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B796E" w14:textId="348B2B0C" w:rsidR="00D21AC0" w:rsidRPr="00D21AC0" w:rsidRDefault="00D21AC0" w:rsidP="00D21AC0">
      <w:pPr>
        <w:pBdr>
          <w:top w:val="single" w:sz="4" w:space="1" w:color="auto"/>
          <w:left w:val="single" w:sz="4" w:space="4" w:color="auto"/>
          <w:bottom w:val="single" w:sz="4" w:space="1" w:color="auto"/>
          <w:right w:val="single" w:sz="4" w:space="4" w:color="auto"/>
        </w:pBdr>
        <w:rPr>
          <w:lang w:val="bg-BG"/>
        </w:rPr>
      </w:pPr>
      <w:r w:rsidRPr="00D21AC0">
        <w:rPr>
          <w:lang w:val="bg-BG"/>
        </w:rPr>
        <w:t xml:space="preserve">Este documento es la información </w:t>
      </w:r>
      <w:r w:rsidRPr="00D21AC0">
        <w:rPr>
          <w:lang w:val="es-ES"/>
        </w:rPr>
        <w:t>d</w:t>
      </w:r>
      <w:r w:rsidRPr="00D21AC0">
        <w:rPr>
          <w:lang w:val="bg-BG"/>
        </w:rPr>
        <w:t xml:space="preserve">el producto aprobada para </w:t>
      </w:r>
      <w:proofErr w:type="spellStart"/>
      <w:r w:rsidRPr="00D21AC0">
        <w:t>Ab</w:t>
      </w:r>
      <w:r>
        <w:t>ilify</w:t>
      </w:r>
      <w:proofErr w:type="spellEnd"/>
      <w:r w:rsidRPr="00D21AC0">
        <w:rPr>
          <w:lang w:val="bg-BG"/>
        </w:rPr>
        <w:t xml:space="preserve"> en el que se destacan las modificaciones introducidas</w:t>
      </w:r>
      <w:r w:rsidRPr="00D21AC0">
        <w:rPr>
          <w:lang w:val="es-ES"/>
        </w:rPr>
        <w:t>,</w:t>
      </w:r>
      <w:r w:rsidRPr="00D21AC0">
        <w:rPr>
          <w:lang w:val="bg-BG"/>
        </w:rPr>
        <w:t xml:space="preserve"> </w:t>
      </w:r>
      <w:r w:rsidRPr="00D21AC0">
        <w:rPr>
          <w:lang w:val="es-ES"/>
        </w:rPr>
        <w:t>respecto de</w:t>
      </w:r>
      <w:r w:rsidRPr="00D21AC0">
        <w:rPr>
          <w:lang w:val="bg-BG"/>
        </w:rPr>
        <w:t>l procedimiento anterior</w:t>
      </w:r>
      <w:r w:rsidRPr="00D21AC0">
        <w:rPr>
          <w:lang w:val="es-ES"/>
        </w:rPr>
        <w:t>,</w:t>
      </w:r>
      <w:r w:rsidRPr="00D21AC0">
        <w:rPr>
          <w:lang w:val="bg-BG"/>
        </w:rPr>
        <w:t xml:space="preserve"> que afectan a la información </w:t>
      </w:r>
      <w:r w:rsidRPr="00D21AC0">
        <w:rPr>
          <w:lang w:val="es-ES"/>
        </w:rPr>
        <w:t>d</w:t>
      </w:r>
      <w:r w:rsidRPr="00D21AC0">
        <w:rPr>
          <w:lang w:val="bg-BG"/>
        </w:rPr>
        <w:t>el producto (</w:t>
      </w:r>
      <w:r w:rsidRPr="00D21AC0">
        <w:t>EMEA/H/C/000471/IB/0140</w:t>
      </w:r>
      <w:r w:rsidRPr="00D21AC0">
        <w:rPr>
          <w:lang w:val="bg-BG"/>
        </w:rPr>
        <w:t>).</w:t>
      </w:r>
    </w:p>
    <w:p w14:paraId="0D4E621B" w14:textId="77777777" w:rsidR="00D21AC0" w:rsidRPr="00D21AC0" w:rsidRDefault="00D21AC0" w:rsidP="00D21AC0">
      <w:pPr>
        <w:pBdr>
          <w:top w:val="single" w:sz="4" w:space="1" w:color="auto"/>
          <w:left w:val="single" w:sz="4" w:space="4" w:color="auto"/>
          <w:bottom w:val="single" w:sz="4" w:space="1" w:color="auto"/>
          <w:right w:val="single" w:sz="4" w:space="4" w:color="auto"/>
        </w:pBdr>
        <w:rPr>
          <w:lang w:val="bg-BG"/>
        </w:rPr>
      </w:pPr>
    </w:p>
    <w:p w14:paraId="4E195CE1" w14:textId="2A7D39B1" w:rsidR="008D4E3A" w:rsidRPr="008D4E3A" w:rsidRDefault="00D21AC0" w:rsidP="00D21AC0">
      <w:pPr>
        <w:pBdr>
          <w:top w:val="single" w:sz="4" w:space="1" w:color="auto"/>
          <w:left w:val="single" w:sz="4" w:space="4" w:color="auto"/>
          <w:bottom w:val="single" w:sz="4" w:space="1" w:color="auto"/>
          <w:right w:val="single" w:sz="4" w:space="4" w:color="auto"/>
        </w:pBdr>
        <w:rPr>
          <w:lang w:val="en-GB"/>
        </w:rPr>
      </w:pPr>
      <w:r w:rsidRPr="00D21AC0">
        <w:rPr>
          <w:lang w:val="bg-BG"/>
        </w:rPr>
        <w:t xml:space="preserve">Para más información, consulte </w:t>
      </w:r>
      <w:r w:rsidRPr="00D21AC0">
        <w:rPr>
          <w:lang w:val="es-ES"/>
        </w:rPr>
        <w:t>la página</w:t>
      </w:r>
      <w:r w:rsidRPr="00D21AC0">
        <w:rPr>
          <w:lang w:val="bg-BG"/>
        </w:rPr>
        <w:t xml:space="preserve"> web de la Agencia Europea de Medicamentos: </w:t>
      </w:r>
      <w:r>
        <w:rPr>
          <w:lang w:val="bg-BG"/>
        </w:rPr>
        <w:fldChar w:fldCharType="begin"/>
      </w:r>
      <w:r>
        <w:rPr>
          <w:lang w:val="bg-BG"/>
        </w:rPr>
        <w:instrText>HYPERLINK "</w:instrText>
      </w:r>
      <w:r w:rsidRPr="00D21AC0">
        <w:rPr>
          <w:lang w:val="bg-BG"/>
        </w:rPr>
        <w:instrText>https://www.ema.europa.eu/en/medicines/human/EPAR</w:instrText>
      </w:r>
      <w:r w:rsidRPr="00D21AC0">
        <w:instrText>/a</w:instrText>
      </w:r>
      <w:r>
        <w:instrText>bilify</w:instrText>
      </w:r>
      <w:r>
        <w:rPr>
          <w:lang w:val="bg-BG"/>
        </w:rPr>
        <w:instrText>"</w:instrText>
      </w:r>
      <w:r>
        <w:rPr>
          <w:lang w:val="bg-BG"/>
        </w:rPr>
        <w:fldChar w:fldCharType="separate"/>
      </w:r>
      <w:r w:rsidRPr="00613FD8">
        <w:rPr>
          <w:rStyle w:val="Hyperlink"/>
          <w:lang w:val="bg-BG"/>
        </w:rPr>
        <w:t>https://www.ema.europa.eu/en/medicines/human/EPAR</w:t>
      </w:r>
      <w:r w:rsidRPr="00613FD8">
        <w:rPr>
          <w:rStyle w:val="Hyperlink"/>
        </w:rPr>
        <w:t>/</w:t>
      </w:r>
      <w:proofErr w:type="spellStart"/>
      <w:r w:rsidRPr="00613FD8">
        <w:rPr>
          <w:rStyle w:val="Hyperlink"/>
        </w:rPr>
        <w:t>abilify</w:t>
      </w:r>
      <w:proofErr w:type="spellEnd"/>
      <w:r>
        <w:rPr>
          <w:lang w:val="bg-BG"/>
        </w:rPr>
        <w:fldChar w:fldCharType="end"/>
      </w:r>
      <w:r>
        <w:t xml:space="preserve"> </w:t>
      </w:r>
    </w:p>
    <w:p w14:paraId="68E3CB64" w14:textId="77777777" w:rsidR="00A80C76" w:rsidRPr="008D4E3A" w:rsidRDefault="00A80C76">
      <w:pPr>
        <w:pStyle w:val="EMEABodyText"/>
        <w:widowControl w:val="0"/>
        <w:jc w:val="center"/>
      </w:pPr>
    </w:p>
    <w:p w14:paraId="68E3CB65" w14:textId="77777777" w:rsidR="00A80C76" w:rsidRPr="008D4E3A" w:rsidRDefault="00A80C76">
      <w:pPr>
        <w:pStyle w:val="EMEABodyText"/>
        <w:widowControl w:val="0"/>
        <w:jc w:val="center"/>
      </w:pPr>
    </w:p>
    <w:p w14:paraId="68E3CB66" w14:textId="77777777" w:rsidR="00A80C76" w:rsidRPr="008D4E3A" w:rsidRDefault="00A80C76">
      <w:pPr>
        <w:pStyle w:val="EMEABodyText"/>
        <w:widowControl w:val="0"/>
        <w:jc w:val="center"/>
      </w:pPr>
    </w:p>
    <w:p w14:paraId="68E3CB67" w14:textId="77777777" w:rsidR="00A80C76" w:rsidRPr="008D4E3A" w:rsidRDefault="00A80C76">
      <w:pPr>
        <w:pStyle w:val="EMEABodyText"/>
        <w:widowControl w:val="0"/>
        <w:jc w:val="center"/>
      </w:pPr>
    </w:p>
    <w:p w14:paraId="68E3CB68" w14:textId="77777777" w:rsidR="00A80C76" w:rsidRPr="008D4E3A" w:rsidRDefault="00A80C76">
      <w:pPr>
        <w:pStyle w:val="EMEABodyText"/>
        <w:widowControl w:val="0"/>
        <w:jc w:val="center"/>
      </w:pPr>
    </w:p>
    <w:p w14:paraId="68E3CB69" w14:textId="77777777" w:rsidR="00A80C76" w:rsidRPr="008D4E3A" w:rsidRDefault="00A80C76">
      <w:pPr>
        <w:pStyle w:val="EMEABodyText"/>
        <w:widowControl w:val="0"/>
        <w:jc w:val="center"/>
      </w:pPr>
    </w:p>
    <w:p w14:paraId="68E3CB6A" w14:textId="77777777" w:rsidR="00A80C76" w:rsidRPr="008D4E3A" w:rsidRDefault="00A80C76">
      <w:pPr>
        <w:pStyle w:val="EMEABodyText"/>
        <w:widowControl w:val="0"/>
        <w:jc w:val="center"/>
      </w:pPr>
    </w:p>
    <w:p w14:paraId="68E3CB6B" w14:textId="77777777" w:rsidR="00A80C76" w:rsidRPr="008D4E3A" w:rsidRDefault="00A80C76">
      <w:pPr>
        <w:pStyle w:val="EMEABodyText"/>
        <w:widowControl w:val="0"/>
        <w:jc w:val="center"/>
      </w:pPr>
    </w:p>
    <w:p w14:paraId="7AF862FC" w14:textId="77777777" w:rsidR="00867751" w:rsidRPr="008D4E3A" w:rsidRDefault="00867751">
      <w:pPr>
        <w:pStyle w:val="EMEABodyText"/>
        <w:widowControl w:val="0"/>
        <w:jc w:val="center"/>
      </w:pPr>
    </w:p>
    <w:p w14:paraId="0CE69CC9" w14:textId="77777777" w:rsidR="00867751" w:rsidRPr="008D4E3A" w:rsidRDefault="00867751">
      <w:pPr>
        <w:pStyle w:val="EMEABodyText"/>
        <w:widowControl w:val="0"/>
        <w:jc w:val="center"/>
      </w:pPr>
    </w:p>
    <w:p w14:paraId="04E2A553" w14:textId="77777777" w:rsidR="00867751" w:rsidRPr="008D4E3A" w:rsidRDefault="00867751">
      <w:pPr>
        <w:pStyle w:val="EMEABodyText"/>
        <w:widowControl w:val="0"/>
        <w:jc w:val="center"/>
      </w:pPr>
    </w:p>
    <w:p w14:paraId="2670CFE5" w14:textId="77777777" w:rsidR="00867751" w:rsidRPr="008D4E3A" w:rsidRDefault="00867751">
      <w:pPr>
        <w:pStyle w:val="EMEABodyText"/>
        <w:widowControl w:val="0"/>
        <w:jc w:val="center"/>
      </w:pPr>
    </w:p>
    <w:p w14:paraId="375256EC" w14:textId="77777777" w:rsidR="00867751" w:rsidRPr="008D4E3A" w:rsidRDefault="00867751">
      <w:pPr>
        <w:pStyle w:val="EMEABodyText"/>
        <w:widowControl w:val="0"/>
        <w:jc w:val="center"/>
      </w:pPr>
    </w:p>
    <w:p w14:paraId="76E42908" w14:textId="77777777" w:rsidR="00867751" w:rsidRPr="008D4E3A" w:rsidRDefault="00867751">
      <w:pPr>
        <w:pStyle w:val="EMEABodyText"/>
        <w:widowControl w:val="0"/>
        <w:jc w:val="center"/>
      </w:pPr>
    </w:p>
    <w:p w14:paraId="435A50A5" w14:textId="77777777" w:rsidR="00867751" w:rsidRPr="008D4E3A" w:rsidRDefault="00867751">
      <w:pPr>
        <w:pStyle w:val="EMEABodyText"/>
        <w:widowControl w:val="0"/>
        <w:jc w:val="center"/>
      </w:pPr>
    </w:p>
    <w:p w14:paraId="68E3CB6C" w14:textId="77777777" w:rsidR="00A80C76" w:rsidRPr="008D4E3A" w:rsidRDefault="00A80C76">
      <w:pPr>
        <w:pStyle w:val="EMEABodyText"/>
        <w:widowControl w:val="0"/>
        <w:jc w:val="center"/>
      </w:pPr>
    </w:p>
    <w:p w14:paraId="68E3CB6D" w14:textId="77777777" w:rsidR="00A80C76" w:rsidRPr="008D4E3A" w:rsidRDefault="00A80C76">
      <w:pPr>
        <w:pStyle w:val="EMEABodyText"/>
        <w:widowControl w:val="0"/>
        <w:jc w:val="center"/>
      </w:pPr>
    </w:p>
    <w:p w14:paraId="68E3CB7A" w14:textId="77777777" w:rsidR="00A80C76" w:rsidRPr="008D4E3A" w:rsidRDefault="006963B6">
      <w:pPr>
        <w:pStyle w:val="EMEATitle"/>
        <w:keepNext w:val="0"/>
        <w:keepLines w:val="0"/>
        <w:widowControl w:val="0"/>
      </w:pPr>
      <w:r w:rsidRPr="008D4E3A">
        <w:t>ANEXO I</w:t>
      </w:r>
    </w:p>
    <w:p w14:paraId="68E3CB7B" w14:textId="77777777" w:rsidR="00A80C76" w:rsidRPr="008D4E3A" w:rsidRDefault="00A80C76">
      <w:pPr>
        <w:pStyle w:val="EMEABodyText"/>
        <w:widowControl w:val="0"/>
        <w:jc w:val="center"/>
      </w:pPr>
    </w:p>
    <w:p w14:paraId="68E3CB7C" w14:textId="77777777" w:rsidR="00A80C76" w:rsidRPr="008D4E3A" w:rsidRDefault="006963B6">
      <w:pPr>
        <w:pStyle w:val="TitleA"/>
      </w:pPr>
      <w:r w:rsidRPr="008D4E3A">
        <w:t>FICHA TÉCNICA O RESUMEN DE LAS CARACTERÍSTICAS DEL PRODUCTO</w:t>
      </w:r>
    </w:p>
    <w:p w14:paraId="68E3CB7D" w14:textId="77777777" w:rsidR="00A80C76" w:rsidRPr="008D4E3A" w:rsidRDefault="00A80C76">
      <w:pPr>
        <w:pStyle w:val="EMEABodyText"/>
        <w:widowControl w:val="0"/>
        <w:jc w:val="center"/>
      </w:pPr>
    </w:p>
    <w:p w14:paraId="68E3CB7E" w14:textId="77777777" w:rsidR="00A80C76" w:rsidRPr="008D4E3A" w:rsidRDefault="006963B6">
      <w:pPr>
        <w:pStyle w:val="EMEAHeading1"/>
        <w:keepNext w:val="0"/>
        <w:keepLines w:val="0"/>
        <w:widowControl w:val="0"/>
        <w:tabs>
          <w:tab w:val="left" w:pos="567"/>
        </w:tabs>
        <w:outlineLvl w:val="9"/>
      </w:pPr>
      <w:r w:rsidRPr="008D4E3A">
        <w:br w:type="page"/>
      </w:r>
      <w:r w:rsidRPr="008D4E3A">
        <w:rPr>
          <w:caps w:val="0"/>
        </w:rPr>
        <w:lastRenderedPageBreak/>
        <w:t>1.</w:t>
      </w:r>
      <w:r w:rsidRPr="008D4E3A">
        <w:rPr>
          <w:caps w:val="0"/>
        </w:rPr>
        <w:tab/>
        <w:t>NOMBRE DEL MEDICAMENTO</w:t>
      </w:r>
    </w:p>
    <w:p w14:paraId="68E3CB7F" w14:textId="77777777" w:rsidR="00A80C76" w:rsidRPr="008D4E3A" w:rsidRDefault="00A80C76">
      <w:pPr>
        <w:pStyle w:val="EMEAHeading1"/>
        <w:keepNext w:val="0"/>
        <w:keepLines w:val="0"/>
        <w:widowControl w:val="0"/>
        <w:ind w:left="0" w:firstLine="0"/>
        <w:outlineLvl w:val="9"/>
        <w:rPr>
          <w:b w:val="0"/>
        </w:rPr>
      </w:pPr>
    </w:p>
    <w:p w14:paraId="68E3CB80" w14:textId="77777777" w:rsidR="00A80C76" w:rsidRPr="008D4E3A" w:rsidRDefault="006963B6">
      <w:pPr>
        <w:pStyle w:val="EMEABodyText"/>
        <w:widowControl w:val="0"/>
      </w:pPr>
      <w:r w:rsidRPr="008D4E3A">
        <w:t xml:space="preserve">ABILIFY 5 mg </w:t>
      </w:r>
      <w:proofErr w:type="spellStart"/>
      <w:r w:rsidRPr="008D4E3A">
        <w:t>comprimidos</w:t>
      </w:r>
      <w:proofErr w:type="spellEnd"/>
    </w:p>
    <w:p w14:paraId="68E3CB81" w14:textId="77777777" w:rsidR="00A80C76" w:rsidRPr="008D4E3A" w:rsidRDefault="006963B6">
      <w:pPr>
        <w:pStyle w:val="EMEABodyText"/>
        <w:widowControl w:val="0"/>
      </w:pPr>
      <w:r w:rsidRPr="008D4E3A">
        <w:t xml:space="preserve">ABILIFY 10 mg </w:t>
      </w:r>
      <w:proofErr w:type="spellStart"/>
      <w:r w:rsidRPr="008D4E3A">
        <w:t>comprimidos</w:t>
      </w:r>
      <w:proofErr w:type="spellEnd"/>
    </w:p>
    <w:p w14:paraId="68E3CB82" w14:textId="77777777" w:rsidR="00A80C76" w:rsidRPr="008D4E3A" w:rsidRDefault="006963B6">
      <w:pPr>
        <w:pStyle w:val="EMEABodyText"/>
        <w:widowControl w:val="0"/>
      </w:pPr>
      <w:r w:rsidRPr="008D4E3A">
        <w:t xml:space="preserve">ABILIFY 15 mg </w:t>
      </w:r>
      <w:proofErr w:type="spellStart"/>
      <w:r w:rsidRPr="008D4E3A">
        <w:t>comprimidos</w:t>
      </w:r>
      <w:proofErr w:type="spellEnd"/>
    </w:p>
    <w:p w14:paraId="68E3CB83" w14:textId="77777777" w:rsidR="00A80C76" w:rsidRDefault="006963B6">
      <w:pPr>
        <w:pStyle w:val="EMEABodyText"/>
        <w:widowControl w:val="0"/>
        <w:rPr>
          <w:lang w:val="es-ES"/>
        </w:rPr>
      </w:pPr>
      <w:r>
        <w:rPr>
          <w:lang w:val="es-ES"/>
        </w:rPr>
        <w:t>ABILIFY 30 mg comprimidos</w:t>
      </w:r>
    </w:p>
    <w:p w14:paraId="68E3CB84" w14:textId="77777777" w:rsidR="00A80C76" w:rsidRDefault="00A80C76">
      <w:pPr>
        <w:pStyle w:val="EMEABodyText"/>
        <w:widowControl w:val="0"/>
        <w:rPr>
          <w:lang w:val="es-ES"/>
        </w:rPr>
      </w:pPr>
    </w:p>
    <w:p w14:paraId="68E3CB85" w14:textId="77777777" w:rsidR="00A80C76" w:rsidRDefault="00A80C76">
      <w:pPr>
        <w:pStyle w:val="EMEABodyText"/>
        <w:widowControl w:val="0"/>
        <w:rPr>
          <w:lang w:val="es-ES"/>
        </w:rPr>
      </w:pPr>
    </w:p>
    <w:p w14:paraId="68E3CB86" w14:textId="77777777" w:rsidR="00A80C76" w:rsidRDefault="006963B6">
      <w:pPr>
        <w:pStyle w:val="EMEAHeading1"/>
        <w:keepNext w:val="0"/>
        <w:keepLines w:val="0"/>
        <w:widowControl w:val="0"/>
        <w:tabs>
          <w:tab w:val="left" w:pos="567"/>
        </w:tabs>
        <w:outlineLvl w:val="9"/>
        <w:rPr>
          <w:lang w:val="es-ES"/>
        </w:rPr>
      </w:pPr>
      <w:r>
        <w:rPr>
          <w:caps w:val="0"/>
          <w:lang w:val="es-ES"/>
        </w:rPr>
        <w:t>2.</w:t>
      </w:r>
      <w:r>
        <w:rPr>
          <w:caps w:val="0"/>
          <w:lang w:val="es-ES"/>
        </w:rPr>
        <w:tab/>
        <w:t>COMPOSICIÓN CUALITATIVA Y CUANTITATIVA</w:t>
      </w:r>
    </w:p>
    <w:p w14:paraId="68E3CB87" w14:textId="77777777" w:rsidR="00A80C76" w:rsidRDefault="00A80C76">
      <w:pPr>
        <w:pStyle w:val="EMEAHeading1"/>
        <w:keepNext w:val="0"/>
        <w:keepLines w:val="0"/>
        <w:widowControl w:val="0"/>
        <w:ind w:left="0" w:firstLine="0"/>
        <w:outlineLvl w:val="9"/>
        <w:rPr>
          <w:b w:val="0"/>
          <w:lang w:val="es-ES"/>
        </w:rPr>
      </w:pPr>
    </w:p>
    <w:p w14:paraId="68E3CB88" w14:textId="77777777" w:rsidR="00A80C76" w:rsidRDefault="006963B6">
      <w:pPr>
        <w:pStyle w:val="EMEABodyText"/>
        <w:widowControl w:val="0"/>
        <w:rPr>
          <w:u w:val="single"/>
          <w:lang w:val="es-ES"/>
        </w:rPr>
      </w:pPr>
      <w:r>
        <w:rPr>
          <w:u w:val="single"/>
          <w:lang w:val="es-ES"/>
        </w:rPr>
        <w:t>ABILIFY 5 mg comprimidos</w:t>
      </w:r>
    </w:p>
    <w:p w14:paraId="68E3CB89" w14:textId="77777777" w:rsidR="00A80C76" w:rsidRDefault="006963B6">
      <w:pPr>
        <w:pStyle w:val="EMEABodyText"/>
        <w:widowControl w:val="0"/>
        <w:rPr>
          <w:lang w:val="es-ES"/>
        </w:rPr>
      </w:pPr>
      <w:r>
        <w:rPr>
          <w:lang w:val="es-ES"/>
        </w:rPr>
        <w:t>Cada comprimido contiene 5 mg de aripiprazol.</w:t>
      </w:r>
    </w:p>
    <w:p w14:paraId="68E3CB8A" w14:textId="77777777" w:rsidR="00A80C76" w:rsidRDefault="006963B6">
      <w:pPr>
        <w:pStyle w:val="EMEABodyText"/>
        <w:widowControl w:val="0"/>
        <w:rPr>
          <w:u w:val="single"/>
          <w:lang w:val="es-ES"/>
        </w:rPr>
      </w:pPr>
      <w:r>
        <w:rPr>
          <w:u w:val="single"/>
          <w:lang w:val="es-ES"/>
        </w:rPr>
        <w:t>Excipiente con efecto conocido</w:t>
      </w:r>
    </w:p>
    <w:p w14:paraId="68E3CB8B" w14:textId="77777777" w:rsidR="00A80C76" w:rsidRDefault="006963B6">
      <w:pPr>
        <w:pStyle w:val="EMEABodyText"/>
        <w:widowControl w:val="0"/>
        <w:rPr>
          <w:lang w:val="es-ES"/>
        </w:rPr>
      </w:pPr>
      <w:r>
        <w:rPr>
          <w:lang w:val="es-ES"/>
        </w:rPr>
        <w:t>63,65 mg de lactosa (en forma de monohidrato) por comprimido</w:t>
      </w:r>
    </w:p>
    <w:p w14:paraId="68E3CB8C" w14:textId="77777777" w:rsidR="00A80C76" w:rsidRDefault="00A80C76">
      <w:pPr>
        <w:pStyle w:val="EMEABodyText"/>
        <w:widowControl w:val="0"/>
        <w:rPr>
          <w:lang w:val="es-ES"/>
        </w:rPr>
      </w:pPr>
    </w:p>
    <w:p w14:paraId="68E3CB8D" w14:textId="77777777" w:rsidR="00A80C76" w:rsidRDefault="006963B6">
      <w:pPr>
        <w:pStyle w:val="EMEABodyText"/>
        <w:widowControl w:val="0"/>
        <w:rPr>
          <w:u w:val="single"/>
          <w:lang w:val="es-ES"/>
        </w:rPr>
      </w:pPr>
      <w:r>
        <w:rPr>
          <w:u w:val="single"/>
          <w:lang w:val="es-ES"/>
        </w:rPr>
        <w:t>ABILIFY 10 mg comprimidos</w:t>
      </w:r>
    </w:p>
    <w:p w14:paraId="68E3CB8E" w14:textId="77777777" w:rsidR="00A80C76" w:rsidRDefault="006963B6">
      <w:pPr>
        <w:pStyle w:val="EMEABodyText"/>
        <w:widowControl w:val="0"/>
        <w:rPr>
          <w:lang w:val="es-ES"/>
        </w:rPr>
      </w:pPr>
      <w:r>
        <w:rPr>
          <w:lang w:val="es-ES"/>
        </w:rPr>
        <w:t>Cada comprimido contiene 10 mg de aripiprazol.</w:t>
      </w:r>
    </w:p>
    <w:p w14:paraId="68E3CB8F" w14:textId="77777777" w:rsidR="00A80C76" w:rsidRDefault="006963B6">
      <w:pPr>
        <w:pStyle w:val="EMEABodyText"/>
        <w:widowControl w:val="0"/>
        <w:rPr>
          <w:u w:val="single"/>
          <w:lang w:val="es-ES"/>
        </w:rPr>
      </w:pPr>
      <w:r>
        <w:rPr>
          <w:u w:val="single"/>
          <w:lang w:val="es-ES"/>
        </w:rPr>
        <w:t>Excipiente con efecto conocido</w:t>
      </w:r>
    </w:p>
    <w:p w14:paraId="68E3CB90" w14:textId="77777777" w:rsidR="00A80C76" w:rsidRDefault="006963B6">
      <w:pPr>
        <w:pStyle w:val="EMEABodyText"/>
        <w:widowControl w:val="0"/>
        <w:rPr>
          <w:lang w:val="es-ES"/>
        </w:rPr>
      </w:pPr>
      <w:r>
        <w:rPr>
          <w:lang w:val="es-ES"/>
        </w:rPr>
        <w:t>59,07 mg de lactosa (en forma de monohidrato) por comprimido</w:t>
      </w:r>
    </w:p>
    <w:p w14:paraId="68E3CB91" w14:textId="77777777" w:rsidR="00A80C76" w:rsidRDefault="00A80C76">
      <w:pPr>
        <w:pStyle w:val="EMEABodyText"/>
        <w:widowControl w:val="0"/>
        <w:rPr>
          <w:lang w:val="es-ES"/>
        </w:rPr>
      </w:pPr>
    </w:p>
    <w:p w14:paraId="68E3CB92" w14:textId="77777777" w:rsidR="00A80C76" w:rsidRDefault="006963B6">
      <w:pPr>
        <w:pStyle w:val="EMEABodyText"/>
        <w:widowControl w:val="0"/>
        <w:rPr>
          <w:u w:val="single"/>
          <w:lang w:val="es-ES"/>
        </w:rPr>
      </w:pPr>
      <w:r>
        <w:rPr>
          <w:u w:val="single"/>
          <w:lang w:val="es-ES"/>
        </w:rPr>
        <w:t>ABILIFY 15 mg comprimidos</w:t>
      </w:r>
    </w:p>
    <w:p w14:paraId="68E3CB93" w14:textId="77777777" w:rsidR="00A80C76" w:rsidRDefault="006963B6">
      <w:pPr>
        <w:pStyle w:val="EMEABodyText"/>
        <w:widowControl w:val="0"/>
        <w:rPr>
          <w:lang w:val="es-ES"/>
        </w:rPr>
      </w:pPr>
      <w:r>
        <w:rPr>
          <w:lang w:val="es-ES"/>
        </w:rPr>
        <w:t>Cada comprimido contiene 15 mg de aripiprazol.</w:t>
      </w:r>
    </w:p>
    <w:p w14:paraId="68E3CB94" w14:textId="77777777" w:rsidR="00A80C76" w:rsidRDefault="006963B6">
      <w:pPr>
        <w:pStyle w:val="EMEABodyText"/>
        <w:widowControl w:val="0"/>
        <w:rPr>
          <w:u w:val="single"/>
          <w:lang w:val="es-ES"/>
        </w:rPr>
      </w:pPr>
      <w:r>
        <w:rPr>
          <w:u w:val="single"/>
          <w:lang w:val="es-ES"/>
        </w:rPr>
        <w:t>Excipiente con efecto conocido</w:t>
      </w:r>
    </w:p>
    <w:p w14:paraId="68E3CB95" w14:textId="77777777" w:rsidR="00A80C76" w:rsidRDefault="006963B6">
      <w:pPr>
        <w:pStyle w:val="EMEABodyText"/>
        <w:widowControl w:val="0"/>
        <w:rPr>
          <w:lang w:val="es-ES"/>
        </w:rPr>
      </w:pPr>
      <w:r>
        <w:rPr>
          <w:lang w:val="es-ES"/>
        </w:rPr>
        <w:t>54,15 mg de lactosa (en forma de monohidrato) por comprimido</w:t>
      </w:r>
    </w:p>
    <w:p w14:paraId="68E3CB96" w14:textId="77777777" w:rsidR="00A80C76" w:rsidRDefault="00A80C76">
      <w:pPr>
        <w:pStyle w:val="EMEABodyText"/>
        <w:widowControl w:val="0"/>
        <w:rPr>
          <w:lang w:val="es-ES"/>
        </w:rPr>
      </w:pPr>
    </w:p>
    <w:p w14:paraId="68E3CB97" w14:textId="77777777" w:rsidR="00A80C76" w:rsidRDefault="006963B6">
      <w:pPr>
        <w:pStyle w:val="EMEABodyText"/>
        <w:widowControl w:val="0"/>
        <w:rPr>
          <w:u w:val="single"/>
          <w:lang w:val="es-ES"/>
        </w:rPr>
      </w:pPr>
      <w:r>
        <w:rPr>
          <w:u w:val="single"/>
          <w:lang w:val="es-ES"/>
        </w:rPr>
        <w:t>ABILIFY 30 mg comprimidos</w:t>
      </w:r>
    </w:p>
    <w:p w14:paraId="68E3CB98" w14:textId="77777777" w:rsidR="00A80C76" w:rsidRDefault="006963B6">
      <w:pPr>
        <w:pStyle w:val="EMEABodyText"/>
        <w:widowControl w:val="0"/>
        <w:rPr>
          <w:lang w:val="es-ES"/>
        </w:rPr>
      </w:pPr>
      <w:r>
        <w:rPr>
          <w:lang w:val="es-ES"/>
        </w:rPr>
        <w:t>Cada comprimido contiene 30 mg de aripiprazol.</w:t>
      </w:r>
    </w:p>
    <w:p w14:paraId="68E3CB99" w14:textId="77777777" w:rsidR="00A80C76" w:rsidRDefault="006963B6">
      <w:pPr>
        <w:pStyle w:val="EMEABodyText"/>
        <w:widowControl w:val="0"/>
        <w:rPr>
          <w:u w:val="single"/>
          <w:lang w:val="es-ES"/>
        </w:rPr>
      </w:pPr>
      <w:r>
        <w:rPr>
          <w:u w:val="single"/>
          <w:lang w:val="es-ES"/>
        </w:rPr>
        <w:t>Excipiente con efecto conocido</w:t>
      </w:r>
    </w:p>
    <w:p w14:paraId="68E3CB9A" w14:textId="77777777" w:rsidR="00A80C76" w:rsidRDefault="006963B6">
      <w:pPr>
        <w:pStyle w:val="EMEABodyText"/>
        <w:widowControl w:val="0"/>
        <w:rPr>
          <w:lang w:val="es-ES"/>
        </w:rPr>
      </w:pPr>
      <w:r>
        <w:rPr>
          <w:lang w:val="es-ES"/>
        </w:rPr>
        <w:t>177,22 mg de lactosa (en forma de monohidrato) por comprimido</w:t>
      </w:r>
    </w:p>
    <w:p w14:paraId="68E3CB9B" w14:textId="77777777" w:rsidR="00A80C76" w:rsidRDefault="00A80C76">
      <w:pPr>
        <w:pStyle w:val="EMEABodyText"/>
        <w:widowControl w:val="0"/>
        <w:rPr>
          <w:lang w:val="es-ES"/>
        </w:rPr>
      </w:pPr>
    </w:p>
    <w:p w14:paraId="68E3CB9C" w14:textId="77777777" w:rsidR="00A80C76" w:rsidRDefault="006963B6">
      <w:pPr>
        <w:pStyle w:val="EMEABodyText"/>
        <w:widowControl w:val="0"/>
        <w:rPr>
          <w:lang w:val="es-ES"/>
        </w:rPr>
      </w:pPr>
      <w:r>
        <w:rPr>
          <w:lang w:val="es-ES"/>
        </w:rPr>
        <w:t>Para consultar la lista completa de excipientes, ver sección 6.1.</w:t>
      </w:r>
    </w:p>
    <w:p w14:paraId="68E3CB9D" w14:textId="77777777" w:rsidR="00A80C76" w:rsidRDefault="00A80C76">
      <w:pPr>
        <w:pStyle w:val="EMEABodyText"/>
        <w:widowControl w:val="0"/>
        <w:rPr>
          <w:lang w:val="es-ES"/>
        </w:rPr>
      </w:pPr>
    </w:p>
    <w:p w14:paraId="68E3CB9E" w14:textId="77777777" w:rsidR="00A80C76" w:rsidRDefault="00A80C76">
      <w:pPr>
        <w:pStyle w:val="EMEABodyText"/>
        <w:widowControl w:val="0"/>
        <w:rPr>
          <w:lang w:val="es-ES"/>
        </w:rPr>
      </w:pPr>
    </w:p>
    <w:p w14:paraId="68E3CB9F" w14:textId="77777777" w:rsidR="00A80C76" w:rsidRDefault="006963B6">
      <w:pPr>
        <w:pStyle w:val="EMEAHeading1"/>
        <w:keepNext w:val="0"/>
        <w:keepLines w:val="0"/>
        <w:widowControl w:val="0"/>
        <w:tabs>
          <w:tab w:val="left" w:pos="567"/>
        </w:tabs>
        <w:outlineLvl w:val="9"/>
        <w:rPr>
          <w:lang w:val="es-ES"/>
        </w:rPr>
      </w:pPr>
      <w:r>
        <w:rPr>
          <w:caps w:val="0"/>
          <w:lang w:val="es-ES"/>
        </w:rPr>
        <w:t>3.</w:t>
      </w:r>
      <w:r>
        <w:rPr>
          <w:caps w:val="0"/>
          <w:lang w:val="es-ES"/>
        </w:rPr>
        <w:tab/>
        <w:t>FORMA FARMACÉUTICA</w:t>
      </w:r>
    </w:p>
    <w:p w14:paraId="68E3CBA0" w14:textId="77777777" w:rsidR="00A80C76" w:rsidRDefault="00A80C76">
      <w:pPr>
        <w:pStyle w:val="EMEAHeading1"/>
        <w:keepNext w:val="0"/>
        <w:keepLines w:val="0"/>
        <w:widowControl w:val="0"/>
        <w:ind w:left="0" w:firstLine="0"/>
        <w:outlineLvl w:val="9"/>
        <w:rPr>
          <w:b w:val="0"/>
          <w:lang w:val="es-ES"/>
        </w:rPr>
      </w:pPr>
    </w:p>
    <w:p w14:paraId="68E3CBA1" w14:textId="77777777" w:rsidR="00A80C76" w:rsidRDefault="006963B6">
      <w:pPr>
        <w:pStyle w:val="EMEABodyText"/>
        <w:widowControl w:val="0"/>
        <w:rPr>
          <w:lang w:val="es-ES"/>
        </w:rPr>
      </w:pPr>
      <w:r>
        <w:rPr>
          <w:lang w:val="es-ES"/>
        </w:rPr>
        <w:t>Comprimido</w:t>
      </w:r>
    </w:p>
    <w:p w14:paraId="68E3CBA2" w14:textId="77777777" w:rsidR="00A80C76" w:rsidRDefault="00A80C76">
      <w:pPr>
        <w:pStyle w:val="EMEABodyText"/>
        <w:widowControl w:val="0"/>
        <w:rPr>
          <w:lang w:val="es-ES"/>
        </w:rPr>
      </w:pPr>
    </w:p>
    <w:p w14:paraId="68E3CBA3" w14:textId="77777777" w:rsidR="00A80C76" w:rsidRDefault="006963B6">
      <w:pPr>
        <w:pStyle w:val="EMEABodyText"/>
        <w:widowControl w:val="0"/>
        <w:rPr>
          <w:u w:val="single"/>
          <w:lang w:val="es-ES"/>
        </w:rPr>
      </w:pPr>
      <w:r>
        <w:rPr>
          <w:u w:val="single"/>
          <w:lang w:val="es-ES"/>
        </w:rPr>
        <w:t>ABILIFY 5 mg comprimidos</w:t>
      </w:r>
    </w:p>
    <w:p w14:paraId="68E3CBA4" w14:textId="77777777" w:rsidR="00A80C76" w:rsidRDefault="006963B6">
      <w:pPr>
        <w:pStyle w:val="EMEABodyText"/>
        <w:widowControl w:val="0"/>
        <w:rPr>
          <w:lang w:val="es-ES"/>
        </w:rPr>
      </w:pPr>
      <w:r>
        <w:rPr>
          <w:lang w:val="es-ES"/>
        </w:rPr>
        <w:t>Rectangular y azul, grabado con “A-007” y “5” en una cara.</w:t>
      </w:r>
    </w:p>
    <w:p w14:paraId="68E3CBA5" w14:textId="77777777" w:rsidR="00A80C76" w:rsidRDefault="00A80C76">
      <w:pPr>
        <w:pStyle w:val="EMEABodyText"/>
        <w:widowControl w:val="0"/>
        <w:rPr>
          <w:lang w:val="es-ES"/>
        </w:rPr>
      </w:pPr>
    </w:p>
    <w:p w14:paraId="68E3CBA6" w14:textId="77777777" w:rsidR="00A80C76" w:rsidRDefault="006963B6">
      <w:pPr>
        <w:pStyle w:val="EMEABodyText"/>
        <w:widowControl w:val="0"/>
        <w:rPr>
          <w:u w:val="single"/>
          <w:lang w:val="es-ES"/>
        </w:rPr>
      </w:pPr>
      <w:r>
        <w:rPr>
          <w:u w:val="single"/>
          <w:lang w:val="es-ES"/>
        </w:rPr>
        <w:t>ABILIFY 10 mg comprimidos</w:t>
      </w:r>
    </w:p>
    <w:p w14:paraId="68E3CBA7" w14:textId="77777777" w:rsidR="00A80C76" w:rsidRDefault="006963B6">
      <w:pPr>
        <w:pStyle w:val="EMEABodyText"/>
        <w:widowControl w:val="0"/>
        <w:rPr>
          <w:lang w:val="es-ES"/>
        </w:rPr>
      </w:pPr>
      <w:r>
        <w:rPr>
          <w:lang w:val="es-ES"/>
        </w:rPr>
        <w:t>Rectangular y rosa, grabado con “A-008” y “10” en una cara.</w:t>
      </w:r>
    </w:p>
    <w:p w14:paraId="68E3CBA8" w14:textId="77777777" w:rsidR="00A80C76" w:rsidRDefault="00A80C76">
      <w:pPr>
        <w:pStyle w:val="EMEABodyText"/>
        <w:widowControl w:val="0"/>
        <w:rPr>
          <w:lang w:val="es-ES"/>
        </w:rPr>
      </w:pPr>
    </w:p>
    <w:p w14:paraId="68E3CBA9" w14:textId="77777777" w:rsidR="00A80C76" w:rsidRDefault="006963B6">
      <w:pPr>
        <w:pStyle w:val="EMEABodyText"/>
        <w:widowControl w:val="0"/>
        <w:rPr>
          <w:u w:val="single"/>
          <w:lang w:val="es-ES"/>
        </w:rPr>
      </w:pPr>
      <w:r>
        <w:rPr>
          <w:u w:val="single"/>
          <w:lang w:val="es-ES"/>
        </w:rPr>
        <w:t>ABILIFY 15 mg comprimidos</w:t>
      </w:r>
    </w:p>
    <w:p w14:paraId="68E3CBAA" w14:textId="77777777" w:rsidR="00A80C76" w:rsidRDefault="006963B6">
      <w:pPr>
        <w:pStyle w:val="EMEABodyText"/>
        <w:widowControl w:val="0"/>
        <w:rPr>
          <w:lang w:val="es-ES"/>
        </w:rPr>
      </w:pPr>
      <w:r>
        <w:rPr>
          <w:lang w:val="es-ES"/>
        </w:rPr>
        <w:t>Redondo y amarillo, grabado con “A-009” y “15” en una cara.</w:t>
      </w:r>
    </w:p>
    <w:p w14:paraId="68E3CBAB" w14:textId="77777777" w:rsidR="00A80C76" w:rsidRDefault="00A80C76">
      <w:pPr>
        <w:pStyle w:val="EMEABodyText"/>
        <w:widowControl w:val="0"/>
        <w:rPr>
          <w:lang w:val="es-ES"/>
        </w:rPr>
      </w:pPr>
    </w:p>
    <w:p w14:paraId="68E3CBAC" w14:textId="77777777" w:rsidR="00A80C76" w:rsidRDefault="006963B6">
      <w:pPr>
        <w:pStyle w:val="EMEABodyText"/>
        <w:widowControl w:val="0"/>
        <w:rPr>
          <w:u w:val="single"/>
          <w:lang w:val="es-ES"/>
        </w:rPr>
      </w:pPr>
      <w:r>
        <w:rPr>
          <w:u w:val="single"/>
          <w:lang w:val="es-ES"/>
        </w:rPr>
        <w:t>ABILIFY 30 mg comprimidos</w:t>
      </w:r>
    </w:p>
    <w:p w14:paraId="68E3CBAD" w14:textId="77777777" w:rsidR="00A80C76" w:rsidRDefault="006963B6">
      <w:pPr>
        <w:pStyle w:val="EMEABodyText"/>
        <w:widowControl w:val="0"/>
        <w:rPr>
          <w:lang w:val="es-ES"/>
        </w:rPr>
      </w:pPr>
      <w:r>
        <w:rPr>
          <w:lang w:val="es-ES"/>
        </w:rPr>
        <w:t>Redondo y rosa, grabado con “A-011” y “30” en una cara.</w:t>
      </w:r>
    </w:p>
    <w:p w14:paraId="68E3CBAE" w14:textId="77777777" w:rsidR="00A80C76" w:rsidRDefault="00A80C76">
      <w:pPr>
        <w:pStyle w:val="EMEABodyText"/>
        <w:widowControl w:val="0"/>
        <w:rPr>
          <w:lang w:val="es-ES"/>
        </w:rPr>
      </w:pPr>
    </w:p>
    <w:p w14:paraId="68E3CBAF" w14:textId="77777777" w:rsidR="00A80C76" w:rsidRDefault="00A80C76">
      <w:pPr>
        <w:pStyle w:val="EMEABodyText"/>
        <w:widowControl w:val="0"/>
        <w:rPr>
          <w:lang w:val="es-ES"/>
        </w:rPr>
      </w:pPr>
    </w:p>
    <w:p w14:paraId="68E3CBB0" w14:textId="77777777" w:rsidR="00A80C76" w:rsidRDefault="006963B6">
      <w:pPr>
        <w:pStyle w:val="EMEAHeading1"/>
        <w:keepNext w:val="0"/>
        <w:keepLines w:val="0"/>
        <w:widowControl w:val="0"/>
        <w:tabs>
          <w:tab w:val="left" w:pos="567"/>
        </w:tabs>
        <w:outlineLvl w:val="9"/>
        <w:rPr>
          <w:lang w:val="es-ES"/>
        </w:rPr>
      </w:pPr>
      <w:r>
        <w:rPr>
          <w:caps w:val="0"/>
          <w:lang w:val="es-ES"/>
        </w:rPr>
        <w:t>4.</w:t>
      </w:r>
      <w:r>
        <w:rPr>
          <w:caps w:val="0"/>
          <w:lang w:val="es-ES"/>
        </w:rPr>
        <w:tab/>
        <w:t>DATOS CLÍNICOS</w:t>
      </w:r>
    </w:p>
    <w:p w14:paraId="68E3CBB1" w14:textId="77777777" w:rsidR="00A80C76" w:rsidRDefault="00A80C76">
      <w:pPr>
        <w:pStyle w:val="EMEAHeading1"/>
        <w:keepNext w:val="0"/>
        <w:keepLines w:val="0"/>
        <w:widowControl w:val="0"/>
        <w:ind w:left="0" w:firstLine="0"/>
        <w:outlineLvl w:val="9"/>
        <w:rPr>
          <w:b w:val="0"/>
          <w:lang w:val="es-ES"/>
        </w:rPr>
      </w:pPr>
    </w:p>
    <w:p w14:paraId="68E3CBB2" w14:textId="77777777" w:rsidR="00A80C76" w:rsidRDefault="006963B6">
      <w:pPr>
        <w:pStyle w:val="EMEAHeading2"/>
        <w:keepNext w:val="0"/>
        <w:keepLines w:val="0"/>
        <w:widowControl w:val="0"/>
        <w:tabs>
          <w:tab w:val="left" w:pos="567"/>
        </w:tabs>
        <w:outlineLvl w:val="9"/>
        <w:rPr>
          <w:lang w:val="es-ES"/>
        </w:rPr>
      </w:pPr>
      <w:r>
        <w:rPr>
          <w:lang w:val="es-ES"/>
        </w:rPr>
        <w:t>4.1</w:t>
      </w:r>
      <w:r>
        <w:rPr>
          <w:lang w:val="es-ES"/>
        </w:rPr>
        <w:tab/>
        <w:t>Indicaciones terapéuticas</w:t>
      </w:r>
    </w:p>
    <w:p w14:paraId="68E3CBB3" w14:textId="77777777" w:rsidR="00A80C76" w:rsidRDefault="00A80C76">
      <w:pPr>
        <w:pStyle w:val="EMEAHeading2"/>
        <w:keepNext w:val="0"/>
        <w:keepLines w:val="0"/>
        <w:widowControl w:val="0"/>
        <w:ind w:left="0" w:firstLine="0"/>
        <w:outlineLvl w:val="9"/>
        <w:rPr>
          <w:b w:val="0"/>
          <w:lang w:val="es-ES"/>
        </w:rPr>
      </w:pPr>
    </w:p>
    <w:p w14:paraId="68E3CBB4" w14:textId="77777777" w:rsidR="00A80C76" w:rsidRDefault="006963B6">
      <w:pPr>
        <w:pStyle w:val="EMEABodyText"/>
        <w:widowControl w:val="0"/>
        <w:rPr>
          <w:lang w:val="es-ES"/>
        </w:rPr>
      </w:pPr>
      <w:r>
        <w:rPr>
          <w:lang w:val="es-ES"/>
        </w:rPr>
        <w:t>ABILIFY está indicado en el tratamiento de la esquizofrenia en adultos y adolescentes de 15 años o más.</w:t>
      </w:r>
    </w:p>
    <w:p w14:paraId="68E3CBB5" w14:textId="77777777" w:rsidR="00A80C76" w:rsidRDefault="00A80C76">
      <w:pPr>
        <w:pStyle w:val="EMEABodyText"/>
        <w:widowControl w:val="0"/>
        <w:rPr>
          <w:lang w:val="es-ES"/>
        </w:rPr>
      </w:pPr>
    </w:p>
    <w:p w14:paraId="68E3CBB6" w14:textId="77777777" w:rsidR="00A80C76" w:rsidRDefault="006963B6">
      <w:pPr>
        <w:pStyle w:val="EMEABodyText"/>
        <w:widowControl w:val="0"/>
        <w:rPr>
          <w:lang w:val="es-ES"/>
        </w:rPr>
      </w:pPr>
      <w:r>
        <w:rPr>
          <w:lang w:val="es-ES"/>
        </w:rPr>
        <w:lastRenderedPageBreak/>
        <w:t>ABILIFY está indicado para el tratamiento de los episodios maníacos de moderados a severos en pacientes con trastorno bipolar I y en la prevención de nuevos episodios maníacos en adultos que presentaron episodios predominantemente maníacos y que respondieron al tratamiento con aripiprazol (ver sección 5.1).</w:t>
      </w:r>
    </w:p>
    <w:p w14:paraId="68E3CBB7" w14:textId="77777777" w:rsidR="00A80C76" w:rsidRDefault="00A80C76">
      <w:pPr>
        <w:pStyle w:val="EMEABodyText"/>
        <w:widowControl w:val="0"/>
        <w:rPr>
          <w:lang w:val="es-ES"/>
        </w:rPr>
      </w:pPr>
    </w:p>
    <w:p w14:paraId="68E3CBB8" w14:textId="77777777" w:rsidR="00A80C76" w:rsidRDefault="006963B6">
      <w:pPr>
        <w:pStyle w:val="EMEABodyText"/>
        <w:widowControl w:val="0"/>
        <w:rPr>
          <w:lang w:val="es-ES"/>
        </w:rPr>
      </w:pPr>
      <w:r>
        <w:rPr>
          <w:lang w:val="es-ES"/>
        </w:rPr>
        <w:t>ABILIFY está indicado para el tratamiento hasta 12 semanas de los episodios maníacos de moderados a severos del Trastorno Bipolar I en adolescentes de 13 años o más (ver sección 5.1).</w:t>
      </w:r>
    </w:p>
    <w:p w14:paraId="68E3CBB9" w14:textId="77777777" w:rsidR="00A80C76" w:rsidRDefault="00A80C76">
      <w:pPr>
        <w:pStyle w:val="EMEABodyText"/>
        <w:widowControl w:val="0"/>
        <w:rPr>
          <w:lang w:val="es-ES"/>
        </w:rPr>
      </w:pPr>
    </w:p>
    <w:p w14:paraId="68E3CBBA" w14:textId="77777777" w:rsidR="00A80C76" w:rsidRDefault="006963B6">
      <w:pPr>
        <w:pStyle w:val="EMEAHeading2"/>
        <w:keepNext w:val="0"/>
        <w:keepLines w:val="0"/>
        <w:widowControl w:val="0"/>
        <w:tabs>
          <w:tab w:val="left" w:pos="567"/>
        </w:tabs>
        <w:outlineLvl w:val="9"/>
        <w:rPr>
          <w:lang w:val="es-ES"/>
        </w:rPr>
      </w:pPr>
      <w:r>
        <w:rPr>
          <w:lang w:val="es-ES"/>
        </w:rPr>
        <w:t>4.2</w:t>
      </w:r>
      <w:r>
        <w:rPr>
          <w:lang w:val="es-ES"/>
        </w:rPr>
        <w:tab/>
        <w:t>Posología y forma de administración</w:t>
      </w:r>
    </w:p>
    <w:p w14:paraId="68E3CBBB" w14:textId="77777777" w:rsidR="00A80C76" w:rsidRDefault="00A80C76">
      <w:pPr>
        <w:pStyle w:val="EMEAHeading3"/>
        <w:keepNext w:val="0"/>
        <w:keepLines w:val="0"/>
        <w:widowControl w:val="0"/>
        <w:outlineLvl w:val="9"/>
        <w:rPr>
          <w:b w:val="0"/>
          <w:lang w:val="es-ES"/>
        </w:rPr>
      </w:pPr>
    </w:p>
    <w:p w14:paraId="68E3CBBC" w14:textId="77777777" w:rsidR="00A80C76" w:rsidRDefault="006963B6">
      <w:pPr>
        <w:pStyle w:val="EMEABodyText"/>
        <w:widowControl w:val="0"/>
        <w:rPr>
          <w:u w:val="single"/>
          <w:lang w:val="es-ES"/>
        </w:rPr>
      </w:pPr>
      <w:r>
        <w:rPr>
          <w:u w:val="single"/>
          <w:lang w:val="es-ES"/>
        </w:rPr>
        <w:t>Posología</w:t>
      </w:r>
    </w:p>
    <w:p w14:paraId="68E3CBBD" w14:textId="77777777" w:rsidR="00A80C76" w:rsidRDefault="00A80C76">
      <w:pPr>
        <w:pStyle w:val="EMEABodyText"/>
        <w:widowControl w:val="0"/>
        <w:rPr>
          <w:lang w:val="es-ES"/>
        </w:rPr>
      </w:pPr>
    </w:p>
    <w:p w14:paraId="68E3CBBE" w14:textId="77777777" w:rsidR="00A80C76" w:rsidRDefault="006963B6">
      <w:pPr>
        <w:pStyle w:val="EMEABodyText"/>
        <w:widowControl w:val="0"/>
        <w:rPr>
          <w:i/>
          <w:u w:val="single"/>
          <w:lang w:val="es-ES"/>
        </w:rPr>
      </w:pPr>
      <w:r>
        <w:rPr>
          <w:i/>
          <w:u w:val="single"/>
          <w:lang w:val="es-ES"/>
        </w:rPr>
        <w:t>Adultos</w:t>
      </w:r>
    </w:p>
    <w:p w14:paraId="68E3CBBF" w14:textId="77777777" w:rsidR="00A80C76" w:rsidRDefault="00A80C76">
      <w:pPr>
        <w:pStyle w:val="EMEABodyText"/>
        <w:widowControl w:val="0"/>
        <w:rPr>
          <w:lang w:val="es-ES"/>
        </w:rPr>
      </w:pPr>
    </w:p>
    <w:p w14:paraId="68E3CBC0" w14:textId="77777777" w:rsidR="00A80C76" w:rsidRDefault="006963B6">
      <w:pPr>
        <w:pStyle w:val="EMEABodyText"/>
        <w:widowControl w:val="0"/>
        <w:rPr>
          <w:lang w:val="es-ES"/>
        </w:rPr>
      </w:pPr>
      <w:r>
        <w:rPr>
          <w:i/>
          <w:lang w:val="es-ES"/>
        </w:rPr>
        <w:t>Esquizofrenia</w:t>
      </w:r>
      <w:r>
        <w:rPr>
          <w:lang w:val="es-ES"/>
        </w:rPr>
        <w:t>: la dosis recomendada de inicio de ABILIFY es de 10 mg/día o 15</w:t>
      </w:r>
      <w:bookmarkStart w:id="0" w:name="_Hlk8282046"/>
      <w:r>
        <w:rPr>
          <w:lang w:val="es-ES"/>
        </w:rPr>
        <w:t> mg/día</w:t>
      </w:r>
      <w:bookmarkEnd w:id="0"/>
      <w:r>
        <w:rPr>
          <w:lang w:val="es-ES"/>
        </w:rPr>
        <w:t xml:space="preserve"> con una dosis de mantenimiento de 15 mg/día administrada una vez al día independientemente de las comidas. ABILIFY es eficaz en un rango de dosis de 10 mg/día a 30 mg/día. No se ha demostrado un aumento de la eficacia con dosis mayores a la dosis diaria de 15 mg, aunque algunos pacientes pueden beneficiarse de dosis mayores. La dosis máxima diaria no deberá exceder los 30 mg.</w:t>
      </w:r>
    </w:p>
    <w:p w14:paraId="68E3CBC1" w14:textId="77777777" w:rsidR="00A80C76" w:rsidRDefault="00A80C76">
      <w:pPr>
        <w:pStyle w:val="EMEABodyText"/>
        <w:widowControl w:val="0"/>
        <w:rPr>
          <w:lang w:val="es-ES"/>
        </w:rPr>
      </w:pPr>
    </w:p>
    <w:p w14:paraId="68E3CBC2" w14:textId="77777777" w:rsidR="00A80C76" w:rsidRDefault="006963B6">
      <w:pPr>
        <w:pStyle w:val="EMEABodyText"/>
        <w:widowControl w:val="0"/>
        <w:rPr>
          <w:lang w:val="es-ES"/>
        </w:rPr>
      </w:pPr>
      <w:r>
        <w:rPr>
          <w:i/>
          <w:iCs/>
          <w:lang w:val="es-ES"/>
        </w:rPr>
        <w:t>Episodios maníacos en el Trastorno Bipolar I</w:t>
      </w:r>
      <w:r>
        <w:rPr>
          <w:lang w:val="es-ES"/>
        </w:rPr>
        <w:t>: la dosis de inicio recomendada de ABILIFY es de 15 mg administrada una vez al día independientemente de las comidas en monoterapia o terapia combinada (ver sección 5.1). Algunos pacientes podrían beneficiarse de dosis mayores. La dosis máxima diaria no deberá exceder los 30 mg.</w:t>
      </w:r>
    </w:p>
    <w:p w14:paraId="68E3CBC3" w14:textId="77777777" w:rsidR="00A80C76" w:rsidRDefault="00A80C76">
      <w:pPr>
        <w:pStyle w:val="EMEABodyText"/>
        <w:widowControl w:val="0"/>
        <w:rPr>
          <w:lang w:val="es-ES"/>
        </w:rPr>
      </w:pPr>
    </w:p>
    <w:p w14:paraId="68E3CBC4" w14:textId="77777777" w:rsidR="00A80C76" w:rsidRDefault="006963B6">
      <w:pPr>
        <w:pStyle w:val="EMEABodyText"/>
        <w:widowControl w:val="0"/>
        <w:rPr>
          <w:lang w:val="es-ES"/>
        </w:rPr>
      </w:pPr>
      <w:r>
        <w:rPr>
          <w:i/>
          <w:lang w:val="es-ES"/>
        </w:rPr>
        <w:t>Prevención de recaídas de episodios maníacos en el trastorno bipolar I</w:t>
      </w:r>
      <w:r>
        <w:rPr>
          <w:lang w:val="es-ES"/>
        </w:rPr>
        <w:t>: para prevenir las recaídas de episodios maníacos en pacientes que han estado tomando aripiprazol en monoterapia o terapia combinada, continuar con la misma dosis. Se deben considerar ajustes de la posología diaria, incluyendo reducción de la dosis, según el estado clínico.</w:t>
      </w:r>
    </w:p>
    <w:p w14:paraId="68E3CBC5" w14:textId="77777777" w:rsidR="00A80C76" w:rsidRDefault="00A80C76">
      <w:pPr>
        <w:pStyle w:val="EMEABodyText"/>
        <w:widowControl w:val="0"/>
        <w:rPr>
          <w:lang w:val="es-ES"/>
        </w:rPr>
      </w:pPr>
    </w:p>
    <w:p w14:paraId="68E3CBC6" w14:textId="77777777" w:rsidR="00A80C76" w:rsidRDefault="006963B6">
      <w:pPr>
        <w:pStyle w:val="EMEABodyText"/>
        <w:widowControl w:val="0"/>
        <w:rPr>
          <w:i/>
          <w:u w:val="single"/>
          <w:lang w:val="es-ES"/>
        </w:rPr>
      </w:pPr>
      <w:r>
        <w:rPr>
          <w:i/>
          <w:u w:val="single"/>
          <w:lang w:val="es-ES"/>
        </w:rPr>
        <w:t>Población pediátrica</w:t>
      </w:r>
    </w:p>
    <w:p w14:paraId="68E3CBC7" w14:textId="77777777" w:rsidR="00A80C76" w:rsidRDefault="00A80C76">
      <w:pPr>
        <w:pStyle w:val="EMEABodyText"/>
        <w:widowControl w:val="0"/>
        <w:rPr>
          <w:lang w:val="es-ES"/>
        </w:rPr>
      </w:pPr>
    </w:p>
    <w:p w14:paraId="68E3CBC8" w14:textId="77777777" w:rsidR="00A80C76" w:rsidRDefault="006963B6">
      <w:pPr>
        <w:pStyle w:val="EMEABodyText"/>
        <w:widowControl w:val="0"/>
        <w:rPr>
          <w:lang w:val="es-ES"/>
        </w:rPr>
      </w:pPr>
      <w:r>
        <w:rPr>
          <w:rStyle w:val="EMEABodyTextChar"/>
          <w:i/>
          <w:iCs/>
          <w:lang w:val="es-ES"/>
        </w:rPr>
        <w:t>Esquizofrenia en adolescentes de 15 años y más:</w:t>
      </w:r>
      <w:r>
        <w:rPr>
          <w:rStyle w:val="EMEABodyTextChar"/>
          <w:lang w:val="es-ES"/>
        </w:rPr>
        <w:t xml:space="preserve"> la dosis recomendada de ABILIFY es de 10 mg/día administrada una vez al día independientemente de las comidas. El tratamiento deberá ser iniciado con 2 mg (usando ABILIFY solución oral 1 mg/ml) durante 2 días, incrementado a 5 mg durante 2 días adicionales para alcanzar la dosis recomendada diaria de 10 mg. En caso necesario, aumentos de dosis posteriores deberían ser administrados en incrementos de 5 </w:t>
      </w:r>
      <w:r>
        <w:rPr>
          <w:lang w:val="es-ES"/>
        </w:rPr>
        <w:t>mg sin exceder la dosis máxima diaria de 30 mg (ver sección 5.1). ABILIFY es eficaz en un rango de dosis de 10 mg/día a 30 mg/día. No se ha demostrado un aumento de la eficacia con dosis mayores a la dosis diaria de 10 mg, aunque algunos pacientes pueden beneficiarse de dosis mayores.</w:t>
      </w:r>
    </w:p>
    <w:p w14:paraId="68E3CBC9" w14:textId="77777777" w:rsidR="00A80C76" w:rsidRDefault="006963B6">
      <w:pPr>
        <w:pStyle w:val="EMEABodyText"/>
        <w:widowControl w:val="0"/>
        <w:rPr>
          <w:lang w:val="es-ES"/>
        </w:rPr>
      </w:pPr>
      <w:r>
        <w:rPr>
          <w:lang w:val="es-ES"/>
        </w:rPr>
        <w:t>ABILIFY no está recomendado en pacientes con esquizofrenia menores de 15 años debido a datos insuficientes sobre seguridad y eficacia (ver las secciones 4.8 y 5.1).</w:t>
      </w:r>
    </w:p>
    <w:p w14:paraId="68E3CBCA" w14:textId="77777777" w:rsidR="00A80C76" w:rsidRDefault="00A80C76">
      <w:pPr>
        <w:pStyle w:val="EMEABodyText"/>
        <w:widowControl w:val="0"/>
        <w:rPr>
          <w:lang w:val="es-ES"/>
        </w:rPr>
      </w:pPr>
    </w:p>
    <w:p w14:paraId="68E3CBCB" w14:textId="77777777" w:rsidR="00A80C76" w:rsidRDefault="006963B6">
      <w:pPr>
        <w:pStyle w:val="EMEABodyText"/>
        <w:widowControl w:val="0"/>
        <w:rPr>
          <w:lang w:val="es-ES"/>
        </w:rPr>
      </w:pPr>
      <w:r>
        <w:rPr>
          <w:i/>
          <w:lang w:val="es-ES"/>
        </w:rPr>
        <w:t>Episodios maníacos en el Trastorno Bipolar I en adolescentes de 13 años o más</w:t>
      </w:r>
      <w:r>
        <w:rPr>
          <w:lang w:val="es-ES"/>
        </w:rPr>
        <w:t>: la dosis recomendada de ABILIFY es de 10 mg/día administrada una vez al día independientemente de las comidas. Se debe iniciar el tratamiento con 2 mg (usando ABILIFY 1 mg/ml solución oral) durante 2 días, valorando utilizar 5 mg durante 2 días adicionales para alcanzar la dosis diaria recomendada de 10 mg. La duración del tratamiento debe ser la mínima necesaria para el control de los síntomas y no debe exceder de 12 semanas. No se ha demostrado un aumento de la eficacia con dosis superiores a la dosis diaria de 10 mg, y una dosis diaria de 30 mg se asocia con una incidencia sustancialmente mayor de reacciones adversas significativas incluyendo eventos relacionados con s</w:t>
      </w:r>
      <w:r>
        <w:rPr>
          <w:iCs/>
          <w:lang w:val="es-ES"/>
        </w:rPr>
        <w:t>íntomas extrapiramidales</w:t>
      </w:r>
      <w:r>
        <w:rPr>
          <w:i/>
          <w:lang w:val="es-ES"/>
        </w:rPr>
        <w:t xml:space="preserve"> </w:t>
      </w:r>
      <w:r>
        <w:rPr>
          <w:iCs/>
          <w:lang w:val="es-ES"/>
        </w:rPr>
        <w:t>(</w:t>
      </w:r>
      <w:r>
        <w:rPr>
          <w:lang w:val="es-ES"/>
        </w:rPr>
        <w:t>SEP), somnolencia, fatiga y aumento de peso (ver sección 4.8). Por lo tanto, dosis superiores de 10 mg/día se deben usar en casos excepcionales y con una estrecha monitorización clínica (ver secciones 4.4, 4.8 y 5.1). Los pacientes más jóvenes tienen un mayor riesgo de sufrir efectos adversos asociados con aripiprazol. Por ello, no se recomienda el uso de ABILIFY en pacientes menores de 13 años (ver secciones 4.8 y 5.1).</w:t>
      </w:r>
    </w:p>
    <w:p w14:paraId="68E3CBCC" w14:textId="77777777" w:rsidR="00A80C76" w:rsidRDefault="00A80C76">
      <w:pPr>
        <w:pStyle w:val="EMEABodyText"/>
        <w:widowControl w:val="0"/>
        <w:rPr>
          <w:lang w:val="es-ES"/>
        </w:rPr>
      </w:pPr>
    </w:p>
    <w:p w14:paraId="68E3CBCD" w14:textId="77777777" w:rsidR="00A80C76" w:rsidRDefault="006963B6">
      <w:pPr>
        <w:pStyle w:val="EMEABodyText"/>
        <w:rPr>
          <w:lang w:val="es-ES"/>
        </w:rPr>
      </w:pPr>
      <w:r>
        <w:rPr>
          <w:i/>
          <w:iCs/>
          <w:lang w:val="es-ES"/>
        </w:rPr>
        <w:lastRenderedPageBreak/>
        <w:t>Irritabilidad asociada con el trastorno autista:</w:t>
      </w:r>
      <w:r>
        <w:rPr>
          <w:lang w:val="es-ES"/>
        </w:rPr>
        <w:t xml:space="preserve"> no se ha establecido todavía la seguridad y eficacia de ABILIFY en niños y adolescentes menores de 18 años. Los datos actualmente disponibles se describen en la sección 5.1, pero no se puede hacer una recomendación posológica.</w:t>
      </w:r>
    </w:p>
    <w:p w14:paraId="68E3CBCE" w14:textId="77777777" w:rsidR="00A80C76" w:rsidRDefault="00A80C76">
      <w:pPr>
        <w:rPr>
          <w:lang w:val="es-ES"/>
        </w:rPr>
      </w:pPr>
    </w:p>
    <w:p w14:paraId="68E3CBCF" w14:textId="77777777" w:rsidR="00A80C76" w:rsidRDefault="006963B6">
      <w:pPr>
        <w:pStyle w:val="EMEABodyText"/>
        <w:rPr>
          <w:lang w:val="es-ES"/>
        </w:rPr>
      </w:pPr>
      <w:r>
        <w:rPr>
          <w:i/>
          <w:lang w:val="es-ES"/>
        </w:rPr>
        <w:t>Tics asociados con el trastorno de Tourette:</w:t>
      </w:r>
      <w:r>
        <w:rPr>
          <w:lang w:val="es-ES"/>
        </w:rPr>
        <w:t xml:space="preserve"> no se ha establecido todavía la seguridad y eficacia de ABILIFY en niños y adolescentes entre 6 y 18 años. Los datos actualmente disponibles están descritos en la sección 5.1, sin embargo no se puede hacer una recomendación posológica.</w:t>
      </w:r>
    </w:p>
    <w:p w14:paraId="68E3CBD0" w14:textId="77777777" w:rsidR="00A80C76" w:rsidRDefault="00A80C76">
      <w:pPr>
        <w:pStyle w:val="EMEABodyText"/>
        <w:widowControl w:val="0"/>
        <w:rPr>
          <w:lang w:val="es-ES"/>
        </w:rPr>
      </w:pPr>
    </w:p>
    <w:p w14:paraId="68E3CBD1" w14:textId="77777777" w:rsidR="00A80C76" w:rsidRDefault="006963B6">
      <w:pPr>
        <w:rPr>
          <w:rFonts w:eastAsia="MS Mincho"/>
          <w:i/>
          <w:iCs/>
          <w:color w:val="000000"/>
          <w:lang w:val="es-ES"/>
        </w:rPr>
      </w:pPr>
      <w:r>
        <w:rPr>
          <w:rFonts w:eastAsia="MS Mincho"/>
          <w:i/>
          <w:iCs/>
          <w:color w:val="000000"/>
          <w:u w:val="single"/>
          <w:lang w:val="es-ES"/>
        </w:rPr>
        <w:t>Poblaciones especiales</w:t>
      </w:r>
    </w:p>
    <w:p w14:paraId="68E3CBD2" w14:textId="77777777" w:rsidR="00A80C76" w:rsidRDefault="00A80C76">
      <w:pPr>
        <w:pStyle w:val="EMEABodyText"/>
        <w:rPr>
          <w:lang w:val="es-ES"/>
        </w:rPr>
      </w:pPr>
    </w:p>
    <w:p w14:paraId="68E3CBD3" w14:textId="77777777" w:rsidR="00A80C76" w:rsidRDefault="006963B6">
      <w:pPr>
        <w:rPr>
          <w:rFonts w:eastAsia="MS Mincho"/>
          <w:iCs/>
          <w:color w:val="000000"/>
          <w:lang w:val="es-ES"/>
        </w:rPr>
      </w:pPr>
      <w:r>
        <w:rPr>
          <w:rFonts w:eastAsia="MS Mincho"/>
          <w:i/>
          <w:iCs/>
          <w:color w:val="000000"/>
          <w:lang w:val="es-ES"/>
        </w:rPr>
        <w:t>Insuficiencia hepática</w:t>
      </w:r>
    </w:p>
    <w:p w14:paraId="68E3CBD4" w14:textId="77777777" w:rsidR="00A80C76" w:rsidRDefault="006963B6">
      <w:pPr>
        <w:pStyle w:val="EMEABodyText"/>
        <w:widowControl w:val="0"/>
        <w:rPr>
          <w:lang w:val="es-ES"/>
        </w:rPr>
      </w:pPr>
      <w:r>
        <w:rPr>
          <w:lang w:val="es-ES"/>
        </w:rPr>
        <w:t>No es necesario un ajuste de dosis en pacientes que presentan insuficiencia hepática de leve a moderada. En pacientes que presentan insuficiencia hepática grave, los datos disponibles son insuficientes para establecer recomendaciones. En estos pacientes debe ajustarse la dosis cuidadosamente. Sin embargo, se debe utilizar la dosis máxima diaria de 30 mg con precaución en pacientes que presentan insuficiencia hepática grave (ver sección 5.2).</w:t>
      </w:r>
    </w:p>
    <w:p w14:paraId="68E3CBD5" w14:textId="77777777" w:rsidR="00A80C76" w:rsidRDefault="00A80C76">
      <w:pPr>
        <w:pStyle w:val="EMEABodyText"/>
        <w:widowControl w:val="0"/>
        <w:rPr>
          <w:lang w:val="es-ES"/>
        </w:rPr>
      </w:pPr>
    </w:p>
    <w:p w14:paraId="68E3CBD6" w14:textId="77777777" w:rsidR="00A80C76" w:rsidRDefault="006963B6">
      <w:pPr>
        <w:rPr>
          <w:rFonts w:eastAsia="MS Mincho"/>
          <w:iCs/>
          <w:color w:val="000000"/>
          <w:lang w:val="es-ES"/>
        </w:rPr>
      </w:pPr>
      <w:r>
        <w:rPr>
          <w:rFonts w:eastAsia="MS Mincho"/>
          <w:i/>
          <w:iCs/>
          <w:color w:val="000000"/>
          <w:lang w:val="es-ES"/>
        </w:rPr>
        <w:t>Insuficiencia Renal</w:t>
      </w:r>
    </w:p>
    <w:p w14:paraId="68E3CBD7" w14:textId="77777777" w:rsidR="00A80C76" w:rsidRDefault="006963B6">
      <w:pPr>
        <w:pStyle w:val="EMEABodyText"/>
        <w:widowControl w:val="0"/>
        <w:rPr>
          <w:lang w:val="es-ES"/>
        </w:rPr>
      </w:pPr>
      <w:r>
        <w:rPr>
          <w:lang w:val="es-ES"/>
        </w:rPr>
        <w:t>No es necesario un ajuste de dosis en pacientes que presentan insuficiencia renal.</w:t>
      </w:r>
    </w:p>
    <w:p w14:paraId="68E3CBD8" w14:textId="77777777" w:rsidR="00A80C76" w:rsidRDefault="00A80C76">
      <w:pPr>
        <w:pStyle w:val="EMEABodyText"/>
        <w:widowControl w:val="0"/>
        <w:rPr>
          <w:lang w:val="es-ES"/>
        </w:rPr>
      </w:pPr>
    </w:p>
    <w:p w14:paraId="68E3CBD9" w14:textId="77777777" w:rsidR="00A80C76" w:rsidRDefault="006963B6">
      <w:pPr>
        <w:pStyle w:val="EMEABodyText"/>
        <w:widowControl w:val="0"/>
        <w:rPr>
          <w:i/>
          <w:lang w:val="es-ES"/>
        </w:rPr>
      </w:pPr>
      <w:r>
        <w:rPr>
          <w:i/>
          <w:lang w:val="es-ES"/>
        </w:rPr>
        <w:t>Pacientes de edad avanzada</w:t>
      </w:r>
    </w:p>
    <w:p w14:paraId="68E3CBDA" w14:textId="77777777" w:rsidR="00A80C76" w:rsidRDefault="006963B6">
      <w:pPr>
        <w:pStyle w:val="EMEABodyText"/>
        <w:widowControl w:val="0"/>
        <w:rPr>
          <w:lang w:val="es-ES"/>
        </w:rPr>
      </w:pPr>
      <w:r>
        <w:rPr>
          <w:lang w:val="es-ES"/>
        </w:rPr>
        <w:t>No se ha establecido la seguridad y eficacia de ABILIFY para el tratamiento de la esquizofrenia o de los episodios maníacos de trastorno bipolar I en pacientes de 65 años o más. Debido a una mayor sensibilidad en esta población, se debe considerar una dosis inicial menor si lo justifican los factores clínicos (ver sección 4.4).</w:t>
      </w:r>
    </w:p>
    <w:p w14:paraId="68E3CBDB" w14:textId="77777777" w:rsidR="00A80C76" w:rsidRDefault="00A80C76">
      <w:pPr>
        <w:pStyle w:val="EMEABodyText"/>
        <w:widowControl w:val="0"/>
        <w:rPr>
          <w:lang w:val="es-ES"/>
        </w:rPr>
      </w:pPr>
    </w:p>
    <w:p w14:paraId="68E3CBDC" w14:textId="77777777" w:rsidR="00A80C76" w:rsidRDefault="006963B6">
      <w:pPr>
        <w:pStyle w:val="EMEABodyText"/>
        <w:widowControl w:val="0"/>
        <w:rPr>
          <w:i/>
          <w:lang w:val="es-ES"/>
        </w:rPr>
      </w:pPr>
      <w:r>
        <w:rPr>
          <w:i/>
          <w:lang w:val="es-ES"/>
        </w:rPr>
        <w:t>Sexo</w:t>
      </w:r>
    </w:p>
    <w:p w14:paraId="68E3CBDD" w14:textId="77777777" w:rsidR="00A80C76" w:rsidRDefault="006963B6">
      <w:pPr>
        <w:pStyle w:val="EMEABodyText"/>
        <w:widowControl w:val="0"/>
        <w:rPr>
          <w:lang w:val="es-ES"/>
        </w:rPr>
      </w:pPr>
      <w:r>
        <w:rPr>
          <w:lang w:val="es-ES"/>
        </w:rPr>
        <w:t>No es necesario ajustar la dosis en función del sexo (ver sección 5.2).</w:t>
      </w:r>
    </w:p>
    <w:p w14:paraId="68E3CBDE" w14:textId="77777777" w:rsidR="00A80C76" w:rsidRDefault="00A80C76">
      <w:pPr>
        <w:pStyle w:val="EMEABodyText"/>
        <w:widowControl w:val="0"/>
        <w:rPr>
          <w:lang w:val="es-ES"/>
        </w:rPr>
      </w:pPr>
    </w:p>
    <w:p w14:paraId="68E3CBDF" w14:textId="77777777" w:rsidR="00A80C76" w:rsidRDefault="006963B6">
      <w:pPr>
        <w:pStyle w:val="EMEABodyText"/>
        <w:widowControl w:val="0"/>
        <w:rPr>
          <w:i/>
          <w:lang w:val="es-ES"/>
        </w:rPr>
      </w:pPr>
      <w:r>
        <w:rPr>
          <w:i/>
          <w:lang w:val="es-ES"/>
        </w:rPr>
        <w:t>Fumadores</w:t>
      </w:r>
    </w:p>
    <w:p w14:paraId="68E3CBE0" w14:textId="77777777" w:rsidR="00A80C76" w:rsidRDefault="006963B6">
      <w:pPr>
        <w:pStyle w:val="EMEABodyText"/>
        <w:widowControl w:val="0"/>
        <w:rPr>
          <w:i/>
          <w:lang w:val="es-ES"/>
        </w:rPr>
      </w:pPr>
      <w:r>
        <w:rPr>
          <w:lang w:val="es-ES"/>
        </w:rPr>
        <w:t>No es necesario un ajuste de dosis en pacientes fumadores debido al metabolismo de aripiprazol (ver sección 4.5).</w:t>
      </w:r>
    </w:p>
    <w:p w14:paraId="68E3CBE1" w14:textId="77777777" w:rsidR="00A80C76" w:rsidRDefault="00A80C76">
      <w:pPr>
        <w:pStyle w:val="EMEABodyText"/>
        <w:widowControl w:val="0"/>
        <w:rPr>
          <w:lang w:val="es-ES"/>
        </w:rPr>
      </w:pPr>
    </w:p>
    <w:p w14:paraId="68E3CBE2" w14:textId="77777777" w:rsidR="00A80C76" w:rsidRDefault="006963B6">
      <w:pPr>
        <w:pStyle w:val="EMEABodyText"/>
        <w:widowControl w:val="0"/>
        <w:rPr>
          <w:i/>
          <w:lang w:val="es-ES"/>
        </w:rPr>
      </w:pPr>
      <w:r>
        <w:rPr>
          <w:i/>
          <w:lang w:val="es-ES"/>
        </w:rPr>
        <w:t>Ajuste de la dosis debido a interacciones</w:t>
      </w:r>
    </w:p>
    <w:p w14:paraId="68E3CBE3" w14:textId="77777777" w:rsidR="00A80C76" w:rsidRDefault="006963B6">
      <w:pPr>
        <w:pStyle w:val="EMEABodyText"/>
        <w:widowControl w:val="0"/>
        <w:rPr>
          <w:lang w:val="es-ES"/>
        </w:rPr>
      </w:pPr>
      <w:r>
        <w:rPr>
          <w:lang w:val="es-ES"/>
        </w:rPr>
        <w:t>Cuando aripiprazol se administra conjuntamente con inhibidores potentes del CYP3A4 o CYP2D6, se debe reducir la dosis de aripiprazol. Cuando se deja el tratamiento combinado con inhibidores del CYP3A4 o CYP2D6, se debe aumentar la dosis de aripiprazol (ver sección 4.5).</w:t>
      </w:r>
    </w:p>
    <w:p w14:paraId="68E3CBE4" w14:textId="77777777" w:rsidR="00A80C76" w:rsidRDefault="006963B6">
      <w:pPr>
        <w:pStyle w:val="EMEABodyText"/>
        <w:widowControl w:val="0"/>
        <w:rPr>
          <w:lang w:val="es-ES"/>
        </w:rPr>
      </w:pPr>
      <w:r>
        <w:rPr>
          <w:lang w:val="es-ES"/>
        </w:rPr>
        <w:t>Cuando aripiprazol se administra conjuntamente con inductores potentes del CYP3A4, se debe aumentar la dosis de aripiprazol. Cuando se deja el tratamiento combinado con inductores del CYP3A4, la dosis de aripiprazol se debe reducir a la dosis recomendada (ver sección 4.5).</w:t>
      </w:r>
    </w:p>
    <w:p w14:paraId="68E3CBE5" w14:textId="77777777" w:rsidR="00A80C76" w:rsidRDefault="00A80C76">
      <w:pPr>
        <w:pStyle w:val="EMEABodyText"/>
        <w:widowControl w:val="0"/>
        <w:rPr>
          <w:lang w:val="es-ES"/>
        </w:rPr>
      </w:pPr>
    </w:p>
    <w:p w14:paraId="68E3CBE6" w14:textId="77777777" w:rsidR="00A80C76" w:rsidRDefault="006963B6">
      <w:pPr>
        <w:pStyle w:val="EMEABodyText"/>
        <w:widowControl w:val="0"/>
        <w:rPr>
          <w:u w:val="single"/>
          <w:lang w:val="es-ES"/>
        </w:rPr>
      </w:pPr>
      <w:r>
        <w:rPr>
          <w:u w:val="single"/>
          <w:lang w:val="es-ES"/>
        </w:rPr>
        <w:t>Forma de administración</w:t>
      </w:r>
    </w:p>
    <w:p w14:paraId="68E3CBE7" w14:textId="77777777" w:rsidR="00A80C76" w:rsidRDefault="00A80C76">
      <w:pPr>
        <w:pStyle w:val="EMEABodyText"/>
        <w:widowControl w:val="0"/>
        <w:rPr>
          <w:lang w:val="es-ES"/>
        </w:rPr>
      </w:pPr>
    </w:p>
    <w:p w14:paraId="68E3CBE8" w14:textId="77777777" w:rsidR="00A80C76" w:rsidRDefault="006963B6">
      <w:pPr>
        <w:pStyle w:val="EMEABodyText"/>
        <w:widowControl w:val="0"/>
        <w:rPr>
          <w:lang w:val="es-ES"/>
        </w:rPr>
      </w:pPr>
      <w:r>
        <w:rPr>
          <w:lang w:val="es-ES"/>
        </w:rPr>
        <w:t>ABILIFY se administra por vía oral.</w:t>
      </w:r>
    </w:p>
    <w:p w14:paraId="68E3CBE9" w14:textId="77777777" w:rsidR="00A80C76" w:rsidRDefault="00A80C76">
      <w:pPr>
        <w:pStyle w:val="EMEABodyText"/>
        <w:widowControl w:val="0"/>
        <w:rPr>
          <w:lang w:val="es-ES"/>
        </w:rPr>
      </w:pPr>
    </w:p>
    <w:p w14:paraId="68E3CBEA" w14:textId="77777777" w:rsidR="00A80C76" w:rsidRDefault="006963B6">
      <w:pPr>
        <w:widowControl w:val="0"/>
        <w:rPr>
          <w:color w:val="000000"/>
          <w:lang w:val="es-ES"/>
        </w:rPr>
      </w:pPr>
      <w:r>
        <w:rPr>
          <w:color w:val="000000"/>
          <w:lang w:val="es-ES"/>
        </w:rPr>
        <w:t>Se deben tomar los comprimidos bucodispersables o la solución oral como una alternativa a ABILIFY comprimidos en pacientes que tengan dificultad para tragar ABILIFY comprimidos (ver sección 5.2).</w:t>
      </w:r>
    </w:p>
    <w:p w14:paraId="68E3CBEB" w14:textId="77777777" w:rsidR="00A80C76" w:rsidRDefault="00A80C76">
      <w:pPr>
        <w:pStyle w:val="EMEABodyText"/>
        <w:widowControl w:val="0"/>
        <w:rPr>
          <w:lang w:val="es-ES"/>
        </w:rPr>
      </w:pPr>
    </w:p>
    <w:p w14:paraId="68E3CBEC" w14:textId="77777777" w:rsidR="00A80C76" w:rsidRDefault="006963B6">
      <w:pPr>
        <w:pStyle w:val="EMEAHeading2"/>
        <w:keepNext w:val="0"/>
        <w:keepLines w:val="0"/>
        <w:widowControl w:val="0"/>
        <w:tabs>
          <w:tab w:val="left" w:pos="567"/>
        </w:tabs>
        <w:outlineLvl w:val="9"/>
        <w:rPr>
          <w:lang w:val="es-ES"/>
        </w:rPr>
      </w:pPr>
      <w:r>
        <w:rPr>
          <w:lang w:val="es-ES"/>
        </w:rPr>
        <w:t>4.3</w:t>
      </w:r>
      <w:r>
        <w:rPr>
          <w:lang w:val="es-ES"/>
        </w:rPr>
        <w:tab/>
        <w:t>Contraindicaciones</w:t>
      </w:r>
    </w:p>
    <w:p w14:paraId="68E3CBED" w14:textId="77777777" w:rsidR="00A80C76" w:rsidRDefault="00A80C76">
      <w:pPr>
        <w:pStyle w:val="EMEAHeading2"/>
        <w:keepNext w:val="0"/>
        <w:keepLines w:val="0"/>
        <w:widowControl w:val="0"/>
        <w:ind w:left="0" w:firstLine="0"/>
        <w:outlineLvl w:val="9"/>
        <w:rPr>
          <w:lang w:val="es-ES"/>
        </w:rPr>
      </w:pPr>
    </w:p>
    <w:p w14:paraId="68E3CBEE" w14:textId="77777777" w:rsidR="00A80C76" w:rsidRDefault="006963B6">
      <w:pPr>
        <w:pStyle w:val="EMEABodyText"/>
        <w:widowControl w:val="0"/>
        <w:rPr>
          <w:lang w:val="es-ES"/>
        </w:rPr>
      </w:pPr>
      <w:r>
        <w:rPr>
          <w:lang w:val="es-ES"/>
        </w:rPr>
        <w:t>Hipersensibilidad al principio activo o a alguno de los excipientes incluidos en la sección 6.1.</w:t>
      </w:r>
    </w:p>
    <w:p w14:paraId="68E3CBEF" w14:textId="77777777" w:rsidR="00A80C76" w:rsidRDefault="00A80C76">
      <w:pPr>
        <w:pStyle w:val="EMEABodyText"/>
        <w:widowControl w:val="0"/>
        <w:rPr>
          <w:lang w:val="es-ES"/>
        </w:rPr>
      </w:pPr>
    </w:p>
    <w:p w14:paraId="68E3CBF0" w14:textId="77777777" w:rsidR="00A80C76" w:rsidRDefault="006963B6">
      <w:pPr>
        <w:pStyle w:val="EMEAHeading2"/>
        <w:keepNext w:val="0"/>
        <w:keepLines w:val="0"/>
        <w:widowControl w:val="0"/>
        <w:tabs>
          <w:tab w:val="left" w:pos="567"/>
        </w:tabs>
        <w:outlineLvl w:val="9"/>
        <w:rPr>
          <w:lang w:val="es-ES"/>
        </w:rPr>
      </w:pPr>
      <w:r>
        <w:rPr>
          <w:lang w:val="es-ES"/>
        </w:rPr>
        <w:t>4.4</w:t>
      </w:r>
      <w:r>
        <w:rPr>
          <w:lang w:val="es-ES"/>
        </w:rPr>
        <w:tab/>
        <w:t>Advertencias y precauciones especiales de empleo</w:t>
      </w:r>
    </w:p>
    <w:p w14:paraId="68E3CBF1" w14:textId="77777777" w:rsidR="00A80C76" w:rsidRDefault="00A80C76">
      <w:pPr>
        <w:pStyle w:val="EMEAHeading2"/>
        <w:keepNext w:val="0"/>
        <w:keepLines w:val="0"/>
        <w:widowControl w:val="0"/>
        <w:ind w:left="0" w:firstLine="0"/>
        <w:outlineLvl w:val="9"/>
        <w:rPr>
          <w:b w:val="0"/>
          <w:lang w:val="es-ES"/>
        </w:rPr>
      </w:pPr>
    </w:p>
    <w:p w14:paraId="68E3CBF2" w14:textId="77777777" w:rsidR="00A80C76" w:rsidRDefault="006963B6">
      <w:pPr>
        <w:pStyle w:val="EMEABodyText"/>
        <w:widowControl w:val="0"/>
        <w:rPr>
          <w:lang w:val="es-ES"/>
        </w:rPr>
      </w:pPr>
      <w:r>
        <w:rPr>
          <w:lang w:val="es-ES"/>
        </w:rPr>
        <w:t>La mejoría clínica del paciente durante el tratamiento antipsicótico, puede tardar entre varios días a algunas semanas. Los pacientes deben estar estrechamente controlados durante este periodo.</w:t>
      </w:r>
    </w:p>
    <w:p w14:paraId="68E3CBF3" w14:textId="77777777" w:rsidR="00A80C76" w:rsidRDefault="00A80C76">
      <w:pPr>
        <w:pStyle w:val="EMEABodyText"/>
        <w:widowControl w:val="0"/>
        <w:rPr>
          <w:lang w:val="es-ES"/>
        </w:rPr>
      </w:pPr>
    </w:p>
    <w:p w14:paraId="68E3CBF4" w14:textId="77777777" w:rsidR="00A80C76" w:rsidRDefault="006963B6">
      <w:pPr>
        <w:pStyle w:val="EMEABodyText"/>
        <w:widowControl w:val="0"/>
        <w:rPr>
          <w:u w:val="single"/>
          <w:lang w:val="es-ES"/>
        </w:rPr>
      </w:pPr>
      <w:r>
        <w:rPr>
          <w:u w:val="single"/>
          <w:lang w:val="es-ES"/>
        </w:rPr>
        <w:lastRenderedPageBreak/>
        <w:t>Tendencias suicidas</w:t>
      </w:r>
    </w:p>
    <w:p w14:paraId="68E3CBF5" w14:textId="77777777" w:rsidR="00A80C76" w:rsidRDefault="00A80C76">
      <w:pPr>
        <w:pStyle w:val="EMEABodyText"/>
        <w:widowControl w:val="0"/>
        <w:rPr>
          <w:rFonts w:eastAsia="Calibri"/>
          <w:lang w:val="es-ES"/>
        </w:rPr>
      </w:pPr>
    </w:p>
    <w:p w14:paraId="68E3CBF6" w14:textId="77777777" w:rsidR="00A80C76" w:rsidRDefault="006963B6">
      <w:pPr>
        <w:pStyle w:val="EMEABodyText"/>
        <w:widowControl w:val="0"/>
        <w:rPr>
          <w:lang w:val="es-ES"/>
        </w:rPr>
      </w:pPr>
      <w:bookmarkStart w:id="1" w:name="_Hlk45878360"/>
      <w:r>
        <w:rPr>
          <w:rFonts w:eastAsia="Calibri"/>
          <w:lang w:val="es-ES"/>
        </w:rPr>
        <w:t>La aparición de comportamiento suicida y los trastornos del estado de ánimo son inherentes a las patologías psicóticas y en algunos casos han sido notificados de manera temprana tras la administración inicial o cambio del tratamiento antipsicótico, incluyendo el tratamiento con aripiprazol (ver sección 4.8).</w:t>
      </w:r>
      <w:r>
        <w:rPr>
          <w:lang w:val="es-ES"/>
        </w:rPr>
        <w:t xml:space="preserve"> El tratamiento con antipsicóticos en pacientes de alto riesgo debe estar acompañado de una estrecha supervisión.</w:t>
      </w:r>
    </w:p>
    <w:bookmarkEnd w:id="1"/>
    <w:p w14:paraId="68E3CBF7" w14:textId="77777777" w:rsidR="00A80C76" w:rsidRDefault="00A80C76">
      <w:pPr>
        <w:pStyle w:val="EMEABodyText"/>
        <w:widowControl w:val="0"/>
        <w:rPr>
          <w:lang w:val="es-ES"/>
        </w:rPr>
      </w:pPr>
    </w:p>
    <w:p w14:paraId="68E3CBF8" w14:textId="77777777" w:rsidR="00A80C76" w:rsidRDefault="006963B6">
      <w:pPr>
        <w:pStyle w:val="EMEABodyText"/>
        <w:widowControl w:val="0"/>
        <w:rPr>
          <w:u w:val="single"/>
          <w:lang w:val="es-ES"/>
        </w:rPr>
      </w:pPr>
      <w:r>
        <w:rPr>
          <w:u w:val="single"/>
          <w:lang w:val="es-ES"/>
        </w:rPr>
        <w:t>Alteraciones cardiovasculares</w:t>
      </w:r>
    </w:p>
    <w:p w14:paraId="68E3CBF9" w14:textId="77777777" w:rsidR="00A80C76" w:rsidRDefault="00A80C76">
      <w:pPr>
        <w:pStyle w:val="EMEABodyText"/>
        <w:widowControl w:val="0"/>
        <w:rPr>
          <w:lang w:val="es-ES"/>
        </w:rPr>
      </w:pPr>
    </w:p>
    <w:p w14:paraId="68E3CBFA" w14:textId="77777777" w:rsidR="00A80C76" w:rsidRDefault="006963B6">
      <w:pPr>
        <w:pStyle w:val="EMEABodyText"/>
        <w:widowControl w:val="0"/>
        <w:rPr>
          <w:lang w:val="es-ES"/>
        </w:rPr>
      </w:pPr>
      <w:r>
        <w:rPr>
          <w:lang w:val="es-ES"/>
        </w:rPr>
        <w:t>Aripiprazol debe ser utilizado con precaución en pacientes que presentan enfermedad cardiovascular conocida (historia de infarto de miocardio o enfermedad isquémica cardiaca, fallo cardíaco, o trastornos de la conducción), enfermedad cerebrovascular, condiciones en las que puede predisponerse a pacientes a la hipotensión (deshidratación, hipovolemia, y tratamiento con medicamentos antihipertensivos) o hipertensión, incluyendo hipertensión acelerada o maligna. Se han notificado casos de tromboembolismo venoso (TEV) con medicamentos antipsicóticos. Dado que los pacientes tratados con antipsicóticos presentan a menudo factores de riesgo adquiridos para el TEV, se deben identificar todos los posibles factores de riesgo de TEV antes y durante el tratamiento con aripiprazol, y se deben tomar las correspondientes medidas preventivas.</w:t>
      </w:r>
    </w:p>
    <w:p w14:paraId="68E3CBFB" w14:textId="77777777" w:rsidR="00A80C76" w:rsidRDefault="00A80C76">
      <w:pPr>
        <w:pStyle w:val="EMEABodyText"/>
        <w:widowControl w:val="0"/>
        <w:rPr>
          <w:lang w:val="es-ES"/>
        </w:rPr>
      </w:pPr>
    </w:p>
    <w:p w14:paraId="68E3CBFC" w14:textId="77777777" w:rsidR="00A80C76" w:rsidRDefault="006963B6">
      <w:pPr>
        <w:pStyle w:val="EMEABodyText"/>
        <w:widowControl w:val="0"/>
        <w:rPr>
          <w:u w:val="single"/>
          <w:lang w:val="es-ES"/>
        </w:rPr>
      </w:pPr>
      <w:r>
        <w:rPr>
          <w:rStyle w:val="Emphasis"/>
          <w:i w:val="0"/>
          <w:iCs/>
          <w:color w:val="000000"/>
          <w:u w:val="single"/>
          <w:lang w:val="es-ES"/>
        </w:rPr>
        <w:t>Prolongación del intervalo QT</w:t>
      </w:r>
    </w:p>
    <w:p w14:paraId="68E3CBFD" w14:textId="77777777" w:rsidR="00A80C76" w:rsidRDefault="00A80C76">
      <w:pPr>
        <w:pStyle w:val="EMEABodyText"/>
        <w:widowControl w:val="0"/>
        <w:rPr>
          <w:lang w:val="es-ES"/>
        </w:rPr>
      </w:pPr>
    </w:p>
    <w:p w14:paraId="68E3CBFE" w14:textId="77777777" w:rsidR="00A80C76" w:rsidRDefault="006963B6">
      <w:pPr>
        <w:pStyle w:val="EMEABodyText"/>
        <w:widowControl w:val="0"/>
        <w:rPr>
          <w:lang w:val="es-ES"/>
        </w:rPr>
      </w:pPr>
      <w:r>
        <w:rPr>
          <w:lang w:val="es-ES"/>
        </w:rPr>
        <w:t xml:space="preserve">En ensayos clínicos de aripiprazol, la incidencia de prolongación del intervalo QT fue comparable a placebo. Aripiprazol debe ser empleado con precaución en pacientes con antecedentes familiares de prolongación del intervalo QT </w:t>
      </w:r>
      <w:r>
        <w:rPr>
          <w:rFonts w:eastAsia="Calibri"/>
          <w:lang w:val="es-ES"/>
        </w:rPr>
        <w:t>(ver sección 4.8)</w:t>
      </w:r>
      <w:r>
        <w:rPr>
          <w:lang w:val="es-ES"/>
        </w:rPr>
        <w:t>.</w:t>
      </w:r>
    </w:p>
    <w:p w14:paraId="68E3CBFF" w14:textId="77777777" w:rsidR="00A80C76" w:rsidRDefault="00A80C76">
      <w:pPr>
        <w:pStyle w:val="EMEABodyText"/>
        <w:widowControl w:val="0"/>
        <w:rPr>
          <w:lang w:val="es-ES"/>
        </w:rPr>
      </w:pPr>
    </w:p>
    <w:p w14:paraId="68E3CC00" w14:textId="77777777" w:rsidR="00A80C76" w:rsidRDefault="006963B6">
      <w:pPr>
        <w:pStyle w:val="EMEABodyText"/>
        <w:widowControl w:val="0"/>
        <w:rPr>
          <w:u w:val="single"/>
          <w:lang w:val="es-ES"/>
        </w:rPr>
      </w:pPr>
      <w:r>
        <w:rPr>
          <w:u w:val="single"/>
          <w:lang w:val="es-ES"/>
        </w:rPr>
        <w:t>Discinesia tardía</w:t>
      </w:r>
    </w:p>
    <w:p w14:paraId="68E3CC01" w14:textId="77777777" w:rsidR="00A80C76" w:rsidRDefault="00A80C76">
      <w:pPr>
        <w:pStyle w:val="EMEABodyText"/>
        <w:widowControl w:val="0"/>
        <w:rPr>
          <w:lang w:val="es-ES"/>
        </w:rPr>
      </w:pPr>
    </w:p>
    <w:p w14:paraId="68E3CC02" w14:textId="77777777" w:rsidR="00A80C76" w:rsidRDefault="006963B6">
      <w:pPr>
        <w:pStyle w:val="EMEABodyText"/>
        <w:widowControl w:val="0"/>
        <w:rPr>
          <w:lang w:val="es-ES"/>
        </w:rPr>
      </w:pPr>
      <w:r>
        <w:rPr>
          <w:lang w:val="es-ES"/>
        </w:rPr>
        <w:t xml:space="preserve">En ensayos clínicos de un año, o de menor duración, se han notificado casos poco frecuentes de discinesia durante el tratamiento con aripiprazol. Si aparecen signos y síntomas de discinesia tardía en un paciente tratado con aripiprazol, se debe considerar una reducción de la dosis o la interrupción del tratamiento </w:t>
      </w:r>
      <w:r>
        <w:rPr>
          <w:rFonts w:eastAsia="Calibri"/>
          <w:lang w:val="es-ES"/>
        </w:rPr>
        <w:t>(ver sección 4.8)</w:t>
      </w:r>
      <w:r>
        <w:rPr>
          <w:lang w:val="es-ES"/>
        </w:rPr>
        <w:t>. Estos síntomas pueden empeorar temporalmente o incluso pueden manifestarse después de la interrupción del tratamiento.</w:t>
      </w:r>
    </w:p>
    <w:p w14:paraId="68E3CC03" w14:textId="77777777" w:rsidR="00A80C76" w:rsidRDefault="00A80C76">
      <w:pPr>
        <w:pStyle w:val="EMEABodyText"/>
        <w:widowControl w:val="0"/>
        <w:rPr>
          <w:lang w:val="es-ES"/>
        </w:rPr>
      </w:pPr>
    </w:p>
    <w:p w14:paraId="68E3CC04" w14:textId="77777777" w:rsidR="00A80C76" w:rsidRDefault="006963B6">
      <w:pPr>
        <w:pStyle w:val="EMEABodyText"/>
        <w:widowControl w:val="0"/>
        <w:rPr>
          <w:u w:val="single"/>
          <w:lang w:val="es-ES"/>
        </w:rPr>
      </w:pPr>
      <w:r>
        <w:rPr>
          <w:u w:val="single"/>
          <w:lang w:val="es-ES"/>
        </w:rPr>
        <w:t>Otros síntomas extrapiramidales</w:t>
      </w:r>
    </w:p>
    <w:p w14:paraId="68E3CC05" w14:textId="77777777" w:rsidR="00A80C76" w:rsidRDefault="00A80C76">
      <w:pPr>
        <w:pStyle w:val="EMEABodyText"/>
        <w:widowControl w:val="0"/>
        <w:rPr>
          <w:lang w:val="es-ES"/>
        </w:rPr>
      </w:pPr>
    </w:p>
    <w:p w14:paraId="68E3CC06" w14:textId="77777777" w:rsidR="00A80C76" w:rsidRDefault="006963B6">
      <w:pPr>
        <w:pStyle w:val="EMEABodyText"/>
        <w:widowControl w:val="0"/>
        <w:rPr>
          <w:lang w:val="es-ES"/>
        </w:rPr>
      </w:pPr>
      <w:r>
        <w:rPr>
          <w:lang w:val="es-ES"/>
        </w:rPr>
        <w:t>En ensayos clínicos pediátricos de aripiprazol se observó acatisia y parkinsonismo. Si aparecen signos y síntomas de otros SEP en un paciente tratado con aripiprazol, se debe considerar una reducción de la dosis y una estrecha monitorización clínica.</w:t>
      </w:r>
    </w:p>
    <w:p w14:paraId="68E3CC07" w14:textId="77777777" w:rsidR="00A80C76" w:rsidRDefault="00A80C76">
      <w:pPr>
        <w:pStyle w:val="EMEABodyText"/>
        <w:widowControl w:val="0"/>
        <w:rPr>
          <w:lang w:val="es-ES"/>
        </w:rPr>
      </w:pPr>
    </w:p>
    <w:p w14:paraId="68E3CC08" w14:textId="77777777" w:rsidR="00A80C76" w:rsidRDefault="006963B6">
      <w:pPr>
        <w:pStyle w:val="EMEABodyText"/>
        <w:widowControl w:val="0"/>
        <w:rPr>
          <w:u w:val="single"/>
          <w:lang w:val="es-ES"/>
        </w:rPr>
      </w:pPr>
      <w:r>
        <w:rPr>
          <w:u w:val="single"/>
          <w:lang w:val="es-ES"/>
        </w:rPr>
        <w:t>Síndrome Neuroléptico Maligno (SNM)</w:t>
      </w:r>
    </w:p>
    <w:p w14:paraId="68E3CC09" w14:textId="77777777" w:rsidR="00A80C76" w:rsidRDefault="00A80C76">
      <w:pPr>
        <w:pStyle w:val="EMEABodyText"/>
        <w:widowControl w:val="0"/>
        <w:rPr>
          <w:lang w:val="es-ES"/>
        </w:rPr>
      </w:pPr>
    </w:p>
    <w:p w14:paraId="68E3CC0A" w14:textId="1723F356" w:rsidR="00A80C76" w:rsidRDefault="006963B6">
      <w:pPr>
        <w:pStyle w:val="EMEABodyText"/>
        <w:widowControl w:val="0"/>
        <w:rPr>
          <w:lang w:val="es-ES"/>
        </w:rPr>
      </w:pPr>
      <w:r>
        <w:rPr>
          <w:lang w:val="es-ES"/>
        </w:rPr>
        <w:t xml:space="preserve">El SNM es un complejo de síntomas potencialmente mortal asociado a los antipsicóticos. En ensayos clínicos se han notificado casos raros de SNM durante el tratamiento con aripiprazol. Las manifestaciones clínicas del SNM son </w:t>
      </w:r>
      <w:bookmarkStart w:id="2" w:name="_Hlk45878774"/>
      <w:r>
        <w:rPr>
          <w:lang w:val="es-ES"/>
        </w:rPr>
        <w:t>hiperpirexia</w:t>
      </w:r>
      <w:bookmarkEnd w:id="2"/>
      <w:r>
        <w:rPr>
          <w:lang w:val="es-ES"/>
        </w:rPr>
        <w:t>, rigidez muscular, estado mental alterado y evidencia de inestabilidad autónoma (pulso o presión sanguínea irregular, taquicardia, diaforesis y disritmia cardíaca). Los signos adicionales pueden incluir una elevación de creatina fosfoquinasa, mioglobinuria (rabdomiólisis) e insuficiencia renal aguda. También se han notificado elevaciones de la creatina fosfoquinasa y rabdomiólisis no necesariamente asociadas con el SNM. Si un paciente desarrolla signos y síntomas indicativos de SNM, o presenta una fiebre alta inexplicable sin manifestaciones clínicas adicionales de SNM; todos los antipsicóticos, incluyendo aripiprazol, deben ser interrumpidos</w:t>
      </w:r>
      <w:ins w:id="3" w:author="Author" w:date="2025-10-17T14:40:00Z">
        <w:r>
          <w:rPr>
            <w:lang w:val="es-ES"/>
          </w:rPr>
          <w:t xml:space="preserve"> </w:t>
        </w:r>
        <w:bookmarkStart w:id="4" w:name="_Hlk211863863"/>
        <w:r>
          <w:rPr>
            <w:lang w:val="es-ES"/>
          </w:rPr>
          <w:t>(</w:t>
        </w:r>
      </w:ins>
      <w:ins w:id="5" w:author="Author" w:date="2025-10-17T15:25:00Z">
        <w:r>
          <w:rPr>
            <w:lang w:val="es-ES"/>
          </w:rPr>
          <w:t>v</w:t>
        </w:r>
      </w:ins>
      <w:ins w:id="6" w:author="Author" w:date="2025-10-20T14:49:00Z">
        <w:r>
          <w:rPr>
            <w:lang w:val="es-ES"/>
          </w:rPr>
          <w:t>er</w:t>
        </w:r>
      </w:ins>
      <w:ins w:id="7" w:author="Author" w:date="2025-10-17T15:25:00Z">
        <w:r>
          <w:rPr>
            <w:lang w:val="es-ES"/>
          </w:rPr>
          <w:t xml:space="preserve"> </w:t>
        </w:r>
      </w:ins>
      <w:ins w:id="8" w:author="Author" w:date="2025-10-17T14:40:00Z">
        <w:r>
          <w:rPr>
            <w:lang w:val="es-ES"/>
          </w:rPr>
          <w:t>sección 4.8)</w:t>
        </w:r>
      </w:ins>
      <w:r>
        <w:rPr>
          <w:lang w:val="es-ES"/>
        </w:rPr>
        <w:t>.</w:t>
      </w:r>
    </w:p>
    <w:bookmarkEnd w:id="4"/>
    <w:p w14:paraId="68E3CC0B" w14:textId="77777777" w:rsidR="00A80C76" w:rsidRDefault="00A80C76">
      <w:pPr>
        <w:pStyle w:val="EMEABodyText"/>
        <w:widowControl w:val="0"/>
        <w:rPr>
          <w:lang w:val="es-ES"/>
        </w:rPr>
      </w:pPr>
    </w:p>
    <w:p w14:paraId="68E3CC0C" w14:textId="77777777" w:rsidR="00A80C76" w:rsidRDefault="006963B6">
      <w:pPr>
        <w:pStyle w:val="EMEABodyText"/>
        <w:widowControl w:val="0"/>
        <w:rPr>
          <w:u w:val="single"/>
          <w:lang w:val="es-ES"/>
        </w:rPr>
      </w:pPr>
      <w:r>
        <w:rPr>
          <w:u w:val="single"/>
          <w:lang w:val="es-ES"/>
        </w:rPr>
        <w:t>Convulsiones</w:t>
      </w:r>
    </w:p>
    <w:p w14:paraId="68E3CC0D" w14:textId="77777777" w:rsidR="00A80C76" w:rsidRDefault="00A80C76">
      <w:pPr>
        <w:pStyle w:val="EMEABodyText"/>
        <w:widowControl w:val="0"/>
        <w:rPr>
          <w:lang w:val="es-ES"/>
        </w:rPr>
      </w:pPr>
    </w:p>
    <w:p w14:paraId="68E3CC0E" w14:textId="77777777" w:rsidR="00A80C76" w:rsidRDefault="006963B6">
      <w:pPr>
        <w:pStyle w:val="EMEABodyText"/>
        <w:widowControl w:val="0"/>
        <w:rPr>
          <w:lang w:val="es-ES"/>
        </w:rPr>
      </w:pPr>
      <w:r>
        <w:rPr>
          <w:lang w:val="es-ES"/>
        </w:rPr>
        <w:t xml:space="preserve">En ensayos clínicos se han notificado casos poco frecuentes de convulsiones durante el tratamiento con aripiprazol. Por lo tanto, se debe utilizar aripiprazol con precaución en pacientes epilépticos o con </w:t>
      </w:r>
      <w:r>
        <w:rPr>
          <w:lang w:val="es-ES"/>
        </w:rPr>
        <w:lastRenderedPageBreak/>
        <w:t xml:space="preserve">historia de convulsiones </w:t>
      </w:r>
      <w:r>
        <w:rPr>
          <w:rFonts w:eastAsia="Calibri"/>
          <w:lang w:val="es-ES"/>
        </w:rPr>
        <w:t>(ver sección 4.8).</w:t>
      </w:r>
    </w:p>
    <w:p w14:paraId="68E3CC0F" w14:textId="77777777" w:rsidR="00A80C76" w:rsidRDefault="00A80C76">
      <w:pPr>
        <w:pStyle w:val="EMEABodyText"/>
        <w:widowControl w:val="0"/>
        <w:rPr>
          <w:lang w:val="es-ES"/>
        </w:rPr>
      </w:pPr>
    </w:p>
    <w:p w14:paraId="68E3CC10" w14:textId="77777777" w:rsidR="00A80C76" w:rsidRDefault="006963B6">
      <w:pPr>
        <w:pStyle w:val="EMEABodyText"/>
        <w:widowControl w:val="0"/>
        <w:rPr>
          <w:lang w:val="es-ES"/>
        </w:rPr>
      </w:pPr>
      <w:r>
        <w:rPr>
          <w:u w:val="single"/>
          <w:lang w:val="es-ES"/>
        </w:rPr>
        <w:t>Pacientes de edad avanzada con psicosis relacionada con demencia</w:t>
      </w:r>
    </w:p>
    <w:p w14:paraId="68E3CC11" w14:textId="77777777" w:rsidR="00A80C76" w:rsidRDefault="00A80C76">
      <w:pPr>
        <w:pStyle w:val="EMEABodyText"/>
        <w:widowControl w:val="0"/>
        <w:rPr>
          <w:u w:val="single"/>
          <w:lang w:val="es-ES"/>
        </w:rPr>
      </w:pPr>
    </w:p>
    <w:p w14:paraId="68E3CC12" w14:textId="77777777" w:rsidR="00A80C76" w:rsidRDefault="006963B6">
      <w:pPr>
        <w:pStyle w:val="EMEABodyText"/>
        <w:widowControl w:val="0"/>
        <w:rPr>
          <w:i/>
          <w:iCs/>
          <w:lang w:val="es-ES"/>
        </w:rPr>
      </w:pPr>
      <w:r>
        <w:rPr>
          <w:i/>
          <w:lang w:val="es-ES"/>
        </w:rPr>
        <w:t>Aumento de mortalidad</w:t>
      </w:r>
    </w:p>
    <w:p w14:paraId="68E3CC13" w14:textId="77777777" w:rsidR="00A80C76" w:rsidRDefault="006963B6">
      <w:pPr>
        <w:pStyle w:val="EMEABodyText"/>
        <w:widowControl w:val="0"/>
        <w:rPr>
          <w:lang w:val="es-ES"/>
        </w:rPr>
      </w:pPr>
      <w:r>
        <w:rPr>
          <w:lang w:val="es-ES"/>
        </w:rPr>
        <w:t>En tres ensayos controlados con placebo (n = 938; edad media: 82,4 años; rango: de 56 a 99 años) de aripiprazol en pacientes de edad avanzada con psicosis asociada a la enfermedad de Alzheimer, los pacientes tratados con aripiprazol presentaron mayor riesgo de muerte comparado con placebo. El porcentaje de muerte en pacientes tratados con aripiprazol fue del 3,5 % comparado con el 1,7 % del grupo placebo. Aunque las causas de muerte fueron variadas, la mayoría de las muertes parecieron ser de naturaleza cardiovascular (por ejemplo, fallo cardíaco, muerte súbita) o infecciosa (por ejemplo, pneumonía)</w:t>
      </w:r>
      <w:r>
        <w:rPr>
          <w:rFonts w:eastAsia="Calibri"/>
          <w:lang w:val="es-ES"/>
        </w:rPr>
        <w:t xml:space="preserve"> (ver sección 4.8)</w:t>
      </w:r>
      <w:r>
        <w:rPr>
          <w:lang w:val="es-ES"/>
        </w:rPr>
        <w:t>.</w:t>
      </w:r>
    </w:p>
    <w:p w14:paraId="68E3CC14" w14:textId="77777777" w:rsidR="00A80C76" w:rsidRDefault="00A80C76">
      <w:pPr>
        <w:pStyle w:val="EMEABodyText"/>
        <w:widowControl w:val="0"/>
        <w:rPr>
          <w:lang w:val="es-ES"/>
        </w:rPr>
      </w:pPr>
    </w:p>
    <w:p w14:paraId="68E3CC15" w14:textId="77777777" w:rsidR="00A80C76" w:rsidRDefault="006963B6">
      <w:pPr>
        <w:pStyle w:val="EMEABodyText"/>
        <w:widowControl w:val="0"/>
        <w:rPr>
          <w:i/>
          <w:lang w:val="es-ES"/>
        </w:rPr>
      </w:pPr>
      <w:r>
        <w:rPr>
          <w:i/>
          <w:lang w:val="es-ES"/>
        </w:rPr>
        <w:t>Reacciones adversas cerebrovasculares</w:t>
      </w:r>
    </w:p>
    <w:p w14:paraId="68E3CC16" w14:textId="77777777" w:rsidR="00A80C76" w:rsidRDefault="006963B6">
      <w:pPr>
        <w:pStyle w:val="EMEABodyText"/>
        <w:widowControl w:val="0"/>
        <w:rPr>
          <w:lang w:val="es-ES"/>
        </w:rPr>
      </w:pPr>
      <w:r>
        <w:rPr>
          <w:lang w:val="es-ES"/>
        </w:rPr>
        <w:t xml:space="preserve">En los mismos ensayos, se notificaron reacciones adversas cerebrovasculares (por ejemplo, </w:t>
      </w:r>
      <w:bookmarkStart w:id="9" w:name="_Hlk45878848"/>
      <w:r>
        <w:rPr>
          <w:lang w:val="es-ES"/>
        </w:rPr>
        <w:t>accidente cerebrovascular, accidente isquémico transitorio</w:t>
      </w:r>
      <w:bookmarkEnd w:id="9"/>
      <w:r>
        <w:rPr>
          <w:lang w:val="es-ES"/>
        </w:rPr>
        <w:t>), incluyendo pacientes con desenlace fatal</w:t>
      </w:r>
      <w:bookmarkStart w:id="10" w:name="_Hlk45878854"/>
      <w:r>
        <w:rPr>
          <w:lang w:val="es-ES"/>
        </w:rPr>
        <w:t xml:space="preserve"> </w:t>
      </w:r>
      <w:bookmarkEnd w:id="10"/>
      <w:r>
        <w:rPr>
          <w:lang w:val="es-ES"/>
        </w:rPr>
        <w:t xml:space="preserve">(media de edad: 84 años; rango: de 78 a 88 años). En total, en un 1,3 % de los pacientes tratados con aripiprazol se notificaron reacciones adversas cerebrovasculares en comparación con un 0,6 % de los pacientes tratados con placebo. Esta diferencia no fue estadísticamente significativa. Sin embargo, en uno de estos ensayos, un ensayo de dosis fijas, hubo una relación dosis respuesta significativa para las reacciones adversas cerebrovasculares en pacientes tratados con aripiprazol </w:t>
      </w:r>
      <w:r>
        <w:rPr>
          <w:rFonts w:eastAsia="Calibri"/>
          <w:lang w:val="es-ES"/>
        </w:rPr>
        <w:t>(ver sección 4.8)</w:t>
      </w:r>
      <w:r>
        <w:rPr>
          <w:lang w:val="es-ES"/>
        </w:rPr>
        <w:t>.</w:t>
      </w:r>
    </w:p>
    <w:p w14:paraId="68E3CC17" w14:textId="77777777" w:rsidR="00A80C76" w:rsidRDefault="00A80C76">
      <w:pPr>
        <w:pStyle w:val="EMEABodyText"/>
        <w:widowControl w:val="0"/>
        <w:rPr>
          <w:lang w:val="es-ES"/>
        </w:rPr>
      </w:pPr>
    </w:p>
    <w:p w14:paraId="68E3CC18" w14:textId="77777777" w:rsidR="00A80C76" w:rsidRDefault="006963B6">
      <w:pPr>
        <w:pStyle w:val="EMEABodyText"/>
        <w:rPr>
          <w:lang w:val="es-ES"/>
        </w:rPr>
      </w:pPr>
      <w:r>
        <w:rPr>
          <w:iCs/>
          <w:lang w:val="es-ES"/>
        </w:rPr>
        <w:t xml:space="preserve">Aripiprazol </w:t>
      </w:r>
      <w:r>
        <w:rPr>
          <w:lang w:val="es-ES"/>
        </w:rPr>
        <w:t>no está indicado para el tratamiento de pacientes con psicosis relacionada con demencia.</w:t>
      </w:r>
    </w:p>
    <w:p w14:paraId="68E3CC19" w14:textId="77777777" w:rsidR="00A80C76" w:rsidRDefault="00A80C76">
      <w:pPr>
        <w:pStyle w:val="EMEABodyText"/>
        <w:widowControl w:val="0"/>
        <w:rPr>
          <w:lang w:val="es-ES"/>
        </w:rPr>
      </w:pPr>
    </w:p>
    <w:p w14:paraId="68E3CC1A" w14:textId="77777777" w:rsidR="00A80C76" w:rsidRDefault="006963B6">
      <w:pPr>
        <w:pStyle w:val="EMEABodyText"/>
        <w:widowControl w:val="0"/>
        <w:rPr>
          <w:u w:val="single"/>
          <w:lang w:val="es-ES"/>
        </w:rPr>
      </w:pPr>
      <w:r>
        <w:rPr>
          <w:u w:val="single"/>
          <w:lang w:val="es-ES"/>
        </w:rPr>
        <w:t>Hiperglucemia y diabetes mellitus</w:t>
      </w:r>
    </w:p>
    <w:p w14:paraId="68E3CC1B" w14:textId="77777777" w:rsidR="00A80C76" w:rsidRDefault="00A80C76">
      <w:pPr>
        <w:pStyle w:val="EMEABodyText"/>
        <w:widowControl w:val="0"/>
        <w:rPr>
          <w:lang w:val="es-ES"/>
        </w:rPr>
      </w:pPr>
    </w:p>
    <w:p w14:paraId="68E3CC1C" w14:textId="77777777" w:rsidR="00A80C76" w:rsidRDefault="006963B6">
      <w:pPr>
        <w:pStyle w:val="EMEABodyText"/>
        <w:widowControl w:val="0"/>
        <w:rPr>
          <w:lang w:val="es-ES"/>
        </w:rPr>
      </w:pPr>
      <w:r>
        <w:rPr>
          <w:rStyle w:val="Emphasis"/>
          <w:i w:val="0"/>
          <w:iCs/>
          <w:color w:val="000000"/>
          <w:lang w:val="es-ES"/>
        </w:rPr>
        <w:t>En algunos casos se ha notificado hiperglucemia extrema y asociada con cetoacidosis o coma hiperosmolar o muerte en pacientes tratados con antipsicóticos atípicos, incluyendo aripiprazol. Entre los factores de riesgo que pueden predisponer a los pacientes a padecer complicaciones graves se incluye la obesidad y los antecedentes familiares de diabetes. En los ensayos clínicos con aripiprazol, no hubo diferencias significativas en la tasa de incidencia de reacciones adversas hiperglucémicas (incluyendo diabetes) o en los valores de glucemia alterados, en comparación con placebo. No se dispone de datos precisos del riesgo de reacciones adversas relacionadas con la hiperglucemia en pacientes tratados con aripiprazol y con otros antipsicóticos atípicos que permitan establecer comparaciones directas. Los pacientes tratados con antipsicóticos, incluyendo aripiprazol, deben ser observados para detectar posibles signos y síntomas de hiperglucemia (como polidipsia, poliuria, polifagia y debilidad), y los pacientes con diabetes mellitus o con factores de riesgo de diabetes mellitus deben ser controlados de forma regular para detectar un posible empeoramiento del control de la glucosa (ver sección 4.8).</w:t>
      </w:r>
    </w:p>
    <w:p w14:paraId="68E3CC1D" w14:textId="77777777" w:rsidR="00A80C76" w:rsidRDefault="00A80C76">
      <w:pPr>
        <w:pStyle w:val="EMEABodyText"/>
        <w:widowControl w:val="0"/>
        <w:rPr>
          <w:lang w:val="es-ES"/>
        </w:rPr>
      </w:pPr>
    </w:p>
    <w:p w14:paraId="68E3CC1E" w14:textId="77777777" w:rsidR="00A80C76" w:rsidRDefault="006963B6">
      <w:pPr>
        <w:pStyle w:val="EMEABodyText"/>
        <w:widowControl w:val="0"/>
        <w:rPr>
          <w:u w:val="single"/>
          <w:lang w:val="es-ES"/>
        </w:rPr>
      </w:pPr>
      <w:r>
        <w:rPr>
          <w:u w:val="single"/>
          <w:lang w:val="es-ES"/>
        </w:rPr>
        <w:t>Hipersensibilidad</w:t>
      </w:r>
    </w:p>
    <w:p w14:paraId="68E3CC1F" w14:textId="77777777" w:rsidR="00A80C76" w:rsidRDefault="00A80C76">
      <w:pPr>
        <w:pStyle w:val="EMEABodyText"/>
        <w:widowControl w:val="0"/>
        <w:rPr>
          <w:lang w:val="es-ES"/>
        </w:rPr>
      </w:pPr>
    </w:p>
    <w:p w14:paraId="68E3CC20" w14:textId="77777777" w:rsidR="00A80C76" w:rsidRDefault="006963B6">
      <w:pPr>
        <w:pStyle w:val="EMEABodyText"/>
        <w:widowControl w:val="0"/>
        <w:rPr>
          <w:lang w:val="es-ES"/>
        </w:rPr>
      </w:pPr>
      <w:r>
        <w:rPr>
          <w:lang w:val="es-ES"/>
        </w:rPr>
        <w:t>Se pueden producir reacciones de hipersensibilidad con aripiprazol, caracterizadas por síntomas alérgicos (ver sección 4.8).</w:t>
      </w:r>
    </w:p>
    <w:p w14:paraId="68E3CC21" w14:textId="77777777" w:rsidR="00A80C76" w:rsidRDefault="00A80C76">
      <w:pPr>
        <w:pStyle w:val="EMEABodyText"/>
        <w:widowControl w:val="0"/>
        <w:rPr>
          <w:lang w:val="es-ES"/>
        </w:rPr>
      </w:pPr>
    </w:p>
    <w:p w14:paraId="68E3CC22" w14:textId="77777777" w:rsidR="00A80C76" w:rsidRDefault="006963B6">
      <w:pPr>
        <w:pStyle w:val="EMEABodyText"/>
        <w:widowControl w:val="0"/>
        <w:rPr>
          <w:u w:val="single"/>
          <w:lang w:val="es-ES"/>
        </w:rPr>
      </w:pPr>
      <w:r>
        <w:rPr>
          <w:u w:val="single"/>
          <w:lang w:val="es-ES"/>
        </w:rPr>
        <w:t>Aumento de peso</w:t>
      </w:r>
    </w:p>
    <w:p w14:paraId="68E3CC23" w14:textId="77777777" w:rsidR="00A80C76" w:rsidRDefault="00A80C76">
      <w:pPr>
        <w:pStyle w:val="EMEABodyText"/>
        <w:widowControl w:val="0"/>
        <w:rPr>
          <w:lang w:val="es-ES"/>
        </w:rPr>
      </w:pPr>
    </w:p>
    <w:p w14:paraId="68E3CC24" w14:textId="77777777" w:rsidR="00A80C76" w:rsidRDefault="006963B6">
      <w:pPr>
        <w:pStyle w:val="EMEABodyText"/>
        <w:widowControl w:val="0"/>
        <w:rPr>
          <w:lang w:val="es-ES"/>
        </w:rPr>
      </w:pPr>
      <w:r>
        <w:rPr>
          <w:lang w:val="es-ES"/>
        </w:rPr>
        <w:t xml:space="preserve">El aumento de peso se ve comúnmente en pacientes con esquizofrenia y manía bipolar debido a la co-morbilidad, uso de antipsicóticos conocidos que causan aumento de peso, estilo de vida poco saludable, y puede conducir a complicaciones graves. El aumento de peso ha sido notificado tras </w:t>
      </w:r>
      <w:r>
        <w:rPr>
          <w:rStyle w:val="acepcion-term"/>
          <w:lang w:val="es-ES"/>
        </w:rPr>
        <w:t>la comercialización</w:t>
      </w:r>
      <w:r>
        <w:rPr>
          <w:lang w:val="es-ES"/>
        </w:rPr>
        <w:t xml:space="preserve"> en pacientes a los que se les prescribe aripiprazol. Cuando se ha visto, ha sido habitualmente en aquellos con factores significativos de riesgo tales como historia de diabetes, alteraciones tiroideas o adenoma de la pituitaria. En ensayos clínicos con aripiprazol no se ha mostrado que induzca a aumento de peso clínicamente relevante en adultos (ver sección 5.1). En ensayos clínicos de pacientes adolescentes con trastorno bipolar, aripiprazol ha mostrado que está relacionado con un aumento de peso después de 4 semanas de tratamiento. El aumento de peso debe ser monitorizado en pacientes adolescentes con trastorno bipolar. Si el aumento de peso es </w:t>
      </w:r>
      <w:r>
        <w:rPr>
          <w:lang w:val="es-ES"/>
        </w:rPr>
        <w:lastRenderedPageBreak/>
        <w:t>clínicamente significativo, debe considerarse la reducción de dosis (ver sección 4.8).</w:t>
      </w:r>
    </w:p>
    <w:p w14:paraId="68E3CC25" w14:textId="77777777" w:rsidR="00A80C76" w:rsidRDefault="00A80C76">
      <w:pPr>
        <w:pStyle w:val="EMEABodyText"/>
        <w:widowControl w:val="0"/>
        <w:rPr>
          <w:lang w:val="es-ES"/>
        </w:rPr>
      </w:pPr>
    </w:p>
    <w:p w14:paraId="68E3CC26" w14:textId="77777777" w:rsidR="00A80C76" w:rsidRDefault="006963B6">
      <w:pPr>
        <w:pStyle w:val="EMEABodyText"/>
        <w:widowControl w:val="0"/>
        <w:rPr>
          <w:u w:val="single"/>
          <w:lang w:val="es-ES"/>
        </w:rPr>
      </w:pPr>
      <w:r>
        <w:rPr>
          <w:u w:val="single"/>
          <w:lang w:val="es-ES"/>
        </w:rPr>
        <w:t>Disfagia</w:t>
      </w:r>
    </w:p>
    <w:p w14:paraId="68E3CC27" w14:textId="77777777" w:rsidR="00A80C76" w:rsidRDefault="00A80C76">
      <w:pPr>
        <w:pStyle w:val="EMEABodyText"/>
        <w:widowControl w:val="0"/>
        <w:rPr>
          <w:rStyle w:val="Emphasis"/>
          <w:i w:val="0"/>
          <w:iCs/>
          <w:color w:val="000000"/>
          <w:lang w:val="es-ES"/>
        </w:rPr>
      </w:pPr>
    </w:p>
    <w:p w14:paraId="68E3CC28" w14:textId="77777777" w:rsidR="00A80C76" w:rsidRDefault="006963B6">
      <w:pPr>
        <w:pStyle w:val="EMEABodyText"/>
        <w:widowControl w:val="0"/>
        <w:rPr>
          <w:lang w:val="es-ES"/>
        </w:rPr>
      </w:pPr>
      <w:r>
        <w:rPr>
          <w:rStyle w:val="Emphasis"/>
          <w:i w:val="0"/>
          <w:iCs/>
          <w:color w:val="000000"/>
          <w:lang w:val="es-ES"/>
        </w:rPr>
        <w:t xml:space="preserve">La dismotilidad esofágica y la aspiración se han asociado al uso de antipsicóticos, incluyendo </w:t>
      </w:r>
      <w:r>
        <w:rPr>
          <w:lang w:val="es-ES"/>
        </w:rPr>
        <w:t>aripiprazol</w:t>
      </w:r>
      <w:r>
        <w:rPr>
          <w:rStyle w:val="Emphasis"/>
          <w:i w:val="0"/>
          <w:iCs/>
          <w:color w:val="000000"/>
          <w:lang w:val="es-ES"/>
        </w:rPr>
        <w:t xml:space="preserve">. </w:t>
      </w:r>
      <w:r>
        <w:rPr>
          <w:lang w:val="es-ES"/>
        </w:rPr>
        <w:t>Aripiprazol debe utilizarse con precaución en pacientes con riesgo de neumonía por aspiración.</w:t>
      </w:r>
    </w:p>
    <w:p w14:paraId="68E3CC29" w14:textId="77777777" w:rsidR="00A80C76" w:rsidRDefault="00A80C76">
      <w:pPr>
        <w:pStyle w:val="EMEABodyText"/>
        <w:widowControl w:val="0"/>
        <w:rPr>
          <w:lang w:val="es-ES"/>
        </w:rPr>
      </w:pPr>
    </w:p>
    <w:p w14:paraId="68E3CC2A" w14:textId="77777777" w:rsidR="00A80C76" w:rsidRDefault="006963B6">
      <w:pPr>
        <w:pStyle w:val="EMEABodyText"/>
        <w:rPr>
          <w:iCs/>
          <w:u w:val="single"/>
          <w:lang w:val="es-ES"/>
        </w:rPr>
      </w:pPr>
      <w:bookmarkStart w:id="11" w:name="_Hlk211863871"/>
      <w:ins w:id="12" w:author="Author" w:date="2025-10-17T14:40:00Z">
        <w:r>
          <w:rPr>
            <w:iCs/>
            <w:u w:val="single"/>
            <w:lang w:val="es-ES"/>
          </w:rPr>
          <w:t xml:space="preserve">Trastorno </w:t>
        </w:r>
      </w:ins>
      <w:del w:id="13" w:author="Author" w:date="2025-10-17T14:40:00Z">
        <w:r>
          <w:rPr>
            <w:iCs/>
            <w:u w:val="single"/>
            <w:lang w:val="es-ES"/>
          </w:rPr>
          <w:delText>A</w:delText>
        </w:r>
      </w:del>
      <w:del w:id="14" w:author="Author" w:date="2025-10-17T14:43:00Z">
        <w:r>
          <w:rPr>
            <w:iCs/>
            <w:u w:val="single"/>
            <w:lang w:val="es-ES"/>
          </w:rPr>
          <w:delText xml:space="preserve">dicción </w:delText>
        </w:r>
      </w:del>
      <w:del w:id="15" w:author="Author" w:date="2025-10-17T14:40:00Z">
        <w:r>
          <w:rPr>
            <w:iCs/>
            <w:u w:val="single"/>
            <w:lang w:val="es-ES"/>
          </w:rPr>
          <w:delText xml:space="preserve">patológica </w:delText>
        </w:r>
      </w:del>
      <w:ins w:id="16" w:author="Author" w:date="2025-10-17T14:43:00Z">
        <w:r>
          <w:rPr>
            <w:iCs/>
            <w:u w:val="single"/>
            <w:lang w:val="es-ES"/>
          </w:rPr>
          <w:t xml:space="preserve">asociado </w:t>
        </w:r>
      </w:ins>
      <w:r>
        <w:rPr>
          <w:iCs/>
          <w:u w:val="single"/>
          <w:lang w:val="es-ES"/>
        </w:rPr>
        <w:t>al juego y otros trastornos del control de los impulsos</w:t>
      </w:r>
    </w:p>
    <w:bookmarkEnd w:id="11"/>
    <w:p w14:paraId="68E3CC2B" w14:textId="77777777" w:rsidR="00A80C76" w:rsidRDefault="00A80C76">
      <w:pPr>
        <w:pStyle w:val="EMEABodyText"/>
        <w:rPr>
          <w:iCs/>
          <w:lang w:val="es-ES"/>
        </w:rPr>
      </w:pPr>
    </w:p>
    <w:p w14:paraId="68E3CC2C" w14:textId="77777777" w:rsidR="00A80C76" w:rsidRDefault="006963B6">
      <w:pPr>
        <w:pStyle w:val="EMEABodyText"/>
        <w:widowControl w:val="0"/>
        <w:rPr>
          <w:iCs/>
          <w:lang w:val="es-ES"/>
        </w:rPr>
      </w:pPr>
      <w:r>
        <w:rPr>
          <w:iCs/>
          <w:lang w:val="es-ES"/>
        </w:rPr>
        <w:t xml:space="preserve">Los pacientes pueden experimentar un aumento de los impulsos, especialmente los de la adicción al juego, e incapacidad de controlarlos mientras están tomando aripiprazol. Otros impulsos notificados fueron: impulso sexual aumentado, compra compulsiva, atracones o ingesta compulsiva y otros comportamientos impulsivos y compulsivos. Es importante que los médicos pregunten expresamente a los pacientes o a sus cuidadores sobre la aparición o intensificación de los impulsos de adicción al juego, los impulsos sexuales, la compra compulsiva, los atracones o la ingesta compulsiva, u otros impulsos mientras se está recibiendo el tratamiento con aripiprazol. Cabe observar que los síntomas de control de los impulsos pueden estar asociados al trastorno subyacente; no obstante, en algunos casos, se notificó que los impulsos cesaron al reducir la dosis o cuando se </w:t>
      </w:r>
      <w:bookmarkStart w:id="17" w:name="_Hlk211863875"/>
      <w:r>
        <w:rPr>
          <w:iCs/>
          <w:lang w:val="es-ES"/>
        </w:rPr>
        <w:t xml:space="preserve">interrumpió </w:t>
      </w:r>
      <w:del w:id="18" w:author="Author" w:date="2025-10-17T14:41:00Z">
        <w:r>
          <w:rPr>
            <w:iCs/>
            <w:lang w:val="es-ES"/>
          </w:rPr>
          <w:delText>la medicación</w:delText>
        </w:r>
      </w:del>
      <w:ins w:id="19" w:author="Author" w:date="2025-10-17T14:41:00Z">
        <w:r>
          <w:rPr>
            <w:iCs/>
            <w:lang w:val="es-ES"/>
          </w:rPr>
          <w:t>el medicamento</w:t>
        </w:r>
      </w:ins>
      <w:r>
        <w:rPr>
          <w:iCs/>
          <w:lang w:val="es-ES"/>
        </w:rPr>
        <w:t xml:space="preserve">. Si no se identifican, los trastornos del control de los impulsos </w:t>
      </w:r>
      <w:bookmarkEnd w:id="17"/>
      <w:r>
        <w:rPr>
          <w:iCs/>
          <w:lang w:val="es-ES"/>
        </w:rPr>
        <w:t>pueden resultar perjudiciales para el paciente o para otras personas. Si aparecen dichos impulsos mientras se está tomando aripiprazol, se debe considerar la reducción de la dosis o la interrupción del tratamiento (ver sección 4.8).</w:t>
      </w:r>
    </w:p>
    <w:p w14:paraId="68E3CC2D" w14:textId="77777777" w:rsidR="00A80C76" w:rsidRDefault="00A80C76">
      <w:pPr>
        <w:pStyle w:val="EMEABodyText"/>
        <w:rPr>
          <w:iCs/>
          <w:lang w:val="es-ES"/>
        </w:rPr>
      </w:pPr>
    </w:p>
    <w:p w14:paraId="68E3CC2E" w14:textId="77777777" w:rsidR="00A80C76" w:rsidRDefault="006963B6">
      <w:pPr>
        <w:pStyle w:val="EMEABodyText"/>
        <w:widowControl w:val="0"/>
        <w:rPr>
          <w:u w:val="single"/>
          <w:lang w:val="es-ES"/>
        </w:rPr>
      </w:pPr>
      <w:r>
        <w:rPr>
          <w:u w:val="single"/>
          <w:lang w:val="es-ES"/>
        </w:rPr>
        <w:t>Lactosa</w:t>
      </w:r>
    </w:p>
    <w:p w14:paraId="68E3CC2F" w14:textId="77777777" w:rsidR="00A80C76" w:rsidRDefault="00A80C76">
      <w:pPr>
        <w:pStyle w:val="Default"/>
        <w:spacing w:before="20" w:after="20"/>
        <w:rPr>
          <w:sz w:val="22"/>
          <w:szCs w:val="22"/>
          <w:lang w:val="es-ES"/>
        </w:rPr>
      </w:pPr>
    </w:p>
    <w:p w14:paraId="68E3CC30" w14:textId="77777777" w:rsidR="00A80C76" w:rsidRDefault="006963B6">
      <w:pPr>
        <w:pStyle w:val="Default"/>
        <w:spacing w:before="20" w:after="20"/>
        <w:rPr>
          <w:sz w:val="22"/>
          <w:szCs w:val="22"/>
          <w:lang w:val="es-ES"/>
        </w:rPr>
      </w:pPr>
      <w:r>
        <w:rPr>
          <w:sz w:val="22"/>
          <w:szCs w:val="22"/>
          <w:lang w:val="es-ES"/>
        </w:rPr>
        <w:t>ABILIFY comprimidos contiene lactosa. Los pacientes con intolerancia hereditaria a galactosa, deficiencia total de lactasa o problemas de absorción de glucosa o galactosa no deben tomar este medicamento.</w:t>
      </w:r>
    </w:p>
    <w:p w14:paraId="68E3CC31" w14:textId="77777777" w:rsidR="00A80C76" w:rsidRDefault="00A80C76">
      <w:pPr>
        <w:pStyle w:val="EMEABodyText"/>
        <w:widowControl w:val="0"/>
        <w:rPr>
          <w:u w:val="single"/>
          <w:lang w:val="es-ES"/>
        </w:rPr>
      </w:pPr>
    </w:p>
    <w:p w14:paraId="68E3CC32" w14:textId="77777777" w:rsidR="00A80C76" w:rsidRDefault="006963B6">
      <w:pPr>
        <w:pStyle w:val="EMEABodyText"/>
        <w:widowControl w:val="0"/>
        <w:rPr>
          <w:u w:val="single"/>
          <w:lang w:val="es-ES"/>
        </w:rPr>
      </w:pPr>
      <w:r>
        <w:rPr>
          <w:u w:val="single"/>
          <w:lang w:val="es-ES"/>
        </w:rPr>
        <w:t>Pacientes con co-morbilidad asociada al trastorno por déficit de atención e hiperactividad (TDAH)</w:t>
      </w:r>
    </w:p>
    <w:p w14:paraId="68E3CC33" w14:textId="77777777" w:rsidR="00A80C76" w:rsidRDefault="00A80C76">
      <w:pPr>
        <w:pStyle w:val="EMEABodyText"/>
        <w:widowControl w:val="0"/>
        <w:rPr>
          <w:lang w:val="es-ES"/>
        </w:rPr>
      </w:pPr>
    </w:p>
    <w:p w14:paraId="68E3CC34" w14:textId="77777777" w:rsidR="00A80C76" w:rsidRDefault="006963B6">
      <w:pPr>
        <w:pStyle w:val="EMEABodyText"/>
        <w:widowControl w:val="0"/>
        <w:rPr>
          <w:lang w:val="es-ES"/>
        </w:rPr>
      </w:pPr>
      <w:r>
        <w:rPr>
          <w:lang w:val="es-ES"/>
        </w:rPr>
        <w:t>A pesar de la alta frecuencia de co-morbilidad asociada al Trastorno Bipolar I y al TDAH, los datos de seguridad sobre el uso concomitante de aripiprazol y medicamentos estimulantes son muy escasos; por lo tanto, debe tenerse extrema precaución cuando estos medicamentos son administrados conjuntamente.</w:t>
      </w:r>
    </w:p>
    <w:p w14:paraId="68E3CC35" w14:textId="77777777" w:rsidR="00A80C76" w:rsidRDefault="00A80C76">
      <w:pPr>
        <w:pStyle w:val="EMEABodyText"/>
        <w:widowControl w:val="0"/>
        <w:rPr>
          <w:lang w:val="es-ES"/>
        </w:rPr>
      </w:pPr>
    </w:p>
    <w:p w14:paraId="68E3CC36" w14:textId="77777777" w:rsidR="00A80C76" w:rsidRDefault="006963B6">
      <w:pPr>
        <w:pStyle w:val="EMEABodyText"/>
        <w:widowControl w:val="0"/>
        <w:rPr>
          <w:u w:val="single"/>
          <w:lang w:val="es-ES"/>
        </w:rPr>
      </w:pPr>
      <w:r>
        <w:rPr>
          <w:u w:val="single"/>
          <w:lang w:val="es-ES"/>
        </w:rPr>
        <w:t>Caídas</w:t>
      </w:r>
    </w:p>
    <w:p w14:paraId="68E3CC37" w14:textId="77777777" w:rsidR="00A80C76" w:rsidRDefault="00A80C76">
      <w:pPr>
        <w:pStyle w:val="EMEABodyText"/>
        <w:widowControl w:val="0"/>
        <w:rPr>
          <w:lang w:val="es-ES"/>
        </w:rPr>
      </w:pPr>
    </w:p>
    <w:p w14:paraId="68E3CC38" w14:textId="77777777" w:rsidR="00A80C76" w:rsidRDefault="006963B6">
      <w:pPr>
        <w:pStyle w:val="EMEABodyText"/>
        <w:widowControl w:val="0"/>
        <w:rPr>
          <w:lang w:val="es-ES"/>
        </w:rPr>
      </w:pPr>
      <w:r>
        <w:rPr>
          <w:lang w:val="es-ES"/>
        </w:rPr>
        <w:t>Aripiprazol puede causar somnolencia, hipotensión postural, inestabilidad motora y sensorial, lo que podría provocar caídas. Se debe tener precaución al tratar a los pacientes con mayor riesgo, y se debe considerar una dosis inicial más baja (por ejemplo, pacientes ancianos o debilitados; ver sección 4.2).</w:t>
      </w:r>
    </w:p>
    <w:p w14:paraId="68E3CC39" w14:textId="77777777" w:rsidR="00A80C76" w:rsidRDefault="00A80C76">
      <w:pPr>
        <w:pStyle w:val="EMEABodyText"/>
        <w:widowControl w:val="0"/>
        <w:rPr>
          <w:lang w:val="es-ES"/>
        </w:rPr>
      </w:pPr>
    </w:p>
    <w:p w14:paraId="68E3CC3A" w14:textId="77777777" w:rsidR="00A80C76" w:rsidRDefault="006963B6">
      <w:pPr>
        <w:pStyle w:val="EMEAHeading2"/>
        <w:keepNext w:val="0"/>
        <w:keepLines w:val="0"/>
        <w:widowControl w:val="0"/>
        <w:tabs>
          <w:tab w:val="left" w:pos="567"/>
        </w:tabs>
        <w:outlineLvl w:val="9"/>
        <w:rPr>
          <w:lang w:val="es-ES"/>
        </w:rPr>
      </w:pPr>
      <w:r>
        <w:rPr>
          <w:lang w:val="es-ES"/>
        </w:rPr>
        <w:t>4.5</w:t>
      </w:r>
      <w:r>
        <w:rPr>
          <w:lang w:val="es-ES"/>
        </w:rPr>
        <w:tab/>
        <w:t>Interacción con otros medicamentos y otras formas de interacción</w:t>
      </w:r>
    </w:p>
    <w:p w14:paraId="68E3CC3B" w14:textId="77777777" w:rsidR="00A80C76" w:rsidRDefault="00A80C76">
      <w:pPr>
        <w:pStyle w:val="EMEAHeading2"/>
        <w:keepNext w:val="0"/>
        <w:keepLines w:val="0"/>
        <w:widowControl w:val="0"/>
        <w:ind w:left="0" w:firstLine="0"/>
        <w:outlineLvl w:val="9"/>
        <w:rPr>
          <w:b w:val="0"/>
          <w:lang w:val="es-ES"/>
        </w:rPr>
      </w:pPr>
    </w:p>
    <w:p w14:paraId="68E3CC3C" w14:textId="77777777" w:rsidR="00A80C76" w:rsidRDefault="006963B6">
      <w:pPr>
        <w:pStyle w:val="EMEABodyText"/>
        <w:widowControl w:val="0"/>
        <w:rPr>
          <w:lang w:val="es-ES"/>
        </w:rPr>
      </w:pPr>
      <w:r>
        <w:rPr>
          <w:lang w:val="es-ES"/>
        </w:rPr>
        <w:t xml:space="preserve">Debido al antagonismo del receptor </w:t>
      </w:r>
      <w:r>
        <w:rPr>
          <w:snapToGrid w:val="0"/>
          <w:lang w:val="es-ES"/>
        </w:rPr>
        <w:t>α</w:t>
      </w:r>
      <w:r>
        <w:rPr>
          <w:rStyle w:val="BMSSubscript"/>
          <w:sz w:val="22"/>
          <w:lang w:val="es-ES"/>
        </w:rPr>
        <w:t>1</w:t>
      </w:r>
      <w:r>
        <w:rPr>
          <w:lang w:val="es-ES"/>
        </w:rPr>
        <w:t>-adrenérgico, aripiprazol puede aumentar los efectos de ciertos medicamentos antihipertensivos.</w:t>
      </w:r>
    </w:p>
    <w:p w14:paraId="68E3CC3D" w14:textId="77777777" w:rsidR="00A80C76" w:rsidRDefault="00A80C76">
      <w:pPr>
        <w:pStyle w:val="EMEABodyText"/>
        <w:widowControl w:val="0"/>
        <w:rPr>
          <w:lang w:val="es-ES"/>
        </w:rPr>
      </w:pPr>
    </w:p>
    <w:p w14:paraId="68E3CC3E" w14:textId="77777777" w:rsidR="00A80C76" w:rsidRDefault="006963B6">
      <w:pPr>
        <w:pStyle w:val="EMEABodyText"/>
        <w:widowControl w:val="0"/>
        <w:rPr>
          <w:lang w:val="es-ES"/>
        </w:rPr>
      </w:pPr>
      <w:r>
        <w:rPr>
          <w:rStyle w:val="Emphasis"/>
          <w:i w:val="0"/>
          <w:iCs/>
          <w:color w:val="000000"/>
          <w:lang w:val="es-ES"/>
        </w:rPr>
        <w:t xml:space="preserve">Debido a la acción principal de </w:t>
      </w:r>
      <w:bookmarkStart w:id="20" w:name="_Hlk211863889"/>
      <w:r>
        <w:rPr>
          <w:rStyle w:val="Emphasis"/>
          <w:i w:val="0"/>
          <w:iCs/>
          <w:color w:val="000000"/>
          <w:lang w:val="es-ES"/>
        </w:rPr>
        <w:t>aripiprazol sobre el</w:t>
      </w:r>
      <w:ins w:id="21" w:author="Author" w:date="2025-10-17T14:41:00Z">
        <w:r>
          <w:rPr>
            <w:rStyle w:val="Emphasis"/>
            <w:i w:val="0"/>
            <w:iCs/>
            <w:color w:val="000000"/>
            <w:lang w:val="es-ES"/>
          </w:rPr>
          <w:t xml:space="preserve"> sistema nervioso central</w:t>
        </w:r>
      </w:ins>
      <w:r>
        <w:rPr>
          <w:rStyle w:val="Emphasis"/>
          <w:i w:val="0"/>
          <w:iCs/>
          <w:color w:val="000000"/>
          <w:lang w:val="es-ES"/>
        </w:rPr>
        <w:t xml:space="preserve"> </w:t>
      </w:r>
      <w:ins w:id="22" w:author="Author" w:date="2025-10-17T14:41:00Z">
        <w:r>
          <w:rPr>
            <w:rStyle w:val="Emphasis"/>
            <w:i w:val="0"/>
            <w:iCs/>
            <w:color w:val="000000"/>
            <w:lang w:val="es-ES"/>
          </w:rPr>
          <w:t>(</w:t>
        </w:r>
      </w:ins>
      <w:r>
        <w:rPr>
          <w:rStyle w:val="Emphasis"/>
          <w:i w:val="0"/>
          <w:iCs/>
          <w:color w:val="000000"/>
          <w:lang w:val="es-ES"/>
        </w:rPr>
        <w:t>SNC</w:t>
      </w:r>
      <w:ins w:id="23" w:author="Author" w:date="2025-10-17T14:41:00Z">
        <w:r>
          <w:rPr>
            <w:rStyle w:val="Emphasis"/>
            <w:i w:val="0"/>
            <w:iCs/>
            <w:color w:val="000000"/>
            <w:lang w:val="es-ES"/>
          </w:rPr>
          <w:t>)</w:t>
        </w:r>
      </w:ins>
      <w:r>
        <w:rPr>
          <w:rStyle w:val="Emphasis"/>
          <w:i w:val="0"/>
          <w:iCs/>
          <w:color w:val="000000"/>
          <w:lang w:val="es-ES"/>
        </w:rPr>
        <w:t xml:space="preserve">, se debe tener </w:t>
      </w:r>
      <w:bookmarkEnd w:id="20"/>
      <w:r>
        <w:rPr>
          <w:rStyle w:val="Emphasis"/>
          <w:i w:val="0"/>
          <w:iCs/>
          <w:color w:val="000000"/>
          <w:lang w:val="es-ES"/>
        </w:rPr>
        <w:t>precaución al administrar aripiprazol en combinación con alcohol u otros medicamentos del SNC con efectos adversos que se solapan, como la sedación (ver sección 4.8).</w:t>
      </w:r>
    </w:p>
    <w:p w14:paraId="68E3CC3F" w14:textId="77777777" w:rsidR="00A80C76" w:rsidRDefault="00A80C76">
      <w:pPr>
        <w:pStyle w:val="EMEABodyText"/>
        <w:widowControl w:val="0"/>
        <w:rPr>
          <w:lang w:val="es-ES"/>
        </w:rPr>
      </w:pPr>
    </w:p>
    <w:p w14:paraId="68E3CC40" w14:textId="77777777" w:rsidR="00A80C76" w:rsidRDefault="006963B6">
      <w:pPr>
        <w:pStyle w:val="EMEABodyText"/>
        <w:widowControl w:val="0"/>
        <w:rPr>
          <w:lang w:val="es-ES"/>
        </w:rPr>
      </w:pPr>
      <w:r>
        <w:rPr>
          <w:lang w:val="es-ES"/>
        </w:rPr>
        <w:t>Debe utilizarse con precaución la administración concomitante de aripiprazol con otros medicamentos que produzcan prolongación del intervalo QT o trastornos electrolíticos.</w:t>
      </w:r>
    </w:p>
    <w:p w14:paraId="68E3CC41" w14:textId="77777777" w:rsidR="00A80C76" w:rsidRDefault="00A80C76">
      <w:pPr>
        <w:pStyle w:val="EMEABodyText"/>
        <w:widowControl w:val="0"/>
        <w:rPr>
          <w:lang w:val="es-ES"/>
        </w:rPr>
      </w:pPr>
    </w:p>
    <w:p w14:paraId="68E3CC42" w14:textId="77777777" w:rsidR="00A80C76" w:rsidRDefault="006963B6">
      <w:pPr>
        <w:pStyle w:val="EMEABodyText"/>
        <w:widowControl w:val="0"/>
        <w:rPr>
          <w:u w:val="single"/>
          <w:lang w:val="es-ES"/>
        </w:rPr>
      </w:pPr>
      <w:r>
        <w:rPr>
          <w:u w:val="single"/>
          <w:lang w:val="es-ES"/>
        </w:rPr>
        <w:t>Interacción de otros medicamentos con aripiprazol</w:t>
      </w:r>
    </w:p>
    <w:p w14:paraId="68E3CC43" w14:textId="77777777" w:rsidR="00A80C76" w:rsidRDefault="00A80C76">
      <w:pPr>
        <w:pStyle w:val="EMEABodyText"/>
        <w:widowControl w:val="0"/>
        <w:rPr>
          <w:lang w:val="es-ES"/>
        </w:rPr>
      </w:pPr>
    </w:p>
    <w:p w14:paraId="68E3CC44" w14:textId="77777777" w:rsidR="00A80C76" w:rsidRDefault="006963B6">
      <w:pPr>
        <w:pStyle w:val="EMEABodyText"/>
        <w:widowControl w:val="0"/>
        <w:rPr>
          <w:lang w:val="es-ES"/>
        </w:rPr>
      </w:pPr>
      <w:r>
        <w:rPr>
          <w:lang w:val="es-ES"/>
        </w:rPr>
        <w:lastRenderedPageBreak/>
        <w:t>Famotidina, antagonista H</w:t>
      </w:r>
      <w:r>
        <w:rPr>
          <w:vertAlign w:val="subscript"/>
          <w:lang w:val="es-ES"/>
        </w:rPr>
        <w:t>2</w:t>
      </w:r>
      <w:r>
        <w:rPr>
          <w:lang w:val="es-ES"/>
        </w:rPr>
        <w:t>, bloqueante de los ácidos gástricos, reduce la tasa de absorción de aripiprazol, pero se considera que este efecto no es clínicamente significativo. Aripiprazol se metaboliza por múltiples vías involucrando las enzimas CYP2D6 y CYP3A4 pero no la enzima CYP1A. Por lo tanto, no es necesario un ajuste de dosis en fumadores.</w:t>
      </w:r>
    </w:p>
    <w:p w14:paraId="68E3CC45" w14:textId="77777777" w:rsidR="00A80C76" w:rsidRDefault="00A80C76">
      <w:pPr>
        <w:pStyle w:val="EMEABodyText"/>
        <w:widowControl w:val="0"/>
        <w:rPr>
          <w:lang w:val="es-ES"/>
        </w:rPr>
      </w:pPr>
    </w:p>
    <w:p w14:paraId="68E3CC46" w14:textId="77777777" w:rsidR="00A80C76" w:rsidRDefault="006963B6">
      <w:pPr>
        <w:pStyle w:val="EMEABodyText"/>
        <w:widowControl w:val="0"/>
        <w:rPr>
          <w:i/>
          <w:lang w:val="es-ES"/>
        </w:rPr>
      </w:pPr>
      <w:r>
        <w:rPr>
          <w:i/>
          <w:lang w:val="es-ES"/>
        </w:rPr>
        <w:t>Quinidina y otros inhibidores de CYP2D6</w:t>
      </w:r>
    </w:p>
    <w:p w14:paraId="68E3CC47" w14:textId="77777777" w:rsidR="00A80C76" w:rsidRDefault="006963B6">
      <w:pPr>
        <w:pStyle w:val="EMEABodyText"/>
        <w:widowControl w:val="0"/>
        <w:rPr>
          <w:lang w:val="es-ES"/>
        </w:rPr>
      </w:pPr>
      <w:r>
        <w:rPr>
          <w:lang w:val="es-ES"/>
        </w:rPr>
        <w:t>En un ensayo clínico en sujetos sanos, un inhibidor potente de CYP2D6 (quinidina) aumentó el AUC de aripiprazol en un 107 %, mientras que no produjo cambios en la C</w:t>
      </w:r>
      <w:r>
        <w:rPr>
          <w:rStyle w:val="EMEASubscript"/>
          <w:lang w:val="es-ES"/>
        </w:rPr>
        <w:t>max</w:t>
      </w:r>
      <w:r>
        <w:rPr>
          <w:lang w:val="es-ES"/>
        </w:rPr>
        <w:t>. El AUC y la C</w:t>
      </w:r>
      <w:r>
        <w:rPr>
          <w:rStyle w:val="EMEASubscript"/>
          <w:lang w:val="es-ES"/>
        </w:rPr>
        <w:t>max</w:t>
      </w:r>
      <w:r>
        <w:rPr>
          <w:lang w:val="es-ES"/>
        </w:rPr>
        <w:t xml:space="preserve"> de dehidro-aripiprazol, el metabolito activo, disminuyeron un 32 % y un 47 %, respectivamente. La dosis de aripiprazol se debe reducir aproximadamente a la mitad de la dosis prescrita si se administra aripiprazol conjuntamente con quinidina. Cabe esperar que otros inhibidores potentes de CYP2D6, como la fluoxetina o la paroxetina, tengan efectos similares y por lo tanto, se deben administrar reducciones similares de la dosis.</w:t>
      </w:r>
    </w:p>
    <w:p w14:paraId="68E3CC48" w14:textId="77777777" w:rsidR="00A80C76" w:rsidRDefault="00A80C76">
      <w:pPr>
        <w:pStyle w:val="EMEABodyText"/>
        <w:widowControl w:val="0"/>
        <w:rPr>
          <w:lang w:val="es-ES"/>
        </w:rPr>
      </w:pPr>
    </w:p>
    <w:p w14:paraId="68E3CC49" w14:textId="77777777" w:rsidR="00A80C76" w:rsidRDefault="006963B6">
      <w:pPr>
        <w:pStyle w:val="EMEABodyText"/>
        <w:widowControl w:val="0"/>
        <w:jc w:val="both"/>
        <w:rPr>
          <w:i/>
          <w:lang w:val="es-ES"/>
        </w:rPr>
      </w:pPr>
      <w:r>
        <w:rPr>
          <w:i/>
          <w:lang w:val="es-ES"/>
        </w:rPr>
        <w:t>Ketoconazol y otros inhibidores de CYP3A4</w:t>
      </w:r>
    </w:p>
    <w:p w14:paraId="68E3CC4A" w14:textId="77777777" w:rsidR="00A80C76" w:rsidRDefault="006963B6">
      <w:pPr>
        <w:pStyle w:val="EMEABodyText"/>
        <w:widowControl w:val="0"/>
        <w:rPr>
          <w:lang w:val="es-ES"/>
        </w:rPr>
      </w:pPr>
      <w:r>
        <w:rPr>
          <w:lang w:val="es-ES"/>
        </w:rPr>
        <w:t>En un ensayo clínico en sujetos sanos, un inhibidor potente de CYP3A4 (ketoconazol) aumentó el AUC y la C</w:t>
      </w:r>
      <w:r>
        <w:rPr>
          <w:rStyle w:val="EMEASubscript"/>
          <w:lang w:val="es-ES"/>
        </w:rPr>
        <w:t>max</w:t>
      </w:r>
      <w:r>
        <w:rPr>
          <w:lang w:val="es-ES"/>
        </w:rPr>
        <w:t xml:space="preserve"> de aripiprazol en un 63 % y un 37 %, respectivamente; y aumentó el AUC y la C</w:t>
      </w:r>
      <w:r>
        <w:rPr>
          <w:rStyle w:val="EMEASubscript"/>
          <w:lang w:val="es-ES"/>
        </w:rPr>
        <w:t>max</w:t>
      </w:r>
      <w:r>
        <w:rPr>
          <w:lang w:val="es-ES"/>
        </w:rPr>
        <w:t xml:space="preserve"> de dehidro-aripiprazol en un 77 % y un 43 %, respectivamente. En los metabolizadores lentos de la CYP2D6, el uso concomitante de inhibidores potentes de la CYP3A4 puede aumentar las concentraciones plasmáticas de aripiprazol, en comparación con los metabolizadores rápidos de la CYP2D6. Cuando se considere la administración concomitante de ketoconazol u otros inhibidores potentes de CYP3A4 con aripiprazol, los posibles beneficios deberán ser mayores que los posibles riesgos para el paciente. Si se administra ketoconazol junto con aripiprazol, la dosis de aripiprazol se debe reducir aproximadamente a la mitad de la dosis prescrita. Con otros inhibidores potentes de CYP3A4, como itraconazol y los inhibidores de la proteasa VIH, se pueden esperar efectos similares y por lo tanto, se deben administrar reducciones similares de la dosis (ver sección 4.2). En caso de interrupción del inhibidor de CYP2D6 o CYP3A4, se debe aumentar la dosis de aripiprazol hasta el nivel anterior al inicio del tratamiento concomitante. Se pueden esperar pequeños aumentos de las concentraciones plasmáticas de aripiprazol cuando se utiliza de forma concomitante con inhibidores débiles de CYP3A4 (por ejemplo, diltiazem) o de CYP2D6 (por ejemplo, escitalopram).</w:t>
      </w:r>
    </w:p>
    <w:p w14:paraId="68E3CC4B" w14:textId="77777777" w:rsidR="00A80C76" w:rsidRDefault="00A80C76">
      <w:pPr>
        <w:pStyle w:val="EMEABodyText"/>
        <w:widowControl w:val="0"/>
        <w:rPr>
          <w:lang w:val="es-ES"/>
        </w:rPr>
      </w:pPr>
    </w:p>
    <w:p w14:paraId="68E3CC4C" w14:textId="77777777" w:rsidR="00A80C76" w:rsidRDefault="006963B6">
      <w:pPr>
        <w:pStyle w:val="EMEABodyText"/>
        <w:widowControl w:val="0"/>
        <w:rPr>
          <w:i/>
          <w:lang w:val="es-ES"/>
        </w:rPr>
      </w:pPr>
      <w:r>
        <w:rPr>
          <w:i/>
          <w:lang w:val="es-ES"/>
        </w:rPr>
        <w:t>Carbamazepina y otros inductores de CYP3A4</w:t>
      </w:r>
    </w:p>
    <w:p w14:paraId="68E3CC4D" w14:textId="77777777" w:rsidR="00A80C76" w:rsidRDefault="006963B6">
      <w:pPr>
        <w:pStyle w:val="EMEABodyText"/>
        <w:widowControl w:val="0"/>
        <w:rPr>
          <w:lang w:val="es-ES"/>
        </w:rPr>
      </w:pPr>
      <w:r>
        <w:rPr>
          <w:lang w:val="es-ES"/>
        </w:rPr>
        <w:t>Después de la administración concomitante de carbamazepina, un inductor potente de CYP3A4, y de aripiprazol oral en pacientes con esquizofrenia o trastorno esquizoafectivo, las medias geométricas de la C</w:t>
      </w:r>
      <w:r>
        <w:rPr>
          <w:rStyle w:val="EMEASubscript"/>
          <w:lang w:val="es-ES"/>
        </w:rPr>
        <w:t>max</w:t>
      </w:r>
      <w:r>
        <w:rPr>
          <w:vertAlign w:val="subscript"/>
          <w:lang w:val="es-ES"/>
        </w:rPr>
        <w:t xml:space="preserve"> </w:t>
      </w:r>
      <w:r>
        <w:rPr>
          <w:lang w:val="es-ES"/>
        </w:rPr>
        <w:t>y el AUC para aripiprazol fueron un 68 % y un 73 % más bajas, respectivamente, en comparación con la administración de aripiprazol (30 mg) en monoterapia. Asimismo, las medias geométricas de la C</w:t>
      </w:r>
      <w:r>
        <w:rPr>
          <w:rStyle w:val="EMEASubscript"/>
          <w:lang w:val="es-ES"/>
        </w:rPr>
        <w:t>max</w:t>
      </w:r>
      <w:r>
        <w:rPr>
          <w:vertAlign w:val="subscript"/>
          <w:lang w:val="es-ES"/>
        </w:rPr>
        <w:t xml:space="preserve"> </w:t>
      </w:r>
      <w:r>
        <w:rPr>
          <w:lang w:val="es-ES"/>
        </w:rPr>
        <w:t>y el AUC para el dehidro-aripiprazol después de la administración concomitante de carbamazepina fueron un 69 % y un 71 % más bajas, respectivamente, que las obtenidas después del tratamiento con aripiprazol en monoterapia. La dosis de aripiprazol debe ser duplicada cuando se administra conjuntamente con carbamazepina. Cabe esperar que la administración concomitante de aripiprazol y de otros inductores de CYP3A4 (tales como rifampicina, rifabutina, fenitoína, fenobarbital, primidona, efavirenz, nevirapina y la hierba de San Juan) tengan efectos similares y se deben administrar, por lo tanto, aumentos similares de dosis. En cuanto se suspendan los inductores potentes de CYP3A4, la dosis de aripiprazol debe ser reducida a la dosis recomendada.</w:t>
      </w:r>
    </w:p>
    <w:p w14:paraId="68E3CC4E" w14:textId="77777777" w:rsidR="00A80C76" w:rsidRDefault="00A80C76">
      <w:pPr>
        <w:pStyle w:val="EMEABodyText"/>
        <w:widowControl w:val="0"/>
        <w:rPr>
          <w:lang w:val="es-ES"/>
        </w:rPr>
      </w:pPr>
    </w:p>
    <w:p w14:paraId="68E3CC4F" w14:textId="77777777" w:rsidR="00A80C76" w:rsidRDefault="006963B6">
      <w:pPr>
        <w:pStyle w:val="EMEABodyText"/>
        <w:widowControl w:val="0"/>
        <w:rPr>
          <w:i/>
          <w:lang w:val="es-ES"/>
        </w:rPr>
      </w:pPr>
      <w:r>
        <w:rPr>
          <w:i/>
          <w:lang w:val="es-ES"/>
        </w:rPr>
        <w:t>Valproato y litio</w:t>
      </w:r>
    </w:p>
    <w:p w14:paraId="68E3CC50" w14:textId="77777777" w:rsidR="00A80C76" w:rsidRDefault="006963B6">
      <w:pPr>
        <w:pStyle w:val="EMEABodyText"/>
        <w:widowControl w:val="0"/>
        <w:rPr>
          <w:lang w:val="es-ES"/>
        </w:rPr>
      </w:pPr>
      <w:r>
        <w:rPr>
          <w:lang w:val="es-ES"/>
        </w:rPr>
        <w:t>La administración concomitante de valproato o litio con aripiprazol no produjo cambios clínicamente significativos en las concentraciones de aripiprazol y, por lo tanto, no es necesario ajustar la dosis cuando se administra valproato o litio conjuntamente con aripiprazol.</w:t>
      </w:r>
    </w:p>
    <w:p w14:paraId="68E3CC51" w14:textId="77777777" w:rsidR="00A80C76" w:rsidRDefault="00A80C76">
      <w:pPr>
        <w:pStyle w:val="EMEABodyText"/>
        <w:widowControl w:val="0"/>
        <w:rPr>
          <w:u w:val="single"/>
          <w:lang w:val="es-ES"/>
        </w:rPr>
      </w:pPr>
    </w:p>
    <w:p w14:paraId="68E3CC52" w14:textId="77777777" w:rsidR="00A80C76" w:rsidRDefault="006963B6">
      <w:pPr>
        <w:pStyle w:val="EMEABodyText"/>
        <w:widowControl w:val="0"/>
        <w:rPr>
          <w:u w:val="single"/>
          <w:lang w:val="es-ES"/>
        </w:rPr>
      </w:pPr>
      <w:r>
        <w:rPr>
          <w:u w:val="single"/>
          <w:lang w:val="es-ES"/>
        </w:rPr>
        <w:t>Interacción de aripiprazol con otros medicamentos</w:t>
      </w:r>
    </w:p>
    <w:p w14:paraId="68E3CC53" w14:textId="77777777" w:rsidR="00A80C76" w:rsidRDefault="00A80C76">
      <w:pPr>
        <w:pStyle w:val="EMEABodyText"/>
        <w:widowControl w:val="0"/>
        <w:rPr>
          <w:lang w:val="es-ES"/>
        </w:rPr>
      </w:pPr>
    </w:p>
    <w:p w14:paraId="68E3CC54" w14:textId="77777777" w:rsidR="00A80C76" w:rsidRDefault="006963B6">
      <w:pPr>
        <w:pStyle w:val="EMEABodyText"/>
        <w:widowControl w:val="0"/>
        <w:rPr>
          <w:lang w:val="es-ES"/>
        </w:rPr>
      </w:pPr>
      <w:r>
        <w:rPr>
          <w:lang w:val="es-ES"/>
        </w:rPr>
        <w:t xml:space="preserve">En ensayos clínicos, dosis de aripiprazol de 10 mg/día a 30 mg/día no tuvieron efectos significativos sobre el metabolismo de los substratos CYP2D6 (índice dextrometorfano/3-metoximorfinano), CYP2C9 (warfarina), CYP2C19 (omeprazol) y CYP3A4 (dextrometorfano). Además, aripiprazol y dehidro-aripiprazol no modifican el metabolismo mediado por CYP1A2 </w:t>
      </w:r>
      <w:r>
        <w:rPr>
          <w:i/>
          <w:lang w:val="es-ES"/>
        </w:rPr>
        <w:t>in vitro</w:t>
      </w:r>
      <w:r>
        <w:rPr>
          <w:lang w:val="es-ES"/>
        </w:rPr>
        <w:t xml:space="preserve">. Por lo tanto, es improbable que aripiprazol provoque interacciones medicamentosas clínicamente importantes </w:t>
      </w:r>
      <w:r>
        <w:rPr>
          <w:lang w:val="es-ES"/>
        </w:rPr>
        <w:lastRenderedPageBreak/>
        <w:t>mediadas por estos enzimas.</w:t>
      </w:r>
    </w:p>
    <w:p w14:paraId="68E3CC55" w14:textId="77777777" w:rsidR="00A80C76" w:rsidRDefault="00A80C76">
      <w:pPr>
        <w:pStyle w:val="EMEABodyText"/>
        <w:widowControl w:val="0"/>
        <w:rPr>
          <w:lang w:val="es-ES"/>
        </w:rPr>
      </w:pPr>
    </w:p>
    <w:p w14:paraId="68E3CC56" w14:textId="77777777" w:rsidR="00A80C76" w:rsidRDefault="006963B6">
      <w:pPr>
        <w:pStyle w:val="EMEABodyText"/>
        <w:widowControl w:val="0"/>
        <w:rPr>
          <w:lang w:val="es-ES"/>
        </w:rPr>
      </w:pPr>
      <w:r>
        <w:rPr>
          <w:lang w:val="es-ES"/>
        </w:rPr>
        <w:t>Cuando se administra aripiprazol conjuntamente con valproato, litio o lamotrigina, no se han encontrado cambios clínicamente significativos en las concentraciones de valproato, litio o lamotrigina.</w:t>
      </w:r>
    </w:p>
    <w:p w14:paraId="68E3CC57" w14:textId="77777777" w:rsidR="00A80C76" w:rsidRDefault="00A80C76">
      <w:pPr>
        <w:pStyle w:val="EMEABodyText"/>
        <w:widowControl w:val="0"/>
        <w:rPr>
          <w:u w:val="single"/>
          <w:lang w:val="es-ES"/>
        </w:rPr>
      </w:pPr>
    </w:p>
    <w:p w14:paraId="68E3CC58" w14:textId="77777777" w:rsidR="00A80C76" w:rsidRDefault="006963B6">
      <w:pPr>
        <w:pStyle w:val="EMEABodyText"/>
        <w:widowControl w:val="0"/>
        <w:rPr>
          <w:i/>
          <w:lang w:val="es-ES"/>
        </w:rPr>
      </w:pPr>
      <w:r>
        <w:rPr>
          <w:i/>
          <w:lang w:val="es-ES"/>
        </w:rPr>
        <w:t>Síndrome serotoninérgico</w:t>
      </w:r>
    </w:p>
    <w:p w14:paraId="68E3CC59" w14:textId="77777777" w:rsidR="00A80C76" w:rsidRDefault="006963B6">
      <w:pPr>
        <w:pStyle w:val="EMEABodyText"/>
        <w:widowControl w:val="0"/>
        <w:rPr>
          <w:lang w:val="es-ES"/>
        </w:rPr>
      </w:pPr>
      <w:r>
        <w:rPr>
          <w:lang w:val="es-ES"/>
        </w:rPr>
        <w:t>Se han notificado casos de síndrome serotoninérgico en pacientes en tratamiento con aripiprazol, especialmente en casos de tratamiento concomitante con otros medicamentos serotoninérgicos como inhibidores selectivos de la recaptación de serotonina/inhibidores selectivos de la recaptación de serotonina-noradrenalina (ISRS/IRSN) o con medicamentos conocidos por aumentar las concentraciones de aripiprazol (ver sección 4.8).</w:t>
      </w:r>
    </w:p>
    <w:p w14:paraId="68E3CC5A" w14:textId="77777777" w:rsidR="00A80C76" w:rsidRDefault="00A80C76">
      <w:pPr>
        <w:pStyle w:val="EMEABodyText"/>
        <w:widowControl w:val="0"/>
        <w:rPr>
          <w:lang w:val="es-ES"/>
        </w:rPr>
      </w:pPr>
    </w:p>
    <w:p w14:paraId="68E3CC5B" w14:textId="77777777" w:rsidR="00A80C76" w:rsidRDefault="006963B6">
      <w:pPr>
        <w:pStyle w:val="EMEAHeading2"/>
        <w:keepNext w:val="0"/>
        <w:keepLines w:val="0"/>
        <w:widowControl w:val="0"/>
        <w:tabs>
          <w:tab w:val="left" w:pos="567"/>
        </w:tabs>
        <w:outlineLvl w:val="9"/>
        <w:rPr>
          <w:lang w:val="es-ES"/>
        </w:rPr>
      </w:pPr>
      <w:r>
        <w:rPr>
          <w:lang w:val="es-ES"/>
        </w:rPr>
        <w:t>4.6</w:t>
      </w:r>
      <w:r>
        <w:rPr>
          <w:lang w:val="es-ES"/>
        </w:rPr>
        <w:tab/>
        <w:t>Fertilidad, embarazo y lactancia</w:t>
      </w:r>
    </w:p>
    <w:p w14:paraId="68E3CC5C" w14:textId="77777777" w:rsidR="00A80C76" w:rsidRDefault="00A80C76">
      <w:pPr>
        <w:pStyle w:val="EMEAHeading2"/>
        <w:keepNext w:val="0"/>
        <w:keepLines w:val="0"/>
        <w:widowControl w:val="0"/>
        <w:ind w:left="0" w:firstLine="0"/>
        <w:outlineLvl w:val="9"/>
        <w:rPr>
          <w:b w:val="0"/>
          <w:lang w:val="es-ES"/>
        </w:rPr>
      </w:pPr>
    </w:p>
    <w:p w14:paraId="68E3CC5D" w14:textId="77777777" w:rsidR="00A80C76" w:rsidRDefault="006963B6">
      <w:pPr>
        <w:pStyle w:val="EMEABodyText"/>
        <w:widowControl w:val="0"/>
        <w:rPr>
          <w:u w:val="single"/>
          <w:lang w:val="es-ES"/>
        </w:rPr>
      </w:pPr>
      <w:r>
        <w:rPr>
          <w:u w:val="single"/>
          <w:lang w:val="es-ES"/>
        </w:rPr>
        <w:t>Embarazo</w:t>
      </w:r>
    </w:p>
    <w:p w14:paraId="68E3CC5E" w14:textId="77777777" w:rsidR="00A80C76" w:rsidRDefault="00A80C76">
      <w:pPr>
        <w:pStyle w:val="EMEABodyText"/>
        <w:widowControl w:val="0"/>
        <w:rPr>
          <w:lang w:val="es-ES"/>
        </w:rPr>
      </w:pPr>
    </w:p>
    <w:p w14:paraId="68E3CC5F" w14:textId="77777777" w:rsidR="00A80C76" w:rsidRDefault="006963B6">
      <w:pPr>
        <w:pStyle w:val="EMEABodyText"/>
        <w:widowControl w:val="0"/>
        <w:rPr>
          <w:lang w:val="es-ES"/>
        </w:rPr>
      </w:pPr>
      <w:r>
        <w:rPr>
          <w:lang w:val="es-ES"/>
        </w:rPr>
        <w:t>No hay ensayos bien controlados y adecuados de aripiprazol en mujeres embarazadas. Se han notificado anomalías congénitas; sin embargo, no se ha podido establecer una relación causal con aripiprazol. Los estudios realizados en animales, no pueden excluir el desarrollo potencial de toxicidad (ver sección 5.3). Se aconseja a las pacientes notificar a sus médicos si están embarazadas o tienen intención de quedarse embarazadas durante el tratamiento con aripiprazol. Debido a información de seguridad insuficiente en humanos y datos inciertos en estudios de reproducción animal, este medicamento no debe utilizarse en el embarazo, a menos que el beneficio esperado justifique claramente el riesgo potencial para el feto.</w:t>
      </w:r>
    </w:p>
    <w:p w14:paraId="68E3CC60" w14:textId="77777777" w:rsidR="00A80C76" w:rsidRDefault="00A80C76">
      <w:pPr>
        <w:pStyle w:val="EMEABodyText"/>
        <w:widowControl w:val="0"/>
        <w:rPr>
          <w:lang w:val="es-ES"/>
        </w:rPr>
      </w:pPr>
    </w:p>
    <w:p w14:paraId="68E3CC61" w14:textId="77777777" w:rsidR="00A80C76" w:rsidRDefault="006963B6">
      <w:pPr>
        <w:pStyle w:val="EMEABodyText"/>
        <w:widowControl w:val="0"/>
        <w:rPr>
          <w:lang w:val="es-ES"/>
        </w:rPr>
      </w:pPr>
      <w:r>
        <w:rPr>
          <w:lang w:val="es-ES"/>
        </w:rPr>
        <w:t>Los recién nacidos expuestos a antipsicóticos (como aripiprazol) durante el tercer trimestre de embarazo están en peligro de sufrir reacciones adversas como síntomas extrapiramidales y/o síndromes de abstinencia que pueden variar en gravedad y duración tras la exposición. Se han notificado casos de síntomas de agitación, hipertonía, hipotonía, temblor, somnolencia, dificultad respiratoria o alteraciones alimenticias. Por consiguiente, se debe vigilar estrechamente a los recién nacidos (ver sección 4.8).</w:t>
      </w:r>
    </w:p>
    <w:p w14:paraId="68E3CC62" w14:textId="77777777" w:rsidR="00A80C76" w:rsidRDefault="00A80C76">
      <w:pPr>
        <w:pStyle w:val="EMEABodyText"/>
        <w:widowControl w:val="0"/>
        <w:rPr>
          <w:lang w:val="es-ES"/>
        </w:rPr>
      </w:pPr>
    </w:p>
    <w:p w14:paraId="68E3CC63" w14:textId="77777777" w:rsidR="00A80C76" w:rsidRDefault="006963B6">
      <w:pPr>
        <w:pStyle w:val="EMEABodyText"/>
        <w:widowControl w:val="0"/>
        <w:rPr>
          <w:u w:val="single"/>
          <w:lang w:val="es-ES"/>
        </w:rPr>
      </w:pPr>
      <w:r>
        <w:rPr>
          <w:u w:val="single"/>
          <w:lang w:val="es-ES"/>
        </w:rPr>
        <w:t>Lactancia</w:t>
      </w:r>
    </w:p>
    <w:p w14:paraId="68E3CC64" w14:textId="77777777" w:rsidR="00A80C76" w:rsidRDefault="00A80C76">
      <w:pPr>
        <w:pStyle w:val="EMEABodyText"/>
        <w:widowControl w:val="0"/>
        <w:rPr>
          <w:lang w:val="es-ES"/>
        </w:rPr>
      </w:pPr>
    </w:p>
    <w:p w14:paraId="68E3CC65" w14:textId="77777777" w:rsidR="00A80C76" w:rsidRDefault="006963B6">
      <w:pPr>
        <w:pStyle w:val="EMEABodyText"/>
        <w:rPr>
          <w:iCs/>
          <w:lang w:val="es-ES"/>
        </w:rPr>
      </w:pPr>
      <w:r>
        <w:rPr>
          <w:lang w:val="es-ES"/>
        </w:rPr>
        <w:t xml:space="preserve">Aripiprazol y sus metabolitos se excretan en la leche materna humana. </w:t>
      </w:r>
      <w:r>
        <w:rPr>
          <w:iCs/>
          <w:lang w:val="es-ES"/>
        </w:rPr>
        <w:t xml:space="preserve">Se debe tomar la decisión de interrumpir la lactancia o de interrumpir/abstenerse del tratamiento con </w:t>
      </w:r>
      <w:r>
        <w:rPr>
          <w:lang w:val="es-ES"/>
        </w:rPr>
        <w:t>aripiprazol</w:t>
      </w:r>
      <w:r>
        <w:rPr>
          <w:iCs/>
          <w:lang w:val="es-ES"/>
        </w:rPr>
        <w:t>, teniendo en cuenta el beneficio de la lactancia para el bebé y el beneficio del tratamiento para la mujer.</w:t>
      </w:r>
    </w:p>
    <w:p w14:paraId="68E3CC66" w14:textId="77777777" w:rsidR="00A80C76" w:rsidRDefault="00A80C76">
      <w:pPr>
        <w:pStyle w:val="EMEABodyText"/>
        <w:rPr>
          <w:iCs/>
          <w:lang w:val="es-ES"/>
        </w:rPr>
      </w:pPr>
    </w:p>
    <w:p w14:paraId="68E3CC67" w14:textId="77777777" w:rsidR="00A80C76" w:rsidRDefault="006963B6">
      <w:pPr>
        <w:pStyle w:val="EMEABodyText"/>
        <w:rPr>
          <w:iCs/>
          <w:lang w:val="es-ES"/>
        </w:rPr>
      </w:pPr>
      <w:r>
        <w:rPr>
          <w:iCs/>
          <w:u w:val="single"/>
          <w:lang w:val="es-ES"/>
        </w:rPr>
        <w:t>Fertilidad</w:t>
      </w:r>
    </w:p>
    <w:p w14:paraId="68E3CC68" w14:textId="77777777" w:rsidR="00A80C76" w:rsidRDefault="00A80C76">
      <w:pPr>
        <w:pStyle w:val="EMEABodyText"/>
        <w:rPr>
          <w:lang w:val="es-ES"/>
        </w:rPr>
      </w:pPr>
    </w:p>
    <w:p w14:paraId="68E3CC69" w14:textId="77777777" w:rsidR="00A80C76" w:rsidRDefault="006963B6">
      <w:pPr>
        <w:pStyle w:val="EMEABodyText"/>
        <w:rPr>
          <w:lang w:val="es-ES"/>
        </w:rPr>
      </w:pPr>
      <w:r>
        <w:rPr>
          <w:lang w:val="es-ES"/>
        </w:rPr>
        <w:t>Aripiprazol no afectó a la fertilidad, según los datos de estudios de toxicidad reproductiva.</w:t>
      </w:r>
    </w:p>
    <w:p w14:paraId="68E3CC6A" w14:textId="77777777" w:rsidR="00A80C76" w:rsidRDefault="00A80C76">
      <w:pPr>
        <w:pStyle w:val="EMEABodyText"/>
        <w:widowControl w:val="0"/>
        <w:rPr>
          <w:lang w:val="es-ES"/>
        </w:rPr>
      </w:pPr>
    </w:p>
    <w:p w14:paraId="68E3CC6B" w14:textId="77777777" w:rsidR="00A80C76" w:rsidRDefault="006963B6">
      <w:pPr>
        <w:pStyle w:val="EMEAHeading2"/>
        <w:keepNext w:val="0"/>
        <w:keepLines w:val="0"/>
        <w:widowControl w:val="0"/>
        <w:tabs>
          <w:tab w:val="left" w:pos="567"/>
        </w:tabs>
        <w:outlineLvl w:val="9"/>
        <w:rPr>
          <w:lang w:val="es-ES"/>
        </w:rPr>
      </w:pPr>
      <w:r>
        <w:rPr>
          <w:lang w:val="es-ES"/>
        </w:rPr>
        <w:t>4.7</w:t>
      </w:r>
      <w:r>
        <w:rPr>
          <w:lang w:val="es-ES"/>
        </w:rPr>
        <w:tab/>
        <w:t>Efectos sobre la capacidad para conducir y utilizar máquinas</w:t>
      </w:r>
    </w:p>
    <w:p w14:paraId="68E3CC6C" w14:textId="77777777" w:rsidR="00A80C76" w:rsidRDefault="00A80C76">
      <w:pPr>
        <w:pStyle w:val="EMEABodyText"/>
        <w:rPr>
          <w:lang w:val="es-ES"/>
        </w:rPr>
      </w:pPr>
    </w:p>
    <w:p w14:paraId="68E3CC6D" w14:textId="77777777" w:rsidR="00A80C76" w:rsidRDefault="006963B6">
      <w:pPr>
        <w:pStyle w:val="EMEAHeading2"/>
        <w:ind w:left="0" w:firstLine="0"/>
        <w:outlineLvl w:val="9"/>
        <w:rPr>
          <w:b w:val="0"/>
          <w:lang w:val="es-ES"/>
        </w:rPr>
      </w:pPr>
      <w:r>
        <w:rPr>
          <w:b w:val="0"/>
          <w:lang w:val="es-ES"/>
        </w:rPr>
        <w:t xml:space="preserve">La influencia de </w:t>
      </w:r>
      <w:r>
        <w:rPr>
          <w:b w:val="0"/>
          <w:iCs/>
          <w:lang w:val="es-ES"/>
        </w:rPr>
        <w:t>aripiprazol</w:t>
      </w:r>
      <w:r>
        <w:rPr>
          <w:b w:val="0"/>
          <w:lang w:val="es-ES"/>
        </w:rPr>
        <w:t xml:space="preserve"> sobre la capacidad para conducir y utilizar máquinas es pequeña o moderada, debido a sus posibles efectos sobre el sistema nervioso o visual, como sedación, somnolencia, síncope, visión borrosa, diplopía (ver sección 4.8).</w:t>
      </w:r>
    </w:p>
    <w:p w14:paraId="68E3CC6E" w14:textId="77777777" w:rsidR="00A80C76" w:rsidRDefault="00A80C76">
      <w:pPr>
        <w:pStyle w:val="EMEABodyText"/>
        <w:widowControl w:val="0"/>
        <w:rPr>
          <w:lang w:val="es-ES"/>
        </w:rPr>
      </w:pPr>
    </w:p>
    <w:p w14:paraId="68E3CC6F" w14:textId="77777777" w:rsidR="00A80C76" w:rsidRDefault="006963B6">
      <w:pPr>
        <w:pStyle w:val="EMEAHeading2"/>
        <w:keepNext w:val="0"/>
        <w:keepLines w:val="0"/>
        <w:widowControl w:val="0"/>
        <w:tabs>
          <w:tab w:val="left" w:pos="567"/>
        </w:tabs>
        <w:outlineLvl w:val="9"/>
        <w:rPr>
          <w:lang w:val="es-ES"/>
        </w:rPr>
      </w:pPr>
      <w:r>
        <w:rPr>
          <w:lang w:val="es-ES"/>
        </w:rPr>
        <w:t>4.8</w:t>
      </w:r>
      <w:r>
        <w:rPr>
          <w:lang w:val="es-ES"/>
        </w:rPr>
        <w:tab/>
        <w:t>Reacciones adversas</w:t>
      </w:r>
    </w:p>
    <w:p w14:paraId="68E3CC70" w14:textId="77777777" w:rsidR="00A80C76" w:rsidRDefault="00A80C76">
      <w:pPr>
        <w:widowControl w:val="0"/>
        <w:rPr>
          <w:iCs/>
          <w:color w:val="000000"/>
          <w:u w:val="single"/>
          <w:lang w:val="es-ES"/>
        </w:rPr>
      </w:pPr>
    </w:p>
    <w:p w14:paraId="68E3CC71" w14:textId="77777777" w:rsidR="00A80C76" w:rsidRDefault="006963B6">
      <w:pPr>
        <w:widowControl w:val="0"/>
        <w:rPr>
          <w:iCs/>
          <w:color w:val="000000"/>
          <w:lang w:val="es-ES"/>
        </w:rPr>
      </w:pPr>
      <w:r>
        <w:rPr>
          <w:iCs/>
          <w:color w:val="000000"/>
          <w:u w:val="single"/>
          <w:lang w:val="es-ES"/>
        </w:rPr>
        <w:t>Resumen del perfil de seguridad</w:t>
      </w:r>
    </w:p>
    <w:p w14:paraId="68E3CC72" w14:textId="77777777" w:rsidR="00A80C76" w:rsidRDefault="00A80C76">
      <w:pPr>
        <w:widowControl w:val="0"/>
        <w:rPr>
          <w:iCs/>
          <w:color w:val="000000"/>
          <w:lang w:val="es-ES"/>
        </w:rPr>
      </w:pPr>
    </w:p>
    <w:p w14:paraId="68E3CC73" w14:textId="77777777" w:rsidR="00A80C76" w:rsidRDefault="006963B6">
      <w:pPr>
        <w:widowControl w:val="0"/>
        <w:rPr>
          <w:bCs/>
          <w:iCs/>
          <w:color w:val="000000"/>
          <w:lang w:val="es-ES"/>
        </w:rPr>
      </w:pPr>
      <w:r>
        <w:rPr>
          <w:iCs/>
          <w:color w:val="000000"/>
          <w:lang w:val="es-ES"/>
        </w:rPr>
        <w:t>Las reacciones adversas notificadas con más frecuencia en los ensayos controlados con placebo fueron acatisia y náuseas, cada una de las cuales se manifestó en más del 3 % de los pacientes tratados con aripiprazol oral.</w:t>
      </w:r>
    </w:p>
    <w:p w14:paraId="68E3CC74" w14:textId="77777777" w:rsidR="00A80C76" w:rsidRDefault="00A80C76">
      <w:pPr>
        <w:widowControl w:val="0"/>
        <w:rPr>
          <w:bCs/>
          <w:iCs/>
          <w:color w:val="000000"/>
          <w:lang w:val="es-ES"/>
        </w:rPr>
      </w:pPr>
    </w:p>
    <w:p w14:paraId="68E3CC75" w14:textId="77777777" w:rsidR="00A80C76" w:rsidRDefault="006963B6">
      <w:pPr>
        <w:keepNext/>
        <w:keepLines/>
        <w:rPr>
          <w:bCs/>
          <w:iCs/>
          <w:color w:val="000000"/>
          <w:lang w:val="es-ES"/>
        </w:rPr>
      </w:pPr>
      <w:r>
        <w:rPr>
          <w:bCs/>
          <w:iCs/>
          <w:color w:val="000000"/>
          <w:u w:val="single"/>
          <w:lang w:val="es-ES"/>
        </w:rPr>
        <w:lastRenderedPageBreak/>
        <w:t>Tabla de reacciones adversas</w:t>
      </w:r>
    </w:p>
    <w:p w14:paraId="68E3CC76" w14:textId="77777777" w:rsidR="00A80C76" w:rsidRDefault="00A80C76">
      <w:pPr>
        <w:keepNext/>
        <w:keepLines/>
        <w:rPr>
          <w:bCs/>
          <w:iCs/>
          <w:color w:val="000000"/>
          <w:lang w:val="es-ES"/>
        </w:rPr>
      </w:pPr>
    </w:p>
    <w:p w14:paraId="68E3CC77" w14:textId="77777777" w:rsidR="00A80C76" w:rsidRDefault="006963B6">
      <w:pPr>
        <w:widowControl w:val="0"/>
        <w:rPr>
          <w:bCs/>
          <w:iCs/>
          <w:color w:val="000000"/>
          <w:lang w:val="es-ES"/>
        </w:rPr>
      </w:pPr>
      <w:r>
        <w:rPr>
          <w:bCs/>
          <w:iCs/>
          <w:color w:val="000000"/>
          <w:lang w:val="es-ES"/>
        </w:rPr>
        <w:t>La incidencia de reacciones adversas medicamentosas (RAM) asociadas con el tratamiento con aripiprazol aparecen en la tabla siguiente. Esta tabla está basada en acontecimientos adversos notificados durante los ensayos clínicos y/o la utilización tras la comercialización.</w:t>
      </w:r>
    </w:p>
    <w:p w14:paraId="68E3CC78" w14:textId="77777777" w:rsidR="00A80C76" w:rsidRDefault="00A80C76">
      <w:pPr>
        <w:widowControl w:val="0"/>
        <w:rPr>
          <w:bCs/>
          <w:iCs/>
          <w:color w:val="000000"/>
          <w:lang w:val="es-ES"/>
        </w:rPr>
      </w:pPr>
    </w:p>
    <w:p w14:paraId="68E3CC79" w14:textId="51317EEC" w:rsidR="00A80C76" w:rsidRDefault="006963B6">
      <w:pPr>
        <w:widowControl w:val="0"/>
        <w:autoSpaceDE w:val="0"/>
        <w:autoSpaceDN w:val="0"/>
        <w:adjustRightInd w:val="0"/>
        <w:rPr>
          <w:color w:val="000000"/>
          <w:lang w:val="es-ES"/>
        </w:rPr>
      </w:pPr>
      <w:r>
        <w:rPr>
          <w:color w:val="000000"/>
          <w:lang w:val="es-ES"/>
        </w:rPr>
        <w:t xml:space="preserve">Todas las RAM están incluidas según </w:t>
      </w:r>
      <w:del w:id="24" w:author="Author" w:date="2025-11-05T14:24:00Z">
        <w:r>
          <w:rPr>
            <w:color w:val="000000"/>
            <w:lang w:val="es-ES"/>
          </w:rPr>
          <w:delText>e</w:delText>
        </w:r>
      </w:del>
      <w:r>
        <w:rPr>
          <w:color w:val="000000"/>
          <w:lang w:val="es-ES"/>
        </w:rPr>
        <w:t>la clasificación por órganos y sistemas y frecuencias: muy frecuentes (≥ 1/10), frecuentes (≥ 1/100 a &lt; 1/10), poco frecuentes (≥ 1/1.000 a &lt; 1/100), raras (≥ 1/10.000 a &lt; 1/1.000), muy raras (&lt; 1/10.000) y frecuencia no conocida (no puede estimarse a partir de los datos disponibles). Dentro de cada grupo de frecuencias, las reacciones adversas se presentan en orden decreciente de gravedad.</w:t>
      </w:r>
    </w:p>
    <w:p w14:paraId="68E3CC7A" w14:textId="77777777" w:rsidR="00A80C76" w:rsidRDefault="00A80C76">
      <w:pPr>
        <w:widowControl w:val="0"/>
        <w:autoSpaceDE w:val="0"/>
        <w:autoSpaceDN w:val="0"/>
        <w:adjustRightInd w:val="0"/>
        <w:rPr>
          <w:color w:val="000000"/>
          <w:lang w:val="es-ES"/>
        </w:rPr>
      </w:pPr>
    </w:p>
    <w:p w14:paraId="68E3CC7B" w14:textId="77777777" w:rsidR="00A80C76" w:rsidRDefault="006963B6">
      <w:pPr>
        <w:widowControl w:val="0"/>
        <w:rPr>
          <w:color w:val="000000"/>
          <w:lang w:val="es-ES"/>
        </w:rPr>
      </w:pPr>
      <w:r>
        <w:rPr>
          <w:color w:val="000000"/>
          <w:lang w:val="es-ES"/>
        </w:rPr>
        <w:t>La frecuencia de las reacciones adversas notificadas durante el uso después de la comercialización no puede ser determinada ya que se derivan de notificaciones espontáneas. Por lo tanto, la frecuencia de estos efectos adversos se califica como “no conocida”.</w:t>
      </w:r>
    </w:p>
    <w:p w14:paraId="68E3CC7C" w14:textId="77777777" w:rsidR="00A80C76" w:rsidRDefault="00A80C76">
      <w:pPr>
        <w:widowControl w:val="0"/>
        <w:rPr>
          <w:color w:val="000000"/>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72552E" w14:paraId="68E3CC82" w14:textId="77777777">
        <w:trPr>
          <w:cantSplit/>
          <w:tblHeader/>
        </w:trPr>
        <w:tc>
          <w:tcPr>
            <w:tcW w:w="2127" w:type="dxa"/>
          </w:tcPr>
          <w:p w14:paraId="68E3CC7D" w14:textId="77777777" w:rsidR="00A80C76" w:rsidRDefault="00A80C76">
            <w:pPr>
              <w:widowControl w:val="0"/>
              <w:autoSpaceDE w:val="0"/>
              <w:autoSpaceDN w:val="0"/>
              <w:adjustRightInd w:val="0"/>
              <w:rPr>
                <w:color w:val="000000"/>
                <w:lang w:val="es-ES"/>
              </w:rPr>
            </w:pPr>
          </w:p>
        </w:tc>
        <w:tc>
          <w:tcPr>
            <w:tcW w:w="1843" w:type="dxa"/>
          </w:tcPr>
          <w:p w14:paraId="68E3CC7E" w14:textId="77777777" w:rsidR="00A80C76" w:rsidRDefault="006963B6">
            <w:pPr>
              <w:widowControl w:val="0"/>
              <w:autoSpaceDE w:val="0"/>
              <w:autoSpaceDN w:val="0"/>
              <w:adjustRightInd w:val="0"/>
              <w:rPr>
                <w:color w:val="000000"/>
                <w:lang w:val="es-ES"/>
              </w:rPr>
            </w:pPr>
            <w:r>
              <w:rPr>
                <w:b/>
                <w:color w:val="000000"/>
                <w:lang w:val="es-ES"/>
              </w:rPr>
              <w:t>Frecuentes</w:t>
            </w:r>
          </w:p>
        </w:tc>
        <w:tc>
          <w:tcPr>
            <w:tcW w:w="2126" w:type="dxa"/>
          </w:tcPr>
          <w:p w14:paraId="68E3CC7F" w14:textId="77777777" w:rsidR="00A80C76" w:rsidRDefault="006963B6">
            <w:pPr>
              <w:widowControl w:val="0"/>
              <w:autoSpaceDE w:val="0"/>
              <w:autoSpaceDN w:val="0"/>
              <w:adjustRightInd w:val="0"/>
              <w:rPr>
                <w:color w:val="000000"/>
                <w:lang w:val="es-ES"/>
              </w:rPr>
            </w:pPr>
            <w:r>
              <w:rPr>
                <w:b/>
                <w:color w:val="000000"/>
                <w:lang w:val="es-ES"/>
              </w:rPr>
              <w:t>Poco frecuentes</w:t>
            </w:r>
          </w:p>
        </w:tc>
        <w:tc>
          <w:tcPr>
            <w:tcW w:w="3402" w:type="dxa"/>
          </w:tcPr>
          <w:p w14:paraId="68E3CC80" w14:textId="77777777" w:rsidR="00A80C76" w:rsidRDefault="006963B6">
            <w:pPr>
              <w:widowControl w:val="0"/>
              <w:autoSpaceDE w:val="0"/>
              <w:autoSpaceDN w:val="0"/>
              <w:adjustRightInd w:val="0"/>
              <w:rPr>
                <w:color w:val="000000"/>
                <w:lang w:val="es-ES"/>
              </w:rPr>
            </w:pPr>
            <w:r>
              <w:rPr>
                <w:b/>
                <w:color w:val="000000"/>
                <w:lang w:val="es-ES"/>
              </w:rPr>
              <w:t>Frecuencia no conocida</w:t>
            </w:r>
          </w:p>
          <w:p w14:paraId="68E3CC81" w14:textId="77777777" w:rsidR="00A80C76" w:rsidRDefault="00A80C76">
            <w:pPr>
              <w:widowControl w:val="0"/>
              <w:autoSpaceDE w:val="0"/>
              <w:autoSpaceDN w:val="0"/>
              <w:adjustRightInd w:val="0"/>
              <w:rPr>
                <w:color w:val="000000"/>
                <w:lang w:val="es-ES"/>
              </w:rPr>
            </w:pPr>
          </w:p>
        </w:tc>
      </w:tr>
      <w:tr w:rsidR="0072552E" w14:paraId="68E3CC89" w14:textId="77777777">
        <w:trPr>
          <w:cantSplit/>
        </w:trPr>
        <w:tc>
          <w:tcPr>
            <w:tcW w:w="2127" w:type="dxa"/>
          </w:tcPr>
          <w:p w14:paraId="68E3CC83" w14:textId="77777777" w:rsidR="00A80C76" w:rsidRDefault="006963B6">
            <w:pPr>
              <w:widowControl w:val="0"/>
              <w:rPr>
                <w:rFonts w:eastAsia="MS Mincho"/>
                <w:color w:val="000000"/>
                <w:lang w:val="es-ES"/>
              </w:rPr>
            </w:pPr>
            <w:r>
              <w:rPr>
                <w:rFonts w:eastAsia="MS Mincho"/>
                <w:b/>
                <w:color w:val="000000"/>
                <w:lang w:val="es-ES"/>
              </w:rPr>
              <w:t>Trastornos de la sangre y del sistema linfático</w:t>
            </w:r>
          </w:p>
        </w:tc>
        <w:tc>
          <w:tcPr>
            <w:tcW w:w="1843" w:type="dxa"/>
          </w:tcPr>
          <w:p w14:paraId="68E3CC84" w14:textId="77777777" w:rsidR="00A80C76" w:rsidRDefault="00A80C76">
            <w:pPr>
              <w:widowControl w:val="0"/>
              <w:autoSpaceDE w:val="0"/>
              <w:autoSpaceDN w:val="0"/>
              <w:adjustRightInd w:val="0"/>
              <w:rPr>
                <w:color w:val="000000"/>
                <w:lang w:val="es-ES"/>
              </w:rPr>
            </w:pPr>
          </w:p>
        </w:tc>
        <w:tc>
          <w:tcPr>
            <w:tcW w:w="2126" w:type="dxa"/>
          </w:tcPr>
          <w:p w14:paraId="68E3CC85" w14:textId="77777777" w:rsidR="00A80C76" w:rsidRDefault="00A80C76">
            <w:pPr>
              <w:widowControl w:val="0"/>
              <w:autoSpaceDE w:val="0"/>
              <w:autoSpaceDN w:val="0"/>
              <w:adjustRightInd w:val="0"/>
              <w:rPr>
                <w:color w:val="000000"/>
                <w:lang w:val="es-ES"/>
              </w:rPr>
            </w:pPr>
          </w:p>
        </w:tc>
        <w:tc>
          <w:tcPr>
            <w:tcW w:w="3402" w:type="dxa"/>
          </w:tcPr>
          <w:p w14:paraId="68E3CC86" w14:textId="77777777" w:rsidR="00A80C76" w:rsidRDefault="006963B6">
            <w:pPr>
              <w:widowControl w:val="0"/>
              <w:autoSpaceDE w:val="0"/>
              <w:autoSpaceDN w:val="0"/>
              <w:adjustRightInd w:val="0"/>
              <w:rPr>
                <w:color w:val="000000"/>
                <w:lang w:val="es-ES"/>
              </w:rPr>
            </w:pPr>
            <w:r>
              <w:rPr>
                <w:color w:val="000000"/>
                <w:lang w:val="es-ES"/>
              </w:rPr>
              <w:t>Leucopenia</w:t>
            </w:r>
          </w:p>
          <w:p w14:paraId="68E3CC87" w14:textId="77777777" w:rsidR="00A80C76" w:rsidRDefault="006963B6">
            <w:pPr>
              <w:widowControl w:val="0"/>
              <w:autoSpaceDE w:val="0"/>
              <w:autoSpaceDN w:val="0"/>
              <w:adjustRightInd w:val="0"/>
              <w:rPr>
                <w:color w:val="000000"/>
                <w:lang w:val="es-ES"/>
              </w:rPr>
            </w:pPr>
            <w:r>
              <w:rPr>
                <w:color w:val="000000"/>
                <w:lang w:val="es-ES"/>
              </w:rPr>
              <w:t>Neutropenia</w:t>
            </w:r>
          </w:p>
          <w:p w14:paraId="68E3CC88" w14:textId="77777777" w:rsidR="00A80C76" w:rsidRDefault="006963B6">
            <w:pPr>
              <w:widowControl w:val="0"/>
              <w:autoSpaceDE w:val="0"/>
              <w:autoSpaceDN w:val="0"/>
              <w:adjustRightInd w:val="0"/>
              <w:rPr>
                <w:color w:val="000000"/>
                <w:lang w:val="es-ES"/>
              </w:rPr>
            </w:pPr>
            <w:r>
              <w:rPr>
                <w:color w:val="000000"/>
                <w:lang w:val="es-ES"/>
              </w:rPr>
              <w:t>Trombocitopenia</w:t>
            </w:r>
          </w:p>
        </w:tc>
      </w:tr>
      <w:tr w:rsidR="0072552E" w14:paraId="68E3CC8E" w14:textId="77777777">
        <w:trPr>
          <w:cantSplit/>
        </w:trPr>
        <w:tc>
          <w:tcPr>
            <w:tcW w:w="2127" w:type="dxa"/>
          </w:tcPr>
          <w:p w14:paraId="68E3CC8A" w14:textId="77777777" w:rsidR="00A80C76" w:rsidRDefault="006963B6">
            <w:pPr>
              <w:widowControl w:val="0"/>
              <w:rPr>
                <w:rFonts w:eastAsia="MS Mincho"/>
                <w:color w:val="000000"/>
                <w:lang w:val="es-ES"/>
              </w:rPr>
            </w:pPr>
            <w:r>
              <w:rPr>
                <w:rFonts w:eastAsia="MS Mincho"/>
                <w:b/>
                <w:color w:val="000000"/>
                <w:lang w:val="es-ES"/>
              </w:rPr>
              <w:t>Trastornos del sistema inmunológico</w:t>
            </w:r>
          </w:p>
        </w:tc>
        <w:tc>
          <w:tcPr>
            <w:tcW w:w="1843" w:type="dxa"/>
          </w:tcPr>
          <w:p w14:paraId="68E3CC8B" w14:textId="77777777" w:rsidR="00A80C76" w:rsidRDefault="00A80C76">
            <w:pPr>
              <w:widowControl w:val="0"/>
              <w:autoSpaceDE w:val="0"/>
              <w:autoSpaceDN w:val="0"/>
              <w:adjustRightInd w:val="0"/>
              <w:rPr>
                <w:color w:val="000000"/>
                <w:lang w:val="es-ES"/>
              </w:rPr>
            </w:pPr>
          </w:p>
        </w:tc>
        <w:tc>
          <w:tcPr>
            <w:tcW w:w="2126" w:type="dxa"/>
          </w:tcPr>
          <w:p w14:paraId="68E3CC8C" w14:textId="77777777" w:rsidR="00A80C76" w:rsidRDefault="00A80C76">
            <w:pPr>
              <w:widowControl w:val="0"/>
              <w:autoSpaceDE w:val="0"/>
              <w:autoSpaceDN w:val="0"/>
              <w:adjustRightInd w:val="0"/>
              <w:rPr>
                <w:color w:val="000000"/>
                <w:lang w:val="es-ES"/>
              </w:rPr>
            </w:pPr>
          </w:p>
        </w:tc>
        <w:tc>
          <w:tcPr>
            <w:tcW w:w="3402" w:type="dxa"/>
          </w:tcPr>
          <w:p w14:paraId="68E3CC8D" w14:textId="77777777" w:rsidR="00A80C76" w:rsidRDefault="006963B6">
            <w:pPr>
              <w:widowControl w:val="0"/>
              <w:autoSpaceDE w:val="0"/>
              <w:autoSpaceDN w:val="0"/>
              <w:adjustRightInd w:val="0"/>
              <w:rPr>
                <w:iCs/>
                <w:color w:val="000000"/>
                <w:lang w:val="es-ES"/>
              </w:rPr>
            </w:pPr>
            <w:r>
              <w:rPr>
                <w:iCs/>
                <w:color w:val="000000"/>
                <w:lang w:val="es-ES"/>
              </w:rPr>
              <w:t>Reacción alérgica (p. ej., reacción anafiláctica, angioedema, incluyendo lengua hinchada, edema de la lengua, edema de cara, prurito alérgico o urticaria)</w:t>
            </w:r>
          </w:p>
        </w:tc>
      </w:tr>
      <w:tr w:rsidR="0072552E" w14:paraId="68E3CC95" w14:textId="77777777">
        <w:trPr>
          <w:cantSplit/>
        </w:trPr>
        <w:tc>
          <w:tcPr>
            <w:tcW w:w="2127" w:type="dxa"/>
          </w:tcPr>
          <w:p w14:paraId="68E3CC8F" w14:textId="77777777" w:rsidR="00A80C76" w:rsidRDefault="006963B6">
            <w:pPr>
              <w:widowControl w:val="0"/>
              <w:rPr>
                <w:rFonts w:eastAsia="MS Mincho"/>
                <w:color w:val="000000"/>
                <w:lang w:val="es-ES"/>
              </w:rPr>
            </w:pPr>
            <w:r>
              <w:rPr>
                <w:rFonts w:eastAsia="MS Mincho"/>
                <w:b/>
                <w:color w:val="000000"/>
                <w:lang w:val="es-ES"/>
              </w:rPr>
              <w:t>Trastornos endocrinos</w:t>
            </w:r>
          </w:p>
        </w:tc>
        <w:tc>
          <w:tcPr>
            <w:tcW w:w="1843" w:type="dxa"/>
          </w:tcPr>
          <w:p w14:paraId="68E3CC90" w14:textId="77777777" w:rsidR="00A80C76" w:rsidRDefault="00A80C76">
            <w:pPr>
              <w:widowControl w:val="0"/>
              <w:autoSpaceDE w:val="0"/>
              <w:autoSpaceDN w:val="0"/>
              <w:adjustRightInd w:val="0"/>
              <w:rPr>
                <w:color w:val="000000"/>
                <w:lang w:val="es-ES"/>
              </w:rPr>
            </w:pPr>
          </w:p>
        </w:tc>
        <w:tc>
          <w:tcPr>
            <w:tcW w:w="2126" w:type="dxa"/>
          </w:tcPr>
          <w:p w14:paraId="68E3CC91" w14:textId="77777777" w:rsidR="00A80C76" w:rsidRDefault="006963B6">
            <w:pPr>
              <w:widowControl w:val="0"/>
              <w:autoSpaceDE w:val="0"/>
              <w:autoSpaceDN w:val="0"/>
              <w:adjustRightInd w:val="0"/>
              <w:rPr>
                <w:color w:val="000000"/>
                <w:lang w:val="es-ES"/>
              </w:rPr>
            </w:pPr>
            <w:r>
              <w:rPr>
                <w:color w:val="000000"/>
                <w:lang w:val="es-ES"/>
              </w:rPr>
              <w:t>Hiperprolactinemia</w:t>
            </w:r>
          </w:p>
          <w:p w14:paraId="68E3CC92" w14:textId="77777777" w:rsidR="00A80C76" w:rsidRDefault="006963B6">
            <w:pPr>
              <w:widowControl w:val="0"/>
              <w:autoSpaceDE w:val="0"/>
              <w:autoSpaceDN w:val="0"/>
              <w:adjustRightInd w:val="0"/>
              <w:rPr>
                <w:color w:val="000000"/>
                <w:lang w:val="es-ES"/>
              </w:rPr>
            </w:pPr>
            <w:r>
              <w:rPr>
                <w:color w:val="000000"/>
                <w:lang w:val="es-ES"/>
              </w:rPr>
              <w:t>Disminución de la prolactina en sangre</w:t>
            </w:r>
          </w:p>
        </w:tc>
        <w:tc>
          <w:tcPr>
            <w:tcW w:w="3402" w:type="dxa"/>
          </w:tcPr>
          <w:p w14:paraId="68E3CC93" w14:textId="77777777" w:rsidR="00A80C76" w:rsidRDefault="006963B6">
            <w:pPr>
              <w:widowControl w:val="0"/>
              <w:rPr>
                <w:color w:val="000000"/>
                <w:lang w:val="es-ES"/>
              </w:rPr>
            </w:pPr>
            <w:r>
              <w:rPr>
                <w:color w:val="000000"/>
                <w:lang w:val="es-ES"/>
              </w:rPr>
              <w:t>Coma diabético hiperosmolar</w:t>
            </w:r>
          </w:p>
          <w:p w14:paraId="68E3CC94" w14:textId="77777777" w:rsidR="00A80C76" w:rsidRDefault="006963B6">
            <w:pPr>
              <w:widowControl w:val="0"/>
              <w:rPr>
                <w:color w:val="000000"/>
                <w:lang w:val="es-ES"/>
              </w:rPr>
            </w:pPr>
            <w:r>
              <w:rPr>
                <w:color w:val="000000"/>
                <w:lang w:val="es-ES"/>
              </w:rPr>
              <w:t>Cetoacidosis diabética</w:t>
            </w:r>
          </w:p>
        </w:tc>
      </w:tr>
      <w:tr w:rsidR="0072552E" w14:paraId="68E3CC9B" w14:textId="77777777">
        <w:trPr>
          <w:cantSplit/>
        </w:trPr>
        <w:tc>
          <w:tcPr>
            <w:tcW w:w="2127" w:type="dxa"/>
          </w:tcPr>
          <w:p w14:paraId="68E3CC96" w14:textId="77777777" w:rsidR="00A80C76" w:rsidRDefault="006963B6">
            <w:pPr>
              <w:widowControl w:val="0"/>
              <w:rPr>
                <w:rFonts w:eastAsia="MS Mincho"/>
                <w:color w:val="000000"/>
                <w:lang w:val="es-ES"/>
              </w:rPr>
            </w:pPr>
            <w:r>
              <w:rPr>
                <w:rFonts w:eastAsia="MS Mincho"/>
                <w:b/>
                <w:color w:val="000000"/>
                <w:lang w:val="es-ES"/>
              </w:rPr>
              <w:t>Trastornos del metabolismo y de la nutrición</w:t>
            </w:r>
          </w:p>
        </w:tc>
        <w:tc>
          <w:tcPr>
            <w:tcW w:w="1843" w:type="dxa"/>
          </w:tcPr>
          <w:p w14:paraId="68E3CC97" w14:textId="77777777" w:rsidR="00A80C76" w:rsidRDefault="006963B6">
            <w:pPr>
              <w:widowControl w:val="0"/>
              <w:autoSpaceDE w:val="0"/>
              <w:autoSpaceDN w:val="0"/>
              <w:adjustRightInd w:val="0"/>
              <w:rPr>
                <w:color w:val="000000"/>
                <w:lang w:val="es-ES"/>
              </w:rPr>
            </w:pPr>
            <w:r>
              <w:rPr>
                <w:color w:val="000000"/>
                <w:lang w:val="es-ES"/>
              </w:rPr>
              <w:t>Diabetes mellitus</w:t>
            </w:r>
          </w:p>
        </w:tc>
        <w:tc>
          <w:tcPr>
            <w:tcW w:w="2126" w:type="dxa"/>
          </w:tcPr>
          <w:p w14:paraId="68E3CC98" w14:textId="77777777" w:rsidR="00A80C76" w:rsidRDefault="006963B6">
            <w:pPr>
              <w:widowControl w:val="0"/>
              <w:autoSpaceDE w:val="0"/>
              <w:autoSpaceDN w:val="0"/>
              <w:adjustRightInd w:val="0"/>
              <w:rPr>
                <w:color w:val="000000"/>
                <w:lang w:val="es-ES"/>
              </w:rPr>
            </w:pPr>
            <w:r>
              <w:rPr>
                <w:color w:val="000000"/>
                <w:lang w:val="es-ES"/>
              </w:rPr>
              <w:t>Hiperglucemia</w:t>
            </w:r>
          </w:p>
        </w:tc>
        <w:tc>
          <w:tcPr>
            <w:tcW w:w="3402" w:type="dxa"/>
          </w:tcPr>
          <w:p w14:paraId="68E3CC99" w14:textId="77777777" w:rsidR="00A80C76" w:rsidRDefault="006963B6">
            <w:pPr>
              <w:widowControl w:val="0"/>
              <w:rPr>
                <w:color w:val="000000"/>
                <w:lang w:val="es-ES"/>
              </w:rPr>
            </w:pPr>
            <w:r>
              <w:rPr>
                <w:color w:val="000000"/>
                <w:lang w:val="es-ES"/>
              </w:rPr>
              <w:t>Hiponatremia</w:t>
            </w:r>
          </w:p>
          <w:p w14:paraId="68E3CC9A" w14:textId="77777777" w:rsidR="00A80C76" w:rsidRDefault="006963B6">
            <w:pPr>
              <w:widowControl w:val="0"/>
              <w:rPr>
                <w:color w:val="000000"/>
                <w:lang w:val="es-ES"/>
              </w:rPr>
            </w:pPr>
            <w:r>
              <w:rPr>
                <w:color w:val="000000"/>
                <w:lang w:val="es-ES"/>
              </w:rPr>
              <w:t>Anorexia</w:t>
            </w:r>
          </w:p>
        </w:tc>
      </w:tr>
      <w:tr w:rsidR="0072552E" w14:paraId="68E3CCAB" w14:textId="77777777">
        <w:trPr>
          <w:cantSplit/>
        </w:trPr>
        <w:tc>
          <w:tcPr>
            <w:tcW w:w="2127" w:type="dxa"/>
          </w:tcPr>
          <w:p w14:paraId="68E3CC9C" w14:textId="77777777" w:rsidR="00A80C76" w:rsidRDefault="006963B6">
            <w:pPr>
              <w:widowControl w:val="0"/>
              <w:rPr>
                <w:rFonts w:eastAsia="MS Mincho"/>
                <w:color w:val="000000"/>
                <w:lang w:val="es-ES"/>
              </w:rPr>
            </w:pPr>
            <w:r>
              <w:rPr>
                <w:rFonts w:eastAsia="MS Mincho"/>
                <w:b/>
                <w:color w:val="000000"/>
                <w:lang w:val="es-ES"/>
              </w:rPr>
              <w:t>Trastornos psiquiátricos</w:t>
            </w:r>
          </w:p>
        </w:tc>
        <w:tc>
          <w:tcPr>
            <w:tcW w:w="1843" w:type="dxa"/>
          </w:tcPr>
          <w:p w14:paraId="68E3CC9D" w14:textId="77777777" w:rsidR="00A80C76" w:rsidRDefault="006963B6">
            <w:pPr>
              <w:widowControl w:val="0"/>
              <w:autoSpaceDE w:val="0"/>
              <w:autoSpaceDN w:val="0"/>
              <w:adjustRightInd w:val="0"/>
              <w:rPr>
                <w:color w:val="000000"/>
                <w:lang w:val="es-ES"/>
              </w:rPr>
            </w:pPr>
            <w:r>
              <w:rPr>
                <w:color w:val="000000"/>
                <w:lang w:val="es-ES"/>
              </w:rPr>
              <w:t>Insomnio</w:t>
            </w:r>
          </w:p>
          <w:p w14:paraId="68E3CC9E" w14:textId="77777777" w:rsidR="00A80C76" w:rsidRDefault="006963B6">
            <w:pPr>
              <w:widowControl w:val="0"/>
              <w:autoSpaceDE w:val="0"/>
              <w:autoSpaceDN w:val="0"/>
              <w:adjustRightInd w:val="0"/>
              <w:rPr>
                <w:color w:val="000000"/>
                <w:lang w:val="es-ES"/>
              </w:rPr>
            </w:pPr>
            <w:r>
              <w:rPr>
                <w:color w:val="000000"/>
                <w:lang w:val="es-ES"/>
              </w:rPr>
              <w:t>Ansiedad</w:t>
            </w:r>
          </w:p>
          <w:p w14:paraId="68E3CC9F" w14:textId="77777777" w:rsidR="00A80C76" w:rsidRDefault="006963B6">
            <w:pPr>
              <w:widowControl w:val="0"/>
              <w:autoSpaceDE w:val="0"/>
              <w:autoSpaceDN w:val="0"/>
              <w:adjustRightInd w:val="0"/>
              <w:rPr>
                <w:color w:val="000000"/>
                <w:lang w:val="es-ES"/>
              </w:rPr>
            </w:pPr>
            <w:r>
              <w:rPr>
                <w:color w:val="000000"/>
                <w:lang w:val="es-ES"/>
              </w:rPr>
              <w:t>Inquietud</w:t>
            </w:r>
          </w:p>
        </w:tc>
        <w:tc>
          <w:tcPr>
            <w:tcW w:w="2126" w:type="dxa"/>
          </w:tcPr>
          <w:p w14:paraId="68E3CCA0" w14:textId="77777777" w:rsidR="00A80C76" w:rsidRDefault="006963B6">
            <w:pPr>
              <w:widowControl w:val="0"/>
              <w:autoSpaceDE w:val="0"/>
              <w:autoSpaceDN w:val="0"/>
              <w:adjustRightInd w:val="0"/>
              <w:rPr>
                <w:color w:val="000000"/>
                <w:lang w:val="es-ES"/>
              </w:rPr>
            </w:pPr>
            <w:r>
              <w:rPr>
                <w:color w:val="000000"/>
                <w:lang w:val="es-ES"/>
              </w:rPr>
              <w:t>Depresión</w:t>
            </w:r>
          </w:p>
          <w:p w14:paraId="68E3CCA1" w14:textId="77777777" w:rsidR="00A80C76" w:rsidRDefault="006963B6">
            <w:pPr>
              <w:widowControl w:val="0"/>
              <w:autoSpaceDE w:val="0"/>
              <w:autoSpaceDN w:val="0"/>
              <w:adjustRightInd w:val="0"/>
              <w:rPr>
                <w:color w:val="000000"/>
                <w:lang w:val="es-ES"/>
              </w:rPr>
            </w:pPr>
            <w:r>
              <w:rPr>
                <w:color w:val="000000"/>
                <w:lang w:val="es-ES"/>
              </w:rPr>
              <w:t>Hipersexualidad</w:t>
            </w:r>
          </w:p>
        </w:tc>
        <w:tc>
          <w:tcPr>
            <w:tcW w:w="3402" w:type="dxa"/>
          </w:tcPr>
          <w:p w14:paraId="68E3CCA2" w14:textId="77777777" w:rsidR="00A80C76" w:rsidRDefault="006963B6">
            <w:pPr>
              <w:widowControl w:val="0"/>
              <w:autoSpaceDE w:val="0"/>
              <w:autoSpaceDN w:val="0"/>
              <w:adjustRightInd w:val="0"/>
              <w:rPr>
                <w:color w:val="000000"/>
                <w:lang w:val="es-ES"/>
              </w:rPr>
            </w:pPr>
            <w:r>
              <w:rPr>
                <w:color w:val="000000"/>
                <w:lang w:val="es-ES"/>
              </w:rPr>
              <w:t>Intento de suicidio, ideación suicida y suicidio consumado (ver sección 4.4)</w:t>
            </w:r>
          </w:p>
          <w:p w14:paraId="68E3CCA3" w14:textId="77777777" w:rsidR="00A80C76" w:rsidRDefault="006963B6">
            <w:pPr>
              <w:widowControl w:val="0"/>
              <w:autoSpaceDE w:val="0"/>
              <w:autoSpaceDN w:val="0"/>
              <w:adjustRightInd w:val="0"/>
              <w:rPr>
                <w:color w:val="000000"/>
                <w:lang w:val="es-ES"/>
              </w:rPr>
            </w:pPr>
            <w:bookmarkStart w:id="25" w:name="_Hlk211863940"/>
            <w:ins w:id="26" w:author="Author" w:date="2025-10-17T14:42:00Z">
              <w:r>
                <w:rPr>
                  <w:color w:val="000000"/>
                  <w:lang w:val="es-ES"/>
                </w:rPr>
                <w:t xml:space="preserve">Trastorno asociado al </w:t>
              </w:r>
            </w:ins>
            <w:del w:id="27" w:author="Author" w:date="2025-10-17T14:42:00Z">
              <w:r>
                <w:rPr>
                  <w:color w:val="000000"/>
                  <w:lang w:val="es-ES"/>
                </w:rPr>
                <w:delText>J</w:delText>
              </w:r>
            </w:del>
            <w:ins w:id="28" w:author="Author" w:date="2025-10-17T14:42:00Z">
              <w:r>
                <w:rPr>
                  <w:color w:val="000000"/>
                  <w:lang w:val="es-ES"/>
                </w:rPr>
                <w:t>j</w:t>
              </w:r>
            </w:ins>
            <w:r>
              <w:rPr>
                <w:color w:val="000000"/>
                <w:lang w:val="es-ES"/>
              </w:rPr>
              <w:t>uego</w:t>
            </w:r>
            <w:del w:id="29" w:author="Author" w:date="2025-10-17T14:42:00Z">
              <w:r>
                <w:rPr>
                  <w:color w:val="000000"/>
                  <w:lang w:val="es-ES"/>
                </w:rPr>
                <w:delText xml:space="preserve"> patológico</w:delText>
              </w:r>
            </w:del>
          </w:p>
          <w:bookmarkEnd w:id="25"/>
          <w:p w14:paraId="68E3CCA4" w14:textId="77777777" w:rsidR="00A80C76" w:rsidRDefault="006963B6">
            <w:pPr>
              <w:widowControl w:val="0"/>
              <w:autoSpaceDE w:val="0"/>
              <w:autoSpaceDN w:val="0"/>
              <w:adjustRightInd w:val="0"/>
              <w:rPr>
                <w:iCs/>
                <w:color w:val="000000"/>
                <w:lang w:val="es-ES"/>
              </w:rPr>
            </w:pPr>
            <w:r>
              <w:rPr>
                <w:iCs/>
                <w:color w:val="000000"/>
                <w:lang w:val="es-ES"/>
              </w:rPr>
              <w:t>Trastorno del control de los impulsos</w:t>
            </w:r>
          </w:p>
          <w:p w14:paraId="68E3CCA5" w14:textId="77777777" w:rsidR="00A80C76" w:rsidRDefault="006963B6">
            <w:pPr>
              <w:widowControl w:val="0"/>
              <w:autoSpaceDE w:val="0"/>
              <w:autoSpaceDN w:val="0"/>
              <w:adjustRightInd w:val="0"/>
              <w:rPr>
                <w:iCs/>
                <w:color w:val="000000"/>
                <w:lang w:val="es-ES"/>
              </w:rPr>
            </w:pPr>
            <w:r>
              <w:rPr>
                <w:iCs/>
                <w:color w:val="000000"/>
                <w:lang w:val="es-ES"/>
              </w:rPr>
              <w:t>Atracón</w:t>
            </w:r>
          </w:p>
          <w:p w14:paraId="68E3CCA6" w14:textId="77777777" w:rsidR="00A80C76" w:rsidRDefault="006963B6">
            <w:pPr>
              <w:widowControl w:val="0"/>
              <w:autoSpaceDE w:val="0"/>
              <w:autoSpaceDN w:val="0"/>
              <w:adjustRightInd w:val="0"/>
              <w:rPr>
                <w:iCs/>
                <w:color w:val="000000"/>
                <w:lang w:val="es-ES"/>
              </w:rPr>
            </w:pPr>
            <w:r>
              <w:rPr>
                <w:iCs/>
                <w:color w:val="000000"/>
                <w:lang w:val="es-ES"/>
              </w:rPr>
              <w:t>Compra compulsiva</w:t>
            </w:r>
          </w:p>
          <w:p w14:paraId="68E3CCA7" w14:textId="77777777" w:rsidR="00A80C76" w:rsidRDefault="006963B6">
            <w:pPr>
              <w:widowControl w:val="0"/>
              <w:autoSpaceDE w:val="0"/>
              <w:autoSpaceDN w:val="0"/>
              <w:adjustRightInd w:val="0"/>
              <w:rPr>
                <w:iCs/>
                <w:color w:val="000000"/>
                <w:lang w:val="es-ES"/>
              </w:rPr>
            </w:pPr>
            <w:r>
              <w:rPr>
                <w:iCs/>
                <w:color w:val="000000"/>
                <w:lang w:val="es-ES"/>
              </w:rPr>
              <w:t>Poriomanía</w:t>
            </w:r>
          </w:p>
          <w:p w14:paraId="68E3CCA8" w14:textId="77777777" w:rsidR="00A80C76" w:rsidRDefault="006963B6">
            <w:pPr>
              <w:widowControl w:val="0"/>
              <w:autoSpaceDE w:val="0"/>
              <w:autoSpaceDN w:val="0"/>
              <w:adjustRightInd w:val="0"/>
              <w:rPr>
                <w:color w:val="000000"/>
                <w:lang w:val="es-ES"/>
              </w:rPr>
            </w:pPr>
            <w:r>
              <w:rPr>
                <w:color w:val="000000"/>
                <w:lang w:val="es-ES"/>
              </w:rPr>
              <w:t>Agresión</w:t>
            </w:r>
          </w:p>
          <w:p w14:paraId="68E3CCA9" w14:textId="77777777" w:rsidR="00A80C76" w:rsidRDefault="006963B6">
            <w:pPr>
              <w:widowControl w:val="0"/>
              <w:autoSpaceDE w:val="0"/>
              <w:autoSpaceDN w:val="0"/>
              <w:adjustRightInd w:val="0"/>
              <w:rPr>
                <w:color w:val="000000"/>
                <w:lang w:val="es-ES"/>
              </w:rPr>
            </w:pPr>
            <w:r>
              <w:rPr>
                <w:color w:val="000000"/>
                <w:lang w:val="es-ES"/>
              </w:rPr>
              <w:t>Agitación</w:t>
            </w:r>
          </w:p>
          <w:p w14:paraId="68E3CCAA" w14:textId="77777777" w:rsidR="00A80C76" w:rsidRDefault="006963B6">
            <w:pPr>
              <w:widowControl w:val="0"/>
              <w:autoSpaceDE w:val="0"/>
              <w:autoSpaceDN w:val="0"/>
              <w:adjustRightInd w:val="0"/>
              <w:rPr>
                <w:color w:val="000000"/>
                <w:lang w:val="es-ES"/>
              </w:rPr>
            </w:pPr>
            <w:r>
              <w:rPr>
                <w:color w:val="000000"/>
                <w:lang w:val="es-ES"/>
              </w:rPr>
              <w:t>Nerviosismo</w:t>
            </w:r>
          </w:p>
        </w:tc>
      </w:tr>
      <w:tr w:rsidR="0072552E" w:rsidRPr="00D21AC0" w14:paraId="68E3CCBB" w14:textId="77777777">
        <w:trPr>
          <w:cantSplit/>
        </w:trPr>
        <w:tc>
          <w:tcPr>
            <w:tcW w:w="2127" w:type="dxa"/>
          </w:tcPr>
          <w:p w14:paraId="68E3CCAC" w14:textId="77777777" w:rsidR="00A80C76" w:rsidRDefault="006963B6">
            <w:pPr>
              <w:widowControl w:val="0"/>
              <w:rPr>
                <w:rFonts w:eastAsia="MS Mincho"/>
                <w:color w:val="000000"/>
                <w:lang w:val="es-ES"/>
              </w:rPr>
            </w:pPr>
            <w:r>
              <w:rPr>
                <w:rFonts w:eastAsia="MS Mincho"/>
                <w:b/>
                <w:color w:val="000000"/>
                <w:lang w:val="es-ES"/>
              </w:rPr>
              <w:t>Trastornos del sistema nervioso</w:t>
            </w:r>
          </w:p>
        </w:tc>
        <w:tc>
          <w:tcPr>
            <w:tcW w:w="1843" w:type="dxa"/>
          </w:tcPr>
          <w:p w14:paraId="68E3CCAD" w14:textId="77777777" w:rsidR="00A80C76" w:rsidRDefault="006963B6">
            <w:pPr>
              <w:widowControl w:val="0"/>
              <w:autoSpaceDE w:val="0"/>
              <w:autoSpaceDN w:val="0"/>
              <w:adjustRightInd w:val="0"/>
              <w:rPr>
                <w:color w:val="000000"/>
                <w:lang w:val="es-ES"/>
              </w:rPr>
            </w:pPr>
            <w:r>
              <w:rPr>
                <w:color w:val="000000"/>
                <w:lang w:val="es-ES"/>
              </w:rPr>
              <w:t>Acatisia</w:t>
            </w:r>
          </w:p>
          <w:p w14:paraId="68E3CCAE" w14:textId="77777777" w:rsidR="00A80C76" w:rsidRDefault="006963B6">
            <w:pPr>
              <w:widowControl w:val="0"/>
              <w:autoSpaceDE w:val="0"/>
              <w:autoSpaceDN w:val="0"/>
              <w:adjustRightInd w:val="0"/>
              <w:rPr>
                <w:color w:val="000000"/>
                <w:lang w:val="es-ES"/>
              </w:rPr>
            </w:pPr>
            <w:r>
              <w:rPr>
                <w:color w:val="000000"/>
                <w:lang w:val="es-ES"/>
              </w:rPr>
              <w:t>Trastorno extrapiramidal</w:t>
            </w:r>
          </w:p>
          <w:p w14:paraId="68E3CCAF" w14:textId="77777777" w:rsidR="00A80C76" w:rsidRDefault="006963B6">
            <w:pPr>
              <w:widowControl w:val="0"/>
              <w:autoSpaceDE w:val="0"/>
              <w:autoSpaceDN w:val="0"/>
              <w:adjustRightInd w:val="0"/>
              <w:rPr>
                <w:color w:val="000000"/>
                <w:lang w:val="es-ES"/>
              </w:rPr>
            </w:pPr>
            <w:r>
              <w:rPr>
                <w:color w:val="000000"/>
                <w:lang w:val="es-ES"/>
              </w:rPr>
              <w:t>Temblor</w:t>
            </w:r>
          </w:p>
          <w:p w14:paraId="68E3CCB0" w14:textId="77777777" w:rsidR="00A80C76" w:rsidRDefault="006963B6">
            <w:pPr>
              <w:widowControl w:val="0"/>
              <w:autoSpaceDE w:val="0"/>
              <w:autoSpaceDN w:val="0"/>
              <w:adjustRightInd w:val="0"/>
              <w:rPr>
                <w:color w:val="000000"/>
                <w:lang w:val="es-ES"/>
              </w:rPr>
            </w:pPr>
            <w:r>
              <w:rPr>
                <w:color w:val="000000"/>
                <w:lang w:val="es-ES"/>
              </w:rPr>
              <w:t>Cefalea</w:t>
            </w:r>
          </w:p>
          <w:p w14:paraId="68E3CCB1" w14:textId="77777777" w:rsidR="00A80C76" w:rsidRDefault="006963B6">
            <w:pPr>
              <w:widowControl w:val="0"/>
              <w:autoSpaceDE w:val="0"/>
              <w:autoSpaceDN w:val="0"/>
              <w:adjustRightInd w:val="0"/>
              <w:rPr>
                <w:color w:val="000000"/>
                <w:lang w:val="es-ES"/>
              </w:rPr>
            </w:pPr>
            <w:r>
              <w:rPr>
                <w:color w:val="000000"/>
                <w:lang w:val="es-ES"/>
              </w:rPr>
              <w:t>Sedación</w:t>
            </w:r>
          </w:p>
          <w:p w14:paraId="68E3CCB2" w14:textId="77777777" w:rsidR="00A80C76" w:rsidRDefault="006963B6">
            <w:pPr>
              <w:widowControl w:val="0"/>
              <w:autoSpaceDE w:val="0"/>
              <w:autoSpaceDN w:val="0"/>
              <w:adjustRightInd w:val="0"/>
              <w:rPr>
                <w:color w:val="000000"/>
                <w:lang w:val="es-ES"/>
              </w:rPr>
            </w:pPr>
            <w:r>
              <w:rPr>
                <w:color w:val="000000"/>
                <w:lang w:val="es-ES"/>
              </w:rPr>
              <w:t>Somnolencia</w:t>
            </w:r>
          </w:p>
          <w:p w14:paraId="68E3CCB3" w14:textId="77777777" w:rsidR="00A80C76" w:rsidRDefault="006963B6">
            <w:pPr>
              <w:widowControl w:val="0"/>
              <w:autoSpaceDE w:val="0"/>
              <w:autoSpaceDN w:val="0"/>
              <w:adjustRightInd w:val="0"/>
              <w:rPr>
                <w:color w:val="000000"/>
                <w:lang w:val="es-ES"/>
              </w:rPr>
            </w:pPr>
            <w:r>
              <w:rPr>
                <w:color w:val="000000"/>
                <w:lang w:val="es-ES"/>
              </w:rPr>
              <w:t>Mareo</w:t>
            </w:r>
          </w:p>
        </w:tc>
        <w:tc>
          <w:tcPr>
            <w:tcW w:w="2126" w:type="dxa"/>
          </w:tcPr>
          <w:p w14:paraId="68E3CCB4" w14:textId="77777777" w:rsidR="00A80C76" w:rsidRDefault="006963B6">
            <w:pPr>
              <w:widowControl w:val="0"/>
              <w:autoSpaceDE w:val="0"/>
              <w:autoSpaceDN w:val="0"/>
              <w:adjustRightInd w:val="0"/>
              <w:rPr>
                <w:color w:val="000000"/>
                <w:lang w:val="es-ES"/>
              </w:rPr>
            </w:pPr>
            <w:r>
              <w:rPr>
                <w:color w:val="000000"/>
                <w:lang w:val="es-ES"/>
              </w:rPr>
              <w:t>Disquinesia tardía</w:t>
            </w:r>
          </w:p>
          <w:p w14:paraId="68E3CCB5" w14:textId="77777777" w:rsidR="00A80C76" w:rsidRDefault="006963B6">
            <w:pPr>
              <w:widowControl w:val="0"/>
              <w:autoSpaceDE w:val="0"/>
              <w:autoSpaceDN w:val="0"/>
              <w:adjustRightInd w:val="0"/>
              <w:rPr>
                <w:color w:val="000000"/>
                <w:lang w:val="es-ES"/>
              </w:rPr>
            </w:pPr>
            <w:r>
              <w:rPr>
                <w:color w:val="000000"/>
                <w:lang w:val="es-ES"/>
              </w:rPr>
              <w:t>Distonía</w:t>
            </w:r>
          </w:p>
          <w:p w14:paraId="68E3CCB6" w14:textId="77777777" w:rsidR="00A80C76" w:rsidRDefault="006963B6">
            <w:pPr>
              <w:widowControl w:val="0"/>
              <w:autoSpaceDE w:val="0"/>
              <w:autoSpaceDN w:val="0"/>
              <w:adjustRightInd w:val="0"/>
              <w:rPr>
                <w:color w:val="000000"/>
                <w:lang w:val="es-ES"/>
              </w:rPr>
            </w:pPr>
            <w:r>
              <w:rPr>
                <w:color w:val="000000"/>
                <w:lang w:val="es-ES"/>
              </w:rPr>
              <w:t>Síndrome de piernas inquietas</w:t>
            </w:r>
          </w:p>
        </w:tc>
        <w:tc>
          <w:tcPr>
            <w:tcW w:w="3402" w:type="dxa"/>
          </w:tcPr>
          <w:p w14:paraId="68E3CCB7" w14:textId="77777777" w:rsidR="00A80C76" w:rsidRDefault="006963B6">
            <w:pPr>
              <w:widowControl w:val="0"/>
              <w:autoSpaceDE w:val="0"/>
              <w:autoSpaceDN w:val="0"/>
              <w:adjustRightInd w:val="0"/>
              <w:rPr>
                <w:color w:val="000000"/>
                <w:lang w:val="es-ES"/>
              </w:rPr>
            </w:pPr>
            <w:r>
              <w:rPr>
                <w:color w:val="000000"/>
                <w:lang w:val="es-ES"/>
              </w:rPr>
              <w:t>Síndrome neuroléptico maligno</w:t>
            </w:r>
          </w:p>
          <w:p w14:paraId="68E3CCB8" w14:textId="77777777" w:rsidR="00A80C76" w:rsidRDefault="006963B6">
            <w:pPr>
              <w:widowControl w:val="0"/>
              <w:autoSpaceDE w:val="0"/>
              <w:autoSpaceDN w:val="0"/>
              <w:adjustRightInd w:val="0"/>
              <w:rPr>
                <w:color w:val="000000"/>
                <w:lang w:val="es-ES"/>
              </w:rPr>
            </w:pPr>
            <w:r>
              <w:rPr>
                <w:color w:val="000000"/>
                <w:lang w:val="es-ES"/>
              </w:rPr>
              <w:t>Convulsión de gran mal</w:t>
            </w:r>
          </w:p>
          <w:p w14:paraId="68E3CCB9" w14:textId="77777777" w:rsidR="00A80C76" w:rsidRPr="004038D4" w:rsidRDefault="006963B6">
            <w:pPr>
              <w:widowControl w:val="0"/>
              <w:autoSpaceDE w:val="0"/>
              <w:autoSpaceDN w:val="0"/>
              <w:adjustRightInd w:val="0"/>
              <w:rPr>
                <w:rFonts w:eastAsia="Times New Roman"/>
                <w:color w:val="000000"/>
                <w:szCs w:val="20"/>
                <w:lang w:val="it-IT"/>
              </w:rPr>
            </w:pPr>
            <w:r w:rsidRPr="004038D4">
              <w:rPr>
                <w:color w:val="000000"/>
                <w:lang w:val="it-IT"/>
              </w:rPr>
              <w:t>Síndrome serotoninérgico</w:t>
            </w:r>
          </w:p>
          <w:p w14:paraId="68E3CCBA" w14:textId="77777777" w:rsidR="00A80C76" w:rsidRPr="004038D4" w:rsidRDefault="006963B6">
            <w:pPr>
              <w:widowControl w:val="0"/>
              <w:rPr>
                <w:rFonts w:eastAsia="Times New Roman"/>
                <w:color w:val="000000"/>
                <w:szCs w:val="20"/>
                <w:lang w:val="it-IT"/>
              </w:rPr>
            </w:pPr>
            <w:r w:rsidRPr="004038D4">
              <w:rPr>
                <w:color w:val="000000"/>
                <w:lang w:val="it-IT"/>
              </w:rPr>
              <w:t>Trastorno del habla</w:t>
            </w:r>
          </w:p>
        </w:tc>
      </w:tr>
      <w:tr w:rsidR="0072552E" w14:paraId="68E3CCC1" w14:textId="77777777">
        <w:trPr>
          <w:cantSplit/>
        </w:trPr>
        <w:tc>
          <w:tcPr>
            <w:tcW w:w="2127" w:type="dxa"/>
          </w:tcPr>
          <w:p w14:paraId="68E3CCBC" w14:textId="77777777" w:rsidR="00A80C76" w:rsidRDefault="006963B6">
            <w:pPr>
              <w:widowControl w:val="0"/>
              <w:rPr>
                <w:rFonts w:eastAsia="MS Mincho"/>
                <w:color w:val="000000"/>
                <w:lang w:val="es-ES"/>
              </w:rPr>
            </w:pPr>
            <w:r>
              <w:rPr>
                <w:rFonts w:eastAsia="MS Mincho"/>
                <w:b/>
                <w:color w:val="000000"/>
                <w:lang w:val="es-ES"/>
              </w:rPr>
              <w:t>Trastornos oculares</w:t>
            </w:r>
          </w:p>
        </w:tc>
        <w:tc>
          <w:tcPr>
            <w:tcW w:w="1843" w:type="dxa"/>
          </w:tcPr>
          <w:p w14:paraId="68E3CCBD" w14:textId="77777777" w:rsidR="00A80C76" w:rsidRDefault="006963B6">
            <w:pPr>
              <w:widowControl w:val="0"/>
              <w:autoSpaceDE w:val="0"/>
              <w:autoSpaceDN w:val="0"/>
              <w:adjustRightInd w:val="0"/>
              <w:rPr>
                <w:color w:val="000000"/>
                <w:lang w:val="es-ES"/>
              </w:rPr>
            </w:pPr>
            <w:r>
              <w:rPr>
                <w:color w:val="000000"/>
                <w:lang w:val="es-ES"/>
              </w:rPr>
              <w:t>Visión borrosa</w:t>
            </w:r>
          </w:p>
        </w:tc>
        <w:tc>
          <w:tcPr>
            <w:tcW w:w="2126" w:type="dxa"/>
          </w:tcPr>
          <w:p w14:paraId="68E3CCBE" w14:textId="77777777" w:rsidR="00A80C76" w:rsidRDefault="006963B6">
            <w:pPr>
              <w:widowControl w:val="0"/>
              <w:autoSpaceDE w:val="0"/>
              <w:autoSpaceDN w:val="0"/>
              <w:adjustRightInd w:val="0"/>
              <w:rPr>
                <w:color w:val="000000"/>
                <w:lang w:val="es-ES"/>
              </w:rPr>
            </w:pPr>
            <w:r>
              <w:rPr>
                <w:color w:val="000000"/>
                <w:lang w:val="es-ES"/>
              </w:rPr>
              <w:t>Diplopía</w:t>
            </w:r>
          </w:p>
          <w:p w14:paraId="68E3CCBF" w14:textId="77777777" w:rsidR="00A80C76" w:rsidRDefault="006963B6">
            <w:pPr>
              <w:widowControl w:val="0"/>
              <w:autoSpaceDE w:val="0"/>
              <w:autoSpaceDN w:val="0"/>
              <w:adjustRightInd w:val="0"/>
              <w:rPr>
                <w:color w:val="000000"/>
                <w:lang w:val="es-ES"/>
              </w:rPr>
            </w:pPr>
            <w:r>
              <w:rPr>
                <w:color w:val="000000"/>
                <w:lang w:val="es-ES"/>
              </w:rPr>
              <w:t>Fotofobia</w:t>
            </w:r>
          </w:p>
        </w:tc>
        <w:tc>
          <w:tcPr>
            <w:tcW w:w="3402" w:type="dxa"/>
          </w:tcPr>
          <w:p w14:paraId="68E3CCC0" w14:textId="77777777" w:rsidR="00A80C76" w:rsidRDefault="006963B6">
            <w:pPr>
              <w:widowControl w:val="0"/>
              <w:autoSpaceDE w:val="0"/>
              <w:autoSpaceDN w:val="0"/>
              <w:adjustRightInd w:val="0"/>
              <w:rPr>
                <w:color w:val="000000"/>
                <w:lang w:val="es-ES"/>
              </w:rPr>
            </w:pPr>
            <w:r>
              <w:rPr>
                <w:color w:val="000000"/>
                <w:lang w:val="es-ES"/>
              </w:rPr>
              <w:t>Crisis oculógira</w:t>
            </w:r>
          </w:p>
        </w:tc>
      </w:tr>
      <w:tr w:rsidR="0072552E" w14:paraId="68E3CCCA" w14:textId="77777777">
        <w:trPr>
          <w:cantSplit/>
        </w:trPr>
        <w:tc>
          <w:tcPr>
            <w:tcW w:w="2127" w:type="dxa"/>
          </w:tcPr>
          <w:p w14:paraId="68E3CCC2" w14:textId="77777777" w:rsidR="00A80C76" w:rsidRDefault="006963B6">
            <w:pPr>
              <w:widowControl w:val="0"/>
              <w:rPr>
                <w:rFonts w:eastAsia="MS Mincho"/>
                <w:color w:val="000000"/>
                <w:lang w:val="es-ES"/>
              </w:rPr>
            </w:pPr>
            <w:r>
              <w:rPr>
                <w:rFonts w:eastAsia="MS Mincho"/>
                <w:b/>
                <w:color w:val="000000"/>
                <w:lang w:val="es-ES"/>
              </w:rPr>
              <w:lastRenderedPageBreak/>
              <w:t>Trastornos cardíacos</w:t>
            </w:r>
          </w:p>
        </w:tc>
        <w:tc>
          <w:tcPr>
            <w:tcW w:w="1843" w:type="dxa"/>
          </w:tcPr>
          <w:p w14:paraId="68E3CCC3" w14:textId="77777777" w:rsidR="00A80C76" w:rsidRDefault="00A80C76">
            <w:pPr>
              <w:widowControl w:val="0"/>
              <w:autoSpaceDE w:val="0"/>
              <w:autoSpaceDN w:val="0"/>
              <w:adjustRightInd w:val="0"/>
              <w:rPr>
                <w:color w:val="000000"/>
                <w:lang w:val="es-ES"/>
              </w:rPr>
            </w:pPr>
          </w:p>
        </w:tc>
        <w:tc>
          <w:tcPr>
            <w:tcW w:w="2126" w:type="dxa"/>
          </w:tcPr>
          <w:p w14:paraId="68E3CCC4" w14:textId="77777777" w:rsidR="00A80C76" w:rsidRDefault="006963B6">
            <w:pPr>
              <w:widowControl w:val="0"/>
              <w:autoSpaceDE w:val="0"/>
              <w:autoSpaceDN w:val="0"/>
              <w:adjustRightInd w:val="0"/>
              <w:rPr>
                <w:color w:val="000000"/>
                <w:lang w:val="es-ES"/>
              </w:rPr>
            </w:pPr>
            <w:r>
              <w:rPr>
                <w:color w:val="000000"/>
                <w:lang w:val="es-ES"/>
              </w:rPr>
              <w:t>Taquicardia</w:t>
            </w:r>
          </w:p>
        </w:tc>
        <w:tc>
          <w:tcPr>
            <w:tcW w:w="3402" w:type="dxa"/>
          </w:tcPr>
          <w:p w14:paraId="68E3CCC5" w14:textId="77777777" w:rsidR="00A80C76" w:rsidRDefault="006963B6">
            <w:pPr>
              <w:widowControl w:val="0"/>
              <w:autoSpaceDE w:val="0"/>
              <w:autoSpaceDN w:val="0"/>
              <w:adjustRightInd w:val="0"/>
              <w:rPr>
                <w:color w:val="000000"/>
                <w:lang w:val="es-ES"/>
              </w:rPr>
            </w:pPr>
            <w:r>
              <w:rPr>
                <w:color w:val="000000"/>
                <w:lang w:val="es-ES"/>
              </w:rPr>
              <w:t>Muerte súbita de causa desconocida</w:t>
            </w:r>
          </w:p>
          <w:p w14:paraId="68E3CCC6" w14:textId="77777777" w:rsidR="00A80C76" w:rsidRDefault="006963B6">
            <w:pPr>
              <w:widowControl w:val="0"/>
              <w:autoSpaceDE w:val="0"/>
              <w:autoSpaceDN w:val="0"/>
              <w:adjustRightInd w:val="0"/>
              <w:rPr>
                <w:color w:val="000000"/>
                <w:lang w:val="es-ES"/>
              </w:rPr>
            </w:pPr>
            <w:r>
              <w:rPr>
                <w:i/>
                <w:color w:val="000000"/>
                <w:lang w:val="es-ES"/>
              </w:rPr>
              <w:t>Torsades de pointes</w:t>
            </w:r>
          </w:p>
          <w:p w14:paraId="68E3CCC7" w14:textId="77777777" w:rsidR="00A80C76" w:rsidRDefault="006963B6">
            <w:pPr>
              <w:widowControl w:val="0"/>
              <w:autoSpaceDE w:val="0"/>
              <w:autoSpaceDN w:val="0"/>
              <w:adjustRightInd w:val="0"/>
              <w:rPr>
                <w:color w:val="000000"/>
                <w:lang w:val="es-ES"/>
              </w:rPr>
            </w:pPr>
            <w:r>
              <w:rPr>
                <w:color w:val="000000"/>
                <w:lang w:val="es-ES"/>
              </w:rPr>
              <w:t>Arritmia ventricular</w:t>
            </w:r>
          </w:p>
          <w:p w14:paraId="68E3CCC8" w14:textId="77777777" w:rsidR="00A80C76" w:rsidRDefault="006963B6">
            <w:pPr>
              <w:widowControl w:val="0"/>
              <w:autoSpaceDE w:val="0"/>
              <w:autoSpaceDN w:val="0"/>
              <w:adjustRightInd w:val="0"/>
              <w:rPr>
                <w:color w:val="000000"/>
                <w:lang w:val="es-ES"/>
              </w:rPr>
            </w:pPr>
            <w:r>
              <w:rPr>
                <w:color w:val="000000"/>
                <w:lang w:val="es-ES"/>
              </w:rPr>
              <w:t>Parada cardiaca</w:t>
            </w:r>
          </w:p>
          <w:p w14:paraId="68E3CCC9" w14:textId="77777777" w:rsidR="00A80C76" w:rsidRDefault="006963B6">
            <w:pPr>
              <w:widowControl w:val="0"/>
              <w:autoSpaceDE w:val="0"/>
              <w:autoSpaceDN w:val="0"/>
              <w:adjustRightInd w:val="0"/>
              <w:rPr>
                <w:color w:val="000000"/>
                <w:lang w:val="es-ES"/>
              </w:rPr>
            </w:pPr>
            <w:r>
              <w:rPr>
                <w:color w:val="000000"/>
                <w:lang w:val="es-ES"/>
              </w:rPr>
              <w:t>Bradicardia</w:t>
            </w:r>
          </w:p>
        </w:tc>
      </w:tr>
      <w:tr w:rsidR="0072552E" w14:paraId="68E3CCD2" w14:textId="77777777">
        <w:trPr>
          <w:cantSplit/>
        </w:trPr>
        <w:tc>
          <w:tcPr>
            <w:tcW w:w="2127" w:type="dxa"/>
          </w:tcPr>
          <w:p w14:paraId="68E3CCCB" w14:textId="77777777" w:rsidR="00A80C76" w:rsidRDefault="006963B6">
            <w:pPr>
              <w:widowControl w:val="0"/>
              <w:rPr>
                <w:rFonts w:eastAsia="MS Mincho"/>
                <w:color w:val="000000"/>
                <w:lang w:val="es-ES"/>
              </w:rPr>
            </w:pPr>
            <w:r>
              <w:rPr>
                <w:rFonts w:eastAsia="MS Mincho"/>
                <w:b/>
                <w:color w:val="000000"/>
                <w:lang w:val="es-ES"/>
              </w:rPr>
              <w:t>Trastornos vasculares</w:t>
            </w:r>
          </w:p>
        </w:tc>
        <w:tc>
          <w:tcPr>
            <w:tcW w:w="1843" w:type="dxa"/>
          </w:tcPr>
          <w:p w14:paraId="68E3CCCC" w14:textId="77777777" w:rsidR="00A80C76" w:rsidRDefault="00A80C76">
            <w:pPr>
              <w:widowControl w:val="0"/>
              <w:autoSpaceDE w:val="0"/>
              <w:autoSpaceDN w:val="0"/>
              <w:adjustRightInd w:val="0"/>
              <w:rPr>
                <w:color w:val="000000"/>
                <w:lang w:val="es-ES"/>
              </w:rPr>
            </w:pPr>
          </w:p>
        </w:tc>
        <w:tc>
          <w:tcPr>
            <w:tcW w:w="2126" w:type="dxa"/>
          </w:tcPr>
          <w:p w14:paraId="68E3CCCD" w14:textId="77777777" w:rsidR="00A80C76" w:rsidRDefault="006963B6">
            <w:pPr>
              <w:widowControl w:val="0"/>
              <w:autoSpaceDE w:val="0"/>
              <w:autoSpaceDN w:val="0"/>
              <w:adjustRightInd w:val="0"/>
              <w:rPr>
                <w:color w:val="000000"/>
                <w:lang w:val="es-ES"/>
              </w:rPr>
            </w:pPr>
            <w:r>
              <w:rPr>
                <w:color w:val="000000"/>
                <w:lang w:val="es-ES"/>
              </w:rPr>
              <w:t>Hipotensión ortostática</w:t>
            </w:r>
          </w:p>
          <w:p w14:paraId="68E3CCCE" w14:textId="77777777" w:rsidR="00A80C76" w:rsidRDefault="00A80C76">
            <w:pPr>
              <w:widowControl w:val="0"/>
              <w:autoSpaceDE w:val="0"/>
              <w:autoSpaceDN w:val="0"/>
              <w:adjustRightInd w:val="0"/>
              <w:rPr>
                <w:color w:val="000000"/>
                <w:lang w:val="es-ES"/>
              </w:rPr>
            </w:pPr>
          </w:p>
        </w:tc>
        <w:tc>
          <w:tcPr>
            <w:tcW w:w="3402" w:type="dxa"/>
          </w:tcPr>
          <w:p w14:paraId="68E3CCCF" w14:textId="77777777" w:rsidR="00A80C76" w:rsidRDefault="006963B6">
            <w:pPr>
              <w:widowControl w:val="0"/>
              <w:autoSpaceDE w:val="0"/>
              <w:autoSpaceDN w:val="0"/>
              <w:adjustRightInd w:val="0"/>
              <w:rPr>
                <w:color w:val="000000"/>
                <w:lang w:val="es-ES"/>
              </w:rPr>
            </w:pPr>
            <w:r>
              <w:rPr>
                <w:color w:val="000000"/>
                <w:lang w:val="es-ES"/>
              </w:rPr>
              <w:t>Tromboembolia venosa (incluyendo embolia pulmonar y trombosis venosa profunda)</w:t>
            </w:r>
          </w:p>
          <w:p w14:paraId="68E3CCD0" w14:textId="77777777" w:rsidR="00A80C76" w:rsidRDefault="006963B6">
            <w:pPr>
              <w:widowControl w:val="0"/>
              <w:autoSpaceDE w:val="0"/>
              <w:autoSpaceDN w:val="0"/>
              <w:adjustRightInd w:val="0"/>
              <w:rPr>
                <w:color w:val="000000"/>
                <w:lang w:val="es-ES"/>
              </w:rPr>
            </w:pPr>
            <w:r>
              <w:rPr>
                <w:color w:val="000000"/>
                <w:lang w:val="es-ES"/>
              </w:rPr>
              <w:t>Hipertensión</w:t>
            </w:r>
          </w:p>
          <w:p w14:paraId="68E3CCD1" w14:textId="77777777" w:rsidR="00A80C76" w:rsidRDefault="006963B6">
            <w:pPr>
              <w:widowControl w:val="0"/>
              <w:autoSpaceDE w:val="0"/>
              <w:autoSpaceDN w:val="0"/>
              <w:adjustRightInd w:val="0"/>
              <w:rPr>
                <w:color w:val="000000"/>
                <w:lang w:val="es-ES"/>
              </w:rPr>
            </w:pPr>
            <w:r>
              <w:rPr>
                <w:color w:val="000000"/>
                <w:lang w:val="es-ES"/>
              </w:rPr>
              <w:t>Síncope</w:t>
            </w:r>
          </w:p>
        </w:tc>
      </w:tr>
      <w:tr w:rsidR="0072552E" w14:paraId="68E3CCDA" w14:textId="77777777">
        <w:trPr>
          <w:cantSplit/>
        </w:trPr>
        <w:tc>
          <w:tcPr>
            <w:tcW w:w="2127" w:type="dxa"/>
          </w:tcPr>
          <w:p w14:paraId="68E3CCD3" w14:textId="77777777" w:rsidR="00A80C76" w:rsidRDefault="006963B6">
            <w:pPr>
              <w:widowControl w:val="0"/>
              <w:rPr>
                <w:rFonts w:eastAsia="MS Mincho"/>
                <w:color w:val="000000"/>
                <w:lang w:val="es-ES"/>
              </w:rPr>
            </w:pPr>
            <w:r>
              <w:rPr>
                <w:rFonts w:eastAsia="MS Mincho"/>
                <w:b/>
                <w:color w:val="000000"/>
                <w:lang w:val="es-ES"/>
              </w:rPr>
              <w:t>Trastornos respiratorios, torácicos y mediastínicos</w:t>
            </w:r>
          </w:p>
        </w:tc>
        <w:tc>
          <w:tcPr>
            <w:tcW w:w="1843" w:type="dxa"/>
          </w:tcPr>
          <w:p w14:paraId="68E3CCD4" w14:textId="77777777" w:rsidR="00A80C76" w:rsidRDefault="00A80C76">
            <w:pPr>
              <w:widowControl w:val="0"/>
              <w:autoSpaceDE w:val="0"/>
              <w:autoSpaceDN w:val="0"/>
              <w:adjustRightInd w:val="0"/>
              <w:rPr>
                <w:color w:val="000000"/>
                <w:lang w:val="es-ES"/>
              </w:rPr>
            </w:pPr>
          </w:p>
        </w:tc>
        <w:tc>
          <w:tcPr>
            <w:tcW w:w="2126" w:type="dxa"/>
          </w:tcPr>
          <w:p w14:paraId="68E3CCD5" w14:textId="77777777" w:rsidR="00A80C76" w:rsidRDefault="006963B6">
            <w:pPr>
              <w:widowControl w:val="0"/>
              <w:autoSpaceDE w:val="0"/>
              <w:autoSpaceDN w:val="0"/>
              <w:adjustRightInd w:val="0"/>
              <w:rPr>
                <w:color w:val="000000"/>
                <w:lang w:val="es-ES"/>
              </w:rPr>
            </w:pPr>
            <w:r>
              <w:rPr>
                <w:color w:val="000000"/>
                <w:lang w:val="es-ES"/>
              </w:rPr>
              <w:t>Hipo</w:t>
            </w:r>
          </w:p>
        </w:tc>
        <w:tc>
          <w:tcPr>
            <w:tcW w:w="3402" w:type="dxa"/>
          </w:tcPr>
          <w:p w14:paraId="68E3CCD6" w14:textId="77777777" w:rsidR="00A80C76" w:rsidRDefault="006963B6">
            <w:pPr>
              <w:widowControl w:val="0"/>
              <w:rPr>
                <w:color w:val="000000"/>
                <w:lang w:val="es-ES"/>
              </w:rPr>
            </w:pPr>
            <w:r>
              <w:rPr>
                <w:color w:val="000000"/>
                <w:lang w:val="es-ES"/>
              </w:rPr>
              <w:t>Neumonía por aspiración</w:t>
            </w:r>
          </w:p>
          <w:p w14:paraId="68E3CCD7" w14:textId="77777777" w:rsidR="00A80C76" w:rsidRDefault="006963B6">
            <w:pPr>
              <w:widowControl w:val="0"/>
              <w:autoSpaceDE w:val="0"/>
              <w:autoSpaceDN w:val="0"/>
              <w:adjustRightInd w:val="0"/>
              <w:rPr>
                <w:color w:val="000000"/>
                <w:lang w:val="es-ES"/>
              </w:rPr>
            </w:pPr>
            <w:r>
              <w:rPr>
                <w:color w:val="000000"/>
                <w:lang w:val="es-ES"/>
              </w:rPr>
              <w:t>Laringoespasmo</w:t>
            </w:r>
          </w:p>
          <w:p w14:paraId="68E3CCD8" w14:textId="77777777" w:rsidR="00A80C76" w:rsidRDefault="006963B6">
            <w:pPr>
              <w:widowControl w:val="0"/>
              <w:autoSpaceDE w:val="0"/>
              <w:autoSpaceDN w:val="0"/>
              <w:adjustRightInd w:val="0"/>
              <w:rPr>
                <w:color w:val="000000"/>
                <w:lang w:val="es-ES"/>
              </w:rPr>
            </w:pPr>
            <w:r>
              <w:rPr>
                <w:color w:val="000000"/>
                <w:lang w:val="es-ES"/>
              </w:rPr>
              <w:t>Espasmo orofaríngeo</w:t>
            </w:r>
          </w:p>
          <w:p w14:paraId="68E3CCD9" w14:textId="77777777" w:rsidR="00A80C76" w:rsidRDefault="00A80C76">
            <w:pPr>
              <w:widowControl w:val="0"/>
              <w:autoSpaceDE w:val="0"/>
              <w:autoSpaceDN w:val="0"/>
              <w:adjustRightInd w:val="0"/>
              <w:rPr>
                <w:color w:val="000000"/>
                <w:lang w:val="es-ES"/>
              </w:rPr>
            </w:pPr>
          </w:p>
        </w:tc>
      </w:tr>
      <w:tr w:rsidR="0072552E" w14:paraId="68E3CCE7" w14:textId="77777777">
        <w:trPr>
          <w:cantSplit/>
        </w:trPr>
        <w:tc>
          <w:tcPr>
            <w:tcW w:w="2127" w:type="dxa"/>
          </w:tcPr>
          <w:p w14:paraId="68E3CCDB" w14:textId="77777777" w:rsidR="00A80C76" w:rsidRDefault="006963B6">
            <w:pPr>
              <w:widowControl w:val="0"/>
              <w:rPr>
                <w:rFonts w:eastAsia="MS Mincho"/>
                <w:color w:val="000000"/>
                <w:lang w:val="es-ES"/>
              </w:rPr>
            </w:pPr>
            <w:r>
              <w:rPr>
                <w:rFonts w:eastAsia="MS Mincho"/>
                <w:b/>
                <w:color w:val="000000"/>
                <w:lang w:val="es-ES"/>
              </w:rPr>
              <w:t>Trastornos gastrointestinales</w:t>
            </w:r>
          </w:p>
        </w:tc>
        <w:tc>
          <w:tcPr>
            <w:tcW w:w="1843" w:type="dxa"/>
          </w:tcPr>
          <w:p w14:paraId="68E3CCDC" w14:textId="77777777" w:rsidR="00A80C76" w:rsidRDefault="006963B6">
            <w:pPr>
              <w:widowControl w:val="0"/>
              <w:autoSpaceDE w:val="0"/>
              <w:autoSpaceDN w:val="0"/>
              <w:adjustRightInd w:val="0"/>
              <w:rPr>
                <w:color w:val="000000"/>
                <w:lang w:val="es-ES"/>
              </w:rPr>
            </w:pPr>
            <w:r>
              <w:rPr>
                <w:color w:val="000000"/>
                <w:lang w:val="es-ES"/>
              </w:rPr>
              <w:t>Estreñimiento</w:t>
            </w:r>
          </w:p>
          <w:p w14:paraId="68E3CCDD" w14:textId="77777777" w:rsidR="00A80C76" w:rsidRDefault="006963B6">
            <w:pPr>
              <w:widowControl w:val="0"/>
              <w:autoSpaceDE w:val="0"/>
              <w:autoSpaceDN w:val="0"/>
              <w:adjustRightInd w:val="0"/>
              <w:rPr>
                <w:color w:val="000000"/>
                <w:lang w:val="es-ES"/>
              </w:rPr>
            </w:pPr>
            <w:r>
              <w:rPr>
                <w:color w:val="000000"/>
                <w:lang w:val="es-ES"/>
              </w:rPr>
              <w:t>Dispepsia</w:t>
            </w:r>
          </w:p>
          <w:p w14:paraId="68E3CCDE" w14:textId="77777777" w:rsidR="00A80C76" w:rsidRDefault="006963B6">
            <w:pPr>
              <w:widowControl w:val="0"/>
              <w:autoSpaceDE w:val="0"/>
              <w:autoSpaceDN w:val="0"/>
              <w:adjustRightInd w:val="0"/>
              <w:rPr>
                <w:color w:val="000000"/>
                <w:lang w:val="es-ES"/>
              </w:rPr>
            </w:pPr>
            <w:r>
              <w:rPr>
                <w:color w:val="000000"/>
                <w:lang w:val="es-ES"/>
              </w:rPr>
              <w:t>Náuseas</w:t>
            </w:r>
          </w:p>
          <w:p w14:paraId="68E3CCDF" w14:textId="77777777" w:rsidR="00A80C76" w:rsidRDefault="006963B6">
            <w:pPr>
              <w:widowControl w:val="0"/>
              <w:autoSpaceDE w:val="0"/>
              <w:autoSpaceDN w:val="0"/>
              <w:adjustRightInd w:val="0"/>
              <w:rPr>
                <w:color w:val="000000"/>
                <w:lang w:val="es-ES"/>
              </w:rPr>
            </w:pPr>
            <w:r>
              <w:rPr>
                <w:color w:val="000000"/>
                <w:lang w:val="es-ES"/>
              </w:rPr>
              <w:t>Hipersecreción salival</w:t>
            </w:r>
          </w:p>
          <w:p w14:paraId="68E3CCE0" w14:textId="77777777" w:rsidR="00A80C76" w:rsidRDefault="006963B6">
            <w:pPr>
              <w:widowControl w:val="0"/>
              <w:autoSpaceDE w:val="0"/>
              <w:autoSpaceDN w:val="0"/>
              <w:adjustRightInd w:val="0"/>
              <w:rPr>
                <w:color w:val="000000"/>
                <w:lang w:val="es-ES"/>
              </w:rPr>
            </w:pPr>
            <w:r>
              <w:rPr>
                <w:color w:val="000000"/>
                <w:lang w:val="es-ES"/>
              </w:rPr>
              <w:t>Vómitos</w:t>
            </w:r>
          </w:p>
        </w:tc>
        <w:tc>
          <w:tcPr>
            <w:tcW w:w="2126" w:type="dxa"/>
          </w:tcPr>
          <w:p w14:paraId="68E3CCE1" w14:textId="77777777" w:rsidR="00A80C76" w:rsidRDefault="00A80C76">
            <w:pPr>
              <w:widowControl w:val="0"/>
              <w:autoSpaceDE w:val="0"/>
              <w:autoSpaceDN w:val="0"/>
              <w:adjustRightInd w:val="0"/>
              <w:rPr>
                <w:color w:val="000000"/>
                <w:lang w:val="es-ES"/>
              </w:rPr>
            </w:pPr>
          </w:p>
        </w:tc>
        <w:tc>
          <w:tcPr>
            <w:tcW w:w="3402" w:type="dxa"/>
          </w:tcPr>
          <w:p w14:paraId="68E3CCE2" w14:textId="77777777" w:rsidR="00A80C76" w:rsidRDefault="006963B6">
            <w:pPr>
              <w:widowControl w:val="0"/>
              <w:autoSpaceDE w:val="0"/>
              <w:autoSpaceDN w:val="0"/>
              <w:adjustRightInd w:val="0"/>
              <w:rPr>
                <w:color w:val="000000"/>
                <w:lang w:val="es-ES"/>
              </w:rPr>
            </w:pPr>
            <w:r>
              <w:rPr>
                <w:color w:val="000000"/>
                <w:lang w:val="es-ES"/>
              </w:rPr>
              <w:t>Pancreatitis</w:t>
            </w:r>
          </w:p>
          <w:p w14:paraId="68E3CCE3" w14:textId="77777777" w:rsidR="00A80C76" w:rsidRDefault="006963B6">
            <w:pPr>
              <w:widowControl w:val="0"/>
              <w:autoSpaceDE w:val="0"/>
              <w:autoSpaceDN w:val="0"/>
              <w:adjustRightInd w:val="0"/>
              <w:rPr>
                <w:color w:val="000000"/>
                <w:lang w:val="es-ES"/>
              </w:rPr>
            </w:pPr>
            <w:r>
              <w:rPr>
                <w:color w:val="000000"/>
                <w:lang w:val="es-ES"/>
              </w:rPr>
              <w:t>Disfagia</w:t>
            </w:r>
          </w:p>
          <w:p w14:paraId="68E3CCE4" w14:textId="77777777" w:rsidR="00A80C76" w:rsidRDefault="006963B6">
            <w:pPr>
              <w:widowControl w:val="0"/>
              <w:autoSpaceDE w:val="0"/>
              <w:autoSpaceDN w:val="0"/>
              <w:adjustRightInd w:val="0"/>
              <w:rPr>
                <w:color w:val="000000"/>
                <w:lang w:val="es-ES"/>
              </w:rPr>
            </w:pPr>
            <w:r>
              <w:rPr>
                <w:bCs/>
                <w:color w:val="000000"/>
                <w:lang w:val="es-ES"/>
              </w:rPr>
              <w:t>Diarrea</w:t>
            </w:r>
          </w:p>
          <w:p w14:paraId="68E3CCE5" w14:textId="77777777" w:rsidR="00A80C76" w:rsidRDefault="006963B6">
            <w:pPr>
              <w:widowControl w:val="0"/>
              <w:autoSpaceDE w:val="0"/>
              <w:autoSpaceDN w:val="0"/>
              <w:adjustRightInd w:val="0"/>
              <w:rPr>
                <w:color w:val="000000"/>
                <w:lang w:val="es-ES"/>
              </w:rPr>
            </w:pPr>
            <w:r>
              <w:rPr>
                <w:color w:val="000000"/>
                <w:lang w:val="es-ES"/>
              </w:rPr>
              <w:t>Molestia abdominal</w:t>
            </w:r>
          </w:p>
          <w:p w14:paraId="68E3CCE6" w14:textId="77777777" w:rsidR="00A80C76" w:rsidRDefault="006963B6">
            <w:pPr>
              <w:widowControl w:val="0"/>
              <w:autoSpaceDE w:val="0"/>
              <w:autoSpaceDN w:val="0"/>
              <w:adjustRightInd w:val="0"/>
              <w:rPr>
                <w:color w:val="000000"/>
                <w:lang w:val="es-ES"/>
              </w:rPr>
            </w:pPr>
            <w:r>
              <w:rPr>
                <w:color w:val="000000"/>
                <w:lang w:val="es-ES"/>
              </w:rPr>
              <w:t>Molestias en el estómago</w:t>
            </w:r>
          </w:p>
        </w:tc>
      </w:tr>
      <w:tr w:rsidR="0072552E" w14:paraId="68E3CCEE" w14:textId="77777777">
        <w:trPr>
          <w:cantSplit/>
        </w:trPr>
        <w:tc>
          <w:tcPr>
            <w:tcW w:w="2127" w:type="dxa"/>
          </w:tcPr>
          <w:p w14:paraId="68E3CCE8" w14:textId="77777777" w:rsidR="00A80C76" w:rsidRDefault="006963B6">
            <w:pPr>
              <w:widowControl w:val="0"/>
              <w:rPr>
                <w:rFonts w:eastAsia="MS Mincho"/>
                <w:color w:val="000000"/>
                <w:lang w:val="es-ES"/>
              </w:rPr>
            </w:pPr>
            <w:r>
              <w:rPr>
                <w:rFonts w:eastAsia="MS Mincho"/>
                <w:b/>
                <w:color w:val="000000"/>
                <w:lang w:val="es-ES"/>
              </w:rPr>
              <w:t>Trastornos hepatobiliares</w:t>
            </w:r>
          </w:p>
        </w:tc>
        <w:tc>
          <w:tcPr>
            <w:tcW w:w="1843" w:type="dxa"/>
          </w:tcPr>
          <w:p w14:paraId="68E3CCE9" w14:textId="77777777" w:rsidR="00A80C76" w:rsidRDefault="00A80C76">
            <w:pPr>
              <w:widowControl w:val="0"/>
              <w:autoSpaceDE w:val="0"/>
              <w:autoSpaceDN w:val="0"/>
              <w:adjustRightInd w:val="0"/>
              <w:rPr>
                <w:color w:val="000000"/>
                <w:lang w:val="es-ES"/>
              </w:rPr>
            </w:pPr>
          </w:p>
        </w:tc>
        <w:tc>
          <w:tcPr>
            <w:tcW w:w="2126" w:type="dxa"/>
          </w:tcPr>
          <w:p w14:paraId="68E3CCEA" w14:textId="77777777" w:rsidR="00A80C76" w:rsidRDefault="00A80C76">
            <w:pPr>
              <w:widowControl w:val="0"/>
              <w:autoSpaceDE w:val="0"/>
              <w:autoSpaceDN w:val="0"/>
              <w:adjustRightInd w:val="0"/>
              <w:rPr>
                <w:color w:val="000000"/>
                <w:lang w:val="es-ES"/>
              </w:rPr>
            </w:pPr>
          </w:p>
        </w:tc>
        <w:tc>
          <w:tcPr>
            <w:tcW w:w="3402" w:type="dxa"/>
          </w:tcPr>
          <w:p w14:paraId="68E3CCEB" w14:textId="77777777" w:rsidR="00A80C76" w:rsidRDefault="006963B6">
            <w:pPr>
              <w:widowControl w:val="0"/>
              <w:autoSpaceDE w:val="0"/>
              <w:autoSpaceDN w:val="0"/>
              <w:adjustRightInd w:val="0"/>
              <w:rPr>
                <w:color w:val="000000"/>
                <w:lang w:val="es-ES"/>
              </w:rPr>
            </w:pPr>
            <w:r>
              <w:rPr>
                <w:color w:val="000000"/>
                <w:lang w:val="es-ES"/>
              </w:rPr>
              <w:t>Insuficiencia hepática</w:t>
            </w:r>
          </w:p>
          <w:p w14:paraId="68E3CCEC" w14:textId="77777777" w:rsidR="00A80C76" w:rsidRDefault="006963B6">
            <w:pPr>
              <w:widowControl w:val="0"/>
              <w:autoSpaceDE w:val="0"/>
              <w:autoSpaceDN w:val="0"/>
              <w:adjustRightInd w:val="0"/>
              <w:rPr>
                <w:color w:val="000000"/>
                <w:lang w:val="es-ES"/>
              </w:rPr>
            </w:pPr>
            <w:r>
              <w:rPr>
                <w:color w:val="000000"/>
                <w:lang w:val="es-ES"/>
              </w:rPr>
              <w:t>Hepatitis</w:t>
            </w:r>
          </w:p>
          <w:p w14:paraId="68E3CCED" w14:textId="77777777" w:rsidR="00A80C76" w:rsidRDefault="006963B6">
            <w:pPr>
              <w:widowControl w:val="0"/>
              <w:autoSpaceDE w:val="0"/>
              <w:autoSpaceDN w:val="0"/>
              <w:adjustRightInd w:val="0"/>
              <w:rPr>
                <w:color w:val="000000"/>
                <w:lang w:val="es-ES"/>
              </w:rPr>
            </w:pPr>
            <w:r>
              <w:rPr>
                <w:color w:val="000000"/>
                <w:lang w:val="es-ES"/>
              </w:rPr>
              <w:t>Ictericia</w:t>
            </w:r>
          </w:p>
        </w:tc>
      </w:tr>
      <w:tr w:rsidR="0072552E" w14:paraId="68E3CCF7" w14:textId="77777777">
        <w:trPr>
          <w:cantSplit/>
        </w:trPr>
        <w:tc>
          <w:tcPr>
            <w:tcW w:w="2127" w:type="dxa"/>
          </w:tcPr>
          <w:p w14:paraId="68E3CCEF" w14:textId="77777777" w:rsidR="00A80C76" w:rsidRDefault="006963B6">
            <w:pPr>
              <w:widowControl w:val="0"/>
              <w:autoSpaceDE w:val="0"/>
              <w:autoSpaceDN w:val="0"/>
              <w:adjustRightInd w:val="0"/>
              <w:rPr>
                <w:color w:val="000000"/>
                <w:lang w:val="es-ES"/>
              </w:rPr>
            </w:pPr>
            <w:r>
              <w:rPr>
                <w:b/>
                <w:color w:val="000000"/>
                <w:lang w:val="es-ES"/>
              </w:rPr>
              <w:t>Trastornos de la piel y del tejido subcutáneo</w:t>
            </w:r>
          </w:p>
        </w:tc>
        <w:tc>
          <w:tcPr>
            <w:tcW w:w="1843" w:type="dxa"/>
          </w:tcPr>
          <w:p w14:paraId="68E3CCF0" w14:textId="77777777" w:rsidR="00A80C76" w:rsidRDefault="00A80C76">
            <w:pPr>
              <w:widowControl w:val="0"/>
              <w:autoSpaceDE w:val="0"/>
              <w:autoSpaceDN w:val="0"/>
              <w:adjustRightInd w:val="0"/>
              <w:rPr>
                <w:color w:val="000000"/>
                <w:lang w:val="es-ES"/>
              </w:rPr>
            </w:pPr>
          </w:p>
        </w:tc>
        <w:tc>
          <w:tcPr>
            <w:tcW w:w="2126" w:type="dxa"/>
          </w:tcPr>
          <w:p w14:paraId="68E3CCF1" w14:textId="77777777" w:rsidR="00A80C76" w:rsidRDefault="00A80C76">
            <w:pPr>
              <w:widowControl w:val="0"/>
              <w:autoSpaceDE w:val="0"/>
              <w:autoSpaceDN w:val="0"/>
              <w:adjustRightInd w:val="0"/>
              <w:rPr>
                <w:color w:val="000000"/>
                <w:lang w:val="es-ES"/>
              </w:rPr>
            </w:pPr>
          </w:p>
        </w:tc>
        <w:tc>
          <w:tcPr>
            <w:tcW w:w="3402" w:type="dxa"/>
          </w:tcPr>
          <w:p w14:paraId="68E3CCF2" w14:textId="77777777" w:rsidR="00A80C76" w:rsidRDefault="006963B6">
            <w:pPr>
              <w:widowControl w:val="0"/>
              <w:autoSpaceDE w:val="0"/>
              <w:autoSpaceDN w:val="0"/>
              <w:adjustRightInd w:val="0"/>
              <w:rPr>
                <w:color w:val="000000"/>
                <w:lang w:val="es-ES"/>
              </w:rPr>
            </w:pPr>
            <w:r>
              <w:rPr>
                <w:color w:val="000000"/>
                <w:lang w:val="es-ES"/>
              </w:rPr>
              <w:t>Erupción</w:t>
            </w:r>
          </w:p>
          <w:p w14:paraId="68E3CCF3" w14:textId="77777777" w:rsidR="00A80C76" w:rsidRDefault="006963B6">
            <w:pPr>
              <w:widowControl w:val="0"/>
              <w:autoSpaceDE w:val="0"/>
              <w:autoSpaceDN w:val="0"/>
              <w:adjustRightInd w:val="0"/>
              <w:rPr>
                <w:color w:val="000000"/>
                <w:lang w:val="es-ES"/>
              </w:rPr>
            </w:pPr>
            <w:r>
              <w:rPr>
                <w:color w:val="000000"/>
                <w:lang w:val="es-ES"/>
              </w:rPr>
              <w:t>Reacción de fotosensibilidad</w:t>
            </w:r>
          </w:p>
          <w:p w14:paraId="68E3CCF4" w14:textId="77777777" w:rsidR="00A80C76" w:rsidRDefault="006963B6">
            <w:pPr>
              <w:widowControl w:val="0"/>
              <w:autoSpaceDE w:val="0"/>
              <w:autoSpaceDN w:val="0"/>
              <w:adjustRightInd w:val="0"/>
              <w:rPr>
                <w:color w:val="000000"/>
                <w:lang w:val="es-ES"/>
              </w:rPr>
            </w:pPr>
            <w:r>
              <w:rPr>
                <w:color w:val="000000"/>
                <w:lang w:val="es-ES"/>
              </w:rPr>
              <w:t>Alopecia</w:t>
            </w:r>
          </w:p>
          <w:p w14:paraId="68E3CCF5" w14:textId="77777777" w:rsidR="00A80C76" w:rsidRDefault="006963B6">
            <w:pPr>
              <w:widowControl w:val="0"/>
              <w:autoSpaceDE w:val="0"/>
              <w:autoSpaceDN w:val="0"/>
              <w:adjustRightInd w:val="0"/>
              <w:rPr>
                <w:color w:val="000000"/>
                <w:lang w:val="es-ES"/>
              </w:rPr>
            </w:pPr>
            <w:r>
              <w:rPr>
                <w:color w:val="000000"/>
                <w:lang w:val="es-ES"/>
              </w:rPr>
              <w:t>Hiperhidrosis</w:t>
            </w:r>
          </w:p>
          <w:p w14:paraId="68E3CCF6" w14:textId="77777777" w:rsidR="00A80C76" w:rsidRDefault="006963B6">
            <w:pPr>
              <w:widowControl w:val="0"/>
              <w:autoSpaceDE w:val="0"/>
              <w:autoSpaceDN w:val="0"/>
              <w:adjustRightInd w:val="0"/>
              <w:rPr>
                <w:color w:val="000000"/>
                <w:lang w:val="es-ES"/>
              </w:rPr>
            </w:pPr>
            <w:r>
              <w:rPr>
                <w:color w:val="000000"/>
                <w:lang w:val="es-ES"/>
              </w:rPr>
              <w:t>Reacción a fármaco con eosinofilia y síntomas sistémicos (síndrome DRESS)</w:t>
            </w:r>
          </w:p>
        </w:tc>
      </w:tr>
      <w:tr w:rsidR="0072552E" w14:paraId="68E3CCFE" w14:textId="77777777">
        <w:trPr>
          <w:cantSplit/>
        </w:trPr>
        <w:tc>
          <w:tcPr>
            <w:tcW w:w="2127" w:type="dxa"/>
          </w:tcPr>
          <w:p w14:paraId="68E3CCF8" w14:textId="77777777" w:rsidR="00A80C76" w:rsidRDefault="006963B6">
            <w:pPr>
              <w:widowControl w:val="0"/>
              <w:rPr>
                <w:rFonts w:eastAsia="MS Mincho"/>
                <w:color w:val="000000"/>
                <w:lang w:val="es-ES"/>
              </w:rPr>
            </w:pPr>
            <w:r>
              <w:rPr>
                <w:rFonts w:eastAsia="MS Mincho"/>
                <w:b/>
                <w:color w:val="000000"/>
                <w:lang w:val="es-ES"/>
              </w:rPr>
              <w:t>Trastornos musculoesqueléticos y del tejido conjuntivo</w:t>
            </w:r>
          </w:p>
        </w:tc>
        <w:tc>
          <w:tcPr>
            <w:tcW w:w="1843" w:type="dxa"/>
          </w:tcPr>
          <w:p w14:paraId="68E3CCF9" w14:textId="77777777" w:rsidR="00A80C76" w:rsidRDefault="00A80C76">
            <w:pPr>
              <w:widowControl w:val="0"/>
              <w:autoSpaceDE w:val="0"/>
              <w:autoSpaceDN w:val="0"/>
              <w:adjustRightInd w:val="0"/>
              <w:rPr>
                <w:color w:val="000000"/>
                <w:lang w:val="es-ES"/>
              </w:rPr>
            </w:pPr>
          </w:p>
        </w:tc>
        <w:tc>
          <w:tcPr>
            <w:tcW w:w="2126" w:type="dxa"/>
          </w:tcPr>
          <w:p w14:paraId="68E3CCFA" w14:textId="77777777" w:rsidR="00A80C76" w:rsidRDefault="00A80C76">
            <w:pPr>
              <w:widowControl w:val="0"/>
              <w:autoSpaceDE w:val="0"/>
              <w:autoSpaceDN w:val="0"/>
              <w:adjustRightInd w:val="0"/>
              <w:rPr>
                <w:color w:val="000000"/>
                <w:lang w:val="es-ES"/>
              </w:rPr>
            </w:pPr>
          </w:p>
        </w:tc>
        <w:tc>
          <w:tcPr>
            <w:tcW w:w="3402" w:type="dxa"/>
          </w:tcPr>
          <w:p w14:paraId="68E3CCFB" w14:textId="77777777" w:rsidR="00A80C76" w:rsidRDefault="006963B6">
            <w:pPr>
              <w:widowControl w:val="0"/>
              <w:autoSpaceDE w:val="0"/>
              <w:autoSpaceDN w:val="0"/>
              <w:adjustRightInd w:val="0"/>
              <w:rPr>
                <w:color w:val="000000"/>
                <w:lang w:val="es-ES"/>
              </w:rPr>
            </w:pPr>
            <w:r>
              <w:rPr>
                <w:color w:val="000000"/>
                <w:lang w:val="es-ES"/>
              </w:rPr>
              <w:t>Rabdomiolisis</w:t>
            </w:r>
          </w:p>
          <w:p w14:paraId="68E3CCFC" w14:textId="77777777" w:rsidR="00A80C76" w:rsidRDefault="006963B6">
            <w:pPr>
              <w:widowControl w:val="0"/>
              <w:autoSpaceDE w:val="0"/>
              <w:autoSpaceDN w:val="0"/>
              <w:adjustRightInd w:val="0"/>
              <w:rPr>
                <w:color w:val="000000"/>
                <w:lang w:val="es-ES"/>
              </w:rPr>
            </w:pPr>
            <w:r>
              <w:rPr>
                <w:color w:val="000000"/>
                <w:lang w:val="es-ES"/>
              </w:rPr>
              <w:t>Mialgia</w:t>
            </w:r>
          </w:p>
          <w:p w14:paraId="68E3CCFD" w14:textId="77777777" w:rsidR="00A80C76" w:rsidRDefault="006963B6">
            <w:pPr>
              <w:widowControl w:val="0"/>
              <w:autoSpaceDE w:val="0"/>
              <w:autoSpaceDN w:val="0"/>
              <w:adjustRightInd w:val="0"/>
              <w:rPr>
                <w:color w:val="000000"/>
                <w:lang w:val="es-ES"/>
              </w:rPr>
            </w:pPr>
            <w:r>
              <w:rPr>
                <w:color w:val="000000"/>
                <w:lang w:val="es-ES"/>
              </w:rPr>
              <w:t>Rigidez musculoesquelética</w:t>
            </w:r>
          </w:p>
        </w:tc>
      </w:tr>
      <w:tr w:rsidR="0072552E" w14:paraId="68E3CD04" w14:textId="77777777">
        <w:trPr>
          <w:cantSplit/>
        </w:trPr>
        <w:tc>
          <w:tcPr>
            <w:tcW w:w="2127" w:type="dxa"/>
          </w:tcPr>
          <w:p w14:paraId="68E3CCFF" w14:textId="77777777" w:rsidR="00A80C76" w:rsidRDefault="006963B6">
            <w:pPr>
              <w:widowControl w:val="0"/>
              <w:rPr>
                <w:rFonts w:eastAsia="MS Mincho"/>
                <w:color w:val="000000"/>
                <w:lang w:val="es-ES"/>
              </w:rPr>
            </w:pPr>
            <w:r>
              <w:rPr>
                <w:rFonts w:eastAsia="MS Mincho"/>
                <w:b/>
                <w:color w:val="000000"/>
                <w:lang w:val="es-ES"/>
              </w:rPr>
              <w:t>Trastornos renales y urinarios</w:t>
            </w:r>
          </w:p>
        </w:tc>
        <w:tc>
          <w:tcPr>
            <w:tcW w:w="1843" w:type="dxa"/>
          </w:tcPr>
          <w:p w14:paraId="68E3CD00" w14:textId="77777777" w:rsidR="00A80C76" w:rsidRDefault="00A80C76">
            <w:pPr>
              <w:widowControl w:val="0"/>
              <w:autoSpaceDE w:val="0"/>
              <w:autoSpaceDN w:val="0"/>
              <w:adjustRightInd w:val="0"/>
              <w:rPr>
                <w:color w:val="000000"/>
                <w:lang w:val="es-ES"/>
              </w:rPr>
            </w:pPr>
          </w:p>
        </w:tc>
        <w:tc>
          <w:tcPr>
            <w:tcW w:w="2126" w:type="dxa"/>
          </w:tcPr>
          <w:p w14:paraId="68E3CD01" w14:textId="77777777" w:rsidR="00A80C76" w:rsidRDefault="00A80C76">
            <w:pPr>
              <w:widowControl w:val="0"/>
              <w:autoSpaceDE w:val="0"/>
              <w:autoSpaceDN w:val="0"/>
              <w:adjustRightInd w:val="0"/>
              <w:rPr>
                <w:color w:val="000000"/>
                <w:lang w:val="es-ES"/>
              </w:rPr>
            </w:pPr>
          </w:p>
        </w:tc>
        <w:tc>
          <w:tcPr>
            <w:tcW w:w="3402" w:type="dxa"/>
          </w:tcPr>
          <w:p w14:paraId="68E3CD02" w14:textId="77777777" w:rsidR="00A80C76" w:rsidRDefault="006963B6">
            <w:pPr>
              <w:widowControl w:val="0"/>
              <w:autoSpaceDE w:val="0"/>
              <w:autoSpaceDN w:val="0"/>
              <w:adjustRightInd w:val="0"/>
              <w:rPr>
                <w:color w:val="000000"/>
                <w:lang w:val="es-ES"/>
              </w:rPr>
            </w:pPr>
            <w:r>
              <w:rPr>
                <w:color w:val="000000"/>
                <w:lang w:val="es-ES"/>
              </w:rPr>
              <w:t>Incontinencia urinaria</w:t>
            </w:r>
          </w:p>
          <w:p w14:paraId="68E3CD03" w14:textId="77777777" w:rsidR="00A80C76" w:rsidRDefault="006963B6">
            <w:pPr>
              <w:widowControl w:val="0"/>
              <w:autoSpaceDE w:val="0"/>
              <w:autoSpaceDN w:val="0"/>
              <w:adjustRightInd w:val="0"/>
              <w:rPr>
                <w:color w:val="000000"/>
                <w:lang w:val="es-ES"/>
              </w:rPr>
            </w:pPr>
            <w:r>
              <w:rPr>
                <w:color w:val="000000"/>
                <w:lang w:val="es-ES"/>
              </w:rPr>
              <w:t>Retención urinaria</w:t>
            </w:r>
          </w:p>
        </w:tc>
      </w:tr>
      <w:tr w:rsidR="0072552E" w14:paraId="68E3CD09" w14:textId="77777777">
        <w:trPr>
          <w:cantSplit/>
        </w:trPr>
        <w:tc>
          <w:tcPr>
            <w:tcW w:w="2127" w:type="dxa"/>
          </w:tcPr>
          <w:p w14:paraId="68E3CD05" w14:textId="77777777" w:rsidR="00A80C76" w:rsidRDefault="006963B6">
            <w:pPr>
              <w:widowControl w:val="0"/>
              <w:tabs>
                <w:tab w:val="left" w:pos="1276"/>
              </w:tabs>
              <w:rPr>
                <w:iCs/>
                <w:color w:val="000000"/>
                <w:lang w:val="es-ES"/>
              </w:rPr>
            </w:pPr>
            <w:r>
              <w:rPr>
                <w:b/>
                <w:iCs/>
                <w:color w:val="000000"/>
                <w:lang w:val="es-ES"/>
              </w:rPr>
              <w:t>Embarazo, puerperio y enfermedades perinatales</w:t>
            </w:r>
          </w:p>
        </w:tc>
        <w:tc>
          <w:tcPr>
            <w:tcW w:w="1843" w:type="dxa"/>
          </w:tcPr>
          <w:p w14:paraId="68E3CD06" w14:textId="77777777" w:rsidR="00A80C76" w:rsidRDefault="00A80C76">
            <w:pPr>
              <w:widowControl w:val="0"/>
              <w:autoSpaceDE w:val="0"/>
              <w:autoSpaceDN w:val="0"/>
              <w:adjustRightInd w:val="0"/>
              <w:rPr>
                <w:color w:val="000000"/>
                <w:lang w:val="es-ES"/>
              </w:rPr>
            </w:pPr>
          </w:p>
        </w:tc>
        <w:tc>
          <w:tcPr>
            <w:tcW w:w="2126" w:type="dxa"/>
          </w:tcPr>
          <w:p w14:paraId="68E3CD07" w14:textId="77777777" w:rsidR="00A80C76" w:rsidRDefault="00A80C76">
            <w:pPr>
              <w:widowControl w:val="0"/>
              <w:autoSpaceDE w:val="0"/>
              <w:autoSpaceDN w:val="0"/>
              <w:adjustRightInd w:val="0"/>
              <w:rPr>
                <w:color w:val="000000"/>
                <w:lang w:val="es-ES"/>
              </w:rPr>
            </w:pPr>
          </w:p>
        </w:tc>
        <w:tc>
          <w:tcPr>
            <w:tcW w:w="3402" w:type="dxa"/>
          </w:tcPr>
          <w:p w14:paraId="68E3CD08" w14:textId="77777777" w:rsidR="00A80C76" w:rsidRDefault="006963B6">
            <w:pPr>
              <w:widowControl w:val="0"/>
              <w:autoSpaceDE w:val="0"/>
              <w:autoSpaceDN w:val="0"/>
              <w:adjustRightInd w:val="0"/>
              <w:rPr>
                <w:iCs/>
                <w:color w:val="000000"/>
                <w:lang w:val="es-ES"/>
              </w:rPr>
            </w:pPr>
            <w:r>
              <w:rPr>
                <w:color w:val="000000"/>
                <w:lang w:val="es-ES"/>
              </w:rPr>
              <w:t>Síndrome de abstinencia neonatal de fármacos (ver sección 4.6)</w:t>
            </w:r>
          </w:p>
        </w:tc>
      </w:tr>
      <w:tr w:rsidR="0072552E" w14:paraId="68E3CD0E" w14:textId="77777777">
        <w:trPr>
          <w:cantSplit/>
        </w:trPr>
        <w:tc>
          <w:tcPr>
            <w:tcW w:w="2127" w:type="dxa"/>
          </w:tcPr>
          <w:p w14:paraId="68E3CD0A" w14:textId="77777777" w:rsidR="00A80C76" w:rsidRDefault="006963B6">
            <w:pPr>
              <w:widowControl w:val="0"/>
              <w:rPr>
                <w:rFonts w:eastAsia="MS Mincho"/>
                <w:color w:val="000000"/>
                <w:lang w:val="es-ES"/>
              </w:rPr>
            </w:pPr>
            <w:r>
              <w:rPr>
                <w:rFonts w:eastAsia="MS Mincho"/>
                <w:b/>
                <w:color w:val="000000"/>
                <w:lang w:val="es-ES"/>
              </w:rPr>
              <w:t>Trastornos del aparato reproductor y de la mama</w:t>
            </w:r>
          </w:p>
        </w:tc>
        <w:tc>
          <w:tcPr>
            <w:tcW w:w="1843" w:type="dxa"/>
          </w:tcPr>
          <w:p w14:paraId="68E3CD0B" w14:textId="77777777" w:rsidR="00A80C76" w:rsidRDefault="00A80C76">
            <w:pPr>
              <w:widowControl w:val="0"/>
              <w:autoSpaceDE w:val="0"/>
              <w:autoSpaceDN w:val="0"/>
              <w:adjustRightInd w:val="0"/>
              <w:rPr>
                <w:color w:val="000000"/>
                <w:lang w:val="es-ES"/>
              </w:rPr>
            </w:pPr>
          </w:p>
        </w:tc>
        <w:tc>
          <w:tcPr>
            <w:tcW w:w="2126" w:type="dxa"/>
          </w:tcPr>
          <w:p w14:paraId="68E3CD0C" w14:textId="77777777" w:rsidR="00A80C76" w:rsidRDefault="00A80C76">
            <w:pPr>
              <w:widowControl w:val="0"/>
              <w:autoSpaceDE w:val="0"/>
              <w:autoSpaceDN w:val="0"/>
              <w:adjustRightInd w:val="0"/>
              <w:rPr>
                <w:color w:val="000000"/>
                <w:lang w:val="es-ES"/>
              </w:rPr>
            </w:pPr>
          </w:p>
        </w:tc>
        <w:tc>
          <w:tcPr>
            <w:tcW w:w="3402" w:type="dxa"/>
          </w:tcPr>
          <w:p w14:paraId="68E3CD0D" w14:textId="77777777" w:rsidR="00A80C76" w:rsidRDefault="006963B6">
            <w:pPr>
              <w:widowControl w:val="0"/>
              <w:autoSpaceDE w:val="0"/>
              <w:autoSpaceDN w:val="0"/>
              <w:adjustRightInd w:val="0"/>
              <w:rPr>
                <w:color w:val="000000"/>
                <w:lang w:val="es-ES"/>
              </w:rPr>
            </w:pPr>
            <w:r>
              <w:rPr>
                <w:color w:val="000000"/>
                <w:lang w:val="es-ES"/>
              </w:rPr>
              <w:t>Priapismo</w:t>
            </w:r>
          </w:p>
        </w:tc>
      </w:tr>
      <w:tr w:rsidR="0072552E" w14:paraId="68E3CD15" w14:textId="77777777">
        <w:trPr>
          <w:cantSplit/>
        </w:trPr>
        <w:tc>
          <w:tcPr>
            <w:tcW w:w="2127" w:type="dxa"/>
          </w:tcPr>
          <w:p w14:paraId="68E3CD0F" w14:textId="77777777" w:rsidR="00A80C76" w:rsidRDefault="006963B6">
            <w:pPr>
              <w:widowControl w:val="0"/>
              <w:rPr>
                <w:rFonts w:eastAsia="MS Mincho"/>
                <w:color w:val="000000"/>
                <w:lang w:val="es-ES"/>
              </w:rPr>
            </w:pPr>
            <w:r>
              <w:rPr>
                <w:rFonts w:eastAsia="MS Mincho"/>
                <w:b/>
                <w:color w:val="000000"/>
                <w:lang w:val="es-ES"/>
              </w:rPr>
              <w:t>Trastornos generales y alteraciones en el lugar de administración</w:t>
            </w:r>
          </w:p>
        </w:tc>
        <w:tc>
          <w:tcPr>
            <w:tcW w:w="1843" w:type="dxa"/>
          </w:tcPr>
          <w:p w14:paraId="68E3CD10" w14:textId="77777777" w:rsidR="00A80C76" w:rsidRDefault="006963B6">
            <w:pPr>
              <w:widowControl w:val="0"/>
              <w:autoSpaceDE w:val="0"/>
              <w:autoSpaceDN w:val="0"/>
              <w:adjustRightInd w:val="0"/>
              <w:rPr>
                <w:color w:val="000000"/>
                <w:lang w:val="es-ES"/>
              </w:rPr>
            </w:pPr>
            <w:r>
              <w:rPr>
                <w:color w:val="000000"/>
                <w:lang w:val="es-ES"/>
              </w:rPr>
              <w:t>Fatiga</w:t>
            </w:r>
          </w:p>
        </w:tc>
        <w:tc>
          <w:tcPr>
            <w:tcW w:w="2126" w:type="dxa"/>
          </w:tcPr>
          <w:p w14:paraId="68E3CD11" w14:textId="77777777" w:rsidR="00A80C76" w:rsidRDefault="00A80C76">
            <w:pPr>
              <w:widowControl w:val="0"/>
              <w:autoSpaceDE w:val="0"/>
              <w:autoSpaceDN w:val="0"/>
              <w:adjustRightInd w:val="0"/>
              <w:rPr>
                <w:color w:val="000000"/>
                <w:lang w:val="es-ES"/>
              </w:rPr>
            </w:pPr>
          </w:p>
        </w:tc>
        <w:tc>
          <w:tcPr>
            <w:tcW w:w="3402" w:type="dxa"/>
          </w:tcPr>
          <w:p w14:paraId="68E3CD12" w14:textId="77777777" w:rsidR="00A80C76" w:rsidRDefault="006963B6">
            <w:pPr>
              <w:widowControl w:val="0"/>
              <w:autoSpaceDE w:val="0"/>
              <w:autoSpaceDN w:val="0"/>
              <w:adjustRightInd w:val="0"/>
              <w:rPr>
                <w:color w:val="000000"/>
                <w:lang w:val="es-ES"/>
              </w:rPr>
            </w:pPr>
            <w:r>
              <w:rPr>
                <w:color w:val="000000"/>
                <w:lang w:val="es-ES"/>
              </w:rPr>
              <w:t>Trastorno de la regulación de la temperatura (p. ej., hipotermia, pirexia)</w:t>
            </w:r>
          </w:p>
          <w:p w14:paraId="68E3CD13" w14:textId="77777777" w:rsidR="00A80C76" w:rsidRDefault="006963B6">
            <w:pPr>
              <w:widowControl w:val="0"/>
              <w:autoSpaceDE w:val="0"/>
              <w:autoSpaceDN w:val="0"/>
              <w:adjustRightInd w:val="0"/>
              <w:rPr>
                <w:color w:val="000000"/>
                <w:lang w:val="es-ES"/>
              </w:rPr>
            </w:pPr>
            <w:r>
              <w:rPr>
                <w:color w:val="000000"/>
                <w:lang w:val="es-ES"/>
              </w:rPr>
              <w:t>Dolor torácico</w:t>
            </w:r>
          </w:p>
          <w:p w14:paraId="68E3CD14" w14:textId="77777777" w:rsidR="00A80C76" w:rsidRDefault="006963B6">
            <w:pPr>
              <w:widowControl w:val="0"/>
              <w:autoSpaceDE w:val="0"/>
              <w:autoSpaceDN w:val="0"/>
              <w:adjustRightInd w:val="0"/>
              <w:rPr>
                <w:color w:val="000000"/>
                <w:lang w:val="es-ES"/>
              </w:rPr>
            </w:pPr>
            <w:r>
              <w:rPr>
                <w:color w:val="000000"/>
                <w:lang w:val="es-ES"/>
              </w:rPr>
              <w:t>Edema periférico</w:t>
            </w:r>
          </w:p>
        </w:tc>
      </w:tr>
      <w:tr w:rsidR="0072552E" w14:paraId="68E3CD24" w14:textId="77777777">
        <w:trPr>
          <w:cantSplit/>
        </w:trPr>
        <w:tc>
          <w:tcPr>
            <w:tcW w:w="2127" w:type="dxa"/>
          </w:tcPr>
          <w:p w14:paraId="68E3CD16" w14:textId="77777777" w:rsidR="00A80C76" w:rsidRDefault="006963B6">
            <w:pPr>
              <w:widowControl w:val="0"/>
              <w:rPr>
                <w:rFonts w:eastAsia="MS Mincho"/>
                <w:color w:val="000000"/>
                <w:lang w:val="es-ES"/>
              </w:rPr>
            </w:pPr>
            <w:r>
              <w:rPr>
                <w:rFonts w:eastAsia="MS Mincho"/>
                <w:b/>
                <w:color w:val="000000"/>
                <w:lang w:val="es-ES"/>
              </w:rPr>
              <w:lastRenderedPageBreak/>
              <w:t>Exploraciones complementarias</w:t>
            </w:r>
          </w:p>
        </w:tc>
        <w:tc>
          <w:tcPr>
            <w:tcW w:w="1843" w:type="dxa"/>
          </w:tcPr>
          <w:p w14:paraId="68E3CD17" w14:textId="77777777" w:rsidR="00A80C76" w:rsidRDefault="00A80C76">
            <w:pPr>
              <w:widowControl w:val="0"/>
              <w:autoSpaceDE w:val="0"/>
              <w:autoSpaceDN w:val="0"/>
              <w:adjustRightInd w:val="0"/>
              <w:rPr>
                <w:color w:val="000000"/>
                <w:lang w:val="es-ES"/>
              </w:rPr>
            </w:pPr>
          </w:p>
        </w:tc>
        <w:tc>
          <w:tcPr>
            <w:tcW w:w="2126" w:type="dxa"/>
          </w:tcPr>
          <w:p w14:paraId="68E3CD18" w14:textId="77777777" w:rsidR="00A80C76" w:rsidRDefault="00A80C76">
            <w:pPr>
              <w:widowControl w:val="0"/>
              <w:autoSpaceDE w:val="0"/>
              <w:autoSpaceDN w:val="0"/>
              <w:adjustRightInd w:val="0"/>
              <w:rPr>
                <w:color w:val="000000"/>
                <w:lang w:val="es-ES"/>
              </w:rPr>
            </w:pPr>
          </w:p>
        </w:tc>
        <w:tc>
          <w:tcPr>
            <w:tcW w:w="3402" w:type="dxa"/>
          </w:tcPr>
          <w:p w14:paraId="68E3CD19" w14:textId="77777777" w:rsidR="00A80C76" w:rsidRDefault="006963B6">
            <w:pPr>
              <w:widowControl w:val="0"/>
              <w:autoSpaceDE w:val="0"/>
              <w:autoSpaceDN w:val="0"/>
              <w:adjustRightInd w:val="0"/>
              <w:rPr>
                <w:color w:val="000000"/>
                <w:lang w:val="es-ES"/>
              </w:rPr>
            </w:pPr>
            <w:r>
              <w:rPr>
                <w:color w:val="000000"/>
                <w:lang w:val="es-ES"/>
              </w:rPr>
              <w:t>Peso disminuido</w:t>
            </w:r>
          </w:p>
          <w:p w14:paraId="68E3CD1A" w14:textId="77777777" w:rsidR="00A80C76" w:rsidRDefault="006963B6">
            <w:pPr>
              <w:widowControl w:val="0"/>
              <w:autoSpaceDE w:val="0"/>
              <w:autoSpaceDN w:val="0"/>
              <w:adjustRightInd w:val="0"/>
              <w:rPr>
                <w:color w:val="000000"/>
                <w:lang w:val="es-ES"/>
              </w:rPr>
            </w:pPr>
            <w:r>
              <w:rPr>
                <w:color w:val="000000"/>
                <w:lang w:val="es-ES"/>
              </w:rPr>
              <w:t>Ganancia de peso</w:t>
            </w:r>
          </w:p>
          <w:p w14:paraId="68E3CD1B" w14:textId="77777777" w:rsidR="00A80C76" w:rsidRDefault="006963B6">
            <w:pPr>
              <w:widowControl w:val="0"/>
              <w:autoSpaceDE w:val="0"/>
              <w:autoSpaceDN w:val="0"/>
              <w:adjustRightInd w:val="0"/>
              <w:rPr>
                <w:color w:val="000000"/>
                <w:lang w:val="es-ES"/>
              </w:rPr>
            </w:pPr>
            <w:r>
              <w:rPr>
                <w:color w:val="000000"/>
                <w:lang w:val="es-ES"/>
              </w:rPr>
              <w:t>Alanina aminotransferasa elevada</w:t>
            </w:r>
          </w:p>
          <w:p w14:paraId="68E3CD1C" w14:textId="77777777" w:rsidR="00A80C76" w:rsidRDefault="006963B6">
            <w:pPr>
              <w:widowControl w:val="0"/>
              <w:autoSpaceDE w:val="0"/>
              <w:autoSpaceDN w:val="0"/>
              <w:adjustRightInd w:val="0"/>
              <w:rPr>
                <w:color w:val="000000"/>
                <w:lang w:val="es-ES"/>
              </w:rPr>
            </w:pPr>
            <w:r>
              <w:rPr>
                <w:color w:val="000000"/>
                <w:lang w:val="es-ES"/>
              </w:rPr>
              <w:t>Aspartato aminotransferasa elevada</w:t>
            </w:r>
          </w:p>
          <w:p w14:paraId="68E3CD1D" w14:textId="77777777" w:rsidR="00A80C76" w:rsidRDefault="006963B6">
            <w:pPr>
              <w:widowControl w:val="0"/>
              <w:autoSpaceDE w:val="0"/>
              <w:autoSpaceDN w:val="0"/>
              <w:adjustRightInd w:val="0"/>
              <w:rPr>
                <w:color w:val="000000"/>
                <w:lang w:val="es-ES"/>
              </w:rPr>
            </w:pPr>
            <w:r>
              <w:rPr>
                <w:color w:val="000000"/>
                <w:lang w:val="es-ES"/>
              </w:rPr>
              <w:t>Gamma glutamiltransferasa elevada</w:t>
            </w:r>
          </w:p>
          <w:p w14:paraId="68E3CD1E" w14:textId="77777777" w:rsidR="00A80C76" w:rsidRDefault="006963B6">
            <w:pPr>
              <w:widowControl w:val="0"/>
              <w:autoSpaceDE w:val="0"/>
              <w:autoSpaceDN w:val="0"/>
              <w:adjustRightInd w:val="0"/>
              <w:rPr>
                <w:color w:val="000000"/>
                <w:lang w:val="es-ES"/>
              </w:rPr>
            </w:pPr>
            <w:r>
              <w:rPr>
                <w:color w:val="000000"/>
                <w:lang w:val="es-ES"/>
              </w:rPr>
              <w:t>Fosfatasa alcalina elevada</w:t>
            </w:r>
          </w:p>
          <w:p w14:paraId="68E3CD1F" w14:textId="77777777" w:rsidR="00A80C76" w:rsidRDefault="006963B6">
            <w:pPr>
              <w:widowControl w:val="0"/>
              <w:autoSpaceDE w:val="0"/>
              <w:autoSpaceDN w:val="0"/>
              <w:adjustRightInd w:val="0"/>
              <w:rPr>
                <w:color w:val="000000"/>
                <w:lang w:val="es-ES"/>
              </w:rPr>
            </w:pPr>
            <w:r>
              <w:rPr>
                <w:color w:val="000000"/>
                <w:lang w:val="es-ES"/>
              </w:rPr>
              <w:t>QT prolongado</w:t>
            </w:r>
          </w:p>
          <w:p w14:paraId="68E3CD20" w14:textId="77777777" w:rsidR="00A80C76" w:rsidRDefault="006963B6">
            <w:pPr>
              <w:widowControl w:val="0"/>
              <w:autoSpaceDE w:val="0"/>
              <w:autoSpaceDN w:val="0"/>
              <w:adjustRightInd w:val="0"/>
              <w:rPr>
                <w:color w:val="000000"/>
                <w:lang w:val="es-ES"/>
              </w:rPr>
            </w:pPr>
            <w:r>
              <w:rPr>
                <w:color w:val="000000"/>
                <w:lang w:val="es-ES"/>
              </w:rPr>
              <w:t>Glucosa en sangre elevada</w:t>
            </w:r>
          </w:p>
          <w:p w14:paraId="68E3CD21" w14:textId="77777777" w:rsidR="00A80C76" w:rsidRDefault="006963B6">
            <w:pPr>
              <w:widowControl w:val="0"/>
              <w:autoSpaceDE w:val="0"/>
              <w:autoSpaceDN w:val="0"/>
              <w:adjustRightInd w:val="0"/>
              <w:rPr>
                <w:color w:val="000000"/>
                <w:lang w:val="es-ES"/>
              </w:rPr>
            </w:pPr>
            <w:r>
              <w:rPr>
                <w:color w:val="000000"/>
                <w:lang w:val="es-ES"/>
              </w:rPr>
              <w:t>Hemoglobina glicosilada elevada</w:t>
            </w:r>
          </w:p>
          <w:p w14:paraId="68E3CD22" w14:textId="77777777" w:rsidR="00A80C76" w:rsidRDefault="006963B6">
            <w:pPr>
              <w:widowControl w:val="0"/>
              <w:autoSpaceDE w:val="0"/>
              <w:autoSpaceDN w:val="0"/>
              <w:adjustRightInd w:val="0"/>
              <w:rPr>
                <w:color w:val="000000"/>
                <w:lang w:val="es-ES"/>
              </w:rPr>
            </w:pPr>
            <w:r>
              <w:rPr>
                <w:color w:val="000000"/>
                <w:lang w:val="es-ES"/>
              </w:rPr>
              <w:t>Fluctuación de la glucosa en sangre</w:t>
            </w:r>
          </w:p>
          <w:p w14:paraId="68E3CD23" w14:textId="77777777" w:rsidR="00A80C76" w:rsidRDefault="006963B6">
            <w:pPr>
              <w:widowControl w:val="0"/>
              <w:autoSpaceDE w:val="0"/>
              <w:autoSpaceDN w:val="0"/>
              <w:adjustRightInd w:val="0"/>
              <w:rPr>
                <w:color w:val="000000"/>
                <w:lang w:val="es-ES"/>
              </w:rPr>
            </w:pPr>
            <w:r>
              <w:rPr>
                <w:color w:val="000000"/>
                <w:lang w:val="es-ES"/>
              </w:rPr>
              <w:t>Creatinfosfoquinasa aumentada</w:t>
            </w:r>
          </w:p>
        </w:tc>
      </w:tr>
    </w:tbl>
    <w:p w14:paraId="68E3CD25" w14:textId="77777777" w:rsidR="00A80C76" w:rsidRDefault="00A80C76">
      <w:pPr>
        <w:pStyle w:val="EMEABodyText"/>
        <w:widowControl w:val="0"/>
        <w:rPr>
          <w:lang w:val="es-ES"/>
        </w:rPr>
      </w:pPr>
    </w:p>
    <w:p w14:paraId="68E3CD26" w14:textId="77777777" w:rsidR="00A80C76" w:rsidRDefault="006963B6">
      <w:pPr>
        <w:pStyle w:val="EMEABodyText"/>
        <w:widowControl w:val="0"/>
        <w:rPr>
          <w:u w:val="single"/>
          <w:lang w:val="es-ES"/>
        </w:rPr>
      </w:pPr>
      <w:r>
        <w:rPr>
          <w:u w:val="single"/>
          <w:lang w:val="es-ES"/>
        </w:rPr>
        <w:t>Descripción de reacciones adversas seleccionadas</w:t>
      </w:r>
    </w:p>
    <w:p w14:paraId="68E3CD27" w14:textId="77777777" w:rsidR="00A80C76" w:rsidRDefault="00A80C76">
      <w:pPr>
        <w:pStyle w:val="EMEABodyText"/>
        <w:widowControl w:val="0"/>
        <w:rPr>
          <w:u w:val="single"/>
          <w:lang w:val="es-ES"/>
        </w:rPr>
      </w:pPr>
    </w:p>
    <w:p w14:paraId="68E3CD28" w14:textId="77777777" w:rsidR="00A80C76" w:rsidRDefault="006963B6">
      <w:pPr>
        <w:pStyle w:val="EMEABodyText"/>
        <w:widowControl w:val="0"/>
        <w:rPr>
          <w:i/>
          <w:u w:val="single"/>
          <w:lang w:val="es-ES"/>
        </w:rPr>
      </w:pPr>
      <w:r>
        <w:rPr>
          <w:i/>
          <w:u w:val="single"/>
          <w:lang w:val="es-ES"/>
        </w:rPr>
        <w:t>Adultos</w:t>
      </w:r>
    </w:p>
    <w:p w14:paraId="68E3CD29" w14:textId="77777777" w:rsidR="00A80C76" w:rsidRDefault="00A80C76">
      <w:pPr>
        <w:pStyle w:val="EMEABodyText"/>
        <w:widowControl w:val="0"/>
        <w:rPr>
          <w:u w:val="single"/>
          <w:lang w:val="es-ES"/>
        </w:rPr>
      </w:pPr>
    </w:p>
    <w:p w14:paraId="68E3CD2A" w14:textId="77777777" w:rsidR="00A80C76" w:rsidRDefault="006963B6">
      <w:pPr>
        <w:pStyle w:val="EMEABodyText"/>
        <w:widowControl w:val="0"/>
        <w:rPr>
          <w:i/>
          <w:lang w:val="es-ES"/>
        </w:rPr>
      </w:pPr>
      <w:r>
        <w:rPr>
          <w:i/>
          <w:lang w:val="es-ES"/>
        </w:rPr>
        <w:t>Síntomas extrapiramidales (SEP)</w:t>
      </w:r>
    </w:p>
    <w:p w14:paraId="68E3CD2B" w14:textId="77777777" w:rsidR="00A80C76" w:rsidRDefault="006963B6">
      <w:pPr>
        <w:pStyle w:val="EMEABodyText"/>
        <w:widowControl w:val="0"/>
        <w:rPr>
          <w:lang w:val="es-ES"/>
        </w:rPr>
      </w:pPr>
      <w:r>
        <w:rPr>
          <w:i/>
          <w:lang w:val="es-ES"/>
        </w:rPr>
        <w:t>Esquizofrenia:</w:t>
      </w:r>
      <w:r>
        <w:rPr>
          <w:lang w:val="es-ES"/>
        </w:rPr>
        <w:t xml:space="preserve"> en un ensayo controlado a largo plazo de 52 semanas, los pacientes tratados con aripiprazol tuvieron una incidencia global menor (25,8 %) de SEP incluyendo parkinsonismo, acatisia, distonía y discinesia, comparados con aquellos tratados con haloperidol (57,3 %). En un ensayo controlado con placebo a largo plazo, de 26 semanas, la incidencia de SEP fue del 19 % en pacientes tratados con aripiprazol y del 13,1 % en pacientes tratados con placebo. En otro ensayo controlado a largo plazo de 26 semanas, la incidencia de SEP fue del 14,8 % en pacientes tratados con aripiprazol y del 15,1 % en pacientes tratados con olanzapina.</w:t>
      </w:r>
    </w:p>
    <w:p w14:paraId="68E3CD2C" w14:textId="77777777" w:rsidR="00A80C76" w:rsidRDefault="00A80C76">
      <w:pPr>
        <w:pStyle w:val="EMEABodyText"/>
        <w:widowControl w:val="0"/>
        <w:rPr>
          <w:lang w:val="es-ES"/>
        </w:rPr>
      </w:pPr>
    </w:p>
    <w:p w14:paraId="68E3CD2D" w14:textId="77777777" w:rsidR="00A80C76" w:rsidRDefault="006963B6">
      <w:pPr>
        <w:pStyle w:val="EMEABodyText"/>
        <w:widowControl w:val="0"/>
        <w:rPr>
          <w:lang w:val="es-ES"/>
        </w:rPr>
      </w:pPr>
      <w:r>
        <w:rPr>
          <w:i/>
          <w:lang w:val="es-ES"/>
        </w:rPr>
        <w:t xml:space="preserve">Episodios maníacos en el Trastorno Bipolar I: </w:t>
      </w:r>
      <w:r>
        <w:rPr>
          <w:lang w:val="es-ES"/>
        </w:rPr>
        <w:t>en un ensayo controlado de 12 semanas de duración, la incidencia de SEP fue del 23,5 % en pacientes tratados con aripiprazol y del 53,3 % en pacientes tratados con haloperidol. En otro ensayo, también de 12 semanas de duración, la incidencia de SEP fue del 26,6 % en pacientes tratados con aripiprazol y del 17,6 % en aquellos tratados con litio. En la fase de mantenimiento a largo plazo de 26 semanas de duración de un ensayo controlado con placebo, la incidencia de SEP fue del 18,2 % en pacientes tratados con aripiprazol y del 15,7 % en pacientes tratados con placebo.</w:t>
      </w:r>
    </w:p>
    <w:p w14:paraId="68E3CD2E" w14:textId="77777777" w:rsidR="00A80C76" w:rsidRDefault="00A80C76">
      <w:pPr>
        <w:pStyle w:val="EMEABodyText"/>
        <w:widowControl w:val="0"/>
        <w:rPr>
          <w:lang w:val="es-ES"/>
        </w:rPr>
      </w:pPr>
    </w:p>
    <w:p w14:paraId="68E3CD2F" w14:textId="77777777" w:rsidR="00A80C76" w:rsidRDefault="006963B6">
      <w:pPr>
        <w:rPr>
          <w:i/>
          <w:color w:val="000000"/>
          <w:lang w:val="es-ES"/>
        </w:rPr>
      </w:pPr>
      <w:r>
        <w:rPr>
          <w:i/>
          <w:color w:val="000000"/>
          <w:lang w:val="es-ES"/>
        </w:rPr>
        <w:t>Acatisia</w:t>
      </w:r>
    </w:p>
    <w:p w14:paraId="68E3CD30" w14:textId="77777777" w:rsidR="00A80C76" w:rsidRDefault="006963B6">
      <w:pPr>
        <w:pStyle w:val="EMEABodyText"/>
        <w:widowControl w:val="0"/>
        <w:rPr>
          <w:lang w:val="es-ES"/>
        </w:rPr>
      </w:pPr>
      <w:r>
        <w:rPr>
          <w:lang w:val="es-ES"/>
        </w:rPr>
        <w:t>En ensayos controlados con placebo, la incidencia de acatisia en pacientes con trastorno bipolar fue del 12,1 % en los tratados con aripiprazol y del 3,2 % en aquellos que recibieron placebo. En pacientes con esquizofrenia la incidencia de acatisia fue del 6,2 % para aripiprazol y del 3,0 % para placebo.</w:t>
      </w:r>
    </w:p>
    <w:p w14:paraId="68E3CD31" w14:textId="77777777" w:rsidR="00A80C76" w:rsidRDefault="00A80C76">
      <w:pPr>
        <w:pStyle w:val="EMEABodyText"/>
        <w:widowControl w:val="0"/>
        <w:rPr>
          <w:lang w:val="es-ES"/>
        </w:rPr>
      </w:pPr>
    </w:p>
    <w:p w14:paraId="68E3CD32" w14:textId="77777777" w:rsidR="00A80C76" w:rsidRDefault="006963B6">
      <w:pPr>
        <w:pStyle w:val="EMEABodyText"/>
        <w:widowControl w:val="0"/>
        <w:rPr>
          <w:i/>
          <w:lang w:val="es-ES"/>
        </w:rPr>
      </w:pPr>
      <w:r>
        <w:rPr>
          <w:i/>
          <w:lang w:val="es-ES"/>
        </w:rPr>
        <w:t>Distonía</w:t>
      </w:r>
    </w:p>
    <w:p w14:paraId="68E3CD33" w14:textId="77777777" w:rsidR="00A80C76" w:rsidRDefault="006963B6">
      <w:pPr>
        <w:pStyle w:val="EMEABodyText"/>
        <w:widowControl w:val="0"/>
        <w:rPr>
          <w:lang w:val="es-ES"/>
        </w:rPr>
      </w:pPr>
      <w:r>
        <w:rPr>
          <w:lang w:val="es-ES"/>
        </w:rPr>
        <w:t>Efecto de clase: en individuos susceptibles y durante los primeros días de tratamiento pueden producirse los síntomas de distonía, contracciones prolongadas anormales de grupos de músculos. Los síntomas de distonía incluyen: espasmo de los músculos del cuello, progresando a veces a contracción de la garganta, dificultad para tragar, dificultad para respirar, y/o protrusión de la lengua. Aunque estos síntomas pueden producirse a dosis bajas, ocurren más frecuentemente y con mayor gravedad con fármacos antipsicóticos de primera generación de alta potencia y a dosis mayores. Se observa un elevado riesgo de distonía en los grupos de varones y edades más jóvenes.</w:t>
      </w:r>
    </w:p>
    <w:p w14:paraId="68E3CD34" w14:textId="77777777" w:rsidR="00A80C76" w:rsidRDefault="00A80C76">
      <w:pPr>
        <w:pStyle w:val="EMEABodyText"/>
        <w:widowControl w:val="0"/>
        <w:rPr>
          <w:rFonts w:eastAsia="MS Mincho"/>
          <w:i/>
          <w:iCs/>
          <w:color w:val="000000"/>
          <w:lang w:val="es-ES"/>
        </w:rPr>
      </w:pPr>
    </w:p>
    <w:p w14:paraId="68E3CD35" w14:textId="77777777" w:rsidR="00A80C76" w:rsidRDefault="006963B6">
      <w:pPr>
        <w:pStyle w:val="EMEABodyText"/>
        <w:widowControl w:val="0"/>
        <w:rPr>
          <w:rFonts w:eastAsia="MS Mincho"/>
          <w:i/>
          <w:iCs/>
          <w:color w:val="000000"/>
          <w:lang w:val="es-ES"/>
        </w:rPr>
      </w:pPr>
      <w:r>
        <w:rPr>
          <w:rFonts w:eastAsia="MS Mincho"/>
          <w:i/>
          <w:iCs/>
          <w:color w:val="000000"/>
          <w:lang w:val="es-ES"/>
        </w:rPr>
        <w:t>Prolactina</w:t>
      </w:r>
    </w:p>
    <w:p w14:paraId="68E3CD36" w14:textId="77777777" w:rsidR="00A80C76" w:rsidRDefault="006963B6">
      <w:pPr>
        <w:widowControl w:val="0"/>
        <w:rPr>
          <w:rFonts w:eastAsia="MS Mincho"/>
          <w:lang w:val="es-ES"/>
        </w:rPr>
      </w:pPr>
      <w:r>
        <w:rPr>
          <w:rFonts w:eastAsia="MS Mincho"/>
          <w:lang w:val="es-ES"/>
        </w:rPr>
        <w:t>Durante los ensayos clínicos para las indicaciones aprobadas y la experiencia tras la comercialización se han observado aumentos y disminuciones en los niveles de prolactina sérica, en comparación con los valores iniciales con aripiprazol (sección 5.1).</w:t>
      </w:r>
    </w:p>
    <w:p w14:paraId="68E3CD37" w14:textId="77777777" w:rsidR="00A80C76" w:rsidRDefault="00A80C76">
      <w:pPr>
        <w:widowControl w:val="0"/>
        <w:rPr>
          <w:lang w:val="es-ES"/>
        </w:rPr>
      </w:pPr>
    </w:p>
    <w:p w14:paraId="68E3CD38" w14:textId="77777777" w:rsidR="00A80C76" w:rsidRDefault="006963B6">
      <w:pPr>
        <w:rPr>
          <w:i/>
          <w:lang w:val="es-ES"/>
        </w:rPr>
      </w:pPr>
      <w:r>
        <w:rPr>
          <w:i/>
          <w:lang w:val="es-ES"/>
        </w:rPr>
        <w:lastRenderedPageBreak/>
        <w:t>Parámetros de laboratorio</w:t>
      </w:r>
    </w:p>
    <w:p w14:paraId="68E3CD39" w14:textId="77777777" w:rsidR="00A80C76" w:rsidRDefault="006963B6">
      <w:pPr>
        <w:pStyle w:val="EMEABodyText"/>
        <w:widowControl w:val="0"/>
        <w:rPr>
          <w:lang w:val="es-ES"/>
        </w:rPr>
      </w:pPr>
      <w:r>
        <w:rPr>
          <w:lang w:val="es-ES"/>
        </w:rPr>
        <w:t>La comparación entre aripiprazol y placebo en aquella proporción de pacientes que experimentan potencialmente cambios clínicamente significativos en los parámetros lipídicos y rutinarios de laboratorio (ver sección 5.1), no revelan ninguna diferencia médica importante. Se observaron aumentos de CPK (Creatina Fosfocinasa), generalmente transitorios y asintomáticos, en el 3,5 % de los pacientes tratados con aripiprazol; en comparación con el 2,0 % de los pacientes que recibieron placebo.</w:t>
      </w:r>
    </w:p>
    <w:p w14:paraId="68E3CD3A" w14:textId="77777777" w:rsidR="00A80C76" w:rsidRDefault="00A80C76">
      <w:pPr>
        <w:pStyle w:val="EMEABodyText"/>
        <w:widowControl w:val="0"/>
        <w:rPr>
          <w:lang w:val="es-ES"/>
        </w:rPr>
      </w:pPr>
    </w:p>
    <w:p w14:paraId="68E3CD3B" w14:textId="77777777" w:rsidR="00A80C76" w:rsidRDefault="006963B6">
      <w:pPr>
        <w:pStyle w:val="EMEABodyText"/>
        <w:widowControl w:val="0"/>
        <w:rPr>
          <w:i/>
          <w:lang w:val="es-ES"/>
        </w:rPr>
      </w:pPr>
      <w:r>
        <w:rPr>
          <w:i/>
          <w:u w:val="single"/>
          <w:lang w:val="es-ES"/>
        </w:rPr>
        <w:t>Población pediátrica</w:t>
      </w:r>
    </w:p>
    <w:p w14:paraId="68E3CD3C" w14:textId="77777777" w:rsidR="00A80C76" w:rsidRDefault="00A80C76">
      <w:pPr>
        <w:pStyle w:val="EMEABodyText"/>
        <w:widowControl w:val="0"/>
        <w:rPr>
          <w:lang w:val="es-ES"/>
        </w:rPr>
      </w:pPr>
    </w:p>
    <w:p w14:paraId="68E3CD3D" w14:textId="77777777" w:rsidR="00A80C76" w:rsidRDefault="006963B6">
      <w:pPr>
        <w:pStyle w:val="EMEABodyText"/>
        <w:widowControl w:val="0"/>
        <w:rPr>
          <w:lang w:val="es-ES"/>
        </w:rPr>
      </w:pPr>
      <w:r>
        <w:rPr>
          <w:i/>
          <w:lang w:val="es-ES"/>
        </w:rPr>
        <w:t>Esquizofrenia en adolescentes de 15 años o más</w:t>
      </w:r>
    </w:p>
    <w:p w14:paraId="68E3CD3E" w14:textId="77777777" w:rsidR="00A80C76" w:rsidRDefault="006963B6">
      <w:pPr>
        <w:pStyle w:val="EMEABodyText"/>
        <w:rPr>
          <w:lang w:val="es-ES"/>
        </w:rPr>
      </w:pPr>
      <w:r>
        <w:rPr>
          <w:lang w:val="es-ES"/>
        </w:rPr>
        <w:t>En un ensayo controlado con placebo a corto plazo en 302 adolescentes (de 13 a 17 años) con esquizofrenia, la frecuencia y el tipo de reacciones adversas fueron similares a las de los adultos, excepto las siguientes reacciones que se manifestaron con más frecuencia en adolescentes que en los adultos que recibieron aripiprazol (y con más frecuencia que con placebo):</w:t>
      </w:r>
    </w:p>
    <w:p w14:paraId="68E3CD3F" w14:textId="77777777" w:rsidR="00A80C76" w:rsidRDefault="006963B6">
      <w:pPr>
        <w:pStyle w:val="EMEABodyText"/>
        <w:widowControl w:val="0"/>
        <w:rPr>
          <w:lang w:val="es-ES"/>
        </w:rPr>
      </w:pPr>
      <w:r>
        <w:rPr>
          <w:lang w:val="es-ES"/>
        </w:rPr>
        <w:t>somnolencia/sedación y trastorno extrapiramidal fueron notificadas como muy frecuentes (≥ 1/10), y sequedad de boca, aumento del apetito, e hipotensión ortostática fueron notificadas como frecuentes (≥ 1/100 a &lt; 1/10). El perfil de seguridad en un ensayo abierto de 26 semanas fue similar al del ensayo controlado con placebo a corto plazo.</w:t>
      </w:r>
    </w:p>
    <w:p w14:paraId="68E3CD40" w14:textId="77777777" w:rsidR="00A80C76" w:rsidRDefault="006963B6">
      <w:pPr>
        <w:rPr>
          <w:lang w:val="es-ES"/>
        </w:rPr>
      </w:pPr>
      <w:r>
        <w:rPr>
          <w:lang w:val="es-ES"/>
        </w:rPr>
        <w:t>El perfil de seguridad a largo plazo del ensayo controlado con placebo doble ciego fue también semejante, a excepción de las siguientes reacciones, que se manifestaron con más frecuencia en los pacientes pediátricos que recibieron placebo: peso disminuido, aumento de la insulina en sangre, arritmia y leucopenia fueron notificadas como frecuentes (≥ 1/100 &lt; 1/10).</w:t>
      </w:r>
    </w:p>
    <w:p w14:paraId="68E3CD41" w14:textId="77777777" w:rsidR="00A80C76" w:rsidRDefault="00A80C76">
      <w:pPr>
        <w:pStyle w:val="EMEABodyText"/>
        <w:widowControl w:val="0"/>
        <w:rPr>
          <w:lang w:val="es-ES"/>
        </w:rPr>
      </w:pPr>
    </w:p>
    <w:p w14:paraId="68E3CD42" w14:textId="77777777" w:rsidR="00A80C76" w:rsidRDefault="006963B6">
      <w:pPr>
        <w:pStyle w:val="EMEABodyText"/>
        <w:widowControl w:val="0"/>
        <w:rPr>
          <w:lang w:val="es-ES"/>
        </w:rPr>
      </w:pPr>
      <w:r>
        <w:rPr>
          <w:lang w:val="es-ES"/>
        </w:rPr>
        <w:t>En la población de adolescentes con esquizofrenia (de 13 a 17 años) con exposición de hasta 2 años, la incidencia de niveles séricos bajos de prolactina en mujeres (&lt; 3 ng/ml) y en hombres (&lt; 2 ng/ml) fue del 29,5 % y del 48,3 %, respectivamente. En la población adolescente con esquizofrenia (de 13 a 17 años) con exposición a aripiprazol de 5 mg a 30 mg durante 72 meses, la incidencia de niveles bajos de prolactina en suero en mujeres (&lt; 3 ng/ml) y hombres (&lt; 2 ng/ml) fue del 25,6 % y del 45,0 %, respectivamente.</w:t>
      </w:r>
    </w:p>
    <w:p w14:paraId="68E3CD43" w14:textId="77777777" w:rsidR="00A80C76" w:rsidRDefault="006963B6">
      <w:pPr>
        <w:pStyle w:val="EMEABodyText"/>
        <w:widowControl w:val="0"/>
        <w:rPr>
          <w:lang w:val="es-ES"/>
        </w:rPr>
      </w:pPr>
      <w:r>
        <w:rPr>
          <w:lang w:val="es-ES"/>
        </w:rPr>
        <w:t>En dos ensayos a largo plazo en pacientes adolescentes (de 13 a 17 años), con esquizofrenia y trastorno bipolar tratados con aripiprazol, la incidencia de niveles bajos de prolactina en suero en mujeres (&lt; 3 ng/ml) y hombres (&lt; 2 ng/ml) fue del 37,0 % y del 59,4 %, respectivamente.</w:t>
      </w:r>
    </w:p>
    <w:p w14:paraId="68E3CD44" w14:textId="77777777" w:rsidR="00A80C76" w:rsidRDefault="00A80C76">
      <w:pPr>
        <w:pStyle w:val="EMEABodyText"/>
        <w:widowControl w:val="0"/>
        <w:rPr>
          <w:lang w:val="es-ES"/>
        </w:rPr>
      </w:pPr>
    </w:p>
    <w:p w14:paraId="68E3CD45" w14:textId="77777777" w:rsidR="00A80C76" w:rsidRDefault="006963B6">
      <w:pPr>
        <w:pStyle w:val="EMEABodyText"/>
        <w:widowControl w:val="0"/>
        <w:rPr>
          <w:lang w:val="es-ES"/>
        </w:rPr>
      </w:pPr>
      <w:r>
        <w:rPr>
          <w:i/>
          <w:lang w:val="es-ES"/>
        </w:rPr>
        <w:t>Episodios maníacos en el Trastorno Bipolar I en adolescentes de 13 años o más</w:t>
      </w:r>
    </w:p>
    <w:p w14:paraId="68E3CD46" w14:textId="77777777" w:rsidR="00A80C76" w:rsidRDefault="006963B6">
      <w:pPr>
        <w:pStyle w:val="EMEABodyText"/>
        <w:widowControl w:val="0"/>
        <w:rPr>
          <w:lang w:val="es-ES"/>
        </w:rPr>
      </w:pPr>
      <w:r>
        <w:rPr>
          <w:lang w:val="es-ES"/>
        </w:rPr>
        <w:t>La frecuencia y el tipo de reacciones adversas en adolescentes con Trastorno Bipolar I fueron similares a las de los adultos excepto para las siguientes reacciones: muy frecuentes (≥ 1/10) somnolencia (23,0 %), trastorno extrapiramidal (18,4 %), acatisia (16,0 %) y fatiga (11,8 %); y frecuentes (≥ 1/100, &lt; 1/10) dolor abdominal superior, aumento de la frecuencia cardíaca, aumento de peso, aumento del apetito, fasciculaciones musculares y disquinesia.</w:t>
      </w:r>
    </w:p>
    <w:p w14:paraId="68E3CD47" w14:textId="77777777" w:rsidR="00A80C76" w:rsidRDefault="00A80C76">
      <w:pPr>
        <w:pStyle w:val="EMEABodyText"/>
        <w:widowControl w:val="0"/>
        <w:rPr>
          <w:lang w:val="es-ES"/>
        </w:rPr>
      </w:pPr>
    </w:p>
    <w:p w14:paraId="68E3CD48" w14:textId="77777777" w:rsidR="00A80C76" w:rsidRDefault="006963B6">
      <w:pPr>
        <w:pStyle w:val="EMEABodyText"/>
        <w:widowControl w:val="0"/>
        <w:rPr>
          <w:lang w:val="es-ES"/>
        </w:rPr>
      </w:pPr>
      <w:r>
        <w:rPr>
          <w:lang w:val="es-ES"/>
        </w:rPr>
        <w:t>Las siguientes reacciones adversas tuvieron una posible relación de dosis respuesta; trastorno extrapiramidal (las incidencias con 10 mg fueron el 9,1 %; con 30 mg el 28,8 %; con placebo el 1,7 %); y acatisia (las incidencias con 10 mg fueron el 12,1 %; con 30 mg el 20,3 %; con placebo el 1,7 %).</w:t>
      </w:r>
    </w:p>
    <w:p w14:paraId="68E3CD49" w14:textId="77777777" w:rsidR="00A80C76" w:rsidRDefault="00A80C76">
      <w:pPr>
        <w:pStyle w:val="EMEABodyText"/>
        <w:widowControl w:val="0"/>
        <w:rPr>
          <w:lang w:val="es-ES"/>
        </w:rPr>
      </w:pPr>
    </w:p>
    <w:p w14:paraId="68E3CD4A" w14:textId="77777777" w:rsidR="00A80C76" w:rsidRDefault="006963B6">
      <w:pPr>
        <w:pStyle w:val="EMEABodyText"/>
        <w:widowControl w:val="0"/>
        <w:rPr>
          <w:lang w:val="es-ES"/>
        </w:rPr>
      </w:pPr>
      <w:r>
        <w:rPr>
          <w:lang w:val="es-ES"/>
        </w:rPr>
        <w:t>Los cambios medios de peso en adolescentes con Trastorno Bipolar I a las 12 y 30 semanas con aripiprazol fueron 2,4 kg y 5,8 kg, y con placebo 0,2 kg y 2,3 kg respectivamente.</w:t>
      </w:r>
    </w:p>
    <w:p w14:paraId="68E3CD4B" w14:textId="77777777" w:rsidR="00A80C76" w:rsidRDefault="00A80C76">
      <w:pPr>
        <w:pStyle w:val="EMEABodyText"/>
        <w:widowControl w:val="0"/>
        <w:rPr>
          <w:lang w:val="es-ES"/>
        </w:rPr>
      </w:pPr>
    </w:p>
    <w:p w14:paraId="68E3CD4C" w14:textId="77777777" w:rsidR="00A80C76" w:rsidRDefault="006963B6">
      <w:pPr>
        <w:pStyle w:val="EMEABodyText"/>
        <w:widowControl w:val="0"/>
        <w:rPr>
          <w:lang w:val="es-ES"/>
        </w:rPr>
      </w:pPr>
      <w:r>
        <w:rPr>
          <w:lang w:val="es-ES"/>
        </w:rPr>
        <w:t>En la población pediátrica la somnolencia y la fatiga se observaron con mayor frecuencia en pacientes con trastorno bipolar que en pacientes con esquizofrenia.</w:t>
      </w:r>
    </w:p>
    <w:p w14:paraId="68E3CD4D" w14:textId="77777777" w:rsidR="00A80C76" w:rsidRDefault="00A80C76">
      <w:pPr>
        <w:pStyle w:val="EMEABodyText"/>
        <w:widowControl w:val="0"/>
        <w:rPr>
          <w:lang w:val="es-ES"/>
        </w:rPr>
      </w:pPr>
    </w:p>
    <w:p w14:paraId="68E3CD4E" w14:textId="77777777" w:rsidR="00A80C76" w:rsidRDefault="006963B6">
      <w:pPr>
        <w:pStyle w:val="EMEABodyText"/>
        <w:widowControl w:val="0"/>
        <w:rPr>
          <w:lang w:val="es-ES"/>
        </w:rPr>
      </w:pPr>
      <w:r>
        <w:rPr>
          <w:lang w:val="es-ES"/>
        </w:rPr>
        <w:t>En la población pediátrica bipolar (de 10 a 17 años) con exposición de hasta 30 semanas, la incidencia de niveles séricos bajos de prolactina en mujeres (&lt; 3 ng/ml) y en hombres (&lt; 2 ng/ml) fue del 28,0 % y del 53,3 %, respectivamente.</w:t>
      </w:r>
    </w:p>
    <w:p w14:paraId="68E3CD4F" w14:textId="77777777" w:rsidR="00A80C76" w:rsidRDefault="00A80C76">
      <w:pPr>
        <w:pStyle w:val="EMEABodyText"/>
        <w:rPr>
          <w:iCs/>
          <w:lang w:val="es-ES"/>
        </w:rPr>
      </w:pPr>
    </w:p>
    <w:p w14:paraId="68E3CD50" w14:textId="77777777" w:rsidR="00A80C76" w:rsidRDefault="006963B6">
      <w:pPr>
        <w:pStyle w:val="EMEABodyText"/>
        <w:rPr>
          <w:i/>
          <w:iCs/>
          <w:lang w:val="es-ES"/>
        </w:rPr>
      </w:pPr>
      <w:bookmarkStart w:id="30" w:name="_Hlk211863959"/>
      <w:del w:id="31" w:author="Author" w:date="2025-10-17T14:44:00Z">
        <w:r>
          <w:rPr>
            <w:i/>
            <w:iCs/>
            <w:lang w:val="es-ES"/>
          </w:rPr>
          <w:delText>J</w:delText>
        </w:r>
      </w:del>
      <w:ins w:id="32" w:author="Author" w:date="2025-10-17T14:44:00Z">
        <w:r>
          <w:rPr>
            <w:i/>
            <w:iCs/>
            <w:lang w:val="es-ES"/>
          </w:rPr>
          <w:t>Trastorno asociado al j</w:t>
        </w:r>
      </w:ins>
      <w:r>
        <w:rPr>
          <w:i/>
          <w:iCs/>
          <w:lang w:val="es-ES"/>
        </w:rPr>
        <w:t xml:space="preserve">uego </w:t>
      </w:r>
      <w:del w:id="33" w:author="Author" w:date="2025-10-17T14:44:00Z">
        <w:r>
          <w:rPr>
            <w:i/>
            <w:iCs/>
            <w:lang w:val="es-ES"/>
          </w:rPr>
          <w:delText xml:space="preserve">patológico </w:delText>
        </w:r>
      </w:del>
      <w:r>
        <w:rPr>
          <w:i/>
          <w:iCs/>
          <w:lang w:val="es-ES"/>
        </w:rPr>
        <w:t>y otros trastornos del control de los impulsos</w:t>
      </w:r>
    </w:p>
    <w:p w14:paraId="68E3CD51" w14:textId="77777777" w:rsidR="00A80C76" w:rsidRDefault="006963B6">
      <w:pPr>
        <w:pStyle w:val="EMEABodyText"/>
        <w:rPr>
          <w:iCs/>
          <w:lang w:val="es-ES"/>
        </w:rPr>
      </w:pPr>
      <w:r>
        <w:rPr>
          <w:iCs/>
          <w:lang w:val="es-ES"/>
        </w:rPr>
        <w:lastRenderedPageBreak/>
        <w:t>Los pacientes tratados con aripiprazol pueden presentar</w:t>
      </w:r>
      <w:ins w:id="34" w:author="Author" w:date="2025-10-17T14:44:00Z">
        <w:r>
          <w:rPr>
            <w:iCs/>
            <w:lang w:val="es-ES"/>
          </w:rPr>
          <w:t xml:space="preserve"> trastorno asociado al</w:t>
        </w:r>
      </w:ins>
      <w:r>
        <w:rPr>
          <w:iCs/>
          <w:lang w:val="es-ES"/>
        </w:rPr>
        <w:t xml:space="preserve"> juego</w:t>
      </w:r>
      <w:del w:id="35" w:author="Author" w:date="2025-10-17T14:44:00Z">
        <w:r>
          <w:rPr>
            <w:iCs/>
            <w:lang w:val="es-ES"/>
          </w:rPr>
          <w:delText xml:space="preserve"> patológico</w:delText>
        </w:r>
      </w:del>
      <w:r>
        <w:rPr>
          <w:iCs/>
          <w:lang w:val="es-ES"/>
        </w:rPr>
        <w:t>, hipersexualidad, compra compulsiva y atracones o ingesta compulsiva (ver sección 4.4).</w:t>
      </w:r>
    </w:p>
    <w:bookmarkEnd w:id="30"/>
    <w:p w14:paraId="68E3CD52" w14:textId="77777777" w:rsidR="00A80C76" w:rsidRDefault="00A80C76">
      <w:pPr>
        <w:pStyle w:val="EMEABodyText"/>
        <w:widowControl w:val="0"/>
        <w:rPr>
          <w:lang w:val="es-ES"/>
        </w:rPr>
      </w:pPr>
    </w:p>
    <w:p w14:paraId="68E3CD53" w14:textId="77777777" w:rsidR="00A80C76" w:rsidRDefault="006963B6">
      <w:pPr>
        <w:widowControl w:val="0"/>
        <w:autoSpaceDE w:val="0"/>
        <w:autoSpaceDN w:val="0"/>
        <w:adjustRightInd w:val="0"/>
        <w:jc w:val="both"/>
        <w:rPr>
          <w:u w:val="single"/>
          <w:lang w:val="es-ES"/>
        </w:rPr>
      </w:pPr>
      <w:r>
        <w:rPr>
          <w:u w:val="single"/>
          <w:lang w:val="es-ES"/>
        </w:rPr>
        <w:t>Notificación de sospechas de reacciones adversas</w:t>
      </w:r>
    </w:p>
    <w:p w14:paraId="68E3CD54" w14:textId="77777777" w:rsidR="00A80C76" w:rsidRDefault="006963B6">
      <w:pPr>
        <w:widowControl w:val="0"/>
        <w:autoSpaceDE w:val="0"/>
        <w:autoSpaceDN w:val="0"/>
        <w:adjustRightInd w:val="0"/>
        <w:jc w:val="both"/>
        <w:rPr>
          <w:lang w:val="es-ES"/>
        </w:rPr>
      </w:pPr>
      <w:r>
        <w:rPr>
          <w:lang w:val="es-ES"/>
        </w:rPr>
        <w:t>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w:t>
      </w:r>
      <w:r>
        <w:rPr>
          <w:highlight w:val="lightGray"/>
          <w:lang w:val="es-ES"/>
        </w:rPr>
        <w:t xml:space="preserve"> sistema nacional de notificación incluido en el </w:t>
      </w:r>
      <w:hyperlink r:id="rId12" w:history="1">
        <w:r w:rsidR="00A80C76">
          <w:rPr>
            <w:color w:val="0000FF"/>
            <w:highlight w:val="lightGray"/>
            <w:u w:val="single"/>
            <w:lang w:val="es-ES"/>
          </w:rPr>
          <w:t>Apéndice V</w:t>
        </w:r>
      </w:hyperlink>
      <w:r>
        <w:rPr>
          <w:lang w:val="es-ES"/>
        </w:rPr>
        <w:t>.</w:t>
      </w:r>
    </w:p>
    <w:p w14:paraId="68E3CD55" w14:textId="77777777" w:rsidR="00A80C76" w:rsidRDefault="00A80C76">
      <w:pPr>
        <w:pStyle w:val="EMEABodyText"/>
        <w:widowControl w:val="0"/>
        <w:rPr>
          <w:lang w:val="es-ES"/>
        </w:rPr>
      </w:pPr>
    </w:p>
    <w:p w14:paraId="68E3CD56" w14:textId="77777777" w:rsidR="00A80C76" w:rsidRDefault="006963B6">
      <w:pPr>
        <w:pStyle w:val="EMEAHeading2"/>
        <w:keepNext w:val="0"/>
        <w:keepLines w:val="0"/>
        <w:widowControl w:val="0"/>
        <w:tabs>
          <w:tab w:val="left" w:pos="567"/>
        </w:tabs>
        <w:outlineLvl w:val="9"/>
        <w:rPr>
          <w:lang w:val="es-ES"/>
        </w:rPr>
      </w:pPr>
      <w:r>
        <w:rPr>
          <w:lang w:val="es-ES"/>
        </w:rPr>
        <w:t>4.9</w:t>
      </w:r>
      <w:r>
        <w:rPr>
          <w:lang w:val="es-ES"/>
        </w:rPr>
        <w:tab/>
        <w:t>Sobredosis</w:t>
      </w:r>
    </w:p>
    <w:p w14:paraId="68E3CD57" w14:textId="77777777" w:rsidR="00A80C76" w:rsidRDefault="00A80C76">
      <w:pPr>
        <w:pStyle w:val="EMEABodyText"/>
        <w:widowControl w:val="0"/>
        <w:rPr>
          <w:lang w:val="es-ES"/>
        </w:rPr>
      </w:pPr>
    </w:p>
    <w:p w14:paraId="68E3CD58" w14:textId="77777777" w:rsidR="00A80C76" w:rsidRDefault="006963B6">
      <w:pPr>
        <w:pStyle w:val="EMEABodyText"/>
        <w:widowControl w:val="0"/>
        <w:rPr>
          <w:u w:val="single"/>
          <w:lang w:val="es-ES"/>
        </w:rPr>
      </w:pPr>
      <w:r>
        <w:rPr>
          <w:u w:val="single"/>
          <w:lang w:val="es-ES"/>
        </w:rPr>
        <w:t>Signos y síntomas</w:t>
      </w:r>
    </w:p>
    <w:p w14:paraId="68E3CD59" w14:textId="77777777" w:rsidR="00A80C76" w:rsidRDefault="00A80C76">
      <w:pPr>
        <w:pStyle w:val="EMEABodyText"/>
        <w:widowControl w:val="0"/>
        <w:rPr>
          <w:lang w:val="es-ES"/>
        </w:rPr>
      </w:pPr>
    </w:p>
    <w:p w14:paraId="68E3CD5A" w14:textId="77777777" w:rsidR="00A80C76" w:rsidRDefault="006963B6">
      <w:pPr>
        <w:pStyle w:val="EMEABodyText"/>
        <w:widowControl w:val="0"/>
        <w:rPr>
          <w:lang w:val="es-ES"/>
        </w:rPr>
      </w:pPr>
      <w:r>
        <w:rPr>
          <w:lang w:val="es-ES"/>
        </w:rPr>
        <w:t xml:space="preserve">En ensayos clínicos y durante la experiencia tras la comercialización se ha identificado sobredosis aguda </w:t>
      </w:r>
      <w:bookmarkStart w:id="36" w:name="_Hlk45879361"/>
      <w:r>
        <w:rPr>
          <w:lang w:val="es-ES"/>
        </w:rPr>
        <w:t xml:space="preserve">accidental o intencionada </w:t>
      </w:r>
      <w:bookmarkEnd w:id="36"/>
      <w:r>
        <w:rPr>
          <w:lang w:val="es-ES"/>
        </w:rPr>
        <w:t>con solo aripiprazol, en pacientes adultos con dosis notificadas estimadas de hasta 1.260 mg sin ningún desenlace fatal. Los signos y síntomas de potencial importancia clínica observados incluyeron letargia, aumento de la presión sanguínea, somnolencia, taquicardia, náuseas, vómitos, y diarrea. Además, se han recibido informes de sobredosis accidental con solo aripiprazol (hasta 195 mg) en niños sin ningún desenlace fatal. Los signos y síntomas médicos potencialmente graves notificados incluyeron somnolencia, pérdida transitoria del conocimiento y síntomas extrapiramidales.</w:t>
      </w:r>
    </w:p>
    <w:p w14:paraId="68E3CD5B" w14:textId="77777777" w:rsidR="00A80C76" w:rsidRDefault="00A80C76">
      <w:pPr>
        <w:pStyle w:val="EMEABodyText"/>
        <w:widowControl w:val="0"/>
        <w:rPr>
          <w:lang w:val="es-ES"/>
        </w:rPr>
      </w:pPr>
    </w:p>
    <w:p w14:paraId="68E3CD5C" w14:textId="77777777" w:rsidR="00A80C76" w:rsidRDefault="006963B6">
      <w:pPr>
        <w:pStyle w:val="EMEABodyText"/>
        <w:widowControl w:val="0"/>
        <w:rPr>
          <w:u w:val="single"/>
          <w:lang w:val="es-ES"/>
        </w:rPr>
      </w:pPr>
      <w:r>
        <w:rPr>
          <w:u w:val="single"/>
          <w:lang w:val="es-ES"/>
        </w:rPr>
        <w:t>Manejo de una sobredosis</w:t>
      </w:r>
    </w:p>
    <w:p w14:paraId="68E3CD5D" w14:textId="77777777" w:rsidR="00A80C76" w:rsidRDefault="00A80C76">
      <w:pPr>
        <w:pStyle w:val="EMEABodyText"/>
        <w:widowControl w:val="0"/>
        <w:rPr>
          <w:lang w:val="es-ES"/>
        </w:rPr>
      </w:pPr>
    </w:p>
    <w:p w14:paraId="68E3CD5E" w14:textId="77777777" w:rsidR="00A80C76" w:rsidRDefault="006963B6">
      <w:pPr>
        <w:pStyle w:val="EMEABodyText"/>
        <w:widowControl w:val="0"/>
        <w:rPr>
          <w:lang w:val="es-ES"/>
        </w:rPr>
      </w:pPr>
      <w:r>
        <w:rPr>
          <w:lang w:val="es-ES"/>
        </w:rPr>
        <w:t>El tratamiento de la sobredosis debe concentrarse en una terapia de soporte, manteniendo una adecuada aireación, oxigenación y ventilación, y tratamiento sintomático. Se debe considerar la posibilidad de múltiples medicamentos implicados. Entonces, se debe empezar inmediatamente la monitorización cardiovascular y se debe incluir la monitorización electrocardiográfica continua para detectar posibles arritmias. En cualquier confirmación o sospecha de sobredosis con aripiprazol, la monitorización y supervisión médica debe continuar hasta la recuperación del paciente.</w:t>
      </w:r>
    </w:p>
    <w:p w14:paraId="68E3CD5F" w14:textId="77777777" w:rsidR="00A80C76" w:rsidRDefault="00A80C76">
      <w:pPr>
        <w:pStyle w:val="EMEABodyText"/>
        <w:widowControl w:val="0"/>
        <w:rPr>
          <w:lang w:val="es-ES"/>
        </w:rPr>
      </w:pPr>
    </w:p>
    <w:p w14:paraId="68E3CD60" w14:textId="77777777" w:rsidR="00A80C76" w:rsidRDefault="006963B6">
      <w:pPr>
        <w:pStyle w:val="EMEABodyText"/>
        <w:widowControl w:val="0"/>
        <w:rPr>
          <w:lang w:val="es-ES"/>
        </w:rPr>
      </w:pPr>
      <w:r>
        <w:rPr>
          <w:lang w:val="es-ES"/>
        </w:rPr>
        <w:t>La administración de carbón activado (50 g), una hora después de aripiprazol, disminuyó la C</w:t>
      </w:r>
      <w:r>
        <w:rPr>
          <w:rStyle w:val="EMEASubscript"/>
          <w:lang w:val="es-ES"/>
        </w:rPr>
        <w:t>max</w:t>
      </w:r>
      <w:r>
        <w:rPr>
          <w:lang w:val="es-ES"/>
        </w:rPr>
        <w:t xml:space="preserve"> en el 41 % y el AUC de aripiprazol en el 51 %, esto sugiere que el carbón puede ser eficaz en el tratamiento de la sobredosis.</w:t>
      </w:r>
    </w:p>
    <w:p w14:paraId="68E3CD61" w14:textId="77777777" w:rsidR="00A80C76" w:rsidRDefault="00A80C76">
      <w:pPr>
        <w:pStyle w:val="EMEABodyText"/>
        <w:widowControl w:val="0"/>
        <w:rPr>
          <w:lang w:val="es-ES"/>
        </w:rPr>
      </w:pPr>
    </w:p>
    <w:p w14:paraId="68E3CD62" w14:textId="77777777" w:rsidR="00A80C76" w:rsidRDefault="006963B6">
      <w:pPr>
        <w:pStyle w:val="EMEABodyText"/>
        <w:widowControl w:val="0"/>
        <w:rPr>
          <w:u w:val="single"/>
          <w:lang w:val="es-ES"/>
        </w:rPr>
      </w:pPr>
      <w:r>
        <w:rPr>
          <w:u w:val="single"/>
          <w:lang w:val="es-ES"/>
        </w:rPr>
        <w:t>Hemodiálisis</w:t>
      </w:r>
    </w:p>
    <w:p w14:paraId="68E3CD63" w14:textId="77777777" w:rsidR="00A80C76" w:rsidRDefault="00A80C76">
      <w:pPr>
        <w:pStyle w:val="EMEABodyText"/>
        <w:widowControl w:val="0"/>
        <w:rPr>
          <w:lang w:val="es-ES"/>
        </w:rPr>
      </w:pPr>
    </w:p>
    <w:p w14:paraId="68E3CD64" w14:textId="77777777" w:rsidR="00A80C76" w:rsidRDefault="006963B6">
      <w:pPr>
        <w:pStyle w:val="EMEABodyText"/>
        <w:widowControl w:val="0"/>
        <w:rPr>
          <w:lang w:val="es-ES"/>
        </w:rPr>
      </w:pPr>
      <w:r>
        <w:rPr>
          <w:lang w:val="es-ES"/>
        </w:rPr>
        <w:t>Aunque no hay información sobre los efectos de la hemodiálisis al tratar una sobredosis de aripiprazol, es improbable que sea útil en el tratamiento de la sobredosis dado que aripiprazol presenta una fuerte unión a proteínas plasmáticas.</w:t>
      </w:r>
    </w:p>
    <w:p w14:paraId="68E3CD65" w14:textId="77777777" w:rsidR="00A80C76" w:rsidRDefault="00A80C76">
      <w:pPr>
        <w:pStyle w:val="EMEABodyText"/>
        <w:widowControl w:val="0"/>
        <w:rPr>
          <w:lang w:val="es-ES"/>
        </w:rPr>
      </w:pPr>
    </w:p>
    <w:p w14:paraId="68E3CD66" w14:textId="77777777" w:rsidR="00A80C76" w:rsidRDefault="00A80C76">
      <w:pPr>
        <w:pStyle w:val="EMEABodyText"/>
        <w:widowControl w:val="0"/>
        <w:rPr>
          <w:lang w:val="es-ES"/>
        </w:rPr>
      </w:pPr>
    </w:p>
    <w:p w14:paraId="68E3CD67" w14:textId="77777777" w:rsidR="00A80C76" w:rsidRDefault="006963B6">
      <w:pPr>
        <w:pStyle w:val="EMEAHeading1"/>
        <w:keepNext w:val="0"/>
        <w:keepLines w:val="0"/>
        <w:widowControl w:val="0"/>
        <w:tabs>
          <w:tab w:val="left" w:pos="567"/>
        </w:tabs>
        <w:outlineLvl w:val="9"/>
        <w:rPr>
          <w:lang w:val="es-ES"/>
        </w:rPr>
      </w:pPr>
      <w:r>
        <w:rPr>
          <w:caps w:val="0"/>
          <w:lang w:val="es-ES"/>
        </w:rPr>
        <w:t>5.</w:t>
      </w:r>
      <w:r>
        <w:rPr>
          <w:caps w:val="0"/>
          <w:lang w:val="es-ES"/>
        </w:rPr>
        <w:tab/>
        <w:t>PROPIEDADES FARMACOLÓGICAS</w:t>
      </w:r>
    </w:p>
    <w:p w14:paraId="68E3CD68" w14:textId="77777777" w:rsidR="00A80C76" w:rsidRDefault="00A80C76">
      <w:pPr>
        <w:pStyle w:val="EMEAHeading1"/>
        <w:keepNext w:val="0"/>
        <w:keepLines w:val="0"/>
        <w:widowControl w:val="0"/>
        <w:ind w:left="0" w:firstLine="0"/>
        <w:outlineLvl w:val="9"/>
        <w:rPr>
          <w:b w:val="0"/>
          <w:lang w:val="es-ES"/>
        </w:rPr>
      </w:pPr>
    </w:p>
    <w:p w14:paraId="68E3CD69" w14:textId="77777777" w:rsidR="00A80C76" w:rsidRDefault="006963B6">
      <w:pPr>
        <w:pStyle w:val="EMEAHeading2"/>
        <w:keepNext w:val="0"/>
        <w:keepLines w:val="0"/>
        <w:widowControl w:val="0"/>
        <w:tabs>
          <w:tab w:val="left" w:pos="567"/>
        </w:tabs>
        <w:outlineLvl w:val="9"/>
        <w:rPr>
          <w:lang w:val="es-ES"/>
        </w:rPr>
      </w:pPr>
      <w:r>
        <w:rPr>
          <w:lang w:val="es-ES"/>
        </w:rPr>
        <w:t>5.1</w:t>
      </w:r>
      <w:r>
        <w:rPr>
          <w:lang w:val="es-ES"/>
        </w:rPr>
        <w:tab/>
        <w:t>Propiedades farmacodinámicas</w:t>
      </w:r>
    </w:p>
    <w:p w14:paraId="68E3CD6A" w14:textId="77777777" w:rsidR="00A80C76" w:rsidRDefault="00A80C76">
      <w:pPr>
        <w:pStyle w:val="EMEABodyText"/>
        <w:widowControl w:val="0"/>
        <w:rPr>
          <w:lang w:val="es-ES"/>
        </w:rPr>
      </w:pPr>
    </w:p>
    <w:p w14:paraId="68E3CD6B" w14:textId="77777777" w:rsidR="00A80C76" w:rsidRDefault="006963B6">
      <w:pPr>
        <w:pStyle w:val="EMEABodyText"/>
        <w:widowControl w:val="0"/>
        <w:rPr>
          <w:lang w:val="es-ES"/>
        </w:rPr>
      </w:pPr>
      <w:r>
        <w:rPr>
          <w:lang w:val="es-ES"/>
        </w:rPr>
        <w:t xml:space="preserve">Grupo farmacoterapéutico: </w:t>
      </w:r>
      <w:r>
        <w:rPr>
          <w:iCs/>
          <w:lang w:val="es-ES"/>
        </w:rPr>
        <w:t xml:space="preserve">psicolépticos, </w:t>
      </w:r>
      <w:r>
        <w:rPr>
          <w:lang w:val="es-ES"/>
        </w:rPr>
        <w:t>otros antipsicóticos, código ATC: N05AX12</w:t>
      </w:r>
    </w:p>
    <w:p w14:paraId="68E3CD6C" w14:textId="77777777" w:rsidR="00A80C76" w:rsidRDefault="00A80C76">
      <w:pPr>
        <w:pStyle w:val="EMEABodyText"/>
        <w:widowControl w:val="0"/>
        <w:rPr>
          <w:lang w:val="es-ES"/>
        </w:rPr>
      </w:pPr>
    </w:p>
    <w:p w14:paraId="68E3CD6D" w14:textId="77777777" w:rsidR="00A80C76" w:rsidRDefault="006963B6">
      <w:pPr>
        <w:pStyle w:val="EMEABodyText"/>
        <w:widowControl w:val="0"/>
        <w:rPr>
          <w:u w:val="single"/>
          <w:lang w:val="es-ES"/>
        </w:rPr>
      </w:pPr>
      <w:r>
        <w:rPr>
          <w:u w:val="single"/>
          <w:lang w:val="es-ES"/>
        </w:rPr>
        <w:t>Mecanismo de acción</w:t>
      </w:r>
    </w:p>
    <w:p w14:paraId="68E3CD6E" w14:textId="77777777" w:rsidR="00A80C76" w:rsidRDefault="00A80C76">
      <w:pPr>
        <w:pStyle w:val="EMEABodyText"/>
        <w:widowControl w:val="0"/>
        <w:rPr>
          <w:lang w:val="es-ES"/>
        </w:rPr>
      </w:pPr>
    </w:p>
    <w:p w14:paraId="68E3CD6F" w14:textId="77777777" w:rsidR="00A80C76" w:rsidRDefault="006963B6">
      <w:pPr>
        <w:pStyle w:val="EMEABodyText"/>
        <w:widowControl w:val="0"/>
        <w:rPr>
          <w:lang w:val="es-ES"/>
        </w:rPr>
      </w:pPr>
      <w:r>
        <w:rPr>
          <w:lang w:val="es-ES"/>
        </w:rPr>
        <w:t>Se ha propuesto que la eficacia de aripiprazol en esquizofrenia y trastorno bipolar I está mediada a través de una combinación agonista parcial de los receptores D</w:t>
      </w:r>
      <w:r>
        <w:rPr>
          <w:vertAlign w:val="subscript"/>
          <w:lang w:val="es-ES"/>
        </w:rPr>
        <w:t>2</w:t>
      </w:r>
      <w:r>
        <w:rPr>
          <w:lang w:val="es-ES"/>
        </w:rPr>
        <w:t xml:space="preserve"> de la dopamina y 5-HT</w:t>
      </w:r>
      <w:r>
        <w:rPr>
          <w:vertAlign w:val="subscript"/>
          <w:lang w:val="es-ES"/>
        </w:rPr>
        <w:t>1A</w:t>
      </w:r>
      <w:r>
        <w:rPr>
          <w:lang w:val="es-ES"/>
        </w:rPr>
        <w:t xml:space="preserve"> de la serotonina y un antagonismo con los receptores 5-HT</w:t>
      </w:r>
      <w:r>
        <w:rPr>
          <w:vertAlign w:val="subscript"/>
          <w:lang w:val="es-ES"/>
        </w:rPr>
        <w:t>2A</w:t>
      </w:r>
      <w:r>
        <w:rPr>
          <w:lang w:val="es-ES"/>
        </w:rPr>
        <w:t xml:space="preserve"> de la serotonina. Aripiprazol presenta las propiedades de un antagonista en modelos animales de hiperactividad dopaminérgica y las propiedades de un agonista en modelos animales de hipoactividad dopaminérgica. Aripiprazol presenta </w:t>
      </w:r>
      <w:r>
        <w:rPr>
          <w:i/>
          <w:lang w:val="es-ES"/>
        </w:rPr>
        <w:t>in vitro</w:t>
      </w:r>
      <w:r>
        <w:rPr>
          <w:lang w:val="es-ES"/>
        </w:rPr>
        <w:t xml:space="preserve"> una alta afinidad por los receptores D</w:t>
      </w:r>
      <w:r>
        <w:rPr>
          <w:vertAlign w:val="subscript"/>
          <w:lang w:val="es-ES"/>
        </w:rPr>
        <w:t>2</w:t>
      </w:r>
      <w:r>
        <w:rPr>
          <w:lang w:val="es-ES"/>
        </w:rPr>
        <w:t xml:space="preserve"> y D</w:t>
      </w:r>
      <w:r>
        <w:rPr>
          <w:vertAlign w:val="subscript"/>
          <w:lang w:val="es-ES"/>
        </w:rPr>
        <w:t>3</w:t>
      </w:r>
      <w:r>
        <w:rPr>
          <w:lang w:val="es-ES"/>
        </w:rPr>
        <w:t xml:space="preserve"> dopaminérgicos, 5-HT</w:t>
      </w:r>
      <w:r>
        <w:rPr>
          <w:vertAlign w:val="subscript"/>
          <w:lang w:val="es-ES"/>
        </w:rPr>
        <w:t>1A</w:t>
      </w:r>
      <w:r>
        <w:rPr>
          <w:lang w:val="es-ES"/>
        </w:rPr>
        <w:t xml:space="preserve"> y 5-HT</w:t>
      </w:r>
      <w:r>
        <w:rPr>
          <w:vertAlign w:val="subscript"/>
          <w:lang w:val="es-ES"/>
        </w:rPr>
        <w:t>2A</w:t>
      </w:r>
      <w:r>
        <w:rPr>
          <w:lang w:val="es-ES"/>
        </w:rPr>
        <w:t xml:space="preserve"> serotoninérgicos y una moderada afinidad por los receptores D</w:t>
      </w:r>
      <w:r>
        <w:rPr>
          <w:vertAlign w:val="subscript"/>
          <w:lang w:val="es-ES"/>
        </w:rPr>
        <w:t>4</w:t>
      </w:r>
      <w:r>
        <w:rPr>
          <w:lang w:val="es-ES"/>
        </w:rPr>
        <w:t xml:space="preserve"> dopaminérgicos, 5-HT</w:t>
      </w:r>
      <w:r>
        <w:rPr>
          <w:vertAlign w:val="subscript"/>
          <w:lang w:val="es-ES"/>
        </w:rPr>
        <w:t>2C</w:t>
      </w:r>
      <w:r>
        <w:rPr>
          <w:lang w:val="es-ES"/>
        </w:rPr>
        <w:t xml:space="preserve"> y 5-HT</w:t>
      </w:r>
      <w:r>
        <w:rPr>
          <w:vertAlign w:val="subscript"/>
          <w:lang w:val="es-ES"/>
        </w:rPr>
        <w:t>7</w:t>
      </w:r>
      <w:r>
        <w:rPr>
          <w:lang w:val="es-ES"/>
        </w:rPr>
        <w:t xml:space="preserve">, α-1 </w:t>
      </w:r>
      <w:r>
        <w:rPr>
          <w:lang w:val="es-ES"/>
        </w:rPr>
        <w:lastRenderedPageBreak/>
        <w:t>adrenérgicos y H</w:t>
      </w:r>
      <w:r>
        <w:rPr>
          <w:vertAlign w:val="subscript"/>
          <w:lang w:val="es-ES"/>
        </w:rPr>
        <w:t>1</w:t>
      </w:r>
      <w:r>
        <w:rPr>
          <w:lang w:val="es-ES"/>
        </w:rPr>
        <w:t xml:space="preserve"> de la histamina. Aripiprazol presenta también una moderada afinidad por el lugar de recaptación de serotonina pero no se aprecia afinidad por los receptores muscarínicos. La interacción con otros receptores distintos de los subtipos de dopamina y serotonina puede explicar algunos de los otros efectos clínicos de aripiprazol.</w:t>
      </w:r>
    </w:p>
    <w:p w14:paraId="68E3CD70" w14:textId="77777777" w:rsidR="00A80C76" w:rsidRDefault="00A80C76">
      <w:pPr>
        <w:pStyle w:val="EMEABodyText"/>
        <w:widowControl w:val="0"/>
        <w:rPr>
          <w:lang w:val="es-ES"/>
        </w:rPr>
      </w:pPr>
    </w:p>
    <w:p w14:paraId="68E3CD71" w14:textId="77777777" w:rsidR="00A80C76" w:rsidRDefault="006963B6">
      <w:pPr>
        <w:pStyle w:val="EMEABodyText"/>
        <w:widowControl w:val="0"/>
        <w:rPr>
          <w:lang w:val="es-ES"/>
        </w:rPr>
      </w:pPr>
      <w:r>
        <w:rPr>
          <w:lang w:val="es-ES"/>
        </w:rPr>
        <w:t xml:space="preserve">La administración una vez al día de dosis entre 0,5 mg y 30 mg de aripiprazol a voluntarios sanos durante 2 semanas, produjo una reducción dosis dependiente en la unión de </w:t>
      </w:r>
      <w:r>
        <w:rPr>
          <w:vertAlign w:val="superscript"/>
          <w:lang w:val="es-ES"/>
        </w:rPr>
        <w:t>11</w:t>
      </w:r>
      <w:r>
        <w:rPr>
          <w:lang w:val="es-ES"/>
        </w:rPr>
        <w:t>C-racloprida, que es un ligando del receptor D</w:t>
      </w:r>
      <w:r>
        <w:rPr>
          <w:vertAlign w:val="subscript"/>
          <w:lang w:val="es-ES"/>
        </w:rPr>
        <w:t>2</w:t>
      </w:r>
      <w:r>
        <w:rPr>
          <w:lang w:val="es-ES"/>
        </w:rPr>
        <w:t>/D</w:t>
      </w:r>
      <w:r>
        <w:rPr>
          <w:vertAlign w:val="subscript"/>
          <w:lang w:val="es-ES"/>
        </w:rPr>
        <w:t>3</w:t>
      </w:r>
      <w:r>
        <w:rPr>
          <w:lang w:val="es-ES"/>
        </w:rPr>
        <w:t>, al caudado y al putamen; detectado por tomografía de emisión de positrones.</w:t>
      </w:r>
    </w:p>
    <w:p w14:paraId="68E3CD72" w14:textId="77777777" w:rsidR="00A80C76" w:rsidRDefault="00A80C76">
      <w:pPr>
        <w:pStyle w:val="EMEABodyText"/>
        <w:widowControl w:val="0"/>
        <w:rPr>
          <w:lang w:val="es-ES"/>
        </w:rPr>
      </w:pPr>
    </w:p>
    <w:p w14:paraId="68E3CD73" w14:textId="77777777" w:rsidR="00A80C76" w:rsidRDefault="006963B6">
      <w:pPr>
        <w:pStyle w:val="EMEABodyText"/>
        <w:widowControl w:val="0"/>
        <w:rPr>
          <w:u w:val="single"/>
          <w:lang w:val="es-ES"/>
        </w:rPr>
      </w:pPr>
      <w:r>
        <w:rPr>
          <w:u w:val="single"/>
          <w:lang w:val="es-ES"/>
        </w:rPr>
        <w:t>Eficacia clínica y seguridad</w:t>
      </w:r>
    </w:p>
    <w:p w14:paraId="68E3CD74" w14:textId="77777777" w:rsidR="00A80C76" w:rsidRDefault="00A80C76">
      <w:pPr>
        <w:pStyle w:val="EMEABodyText"/>
        <w:widowControl w:val="0"/>
        <w:rPr>
          <w:lang w:val="es-ES"/>
        </w:rPr>
      </w:pPr>
    </w:p>
    <w:p w14:paraId="68E3CD75" w14:textId="77777777" w:rsidR="00A80C76" w:rsidRDefault="006963B6">
      <w:pPr>
        <w:pStyle w:val="EMEABodyText"/>
        <w:widowControl w:val="0"/>
        <w:rPr>
          <w:i/>
          <w:u w:val="single"/>
          <w:lang w:val="es-ES"/>
        </w:rPr>
      </w:pPr>
      <w:r>
        <w:rPr>
          <w:i/>
          <w:u w:val="single"/>
          <w:lang w:val="es-ES"/>
        </w:rPr>
        <w:t>Adultos</w:t>
      </w:r>
    </w:p>
    <w:p w14:paraId="68E3CD76" w14:textId="77777777" w:rsidR="00A80C76" w:rsidRDefault="00A80C76">
      <w:pPr>
        <w:pStyle w:val="EMEABodyText"/>
        <w:widowControl w:val="0"/>
        <w:rPr>
          <w:lang w:val="es-ES"/>
        </w:rPr>
      </w:pPr>
    </w:p>
    <w:p w14:paraId="68E3CD77" w14:textId="77777777" w:rsidR="00A80C76" w:rsidRDefault="006963B6">
      <w:pPr>
        <w:pStyle w:val="EMEABodyText"/>
        <w:widowControl w:val="0"/>
        <w:rPr>
          <w:lang w:val="es-ES"/>
        </w:rPr>
      </w:pPr>
      <w:r>
        <w:rPr>
          <w:i/>
          <w:lang w:val="es-ES"/>
        </w:rPr>
        <w:t>Esquizofrenia</w:t>
      </w:r>
    </w:p>
    <w:p w14:paraId="68E3CD78" w14:textId="77777777" w:rsidR="00A80C76" w:rsidRDefault="006963B6">
      <w:pPr>
        <w:pStyle w:val="EMEABodyText"/>
        <w:widowControl w:val="0"/>
        <w:rPr>
          <w:lang w:val="es-ES"/>
        </w:rPr>
      </w:pPr>
      <w:r>
        <w:rPr>
          <w:lang w:val="es-ES"/>
        </w:rPr>
        <w:t>En tres ensayos de corta duración (de 4 a 6 semanas) controlados con placebo, con más de 1.228 pacientes adultos esquizofrénicos, que presentaban síntomas positivos o negativos, se observó una mejoría significativamente mayor con aripiprazol que con placebo en síntomas psicóticos.</w:t>
      </w:r>
    </w:p>
    <w:p w14:paraId="68E3CD79" w14:textId="77777777" w:rsidR="00A80C76" w:rsidRDefault="00A80C76">
      <w:pPr>
        <w:pStyle w:val="EMEABodyText"/>
        <w:widowControl w:val="0"/>
        <w:rPr>
          <w:lang w:val="es-ES"/>
        </w:rPr>
      </w:pPr>
    </w:p>
    <w:p w14:paraId="68E3CD7A" w14:textId="77777777" w:rsidR="00A80C76" w:rsidRDefault="006963B6">
      <w:pPr>
        <w:pStyle w:val="EMEABodyText"/>
        <w:widowControl w:val="0"/>
        <w:rPr>
          <w:lang w:val="es-ES"/>
        </w:rPr>
      </w:pPr>
      <w:r>
        <w:rPr>
          <w:lang w:val="es-ES"/>
        </w:rPr>
        <w:t>Aripiprazol es eficaz en el mantenimiento de la mejoría clínica durante el tratamiento de continuación, en pacientes adultos que han mostrado una respuesta inicial al mismo. En un ensayo controlado con haloperidol, la proporción de pacientes respondedores que mantienen la respuesta al medicamento en la semana 52, fue similar en ambos grupos (aripiprazol 77 % y haloperidol 73 %). La tasa de terminación global fue significativamente más alta para pacientes de aripiprazol (43 %) que para haloperidol (30 %). Las puntuaciones en las escalas de valoración utilizadas como objetivos secundarios, incluyendo la PANNS y la Escala de Valoración de Montgomery-Asberg (MADRS), mostraron una mejoría significativa sobre haloperidol.</w:t>
      </w:r>
    </w:p>
    <w:p w14:paraId="68E3CD7B" w14:textId="77777777" w:rsidR="00A80C76" w:rsidRDefault="00A80C76">
      <w:pPr>
        <w:pStyle w:val="EMEABodyText"/>
        <w:widowControl w:val="0"/>
        <w:rPr>
          <w:lang w:val="es-ES"/>
        </w:rPr>
      </w:pPr>
    </w:p>
    <w:p w14:paraId="68E3CD7C" w14:textId="77777777" w:rsidR="00A80C76" w:rsidRDefault="006963B6">
      <w:pPr>
        <w:pStyle w:val="EMEABodyText"/>
        <w:widowControl w:val="0"/>
        <w:rPr>
          <w:lang w:val="es-ES"/>
        </w:rPr>
      </w:pPr>
      <w:r>
        <w:rPr>
          <w:lang w:val="es-ES"/>
        </w:rPr>
        <w:t>En un ensayo de 26 semanas, controlado con placebo, en pacientes adultos con esquizofrenia crónica estable, aripiprazol tuvo una reducción significativamente mayor en la tasa de recaída, 34 % en el grupo de aripiprazol y 57 % en el grupo placebo.</w:t>
      </w:r>
    </w:p>
    <w:p w14:paraId="68E3CD7D" w14:textId="77777777" w:rsidR="00A80C76" w:rsidRDefault="00A80C76">
      <w:pPr>
        <w:pStyle w:val="EMEABodyText"/>
        <w:widowControl w:val="0"/>
        <w:rPr>
          <w:lang w:val="es-ES"/>
        </w:rPr>
      </w:pPr>
    </w:p>
    <w:p w14:paraId="68E3CD7E" w14:textId="77777777" w:rsidR="00A80C76" w:rsidRDefault="006963B6">
      <w:pPr>
        <w:pStyle w:val="EMEABodyText"/>
        <w:widowControl w:val="0"/>
        <w:rPr>
          <w:i/>
          <w:lang w:val="es-ES"/>
        </w:rPr>
      </w:pPr>
      <w:r>
        <w:rPr>
          <w:i/>
          <w:lang w:val="es-ES"/>
        </w:rPr>
        <w:t>Aumento de peso</w:t>
      </w:r>
    </w:p>
    <w:p w14:paraId="68E3CD7F" w14:textId="77777777" w:rsidR="00A80C76" w:rsidRDefault="006963B6">
      <w:pPr>
        <w:pStyle w:val="EMEABodyText"/>
        <w:widowControl w:val="0"/>
        <w:rPr>
          <w:lang w:val="es-ES"/>
        </w:rPr>
      </w:pPr>
      <w:r>
        <w:rPr>
          <w:lang w:val="es-ES"/>
        </w:rPr>
        <w:t>En ensayos clínicos no se ha demostrado que aripiprazol induzca a un aumento de peso clínicamente relevante. En un ensayo multinacional, doble ciego, de 26 semanas, controlado con olanzapina, en 314 pacientes adultos con esquizofrenia, y donde el objetivo primario fue el aumento de peso; menos pacientes tuvieron significativamente un aumento de al menos un 7 % de peso sobre el basal (por ejemplo, un aumento de al menos 5,6 kg para un peso basal medio de aproximadamente 80,5 kg) con aripiprazol (n = 18 o 13 % de pacientes evaluables), comparados con olanzapina (n = 45 o 33 % de pacientes evaluables).</w:t>
      </w:r>
    </w:p>
    <w:p w14:paraId="68E3CD80" w14:textId="77777777" w:rsidR="00A80C76" w:rsidRDefault="00A80C76">
      <w:pPr>
        <w:pStyle w:val="EMEABodyText"/>
        <w:widowControl w:val="0"/>
        <w:rPr>
          <w:lang w:val="es-ES"/>
        </w:rPr>
      </w:pPr>
    </w:p>
    <w:p w14:paraId="68E3CD81" w14:textId="77777777" w:rsidR="00A80C76" w:rsidRDefault="006963B6">
      <w:pPr>
        <w:pStyle w:val="EMEABodyText"/>
        <w:widowControl w:val="0"/>
        <w:rPr>
          <w:i/>
          <w:lang w:val="es-ES"/>
        </w:rPr>
      </w:pPr>
      <w:r>
        <w:rPr>
          <w:i/>
          <w:lang w:val="es-ES"/>
        </w:rPr>
        <w:t>Parámetros lipídicos</w:t>
      </w:r>
    </w:p>
    <w:p w14:paraId="68E3CD82" w14:textId="77777777" w:rsidR="00A80C76" w:rsidRDefault="006963B6">
      <w:pPr>
        <w:pStyle w:val="EMEABodyText"/>
        <w:widowControl w:val="0"/>
        <w:rPr>
          <w:lang w:val="es-ES"/>
        </w:rPr>
      </w:pPr>
      <w:r>
        <w:rPr>
          <w:lang w:val="es-ES"/>
        </w:rPr>
        <w:t>En un análisis agrupado de parámetros lipídicos de ensayos clínicos controlados con placebo, no se ha observado que aripiprazol induzca modificaciones clínicamente relevantes en los niveles de colesterol total, triglicéridos, lipoproteínas de alta densidad (HDL) y lipoproteínas de baja densidad (LDL).</w:t>
      </w:r>
    </w:p>
    <w:p w14:paraId="68E3CD83" w14:textId="77777777" w:rsidR="00A80C76" w:rsidRDefault="00A80C76">
      <w:pPr>
        <w:pStyle w:val="EMEABodyText"/>
        <w:widowControl w:val="0"/>
        <w:rPr>
          <w:lang w:val="es-ES"/>
        </w:rPr>
      </w:pPr>
    </w:p>
    <w:p w14:paraId="68E3CD84" w14:textId="77777777" w:rsidR="00A80C76" w:rsidRDefault="006963B6">
      <w:pPr>
        <w:rPr>
          <w:rFonts w:eastAsia="Verdana"/>
          <w:i/>
          <w:lang w:val="es-ES"/>
        </w:rPr>
      </w:pPr>
      <w:r>
        <w:rPr>
          <w:rFonts w:eastAsia="Verdana"/>
          <w:i/>
          <w:lang w:val="es-ES"/>
        </w:rPr>
        <w:t>Prolactina</w:t>
      </w:r>
    </w:p>
    <w:p w14:paraId="68E3CD85" w14:textId="77777777" w:rsidR="00A80C76" w:rsidRDefault="006963B6">
      <w:pPr>
        <w:widowControl w:val="0"/>
        <w:rPr>
          <w:rFonts w:eastAsia="MS Mincho"/>
          <w:lang w:val="es-ES"/>
        </w:rPr>
      </w:pPr>
      <w:r>
        <w:rPr>
          <w:rFonts w:eastAsia="MS Mincho"/>
          <w:lang w:val="es-ES"/>
        </w:rPr>
        <w:t>En todos los ensayos, se evaluaron los niveles de prolactina de todas las dosis de aripiprazol (n = 28.242). La incidencia de hiperprolactinemia o de niveles séricos de prolactina mayores, en pacientes tratados con aripiprazol (0,3 %), fue similar a la del placebo (0,2 %). En los pacientes que recibían aripiprazol, la mediana del tiempo transcurrido hasta su aparición fue de 42 días y la mediana de la duración fue de 34 días.</w:t>
      </w:r>
    </w:p>
    <w:p w14:paraId="68E3CD86" w14:textId="77777777" w:rsidR="00A80C76" w:rsidRDefault="00A80C76">
      <w:pPr>
        <w:autoSpaceDE w:val="0"/>
        <w:autoSpaceDN w:val="0"/>
        <w:rPr>
          <w:rFonts w:eastAsia="MS Mincho"/>
          <w:lang w:val="es-ES"/>
        </w:rPr>
      </w:pPr>
    </w:p>
    <w:p w14:paraId="68E3CD87" w14:textId="77777777" w:rsidR="00A80C76" w:rsidRDefault="006963B6">
      <w:pPr>
        <w:autoSpaceDE w:val="0"/>
        <w:autoSpaceDN w:val="0"/>
        <w:rPr>
          <w:lang w:val="es-ES"/>
        </w:rPr>
      </w:pPr>
      <w:r>
        <w:rPr>
          <w:rFonts w:eastAsia="MS Mincho"/>
          <w:lang w:val="es-ES"/>
        </w:rPr>
        <w:t>La incidencia de hipoprolactinemia o de niveles séricos de prolactina inferiores en pacientes tratados con aripiprazol fue del 0,4 %, en comparación con el 0,02 % para los pacientes tratados con placebo. En aquellos pacientes que recibían aripiprazol, la mediana del tiempo transcurrido hasta su aparición fue de 30 días y la mediana de la duración fue de 194 días.</w:t>
      </w:r>
    </w:p>
    <w:p w14:paraId="68E3CD88" w14:textId="77777777" w:rsidR="00A80C76" w:rsidRDefault="00A80C76">
      <w:pPr>
        <w:pStyle w:val="EMEABodyText"/>
        <w:widowControl w:val="0"/>
        <w:rPr>
          <w:lang w:val="es-ES"/>
        </w:rPr>
      </w:pPr>
    </w:p>
    <w:p w14:paraId="68E3CD89" w14:textId="77777777" w:rsidR="00A80C76" w:rsidRDefault="006963B6">
      <w:pPr>
        <w:pStyle w:val="EMEABodyText"/>
        <w:widowControl w:val="0"/>
        <w:rPr>
          <w:i/>
          <w:lang w:val="es-ES"/>
        </w:rPr>
      </w:pPr>
      <w:r>
        <w:rPr>
          <w:i/>
          <w:lang w:val="es-ES"/>
        </w:rPr>
        <w:t>Episodios maníacos en pacientes con Trastorno Bipolar I</w:t>
      </w:r>
    </w:p>
    <w:p w14:paraId="68E3CD8A" w14:textId="77777777" w:rsidR="00A80C76" w:rsidRDefault="006963B6">
      <w:pPr>
        <w:pStyle w:val="EMEABodyText"/>
        <w:widowControl w:val="0"/>
        <w:rPr>
          <w:lang w:val="es-ES"/>
        </w:rPr>
      </w:pPr>
      <w:r>
        <w:rPr>
          <w:lang w:val="es-ES"/>
        </w:rPr>
        <w:t>En dos ensayos en monoterapia de 3 semanas de duración, a dosis flexibles y controlados con placebo, en pacientes que presentaban episodio maníaco o mixto de trastorno bipolar I, aripiprazol demostró una eficacia superior con respecto a placebo en la reducción de los síntomas maníacos más allá de las 3 semanas. Estos ensayos incluyeron pacientes con o sin rasgos psicóticos y con o sin ciclación rápida.</w:t>
      </w:r>
    </w:p>
    <w:p w14:paraId="68E3CD8B" w14:textId="77777777" w:rsidR="00A80C76" w:rsidRDefault="00A80C76">
      <w:pPr>
        <w:pStyle w:val="EMEABodyText"/>
        <w:widowControl w:val="0"/>
        <w:rPr>
          <w:lang w:val="es-ES"/>
        </w:rPr>
      </w:pPr>
    </w:p>
    <w:p w14:paraId="68E3CD8C" w14:textId="77777777" w:rsidR="00A80C76" w:rsidRDefault="006963B6">
      <w:pPr>
        <w:pStyle w:val="EMEABodyText"/>
        <w:widowControl w:val="0"/>
        <w:rPr>
          <w:lang w:val="es-ES"/>
        </w:rPr>
      </w:pPr>
      <w:r>
        <w:rPr>
          <w:lang w:val="es-ES"/>
        </w:rPr>
        <w:t>En un ensayo en monoterapia de 3 semanas de duración, a dosis fijas y controlado con placebo, en pacientes que presentaban episodio maníaco o mixto de trastorno bipolar I, aripiprazol no logró demostrar una eficacia superior al placebo.</w:t>
      </w:r>
    </w:p>
    <w:p w14:paraId="68E3CD8D" w14:textId="77777777" w:rsidR="00A80C76" w:rsidRDefault="00A80C76">
      <w:pPr>
        <w:pStyle w:val="EMEABodyText"/>
        <w:widowControl w:val="0"/>
        <w:rPr>
          <w:lang w:val="es-ES"/>
        </w:rPr>
      </w:pPr>
    </w:p>
    <w:p w14:paraId="68E3CD8E" w14:textId="77777777" w:rsidR="00A80C76" w:rsidRDefault="006963B6">
      <w:pPr>
        <w:pStyle w:val="EMEABodyText"/>
        <w:widowControl w:val="0"/>
        <w:rPr>
          <w:lang w:val="es-ES"/>
        </w:rPr>
      </w:pPr>
      <w:r>
        <w:rPr>
          <w:lang w:val="es-ES"/>
        </w:rPr>
        <w:t>En dos ensayos en monoterapia de 12 semanas de duración controlados con placebo y fármaco activo, aripiprazol demostró una eficacia superior a placebo en la semana 3 y un mantenimiento del efecto comparable al del litio o el haloperidol en la semana 12 en pacientes que presentaban episodio maníaco o mixto de trastorno bipolar I, con o sin rasgos psicóticos. Aripiprazol también demostró una proporción comparable de pacientes en la remisión de síntomas de manía en la semana 12.</w:t>
      </w:r>
    </w:p>
    <w:p w14:paraId="68E3CD8F" w14:textId="77777777" w:rsidR="00A80C76" w:rsidRDefault="00A80C76">
      <w:pPr>
        <w:pStyle w:val="EMEABodyText"/>
        <w:widowControl w:val="0"/>
        <w:rPr>
          <w:lang w:val="es-ES"/>
        </w:rPr>
      </w:pPr>
    </w:p>
    <w:p w14:paraId="68E3CD90" w14:textId="77777777" w:rsidR="00A80C76" w:rsidRDefault="006963B6">
      <w:pPr>
        <w:pStyle w:val="EMEABodyText"/>
        <w:widowControl w:val="0"/>
        <w:rPr>
          <w:lang w:val="es-ES"/>
        </w:rPr>
      </w:pPr>
      <w:r>
        <w:rPr>
          <w:lang w:val="es-ES"/>
        </w:rPr>
        <w:t>En un ensayo de 6 semanas controlado con placebo en pacientes que presentaban episodio maníaco o mixto de trastorno bipolar I, con o sin rasgos psicóticos, parcialmente no respondedores a la monoterapia con litio o valproato durante 2 semanas a niveles plasmáticos terapéuticos, la adición de aripiprazol como tratamiento concomitante condujo a una eficacia superior en la reducción de los síntomas maníacos con respecto al tratamiento en monoterapia con litio o valproato.</w:t>
      </w:r>
    </w:p>
    <w:p w14:paraId="68E3CD91" w14:textId="77777777" w:rsidR="00A80C76" w:rsidRDefault="00A80C76">
      <w:pPr>
        <w:pStyle w:val="EMEABodyText"/>
        <w:widowControl w:val="0"/>
        <w:rPr>
          <w:lang w:val="es-ES"/>
        </w:rPr>
      </w:pPr>
    </w:p>
    <w:p w14:paraId="68E3CD92" w14:textId="77777777" w:rsidR="00A80C76" w:rsidRDefault="006963B6">
      <w:pPr>
        <w:pStyle w:val="EMEABodyText"/>
        <w:widowControl w:val="0"/>
        <w:rPr>
          <w:lang w:val="es-ES"/>
        </w:rPr>
      </w:pPr>
      <w:r>
        <w:rPr>
          <w:lang w:val="es-ES"/>
        </w:rPr>
        <w:t>En un ensayo de 26 semanas controlado con placebo, seguido de una extensión de 74 semanas, en pacientes maníacos que alcanzaron la remisión con aripiprazol durante una fase de estabilización previa a la aleatorización, aripiprazol demostró superioridad frente a placebo en la prevención de recaídas en trastorno bipolar, principalmente en la prevención de recaídas en manía, pero no logró demostrar superioridad frente a placebo en la prevención de recaídas en depresión.</w:t>
      </w:r>
    </w:p>
    <w:p w14:paraId="68E3CD93" w14:textId="77777777" w:rsidR="00A80C76" w:rsidRDefault="00A80C76">
      <w:pPr>
        <w:pStyle w:val="EMEABodyText"/>
        <w:widowControl w:val="0"/>
        <w:rPr>
          <w:lang w:val="es-ES"/>
        </w:rPr>
      </w:pPr>
    </w:p>
    <w:p w14:paraId="68E3CD94" w14:textId="77777777" w:rsidR="00A80C76" w:rsidRDefault="006963B6">
      <w:pPr>
        <w:pStyle w:val="EMEABodyText"/>
        <w:widowControl w:val="0"/>
        <w:rPr>
          <w:lang w:val="es-ES"/>
        </w:rPr>
      </w:pPr>
      <w:r>
        <w:rPr>
          <w:lang w:val="es-ES"/>
        </w:rPr>
        <w:t xml:space="preserve">En un ensayo de 52 semanas, controlado con placebo, en pacientes que presentaban episodio maníaco o mixto de trastorno bipolar I que alcanzaron una remisión sostenida (con puntuaciones totales en la </w:t>
      </w:r>
      <w:del w:id="37" w:author="Author" w:date="2025-10-20T14:46:00Z">
        <w:r>
          <w:rPr>
            <w:lang w:val="es-ES"/>
          </w:rPr>
          <w:delText>e</w:delText>
        </w:r>
      </w:del>
      <w:ins w:id="38" w:author="Author" w:date="2025-10-20T14:46:00Z">
        <w:r>
          <w:rPr>
            <w:lang w:val="es-ES"/>
          </w:rPr>
          <w:t>E</w:t>
        </w:r>
      </w:ins>
      <w:r>
        <w:rPr>
          <w:lang w:val="es-ES"/>
        </w:rPr>
        <w:t xml:space="preserve">scala de </w:t>
      </w:r>
      <w:ins w:id="39" w:author="Author" w:date="2025-10-20T14:46:00Z">
        <w:r>
          <w:rPr>
            <w:lang w:val="es-ES"/>
          </w:rPr>
          <w:t>Young para la E</w:t>
        </w:r>
      </w:ins>
      <w:del w:id="40" w:author="Author" w:date="2025-10-20T14:46:00Z">
        <w:r>
          <w:rPr>
            <w:lang w:val="es-ES"/>
          </w:rPr>
          <w:delText>e</w:delText>
        </w:r>
      </w:del>
      <w:r>
        <w:rPr>
          <w:lang w:val="es-ES"/>
        </w:rPr>
        <w:t xml:space="preserve">valuación de la </w:t>
      </w:r>
      <w:ins w:id="41" w:author="Author" w:date="2025-10-20T14:46:00Z">
        <w:r>
          <w:rPr>
            <w:lang w:val="es-ES"/>
          </w:rPr>
          <w:t>M</w:t>
        </w:r>
      </w:ins>
      <w:del w:id="42" w:author="Author" w:date="2025-10-20T14:46:00Z">
        <w:r>
          <w:rPr>
            <w:lang w:val="es-ES"/>
          </w:rPr>
          <w:delText>m</w:delText>
        </w:r>
      </w:del>
      <w:r>
        <w:rPr>
          <w:lang w:val="es-ES"/>
        </w:rPr>
        <w:t xml:space="preserve">anía </w:t>
      </w:r>
      <w:del w:id="43" w:author="Author" w:date="2025-10-20T14:46:00Z">
        <w:r>
          <w:rPr>
            <w:lang w:val="es-ES"/>
          </w:rPr>
          <w:delText xml:space="preserve">joven </w:delText>
        </w:r>
      </w:del>
      <w:r>
        <w:rPr>
          <w:lang w:val="es-ES"/>
        </w:rPr>
        <w:t xml:space="preserve">[YMRS] y MADRS ≤ 12) con aripiprazol (10 mg/día a 30 mg/día) en combinación con litio o valproato durante 12 semanas seguidas, el tratamiento concomitante con aripiprazol demostró superioridad frente a placebo con una disminución del riesgo de un 46 % (tasa de riesgo de 0,54) en la prevención de reaparición bipolar y una disminución del riesgo de un 65 % (tasa de riesgo de 0,35) en la prevención de reaparición de manía frente al tratamiento concomitante con placebo, pero no logró demostrar superioridad frente a placebo en la prevención de reaparición de depresión. El tratamiento concomitante con aripiprazol demostró superioridad frente a placebo en la medida de resultado secundaria en las puntuaciones de la escala de impresión clínica global para el trastorno bipolar (CGI-BP) de gravedad de la enfermedad en manía (SOI; manía). En este ensayo, los pacientes fueron designados por los investigadores tanto a un ensayo abierto con litio como con valproato en monoterapia para establecer una falta de respuesta parcial. Los pacientes fueron estabilizados durante al menos 12 semanas seguidas con una combinación de aripiprazol y el mismo estabilizador del ánimo. Después, los pacientes estabilizados fueron aleatorizados para continuar con el mismo estabilizador del ánimo con aripiprazol o placebo doble ciego. En la fase aleatorizada, se evaluaron cuatro subgrupos estabilizadores del ánimo: aripiprazol + litio; aripiprazol + valproato; placebo + litio; placebo + valproato. Los porcentajes de Kaplan-Meier en la reaparición de cualquier episodio de humor para el </w:t>
      </w:r>
      <w:del w:id="44" w:author="Author" w:date="2025-10-20T14:46:00Z">
        <w:r>
          <w:rPr>
            <w:lang w:val="es-ES"/>
          </w:rPr>
          <w:delText xml:space="preserve">grupo </w:delText>
        </w:r>
      </w:del>
      <w:ins w:id="45" w:author="Author" w:date="2025-10-20T14:46:00Z">
        <w:r>
          <w:rPr>
            <w:lang w:val="es-ES"/>
          </w:rPr>
          <w:t xml:space="preserve">brazo </w:t>
        </w:r>
      </w:ins>
      <w:r>
        <w:rPr>
          <w:lang w:val="es-ES"/>
        </w:rPr>
        <w:t>de tratamiento adyuvante fueron de un 16 % con aripiprazol + litio y de un 18 % con aripiprazol + valproato comparado con un 45 % con placebo + litio y un 19 % con placebo + valproato.</w:t>
      </w:r>
    </w:p>
    <w:p w14:paraId="68E3CD95" w14:textId="77777777" w:rsidR="00A80C76" w:rsidRDefault="00A80C76">
      <w:pPr>
        <w:pStyle w:val="EMEABodyText"/>
        <w:widowControl w:val="0"/>
        <w:rPr>
          <w:lang w:val="es-ES"/>
        </w:rPr>
      </w:pPr>
    </w:p>
    <w:p w14:paraId="68E3CD96" w14:textId="77777777" w:rsidR="00A80C76" w:rsidRDefault="006963B6">
      <w:pPr>
        <w:pStyle w:val="EMEABodyText"/>
        <w:widowControl w:val="0"/>
        <w:rPr>
          <w:i/>
          <w:u w:val="single"/>
          <w:lang w:val="es-ES"/>
        </w:rPr>
      </w:pPr>
      <w:r>
        <w:rPr>
          <w:i/>
          <w:u w:val="single"/>
          <w:lang w:val="es-ES"/>
        </w:rPr>
        <w:t>Población pediátrica</w:t>
      </w:r>
    </w:p>
    <w:p w14:paraId="68E3CD97" w14:textId="77777777" w:rsidR="00A80C76" w:rsidRDefault="00A80C76">
      <w:pPr>
        <w:pStyle w:val="EMEABodyText"/>
        <w:widowControl w:val="0"/>
        <w:rPr>
          <w:lang w:val="es-ES"/>
        </w:rPr>
      </w:pPr>
    </w:p>
    <w:p w14:paraId="68E3CD98" w14:textId="77777777" w:rsidR="00A80C76" w:rsidRDefault="006963B6">
      <w:pPr>
        <w:pStyle w:val="EMEABodyText"/>
        <w:widowControl w:val="0"/>
        <w:rPr>
          <w:lang w:val="es-ES"/>
        </w:rPr>
      </w:pPr>
      <w:r>
        <w:rPr>
          <w:i/>
          <w:lang w:val="es-ES"/>
        </w:rPr>
        <w:t>Esquizofrenia en adolescentes</w:t>
      </w:r>
    </w:p>
    <w:p w14:paraId="68E3CD99" w14:textId="77777777" w:rsidR="00A80C76" w:rsidRDefault="006963B6">
      <w:pPr>
        <w:pStyle w:val="EMEABodyText"/>
        <w:widowControl w:val="0"/>
        <w:rPr>
          <w:lang w:val="es-ES"/>
        </w:rPr>
      </w:pPr>
      <w:r>
        <w:rPr>
          <w:lang w:val="es-ES"/>
        </w:rPr>
        <w:t xml:space="preserve">En un ensayo controlado con placebo de 6 semanas con 302 pacientes esquizofrénicos adolescentes (de 13 a 17 años), que presentaban síntomas psicóticos positivos o negativos, se observó una mejoría estadísticamente significativa mayor con aripiprazol que con placebo. En un sub-análisis de pacientes </w:t>
      </w:r>
      <w:r>
        <w:rPr>
          <w:lang w:val="es-ES"/>
        </w:rPr>
        <w:lastRenderedPageBreak/>
        <w:t>adolescentes de edades comprendidas entre los 15 y los 17 años, representando el 74 % del total de la población incluida, el mantenimiento del efecto fue observado durante las 26 semanas de extensión del ensayo abierto.</w:t>
      </w:r>
    </w:p>
    <w:p w14:paraId="68E3CD9A" w14:textId="77777777" w:rsidR="00A80C76" w:rsidRDefault="00A80C76">
      <w:pPr>
        <w:pStyle w:val="EMEABodyText"/>
        <w:widowControl w:val="0"/>
        <w:rPr>
          <w:lang w:val="es-ES"/>
        </w:rPr>
      </w:pPr>
    </w:p>
    <w:p w14:paraId="68E3CD9B" w14:textId="77777777" w:rsidR="00A80C76" w:rsidRDefault="006963B6">
      <w:pPr>
        <w:pStyle w:val="EMEABodyText"/>
        <w:widowControl w:val="0"/>
        <w:rPr>
          <w:lang w:val="es-ES"/>
        </w:rPr>
      </w:pPr>
      <w:r>
        <w:rPr>
          <w:lang w:val="es-ES"/>
        </w:rPr>
        <w:t>En un ensayo controlado con placebo, aleatorizado, doble ciego, de 60 a 89 semanas de duración en pacientes adolescentes (n = 146; de edades entre los 13 y los 17 años) con esquizofrenia, se observó una diferencia estadísticamente significativa en la tasa de recaída de los síntomas psicóticos entre los grupos de aripiprazol (19,39 %) y placebo (37,50 %). La estimación puntual del cociente de riesgos instantáneos (CRI) (Hazard Ratio) general (de todos los pacientes) fue de 0,461 (intervalo de confianza del 95 %: 0,242 a 0,879) en la población completa. En el análisis de subgrupos, la estimación puntual del CRI fue de 0,495 para los pacientes de 13 a 14 años, comparado con el 0,454 para los pacientes de 15 a 17 años. Sin embargo, la estimación del CRI del grupo de menor edad (de 13 a 14 años) no fue precisa, reflejando el menor número de pacientes incluidos en dicho grupo (aripiprazol: n = 29; placebo: n = 12), y el intervalo de confianza de dicha estimación (con valores comprendidos entre 0,151 y 1,628) no permitió extraer conclusiones sobre la presencia de un efecto terapéutico. En cambio, el intervalo de confianza del 95% del CRI en el subgrupo de mayor edad (aripiprazol: n = 69; placebo: n = 36) fue del 0,242 al 0,879 y, por lo tanto, puede deducirse un efecto terapéutico en pacientes de mayor edad.</w:t>
      </w:r>
    </w:p>
    <w:p w14:paraId="68E3CD9C" w14:textId="77777777" w:rsidR="00A80C76" w:rsidRDefault="00A80C76">
      <w:pPr>
        <w:pStyle w:val="EMEABodyText"/>
        <w:widowControl w:val="0"/>
        <w:rPr>
          <w:lang w:val="es-ES"/>
        </w:rPr>
      </w:pPr>
    </w:p>
    <w:p w14:paraId="68E3CD9D" w14:textId="77777777" w:rsidR="00A80C76" w:rsidRDefault="006963B6">
      <w:pPr>
        <w:pStyle w:val="EMEABodyText"/>
        <w:widowControl w:val="0"/>
        <w:rPr>
          <w:lang w:val="es-ES"/>
        </w:rPr>
      </w:pPr>
      <w:r>
        <w:rPr>
          <w:i/>
          <w:lang w:val="es-ES"/>
        </w:rPr>
        <w:t>Episodios maníacos en el Trastorno Bipolar I en niños y adolescentes</w:t>
      </w:r>
    </w:p>
    <w:p w14:paraId="68E3CD9E" w14:textId="77777777" w:rsidR="00A80C76" w:rsidRDefault="006963B6">
      <w:pPr>
        <w:pStyle w:val="EMEABodyText"/>
        <w:widowControl w:val="0"/>
        <w:rPr>
          <w:lang w:val="es-ES"/>
        </w:rPr>
      </w:pPr>
      <w:r>
        <w:rPr>
          <w:lang w:val="es-ES"/>
        </w:rPr>
        <w:t xml:space="preserve">En un ensayo controlado con placebo de 30 semanas en 296 niños y adolescentes (de 10 a 17 años), que cumplieron con el criterio DSM-IV (manual diagnóstico y estadístico de los trastornos mentales) para Trastorno Bipolar I con episodios maníacos o mixtos con o sin características psicóticas y con una puntuación YMRS </w:t>
      </w:r>
      <w:r>
        <w:rPr>
          <w:rFonts w:ascii="Symbol" w:hAnsi="Symbol"/>
          <w:lang w:val="es-ES"/>
        </w:rPr>
        <w:sym w:font="Symbol" w:char="F0B3"/>
      </w:r>
      <w:r>
        <w:rPr>
          <w:lang w:val="es-ES"/>
        </w:rPr>
        <w:t> 20 basal. Entre los pacientes incluidos en el análisis de eficacia primaria, 139 pacientes tenían un diagnóstico con co-morbilidad existente de TDAH.</w:t>
      </w:r>
    </w:p>
    <w:p w14:paraId="68E3CD9F" w14:textId="77777777" w:rsidR="00A80C76" w:rsidRDefault="00A80C76">
      <w:pPr>
        <w:pStyle w:val="EMEABodyText"/>
        <w:widowControl w:val="0"/>
        <w:rPr>
          <w:lang w:val="es-ES"/>
        </w:rPr>
      </w:pPr>
    </w:p>
    <w:p w14:paraId="68E3CDA0" w14:textId="77777777" w:rsidR="00A80C76" w:rsidRDefault="006963B6">
      <w:pPr>
        <w:pStyle w:val="EMEABodyText"/>
        <w:widowControl w:val="0"/>
        <w:rPr>
          <w:lang w:val="es-ES"/>
        </w:rPr>
      </w:pPr>
      <w:r>
        <w:rPr>
          <w:lang w:val="es-ES"/>
        </w:rPr>
        <w:t>Aripiprazol fue superior a placebo en el cambio desde la línea basal en la semana 4 y en la semana 12 en la puntuación total de YMRS. En un análisis post-hoc, la mejora sobre el placebo fue más pronunciada en los pacientes con co-morbilidad asociada al TDAH en comparación con el grupo sin TDAH, donde no hubo diferencias con el placebo. No se estableció la prevención de la recurrencia.</w:t>
      </w:r>
    </w:p>
    <w:p w14:paraId="68E3CDA1" w14:textId="77777777" w:rsidR="00A80C76" w:rsidRDefault="00A80C76">
      <w:pPr>
        <w:pStyle w:val="EMEABodyText"/>
        <w:widowControl w:val="0"/>
        <w:rPr>
          <w:lang w:val="es-ES"/>
        </w:rPr>
      </w:pPr>
    </w:p>
    <w:p w14:paraId="68E3CDA2" w14:textId="77777777" w:rsidR="00A80C76" w:rsidRDefault="006963B6">
      <w:pPr>
        <w:pStyle w:val="EMEABodyText"/>
        <w:widowControl w:val="0"/>
        <w:rPr>
          <w:lang w:val="es-ES"/>
        </w:rPr>
      </w:pPr>
      <w:r>
        <w:rPr>
          <w:lang w:val="es-ES"/>
        </w:rPr>
        <w:t>Los eventos adversos más frecuentes derivados del tratamiento entre los pacientes que recibieron 30 mg fueron trastorno extrapiramidal (28,3 %), somnolencia (27,3 %), cefalea (23,2 %) y náuseas (14,1 %). El aumento de peso medio en el intervalo de tratamiento de 30 semanas fue de 2,9 kg en comparación con 0,98 kg en los pacientes tratados con placebo.</w:t>
      </w:r>
    </w:p>
    <w:p w14:paraId="68E3CDA3" w14:textId="77777777" w:rsidR="00A80C76" w:rsidRDefault="00A80C76">
      <w:pPr>
        <w:pStyle w:val="EMEABodyText"/>
        <w:widowControl w:val="0"/>
        <w:rPr>
          <w:lang w:val="es-ES"/>
        </w:rPr>
      </w:pPr>
    </w:p>
    <w:p w14:paraId="68E3CDA4" w14:textId="77777777" w:rsidR="00A80C76" w:rsidRDefault="006963B6">
      <w:pPr>
        <w:pStyle w:val="EMEABodyText"/>
        <w:widowControl w:val="0"/>
        <w:rPr>
          <w:i/>
          <w:lang w:val="es-ES"/>
        </w:rPr>
      </w:pPr>
      <w:r>
        <w:rPr>
          <w:i/>
          <w:lang w:val="es-ES"/>
        </w:rPr>
        <w:t>Irritabilidad asociada con el trastorno autista en pacientes pediátricos (ver sección 4.2)</w:t>
      </w:r>
    </w:p>
    <w:p w14:paraId="68E3CDA5" w14:textId="77777777" w:rsidR="00A80C76" w:rsidRDefault="006963B6">
      <w:pPr>
        <w:pStyle w:val="EMEABodyText"/>
        <w:widowControl w:val="0"/>
        <w:rPr>
          <w:lang w:val="es-ES"/>
        </w:rPr>
      </w:pPr>
      <w:r>
        <w:rPr>
          <w:lang w:val="es-ES"/>
        </w:rPr>
        <w:t>Aripiprazol fue estudiado en pacientes de 6 a 17 años en dos ensayos clínicos de 8 semanas de duración, controlados con placebo [uno a dosis flexibles (2 mg/día a 15 mg/día) y otro a dosis fijas (5 mg/día, 10 mg/día o 15 mg/día)], y en un ensayo clínico abierto de 52 semanas de duración. La dosificación en estos ensayos se inició con 2 mg/día, aumentando a 5 mg/día después de una semana y con posteriores incrementos semanales de 5 mg/día sobre la dosis previa. Más del 75 % de los pacientes presentaban una edad inferior a los 13 años. Aripiprazol demostró una eficacia estadísticamente superior en comparación con placebo en la subescala "Aberrant Behaviour Checklist Irritability". Sin embargo, la relevancia clínica de este hallazgo no ha sido establecida. El perfil de seguridad incluyó el aumento de peso y los cambios en los niveles de prolactina. La duración del estudio de seguridad a largo plazo se limitó a 52 semanas. En los ensayos conjuntos, la incidencia de niveles séricos bajos de prolactina en mujeres (&lt; 3 ng/ml) y hombres (&lt; 2 ng/ml) en los pacientes tratados con aripiprazol fue 27/46 (58,7 %) y 258/298 (86,6 %), respectivamente. En los ensayos controlados con placebo, el aumento medio de peso fue de 0,4 kg para el grupo placebo y de 1,6 kg para el grupo con aripiprazol.</w:t>
      </w:r>
    </w:p>
    <w:p w14:paraId="68E3CDA6" w14:textId="77777777" w:rsidR="00A80C76" w:rsidRDefault="00A80C76">
      <w:pPr>
        <w:pStyle w:val="EMEABodyText"/>
        <w:widowControl w:val="0"/>
        <w:rPr>
          <w:lang w:val="es-ES"/>
        </w:rPr>
      </w:pPr>
    </w:p>
    <w:p w14:paraId="68E3CDA7" w14:textId="77777777" w:rsidR="00A80C76" w:rsidRDefault="006963B6">
      <w:pPr>
        <w:pStyle w:val="EMEABodyText"/>
        <w:widowControl w:val="0"/>
        <w:rPr>
          <w:lang w:val="es-ES"/>
        </w:rPr>
      </w:pPr>
      <w:r>
        <w:rPr>
          <w:lang w:val="es-ES"/>
        </w:rPr>
        <w:t xml:space="preserve">Aripiprazol también fue estudiado en un ensayo de mantenimiento a largo plazo, controlado con placebo. Después de una estabilización de 13 a 26 semanas con aripiprazol (2 mg/día a 15 mg/día) los pacientes con una respuesta estable fueron tanto mantenidos en tratamiento con aripiprazol como sustituidos a tratamiento con placebo durante 16 semanas más. Las tasas de recaída de Kaplan-Meier en la semana 16 fueron del 35 % para aripiprazol y del 52 % para placebo; el porcentaje de riesgo de </w:t>
      </w:r>
      <w:r>
        <w:rPr>
          <w:lang w:val="es-ES"/>
        </w:rPr>
        <w:lastRenderedPageBreak/>
        <w:t>recaída dentro de las 16 semanas (aripiprazol/placebo) fue de 0,57 (diferencia no estadísticamente significativa). La media de peso ganado durante la fase de estabilización (hasta 26 semanas) con aripiprazol fue de 3,2 kg, y se observó un incremento medio adicional de 2,2 kg con aripiprazol comparando con 0,6 kg con placebo en la segunda fase del ensayo (16 semanas). Se notificaron principalmente síntomas extrapiramidales durante la fase de estabilización en el 17 % de los pacientes, con temblor en un 6,5 %.</w:t>
      </w:r>
    </w:p>
    <w:p w14:paraId="68E3CDA8" w14:textId="77777777" w:rsidR="00A80C76" w:rsidRDefault="00A80C76">
      <w:pPr>
        <w:pStyle w:val="EMEABodyText"/>
        <w:rPr>
          <w:color w:val="000000"/>
          <w:lang w:val="es-ES"/>
        </w:rPr>
      </w:pPr>
    </w:p>
    <w:p w14:paraId="68E3CDA9" w14:textId="77777777" w:rsidR="00A80C76" w:rsidRDefault="006963B6">
      <w:pPr>
        <w:pStyle w:val="EMEABodyText"/>
        <w:rPr>
          <w:i/>
          <w:color w:val="000000"/>
          <w:lang w:val="es-ES"/>
        </w:rPr>
      </w:pPr>
      <w:r>
        <w:rPr>
          <w:i/>
          <w:color w:val="000000"/>
          <w:lang w:val="es-ES"/>
        </w:rPr>
        <w:t>Tics asociados con el trastorno de Tourette en pacientes pediátricos (ver sección 4.2)</w:t>
      </w:r>
    </w:p>
    <w:p w14:paraId="68E3CDAA" w14:textId="77777777" w:rsidR="00A80C76" w:rsidRDefault="006963B6">
      <w:pPr>
        <w:pStyle w:val="BodytextAgency"/>
        <w:spacing w:after="0" w:line="240" w:lineRule="auto"/>
        <w:rPr>
          <w:rFonts w:ascii="Times New Roman" w:hAnsi="Times New Roman"/>
          <w:sz w:val="22"/>
          <w:szCs w:val="22"/>
          <w:lang w:val="es-ES"/>
        </w:rPr>
      </w:pPr>
      <w:r>
        <w:rPr>
          <w:rFonts w:ascii="Times New Roman" w:hAnsi="Times New Roman"/>
          <w:sz w:val="22"/>
          <w:szCs w:val="22"/>
          <w:lang w:val="es-ES"/>
        </w:rPr>
        <w:t xml:space="preserve">La eficacia de aripiprazol en pacientes pediátricos con síndrome de </w:t>
      </w:r>
      <w:del w:id="46" w:author="Author" w:date="2025-10-20T14:47:00Z">
        <w:r>
          <w:rPr>
            <w:rFonts w:ascii="Times New Roman" w:hAnsi="Times New Roman"/>
            <w:sz w:val="22"/>
            <w:szCs w:val="22"/>
            <w:lang w:val="es-ES"/>
          </w:rPr>
          <w:delText xml:space="preserve">la </w:delText>
        </w:r>
      </w:del>
      <w:r>
        <w:rPr>
          <w:rFonts w:ascii="Times New Roman" w:hAnsi="Times New Roman"/>
          <w:sz w:val="22"/>
          <w:szCs w:val="22"/>
          <w:lang w:val="es-ES"/>
        </w:rPr>
        <w:t>Tourette (aripiprazol: n = 99; placebo: n = 44) se evaluó en un estudio aleatorizado, doble ciego, controlado con placebo, de 8 semanas de duración, usando un diseño de grupos de tratamiento a dosis fijas, basado en el peso y con un rango de dosis de 5 mg/día a 20 mg/día y una dosis inicial de 2 mg. Los pacientes tenían entre 7 y 17 años de edad y presentaban una puntuación media de 30 en la puntuación total de tics (TTS, por sus siglas en inglés) de la Yale Global Tic Severity Scale (YGTSS) antes de iniciar el estudio. Aripiprazol mostró una mejoría de 13,35 en el cambio desde los valores iniciales hasta la semana 8, en la TTS-YGTSS, en el grupo que recibió una dosis baja (5 mg o 10 mg) y de 16,94 en el grupo que recibió una dosis alta (10 mg o 20 mg) frente a una mejoría de 7,09 en el grupo placebo.</w:t>
      </w:r>
    </w:p>
    <w:p w14:paraId="68E3CDAB" w14:textId="77777777" w:rsidR="00A80C76" w:rsidRDefault="00A80C76">
      <w:pPr>
        <w:pStyle w:val="BodytextAgency"/>
        <w:spacing w:after="0" w:line="240" w:lineRule="auto"/>
        <w:rPr>
          <w:rFonts w:ascii="Times New Roman" w:hAnsi="Times New Roman"/>
          <w:sz w:val="22"/>
          <w:szCs w:val="22"/>
          <w:lang w:val="es-ES"/>
        </w:rPr>
      </w:pPr>
    </w:p>
    <w:p w14:paraId="68E3CDAC" w14:textId="77777777" w:rsidR="00A80C76" w:rsidRDefault="006963B6">
      <w:pPr>
        <w:pStyle w:val="BodytextAgency"/>
        <w:spacing w:after="0" w:line="240" w:lineRule="auto"/>
        <w:rPr>
          <w:rFonts w:ascii="Times New Roman" w:hAnsi="Times New Roman"/>
          <w:sz w:val="22"/>
          <w:szCs w:val="22"/>
          <w:lang w:val="es-ES"/>
        </w:rPr>
      </w:pPr>
      <w:r>
        <w:rPr>
          <w:rFonts w:ascii="Times New Roman" w:hAnsi="Times New Roman"/>
          <w:sz w:val="22"/>
          <w:szCs w:val="22"/>
          <w:lang w:val="es-ES"/>
        </w:rPr>
        <w:t xml:space="preserve">La eficacia de aripiprazol en pacientes pediátricos con síndrome de </w:t>
      </w:r>
      <w:del w:id="47" w:author="Author" w:date="2025-10-20T14:48:00Z">
        <w:r>
          <w:rPr>
            <w:rFonts w:ascii="Times New Roman" w:hAnsi="Times New Roman"/>
            <w:sz w:val="22"/>
            <w:szCs w:val="22"/>
            <w:lang w:val="es-ES"/>
          </w:rPr>
          <w:delText xml:space="preserve">la </w:delText>
        </w:r>
      </w:del>
      <w:r>
        <w:rPr>
          <w:rFonts w:ascii="Times New Roman" w:hAnsi="Times New Roman"/>
          <w:sz w:val="22"/>
          <w:szCs w:val="22"/>
          <w:lang w:val="es-ES"/>
        </w:rPr>
        <w:t>Tourette (aripiprazol: n = 32; placebo: n = 29) también se evaluó con un rango de dosis flexibles de 2 mg/día a 20 mg/día y una dosis inicial de 2 mg en un estudio aleatorizado, doble ciego y controlado con placebo, de 10 semanas de duración, llevado a cabo en Corea del Sur. Los pacientes tenían entre 6 y 18 años de edad y presentaban una puntuación media de 29 en la TTS-YGTSS antes de iniciar el estudio. El grupo tratado con aripiprazol mostró una mejoría de 14,97 en el cambio desde los valores iniciales hasta la semana 10, en la TTS-YGTSS, frente a una mejoría de 9,62 en el grupo placebo.</w:t>
      </w:r>
    </w:p>
    <w:p w14:paraId="68E3CDAD" w14:textId="77777777" w:rsidR="00A80C76" w:rsidRDefault="00A80C76">
      <w:pPr>
        <w:pStyle w:val="BodytextAgency"/>
        <w:spacing w:after="0" w:line="240" w:lineRule="auto"/>
        <w:rPr>
          <w:rFonts w:ascii="Times New Roman" w:hAnsi="Times New Roman"/>
          <w:sz w:val="22"/>
          <w:szCs w:val="22"/>
          <w:lang w:val="es-ES"/>
        </w:rPr>
      </w:pPr>
    </w:p>
    <w:p w14:paraId="68E3CDAE" w14:textId="77777777" w:rsidR="00A80C76" w:rsidRDefault="006963B6">
      <w:pPr>
        <w:pStyle w:val="BodytextAgency"/>
        <w:spacing w:after="0" w:line="240" w:lineRule="auto"/>
        <w:rPr>
          <w:rFonts w:ascii="Times New Roman" w:hAnsi="Times New Roman"/>
          <w:sz w:val="22"/>
          <w:szCs w:val="22"/>
          <w:lang w:val="es-ES"/>
        </w:rPr>
      </w:pPr>
      <w:r>
        <w:rPr>
          <w:rFonts w:ascii="Times New Roman" w:hAnsi="Times New Roman"/>
          <w:sz w:val="22"/>
          <w:szCs w:val="22"/>
          <w:lang w:val="es-ES"/>
        </w:rPr>
        <w:t>En ninguno de los dos ensayos de corta duración se ha establecido la relevancia clínica de los resultados de la eficacia, si se tiene en cuenta la magnitud del efecto del tratamiento frente al amplio efecto placebo y la poca claridad de los efectos relativos al funcionamiento psicosocial. No se dispone de datos a largo plazo sobre la eficacia y la seguridad de aripiprazol en este trastorno fluctuante.</w:t>
      </w:r>
    </w:p>
    <w:p w14:paraId="68E3CDAF" w14:textId="77777777" w:rsidR="00A80C76" w:rsidRDefault="00A80C76">
      <w:pPr>
        <w:pStyle w:val="EMEABodyText"/>
        <w:widowControl w:val="0"/>
        <w:rPr>
          <w:lang w:val="es-ES"/>
        </w:rPr>
      </w:pPr>
    </w:p>
    <w:p w14:paraId="68E3CDB0" w14:textId="77777777" w:rsidR="00A80C76" w:rsidRDefault="006963B6">
      <w:pPr>
        <w:pStyle w:val="EMEABodyText"/>
        <w:widowControl w:val="0"/>
        <w:rPr>
          <w:lang w:val="es-ES"/>
        </w:rPr>
      </w:pPr>
      <w:r>
        <w:rPr>
          <w:lang w:val="es-ES"/>
        </w:rPr>
        <w:t>La Agencia Europea de Medicamentos ha concedido al titular un aplazamiento para presentar los resultados de los ensayos realizados con ABILIFY en uno o más grupos de la población pediátrica en el tratamiento de la esquizofrenia y en el tratamiento del trastorno bipolar afectivo (ver sección 4.2 para consultar la información sobre el uso en población pediátrica).</w:t>
      </w:r>
    </w:p>
    <w:p w14:paraId="68E3CDB1" w14:textId="77777777" w:rsidR="00A80C76" w:rsidRDefault="00A80C76">
      <w:pPr>
        <w:pStyle w:val="EMEABodyText"/>
        <w:widowControl w:val="0"/>
        <w:rPr>
          <w:lang w:val="es-ES"/>
        </w:rPr>
      </w:pPr>
    </w:p>
    <w:p w14:paraId="68E3CDB2" w14:textId="77777777" w:rsidR="00A80C76" w:rsidRDefault="006963B6">
      <w:pPr>
        <w:pStyle w:val="EMEAHeading2"/>
        <w:keepNext w:val="0"/>
        <w:keepLines w:val="0"/>
        <w:widowControl w:val="0"/>
        <w:tabs>
          <w:tab w:val="left" w:pos="567"/>
        </w:tabs>
        <w:outlineLvl w:val="9"/>
        <w:rPr>
          <w:lang w:val="es-ES"/>
        </w:rPr>
      </w:pPr>
      <w:r>
        <w:rPr>
          <w:lang w:val="es-ES"/>
        </w:rPr>
        <w:t>5.2</w:t>
      </w:r>
      <w:r>
        <w:rPr>
          <w:lang w:val="es-ES"/>
        </w:rPr>
        <w:tab/>
        <w:t>Propiedades farmacocinéticas</w:t>
      </w:r>
    </w:p>
    <w:p w14:paraId="68E3CDB3" w14:textId="77777777" w:rsidR="00A80C76" w:rsidRDefault="00A80C76">
      <w:pPr>
        <w:pStyle w:val="EMEAHeading2"/>
        <w:keepNext w:val="0"/>
        <w:keepLines w:val="0"/>
        <w:widowControl w:val="0"/>
        <w:ind w:left="0" w:firstLine="0"/>
        <w:outlineLvl w:val="9"/>
        <w:rPr>
          <w:b w:val="0"/>
          <w:lang w:val="es-ES"/>
        </w:rPr>
      </w:pPr>
    </w:p>
    <w:p w14:paraId="68E3CDB4" w14:textId="77777777" w:rsidR="00A80C76" w:rsidRDefault="006963B6">
      <w:pPr>
        <w:pStyle w:val="EMEABodyText"/>
        <w:widowControl w:val="0"/>
        <w:rPr>
          <w:u w:val="single"/>
          <w:lang w:val="es-ES"/>
        </w:rPr>
      </w:pPr>
      <w:r>
        <w:rPr>
          <w:u w:val="single"/>
          <w:lang w:val="es-ES"/>
        </w:rPr>
        <w:t>Absorción</w:t>
      </w:r>
    </w:p>
    <w:p w14:paraId="68E3CDB5" w14:textId="77777777" w:rsidR="00A80C76" w:rsidRDefault="00A80C76">
      <w:pPr>
        <w:pStyle w:val="EMEABodyText"/>
        <w:widowControl w:val="0"/>
        <w:rPr>
          <w:lang w:val="es-ES"/>
        </w:rPr>
      </w:pPr>
    </w:p>
    <w:p w14:paraId="68E3CDB6" w14:textId="77777777" w:rsidR="00A80C76" w:rsidRDefault="006963B6">
      <w:pPr>
        <w:pStyle w:val="EMEABodyText"/>
        <w:widowControl w:val="0"/>
        <w:rPr>
          <w:lang w:val="es-ES"/>
        </w:rPr>
      </w:pPr>
      <w:r>
        <w:rPr>
          <w:lang w:val="es-ES"/>
        </w:rPr>
        <w:t>Aripiprazol se absorbe bien y el pico plasmático se alcanza entre las 3 y las 5 horas tras la toma de la dosis. Aripiprazol sufre un metabolismo pre-sistémico mínimo. La biodisponibilidad oral absoluta de la formulación en comprimidos es del 87 %. La farmacocinética de aripiprazol no se ve afectada por comidas con alto contenido en grasas.</w:t>
      </w:r>
    </w:p>
    <w:p w14:paraId="68E3CDB7" w14:textId="77777777" w:rsidR="00A80C76" w:rsidRDefault="00A80C76">
      <w:pPr>
        <w:pStyle w:val="EMEABodyText"/>
        <w:widowControl w:val="0"/>
        <w:rPr>
          <w:lang w:val="es-ES"/>
        </w:rPr>
      </w:pPr>
    </w:p>
    <w:p w14:paraId="68E3CDB8" w14:textId="77777777" w:rsidR="00A80C76" w:rsidRDefault="006963B6">
      <w:pPr>
        <w:pStyle w:val="EMEABodyText"/>
        <w:widowControl w:val="0"/>
        <w:rPr>
          <w:u w:val="single"/>
          <w:lang w:val="es-ES"/>
        </w:rPr>
      </w:pPr>
      <w:r>
        <w:rPr>
          <w:u w:val="single"/>
          <w:lang w:val="es-ES"/>
        </w:rPr>
        <w:t>Distribución</w:t>
      </w:r>
    </w:p>
    <w:p w14:paraId="68E3CDB9" w14:textId="77777777" w:rsidR="00A80C76" w:rsidRDefault="00A80C76">
      <w:pPr>
        <w:pStyle w:val="EMEABodyText"/>
        <w:widowControl w:val="0"/>
        <w:rPr>
          <w:lang w:val="es-ES"/>
        </w:rPr>
      </w:pPr>
    </w:p>
    <w:p w14:paraId="68E3CDBA" w14:textId="77777777" w:rsidR="00A80C76" w:rsidRDefault="006963B6">
      <w:pPr>
        <w:pStyle w:val="EMEABodyText"/>
        <w:widowControl w:val="0"/>
        <w:rPr>
          <w:lang w:val="es-ES"/>
        </w:rPr>
      </w:pPr>
      <w:r>
        <w:rPr>
          <w:lang w:val="es-ES"/>
        </w:rPr>
        <w:t>Aripiprazol se distribuye ampliamente por todo el cuerpo con un volumen aparente de distribución de 4,9 l/kg, lo cual indica una extensa distribución extravascular. A concentraciones terapéuticas, la unión de aripiprazol y dehidro-aripiprazol a las proteínas plasmáticas es superior al 99 %, siendo ésta principalmente con la albúmina.</w:t>
      </w:r>
    </w:p>
    <w:p w14:paraId="68E3CDBB" w14:textId="77777777" w:rsidR="00A80C76" w:rsidRDefault="00A80C76">
      <w:pPr>
        <w:pStyle w:val="EMEABodyText"/>
        <w:widowControl w:val="0"/>
        <w:rPr>
          <w:lang w:val="es-ES"/>
        </w:rPr>
      </w:pPr>
    </w:p>
    <w:p w14:paraId="68E3CDBC" w14:textId="77777777" w:rsidR="00A80C76" w:rsidRDefault="006963B6">
      <w:pPr>
        <w:pStyle w:val="EMEABodyText"/>
        <w:widowControl w:val="0"/>
        <w:rPr>
          <w:u w:val="single"/>
          <w:lang w:val="es-ES"/>
        </w:rPr>
      </w:pPr>
      <w:r>
        <w:rPr>
          <w:u w:val="single"/>
          <w:lang w:val="es-ES"/>
        </w:rPr>
        <w:t>Biotransformación</w:t>
      </w:r>
    </w:p>
    <w:p w14:paraId="68E3CDBD" w14:textId="77777777" w:rsidR="00A80C76" w:rsidRDefault="00A80C76">
      <w:pPr>
        <w:pStyle w:val="EMEABodyText"/>
        <w:widowControl w:val="0"/>
        <w:rPr>
          <w:lang w:val="es-ES"/>
        </w:rPr>
      </w:pPr>
    </w:p>
    <w:p w14:paraId="68E3CDBE" w14:textId="77777777" w:rsidR="00A80C76" w:rsidRDefault="006963B6">
      <w:pPr>
        <w:pStyle w:val="EMEABodyText"/>
        <w:widowControl w:val="0"/>
        <w:rPr>
          <w:lang w:val="es-ES"/>
        </w:rPr>
      </w:pPr>
      <w:r>
        <w:rPr>
          <w:lang w:val="es-ES"/>
        </w:rPr>
        <w:t xml:space="preserve">Aripiprazol es metabolizado muy extensamente por el hígado, principalmente por tres vías de biotransformación: deshidrogenación, hidroxilación y N-dealquilación. Basados en estudios </w:t>
      </w:r>
      <w:r>
        <w:rPr>
          <w:i/>
          <w:lang w:val="es-ES"/>
        </w:rPr>
        <w:t>in vitro</w:t>
      </w:r>
      <w:r>
        <w:rPr>
          <w:lang w:val="es-ES"/>
        </w:rPr>
        <w:t xml:space="preserve"> las enzimas CYP3A4 y CYP2D6 son responsables de la deshidrogenación e hidroxilación de </w:t>
      </w:r>
      <w:r>
        <w:rPr>
          <w:lang w:val="es-ES"/>
        </w:rPr>
        <w:lastRenderedPageBreak/>
        <w:t>aripiprazol y la N-dealquilación es catalizada por CYP3A4. Aripiprazol es el principal sustrato en la circulación sistémica. En niveles estables, el metabolito activo dehidro-aripiprazol representa aproximadamente el 40 % del AUC de aripiprazol en plasma.</w:t>
      </w:r>
    </w:p>
    <w:p w14:paraId="68E3CDBF" w14:textId="77777777" w:rsidR="00A80C76" w:rsidRDefault="00A80C76">
      <w:pPr>
        <w:pStyle w:val="EMEABodyText"/>
        <w:widowControl w:val="0"/>
        <w:rPr>
          <w:lang w:val="es-ES"/>
        </w:rPr>
      </w:pPr>
    </w:p>
    <w:p w14:paraId="68E3CDC0" w14:textId="77777777" w:rsidR="00A80C76" w:rsidRDefault="006963B6">
      <w:pPr>
        <w:pStyle w:val="EMEABodyText"/>
        <w:widowControl w:val="0"/>
        <w:rPr>
          <w:u w:val="single"/>
          <w:lang w:val="es-ES"/>
        </w:rPr>
      </w:pPr>
      <w:r>
        <w:rPr>
          <w:u w:val="single"/>
          <w:lang w:val="es-ES"/>
        </w:rPr>
        <w:t>Eliminación</w:t>
      </w:r>
    </w:p>
    <w:p w14:paraId="68E3CDC1" w14:textId="77777777" w:rsidR="00A80C76" w:rsidRDefault="00A80C76">
      <w:pPr>
        <w:pStyle w:val="EMEABodyText"/>
        <w:widowControl w:val="0"/>
        <w:rPr>
          <w:lang w:val="es-ES"/>
        </w:rPr>
      </w:pPr>
    </w:p>
    <w:p w14:paraId="68E3CDC2" w14:textId="77777777" w:rsidR="00A80C76" w:rsidRDefault="006963B6">
      <w:pPr>
        <w:pStyle w:val="EMEABodyText"/>
        <w:widowControl w:val="0"/>
        <w:rPr>
          <w:lang w:val="es-ES"/>
        </w:rPr>
      </w:pPr>
      <w:r>
        <w:rPr>
          <w:lang w:val="es-ES"/>
        </w:rPr>
        <w:t>La semi-vida de eliminación media de aripiprazol es de aproximadamente 75 horas para metabolizadores rápidos del CYP2D6 y de aproximadamente 146 horas para metabolizadores lentos del CYP2D6.</w:t>
      </w:r>
    </w:p>
    <w:p w14:paraId="68E3CDC3" w14:textId="77777777" w:rsidR="00A80C76" w:rsidRDefault="00A80C76">
      <w:pPr>
        <w:pStyle w:val="EMEABodyText"/>
        <w:widowControl w:val="0"/>
        <w:rPr>
          <w:lang w:val="es-ES"/>
        </w:rPr>
      </w:pPr>
    </w:p>
    <w:p w14:paraId="68E3CDC4" w14:textId="77777777" w:rsidR="00A80C76" w:rsidRDefault="006963B6">
      <w:pPr>
        <w:pStyle w:val="EMEABodyText"/>
        <w:widowControl w:val="0"/>
        <w:rPr>
          <w:lang w:val="es-ES"/>
        </w:rPr>
      </w:pPr>
      <w:r>
        <w:rPr>
          <w:lang w:val="es-ES"/>
        </w:rPr>
        <w:t>El aclaramiento corporal total de aripiprazol es de 0,7 ml/min/kg, y principalmente hepático.</w:t>
      </w:r>
    </w:p>
    <w:p w14:paraId="68E3CDC5" w14:textId="77777777" w:rsidR="00A80C76" w:rsidRDefault="00A80C76">
      <w:pPr>
        <w:pStyle w:val="EMEABodyText"/>
        <w:widowControl w:val="0"/>
        <w:rPr>
          <w:lang w:val="es-ES"/>
        </w:rPr>
      </w:pPr>
    </w:p>
    <w:p w14:paraId="68E3CDC6" w14:textId="77777777" w:rsidR="00A80C76" w:rsidRDefault="006963B6">
      <w:pPr>
        <w:pStyle w:val="EMEABodyText"/>
        <w:widowControl w:val="0"/>
        <w:rPr>
          <w:lang w:val="es-ES"/>
        </w:rPr>
      </w:pPr>
      <w:r>
        <w:rPr>
          <w:lang w:val="es-ES"/>
        </w:rPr>
        <w:t xml:space="preserve">Tras una única dosis oral de aripiprazol marcado con </w:t>
      </w:r>
      <w:r>
        <w:rPr>
          <w:vertAlign w:val="superscript"/>
          <w:lang w:val="es-ES"/>
        </w:rPr>
        <w:t>14</w:t>
      </w:r>
      <w:r>
        <w:rPr>
          <w:lang w:val="es-ES"/>
        </w:rPr>
        <w:t>C, aproximadamente el 27 % de la radioactividad administrada se recuperó en la orina y aproximadamente el 60 % en las heces. Se excretó menos del 1 % de aripiprazol inalterado en orina y aproximadamente un 18 % se recuperó inalterado en las heces.</w:t>
      </w:r>
    </w:p>
    <w:p w14:paraId="68E3CDC7" w14:textId="77777777" w:rsidR="00A80C76" w:rsidRDefault="00A80C76">
      <w:pPr>
        <w:pStyle w:val="EMEABodyText"/>
        <w:widowControl w:val="0"/>
        <w:rPr>
          <w:lang w:val="es-ES"/>
        </w:rPr>
      </w:pPr>
    </w:p>
    <w:p w14:paraId="68E3CDC8" w14:textId="77777777" w:rsidR="00A80C76" w:rsidRDefault="006963B6">
      <w:pPr>
        <w:pStyle w:val="EMEABodyText"/>
        <w:widowControl w:val="0"/>
        <w:rPr>
          <w:u w:val="single"/>
          <w:lang w:val="es-ES"/>
        </w:rPr>
      </w:pPr>
      <w:r>
        <w:rPr>
          <w:u w:val="single"/>
          <w:lang w:val="es-ES"/>
        </w:rPr>
        <w:t>Población pediátrica</w:t>
      </w:r>
    </w:p>
    <w:p w14:paraId="68E3CDC9" w14:textId="77777777" w:rsidR="00A80C76" w:rsidRDefault="00A80C76">
      <w:pPr>
        <w:pStyle w:val="EMEABodyText"/>
        <w:widowControl w:val="0"/>
        <w:rPr>
          <w:lang w:val="es-ES"/>
        </w:rPr>
      </w:pPr>
    </w:p>
    <w:p w14:paraId="68E3CDCA" w14:textId="77777777" w:rsidR="00A80C76" w:rsidRDefault="006963B6">
      <w:pPr>
        <w:pStyle w:val="EMEABodyText"/>
        <w:widowControl w:val="0"/>
        <w:rPr>
          <w:lang w:val="es-ES"/>
        </w:rPr>
      </w:pPr>
      <w:r>
        <w:rPr>
          <w:lang w:val="es-ES"/>
        </w:rPr>
        <w:t>La farmacocinética de aripiprazol y dehidro-aripiprazol en pacientes pediátricos de 10 a 17 años fue similar a la de los adultos después de la corrección por las diferencias de peso corporal.</w:t>
      </w:r>
    </w:p>
    <w:p w14:paraId="68E3CDCB" w14:textId="77777777" w:rsidR="00A80C76" w:rsidRDefault="00A80C76">
      <w:pPr>
        <w:pStyle w:val="EMEABodyText"/>
        <w:widowControl w:val="0"/>
        <w:rPr>
          <w:u w:val="single"/>
          <w:lang w:val="es-ES"/>
        </w:rPr>
      </w:pPr>
    </w:p>
    <w:p w14:paraId="68E3CDCC" w14:textId="77777777" w:rsidR="00A80C76" w:rsidRDefault="006963B6">
      <w:pPr>
        <w:pStyle w:val="EMEABodyText"/>
        <w:widowControl w:val="0"/>
        <w:rPr>
          <w:u w:val="single"/>
          <w:lang w:val="es-ES"/>
        </w:rPr>
      </w:pPr>
      <w:r>
        <w:rPr>
          <w:u w:val="single"/>
          <w:lang w:val="es-ES"/>
        </w:rPr>
        <w:t>Farmacocinética en poblaciones especiales</w:t>
      </w:r>
    </w:p>
    <w:p w14:paraId="68E3CDCD" w14:textId="77777777" w:rsidR="00A80C76" w:rsidRDefault="00A80C76">
      <w:pPr>
        <w:pStyle w:val="EMEABodyText"/>
        <w:widowControl w:val="0"/>
        <w:rPr>
          <w:lang w:val="es-ES"/>
        </w:rPr>
      </w:pPr>
    </w:p>
    <w:p w14:paraId="68E3CDCE" w14:textId="77777777" w:rsidR="00A80C76" w:rsidRDefault="006963B6">
      <w:pPr>
        <w:pStyle w:val="EMEABodyText"/>
        <w:widowControl w:val="0"/>
        <w:rPr>
          <w:lang w:val="es-ES"/>
        </w:rPr>
      </w:pPr>
      <w:r>
        <w:rPr>
          <w:i/>
          <w:lang w:val="es-ES"/>
        </w:rPr>
        <w:t>Pacientes de edad avanzada</w:t>
      </w:r>
    </w:p>
    <w:p w14:paraId="68E3CDCF" w14:textId="77777777" w:rsidR="00A80C76" w:rsidRDefault="006963B6">
      <w:pPr>
        <w:pStyle w:val="EMEABodyText"/>
        <w:widowControl w:val="0"/>
        <w:rPr>
          <w:lang w:val="es-ES"/>
        </w:rPr>
      </w:pPr>
      <w:r>
        <w:rPr>
          <w:lang w:val="es-ES"/>
        </w:rPr>
        <w:t>No hay diferencias en la farmacocinética de aripiprazol entre pacientes de edad avanzada sanos y adultos de menor edad, ni se detectó ningún efecto relacionado con la edad, en un análisis farmacocinético en la población de pacientes esquizofrénicos.</w:t>
      </w:r>
    </w:p>
    <w:p w14:paraId="68E3CDD0" w14:textId="77777777" w:rsidR="00A80C76" w:rsidRDefault="00A80C76">
      <w:pPr>
        <w:pStyle w:val="EMEABodyText"/>
        <w:widowControl w:val="0"/>
        <w:rPr>
          <w:lang w:val="es-ES"/>
        </w:rPr>
      </w:pPr>
    </w:p>
    <w:p w14:paraId="68E3CDD1" w14:textId="77777777" w:rsidR="00A80C76" w:rsidRDefault="006963B6">
      <w:pPr>
        <w:pStyle w:val="EMEABodyText"/>
        <w:widowControl w:val="0"/>
        <w:rPr>
          <w:i/>
          <w:lang w:val="es-ES"/>
        </w:rPr>
      </w:pPr>
      <w:r>
        <w:rPr>
          <w:i/>
          <w:lang w:val="es-ES"/>
        </w:rPr>
        <w:t>Sexo</w:t>
      </w:r>
    </w:p>
    <w:p w14:paraId="68E3CDD2" w14:textId="77777777" w:rsidR="00A80C76" w:rsidRDefault="006963B6">
      <w:pPr>
        <w:pStyle w:val="EMEABodyText"/>
        <w:widowControl w:val="0"/>
        <w:rPr>
          <w:lang w:val="es-ES"/>
        </w:rPr>
      </w:pPr>
      <w:r>
        <w:rPr>
          <w:lang w:val="es-ES"/>
        </w:rPr>
        <w:t>No hay diferencias en la farmacocinética de aripiprazol entre sujetos sanos masculinos y femeninos ni hay ningún efecto detectable en cuanto al sexo, en un análisis farmacocinético en la población de pacientes esquizofrénicos.</w:t>
      </w:r>
    </w:p>
    <w:p w14:paraId="68E3CDD3" w14:textId="77777777" w:rsidR="00A80C76" w:rsidRDefault="00A80C76">
      <w:pPr>
        <w:pStyle w:val="EMEABodyText"/>
        <w:widowControl w:val="0"/>
        <w:rPr>
          <w:lang w:val="es-ES"/>
        </w:rPr>
      </w:pPr>
    </w:p>
    <w:p w14:paraId="68E3CDD4" w14:textId="77777777" w:rsidR="00A80C76" w:rsidRDefault="006963B6">
      <w:pPr>
        <w:rPr>
          <w:rFonts w:eastAsia="MS Mincho"/>
          <w:i/>
          <w:iCs/>
          <w:color w:val="000000"/>
          <w:lang w:val="es-ES"/>
        </w:rPr>
      </w:pPr>
      <w:r>
        <w:rPr>
          <w:rFonts w:eastAsia="MS Mincho"/>
          <w:i/>
          <w:iCs/>
          <w:color w:val="000000"/>
          <w:lang w:val="es-ES"/>
        </w:rPr>
        <w:t>Tabaquismo</w:t>
      </w:r>
    </w:p>
    <w:p w14:paraId="68E3CDD5" w14:textId="77777777" w:rsidR="00A80C76" w:rsidRDefault="006963B6">
      <w:pPr>
        <w:widowControl w:val="0"/>
        <w:rPr>
          <w:color w:val="000000"/>
          <w:lang w:val="es-ES"/>
        </w:rPr>
      </w:pPr>
      <w:r>
        <w:rPr>
          <w:lang w:val="es-ES"/>
        </w:rPr>
        <w:t>Una evaluación farmacocinética de la población, no demuestra ninguna evidencia clínica significativa de los efectos de fumar en la farmacocinética de aripiprazol</w:t>
      </w:r>
      <w:r>
        <w:rPr>
          <w:color w:val="000000"/>
          <w:lang w:val="es-ES"/>
        </w:rPr>
        <w:t>.</w:t>
      </w:r>
    </w:p>
    <w:p w14:paraId="68E3CDD6" w14:textId="77777777" w:rsidR="00A80C76" w:rsidRDefault="00A80C76">
      <w:pPr>
        <w:rPr>
          <w:rFonts w:eastAsia="MS Mincho"/>
          <w:iCs/>
          <w:color w:val="000000"/>
          <w:u w:val="single"/>
          <w:lang w:val="es-ES"/>
        </w:rPr>
      </w:pPr>
    </w:p>
    <w:p w14:paraId="68E3CDD7" w14:textId="77777777" w:rsidR="00A80C76" w:rsidRDefault="006963B6">
      <w:pPr>
        <w:rPr>
          <w:rFonts w:eastAsia="MS Mincho"/>
          <w:i/>
          <w:iCs/>
          <w:color w:val="000000"/>
          <w:lang w:val="es-ES"/>
        </w:rPr>
      </w:pPr>
      <w:r>
        <w:rPr>
          <w:rFonts w:eastAsia="MS Mincho"/>
          <w:i/>
          <w:iCs/>
          <w:color w:val="000000"/>
          <w:lang w:val="es-ES"/>
        </w:rPr>
        <w:t>Etnia</w:t>
      </w:r>
    </w:p>
    <w:p w14:paraId="68E3CDD8" w14:textId="77777777" w:rsidR="00A80C76" w:rsidRDefault="006963B6">
      <w:pPr>
        <w:rPr>
          <w:rFonts w:eastAsia="MS Mincho"/>
          <w:iCs/>
          <w:color w:val="000000"/>
          <w:lang w:val="es-ES"/>
        </w:rPr>
      </w:pPr>
      <w:r>
        <w:rPr>
          <w:rFonts w:eastAsia="MS Mincho"/>
          <w:iCs/>
          <w:color w:val="000000"/>
          <w:lang w:val="es-ES"/>
        </w:rPr>
        <w:t>El estudio de la farmacocinética de aripiprazol en humanos mostró que no hay ninguna evidencia de diferencias relacionadas con la raza.</w:t>
      </w:r>
    </w:p>
    <w:p w14:paraId="68E3CDD9" w14:textId="77777777" w:rsidR="00A80C76" w:rsidRDefault="00A80C76">
      <w:pPr>
        <w:pStyle w:val="EMEABodyText"/>
        <w:widowControl w:val="0"/>
        <w:rPr>
          <w:lang w:val="es-ES"/>
        </w:rPr>
      </w:pPr>
    </w:p>
    <w:p w14:paraId="68E3CDDA" w14:textId="77777777" w:rsidR="00A80C76" w:rsidRDefault="006963B6">
      <w:pPr>
        <w:pStyle w:val="EMEABodyText"/>
        <w:widowControl w:val="0"/>
        <w:rPr>
          <w:lang w:val="es-ES"/>
        </w:rPr>
      </w:pPr>
      <w:r>
        <w:rPr>
          <w:i/>
          <w:lang w:val="es-ES"/>
        </w:rPr>
        <w:t>Trastornos renales</w:t>
      </w:r>
    </w:p>
    <w:p w14:paraId="68E3CDDB" w14:textId="77777777" w:rsidR="00A80C76" w:rsidRDefault="006963B6">
      <w:pPr>
        <w:pStyle w:val="EMEABodyText"/>
        <w:widowControl w:val="0"/>
        <w:rPr>
          <w:lang w:val="es-ES"/>
        </w:rPr>
      </w:pPr>
      <w:r>
        <w:rPr>
          <w:lang w:val="es-ES"/>
        </w:rPr>
        <w:t>Las características farmacocinéticas de aripiprazol y dehidro-aripiprazol se han encontrado similares en pacientes que padecen insuficiencia renal severa en comparación con sujetos jóvenes sanos.</w:t>
      </w:r>
    </w:p>
    <w:p w14:paraId="68E3CDDC" w14:textId="77777777" w:rsidR="00A80C76" w:rsidRDefault="00A80C76">
      <w:pPr>
        <w:pStyle w:val="EMEABodyText"/>
        <w:widowControl w:val="0"/>
        <w:rPr>
          <w:lang w:val="es-ES"/>
        </w:rPr>
      </w:pPr>
    </w:p>
    <w:p w14:paraId="68E3CDDD" w14:textId="77777777" w:rsidR="00A80C76" w:rsidRDefault="006963B6">
      <w:pPr>
        <w:pStyle w:val="EMEABodyText"/>
        <w:widowControl w:val="0"/>
        <w:rPr>
          <w:lang w:val="es-ES"/>
        </w:rPr>
      </w:pPr>
      <w:r>
        <w:rPr>
          <w:i/>
          <w:lang w:val="es-ES"/>
        </w:rPr>
        <w:t>Trastornos hepáticos</w:t>
      </w:r>
    </w:p>
    <w:p w14:paraId="68E3CDDE" w14:textId="77777777" w:rsidR="00A80C76" w:rsidRDefault="006963B6">
      <w:pPr>
        <w:pStyle w:val="EMEABodyText"/>
        <w:widowControl w:val="0"/>
        <w:rPr>
          <w:lang w:val="es-ES"/>
        </w:rPr>
      </w:pPr>
      <w:r>
        <w:rPr>
          <w:lang w:val="es-ES"/>
        </w:rPr>
        <w:t>En un estudio de dosis única en sujetos padeciendo varios niveles de cirrosis hepática (Child-Pugh clases A, B y C) no se ha detectado que la insuficiencia hepática tenga efectos significativos sobre la farmacocinética de aripiprazol y dehidro-aripiprazol, pero el estudio incluyó sólo 3 pacientes con cirrosis hepática clase C, esto es insuficiente para sacar conclusiones de su capacidad metabólica.</w:t>
      </w:r>
    </w:p>
    <w:p w14:paraId="68E3CDDF" w14:textId="77777777" w:rsidR="00A80C76" w:rsidRDefault="00A80C76">
      <w:pPr>
        <w:pStyle w:val="EMEABodyText"/>
        <w:widowControl w:val="0"/>
        <w:rPr>
          <w:lang w:val="es-ES"/>
        </w:rPr>
      </w:pPr>
    </w:p>
    <w:p w14:paraId="68E3CDE0" w14:textId="77777777" w:rsidR="00A80C76" w:rsidRDefault="006963B6">
      <w:pPr>
        <w:pStyle w:val="EMEAHeading2"/>
        <w:keepNext w:val="0"/>
        <w:keepLines w:val="0"/>
        <w:widowControl w:val="0"/>
        <w:tabs>
          <w:tab w:val="left" w:pos="567"/>
        </w:tabs>
        <w:outlineLvl w:val="9"/>
        <w:rPr>
          <w:lang w:val="es-ES"/>
        </w:rPr>
      </w:pPr>
      <w:r>
        <w:rPr>
          <w:lang w:val="es-ES"/>
        </w:rPr>
        <w:t>5.3</w:t>
      </w:r>
      <w:r>
        <w:rPr>
          <w:lang w:val="es-ES"/>
        </w:rPr>
        <w:tab/>
        <w:t>Datos preclínicos sobre seguridad</w:t>
      </w:r>
    </w:p>
    <w:p w14:paraId="68E3CDE1" w14:textId="77777777" w:rsidR="00A80C76" w:rsidRDefault="00A80C76">
      <w:pPr>
        <w:pStyle w:val="EMEAHeading2"/>
        <w:keepNext w:val="0"/>
        <w:keepLines w:val="0"/>
        <w:widowControl w:val="0"/>
        <w:ind w:left="0" w:firstLine="0"/>
        <w:outlineLvl w:val="9"/>
        <w:rPr>
          <w:b w:val="0"/>
          <w:lang w:val="es-ES"/>
        </w:rPr>
      </w:pPr>
    </w:p>
    <w:p w14:paraId="68E3CDE2" w14:textId="77777777" w:rsidR="00A80C76" w:rsidRDefault="006963B6">
      <w:pPr>
        <w:pStyle w:val="EMEABodyText"/>
        <w:widowControl w:val="0"/>
        <w:rPr>
          <w:lang w:val="es-ES"/>
        </w:rPr>
      </w:pPr>
      <w:r>
        <w:rPr>
          <w:lang w:val="es-ES"/>
        </w:rPr>
        <w:t>Los datos de los estudios preclínicos no muestran riesgos especiales para los seres humanos según los estudios convencionales de farmacología de seguridad, toxicidad a dosis repetidas, genotoxicidad, potencial carcinogénico, toxicidad para la reproducción y desarrollo.</w:t>
      </w:r>
    </w:p>
    <w:p w14:paraId="68E3CDE3" w14:textId="77777777" w:rsidR="00A80C76" w:rsidRDefault="00A80C76">
      <w:pPr>
        <w:pStyle w:val="EMEABodyText"/>
        <w:widowControl w:val="0"/>
        <w:rPr>
          <w:lang w:val="es-ES"/>
        </w:rPr>
      </w:pPr>
    </w:p>
    <w:p w14:paraId="68E3CDE4" w14:textId="77777777" w:rsidR="00A80C76" w:rsidRDefault="006963B6">
      <w:pPr>
        <w:pStyle w:val="EMEABodyText"/>
        <w:widowControl w:val="0"/>
        <w:rPr>
          <w:lang w:val="es-ES"/>
        </w:rPr>
      </w:pPr>
      <w:r>
        <w:rPr>
          <w:lang w:val="es-ES"/>
        </w:rPr>
        <w:t>Sólo se observaron efectos toxicológicamente significativos a dosis o exposiciones que excedían los límites de dosificación o de exposición máxima en humanos, indicando que estos efectos fueron limitados o sin relevancia clínica. Estos incluían: toxicidad adrenocortical dosis dependiente (acumulación del pigmento lipofuscina y/o pérdida de células parenquimales) en ratas después de 104 semanas entre 20 mg/kg/día y 60 mg/kg/día (3 a 10 veces el AUC en el estado estacionario de la dosis máxima recomendada en humanos) y aumento de los carcinomas adrenocorticales y de la combinación de adenomas/carcinomas adrenocorticales en ratas hembras a 60 mg/kg/día (10 veces el AUC media en el estado estacionario de la dosis máxima recomendada para humanos). La exposición no tumorgénica en hembras de rata fue 7 veces más alta respecto a la exposición humana a la dosis recomendada.</w:t>
      </w:r>
    </w:p>
    <w:p w14:paraId="68E3CDE5" w14:textId="77777777" w:rsidR="00A80C76" w:rsidRDefault="00A80C76">
      <w:pPr>
        <w:pStyle w:val="EMEABodyText"/>
        <w:widowControl w:val="0"/>
        <w:rPr>
          <w:lang w:val="es-ES"/>
        </w:rPr>
      </w:pPr>
    </w:p>
    <w:p w14:paraId="68E3CDE6" w14:textId="77777777" w:rsidR="00A80C76" w:rsidRDefault="006963B6">
      <w:pPr>
        <w:pStyle w:val="EMEABodyText"/>
        <w:widowControl w:val="0"/>
        <w:rPr>
          <w:lang w:val="es-ES"/>
        </w:rPr>
      </w:pPr>
      <w:r>
        <w:rPr>
          <w:lang w:val="es-ES"/>
        </w:rPr>
        <w:t>Un hallazgo adicional fue el de la colelitiasis como consecuencia de la precipitación de conjugados de sulfato de hidroximetabolitos de aripiprazol en la bilis de monos después de una dosificación oral repetida de 25 mg/kg/día a 125 mg/kg/día (1 a 3 veces el AUC media en niveles estables de la dosis clínicamente recomendada o 16 a 81 veces la dosis máxima recomendada en humanos en mg/m</w:t>
      </w:r>
      <w:r>
        <w:rPr>
          <w:vertAlign w:val="superscript"/>
          <w:lang w:val="es-ES"/>
        </w:rPr>
        <w:t>2</w:t>
      </w:r>
      <w:r>
        <w:rPr>
          <w:lang w:val="es-ES"/>
        </w:rPr>
        <w:t xml:space="preserve">). Sin embargo, las concentraciones de los conjugados de sulfato de hidroxiaripiprazol en la bilis humana a la dosis máxima propuesta, 30 mg al día, no superaban el 6 % de las concentraciones encontradas en la bilis de monos en el estudio de 39 semanas, estando muy por debajo (6 %) de sus límites de solubilidad </w:t>
      </w:r>
      <w:r>
        <w:rPr>
          <w:i/>
          <w:lang w:val="es-ES"/>
        </w:rPr>
        <w:t>in vitro</w:t>
      </w:r>
      <w:r>
        <w:rPr>
          <w:lang w:val="es-ES"/>
        </w:rPr>
        <w:t>.</w:t>
      </w:r>
    </w:p>
    <w:p w14:paraId="68E3CDE7" w14:textId="77777777" w:rsidR="00A80C76" w:rsidRDefault="00A80C76">
      <w:pPr>
        <w:pStyle w:val="EMEABodyText"/>
        <w:widowControl w:val="0"/>
        <w:rPr>
          <w:lang w:val="es-ES"/>
        </w:rPr>
      </w:pPr>
    </w:p>
    <w:p w14:paraId="68E3CDE8" w14:textId="77777777" w:rsidR="00A80C76" w:rsidRDefault="006963B6">
      <w:pPr>
        <w:pStyle w:val="EMEABodyText"/>
        <w:widowControl w:val="0"/>
        <w:rPr>
          <w:lang w:val="es-ES"/>
        </w:rPr>
      </w:pPr>
      <w:r>
        <w:rPr>
          <w:lang w:val="es-ES"/>
        </w:rPr>
        <w:t>En estudios de dosis repetidas en ratas y perros jóvenes, el perfil de toxicidad de aripiprazol fue comparable al observado en animales adultos, y no se observó ninguna evidencia de neurotoxicidad o efectos adversos en el desarrollo.</w:t>
      </w:r>
    </w:p>
    <w:p w14:paraId="68E3CDE9" w14:textId="77777777" w:rsidR="00A80C76" w:rsidRDefault="00A80C76">
      <w:pPr>
        <w:pStyle w:val="EMEABodyText"/>
        <w:widowControl w:val="0"/>
        <w:rPr>
          <w:lang w:val="es-ES"/>
        </w:rPr>
      </w:pPr>
    </w:p>
    <w:p w14:paraId="68E3CDEA" w14:textId="77777777" w:rsidR="00A80C76" w:rsidRDefault="006963B6">
      <w:pPr>
        <w:pStyle w:val="EMEABodyText"/>
        <w:widowControl w:val="0"/>
        <w:rPr>
          <w:lang w:val="es-ES"/>
        </w:rPr>
      </w:pPr>
      <w:r>
        <w:rPr>
          <w:lang w:val="es-ES"/>
        </w:rPr>
        <w:t>Basándose en los resultados de una serie completa de ensayos estándar de genotoxicidad, aripiprazol se consideró no genotóxico. Aripiprazol no redujo la fertilidad en estudios de toxicidad reproductiva. Se ha observado toxicidad en el desarrollo, incluidos retraso en la osificación fetal dosis-dependiente y posibles efectos teratógenos en ratas, a exposiciones de dosis subterapéuticas (basadas en AUC) y en conejos a exposiciones de dosis 3 a 11 veces el AUC media en niveles estables de la dosis clínica máxima recomendada. Se produjo toxicidad maternal a dosis similares que las encontradas para la toxicidad de desarrollo.</w:t>
      </w:r>
    </w:p>
    <w:p w14:paraId="68E3CDEB" w14:textId="77777777" w:rsidR="00A80C76" w:rsidRDefault="00A80C76">
      <w:pPr>
        <w:pStyle w:val="EMEABodyText"/>
        <w:widowControl w:val="0"/>
        <w:rPr>
          <w:lang w:val="es-ES"/>
        </w:rPr>
      </w:pPr>
    </w:p>
    <w:p w14:paraId="68E3CDEC" w14:textId="77777777" w:rsidR="00A80C76" w:rsidRDefault="00A80C76">
      <w:pPr>
        <w:pStyle w:val="EMEABodyText"/>
        <w:widowControl w:val="0"/>
        <w:rPr>
          <w:lang w:val="es-ES"/>
        </w:rPr>
      </w:pPr>
    </w:p>
    <w:p w14:paraId="68E3CDED" w14:textId="77777777" w:rsidR="00A80C76" w:rsidRDefault="006963B6">
      <w:pPr>
        <w:pStyle w:val="EMEAHeading1"/>
        <w:keepNext w:val="0"/>
        <w:keepLines w:val="0"/>
        <w:widowControl w:val="0"/>
        <w:tabs>
          <w:tab w:val="left" w:pos="567"/>
        </w:tabs>
        <w:outlineLvl w:val="9"/>
        <w:rPr>
          <w:lang w:val="es-ES"/>
        </w:rPr>
      </w:pPr>
      <w:r>
        <w:rPr>
          <w:caps w:val="0"/>
          <w:lang w:val="es-ES"/>
        </w:rPr>
        <w:t>6.</w:t>
      </w:r>
      <w:r>
        <w:rPr>
          <w:caps w:val="0"/>
          <w:lang w:val="es-ES"/>
        </w:rPr>
        <w:tab/>
        <w:t>DATOS FARMACÉUTICOS</w:t>
      </w:r>
    </w:p>
    <w:p w14:paraId="68E3CDEE" w14:textId="77777777" w:rsidR="00A80C76" w:rsidRDefault="00A80C76">
      <w:pPr>
        <w:pStyle w:val="EMEAHeading1"/>
        <w:keepNext w:val="0"/>
        <w:keepLines w:val="0"/>
        <w:widowControl w:val="0"/>
        <w:ind w:left="0" w:firstLine="0"/>
        <w:outlineLvl w:val="9"/>
        <w:rPr>
          <w:b w:val="0"/>
          <w:lang w:val="es-ES"/>
        </w:rPr>
      </w:pPr>
    </w:p>
    <w:p w14:paraId="68E3CDEF" w14:textId="77777777" w:rsidR="00A80C76" w:rsidRDefault="006963B6">
      <w:pPr>
        <w:pStyle w:val="EMEAHeading2"/>
        <w:keepNext w:val="0"/>
        <w:keepLines w:val="0"/>
        <w:widowControl w:val="0"/>
        <w:tabs>
          <w:tab w:val="left" w:pos="567"/>
        </w:tabs>
        <w:outlineLvl w:val="9"/>
        <w:rPr>
          <w:lang w:val="es-ES"/>
        </w:rPr>
      </w:pPr>
      <w:r>
        <w:rPr>
          <w:lang w:val="es-ES"/>
        </w:rPr>
        <w:t>6.1</w:t>
      </w:r>
      <w:r>
        <w:rPr>
          <w:lang w:val="es-ES"/>
        </w:rPr>
        <w:tab/>
        <w:t>Lista de excipientes</w:t>
      </w:r>
    </w:p>
    <w:p w14:paraId="68E3CDF0" w14:textId="77777777" w:rsidR="00A80C76" w:rsidRDefault="00A80C76">
      <w:pPr>
        <w:widowControl w:val="0"/>
        <w:rPr>
          <w:u w:val="single"/>
          <w:lang w:val="es-ES"/>
        </w:rPr>
      </w:pPr>
    </w:p>
    <w:p w14:paraId="68E3CDF1" w14:textId="77777777" w:rsidR="00A80C76" w:rsidRDefault="006963B6">
      <w:pPr>
        <w:widowControl w:val="0"/>
        <w:rPr>
          <w:u w:val="single"/>
          <w:lang w:val="es-ES"/>
        </w:rPr>
      </w:pPr>
      <w:r>
        <w:rPr>
          <w:u w:val="single"/>
          <w:lang w:val="es-ES"/>
        </w:rPr>
        <w:t>Núcleo del comprimido</w:t>
      </w:r>
    </w:p>
    <w:p w14:paraId="68E3CDF2" w14:textId="77777777" w:rsidR="00A80C76" w:rsidRDefault="00A80C76">
      <w:pPr>
        <w:pStyle w:val="EMEABodyText"/>
        <w:widowControl w:val="0"/>
        <w:rPr>
          <w:i/>
          <w:u w:val="single"/>
          <w:lang w:val="es-ES"/>
        </w:rPr>
      </w:pPr>
    </w:p>
    <w:p w14:paraId="68E3CDF3" w14:textId="77777777" w:rsidR="00A80C76" w:rsidRPr="004038D4" w:rsidRDefault="006963B6">
      <w:pPr>
        <w:pStyle w:val="EMEABodyText"/>
        <w:widowControl w:val="0"/>
        <w:rPr>
          <w:lang w:val="pt-PT"/>
        </w:rPr>
      </w:pPr>
      <w:r w:rsidRPr="004038D4">
        <w:rPr>
          <w:lang w:val="pt-PT"/>
        </w:rPr>
        <w:t>Lactosa monohidrato</w:t>
      </w:r>
    </w:p>
    <w:p w14:paraId="68E3CDF4" w14:textId="77777777" w:rsidR="00A80C76" w:rsidRPr="004038D4" w:rsidRDefault="006963B6">
      <w:pPr>
        <w:pStyle w:val="EMEABodyText"/>
        <w:widowControl w:val="0"/>
        <w:rPr>
          <w:lang w:val="pt-PT"/>
        </w:rPr>
      </w:pPr>
      <w:r w:rsidRPr="004038D4">
        <w:rPr>
          <w:lang w:val="pt-PT"/>
        </w:rPr>
        <w:t>Almidón de maíz</w:t>
      </w:r>
    </w:p>
    <w:p w14:paraId="68E3CDF5" w14:textId="77777777" w:rsidR="00A80C76" w:rsidRPr="004038D4" w:rsidRDefault="006963B6">
      <w:pPr>
        <w:pStyle w:val="EMEABodyText"/>
        <w:widowControl w:val="0"/>
        <w:rPr>
          <w:lang w:val="pt-PT"/>
        </w:rPr>
      </w:pPr>
      <w:r w:rsidRPr="004038D4">
        <w:rPr>
          <w:lang w:val="pt-PT"/>
        </w:rPr>
        <w:t>Celulosa microcristalina</w:t>
      </w:r>
    </w:p>
    <w:p w14:paraId="68E3CDF6" w14:textId="77777777" w:rsidR="00A80C76" w:rsidRDefault="006963B6">
      <w:pPr>
        <w:pStyle w:val="EMEABodyText"/>
        <w:widowControl w:val="0"/>
        <w:rPr>
          <w:lang w:val="es-ES"/>
        </w:rPr>
      </w:pPr>
      <w:r>
        <w:rPr>
          <w:lang w:val="es-ES"/>
        </w:rPr>
        <w:t>Hidroxipropilcelulosa</w:t>
      </w:r>
    </w:p>
    <w:p w14:paraId="68E3CDF7" w14:textId="77777777" w:rsidR="00A80C76" w:rsidRDefault="006963B6">
      <w:pPr>
        <w:pStyle w:val="EMEABodyText"/>
        <w:widowControl w:val="0"/>
        <w:rPr>
          <w:lang w:val="es-ES"/>
        </w:rPr>
      </w:pPr>
      <w:r>
        <w:rPr>
          <w:lang w:val="es-ES"/>
        </w:rPr>
        <w:t>Estearato de magnesio</w:t>
      </w:r>
    </w:p>
    <w:p w14:paraId="68E3CDF8" w14:textId="77777777" w:rsidR="00A80C76" w:rsidRDefault="00A80C76">
      <w:pPr>
        <w:pStyle w:val="EMEABodyText"/>
        <w:widowControl w:val="0"/>
        <w:rPr>
          <w:u w:val="single"/>
          <w:lang w:val="es-ES"/>
        </w:rPr>
      </w:pPr>
    </w:p>
    <w:p w14:paraId="68E3CDF9" w14:textId="77777777" w:rsidR="00A80C76" w:rsidRDefault="006963B6">
      <w:pPr>
        <w:widowControl w:val="0"/>
        <w:rPr>
          <w:color w:val="000000"/>
          <w:u w:val="single"/>
          <w:lang w:val="es-ES"/>
        </w:rPr>
      </w:pPr>
      <w:r>
        <w:rPr>
          <w:color w:val="000000"/>
          <w:u w:val="single"/>
          <w:lang w:val="es-ES"/>
        </w:rPr>
        <w:t>Recubrimiento del comprimido</w:t>
      </w:r>
    </w:p>
    <w:p w14:paraId="68E3CDFA" w14:textId="77777777" w:rsidR="00A80C76" w:rsidRDefault="00A80C76">
      <w:pPr>
        <w:pStyle w:val="EMEABodyText"/>
        <w:widowControl w:val="0"/>
        <w:rPr>
          <w:u w:val="single"/>
          <w:lang w:val="es-ES"/>
        </w:rPr>
      </w:pPr>
    </w:p>
    <w:p w14:paraId="68E3CDFB" w14:textId="77777777" w:rsidR="00A80C76" w:rsidRDefault="006963B6">
      <w:pPr>
        <w:pStyle w:val="EMEABodyText"/>
        <w:widowControl w:val="0"/>
        <w:rPr>
          <w:u w:val="single"/>
          <w:lang w:val="es-ES"/>
        </w:rPr>
      </w:pPr>
      <w:r>
        <w:rPr>
          <w:u w:val="single"/>
          <w:lang w:val="es-ES"/>
        </w:rPr>
        <w:t>ABILIFY 5 mg comprimidos</w:t>
      </w:r>
    </w:p>
    <w:p w14:paraId="68E3CDFC" w14:textId="77777777" w:rsidR="00A80C76" w:rsidRDefault="006963B6">
      <w:pPr>
        <w:pStyle w:val="EMEABodyText"/>
        <w:widowControl w:val="0"/>
        <w:rPr>
          <w:lang w:val="es-ES"/>
        </w:rPr>
      </w:pPr>
      <w:r>
        <w:rPr>
          <w:lang w:val="es-ES"/>
        </w:rPr>
        <w:t>Laca alumínica de índigo carmín (E 132)</w:t>
      </w:r>
    </w:p>
    <w:p w14:paraId="68E3CDFD" w14:textId="77777777" w:rsidR="00A80C76" w:rsidRDefault="00A80C76">
      <w:pPr>
        <w:pStyle w:val="EMEABodyText"/>
        <w:widowControl w:val="0"/>
        <w:rPr>
          <w:lang w:val="es-ES"/>
        </w:rPr>
      </w:pPr>
    </w:p>
    <w:p w14:paraId="68E3CDFE" w14:textId="77777777" w:rsidR="00A80C76" w:rsidRDefault="006963B6">
      <w:pPr>
        <w:pStyle w:val="EMEABodyText"/>
        <w:widowControl w:val="0"/>
        <w:rPr>
          <w:u w:val="single"/>
          <w:lang w:val="es-ES"/>
        </w:rPr>
      </w:pPr>
      <w:r>
        <w:rPr>
          <w:u w:val="single"/>
          <w:lang w:val="es-ES"/>
        </w:rPr>
        <w:t>ABILIFY 10 mg comprimidos</w:t>
      </w:r>
    </w:p>
    <w:p w14:paraId="68E3CDFF" w14:textId="77777777" w:rsidR="00A80C76" w:rsidRDefault="006963B6">
      <w:pPr>
        <w:pStyle w:val="EMEABodyText"/>
        <w:widowControl w:val="0"/>
        <w:rPr>
          <w:lang w:val="es-ES"/>
        </w:rPr>
      </w:pPr>
      <w:r>
        <w:rPr>
          <w:lang w:val="es-ES"/>
        </w:rPr>
        <w:t>Óxido de hierro rojo (E 172)</w:t>
      </w:r>
    </w:p>
    <w:p w14:paraId="68E3CE00" w14:textId="77777777" w:rsidR="00A80C76" w:rsidRDefault="00A80C76">
      <w:pPr>
        <w:pStyle w:val="EMEABodyText"/>
        <w:widowControl w:val="0"/>
        <w:rPr>
          <w:lang w:val="es-ES"/>
        </w:rPr>
      </w:pPr>
    </w:p>
    <w:p w14:paraId="68E3CE01" w14:textId="77777777" w:rsidR="00A80C76" w:rsidRDefault="006963B6">
      <w:pPr>
        <w:pStyle w:val="EMEABodyText"/>
        <w:widowControl w:val="0"/>
        <w:rPr>
          <w:u w:val="single"/>
          <w:lang w:val="es-ES"/>
        </w:rPr>
      </w:pPr>
      <w:r>
        <w:rPr>
          <w:u w:val="single"/>
          <w:lang w:val="es-ES"/>
        </w:rPr>
        <w:t>ABILIFY 15 mg comprimidos</w:t>
      </w:r>
    </w:p>
    <w:p w14:paraId="68E3CE02" w14:textId="77777777" w:rsidR="00A80C76" w:rsidRDefault="006963B6">
      <w:pPr>
        <w:pStyle w:val="EMEABodyText"/>
        <w:widowControl w:val="0"/>
        <w:rPr>
          <w:lang w:val="es-ES"/>
        </w:rPr>
      </w:pPr>
      <w:r>
        <w:rPr>
          <w:lang w:val="es-ES"/>
        </w:rPr>
        <w:t>Óxido de hierro amarillo (E 172)</w:t>
      </w:r>
    </w:p>
    <w:p w14:paraId="68E3CE03" w14:textId="77777777" w:rsidR="00A80C76" w:rsidRDefault="00A80C76">
      <w:pPr>
        <w:pStyle w:val="EMEABodyText"/>
        <w:widowControl w:val="0"/>
        <w:rPr>
          <w:lang w:val="es-ES"/>
        </w:rPr>
      </w:pPr>
    </w:p>
    <w:p w14:paraId="68E3CE04" w14:textId="77777777" w:rsidR="00A80C76" w:rsidRDefault="006963B6">
      <w:pPr>
        <w:pStyle w:val="EMEABodyText"/>
        <w:widowControl w:val="0"/>
        <w:rPr>
          <w:u w:val="single"/>
          <w:lang w:val="es-ES"/>
        </w:rPr>
      </w:pPr>
      <w:r>
        <w:rPr>
          <w:u w:val="single"/>
          <w:lang w:val="es-ES"/>
        </w:rPr>
        <w:lastRenderedPageBreak/>
        <w:t>ABILIFY 30 mg comprimidos</w:t>
      </w:r>
    </w:p>
    <w:p w14:paraId="68E3CE05" w14:textId="77777777" w:rsidR="00A80C76" w:rsidRDefault="006963B6">
      <w:pPr>
        <w:pStyle w:val="EMEABodyText"/>
        <w:widowControl w:val="0"/>
        <w:rPr>
          <w:lang w:val="es-ES"/>
        </w:rPr>
      </w:pPr>
      <w:r>
        <w:rPr>
          <w:lang w:val="es-ES"/>
        </w:rPr>
        <w:t>Óxido de hierro rojo (E 172)</w:t>
      </w:r>
    </w:p>
    <w:p w14:paraId="68E3CE06" w14:textId="77777777" w:rsidR="00A80C76" w:rsidRDefault="00A80C76">
      <w:pPr>
        <w:pStyle w:val="EMEABodyText"/>
        <w:widowControl w:val="0"/>
        <w:rPr>
          <w:lang w:val="es-ES"/>
        </w:rPr>
      </w:pPr>
    </w:p>
    <w:p w14:paraId="68E3CE07" w14:textId="77777777" w:rsidR="00A80C76" w:rsidRDefault="006963B6">
      <w:pPr>
        <w:pStyle w:val="EMEAHeading2"/>
        <w:keepNext w:val="0"/>
        <w:keepLines w:val="0"/>
        <w:widowControl w:val="0"/>
        <w:tabs>
          <w:tab w:val="left" w:pos="567"/>
        </w:tabs>
        <w:outlineLvl w:val="9"/>
        <w:rPr>
          <w:lang w:val="es-ES"/>
        </w:rPr>
      </w:pPr>
      <w:r>
        <w:rPr>
          <w:lang w:val="es-ES"/>
        </w:rPr>
        <w:t>6.2</w:t>
      </w:r>
      <w:r>
        <w:rPr>
          <w:lang w:val="es-ES"/>
        </w:rPr>
        <w:tab/>
        <w:t>Incompatibilidades</w:t>
      </w:r>
    </w:p>
    <w:p w14:paraId="68E3CE08" w14:textId="77777777" w:rsidR="00A80C76" w:rsidRDefault="00A80C76">
      <w:pPr>
        <w:pStyle w:val="EMEAHeading2"/>
        <w:keepNext w:val="0"/>
        <w:keepLines w:val="0"/>
        <w:widowControl w:val="0"/>
        <w:ind w:left="0" w:firstLine="0"/>
        <w:outlineLvl w:val="9"/>
        <w:rPr>
          <w:b w:val="0"/>
          <w:lang w:val="es-ES"/>
        </w:rPr>
      </w:pPr>
    </w:p>
    <w:p w14:paraId="68E3CE09" w14:textId="77777777" w:rsidR="00A80C76" w:rsidRDefault="006963B6">
      <w:pPr>
        <w:pStyle w:val="EMEABodyText"/>
        <w:widowControl w:val="0"/>
        <w:rPr>
          <w:lang w:val="es-ES"/>
        </w:rPr>
      </w:pPr>
      <w:r>
        <w:rPr>
          <w:lang w:val="es-ES"/>
        </w:rPr>
        <w:t>No procede.</w:t>
      </w:r>
    </w:p>
    <w:p w14:paraId="68E3CE0A" w14:textId="77777777" w:rsidR="00A80C76" w:rsidRDefault="00A80C76">
      <w:pPr>
        <w:pStyle w:val="EMEABodyText"/>
        <w:widowControl w:val="0"/>
        <w:rPr>
          <w:lang w:val="es-ES"/>
        </w:rPr>
      </w:pPr>
    </w:p>
    <w:p w14:paraId="68E3CE0B" w14:textId="77777777" w:rsidR="00A80C76" w:rsidRDefault="006963B6">
      <w:pPr>
        <w:pStyle w:val="EMEAHeading2"/>
        <w:keepNext w:val="0"/>
        <w:keepLines w:val="0"/>
        <w:widowControl w:val="0"/>
        <w:tabs>
          <w:tab w:val="left" w:pos="567"/>
        </w:tabs>
        <w:outlineLvl w:val="9"/>
        <w:rPr>
          <w:lang w:val="es-ES"/>
        </w:rPr>
      </w:pPr>
      <w:r>
        <w:rPr>
          <w:lang w:val="es-ES"/>
        </w:rPr>
        <w:t>6.3</w:t>
      </w:r>
      <w:r>
        <w:rPr>
          <w:lang w:val="es-ES"/>
        </w:rPr>
        <w:tab/>
        <w:t>Periodo de validez</w:t>
      </w:r>
    </w:p>
    <w:p w14:paraId="68E3CE0C" w14:textId="77777777" w:rsidR="00A80C76" w:rsidRDefault="00A80C76">
      <w:pPr>
        <w:pStyle w:val="EMEAHeading2"/>
        <w:keepNext w:val="0"/>
        <w:keepLines w:val="0"/>
        <w:widowControl w:val="0"/>
        <w:ind w:left="0" w:firstLine="0"/>
        <w:outlineLvl w:val="9"/>
        <w:rPr>
          <w:b w:val="0"/>
          <w:lang w:val="es-ES"/>
        </w:rPr>
      </w:pPr>
    </w:p>
    <w:p w14:paraId="68E3CE0D" w14:textId="77777777" w:rsidR="00A80C76" w:rsidRDefault="006963B6">
      <w:pPr>
        <w:pStyle w:val="EMEABodyText"/>
        <w:widowControl w:val="0"/>
        <w:rPr>
          <w:lang w:val="es-ES"/>
        </w:rPr>
      </w:pPr>
      <w:r>
        <w:rPr>
          <w:lang w:val="es-ES"/>
        </w:rPr>
        <w:t>3 años.</w:t>
      </w:r>
    </w:p>
    <w:p w14:paraId="68E3CE0E" w14:textId="77777777" w:rsidR="00A80C76" w:rsidRDefault="00A80C76">
      <w:pPr>
        <w:pStyle w:val="EMEABodyText"/>
        <w:widowControl w:val="0"/>
        <w:rPr>
          <w:lang w:val="es-ES"/>
        </w:rPr>
      </w:pPr>
    </w:p>
    <w:p w14:paraId="68E3CE0F" w14:textId="77777777" w:rsidR="00A80C76" w:rsidRDefault="006963B6">
      <w:pPr>
        <w:pStyle w:val="EMEAHeading2"/>
        <w:keepNext w:val="0"/>
        <w:keepLines w:val="0"/>
        <w:widowControl w:val="0"/>
        <w:tabs>
          <w:tab w:val="left" w:pos="567"/>
        </w:tabs>
        <w:outlineLvl w:val="9"/>
        <w:rPr>
          <w:lang w:val="es-ES"/>
        </w:rPr>
      </w:pPr>
      <w:r>
        <w:rPr>
          <w:lang w:val="es-ES"/>
        </w:rPr>
        <w:t>6.4</w:t>
      </w:r>
      <w:r>
        <w:rPr>
          <w:lang w:val="es-ES"/>
        </w:rPr>
        <w:tab/>
        <w:t>Precauciones especiales de conservación</w:t>
      </w:r>
    </w:p>
    <w:p w14:paraId="68E3CE10" w14:textId="77777777" w:rsidR="00A80C76" w:rsidRDefault="00A80C76">
      <w:pPr>
        <w:pStyle w:val="EMEAHeading2"/>
        <w:keepNext w:val="0"/>
        <w:keepLines w:val="0"/>
        <w:widowControl w:val="0"/>
        <w:ind w:left="0" w:firstLine="0"/>
        <w:outlineLvl w:val="9"/>
        <w:rPr>
          <w:b w:val="0"/>
          <w:lang w:val="es-ES"/>
        </w:rPr>
      </w:pPr>
    </w:p>
    <w:p w14:paraId="68E3CE11" w14:textId="77777777" w:rsidR="00A80C76" w:rsidRDefault="006963B6">
      <w:pPr>
        <w:pStyle w:val="EMEABodyText"/>
        <w:widowControl w:val="0"/>
        <w:rPr>
          <w:lang w:val="es-ES"/>
        </w:rPr>
      </w:pPr>
      <w:r>
        <w:rPr>
          <w:lang w:val="es-ES"/>
        </w:rPr>
        <w:t>Conservar en el embalaje original para protegerlo de la humedad.</w:t>
      </w:r>
    </w:p>
    <w:p w14:paraId="68E3CE12" w14:textId="77777777" w:rsidR="00A80C76" w:rsidRDefault="00A80C76">
      <w:pPr>
        <w:pStyle w:val="EMEABodyText"/>
        <w:widowControl w:val="0"/>
        <w:rPr>
          <w:lang w:val="es-ES"/>
        </w:rPr>
      </w:pPr>
    </w:p>
    <w:p w14:paraId="68E3CE13" w14:textId="77777777" w:rsidR="00A80C76" w:rsidRDefault="006963B6">
      <w:pPr>
        <w:pStyle w:val="EMEAHeading2"/>
        <w:keepNext w:val="0"/>
        <w:keepLines w:val="0"/>
        <w:widowControl w:val="0"/>
        <w:tabs>
          <w:tab w:val="left" w:pos="567"/>
        </w:tabs>
        <w:outlineLvl w:val="9"/>
        <w:rPr>
          <w:lang w:val="es-ES"/>
        </w:rPr>
      </w:pPr>
      <w:r>
        <w:rPr>
          <w:lang w:val="es-ES"/>
        </w:rPr>
        <w:t>6.5</w:t>
      </w:r>
      <w:r>
        <w:rPr>
          <w:lang w:val="es-ES"/>
        </w:rPr>
        <w:tab/>
        <w:t>Naturaleza y contenido del envase</w:t>
      </w:r>
    </w:p>
    <w:p w14:paraId="68E3CE14" w14:textId="77777777" w:rsidR="00A80C76" w:rsidRDefault="00A80C76">
      <w:pPr>
        <w:pStyle w:val="EMEAHeading2"/>
        <w:keepNext w:val="0"/>
        <w:keepLines w:val="0"/>
        <w:widowControl w:val="0"/>
        <w:ind w:left="0" w:firstLine="0"/>
        <w:outlineLvl w:val="9"/>
        <w:rPr>
          <w:b w:val="0"/>
          <w:lang w:val="es-ES"/>
        </w:rPr>
      </w:pPr>
    </w:p>
    <w:p w14:paraId="68E3CE15" w14:textId="77777777" w:rsidR="00A80C76" w:rsidRDefault="006963B6">
      <w:pPr>
        <w:pStyle w:val="EMEABodyText"/>
        <w:widowControl w:val="0"/>
        <w:rPr>
          <w:lang w:val="es-ES"/>
        </w:rPr>
      </w:pPr>
      <w:r>
        <w:rPr>
          <w:lang w:val="es-ES"/>
        </w:rPr>
        <w:t>Blíster unidosis de aluminio en cajas de 14 × 1, 28 × 1, 49 × 1, 56 × 1, 98 × 1 comprimidos.</w:t>
      </w:r>
    </w:p>
    <w:p w14:paraId="68E3CE16" w14:textId="77777777" w:rsidR="00A80C76" w:rsidRDefault="00A80C76">
      <w:pPr>
        <w:pStyle w:val="EMEABodyText"/>
        <w:widowControl w:val="0"/>
        <w:rPr>
          <w:lang w:val="es-ES"/>
        </w:rPr>
      </w:pPr>
    </w:p>
    <w:p w14:paraId="68E3CE17" w14:textId="77777777" w:rsidR="00A80C76" w:rsidRDefault="006963B6">
      <w:pPr>
        <w:pStyle w:val="EMEABodyText"/>
        <w:widowControl w:val="0"/>
        <w:rPr>
          <w:lang w:val="es-ES"/>
        </w:rPr>
      </w:pPr>
      <w:r>
        <w:rPr>
          <w:lang w:val="es-ES"/>
        </w:rPr>
        <w:t>Puede que solamente estén comercializados algunos tamaños de envases.</w:t>
      </w:r>
    </w:p>
    <w:p w14:paraId="68E3CE18" w14:textId="77777777" w:rsidR="00A80C76" w:rsidRDefault="00A80C76">
      <w:pPr>
        <w:pStyle w:val="EMEABodyText"/>
        <w:widowControl w:val="0"/>
        <w:rPr>
          <w:lang w:val="es-ES"/>
        </w:rPr>
      </w:pPr>
    </w:p>
    <w:p w14:paraId="68E3CE19" w14:textId="77777777" w:rsidR="00A80C76" w:rsidRDefault="006963B6">
      <w:pPr>
        <w:pStyle w:val="EMEAHeading2"/>
        <w:keepNext w:val="0"/>
        <w:keepLines w:val="0"/>
        <w:widowControl w:val="0"/>
        <w:tabs>
          <w:tab w:val="left" w:pos="567"/>
        </w:tabs>
        <w:outlineLvl w:val="9"/>
        <w:rPr>
          <w:lang w:val="es-ES"/>
        </w:rPr>
      </w:pPr>
      <w:r>
        <w:rPr>
          <w:lang w:val="es-ES"/>
        </w:rPr>
        <w:t>6.6</w:t>
      </w:r>
      <w:r>
        <w:rPr>
          <w:lang w:val="es-ES"/>
        </w:rPr>
        <w:tab/>
        <w:t>Precauciones especiales de eliminación</w:t>
      </w:r>
    </w:p>
    <w:p w14:paraId="68E3CE1A" w14:textId="77777777" w:rsidR="00A80C76" w:rsidRDefault="00A80C76">
      <w:pPr>
        <w:pStyle w:val="EMEAHeading2"/>
        <w:keepNext w:val="0"/>
        <w:keepLines w:val="0"/>
        <w:widowControl w:val="0"/>
        <w:ind w:left="0" w:firstLine="0"/>
        <w:outlineLvl w:val="9"/>
        <w:rPr>
          <w:b w:val="0"/>
          <w:lang w:val="es-ES"/>
        </w:rPr>
      </w:pPr>
    </w:p>
    <w:p w14:paraId="68E3CE1B" w14:textId="77777777" w:rsidR="00A80C76" w:rsidRDefault="006963B6">
      <w:pPr>
        <w:pStyle w:val="EMEABodyText"/>
        <w:widowControl w:val="0"/>
        <w:rPr>
          <w:lang w:val="es-ES"/>
        </w:rPr>
      </w:pPr>
      <w:r>
        <w:rPr>
          <w:lang w:val="es-ES"/>
        </w:rPr>
        <w:t>La eliminación del medicamento no utilizado y de todos los materiales que hayan estado en contacto con él se realizará de acuerdo con la normativa local.</w:t>
      </w:r>
    </w:p>
    <w:p w14:paraId="68E3CE1C" w14:textId="77777777" w:rsidR="00A80C76" w:rsidRDefault="00A80C76">
      <w:pPr>
        <w:pStyle w:val="EMEABodyText"/>
        <w:widowControl w:val="0"/>
        <w:rPr>
          <w:lang w:val="es-ES"/>
        </w:rPr>
      </w:pPr>
    </w:p>
    <w:p w14:paraId="68E3CE1D" w14:textId="77777777" w:rsidR="00A80C76" w:rsidRDefault="00A80C76">
      <w:pPr>
        <w:pStyle w:val="EMEABodyText"/>
        <w:widowControl w:val="0"/>
        <w:rPr>
          <w:lang w:val="es-ES"/>
        </w:rPr>
      </w:pPr>
    </w:p>
    <w:p w14:paraId="68E3CE1E" w14:textId="77777777" w:rsidR="00A80C76" w:rsidRDefault="006963B6">
      <w:pPr>
        <w:pStyle w:val="EMEAHeading1"/>
        <w:keepNext w:val="0"/>
        <w:keepLines w:val="0"/>
        <w:widowControl w:val="0"/>
        <w:tabs>
          <w:tab w:val="left" w:pos="567"/>
        </w:tabs>
        <w:outlineLvl w:val="9"/>
        <w:rPr>
          <w:lang w:val="es-ES"/>
        </w:rPr>
      </w:pPr>
      <w:r>
        <w:rPr>
          <w:caps w:val="0"/>
          <w:lang w:val="es-ES"/>
        </w:rPr>
        <w:t>7.</w:t>
      </w:r>
      <w:r>
        <w:rPr>
          <w:caps w:val="0"/>
          <w:lang w:val="es-ES"/>
        </w:rPr>
        <w:tab/>
        <w:t>TITULAR DE LA AUTORIZACIÓN DE COMERCIALIZACIÓN</w:t>
      </w:r>
    </w:p>
    <w:p w14:paraId="68E3CE1F" w14:textId="77777777" w:rsidR="00A80C76" w:rsidRDefault="00A80C76">
      <w:pPr>
        <w:pStyle w:val="EMEAHeading1"/>
        <w:keepNext w:val="0"/>
        <w:keepLines w:val="0"/>
        <w:widowControl w:val="0"/>
        <w:ind w:left="0" w:firstLine="0"/>
        <w:outlineLvl w:val="9"/>
        <w:rPr>
          <w:b w:val="0"/>
          <w:lang w:val="es-ES"/>
        </w:rPr>
      </w:pPr>
    </w:p>
    <w:p w14:paraId="68E3CE20" w14:textId="77777777" w:rsidR="00A80C76" w:rsidRDefault="006963B6">
      <w:pPr>
        <w:widowControl w:val="0"/>
        <w:rPr>
          <w:rFonts w:eastAsia="Times New Roman"/>
          <w:szCs w:val="20"/>
          <w:lang w:val="es-ES"/>
        </w:rPr>
      </w:pPr>
      <w:r>
        <w:rPr>
          <w:lang w:val="es-ES"/>
        </w:rPr>
        <w:t>Otsuka Pharmaceutical Netherlands B.V.</w:t>
      </w:r>
    </w:p>
    <w:p w14:paraId="68E3CE21" w14:textId="77777777" w:rsidR="00A80C76" w:rsidRDefault="006963B6">
      <w:pPr>
        <w:widowControl w:val="0"/>
        <w:rPr>
          <w:lang w:val="es-ES"/>
        </w:rPr>
      </w:pPr>
      <w:r>
        <w:rPr>
          <w:lang w:val="es-ES"/>
        </w:rPr>
        <w:t>Herikerbergweg 292</w:t>
      </w:r>
    </w:p>
    <w:p w14:paraId="68E3CE22" w14:textId="77777777" w:rsidR="00A80C76" w:rsidRDefault="006963B6">
      <w:pPr>
        <w:widowControl w:val="0"/>
        <w:rPr>
          <w:lang w:val="es-ES"/>
        </w:rPr>
      </w:pPr>
      <w:r>
        <w:rPr>
          <w:lang w:val="es-ES"/>
        </w:rPr>
        <w:t>1101 CT, Amsterdam</w:t>
      </w:r>
    </w:p>
    <w:p w14:paraId="68E3CE23" w14:textId="77777777" w:rsidR="00A80C76" w:rsidRDefault="006963B6">
      <w:pPr>
        <w:pStyle w:val="EMEABodyText"/>
        <w:widowControl w:val="0"/>
        <w:rPr>
          <w:lang w:val="es-ES"/>
        </w:rPr>
      </w:pPr>
      <w:r>
        <w:rPr>
          <w:lang w:val="es-ES"/>
        </w:rPr>
        <w:t>Países Bajos</w:t>
      </w:r>
    </w:p>
    <w:p w14:paraId="68E3CE24" w14:textId="77777777" w:rsidR="00A80C76" w:rsidRDefault="00A80C76">
      <w:pPr>
        <w:pStyle w:val="EMEABodyText"/>
        <w:widowControl w:val="0"/>
        <w:rPr>
          <w:lang w:val="es-ES"/>
        </w:rPr>
      </w:pPr>
    </w:p>
    <w:p w14:paraId="68E3CE25" w14:textId="77777777" w:rsidR="00A80C76" w:rsidRDefault="00A80C76">
      <w:pPr>
        <w:pStyle w:val="EMEABodyText"/>
        <w:widowControl w:val="0"/>
        <w:rPr>
          <w:lang w:val="es-ES"/>
        </w:rPr>
      </w:pPr>
    </w:p>
    <w:p w14:paraId="68E3CE26" w14:textId="77777777" w:rsidR="00A80C76" w:rsidRDefault="006963B6">
      <w:pPr>
        <w:pStyle w:val="EMEAHeading1"/>
        <w:keepNext w:val="0"/>
        <w:keepLines w:val="0"/>
        <w:widowControl w:val="0"/>
        <w:tabs>
          <w:tab w:val="left" w:pos="567"/>
        </w:tabs>
        <w:outlineLvl w:val="9"/>
        <w:rPr>
          <w:lang w:val="es-ES"/>
        </w:rPr>
      </w:pPr>
      <w:r>
        <w:rPr>
          <w:caps w:val="0"/>
          <w:lang w:val="es-ES"/>
        </w:rPr>
        <w:t>8.</w:t>
      </w:r>
      <w:r>
        <w:rPr>
          <w:caps w:val="0"/>
          <w:lang w:val="es-ES"/>
        </w:rPr>
        <w:tab/>
        <w:t>NÚMERO(S) DE AUTORIZACIÓN DE COMERCIALIZACIÓN</w:t>
      </w:r>
    </w:p>
    <w:p w14:paraId="68E3CE27" w14:textId="77777777" w:rsidR="00A80C76" w:rsidRDefault="00A80C76">
      <w:pPr>
        <w:pStyle w:val="EMEAHeading1"/>
        <w:keepNext w:val="0"/>
        <w:keepLines w:val="0"/>
        <w:widowControl w:val="0"/>
        <w:ind w:left="0" w:firstLine="0"/>
        <w:outlineLvl w:val="9"/>
        <w:rPr>
          <w:b w:val="0"/>
          <w:lang w:val="es-ES"/>
        </w:rPr>
      </w:pPr>
    </w:p>
    <w:p w14:paraId="68E3CE28" w14:textId="77777777" w:rsidR="00A80C76" w:rsidRPr="004038D4" w:rsidRDefault="006963B6">
      <w:pPr>
        <w:pStyle w:val="EMEABodyText"/>
        <w:widowControl w:val="0"/>
        <w:rPr>
          <w:u w:val="single"/>
          <w:lang w:val="pt-PT"/>
        </w:rPr>
      </w:pPr>
      <w:r w:rsidRPr="004038D4">
        <w:rPr>
          <w:u w:val="single"/>
          <w:lang w:val="pt-PT"/>
        </w:rPr>
        <w:t>ABILIFY 5 mg comprimidos</w:t>
      </w:r>
    </w:p>
    <w:p w14:paraId="68E3CE29" w14:textId="77777777" w:rsidR="00A80C76" w:rsidRPr="004038D4" w:rsidRDefault="006963B6">
      <w:pPr>
        <w:pStyle w:val="EMEABodyText"/>
        <w:widowControl w:val="0"/>
        <w:rPr>
          <w:lang w:val="pt-PT"/>
        </w:rPr>
      </w:pPr>
      <w:r w:rsidRPr="004038D4">
        <w:rPr>
          <w:lang w:val="pt-PT"/>
        </w:rPr>
        <w:t>EU/1/04/276/001 (5 mg, 14 × 1 comprimidos)</w:t>
      </w:r>
    </w:p>
    <w:p w14:paraId="68E3CE2A" w14:textId="77777777" w:rsidR="00A80C76" w:rsidRPr="004038D4" w:rsidRDefault="006963B6">
      <w:pPr>
        <w:pStyle w:val="EMEABodyText"/>
        <w:widowControl w:val="0"/>
        <w:rPr>
          <w:lang w:val="pt-PT"/>
        </w:rPr>
      </w:pPr>
      <w:r w:rsidRPr="004038D4">
        <w:rPr>
          <w:lang w:val="pt-PT"/>
        </w:rPr>
        <w:t>EU/1/04/276/002 (5 mg, 28 × 1 comprimidos)</w:t>
      </w:r>
    </w:p>
    <w:p w14:paraId="68E3CE2B" w14:textId="77777777" w:rsidR="00A80C76" w:rsidRPr="004038D4" w:rsidRDefault="006963B6">
      <w:pPr>
        <w:pStyle w:val="EMEABodyText"/>
        <w:widowControl w:val="0"/>
        <w:rPr>
          <w:lang w:val="pt-PT"/>
        </w:rPr>
      </w:pPr>
      <w:r w:rsidRPr="004038D4">
        <w:rPr>
          <w:lang w:val="pt-PT"/>
        </w:rPr>
        <w:t>EU/1/04/276/003 (5 mg, 49 × 1 comprimidos)</w:t>
      </w:r>
    </w:p>
    <w:p w14:paraId="68E3CE2C" w14:textId="77777777" w:rsidR="00A80C76" w:rsidRPr="004038D4" w:rsidRDefault="006963B6">
      <w:pPr>
        <w:pStyle w:val="EMEABodyText"/>
        <w:widowControl w:val="0"/>
        <w:rPr>
          <w:lang w:val="pt-PT"/>
        </w:rPr>
      </w:pPr>
      <w:r w:rsidRPr="004038D4">
        <w:rPr>
          <w:lang w:val="pt-PT"/>
        </w:rPr>
        <w:t>EU/1/04/276/004 (5 mg, 56 × 1 comprimidos)</w:t>
      </w:r>
    </w:p>
    <w:p w14:paraId="68E3CE2D" w14:textId="77777777" w:rsidR="00A80C76" w:rsidRPr="004038D4" w:rsidRDefault="006963B6">
      <w:pPr>
        <w:pStyle w:val="EMEABodyText"/>
        <w:widowControl w:val="0"/>
        <w:rPr>
          <w:lang w:val="pt-PT"/>
        </w:rPr>
      </w:pPr>
      <w:r w:rsidRPr="004038D4">
        <w:rPr>
          <w:lang w:val="pt-PT"/>
        </w:rPr>
        <w:t>EU/1/04/276/005 (5 mg, 98 × 1 comprimidos)</w:t>
      </w:r>
    </w:p>
    <w:p w14:paraId="68E3CE2E" w14:textId="77777777" w:rsidR="00A80C76" w:rsidRPr="004038D4" w:rsidRDefault="00A80C76">
      <w:pPr>
        <w:pStyle w:val="EMEABodyText"/>
        <w:widowControl w:val="0"/>
        <w:rPr>
          <w:lang w:val="pt-PT"/>
        </w:rPr>
      </w:pPr>
    </w:p>
    <w:p w14:paraId="68E3CE2F" w14:textId="77777777" w:rsidR="00A80C76" w:rsidRPr="004038D4" w:rsidRDefault="006963B6">
      <w:pPr>
        <w:pStyle w:val="EMEABodyText"/>
        <w:widowControl w:val="0"/>
        <w:rPr>
          <w:u w:val="single"/>
          <w:lang w:val="pt-PT"/>
        </w:rPr>
      </w:pPr>
      <w:r w:rsidRPr="004038D4">
        <w:rPr>
          <w:u w:val="single"/>
          <w:lang w:val="pt-PT"/>
        </w:rPr>
        <w:t>ABILIFY 10 mg comprimidos</w:t>
      </w:r>
    </w:p>
    <w:p w14:paraId="68E3CE30" w14:textId="77777777" w:rsidR="00A80C76" w:rsidRPr="004038D4" w:rsidRDefault="006963B6">
      <w:pPr>
        <w:pStyle w:val="EMEABodyText"/>
        <w:widowControl w:val="0"/>
        <w:rPr>
          <w:lang w:val="pt-PT"/>
        </w:rPr>
      </w:pPr>
      <w:r w:rsidRPr="004038D4">
        <w:rPr>
          <w:lang w:val="pt-PT"/>
        </w:rPr>
        <w:t>EU/1/04/276/006 (10 mg, 14 × 1 comprimidos)</w:t>
      </w:r>
    </w:p>
    <w:p w14:paraId="68E3CE31" w14:textId="77777777" w:rsidR="00A80C76" w:rsidRPr="004038D4" w:rsidRDefault="006963B6">
      <w:pPr>
        <w:pStyle w:val="EMEABodyText"/>
        <w:widowControl w:val="0"/>
        <w:rPr>
          <w:lang w:val="pt-PT"/>
        </w:rPr>
      </w:pPr>
      <w:r w:rsidRPr="004038D4">
        <w:rPr>
          <w:lang w:val="pt-PT"/>
        </w:rPr>
        <w:t>EU/1/04/276/007 (10 mg, 28 × 1 comprimidos)</w:t>
      </w:r>
    </w:p>
    <w:p w14:paraId="68E3CE32" w14:textId="77777777" w:rsidR="00A80C76" w:rsidRPr="004038D4" w:rsidRDefault="006963B6">
      <w:pPr>
        <w:pStyle w:val="EMEABodyText"/>
        <w:widowControl w:val="0"/>
        <w:rPr>
          <w:lang w:val="pt-PT"/>
        </w:rPr>
      </w:pPr>
      <w:r w:rsidRPr="004038D4">
        <w:rPr>
          <w:lang w:val="pt-PT"/>
        </w:rPr>
        <w:t>EU/1/04/276/008 (10 mg, 49 × 1 comprimidos)</w:t>
      </w:r>
    </w:p>
    <w:p w14:paraId="68E3CE33" w14:textId="77777777" w:rsidR="00A80C76" w:rsidRPr="004038D4" w:rsidRDefault="006963B6">
      <w:pPr>
        <w:pStyle w:val="EMEABodyText"/>
        <w:widowControl w:val="0"/>
        <w:rPr>
          <w:lang w:val="pt-PT"/>
        </w:rPr>
      </w:pPr>
      <w:r w:rsidRPr="004038D4">
        <w:rPr>
          <w:lang w:val="pt-PT"/>
        </w:rPr>
        <w:t>EU/1/04/276/009 (10 mg, 56 × 1 comprimidos)</w:t>
      </w:r>
    </w:p>
    <w:p w14:paraId="68E3CE34" w14:textId="77777777" w:rsidR="00A80C76" w:rsidRPr="004038D4" w:rsidRDefault="006963B6">
      <w:pPr>
        <w:pStyle w:val="EMEABodyText"/>
        <w:widowControl w:val="0"/>
        <w:rPr>
          <w:lang w:val="pt-PT"/>
        </w:rPr>
      </w:pPr>
      <w:r w:rsidRPr="004038D4">
        <w:rPr>
          <w:lang w:val="pt-PT"/>
        </w:rPr>
        <w:t>EU/1/04/276/010 (10 mg, 98 × 1 comprimidos)</w:t>
      </w:r>
    </w:p>
    <w:p w14:paraId="68E3CE35" w14:textId="77777777" w:rsidR="00A80C76" w:rsidRPr="004038D4" w:rsidRDefault="00A80C76">
      <w:pPr>
        <w:pStyle w:val="EMEABodyText"/>
        <w:widowControl w:val="0"/>
        <w:rPr>
          <w:lang w:val="pt-PT"/>
        </w:rPr>
      </w:pPr>
    </w:p>
    <w:p w14:paraId="68E3CE36" w14:textId="77777777" w:rsidR="00A80C76" w:rsidRPr="004038D4" w:rsidRDefault="006963B6">
      <w:pPr>
        <w:pStyle w:val="EMEABodyText"/>
        <w:widowControl w:val="0"/>
        <w:rPr>
          <w:u w:val="single"/>
          <w:lang w:val="pt-PT"/>
        </w:rPr>
      </w:pPr>
      <w:r w:rsidRPr="004038D4">
        <w:rPr>
          <w:u w:val="single"/>
          <w:lang w:val="pt-PT"/>
        </w:rPr>
        <w:t>ABILIFY 15 mg comprimidos</w:t>
      </w:r>
    </w:p>
    <w:p w14:paraId="68E3CE37" w14:textId="77777777" w:rsidR="00A80C76" w:rsidRPr="004038D4" w:rsidRDefault="006963B6">
      <w:pPr>
        <w:pStyle w:val="EMEABodyText"/>
        <w:widowControl w:val="0"/>
        <w:rPr>
          <w:lang w:val="pt-PT"/>
        </w:rPr>
      </w:pPr>
      <w:r w:rsidRPr="004038D4">
        <w:rPr>
          <w:lang w:val="pt-PT"/>
        </w:rPr>
        <w:t>EU/1/04/276/011 (15 mg, 14 × 1 comprimidos)</w:t>
      </w:r>
    </w:p>
    <w:p w14:paraId="68E3CE38" w14:textId="77777777" w:rsidR="00A80C76" w:rsidRPr="004038D4" w:rsidRDefault="006963B6">
      <w:pPr>
        <w:pStyle w:val="EMEABodyText"/>
        <w:widowControl w:val="0"/>
        <w:rPr>
          <w:lang w:val="pt-PT"/>
        </w:rPr>
      </w:pPr>
      <w:r w:rsidRPr="004038D4">
        <w:rPr>
          <w:lang w:val="pt-PT"/>
        </w:rPr>
        <w:t>EU/1/04/276/012 (15 mg, 28 × 1 comprimidos)</w:t>
      </w:r>
    </w:p>
    <w:p w14:paraId="68E3CE39" w14:textId="77777777" w:rsidR="00A80C76" w:rsidRPr="004038D4" w:rsidRDefault="006963B6">
      <w:pPr>
        <w:pStyle w:val="EMEABodyText"/>
        <w:widowControl w:val="0"/>
        <w:rPr>
          <w:lang w:val="pt-PT"/>
        </w:rPr>
      </w:pPr>
      <w:r w:rsidRPr="004038D4">
        <w:rPr>
          <w:lang w:val="pt-PT"/>
        </w:rPr>
        <w:t>EU/1/04/276/013 (15 mg, 49 × 1 comprimidos)</w:t>
      </w:r>
    </w:p>
    <w:p w14:paraId="68E3CE3A" w14:textId="77777777" w:rsidR="00A80C76" w:rsidRPr="004038D4" w:rsidRDefault="006963B6">
      <w:pPr>
        <w:pStyle w:val="EMEABodyText"/>
        <w:widowControl w:val="0"/>
        <w:rPr>
          <w:lang w:val="pt-PT"/>
        </w:rPr>
      </w:pPr>
      <w:r w:rsidRPr="004038D4">
        <w:rPr>
          <w:lang w:val="pt-PT"/>
        </w:rPr>
        <w:t>EU/1/04/276/014 (15 mg, 56 × 1 comprimidos)</w:t>
      </w:r>
    </w:p>
    <w:p w14:paraId="68E3CE3B" w14:textId="77777777" w:rsidR="00A80C76" w:rsidRPr="004038D4" w:rsidRDefault="006963B6">
      <w:pPr>
        <w:pStyle w:val="EMEABodyText"/>
        <w:widowControl w:val="0"/>
        <w:rPr>
          <w:lang w:val="pt-PT"/>
        </w:rPr>
      </w:pPr>
      <w:r w:rsidRPr="004038D4">
        <w:rPr>
          <w:lang w:val="pt-PT"/>
        </w:rPr>
        <w:t>EU/1/04/276/015 (15 mg, 98 × 1 comprimidos)</w:t>
      </w:r>
    </w:p>
    <w:p w14:paraId="68E3CE3C" w14:textId="77777777" w:rsidR="00A80C76" w:rsidRPr="004038D4" w:rsidRDefault="00A80C76">
      <w:pPr>
        <w:pStyle w:val="EMEABodyText"/>
        <w:widowControl w:val="0"/>
        <w:rPr>
          <w:lang w:val="pt-PT"/>
        </w:rPr>
      </w:pPr>
    </w:p>
    <w:p w14:paraId="68E3CE3D" w14:textId="77777777" w:rsidR="00A80C76" w:rsidRPr="004038D4" w:rsidRDefault="006963B6">
      <w:pPr>
        <w:pStyle w:val="EMEABodyText"/>
        <w:widowControl w:val="0"/>
        <w:rPr>
          <w:u w:val="single"/>
          <w:lang w:val="pt-PT"/>
        </w:rPr>
      </w:pPr>
      <w:r w:rsidRPr="004038D4">
        <w:rPr>
          <w:u w:val="single"/>
          <w:lang w:val="pt-PT"/>
        </w:rPr>
        <w:t>ABILIFY 30 mg comprimidos</w:t>
      </w:r>
    </w:p>
    <w:p w14:paraId="68E3CE3E" w14:textId="77777777" w:rsidR="00A80C76" w:rsidRPr="004038D4" w:rsidRDefault="006963B6">
      <w:pPr>
        <w:pStyle w:val="EMEABodyText"/>
        <w:widowControl w:val="0"/>
        <w:rPr>
          <w:lang w:val="pt-PT"/>
        </w:rPr>
      </w:pPr>
      <w:r w:rsidRPr="004038D4">
        <w:rPr>
          <w:lang w:val="pt-PT"/>
        </w:rPr>
        <w:t>EU/1/04/276/016 (30 mg, 14 × 1 comprimidos)</w:t>
      </w:r>
    </w:p>
    <w:p w14:paraId="68E3CE3F" w14:textId="77777777" w:rsidR="00A80C76" w:rsidRPr="004038D4" w:rsidRDefault="006963B6">
      <w:pPr>
        <w:pStyle w:val="EMEABodyText"/>
        <w:widowControl w:val="0"/>
        <w:rPr>
          <w:lang w:val="pt-PT"/>
        </w:rPr>
      </w:pPr>
      <w:r w:rsidRPr="004038D4">
        <w:rPr>
          <w:lang w:val="pt-PT"/>
        </w:rPr>
        <w:t>EU/1/04/276/017 (30 mg, 28 × 1 comprimidos)</w:t>
      </w:r>
    </w:p>
    <w:p w14:paraId="68E3CE40" w14:textId="77777777" w:rsidR="00A80C76" w:rsidRPr="004038D4" w:rsidRDefault="006963B6">
      <w:pPr>
        <w:pStyle w:val="EMEABodyText"/>
        <w:widowControl w:val="0"/>
        <w:rPr>
          <w:lang w:val="pt-PT"/>
        </w:rPr>
      </w:pPr>
      <w:r w:rsidRPr="004038D4">
        <w:rPr>
          <w:lang w:val="pt-PT"/>
        </w:rPr>
        <w:t>EU/1/04/276/018 (30 mg, 49 × 1 comprimidos)</w:t>
      </w:r>
    </w:p>
    <w:p w14:paraId="68E3CE41" w14:textId="77777777" w:rsidR="00A80C76" w:rsidRPr="004038D4" w:rsidRDefault="006963B6">
      <w:pPr>
        <w:pStyle w:val="EMEABodyText"/>
        <w:widowControl w:val="0"/>
        <w:rPr>
          <w:lang w:val="pt-PT"/>
        </w:rPr>
      </w:pPr>
      <w:r w:rsidRPr="004038D4">
        <w:rPr>
          <w:lang w:val="pt-PT"/>
        </w:rPr>
        <w:t>EU/1/04/276/019 (30 mg, 56 × 1 comprimidos)</w:t>
      </w:r>
    </w:p>
    <w:p w14:paraId="68E3CE42" w14:textId="77777777" w:rsidR="00A80C76" w:rsidRPr="004038D4" w:rsidRDefault="006963B6">
      <w:pPr>
        <w:pStyle w:val="EMEABodyText"/>
        <w:widowControl w:val="0"/>
        <w:rPr>
          <w:lang w:val="pt-PT"/>
        </w:rPr>
      </w:pPr>
      <w:r w:rsidRPr="004038D4">
        <w:rPr>
          <w:lang w:val="pt-PT"/>
        </w:rPr>
        <w:t>EU/1/04/276/020 (30 mg, 98 × 1 comprimidos)</w:t>
      </w:r>
    </w:p>
    <w:p w14:paraId="68E3CE43" w14:textId="77777777" w:rsidR="00A80C76" w:rsidRPr="004038D4" w:rsidRDefault="00A80C76">
      <w:pPr>
        <w:pStyle w:val="EMEABodyText"/>
        <w:widowControl w:val="0"/>
        <w:rPr>
          <w:lang w:val="pt-PT"/>
        </w:rPr>
      </w:pPr>
    </w:p>
    <w:p w14:paraId="68E3CE44" w14:textId="77777777" w:rsidR="00A80C76" w:rsidRPr="004038D4" w:rsidRDefault="00A80C76">
      <w:pPr>
        <w:pStyle w:val="EMEABodyText"/>
        <w:widowControl w:val="0"/>
        <w:rPr>
          <w:lang w:val="pt-PT"/>
        </w:rPr>
      </w:pPr>
    </w:p>
    <w:p w14:paraId="68E3CE45" w14:textId="77777777" w:rsidR="00A80C76" w:rsidRDefault="006963B6">
      <w:pPr>
        <w:pStyle w:val="EMEAHeading1"/>
        <w:keepNext w:val="0"/>
        <w:keepLines w:val="0"/>
        <w:widowControl w:val="0"/>
        <w:tabs>
          <w:tab w:val="left" w:pos="567"/>
        </w:tabs>
        <w:outlineLvl w:val="9"/>
        <w:rPr>
          <w:lang w:val="es-ES"/>
        </w:rPr>
      </w:pPr>
      <w:r>
        <w:rPr>
          <w:caps w:val="0"/>
          <w:lang w:val="es-ES"/>
        </w:rPr>
        <w:t>9.</w:t>
      </w:r>
      <w:r>
        <w:rPr>
          <w:caps w:val="0"/>
          <w:lang w:val="es-ES"/>
        </w:rPr>
        <w:tab/>
        <w:t>FECHA DE LA PRIMERA AUTORIZACIÓN/RENOVACIÓN DE LA AUTORIZACIÓN</w:t>
      </w:r>
    </w:p>
    <w:p w14:paraId="68E3CE46" w14:textId="77777777" w:rsidR="00A80C76" w:rsidRDefault="00A80C76">
      <w:pPr>
        <w:pStyle w:val="EMEAHeading1"/>
        <w:keepNext w:val="0"/>
        <w:keepLines w:val="0"/>
        <w:widowControl w:val="0"/>
        <w:ind w:left="0" w:firstLine="0"/>
        <w:outlineLvl w:val="9"/>
        <w:rPr>
          <w:b w:val="0"/>
          <w:lang w:val="es-ES"/>
        </w:rPr>
      </w:pPr>
    </w:p>
    <w:p w14:paraId="68E3CE47" w14:textId="77777777" w:rsidR="00A80C76" w:rsidRDefault="006963B6">
      <w:pPr>
        <w:pStyle w:val="EMEABodyText"/>
        <w:widowControl w:val="0"/>
        <w:rPr>
          <w:lang w:val="es-ES"/>
        </w:rPr>
      </w:pPr>
      <w:r>
        <w:rPr>
          <w:lang w:val="es-ES"/>
        </w:rPr>
        <w:t>Fecha de la primera autorización: 04 de junio de 2004</w:t>
      </w:r>
    </w:p>
    <w:p w14:paraId="68E3CE48" w14:textId="77777777" w:rsidR="00A80C76" w:rsidRDefault="006963B6">
      <w:pPr>
        <w:pStyle w:val="EMEABodyText"/>
        <w:widowControl w:val="0"/>
        <w:rPr>
          <w:lang w:val="es-ES"/>
        </w:rPr>
      </w:pPr>
      <w:r>
        <w:rPr>
          <w:lang w:val="es-ES"/>
        </w:rPr>
        <w:t>Fecha de la última revalidación: 04 de junio de 2009</w:t>
      </w:r>
    </w:p>
    <w:p w14:paraId="68E3CE49" w14:textId="77777777" w:rsidR="00A80C76" w:rsidRDefault="00A80C76">
      <w:pPr>
        <w:pStyle w:val="EMEABodyText"/>
        <w:widowControl w:val="0"/>
        <w:rPr>
          <w:lang w:val="es-ES"/>
        </w:rPr>
      </w:pPr>
    </w:p>
    <w:p w14:paraId="68E3CE4A" w14:textId="77777777" w:rsidR="00A80C76" w:rsidRDefault="00A80C76">
      <w:pPr>
        <w:pStyle w:val="EMEABodyText"/>
        <w:widowControl w:val="0"/>
        <w:rPr>
          <w:lang w:val="es-ES"/>
        </w:rPr>
      </w:pPr>
    </w:p>
    <w:p w14:paraId="68E3CE4B" w14:textId="77777777" w:rsidR="00A80C76" w:rsidRDefault="006963B6">
      <w:pPr>
        <w:pStyle w:val="EMEAHeading1"/>
        <w:keepNext w:val="0"/>
        <w:keepLines w:val="0"/>
        <w:widowControl w:val="0"/>
        <w:outlineLvl w:val="9"/>
        <w:rPr>
          <w:lang w:val="es-ES"/>
        </w:rPr>
      </w:pPr>
      <w:r>
        <w:rPr>
          <w:lang w:val="es-ES"/>
        </w:rPr>
        <w:t>10.</w:t>
      </w:r>
      <w:r>
        <w:rPr>
          <w:lang w:val="es-ES"/>
        </w:rPr>
        <w:tab/>
        <w:t>FECHA DE LA REVISIÓN DEL TEXTO</w:t>
      </w:r>
    </w:p>
    <w:p w14:paraId="68E3CE4C" w14:textId="77777777" w:rsidR="00A80C76" w:rsidRDefault="00A80C76">
      <w:pPr>
        <w:pStyle w:val="EMEAHeading1"/>
        <w:keepNext w:val="0"/>
        <w:keepLines w:val="0"/>
        <w:widowControl w:val="0"/>
        <w:ind w:left="0" w:firstLine="0"/>
        <w:outlineLvl w:val="9"/>
        <w:rPr>
          <w:b w:val="0"/>
          <w:lang w:val="es-ES"/>
        </w:rPr>
      </w:pPr>
    </w:p>
    <w:p w14:paraId="68E3CE4D" w14:textId="77777777" w:rsidR="00A80C76" w:rsidRDefault="006963B6">
      <w:pPr>
        <w:pStyle w:val="EMEABodyText"/>
        <w:widowControl w:val="0"/>
        <w:rPr>
          <w:lang w:val="es-ES"/>
        </w:rPr>
      </w:pPr>
      <w:r>
        <w:rPr>
          <w:lang w:val="es-ES"/>
        </w:rPr>
        <w:t>{MM/AAAA}</w:t>
      </w:r>
    </w:p>
    <w:p w14:paraId="68E3CE4E" w14:textId="77777777" w:rsidR="00A80C76" w:rsidRDefault="00A80C76">
      <w:pPr>
        <w:pStyle w:val="EMEABodyText"/>
        <w:widowControl w:val="0"/>
        <w:rPr>
          <w:lang w:val="es-ES"/>
        </w:rPr>
      </w:pPr>
    </w:p>
    <w:p w14:paraId="68E3CE4F" w14:textId="77777777" w:rsidR="00A80C76" w:rsidRDefault="006963B6">
      <w:pPr>
        <w:pStyle w:val="EMEABodyText"/>
        <w:widowControl w:val="0"/>
        <w:rPr>
          <w:lang w:val="es-ES"/>
        </w:rPr>
      </w:pPr>
      <w:r>
        <w:rPr>
          <w:lang w:val="es-ES"/>
        </w:rPr>
        <w:t xml:space="preserve">La información detallada de este medicamento está disponible en la página web de la Agencia Europea de Medicamentos </w:t>
      </w:r>
      <w:ins w:id="48" w:author="Author" w:date="2025-10-17T14:45:00Z">
        <w:r>
          <w:rPr>
            <w:color w:val="0000FF"/>
            <w:u w:val="single"/>
            <w:lang w:val="es-ES"/>
          </w:rPr>
          <w:fldChar w:fldCharType="begin"/>
        </w:r>
        <w:r>
          <w:rPr>
            <w:color w:val="0000FF"/>
            <w:u w:val="single"/>
            <w:lang w:val="es-ES"/>
          </w:rPr>
          <w:instrText xml:space="preserve"> HYPERLINK "</w:instrText>
        </w:r>
      </w:ins>
      <w:r>
        <w:rPr>
          <w:color w:val="0000FF"/>
          <w:u w:val="single"/>
          <w:lang w:val="es-ES"/>
        </w:rPr>
        <w:instrText>http</w:instrText>
      </w:r>
      <w:ins w:id="49" w:author="Author" w:date="2025-10-17T14:45:00Z">
        <w:r>
          <w:rPr>
            <w:color w:val="0000FF"/>
            <w:u w:val="single"/>
            <w:lang w:val="es-ES"/>
          </w:rPr>
          <w:instrText>s</w:instrText>
        </w:r>
      </w:ins>
      <w:r>
        <w:rPr>
          <w:color w:val="0000FF"/>
          <w:u w:val="single"/>
          <w:lang w:val="es-ES"/>
        </w:rPr>
        <w:instrText>://www.ema.europa.eu</w:instrText>
      </w:r>
      <w:ins w:id="50" w:author="Author" w:date="2025-10-17T14:45:00Z">
        <w:r>
          <w:rPr>
            <w:color w:val="0000FF"/>
            <w:u w:val="single"/>
            <w:lang w:val="es-ES"/>
          </w:rPr>
          <w:instrText xml:space="preserve">" </w:instrText>
        </w:r>
        <w:r>
          <w:rPr>
            <w:color w:val="0000FF"/>
            <w:u w:val="single"/>
            <w:lang w:val="es-ES"/>
          </w:rPr>
        </w:r>
        <w:r>
          <w:rPr>
            <w:color w:val="0000FF"/>
            <w:u w:val="single"/>
            <w:lang w:val="es-ES"/>
          </w:rPr>
          <w:fldChar w:fldCharType="separate"/>
        </w:r>
      </w:ins>
      <w:r>
        <w:rPr>
          <w:rStyle w:val="Hyperlink"/>
          <w:lang w:val="es-ES"/>
        </w:rPr>
        <w:t>http</w:t>
      </w:r>
      <w:ins w:id="51" w:author="Author" w:date="2025-10-17T14:45:00Z">
        <w:r>
          <w:rPr>
            <w:rStyle w:val="Hyperlink"/>
            <w:lang w:val="es-ES"/>
          </w:rPr>
          <w:t>s</w:t>
        </w:r>
      </w:ins>
      <w:r>
        <w:rPr>
          <w:rStyle w:val="Hyperlink"/>
          <w:lang w:val="es-ES"/>
        </w:rPr>
        <w:t>://www.ema.europa.eu</w:t>
      </w:r>
      <w:ins w:id="52" w:author="Author" w:date="2025-10-17T14:45:00Z">
        <w:r>
          <w:rPr>
            <w:color w:val="0000FF"/>
            <w:u w:val="single"/>
            <w:lang w:val="es-ES"/>
          </w:rPr>
          <w:fldChar w:fldCharType="end"/>
        </w:r>
      </w:ins>
      <w:r>
        <w:rPr>
          <w:lang w:val="es-ES"/>
        </w:rPr>
        <w:t>.</w:t>
      </w:r>
    </w:p>
    <w:p w14:paraId="68E3CE50" w14:textId="77777777" w:rsidR="00A80C76" w:rsidRDefault="00A80C76">
      <w:pPr>
        <w:pStyle w:val="EMEABodyText"/>
        <w:widowControl w:val="0"/>
        <w:rPr>
          <w:lang w:val="es-ES"/>
        </w:rPr>
      </w:pPr>
    </w:p>
    <w:p w14:paraId="68E3CE51" w14:textId="77777777" w:rsidR="00A80C76" w:rsidRDefault="006963B6">
      <w:pPr>
        <w:pStyle w:val="EMEAHeading1"/>
        <w:keepNext w:val="0"/>
        <w:keepLines w:val="0"/>
        <w:widowControl w:val="0"/>
        <w:tabs>
          <w:tab w:val="left" w:pos="567"/>
        </w:tabs>
        <w:outlineLvl w:val="9"/>
        <w:rPr>
          <w:lang w:val="es-ES"/>
        </w:rPr>
      </w:pPr>
      <w:r>
        <w:rPr>
          <w:lang w:val="es-ES"/>
        </w:rPr>
        <w:br w:type="page"/>
      </w:r>
      <w:r>
        <w:rPr>
          <w:caps w:val="0"/>
          <w:lang w:val="es-ES"/>
        </w:rPr>
        <w:lastRenderedPageBreak/>
        <w:t>1.</w:t>
      </w:r>
      <w:r>
        <w:rPr>
          <w:caps w:val="0"/>
          <w:lang w:val="es-ES"/>
        </w:rPr>
        <w:tab/>
        <w:t>NOMBRE DEL MEDICAMENTO</w:t>
      </w:r>
    </w:p>
    <w:p w14:paraId="68E3CE52" w14:textId="77777777" w:rsidR="00A80C76" w:rsidRDefault="00A80C76">
      <w:pPr>
        <w:pStyle w:val="EMEAHeading1"/>
        <w:keepNext w:val="0"/>
        <w:keepLines w:val="0"/>
        <w:widowControl w:val="0"/>
        <w:ind w:left="0" w:firstLine="0"/>
        <w:outlineLvl w:val="9"/>
        <w:rPr>
          <w:b w:val="0"/>
          <w:lang w:val="es-ES"/>
        </w:rPr>
      </w:pPr>
    </w:p>
    <w:p w14:paraId="68E3CE53" w14:textId="77777777" w:rsidR="00A80C76" w:rsidRDefault="006963B6">
      <w:pPr>
        <w:pStyle w:val="EMEABodyText"/>
        <w:widowControl w:val="0"/>
        <w:rPr>
          <w:lang w:val="es-ES"/>
        </w:rPr>
      </w:pPr>
      <w:r>
        <w:rPr>
          <w:lang w:val="es-ES"/>
        </w:rPr>
        <w:t>ABILIFY 10 mg comprimidos bucodispersables</w:t>
      </w:r>
    </w:p>
    <w:p w14:paraId="68E3CE54" w14:textId="77777777" w:rsidR="00A80C76" w:rsidRDefault="006963B6">
      <w:pPr>
        <w:pStyle w:val="EMEABodyText"/>
        <w:widowControl w:val="0"/>
        <w:rPr>
          <w:lang w:val="es-ES"/>
        </w:rPr>
      </w:pPr>
      <w:r>
        <w:rPr>
          <w:lang w:val="es-ES"/>
        </w:rPr>
        <w:t>ABILIFY 15 mg comprimidos bucodispersables</w:t>
      </w:r>
    </w:p>
    <w:p w14:paraId="68E3CE55" w14:textId="77777777" w:rsidR="00A80C76" w:rsidRDefault="006963B6">
      <w:pPr>
        <w:pStyle w:val="EMEABodyText"/>
        <w:widowControl w:val="0"/>
        <w:rPr>
          <w:lang w:val="es-ES"/>
        </w:rPr>
      </w:pPr>
      <w:r>
        <w:rPr>
          <w:lang w:val="es-ES"/>
        </w:rPr>
        <w:t>ABILIFY 30 mg comprimidos bucodispersables</w:t>
      </w:r>
    </w:p>
    <w:p w14:paraId="68E3CE56" w14:textId="77777777" w:rsidR="00A80C76" w:rsidRDefault="00A80C76">
      <w:pPr>
        <w:pStyle w:val="EMEABodyText"/>
        <w:widowControl w:val="0"/>
        <w:rPr>
          <w:lang w:val="es-ES"/>
        </w:rPr>
      </w:pPr>
    </w:p>
    <w:p w14:paraId="68E3CE57" w14:textId="77777777" w:rsidR="00A80C76" w:rsidRDefault="00A80C76">
      <w:pPr>
        <w:pStyle w:val="EMEABodyText"/>
        <w:widowControl w:val="0"/>
        <w:rPr>
          <w:lang w:val="es-ES"/>
        </w:rPr>
      </w:pPr>
    </w:p>
    <w:p w14:paraId="68E3CE58" w14:textId="77777777" w:rsidR="00A80C76" w:rsidRDefault="006963B6">
      <w:pPr>
        <w:pStyle w:val="EMEAHeading1"/>
        <w:keepNext w:val="0"/>
        <w:keepLines w:val="0"/>
        <w:widowControl w:val="0"/>
        <w:tabs>
          <w:tab w:val="left" w:pos="567"/>
        </w:tabs>
        <w:outlineLvl w:val="9"/>
        <w:rPr>
          <w:lang w:val="es-ES"/>
        </w:rPr>
      </w:pPr>
      <w:r>
        <w:rPr>
          <w:caps w:val="0"/>
          <w:lang w:val="es-ES"/>
        </w:rPr>
        <w:t>2.</w:t>
      </w:r>
      <w:r>
        <w:rPr>
          <w:caps w:val="0"/>
          <w:lang w:val="es-ES"/>
        </w:rPr>
        <w:tab/>
        <w:t>COMPOSICIÓN CUALITATIVA Y CUANTITATIVA</w:t>
      </w:r>
    </w:p>
    <w:p w14:paraId="68E3CE59" w14:textId="77777777" w:rsidR="00A80C76" w:rsidRDefault="00A80C76">
      <w:pPr>
        <w:pStyle w:val="EMEAHeading1"/>
        <w:keepNext w:val="0"/>
        <w:keepLines w:val="0"/>
        <w:widowControl w:val="0"/>
        <w:ind w:left="0" w:firstLine="0"/>
        <w:outlineLvl w:val="9"/>
        <w:rPr>
          <w:b w:val="0"/>
          <w:lang w:val="es-ES"/>
        </w:rPr>
      </w:pPr>
    </w:p>
    <w:p w14:paraId="68E3CE5A" w14:textId="77777777" w:rsidR="00A80C76" w:rsidRDefault="006963B6">
      <w:pPr>
        <w:pStyle w:val="EMEABodyText"/>
        <w:widowControl w:val="0"/>
        <w:rPr>
          <w:u w:val="single"/>
          <w:lang w:val="es-ES"/>
        </w:rPr>
      </w:pPr>
      <w:r>
        <w:rPr>
          <w:u w:val="single"/>
          <w:lang w:val="es-ES"/>
        </w:rPr>
        <w:t>ABILIFY 10 mg comprimidos bucodispersables</w:t>
      </w:r>
    </w:p>
    <w:p w14:paraId="68E3CE5B" w14:textId="77777777" w:rsidR="00A80C76" w:rsidRDefault="006963B6">
      <w:pPr>
        <w:pStyle w:val="EMEABodyText"/>
        <w:widowControl w:val="0"/>
        <w:rPr>
          <w:lang w:val="es-ES"/>
        </w:rPr>
      </w:pPr>
      <w:r>
        <w:rPr>
          <w:lang w:val="es-ES"/>
        </w:rPr>
        <w:t>Cada comprimido bucodispersable contiene 10 mg de aripiprazol.</w:t>
      </w:r>
    </w:p>
    <w:p w14:paraId="68E3CE5C" w14:textId="77777777" w:rsidR="00A80C76" w:rsidRDefault="006963B6">
      <w:pPr>
        <w:pStyle w:val="EMEABodyText"/>
        <w:widowControl w:val="0"/>
        <w:rPr>
          <w:u w:val="single"/>
          <w:lang w:val="es-ES"/>
        </w:rPr>
      </w:pPr>
      <w:r>
        <w:rPr>
          <w:u w:val="single"/>
          <w:lang w:val="es-ES"/>
        </w:rPr>
        <w:t>Excipiente con efecto conocido</w:t>
      </w:r>
    </w:p>
    <w:p w14:paraId="68E3CE5D" w14:textId="77777777" w:rsidR="00A80C76" w:rsidRDefault="006963B6">
      <w:pPr>
        <w:pStyle w:val="EMEABodyText"/>
        <w:widowControl w:val="0"/>
        <w:rPr>
          <w:lang w:val="es-ES"/>
        </w:rPr>
      </w:pPr>
      <w:r>
        <w:rPr>
          <w:lang w:val="es-ES"/>
        </w:rPr>
        <w:t>2 mg aspartamo (E 951) y 0,075 mg de lactosa por comprimido bucodispersable</w:t>
      </w:r>
    </w:p>
    <w:p w14:paraId="68E3CE5E" w14:textId="77777777" w:rsidR="00A80C76" w:rsidRDefault="00A80C76">
      <w:pPr>
        <w:pStyle w:val="EMEABodyText"/>
        <w:widowControl w:val="0"/>
        <w:rPr>
          <w:lang w:val="es-ES"/>
        </w:rPr>
      </w:pPr>
    </w:p>
    <w:p w14:paraId="68E3CE5F" w14:textId="77777777" w:rsidR="00A80C76" w:rsidRDefault="006963B6">
      <w:pPr>
        <w:pStyle w:val="EMEABodyText"/>
        <w:widowControl w:val="0"/>
        <w:rPr>
          <w:u w:val="single"/>
          <w:lang w:val="es-ES"/>
        </w:rPr>
      </w:pPr>
      <w:r>
        <w:rPr>
          <w:u w:val="single"/>
          <w:lang w:val="es-ES"/>
        </w:rPr>
        <w:t>ABILIFY 15 mg comprimidos bucodispersables</w:t>
      </w:r>
    </w:p>
    <w:p w14:paraId="68E3CE60" w14:textId="77777777" w:rsidR="00A80C76" w:rsidRDefault="006963B6">
      <w:pPr>
        <w:pStyle w:val="EMEABodyText"/>
        <w:widowControl w:val="0"/>
        <w:rPr>
          <w:lang w:val="es-ES"/>
        </w:rPr>
      </w:pPr>
      <w:r>
        <w:rPr>
          <w:lang w:val="es-ES"/>
        </w:rPr>
        <w:t>Cada comprimido bucodispersable contiene 15 mg de aripiprazol.</w:t>
      </w:r>
    </w:p>
    <w:p w14:paraId="68E3CE61" w14:textId="77777777" w:rsidR="00A80C76" w:rsidRDefault="006963B6">
      <w:pPr>
        <w:pStyle w:val="EMEABodyText"/>
        <w:widowControl w:val="0"/>
        <w:rPr>
          <w:u w:val="single"/>
          <w:lang w:val="es-ES"/>
        </w:rPr>
      </w:pPr>
      <w:r>
        <w:rPr>
          <w:u w:val="single"/>
          <w:lang w:val="es-ES"/>
        </w:rPr>
        <w:t>Excipiente con efecto conocido</w:t>
      </w:r>
    </w:p>
    <w:p w14:paraId="68E3CE62" w14:textId="77777777" w:rsidR="00A80C76" w:rsidRDefault="006963B6">
      <w:pPr>
        <w:pStyle w:val="EMEABodyText"/>
        <w:widowControl w:val="0"/>
        <w:rPr>
          <w:lang w:val="es-ES"/>
        </w:rPr>
      </w:pPr>
      <w:r>
        <w:rPr>
          <w:lang w:val="es-ES"/>
        </w:rPr>
        <w:t>3 mg aspartamo (E 951) y 0,1125 mg de lactosa por comprimido bucodispersable</w:t>
      </w:r>
    </w:p>
    <w:p w14:paraId="68E3CE63" w14:textId="77777777" w:rsidR="00A80C76" w:rsidRDefault="00A80C76">
      <w:pPr>
        <w:pStyle w:val="EMEABodyText"/>
        <w:widowControl w:val="0"/>
        <w:rPr>
          <w:lang w:val="es-ES"/>
        </w:rPr>
      </w:pPr>
    </w:p>
    <w:p w14:paraId="68E3CE64" w14:textId="77777777" w:rsidR="00A80C76" w:rsidRDefault="006963B6">
      <w:pPr>
        <w:pStyle w:val="EMEABodyText"/>
        <w:widowControl w:val="0"/>
        <w:rPr>
          <w:u w:val="single"/>
          <w:lang w:val="es-ES"/>
        </w:rPr>
      </w:pPr>
      <w:r>
        <w:rPr>
          <w:u w:val="single"/>
          <w:lang w:val="es-ES"/>
        </w:rPr>
        <w:t>ABILIFY 30 mg comprimidos bucodispersables</w:t>
      </w:r>
    </w:p>
    <w:p w14:paraId="68E3CE65" w14:textId="77777777" w:rsidR="00A80C76" w:rsidRDefault="006963B6">
      <w:pPr>
        <w:pStyle w:val="EMEABodyText"/>
        <w:widowControl w:val="0"/>
        <w:rPr>
          <w:lang w:val="es-ES"/>
        </w:rPr>
      </w:pPr>
      <w:r>
        <w:rPr>
          <w:lang w:val="es-ES"/>
        </w:rPr>
        <w:t>Cada comprimido bucodispersable contiene 30 mg de aripiprazol.</w:t>
      </w:r>
    </w:p>
    <w:p w14:paraId="68E3CE66" w14:textId="77777777" w:rsidR="00A80C76" w:rsidRDefault="006963B6">
      <w:pPr>
        <w:pStyle w:val="EMEABodyText"/>
        <w:widowControl w:val="0"/>
        <w:rPr>
          <w:lang w:val="es-ES"/>
        </w:rPr>
      </w:pPr>
      <w:r>
        <w:rPr>
          <w:u w:val="single"/>
          <w:lang w:val="es-ES"/>
        </w:rPr>
        <w:t>Excipiente con efecto conocido</w:t>
      </w:r>
    </w:p>
    <w:p w14:paraId="68E3CE67" w14:textId="77777777" w:rsidR="00A80C76" w:rsidRDefault="006963B6">
      <w:pPr>
        <w:pStyle w:val="EMEABodyText"/>
        <w:widowControl w:val="0"/>
        <w:rPr>
          <w:lang w:val="es-ES"/>
        </w:rPr>
      </w:pPr>
      <w:r>
        <w:rPr>
          <w:lang w:val="es-ES"/>
        </w:rPr>
        <w:t>6 mg aspartamo (E 951) y 0,225 mg de lactosa por comprimido bucodispersable</w:t>
      </w:r>
    </w:p>
    <w:p w14:paraId="68E3CE68" w14:textId="77777777" w:rsidR="00A80C76" w:rsidRDefault="00A80C76">
      <w:pPr>
        <w:pStyle w:val="EMEABodyText"/>
        <w:widowControl w:val="0"/>
        <w:rPr>
          <w:lang w:val="es-ES"/>
        </w:rPr>
      </w:pPr>
    </w:p>
    <w:p w14:paraId="68E3CE69" w14:textId="77777777" w:rsidR="00A80C76" w:rsidRDefault="006963B6">
      <w:pPr>
        <w:pStyle w:val="EMEABodyText"/>
        <w:widowControl w:val="0"/>
        <w:rPr>
          <w:lang w:val="es-ES"/>
        </w:rPr>
      </w:pPr>
      <w:r>
        <w:rPr>
          <w:lang w:val="es-ES"/>
        </w:rPr>
        <w:t>Para consultar la lista completa de excipientes, ver sección 6.1.</w:t>
      </w:r>
    </w:p>
    <w:p w14:paraId="68E3CE6A" w14:textId="77777777" w:rsidR="00A80C76" w:rsidRDefault="00A80C76">
      <w:pPr>
        <w:pStyle w:val="EMEABodyText"/>
        <w:widowControl w:val="0"/>
        <w:rPr>
          <w:lang w:val="es-ES"/>
        </w:rPr>
      </w:pPr>
    </w:p>
    <w:p w14:paraId="68E3CE6B" w14:textId="77777777" w:rsidR="00A80C76" w:rsidRDefault="00A80C76">
      <w:pPr>
        <w:pStyle w:val="EMEABodyText"/>
        <w:widowControl w:val="0"/>
        <w:rPr>
          <w:lang w:val="es-ES"/>
        </w:rPr>
      </w:pPr>
    </w:p>
    <w:p w14:paraId="68E3CE6C" w14:textId="77777777" w:rsidR="00A80C76" w:rsidRDefault="006963B6">
      <w:pPr>
        <w:pStyle w:val="EMEAHeading1"/>
        <w:keepNext w:val="0"/>
        <w:keepLines w:val="0"/>
        <w:widowControl w:val="0"/>
        <w:tabs>
          <w:tab w:val="left" w:pos="567"/>
        </w:tabs>
        <w:outlineLvl w:val="9"/>
        <w:rPr>
          <w:lang w:val="es-ES"/>
        </w:rPr>
      </w:pPr>
      <w:r>
        <w:rPr>
          <w:caps w:val="0"/>
          <w:lang w:val="es-ES"/>
        </w:rPr>
        <w:t>3.</w:t>
      </w:r>
      <w:r>
        <w:rPr>
          <w:caps w:val="0"/>
          <w:lang w:val="es-ES"/>
        </w:rPr>
        <w:tab/>
        <w:t>FORMA FARMACÉUTICA</w:t>
      </w:r>
    </w:p>
    <w:p w14:paraId="68E3CE6D" w14:textId="77777777" w:rsidR="00A80C76" w:rsidRDefault="00A80C76">
      <w:pPr>
        <w:pStyle w:val="EMEAHeading1"/>
        <w:keepNext w:val="0"/>
        <w:keepLines w:val="0"/>
        <w:widowControl w:val="0"/>
        <w:ind w:left="0" w:firstLine="0"/>
        <w:outlineLvl w:val="9"/>
        <w:rPr>
          <w:b w:val="0"/>
          <w:lang w:val="es-ES"/>
        </w:rPr>
      </w:pPr>
    </w:p>
    <w:p w14:paraId="68E3CE6E" w14:textId="77777777" w:rsidR="00A80C76" w:rsidRDefault="006963B6">
      <w:pPr>
        <w:pStyle w:val="EMEABodyText"/>
        <w:widowControl w:val="0"/>
        <w:rPr>
          <w:lang w:val="es-ES"/>
        </w:rPr>
      </w:pPr>
      <w:r>
        <w:rPr>
          <w:lang w:val="es-ES"/>
        </w:rPr>
        <w:t>Comprimido bucodispersable</w:t>
      </w:r>
    </w:p>
    <w:p w14:paraId="68E3CE6F" w14:textId="77777777" w:rsidR="00A80C76" w:rsidRDefault="00A80C76">
      <w:pPr>
        <w:pStyle w:val="EMEABodyText"/>
        <w:widowControl w:val="0"/>
        <w:rPr>
          <w:u w:val="single"/>
          <w:lang w:val="es-ES"/>
        </w:rPr>
      </w:pPr>
    </w:p>
    <w:p w14:paraId="68E3CE70" w14:textId="77777777" w:rsidR="00A80C76" w:rsidRDefault="006963B6">
      <w:pPr>
        <w:pStyle w:val="EMEABodyText"/>
        <w:widowControl w:val="0"/>
        <w:rPr>
          <w:u w:val="single"/>
          <w:lang w:val="es-ES"/>
        </w:rPr>
      </w:pPr>
      <w:r>
        <w:rPr>
          <w:u w:val="single"/>
          <w:lang w:val="es-ES"/>
        </w:rPr>
        <w:t>ABILIFY 10 mg comprimidos bucodispersables</w:t>
      </w:r>
    </w:p>
    <w:p w14:paraId="68E3CE71" w14:textId="77777777" w:rsidR="00A80C76" w:rsidRDefault="006963B6">
      <w:pPr>
        <w:pStyle w:val="EMEABodyText"/>
        <w:widowControl w:val="0"/>
        <w:rPr>
          <w:lang w:val="es-ES"/>
        </w:rPr>
      </w:pPr>
      <w:r>
        <w:rPr>
          <w:lang w:val="es-ES"/>
        </w:rPr>
        <w:t>Redondo y rosa, grabados con "A" encima de "640" en una cara y “10” en la otra.</w:t>
      </w:r>
    </w:p>
    <w:p w14:paraId="68E3CE72" w14:textId="77777777" w:rsidR="00A80C76" w:rsidRDefault="00A80C76">
      <w:pPr>
        <w:pStyle w:val="EMEABodyText"/>
        <w:widowControl w:val="0"/>
        <w:rPr>
          <w:lang w:val="es-ES"/>
        </w:rPr>
      </w:pPr>
    </w:p>
    <w:p w14:paraId="68E3CE73" w14:textId="77777777" w:rsidR="00A80C76" w:rsidRDefault="006963B6">
      <w:pPr>
        <w:pStyle w:val="EMEABodyText"/>
        <w:widowControl w:val="0"/>
        <w:rPr>
          <w:u w:val="single"/>
          <w:lang w:val="es-ES"/>
        </w:rPr>
      </w:pPr>
      <w:r>
        <w:rPr>
          <w:u w:val="single"/>
          <w:lang w:val="es-ES"/>
        </w:rPr>
        <w:t>ABILIFY 15 mg comprimidos bucodispersables</w:t>
      </w:r>
    </w:p>
    <w:p w14:paraId="68E3CE74" w14:textId="77777777" w:rsidR="00A80C76" w:rsidRDefault="006963B6">
      <w:pPr>
        <w:pStyle w:val="EMEABodyText"/>
        <w:widowControl w:val="0"/>
        <w:rPr>
          <w:lang w:val="es-ES"/>
        </w:rPr>
      </w:pPr>
      <w:r>
        <w:rPr>
          <w:lang w:val="es-ES"/>
        </w:rPr>
        <w:t>Redondo y amarillo, grabados con "A" encima de "641" en una cara y “15” en la otra.</w:t>
      </w:r>
    </w:p>
    <w:p w14:paraId="68E3CE75" w14:textId="77777777" w:rsidR="00A80C76" w:rsidRDefault="00A80C76">
      <w:pPr>
        <w:pStyle w:val="EMEABodyText"/>
        <w:widowControl w:val="0"/>
        <w:rPr>
          <w:lang w:val="es-ES"/>
        </w:rPr>
      </w:pPr>
    </w:p>
    <w:p w14:paraId="68E3CE76" w14:textId="77777777" w:rsidR="00A80C76" w:rsidRDefault="006963B6">
      <w:pPr>
        <w:pStyle w:val="EMEABodyText"/>
        <w:widowControl w:val="0"/>
        <w:rPr>
          <w:u w:val="single"/>
          <w:lang w:val="es-ES"/>
        </w:rPr>
      </w:pPr>
      <w:r>
        <w:rPr>
          <w:u w:val="single"/>
          <w:lang w:val="es-ES"/>
        </w:rPr>
        <w:t>ABILIFY 30 mg comprimidos bucodispersables</w:t>
      </w:r>
    </w:p>
    <w:p w14:paraId="68E3CE77" w14:textId="77777777" w:rsidR="00A80C76" w:rsidRDefault="006963B6">
      <w:pPr>
        <w:pStyle w:val="EMEABodyText"/>
        <w:widowControl w:val="0"/>
        <w:rPr>
          <w:lang w:val="es-ES"/>
        </w:rPr>
      </w:pPr>
      <w:r>
        <w:rPr>
          <w:lang w:val="es-ES"/>
        </w:rPr>
        <w:t>Redondo y rosa, grabados con "A" encima de "643" en una cara y “30” en la otra.</w:t>
      </w:r>
    </w:p>
    <w:p w14:paraId="68E3CE78" w14:textId="77777777" w:rsidR="00A80C76" w:rsidRDefault="00A80C76">
      <w:pPr>
        <w:pStyle w:val="EMEABodyText"/>
        <w:widowControl w:val="0"/>
        <w:rPr>
          <w:lang w:val="es-ES"/>
        </w:rPr>
      </w:pPr>
    </w:p>
    <w:p w14:paraId="68E3CE79" w14:textId="77777777" w:rsidR="00A80C76" w:rsidRDefault="00A80C76">
      <w:pPr>
        <w:pStyle w:val="EMEABodyText"/>
        <w:widowControl w:val="0"/>
        <w:rPr>
          <w:lang w:val="es-ES"/>
        </w:rPr>
      </w:pPr>
    </w:p>
    <w:p w14:paraId="68E3CE7A" w14:textId="77777777" w:rsidR="00A80C76" w:rsidRDefault="006963B6">
      <w:pPr>
        <w:pStyle w:val="EMEAHeading1"/>
        <w:keepNext w:val="0"/>
        <w:keepLines w:val="0"/>
        <w:widowControl w:val="0"/>
        <w:tabs>
          <w:tab w:val="left" w:pos="567"/>
        </w:tabs>
        <w:outlineLvl w:val="9"/>
        <w:rPr>
          <w:lang w:val="es-ES"/>
        </w:rPr>
      </w:pPr>
      <w:r>
        <w:rPr>
          <w:caps w:val="0"/>
          <w:lang w:val="es-ES"/>
        </w:rPr>
        <w:t>4.</w:t>
      </w:r>
      <w:r>
        <w:rPr>
          <w:caps w:val="0"/>
          <w:lang w:val="es-ES"/>
        </w:rPr>
        <w:tab/>
        <w:t>DATOS CLÍNICOS</w:t>
      </w:r>
    </w:p>
    <w:p w14:paraId="68E3CE7B" w14:textId="77777777" w:rsidR="00A80C76" w:rsidRDefault="00A80C76">
      <w:pPr>
        <w:pStyle w:val="EMEAHeading1"/>
        <w:keepNext w:val="0"/>
        <w:keepLines w:val="0"/>
        <w:widowControl w:val="0"/>
        <w:ind w:left="0" w:firstLine="0"/>
        <w:outlineLvl w:val="9"/>
        <w:rPr>
          <w:b w:val="0"/>
          <w:lang w:val="es-ES"/>
        </w:rPr>
      </w:pPr>
    </w:p>
    <w:p w14:paraId="68E3CE7C" w14:textId="77777777" w:rsidR="00A80C76" w:rsidRDefault="006963B6">
      <w:pPr>
        <w:pStyle w:val="EMEAHeading2"/>
        <w:keepNext w:val="0"/>
        <w:keepLines w:val="0"/>
        <w:widowControl w:val="0"/>
        <w:tabs>
          <w:tab w:val="left" w:pos="567"/>
        </w:tabs>
        <w:outlineLvl w:val="9"/>
        <w:rPr>
          <w:lang w:val="es-ES"/>
        </w:rPr>
      </w:pPr>
      <w:r>
        <w:rPr>
          <w:lang w:val="es-ES"/>
        </w:rPr>
        <w:t>4.1</w:t>
      </w:r>
      <w:r>
        <w:rPr>
          <w:lang w:val="es-ES"/>
        </w:rPr>
        <w:tab/>
        <w:t>Indicaciones terapéuticas</w:t>
      </w:r>
    </w:p>
    <w:p w14:paraId="68E3CE7D" w14:textId="77777777" w:rsidR="00A80C76" w:rsidRDefault="00A80C76">
      <w:pPr>
        <w:pStyle w:val="EMEAHeading2"/>
        <w:keepNext w:val="0"/>
        <w:keepLines w:val="0"/>
        <w:widowControl w:val="0"/>
        <w:ind w:left="0" w:firstLine="0"/>
        <w:outlineLvl w:val="9"/>
        <w:rPr>
          <w:b w:val="0"/>
          <w:lang w:val="es-ES"/>
        </w:rPr>
      </w:pPr>
    </w:p>
    <w:p w14:paraId="68E3CE7E" w14:textId="77777777" w:rsidR="00A80C76" w:rsidRDefault="006963B6">
      <w:pPr>
        <w:pStyle w:val="EMEABodyText"/>
        <w:widowControl w:val="0"/>
        <w:rPr>
          <w:lang w:val="es-ES"/>
        </w:rPr>
      </w:pPr>
      <w:r>
        <w:rPr>
          <w:lang w:val="es-ES"/>
        </w:rPr>
        <w:t>ABILIFY está indicado en el tratamiento de la esquizofrenia en adultos y adolescentes de 15 años o más.</w:t>
      </w:r>
    </w:p>
    <w:p w14:paraId="68E3CE7F" w14:textId="77777777" w:rsidR="00A80C76" w:rsidRDefault="00A80C76">
      <w:pPr>
        <w:pStyle w:val="EMEABodyText"/>
        <w:widowControl w:val="0"/>
        <w:rPr>
          <w:lang w:val="es-ES"/>
        </w:rPr>
      </w:pPr>
    </w:p>
    <w:p w14:paraId="68E3CE80" w14:textId="77777777" w:rsidR="00A80C76" w:rsidRDefault="006963B6">
      <w:pPr>
        <w:pStyle w:val="EMEABodyText"/>
        <w:widowControl w:val="0"/>
        <w:rPr>
          <w:lang w:val="es-ES"/>
        </w:rPr>
      </w:pPr>
      <w:r>
        <w:rPr>
          <w:lang w:val="es-ES"/>
        </w:rPr>
        <w:t>ABILIFY está indicado para el tratamiento de los episodios maníacos de moderados a severos en pacientes con trastorno bipolar I y en la prevención de nuevos episodios maníacos en adultos que presentaron episodios predominantemente maníacos y que respondieron al tratamiento con aripiprazol (ver sección 5.1).</w:t>
      </w:r>
    </w:p>
    <w:p w14:paraId="68E3CE81" w14:textId="77777777" w:rsidR="00A80C76" w:rsidRDefault="00A80C76">
      <w:pPr>
        <w:pStyle w:val="EMEABodyText"/>
        <w:widowControl w:val="0"/>
        <w:rPr>
          <w:lang w:val="es-ES"/>
        </w:rPr>
      </w:pPr>
    </w:p>
    <w:p w14:paraId="68E3CE82" w14:textId="77777777" w:rsidR="00A80C76" w:rsidRDefault="006963B6">
      <w:pPr>
        <w:pStyle w:val="EMEABodyText"/>
        <w:widowControl w:val="0"/>
        <w:rPr>
          <w:lang w:val="es-ES"/>
        </w:rPr>
      </w:pPr>
      <w:r>
        <w:rPr>
          <w:lang w:val="es-ES"/>
        </w:rPr>
        <w:t>ABILIFY está indicado para el tratamiento hasta 12 semanas de los episodios maníacos de moderados a severos del Trastorno Bipolar I en adolescentes de 13 años o más (ver sección 5.1).</w:t>
      </w:r>
    </w:p>
    <w:p w14:paraId="68E3CE83" w14:textId="77777777" w:rsidR="00A80C76" w:rsidRDefault="00A80C76">
      <w:pPr>
        <w:pStyle w:val="EMEABodyText"/>
        <w:widowControl w:val="0"/>
        <w:rPr>
          <w:lang w:val="es-ES"/>
        </w:rPr>
      </w:pPr>
    </w:p>
    <w:p w14:paraId="68E3CE84" w14:textId="77777777" w:rsidR="00A80C76" w:rsidRDefault="006963B6">
      <w:pPr>
        <w:pStyle w:val="EMEAHeading2"/>
        <w:keepNext w:val="0"/>
        <w:keepLines w:val="0"/>
        <w:widowControl w:val="0"/>
        <w:tabs>
          <w:tab w:val="left" w:pos="567"/>
        </w:tabs>
        <w:outlineLvl w:val="9"/>
        <w:rPr>
          <w:lang w:val="es-ES"/>
        </w:rPr>
      </w:pPr>
      <w:r>
        <w:rPr>
          <w:lang w:val="es-ES"/>
        </w:rPr>
        <w:t>4.2</w:t>
      </w:r>
      <w:r>
        <w:rPr>
          <w:lang w:val="es-ES"/>
        </w:rPr>
        <w:tab/>
        <w:t>Posología y forma de administración</w:t>
      </w:r>
    </w:p>
    <w:p w14:paraId="68E3CE85" w14:textId="77777777" w:rsidR="00A80C76" w:rsidRDefault="00A80C76">
      <w:pPr>
        <w:pStyle w:val="EMEAHeading3"/>
        <w:keepNext w:val="0"/>
        <w:keepLines w:val="0"/>
        <w:widowControl w:val="0"/>
        <w:outlineLvl w:val="9"/>
        <w:rPr>
          <w:b w:val="0"/>
          <w:lang w:val="es-ES"/>
        </w:rPr>
      </w:pPr>
    </w:p>
    <w:p w14:paraId="68E3CE86" w14:textId="77777777" w:rsidR="00A80C76" w:rsidRDefault="006963B6">
      <w:pPr>
        <w:pStyle w:val="EMEABodyText"/>
        <w:widowControl w:val="0"/>
        <w:rPr>
          <w:u w:val="single"/>
          <w:lang w:val="es-ES"/>
        </w:rPr>
      </w:pPr>
      <w:r>
        <w:rPr>
          <w:u w:val="single"/>
          <w:lang w:val="es-ES"/>
        </w:rPr>
        <w:t>Posología</w:t>
      </w:r>
    </w:p>
    <w:p w14:paraId="68E3CE87" w14:textId="77777777" w:rsidR="00A80C76" w:rsidRDefault="00A80C76">
      <w:pPr>
        <w:pStyle w:val="EMEABodyText"/>
        <w:widowControl w:val="0"/>
        <w:rPr>
          <w:lang w:val="es-ES"/>
        </w:rPr>
      </w:pPr>
    </w:p>
    <w:p w14:paraId="68E3CE88" w14:textId="77777777" w:rsidR="00A80C76" w:rsidRDefault="006963B6">
      <w:pPr>
        <w:pStyle w:val="EMEABodyText"/>
        <w:widowControl w:val="0"/>
        <w:rPr>
          <w:i/>
          <w:u w:val="single"/>
          <w:lang w:val="es-ES"/>
        </w:rPr>
      </w:pPr>
      <w:r>
        <w:rPr>
          <w:i/>
          <w:u w:val="single"/>
          <w:lang w:val="es-ES"/>
        </w:rPr>
        <w:t>Adultos</w:t>
      </w:r>
    </w:p>
    <w:p w14:paraId="68E3CE89" w14:textId="77777777" w:rsidR="00A80C76" w:rsidRDefault="00A80C76">
      <w:pPr>
        <w:pStyle w:val="EMEABodyText"/>
        <w:widowControl w:val="0"/>
        <w:rPr>
          <w:lang w:val="es-ES"/>
        </w:rPr>
      </w:pPr>
    </w:p>
    <w:p w14:paraId="68E3CE8A" w14:textId="77777777" w:rsidR="00A80C76" w:rsidRDefault="006963B6">
      <w:pPr>
        <w:pStyle w:val="EMEABodyText"/>
        <w:widowControl w:val="0"/>
        <w:rPr>
          <w:lang w:val="es-ES"/>
        </w:rPr>
      </w:pPr>
      <w:r>
        <w:rPr>
          <w:i/>
          <w:lang w:val="es-ES"/>
        </w:rPr>
        <w:t>Esquizofrenia</w:t>
      </w:r>
      <w:r>
        <w:rPr>
          <w:lang w:val="es-ES"/>
        </w:rPr>
        <w:t>: la dosis recomendada de inicio de ABILIFY es de 10 mg/día o 15 mg/día con una dosis de mantenimiento de 15 mg/día administrada una vez al día independientemente de las comidas. ABILIFY es eficaz en un rango de dosis de 10 mg/día a 30 mg/día. No se ha demostrado un aumento de la eficacia con dosis mayores a la dosis diaria de 15 mg, aunque algunos pacientes pueden beneficiarse de dosis mayores. La dosis máxima diaria no deberá exceder los 30 mg.</w:t>
      </w:r>
    </w:p>
    <w:p w14:paraId="68E3CE8B" w14:textId="77777777" w:rsidR="00A80C76" w:rsidRDefault="00A80C76">
      <w:pPr>
        <w:pStyle w:val="EMEABodyText"/>
        <w:widowControl w:val="0"/>
        <w:rPr>
          <w:lang w:val="es-ES"/>
        </w:rPr>
      </w:pPr>
    </w:p>
    <w:p w14:paraId="68E3CE8C" w14:textId="77777777" w:rsidR="00A80C76" w:rsidRDefault="006963B6">
      <w:pPr>
        <w:pStyle w:val="EMEABodyText"/>
        <w:widowControl w:val="0"/>
        <w:rPr>
          <w:lang w:val="es-ES"/>
        </w:rPr>
      </w:pPr>
      <w:r>
        <w:rPr>
          <w:i/>
          <w:iCs/>
          <w:lang w:val="es-ES"/>
        </w:rPr>
        <w:t>Episodios maníacos en el Trastorno Bipolar I</w:t>
      </w:r>
      <w:r>
        <w:rPr>
          <w:lang w:val="es-ES"/>
        </w:rPr>
        <w:t>: la dosis de inicio recomendada de ABILIFY es de 15 mg administrada una vez al día independientemente de las comidas en monoterapia o terapia combinada (ver sección 5.1). Algunos pacientes podrían beneficiarse de dosis mayores. La dosis máxima diaria no deberá exceder los 30 mg.</w:t>
      </w:r>
    </w:p>
    <w:p w14:paraId="68E3CE8D" w14:textId="77777777" w:rsidR="00A80C76" w:rsidRDefault="00A80C76">
      <w:pPr>
        <w:pStyle w:val="EMEABodyText"/>
        <w:widowControl w:val="0"/>
        <w:rPr>
          <w:lang w:val="es-ES"/>
        </w:rPr>
      </w:pPr>
    </w:p>
    <w:p w14:paraId="68E3CE8E" w14:textId="77777777" w:rsidR="00A80C76" w:rsidRDefault="006963B6">
      <w:pPr>
        <w:pStyle w:val="EMEABodyText"/>
        <w:widowControl w:val="0"/>
        <w:rPr>
          <w:lang w:val="es-ES"/>
        </w:rPr>
      </w:pPr>
      <w:r>
        <w:rPr>
          <w:i/>
          <w:lang w:val="es-ES"/>
        </w:rPr>
        <w:t>Prevención de recaídas de episodios maníacos en el trastorno bipolar I</w:t>
      </w:r>
      <w:r>
        <w:rPr>
          <w:lang w:val="es-ES"/>
        </w:rPr>
        <w:t>: para prevenir las recaídas de episodios maníacos en pacientes que han estado tomando aripiprazol en monoterapia o terapia combinada, continuar con la misma dosis. Se deben considerar ajustes de la posología diaria, incluyendo reducción de la dosis, según el estado clínico.</w:t>
      </w:r>
    </w:p>
    <w:p w14:paraId="68E3CE8F" w14:textId="77777777" w:rsidR="00A80C76" w:rsidRDefault="00A80C76">
      <w:pPr>
        <w:pStyle w:val="EMEABodyText"/>
        <w:widowControl w:val="0"/>
        <w:rPr>
          <w:lang w:val="es-ES"/>
        </w:rPr>
      </w:pPr>
    </w:p>
    <w:p w14:paraId="68E3CE90" w14:textId="77777777" w:rsidR="00A80C76" w:rsidRDefault="006963B6">
      <w:pPr>
        <w:pStyle w:val="EMEABodyText"/>
        <w:widowControl w:val="0"/>
        <w:rPr>
          <w:i/>
          <w:u w:val="single"/>
          <w:lang w:val="es-ES"/>
        </w:rPr>
      </w:pPr>
      <w:r>
        <w:rPr>
          <w:i/>
          <w:u w:val="single"/>
          <w:lang w:val="es-ES"/>
        </w:rPr>
        <w:t>Población pediátrica</w:t>
      </w:r>
    </w:p>
    <w:p w14:paraId="68E3CE91" w14:textId="77777777" w:rsidR="00A80C76" w:rsidRDefault="00A80C76">
      <w:pPr>
        <w:pStyle w:val="EMEABodyText"/>
        <w:widowControl w:val="0"/>
        <w:rPr>
          <w:lang w:val="es-ES"/>
        </w:rPr>
      </w:pPr>
    </w:p>
    <w:p w14:paraId="68E3CE92" w14:textId="77777777" w:rsidR="00A80C76" w:rsidRDefault="006963B6">
      <w:pPr>
        <w:pStyle w:val="EMEABodyText"/>
        <w:widowControl w:val="0"/>
        <w:rPr>
          <w:lang w:val="es-ES"/>
        </w:rPr>
      </w:pPr>
      <w:r>
        <w:rPr>
          <w:rStyle w:val="EMEABodyTextChar"/>
          <w:i/>
          <w:iCs/>
          <w:lang w:val="es-ES"/>
        </w:rPr>
        <w:t>Esquizofrenia en adolescentes de 15 años y más:</w:t>
      </w:r>
      <w:r>
        <w:rPr>
          <w:rStyle w:val="EMEABodyTextChar"/>
          <w:lang w:val="es-ES"/>
        </w:rPr>
        <w:t xml:space="preserve"> la dosis recomendada de ABILIFY es de 10 mg/día administrada una vez al día independientemente de las comidas. El tratamiento deberá ser iniciado con 2 mg (usando ABILIFY solución oral 1 mg/ml) durante 2 días, incrementado a 5 mg durante 2 días adicionales para alcanzar la dosis recomendada diaria de 10 mg. En caso necesario, aumentos de dosis posteriores deberían ser administrados en incrementos de 5 </w:t>
      </w:r>
      <w:r>
        <w:rPr>
          <w:lang w:val="es-ES"/>
        </w:rPr>
        <w:t>mg sin exceder la dosis máxima diaria de 30 mg (ver sección 5.1). ABILIFY es eficaz en un rango de dosis de 10 mg/día a 30 mg/día. No se ha demostrado un aumento de la eficacia con dosis mayores a la dosis diaria de 10 mg, aunque algunos pacientes pueden beneficiarse de dosis mayores.</w:t>
      </w:r>
    </w:p>
    <w:p w14:paraId="68E3CE93" w14:textId="77777777" w:rsidR="00A80C76" w:rsidRDefault="006963B6">
      <w:pPr>
        <w:pStyle w:val="EMEABodyText"/>
        <w:widowControl w:val="0"/>
        <w:rPr>
          <w:lang w:val="es-ES"/>
        </w:rPr>
      </w:pPr>
      <w:r>
        <w:rPr>
          <w:lang w:val="es-ES"/>
        </w:rPr>
        <w:t>ABILIFY no está recomendado en pacientes con esquizofrenia menores de 15 años debido a datos insuficientes sobre seguridad y eficacia (ver las secciones 4.8 y 5.1).</w:t>
      </w:r>
    </w:p>
    <w:p w14:paraId="68E3CE94" w14:textId="77777777" w:rsidR="00A80C76" w:rsidRDefault="00A80C76">
      <w:pPr>
        <w:pStyle w:val="EMEABodyText"/>
        <w:widowControl w:val="0"/>
        <w:rPr>
          <w:lang w:val="es-ES"/>
        </w:rPr>
      </w:pPr>
    </w:p>
    <w:p w14:paraId="68E3CE95" w14:textId="77777777" w:rsidR="00A80C76" w:rsidRDefault="006963B6">
      <w:pPr>
        <w:pStyle w:val="EMEABodyText"/>
        <w:widowControl w:val="0"/>
        <w:rPr>
          <w:lang w:val="es-ES"/>
        </w:rPr>
      </w:pPr>
      <w:r>
        <w:rPr>
          <w:i/>
          <w:lang w:val="es-ES"/>
        </w:rPr>
        <w:t>Episodios maníacos en el Trastorno Bipolar I en adolescentes de 13 años o más</w:t>
      </w:r>
      <w:r>
        <w:rPr>
          <w:lang w:val="es-ES"/>
        </w:rPr>
        <w:t xml:space="preserve">: la dosis recomendada de ABILIFY es de 10 mg/día administrada una vez al día independientemente de las comidas. Se debe iniciar el tratamiento con 2 mg (usando ABILIFY 1 mg/ml solución oral) durante 2 días, valorando utilizar 5 mg durante 2 días adicionales para alcanzar la dosis diaria recomendada de 10 mg. La duración del tratamiento debe ser la mínima necesaria para el control de los síntomas y no debe exceder de 12 semanas. No se ha demostrado un aumento de la eficacia con dosis superiores a la dosis diaria de 10 mg, y una dosis diaria de 30 mg se asocia con una incidencia sustancialmente mayor de reacciones adversas significativas incluyendo eventos relacionados con </w:t>
      </w:r>
      <w:r>
        <w:rPr>
          <w:iCs/>
          <w:lang w:val="es-ES"/>
        </w:rPr>
        <w:t>síntomas extrapiramidales</w:t>
      </w:r>
      <w:r>
        <w:rPr>
          <w:i/>
          <w:lang w:val="es-ES"/>
        </w:rPr>
        <w:t xml:space="preserve"> </w:t>
      </w:r>
      <w:r>
        <w:rPr>
          <w:lang w:val="es-ES"/>
        </w:rPr>
        <w:t>(SEP), somnolencia, fatiga y aumento de peso (ver sección 4.8). Por lo tanto, dosis superiores de 10 mg/día se deben usar en casos excepcionales y con una estrecha monitorización clínica (ver secciones 4.4, 4.8 y 5.1). Los pacientes más jóvenes tienen un mayor riesgo de sufrir efectos adversos asociados con aripiprazol. Por ello, no se recomienda el uso de ABILIFY en pacientes menores de 13 años (ver secciones 4.8 y 5.1).</w:t>
      </w:r>
    </w:p>
    <w:p w14:paraId="68E3CE96" w14:textId="77777777" w:rsidR="00A80C76" w:rsidRDefault="00A80C76">
      <w:pPr>
        <w:pStyle w:val="EMEABodyText"/>
        <w:widowControl w:val="0"/>
        <w:rPr>
          <w:lang w:val="es-ES"/>
        </w:rPr>
      </w:pPr>
    </w:p>
    <w:p w14:paraId="68E3CE97" w14:textId="77777777" w:rsidR="00A80C76" w:rsidRDefault="006963B6">
      <w:pPr>
        <w:pStyle w:val="EMEABodyText"/>
        <w:rPr>
          <w:lang w:val="es-ES"/>
        </w:rPr>
      </w:pPr>
      <w:r>
        <w:rPr>
          <w:i/>
          <w:iCs/>
          <w:lang w:val="es-ES"/>
        </w:rPr>
        <w:t>Irritabilidad asociada con el trastorno autista:</w:t>
      </w:r>
      <w:r>
        <w:rPr>
          <w:lang w:val="es-ES"/>
        </w:rPr>
        <w:t xml:space="preserve"> no se ha establecido todavía la seguridad y eficacia de ABILIFY en niños y adolescentes menores de 18 años. Los datos actualmente disponibles se describen en la sección 5.1, pero no se puede hacer una recomendación posológica.</w:t>
      </w:r>
    </w:p>
    <w:p w14:paraId="68E3CE98" w14:textId="77777777" w:rsidR="00A80C76" w:rsidRDefault="00A80C76">
      <w:pPr>
        <w:rPr>
          <w:lang w:val="es-ES"/>
        </w:rPr>
      </w:pPr>
    </w:p>
    <w:p w14:paraId="68E3CE99" w14:textId="77777777" w:rsidR="00A80C76" w:rsidRDefault="006963B6">
      <w:pPr>
        <w:pStyle w:val="EMEABodyText"/>
        <w:rPr>
          <w:lang w:val="es-ES"/>
        </w:rPr>
      </w:pPr>
      <w:r>
        <w:rPr>
          <w:i/>
          <w:lang w:val="es-ES"/>
        </w:rPr>
        <w:t>Tics asociados con el trastorno de Tourette:</w:t>
      </w:r>
      <w:r>
        <w:rPr>
          <w:lang w:val="es-ES"/>
        </w:rPr>
        <w:t xml:space="preserve"> no se ha establecido todavía la seguridad y eficacia de ABILIFY en niños y adolescentes entre 6 y 18 años. Los datos actualmente disponibles están descritos en la sección 5.1, sin embargo no se puede hacer una recomendación posológica.</w:t>
      </w:r>
    </w:p>
    <w:p w14:paraId="68E3CE9A" w14:textId="77777777" w:rsidR="00A80C76" w:rsidRDefault="00A80C76">
      <w:pPr>
        <w:pStyle w:val="EMEABodyText"/>
        <w:widowControl w:val="0"/>
        <w:rPr>
          <w:lang w:val="es-ES"/>
        </w:rPr>
      </w:pPr>
    </w:p>
    <w:p w14:paraId="68E3CE9B" w14:textId="77777777" w:rsidR="00A80C76" w:rsidRDefault="006963B6">
      <w:pPr>
        <w:rPr>
          <w:rFonts w:eastAsia="MS Mincho"/>
          <w:i/>
          <w:iCs/>
          <w:color w:val="000000"/>
          <w:lang w:val="es-ES"/>
        </w:rPr>
      </w:pPr>
      <w:r>
        <w:rPr>
          <w:rFonts w:eastAsia="MS Mincho"/>
          <w:i/>
          <w:iCs/>
          <w:color w:val="000000"/>
          <w:u w:val="single"/>
          <w:lang w:val="es-ES"/>
        </w:rPr>
        <w:t>Poblaciones especiales</w:t>
      </w:r>
    </w:p>
    <w:p w14:paraId="68E3CE9C" w14:textId="77777777" w:rsidR="00A80C76" w:rsidRDefault="00A80C76">
      <w:pPr>
        <w:pStyle w:val="EMEABodyText"/>
        <w:rPr>
          <w:lang w:val="es-ES"/>
        </w:rPr>
      </w:pPr>
    </w:p>
    <w:p w14:paraId="68E3CE9D" w14:textId="77777777" w:rsidR="00A80C76" w:rsidRDefault="006963B6">
      <w:pPr>
        <w:rPr>
          <w:rFonts w:eastAsia="MS Mincho"/>
          <w:iCs/>
          <w:color w:val="000000"/>
          <w:lang w:val="es-ES"/>
        </w:rPr>
      </w:pPr>
      <w:r>
        <w:rPr>
          <w:rFonts w:eastAsia="MS Mincho"/>
          <w:i/>
          <w:iCs/>
          <w:color w:val="000000"/>
          <w:lang w:val="es-ES"/>
        </w:rPr>
        <w:t>Insuficiencia hepática</w:t>
      </w:r>
    </w:p>
    <w:p w14:paraId="68E3CE9E" w14:textId="77777777" w:rsidR="00A80C76" w:rsidRDefault="006963B6">
      <w:pPr>
        <w:pStyle w:val="EMEABodyText"/>
        <w:widowControl w:val="0"/>
        <w:rPr>
          <w:lang w:val="es-ES"/>
        </w:rPr>
      </w:pPr>
      <w:r>
        <w:rPr>
          <w:lang w:val="es-ES"/>
        </w:rPr>
        <w:t>No es necesario un ajuste de dosis en pacientes que presentan insuficiencia hepática de leve a moderada. En pacientes que presentan insuficiencia hepática grave, los datos disponibles son insuficientes para establecer recomendaciones. En estos pacientes debe ajustarse la dosis cuidadosamente. Sin embargo, se debe utilizar la dosis máxima diaria de 30 mg con precaución en pacientes que presentan insuficiencia hepática grave (ver sección 5.2).</w:t>
      </w:r>
    </w:p>
    <w:p w14:paraId="68E3CE9F" w14:textId="77777777" w:rsidR="00A80C76" w:rsidRDefault="00A80C76">
      <w:pPr>
        <w:pStyle w:val="EMEABodyText"/>
        <w:widowControl w:val="0"/>
        <w:rPr>
          <w:lang w:val="es-ES"/>
        </w:rPr>
      </w:pPr>
    </w:p>
    <w:p w14:paraId="68E3CEA0" w14:textId="77777777" w:rsidR="00A80C76" w:rsidRDefault="006963B6">
      <w:pPr>
        <w:rPr>
          <w:rFonts w:eastAsia="MS Mincho"/>
          <w:iCs/>
          <w:color w:val="000000"/>
          <w:lang w:val="es-ES"/>
        </w:rPr>
      </w:pPr>
      <w:r>
        <w:rPr>
          <w:rFonts w:eastAsia="MS Mincho"/>
          <w:i/>
          <w:iCs/>
          <w:color w:val="000000"/>
          <w:lang w:val="es-ES"/>
        </w:rPr>
        <w:t>Insuficiencia Renal</w:t>
      </w:r>
    </w:p>
    <w:p w14:paraId="68E3CEA1" w14:textId="77777777" w:rsidR="00A80C76" w:rsidRDefault="006963B6">
      <w:pPr>
        <w:pStyle w:val="EMEABodyText"/>
        <w:widowControl w:val="0"/>
        <w:rPr>
          <w:lang w:val="es-ES"/>
        </w:rPr>
      </w:pPr>
      <w:r>
        <w:rPr>
          <w:lang w:val="es-ES"/>
        </w:rPr>
        <w:t>No es necesario un ajuste de dosis en pacientes que presentan insuficiencia renal.</w:t>
      </w:r>
    </w:p>
    <w:p w14:paraId="68E3CEA2" w14:textId="77777777" w:rsidR="00A80C76" w:rsidRDefault="00A80C76">
      <w:pPr>
        <w:pStyle w:val="EMEABodyText"/>
        <w:widowControl w:val="0"/>
        <w:rPr>
          <w:lang w:val="es-ES"/>
        </w:rPr>
      </w:pPr>
    </w:p>
    <w:p w14:paraId="68E3CEA3" w14:textId="77777777" w:rsidR="00A80C76" w:rsidRDefault="006963B6">
      <w:pPr>
        <w:pStyle w:val="EMEABodyText"/>
        <w:widowControl w:val="0"/>
        <w:rPr>
          <w:i/>
          <w:lang w:val="es-ES"/>
        </w:rPr>
      </w:pPr>
      <w:r>
        <w:rPr>
          <w:i/>
          <w:lang w:val="es-ES"/>
        </w:rPr>
        <w:t>Pacientes de edad avanzada</w:t>
      </w:r>
    </w:p>
    <w:p w14:paraId="68E3CEA4" w14:textId="77777777" w:rsidR="00A80C76" w:rsidRDefault="006963B6">
      <w:pPr>
        <w:pStyle w:val="EMEABodyText"/>
        <w:widowControl w:val="0"/>
        <w:rPr>
          <w:lang w:val="es-ES"/>
        </w:rPr>
      </w:pPr>
      <w:r>
        <w:rPr>
          <w:lang w:val="es-ES"/>
        </w:rPr>
        <w:t>No se ha establecido la seguridad y eficacia de ABILIFY para el tratamiento de la esquizofrenia o de los episodios maníacos de trastorno bipolar I en pacientes de 65 años o más. Debido a una mayor sensibilidad en esta población, se debe considerar una dosis inicial menor si lo justifican los factores clínicos (ver sección 4.4).</w:t>
      </w:r>
    </w:p>
    <w:p w14:paraId="68E3CEA5" w14:textId="77777777" w:rsidR="00A80C76" w:rsidRDefault="00A80C76">
      <w:pPr>
        <w:pStyle w:val="EMEABodyText"/>
        <w:widowControl w:val="0"/>
        <w:rPr>
          <w:lang w:val="es-ES"/>
        </w:rPr>
      </w:pPr>
    </w:p>
    <w:p w14:paraId="68E3CEA6" w14:textId="77777777" w:rsidR="00A80C76" w:rsidRDefault="006963B6">
      <w:pPr>
        <w:pStyle w:val="EMEABodyText"/>
        <w:widowControl w:val="0"/>
        <w:rPr>
          <w:i/>
          <w:lang w:val="es-ES"/>
        </w:rPr>
      </w:pPr>
      <w:r>
        <w:rPr>
          <w:i/>
          <w:lang w:val="es-ES"/>
        </w:rPr>
        <w:t>Sexo</w:t>
      </w:r>
    </w:p>
    <w:p w14:paraId="68E3CEA7" w14:textId="77777777" w:rsidR="00A80C76" w:rsidRDefault="006963B6">
      <w:pPr>
        <w:pStyle w:val="EMEABodyText"/>
        <w:widowControl w:val="0"/>
        <w:rPr>
          <w:lang w:val="es-ES"/>
        </w:rPr>
      </w:pPr>
      <w:r>
        <w:rPr>
          <w:lang w:val="es-ES"/>
        </w:rPr>
        <w:t>No es necesario ajustar la dosis en función del sexo (ver sección 5.2).</w:t>
      </w:r>
    </w:p>
    <w:p w14:paraId="68E3CEA8" w14:textId="77777777" w:rsidR="00A80C76" w:rsidRDefault="00A80C76">
      <w:pPr>
        <w:pStyle w:val="EMEABodyText"/>
        <w:widowControl w:val="0"/>
        <w:rPr>
          <w:lang w:val="es-ES"/>
        </w:rPr>
      </w:pPr>
    </w:p>
    <w:p w14:paraId="68E3CEA9" w14:textId="77777777" w:rsidR="00A80C76" w:rsidRDefault="006963B6">
      <w:pPr>
        <w:pStyle w:val="EMEABodyText"/>
        <w:widowControl w:val="0"/>
        <w:rPr>
          <w:i/>
          <w:lang w:val="es-ES"/>
        </w:rPr>
      </w:pPr>
      <w:r>
        <w:rPr>
          <w:i/>
          <w:lang w:val="es-ES"/>
        </w:rPr>
        <w:t>Fumadores</w:t>
      </w:r>
    </w:p>
    <w:p w14:paraId="68E3CEAA" w14:textId="77777777" w:rsidR="00A80C76" w:rsidRDefault="006963B6">
      <w:pPr>
        <w:pStyle w:val="EMEABodyText"/>
        <w:widowControl w:val="0"/>
        <w:rPr>
          <w:i/>
          <w:lang w:val="es-ES"/>
        </w:rPr>
      </w:pPr>
      <w:r>
        <w:rPr>
          <w:lang w:val="es-ES"/>
        </w:rPr>
        <w:t>No es necesario un ajuste de dosis en pacientes fumadores debido al metabolismo de aripiprazol (ver sección 4.5).</w:t>
      </w:r>
    </w:p>
    <w:p w14:paraId="68E3CEAB" w14:textId="77777777" w:rsidR="00A80C76" w:rsidRDefault="00A80C76">
      <w:pPr>
        <w:pStyle w:val="EMEABodyText"/>
        <w:widowControl w:val="0"/>
        <w:rPr>
          <w:lang w:val="es-ES"/>
        </w:rPr>
      </w:pPr>
    </w:p>
    <w:p w14:paraId="68E3CEAC" w14:textId="77777777" w:rsidR="00A80C76" w:rsidRDefault="006963B6">
      <w:pPr>
        <w:pStyle w:val="EMEABodyText"/>
        <w:widowControl w:val="0"/>
        <w:rPr>
          <w:i/>
          <w:lang w:val="es-ES"/>
        </w:rPr>
      </w:pPr>
      <w:r>
        <w:rPr>
          <w:i/>
          <w:lang w:val="es-ES"/>
        </w:rPr>
        <w:t>Ajuste de la dosis debido a interacciones</w:t>
      </w:r>
    </w:p>
    <w:p w14:paraId="68E3CEAD" w14:textId="77777777" w:rsidR="00A80C76" w:rsidRDefault="006963B6">
      <w:pPr>
        <w:pStyle w:val="EMEABodyText"/>
        <w:widowControl w:val="0"/>
        <w:rPr>
          <w:lang w:val="es-ES"/>
        </w:rPr>
      </w:pPr>
      <w:r>
        <w:rPr>
          <w:lang w:val="es-ES"/>
        </w:rPr>
        <w:t>Cuando aripiprazol se administra conjuntamente con inhibidores potentes del CYP3A4 o CYP2D6, se debe reducir la dosis de aripiprazol. Cuando se deja el tratamiento combinado con inhibidores del CYP3A4 o CYP2D6, se debe aumentar la dosis de aripiprazol (ver sección 4.5).</w:t>
      </w:r>
    </w:p>
    <w:p w14:paraId="68E3CEAE" w14:textId="77777777" w:rsidR="00A80C76" w:rsidRDefault="006963B6">
      <w:pPr>
        <w:pStyle w:val="EMEABodyText"/>
        <w:widowControl w:val="0"/>
        <w:rPr>
          <w:lang w:val="es-ES"/>
        </w:rPr>
      </w:pPr>
      <w:r>
        <w:rPr>
          <w:lang w:val="es-ES"/>
        </w:rPr>
        <w:t>Cuando aripiprazol se administra conjuntamente con inductores potentes del CYP3A4, se debe aumentar la dosis de aripiprazol. Cuando se deja el tratamiento combinado con inductores del CYP3A4, la dosis de aripiprazol se debe reducir a la dosis recomendada (ver sección 4.5).</w:t>
      </w:r>
    </w:p>
    <w:p w14:paraId="68E3CEAF" w14:textId="77777777" w:rsidR="00A80C76" w:rsidRDefault="00A80C76">
      <w:pPr>
        <w:pStyle w:val="EMEABodyText"/>
        <w:widowControl w:val="0"/>
        <w:rPr>
          <w:lang w:val="es-ES"/>
        </w:rPr>
      </w:pPr>
    </w:p>
    <w:p w14:paraId="68E3CEB0" w14:textId="77777777" w:rsidR="00A80C76" w:rsidRDefault="006963B6">
      <w:pPr>
        <w:pStyle w:val="EMEABodyText"/>
        <w:widowControl w:val="0"/>
        <w:rPr>
          <w:u w:val="single"/>
          <w:lang w:val="es-ES"/>
        </w:rPr>
      </w:pPr>
      <w:r>
        <w:rPr>
          <w:u w:val="single"/>
          <w:lang w:val="es-ES"/>
        </w:rPr>
        <w:t>Forma de administración</w:t>
      </w:r>
    </w:p>
    <w:p w14:paraId="68E3CEB1" w14:textId="77777777" w:rsidR="00A80C76" w:rsidRDefault="00A80C76">
      <w:pPr>
        <w:pStyle w:val="EMEABodyText"/>
        <w:widowControl w:val="0"/>
        <w:rPr>
          <w:lang w:val="es-ES"/>
        </w:rPr>
      </w:pPr>
    </w:p>
    <w:p w14:paraId="68E3CEB2" w14:textId="77777777" w:rsidR="00A80C76" w:rsidRDefault="006963B6">
      <w:pPr>
        <w:pStyle w:val="EMEABodyText"/>
        <w:widowControl w:val="0"/>
        <w:rPr>
          <w:lang w:val="es-ES"/>
        </w:rPr>
      </w:pPr>
      <w:r>
        <w:rPr>
          <w:lang w:val="es-ES"/>
        </w:rPr>
        <w:t>ABILIFY se administra por vía oral.</w:t>
      </w:r>
    </w:p>
    <w:p w14:paraId="68E3CEB3" w14:textId="77777777" w:rsidR="00A80C76" w:rsidRDefault="00A80C76">
      <w:pPr>
        <w:pStyle w:val="EMEABodyText"/>
        <w:widowControl w:val="0"/>
        <w:rPr>
          <w:lang w:val="es-ES"/>
        </w:rPr>
      </w:pPr>
    </w:p>
    <w:p w14:paraId="68E3CEB4" w14:textId="77777777" w:rsidR="00A80C76" w:rsidRDefault="006963B6">
      <w:pPr>
        <w:pStyle w:val="EMEABodyText"/>
        <w:widowControl w:val="0"/>
        <w:rPr>
          <w:lang w:val="es-ES"/>
        </w:rPr>
      </w:pPr>
      <w:r>
        <w:rPr>
          <w:lang w:val="es-ES"/>
        </w:rPr>
        <w:t>El comprimido bucodispersable se debe introducir en la boca, sobre la lengua, donde rápidamente se dispersará con la saliva. Se puede tomar con o sin líquido. Es difícil retirar el comprimido bucodispersable intacto de la boca. Como el comprimido bucodispersable es frágil, se debe tomar inmediatamente una vez abierto el blíster. Otra posibilidad, es disolver el comprimido en agua y beber la suspensión resultante.</w:t>
      </w:r>
    </w:p>
    <w:p w14:paraId="68E3CEB5" w14:textId="77777777" w:rsidR="00A80C76" w:rsidRDefault="00A80C76">
      <w:pPr>
        <w:pStyle w:val="EMEABodyText"/>
        <w:widowControl w:val="0"/>
        <w:rPr>
          <w:lang w:val="es-ES"/>
        </w:rPr>
      </w:pPr>
    </w:p>
    <w:p w14:paraId="68E3CEB6" w14:textId="77777777" w:rsidR="00A80C76" w:rsidRDefault="006963B6">
      <w:pPr>
        <w:widowControl w:val="0"/>
        <w:rPr>
          <w:color w:val="000000"/>
          <w:lang w:val="es-ES"/>
        </w:rPr>
      </w:pPr>
      <w:r>
        <w:rPr>
          <w:color w:val="000000"/>
          <w:lang w:val="es-ES"/>
        </w:rPr>
        <w:t>Se deben tomar los comprimidos bucodispersables o la solución oral como una alternativa a ABILIFY comprimidos en pacientes que tengan dificultad para tragar ABILIFY comprimidos (ver sección 5.2).</w:t>
      </w:r>
    </w:p>
    <w:p w14:paraId="68E3CEB7" w14:textId="77777777" w:rsidR="00A80C76" w:rsidRDefault="00A80C76">
      <w:pPr>
        <w:pStyle w:val="EMEABodyText"/>
        <w:widowControl w:val="0"/>
        <w:rPr>
          <w:lang w:val="es-ES"/>
        </w:rPr>
      </w:pPr>
    </w:p>
    <w:p w14:paraId="68E3CEB8" w14:textId="77777777" w:rsidR="00A80C76" w:rsidRDefault="006963B6">
      <w:pPr>
        <w:pStyle w:val="EMEAHeading2"/>
        <w:keepNext w:val="0"/>
        <w:keepLines w:val="0"/>
        <w:widowControl w:val="0"/>
        <w:tabs>
          <w:tab w:val="left" w:pos="567"/>
        </w:tabs>
        <w:outlineLvl w:val="9"/>
        <w:rPr>
          <w:lang w:val="es-ES"/>
        </w:rPr>
      </w:pPr>
      <w:r>
        <w:rPr>
          <w:lang w:val="es-ES"/>
        </w:rPr>
        <w:t>4.3</w:t>
      </w:r>
      <w:r>
        <w:rPr>
          <w:lang w:val="es-ES"/>
        </w:rPr>
        <w:tab/>
        <w:t>Contraindicaciones</w:t>
      </w:r>
    </w:p>
    <w:p w14:paraId="68E3CEB9" w14:textId="77777777" w:rsidR="00A80C76" w:rsidRDefault="00A80C76">
      <w:pPr>
        <w:pStyle w:val="EMEAHeading2"/>
        <w:keepNext w:val="0"/>
        <w:keepLines w:val="0"/>
        <w:widowControl w:val="0"/>
        <w:ind w:left="0" w:firstLine="0"/>
        <w:outlineLvl w:val="9"/>
        <w:rPr>
          <w:b w:val="0"/>
          <w:lang w:val="es-ES"/>
        </w:rPr>
      </w:pPr>
    </w:p>
    <w:p w14:paraId="68E3CEBA" w14:textId="77777777" w:rsidR="00A80C76" w:rsidRDefault="006963B6">
      <w:pPr>
        <w:pStyle w:val="EMEABodyText"/>
        <w:widowControl w:val="0"/>
        <w:rPr>
          <w:lang w:val="es-ES"/>
        </w:rPr>
      </w:pPr>
      <w:r>
        <w:rPr>
          <w:lang w:val="es-ES"/>
        </w:rPr>
        <w:t>Hipersensibilidad al principio activo o a alguno de los excipientes incluidos en la sección 6.1.</w:t>
      </w:r>
    </w:p>
    <w:p w14:paraId="68E3CEBB" w14:textId="77777777" w:rsidR="00A80C76" w:rsidRDefault="00A80C76">
      <w:pPr>
        <w:pStyle w:val="EMEABodyText"/>
        <w:widowControl w:val="0"/>
        <w:rPr>
          <w:lang w:val="es-ES"/>
        </w:rPr>
      </w:pPr>
    </w:p>
    <w:p w14:paraId="68E3CEBC" w14:textId="77777777" w:rsidR="00A80C76" w:rsidRDefault="006963B6">
      <w:pPr>
        <w:pStyle w:val="EMEAHeading2"/>
        <w:keepNext w:val="0"/>
        <w:keepLines w:val="0"/>
        <w:widowControl w:val="0"/>
        <w:tabs>
          <w:tab w:val="left" w:pos="567"/>
        </w:tabs>
        <w:outlineLvl w:val="9"/>
        <w:rPr>
          <w:lang w:val="es-ES"/>
        </w:rPr>
      </w:pPr>
      <w:r>
        <w:rPr>
          <w:lang w:val="es-ES"/>
        </w:rPr>
        <w:t>4.4</w:t>
      </w:r>
      <w:r>
        <w:rPr>
          <w:lang w:val="es-ES"/>
        </w:rPr>
        <w:tab/>
        <w:t>Advertencias y precauciones especiales de empleo</w:t>
      </w:r>
    </w:p>
    <w:p w14:paraId="68E3CEBD" w14:textId="77777777" w:rsidR="00A80C76" w:rsidRDefault="00A80C76">
      <w:pPr>
        <w:pStyle w:val="EMEAHeading2"/>
        <w:keepNext w:val="0"/>
        <w:keepLines w:val="0"/>
        <w:widowControl w:val="0"/>
        <w:ind w:left="0" w:firstLine="0"/>
        <w:outlineLvl w:val="9"/>
        <w:rPr>
          <w:b w:val="0"/>
          <w:lang w:val="es-ES"/>
        </w:rPr>
      </w:pPr>
    </w:p>
    <w:p w14:paraId="68E3CEBE" w14:textId="77777777" w:rsidR="00A80C76" w:rsidRDefault="006963B6">
      <w:pPr>
        <w:pStyle w:val="EMEABodyText"/>
        <w:widowControl w:val="0"/>
        <w:rPr>
          <w:lang w:val="es-ES"/>
        </w:rPr>
      </w:pPr>
      <w:r>
        <w:rPr>
          <w:lang w:val="es-ES"/>
        </w:rPr>
        <w:t>La mejoría clínica del paciente durante el tratamiento antipsicótico, puede tardar entre varios días a algunas semanas. Los pacientes deben estar estrechamente controlados durante este periodo.</w:t>
      </w:r>
    </w:p>
    <w:p w14:paraId="68E3CEBF" w14:textId="77777777" w:rsidR="00A80C76" w:rsidRDefault="00A80C76">
      <w:pPr>
        <w:pStyle w:val="EMEABodyText"/>
        <w:widowControl w:val="0"/>
        <w:rPr>
          <w:lang w:val="es-ES"/>
        </w:rPr>
      </w:pPr>
    </w:p>
    <w:p w14:paraId="68E3CEC0" w14:textId="77777777" w:rsidR="00A80C76" w:rsidRDefault="006963B6">
      <w:pPr>
        <w:pStyle w:val="EMEABodyText"/>
        <w:widowControl w:val="0"/>
        <w:rPr>
          <w:u w:val="single"/>
          <w:lang w:val="es-ES"/>
        </w:rPr>
      </w:pPr>
      <w:r>
        <w:rPr>
          <w:u w:val="single"/>
          <w:lang w:val="es-ES"/>
        </w:rPr>
        <w:t>Tendencias suicidas</w:t>
      </w:r>
    </w:p>
    <w:p w14:paraId="68E3CEC1" w14:textId="77777777" w:rsidR="00A80C76" w:rsidRDefault="00A80C76">
      <w:pPr>
        <w:pStyle w:val="EMEABodyText"/>
        <w:widowControl w:val="0"/>
        <w:rPr>
          <w:rFonts w:eastAsia="Calibri"/>
          <w:lang w:val="es-ES"/>
        </w:rPr>
      </w:pPr>
    </w:p>
    <w:p w14:paraId="68E3CEC2" w14:textId="77777777" w:rsidR="00A80C76" w:rsidRDefault="006963B6">
      <w:pPr>
        <w:pStyle w:val="EMEABodyText"/>
        <w:widowControl w:val="0"/>
        <w:rPr>
          <w:lang w:val="es-ES"/>
        </w:rPr>
      </w:pPr>
      <w:r>
        <w:rPr>
          <w:rFonts w:eastAsia="Calibri"/>
          <w:lang w:val="es-ES"/>
        </w:rPr>
        <w:t xml:space="preserve">La aparición de comportamiento suicida y los trastornos del estado de ánimo son inherentes a las </w:t>
      </w:r>
      <w:r>
        <w:rPr>
          <w:rFonts w:eastAsia="Calibri"/>
          <w:lang w:val="es-ES"/>
        </w:rPr>
        <w:lastRenderedPageBreak/>
        <w:t>patologías psicóticas y en algunos casos han sido notificados de manera temprana tras la administración inicial o cambio del tratamiento antipsicótico, incluyendo el tratamiento con aripiprazol (ver sección 4.8).</w:t>
      </w:r>
      <w:r>
        <w:rPr>
          <w:lang w:val="es-ES"/>
        </w:rPr>
        <w:t xml:space="preserve"> El tratamiento con antipsicóticos en pacientes de alto riesgo debe estar acompañado de una estrecha supervisión.</w:t>
      </w:r>
    </w:p>
    <w:p w14:paraId="68E3CEC3" w14:textId="77777777" w:rsidR="00A80C76" w:rsidRDefault="00A80C76">
      <w:pPr>
        <w:pStyle w:val="EMEABodyText"/>
        <w:widowControl w:val="0"/>
        <w:rPr>
          <w:lang w:val="es-ES"/>
        </w:rPr>
      </w:pPr>
    </w:p>
    <w:p w14:paraId="68E3CEC4" w14:textId="77777777" w:rsidR="00A80C76" w:rsidRDefault="006963B6">
      <w:pPr>
        <w:pStyle w:val="EMEABodyText"/>
        <w:widowControl w:val="0"/>
        <w:rPr>
          <w:u w:val="single"/>
          <w:lang w:val="es-ES"/>
        </w:rPr>
      </w:pPr>
      <w:r>
        <w:rPr>
          <w:u w:val="single"/>
          <w:lang w:val="es-ES"/>
        </w:rPr>
        <w:t>Alteraciones cardiovasculares</w:t>
      </w:r>
    </w:p>
    <w:p w14:paraId="68E3CEC5" w14:textId="77777777" w:rsidR="00A80C76" w:rsidRDefault="00A80C76">
      <w:pPr>
        <w:pStyle w:val="EMEABodyText"/>
        <w:widowControl w:val="0"/>
        <w:rPr>
          <w:lang w:val="es-ES"/>
        </w:rPr>
      </w:pPr>
    </w:p>
    <w:p w14:paraId="68E3CEC6" w14:textId="77777777" w:rsidR="00A80C76" w:rsidRDefault="006963B6">
      <w:pPr>
        <w:pStyle w:val="EMEABodyText"/>
        <w:widowControl w:val="0"/>
        <w:rPr>
          <w:lang w:val="es-ES"/>
        </w:rPr>
      </w:pPr>
      <w:r>
        <w:rPr>
          <w:lang w:val="es-ES"/>
        </w:rPr>
        <w:t>Aripiprazol debe ser utilizado con precaución en pacientes que presentan enfermedad cardiovascular conocida (historia de infarto de miocardio o enfermedad isquémica cardiaca, fallo cardíaco, o trastornos de la conducción), enfermedad cerebrovascular, condiciones en las que puede predisponerse a pacientes a la hipotensión (deshidratación, hipovolemia, y tratamiento con medicamentos antihipertensivos) o hipertensión, incluyendo hipertensión acelerada o maligna. Se han notificado casos de tromboembolismo venoso (TEV) con medicamentos antipsicóticos. Dado que los pacientes tratados con antipsicóticos presentan a menudo factores de riesgo adquiridos para el TEV, se deben identificar todos los posibles factores de riesgo de TEV antes y durante el tratamiento con aripiprazol, y se deben tomar las correspondientes medidas preventivas.</w:t>
      </w:r>
    </w:p>
    <w:p w14:paraId="68E3CEC7" w14:textId="77777777" w:rsidR="00A80C76" w:rsidRDefault="00A80C76">
      <w:pPr>
        <w:pStyle w:val="EMEABodyText"/>
        <w:widowControl w:val="0"/>
        <w:rPr>
          <w:lang w:val="es-ES"/>
        </w:rPr>
      </w:pPr>
    </w:p>
    <w:p w14:paraId="68E3CEC8" w14:textId="77777777" w:rsidR="00A80C76" w:rsidRDefault="006963B6">
      <w:pPr>
        <w:pStyle w:val="EMEABodyText"/>
        <w:widowControl w:val="0"/>
        <w:rPr>
          <w:u w:val="single"/>
          <w:lang w:val="es-ES"/>
        </w:rPr>
      </w:pPr>
      <w:r>
        <w:rPr>
          <w:rStyle w:val="Emphasis"/>
          <w:i w:val="0"/>
          <w:iCs/>
          <w:color w:val="000000"/>
          <w:u w:val="single"/>
          <w:lang w:val="es-ES"/>
        </w:rPr>
        <w:t>Prolongación del intervalo QT</w:t>
      </w:r>
    </w:p>
    <w:p w14:paraId="68E3CEC9" w14:textId="77777777" w:rsidR="00A80C76" w:rsidRDefault="00A80C76">
      <w:pPr>
        <w:pStyle w:val="EMEABodyText"/>
        <w:widowControl w:val="0"/>
        <w:rPr>
          <w:lang w:val="es-ES"/>
        </w:rPr>
      </w:pPr>
    </w:p>
    <w:p w14:paraId="68E3CECA" w14:textId="77777777" w:rsidR="00A80C76" w:rsidRDefault="006963B6">
      <w:pPr>
        <w:pStyle w:val="EMEABodyText"/>
        <w:widowControl w:val="0"/>
        <w:rPr>
          <w:lang w:val="es-ES"/>
        </w:rPr>
      </w:pPr>
      <w:r>
        <w:rPr>
          <w:lang w:val="es-ES"/>
        </w:rPr>
        <w:t xml:space="preserve">En ensayos clínicos de aripiprazol, la incidencia de prolongación del intervalo QT fue comparable a placebo. Aripiprazol debe ser empleado con precaución en pacientes con antecedentes familiares de prolongación del intervalo QT </w:t>
      </w:r>
      <w:r>
        <w:rPr>
          <w:rFonts w:eastAsia="Calibri"/>
          <w:lang w:val="es-ES"/>
        </w:rPr>
        <w:t>(ver sección 4.8)</w:t>
      </w:r>
      <w:r>
        <w:rPr>
          <w:lang w:val="es-ES"/>
        </w:rPr>
        <w:t>.</w:t>
      </w:r>
    </w:p>
    <w:p w14:paraId="68E3CECB" w14:textId="77777777" w:rsidR="00A80C76" w:rsidRDefault="00A80C76">
      <w:pPr>
        <w:pStyle w:val="EMEABodyText"/>
        <w:widowControl w:val="0"/>
        <w:rPr>
          <w:lang w:val="es-ES"/>
        </w:rPr>
      </w:pPr>
    </w:p>
    <w:p w14:paraId="68E3CECC" w14:textId="77777777" w:rsidR="00A80C76" w:rsidRDefault="006963B6">
      <w:pPr>
        <w:pStyle w:val="EMEABodyText"/>
        <w:widowControl w:val="0"/>
        <w:rPr>
          <w:u w:val="single"/>
          <w:lang w:val="es-ES"/>
        </w:rPr>
      </w:pPr>
      <w:r>
        <w:rPr>
          <w:u w:val="single"/>
          <w:lang w:val="es-ES"/>
        </w:rPr>
        <w:t>Discinesia tardía</w:t>
      </w:r>
    </w:p>
    <w:p w14:paraId="68E3CECD" w14:textId="77777777" w:rsidR="00A80C76" w:rsidRDefault="00A80C76">
      <w:pPr>
        <w:pStyle w:val="EMEABodyText"/>
        <w:widowControl w:val="0"/>
        <w:rPr>
          <w:lang w:val="es-ES"/>
        </w:rPr>
      </w:pPr>
    </w:p>
    <w:p w14:paraId="68E3CECE" w14:textId="77777777" w:rsidR="00A80C76" w:rsidRDefault="006963B6">
      <w:pPr>
        <w:pStyle w:val="EMEABodyText"/>
        <w:widowControl w:val="0"/>
        <w:rPr>
          <w:lang w:val="es-ES"/>
        </w:rPr>
      </w:pPr>
      <w:r>
        <w:rPr>
          <w:lang w:val="es-ES"/>
        </w:rPr>
        <w:t xml:space="preserve">En ensayos clínicos de un año, o de menor duración, se han notificado casos poco frecuentes de discinesia durante el tratamiento con aripiprazol. Si aparecen signos y síntomas de discinesia tardía en un paciente tratado con aripiprazol, se debe considerar una reducción de la dosis o la interrupción del tratamiento </w:t>
      </w:r>
      <w:r>
        <w:rPr>
          <w:rFonts w:eastAsia="Calibri"/>
          <w:lang w:val="es-ES"/>
        </w:rPr>
        <w:t>(ver sección 4.8)</w:t>
      </w:r>
      <w:r>
        <w:rPr>
          <w:lang w:val="es-ES"/>
        </w:rPr>
        <w:t>. Estos síntomas pueden empeorar temporalmente o incluso pueden manifestarse después de la interrupción del tratamiento.</w:t>
      </w:r>
    </w:p>
    <w:p w14:paraId="68E3CECF" w14:textId="77777777" w:rsidR="00A80C76" w:rsidRDefault="00A80C76">
      <w:pPr>
        <w:pStyle w:val="EMEABodyText"/>
        <w:widowControl w:val="0"/>
        <w:rPr>
          <w:lang w:val="es-ES"/>
        </w:rPr>
      </w:pPr>
    </w:p>
    <w:p w14:paraId="68E3CED0" w14:textId="77777777" w:rsidR="00A80C76" w:rsidRDefault="006963B6">
      <w:pPr>
        <w:pStyle w:val="EMEABodyText"/>
        <w:widowControl w:val="0"/>
        <w:rPr>
          <w:u w:val="single"/>
          <w:lang w:val="es-ES"/>
        </w:rPr>
      </w:pPr>
      <w:r>
        <w:rPr>
          <w:u w:val="single"/>
          <w:lang w:val="es-ES"/>
        </w:rPr>
        <w:t>Otros síntomas extrapiramidales</w:t>
      </w:r>
    </w:p>
    <w:p w14:paraId="68E3CED1" w14:textId="77777777" w:rsidR="00A80C76" w:rsidRDefault="00A80C76">
      <w:pPr>
        <w:pStyle w:val="EMEABodyText"/>
        <w:widowControl w:val="0"/>
        <w:rPr>
          <w:lang w:val="es-ES"/>
        </w:rPr>
      </w:pPr>
    </w:p>
    <w:p w14:paraId="68E3CED2" w14:textId="77777777" w:rsidR="00A80C76" w:rsidRDefault="006963B6">
      <w:pPr>
        <w:pStyle w:val="EMEABodyText"/>
        <w:widowControl w:val="0"/>
        <w:rPr>
          <w:lang w:val="es-ES"/>
        </w:rPr>
      </w:pPr>
      <w:r>
        <w:rPr>
          <w:lang w:val="es-ES"/>
        </w:rPr>
        <w:t>En ensayos clínicos pediátricos de aripiprazol se observó acatisia y parkinsonismo. Si aparecen signos y síntomas de otros SEP en un paciente tratado con aripiprazol, se debe considerar una reducción de la dosis y una estrecha monitorización clínica.</w:t>
      </w:r>
    </w:p>
    <w:p w14:paraId="68E3CED3" w14:textId="77777777" w:rsidR="00A80C76" w:rsidRDefault="00A80C76">
      <w:pPr>
        <w:pStyle w:val="EMEABodyText"/>
        <w:widowControl w:val="0"/>
        <w:rPr>
          <w:lang w:val="es-ES"/>
        </w:rPr>
      </w:pPr>
    </w:p>
    <w:p w14:paraId="68E3CED4" w14:textId="77777777" w:rsidR="00A80C76" w:rsidRDefault="006963B6">
      <w:pPr>
        <w:pStyle w:val="EMEABodyText"/>
        <w:widowControl w:val="0"/>
        <w:rPr>
          <w:u w:val="single"/>
          <w:lang w:val="es-ES"/>
        </w:rPr>
      </w:pPr>
      <w:r>
        <w:rPr>
          <w:u w:val="single"/>
          <w:lang w:val="es-ES"/>
        </w:rPr>
        <w:t>Síndrome Neuroléptico Maligno (SNM)</w:t>
      </w:r>
    </w:p>
    <w:p w14:paraId="68E3CED5" w14:textId="77777777" w:rsidR="00A80C76" w:rsidRDefault="00A80C76">
      <w:pPr>
        <w:pStyle w:val="EMEABodyText"/>
        <w:widowControl w:val="0"/>
        <w:rPr>
          <w:lang w:val="es-ES"/>
        </w:rPr>
      </w:pPr>
    </w:p>
    <w:p w14:paraId="68E3CED6" w14:textId="77777777" w:rsidR="00A80C76" w:rsidRDefault="006963B6">
      <w:pPr>
        <w:pStyle w:val="EMEABodyText"/>
        <w:widowControl w:val="0"/>
        <w:rPr>
          <w:lang w:val="es-ES"/>
        </w:rPr>
      </w:pPr>
      <w:r>
        <w:rPr>
          <w:lang w:val="es-ES"/>
        </w:rPr>
        <w:t>El SNM es un complejo de síntomas potencialmente mortal asociado a los antipsicóticos. En ensayos clínicos se han notificado casos raros de SNM durante el tratamiento con aripiprazol. Las manifestaciones clínicas del SNM son hiperpirexia, rigidez muscular, estado mental alterado y evidencia de inestabilidad autónoma (pulso o presión sanguínea irregular, taquicardia, diaforesis y disritmia cardíaca). Los signos adicionales pueden incluir una elevación de creatina fosfoquinasa, mioglobinuria (rabdomiólisis) e insuficiencia renal aguda. También se han notificado elevaciones de la creatina fosfoquinasa y rabdomiólisis no necesariamente asociadas con el SNM. Si un paciente desarrolla signos y síntomas indicativos de SNM, o presenta una fiebre alta inexplicable sin manifestaciones clínicas adicionales de SNM; todos los antipsicóticos, incluyendo aripiprazol, deben ser interrumpidos</w:t>
      </w:r>
      <w:ins w:id="53" w:author="Author" w:date="2025-10-17T14:45:00Z">
        <w:r>
          <w:rPr>
            <w:lang w:val="es-ES"/>
          </w:rPr>
          <w:t xml:space="preserve"> (ver sección 4.8)</w:t>
        </w:r>
      </w:ins>
      <w:r>
        <w:rPr>
          <w:lang w:val="es-ES"/>
        </w:rPr>
        <w:t>.</w:t>
      </w:r>
    </w:p>
    <w:p w14:paraId="68E3CED7" w14:textId="77777777" w:rsidR="00A80C76" w:rsidRDefault="00A80C76">
      <w:pPr>
        <w:pStyle w:val="EMEABodyText"/>
        <w:widowControl w:val="0"/>
        <w:rPr>
          <w:lang w:val="es-ES"/>
        </w:rPr>
      </w:pPr>
    </w:p>
    <w:p w14:paraId="68E3CED8" w14:textId="77777777" w:rsidR="00A80C76" w:rsidRDefault="006963B6">
      <w:pPr>
        <w:pStyle w:val="EMEABodyText"/>
        <w:widowControl w:val="0"/>
        <w:rPr>
          <w:u w:val="single"/>
          <w:lang w:val="es-ES"/>
        </w:rPr>
      </w:pPr>
      <w:r>
        <w:rPr>
          <w:u w:val="single"/>
          <w:lang w:val="es-ES"/>
        </w:rPr>
        <w:t>Convulsiones</w:t>
      </w:r>
    </w:p>
    <w:p w14:paraId="68E3CED9" w14:textId="77777777" w:rsidR="00A80C76" w:rsidRDefault="00A80C76">
      <w:pPr>
        <w:pStyle w:val="EMEABodyText"/>
        <w:widowControl w:val="0"/>
        <w:rPr>
          <w:lang w:val="es-ES"/>
        </w:rPr>
      </w:pPr>
    </w:p>
    <w:p w14:paraId="68E3CEDA" w14:textId="77777777" w:rsidR="00A80C76" w:rsidRDefault="006963B6">
      <w:pPr>
        <w:pStyle w:val="EMEABodyText"/>
        <w:widowControl w:val="0"/>
        <w:rPr>
          <w:lang w:val="es-ES"/>
        </w:rPr>
      </w:pPr>
      <w:r>
        <w:rPr>
          <w:lang w:val="es-ES"/>
        </w:rPr>
        <w:t xml:space="preserve">En ensayos clínicos se han notificado casos poco frecuentes de convulsiones durante el tratamiento con aripiprazol. Por lo tanto, se debe utilizar aripiprazol con precaución en pacientes epilépticos o con historia de convulsiones </w:t>
      </w:r>
      <w:r>
        <w:rPr>
          <w:rFonts w:eastAsia="Calibri"/>
          <w:lang w:val="es-ES"/>
        </w:rPr>
        <w:t>(ver sección 4.8).</w:t>
      </w:r>
    </w:p>
    <w:p w14:paraId="68E3CEDB" w14:textId="77777777" w:rsidR="00A80C76" w:rsidRDefault="00A80C76">
      <w:pPr>
        <w:pStyle w:val="EMEABodyText"/>
        <w:widowControl w:val="0"/>
        <w:rPr>
          <w:lang w:val="es-ES"/>
        </w:rPr>
      </w:pPr>
    </w:p>
    <w:p w14:paraId="68E3CEDC" w14:textId="77777777" w:rsidR="00A80C76" w:rsidRDefault="006963B6">
      <w:pPr>
        <w:pStyle w:val="EMEABodyText"/>
        <w:widowControl w:val="0"/>
        <w:rPr>
          <w:lang w:val="es-ES"/>
        </w:rPr>
      </w:pPr>
      <w:r>
        <w:rPr>
          <w:u w:val="single"/>
          <w:lang w:val="es-ES"/>
        </w:rPr>
        <w:t>Pacientes de edad avanzada con psicosis relacionada con demencia</w:t>
      </w:r>
    </w:p>
    <w:p w14:paraId="68E3CEDD" w14:textId="77777777" w:rsidR="00A80C76" w:rsidRDefault="00A80C76">
      <w:pPr>
        <w:pStyle w:val="EMEABodyText"/>
        <w:widowControl w:val="0"/>
        <w:rPr>
          <w:u w:val="single"/>
          <w:lang w:val="es-ES"/>
        </w:rPr>
      </w:pPr>
    </w:p>
    <w:p w14:paraId="68E3CEDE" w14:textId="77777777" w:rsidR="00A80C76" w:rsidRDefault="006963B6">
      <w:pPr>
        <w:pStyle w:val="EMEABodyText"/>
        <w:widowControl w:val="0"/>
        <w:rPr>
          <w:i/>
          <w:iCs/>
          <w:lang w:val="es-ES"/>
        </w:rPr>
      </w:pPr>
      <w:r>
        <w:rPr>
          <w:i/>
          <w:lang w:val="es-ES"/>
        </w:rPr>
        <w:t>Aumento de mortalidad</w:t>
      </w:r>
    </w:p>
    <w:p w14:paraId="68E3CEDF" w14:textId="77777777" w:rsidR="00A80C76" w:rsidRDefault="006963B6">
      <w:pPr>
        <w:pStyle w:val="EMEABodyText"/>
        <w:widowControl w:val="0"/>
        <w:rPr>
          <w:lang w:val="es-ES"/>
        </w:rPr>
      </w:pPr>
      <w:r>
        <w:rPr>
          <w:lang w:val="es-ES"/>
        </w:rPr>
        <w:t>En tres ensayos controlados con placebo (n = 938; edad media: 82,4 años; rango: de 56 a 99 años) de aripiprazol en pacientes de edad avanzada con psicosis asociada a la enfermedad de Alzheimer, los pacientes tratados con aripiprazol presentaron mayor riesgo de muerte comparado con placebo. El porcentaje de muerte en pacientes tratados con aripiprazol fue del 3,5 % comparado con el 1,7 % del grupo placebo. Aunque las causas de muerte fueron variadas, la mayoría de las muertes parecieron ser de naturaleza cardiovascular (por ejemplo, fallo cardíaco, muerte súbita) o infecciosa (por ejemplo, pneumonía)</w:t>
      </w:r>
      <w:r>
        <w:rPr>
          <w:rFonts w:eastAsia="Calibri"/>
          <w:lang w:val="es-ES"/>
        </w:rPr>
        <w:t xml:space="preserve"> (ver sección 4.8)</w:t>
      </w:r>
      <w:r>
        <w:rPr>
          <w:lang w:val="es-ES"/>
        </w:rPr>
        <w:t>.</w:t>
      </w:r>
    </w:p>
    <w:p w14:paraId="68E3CEE0" w14:textId="77777777" w:rsidR="00A80C76" w:rsidRDefault="00A80C76">
      <w:pPr>
        <w:pStyle w:val="EMEABodyText"/>
        <w:widowControl w:val="0"/>
        <w:rPr>
          <w:lang w:val="es-ES"/>
        </w:rPr>
      </w:pPr>
    </w:p>
    <w:p w14:paraId="68E3CEE1" w14:textId="77777777" w:rsidR="00A80C76" w:rsidRDefault="006963B6">
      <w:pPr>
        <w:pStyle w:val="EMEABodyText"/>
        <w:widowControl w:val="0"/>
        <w:rPr>
          <w:i/>
          <w:lang w:val="es-ES"/>
        </w:rPr>
      </w:pPr>
      <w:r>
        <w:rPr>
          <w:i/>
          <w:lang w:val="es-ES"/>
        </w:rPr>
        <w:t>Reacciones adversas cerebrovasculares</w:t>
      </w:r>
    </w:p>
    <w:p w14:paraId="68E3CEE2" w14:textId="77777777" w:rsidR="00A80C76" w:rsidRDefault="006963B6">
      <w:pPr>
        <w:pStyle w:val="EMEABodyText"/>
        <w:widowControl w:val="0"/>
        <w:rPr>
          <w:lang w:val="es-ES"/>
        </w:rPr>
      </w:pPr>
      <w:r>
        <w:rPr>
          <w:lang w:val="es-ES"/>
        </w:rPr>
        <w:t xml:space="preserve">En los mismos ensayos, se notificaron reacciones adversas cerebrovasculares (por ejemplo, accidente cerebrovascular, accidente isquémico transitorio), incluyendo pacientes con desenlace fatal (media de edad: 84 años; rango: de 78 a 88 años). En total, en un 1,3 % de los pacientes tratados con aripiprazol se notificaron reacciones adversas cerebrovasculares en comparación con un 0,6 % de los pacientes tratados con placebo. Esta diferencia no fue estadísticamente significativa. Sin embargo, en uno de estos ensayos, un ensayo de dosis fijas, hubo una relación dosis respuesta significativa para las reacciones adversas cerebrovasculares en pacientes tratados con aripiprazol </w:t>
      </w:r>
      <w:r>
        <w:rPr>
          <w:rFonts w:eastAsia="Calibri"/>
          <w:lang w:val="es-ES"/>
        </w:rPr>
        <w:t>(ver sección 4.8)</w:t>
      </w:r>
      <w:r>
        <w:rPr>
          <w:lang w:val="es-ES"/>
        </w:rPr>
        <w:t>.</w:t>
      </w:r>
    </w:p>
    <w:p w14:paraId="68E3CEE3" w14:textId="77777777" w:rsidR="00A80C76" w:rsidRDefault="00A80C76">
      <w:pPr>
        <w:pStyle w:val="EMEABodyText"/>
        <w:widowControl w:val="0"/>
        <w:rPr>
          <w:lang w:val="es-ES"/>
        </w:rPr>
      </w:pPr>
    </w:p>
    <w:p w14:paraId="68E3CEE4" w14:textId="77777777" w:rsidR="00A80C76" w:rsidRDefault="006963B6">
      <w:pPr>
        <w:pStyle w:val="EMEABodyText"/>
        <w:rPr>
          <w:lang w:val="es-ES"/>
        </w:rPr>
      </w:pPr>
      <w:r>
        <w:rPr>
          <w:iCs/>
          <w:lang w:val="es-ES"/>
        </w:rPr>
        <w:t xml:space="preserve">Aripiprazol </w:t>
      </w:r>
      <w:r>
        <w:rPr>
          <w:lang w:val="es-ES"/>
        </w:rPr>
        <w:t>no está indicado para el tratamiento de pacientes con psicosis relacionada con demencia.</w:t>
      </w:r>
    </w:p>
    <w:p w14:paraId="68E3CEE5" w14:textId="77777777" w:rsidR="00A80C76" w:rsidRDefault="00A80C76">
      <w:pPr>
        <w:pStyle w:val="EMEABodyText"/>
        <w:widowControl w:val="0"/>
        <w:rPr>
          <w:lang w:val="es-ES"/>
        </w:rPr>
      </w:pPr>
    </w:p>
    <w:p w14:paraId="68E3CEE6" w14:textId="77777777" w:rsidR="00A80C76" w:rsidRDefault="006963B6">
      <w:pPr>
        <w:pStyle w:val="EMEABodyText"/>
        <w:widowControl w:val="0"/>
        <w:rPr>
          <w:u w:val="single"/>
          <w:lang w:val="es-ES"/>
        </w:rPr>
      </w:pPr>
      <w:r>
        <w:rPr>
          <w:u w:val="single"/>
          <w:lang w:val="es-ES"/>
        </w:rPr>
        <w:t>Hiperglucemia y diabetes mellitus</w:t>
      </w:r>
    </w:p>
    <w:p w14:paraId="68E3CEE7" w14:textId="77777777" w:rsidR="00A80C76" w:rsidRDefault="00A80C76">
      <w:pPr>
        <w:pStyle w:val="EMEABodyText"/>
        <w:widowControl w:val="0"/>
        <w:rPr>
          <w:lang w:val="es-ES"/>
        </w:rPr>
      </w:pPr>
    </w:p>
    <w:p w14:paraId="68E3CEE8" w14:textId="77777777" w:rsidR="00A80C76" w:rsidRDefault="006963B6">
      <w:pPr>
        <w:pStyle w:val="EMEABodyText"/>
        <w:widowControl w:val="0"/>
        <w:rPr>
          <w:lang w:val="es-ES"/>
        </w:rPr>
      </w:pPr>
      <w:r>
        <w:rPr>
          <w:rStyle w:val="Emphasis"/>
          <w:i w:val="0"/>
          <w:iCs/>
          <w:color w:val="000000"/>
          <w:lang w:val="es-ES"/>
        </w:rPr>
        <w:t>En algunos casos se ha notificado hiperglucemia extrema y asociada con cetoacidosis o coma hiperosmolar o muerte en pacientes tratados con antipsicóticos atípicos, incluyendo aripiprazol. Entre los factores de riesgo que pueden predisponer a los pacientes a padecer complicaciones graves se incluye la obesidad y los antecedentes familiares de diabetes. En los ensayos clínicos con aripiprazol, no hubo diferencias significativas en la tasa de incidencia de reacciones adversas hiperglucémicas (incluyendo diabetes) o en los valores de glucemia alterados, en comparación con placebo. No se dispone de datos precisos del riesgo de reacciones adversas relacionadas con la hiperglucemia en pacientes tratados con aripiprazol y con otros antipsicóticos atípicos que permitan establecer comparaciones directas. Los pacientes tratados con antipsicóticos, incluyendo aripiprazol, deben ser observados para detectar posibles signos y síntomas de hiperglucemia (como polidipsia, poliuria, polifagia y debilidad), y los pacientes con diabetes mellitus o con factores de riesgo de diabetes mellitus deben ser controlados de forma regular para detectar un posible empeoramiento del control de la glucosa (ver sección 4.8).</w:t>
      </w:r>
    </w:p>
    <w:p w14:paraId="68E3CEE9" w14:textId="77777777" w:rsidR="00A80C76" w:rsidRDefault="00A80C76">
      <w:pPr>
        <w:pStyle w:val="EMEABodyText"/>
        <w:widowControl w:val="0"/>
        <w:rPr>
          <w:lang w:val="es-ES"/>
        </w:rPr>
      </w:pPr>
    </w:p>
    <w:p w14:paraId="68E3CEEA" w14:textId="77777777" w:rsidR="00A80C76" w:rsidRDefault="006963B6">
      <w:pPr>
        <w:pStyle w:val="EMEABodyText"/>
        <w:widowControl w:val="0"/>
        <w:rPr>
          <w:u w:val="single"/>
          <w:lang w:val="es-ES"/>
        </w:rPr>
      </w:pPr>
      <w:r>
        <w:rPr>
          <w:u w:val="single"/>
          <w:lang w:val="es-ES"/>
        </w:rPr>
        <w:t>Hipersensibilidad</w:t>
      </w:r>
    </w:p>
    <w:p w14:paraId="68E3CEEB" w14:textId="77777777" w:rsidR="00A80C76" w:rsidRDefault="00A80C76">
      <w:pPr>
        <w:pStyle w:val="EMEABodyText"/>
        <w:widowControl w:val="0"/>
        <w:rPr>
          <w:lang w:val="es-ES"/>
        </w:rPr>
      </w:pPr>
    </w:p>
    <w:p w14:paraId="68E3CEEC" w14:textId="77777777" w:rsidR="00A80C76" w:rsidRDefault="006963B6">
      <w:pPr>
        <w:pStyle w:val="EMEABodyText"/>
        <w:widowControl w:val="0"/>
        <w:rPr>
          <w:lang w:val="es-ES"/>
        </w:rPr>
      </w:pPr>
      <w:r>
        <w:rPr>
          <w:lang w:val="es-ES"/>
        </w:rPr>
        <w:t>Se pueden producir reacciones de hipersensibilidad con aripiprazol, caracterizadas por síntomas alérgicos (ver sección 4.8).</w:t>
      </w:r>
    </w:p>
    <w:p w14:paraId="68E3CEED" w14:textId="77777777" w:rsidR="00A80C76" w:rsidRDefault="00A80C76">
      <w:pPr>
        <w:pStyle w:val="EMEABodyText"/>
        <w:widowControl w:val="0"/>
        <w:rPr>
          <w:lang w:val="es-ES"/>
        </w:rPr>
      </w:pPr>
    </w:p>
    <w:p w14:paraId="68E3CEEE" w14:textId="77777777" w:rsidR="00A80C76" w:rsidRDefault="006963B6">
      <w:pPr>
        <w:pStyle w:val="EMEABodyText"/>
        <w:widowControl w:val="0"/>
        <w:rPr>
          <w:u w:val="single"/>
          <w:lang w:val="es-ES"/>
        </w:rPr>
      </w:pPr>
      <w:r>
        <w:rPr>
          <w:u w:val="single"/>
          <w:lang w:val="es-ES"/>
        </w:rPr>
        <w:t>Aumento de peso</w:t>
      </w:r>
    </w:p>
    <w:p w14:paraId="68E3CEEF" w14:textId="77777777" w:rsidR="00A80C76" w:rsidRDefault="00A80C76">
      <w:pPr>
        <w:pStyle w:val="EMEABodyText"/>
        <w:widowControl w:val="0"/>
        <w:rPr>
          <w:lang w:val="es-ES"/>
        </w:rPr>
      </w:pPr>
    </w:p>
    <w:p w14:paraId="68E3CEF0" w14:textId="77777777" w:rsidR="00A80C76" w:rsidRDefault="006963B6">
      <w:pPr>
        <w:rPr>
          <w:lang w:val="es-ES"/>
        </w:rPr>
      </w:pPr>
      <w:r>
        <w:rPr>
          <w:lang w:val="es-ES"/>
        </w:rPr>
        <w:t xml:space="preserve">El aumento de peso se ve comúnmente en pacientes con esquizofrenia y manía bipolar debido a la co-morbilidad, uso de antipsicóticos conocidos que causan aumento de peso, estilo de vida poco saludable, y puede conducir a complicaciones graves. El aumento de peso ha sido notificado tras </w:t>
      </w:r>
      <w:r>
        <w:rPr>
          <w:rStyle w:val="acepcion-term"/>
          <w:lang w:val="es-ES"/>
        </w:rPr>
        <w:t>la comercialización</w:t>
      </w:r>
      <w:r>
        <w:rPr>
          <w:lang w:val="es-ES"/>
        </w:rPr>
        <w:t xml:space="preserve"> en pacientes a los que se les prescribe aripiprazol. Cuando se ha visto, ha sido habitualmente en aquellos con factores significativos de riesgo tales como historia de diabetes, alteraciones tiroideas o adenoma de la pituitaria. En ensayos clínicos con aripiprazol no se ha mostrado que induzca a aumento de peso clínicamente relevante en adultos (ver sección 5.1). En ensayos clínicos de pacientes adolescentes con trastorno bipolar, aripiprazol ha mostrado que está relacionado con un aumento de peso después de 4 semanas de tratamiento. El aumento de peso debe ser monitorizado en pacientes adolescentes con trastorno bipolar. Si el aumento de peso es clínicamente significativo, debe considerarse la reducción de dosis (ver sección 4.8).</w:t>
      </w:r>
    </w:p>
    <w:p w14:paraId="68E3CEF1" w14:textId="77777777" w:rsidR="00A80C76" w:rsidRDefault="00A80C76">
      <w:pPr>
        <w:pStyle w:val="EMEABodyText"/>
        <w:widowControl w:val="0"/>
        <w:rPr>
          <w:lang w:val="es-ES"/>
        </w:rPr>
      </w:pPr>
    </w:p>
    <w:p w14:paraId="68E3CEF2" w14:textId="77777777" w:rsidR="00A80C76" w:rsidRDefault="006963B6">
      <w:pPr>
        <w:pStyle w:val="EMEABodyText"/>
        <w:widowControl w:val="0"/>
        <w:rPr>
          <w:u w:val="single"/>
          <w:lang w:val="es-ES"/>
        </w:rPr>
      </w:pPr>
      <w:r>
        <w:rPr>
          <w:u w:val="single"/>
          <w:lang w:val="es-ES"/>
        </w:rPr>
        <w:t>Disfagia</w:t>
      </w:r>
    </w:p>
    <w:p w14:paraId="68E3CEF3" w14:textId="77777777" w:rsidR="00A80C76" w:rsidRDefault="00A80C76">
      <w:pPr>
        <w:pStyle w:val="EMEABodyText"/>
        <w:widowControl w:val="0"/>
        <w:rPr>
          <w:rStyle w:val="Emphasis"/>
          <w:i w:val="0"/>
          <w:iCs/>
          <w:color w:val="000000"/>
          <w:lang w:val="es-ES"/>
        </w:rPr>
      </w:pPr>
    </w:p>
    <w:p w14:paraId="68E3CEF4" w14:textId="77777777" w:rsidR="00A80C76" w:rsidRDefault="006963B6">
      <w:pPr>
        <w:pStyle w:val="EMEABodyText"/>
        <w:widowControl w:val="0"/>
        <w:rPr>
          <w:lang w:val="es-ES"/>
        </w:rPr>
      </w:pPr>
      <w:r>
        <w:rPr>
          <w:rStyle w:val="Emphasis"/>
          <w:i w:val="0"/>
          <w:iCs/>
          <w:color w:val="000000"/>
          <w:lang w:val="es-ES"/>
        </w:rPr>
        <w:t xml:space="preserve">La dismotilidad esofágica y la aspiración se han asociado al uso de antipsicóticos, incluyendo </w:t>
      </w:r>
      <w:r>
        <w:rPr>
          <w:lang w:val="es-ES"/>
        </w:rPr>
        <w:t>aripiprazol</w:t>
      </w:r>
      <w:r>
        <w:rPr>
          <w:rStyle w:val="Emphasis"/>
          <w:i w:val="0"/>
          <w:iCs/>
          <w:color w:val="000000"/>
          <w:lang w:val="es-ES"/>
        </w:rPr>
        <w:t xml:space="preserve">. </w:t>
      </w:r>
      <w:r>
        <w:rPr>
          <w:lang w:val="es-ES"/>
        </w:rPr>
        <w:t>Aripiprazol debe utilizarse con precaución en pacientes con riesgo de neumonía por aspiración.</w:t>
      </w:r>
    </w:p>
    <w:p w14:paraId="68E3CEF5" w14:textId="77777777" w:rsidR="00A80C76" w:rsidRDefault="00A80C76">
      <w:pPr>
        <w:pStyle w:val="EMEABodyText"/>
        <w:widowControl w:val="0"/>
        <w:rPr>
          <w:lang w:val="es-ES"/>
        </w:rPr>
      </w:pPr>
    </w:p>
    <w:p w14:paraId="68E3CEF6" w14:textId="77777777" w:rsidR="00A80C76" w:rsidRDefault="006963B6">
      <w:pPr>
        <w:pStyle w:val="EMEABodyText"/>
        <w:rPr>
          <w:iCs/>
          <w:u w:val="single"/>
          <w:lang w:val="es-ES"/>
        </w:rPr>
      </w:pPr>
      <w:del w:id="54" w:author="Author" w:date="2025-10-17T14:45:00Z">
        <w:r>
          <w:rPr>
            <w:iCs/>
            <w:u w:val="single"/>
            <w:lang w:val="es-ES"/>
          </w:rPr>
          <w:delText xml:space="preserve">Adicción patológica </w:delText>
        </w:r>
      </w:del>
      <w:ins w:id="55" w:author="Author" w:date="2025-10-17T14:45:00Z">
        <w:r>
          <w:rPr>
            <w:iCs/>
            <w:u w:val="single"/>
            <w:lang w:val="es-ES"/>
          </w:rPr>
          <w:t xml:space="preserve">Trastorno asociado </w:t>
        </w:r>
      </w:ins>
      <w:r>
        <w:rPr>
          <w:iCs/>
          <w:u w:val="single"/>
          <w:lang w:val="es-ES"/>
        </w:rPr>
        <w:t>al juego y otros trastornos del control de los impulsos</w:t>
      </w:r>
    </w:p>
    <w:p w14:paraId="68E3CEF7" w14:textId="77777777" w:rsidR="00A80C76" w:rsidRDefault="00A80C76">
      <w:pPr>
        <w:pStyle w:val="EMEABodyText"/>
        <w:rPr>
          <w:iCs/>
          <w:lang w:val="es-ES"/>
        </w:rPr>
      </w:pPr>
    </w:p>
    <w:p w14:paraId="68E3CEF8" w14:textId="77777777" w:rsidR="00A80C76" w:rsidRDefault="006963B6">
      <w:pPr>
        <w:pStyle w:val="EMEABodyText"/>
        <w:widowControl w:val="0"/>
        <w:rPr>
          <w:iCs/>
          <w:lang w:val="es-ES"/>
        </w:rPr>
      </w:pPr>
      <w:r>
        <w:rPr>
          <w:iCs/>
          <w:lang w:val="es-ES"/>
        </w:rPr>
        <w:t xml:space="preserve">Los pacientes pueden experimentar un aumento de los impulsos, especialmente los de la adicción al juego, e incapacidad de controlarlos mientras están tomando aripiprazol. Otros impulsos notificados fueron: impulso sexual aumentado, compra compulsiva, atracones o ingesta compulsiva y otros comportamientos impulsivos y compulsivos. Es importante que los médicos pregunten expresamente a los pacientes o a sus cuidadores sobre la aparición o intensificación de los impulsos de adicción al juego, los impulsos sexuales, la compra compulsiva, los atracones o la ingesta compulsiva, u otros impulsos mientras se está recibiendo el tratamiento con aripiprazol. Cabe observar que los síntomas de control de los impulsos pueden estar asociados al trastorno subyacente; no obstante, en algunos casos, se notificó que los impulsos cesaron al reducir la dosis o cuando se interrumpió </w:t>
      </w:r>
      <w:del w:id="56" w:author="Author" w:date="2025-10-17T14:46:00Z">
        <w:r>
          <w:rPr>
            <w:iCs/>
            <w:lang w:val="es-ES"/>
          </w:rPr>
          <w:delText>la medicación</w:delText>
        </w:r>
      </w:del>
      <w:ins w:id="57" w:author="Author" w:date="2025-10-17T14:46:00Z">
        <w:r>
          <w:rPr>
            <w:iCs/>
            <w:lang w:val="es-ES"/>
          </w:rPr>
          <w:t>el medicamento</w:t>
        </w:r>
      </w:ins>
      <w:r>
        <w:rPr>
          <w:iCs/>
          <w:lang w:val="es-ES"/>
        </w:rPr>
        <w:t>. Si no se identifican, los trastornos del control de los impulsos pueden resultar perjudiciales para el paciente o para otras personas. Si aparecen dichos impulsos mientras se está tomando aripiprazol, se debe considerar la reducción de la dosis o la interrupción del tratamiento (ver sección 4.8).</w:t>
      </w:r>
    </w:p>
    <w:p w14:paraId="68E3CEF9" w14:textId="77777777" w:rsidR="00A80C76" w:rsidRDefault="00A80C76">
      <w:pPr>
        <w:pStyle w:val="EMEABodyText"/>
        <w:rPr>
          <w:iCs/>
          <w:lang w:val="es-ES"/>
        </w:rPr>
      </w:pPr>
    </w:p>
    <w:p w14:paraId="68E3CEFA" w14:textId="77777777" w:rsidR="00A80C76" w:rsidRDefault="006963B6">
      <w:pPr>
        <w:pStyle w:val="EMEABodyText"/>
        <w:widowControl w:val="0"/>
        <w:rPr>
          <w:u w:val="single"/>
          <w:lang w:val="es-ES"/>
        </w:rPr>
      </w:pPr>
      <w:r>
        <w:rPr>
          <w:u w:val="single"/>
          <w:lang w:val="es-ES"/>
        </w:rPr>
        <w:t>Aspartamo</w:t>
      </w:r>
    </w:p>
    <w:p w14:paraId="68E3CEFB" w14:textId="77777777" w:rsidR="00A80C76" w:rsidRDefault="00A80C76">
      <w:pPr>
        <w:pStyle w:val="EMEABodyText"/>
        <w:widowControl w:val="0"/>
        <w:rPr>
          <w:lang w:val="es-ES"/>
        </w:rPr>
      </w:pPr>
    </w:p>
    <w:p w14:paraId="68E3CEFC" w14:textId="77777777" w:rsidR="00A80C76" w:rsidRDefault="006963B6">
      <w:pPr>
        <w:pStyle w:val="EMEABodyText"/>
        <w:widowControl w:val="0"/>
        <w:rPr>
          <w:lang w:val="es-ES"/>
        </w:rPr>
      </w:pPr>
      <w:r>
        <w:rPr>
          <w:color w:val="000000"/>
          <w:lang w:val="es-ES"/>
        </w:rPr>
        <w:t xml:space="preserve">ABILIFY </w:t>
      </w:r>
      <w:r>
        <w:rPr>
          <w:lang w:val="es-ES"/>
        </w:rPr>
        <w:t>comprimidos bucodispersables contiene aspartamo. El aspartamo es una fuente de fenilalanina que puede ser perjudicial en caso de padecer fenilcetonuria (FCN), una enfermedad genética rara en la que la fenilalanina se acumula debido a que el organismo no es capaz de eliminarla correctamente.</w:t>
      </w:r>
    </w:p>
    <w:p w14:paraId="68E3CEFD" w14:textId="77777777" w:rsidR="00A80C76" w:rsidRDefault="00A80C76">
      <w:pPr>
        <w:pStyle w:val="EMEABodyText"/>
        <w:widowControl w:val="0"/>
        <w:rPr>
          <w:lang w:val="es-ES"/>
        </w:rPr>
      </w:pPr>
    </w:p>
    <w:p w14:paraId="68E3CEFE" w14:textId="77777777" w:rsidR="00A80C76" w:rsidRDefault="006963B6">
      <w:pPr>
        <w:pStyle w:val="EMEABodyText"/>
        <w:widowControl w:val="0"/>
        <w:rPr>
          <w:u w:val="single"/>
          <w:lang w:val="es-ES"/>
        </w:rPr>
      </w:pPr>
      <w:r>
        <w:rPr>
          <w:u w:val="single"/>
          <w:lang w:val="es-ES"/>
        </w:rPr>
        <w:t>Lactosa</w:t>
      </w:r>
    </w:p>
    <w:p w14:paraId="68E3CEFF" w14:textId="77777777" w:rsidR="00A80C76" w:rsidRDefault="00A80C76">
      <w:pPr>
        <w:pStyle w:val="Default"/>
        <w:spacing w:before="20" w:after="20"/>
        <w:rPr>
          <w:sz w:val="22"/>
          <w:szCs w:val="22"/>
          <w:lang w:val="es-ES"/>
        </w:rPr>
      </w:pPr>
    </w:p>
    <w:p w14:paraId="68E3CF00" w14:textId="77777777" w:rsidR="00A80C76" w:rsidRDefault="006963B6">
      <w:pPr>
        <w:pStyle w:val="Default"/>
        <w:spacing w:before="20" w:after="20"/>
        <w:rPr>
          <w:sz w:val="22"/>
          <w:szCs w:val="22"/>
          <w:lang w:val="es-ES"/>
        </w:rPr>
      </w:pPr>
      <w:r>
        <w:rPr>
          <w:sz w:val="22"/>
          <w:szCs w:val="22"/>
          <w:lang w:val="es-ES"/>
        </w:rPr>
        <w:t>ABILIFY comprimidos bucodispersables contiene lactosa. Los pacientes con intolerancia hereditaria a galactosa, deficiencia total de lactasa o problemas de absorción de glucosa o galactosa no deben tomar este medicamento.</w:t>
      </w:r>
    </w:p>
    <w:p w14:paraId="68E3CF01" w14:textId="77777777" w:rsidR="00A80C76" w:rsidRDefault="00A80C76">
      <w:pPr>
        <w:pStyle w:val="EMEABodyText"/>
        <w:widowControl w:val="0"/>
        <w:rPr>
          <w:lang w:val="es-ES"/>
        </w:rPr>
      </w:pPr>
    </w:p>
    <w:p w14:paraId="68E3CF02" w14:textId="77777777" w:rsidR="00A80C76" w:rsidRDefault="006963B6">
      <w:pPr>
        <w:pStyle w:val="EMEABodyText"/>
        <w:widowControl w:val="0"/>
        <w:rPr>
          <w:u w:val="single"/>
          <w:lang w:val="es-ES"/>
        </w:rPr>
      </w:pPr>
      <w:r>
        <w:rPr>
          <w:u w:val="single"/>
          <w:lang w:val="es-ES"/>
        </w:rPr>
        <w:t>Sodio</w:t>
      </w:r>
    </w:p>
    <w:p w14:paraId="68E3CF03" w14:textId="77777777" w:rsidR="00A80C76" w:rsidRDefault="00A80C76">
      <w:pPr>
        <w:pStyle w:val="EMEABodyText"/>
        <w:widowControl w:val="0"/>
        <w:rPr>
          <w:lang w:val="es-ES"/>
        </w:rPr>
      </w:pPr>
    </w:p>
    <w:p w14:paraId="68E3CF04" w14:textId="77777777" w:rsidR="00A80C76" w:rsidRDefault="006963B6">
      <w:pPr>
        <w:pStyle w:val="EMEABodyText"/>
        <w:widowControl w:val="0"/>
        <w:rPr>
          <w:lang w:val="es-ES"/>
        </w:rPr>
      </w:pPr>
      <w:r>
        <w:rPr>
          <w:color w:val="000000"/>
          <w:lang w:val="es-ES"/>
        </w:rPr>
        <w:t xml:space="preserve">ABILIFY </w:t>
      </w:r>
      <w:r>
        <w:rPr>
          <w:lang w:val="es-ES"/>
        </w:rPr>
        <w:t>comprimidos bucodispersables contiene sodio. Este medicamento contiene menos de 1 mmol de sodio (23 mg) por comprimido; esto es, esencialmente “exento de sodio”.</w:t>
      </w:r>
    </w:p>
    <w:p w14:paraId="68E3CF05" w14:textId="77777777" w:rsidR="00A80C76" w:rsidRDefault="00A80C76">
      <w:pPr>
        <w:pStyle w:val="EMEABodyText"/>
        <w:widowControl w:val="0"/>
        <w:rPr>
          <w:lang w:val="es-ES"/>
        </w:rPr>
      </w:pPr>
    </w:p>
    <w:p w14:paraId="68E3CF06" w14:textId="77777777" w:rsidR="00A80C76" w:rsidRDefault="006963B6">
      <w:pPr>
        <w:pStyle w:val="EMEABodyText"/>
        <w:widowControl w:val="0"/>
        <w:rPr>
          <w:u w:val="single"/>
          <w:lang w:val="es-ES"/>
        </w:rPr>
      </w:pPr>
      <w:r>
        <w:rPr>
          <w:u w:val="single"/>
          <w:lang w:val="es-ES"/>
        </w:rPr>
        <w:t>Pacientes con co-morbilidad asociada al trastorno por déficit de atención e hiperactividad (TDAH)</w:t>
      </w:r>
    </w:p>
    <w:p w14:paraId="68E3CF07" w14:textId="77777777" w:rsidR="00A80C76" w:rsidRDefault="00A80C76">
      <w:pPr>
        <w:pStyle w:val="EMEABodyText"/>
        <w:widowControl w:val="0"/>
        <w:rPr>
          <w:lang w:val="es-ES"/>
        </w:rPr>
      </w:pPr>
    </w:p>
    <w:p w14:paraId="68E3CF08" w14:textId="77777777" w:rsidR="00A80C76" w:rsidRDefault="006963B6">
      <w:pPr>
        <w:pStyle w:val="EMEABodyText"/>
        <w:widowControl w:val="0"/>
        <w:rPr>
          <w:lang w:val="es-ES"/>
        </w:rPr>
      </w:pPr>
      <w:r>
        <w:rPr>
          <w:lang w:val="es-ES"/>
        </w:rPr>
        <w:t>A pesar de la alta frecuencia de co-morbilidad asociada al Trastorno Bipolar I y al TDAH, los datos de seguridad sobre el uso concomitante de aripiprazol y medicamentos estimulantes son muy escasos; por lo tanto, debe tenerse extrema precaución cuando estos medicamentos son administrados conjuntamente.</w:t>
      </w:r>
    </w:p>
    <w:p w14:paraId="68E3CF09" w14:textId="77777777" w:rsidR="00A80C76" w:rsidRDefault="00A80C76">
      <w:pPr>
        <w:pStyle w:val="EMEABodyText"/>
        <w:widowControl w:val="0"/>
        <w:rPr>
          <w:lang w:val="es-ES"/>
        </w:rPr>
      </w:pPr>
    </w:p>
    <w:p w14:paraId="68E3CF0A" w14:textId="77777777" w:rsidR="00A80C76" w:rsidRDefault="006963B6">
      <w:pPr>
        <w:pStyle w:val="EMEABodyText"/>
        <w:widowControl w:val="0"/>
        <w:rPr>
          <w:u w:val="single"/>
          <w:lang w:val="es-ES"/>
        </w:rPr>
      </w:pPr>
      <w:r>
        <w:rPr>
          <w:u w:val="single"/>
          <w:lang w:val="es-ES"/>
        </w:rPr>
        <w:t>Caídas</w:t>
      </w:r>
    </w:p>
    <w:p w14:paraId="68E3CF0B" w14:textId="77777777" w:rsidR="00A80C76" w:rsidRDefault="00A80C76">
      <w:pPr>
        <w:pStyle w:val="EMEABodyText"/>
        <w:widowControl w:val="0"/>
        <w:rPr>
          <w:lang w:val="es-ES"/>
        </w:rPr>
      </w:pPr>
    </w:p>
    <w:p w14:paraId="68E3CF0C" w14:textId="77777777" w:rsidR="00A80C76" w:rsidRDefault="006963B6">
      <w:pPr>
        <w:pStyle w:val="EMEABodyText"/>
        <w:widowControl w:val="0"/>
        <w:rPr>
          <w:lang w:val="es-ES"/>
        </w:rPr>
      </w:pPr>
      <w:r>
        <w:rPr>
          <w:lang w:val="es-ES"/>
        </w:rPr>
        <w:t>Aripiprazol puede causar somnolencia, hipotensión postural, inestabilidad motora y sensorial, lo que podría provocar caídas. Se debe tener precaución al tratar a los pacientes con mayor riesgo, y se debe considerar una dosis inicial más baja (por ejemplo, pacientes ancianos o debilitados; ver sección 4.2).</w:t>
      </w:r>
    </w:p>
    <w:p w14:paraId="68E3CF0D" w14:textId="77777777" w:rsidR="00A80C76" w:rsidRDefault="00A80C76">
      <w:pPr>
        <w:pStyle w:val="EMEABodyText"/>
        <w:widowControl w:val="0"/>
        <w:rPr>
          <w:lang w:val="es-ES"/>
        </w:rPr>
      </w:pPr>
    </w:p>
    <w:p w14:paraId="68E3CF0E" w14:textId="77777777" w:rsidR="00A80C76" w:rsidRDefault="006963B6">
      <w:pPr>
        <w:pStyle w:val="EMEAHeading2"/>
        <w:keepNext w:val="0"/>
        <w:keepLines w:val="0"/>
        <w:widowControl w:val="0"/>
        <w:tabs>
          <w:tab w:val="left" w:pos="567"/>
        </w:tabs>
        <w:outlineLvl w:val="9"/>
        <w:rPr>
          <w:lang w:val="es-ES"/>
        </w:rPr>
      </w:pPr>
      <w:r>
        <w:rPr>
          <w:lang w:val="es-ES"/>
        </w:rPr>
        <w:t>4.5</w:t>
      </w:r>
      <w:r>
        <w:rPr>
          <w:lang w:val="es-ES"/>
        </w:rPr>
        <w:tab/>
        <w:t>Interacción con otros medicamentos y otras formas de interacción</w:t>
      </w:r>
    </w:p>
    <w:p w14:paraId="68E3CF0F" w14:textId="77777777" w:rsidR="00A80C76" w:rsidRDefault="00A80C76">
      <w:pPr>
        <w:pStyle w:val="EMEAHeading2"/>
        <w:keepNext w:val="0"/>
        <w:keepLines w:val="0"/>
        <w:widowControl w:val="0"/>
        <w:ind w:left="0" w:firstLine="0"/>
        <w:outlineLvl w:val="9"/>
        <w:rPr>
          <w:b w:val="0"/>
          <w:lang w:val="es-ES"/>
        </w:rPr>
      </w:pPr>
    </w:p>
    <w:p w14:paraId="68E3CF10" w14:textId="77777777" w:rsidR="00A80C76" w:rsidRDefault="006963B6">
      <w:pPr>
        <w:pStyle w:val="EMEABodyText"/>
        <w:widowControl w:val="0"/>
        <w:rPr>
          <w:lang w:val="es-ES"/>
        </w:rPr>
      </w:pPr>
      <w:r>
        <w:rPr>
          <w:lang w:val="es-ES"/>
        </w:rPr>
        <w:t xml:space="preserve">Debido al antagonismo del receptor </w:t>
      </w:r>
      <w:r>
        <w:rPr>
          <w:snapToGrid w:val="0"/>
          <w:lang w:val="es-ES"/>
        </w:rPr>
        <w:t>α</w:t>
      </w:r>
      <w:r>
        <w:rPr>
          <w:rStyle w:val="BMSSubscript"/>
          <w:sz w:val="22"/>
          <w:lang w:val="es-ES"/>
        </w:rPr>
        <w:t>1</w:t>
      </w:r>
      <w:r>
        <w:rPr>
          <w:lang w:val="es-ES"/>
        </w:rPr>
        <w:t>-adrenérgico, aripiprazol puede aumentar los efectos de ciertos medicamentos antihipertensivos.</w:t>
      </w:r>
    </w:p>
    <w:p w14:paraId="68E3CF11" w14:textId="77777777" w:rsidR="00A80C76" w:rsidRDefault="00A80C76">
      <w:pPr>
        <w:pStyle w:val="EMEABodyText"/>
        <w:widowControl w:val="0"/>
        <w:rPr>
          <w:lang w:val="es-ES"/>
        </w:rPr>
      </w:pPr>
    </w:p>
    <w:p w14:paraId="68E3CF12" w14:textId="77777777" w:rsidR="00A80C76" w:rsidRDefault="006963B6">
      <w:pPr>
        <w:pStyle w:val="EMEABodyText"/>
        <w:widowControl w:val="0"/>
        <w:rPr>
          <w:lang w:val="es-ES"/>
        </w:rPr>
      </w:pPr>
      <w:r>
        <w:rPr>
          <w:rStyle w:val="Emphasis"/>
          <w:i w:val="0"/>
          <w:iCs/>
          <w:color w:val="000000"/>
          <w:lang w:val="es-ES"/>
        </w:rPr>
        <w:lastRenderedPageBreak/>
        <w:t xml:space="preserve">Debido a la acción principal de aripiprazol sobre el </w:t>
      </w:r>
      <w:ins w:id="58" w:author="Author" w:date="2025-10-17T14:46:00Z">
        <w:r>
          <w:rPr>
            <w:rStyle w:val="Emphasis"/>
            <w:i w:val="0"/>
            <w:iCs/>
            <w:color w:val="000000"/>
            <w:lang w:val="es-ES"/>
          </w:rPr>
          <w:t>sistema nervioso central (</w:t>
        </w:r>
      </w:ins>
      <w:r>
        <w:rPr>
          <w:rStyle w:val="Emphasis"/>
          <w:i w:val="0"/>
          <w:iCs/>
          <w:color w:val="000000"/>
          <w:lang w:val="es-ES"/>
        </w:rPr>
        <w:t>SNC</w:t>
      </w:r>
      <w:ins w:id="59" w:author="Author" w:date="2025-10-17T14:46:00Z">
        <w:r>
          <w:rPr>
            <w:rStyle w:val="Emphasis"/>
            <w:i w:val="0"/>
            <w:iCs/>
            <w:color w:val="000000"/>
            <w:lang w:val="es-ES"/>
          </w:rPr>
          <w:t>)</w:t>
        </w:r>
      </w:ins>
      <w:r>
        <w:rPr>
          <w:rStyle w:val="Emphasis"/>
          <w:i w:val="0"/>
          <w:iCs/>
          <w:color w:val="000000"/>
          <w:lang w:val="es-ES"/>
        </w:rPr>
        <w:t>, se debe tener precaución al administrar aripiprazol en combinación con alcohol u otros medicamentos del SNC con efectos adversos que se solapan, como la sedación (ver sección 4.8).</w:t>
      </w:r>
    </w:p>
    <w:p w14:paraId="68E3CF13" w14:textId="77777777" w:rsidR="00A80C76" w:rsidRDefault="00A80C76">
      <w:pPr>
        <w:pStyle w:val="EMEABodyText"/>
        <w:widowControl w:val="0"/>
        <w:rPr>
          <w:lang w:val="es-ES"/>
        </w:rPr>
      </w:pPr>
    </w:p>
    <w:p w14:paraId="68E3CF14" w14:textId="77777777" w:rsidR="00A80C76" w:rsidRDefault="006963B6">
      <w:pPr>
        <w:pStyle w:val="EMEABodyText"/>
        <w:widowControl w:val="0"/>
        <w:rPr>
          <w:lang w:val="es-ES"/>
        </w:rPr>
      </w:pPr>
      <w:r>
        <w:rPr>
          <w:lang w:val="es-ES"/>
        </w:rPr>
        <w:t>Debe utilizarse con precaución la administración concomitante de aripiprazol con otros medicamentos que produzcan prolongación del intervalo QT o trastornos electrolíticos.</w:t>
      </w:r>
    </w:p>
    <w:p w14:paraId="68E3CF15" w14:textId="77777777" w:rsidR="00A80C76" w:rsidRDefault="00A80C76">
      <w:pPr>
        <w:pStyle w:val="EMEABodyText"/>
        <w:widowControl w:val="0"/>
        <w:rPr>
          <w:lang w:val="es-ES"/>
        </w:rPr>
      </w:pPr>
    </w:p>
    <w:p w14:paraId="68E3CF16" w14:textId="77777777" w:rsidR="00A80C76" w:rsidRDefault="006963B6">
      <w:pPr>
        <w:pStyle w:val="EMEABodyText"/>
        <w:widowControl w:val="0"/>
        <w:rPr>
          <w:u w:val="single"/>
          <w:lang w:val="es-ES"/>
        </w:rPr>
      </w:pPr>
      <w:r>
        <w:rPr>
          <w:u w:val="single"/>
          <w:lang w:val="es-ES"/>
        </w:rPr>
        <w:t>Interacción de otros medicamentos con aripiprazol</w:t>
      </w:r>
    </w:p>
    <w:p w14:paraId="68E3CF17" w14:textId="77777777" w:rsidR="00A80C76" w:rsidRDefault="00A80C76">
      <w:pPr>
        <w:pStyle w:val="EMEABodyText"/>
        <w:widowControl w:val="0"/>
        <w:rPr>
          <w:lang w:val="es-ES"/>
        </w:rPr>
      </w:pPr>
    </w:p>
    <w:p w14:paraId="68E3CF18" w14:textId="77777777" w:rsidR="00A80C76" w:rsidRDefault="006963B6">
      <w:pPr>
        <w:pStyle w:val="EMEABodyText"/>
        <w:widowControl w:val="0"/>
        <w:rPr>
          <w:lang w:val="es-ES"/>
        </w:rPr>
      </w:pPr>
      <w:r>
        <w:rPr>
          <w:lang w:val="es-ES"/>
        </w:rPr>
        <w:t>Famotidina, antagonista H</w:t>
      </w:r>
      <w:r>
        <w:rPr>
          <w:vertAlign w:val="subscript"/>
          <w:lang w:val="es-ES"/>
        </w:rPr>
        <w:t>2</w:t>
      </w:r>
      <w:r>
        <w:rPr>
          <w:lang w:val="es-ES"/>
        </w:rPr>
        <w:t>, bloqueante de los ácidos gástricos, reduce la tasa de absorción de aripiprazol, pero se considera que este efecto no es clínicamente significativo. Aripiprazol se metaboliza por múltiples vías involucrando las enzimas CYP2D6 y CYP3A4 pero no la enzima CYP1A. Por lo tanto, no es necesario un ajuste de dosis en fumadores.</w:t>
      </w:r>
    </w:p>
    <w:p w14:paraId="68E3CF19" w14:textId="77777777" w:rsidR="00A80C76" w:rsidRDefault="00A80C76">
      <w:pPr>
        <w:pStyle w:val="EMEABodyText"/>
        <w:widowControl w:val="0"/>
        <w:rPr>
          <w:lang w:val="es-ES"/>
        </w:rPr>
      </w:pPr>
    </w:p>
    <w:p w14:paraId="68E3CF1A" w14:textId="77777777" w:rsidR="00A80C76" w:rsidRDefault="006963B6">
      <w:pPr>
        <w:pStyle w:val="EMEABodyText"/>
        <w:widowControl w:val="0"/>
        <w:rPr>
          <w:i/>
          <w:lang w:val="es-ES"/>
        </w:rPr>
      </w:pPr>
      <w:r>
        <w:rPr>
          <w:i/>
          <w:lang w:val="es-ES"/>
        </w:rPr>
        <w:t>Quinidina y otros inhibidores de CYP2D6</w:t>
      </w:r>
    </w:p>
    <w:p w14:paraId="68E3CF1B" w14:textId="77777777" w:rsidR="00A80C76" w:rsidRDefault="006963B6">
      <w:pPr>
        <w:pStyle w:val="EMEABodyText"/>
        <w:widowControl w:val="0"/>
        <w:rPr>
          <w:lang w:val="es-ES"/>
        </w:rPr>
      </w:pPr>
      <w:r>
        <w:rPr>
          <w:lang w:val="es-ES"/>
        </w:rPr>
        <w:t>En un ensayo clínico en sujetos sanos, un inhibidor potente de CYP2D6 (quinidina) aumentó el AUC de aripiprazol en un 107 %, mientras que no produjo cambios en la C</w:t>
      </w:r>
      <w:r>
        <w:rPr>
          <w:rStyle w:val="EMEASubscript"/>
          <w:lang w:val="es-ES"/>
        </w:rPr>
        <w:t>max</w:t>
      </w:r>
      <w:r>
        <w:rPr>
          <w:lang w:val="es-ES"/>
        </w:rPr>
        <w:t>. El AUC y la C</w:t>
      </w:r>
      <w:r>
        <w:rPr>
          <w:rStyle w:val="EMEASubscript"/>
          <w:lang w:val="es-ES"/>
        </w:rPr>
        <w:t>max</w:t>
      </w:r>
      <w:r>
        <w:rPr>
          <w:lang w:val="es-ES"/>
        </w:rPr>
        <w:t xml:space="preserve"> de dehidro-aripiprazol, el metabolito activo, disminuyeron un 32 % y un 47 %, respectivamente. La dosis de aripiprazol se debe reducir aproximadamente a la mitad de la dosis prescrita si se administra aripiprazol conjuntamente con quinidina. Cabe esperar que otros inhibidores potentes de CYP2D6, como la fluoxetina o la paroxetina, tengan efectos similares y por lo tanto, se deben administrar reducciones similares de la dosis.</w:t>
      </w:r>
    </w:p>
    <w:p w14:paraId="68E3CF1C" w14:textId="77777777" w:rsidR="00A80C76" w:rsidRDefault="00A80C76">
      <w:pPr>
        <w:pStyle w:val="EMEABodyText"/>
        <w:widowControl w:val="0"/>
        <w:rPr>
          <w:lang w:val="es-ES"/>
        </w:rPr>
      </w:pPr>
    </w:p>
    <w:p w14:paraId="68E3CF1D" w14:textId="77777777" w:rsidR="00A80C76" w:rsidRDefault="006963B6">
      <w:pPr>
        <w:pStyle w:val="EMEABodyText"/>
        <w:widowControl w:val="0"/>
        <w:jc w:val="both"/>
        <w:rPr>
          <w:i/>
          <w:lang w:val="es-ES"/>
        </w:rPr>
      </w:pPr>
      <w:r>
        <w:rPr>
          <w:i/>
          <w:lang w:val="es-ES"/>
        </w:rPr>
        <w:t>Ketoconazol y otros inhibidores de CYP3A4</w:t>
      </w:r>
    </w:p>
    <w:p w14:paraId="68E3CF1E" w14:textId="77777777" w:rsidR="00A80C76" w:rsidRDefault="006963B6">
      <w:pPr>
        <w:pStyle w:val="EMEABodyText"/>
        <w:widowControl w:val="0"/>
        <w:rPr>
          <w:lang w:val="es-ES"/>
        </w:rPr>
      </w:pPr>
      <w:r>
        <w:rPr>
          <w:lang w:val="es-ES"/>
        </w:rPr>
        <w:t>En un ensayo clínico en sujetos sanos, un inhibidor potente de CYP3A4 (ketoconazol) aumentó el AUC y la C</w:t>
      </w:r>
      <w:r>
        <w:rPr>
          <w:rStyle w:val="EMEASubscript"/>
          <w:lang w:val="es-ES"/>
        </w:rPr>
        <w:t>max</w:t>
      </w:r>
      <w:r>
        <w:rPr>
          <w:lang w:val="es-ES"/>
        </w:rPr>
        <w:t xml:space="preserve"> de aripiprazol en un 63 % y un 37 %, respectivamente; y aumentó el AUC y la C</w:t>
      </w:r>
      <w:r>
        <w:rPr>
          <w:rStyle w:val="EMEASubscript"/>
          <w:lang w:val="es-ES"/>
        </w:rPr>
        <w:t>max</w:t>
      </w:r>
      <w:r>
        <w:rPr>
          <w:lang w:val="es-ES"/>
        </w:rPr>
        <w:t xml:space="preserve"> de dehidro-aripiprazol en un 77 % y un 43 %, respectivamente. En los metabolizadores lentos de la CYP2D6, el uso concomitante de inhibidores potentes de la CYP3A4 puede aumentar las concentraciones plasmáticas de aripiprazol, en comparación con los metabolizadores rápidos de la CYP2D6. Cuando se considere la administración concomitante de ketoconazol u otros inhibidores potentes de CYP3A4 con aripiprazol, los posibles beneficios deberán ser mayores que los posibles riesgos para el paciente. Si se administra ketoconazol junto con aripiprazol, la dosis de aripiprazol se debe reducir aproximadamente a la mitad de la dosis prescrita. Con otros inhibidores potentes de CYP3A4, como itraconazol y los inhibidores de la proteasa VIH, se pueden esperar efectos similares y por lo tanto, se deben administrar reducciones similares de la dosis (ver sección 4.2). En caso de interrupción del inhibidor de CYP2D6 o CYP3A4, se debe aumentar la dosis de aripiprazol hasta el nivel anterior al inicio del tratamiento concomitante. Se pueden esperar pequeños aumentos de las concentraciones plasmáticas de aripiprazol cuando se utiliza de forma concomitante con inhibidores débiles de CYP3A4 (por ejemplo, diltiazem) o de CYP2D6 (por ejemplo, escitalopram).</w:t>
      </w:r>
    </w:p>
    <w:p w14:paraId="68E3CF1F" w14:textId="77777777" w:rsidR="00A80C76" w:rsidRDefault="00A80C76">
      <w:pPr>
        <w:pStyle w:val="EMEABodyText"/>
        <w:widowControl w:val="0"/>
        <w:rPr>
          <w:lang w:val="es-ES"/>
        </w:rPr>
      </w:pPr>
    </w:p>
    <w:p w14:paraId="68E3CF20" w14:textId="77777777" w:rsidR="00A80C76" w:rsidRDefault="006963B6">
      <w:pPr>
        <w:pStyle w:val="EMEABodyText"/>
        <w:widowControl w:val="0"/>
        <w:rPr>
          <w:i/>
          <w:lang w:val="es-ES"/>
        </w:rPr>
      </w:pPr>
      <w:r>
        <w:rPr>
          <w:i/>
          <w:lang w:val="es-ES"/>
        </w:rPr>
        <w:t>Carbamazepina y otros inductores de CYP3A4</w:t>
      </w:r>
    </w:p>
    <w:p w14:paraId="68E3CF21" w14:textId="77777777" w:rsidR="00A80C76" w:rsidRDefault="006963B6">
      <w:pPr>
        <w:pStyle w:val="EMEABodyText"/>
        <w:widowControl w:val="0"/>
        <w:rPr>
          <w:lang w:val="es-ES"/>
        </w:rPr>
      </w:pPr>
      <w:r>
        <w:rPr>
          <w:lang w:val="es-ES"/>
        </w:rPr>
        <w:t>Después de la administración concomitante de carbamazepina, un inductor potente de CYP3A4, y de aripiprazol oral en pacientes con esquizofrenia o trastorno esquizoafectivo, las medias geométricas de la C</w:t>
      </w:r>
      <w:r>
        <w:rPr>
          <w:rStyle w:val="EMEASubscript"/>
          <w:lang w:val="es-ES"/>
        </w:rPr>
        <w:t>max</w:t>
      </w:r>
      <w:r>
        <w:rPr>
          <w:vertAlign w:val="subscript"/>
          <w:lang w:val="es-ES"/>
        </w:rPr>
        <w:t xml:space="preserve"> </w:t>
      </w:r>
      <w:r>
        <w:rPr>
          <w:lang w:val="es-ES"/>
        </w:rPr>
        <w:t>y el AUC para aripiprazol fueron un 68 % y un 73 % más bajas, respectivamente, en comparación con la administración de aripiprazol (30 mg) en monoterapia. Asimismo, las medias geométricas de la C</w:t>
      </w:r>
      <w:r>
        <w:rPr>
          <w:rStyle w:val="EMEASubscript"/>
          <w:lang w:val="es-ES"/>
        </w:rPr>
        <w:t>max</w:t>
      </w:r>
      <w:r>
        <w:rPr>
          <w:vertAlign w:val="subscript"/>
          <w:lang w:val="es-ES"/>
        </w:rPr>
        <w:t xml:space="preserve"> </w:t>
      </w:r>
      <w:r>
        <w:rPr>
          <w:lang w:val="es-ES"/>
        </w:rPr>
        <w:t>y el AUC para el dehidro-aripiprazol después de la administración concomitante de carbamazepina fueron un 69 % y un 71 % más bajas, respectivamente, que las obtenidas después del tratamiento con aripiprazol en monoterapia. La dosis de aripiprazol debe ser duplicada cuando se administra conjuntamente con carbamazepina. Cabe esperar que la administración concomitante de aripiprazol y de otros inductores de CYP3A4 (tales como rifampicina, rifabutina, fenitoína, fenobarbital, primidona, efavirenz, nevirapina y la hierba de San Juan) tengan efectos similares y se deben administrar, por lo tanto, aumentos similares de dosis. En cuanto se suspendan los inductores potentes de CYP3A4, la dosis de aripiprazol debe ser reducida a la dosis recomendada.</w:t>
      </w:r>
    </w:p>
    <w:p w14:paraId="68E3CF22" w14:textId="77777777" w:rsidR="00A80C76" w:rsidRDefault="00A80C76">
      <w:pPr>
        <w:pStyle w:val="EMEABodyText"/>
        <w:widowControl w:val="0"/>
        <w:rPr>
          <w:lang w:val="es-ES"/>
        </w:rPr>
      </w:pPr>
    </w:p>
    <w:p w14:paraId="68E3CF23" w14:textId="77777777" w:rsidR="00A80C76" w:rsidRDefault="006963B6">
      <w:pPr>
        <w:pStyle w:val="EMEABodyText"/>
        <w:widowControl w:val="0"/>
        <w:rPr>
          <w:i/>
          <w:lang w:val="es-ES"/>
        </w:rPr>
      </w:pPr>
      <w:r>
        <w:rPr>
          <w:i/>
          <w:lang w:val="es-ES"/>
        </w:rPr>
        <w:t>Valproato y litio</w:t>
      </w:r>
    </w:p>
    <w:p w14:paraId="68E3CF24" w14:textId="77777777" w:rsidR="00A80C76" w:rsidRDefault="006963B6">
      <w:pPr>
        <w:pStyle w:val="EMEABodyText"/>
        <w:widowControl w:val="0"/>
        <w:rPr>
          <w:lang w:val="es-ES"/>
        </w:rPr>
      </w:pPr>
      <w:r>
        <w:rPr>
          <w:lang w:val="es-ES"/>
        </w:rPr>
        <w:t xml:space="preserve">La administración concomitante de valproato o litio con aripiprazol no produjo cambios clínicamente significativos en las concentraciones de aripiprazol y, por lo tanto, no es necesario ajustar la dosis </w:t>
      </w:r>
      <w:r>
        <w:rPr>
          <w:lang w:val="es-ES"/>
        </w:rPr>
        <w:lastRenderedPageBreak/>
        <w:t>cuando se administra valproato o litio conjuntamente con aripiprazol.</w:t>
      </w:r>
    </w:p>
    <w:p w14:paraId="68E3CF25" w14:textId="77777777" w:rsidR="00A80C76" w:rsidRDefault="00A80C76">
      <w:pPr>
        <w:pStyle w:val="EMEABodyText"/>
        <w:widowControl w:val="0"/>
        <w:rPr>
          <w:u w:val="single"/>
          <w:lang w:val="es-ES"/>
        </w:rPr>
      </w:pPr>
    </w:p>
    <w:p w14:paraId="68E3CF26" w14:textId="77777777" w:rsidR="00A80C76" w:rsidRDefault="006963B6">
      <w:pPr>
        <w:pStyle w:val="EMEABodyText"/>
        <w:widowControl w:val="0"/>
        <w:rPr>
          <w:u w:val="single"/>
          <w:lang w:val="es-ES"/>
        </w:rPr>
      </w:pPr>
      <w:r>
        <w:rPr>
          <w:u w:val="single"/>
          <w:lang w:val="es-ES"/>
        </w:rPr>
        <w:t>Interacción de aripiprazol con otros medicamentos</w:t>
      </w:r>
    </w:p>
    <w:p w14:paraId="68E3CF27" w14:textId="77777777" w:rsidR="00A80C76" w:rsidRDefault="00A80C76">
      <w:pPr>
        <w:pStyle w:val="EMEABodyText"/>
        <w:widowControl w:val="0"/>
        <w:rPr>
          <w:lang w:val="es-ES"/>
        </w:rPr>
      </w:pPr>
    </w:p>
    <w:p w14:paraId="68E3CF28" w14:textId="77777777" w:rsidR="00A80C76" w:rsidRDefault="006963B6">
      <w:pPr>
        <w:pStyle w:val="EMEABodyText"/>
        <w:widowControl w:val="0"/>
        <w:rPr>
          <w:lang w:val="es-ES"/>
        </w:rPr>
      </w:pPr>
      <w:r>
        <w:rPr>
          <w:lang w:val="es-ES"/>
        </w:rPr>
        <w:t xml:space="preserve">En ensayos clínicos, dosis de aripiprazol de 10 mg/día a 30 mg/día no tuvieron efectos significativos sobre el metabolismo de los substratos CYP2D6 (índice dextrometorfano/3-metoximorfinano), CYP2C9 (warfarina), CYP2C19 (omeprazol) y CYP3A4 (dextrometorfano). Además, aripiprazol y dehidro-aripiprazol no modifican el metabolismo mediado por CYP1A2 </w:t>
      </w:r>
      <w:r>
        <w:rPr>
          <w:i/>
          <w:lang w:val="es-ES"/>
        </w:rPr>
        <w:t>in vitro</w:t>
      </w:r>
      <w:r>
        <w:rPr>
          <w:lang w:val="es-ES"/>
        </w:rPr>
        <w:t>. Por lo tanto, es improbable que aripiprazol provoque interacciones medicamentosas clínicamente importantes mediadas por estos enzimas.</w:t>
      </w:r>
    </w:p>
    <w:p w14:paraId="68E3CF29" w14:textId="77777777" w:rsidR="00A80C76" w:rsidRDefault="00A80C76">
      <w:pPr>
        <w:pStyle w:val="EMEABodyText"/>
        <w:widowControl w:val="0"/>
        <w:rPr>
          <w:lang w:val="es-ES"/>
        </w:rPr>
      </w:pPr>
    </w:p>
    <w:p w14:paraId="68E3CF2A" w14:textId="77777777" w:rsidR="00A80C76" w:rsidRDefault="006963B6">
      <w:pPr>
        <w:pStyle w:val="EMEABodyText"/>
        <w:widowControl w:val="0"/>
        <w:rPr>
          <w:lang w:val="es-ES"/>
        </w:rPr>
      </w:pPr>
      <w:r>
        <w:rPr>
          <w:lang w:val="es-ES"/>
        </w:rPr>
        <w:t>Cuando se administra aripiprazol conjuntamente con valproato, litio o lamotrigina, no se han encontrado cambios clínicamente significativos en las concentraciones de valproato, litio o lamotrigina.</w:t>
      </w:r>
    </w:p>
    <w:p w14:paraId="68E3CF2B" w14:textId="77777777" w:rsidR="00A80C76" w:rsidRDefault="00A80C76">
      <w:pPr>
        <w:pStyle w:val="EMEABodyText"/>
        <w:widowControl w:val="0"/>
        <w:rPr>
          <w:u w:val="single"/>
          <w:lang w:val="es-ES"/>
        </w:rPr>
      </w:pPr>
    </w:p>
    <w:p w14:paraId="68E3CF2C" w14:textId="77777777" w:rsidR="00A80C76" w:rsidRDefault="006963B6">
      <w:pPr>
        <w:pStyle w:val="EMEABodyText"/>
        <w:widowControl w:val="0"/>
        <w:rPr>
          <w:i/>
          <w:lang w:val="es-ES"/>
        </w:rPr>
      </w:pPr>
      <w:r>
        <w:rPr>
          <w:i/>
          <w:lang w:val="es-ES"/>
        </w:rPr>
        <w:t>Síndrome serotoninérgico</w:t>
      </w:r>
    </w:p>
    <w:p w14:paraId="68E3CF2D" w14:textId="77777777" w:rsidR="00A80C76" w:rsidRDefault="006963B6">
      <w:pPr>
        <w:pStyle w:val="EMEABodyText"/>
        <w:widowControl w:val="0"/>
        <w:rPr>
          <w:lang w:val="es-ES"/>
        </w:rPr>
      </w:pPr>
      <w:r>
        <w:rPr>
          <w:lang w:val="es-ES"/>
        </w:rPr>
        <w:t>Se han notificado casos de síndrome serotoninérgico en pacientes en tratamiento con aripiprazol, especialmente en casos de tratamiento concomitante con otros medicamentos serotoninérgicos como inhibidores selectivos de la recaptación de serotonina/inhibidores selectivos de la recaptación de serotonina-noradrenalina (ISRS/IRSN) o con medicamentos conocidos por aumentar las concentraciones de aripiprazol (ver sección 4.8).</w:t>
      </w:r>
    </w:p>
    <w:p w14:paraId="68E3CF2E" w14:textId="77777777" w:rsidR="00A80C76" w:rsidRDefault="00A80C76">
      <w:pPr>
        <w:pStyle w:val="EMEABodyText"/>
        <w:widowControl w:val="0"/>
        <w:rPr>
          <w:lang w:val="es-ES"/>
        </w:rPr>
      </w:pPr>
    </w:p>
    <w:p w14:paraId="68E3CF2F" w14:textId="77777777" w:rsidR="00A80C76" w:rsidRDefault="006963B6">
      <w:pPr>
        <w:pStyle w:val="EMEAHeading2"/>
        <w:keepNext w:val="0"/>
        <w:keepLines w:val="0"/>
        <w:widowControl w:val="0"/>
        <w:tabs>
          <w:tab w:val="left" w:pos="567"/>
        </w:tabs>
        <w:outlineLvl w:val="9"/>
        <w:rPr>
          <w:lang w:val="es-ES"/>
        </w:rPr>
      </w:pPr>
      <w:r>
        <w:rPr>
          <w:lang w:val="es-ES"/>
        </w:rPr>
        <w:t>4.6</w:t>
      </w:r>
      <w:r>
        <w:rPr>
          <w:lang w:val="es-ES"/>
        </w:rPr>
        <w:tab/>
        <w:t>Fertilidad, embarazo y lactancia</w:t>
      </w:r>
    </w:p>
    <w:p w14:paraId="68E3CF30" w14:textId="77777777" w:rsidR="00A80C76" w:rsidRDefault="00A80C76">
      <w:pPr>
        <w:pStyle w:val="EMEAHeading2"/>
        <w:keepNext w:val="0"/>
        <w:keepLines w:val="0"/>
        <w:widowControl w:val="0"/>
        <w:ind w:left="0" w:firstLine="0"/>
        <w:outlineLvl w:val="9"/>
        <w:rPr>
          <w:b w:val="0"/>
          <w:lang w:val="es-ES"/>
        </w:rPr>
      </w:pPr>
    </w:p>
    <w:p w14:paraId="68E3CF31" w14:textId="77777777" w:rsidR="00A80C76" w:rsidRDefault="006963B6">
      <w:pPr>
        <w:pStyle w:val="EMEABodyText"/>
        <w:widowControl w:val="0"/>
        <w:rPr>
          <w:u w:val="single"/>
          <w:lang w:val="es-ES"/>
        </w:rPr>
      </w:pPr>
      <w:r>
        <w:rPr>
          <w:u w:val="single"/>
          <w:lang w:val="es-ES"/>
        </w:rPr>
        <w:t>Embarazo</w:t>
      </w:r>
    </w:p>
    <w:p w14:paraId="68E3CF32" w14:textId="77777777" w:rsidR="00A80C76" w:rsidRDefault="00A80C76">
      <w:pPr>
        <w:pStyle w:val="EMEABodyText"/>
        <w:widowControl w:val="0"/>
        <w:rPr>
          <w:lang w:val="es-ES"/>
        </w:rPr>
      </w:pPr>
    </w:p>
    <w:p w14:paraId="68E3CF33" w14:textId="77777777" w:rsidR="00A80C76" w:rsidRDefault="006963B6">
      <w:pPr>
        <w:pStyle w:val="EMEABodyText"/>
        <w:widowControl w:val="0"/>
        <w:rPr>
          <w:lang w:val="es-ES"/>
        </w:rPr>
      </w:pPr>
      <w:r>
        <w:rPr>
          <w:lang w:val="es-ES"/>
        </w:rPr>
        <w:t>No hay ensayos bien controlados y adecuados de aripiprazol en mujeres embarazadas. Se han notificado anomalías congénitas; sin embargo, no se ha podido establecer una relación causal con aripiprazol. Los estudios realizados en animales, no pueden excluir el desarrollo potencial de toxicidad (ver sección 5.3). Se aconseja a las pacientes notificar a sus médicos si están embarazadas o tienen intención de quedarse embarazadas durante el tratamiento con aripiprazol. Debido a información de seguridad insuficiente en humanos y datos inciertos en estudios de reproducción animal, este medicamento no debe utilizarse en el embarazo, a menos que el beneficio esperado justifique claramente el riesgo potencial para el feto.</w:t>
      </w:r>
    </w:p>
    <w:p w14:paraId="68E3CF34" w14:textId="77777777" w:rsidR="00A80C76" w:rsidRDefault="00A80C76">
      <w:pPr>
        <w:pStyle w:val="EMEABodyText"/>
        <w:widowControl w:val="0"/>
        <w:rPr>
          <w:lang w:val="es-ES"/>
        </w:rPr>
      </w:pPr>
    </w:p>
    <w:p w14:paraId="68E3CF35" w14:textId="77777777" w:rsidR="00A80C76" w:rsidRDefault="006963B6">
      <w:pPr>
        <w:pStyle w:val="EMEABodyText"/>
        <w:widowControl w:val="0"/>
        <w:rPr>
          <w:lang w:val="es-ES"/>
        </w:rPr>
      </w:pPr>
      <w:r>
        <w:rPr>
          <w:lang w:val="es-ES"/>
        </w:rPr>
        <w:t>Los recién nacidos expuestos a antipsicóticos (como aripiprazol) durante el tercer trimestre de embarazo están en peligro de sufrir reacciones adversas como síntomas extrapiramidales y/o síndromes de abstinencia que pueden variar en gravedad y duración tras la exposición. Se han notificado casos de síntomas de agitación, hipertonía, hipotonía, temblor, somnolencia, dificultad respiratoria o alteraciones alimenticias. Por consiguiente, se debe vigilar estrechamente a los recién nacidos (ver sección 4.8).</w:t>
      </w:r>
    </w:p>
    <w:p w14:paraId="68E3CF36" w14:textId="77777777" w:rsidR="00A80C76" w:rsidRDefault="00A80C76">
      <w:pPr>
        <w:pStyle w:val="EMEABodyText"/>
        <w:widowControl w:val="0"/>
        <w:rPr>
          <w:lang w:val="es-ES"/>
        </w:rPr>
      </w:pPr>
    </w:p>
    <w:p w14:paraId="68E3CF37" w14:textId="77777777" w:rsidR="00A80C76" w:rsidRDefault="006963B6">
      <w:pPr>
        <w:pStyle w:val="EMEABodyText"/>
        <w:widowControl w:val="0"/>
        <w:rPr>
          <w:u w:val="single"/>
          <w:lang w:val="es-ES"/>
        </w:rPr>
      </w:pPr>
      <w:r>
        <w:rPr>
          <w:u w:val="single"/>
          <w:lang w:val="es-ES"/>
        </w:rPr>
        <w:t>Lactancia</w:t>
      </w:r>
    </w:p>
    <w:p w14:paraId="68E3CF38" w14:textId="77777777" w:rsidR="00A80C76" w:rsidRDefault="00A80C76">
      <w:pPr>
        <w:pStyle w:val="EMEABodyText"/>
        <w:widowControl w:val="0"/>
        <w:rPr>
          <w:lang w:val="es-ES"/>
        </w:rPr>
      </w:pPr>
    </w:p>
    <w:p w14:paraId="68E3CF39" w14:textId="77777777" w:rsidR="00A80C76" w:rsidRDefault="006963B6">
      <w:pPr>
        <w:pStyle w:val="EMEABodyText"/>
        <w:rPr>
          <w:iCs/>
          <w:lang w:val="es-ES"/>
        </w:rPr>
      </w:pPr>
      <w:r>
        <w:rPr>
          <w:lang w:val="es-ES"/>
        </w:rPr>
        <w:t xml:space="preserve">Aripiprazol y sus metabolitos se excretan en la leche materna humana. </w:t>
      </w:r>
      <w:r>
        <w:rPr>
          <w:iCs/>
          <w:lang w:val="es-ES"/>
        </w:rPr>
        <w:t xml:space="preserve">Se debe tomar la decisión de interrumpir la lactancia o de interrumpir/abstenerse del tratamiento con </w:t>
      </w:r>
      <w:r>
        <w:rPr>
          <w:lang w:val="es-ES"/>
        </w:rPr>
        <w:t>aripiprazol</w:t>
      </w:r>
      <w:r>
        <w:rPr>
          <w:iCs/>
          <w:lang w:val="es-ES"/>
        </w:rPr>
        <w:t>, teniendo en cuenta el beneficio de la lactancia para el bebé y el beneficio del tratamiento para la mujer.</w:t>
      </w:r>
    </w:p>
    <w:p w14:paraId="68E3CF3A" w14:textId="77777777" w:rsidR="00A80C76" w:rsidRDefault="00A80C76">
      <w:pPr>
        <w:pStyle w:val="EMEABodyText"/>
        <w:rPr>
          <w:iCs/>
          <w:lang w:val="es-ES"/>
        </w:rPr>
      </w:pPr>
    </w:p>
    <w:p w14:paraId="68E3CF3B" w14:textId="77777777" w:rsidR="00A80C76" w:rsidRDefault="006963B6">
      <w:pPr>
        <w:pStyle w:val="EMEABodyText"/>
        <w:rPr>
          <w:iCs/>
          <w:lang w:val="es-ES"/>
        </w:rPr>
      </w:pPr>
      <w:r>
        <w:rPr>
          <w:iCs/>
          <w:u w:val="single"/>
          <w:lang w:val="es-ES"/>
        </w:rPr>
        <w:t>Fertilidad</w:t>
      </w:r>
    </w:p>
    <w:p w14:paraId="68E3CF3C" w14:textId="77777777" w:rsidR="00A80C76" w:rsidRDefault="00A80C76">
      <w:pPr>
        <w:pStyle w:val="EMEABodyText"/>
        <w:rPr>
          <w:lang w:val="es-ES"/>
        </w:rPr>
      </w:pPr>
    </w:p>
    <w:p w14:paraId="68E3CF3D" w14:textId="77777777" w:rsidR="00A80C76" w:rsidRDefault="006963B6">
      <w:pPr>
        <w:pStyle w:val="EMEABodyText"/>
        <w:rPr>
          <w:lang w:val="es-ES"/>
        </w:rPr>
      </w:pPr>
      <w:r>
        <w:rPr>
          <w:lang w:val="es-ES"/>
        </w:rPr>
        <w:t>Aripiprazol no afectó a la fertilidad, según los datos de estudios de toxicidad reproductiva.</w:t>
      </w:r>
    </w:p>
    <w:p w14:paraId="68E3CF3E" w14:textId="77777777" w:rsidR="00A80C76" w:rsidRDefault="00A80C76">
      <w:pPr>
        <w:pStyle w:val="EMEABodyText"/>
        <w:widowControl w:val="0"/>
        <w:rPr>
          <w:lang w:val="es-ES"/>
        </w:rPr>
      </w:pPr>
    </w:p>
    <w:p w14:paraId="68E3CF3F" w14:textId="77777777" w:rsidR="00A80C76" w:rsidRDefault="006963B6">
      <w:pPr>
        <w:pStyle w:val="EMEAHeading2"/>
        <w:keepNext w:val="0"/>
        <w:keepLines w:val="0"/>
        <w:widowControl w:val="0"/>
        <w:tabs>
          <w:tab w:val="left" w:pos="567"/>
        </w:tabs>
        <w:outlineLvl w:val="9"/>
        <w:rPr>
          <w:lang w:val="es-ES"/>
        </w:rPr>
      </w:pPr>
      <w:r>
        <w:rPr>
          <w:lang w:val="es-ES"/>
        </w:rPr>
        <w:t>4.7</w:t>
      </w:r>
      <w:r>
        <w:rPr>
          <w:lang w:val="es-ES"/>
        </w:rPr>
        <w:tab/>
        <w:t>Efectos sobre la capacidad para conducir y utilizar máquinas</w:t>
      </w:r>
    </w:p>
    <w:p w14:paraId="68E3CF40" w14:textId="77777777" w:rsidR="00A80C76" w:rsidRDefault="00A80C76">
      <w:pPr>
        <w:pStyle w:val="EMEABodyText"/>
        <w:rPr>
          <w:lang w:val="es-ES"/>
        </w:rPr>
      </w:pPr>
    </w:p>
    <w:p w14:paraId="68E3CF41" w14:textId="77777777" w:rsidR="00A80C76" w:rsidRDefault="006963B6">
      <w:pPr>
        <w:pStyle w:val="EMEAHeading2"/>
        <w:ind w:left="0" w:firstLine="0"/>
        <w:outlineLvl w:val="9"/>
        <w:rPr>
          <w:b w:val="0"/>
          <w:lang w:val="es-ES"/>
        </w:rPr>
      </w:pPr>
      <w:r>
        <w:rPr>
          <w:b w:val="0"/>
          <w:lang w:val="es-ES"/>
        </w:rPr>
        <w:lastRenderedPageBreak/>
        <w:t xml:space="preserve">La influencia de </w:t>
      </w:r>
      <w:r>
        <w:rPr>
          <w:b w:val="0"/>
          <w:iCs/>
          <w:lang w:val="es-ES"/>
        </w:rPr>
        <w:t>aripiprazol</w:t>
      </w:r>
      <w:r>
        <w:rPr>
          <w:b w:val="0"/>
          <w:lang w:val="es-ES"/>
        </w:rPr>
        <w:t xml:space="preserve"> sobre la capacidad para conducir y utilizar máquinas es pequeña o moderada, debido a sus posibles efectos sobre el sistema nervioso o visual, como sedación, somnolencia, síncope, visión borrosa, diplopía (ver sección 4.8).</w:t>
      </w:r>
    </w:p>
    <w:p w14:paraId="68E3CF42" w14:textId="77777777" w:rsidR="00A80C76" w:rsidRDefault="00A80C76">
      <w:pPr>
        <w:pStyle w:val="EMEABodyText"/>
        <w:widowControl w:val="0"/>
        <w:rPr>
          <w:lang w:val="es-ES"/>
        </w:rPr>
      </w:pPr>
    </w:p>
    <w:p w14:paraId="68E3CF43" w14:textId="77777777" w:rsidR="00A80C76" w:rsidRDefault="006963B6">
      <w:pPr>
        <w:pStyle w:val="EMEAHeading2"/>
        <w:keepNext w:val="0"/>
        <w:keepLines w:val="0"/>
        <w:widowControl w:val="0"/>
        <w:tabs>
          <w:tab w:val="left" w:pos="567"/>
        </w:tabs>
        <w:outlineLvl w:val="9"/>
        <w:rPr>
          <w:lang w:val="es-ES"/>
        </w:rPr>
      </w:pPr>
      <w:r>
        <w:rPr>
          <w:lang w:val="es-ES"/>
        </w:rPr>
        <w:t>4.8</w:t>
      </w:r>
      <w:r>
        <w:rPr>
          <w:lang w:val="es-ES"/>
        </w:rPr>
        <w:tab/>
        <w:t>Reacciones adversas</w:t>
      </w:r>
    </w:p>
    <w:p w14:paraId="68E3CF44" w14:textId="77777777" w:rsidR="00A80C76" w:rsidRDefault="00A80C76">
      <w:pPr>
        <w:widowControl w:val="0"/>
        <w:rPr>
          <w:iCs/>
          <w:color w:val="000000"/>
          <w:u w:val="single"/>
          <w:lang w:val="es-ES"/>
        </w:rPr>
      </w:pPr>
    </w:p>
    <w:p w14:paraId="68E3CF45" w14:textId="77777777" w:rsidR="00A80C76" w:rsidRDefault="006963B6">
      <w:pPr>
        <w:widowControl w:val="0"/>
        <w:rPr>
          <w:iCs/>
          <w:color w:val="000000"/>
          <w:lang w:val="es-ES"/>
        </w:rPr>
      </w:pPr>
      <w:r>
        <w:rPr>
          <w:iCs/>
          <w:color w:val="000000"/>
          <w:u w:val="single"/>
          <w:lang w:val="es-ES"/>
        </w:rPr>
        <w:t>Resumen del perfil de seguridad</w:t>
      </w:r>
    </w:p>
    <w:p w14:paraId="68E3CF46" w14:textId="77777777" w:rsidR="00A80C76" w:rsidRDefault="00A80C76">
      <w:pPr>
        <w:widowControl w:val="0"/>
        <w:rPr>
          <w:iCs/>
          <w:color w:val="000000"/>
          <w:lang w:val="es-ES"/>
        </w:rPr>
      </w:pPr>
    </w:p>
    <w:p w14:paraId="68E3CF47" w14:textId="77777777" w:rsidR="00A80C76" w:rsidRDefault="006963B6">
      <w:pPr>
        <w:widowControl w:val="0"/>
        <w:rPr>
          <w:bCs/>
          <w:iCs/>
          <w:color w:val="000000"/>
          <w:lang w:val="es-ES"/>
        </w:rPr>
      </w:pPr>
      <w:r>
        <w:rPr>
          <w:iCs/>
          <w:color w:val="000000"/>
          <w:lang w:val="es-ES"/>
        </w:rPr>
        <w:t>Las reacciones adversas notificadas con más frecuencia en los ensayos controlados con placebo fueron acatisia y náuseas, cada una de las cuales se manifestó en más del 3 % de los pacientes tratados con aripiprazol oral.</w:t>
      </w:r>
    </w:p>
    <w:p w14:paraId="68E3CF48" w14:textId="77777777" w:rsidR="00A80C76" w:rsidRDefault="00A80C76">
      <w:pPr>
        <w:widowControl w:val="0"/>
        <w:rPr>
          <w:bCs/>
          <w:iCs/>
          <w:color w:val="000000"/>
          <w:lang w:val="es-ES"/>
        </w:rPr>
      </w:pPr>
    </w:p>
    <w:p w14:paraId="68E3CF49" w14:textId="77777777" w:rsidR="00A80C76" w:rsidRDefault="006963B6">
      <w:pPr>
        <w:widowControl w:val="0"/>
        <w:rPr>
          <w:bCs/>
          <w:iCs/>
          <w:color w:val="000000"/>
          <w:lang w:val="es-ES"/>
        </w:rPr>
      </w:pPr>
      <w:r>
        <w:rPr>
          <w:bCs/>
          <w:iCs/>
          <w:color w:val="000000"/>
          <w:u w:val="single"/>
          <w:lang w:val="es-ES"/>
        </w:rPr>
        <w:t>Tabla de reacciones adversas</w:t>
      </w:r>
    </w:p>
    <w:p w14:paraId="68E3CF4A" w14:textId="77777777" w:rsidR="00A80C76" w:rsidRDefault="00A80C76">
      <w:pPr>
        <w:widowControl w:val="0"/>
        <w:rPr>
          <w:bCs/>
          <w:iCs/>
          <w:color w:val="000000"/>
          <w:lang w:val="es-ES"/>
        </w:rPr>
      </w:pPr>
    </w:p>
    <w:p w14:paraId="68E3CF4B" w14:textId="77777777" w:rsidR="00A80C76" w:rsidRDefault="006963B6">
      <w:pPr>
        <w:widowControl w:val="0"/>
        <w:rPr>
          <w:bCs/>
          <w:iCs/>
          <w:color w:val="000000"/>
          <w:lang w:val="es-ES"/>
        </w:rPr>
      </w:pPr>
      <w:r>
        <w:rPr>
          <w:bCs/>
          <w:iCs/>
          <w:color w:val="000000"/>
          <w:lang w:val="es-ES"/>
        </w:rPr>
        <w:t>La incidencia de reacciones adversas medicamentosas (RAM) asociadas con el tratamiento con aripiprazol aparecen en la tabla siguiente. Esta tabla está basada en acontecimientos adversos notificados durante los ensayos clínicos y/o la utilización tras la comercialización.</w:t>
      </w:r>
    </w:p>
    <w:p w14:paraId="68E3CF4C" w14:textId="77777777" w:rsidR="00A80C76" w:rsidRDefault="00A80C76">
      <w:pPr>
        <w:widowControl w:val="0"/>
        <w:rPr>
          <w:bCs/>
          <w:iCs/>
          <w:color w:val="000000"/>
          <w:lang w:val="es-ES"/>
        </w:rPr>
      </w:pPr>
    </w:p>
    <w:p w14:paraId="68E3CF4D" w14:textId="4DE1897D" w:rsidR="00A80C76" w:rsidRDefault="006963B6">
      <w:pPr>
        <w:widowControl w:val="0"/>
        <w:autoSpaceDE w:val="0"/>
        <w:autoSpaceDN w:val="0"/>
        <w:adjustRightInd w:val="0"/>
        <w:rPr>
          <w:color w:val="000000"/>
          <w:lang w:val="es-ES"/>
        </w:rPr>
      </w:pPr>
      <w:r>
        <w:rPr>
          <w:color w:val="000000"/>
          <w:lang w:val="es-ES"/>
        </w:rPr>
        <w:t xml:space="preserve">Todas las RAM están incluidas según </w:t>
      </w:r>
      <w:del w:id="60" w:author="Author" w:date="2025-11-05T14:25:00Z">
        <w:r>
          <w:rPr>
            <w:color w:val="000000"/>
            <w:lang w:val="es-ES"/>
          </w:rPr>
          <w:delText>e</w:delText>
        </w:r>
      </w:del>
      <w:r>
        <w:rPr>
          <w:color w:val="000000"/>
          <w:lang w:val="es-ES"/>
        </w:rPr>
        <w:t>la clasificación por órganos y sistemas y frecuencias: muy frecuentes (≥ 1/10), frecuentes (≥ 1/100 a &lt; 1/10), poco frecuentes (≥ 1/1.000 a &lt; 1/100), raras (≥ 1/10.000 a &lt; 1/1.000), muy raras (&lt; 1/10.000) y frecuencia no conocida (no puede estimarse a partir de los datos disponibles). Dentro de cada grupo de frecuencias, las reacciones adversas se presentan en orden decreciente de gravedad.</w:t>
      </w:r>
    </w:p>
    <w:p w14:paraId="68E3CF4E" w14:textId="77777777" w:rsidR="00A80C76" w:rsidRDefault="00A80C76">
      <w:pPr>
        <w:widowControl w:val="0"/>
        <w:autoSpaceDE w:val="0"/>
        <w:autoSpaceDN w:val="0"/>
        <w:adjustRightInd w:val="0"/>
        <w:rPr>
          <w:color w:val="000000"/>
          <w:lang w:val="es-ES"/>
        </w:rPr>
      </w:pPr>
    </w:p>
    <w:p w14:paraId="68E3CF4F" w14:textId="77777777" w:rsidR="00A80C76" w:rsidRDefault="006963B6">
      <w:pPr>
        <w:widowControl w:val="0"/>
        <w:rPr>
          <w:color w:val="000000"/>
          <w:lang w:val="es-ES"/>
        </w:rPr>
      </w:pPr>
      <w:r>
        <w:rPr>
          <w:color w:val="000000"/>
          <w:lang w:val="es-ES"/>
        </w:rPr>
        <w:t>La frecuencia de las reacciones adversas notificadas durante el uso después de la comercialización no puede ser determinada ya que se derivan de notificaciones espontáneas. Por lo tanto, la frecuencia de estos efectos adversos se califica como “no conocida”.</w:t>
      </w:r>
    </w:p>
    <w:p w14:paraId="68E3CF50" w14:textId="77777777" w:rsidR="00A80C76" w:rsidRDefault="00A80C76">
      <w:pPr>
        <w:widowControl w:val="0"/>
        <w:rPr>
          <w:color w:val="000000"/>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72552E" w14:paraId="68E3CF56" w14:textId="77777777">
        <w:trPr>
          <w:cantSplit/>
          <w:tblHeader/>
        </w:trPr>
        <w:tc>
          <w:tcPr>
            <w:tcW w:w="2127" w:type="dxa"/>
          </w:tcPr>
          <w:p w14:paraId="68E3CF51" w14:textId="77777777" w:rsidR="00A80C76" w:rsidRDefault="00A80C76">
            <w:pPr>
              <w:widowControl w:val="0"/>
              <w:autoSpaceDE w:val="0"/>
              <w:autoSpaceDN w:val="0"/>
              <w:adjustRightInd w:val="0"/>
              <w:rPr>
                <w:color w:val="000000"/>
                <w:lang w:val="es-ES"/>
              </w:rPr>
            </w:pPr>
          </w:p>
        </w:tc>
        <w:tc>
          <w:tcPr>
            <w:tcW w:w="1843" w:type="dxa"/>
          </w:tcPr>
          <w:p w14:paraId="68E3CF52" w14:textId="77777777" w:rsidR="00A80C76" w:rsidRDefault="006963B6">
            <w:pPr>
              <w:widowControl w:val="0"/>
              <w:autoSpaceDE w:val="0"/>
              <w:autoSpaceDN w:val="0"/>
              <w:adjustRightInd w:val="0"/>
              <w:rPr>
                <w:color w:val="000000"/>
                <w:lang w:val="es-ES"/>
              </w:rPr>
            </w:pPr>
            <w:r>
              <w:rPr>
                <w:b/>
                <w:color w:val="000000"/>
                <w:lang w:val="es-ES"/>
              </w:rPr>
              <w:t>Frecuentes</w:t>
            </w:r>
          </w:p>
        </w:tc>
        <w:tc>
          <w:tcPr>
            <w:tcW w:w="2126" w:type="dxa"/>
          </w:tcPr>
          <w:p w14:paraId="68E3CF53" w14:textId="77777777" w:rsidR="00A80C76" w:rsidRDefault="006963B6">
            <w:pPr>
              <w:widowControl w:val="0"/>
              <w:autoSpaceDE w:val="0"/>
              <w:autoSpaceDN w:val="0"/>
              <w:adjustRightInd w:val="0"/>
              <w:rPr>
                <w:color w:val="000000"/>
                <w:lang w:val="es-ES"/>
              </w:rPr>
            </w:pPr>
            <w:r>
              <w:rPr>
                <w:b/>
                <w:color w:val="000000"/>
                <w:lang w:val="es-ES"/>
              </w:rPr>
              <w:t>Poco frecuentes</w:t>
            </w:r>
          </w:p>
        </w:tc>
        <w:tc>
          <w:tcPr>
            <w:tcW w:w="3402" w:type="dxa"/>
          </w:tcPr>
          <w:p w14:paraId="68E3CF54" w14:textId="77777777" w:rsidR="00A80C76" w:rsidRDefault="006963B6">
            <w:pPr>
              <w:widowControl w:val="0"/>
              <w:autoSpaceDE w:val="0"/>
              <w:autoSpaceDN w:val="0"/>
              <w:adjustRightInd w:val="0"/>
              <w:rPr>
                <w:color w:val="000000"/>
                <w:lang w:val="es-ES"/>
              </w:rPr>
            </w:pPr>
            <w:r>
              <w:rPr>
                <w:b/>
                <w:color w:val="000000"/>
                <w:lang w:val="es-ES"/>
              </w:rPr>
              <w:t>Frecuencia no conocida</w:t>
            </w:r>
          </w:p>
          <w:p w14:paraId="68E3CF55" w14:textId="77777777" w:rsidR="00A80C76" w:rsidRDefault="00A80C76">
            <w:pPr>
              <w:widowControl w:val="0"/>
              <w:autoSpaceDE w:val="0"/>
              <w:autoSpaceDN w:val="0"/>
              <w:adjustRightInd w:val="0"/>
              <w:rPr>
                <w:color w:val="000000"/>
                <w:lang w:val="es-ES"/>
              </w:rPr>
            </w:pPr>
          </w:p>
        </w:tc>
      </w:tr>
      <w:tr w:rsidR="0072552E" w14:paraId="68E3CF5D" w14:textId="77777777">
        <w:trPr>
          <w:cantSplit/>
        </w:trPr>
        <w:tc>
          <w:tcPr>
            <w:tcW w:w="2127" w:type="dxa"/>
          </w:tcPr>
          <w:p w14:paraId="68E3CF57" w14:textId="77777777" w:rsidR="00A80C76" w:rsidRDefault="006963B6">
            <w:pPr>
              <w:widowControl w:val="0"/>
              <w:rPr>
                <w:rFonts w:eastAsia="MS Mincho"/>
                <w:color w:val="000000"/>
                <w:lang w:val="es-ES"/>
              </w:rPr>
            </w:pPr>
            <w:r>
              <w:rPr>
                <w:rFonts w:eastAsia="MS Mincho"/>
                <w:b/>
                <w:color w:val="000000"/>
                <w:lang w:val="es-ES"/>
              </w:rPr>
              <w:t>Trastornos de la sangre y del sistema linfático</w:t>
            </w:r>
          </w:p>
        </w:tc>
        <w:tc>
          <w:tcPr>
            <w:tcW w:w="1843" w:type="dxa"/>
          </w:tcPr>
          <w:p w14:paraId="68E3CF58" w14:textId="77777777" w:rsidR="00A80C76" w:rsidRDefault="00A80C76">
            <w:pPr>
              <w:widowControl w:val="0"/>
              <w:autoSpaceDE w:val="0"/>
              <w:autoSpaceDN w:val="0"/>
              <w:adjustRightInd w:val="0"/>
              <w:rPr>
                <w:color w:val="000000"/>
                <w:lang w:val="es-ES"/>
              </w:rPr>
            </w:pPr>
          </w:p>
        </w:tc>
        <w:tc>
          <w:tcPr>
            <w:tcW w:w="2126" w:type="dxa"/>
          </w:tcPr>
          <w:p w14:paraId="68E3CF59" w14:textId="77777777" w:rsidR="00A80C76" w:rsidRDefault="00A80C76">
            <w:pPr>
              <w:widowControl w:val="0"/>
              <w:autoSpaceDE w:val="0"/>
              <w:autoSpaceDN w:val="0"/>
              <w:adjustRightInd w:val="0"/>
              <w:rPr>
                <w:color w:val="000000"/>
                <w:lang w:val="es-ES"/>
              </w:rPr>
            </w:pPr>
          </w:p>
        </w:tc>
        <w:tc>
          <w:tcPr>
            <w:tcW w:w="3402" w:type="dxa"/>
          </w:tcPr>
          <w:p w14:paraId="68E3CF5A" w14:textId="77777777" w:rsidR="00A80C76" w:rsidRDefault="006963B6">
            <w:pPr>
              <w:widowControl w:val="0"/>
              <w:autoSpaceDE w:val="0"/>
              <w:autoSpaceDN w:val="0"/>
              <w:adjustRightInd w:val="0"/>
              <w:rPr>
                <w:color w:val="000000"/>
                <w:lang w:val="es-ES"/>
              </w:rPr>
            </w:pPr>
            <w:r>
              <w:rPr>
                <w:color w:val="000000"/>
                <w:lang w:val="es-ES"/>
              </w:rPr>
              <w:t>Leucopenia</w:t>
            </w:r>
          </w:p>
          <w:p w14:paraId="68E3CF5B" w14:textId="77777777" w:rsidR="00A80C76" w:rsidRDefault="006963B6">
            <w:pPr>
              <w:widowControl w:val="0"/>
              <w:autoSpaceDE w:val="0"/>
              <w:autoSpaceDN w:val="0"/>
              <w:adjustRightInd w:val="0"/>
              <w:rPr>
                <w:color w:val="000000"/>
                <w:lang w:val="es-ES"/>
              </w:rPr>
            </w:pPr>
            <w:r>
              <w:rPr>
                <w:color w:val="000000"/>
                <w:lang w:val="es-ES"/>
              </w:rPr>
              <w:t>Neutropenia</w:t>
            </w:r>
          </w:p>
          <w:p w14:paraId="68E3CF5C" w14:textId="77777777" w:rsidR="00A80C76" w:rsidRDefault="006963B6">
            <w:pPr>
              <w:widowControl w:val="0"/>
              <w:autoSpaceDE w:val="0"/>
              <w:autoSpaceDN w:val="0"/>
              <w:adjustRightInd w:val="0"/>
              <w:rPr>
                <w:color w:val="000000"/>
                <w:lang w:val="es-ES"/>
              </w:rPr>
            </w:pPr>
            <w:r>
              <w:rPr>
                <w:color w:val="000000"/>
                <w:lang w:val="es-ES"/>
              </w:rPr>
              <w:t>Trombocitopenia</w:t>
            </w:r>
          </w:p>
        </w:tc>
      </w:tr>
      <w:tr w:rsidR="0072552E" w14:paraId="68E3CF62" w14:textId="77777777">
        <w:trPr>
          <w:cantSplit/>
        </w:trPr>
        <w:tc>
          <w:tcPr>
            <w:tcW w:w="2127" w:type="dxa"/>
          </w:tcPr>
          <w:p w14:paraId="68E3CF5E" w14:textId="77777777" w:rsidR="00A80C76" w:rsidRDefault="006963B6">
            <w:pPr>
              <w:widowControl w:val="0"/>
              <w:rPr>
                <w:rFonts w:eastAsia="MS Mincho"/>
                <w:color w:val="000000"/>
                <w:lang w:val="es-ES"/>
              </w:rPr>
            </w:pPr>
            <w:r>
              <w:rPr>
                <w:rFonts w:eastAsia="MS Mincho"/>
                <w:b/>
                <w:color w:val="000000"/>
                <w:lang w:val="es-ES"/>
              </w:rPr>
              <w:t>Trastornos del sistema inmunológico</w:t>
            </w:r>
          </w:p>
        </w:tc>
        <w:tc>
          <w:tcPr>
            <w:tcW w:w="1843" w:type="dxa"/>
          </w:tcPr>
          <w:p w14:paraId="68E3CF5F" w14:textId="77777777" w:rsidR="00A80C76" w:rsidRDefault="00A80C76">
            <w:pPr>
              <w:widowControl w:val="0"/>
              <w:autoSpaceDE w:val="0"/>
              <w:autoSpaceDN w:val="0"/>
              <w:adjustRightInd w:val="0"/>
              <w:rPr>
                <w:color w:val="000000"/>
                <w:lang w:val="es-ES"/>
              </w:rPr>
            </w:pPr>
          </w:p>
        </w:tc>
        <w:tc>
          <w:tcPr>
            <w:tcW w:w="2126" w:type="dxa"/>
          </w:tcPr>
          <w:p w14:paraId="68E3CF60" w14:textId="77777777" w:rsidR="00A80C76" w:rsidRDefault="00A80C76">
            <w:pPr>
              <w:widowControl w:val="0"/>
              <w:autoSpaceDE w:val="0"/>
              <w:autoSpaceDN w:val="0"/>
              <w:adjustRightInd w:val="0"/>
              <w:rPr>
                <w:color w:val="000000"/>
                <w:lang w:val="es-ES"/>
              </w:rPr>
            </w:pPr>
          </w:p>
        </w:tc>
        <w:tc>
          <w:tcPr>
            <w:tcW w:w="3402" w:type="dxa"/>
          </w:tcPr>
          <w:p w14:paraId="68E3CF61" w14:textId="77777777" w:rsidR="00A80C76" w:rsidRDefault="006963B6">
            <w:pPr>
              <w:widowControl w:val="0"/>
              <w:autoSpaceDE w:val="0"/>
              <w:autoSpaceDN w:val="0"/>
              <w:adjustRightInd w:val="0"/>
              <w:rPr>
                <w:iCs/>
                <w:color w:val="000000"/>
                <w:lang w:val="es-ES"/>
              </w:rPr>
            </w:pPr>
            <w:r>
              <w:rPr>
                <w:iCs/>
                <w:color w:val="000000"/>
                <w:lang w:val="es-ES"/>
              </w:rPr>
              <w:t>Reacción alérgica (p. ej., reacción anafiláctica, angioedema, incluyendo lengua hinchada, edema de la lengua, edema de cara, prurito alérgico o urticaria)</w:t>
            </w:r>
          </w:p>
        </w:tc>
      </w:tr>
      <w:tr w:rsidR="0072552E" w14:paraId="68E3CF69" w14:textId="77777777">
        <w:trPr>
          <w:cantSplit/>
        </w:trPr>
        <w:tc>
          <w:tcPr>
            <w:tcW w:w="2127" w:type="dxa"/>
          </w:tcPr>
          <w:p w14:paraId="68E3CF63" w14:textId="77777777" w:rsidR="00A80C76" w:rsidRDefault="006963B6">
            <w:pPr>
              <w:widowControl w:val="0"/>
              <w:rPr>
                <w:rFonts w:eastAsia="MS Mincho"/>
                <w:color w:val="000000"/>
                <w:lang w:val="es-ES"/>
              </w:rPr>
            </w:pPr>
            <w:r>
              <w:rPr>
                <w:rFonts w:eastAsia="MS Mincho"/>
                <w:b/>
                <w:color w:val="000000"/>
                <w:lang w:val="es-ES"/>
              </w:rPr>
              <w:t>Trastornos endocrinos</w:t>
            </w:r>
          </w:p>
        </w:tc>
        <w:tc>
          <w:tcPr>
            <w:tcW w:w="1843" w:type="dxa"/>
          </w:tcPr>
          <w:p w14:paraId="68E3CF64" w14:textId="77777777" w:rsidR="00A80C76" w:rsidRDefault="00A80C76">
            <w:pPr>
              <w:widowControl w:val="0"/>
              <w:autoSpaceDE w:val="0"/>
              <w:autoSpaceDN w:val="0"/>
              <w:adjustRightInd w:val="0"/>
              <w:rPr>
                <w:color w:val="000000"/>
                <w:lang w:val="es-ES"/>
              </w:rPr>
            </w:pPr>
          </w:p>
        </w:tc>
        <w:tc>
          <w:tcPr>
            <w:tcW w:w="2126" w:type="dxa"/>
          </w:tcPr>
          <w:p w14:paraId="68E3CF65" w14:textId="77777777" w:rsidR="00A80C76" w:rsidRDefault="006963B6">
            <w:pPr>
              <w:widowControl w:val="0"/>
              <w:autoSpaceDE w:val="0"/>
              <w:autoSpaceDN w:val="0"/>
              <w:adjustRightInd w:val="0"/>
              <w:rPr>
                <w:color w:val="000000"/>
                <w:lang w:val="es-ES"/>
              </w:rPr>
            </w:pPr>
            <w:r>
              <w:rPr>
                <w:color w:val="000000"/>
                <w:lang w:val="es-ES"/>
              </w:rPr>
              <w:t>Hiperprolactinemia</w:t>
            </w:r>
          </w:p>
          <w:p w14:paraId="68E3CF66" w14:textId="77777777" w:rsidR="00A80C76" w:rsidRDefault="006963B6">
            <w:pPr>
              <w:widowControl w:val="0"/>
              <w:autoSpaceDE w:val="0"/>
              <w:autoSpaceDN w:val="0"/>
              <w:adjustRightInd w:val="0"/>
              <w:rPr>
                <w:color w:val="000000"/>
                <w:lang w:val="es-ES"/>
              </w:rPr>
            </w:pPr>
            <w:r>
              <w:rPr>
                <w:color w:val="000000"/>
                <w:lang w:val="es-ES"/>
              </w:rPr>
              <w:t>Disminución de la prolactina en sangre</w:t>
            </w:r>
          </w:p>
        </w:tc>
        <w:tc>
          <w:tcPr>
            <w:tcW w:w="3402" w:type="dxa"/>
          </w:tcPr>
          <w:p w14:paraId="68E3CF67" w14:textId="77777777" w:rsidR="00A80C76" w:rsidRDefault="006963B6">
            <w:pPr>
              <w:widowControl w:val="0"/>
              <w:rPr>
                <w:color w:val="000000"/>
                <w:lang w:val="es-ES"/>
              </w:rPr>
            </w:pPr>
            <w:r>
              <w:rPr>
                <w:color w:val="000000"/>
                <w:lang w:val="es-ES"/>
              </w:rPr>
              <w:t>Coma diabético hiperosmolar</w:t>
            </w:r>
          </w:p>
          <w:p w14:paraId="68E3CF68" w14:textId="77777777" w:rsidR="00A80C76" w:rsidRDefault="006963B6">
            <w:pPr>
              <w:widowControl w:val="0"/>
              <w:rPr>
                <w:color w:val="000000"/>
                <w:lang w:val="es-ES"/>
              </w:rPr>
            </w:pPr>
            <w:r>
              <w:rPr>
                <w:color w:val="000000"/>
                <w:lang w:val="es-ES"/>
              </w:rPr>
              <w:t>Cetoacidosis diabética</w:t>
            </w:r>
          </w:p>
        </w:tc>
      </w:tr>
      <w:tr w:rsidR="0072552E" w14:paraId="68E3CF6F" w14:textId="77777777">
        <w:trPr>
          <w:cantSplit/>
        </w:trPr>
        <w:tc>
          <w:tcPr>
            <w:tcW w:w="2127" w:type="dxa"/>
          </w:tcPr>
          <w:p w14:paraId="68E3CF6A" w14:textId="77777777" w:rsidR="00A80C76" w:rsidRDefault="006963B6">
            <w:pPr>
              <w:widowControl w:val="0"/>
              <w:rPr>
                <w:rFonts w:eastAsia="MS Mincho"/>
                <w:color w:val="000000"/>
                <w:lang w:val="es-ES"/>
              </w:rPr>
            </w:pPr>
            <w:r>
              <w:rPr>
                <w:rFonts w:eastAsia="MS Mincho"/>
                <w:b/>
                <w:color w:val="000000"/>
                <w:lang w:val="es-ES"/>
              </w:rPr>
              <w:t>Trastornos del metabolismo y de la nutrición</w:t>
            </w:r>
          </w:p>
        </w:tc>
        <w:tc>
          <w:tcPr>
            <w:tcW w:w="1843" w:type="dxa"/>
          </w:tcPr>
          <w:p w14:paraId="68E3CF6B" w14:textId="77777777" w:rsidR="00A80C76" w:rsidRDefault="006963B6">
            <w:pPr>
              <w:widowControl w:val="0"/>
              <w:autoSpaceDE w:val="0"/>
              <w:autoSpaceDN w:val="0"/>
              <w:adjustRightInd w:val="0"/>
              <w:rPr>
                <w:color w:val="000000"/>
                <w:lang w:val="es-ES"/>
              </w:rPr>
            </w:pPr>
            <w:r>
              <w:rPr>
                <w:color w:val="000000"/>
                <w:lang w:val="es-ES"/>
              </w:rPr>
              <w:t>Diabetes mellitus</w:t>
            </w:r>
          </w:p>
        </w:tc>
        <w:tc>
          <w:tcPr>
            <w:tcW w:w="2126" w:type="dxa"/>
          </w:tcPr>
          <w:p w14:paraId="68E3CF6C" w14:textId="77777777" w:rsidR="00A80C76" w:rsidRDefault="006963B6">
            <w:pPr>
              <w:widowControl w:val="0"/>
              <w:autoSpaceDE w:val="0"/>
              <w:autoSpaceDN w:val="0"/>
              <w:adjustRightInd w:val="0"/>
              <w:rPr>
                <w:color w:val="000000"/>
                <w:lang w:val="es-ES"/>
              </w:rPr>
            </w:pPr>
            <w:r>
              <w:rPr>
                <w:color w:val="000000"/>
                <w:lang w:val="es-ES"/>
              </w:rPr>
              <w:t>Hiperglucemia</w:t>
            </w:r>
          </w:p>
        </w:tc>
        <w:tc>
          <w:tcPr>
            <w:tcW w:w="3402" w:type="dxa"/>
          </w:tcPr>
          <w:p w14:paraId="68E3CF6D" w14:textId="77777777" w:rsidR="00A80C76" w:rsidRDefault="006963B6">
            <w:pPr>
              <w:widowControl w:val="0"/>
              <w:rPr>
                <w:color w:val="000000"/>
                <w:lang w:val="es-ES"/>
              </w:rPr>
            </w:pPr>
            <w:r>
              <w:rPr>
                <w:color w:val="000000"/>
                <w:lang w:val="es-ES"/>
              </w:rPr>
              <w:t>Hiponatremia</w:t>
            </w:r>
          </w:p>
          <w:p w14:paraId="68E3CF6E" w14:textId="77777777" w:rsidR="00A80C76" w:rsidRDefault="006963B6">
            <w:pPr>
              <w:widowControl w:val="0"/>
              <w:autoSpaceDE w:val="0"/>
              <w:autoSpaceDN w:val="0"/>
              <w:adjustRightInd w:val="0"/>
              <w:rPr>
                <w:color w:val="000000"/>
                <w:lang w:val="es-ES"/>
              </w:rPr>
            </w:pPr>
            <w:r>
              <w:rPr>
                <w:color w:val="000000"/>
                <w:lang w:val="es-ES"/>
              </w:rPr>
              <w:t>Anorexia</w:t>
            </w:r>
          </w:p>
        </w:tc>
      </w:tr>
      <w:tr w:rsidR="0072552E" w14:paraId="68E3CF7F" w14:textId="77777777">
        <w:trPr>
          <w:cantSplit/>
        </w:trPr>
        <w:tc>
          <w:tcPr>
            <w:tcW w:w="2127" w:type="dxa"/>
          </w:tcPr>
          <w:p w14:paraId="68E3CF70" w14:textId="77777777" w:rsidR="00A80C76" w:rsidRDefault="006963B6">
            <w:pPr>
              <w:widowControl w:val="0"/>
              <w:rPr>
                <w:rFonts w:eastAsia="MS Mincho"/>
                <w:color w:val="000000"/>
                <w:lang w:val="es-ES"/>
              </w:rPr>
            </w:pPr>
            <w:r>
              <w:rPr>
                <w:rFonts w:eastAsia="MS Mincho"/>
                <w:b/>
                <w:color w:val="000000"/>
                <w:lang w:val="es-ES"/>
              </w:rPr>
              <w:t>Trastornos psiquiátricos</w:t>
            </w:r>
          </w:p>
        </w:tc>
        <w:tc>
          <w:tcPr>
            <w:tcW w:w="1843" w:type="dxa"/>
          </w:tcPr>
          <w:p w14:paraId="68E3CF71" w14:textId="77777777" w:rsidR="00A80C76" w:rsidRDefault="006963B6">
            <w:pPr>
              <w:widowControl w:val="0"/>
              <w:autoSpaceDE w:val="0"/>
              <w:autoSpaceDN w:val="0"/>
              <w:adjustRightInd w:val="0"/>
              <w:rPr>
                <w:color w:val="000000"/>
                <w:lang w:val="es-ES"/>
              </w:rPr>
            </w:pPr>
            <w:r>
              <w:rPr>
                <w:color w:val="000000"/>
                <w:lang w:val="es-ES"/>
              </w:rPr>
              <w:t>Insomnio</w:t>
            </w:r>
          </w:p>
          <w:p w14:paraId="68E3CF72" w14:textId="77777777" w:rsidR="00A80C76" w:rsidRDefault="006963B6">
            <w:pPr>
              <w:widowControl w:val="0"/>
              <w:autoSpaceDE w:val="0"/>
              <w:autoSpaceDN w:val="0"/>
              <w:adjustRightInd w:val="0"/>
              <w:rPr>
                <w:color w:val="000000"/>
                <w:lang w:val="es-ES"/>
              </w:rPr>
            </w:pPr>
            <w:r>
              <w:rPr>
                <w:color w:val="000000"/>
                <w:lang w:val="es-ES"/>
              </w:rPr>
              <w:t>Ansiedad</w:t>
            </w:r>
          </w:p>
          <w:p w14:paraId="68E3CF73" w14:textId="77777777" w:rsidR="00A80C76" w:rsidRDefault="006963B6">
            <w:pPr>
              <w:widowControl w:val="0"/>
              <w:autoSpaceDE w:val="0"/>
              <w:autoSpaceDN w:val="0"/>
              <w:adjustRightInd w:val="0"/>
              <w:rPr>
                <w:color w:val="000000"/>
                <w:lang w:val="es-ES"/>
              </w:rPr>
            </w:pPr>
            <w:r>
              <w:rPr>
                <w:color w:val="000000"/>
                <w:lang w:val="es-ES"/>
              </w:rPr>
              <w:t>Inquietud</w:t>
            </w:r>
          </w:p>
        </w:tc>
        <w:tc>
          <w:tcPr>
            <w:tcW w:w="2126" w:type="dxa"/>
          </w:tcPr>
          <w:p w14:paraId="68E3CF74" w14:textId="77777777" w:rsidR="00A80C76" w:rsidRDefault="006963B6">
            <w:pPr>
              <w:widowControl w:val="0"/>
              <w:autoSpaceDE w:val="0"/>
              <w:autoSpaceDN w:val="0"/>
              <w:adjustRightInd w:val="0"/>
              <w:rPr>
                <w:color w:val="000000"/>
                <w:lang w:val="es-ES"/>
              </w:rPr>
            </w:pPr>
            <w:r>
              <w:rPr>
                <w:color w:val="000000"/>
                <w:lang w:val="es-ES"/>
              </w:rPr>
              <w:t>Depresión</w:t>
            </w:r>
          </w:p>
          <w:p w14:paraId="68E3CF75" w14:textId="77777777" w:rsidR="00A80C76" w:rsidRDefault="006963B6">
            <w:pPr>
              <w:widowControl w:val="0"/>
              <w:autoSpaceDE w:val="0"/>
              <w:autoSpaceDN w:val="0"/>
              <w:adjustRightInd w:val="0"/>
              <w:rPr>
                <w:color w:val="000000"/>
                <w:lang w:val="es-ES"/>
              </w:rPr>
            </w:pPr>
            <w:r>
              <w:rPr>
                <w:color w:val="000000"/>
                <w:lang w:val="es-ES"/>
              </w:rPr>
              <w:t>Hipersexualidad</w:t>
            </w:r>
          </w:p>
        </w:tc>
        <w:tc>
          <w:tcPr>
            <w:tcW w:w="3402" w:type="dxa"/>
          </w:tcPr>
          <w:p w14:paraId="68E3CF76" w14:textId="77777777" w:rsidR="00A80C76" w:rsidRDefault="006963B6">
            <w:pPr>
              <w:widowControl w:val="0"/>
              <w:autoSpaceDE w:val="0"/>
              <w:autoSpaceDN w:val="0"/>
              <w:adjustRightInd w:val="0"/>
              <w:rPr>
                <w:color w:val="000000"/>
                <w:lang w:val="es-ES"/>
              </w:rPr>
            </w:pPr>
            <w:r>
              <w:rPr>
                <w:color w:val="000000"/>
                <w:lang w:val="es-ES"/>
              </w:rPr>
              <w:t>Intento de suicidio, ideación suicida y suicidio consumado (ver sección 4.4)</w:t>
            </w:r>
          </w:p>
          <w:p w14:paraId="68E3CF77" w14:textId="77777777" w:rsidR="00A80C76" w:rsidRDefault="006963B6">
            <w:pPr>
              <w:widowControl w:val="0"/>
              <w:autoSpaceDE w:val="0"/>
              <w:autoSpaceDN w:val="0"/>
              <w:adjustRightInd w:val="0"/>
              <w:rPr>
                <w:color w:val="000000"/>
                <w:lang w:val="es-ES"/>
              </w:rPr>
            </w:pPr>
            <w:del w:id="61" w:author="Author" w:date="2025-10-17T14:46:00Z">
              <w:r>
                <w:rPr>
                  <w:color w:val="000000"/>
                  <w:lang w:val="es-ES"/>
                </w:rPr>
                <w:delText>J</w:delText>
              </w:r>
            </w:del>
            <w:ins w:id="62" w:author="Author" w:date="2025-10-17T14:46:00Z">
              <w:r>
                <w:rPr>
                  <w:color w:val="000000"/>
                  <w:lang w:val="es-ES"/>
                </w:rPr>
                <w:t>Trastorno asociado al j</w:t>
              </w:r>
            </w:ins>
            <w:r>
              <w:rPr>
                <w:color w:val="000000"/>
                <w:lang w:val="es-ES"/>
              </w:rPr>
              <w:t>uego</w:t>
            </w:r>
            <w:del w:id="63" w:author="Author" w:date="2025-10-17T14:46:00Z">
              <w:r>
                <w:rPr>
                  <w:color w:val="000000"/>
                  <w:lang w:val="es-ES"/>
                </w:rPr>
                <w:delText xml:space="preserve"> patológico</w:delText>
              </w:r>
            </w:del>
          </w:p>
          <w:p w14:paraId="68E3CF78" w14:textId="77777777" w:rsidR="00A80C76" w:rsidRDefault="006963B6">
            <w:pPr>
              <w:widowControl w:val="0"/>
              <w:autoSpaceDE w:val="0"/>
              <w:autoSpaceDN w:val="0"/>
              <w:adjustRightInd w:val="0"/>
              <w:rPr>
                <w:iCs/>
                <w:color w:val="000000"/>
                <w:lang w:val="es-ES"/>
              </w:rPr>
            </w:pPr>
            <w:r>
              <w:rPr>
                <w:iCs/>
                <w:color w:val="000000"/>
                <w:lang w:val="es-ES"/>
              </w:rPr>
              <w:t>Trastorno del control de los impulsos</w:t>
            </w:r>
          </w:p>
          <w:p w14:paraId="68E3CF79" w14:textId="77777777" w:rsidR="00A80C76" w:rsidRDefault="006963B6">
            <w:pPr>
              <w:widowControl w:val="0"/>
              <w:autoSpaceDE w:val="0"/>
              <w:autoSpaceDN w:val="0"/>
              <w:adjustRightInd w:val="0"/>
              <w:rPr>
                <w:iCs/>
                <w:color w:val="000000"/>
                <w:lang w:val="es-ES"/>
              </w:rPr>
            </w:pPr>
            <w:r>
              <w:rPr>
                <w:iCs/>
                <w:color w:val="000000"/>
                <w:lang w:val="es-ES"/>
              </w:rPr>
              <w:t>Atracón</w:t>
            </w:r>
          </w:p>
          <w:p w14:paraId="68E3CF7A" w14:textId="77777777" w:rsidR="00A80C76" w:rsidRDefault="006963B6">
            <w:pPr>
              <w:widowControl w:val="0"/>
              <w:autoSpaceDE w:val="0"/>
              <w:autoSpaceDN w:val="0"/>
              <w:adjustRightInd w:val="0"/>
              <w:rPr>
                <w:iCs/>
                <w:color w:val="000000"/>
                <w:lang w:val="es-ES"/>
              </w:rPr>
            </w:pPr>
            <w:r>
              <w:rPr>
                <w:iCs/>
                <w:color w:val="000000"/>
                <w:lang w:val="es-ES"/>
              </w:rPr>
              <w:t>Compra compulsiva</w:t>
            </w:r>
          </w:p>
          <w:p w14:paraId="68E3CF7B" w14:textId="77777777" w:rsidR="00A80C76" w:rsidRDefault="006963B6">
            <w:pPr>
              <w:widowControl w:val="0"/>
              <w:autoSpaceDE w:val="0"/>
              <w:autoSpaceDN w:val="0"/>
              <w:adjustRightInd w:val="0"/>
              <w:rPr>
                <w:iCs/>
                <w:color w:val="000000"/>
                <w:lang w:val="es-ES"/>
              </w:rPr>
            </w:pPr>
            <w:r>
              <w:rPr>
                <w:iCs/>
                <w:color w:val="000000"/>
                <w:lang w:val="es-ES"/>
              </w:rPr>
              <w:t>Poriomanía</w:t>
            </w:r>
          </w:p>
          <w:p w14:paraId="68E3CF7C" w14:textId="77777777" w:rsidR="00A80C76" w:rsidRDefault="006963B6">
            <w:pPr>
              <w:widowControl w:val="0"/>
              <w:autoSpaceDE w:val="0"/>
              <w:autoSpaceDN w:val="0"/>
              <w:adjustRightInd w:val="0"/>
              <w:rPr>
                <w:color w:val="000000"/>
                <w:lang w:val="es-ES"/>
              </w:rPr>
            </w:pPr>
            <w:r>
              <w:rPr>
                <w:color w:val="000000"/>
                <w:lang w:val="es-ES"/>
              </w:rPr>
              <w:t>Agresión</w:t>
            </w:r>
          </w:p>
          <w:p w14:paraId="68E3CF7D" w14:textId="77777777" w:rsidR="00A80C76" w:rsidRDefault="006963B6">
            <w:pPr>
              <w:widowControl w:val="0"/>
              <w:autoSpaceDE w:val="0"/>
              <w:autoSpaceDN w:val="0"/>
              <w:adjustRightInd w:val="0"/>
              <w:rPr>
                <w:color w:val="000000"/>
                <w:lang w:val="es-ES"/>
              </w:rPr>
            </w:pPr>
            <w:r>
              <w:rPr>
                <w:color w:val="000000"/>
                <w:lang w:val="es-ES"/>
              </w:rPr>
              <w:t>Agitación</w:t>
            </w:r>
          </w:p>
          <w:p w14:paraId="68E3CF7E" w14:textId="77777777" w:rsidR="00A80C76" w:rsidRDefault="006963B6">
            <w:pPr>
              <w:widowControl w:val="0"/>
              <w:autoSpaceDE w:val="0"/>
              <w:autoSpaceDN w:val="0"/>
              <w:adjustRightInd w:val="0"/>
              <w:rPr>
                <w:color w:val="000000"/>
                <w:lang w:val="es-ES"/>
              </w:rPr>
            </w:pPr>
            <w:r>
              <w:rPr>
                <w:color w:val="000000"/>
                <w:lang w:val="es-ES"/>
              </w:rPr>
              <w:t>Nerviosismo</w:t>
            </w:r>
          </w:p>
        </w:tc>
      </w:tr>
      <w:tr w:rsidR="0072552E" w:rsidRPr="00D21AC0" w14:paraId="68E3CF8F" w14:textId="77777777">
        <w:trPr>
          <w:cantSplit/>
        </w:trPr>
        <w:tc>
          <w:tcPr>
            <w:tcW w:w="2127" w:type="dxa"/>
          </w:tcPr>
          <w:p w14:paraId="68E3CF80" w14:textId="77777777" w:rsidR="00A80C76" w:rsidRDefault="006963B6">
            <w:pPr>
              <w:widowControl w:val="0"/>
              <w:rPr>
                <w:rFonts w:eastAsia="MS Mincho"/>
                <w:color w:val="000000"/>
                <w:lang w:val="es-ES"/>
              </w:rPr>
            </w:pPr>
            <w:r>
              <w:rPr>
                <w:rFonts w:eastAsia="MS Mincho"/>
                <w:b/>
                <w:color w:val="000000"/>
                <w:lang w:val="es-ES"/>
              </w:rPr>
              <w:lastRenderedPageBreak/>
              <w:t>Trastornos del sistema nervioso</w:t>
            </w:r>
          </w:p>
        </w:tc>
        <w:tc>
          <w:tcPr>
            <w:tcW w:w="1843" w:type="dxa"/>
          </w:tcPr>
          <w:p w14:paraId="68E3CF81" w14:textId="77777777" w:rsidR="00A80C76" w:rsidRDefault="006963B6">
            <w:pPr>
              <w:widowControl w:val="0"/>
              <w:autoSpaceDE w:val="0"/>
              <w:autoSpaceDN w:val="0"/>
              <w:adjustRightInd w:val="0"/>
              <w:rPr>
                <w:color w:val="000000"/>
                <w:lang w:val="es-ES"/>
              </w:rPr>
            </w:pPr>
            <w:r>
              <w:rPr>
                <w:color w:val="000000"/>
                <w:lang w:val="es-ES"/>
              </w:rPr>
              <w:t>Acatisia</w:t>
            </w:r>
          </w:p>
          <w:p w14:paraId="68E3CF82" w14:textId="77777777" w:rsidR="00A80C76" w:rsidRDefault="006963B6">
            <w:pPr>
              <w:widowControl w:val="0"/>
              <w:autoSpaceDE w:val="0"/>
              <w:autoSpaceDN w:val="0"/>
              <w:adjustRightInd w:val="0"/>
              <w:rPr>
                <w:color w:val="000000"/>
                <w:lang w:val="es-ES"/>
              </w:rPr>
            </w:pPr>
            <w:r>
              <w:rPr>
                <w:color w:val="000000"/>
                <w:lang w:val="es-ES"/>
              </w:rPr>
              <w:t>Trastorno extrapiramidal</w:t>
            </w:r>
          </w:p>
          <w:p w14:paraId="68E3CF83" w14:textId="77777777" w:rsidR="00A80C76" w:rsidRDefault="006963B6">
            <w:pPr>
              <w:widowControl w:val="0"/>
              <w:autoSpaceDE w:val="0"/>
              <w:autoSpaceDN w:val="0"/>
              <w:adjustRightInd w:val="0"/>
              <w:rPr>
                <w:color w:val="000000"/>
                <w:lang w:val="es-ES"/>
              </w:rPr>
            </w:pPr>
            <w:r>
              <w:rPr>
                <w:color w:val="000000"/>
                <w:lang w:val="es-ES"/>
              </w:rPr>
              <w:t>Temblor</w:t>
            </w:r>
          </w:p>
          <w:p w14:paraId="68E3CF84" w14:textId="77777777" w:rsidR="00A80C76" w:rsidRDefault="006963B6">
            <w:pPr>
              <w:widowControl w:val="0"/>
              <w:autoSpaceDE w:val="0"/>
              <w:autoSpaceDN w:val="0"/>
              <w:adjustRightInd w:val="0"/>
              <w:rPr>
                <w:color w:val="000000"/>
                <w:lang w:val="es-ES"/>
              </w:rPr>
            </w:pPr>
            <w:r>
              <w:rPr>
                <w:color w:val="000000"/>
                <w:lang w:val="es-ES"/>
              </w:rPr>
              <w:t>Cefalea</w:t>
            </w:r>
          </w:p>
          <w:p w14:paraId="68E3CF85" w14:textId="77777777" w:rsidR="00A80C76" w:rsidRDefault="006963B6">
            <w:pPr>
              <w:widowControl w:val="0"/>
              <w:autoSpaceDE w:val="0"/>
              <w:autoSpaceDN w:val="0"/>
              <w:adjustRightInd w:val="0"/>
              <w:rPr>
                <w:color w:val="000000"/>
                <w:lang w:val="es-ES"/>
              </w:rPr>
            </w:pPr>
            <w:r>
              <w:rPr>
                <w:color w:val="000000"/>
                <w:lang w:val="es-ES"/>
              </w:rPr>
              <w:t>Sedación</w:t>
            </w:r>
          </w:p>
          <w:p w14:paraId="68E3CF86" w14:textId="77777777" w:rsidR="00A80C76" w:rsidRDefault="006963B6">
            <w:pPr>
              <w:widowControl w:val="0"/>
              <w:autoSpaceDE w:val="0"/>
              <w:autoSpaceDN w:val="0"/>
              <w:adjustRightInd w:val="0"/>
              <w:rPr>
                <w:color w:val="000000"/>
                <w:lang w:val="es-ES"/>
              </w:rPr>
            </w:pPr>
            <w:r>
              <w:rPr>
                <w:color w:val="000000"/>
                <w:lang w:val="es-ES"/>
              </w:rPr>
              <w:t>Somnolencia</w:t>
            </w:r>
          </w:p>
          <w:p w14:paraId="68E3CF87" w14:textId="77777777" w:rsidR="00A80C76" w:rsidRDefault="006963B6">
            <w:pPr>
              <w:widowControl w:val="0"/>
              <w:autoSpaceDE w:val="0"/>
              <w:autoSpaceDN w:val="0"/>
              <w:adjustRightInd w:val="0"/>
              <w:rPr>
                <w:color w:val="000000"/>
                <w:lang w:val="es-ES"/>
              </w:rPr>
            </w:pPr>
            <w:r>
              <w:rPr>
                <w:color w:val="000000"/>
                <w:lang w:val="es-ES"/>
              </w:rPr>
              <w:t>Mareo</w:t>
            </w:r>
          </w:p>
        </w:tc>
        <w:tc>
          <w:tcPr>
            <w:tcW w:w="2126" w:type="dxa"/>
          </w:tcPr>
          <w:p w14:paraId="68E3CF88" w14:textId="77777777" w:rsidR="00A80C76" w:rsidRDefault="006963B6">
            <w:pPr>
              <w:widowControl w:val="0"/>
              <w:autoSpaceDE w:val="0"/>
              <w:autoSpaceDN w:val="0"/>
              <w:adjustRightInd w:val="0"/>
              <w:rPr>
                <w:color w:val="000000"/>
                <w:lang w:val="es-ES"/>
              </w:rPr>
            </w:pPr>
            <w:r>
              <w:rPr>
                <w:color w:val="000000"/>
                <w:lang w:val="es-ES"/>
              </w:rPr>
              <w:t>Disquinesia tardía</w:t>
            </w:r>
          </w:p>
          <w:p w14:paraId="68E3CF89" w14:textId="77777777" w:rsidR="00A80C76" w:rsidRDefault="006963B6">
            <w:pPr>
              <w:widowControl w:val="0"/>
              <w:autoSpaceDE w:val="0"/>
              <w:autoSpaceDN w:val="0"/>
              <w:adjustRightInd w:val="0"/>
              <w:rPr>
                <w:color w:val="000000"/>
                <w:lang w:val="es-ES"/>
              </w:rPr>
            </w:pPr>
            <w:r>
              <w:rPr>
                <w:color w:val="000000"/>
                <w:lang w:val="es-ES"/>
              </w:rPr>
              <w:t>Distonía</w:t>
            </w:r>
          </w:p>
          <w:p w14:paraId="68E3CF8A" w14:textId="77777777" w:rsidR="00A80C76" w:rsidRDefault="006963B6">
            <w:pPr>
              <w:widowControl w:val="0"/>
              <w:autoSpaceDE w:val="0"/>
              <w:autoSpaceDN w:val="0"/>
              <w:adjustRightInd w:val="0"/>
              <w:rPr>
                <w:color w:val="000000"/>
                <w:lang w:val="es-ES"/>
              </w:rPr>
            </w:pPr>
            <w:r>
              <w:rPr>
                <w:color w:val="000000"/>
                <w:lang w:val="es-ES"/>
              </w:rPr>
              <w:t>Síndrome de piernas inquietas</w:t>
            </w:r>
          </w:p>
        </w:tc>
        <w:tc>
          <w:tcPr>
            <w:tcW w:w="3402" w:type="dxa"/>
          </w:tcPr>
          <w:p w14:paraId="68E3CF8B" w14:textId="77777777" w:rsidR="00A80C76" w:rsidRDefault="006963B6">
            <w:pPr>
              <w:widowControl w:val="0"/>
              <w:autoSpaceDE w:val="0"/>
              <w:autoSpaceDN w:val="0"/>
              <w:adjustRightInd w:val="0"/>
              <w:rPr>
                <w:color w:val="000000"/>
                <w:lang w:val="es-ES"/>
              </w:rPr>
            </w:pPr>
            <w:r>
              <w:rPr>
                <w:color w:val="000000"/>
                <w:lang w:val="es-ES"/>
              </w:rPr>
              <w:t>Síndrome neuroléptico maligno</w:t>
            </w:r>
          </w:p>
          <w:p w14:paraId="68E3CF8C" w14:textId="77777777" w:rsidR="00A80C76" w:rsidRDefault="006963B6">
            <w:pPr>
              <w:widowControl w:val="0"/>
              <w:autoSpaceDE w:val="0"/>
              <w:autoSpaceDN w:val="0"/>
              <w:adjustRightInd w:val="0"/>
              <w:rPr>
                <w:color w:val="000000"/>
                <w:lang w:val="es-ES"/>
              </w:rPr>
            </w:pPr>
            <w:r>
              <w:rPr>
                <w:color w:val="000000"/>
                <w:lang w:val="es-ES"/>
              </w:rPr>
              <w:t>Convulsión de gran mal</w:t>
            </w:r>
          </w:p>
          <w:p w14:paraId="68E3CF8D" w14:textId="77777777" w:rsidR="00A80C76" w:rsidRPr="004038D4" w:rsidRDefault="006963B6">
            <w:pPr>
              <w:widowControl w:val="0"/>
              <w:autoSpaceDE w:val="0"/>
              <w:autoSpaceDN w:val="0"/>
              <w:adjustRightInd w:val="0"/>
              <w:rPr>
                <w:rFonts w:eastAsia="Times New Roman"/>
                <w:color w:val="000000"/>
                <w:szCs w:val="20"/>
                <w:lang w:val="it-IT"/>
              </w:rPr>
            </w:pPr>
            <w:r w:rsidRPr="004038D4">
              <w:rPr>
                <w:color w:val="000000"/>
                <w:lang w:val="it-IT"/>
              </w:rPr>
              <w:t>Síndrome serotoninérgico</w:t>
            </w:r>
          </w:p>
          <w:p w14:paraId="68E3CF8E" w14:textId="77777777" w:rsidR="00A80C76" w:rsidRPr="004038D4" w:rsidRDefault="006963B6">
            <w:pPr>
              <w:widowControl w:val="0"/>
              <w:rPr>
                <w:rFonts w:eastAsia="Times New Roman"/>
                <w:color w:val="000000"/>
                <w:szCs w:val="20"/>
                <w:lang w:val="it-IT"/>
              </w:rPr>
            </w:pPr>
            <w:r w:rsidRPr="004038D4">
              <w:rPr>
                <w:color w:val="000000"/>
                <w:lang w:val="it-IT"/>
              </w:rPr>
              <w:t>Trastorno del habla</w:t>
            </w:r>
          </w:p>
        </w:tc>
      </w:tr>
      <w:tr w:rsidR="0072552E" w14:paraId="68E3CF95" w14:textId="77777777">
        <w:trPr>
          <w:cantSplit/>
        </w:trPr>
        <w:tc>
          <w:tcPr>
            <w:tcW w:w="2127" w:type="dxa"/>
          </w:tcPr>
          <w:p w14:paraId="68E3CF90" w14:textId="77777777" w:rsidR="00A80C76" w:rsidRDefault="006963B6">
            <w:pPr>
              <w:widowControl w:val="0"/>
              <w:rPr>
                <w:rFonts w:eastAsia="MS Mincho"/>
                <w:color w:val="000000"/>
                <w:lang w:val="es-ES"/>
              </w:rPr>
            </w:pPr>
            <w:r>
              <w:rPr>
                <w:rFonts w:eastAsia="MS Mincho"/>
                <w:b/>
                <w:color w:val="000000"/>
                <w:lang w:val="es-ES"/>
              </w:rPr>
              <w:t>Trastornos oculares</w:t>
            </w:r>
          </w:p>
        </w:tc>
        <w:tc>
          <w:tcPr>
            <w:tcW w:w="1843" w:type="dxa"/>
          </w:tcPr>
          <w:p w14:paraId="68E3CF91" w14:textId="77777777" w:rsidR="00A80C76" w:rsidRDefault="006963B6">
            <w:pPr>
              <w:widowControl w:val="0"/>
              <w:autoSpaceDE w:val="0"/>
              <w:autoSpaceDN w:val="0"/>
              <w:adjustRightInd w:val="0"/>
              <w:rPr>
                <w:color w:val="000000"/>
                <w:lang w:val="es-ES"/>
              </w:rPr>
            </w:pPr>
            <w:r>
              <w:rPr>
                <w:color w:val="000000"/>
                <w:lang w:val="es-ES"/>
              </w:rPr>
              <w:t>Visión borrosa</w:t>
            </w:r>
          </w:p>
        </w:tc>
        <w:tc>
          <w:tcPr>
            <w:tcW w:w="2126" w:type="dxa"/>
          </w:tcPr>
          <w:p w14:paraId="68E3CF92" w14:textId="77777777" w:rsidR="00A80C76" w:rsidRDefault="006963B6">
            <w:pPr>
              <w:widowControl w:val="0"/>
              <w:autoSpaceDE w:val="0"/>
              <w:autoSpaceDN w:val="0"/>
              <w:adjustRightInd w:val="0"/>
              <w:rPr>
                <w:color w:val="000000"/>
                <w:lang w:val="es-ES"/>
              </w:rPr>
            </w:pPr>
            <w:r>
              <w:rPr>
                <w:color w:val="000000"/>
                <w:lang w:val="es-ES"/>
              </w:rPr>
              <w:t>Diplopía</w:t>
            </w:r>
          </w:p>
          <w:p w14:paraId="68E3CF93" w14:textId="77777777" w:rsidR="00A80C76" w:rsidRDefault="006963B6">
            <w:pPr>
              <w:widowControl w:val="0"/>
              <w:autoSpaceDE w:val="0"/>
              <w:autoSpaceDN w:val="0"/>
              <w:adjustRightInd w:val="0"/>
              <w:rPr>
                <w:color w:val="000000"/>
                <w:lang w:val="es-ES"/>
              </w:rPr>
            </w:pPr>
            <w:r>
              <w:rPr>
                <w:color w:val="000000"/>
                <w:lang w:val="es-ES"/>
              </w:rPr>
              <w:t>Fotofobia</w:t>
            </w:r>
          </w:p>
        </w:tc>
        <w:tc>
          <w:tcPr>
            <w:tcW w:w="3402" w:type="dxa"/>
          </w:tcPr>
          <w:p w14:paraId="68E3CF94" w14:textId="77777777" w:rsidR="00A80C76" w:rsidRDefault="006963B6">
            <w:pPr>
              <w:widowControl w:val="0"/>
              <w:autoSpaceDE w:val="0"/>
              <w:autoSpaceDN w:val="0"/>
              <w:adjustRightInd w:val="0"/>
              <w:rPr>
                <w:color w:val="000000"/>
                <w:lang w:val="es-ES"/>
              </w:rPr>
            </w:pPr>
            <w:r>
              <w:rPr>
                <w:color w:val="000000"/>
                <w:lang w:val="es-ES"/>
              </w:rPr>
              <w:t>Crisis oculógira</w:t>
            </w:r>
          </w:p>
        </w:tc>
      </w:tr>
      <w:tr w:rsidR="0072552E" w14:paraId="68E3CF9E" w14:textId="77777777">
        <w:trPr>
          <w:cantSplit/>
        </w:trPr>
        <w:tc>
          <w:tcPr>
            <w:tcW w:w="2127" w:type="dxa"/>
          </w:tcPr>
          <w:p w14:paraId="68E3CF96" w14:textId="77777777" w:rsidR="00A80C76" w:rsidRDefault="006963B6">
            <w:pPr>
              <w:widowControl w:val="0"/>
              <w:rPr>
                <w:rFonts w:eastAsia="MS Mincho"/>
                <w:color w:val="000000"/>
                <w:lang w:val="es-ES"/>
              </w:rPr>
            </w:pPr>
            <w:r>
              <w:rPr>
                <w:rFonts w:eastAsia="MS Mincho"/>
                <w:b/>
                <w:color w:val="000000"/>
                <w:lang w:val="es-ES"/>
              </w:rPr>
              <w:t>Trastornos cardíacos</w:t>
            </w:r>
          </w:p>
        </w:tc>
        <w:tc>
          <w:tcPr>
            <w:tcW w:w="1843" w:type="dxa"/>
          </w:tcPr>
          <w:p w14:paraId="68E3CF97" w14:textId="77777777" w:rsidR="00A80C76" w:rsidRDefault="00A80C76">
            <w:pPr>
              <w:widowControl w:val="0"/>
              <w:autoSpaceDE w:val="0"/>
              <w:autoSpaceDN w:val="0"/>
              <w:adjustRightInd w:val="0"/>
              <w:rPr>
                <w:color w:val="000000"/>
                <w:lang w:val="es-ES"/>
              </w:rPr>
            </w:pPr>
          </w:p>
        </w:tc>
        <w:tc>
          <w:tcPr>
            <w:tcW w:w="2126" w:type="dxa"/>
          </w:tcPr>
          <w:p w14:paraId="68E3CF98" w14:textId="77777777" w:rsidR="00A80C76" w:rsidRDefault="006963B6">
            <w:pPr>
              <w:widowControl w:val="0"/>
              <w:autoSpaceDE w:val="0"/>
              <w:autoSpaceDN w:val="0"/>
              <w:adjustRightInd w:val="0"/>
              <w:rPr>
                <w:color w:val="000000"/>
                <w:lang w:val="es-ES"/>
              </w:rPr>
            </w:pPr>
            <w:r>
              <w:rPr>
                <w:color w:val="000000"/>
                <w:lang w:val="es-ES"/>
              </w:rPr>
              <w:t>Taquicardia</w:t>
            </w:r>
          </w:p>
        </w:tc>
        <w:tc>
          <w:tcPr>
            <w:tcW w:w="3402" w:type="dxa"/>
          </w:tcPr>
          <w:p w14:paraId="68E3CF99" w14:textId="77777777" w:rsidR="00A80C76" w:rsidRDefault="006963B6">
            <w:pPr>
              <w:widowControl w:val="0"/>
              <w:autoSpaceDE w:val="0"/>
              <w:autoSpaceDN w:val="0"/>
              <w:adjustRightInd w:val="0"/>
              <w:rPr>
                <w:color w:val="000000"/>
                <w:lang w:val="es-ES"/>
              </w:rPr>
            </w:pPr>
            <w:r>
              <w:rPr>
                <w:color w:val="000000"/>
                <w:lang w:val="es-ES"/>
              </w:rPr>
              <w:t>Muerte súbita de causa desconocida</w:t>
            </w:r>
          </w:p>
          <w:p w14:paraId="68E3CF9A" w14:textId="77777777" w:rsidR="00A80C76" w:rsidRDefault="006963B6">
            <w:pPr>
              <w:widowControl w:val="0"/>
              <w:autoSpaceDE w:val="0"/>
              <w:autoSpaceDN w:val="0"/>
              <w:adjustRightInd w:val="0"/>
              <w:rPr>
                <w:color w:val="000000"/>
                <w:lang w:val="es-ES"/>
              </w:rPr>
            </w:pPr>
            <w:r>
              <w:rPr>
                <w:i/>
                <w:color w:val="000000"/>
                <w:lang w:val="es-ES"/>
              </w:rPr>
              <w:t>Torsades de pointes</w:t>
            </w:r>
          </w:p>
          <w:p w14:paraId="68E3CF9B" w14:textId="77777777" w:rsidR="00A80C76" w:rsidRDefault="006963B6">
            <w:pPr>
              <w:widowControl w:val="0"/>
              <w:autoSpaceDE w:val="0"/>
              <w:autoSpaceDN w:val="0"/>
              <w:adjustRightInd w:val="0"/>
              <w:rPr>
                <w:color w:val="000000"/>
                <w:lang w:val="es-ES"/>
              </w:rPr>
            </w:pPr>
            <w:r>
              <w:rPr>
                <w:color w:val="000000"/>
                <w:lang w:val="es-ES"/>
              </w:rPr>
              <w:t>Arritmia ventricular</w:t>
            </w:r>
          </w:p>
          <w:p w14:paraId="68E3CF9C" w14:textId="77777777" w:rsidR="00A80C76" w:rsidRDefault="006963B6">
            <w:pPr>
              <w:widowControl w:val="0"/>
              <w:autoSpaceDE w:val="0"/>
              <w:autoSpaceDN w:val="0"/>
              <w:adjustRightInd w:val="0"/>
              <w:rPr>
                <w:color w:val="000000"/>
                <w:lang w:val="es-ES"/>
              </w:rPr>
            </w:pPr>
            <w:r>
              <w:rPr>
                <w:color w:val="000000"/>
                <w:lang w:val="es-ES"/>
              </w:rPr>
              <w:t>Parada cardiaca</w:t>
            </w:r>
          </w:p>
          <w:p w14:paraId="68E3CF9D" w14:textId="77777777" w:rsidR="00A80C76" w:rsidRDefault="006963B6">
            <w:pPr>
              <w:widowControl w:val="0"/>
              <w:autoSpaceDE w:val="0"/>
              <w:autoSpaceDN w:val="0"/>
              <w:adjustRightInd w:val="0"/>
              <w:rPr>
                <w:color w:val="000000"/>
                <w:lang w:val="es-ES"/>
              </w:rPr>
            </w:pPr>
            <w:r>
              <w:rPr>
                <w:color w:val="000000"/>
                <w:lang w:val="es-ES"/>
              </w:rPr>
              <w:t>Bradicardia</w:t>
            </w:r>
          </w:p>
        </w:tc>
      </w:tr>
      <w:tr w:rsidR="0072552E" w14:paraId="68E3CFA6" w14:textId="77777777">
        <w:trPr>
          <w:cantSplit/>
        </w:trPr>
        <w:tc>
          <w:tcPr>
            <w:tcW w:w="2127" w:type="dxa"/>
          </w:tcPr>
          <w:p w14:paraId="68E3CF9F" w14:textId="77777777" w:rsidR="00A80C76" w:rsidRDefault="006963B6">
            <w:pPr>
              <w:widowControl w:val="0"/>
              <w:rPr>
                <w:rFonts w:eastAsia="MS Mincho"/>
                <w:color w:val="000000"/>
                <w:lang w:val="es-ES"/>
              </w:rPr>
            </w:pPr>
            <w:r>
              <w:rPr>
                <w:rFonts w:eastAsia="MS Mincho"/>
                <w:b/>
                <w:color w:val="000000"/>
                <w:lang w:val="es-ES"/>
              </w:rPr>
              <w:t>Trastornos vasculares</w:t>
            </w:r>
          </w:p>
        </w:tc>
        <w:tc>
          <w:tcPr>
            <w:tcW w:w="1843" w:type="dxa"/>
          </w:tcPr>
          <w:p w14:paraId="68E3CFA0" w14:textId="77777777" w:rsidR="00A80C76" w:rsidRDefault="00A80C76">
            <w:pPr>
              <w:widowControl w:val="0"/>
              <w:autoSpaceDE w:val="0"/>
              <w:autoSpaceDN w:val="0"/>
              <w:adjustRightInd w:val="0"/>
              <w:rPr>
                <w:color w:val="000000"/>
                <w:lang w:val="es-ES"/>
              </w:rPr>
            </w:pPr>
          </w:p>
        </w:tc>
        <w:tc>
          <w:tcPr>
            <w:tcW w:w="2126" w:type="dxa"/>
          </w:tcPr>
          <w:p w14:paraId="68E3CFA1" w14:textId="77777777" w:rsidR="00A80C76" w:rsidRDefault="006963B6">
            <w:pPr>
              <w:widowControl w:val="0"/>
              <w:autoSpaceDE w:val="0"/>
              <w:autoSpaceDN w:val="0"/>
              <w:adjustRightInd w:val="0"/>
              <w:rPr>
                <w:color w:val="000000"/>
                <w:lang w:val="es-ES"/>
              </w:rPr>
            </w:pPr>
            <w:r>
              <w:rPr>
                <w:color w:val="000000"/>
                <w:lang w:val="es-ES"/>
              </w:rPr>
              <w:t>Hipotensión ortostática</w:t>
            </w:r>
          </w:p>
          <w:p w14:paraId="68E3CFA2" w14:textId="77777777" w:rsidR="00A80C76" w:rsidRDefault="00A80C76">
            <w:pPr>
              <w:widowControl w:val="0"/>
              <w:autoSpaceDE w:val="0"/>
              <w:autoSpaceDN w:val="0"/>
              <w:adjustRightInd w:val="0"/>
              <w:rPr>
                <w:color w:val="000000"/>
                <w:lang w:val="es-ES"/>
              </w:rPr>
            </w:pPr>
          </w:p>
        </w:tc>
        <w:tc>
          <w:tcPr>
            <w:tcW w:w="3402" w:type="dxa"/>
          </w:tcPr>
          <w:p w14:paraId="68E3CFA3" w14:textId="77777777" w:rsidR="00A80C76" w:rsidRDefault="006963B6">
            <w:pPr>
              <w:widowControl w:val="0"/>
              <w:autoSpaceDE w:val="0"/>
              <w:autoSpaceDN w:val="0"/>
              <w:adjustRightInd w:val="0"/>
              <w:rPr>
                <w:color w:val="000000"/>
                <w:lang w:val="es-ES"/>
              </w:rPr>
            </w:pPr>
            <w:r>
              <w:rPr>
                <w:color w:val="000000"/>
                <w:lang w:val="es-ES"/>
              </w:rPr>
              <w:t>Tromboembolia venosa (incluyendo embolia pulmonar y trombosis venosa profunda)</w:t>
            </w:r>
          </w:p>
          <w:p w14:paraId="68E3CFA4" w14:textId="77777777" w:rsidR="00A80C76" w:rsidRDefault="006963B6">
            <w:pPr>
              <w:widowControl w:val="0"/>
              <w:autoSpaceDE w:val="0"/>
              <w:autoSpaceDN w:val="0"/>
              <w:adjustRightInd w:val="0"/>
              <w:rPr>
                <w:color w:val="000000"/>
                <w:lang w:val="es-ES"/>
              </w:rPr>
            </w:pPr>
            <w:r>
              <w:rPr>
                <w:color w:val="000000"/>
                <w:lang w:val="es-ES"/>
              </w:rPr>
              <w:t>Hipertensión</w:t>
            </w:r>
          </w:p>
          <w:p w14:paraId="68E3CFA5" w14:textId="77777777" w:rsidR="00A80C76" w:rsidRDefault="006963B6">
            <w:pPr>
              <w:widowControl w:val="0"/>
              <w:autoSpaceDE w:val="0"/>
              <w:autoSpaceDN w:val="0"/>
              <w:adjustRightInd w:val="0"/>
              <w:rPr>
                <w:color w:val="000000"/>
                <w:lang w:val="es-ES"/>
              </w:rPr>
            </w:pPr>
            <w:r>
              <w:rPr>
                <w:color w:val="000000"/>
                <w:lang w:val="es-ES"/>
              </w:rPr>
              <w:t>Síncope</w:t>
            </w:r>
          </w:p>
        </w:tc>
      </w:tr>
      <w:tr w:rsidR="0072552E" w14:paraId="68E3CFAE" w14:textId="77777777">
        <w:trPr>
          <w:cantSplit/>
        </w:trPr>
        <w:tc>
          <w:tcPr>
            <w:tcW w:w="2127" w:type="dxa"/>
          </w:tcPr>
          <w:p w14:paraId="68E3CFA7" w14:textId="77777777" w:rsidR="00A80C76" w:rsidRDefault="006963B6">
            <w:pPr>
              <w:widowControl w:val="0"/>
              <w:rPr>
                <w:rFonts w:eastAsia="MS Mincho"/>
                <w:color w:val="000000"/>
                <w:lang w:val="es-ES"/>
              </w:rPr>
            </w:pPr>
            <w:r>
              <w:rPr>
                <w:rFonts w:eastAsia="MS Mincho"/>
                <w:b/>
                <w:color w:val="000000"/>
                <w:lang w:val="es-ES"/>
              </w:rPr>
              <w:t>Trastornos respiratorios, torácicos y mediastínicos</w:t>
            </w:r>
          </w:p>
        </w:tc>
        <w:tc>
          <w:tcPr>
            <w:tcW w:w="1843" w:type="dxa"/>
          </w:tcPr>
          <w:p w14:paraId="68E3CFA8" w14:textId="77777777" w:rsidR="00A80C76" w:rsidRDefault="00A80C76">
            <w:pPr>
              <w:widowControl w:val="0"/>
              <w:autoSpaceDE w:val="0"/>
              <w:autoSpaceDN w:val="0"/>
              <w:adjustRightInd w:val="0"/>
              <w:rPr>
                <w:color w:val="000000"/>
                <w:lang w:val="es-ES"/>
              </w:rPr>
            </w:pPr>
          </w:p>
        </w:tc>
        <w:tc>
          <w:tcPr>
            <w:tcW w:w="2126" w:type="dxa"/>
          </w:tcPr>
          <w:p w14:paraId="68E3CFA9" w14:textId="77777777" w:rsidR="00A80C76" w:rsidRDefault="006963B6">
            <w:pPr>
              <w:widowControl w:val="0"/>
              <w:autoSpaceDE w:val="0"/>
              <w:autoSpaceDN w:val="0"/>
              <w:adjustRightInd w:val="0"/>
              <w:rPr>
                <w:color w:val="000000"/>
                <w:lang w:val="es-ES"/>
              </w:rPr>
            </w:pPr>
            <w:r>
              <w:rPr>
                <w:color w:val="000000"/>
                <w:lang w:val="es-ES"/>
              </w:rPr>
              <w:t>Hipo</w:t>
            </w:r>
          </w:p>
        </w:tc>
        <w:tc>
          <w:tcPr>
            <w:tcW w:w="3402" w:type="dxa"/>
          </w:tcPr>
          <w:p w14:paraId="68E3CFAA" w14:textId="77777777" w:rsidR="00A80C76" w:rsidRDefault="006963B6">
            <w:pPr>
              <w:widowControl w:val="0"/>
              <w:rPr>
                <w:color w:val="000000"/>
                <w:lang w:val="es-ES"/>
              </w:rPr>
            </w:pPr>
            <w:r>
              <w:rPr>
                <w:color w:val="000000"/>
                <w:lang w:val="es-ES"/>
              </w:rPr>
              <w:t>Neumonía por aspiración</w:t>
            </w:r>
          </w:p>
          <w:p w14:paraId="68E3CFAB" w14:textId="77777777" w:rsidR="00A80C76" w:rsidRDefault="006963B6">
            <w:pPr>
              <w:widowControl w:val="0"/>
              <w:autoSpaceDE w:val="0"/>
              <w:autoSpaceDN w:val="0"/>
              <w:adjustRightInd w:val="0"/>
              <w:rPr>
                <w:color w:val="000000"/>
                <w:lang w:val="es-ES"/>
              </w:rPr>
            </w:pPr>
            <w:r>
              <w:rPr>
                <w:color w:val="000000"/>
                <w:lang w:val="es-ES"/>
              </w:rPr>
              <w:t>Laringoespasmo</w:t>
            </w:r>
          </w:p>
          <w:p w14:paraId="68E3CFAC" w14:textId="77777777" w:rsidR="00A80C76" w:rsidRDefault="006963B6">
            <w:pPr>
              <w:widowControl w:val="0"/>
              <w:autoSpaceDE w:val="0"/>
              <w:autoSpaceDN w:val="0"/>
              <w:adjustRightInd w:val="0"/>
              <w:rPr>
                <w:color w:val="000000"/>
                <w:lang w:val="es-ES"/>
              </w:rPr>
            </w:pPr>
            <w:r>
              <w:rPr>
                <w:color w:val="000000"/>
                <w:lang w:val="es-ES"/>
              </w:rPr>
              <w:t>Espasmo orofaríngeo</w:t>
            </w:r>
          </w:p>
          <w:p w14:paraId="68E3CFAD" w14:textId="77777777" w:rsidR="00A80C76" w:rsidRDefault="00A80C76">
            <w:pPr>
              <w:widowControl w:val="0"/>
              <w:autoSpaceDE w:val="0"/>
              <w:autoSpaceDN w:val="0"/>
              <w:adjustRightInd w:val="0"/>
              <w:rPr>
                <w:color w:val="000000"/>
                <w:lang w:val="es-ES"/>
              </w:rPr>
            </w:pPr>
          </w:p>
        </w:tc>
      </w:tr>
      <w:tr w:rsidR="0072552E" w14:paraId="68E3CFBB" w14:textId="77777777">
        <w:trPr>
          <w:cantSplit/>
        </w:trPr>
        <w:tc>
          <w:tcPr>
            <w:tcW w:w="2127" w:type="dxa"/>
          </w:tcPr>
          <w:p w14:paraId="68E3CFAF" w14:textId="77777777" w:rsidR="00A80C76" w:rsidRDefault="006963B6">
            <w:pPr>
              <w:widowControl w:val="0"/>
              <w:rPr>
                <w:rFonts w:eastAsia="MS Mincho"/>
                <w:color w:val="000000"/>
                <w:lang w:val="es-ES"/>
              </w:rPr>
            </w:pPr>
            <w:r>
              <w:rPr>
                <w:rFonts w:eastAsia="MS Mincho"/>
                <w:b/>
                <w:color w:val="000000"/>
                <w:lang w:val="es-ES"/>
              </w:rPr>
              <w:t>Trastornos gastrointestinales</w:t>
            </w:r>
          </w:p>
        </w:tc>
        <w:tc>
          <w:tcPr>
            <w:tcW w:w="1843" w:type="dxa"/>
          </w:tcPr>
          <w:p w14:paraId="68E3CFB0" w14:textId="77777777" w:rsidR="00A80C76" w:rsidRDefault="006963B6">
            <w:pPr>
              <w:widowControl w:val="0"/>
              <w:autoSpaceDE w:val="0"/>
              <w:autoSpaceDN w:val="0"/>
              <w:adjustRightInd w:val="0"/>
              <w:rPr>
                <w:color w:val="000000"/>
                <w:lang w:val="es-ES"/>
              </w:rPr>
            </w:pPr>
            <w:r>
              <w:rPr>
                <w:color w:val="000000"/>
                <w:lang w:val="es-ES"/>
              </w:rPr>
              <w:t>Estreñimiento</w:t>
            </w:r>
          </w:p>
          <w:p w14:paraId="68E3CFB1" w14:textId="77777777" w:rsidR="00A80C76" w:rsidRDefault="006963B6">
            <w:pPr>
              <w:widowControl w:val="0"/>
              <w:autoSpaceDE w:val="0"/>
              <w:autoSpaceDN w:val="0"/>
              <w:adjustRightInd w:val="0"/>
              <w:rPr>
                <w:color w:val="000000"/>
                <w:lang w:val="es-ES"/>
              </w:rPr>
            </w:pPr>
            <w:r>
              <w:rPr>
                <w:color w:val="000000"/>
                <w:lang w:val="es-ES"/>
              </w:rPr>
              <w:t>Dispepsia</w:t>
            </w:r>
          </w:p>
          <w:p w14:paraId="68E3CFB2" w14:textId="77777777" w:rsidR="00A80C76" w:rsidRDefault="006963B6">
            <w:pPr>
              <w:widowControl w:val="0"/>
              <w:autoSpaceDE w:val="0"/>
              <w:autoSpaceDN w:val="0"/>
              <w:adjustRightInd w:val="0"/>
              <w:rPr>
                <w:color w:val="000000"/>
                <w:lang w:val="es-ES"/>
              </w:rPr>
            </w:pPr>
            <w:r>
              <w:rPr>
                <w:color w:val="000000"/>
                <w:lang w:val="es-ES"/>
              </w:rPr>
              <w:t>Náuseas</w:t>
            </w:r>
          </w:p>
          <w:p w14:paraId="68E3CFB3" w14:textId="77777777" w:rsidR="00A80C76" w:rsidRDefault="006963B6">
            <w:pPr>
              <w:widowControl w:val="0"/>
              <w:autoSpaceDE w:val="0"/>
              <w:autoSpaceDN w:val="0"/>
              <w:adjustRightInd w:val="0"/>
              <w:rPr>
                <w:color w:val="000000"/>
                <w:lang w:val="es-ES"/>
              </w:rPr>
            </w:pPr>
            <w:r>
              <w:rPr>
                <w:color w:val="000000"/>
                <w:lang w:val="es-ES"/>
              </w:rPr>
              <w:t>Hipersecreción salival</w:t>
            </w:r>
          </w:p>
          <w:p w14:paraId="68E3CFB4" w14:textId="77777777" w:rsidR="00A80C76" w:rsidRDefault="006963B6">
            <w:pPr>
              <w:widowControl w:val="0"/>
              <w:autoSpaceDE w:val="0"/>
              <w:autoSpaceDN w:val="0"/>
              <w:adjustRightInd w:val="0"/>
              <w:rPr>
                <w:color w:val="000000"/>
                <w:lang w:val="es-ES"/>
              </w:rPr>
            </w:pPr>
            <w:r>
              <w:rPr>
                <w:color w:val="000000"/>
                <w:lang w:val="es-ES"/>
              </w:rPr>
              <w:t>Vómitos</w:t>
            </w:r>
          </w:p>
        </w:tc>
        <w:tc>
          <w:tcPr>
            <w:tcW w:w="2126" w:type="dxa"/>
          </w:tcPr>
          <w:p w14:paraId="68E3CFB5" w14:textId="77777777" w:rsidR="00A80C76" w:rsidRDefault="00A80C76">
            <w:pPr>
              <w:widowControl w:val="0"/>
              <w:autoSpaceDE w:val="0"/>
              <w:autoSpaceDN w:val="0"/>
              <w:adjustRightInd w:val="0"/>
              <w:rPr>
                <w:color w:val="000000"/>
                <w:lang w:val="es-ES"/>
              </w:rPr>
            </w:pPr>
          </w:p>
        </w:tc>
        <w:tc>
          <w:tcPr>
            <w:tcW w:w="3402" w:type="dxa"/>
          </w:tcPr>
          <w:p w14:paraId="68E3CFB6" w14:textId="77777777" w:rsidR="00A80C76" w:rsidRDefault="006963B6">
            <w:pPr>
              <w:widowControl w:val="0"/>
              <w:autoSpaceDE w:val="0"/>
              <w:autoSpaceDN w:val="0"/>
              <w:adjustRightInd w:val="0"/>
              <w:rPr>
                <w:color w:val="000000"/>
                <w:lang w:val="es-ES"/>
              </w:rPr>
            </w:pPr>
            <w:r>
              <w:rPr>
                <w:color w:val="000000"/>
                <w:lang w:val="es-ES"/>
              </w:rPr>
              <w:t>Pancreatitis</w:t>
            </w:r>
          </w:p>
          <w:p w14:paraId="68E3CFB7" w14:textId="77777777" w:rsidR="00A80C76" w:rsidRDefault="006963B6">
            <w:pPr>
              <w:widowControl w:val="0"/>
              <w:autoSpaceDE w:val="0"/>
              <w:autoSpaceDN w:val="0"/>
              <w:adjustRightInd w:val="0"/>
              <w:rPr>
                <w:color w:val="000000"/>
                <w:lang w:val="es-ES"/>
              </w:rPr>
            </w:pPr>
            <w:r>
              <w:rPr>
                <w:color w:val="000000"/>
                <w:lang w:val="es-ES"/>
              </w:rPr>
              <w:t>Disfagia</w:t>
            </w:r>
          </w:p>
          <w:p w14:paraId="68E3CFB8" w14:textId="77777777" w:rsidR="00A80C76" w:rsidRDefault="006963B6">
            <w:pPr>
              <w:widowControl w:val="0"/>
              <w:autoSpaceDE w:val="0"/>
              <w:autoSpaceDN w:val="0"/>
              <w:adjustRightInd w:val="0"/>
              <w:rPr>
                <w:color w:val="000000"/>
                <w:lang w:val="es-ES"/>
              </w:rPr>
            </w:pPr>
            <w:r>
              <w:rPr>
                <w:bCs/>
                <w:color w:val="000000"/>
                <w:lang w:val="es-ES"/>
              </w:rPr>
              <w:t>Diarrea</w:t>
            </w:r>
          </w:p>
          <w:p w14:paraId="68E3CFB9" w14:textId="77777777" w:rsidR="00A80C76" w:rsidRDefault="006963B6">
            <w:pPr>
              <w:widowControl w:val="0"/>
              <w:autoSpaceDE w:val="0"/>
              <w:autoSpaceDN w:val="0"/>
              <w:adjustRightInd w:val="0"/>
              <w:rPr>
                <w:color w:val="000000"/>
                <w:lang w:val="es-ES"/>
              </w:rPr>
            </w:pPr>
            <w:r>
              <w:rPr>
                <w:color w:val="000000"/>
                <w:lang w:val="es-ES"/>
              </w:rPr>
              <w:t>Molestia abdominal</w:t>
            </w:r>
          </w:p>
          <w:p w14:paraId="68E3CFBA" w14:textId="77777777" w:rsidR="00A80C76" w:rsidRDefault="006963B6">
            <w:pPr>
              <w:widowControl w:val="0"/>
              <w:autoSpaceDE w:val="0"/>
              <w:autoSpaceDN w:val="0"/>
              <w:adjustRightInd w:val="0"/>
              <w:rPr>
                <w:color w:val="000000"/>
                <w:lang w:val="es-ES"/>
              </w:rPr>
            </w:pPr>
            <w:r>
              <w:rPr>
                <w:color w:val="000000"/>
                <w:lang w:val="es-ES"/>
              </w:rPr>
              <w:t>Molestias en el estómago</w:t>
            </w:r>
          </w:p>
        </w:tc>
      </w:tr>
      <w:tr w:rsidR="0072552E" w14:paraId="68E3CFC2" w14:textId="77777777">
        <w:trPr>
          <w:cantSplit/>
        </w:trPr>
        <w:tc>
          <w:tcPr>
            <w:tcW w:w="2127" w:type="dxa"/>
          </w:tcPr>
          <w:p w14:paraId="68E3CFBC" w14:textId="77777777" w:rsidR="00A80C76" w:rsidRDefault="006963B6">
            <w:pPr>
              <w:widowControl w:val="0"/>
              <w:rPr>
                <w:rFonts w:eastAsia="MS Mincho"/>
                <w:color w:val="000000"/>
                <w:lang w:val="es-ES"/>
              </w:rPr>
            </w:pPr>
            <w:r>
              <w:rPr>
                <w:rFonts w:eastAsia="MS Mincho"/>
                <w:b/>
                <w:color w:val="000000"/>
                <w:lang w:val="es-ES"/>
              </w:rPr>
              <w:t>Trastornos hepatobiliares</w:t>
            </w:r>
          </w:p>
        </w:tc>
        <w:tc>
          <w:tcPr>
            <w:tcW w:w="1843" w:type="dxa"/>
          </w:tcPr>
          <w:p w14:paraId="68E3CFBD" w14:textId="77777777" w:rsidR="00A80C76" w:rsidRDefault="00A80C76">
            <w:pPr>
              <w:widowControl w:val="0"/>
              <w:autoSpaceDE w:val="0"/>
              <w:autoSpaceDN w:val="0"/>
              <w:adjustRightInd w:val="0"/>
              <w:rPr>
                <w:color w:val="000000"/>
                <w:lang w:val="es-ES"/>
              </w:rPr>
            </w:pPr>
          </w:p>
        </w:tc>
        <w:tc>
          <w:tcPr>
            <w:tcW w:w="2126" w:type="dxa"/>
          </w:tcPr>
          <w:p w14:paraId="68E3CFBE" w14:textId="77777777" w:rsidR="00A80C76" w:rsidRDefault="00A80C76">
            <w:pPr>
              <w:widowControl w:val="0"/>
              <w:autoSpaceDE w:val="0"/>
              <w:autoSpaceDN w:val="0"/>
              <w:adjustRightInd w:val="0"/>
              <w:rPr>
                <w:color w:val="000000"/>
                <w:lang w:val="es-ES"/>
              </w:rPr>
            </w:pPr>
          </w:p>
        </w:tc>
        <w:tc>
          <w:tcPr>
            <w:tcW w:w="3402" w:type="dxa"/>
          </w:tcPr>
          <w:p w14:paraId="68E3CFBF" w14:textId="77777777" w:rsidR="00A80C76" w:rsidRDefault="006963B6">
            <w:pPr>
              <w:widowControl w:val="0"/>
              <w:autoSpaceDE w:val="0"/>
              <w:autoSpaceDN w:val="0"/>
              <w:adjustRightInd w:val="0"/>
              <w:rPr>
                <w:color w:val="000000"/>
                <w:lang w:val="es-ES"/>
              </w:rPr>
            </w:pPr>
            <w:r>
              <w:rPr>
                <w:color w:val="000000"/>
                <w:lang w:val="es-ES"/>
              </w:rPr>
              <w:t>Insuficiencia hepática</w:t>
            </w:r>
          </w:p>
          <w:p w14:paraId="68E3CFC0" w14:textId="77777777" w:rsidR="00A80C76" w:rsidRDefault="006963B6">
            <w:pPr>
              <w:widowControl w:val="0"/>
              <w:autoSpaceDE w:val="0"/>
              <w:autoSpaceDN w:val="0"/>
              <w:adjustRightInd w:val="0"/>
              <w:rPr>
                <w:color w:val="000000"/>
                <w:lang w:val="es-ES"/>
              </w:rPr>
            </w:pPr>
            <w:r>
              <w:rPr>
                <w:color w:val="000000"/>
                <w:lang w:val="es-ES"/>
              </w:rPr>
              <w:t>Hepatitis</w:t>
            </w:r>
          </w:p>
          <w:p w14:paraId="68E3CFC1" w14:textId="77777777" w:rsidR="00A80C76" w:rsidRDefault="006963B6">
            <w:pPr>
              <w:widowControl w:val="0"/>
              <w:autoSpaceDE w:val="0"/>
              <w:autoSpaceDN w:val="0"/>
              <w:adjustRightInd w:val="0"/>
              <w:rPr>
                <w:color w:val="000000"/>
                <w:lang w:val="es-ES"/>
              </w:rPr>
            </w:pPr>
            <w:r>
              <w:rPr>
                <w:color w:val="000000"/>
                <w:lang w:val="es-ES"/>
              </w:rPr>
              <w:t>Ictericia</w:t>
            </w:r>
          </w:p>
        </w:tc>
      </w:tr>
      <w:tr w:rsidR="0072552E" w14:paraId="68E3CFCB" w14:textId="77777777">
        <w:trPr>
          <w:cantSplit/>
        </w:trPr>
        <w:tc>
          <w:tcPr>
            <w:tcW w:w="2127" w:type="dxa"/>
          </w:tcPr>
          <w:p w14:paraId="68E3CFC3" w14:textId="77777777" w:rsidR="00A80C76" w:rsidRDefault="006963B6">
            <w:pPr>
              <w:widowControl w:val="0"/>
              <w:autoSpaceDE w:val="0"/>
              <w:autoSpaceDN w:val="0"/>
              <w:adjustRightInd w:val="0"/>
              <w:rPr>
                <w:color w:val="000000"/>
                <w:lang w:val="es-ES"/>
              </w:rPr>
            </w:pPr>
            <w:r>
              <w:rPr>
                <w:b/>
                <w:color w:val="000000"/>
                <w:lang w:val="es-ES"/>
              </w:rPr>
              <w:t>Trastornos de la piel y del tejido subcutáneo</w:t>
            </w:r>
          </w:p>
        </w:tc>
        <w:tc>
          <w:tcPr>
            <w:tcW w:w="1843" w:type="dxa"/>
          </w:tcPr>
          <w:p w14:paraId="68E3CFC4" w14:textId="77777777" w:rsidR="00A80C76" w:rsidRDefault="00A80C76">
            <w:pPr>
              <w:widowControl w:val="0"/>
              <w:autoSpaceDE w:val="0"/>
              <w:autoSpaceDN w:val="0"/>
              <w:adjustRightInd w:val="0"/>
              <w:rPr>
                <w:color w:val="000000"/>
                <w:lang w:val="es-ES"/>
              </w:rPr>
            </w:pPr>
          </w:p>
        </w:tc>
        <w:tc>
          <w:tcPr>
            <w:tcW w:w="2126" w:type="dxa"/>
          </w:tcPr>
          <w:p w14:paraId="68E3CFC5" w14:textId="77777777" w:rsidR="00A80C76" w:rsidRDefault="00A80C76">
            <w:pPr>
              <w:widowControl w:val="0"/>
              <w:autoSpaceDE w:val="0"/>
              <w:autoSpaceDN w:val="0"/>
              <w:adjustRightInd w:val="0"/>
              <w:rPr>
                <w:color w:val="000000"/>
                <w:lang w:val="es-ES"/>
              </w:rPr>
            </w:pPr>
          </w:p>
        </w:tc>
        <w:tc>
          <w:tcPr>
            <w:tcW w:w="3402" w:type="dxa"/>
          </w:tcPr>
          <w:p w14:paraId="68E3CFC6" w14:textId="77777777" w:rsidR="00A80C76" w:rsidRDefault="006963B6">
            <w:pPr>
              <w:widowControl w:val="0"/>
              <w:autoSpaceDE w:val="0"/>
              <w:autoSpaceDN w:val="0"/>
              <w:adjustRightInd w:val="0"/>
              <w:rPr>
                <w:color w:val="000000"/>
                <w:lang w:val="es-ES"/>
              </w:rPr>
            </w:pPr>
            <w:r>
              <w:rPr>
                <w:color w:val="000000"/>
                <w:lang w:val="es-ES"/>
              </w:rPr>
              <w:t>Erupción</w:t>
            </w:r>
          </w:p>
          <w:p w14:paraId="68E3CFC7" w14:textId="77777777" w:rsidR="00A80C76" w:rsidRDefault="006963B6">
            <w:pPr>
              <w:widowControl w:val="0"/>
              <w:autoSpaceDE w:val="0"/>
              <w:autoSpaceDN w:val="0"/>
              <w:adjustRightInd w:val="0"/>
              <w:rPr>
                <w:color w:val="000000"/>
                <w:lang w:val="es-ES"/>
              </w:rPr>
            </w:pPr>
            <w:r>
              <w:rPr>
                <w:color w:val="000000"/>
                <w:lang w:val="es-ES"/>
              </w:rPr>
              <w:t>Reacción de fotosensibilidad</w:t>
            </w:r>
          </w:p>
          <w:p w14:paraId="68E3CFC8" w14:textId="77777777" w:rsidR="00A80C76" w:rsidRDefault="006963B6">
            <w:pPr>
              <w:widowControl w:val="0"/>
              <w:autoSpaceDE w:val="0"/>
              <w:autoSpaceDN w:val="0"/>
              <w:adjustRightInd w:val="0"/>
              <w:rPr>
                <w:color w:val="000000"/>
                <w:lang w:val="es-ES"/>
              </w:rPr>
            </w:pPr>
            <w:r>
              <w:rPr>
                <w:color w:val="000000"/>
                <w:lang w:val="es-ES"/>
              </w:rPr>
              <w:t>Alopecia</w:t>
            </w:r>
          </w:p>
          <w:p w14:paraId="68E3CFC9" w14:textId="77777777" w:rsidR="00A80C76" w:rsidRDefault="006963B6">
            <w:pPr>
              <w:widowControl w:val="0"/>
              <w:autoSpaceDE w:val="0"/>
              <w:autoSpaceDN w:val="0"/>
              <w:adjustRightInd w:val="0"/>
              <w:rPr>
                <w:color w:val="000000"/>
                <w:lang w:val="es-ES"/>
              </w:rPr>
            </w:pPr>
            <w:r>
              <w:rPr>
                <w:color w:val="000000"/>
                <w:lang w:val="es-ES"/>
              </w:rPr>
              <w:t>Hiperhidrosis</w:t>
            </w:r>
          </w:p>
          <w:p w14:paraId="68E3CFCA" w14:textId="77777777" w:rsidR="00A80C76" w:rsidRDefault="006963B6">
            <w:pPr>
              <w:widowControl w:val="0"/>
              <w:autoSpaceDE w:val="0"/>
              <w:autoSpaceDN w:val="0"/>
              <w:adjustRightInd w:val="0"/>
              <w:rPr>
                <w:color w:val="000000"/>
                <w:lang w:val="es-ES"/>
              </w:rPr>
            </w:pPr>
            <w:r>
              <w:rPr>
                <w:color w:val="000000"/>
                <w:lang w:val="es-ES"/>
              </w:rPr>
              <w:t>Reacción a fármaco con eosinofilia y síntomas sistémicos (síndrome DRESS)</w:t>
            </w:r>
          </w:p>
        </w:tc>
      </w:tr>
      <w:tr w:rsidR="0072552E" w14:paraId="68E3CFD2" w14:textId="77777777">
        <w:trPr>
          <w:cantSplit/>
        </w:trPr>
        <w:tc>
          <w:tcPr>
            <w:tcW w:w="2127" w:type="dxa"/>
          </w:tcPr>
          <w:p w14:paraId="68E3CFCC" w14:textId="77777777" w:rsidR="00A80C76" w:rsidRDefault="006963B6">
            <w:pPr>
              <w:widowControl w:val="0"/>
              <w:rPr>
                <w:rFonts w:eastAsia="MS Mincho"/>
                <w:color w:val="000000"/>
                <w:lang w:val="es-ES"/>
              </w:rPr>
            </w:pPr>
            <w:r>
              <w:rPr>
                <w:rFonts w:eastAsia="MS Mincho"/>
                <w:b/>
                <w:color w:val="000000"/>
                <w:lang w:val="es-ES"/>
              </w:rPr>
              <w:t>Trastornos musculoesqueléticos y del tejido conjuntivo</w:t>
            </w:r>
          </w:p>
        </w:tc>
        <w:tc>
          <w:tcPr>
            <w:tcW w:w="1843" w:type="dxa"/>
          </w:tcPr>
          <w:p w14:paraId="68E3CFCD" w14:textId="77777777" w:rsidR="00A80C76" w:rsidRDefault="00A80C76">
            <w:pPr>
              <w:widowControl w:val="0"/>
              <w:autoSpaceDE w:val="0"/>
              <w:autoSpaceDN w:val="0"/>
              <w:adjustRightInd w:val="0"/>
              <w:rPr>
                <w:color w:val="000000"/>
                <w:lang w:val="es-ES"/>
              </w:rPr>
            </w:pPr>
          </w:p>
        </w:tc>
        <w:tc>
          <w:tcPr>
            <w:tcW w:w="2126" w:type="dxa"/>
          </w:tcPr>
          <w:p w14:paraId="68E3CFCE" w14:textId="77777777" w:rsidR="00A80C76" w:rsidRDefault="00A80C76">
            <w:pPr>
              <w:widowControl w:val="0"/>
              <w:autoSpaceDE w:val="0"/>
              <w:autoSpaceDN w:val="0"/>
              <w:adjustRightInd w:val="0"/>
              <w:rPr>
                <w:color w:val="000000"/>
                <w:lang w:val="es-ES"/>
              </w:rPr>
            </w:pPr>
          </w:p>
        </w:tc>
        <w:tc>
          <w:tcPr>
            <w:tcW w:w="3402" w:type="dxa"/>
          </w:tcPr>
          <w:p w14:paraId="68E3CFCF" w14:textId="77777777" w:rsidR="00A80C76" w:rsidRDefault="006963B6">
            <w:pPr>
              <w:widowControl w:val="0"/>
              <w:autoSpaceDE w:val="0"/>
              <w:autoSpaceDN w:val="0"/>
              <w:adjustRightInd w:val="0"/>
              <w:rPr>
                <w:color w:val="000000"/>
                <w:lang w:val="es-ES"/>
              </w:rPr>
            </w:pPr>
            <w:r>
              <w:rPr>
                <w:color w:val="000000"/>
                <w:lang w:val="es-ES"/>
              </w:rPr>
              <w:t>Rabdomiolisis</w:t>
            </w:r>
          </w:p>
          <w:p w14:paraId="68E3CFD0" w14:textId="77777777" w:rsidR="00A80C76" w:rsidRDefault="006963B6">
            <w:pPr>
              <w:widowControl w:val="0"/>
              <w:autoSpaceDE w:val="0"/>
              <w:autoSpaceDN w:val="0"/>
              <w:adjustRightInd w:val="0"/>
              <w:rPr>
                <w:color w:val="000000"/>
                <w:lang w:val="es-ES"/>
              </w:rPr>
            </w:pPr>
            <w:r>
              <w:rPr>
                <w:color w:val="000000"/>
                <w:lang w:val="es-ES"/>
              </w:rPr>
              <w:t>Mialgia</w:t>
            </w:r>
          </w:p>
          <w:p w14:paraId="68E3CFD1" w14:textId="77777777" w:rsidR="00A80C76" w:rsidRDefault="006963B6">
            <w:pPr>
              <w:widowControl w:val="0"/>
              <w:autoSpaceDE w:val="0"/>
              <w:autoSpaceDN w:val="0"/>
              <w:adjustRightInd w:val="0"/>
              <w:rPr>
                <w:color w:val="000000"/>
                <w:lang w:val="es-ES"/>
              </w:rPr>
            </w:pPr>
            <w:r>
              <w:rPr>
                <w:color w:val="000000"/>
                <w:lang w:val="es-ES"/>
              </w:rPr>
              <w:t>Rigidez musculoesquelética</w:t>
            </w:r>
          </w:p>
        </w:tc>
      </w:tr>
      <w:tr w:rsidR="0072552E" w14:paraId="68E3CFD8" w14:textId="77777777">
        <w:trPr>
          <w:cantSplit/>
        </w:trPr>
        <w:tc>
          <w:tcPr>
            <w:tcW w:w="2127" w:type="dxa"/>
          </w:tcPr>
          <w:p w14:paraId="68E3CFD3" w14:textId="77777777" w:rsidR="00A80C76" w:rsidRDefault="006963B6">
            <w:pPr>
              <w:widowControl w:val="0"/>
              <w:rPr>
                <w:rFonts w:eastAsia="MS Mincho"/>
                <w:color w:val="000000"/>
                <w:lang w:val="es-ES"/>
              </w:rPr>
            </w:pPr>
            <w:r>
              <w:rPr>
                <w:rFonts w:eastAsia="MS Mincho"/>
                <w:b/>
                <w:color w:val="000000"/>
                <w:lang w:val="es-ES"/>
              </w:rPr>
              <w:t>Trastornos renales y urinarios</w:t>
            </w:r>
          </w:p>
        </w:tc>
        <w:tc>
          <w:tcPr>
            <w:tcW w:w="1843" w:type="dxa"/>
          </w:tcPr>
          <w:p w14:paraId="68E3CFD4" w14:textId="77777777" w:rsidR="00A80C76" w:rsidRDefault="00A80C76">
            <w:pPr>
              <w:widowControl w:val="0"/>
              <w:autoSpaceDE w:val="0"/>
              <w:autoSpaceDN w:val="0"/>
              <w:adjustRightInd w:val="0"/>
              <w:rPr>
                <w:color w:val="000000"/>
                <w:lang w:val="es-ES"/>
              </w:rPr>
            </w:pPr>
          </w:p>
        </w:tc>
        <w:tc>
          <w:tcPr>
            <w:tcW w:w="2126" w:type="dxa"/>
          </w:tcPr>
          <w:p w14:paraId="68E3CFD5" w14:textId="77777777" w:rsidR="00A80C76" w:rsidRDefault="00A80C76">
            <w:pPr>
              <w:widowControl w:val="0"/>
              <w:autoSpaceDE w:val="0"/>
              <w:autoSpaceDN w:val="0"/>
              <w:adjustRightInd w:val="0"/>
              <w:rPr>
                <w:color w:val="000000"/>
                <w:lang w:val="es-ES"/>
              </w:rPr>
            </w:pPr>
          </w:p>
        </w:tc>
        <w:tc>
          <w:tcPr>
            <w:tcW w:w="3402" w:type="dxa"/>
          </w:tcPr>
          <w:p w14:paraId="68E3CFD6" w14:textId="77777777" w:rsidR="00A80C76" w:rsidRDefault="006963B6">
            <w:pPr>
              <w:widowControl w:val="0"/>
              <w:autoSpaceDE w:val="0"/>
              <w:autoSpaceDN w:val="0"/>
              <w:adjustRightInd w:val="0"/>
              <w:rPr>
                <w:color w:val="000000"/>
                <w:lang w:val="es-ES"/>
              </w:rPr>
            </w:pPr>
            <w:r>
              <w:rPr>
                <w:color w:val="000000"/>
                <w:lang w:val="es-ES"/>
              </w:rPr>
              <w:t>Incontinencia urinaria</w:t>
            </w:r>
          </w:p>
          <w:p w14:paraId="68E3CFD7" w14:textId="77777777" w:rsidR="00A80C76" w:rsidRDefault="006963B6">
            <w:pPr>
              <w:widowControl w:val="0"/>
              <w:autoSpaceDE w:val="0"/>
              <w:autoSpaceDN w:val="0"/>
              <w:adjustRightInd w:val="0"/>
              <w:rPr>
                <w:color w:val="000000"/>
                <w:lang w:val="es-ES"/>
              </w:rPr>
            </w:pPr>
            <w:r>
              <w:rPr>
                <w:color w:val="000000"/>
                <w:lang w:val="es-ES"/>
              </w:rPr>
              <w:t>Retención urinaria</w:t>
            </w:r>
          </w:p>
        </w:tc>
      </w:tr>
      <w:tr w:rsidR="0072552E" w14:paraId="68E3CFDD" w14:textId="77777777">
        <w:trPr>
          <w:cantSplit/>
        </w:trPr>
        <w:tc>
          <w:tcPr>
            <w:tcW w:w="2127" w:type="dxa"/>
          </w:tcPr>
          <w:p w14:paraId="68E3CFD9" w14:textId="77777777" w:rsidR="00A80C76" w:rsidRDefault="006963B6">
            <w:pPr>
              <w:widowControl w:val="0"/>
              <w:tabs>
                <w:tab w:val="left" w:pos="1276"/>
              </w:tabs>
              <w:rPr>
                <w:iCs/>
                <w:color w:val="000000"/>
                <w:lang w:val="es-ES"/>
              </w:rPr>
            </w:pPr>
            <w:r>
              <w:rPr>
                <w:b/>
                <w:iCs/>
                <w:color w:val="000000"/>
                <w:lang w:val="es-ES"/>
              </w:rPr>
              <w:t>Embarazo, puerperio y enfermedades perinatales</w:t>
            </w:r>
          </w:p>
        </w:tc>
        <w:tc>
          <w:tcPr>
            <w:tcW w:w="1843" w:type="dxa"/>
          </w:tcPr>
          <w:p w14:paraId="68E3CFDA" w14:textId="77777777" w:rsidR="00A80C76" w:rsidRDefault="00A80C76">
            <w:pPr>
              <w:widowControl w:val="0"/>
              <w:autoSpaceDE w:val="0"/>
              <w:autoSpaceDN w:val="0"/>
              <w:adjustRightInd w:val="0"/>
              <w:rPr>
                <w:color w:val="000000"/>
                <w:lang w:val="es-ES"/>
              </w:rPr>
            </w:pPr>
          </w:p>
        </w:tc>
        <w:tc>
          <w:tcPr>
            <w:tcW w:w="2126" w:type="dxa"/>
          </w:tcPr>
          <w:p w14:paraId="68E3CFDB" w14:textId="77777777" w:rsidR="00A80C76" w:rsidRDefault="00A80C76">
            <w:pPr>
              <w:widowControl w:val="0"/>
              <w:autoSpaceDE w:val="0"/>
              <w:autoSpaceDN w:val="0"/>
              <w:adjustRightInd w:val="0"/>
              <w:rPr>
                <w:color w:val="000000"/>
                <w:lang w:val="es-ES"/>
              </w:rPr>
            </w:pPr>
          </w:p>
        </w:tc>
        <w:tc>
          <w:tcPr>
            <w:tcW w:w="3402" w:type="dxa"/>
          </w:tcPr>
          <w:p w14:paraId="68E3CFDC" w14:textId="77777777" w:rsidR="00A80C76" w:rsidRDefault="006963B6">
            <w:pPr>
              <w:widowControl w:val="0"/>
              <w:autoSpaceDE w:val="0"/>
              <w:autoSpaceDN w:val="0"/>
              <w:adjustRightInd w:val="0"/>
              <w:rPr>
                <w:iCs/>
                <w:color w:val="000000"/>
                <w:lang w:val="es-ES"/>
              </w:rPr>
            </w:pPr>
            <w:r>
              <w:rPr>
                <w:color w:val="000000"/>
                <w:lang w:val="es-ES"/>
              </w:rPr>
              <w:t>Síndrome de abstinencia neonatal de fármacos (ver sección 4.6)</w:t>
            </w:r>
          </w:p>
        </w:tc>
      </w:tr>
      <w:tr w:rsidR="0072552E" w14:paraId="68E3CFE2" w14:textId="77777777">
        <w:trPr>
          <w:cantSplit/>
        </w:trPr>
        <w:tc>
          <w:tcPr>
            <w:tcW w:w="2127" w:type="dxa"/>
          </w:tcPr>
          <w:p w14:paraId="68E3CFDE" w14:textId="77777777" w:rsidR="00A80C76" w:rsidRDefault="006963B6">
            <w:pPr>
              <w:widowControl w:val="0"/>
              <w:rPr>
                <w:rFonts w:eastAsia="MS Mincho"/>
                <w:color w:val="000000"/>
                <w:lang w:val="es-ES"/>
              </w:rPr>
            </w:pPr>
            <w:r>
              <w:rPr>
                <w:rFonts w:eastAsia="MS Mincho"/>
                <w:b/>
                <w:color w:val="000000"/>
                <w:lang w:val="es-ES"/>
              </w:rPr>
              <w:t>Trastornos del aparato reproductor y de la mama</w:t>
            </w:r>
          </w:p>
        </w:tc>
        <w:tc>
          <w:tcPr>
            <w:tcW w:w="1843" w:type="dxa"/>
          </w:tcPr>
          <w:p w14:paraId="68E3CFDF" w14:textId="77777777" w:rsidR="00A80C76" w:rsidRDefault="00A80C76">
            <w:pPr>
              <w:widowControl w:val="0"/>
              <w:autoSpaceDE w:val="0"/>
              <w:autoSpaceDN w:val="0"/>
              <w:adjustRightInd w:val="0"/>
              <w:rPr>
                <w:color w:val="000000"/>
                <w:lang w:val="es-ES"/>
              </w:rPr>
            </w:pPr>
          </w:p>
        </w:tc>
        <w:tc>
          <w:tcPr>
            <w:tcW w:w="2126" w:type="dxa"/>
          </w:tcPr>
          <w:p w14:paraId="68E3CFE0" w14:textId="77777777" w:rsidR="00A80C76" w:rsidRDefault="00A80C76">
            <w:pPr>
              <w:widowControl w:val="0"/>
              <w:autoSpaceDE w:val="0"/>
              <w:autoSpaceDN w:val="0"/>
              <w:adjustRightInd w:val="0"/>
              <w:rPr>
                <w:color w:val="000000"/>
                <w:lang w:val="es-ES"/>
              </w:rPr>
            </w:pPr>
          </w:p>
        </w:tc>
        <w:tc>
          <w:tcPr>
            <w:tcW w:w="3402" w:type="dxa"/>
          </w:tcPr>
          <w:p w14:paraId="68E3CFE1" w14:textId="77777777" w:rsidR="00A80C76" w:rsidRDefault="006963B6">
            <w:pPr>
              <w:widowControl w:val="0"/>
              <w:autoSpaceDE w:val="0"/>
              <w:autoSpaceDN w:val="0"/>
              <w:adjustRightInd w:val="0"/>
              <w:rPr>
                <w:color w:val="000000"/>
                <w:lang w:val="es-ES"/>
              </w:rPr>
            </w:pPr>
            <w:r>
              <w:rPr>
                <w:color w:val="000000"/>
                <w:lang w:val="es-ES"/>
              </w:rPr>
              <w:t>Priapismo</w:t>
            </w:r>
          </w:p>
        </w:tc>
      </w:tr>
      <w:tr w:rsidR="0072552E" w14:paraId="68E3CFE9" w14:textId="77777777">
        <w:trPr>
          <w:cantSplit/>
        </w:trPr>
        <w:tc>
          <w:tcPr>
            <w:tcW w:w="2127" w:type="dxa"/>
          </w:tcPr>
          <w:p w14:paraId="68E3CFE3" w14:textId="77777777" w:rsidR="00A80C76" w:rsidRDefault="006963B6">
            <w:pPr>
              <w:widowControl w:val="0"/>
              <w:rPr>
                <w:rFonts w:eastAsia="MS Mincho"/>
                <w:color w:val="000000"/>
                <w:lang w:val="es-ES"/>
              </w:rPr>
            </w:pPr>
            <w:r>
              <w:rPr>
                <w:rFonts w:eastAsia="MS Mincho"/>
                <w:b/>
                <w:color w:val="000000"/>
                <w:lang w:val="es-ES"/>
              </w:rPr>
              <w:lastRenderedPageBreak/>
              <w:t>Trastornos generales y alteraciones en el lugar de administración</w:t>
            </w:r>
          </w:p>
        </w:tc>
        <w:tc>
          <w:tcPr>
            <w:tcW w:w="1843" w:type="dxa"/>
          </w:tcPr>
          <w:p w14:paraId="68E3CFE4" w14:textId="77777777" w:rsidR="00A80C76" w:rsidRDefault="006963B6">
            <w:pPr>
              <w:widowControl w:val="0"/>
              <w:autoSpaceDE w:val="0"/>
              <w:autoSpaceDN w:val="0"/>
              <w:adjustRightInd w:val="0"/>
              <w:rPr>
                <w:color w:val="000000"/>
                <w:lang w:val="es-ES"/>
              </w:rPr>
            </w:pPr>
            <w:r>
              <w:rPr>
                <w:color w:val="000000"/>
                <w:lang w:val="es-ES"/>
              </w:rPr>
              <w:t>Fatiga</w:t>
            </w:r>
          </w:p>
        </w:tc>
        <w:tc>
          <w:tcPr>
            <w:tcW w:w="2126" w:type="dxa"/>
          </w:tcPr>
          <w:p w14:paraId="68E3CFE5" w14:textId="77777777" w:rsidR="00A80C76" w:rsidRDefault="00A80C76">
            <w:pPr>
              <w:widowControl w:val="0"/>
              <w:autoSpaceDE w:val="0"/>
              <w:autoSpaceDN w:val="0"/>
              <w:adjustRightInd w:val="0"/>
              <w:rPr>
                <w:color w:val="000000"/>
                <w:lang w:val="es-ES"/>
              </w:rPr>
            </w:pPr>
          </w:p>
        </w:tc>
        <w:tc>
          <w:tcPr>
            <w:tcW w:w="3402" w:type="dxa"/>
          </w:tcPr>
          <w:p w14:paraId="68E3CFE6" w14:textId="77777777" w:rsidR="00A80C76" w:rsidRDefault="006963B6">
            <w:pPr>
              <w:widowControl w:val="0"/>
              <w:autoSpaceDE w:val="0"/>
              <w:autoSpaceDN w:val="0"/>
              <w:adjustRightInd w:val="0"/>
              <w:rPr>
                <w:color w:val="000000"/>
                <w:lang w:val="es-ES"/>
              </w:rPr>
            </w:pPr>
            <w:r>
              <w:rPr>
                <w:color w:val="000000"/>
                <w:lang w:val="es-ES"/>
              </w:rPr>
              <w:t>Trastorno de la regulación de la temperatura (p. ej., hipotermia, pirexia)</w:t>
            </w:r>
          </w:p>
          <w:p w14:paraId="68E3CFE7" w14:textId="77777777" w:rsidR="00A80C76" w:rsidRDefault="006963B6">
            <w:pPr>
              <w:widowControl w:val="0"/>
              <w:autoSpaceDE w:val="0"/>
              <w:autoSpaceDN w:val="0"/>
              <w:adjustRightInd w:val="0"/>
              <w:rPr>
                <w:color w:val="000000"/>
                <w:lang w:val="es-ES"/>
              </w:rPr>
            </w:pPr>
            <w:r>
              <w:rPr>
                <w:color w:val="000000"/>
                <w:lang w:val="es-ES"/>
              </w:rPr>
              <w:t>Dolor torácico</w:t>
            </w:r>
          </w:p>
          <w:p w14:paraId="68E3CFE8" w14:textId="77777777" w:rsidR="00A80C76" w:rsidRDefault="006963B6">
            <w:pPr>
              <w:widowControl w:val="0"/>
              <w:autoSpaceDE w:val="0"/>
              <w:autoSpaceDN w:val="0"/>
              <w:adjustRightInd w:val="0"/>
              <w:rPr>
                <w:color w:val="000000"/>
                <w:lang w:val="es-ES"/>
              </w:rPr>
            </w:pPr>
            <w:r>
              <w:rPr>
                <w:color w:val="000000"/>
                <w:lang w:val="es-ES"/>
              </w:rPr>
              <w:t>Edema periférico</w:t>
            </w:r>
          </w:p>
        </w:tc>
      </w:tr>
      <w:tr w:rsidR="0072552E" w14:paraId="68E3CFF8" w14:textId="77777777">
        <w:trPr>
          <w:cantSplit/>
        </w:trPr>
        <w:tc>
          <w:tcPr>
            <w:tcW w:w="2127" w:type="dxa"/>
          </w:tcPr>
          <w:p w14:paraId="68E3CFEA" w14:textId="77777777" w:rsidR="00A80C76" w:rsidRDefault="006963B6">
            <w:pPr>
              <w:widowControl w:val="0"/>
              <w:rPr>
                <w:rFonts w:eastAsia="MS Mincho"/>
                <w:color w:val="000000"/>
                <w:lang w:val="es-ES"/>
              </w:rPr>
            </w:pPr>
            <w:r>
              <w:rPr>
                <w:rFonts w:eastAsia="MS Mincho"/>
                <w:b/>
                <w:color w:val="000000"/>
                <w:lang w:val="es-ES"/>
              </w:rPr>
              <w:t>Exploraciones complementarias</w:t>
            </w:r>
          </w:p>
        </w:tc>
        <w:tc>
          <w:tcPr>
            <w:tcW w:w="1843" w:type="dxa"/>
          </w:tcPr>
          <w:p w14:paraId="68E3CFEB" w14:textId="77777777" w:rsidR="00A80C76" w:rsidRDefault="00A80C76">
            <w:pPr>
              <w:widowControl w:val="0"/>
              <w:autoSpaceDE w:val="0"/>
              <w:autoSpaceDN w:val="0"/>
              <w:adjustRightInd w:val="0"/>
              <w:rPr>
                <w:color w:val="000000"/>
                <w:lang w:val="es-ES"/>
              </w:rPr>
            </w:pPr>
          </w:p>
        </w:tc>
        <w:tc>
          <w:tcPr>
            <w:tcW w:w="2126" w:type="dxa"/>
          </w:tcPr>
          <w:p w14:paraId="68E3CFEC" w14:textId="77777777" w:rsidR="00A80C76" w:rsidRDefault="00A80C76">
            <w:pPr>
              <w:widowControl w:val="0"/>
              <w:autoSpaceDE w:val="0"/>
              <w:autoSpaceDN w:val="0"/>
              <w:adjustRightInd w:val="0"/>
              <w:rPr>
                <w:color w:val="000000"/>
                <w:lang w:val="es-ES"/>
              </w:rPr>
            </w:pPr>
          </w:p>
        </w:tc>
        <w:tc>
          <w:tcPr>
            <w:tcW w:w="3402" w:type="dxa"/>
          </w:tcPr>
          <w:p w14:paraId="68E3CFED" w14:textId="77777777" w:rsidR="00A80C76" w:rsidRDefault="006963B6">
            <w:pPr>
              <w:widowControl w:val="0"/>
              <w:autoSpaceDE w:val="0"/>
              <w:autoSpaceDN w:val="0"/>
              <w:adjustRightInd w:val="0"/>
              <w:rPr>
                <w:color w:val="000000"/>
                <w:lang w:val="es-ES"/>
              </w:rPr>
            </w:pPr>
            <w:r>
              <w:rPr>
                <w:color w:val="000000"/>
                <w:lang w:val="es-ES"/>
              </w:rPr>
              <w:t>Peso disminuido</w:t>
            </w:r>
          </w:p>
          <w:p w14:paraId="68E3CFEE" w14:textId="77777777" w:rsidR="00A80C76" w:rsidRDefault="006963B6">
            <w:pPr>
              <w:widowControl w:val="0"/>
              <w:autoSpaceDE w:val="0"/>
              <w:autoSpaceDN w:val="0"/>
              <w:adjustRightInd w:val="0"/>
              <w:rPr>
                <w:color w:val="000000"/>
                <w:lang w:val="es-ES"/>
              </w:rPr>
            </w:pPr>
            <w:r>
              <w:rPr>
                <w:color w:val="000000"/>
                <w:lang w:val="es-ES"/>
              </w:rPr>
              <w:t>Ganancia de peso</w:t>
            </w:r>
          </w:p>
          <w:p w14:paraId="68E3CFEF" w14:textId="77777777" w:rsidR="00A80C76" w:rsidRDefault="006963B6">
            <w:pPr>
              <w:widowControl w:val="0"/>
              <w:autoSpaceDE w:val="0"/>
              <w:autoSpaceDN w:val="0"/>
              <w:adjustRightInd w:val="0"/>
              <w:rPr>
                <w:color w:val="000000"/>
                <w:lang w:val="es-ES"/>
              </w:rPr>
            </w:pPr>
            <w:r>
              <w:rPr>
                <w:color w:val="000000"/>
                <w:lang w:val="es-ES"/>
              </w:rPr>
              <w:t>Alanina aminotransferasa elevada</w:t>
            </w:r>
          </w:p>
          <w:p w14:paraId="68E3CFF0" w14:textId="77777777" w:rsidR="00A80C76" w:rsidRDefault="006963B6">
            <w:pPr>
              <w:widowControl w:val="0"/>
              <w:autoSpaceDE w:val="0"/>
              <w:autoSpaceDN w:val="0"/>
              <w:adjustRightInd w:val="0"/>
              <w:rPr>
                <w:color w:val="000000"/>
                <w:lang w:val="es-ES"/>
              </w:rPr>
            </w:pPr>
            <w:r>
              <w:rPr>
                <w:color w:val="000000"/>
                <w:lang w:val="es-ES"/>
              </w:rPr>
              <w:t>Aspartato aminotransferasa elevada</w:t>
            </w:r>
          </w:p>
          <w:p w14:paraId="68E3CFF1" w14:textId="77777777" w:rsidR="00A80C76" w:rsidRDefault="006963B6">
            <w:pPr>
              <w:widowControl w:val="0"/>
              <w:autoSpaceDE w:val="0"/>
              <w:autoSpaceDN w:val="0"/>
              <w:adjustRightInd w:val="0"/>
              <w:rPr>
                <w:color w:val="000000"/>
                <w:lang w:val="es-ES"/>
              </w:rPr>
            </w:pPr>
            <w:r>
              <w:rPr>
                <w:color w:val="000000"/>
                <w:lang w:val="es-ES"/>
              </w:rPr>
              <w:t>Gamma glutamiltransferasa elevada</w:t>
            </w:r>
          </w:p>
          <w:p w14:paraId="68E3CFF2" w14:textId="77777777" w:rsidR="00A80C76" w:rsidRDefault="006963B6">
            <w:pPr>
              <w:widowControl w:val="0"/>
              <w:autoSpaceDE w:val="0"/>
              <w:autoSpaceDN w:val="0"/>
              <w:adjustRightInd w:val="0"/>
              <w:rPr>
                <w:color w:val="000000"/>
                <w:lang w:val="es-ES"/>
              </w:rPr>
            </w:pPr>
            <w:r>
              <w:rPr>
                <w:color w:val="000000"/>
                <w:lang w:val="es-ES"/>
              </w:rPr>
              <w:t>Fosfatasa alcalina elevada</w:t>
            </w:r>
          </w:p>
          <w:p w14:paraId="68E3CFF3" w14:textId="77777777" w:rsidR="00A80C76" w:rsidRDefault="006963B6">
            <w:pPr>
              <w:widowControl w:val="0"/>
              <w:autoSpaceDE w:val="0"/>
              <w:autoSpaceDN w:val="0"/>
              <w:adjustRightInd w:val="0"/>
              <w:rPr>
                <w:color w:val="000000"/>
                <w:lang w:val="es-ES"/>
              </w:rPr>
            </w:pPr>
            <w:r>
              <w:rPr>
                <w:color w:val="000000"/>
                <w:lang w:val="es-ES"/>
              </w:rPr>
              <w:t>QT prolongado</w:t>
            </w:r>
          </w:p>
          <w:p w14:paraId="68E3CFF4" w14:textId="77777777" w:rsidR="00A80C76" w:rsidRDefault="006963B6">
            <w:pPr>
              <w:widowControl w:val="0"/>
              <w:autoSpaceDE w:val="0"/>
              <w:autoSpaceDN w:val="0"/>
              <w:adjustRightInd w:val="0"/>
              <w:rPr>
                <w:color w:val="000000"/>
                <w:lang w:val="es-ES"/>
              </w:rPr>
            </w:pPr>
            <w:r>
              <w:rPr>
                <w:color w:val="000000"/>
                <w:lang w:val="es-ES"/>
              </w:rPr>
              <w:t>Glucosa en sangre elevada</w:t>
            </w:r>
          </w:p>
          <w:p w14:paraId="68E3CFF5" w14:textId="77777777" w:rsidR="00A80C76" w:rsidRDefault="006963B6">
            <w:pPr>
              <w:widowControl w:val="0"/>
              <w:autoSpaceDE w:val="0"/>
              <w:autoSpaceDN w:val="0"/>
              <w:adjustRightInd w:val="0"/>
              <w:rPr>
                <w:color w:val="000000"/>
                <w:lang w:val="es-ES"/>
              </w:rPr>
            </w:pPr>
            <w:r>
              <w:rPr>
                <w:color w:val="000000"/>
                <w:lang w:val="es-ES"/>
              </w:rPr>
              <w:t>Hemoglobina glicosilada elevada</w:t>
            </w:r>
          </w:p>
          <w:p w14:paraId="68E3CFF6" w14:textId="77777777" w:rsidR="00A80C76" w:rsidRDefault="006963B6">
            <w:pPr>
              <w:widowControl w:val="0"/>
              <w:autoSpaceDE w:val="0"/>
              <w:autoSpaceDN w:val="0"/>
              <w:adjustRightInd w:val="0"/>
              <w:rPr>
                <w:color w:val="000000"/>
                <w:lang w:val="es-ES"/>
              </w:rPr>
            </w:pPr>
            <w:r>
              <w:rPr>
                <w:color w:val="000000"/>
                <w:lang w:val="es-ES"/>
              </w:rPr>
              <w:t>Fluctuación de la glucosa en sangre</w:t>
            </w:r>
          </w:p>
          <w:p w14:paraId="68E3CFF7" w14:textId="77777777" w:rsidR="00A80C76" w:rsidRDefault="006963B6">
            <w:pPr>
              <w:widowControl w:val="0"/>
              <w:autoSpaceDE w:val="0"/>
              <w:autoSpaceDN w:val="0"/>
              <w:adjustRightInd w:val="0"/>
              <w:rPr>
                <w:color w:val="000000"/>
                <w:lang w:val="es-ES"/>
              </w:rPr>
            </w:pPr>
            <w:r>
              <w:rPr>
                <w:color w:val="000000"/>
                <w:lang w:val="es-ES"/>
              </w:rPr>
              <w:t>Creatinfosfoquinasa aumentada</w:t>
            </w:r>
          </w:p>
        </w:tc>
      </w:tr>
    </w:tbl>
    <w:p w14:paraId="68E3CFF9" w14:textId="77777777" w:rsidR="00A80C76" w:rsidRDefault="00A80C76">
      <w:pPr>
        <w:pStyle w:val="EMEABodyText"/>
        <w:widowControl w:val="0"/>
        <w:rPr>
          <w:lang w:val="es-ES"/>
        </w:rPr>
      </w:pPr>
    </w:p>
    <w:p w14:paraId="68E3CFFA" w14:textId="77777777" w:rsidR="00A80C76" w:rsidRDefault="006963B6">
      <w:pPr>
        <w:pStyle w:val="EMEABodyText"/>
        <w:widowControl w:val="0"/>
        <w:rPr>
          <w:u w:val="single"/>
          <w:lang w:val="es-ES"/>
        </w:rPr>
      </w:pPr>
      <w:r>
        <w:rPr>
          <w:u w:val="single"/>
          <w:lang w:val="es-ES"/>
        </w:rPr>
        <w:t>Descripción de reacciones adversas seleccionadas</w:t>
      </w:r>
    </w:p>
    <w:p w14:paraId="68E3CFFB" w14:textId="77777777" w:rsidR="00A80C76" w:rsidRDefault="00A80C76">
      <w:pPr>
        <w:pStyle w:val="EMEABodyText"/>
        <w:widowControl w:val="0"/>
        <w:rPr>
          <w:u w:val="single"/>
          <w:lang w:val="es-ES"/>
        </w:rPr>
      </w:pPr>
    </w:p>
    <w:p w14:paraId="68E3CFFC" w14:textId="77777777" w:rsidR="00A80C76" w:rsidRDefault="006963B6">
      <w:pPr>
        <w:pStyle w:val="EMEABodyText"/>
        <w:widowControl w:val="0"/>
        <w:rPr>
          <w:i/>
          <w:u w:val="single"/>
          <w:lang w:val="es-ES"/>
        </w:rPr>
      </w:pPr>
      <w:r>
        <w:rPr>
          <w:i/>
          <w:u w:val="single"/>
          <w:lang w:val="es-ES"/>
        </w:rPr>
        <w:t>Adultos</w:t>
      </w:r>
    </w:p>
    <w:p w14:paraId="68E3CFFD" w14:textId="77777777" w:rsidR="00A80C76" w:rsidRDefault="00A80C76">
      <w:pPr>
        <w:pStyle w:val="EMEABodyText"/>
        <w:widowControl w:val="0"/>
        <w:rPr>
          <w:u w:val="single"/>
          <w:lang w:val="es-ES"/>
        </w:rPr>
      </w:pPr>
    </w:p>
    <w:p w14:paraId="68E3CFFE" w14:textId="77777777" w:rsidR="00A80C76" w:rsidRDefault="006963B6">
      <w:pPr>
        <w:pStyle w:val="EMEABodyText"/>
        <w:widowControl w:val="0"/>
        <w:rPr>
          <w:i/>
          <w:lang w:val="es-ES"/>
        </w:rPr>
      </w:pPr>
      <w:r>
        <w:rPr>
          <w:i/>
          <w:lang w:val="es-ES"/>
        </w:rPr>
        <w:t>Síntomas extrapiramidales (SEP)</w:t>
      </w:r>
    </w:p>
    <w:p w14:paraId="68E3CFFF" w14:textId="77777777" w:rsidR="00A80C76" w:rsidRDefault="006963B6">
      <w:pPr>
        <w:pStyle w:val="EMEABodyText"/>
        <w:widowControl w:val="0"/>
        <w:rPr>
          <w:lang w:val="es-ES"/>
        </w:rPr>
      </w:pPr>
      <w:r>
        <w:rPr>
          <w:i/>
          <w:lang w:val="es-ES"/>
        </w:rPr>
        <w:t>Esquizofrenia:</w:t>
      </w:r>
      <w:r>
        <w:rPr>
          <w:lang w:val="es-ES"/>
        </w:rPr>
        <w:t xml:space="preserve"> en un ensayo controlado a largo plazo de 52 semanas, los pacientes tratados con aripiprazol tuvieron una incidencia global menor (25,8 %) de SEP incluyendo parkinsonismo, acatisia, distonía y discinesia, comparados con aquellos tratados con haloperidol (57,3 %). En un ensayo controlado con placebo a largo plazo, de 26 semanas, la incidencia de SEP fue del 19 % en pacientes tratados con aripiprazol y del 13,1 % en pacientes tratados con placebo. En otro ensayo controlado a largo plazo de 26 semanas, la incidencia de SEP fue del 14,8 % en pacientes tratados con aripiprazol y del 15,1 % en pacientes tratados con olanzapina.</w:t>
      </w:r>
    </w:p>
    <w:p w14:paraId="68E3D000" w14:textId="77777777" w:rsidR="00A80C76" w:rsidRDefault="00A80C76">
      <w:pPr>
        <w:pStyle w:val="EMEABodyText"/>
        <w:widowControl w:val="0"/>
        <w:rPr>
          <w:lang w:val="es-ES"/>
        </w:rPr>
      </w:pPr>
    </w:p>
    <w:p w14:paraId="68E3D001" w14:textId="77777777" w:rsidR="00A80C76" w:rsidRDefault="006963B6">
      <w:pPr>
        <w:pStyle w:val="EMEABodyText"/>
        <w:widowControl w:val="0"/>
        <w:rPr>
          <w:lang w:val="es-ES"/>
        </w:rPr>
      </w:pPr>
      <w:r>
        <w:rPr>
          <w:i/>
          <w:lang w:val="es-ES"/>
        </w:rPr>
        <w:t xml:space="preserve">Episodios maníacos en el Trastorno Bipolar I: </w:t>
      </w:r>
      <w:r>
        <w:rPr>
          <w:lang w:val="es-ES"/>
        </w:rPr>
        <w:t>en un ensayo controlado de 12 semanas de duración, la incidencia de SEP fue del 23,5 % en pacientes tratados con aripiprazol y del 53,3 % en pacientes tratados con haloperidol. En otro ensayo, también de 12 semanas de duración, la incidencia de SEP fue del 26,6 % en pacientes tratados con aripiprazol y del 17,6 % en aquellos tratados con litio. En la fase de mantenimiento a largo plazo de 26 semanas de duración de un ensayo controlado con placebo, la incidencia de SEP fue del 18,2 % en pacientes tratados con aripiprazol y del 15,7 % en pacientes tratados con placebo.</w:t>
      </w:r>
    </w:p>
    <w:p w14:paraId="68E3D002" w14:textId="77777777" w:rsidR="00A80C76" w:rsidRDefault="00A80C76">
      <w:pPr>
        <w:pStyle w:val="EMEABodyText"/>
        <w:widowControl w:val="0"/>
        <w:rPr>
          <w:lang w:val="es-ES"/>
        </w:rPr>
      </w:pPr>
    </w:p>
    <w:p w14:paraId="68E3D003" w14:textId="77777777" w:rsidR="00A80C76" w:rsidRDefault="006963B6">
      <w:pPr>
        <w:rPr>
          <w:i/>
          <w:color w:val="000000"/>
          <w:lang w:val="es-ES"/>
        </w:rPr>
      </w:pPr>
      <w:r>
        <w:rPr>
          <w:i/>
          <w:color w:val="000000"/>
          <w:lang w:val="es-ES"/>
        </w:rPr>
        <w:t>Acatisia</w:t>
      </w:r>
    </w:p>
    <w:p w14:paraId="68E3D004" w14:textId="77777777" w:rsidR="00A80C76" w:rsidRDefault="006963B6">
      <w:pPr>
        <w:pStyle w:val="EMEABodyText"/>
        <w:widowControl w:val="0"/>
        <w:rPr>
          <w:lang w:val="es-ES"/>
        </w:rPr>
      </w:pPr>
      <w:r>
        <w:rPr>
          <w:lang w:val="es-ES"/>
        </w:rPr>
        <w:t>En ensayos controlados con placebo, la incidencia de acatisia en pacientes con trastorno bipolar fue del 12,1 % en los tratados con aripiprazol y del 3,2 % en aquellos que recibieron placebo. En pacientes con esquizofrenia la incidencia de acatisia fue del 6,2 % para aripiprazol y del 3,0 % para placebo.</w:t>
      </w:r>
    </w:p>
    <w:p w14:paraId="68E3D005" w14:textId="77777777" w:rsidR="00A80C76" w:rsidRDefault="00A80C76">
      <w:pPr>
        <w:pStyle w:val="EMEABodyText"/>
        <w:widowControl w:val="0"/>
        <w:rPr>
          <w:lang w:val="es-ES"/>
        </w:rPr>
      </w:pPr>
    </w:p>
    <w:p w14:paraId="68E3D006" w14:textId="77777777" w:rsidR="00A80C76" w:rsidRDefault="006963B6">
      <w:pPr>
        <w:pStyle w:val="EMEABodyText"/>
        <w:widowControl w:val="0"/>
        <w:rPr>
          <w:i/>
          <w:lang w:val="es-ES"/>
        </w:rPr>
      </w:pPr>
      <w:r>
        <w:rPr>
          <w:i/>
          <w:lang w:val="es-ES"/>
        </w:rPr>
        <w:t>Distonía</w:t>
      </w:r>
    </w:p>
    <w:p w14:paraId="68E3D007" w14:textId="77777777" w:rsidR="00A80C76" w:rsidRDefault="006963B6">
      <w:pPr>
        <w:pStyle w:val="EMEABodyText"/>
        <w:widowControl w:val="0"/>
        <w:rPr>
          <w:lang w:val="es-ES"/>
        </w:rPr>
      </w:pPr>
      <w:r>
        <w:rPr>
          <w:lang w:val="es-ES"/>
        </w:rPr>
        <w:t>Efecto de clase: en individuos susceptibles y durante los primeros días de tratamiento pueden producirse los síntomas de distonía, contracciones prolongadas anormales de grupos de músculos. Los síntomas de distonía incluyen: espasmo de los músculos del cuello, progresando a veces a contracción de la garganta, dificultad para tragar, dificultad para respirar, y/o protrusión de la lengua. Aunque estos síntomas pueden producirse a dosis bajas, ocurren más frecuentemente y con mayor gravedad con fármacos antipsicóticos de primera generación de alta potencia y a dosis mayores. Se observa un elevado riesgo de distonía en los grupos de varones y edades más jóvenes.</w:t>
      </w:r>
    </w:p>
    <w:p w14:paraId="68E3D008" w14:textId="77777777" w:rsidR="00A80C76" w:rsidRDefault="00A80C76">
      <w:pPr>
        <w:pStyle w:val="EMEABodyText"/>
        <w:widowControl w:val="0"/>
        <w:rPr>
          <w:rFonts w:eastAsia="MS Mincho"/>
          <w:i/>
          <w:iCs/>
          <w:color w:val="000000"/>
          <w:lang w:val="es-ES"/>
        </w:rPr>
      </w:pPr>
    </w:p>
    <w:p w14:paraId="68E3D009" w14:textId="77777777" w:rsidR="00A80C76" w:rsidRDefault="006963B6">
      <w:pPr>
        <w:pStyle w:val="EMEABodyText"/>
        <w:widowControl w:val="0"/>
        <w:rPr>
          <w:rFonts w:eastAsia="MS Mincho"/>
          <w:i/>
          <w:iCs/>
          <w:color w:val="000000"/>
          <w:lang w:val="es-ES"/>
        </w:rPr>
      </w:pPr>
      <w:r>
        <w:rPr>
          <w:rFonts w:eastAsia="MS Mincho"/>
          <w:i/>
          <w:iCs/>
          <w:color w:val="000000"/>
          <w:lang w:val="es-ES"/>
        </w:rPr>
        <w:lastRenderedPageBreak/>
        <w:t>Prolactina</w:t>
      </w:r>
    </w:p>
    <w:p w14:paraId="68E3D00A" w14:textId="77777777" w:rsidR="00A80C76" w:rsidRDefault="006963B6">
      <w:pPr>
        <w:widowControl w:val="0"/>
        <w:rPr>
          <w:rFonts w:eastAsia="MS Mincho"/>
          <w:lang w:val="es-ES"/>
        </w:rPr>
      </w:pPr>
      <w:r>
        <w:rPr>
          <w:rFonts w:eastAsia="MS Mincho"/>
          <w:lang w:val="es-ES"/>
        </w:rPr>
        <w:t>Durante los ensayos clínicos para las indicaciones aprobadas y la experiencia tras la comercialización se han observado aumentos y disminuciones en los niveles de prolactina sérica en comparación con los valores iniciales con aripiprazol (sección 5.1).</w:t>
      </w:r>
    </w:p>
    <w:p w14:paraId="68E3D00B" w14:textId="77777777" w:rsidR="00A80C76" w:rsidRDefault="00A80C76">
      <w:pPr>
        <w:pStyle w:val="EMEABodyText"/>
        <w:widowControl w:val="0"/>
        <w:rPr>
          <w:lang w:val="es-ES"/>
        </w:rPr>
      </w:pPr>
    </w:p>
    <w:p w14:paraId="68E3D00C" w14:textId="77777777" w:rsidR="00A80C76" w:rsidRDefault="006963B6">
      <w:pPr>
        <w:rPr>
          <w:i/>
          <w:lang w:val="es-ES"/>
        </w:rPr>
      </w:pPr>
      <w:r>
        <w:rPr>
          <w:i/>
          <w:lang w:val="es-ES"/>
        </w:rPr>
        <w:t>Parámetros de laboratorio</w:t>
      </w:r>
    </w:p>
    <w:p w14:paraId="68E3D00D" w14:textId="77777777" w:rsidR="00A80C76" w:rsidRDefault="006963B6">
      <w:pPr>
        <w:pStyle w:val="EMEABodyText"/>
        <w:widowControl w:val="0"/>
        <w:rPr>
          <w:lang w:val="es-ES"/>
        </w:rPr>
      </w:pPr>
      <w:r>
        <w:rPr>
          <w:lang w:val="es-ES"/>
        </w:rPr>
        <w:t>La comparación entre aripiprazol y placebo en aquella proporción de pacientes que experimentan potencialmente cambios clínicamente significativos en los parámetros lipídicos y rutinarios de laboratorio (ver sección 5.1), no revelan ninguna diferencia médica importante. Se observaron aumentos de CPK (Creatina Fosfocinasa), generalmente transitorios y asintomáticos, en el 3,5 % de los pacientes tratados con aripiprazol en comparación con el 2,0 % de los pacientes que recibieron placebo.</w:t>
      </w:r>
    </w:p>
    <w:p w14:paraId="68E3D00E" w14:textId="77777777" w:rsidR="00A80C76" w:rsidRDefault="00A80C76">
      <w:pPr>
        <w:pStyle w:val="EMEABodyText"/>
        <w:widowControl w:val="0"/>
        <w:rPr>
          <w:lang w:val="es-ES"/>
        </w:rPr>
      </w:pPr>
    </w:p>
    <w:p w14:paraId="68E3D00F" w14:textId="77777777" w:rsidR="00A80C76" w:rsidRDefault="006963B6">
      <w:pPr>
        <w:pStyle w:val="EMEABodyText"/>
        <w:widowControl w:val="0"/>
        <w:rPr>
          <w:i/>
          <w:lang w:val="es-ES"/>
        </w:rPr>
      </w:pPr>
      <w:r>
        <w:rPr>
          <w:i/>
          <w:u w:val="single"/>
          <w:lang w:val="es-ES"/>
        </w:rPr>
        <w:t>Población pediátrica</w:t>
      </w:r>
    </w:p>
    <w:p w14:paraId="68E3D010" w14:textId="77777777" w:rsidR="00A80C76" w:rsidRDefault="00A80C76">
      <w:pPr>
        <w:pStyle w:val="EMEABodyText"/>
        <w:widowControl w:val="0"/>
        <w:rPr>
          <w:lang w:val="es-ES"/>
        </w:rPr>
      </w:pPr>
    </w:p>
    <w:p w14:paraId="68E3D011" w14:textId="77777777" w:rsidR="00A80C76" w:rsidRDefault="006963B6">
      <w:pPr>
        <w:pStyle w:val="EMEABodyText"/>
        <w:widowControl w:val="0"/>
        <w:rPr>
          <w:lang w:val="es-ES"/>
        </w:rPr>
      </w:pPr>
      <w:r>
        <w:rPr>
          <w:i/>
          <w:lang w:val="es-ES"/>
        </w:rPr>
        <w:t>Esquizofrenia en adolescentes de 15 años o más</w:t>
      </w:r>
    </w:p>
    <w:p w14:paraId="68E3D012" w14:textId="77777777" w:rsidR="00A80C76" w:rsidRDefault="006963B6">
      <w:pPr>
        <w:pStyle w:val="EMEABodyText"/>
        <w:rPr>
          <w:lang w:val="es-ES"/>
        </w:rPr>
      </w:pPr>
      <w:r>
        <w:rPr>
          <w:lang w:val="es-ES"/>
        </w:rPr>
        <w:t>En un ensayo controlado con placebo a corto plazo en 302 adolescentes (de 13 a 17 años) con esquizofrenia, la frecuencia y el tipo de reacciones adversas fueron similares a las de los adultos, excepto las siguientes reacciones que se manifestaron con más frecuencia en adolescentes que en los adultos que recibieron aripiprazol (y con más frecuencia que con placebo):</w:t>
      </w:r>
    </w:p>
    <w:p w14:paraId="68E3D013" w14:textId="77777777" w:rsidR="00A80C76" w:rsidRDefault="006963B6">
      <w:pPr>
        <w:pStyle w:val="EMEABodyText"/>
        <w:widowControl w:val="0"/>
        <w:rPr>
          <w:lang w:val="es-ES"/>
        </w:rPr>
      </w:pPr>
      <w:r>
        <w:rPr>
          <w:lang w:val="es-ES"/>
        </w:rPr>
        <w:t>somnolencia/sedación y trastorno extrapiramidal fueron notificadas como muy frecuentes (≥ 1/10), y sequedad de boca, aumento del apetito, e hipotensión ortostática fueron notificadas como frecuentes (≥ 1/100 a &lt; 1/10). El perfil de seguridad en un ensayo abierto de 26 semanas fue similar al del ensayo controlado con placebo a corto plazo.</w:t>
      </w:r>
    </w:p>
    <w:p w14:paraId="68E3D014" w14:textId="77777777" w:rsidR="00A80C76" w:rsidRDefault="006963B6">
      <w:pPr>
        <w:rPr>
          <w:lang w:val="es-ES"/>
        </w:rPr>
      </w:pPr>
      <w:r>
        <w:rPr>
          <w:lang w:val="es-ES"/>
        </w:rPr>
        <w:t>El perfil de seguridad a largo plazo del ensayo controlado con placebo doble ciego fue también semejante, a excepción de las siguientes reacciones, que se manifestaron con más frecuencia en los pacientes pediátricos que recibieron placebo: peso disminuido, aumento de la insulina en sangre, arritmia y leucopenia fueron notificadas como frecuentes (≥ 1/100 &lt; 1/10).</w:t>
      </w:r>
    </w:p>
    <w:p w14:paraId="68E3D015" w14:textId="77777777" w:rsidR="00A80C76" w:rsidRDefault="00A80C76">
      <w:pPr>
        <w:pStyle w:val="EMEABodyText"/>
        <w:widowControl w:val="0"/>
        <w:rPr>
          <w:lang w:val="es-ES"/>
        </w:rPr>
      </w:pPr>
    </w:p>
    <w:p w14:paraId="68E3D016" w14:textId="77777777" w:rsidR="00A80C76" w:rsidRDefault="006963B6">
      <w:pPr>
        <w:pStyle w:val="EMEABodyText"/>
        <w:widowControl w:val="0"/>
        <w:rPr>
          <w:lang w:val="es-ES"/>
        </w:rPr>
      </w:pPr>
      <w:r>
        <w:rPr>
          <w:lang w:val="es-ES"/>
        </w:rPr>
        <w:t>En la población de adolescentes con esquizofrenia (de 13 a 17 años) con exposición de hasta 2 años, la incidencia de niveles séricos bajos de prolactina en mujeres (&lt; 3 ng/ml) y en hombres (&lt; 2 ng/ml) fue del 29,5 % y del 48,3 %, respectivamente. En la población adolescente con esquizofrenia (de 13 a 17 años) con exposición a aripiprazol de 5 mg a 30 mg durante 72 meses, la incidencia de niveles bajos de prolactina en suero en mujeres (&lt; 3 ng/ml) y hombres (&lt; 2 ng/ml) fue del 25,6 % y del 45,0 %, respectivamente.</w:t>
      </w:r>
    </w:p>
    <w:p w14:paraId="68E3D017" w14:textId="77777777" w:rsidR="00A80C76" w:rsidRDefault="006963B6">
      <w:pPr>
        <w:pStyle w:val="EMEABodyText"/>
        <w:widowControl w:val="0"/>
        <w:rPr>
          <w:lang w:val="es-ES"/>
        </w:rPr>
      </w:pPr>
      <w:r>
        <w:rPr>
          <w:lang w:val="es-ES"/>
        </w:rPr>
        <w:t>En dos ensayos a largo plazo en pacientes adolescentes (de 13 a 17 años), con esquizofrenia y trastorno bipolar tratados con aripiprazol, la incidencia de niveles bajos de prolactina en suero en mujeres (&lt; 3 ng/ml) y hombres (&lt; 2 ng/ml) fue del 37,0 % y del 59,4 %, respectivamente.</w:t>
      </w:r>
    </w:p>
    <w:p w14:paraId="68E3D018" w14:textId="77777777" w:rsidR="00A80C76" w:rsidRDefault="00A80C76">
      <w:pPr>
        <w:pStyle w:val="EMEABodyText"/>
        <w:widowControl w:val="0"/>
        <w:rPr>
          <w:lang w:val="es-ES"/>
        </w:rPr>
      </w:pPr>
    </w:p>
    <w:p w14:paraId="68E3D019" w14:textId="77777777" w:rsidR="00A80C76" w:rsidRDefault="006963B6">
      <w:pPr>
        <w:pStyle w:val="EMEABodyText"/>
        <w:widowControl w:val="0"/>
        <w:rPr>
          <w:lang w:val="es-ES"/>
        </w:rPr>
      </w:pPr>
      <w:r>
        <w:rPr>
          <w:i/>
          <w:lang w:val="es-ES"/>
        </w:rPr>
        <w:t>Episodios maníacos en el Trastorno Bipolar I en adolescentes de 13 años o más</w:t>
      </w:r>
    </w:p>
    <w:p w14:paraId="68E3D01A" w14:textId="77777777" w:rsidR="00A80C76" w:rsidRDefault="006963B6">
      <w:pPr>
        <w:pStyle w:val="EMEABodyText"/>
        <w:widowControl w:val="0"/>
        <w:rPr>
          <w:lang w:val="es-ES"/>
        </w:rPr>
      </w:pPr>
      <w:r>
        <w:rPr>
          <w:lang w:val="es-ES"/>
        </w:rPr>
        <w:t>La frecuencia y el tipo de reacciones adversas en adolescentes con Trastorno Bipolar I fueron similares a las de los adultos excepto para las siguientes reacciones: muy frecuentes (≥ 1/10) somnolencia (23,0 %), trastorno extrapiramidal (18,4 %), acatisia (16,0 %) y fatiga (11,8 %); y frecuentes (≥ 1/100, &lt; 1/10) dolor abdominal superior, aumento de la frecuencia cardíaca, aumento de peso, aumento del apetito, fasciculaciones musculares y disquinesia.</w:t>
      </w:r>
    </w:p>
    <w:p w14:paraId="68E3D01B" w14:textId="77777777" w:rsidR="00A80C76" w:rsidRDefault="00A80C76">
      <w:pPr>
        <w:pStyle w:val="EMEABodyText"/>
        <w:widowControl w:val="0"/>
        <w:rPr>
          <w:lang w:val="es-ES"/>
        </w:rPr>
      </w:pPr>
    </w:p>
    <w:p w14:paraId="68E3D01C" w14:textId="77777777" w:rsidR="00A80C76" w:rsidRDefault="006963B6">
      <w:pPr>
        <w:pStyle w:val="EMEABodyText"/>
        <w:widowControl w:val="0"/>
        <w:rPr>
          <w:lang w:val="es-ES"/>
        </w:rPr>
      </w:pPr>
      <w:r>
        <w:rPr>
          <w:lang w:val="es-ES"/>
        </w:rPr>
        <w:t>Las siguientes reacciones adversas tuvieron una posible relación de dosis respuesta; trastorno extrapiramidal (las incidencias con 10 mg fueron el 9,1 %; con 30 mg el 28,8 %; con placebo el 1,7 %); y acatisia (las incidencias con 10 mg fueron el 12,1 %; con 30 mg el 20,3 %; con placebo el 1,7 %).</w:t>
      </w:r>
    </w:p>
    <w:p w14:paraId="68E3D01D" w14:textId="77777777" w:rsidR="00A80C76" w:rsidRDefault="00A80C76">
      <w:pPr>
        <w:pStyle w:val="EMEABodyText"/>
        <w:widowControl w:val="0"/>
        <w:rPr>
          <w:lang w:val="es-ES"/>
        </w:rPr>
      </w:pPr>
    </w:p>
    <w:p w14:paraId="68E3D01E" w14:textId="77777777" w:rsidR="00A80C76" w:rsidRDefault="006963B6">
      <w:pPr>
        <w:pStyle w:val="EMEABodyText"/>
        <w:widowControl w:val="0"/>
        <w:rPr>
          <w:lang w:val="es-ES"/>
        </w:rPr>
      </w:pPr>
      <w:r>
        <w:rPr>
          <w:lang w:val="es-ES"/>
        </w:rPr>
        <w:t>Los cambios medios de peso en adolescentes con Trastorno Bipolar I a las 12 y 30 semanas con aripiprazol fueron 2,4 kg y 5,8 kg, y con placebo 0,2 kg y 2,3 kg respectivamente.</w:t>
      </w:r>
    </w:p>
    <w:p w14:paraId="68E3D01F" w14:textId="77777777" w:rsidR="00A80C76" w:rsidRDefault="00A80C76">
      <w:pPr>
        <w:pStyle w:val="EMEABodyText"/>
        <w:widowControl w:val="0"/>
        <w:rPr>
          <w:lang w:val="es-ES"/>
        </w:rPr>
      </w:pPr>
    </w:p>
    <w:p w14:paraId="68E3D020" w14:textId="77777777" w:rsidR="00A80C76" w:rsidRDefault="006963B6">
      <w:pPr>
        <w:pStyle w:val="EMEABodyText"/>
        <w:widowControl w:val="0"/>
        <w:rPr>
          <w:lang w:val="es-ES"/>
        </w:rPr>
      </w:pPr>
      <w:r>
        <w:rPr>
          <w:lang w:val="es-ES"/>
        </w:rPr>
        <w:t>En la población pediátrica la somnolencia y la fatiga se observaron con mayor frecuencia en pacientes con trastorno bipolar que en pacientes con esquizofrenia.</w:t>
      </w:r>
    </w:p>
    <w:p w14:paraId="68E3D021" w14:textId="77777777" w:rsidR="00A80C76" w:rsidRDefault="00A80C76">
      <w:pPr>
        <w:pStyle w:val="EMEABodyText"/>
        <w:widowControl w:val="0"/>
        <w:rPr>
          <w:lang w:val="es-ES"/>
        </w:rPr>
      </w:pPr>
    </w:p>
    <w:p w14:paraId="68E3D022" w14:textId="77777777" w:rsidR="00A80C76" w:rsidRDefault="006963B6">
      <w:pPr>
        <w:pStyle w:val="EMEABodyText"/>
        <w:widowControl w:val="0"/>
        <w:rPr>
          <w:lang w:val="es-ES"/>
        </w:rPr>
      </w:pPr>
      <w:r>
        <w:rPr>
          <w:lang w:val="es-ES"/>
        </w:rPr>
        <w:lastRenderedPageBreak/>
        <w:t>En la población pediátrica bipolar (de 10 a 17 años) con exposición de hasta 30 semanas, la incidencia de niveles séricos bajos de prolactina en mujeres (&lt; 3 ng/ml) y en hombres (&lt; 2 ng/ml) fue del 28,0 % y del 53,3 %, respectivamente.</w:t>
      </w:r>
    </w:p>
    <w:p w14:paraId="68E3D023" w14:textId="77777777" w:rsidR="00A80C76" w:rsidRDefault="00A80C76">
      <w:pPr>
        <w:pStyle w:val="EMEABodyText"/>
        <w:rPr>
          <w:iCs/>
          <w:lang w:val="es-ES"/>
        </w:rPr>
      </w:pPr>
    </w:p>
    <w:p w14:paraId="68E3D024" w14:textId="77777777" w:rsidR="00A80C76" w:rsidRDefault="006963B6">
      <w:pPr>
        <w:pStyle w:val="EMEABodyText"/>
        <w:rPr>
          <w:i/>
          <w:iCs/>
          <w:lang w:val="es-ES"/>
        </w:rPr>
      </w:pPr>
      <w:del w:id="64" w:author="Author" w:date="2025-10-17T14:47:00Z">
        <w:r>
          <w:rPr>
            <w:i/>
            <w:iCs/>
            <w:lang w:val="es-ES"/>
          </w:rPr>
          <w:delText>J</w:delText>
        </w:r>
      </w:del>
      <w:ins w:id="65" w:author="Author" w:date="2025-10-17T14:47:00Z">
        <w:r>
          <w:rPr>
            <w:i/>
            <w:iCs/>
            <w:lang w:val="es-ES"/>
          </w:rPr>
          <w:t>Trastorno asociado al j</w:t>
        </w:r>
      </w:ins>
      <w:r>
        <w:rPr>
          <w:i/>
          <w:iCs/>
          <w:lang w:val="es-ES"/>
        </w:rPr>
        <w:t xml:space="preserve">uego </w:t>
      </w:r>
      <w:del w:id="66" w:author="Author" w:date="2025-10-17T14:47:00Z">
        <w:r>
          <w:rPr>
            <w:i/>
            <w:iCs/>
            <w:lang w:val="es-ES"/>
          </w:rPr>
          <w:delText xml:space="preserve">patológico </w:delText>
        </w:r>
      </w:del>
      <w:r>
        <w:rPr>
          <w:i/>
          <w:iCs/>
          <w:lang w:val="es-ES"/>
        </w:rPr>
        <w:t>y otros trastornos del control de los impulsos</w:t>
      </w:r>
    </w:p>
    <w:p w14:paraId="68E3D025" w14:textId="77777777" w:rsidR="00A80C76" w:rsidRDefault="006963B6">
      <w:pPr>
        <w:pStyle w:val="EMEABodyText"/>
        <w:rPr>
          <w:iCs/>
          <w:lang w:val="es-ES"/>
        </w:rPr>
      </w:pPr>
      <w:r>
        <w:rPr>
          <w:iCs/>
          <w:lang w:val="es-ES"/>
        </w:rPr>
        <w:t xml:space="preserve">Los pacientes tratados con aripiprazol pueden presentar </w:t>
      </w:r>
      <w:ins w:id="67" w:author="Author" w:date="2025-10-17T14:47:00Z">
        <w:r>
          <w:rPr>
            <w:iCs/>
            <w:lang w:val="es-ES"/>
          </w:rPr>
          <w:t xml:space="preserve">trastorno asociado al </w:t>
        </w:r>
      </w:ins>
      <w:r>
        <w:rPr>
          <w:iCs/>
          <w:lang w:val="es-ES"/>
        </w:rPr>
        <w:t>juego</w:t>
      </w:r>
      <w:del w:id="68" w:author="Author" w:date="2025-10-17T14:47:00Z">
        <w:r>
          <w:rPr>
            <w:iCs/>
            <w:lang w:val="es-ES"/>
          </w:rPr>
          <w:delText xml:space="preserve"> patológico</w:delText>
        </w:r>
      </w:del>
      <w:r>
        <w:rPr>
          <w:iCs/>
          <w:lang w:val="es-ES"/>
        </w:rPr>
        <w:t>, hipersexualidad, compra compulsiva y atracones o ingesta compulsiva (ver sección 4.4).</w:t>
      </w:r>
    </w:p>
    <w:p w14:paraId="68E3D026" w14:textId="77777777" w:rsidR="00A80C76" w:rsidRDefault="00A80C76">
      <w:pPr>
        <w:pStyle w:val="EMEABodyText"/>
        <w:widowControl w:val="0"/>
        <w:rPr>
          <w:lang w:val="es-ES"/>
        </w:rPr>
      </w:pPr>
    </w:p>
    <w:p w14:paraId="68E3D027" w14:textId="77777777" w:rsidR="00A80C76" w:rsidRDefault="006963B6">
      <w:pPr>
        <w:widowControl w:val="0"/>
        <w:autoSpaceDE w:val="0"/>
        <w:autoSpaceDN w:val="0"/>
        <w:adjustRightInd w:val="0"/>
        <w:jc w:val="both"/>
        <w:rPr>
          <w:u w:val="single"/>
          <w:lang w:val="es-ES"/>
        </w:rPr>
      </w:pPr>
      <w:r>
        <w:rPr>
          <w:u w:val="single"/>
          <w:lang w:val="es-ES"/>
        </w:rPr>
        <w:t>Notificación de sospechas de reacciones adversas</w:t>
      </w:r>
    </w:p>
    <w:p w14:paraId="68E3D028" w14:textId="77777777" w:rsidR="00A80C76" w:rsidRDefault="006963B6">
      <w:pPr>
        <w:widowControl w:val="0"/>
        <w:autoSpaceDE w:val="0"/>
        <w:autoSpaceDN w:val="0"/>
        <w:adjustRightInd w:val="0"/>
        <w:jc w:val="both"/>
        <w:rPr>
          <w:lang w:val="es-ES"/>
        </w:rPr>
      </w:pPr>
      <w:r>
        <w:rPr>
          <w:lang w:val="es-ES"/>
        </w:rPr>
        <w:t>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w:t>
      </w:r>
      <w:r>
        <w:rPr>
          <w:highlight w:val="lightGray"/>
          <w:lang w:val="es-ES"/>
        </w:rPr>
        <w:t xml:space="preserve"> sistema nacional de notificación incluido en el </w:t>
      </w:r>
      <w:hyperlink r:id="rId13" w:history="1">
        <w:r w:rsidR="00A80C76">
          <w:rPr>
            <w:color w:val="0000FF"/>
            <w:highlight w:val="lightGray"/>
            <w:u w:val="single"/>
            <w:lang w:val="es-ES"/>
          </w:rPr>
          <w:t>Apéndice V</w:t>
        </w:r>
      </w:hyperlink>
      <w:r>
        <w:rPr>
          <w:lang w:val="es-ES"/>
        </w:rPr>
        <w:t>.</w:t>
      </w:r>
    </w:p>
    <w:p w14:paraId="68E3D029" w14:textId="77777777" w:rsidR="00A80C76" w:rsidRDefault="00A80C76">
      <w:pPr>
        <w:pStyle w:val="EMEABodyText"/>
        <w:widowControl w:val="0"/>
        <w:rPr>
          <w:lang w:val="es-ES"/>
        </w:rPr>
      </w:pPr>
    </w:p>
    <w:p w14:paraId="68E3D02A" w14:textId="77777777" w:rsidR="00A80C76" w:rsidRDefault="006963B6">
      <w:pPr>
        <w:pStyle w:val="EMEAHeading2"/>
        <w:keepNext w:val="0"/>
        <w:keepLines w:val="0"/>
        <w:widowControl w:val="0"/>
        <w:tabs>
          <w:tab w:val="left" w:pos="567"/>
        </w:tabs>
        <w:outlineLvl w:val="9"/>
        <w:rPr>
          <w:lang w:val="es-ES"/>
        </w:rPr>
      </w:pPr>
      <w:r>
        <w:rPr>
          <w:lang w:val="es-ES"/>
        </w:rPr>
        <w:t>4.9</w:t>
      </w:r>
      <w:r>
        <w:rPr>
          <w:lang w:val="es-ES"/>
        </w:rPr>
        <w:tab/>
        <w:t>Sobredosis</w:t>
      </w:r>
    </w:p>
    <w:p w14:paraId="68E3D02B" w14:textId="77777777" w:rsidR="00A80C76" w:rsidRDefault="00A80C76">
      <w:pPr>
        <w:pStyle w:val="EMEABodyText"/>
        <w:widowControl w:val="0"/>
        <w:rPr>
          <w:lang w:val="es-ES"/>
        </w:rPr>
      </w:pPr>
    </w:p>
    <w:p w14:paraId="68E3D02C" w14:textId="77777777" w:rsidR="00A80C76" w:rsidRDefault="006963B6">
      <w:pPr>
        <w:pStyle w:val="EMEABodyText"/>
        <w:widowControl w:val="0"/>
        <w:rPr>
          <w:u w:val="single"/>
          <w:lang w:val="es-ES"/>
        </w:rPr>
      </w:pPr>
      <w:r>
        <w:rPr>
          <w:u w:val="single"/>
          <w:lang w:val="es-ES"/>
        </w:rPr>
        <w:t>Signos y síntomas</w:t>
      </w:r>
    </w:p>
    <w:p w14:paraId="68E3D02D" w14:textId="77777777" w:rsidR="00A80C76" w:rsidRDefault="00A80C76">
      <w:pPr>
        <w:pStyle w:val="EMEABodyText"/>
        <w:widowControl w:val="0"/>
        <w:rPr>
          <w:lang w:val="es-ES"/>
        </w:rPr>
      </w:pPr>
    </w:p>
    <w:p w14:paraId="68E3D02E" w14:textId="77777777" w:rsidR="00A80C76" w:rsidRDefault="006963B6">
      <w:pPr>
        <w:pStyle w:val="EMEABodyText"/>
        <w:widowControl w:val="0"/>
        <w:rPr>
          <w:lang w:val="es-ES"/>
        </w:rPr>
      </w:pPr>
      <w:r>
        <w:rPr>
          <w:lang w:val="es-ES"/>
        </w:rPr>
        <w:t>En ensayos clínicos y durante la experiencia tras la comercialización se ha identificado sobredosis aguda accidental o intencionada con solo aripiprazol, en pacientes adultos con dosis notificadas estimadas de hasta 1.260 mg sin ningún desenlace fatal. Los signos y síntomas de potencial importancia clínica observados incluyeron letargia, aumento de la presión sanguínea, somnolencia, taquicardia, náuseas, vómitos, y diarrea. Además, se han recibido informes de sobredosis accidental con solo aripiprazol (hasta 195 mg) en niños sin ningún desenlace fatal. Los signos y síntomas médicos potencialmente graves notificados incluyeron somnolencia, pérdida transitoria del conocimiento y síntomas extrapiramidales.</w:t>
      </w:r>
    </w:p>
    <w:p w14:paraId="68E3D02F" w14:textId="77777777" w:rsidR="00A80C76" w:rsidRDefault="00A80C76">
      <w:pPr>
        <w:pStyle w:val="EMEABodyText"/>
        <w:widowControl w:val="0"/>
        <w:rPr>
          <w:lang w:val="es-ES"/>
        </w:rPr>
      </w:pPr>
    </w:p>
    <w:p w14:paraId="68E3D030" w14:textId="77777777" w:rsidR="00A80C76" w:rsidRDefault="006963B6">
      <w:pPr>
        <w:pStyle w:val="EMEABodyText"/>
        <w:widowControl w:val="0"/>
        <w:rPr>
          <w:u w:val="single"/>
          <w:lang w:val="es-ES"/>
        </w:rPr>
      </w:pPr>
      <w:r>
        <w:rPr>
          <w:u w:val="single"/>
          <w:lang w:val="es-ES"/>
        </w:rPr>
        <w:t>Manejo de una sobredosis</w:t>
      </w:r>
    </w:p>
    <w:p w14:paraId="68E3D031" w14:textId="77777777" w:rsidR="00A80C76" w:rsidRDefault="00A80C76">
      <w:pPr>
        <w:pStyle w:val="EMEABodyText"/>
        <w:widowControl w:val="0"/>
        <w:rPr>
          <w:lang w:val="es-ES"/>
        </w:rPr>
      </w:pPr>
    </w:p>
    <w:p w14:paraId="68E3D032" w14:textId="77777777" w:rsidR="00A80C76" w:rsidRDefault="006963B6">
      <w:pPr>
        <w:pStyle w:val="EMEABodyText"/>
        <w:widowControl w:val="0"/>
        <w:rPr>
          <w:lang w:val="es-ES"/>
        </w:rPr>
      </w:pPr>
      <w:r>
        <w:rPr>
          <w:lang w:val="es-ES"/>
        </w:rPr>
        <w:t>El tratamiento de la sobredosis debe concentrarse en una terapia de soporte, manteniendo una adecuada aireación, oxigenación y ventilación, y tratamiento sintomático. Se debe considerar la posibilidad de múltiples medicamentos implicados. Entonces, se debe empezar inmediatamente la monitorización cardiovascular y se debe incluir la monitorización electrocardiográfica continua para detectar posibles arritmias. En cualquier confirmación o sospecha de sobredosis con aripiprazol, la monitorización y supervisión médica debe continuar hasta la recuperación del paciente.</w:t>
      </w:r>
    </w:p>
    <w:p w14:paraId="68E3D033" w14:textId="77777777" w:rsidR="00A80C76" w:rsidRDefault="00A80C76">
      <w:pPr>
        <w:pStyle w:val="EMEABodyText"/>
        <w:widowControl w:val="0"/>
        <w:rPr>
          <w:lang w:val="es-ES"/>
        </w:rPr>
      </w:pPr>
    </w:p>
    <w:p w14:paraId="68E3D034" w14:textId="77777777" w:rsidR="00A80C76" w:rsidRDefault="006963B6">
      <w:pPr>
        <w:pStyle w:val="EMEABodyText"/>
        <w:widowControl w:val="0"/>
        <w:rPr>
          <w:lang w:val="es-ES"/>
        </w:rPr>
      </w:pPr>
      <w:r>
        <w:rPr>
          <w:lang w:val="es-ES"/>
        </w:rPr>
        <w:t>La administración de carbón activado (50 g), una hora después de aripiprazol, disminuyó la C</w:t>
      </w:r>
      <w:r>
        <w:rPr>
          <w:rStyle w:val="EMEASubscript"/>
          <w:lang w:val="es-ES"/>
        </w:rPr>
        <w:t>max</w:t>
      </w:r>
      <w:r>
        <w:rPr>
          <w:lang w:val="es-ES"/>
        </w:rPr>
        <w:t xml:space="preserve"> en el 41 % y el AUC de aripiprazol en el 51 %, esto sugiere que el carbón puede ser eficaz en el tratamiento de la sobredosis.</w:t>
      </w:r>
    </w:p>
    <w:p w14:paraId="68E3D035" w14:textId="77777777" w:rsidR="00A80C76" w:rsidRDefault="00A80C76">
      <w:pPr>
        <w:pStyle w:val="EMEABodyText"/>
        <w:widowControl w:val="0"/>
        <w:rPr>
          <w:lang w:val="es-ES"/>
        </w:rPr>
      </w:pPr>
    </w:p>
    <w:p w14:paraId="68E3D036" w14:textId="77777777" w:rsidR="00A80C76" w:rsidRDefault="006963B6">
      <w:pPr>
        <w:pStyle w:val="EMEABodyText"/>
        <w:widowControl w:val="0"/>
        <w:rPr>
          <w:u w:val="single"/>
          <w:lang w:val="es-ES"/>
        </w:rPr>
      </w:pPr>
      <w:r>
        <w:rPr>
          <w:u w:val="single"/>
          <w:lang w:val="es-ES"/>
        </w:rPr>
        <w:t>Hemodiálisis</w:t>
      </w:r>
    </w:p>
    <w:p w14:paraId="68E3D037" w14:textId="77777777" w:rsidR="00A80C76" w:rsidRDefault="00A80C76">
      <w:pPr>
        <w:pStyle w:val="EMEABodyText"/>
        <w:widowControl w:val="0"/>
        <w:rPr>
          <w:lang w:val="es-ES"/>
        </w:rPr>
      </w:pPr>
    </w:p>
    <w:p w14:paraId="68E3D038" w14:textId="77777777" w:rsidR="00A80C76" w:rsidRDefault="006963B6">
      <w:pPr>
        <w:pStyle w:val="EMEABodyText"/>
        <w:widowControl w:val="0"/>
        <w:rPr>
          <w:lang w:val="es-ES"/>
        </w:rPr>
      </w:pPr>
      <w:r>
        <w:rPr>
          <w:lang w:val="es-ES"/>
        </w:rPr>
        <w:t>Aunque no hay información sobre los efectos de la hemodiálisis al tratar una sobredosis de aripiprazol, es improbable que sea útil en el tratamiento de la sobredosis dado que aripiprazol presenta una fuerte unión a proteínas plasmáticas.</w:t>
      </w:r>
    </w:p>
    <w:p w14:paraId="68E3D039" w14:textId="77777777" w:rsidR="00A80C76" w:rsidRDefault="00A80C76">
      <w:pPr>
        <w:pStyle w:val="EMEABodyText"/>
        <w:widowControl w:val="0"/>
        <w:rPr>
          <w:lang w:val="es-ES"/>
        </w:rPr>
      </w:pPr>
    </w:p>
    <w:p w14:paraId="68E3D03A" w14:textId="77777777" w:rsidR="00A80C76" w:rsidRDefault="00A80C76">
      <w:pPr>
        <w:pStyle w:val="EMEABodyText"/>
        <w:widowControl w:val="0"/>
        <w:rPr>
          <w:lang w:val="es-ES"/>
        </w:rPr>
      </w:pPr>
    </w:p>
    <w:p w14:paraId="68E3D03B" w14:textId="77777777" w:rsidR="00A80C76" w:rsidRDefault="006963B6">
      <w:pPr>
        <w:pStyle w:val="EMEAHeading1"/>
        <w:keepNext w:val="0"/>
        <w:keepLines w:val="0"/>
        <w:widowControl w:val="0"/>
        <w:tabs>
          <w:tab w:val="left" w:pos="567"/>
        </w:tabs>
        <w:outlineLvl w:val="9"/>
        <w:rPr>
          <w:lang w:val="es-ES"/>
        </w:rPr>
      </w:pPr>
      <w:r>
        <w:rPr>
          <w:caps w:val="0"/>
          <w:lang w:val="es-ES"/>
        </w:rPr>
        <w:t>5.</w:t>
      </w:r>
      <w:r>
        <w:rPr>
          <w:caps w:val="0"/>
          <w:lang w:val="es-ES"/>
        </w:rPr>
        <w:tab/>
        <w:t>PROPIEDADES FARMACOLÓGICAS</w:t>
      </w:r>
    </w:p>
    <w:p w14:paraId="68E3D03C" w14:textId="77777777" w:rsidR="00A80C76" w:rsidRDefault="00A80C76">
      <w:pPr>
        <w:pStyle w:val="EMEAHeading1"/>
        <w:keepNext w:val="0"/>
        <w:keepLines w:val="0"/>
        <w:widowControl w:val="0"/>
        <w:ind w:left="0" w:firstLine="0"/>
        <w:outlineLvl w:val="9"/>
        <w:rPr>
          <w:b w:val="0"/>
          <w:lang w:val="es-ES"/>
        </w:rPr>
      </w:pPr>
    </w:p>
    <w:p w14:paraId="68E3D03D" w14:textId="77777777" w:rsidR="00A80C76" w:rsidRDefault="006963B6">
      <w:pPr>
        <w:pStyle w:val="EMEAHeading2"/>
        <w:keepNext w:val="0"/>
        <w:keepLines w:val="0"/>
        <w:widowControl w:val="0"/>
        <w:tabs>
          <w:tab w:val="left" w:pos="567"/>
        </w:tabs>
        <w:outlineLvl w:val="9"/>
        <w:rPr>
          <w:lang w:val="es-ES"/>
        </w:rPr>
      </w:pPr>
      <w:r>
        <w:rPr>
          <w:lang w:val="es-ES"/>
        </w:rPr>
        <w:t>5.1</w:t>
      </w:r>
      <w:r>
        <w:rPr>
          <w:lang w:val="es-ES"/>
        </w:rPr>
        <w:tab/>
        <w:t>Propiedades farmacodinámicas</w:t>
      </w:r>
    </w:p>
    <w:p w14:paraId="68E3D03E" w14:textId="77777777" w:rsidR="00A80C76" w:rsidRDefault="00A80C76">
      <w:pPr>
        <w:pStyle w:val="EMEABodyText"/>
        <w:widowControl w:val="0"/>
        <w:rPr>
          <w:lang w:val="es-ES"/>
        </w:rPr>
      </w:pPr>
    </w:p>
    <w:p w14:paraId="68E3D03F" w14:textId="77777777" w:rsidR="00A80C76" w:rsidRDefault="006963B6">
      <w:pPr>
        <w:pStyle w:val="EMEABodyText"/>
        <w:widowControl w:val="0"/>
        <w:rPr>
          <w:lang w:val="es-ES"/>
        </w:rPr>
      </w:pPr>
      <w:r>
        <w:rPr>
          <w:lang w:val="es-ES"/>
        </w:rPr>
        <w:t xml:space="preserve">Grupo farmacoterapéutico: </w:t>
      </w:r>
      <w:r>
        <w:rPr>
          <w:iCs/>
          <w:lang w:val="es-ES"/>
        </w:rPr>
        <w:t xml:space="preserve">psicolépticos, </w:t>
      </w:r>
      <w:r>
        <w:rPr>
          <w:lang w:val="es-ES"/>
        </w:rPr>
        <w:t>otros antipsicóticos, código ATC: N05AX12</w:t>
      </w:r>
    </w:p>
    <w:p w14:paraId="68E3D040" w14:textId="77777777" w:rsidR="00A80C76" w:rsidRDefault="00A80C76">
      <w:pPr>
        <w:pStyle w:val="EMEABodyText"/>
        <w:widowControl w:val="0"/>
        <w:rPr>
          <w:lang w:val="es-ES"/>
        </w:rPr>
      </w:pPr>
    </w:p>
    <w:p w14:paraId="68E3D041" w14:textId="77777777" w:rsidR="00A80C76" w:rsidRDefault="006963B6">
      <w:pPr>
        <w:pStyle w:val="EMEABodyText"/>
        <w:widowControl w:val="0"/>
        <w:rPr>
          <w:u w:val="single"/>
          <w:lang w:val="es-ES"/>
        </w:rPr>
      </w:pPr>
      <w:r>
        <w:rPr>
          <w:u w:val="single"/>
          <w:lang w:val="es-ES"/>
        </w:rPr>
        <w:t>Mecanismo de acción</w:t>
      </w:r>
    </w:p>
    <w:p w14:paraId="68E3D042" w14:textId="77777777" w:rsidR="00A80C76" w:rsidRDefault="00A80C76">
      <w:pPr>
        <w:pStyle w:val="EMEABodyText"/>
        <w:widowControl w:val="0"/>
        <w:rPr>
          <w:lang w:val="es-ES"/>
        </w:rPr>
      </w:pPr>
    </w:p>
    <w:p w14:paraId="68E3D043" w14:textId="77777777" w:rsidR="00A80C76" w:rsidRDefault="006963B6">
      <w:pPr>
        <w:pStyle w:val="EMEABodyText"/>
        <w:widowControl w:val="0"/>
        <w:rPr>
          <w:lang w:val="es-ES"/>
        </w:rPr>
      </w:pPr>
      <w:r>
        <w:rPr>
          <w:lang w:val="es-ES"/>
        </w:rPr>
        <w:t>Se ha propuesto que la eficacia de aripiprazol en esquizofrenia y trastorno bipolar I está mediada a través de una combinación agonista parcial de los receptores D</w:t>
      </w:r>
      <w:r>
        <w:rPr>
          <w:vertAlign w:val="subscript"/>
          <w:lang w:val="es-ES"/>
        </w:rPr>
        <w:t>2</w:t>
      </w:r>
      <w:r>
        <w:rPr>
          <w:lang w:val="es-ES"/>
        </w:rPr>
        <w:t xml:space="preserve"> de la dopamina y 5-HT</w:t>
      </w:r>
      <w:r>
        <w:rPr>
          <w:vertAlign w:val="subscript"/>
          <w:lang w:val="es-ES"/>
        </w:rPr>
        <w:t>1A</w:t>
      </w:r>
      <w:r>
        <w:rPr>
          <w:lang w:val="es-ES"/>
        </w:rPr>
        <w:t xml:space="preserve"> de la </w:t>
      </w:r>
      <w:r>
        <w:rPr>
          <w:lang w:val="es-ES"/>
        </w:rPr>
        <w:lastRenderedPageBreak/>
        <w:t>serotonina y un antagonismo con los receptores 5-HT</w:t>
      </w:r>
      <w:r>
        <w:rPr>
          <w:vertAlign w:val="subscript"/>
          <w:lang w:val="es-ES"/>
        </w:rPr>
        <w:t>2A</w:t>
      </w:r>
      <w:r>
        <w:rPr>
          <w:lang w:val="es-ES"/>
        </w:rPr>
        <w:t xml:space="preserve"> de la serotonina. Aripiprazol presenta las propiedades de un antagonista en modelos animales de hiperactividad dopaminérgica y las propiedades de un agonista en modelos animales de hipoactividad dopaminérgica. Aripiprazol presenta </w:t>
      </w:r>
      <w:r>
        <w:rPr>
          <w:i/>
          <w:lang w:val="es-ES"/>
        </w:rPr>
        <w:t>in vitro</w:t>
      </w:r>
      <w:r>
        <w:rPr>
          <w:lang w:val="es-ES"/>
        </w:rPr>
        <w:t xml:space="preserve"> una alta afinidad por los receptores D</w:t>
      </w:r>
      <w:r>
        <w:rPr>
          <w:vertAlign w:val="subscript"/>
          <w:lang w:val="es-ES"/>
        </w:rPr>
        <w:t>2</w:t>
      </w:r>
      <w:r>
        <w:rPr>
          <w:lang w:val="es-ES"/>
        </w:rPr>
        <w:t xml:space="preserve"> y D</w:t>
      </w:r>
      <w:r>
        <w:rPr>
          <w:vertAlign w:val="subscript"/>
          <w:lang w:val="es-ES"/>
        </w:rPr>
        <w:t>3</w:t>
      </w:r>
      <w:r>
        <w:rPr>
          <w:lang w:val="es-ES"/>
        </w:rPr>
        <w:t xml:space="preserve"> dopaminérgicos, 5-HT</w:t>
      </w:r>
      <w:r>
        <w:rPr>
          <w:vertAlign w:val="subscript"/>
          <w:lang w:val="es-ES"/>
        </w:rPr>
        <w:t>1A</w:t>
      </w:r>
      <w:r>
        <w:rPr>
          <w:lang w:val="es-ES"/>
        </w:rPr>
        <w:t xml:space="preserve"> y 5-HT</w:t>
      </w:r>
      <w:r>
        <w:rPr>
          <w:vertAlign w:val="subscript"/>
          <w:lang w:val="es-ES"/>
        </w:rPr>
        <w:t>2A</w:t>
      </w:r>
      <w:r>
        <w:rPr>
          <w:lang w:val="es-ES"/>
        </w:rPr>
        <w:t xml:space="preserve"> serotoninérgicos y una moderada afinidad por los receptores D</w:t>
      </w:r>
      <w:r>
        <w:rPr>
          <w:vertAlign w:val="subscript"/>
          <w:lang w:val="es-ES"/>
        </w:rPr>
        <w:t>4</w:t>
      </w:r>
      <w:r>
        <w:rPr>
          <w:lang w:val="es-ES"/>
        </w:rPr>
        <w:t xml:space="preserve"> dopaminérgicos, 5-HT</w:t>
      </w:r>
      <w:r>
        <w:rPr>
          <w:vertAlign w:val="subscript"/>
          <w:lang w:val="es-ES"/>
        </w:rPr>
        <w:t>2C</w:t>
      </w:r>
      <w:r>
        <w:rPr>
          <w:lang w:val="es-ES"/>
        </w:rPr>
        <w:t xml:space="preserve"> y 5-HT</w:t>
      </w:r>
      <w:r>
        <w:rPr>
          <w:vertAlign w:val="subscript"/>
          <w:lang w:val="es-ES"/>
        </w:rPr>
        <w:t>7</w:t>
      </w:r>
      <w:r>
        <w:rPr>
          <w:lang w:val="es-ES"/>
        </w:rPr>
        <w:t>, α-1 adrenérgicos y H</w:t>
      </w:r>
      <w:r>
        <w:rPr>
          <w:vertAlign w:val="subscript"/>
          <w:lang w:val="es-ES"/>
        </w:rPr>
        <w:t>1</w:t>
      </w:r>
      <w:r>
        <w:rPr>
          <w:lang w:val="es-ES"/>
        </w:rPr>
        <w:t xml:space="preserve"> de la histamina. Aripiprazol presenta también una moderada afinidad por el lugar de recaptación de serotonina pero no se aprecia afinidad por los receptores muscarínicos. La interacción con otros receptores distintos de los subtipos de dopamina y serotonina puede explicar algunos de los otros efectos clínicos de aripiprazol.</w:t>
      </w:r>
    </w:p>
    <w:p w14:paraId="68E3D044" w14:textId="77777777" w:rsidR="00A80C76" w:rsidRDefault="00A80C76">
      <w:pPr>
        <w:pStyle w:val="EMEABodyText"/>
        <w:widowControl w:val="0"/>
        <w:rPr>
          <w:lang w:val="es-ES"/>
        </w:rPr>
      </w:pPr>
    </w:p>
    <w:p w14:paraId="68E3D045" w14:textId="77777777" w:rsidR="00A80C76" w:rsidRDefault="006963B6">
      <w:pPr>
        <w:pStyle w:val="EMEABodyText"/>
        <w:widowControl w:val="0"/>
        <w:rPr>
          <w:lang w:val="es-ES"/>
        </w:rPr>
      </w:pPr>
      <w:r>
        <w:rPr>
          <w:lang w:val="es-ES"/>
        </w:rPr>
        <w:t xml:space="preserve">La administración una vez al día de dosis entre 0,5 mg y 30 mg de aripiprazol a voluntarios sanos durante 2 semanas, produjo una reducción dosis dependiente en la unión de </w:t>
      </w:r>
      <w:r>
        <w:rPr>
          <w:vertAlign w:val="superscript"/>
          <w:lang w:val="es-ES"/>
        </w:rPr>
        <w:t>11</w:t>
      </w:r>
      <w:r>
        <w:rPr>
          <w:lang w:val="es-ES"/>
        </w:rPr>
        <w:t>C-racloprida, que es un ligando del receptor D</w:t>
      </w:r>
      <w:r>
        <w:rPr>
          <w:vertAlign w:val="subscript"/>
          <w:lang w:val="es-ES"/>
        </w:rPr>
        <w:t>2</w:t>
      </w:r>
      <w:r>
        <w:rPr>
          <w:lang w:val="es-ES"/>
        </w:rPr>
        <w:t>/D</w:t>
      </w:r>
      <w:r>
        <w:rPr>
          <w:vertAlign w:val="subscript"/>
          <w:lang w:val="es-ES"/>
        </w:rPr>
        <w:t>3</w:t>
      </w:r>
      <w:r>
        <w:rPr>
          <w:lang w:val="es-ES"/>
        </w:rPr>
        <w:t>, al caudado y al putamen; detectado por tomografía de emisión de positrones.</w:t>
      </w:r>
    </w:p>
    <w:p w14:paraId="68E3D046" w14:textId="77777777" w:rsidR="00A80C76" w:rsidRDefault="00A80C76">
      <w:pPr>
        <w:pStyle w:val="EMEABodyText"/>
        <w:widowControl w:val="0"/>
        <w:rPr>
          <w:lang w:val="es-ES"/>
        </w:rPr>
      </w:pPr>
    </w:p>
    <w:p w14:paraId="68E3D047" w14:textId="77777777" w:rsidR="00A80C76" w:rsidRDefault="006963B6">
      <w:pPr>
        <w:pStyle w:val="EMEABodyText"/>
        <w:widowControl w:val="0"/>
        <w:rPr>
          <w:u w:val="single"/>
          <w:lang w:val="es-ES"/>
        </w:rPr>
      </w:pPr>
      <w:r>
        <w:rPr>
          <w:u w:val="single"/>
          <w:lang w:val="es-ES"/>
        </w:rPr>
        <w:t>Eficacia clínica y seguridad</w:t>
      </w:r>
    </w:p>
    <w:p w14:paraId="68E3D048" w14:textId="77777777" w:rsidR="00A80C76" w:rsidRDefault="00A80C76">
      <w:pPr>
        <w:pStyle w:val="EMEABodyText"/>
        <w:widowControl w:val="0"/>
        <w:rPr>
          <w:lang w:val="es-ES"/>
        </w:rPr>
      </w:pPr>
    </w:p>
    <w:p w14:paraId="68E3D049" w14:textId="77777777" w:rsidR="00A80C76" w:rsidRDefault="006963B6">
      <w:pPr>
        <w:pStyle w:val="EMEABodyText"/>
        <w:widowControl w:val="0"/>
        <w:rPr>
          <w:i/>
          <w:u w:val="single"/>
          <w:lang w:val="es-ES"/>
        </w:rPr>
      </w:pPr>
      <w:r>
        <w:rPr>
          <w:i/>
          <w:u w:val="single"/>
          <w:lang w:val="es-ES"/>
        </w:rPr>
        <w:t>Adultos</w:t>
      </w:r>
    </w:p>
    <w:p w14:paraId="68E3D04A" w14:textId="77777777" w:rsidR="00A80C76" w:rsidRDefault="00A80C76">
      <w:pPr>
        <w:pStyle w:val="EMEABodyText"/>
        <w:widowControl w:val="0"/>
        <w:rPr>
          <w:lang w:val="es-ES"/>
        </w:rPr>
      </w:pPr>
    </w:p>
    <w:p w14:paraId="68E3D04B" w14:textId="77777777" w:rsidR="00A80C76" w:rsidRDefault="006963B6">
      <w:pPr>
        <w:pStyle w:val="EMEABodyText"/>
        <w:widowControl w:val="0"/>
        <w:rPr>
          <w:lang w:val="es-ES"/>
        </w:rPr>
      </w:pPr>
      <w:r>
        <w:rPr>
          <w:i/>
          <w:lang w:val="es-ES"/>
        </w:rPr>
        <w:t>Esquizofrenia</w:t>
      </w:r>
    </w:p>
    <w:p w14:paraId="68E3D04C" w14:textId="77777777" w:rsidR="00A80C76" w:rsidRDefault="006963B6">
      <w:pPr>
        <w:pStyle w:val="EMEABodyText"/>
        <w:widowControl w:val="0"/>
        <w:rPr>
          <w:lang w:val="es-ES"/>
        </w:rPr>
      </w:pPr>
      <w:r>
        <w:rPr>
          <w:lang w:val="es-ES"/>
        </w:rPr>
        <w:t>En tres ensayos de corta duración (de 4 a 6 semanas) controlados con placebo, con más de 1.228 pacientes adultos esquizofrénicos, que presentaban síntomas positivos o negativos, se observó una mejoría significativamente mayor con aripiprazol que con placebo en síntomas psicóticos.</w:t>
      </w:r>
    </w:p>
    <w:p w14:paraId="68E3D04D" w14:textId="77777777" w:rsidR="00A80C76" w:rsidRDefault="00A80C76">
      <w:pPr>
        <w:pStyle w:val="EMEABodyText"/>
        <w:widowControl w:val="0"/>
        <w:rPr>
          <w:lang w:val="es-ES"/>
        </w:rPr>
      </w:pPr>
    </w:p>
    <w:p w14:paraId="68E3D04E" w14:textId="77777777" w:rsidR="00A80C76" w:rsidRDefault="006963B6">
      <w:pPr>
        <w:pStyle w:val="EMEABodyText"/>
        <w:widowControl w:val="0"/>
        <w:rPr>
          <w:lang w:val="es-ES"/>
        </w:rPr>
      </w:pPr>
      <w:r>
        <w:rPr>
          <w:lang w:val="es-ES"/>
        </w:rPr>
        <w:t>Aripiprazol es eficaz en el mantenimiento de la mejoría clínica durante el tratamiento de continuación, en pacientes adultos que han mostrado una respuesta inicial al mismo. En un ensayo controlado con haloperidol, la proporción de pacientes respondedores que mantienen la respuesta al medicamento en la semana 52, fue similar en ambos grupos (aripiprazol 77 % y haloperidol 73 %). La tasa de terminación global fue significativamente más alta para pacientes de aripiprazol (43 %) que para haloperidol (30 %). Las puntuaciones en las escalas de valoración utilizadas como objetivos secundarios, incluyendo la PANNS y la Escala de Valoración de Montgomery-Asberg (MADRS), mostraron una mejoría significativa sobre haloperidol.</w:t>
      </w:r>
    </w:p>
    <w:p w14:paraId="68E3D04F" w14:textId="77777777" w:rsidR="00A80C76" w:rsidRDefault="00A80C76">
      <w:pPr>
        <w:pStyle w:val="EMEABodyText"/>
        <w:widowControl w:val="0"/>
        <w:rPr>
          <w:lang w:val="es-ES"/>
        </w:rPr>
      </w:pPr>
    </w:p>
    <w:p w14:paraId="68E3D050" w14:textId="77777777" w:rsidR="00A80C76" w:rsidRDefault="006963B6">
      <w:pPr>
        <w:pStyle w:val="EMEABodyText"/>
        <w:widowControl w:val="0"/>
        <w:rPr>
          <w:lang w:val="es-ES"/>
        </w:rPr>
      </w:pPr>
      <w:r>
        <w:rPr>
          <w:lang w:val="es-ES"/>
        </w:rPr>
        <w:t>En un ensayo de 26 semanas, controlado con placebo, en pacientes adultos con esquizofrenia crónica estable, aripiprazol tuvo una reducción significativamente mayor en la tasa de recaída, 34 % en el grupo de aripiprazol y 57 % en el grupo placebo.</w:t>
      </w:r>
    </w:p>
    <w:p w14:paraId="68E3D051" w14:textId="77777777" w:rsidR="00A80C76" w:rsidRDefault="00A80C76">
      <w:pPr>
        <w:pStyle w:val="EMEABodyText"/>
        <w:widowControl w:val="0"/>
        <w:rPr>
          <w:lang w:val="es-ES"/>
        </w:rPr>
      </w:pPr>
    </w:p>
    <w:p w14:paraId="68E3D052" w14:textId="77777777" w:rsidR="00A80C76" w:rsidRDefault="006963B6">
      <w:pPr>
        <w:pStyle w:val="EMEABodyText"/>
        <w:widowControl w:val="0"/>
        <w:rPr>
          <w:i/>
          <w:lang w:val="es-ES"/>
        </w:rPr>
      </w:pPr>
      <w:r>
        <w:rPr>
          <w:i/>
          <w:lang w:val="es-ES"/>
        </w:rPr>
        <w:t>Aumento de peso</w:t>
      </w:r>
    </w:p>
    <w:p w14:paraId="68E3D053" w14:textId="77777777" w:rsidR="00A80C76" w:rsidRDefault="006963B6">
      <w:pPr>
        <w:pStyle w:val="EMEABodyText"/>
        <w:widowControl w:val="0"/>
        <w:rPr>
          <w:lang w:val="es-ES"/>
        </w:rPr>
      </w:pPr>
      <w:r>
        <w:rPr>
          <w:lang w:val="es-ES"/>
        </w:rPr>
        <w:t>En ensayos clínicos no se ha demostrado que aripiprazol induzca a un aumento de peso clínicamente relevante. En un ensayo multinacional, doble ciego, de 26 semanas, controlado con olanzapina, en 314 pacientes adultos con esquizofrenia, y donde el objetivo primario fue el aumento de peso; menos pacientes tuvieron significativamente un aumento de al menos un 7 % de peso sobre el basal (por ejemplo, un aumento de al menos 5,6 kg para un peso basal medio de aproximadamente 80,5 kg) con aripiprazol (n = 18 o 13 % de pacientes evaluables), comparados con olanzapina (n = 45 o 33 % de pacientes evaluables).</w:t>
      </w:r>
    </w:p>
    <w:p w14:paraId="68E3D054" w14:textId="77777777" w:rsidR="00A80C76" w:rsidRDefault="00A80C76">
      <w:pPr>
        <w:pStyle w:val="EMEABodyText"/>
        <w:widowControl w:val="0"/>
        <w:rPr>
          <w:lang w:val="es-ES"/>
        </w:rPr>
      </w:pPr>
    </w:p>
    <w:p w14:paraId="68E3D055" w14:textId="77777777" w:rsidR="00A80C76" w:rsidRDefault="006963B6">
      <w:pPr>
        <w:pStyle w:val="EMEABodyText"/>
        <w:widowControl w:val="0"/>
        <w:rPr>
          <w:i/>
          <w:lang w:val="es-ES"/>
        </w:rPr>
      </w:pPr>
      <w:r>
        <w:rPr>
          <w:i/>
          <w:lang w:val="es-ES"/>
        </w:rPr>
        <w:t>Parámetros lipídicos</w:t>
      </w:r>
    </w:p>
    <w:p w14:paraId="68E3D056" w14:textId="77777777" w:rsidR="00A80C76" w:rsidRDefault="006963B6">
      <w:pPr>
        <w:pStyle w:val="EMEABodyText"/>
        <w:widowControl w:val="0"/>
        <w:rPr>
          <w:lang w:val="es-ES"/>
        </w:rPr>
      </w:pPr>
      <w:r>
        <w:rPr>
          <w:lang w:val="es-ES"/>
        </w:rPr>
        <w:t>En un análisis agrupado de parámetros lipídicos de ensayos clínicos controlados con placebo, no se ha observado que aripiprazol induzca modificaciones clínicamente relevantes en los niveles de colesterol total, triglicéridos, lipoproteínas de alta densidad (HDL) y lipoproteínas de baja densidad (LDL).</w:t>
      </w:r>
    </w:p>
    <w:p w14:paraId="68E3D057" w14:textId="77777777" w:rsidR="00A80C76" w:rsidRDefault="00A80C76">
      <w:pPr>
        <w:pStyle w:val="EMEABodyText"/>
        <w:widowControl w:val="0"/>
        <w:rPr>
          <w:lang w:val="es-ES"/>
        </w:rPr>
      </w:pPr>
    </w:p>
    <w:p w14:paraId="68E3D058" w14:textId="77777777" w:rsidR="00A80C76" w:rsidRDefault="006963B6">
      <w:pPr>
        <w:rPr>
          <w:rFonts w:eastAsia="Verdana"/>
          <w:i/>
          <w:lang w:val="es-ES"/>
        </w:rPr>
      </w:pPr>
      <w:r>
        <w:rPr>
          <w:rFonts w:eastAsia="Verdana"/>
          <w:i/>
          <w:lang w:val="es-ES"/>
        </w:rPr>
        <w:t>Prolactina</w:t>
      </w:r>
    </w:p>
    <w:p w14:paraId="68E3D059" w14:textId="77777777" w:rsidR="00A80C76" w:rsidRDefault="006963B6">
      <w:pPr>
        <w:widowControl w:val="0"/>
        <w:rPr>
          <w:rFonts w:eastAsia="MS Mincho"/>
          <w:lang w:val="es-ES"/>
        </w:rPr>
      </w:pPr>
      <w:r>
        <w:rPr>
          <w:rFonts w:eastAsia="MS Mincho"/>
          <w:lang w:val="es-ES"/>
        </w:rPr>
        <w:t>En todos los ensayos, se evaluaron los niveles de prolactina de todas las dosis de aripiprazol (n = 28.242). La incidencia de hiperprolactinemia o de niveles séricos de prolactina mayores en pacientes tratados con aripiprazol (0,3 %) fue similar a la del placebo (0,2 %). En los pacientes que recibían aripiprazol, la mediana del tiempo transcurrido hasta su aparición fue de 42 días y la mediana de la duración fue de 34 días.</w:t>
      </w:r>
    </w:p>
    <w:p w14:paraId="68E3D05A" w14:textId="77777777" w:rsidR="00A80C76" w:rsidRDefault="00A80C76">
      <w:pPr>
        <w:autoSpaceDE w:val="0"/>
        <w:autoSpaceDN w:val="0"/>
        <w:rPr>
          <w:rFonts w:eastAsia="MS Mincho"/>
          <w:lang w:val="es-ES"/>
        </w:rPr>
      </w:pPr>
    </w:p>
    <w:p w14:paraId="68E3D05B" w14:textId="77777777" w:rsidR="00A80C76" w:rsidRDefault="006963B6">
      <w:pPr>
        <w:autoSpaceDE w:val="0"/>
        <w:autoSpaceDN w:val="0"/>
        <w:rPr>
          <w:lang w:val="es-ES"/>
        </w:rPr>
      </w:pPr>
      <w:r>
        <w:rPr>
          <w:rFonts w:eastAsia="MS Mincho"/>
          <w:lang w:val="es-ES"/>
        </w:rPr>
        <w:t>La incidencia de hipoprolactinemia o de niveles séricos de prolactina inferiores en pacientes tratados con aripiprazol fue del 0,4 %, en comparación con el 0,02 % para los pacientes tratados con placebo. En aquellos pacientes que recibían aripiprazol, la mediana del tiempo transcurrido hasta su aparición fue de 30 días y la mediana de la duración fue de 194 días.</w:t>
      </w:r>
    </w:p>
    <w:p w14:paraId="68E3D05C" w14:textId="77777777" w:rsidR="00A80C76" w:rsidRDefault="00A80C76">
      <w:pPr>
        <w:autoSpaceDE w:val="0"/>
        <w:autoSpaceDN w:val="0"/>
        <w:rPr>
          <w:lang w:val="es-ES"/>
        </w:rPr>
      </w:pPr>
    </w:p>
    <w:p w14:paraId="68E3D05D" w14:textId="77777777" w:rsidR="00A80C76" w:rsidRDefault="006963B6">
      <w:pPr>
        <w:pStyle w:val="EMEABodyText"/>
        <w:widowControl w:val="0"/>
        <w:rPr>
          <w:i/>
          <w:lang w:val="es-ES"/>
        </w:rPr>
      </w:pPr>
      <w:r>
        <w:rPr>
          <w:i/>
          <w:lang w:val="es-ES"/>
        </w:rPr>
        <w:t>Episodios maníacos en pacientes con Trastorno Bipolar I</w:t>
      </w:r>
    </w:p>
    <w:p w14:paraId="68E3D05E" w14:textId="77777777" w:rsidR="00A80C76" w:rsidRDefault="006963B6">
      <w:pPr>
        <w:pStyle w:val="EMEABodyText"/>
        <w:widowControl w:val="0"/>
        <w:rPr>
          <w:lang w:val="es-ES"/>
        </w:rPr>
      </w:pPr>
      <w:r>
        <w:rPr>
          <w:lang w:val="es-ES"/>
        </w:rPr>
        <w:t>En dos ensayos en monoterapia de 3 semanas de duración, a dosis flexibles y controlados con placebo, en pacientes que presentaban episodio maníaco o mixto de trastorno bipolar I, aripiprazol demostró una eficacia superior con respecto a placebo en la reducción de los síntomas maníacos más allá de las 3 semanas. Estos ensayos incluyeron pacientes con o sin rasgos psicóticos y con o sin ciclación rápida.</w:t>
      </w:r>
    </w:p>
    <w:p w14:paraId="68E3D05F" w14:textId="77777777" w:rsidR="00A80C76" w:rsidRDefault="00A80C76">
      <w:pPr>
        <w:pStyle w:val="EMEABodyText"/>
        <w:widowControl w:val="0"/>
        <w:rPr>
          <w:lang w:val="es-ES"/>
        </w:rPr>
      </w:pPr>
    </w:p>
    <w:p w14:paraId="68E3D060" w14:textId="77777777" w:rsidR="00A80C76" w:rsidRDefault="006963B6">
      <w:pPr>
        <w:pStyle w:val="EMEABodyText"/>
        <w:widowControl w:val="0"/>
        <w:rPr>
          <w:lang w:val="es-ES"/>
        </w:rPr>
      </w:pPr>
      <w:r>
        <w:rPr>
          <w:lang w:val="es-ES"/>
        </w:rPr>
        <w:t>En un ensayo en monoterapia de 3 semanas de duración, a dosis fijas y controlado con placebo, en pacientes que presentaban episodio maníaco o mixto de trastorno bipolar I, aripiprazol no logró demostrar una eficacia superior al placebo.</w:t>
      </w:r>
    </w:p>
    <w:p w14:paraId="68E3D061" w14:textId="77777777" w:rsidR="00A80C76" w:rsidRDefault="00A80C76">
      <w:pPr>
        <w:pStyle w:val="EMEABodyText"/>
        <w:widowControl w:val="0"/>
        <w:rPr>
          <w:lang w:val="es-ES"/>
        </w:rPr>
      </w:pPr>
    </w:p>
    <w:p w14:paraId="68E3D062" w14:textId="77777777" w:rsidR="00A80C76" w:rsidRDefault="006963B6">
      <w:pPr>
        <w:pStyle w:val="EMEABodyText"/>
        <w:widowControl w:val="0"/>
        <w:rPr>
          <w:lang w:val="es-ES"/>
        </w:rPr>
      </w:pPr>
      <w:r>
        <w:rPr>
          <w:lang w:val="es-ES"/>
        </w:rPr>
        <w:t>En dos ensayos en monoterapia de 12 semanas de duración controlados con placebo y fármaco activo, aripiprazol demostró una eficacia superior a placebo en la semana 3 y un mantenimiento del efecto comparable al del litio o el haloperidol en la semana 12 en pacientes que presentaban episodio maníaco o mixto de trastorno bipolar I, con o sin rasgos psicóticos. Aripiprazol también demostró una proporción comparable de pacientes en la remisión de síntomas de manía en la semana 12.</w:t>
      </w:r>
    </w:p>
    <w:p w14:paraId="68E3D063" w14:textId="77777777" w:rsidR="00A80C76" w:rsidRDefault="00A80C76">
      <w:pPr>
        <w:pStyle w:val="EMEABodyText"/>
        <w:widowControl w:val="0"/>
        <w:rPr>
          <w:lang w:val="es-ES"/>
        </w:rPr>
      </w:pPr>
    </w:p>
    <w:p w14:paraId="68E3D064" w14:textId="77777777" w:rsidR="00A80C76" w:rsidRDefault="006963B6">
      <w:pPr>
        <w:pStyle w:val="EMEABodyText"/>
        <w:widowControl w:val="0"/>
        <w:rPr>
          <w:lang w:val="es-ES"/>
        </w:rPr>
      </w:pPr>
      <w:r>
        <w:rPr>
          <w:lang w:val="es-ES"/>
        </w:rPr>
        <w:t>En un ensayo de 6 semanas controlado con placebo en pacientes que presentaban episodio maníaco o mixto de trastorno bipolar I, con o sin rasgos psicóticos, parcialmente no respondedores a la monoterapia con litio o valproato durante 2 semanas a niveles plasmáticos terapéuticos, la adición de aripiprazol como tratamiento concomitante condujo a una eficacia superior en la reducción de los síntomas maníacos con respecto al tratamiento en monoterapia con litio o valproato.</w:t>
      </w:r>
    </w:p>
    <w:p w14:paraId="68E3D065" w14:textId="77777777" w:rsidR="00A80C76" w:rsidRDefault="00A80C76">
      <w:pPr>
        <w:pStyle w:val="EMEABodyText"/>
        <w:widowControl w:val="0"/>
        <w:rPr>
          <w:lang w:val="es-ES"/>
        </w:rPr>
      </w:pPr>
    </w:p>
    <w:p w14:paraId="68E3D066" w14:textId="77777777" w:rsidR="00A80C76" w:rsidRDefault="006963B6">
      <w:pPr>
        <w:pStyle w:val="EMEABodyText"/>
        <w:widowControl w:val="0"/>
        <w:rPr>
          <w:lang w:val="es-ES"/>
        </w:rPr>
      </w:pPr>
      <w:r>
        <w:rPr>
          <w:lang w:val="es-ES"/>
        </w:rPr>
        <w:t>En un ensayo de 26 semanas controlado con placebo, seguido de una extensión de 74 semanas, en pacientes maníacos que alcanzaron la remisión con aripiprazol durante una fase de estabilización previa a la aleatorización, aripiprazol demostró superioridad frente a placebo en la prevención de recaídas en trastorno bipolar, principalmente en la prevención de recaídas en manía, pero no logró demostrar superioridad frente a placebo en la prevención de recaídas en depresión.</w:t>
      </w:r>
    </w:p>
    <w:p w14:paraId="68E3D067" w14:textId="77777777" w:rsidR="00A80C76" w:rsidRDefault="00A80C76">
      <w:pPr>
        <w:pStyle w:val="EMEABodyText"/>
        <w:widowControl w:val="0"/>
        <w:rPr>
          <w:lang w:val="es-ES"/>
        </w:rPr>
      </w:pPr>
    </w:p>
    <w:p w14:paraId="68E3D068" w14:textId="77777777" w:rsidR="00A80C76" w:rsidRDefault="006963B6">
      <w:pPr>
        <w:pStyle w:val="EMEABodyText"/>
        <w:widowControl w:val="0"/>
        <w:rPr>
          <w:lang w:val="es-ES"/>
        </w:rPr>
      </w:pPr>
      <w:r>
        <w:rPr>
          <w:lang w:val="es-ES"/>
        </w:rPr>
        <w:t xml:space="preserve">En un ensayo de 52 semanas, controlado con placebo, en pacientes que presentaban episodio maníaco o mixto de trastorno bipolar I que alcanzaron una remisión sostenida (con puntuaciones totales en la </w:t>
      </w:r>
      <w:ins w:id="69" w:author="Author" w:date="2025-10-20T14:50:00Z">
        <w:r>
          <w:rPr>
            <w:lang w:val="es-ES"/>
          </w:rPr>
          <w:t>E</w:t>
        </w:r>
      </w:ins>
      <w:del w:id="70" w:author="Author" w:date="2025-10-20T14:50:00Z">
        <w:r>
          <w:rPr>
            <w:lang w:val="es-ES"/>
          </w:rPr>
          <w:delText>e</w:delText>
        </w:r>
      </w:del>
      <w:r>
        <w:rPr>
          <w:lang w:val="es-ES"/>
        </w:rPr>
        <w:t xml:space="preserve">scala de </w:t>
      </w:r>
      <w:ins w:id="71" w:author="Author" w:date="2025-10-20T14:50:00Z">
        <w:r>
          <w:rPr>
            <w:lang w:val="es-ES"/>
          </w:rPr>
          <w:t xml:space="preserve">Young para la </w:t>
        </w:r>
      </w:ins>
      <w:del w:id="72" w:author="Author" w:date="2025-10-20T14:50:00Z">
        <w:r>
          <w:rPr>
            <w:lang w:val="es-ES"/>
          </w:rPr>
          <w:delText>e</w:delText>
        </w:r>
      </w:del>
      <w:ins w:id="73" w:author="Author" w:date="2025-10-20T14:50:00Z">
        <w:r>
          <w:rPr>
            <w:lang w:val="es-ES"/>
          </w:rPr>
          <w:t>E</w:t>
        </w:r>
      </w:ins>
      <w:r>
        <w:rPr>
          <w:lang w:val="es-ES"/>
        </w:rPr>
        <w:t xml:space="preserve">valuación de la </w:t>
      </w:r>
      <w:ins w:id="74" w:author="Author" w:date="2025-10-20T14:50:00Z">
        <w:r>
          <w:rPr>
            <w:lang w:val="es-ES"/>
          </w:rPr>
          <w:t>M</w:t>
        </w:r>
      </w:ins>
      <w:del w:id="75" w:author="Author" w:date="2025-10-20T14:50:00Z">
        <w:r>
          <w:rPr>
            <w:lang w:val="es-ES"/>
          </w:rPr>
          <w:delText>m</w:delText>
        </w:r>
      </w:del>
      <w:r>
        <w:rPr>
          <w:lang w:val="es-ES"/>
        </w:rPr>
        <w:t>anía</w:t>
      </w:r>
      <w:del w:id="76" w:author="Author" w:date="2025-10-20T14:50:00Z">
        <w:r>
          <w:rPr>
            <w:lang w:val="es-ES"/>
          </w:rPr>
          <w:delText xml:space="preserve"> joven</w:delText>
        </w:r>
      </w:del>
      <w:r>
        <w:rPr>
          <w:lang w:val="es-ES"/>
        </w:rPr>
        <w:t xml:space="preserve"> [YMRS] y MADRS ≤ 12) con aripiprazol (10 mg/día a 30 mg/día) en combinación con litio o valproato durante 12 semanas seguidas, el tratamiento concomitante con aripiprazol demostró superioridad frente a placebo con una disminución del riesgo de un 46 % (tasa de riesgo de 0,54) en la prevención de reaparición bipolar y una disminución del riesgo de un 65 % (tasa de riesgo de 0,35) en la prevención de reaparición de manía frente al tratamiento concomitante con placebo, pero no logró demostrar superioridad frente a placebo en la prevención de reaparición de depresión. El tratamiento concomitante con aripiprazol demostró superioridad frente a placebo en la medida de resultado secundaria en las puntuaciones de la escala de impresión clínica global para el trastorno bipolar (CGI-BP) de gravedad de la enfermedad en manía (SOI; manía). En este ensayo, los pacientes fueron designados por los investigadores tanto a un ensayo abierto con litio como con valproato en monoterapia para establecer una falta de respuesta parcial. Los pacientes fueron estabilizados durante al menos 12 semanas seguidas con una combinación de aripiprazol y el mismo estabilizador del ánimo. Después, los pacientes estabilizados fueron aleatorizados para continuar con el mismo estabilizador del ánimo con aripiprazol o placebo doble ciego. En la fase aleatorizada, se evaluaron cuatro subgrupos estabilizadores del ánimo: aripiprazol + litio; aripiprazol + valproato; placebo + litio; placebo + valproato. Los porcentajes de Kaplan-Meier en la reaparición de cualquier episodio de humor para el </w:t>
      </w:r>
      <w:del w:id="77" w:author="Author" w:date="2025-10-20T14:50:00Z">
        <w:r>
          <w:rPr>
            <w:lang w:val="es-ES"/>
          </w:rPr>
          <w:delText xml:space="preserve">grupo </w:delText>
        </w:r>
      </w:del>
      <w:ins w:id="78" w:author="Author" w:date="2025-10-20T14:50:00Z">
        <w:r>
          <w:rPr>
            <w:lang w:val="es-ES"/>
          </w:rPr>
          <w:t xml:space="preserve">brazo </w:t>
        </w:r>
      </w:ins>
      <w:r>
        <w:rPr>
          <w:lang w:val="es-ES"/>
        </w:rPr>
        <w:t>de tratamiento adyuvante fueron de un 16 % con aripiprazol + litio y de un 18 % con aripiprazol + valproato comparado con un 45 % con placebo + litio y un 19 % con placebo + valproato.</w:t>
      </w:r>
    </w:p>
    <w:p w14:paraId="68E3D069" w14:textId="77777777" w:rsidR="00A80C76" w:rsidRDefault="00A80C76">
      <w:pPr>
        <w:pStyle w:val="EMEABodyText"/>
        <w:widowControl w:val="0"/>
        <w:rPr>
          <w:lang w:val="es-ES"/>
        </w:rPr>
      </w:pPr>
    </w:p>
    <w:p w14:paraId="68E3D06A" w14:textId="77777777" w:rsidR="00A80C76" w:rsidRDefault="006963B6">
      <w:pPr>
        <w:pStyle w:val="EMEABodyText"/>
        <w:widowControl w:val="0"/>
        <w:rPr>
          <w:i/>
          <w:u w:val="single"/>
          <w:lang w:val="es-ES"/>
        </w:rPr>
      </w:pPr>
      <w:r>
        <w:rPr>
          <w:i/>
          <w:u w:val="single"/>
          <w:lang w:val="es-ES"/>
        </w:rPr>
        <w:t>Población pediátrica</w:t>
      </w:r>
    </w:p>
    <w:p w14:paraId="68E3D06B" w14:textId="77777777" w:rsidR="00A80C76" w:rsidRDefault="00A80C76">
      <w:pPr>
        <w:pStyle w:val="EMEABodyText"/>
        <w:widowControl w:val="0"/>
        <w:rPr>
          <w:lang w:val="es-ES"/>
        </w:rPr>
      </w:pPr>
    </w:p>
    <w:p w14:paraId="68E3D06C" w14:textId="77777777" w:rsidR="00A80C76" w:rsidRDefault="006963B6">
      <w:pPr>
        <w:pStyle w:val="EMEABodyText"/>
        <w:widowControl w:val="0"/>
        <w:rPr>
          <w:lang w:val="es-ES"/>
        </w:rPr>
      </w:pPr>
      <w:r>
        <w:rPr>
          <w:i/>
          <w:lang w:val="es-ES"/>
        </w:rPr>
        <w:t>Esquizofrenia en adolescentes</w:t>
      </w:r>
    </w:p>
    <w:p w14:paraId="68E3D06D" w14:textId="77777777" w:rsidR="00A80C76" w:rsidRDefault="006963B6">
      <w:pPr>
        <w:pStyle w:val="EMEABodyText"/>
        <w:widowControl w:val="0"/>
        <w:rPr>
          <w:lang w:val="es-ES"/>
        </w:rPr>
      </w:pPr>
      <w:r>
        <w:rPr>
          <w:lang w:val="es-ES"/>
        </w:rPr>
        <w:t>En un ensayo controlado con placebo de 6 semanas con 302 pacientes esquizofrénicos adolescentes (de 13 a 17 años), que presentaban síntomas psicóticos positivos o negativos, se observó una mejoría estadísticamente significativa mayor con aripiprazol que con placebo. En un sub-análisis de pacientes adolescentes de edades comprendidas entre los 15 y los 17 años, representando el 74 % del total de la población incluida, el mantenimiento del efecto fue observado durante las 26 semanas de extensión del ensayo abierto.</w:t>
      </w:r>
    </w:p>
    <w:p w14:paraId="68E3D06E" w14:textId="77777777" w:rsidR="00A80C76" w:rsidRDefault="00A80C76">
      <w:pPr>
        <w:pStyle w:val="EMEABodyText"/>
        <w:widowControl w:val="0"/>
        <w:rPr>
          <w:lang w:val="es-ES"/>
        </w:rPr>
      </w:pPr>
    </w:p>
    <w:p w14:paraId="68E3D06F" w14:textId="77777777" w:rsidR="00A80C76" w:rsidRDefault="006963B6">
      <w:pPr>
        <w:pStyle w:val="EMEABodyText"/>
        <w:widowControl w:val="0"/>
        <w:rPr>
          <w:lang w:val="es-ES"/>
        </w:rPr>
      </w:pPr>
      <w:r>
        <w:rPr>
          <w:lang w:val="es-ES"/>
        </w:rPr>
        <w:t>En un ensayo controlado con placebo, aleatorizado, doble ciego, de 60 a 89 semanas de duración en pacientes adolescentes (n = 146; de edades entre los 13 y los 17 años) con esquizofrenia, se observó una diferencia estadísticamente significativa en la tasa de recaída de los síntomas psicóticos entre los grupos de aripiprazol (19,39 %) y placebo (37,50 %). La estimación puntual del cociente de riesgos instantáneos (CRI) (Hazard Ratio) general (de todos los pacientes) fue de 0,461 (intervalo de confianza del 95 %: 0,242 a 0,879) en la población completa. En el análisis de subgrupos, la estimación puntual del CRI fue de 0,495 para los pacientes de 13 a 14 años, comparado con el 0,454 para los pacientes de 15 a 17 años. Sin embargo, la estimación del CRI del grupo de menor edad (de 13 a 14 años) no fue precisa, reflejando el menor número de pacientes incluidos en dicho grupo (aripiprazol: n = 29; placebo: n = 12), y el intervalo de confianza de dicha estimación (con valores comprendidos entre 0,151 y 1,628) no permitió extraer conclusiones sobre la presencia de un efecto terapéutico. En cambio, el intervalo de confianza del 95% del CRI en el subgrupo de mayor edad (aripiprazol: n = 69; placebo: n = 36) fue del 0,242 al 0,879 y, por lo tanto, puede deducirse un efecto terapéutico en pacientes de mayor edad.</w:t>
      </w:r>
    </w:p>
    <w:p w14:paraId="68E3D070" w14:textId="77777777" w:rsidR="00A80C76" w:rsidRDefault="00A80C76">
      <w:pPr>
        <w:pStyle w:val="EMEABodyText"/>
        <w:widowControl w:val="0"/>
        <w:rPr>
          <w:lang w:val="es-ES"/>
        </w:rPr>
      </w:pPr>
    </w:p>
    <w:p w14:paraId="68E3D071" w14:textId="77777777" w:rsidR="00A80C76" w:rsidRDefault="006963B6">
      <w:pPr>
        <w:pStyle w:val="EMEABodyText"/>
        <w:widowControl w:val="0"/>
        <w:rPr>
          <w:lang w:val="es-ES"/>
        </w:rPr>
      </w:pPr>
      <w:r>
        <w:rPr>
          <w:i/>
          <w:lang w:val="es-ES"/>
        </w:rPr>
        <w:t>Episodios maníacos en el Trastorno Bipolar I en niños y adolescentes</w:t>
      </w:r>
    </w:p>
    <w:p w14:paraId="68E3D072" w14:textId="77777777" w:rsidR="00A80C76" w:rsidRDefault="006963B6">
      <w:pPr>
        <w:pStyle w:val="EMEABodyText"/>
        <w:widowControl w:val="0"/>
        <w:rPr>
          <w:lang w:val="es-ES"/>
        </w:rPr>
      </w:pPr>
      <w:r>
        <w:rPr>
          <w:lang w:val="es-ES"/>
        </w:rPr>
        <w:t xml:space="preserve">En un ensayo controlado con placebo de 30 semanas en 296 niños y adolescentes (de 10 a 17 años), que cumplieron con el criterio DSM-IV (manual diagnóstico y estadístico de los trastornos mentales) para Trastorno Bipolar I con episodios maníacos o mixtos con o sin características psicóticas y con una puntuación YMRS </w:t>
      </w:r>
      <w:r>
        <w:rPr>
          <w:rFonts w:ascii="Symbol" w:hAnsi="Symbol"/>
          <w:lang w:val="es-ES"/>
        </w:rPr>
        <w:sym w:font="Symbol" w:char="F0B3"/>
      </w:r>
      <w:r>
        <w:rPr>
          <w:lang w:val="es-ES"/>
        </w:rPr>
        <w:t> 20 basal. Entre los pacientes incluidos en el análisis de eficacia primaria, 139 pacientes tenían un diagnóstico con co-morbilidad existente de TDAH.</w:t>
      </w:r>
    </w:p>
    <w:p w14:paraId="68E3D073" w14:textId="77777777" w:rsidR="00A80C76" w:rsidRDefault="00A80C76">
      <w:pPr>
        <w:pStyle w:val="EMEABodyText"/>
        <w:widowControl w:val="0"/>
        <w:rPr>
          <w:lang w:val="es-ES"/>
        </w:rPr>
      </w:pPr>
    </w:p>
    <w:p w14:paraId="68E3D074" w14:textId="77777777" w:rsidR="00A80C76" w:rsidRDefault="006963B6">
      <w:pPr>
        <w:pStyle w:val="EMEABodyText"/>
        <w:widowControl w:val="0"/>
        <w:rPr>
          <w:lang w:val="es-ES"/>
        </w:rPr>
      </w:pPr>
      <w:r>
        <w:rPr>
          <w:lang w:val="es-ES"/>
        </w:rPr>
        <w:t>Aripiprazol fue superior a placebo en el cambio desde la línea basal en la semana 4 y en la semana 12 en la puntuación total de YMRS. En un análisis post-hoc, la mejora sobre el placebo fue más pronunciada en los pacientes con co-morbilidad asociada al TDAH en comparación con el grupo sin TDAH, donde no hubo diferencias con el placebo. No se estableció la prevención de la recurrencia.</w:t>
      </w:r>
    </w:p>
    <w:p w14:paraId="68E3D075" w14:textId="77777777" w:rsidR="00A80C76" w:rsidRDefault="00A80C76">
      <w:pPr>
        <w:pStyle w:val="EMEABodyText"/>
        <w:widowControl w:val="0"/>
        <w:rPr>
          <w:lang w:val="es-ES"/>
        </w:rPr>
      </w:pPr>
    </w:p>
    <w:p w14:paraId="68E3D076" w14:textId="77777777" w:rsidR="00A80C76" w:rsidRDefault="006963B6">
      <w:pPr>
        <w:pStyle w:val="EMEABodyText"/>
        <w:widowControl w:val="0"/>
        <w:rPr>
          <w:lang w:val="es-ES"/>
        </w:rPr>
      </w:pPr>
      <w:r>
        <w:rPr>
          <w:lang w:val="es-ES"/>
        </w:rPr>
        <w:t>Los eventos adversos más frecuentes derivados del tratamiento entre los pacientes que recibieron 30 mg fueron trastorno extrapiramidal (28,3 %), somnolencia (27,3 %), cefalea (23,2 %) y náuseas (14,1 %). El aumento de peso medio en el intervalo de tratamiento de 30 semanas fue de 2,9 kg en comparación con 0,98 kg en los pacientes tratados con placebo.</w:t>
      </w:r>
    </w:p>
    <w:p w14:paraId="68E3D077" w14:textId="77777777" w:rsidR="00A80C76" w:rsidRDefault="00A80C76">
      <w:pPr>
        <w:pStyle w:val="EMEABodyText"/>
        <w:widowControl w:val="0"/>
        <w:rPr>
          <w:lang w:val="es-ES"/>
        </w:rPr>
      </w:pPr>
    </w:p>
    <w:p w14:paraId="68E3D078" w14:textId="77777777" w:rsidR="00A80C76" w:rsidRDefault="006963B6">
      <w:pPr>
        <w:pStyle w:val="EMEABodyText"/>
        <w:widowControl w:val="0"/>
        <w:rPr>
          <w:i/>
          <w:lang w:val="es-ES"/>
        </w:rPr>
      </w:pPr>
      <w:r>
        <w:rPr>
          <w:i/>
          <w:lang w:val="es-ES"/>
        </w:rPr>
        <w:t>Irritabilidad asociada con el trastorno autista en pacientes pediátricos (ver sección 4.2)</w:t>
      </w:r>
    </w:p>
    <w:p w14:paraId="68E3D079" w14:textId="77777777" w:rsidR="00A80C76" w:rsidRDefault="006963B6">
      <w:pPr>
        <w:pStyle w:val="EMEABodyText"/>
        <w:widowControl w:val="0"/>
        <w:rPr>
          <w:lang w:val="es-ES"/>
        </w:rPr>
      </w:pPr>
      <w:r>
        <w:rPr>
          <w:lang w:val="es-ES"/>
        </w:rPr>
        <w:t>Aripiprazol fue estudiado en pacientes de 6 a 17 años en dos ensayos clínicos de 8 semanas de duración, controlados con placebo [uno a dosis flexibles (2 mg/día a 15 mg/día) y otro a dosis fijas (5 mg/día, 10 mg/día o 15 mg/día)], y en un ensayo clínico abierto de 52 semanas de duración. La dosificación en estos ensayos se inició con 2 mg/día, aumentando a 5 mg/día después de una semana y con posteriores incrementos semanales de 5 mg/día sobre la dosis previa. Más del 75 % de los pacientes presentaban una edad inferior a los 13 años. Aripiprazol demostró una eficacia estadísticamente superior en comparación con placebo en la subescala "Aberrant Behaviour Checklist Irritability". Sin embargo, la relevancia clínica de este hallazgo no ha sido establecida. El perfil de seguridad incluyó el aumento de peso y los cambios en los niveles de prolactina. La duración del estudio de seguridad a largo plazo se limitó a 52 semanas. En los ensayos conjuntos, la incidencia de niveles séricos bajos de prolactina en mujeres (&lt; 3 ng/ml) y hombres (&lt; 2 ng/ml) en los pacientes tratados con aripiprazol fue 27/46 (58,7 %) y 258/298 (86,6 %), respectivamente. En los ensayos controlados con placebo, el aumento medio de peso fue de 0,4 kg para el grupo placebo y de 1,6 kg para el grupo con aripiprazol.</w:t>
      </w:r>
    </w:p>
    <w:p w14:paraId="68E3D07A" w14:textId="77777777" w:rsidR="00A80C76" w:rsidRDefault="00A80C76">
      <w:pPr>
        <w:pStyle w:val="EMEABodyText"/>
        <w:widowControl w:val="0"/>
        <w:rPr>
          <w:lang w:val="es-ES"/>
        </w:rPr>
      </w:pPr>
    </w:p>
    <w:p w14:paraId="68E3D07B" w14:textId="77777777" w:rsidR="00A80C76" w:rsidRDefault="006963B6">
      <w:pPr>
        <w:pStyle w:val="EMEABodyText"/>
        <w:widowControl w:val="0"/>
        <w:rPr>
          <w:lang w:val="es-ES"/>
        </w:rPr>
      </w:pPr>
      <w:r>
        <w:rPr>
          <w:lang w:val="es-ES"/>
        </w:rPr>
        <w:lastRenderedPageBreak/>
        <w:t>Aripiprazol también fue estudiado en un ensayo de mantenimiento a largo plazo, controlado con placebo. Después de una estabilización de 13 a 26 semanas con aripiprazol (2 mg/día a 15 mg/día) los pacientes con una respuesta estable fueron tanto mantenidos en tratamiento con aripiprazol como sustituidos a tratamiento con placebo durante 16 semanas más. Las tasas de recaída de Kaplan-Meier en la semana 16 fueron del 35 % para aripiprazol y del 52 % para placebo; el porcentaje de riesgo de recaída dentro de las 16 semanas (aripiprazol/placebo) fue de 0,57 (diferencia no estadísticamente significativa). La media de peso ganado durante la fase de estabilización (hasta 26 semanas) con aripiprazol fue de 3,2 kg, y se observó un incremento medio adicional de 2,2 kg con aripiprazol comparando con 0,6 kg con placebo en la segunda fase del ensayo (16 semanas). Se notificaron principalmente síntomas extrapiramidales durante la fase de estabilización en el 17 % de los pacientes, con temblor en un 6,5 %.</w:t>
      </w:r>
    </w:p>
    <w:p w14:paraId="68E3D07C" w14:textId="77777777" w:rsidR="00A80C76" w:rsidRDefault="00A80C76">
      <w:pPr>
        <w:pStyle w:val="EMEABodyText"/>
        <w:rPr>
          <w:color w:val="000000"/>
          <w:lang w:val="es-ES"/>
        </w:rPr>
      </w:pPr>
    </w:p>
    <w:p w14:paraId="68E3D07D" w14:textId="77777777" w:rsidR="00A80C76" w:rsidRDefault="006963B6">
      <w:pPr>
        <w:pStyle w:val="EMEABodyText"/>
        <w:rPr>
          <w:i/>
          <w:color w:val="000000"/>
          <w:lang w:val="es-ES"/>
        </w:rPr>
      </w:pPr>
      <w:r>
        <w:rPr>
          <w:i/>
          <w:color w:val="000000"/>
          <w:lang w:val="es-ES"/>
        </w:rPr>
        <w:t>Tics asociados con el trastorno de Tourette en pacientes pediátricos (ver sección 4.2)</w:t>
      </w:r>
    </w:p>
    <w:p w14:paraId="68E3D07E" w14:textId="77777777" w:rsidR="00A80C76" w:rsidRDefault="006963B6">
      <w:pPr>
        <w:pStyle w:val="BodytextAgency"/>
        <w:spacing w:after="0" w:line="240" w:lineRule="auto"/>
        <w:rPr>
          <w:rFonts w:ascii="Times New Roman" w:hAnsi="Times New Roman"/>
          <w:sz w:val="22"/>
          <w:szCs w:val="22"/>
          <w:lang w:val="es-ES"/>
        </w:rPr>
      </w:pPr>
      <w:r>
        <w:rPr>
          <w:rFonts w:ascii="Times New Roman" w:hAnsi="Times New Roman"/>
          <w:sz w:val="22"/>
          <w:szCs w:val="22"/>
          <w:lang w:val="es-ES"/>
        </w:rPr>
        <w:t xml:space="preserve">La eficacia de aripiprazol en pacientes pediátricos con síndrome de </w:t>
      </w:r>
      <w:del w:id="79" w:author="Author" w:date="2025-10-20T14:51:00Z">
        <w:r>
          <w:rPr>
            <w:rFonts w:ascii="Times New Roman" w:hAnsi="Times New Roman"/>
            <w:sz w:val="22"/>
            <w:szCs w:val="22"/>
            <w:lang w:val="es-ES"/>
          </w:rPr>
          <w:delText xml:space="preserve">la </w:delText>
        </w:r>
      </w:del>
      <w:r>
        <w:rPr>
          <w:rFonts w:ascii="Times New Roman" w:hAnsi="Times New Roman"/>
          <w:sz w:val="22"/>
          <w:szCs w:val="22"/>
          <w:lang w:val="es-ES"/>
        </w:rPr>
        <w:t>Tourette (aripiprazol: n = 99; placebo: n = 44) se evaluó en un estudio aleatorizado, doble ciego, controlado con placebo, de 8 semanas de duración, usando un diseño de grupos de tratamiento a dosis fijas, basado en el peso y con un rango de dosis de 5 mg/día a 20 mg/día y una dosis inicial de 2 mg. Los pacientes tenían entre 7 y 17 años de edad y presentaban una puntuación media de 30 en la puntuación total de tics (TTS, por sus siglas en inglés) de la Yale Global Tic Severity Scale (YGTSS) antes de iniciar el estudio. Aripiprazol mostró una mejoría de 13,35 en el cambio desde los valores iniciales hasta la semana 8, en la TTS-YGTSS, en el grupo que recibió una dosis baja (5 mg o 10 mg) y de 16,94 en el grupo que recibió una dosis alta (10 mg o 20 mg) frente a una mejoría de 7,09 en el grupo placebo.</w:t>
      </w:r>
    </w:p>
    <w:p w14:paraId="68E3D07F" w14:textId="77777777" w:rsidR="00A80C76" w:rsidRDefault="00A80C76">
      <w:pPr>
        <w:pStyle w:val="BodytextAgency"/>
        <w:spacing w:after="0" w:line="240" w:lineRule="auto"/>
        <w:rPr>
          <w:rFonts w:ascii="Times New Roman" w:hAnsi="Times New Roman"/>
          <w:sz w:val="22"/>
          <w:szCs w:val="22"/>
          <w:lang w:val="es-ES"/>
        </w:rPr>
      </w:pPr>
    </w:p>
    <w:p w14:paraId="68E3D080" w14:textId="77777777" w:rsidR="00A80C76" w:rsidRDefault="006963B6">
      <w:pPr>
        <w:pStyle w:val="BodytextAgency"/>
        <w:spacing w:after="0" w:line="240" w:lineRule="auto"/>
        <w:rPr>
          <w:rFonts w:ascii="Times New Roman" w:hAnsi="Times New Roman"/>
          <w:sz w:val="22"/>
          <w:szCs w:val="22"/>
          <w:lang w:val="es-ES"/>
        </w:rPr>
      </w:pPr>
      <w:r>
        <w:rPr>
          <w:rFonts w:ascii="Times New Roman" w:hAnsi="Times New Roman"/>
          <w:sz w:val="22"/>
          <w:szCs w:val="22"/>
          <w:lang w:val="es-ES"/>
        </w:rPr>
        <w:t xml:space="preserve">La eficacia de aripiprazol en pacientes pediátricos con síndrome de </w:t>
      </w:r>
      <w:del w:id="80" w:author="Author" w:date="2025-10-20T14:51:00Z">
        <w:r>
          <w:rPr>
            <w:rFonts w:ascii="Times New Roman" w:hAnsi="Times New Roman"/>
            <w:sz w:val="22"/>
            <w:szCs w:val="22"/>
            <w:lang w:val="es-ES"/>
          </w:rPr>
          <w:delText xml:space="preserve">la </w:delText>
        </w:r>
      </w:del>
      <w:r>
        <w:rPr>
          <w:rFonts w:ascii="Times New Roman" w:hAnsi="Times New Roman"/>
          <w:sz w:val="22"/>
          <w:szCs w:val="22"/>
          <w:lang w:val="es-ES"/>
        </w:rPr>
        <w:t>Tourette (aripiprazol: n = 32; placebo: n = 29) también se evaluó con un rango de dosis flexibles de 2 mg/día a 20 mg/día y una dosis inicial de 2 mg en un estudio aleatorizado, doble ciego y controlado con placebo, de 10 semanas de duración, llevado a cabo en Corea del Sur. Los pacientes tenían entre 6 y 18 años de edad y presentaban una puntuación media de 29 en la TTS-YGTSS antes de iniciar el estudio. El grupo tratado con aripiprazol mostró una mejoría de 14,97 en el cambio desde los valores iniciales hasta la semana 10, en la TTS-YGTSS, frente a una mejoría de 9,62 en el grupo placebo.</w:t>
      </w:r>
    </w:p>
    <w:p w14:paraId="68E3D081" w14:textId="77777777" w:rsidR="00A80C76" w:rsidRDefault="00A80C76">
      <w:pPr>
        <w:pStyle w:val="BodytextAgency"/>
        <w:spacing w:after="0" w:line="240" w:lineRule="auto"/>
        <w:rPr>
          <w:rFonts w:ascii="Times New Roman" w:hAnsi="Times New Roman"/>
          <w:sz w:val="22"/>
          <w:szCs w:val="22"/>
          <w:lang w:val="es-ES"/>
        </w:rPr>
      </w:pPr>
    </w:p>
    <w:p w14:paraId="68E3D082" w14:textId="77777777" w:rsidR="00A80C76" w:rsidRDefault="006963B6">
      <w:pPr>
        <w:pStyle w:val="BodytextAgency"/>
        <w:spacing w:after="0" w:line="240" w:lineRule="auto"/>
        <w:rPr>
          <w:rFonts w:ascii="Times New Roman" w:hAnsi="Times New Roman"/>
          <w:sz w:val="22"/>
          <w:szCs w:val="22"/>
          <w:lang w:val="es-ES"/>
        </w:rPr>
      </w:pPr>
      <w:r>
        <w:rPr>
          <w:rFonts w:ascii="Times New Roman" w:hAnsi="Times New Roman"/>
          <w:sz w:val="22"/>
          <w:szCs w:val="22"/>
          <w:lang w:val="es-ES"/>
        </w:rPr>
        <w:t>En ninguno de los dos ensayos de corta duración se ha establecido la relevancia clínica de los resultados de la eficacia, si se tiene en cuenta la magnitud del efecto del tratamiento frente al amplio efecto placebo y la poca claridad de los efectos relativos al funcionamiento psicosocial. No se dispone de datos a largo plazo sobre la eficacia y la seguridad de aripiprazol en este trastorno fluctuante.</w:t>
      </w:r>
    </w:p>
    <w:p w14:paraId="68E3D083" w14:textId="77777777" w:rsidR="00A80C76" w:rsidRDefault="00A80C76">
      <w:pPr>
        <w:pStyle w:val="EMEABodyText"/>
        <w:widowControl w:val="0"/>
        <w:rPr>
          <w:lang w:val="es-ES"/>
        </w:rPr>
      </w:pPr>
    </w:p>
    <w:p w14:paraId="68E3D084" w14:textId="77777777" w:rsidR="00A80C76" w:rsidRDefault="006963B6">
      <w:pPr>
        <w:pStyle w:val="EMEABodyText"/>
        <w:widowControl w:val="0"/>
        <w:rPr>
          <w:lang w:val="es-ES"/>
        </w:rPr>
      </w:pPr>
      <w:r>
        <w:rPr>
          <w:lang w:val="es-ES"/>
        </w:rPr>
        <w:t>La Agencia Europea de Medicamentos ha concedido al titular un aplazamiento para presentar los resultados de los ensayos realizados con ABILIFY en uno o más grupos de la población pediátrica en el tratamiento de la esquizofrenia y en el tratamiento del trastorno bipolar afectivo (ver sección 4.2 para consultar la información sobre el uso en población pediátrica).</w:t>
      </w:r>
    </w:p>
    <w:p w14:paraId="68E3D085" w14:textId="77777777" w:rsidR="00A80C76" w:rsidRDefault="00A80C76">
      <w:pPr>
        <w:pStyle w:val="EMEABodyText"/>
        <w:widowControl w:val="0"/>
        <w:rPr>
          <w:lang w:val="es-ES"/>
        </w:rPr>
      </w:pPr>
    </w:p>
    <w:p w14:paraId="68E3D086" w14:textId="77777777" w:rsidR="00A80C76" w:rsidRDefault="006963B6">
      <w:pPr>
        <w:pStyle w:val="EMEAHeading2"/>
        <w:keepNext w:val="0"/>
        <w:keepLines w:val="0"/>
        <w:widowControl w:val="0"/>
        <w:tabs>
          <w:tab w:val="left" w:pos="567"/>
        </w:tabs>
        <w:outlineLvl w:val="9"/>
        <w:rPr>
          <w:lang w:val="es-ES"/>
        </w:rPr>
      </w:pPr>
      <w:r>
        <w:rPr>
          <w:lang w:val="es-ES"/>
        </w:rPr>
        <w:t>5.2</w:t>
      </w:r>
      <w:r>
        <w:rPr>
          <w:lang w:val="es-ES"/>
        </w:rPr>
        <w:tab/>
        <w:t>Propiedades farmacocinéticas</w:t>
      </w:r>
    </w:p>
    <w:p w14:paraId="68E3D087" w14:textId="77777777" w:rsidR="00A80C76" w:rsidRDefault="00A80C76">
      <w:pPr>
        <w:pStyle w:val="EMEAHeading2"/>
        <w:keepNext w:val="0"/>
        <w:keepLines w:val="0"/>
        <w:widowControl w:val="0"/>
        <w:ind w:left="0" w:firstLine="0"/>
        <w:outlineLvl w:val="9"/>
        <w:rPr>
          <w:b w:val="0"/>
          <w:lang w:val="es-ES"/>
        </w:rPr>
      </w:pPr>
    </w:p>
    <w:p w14:paraId="68E3D088" w14:textId="77777777" w:rsidR="00A80C76" w:rsidRDefault="006963B6">
      <w:pPr>
        <w:pStyle w:val="EMEABodyText"/>
        <w:widowControl w:val="0"/>
        <w:rPr>
          <w:u w:val="single"/>
          <w:lang w:val="es-ES"/>
        </w:rPr>
      </w:pPr>
      <w:r>
        <w:rPr>
          <w:u w:val="single"/>
          <w:lang w:val="es-ES"/>
        </w:rPr>
        <w:t>Absorción</w:t>
      </w:r>
    </w:p>
    <w:p w14:paraId="68E3D089" w14:textId="77777777" w:rsidR="00A80C76" w:rsidRDefault="00A80C76">
      <w:pPr>
        <w:pStyle w:val="EMEABodyText"/>
        <w:widowControl w:val="0"/>
        <w:rPr>
          <w:lang w:val="es-ES"/>
        </w:rPr>
      </w:pPr>
    </w:p>
    <w:p w14:paraId="68E3D08A" w14:textId="77777777" w:rsidR="00A80C76" w:rsidRDefault="006963B6">
      <w:pPr>
        <w:pStyle w:val="EMEABodyText"/>
        <w:widowControl w:val="0"/>
        <w:rPr>
          <w:lang w:val="es-ES"/>
        </w:rPr>
      </w:pPr>
      <w:r>
        <w:rPr>
          <w:lang w:val="es-ES"/>
        </w:rPr>
        <w:t>Aripiprazol se absorbe bien y el pico plasmático se alcanza entre las 3 y las 5 horas tras la toma de la dosis. Aripiprazol sufre un metabolismo pre-sistémico mínimo. La biodisponibilidad oral absoluta de la formulación en comprimidos es del 87 %. La farmacocinética de aripiprazol no se ve afectada por comidas con alto contenido en grasas.</w:t>
      </w:r>
    </w:p>
    <w:p w14:paraId="68E3D08B" w14:textId="77777777" w:rsidR="00A80C76" w:rsidRDefault="00A80C76">
      <w:pPr>
        <w:pStyle w:val="EMEABodyText"/>
        <w:widowControl w:val="0"/>
        <w:rPr>
          <w:lang w:val="es-ES"/>
        </w:rPr>
      </w:pPr>
    </w:p>
    <w:p w14:paraId="68E3D08C" w14:textId="77777777" w:rsidR="00A80C76" w:rsidRDefault="006963B6">
      <w:pPr>
        <w:pStyle w:val="EMEABodyText"/>
        <w:widowControl w:val="0"/>
        <w:rPr>
          <w:u w:val="single"/>
          <w:lang w:val="es-ES"/>
        </w:rPr>
      </w:pPr>
      <w:r>
        <w:rPr>
          <w:u w:val="single"/>
          <w:lang w:val="es-ES"/>
        </w:rPr>
        <w:t>Distribución</w:t>
      </w:r>
    </w:p>
    <w:p w14:paraId="68E3D08D" w14:textId="77777777" w:rsidR="00A80C76" w:rsidRDefault="00A80C76">
      <w:pPr>
        <w:pStyle w:val="EMEABodyText"/>
        <w:widowControl w:val="0"/>
        <w:rPr>
          <w:lang w:val="es-ES"/>
        </w:rPr>
      </w:pPr>
    </w:p>
    <w:p w14:paraId="68E3D08E" w14:textId="77777777" w:rsidR="00A80C76" w:rsidRDefault="006963B6">
      <w:pPr>
        <w:pStyle w:val="EMEABodyText"/>
        <w:widowControl w:val="0"/>
        <w:rPr>
          <w:lang w:val="es-ES"/>
        </w:rPr>
      </w:pPr>
      <w:r>
        <w:rPr>
          <w:lang w:val="es-ES"/>
        </w:rPr>
        <w:t>Aripiprazol se distribuye ampliamente por todo el cuerpo con un volumen aparente de distribución de 4,9 l/kg, lo cual indica una extensa distribución extravascular. A concentraciones terapéuticas, la unión de aripiprazol y dehidro-aripiprazol a las proteínas plasmáticas es superior al 99 %, siendo ésta principalmente con la albúmina.</w:t>
      </w:r>
    </w:p>
    <w:p w14:paraId="68E3D08F" w14:textId="77777777" w:rsidR="00A80C76" w:rsidRDefault="00A80C76">
      <w:pPr>
        <w:pStyle w:val="EMEABodyText"/>
        <w:widowControl w:val="0"/>
        <w:rPr>
          <w:lang w:val="es-ES"/>
        </w:rPr>
      </w:pPr>
    </w:p>
    <w:p w14:paraId="68E3D090" w14:textId="77777777" w:rsidR="00A80C76" w:rsidRDefault="006963B6">
      <w:pPr>
        <w:pStyle w:val="EMEABodyText"/>
        <w:widowControl w:val="0"/>
        <w:rPr>
          <w:u w:val="single"/>
          <w:lang w:val="es-ES"/>
        </w:rPr>
      </w:pPr>
      <w:r>
        <w:rPr>
          <w:u w:val="single"/>
          <w:lang w:val="es-ES"/>
        </w:rPr>
        <w:lastRenderedPageBreak/>
        <w:t>Biotransformación</w:t>
      </w:r>
    </w:p>
    <w:p w14:paraId="68E3D091" w14:textId="77777777" w:rsidR="00A80C76" w:rsidRDefault="00A80C76">
      <w:pPr>
        <w:pStyle w:val="EMEABodyText"/>
        <w:widowControl w:val="0"/>
        <w:rPr>
          <w:lang w:val="es-ES"/>
        </w:rPr>
      </w:pPr>
    </w:p>
    <w:p w14:paraId="68E3D092" w14:textId="77777777" w:rsidR="00A80C76" w:rsidRDefault="006963B6">
      <w:pPr>
        <w:pStyle w:val="EMEABodyText"/>
        <w:widowControl w:val="0"/>
        <w:rPr>
          <w:lang w:val="es-ES"/>
        </w:rPr>
      </w:pPr>
      <w:r>
        <w:rPr>
          <w:lang w:val="es-ES"/>
        </w:rPr>
        <w:t xml:space="preserve">Aripiprazol es metabolizado muy extensamente por el hígado, principalmente por tres vías de biotransformación: deshidrogenación, hidroxilación y N-dealquilación. Basados en estudios </w:t>
      </w:r>
      <w:r>
        <w:rPr>
          <w:i/>
          <w:lang w:val="es-ES"/>
        </w:rPr>
        <w:t>in vitro</w:t>
      </w:r>
      <w:r>
        <w:rPr>
          <w:lang w:val="es-ES"/>
        </w:rPr>
        <w:t xml:space="preserve"> las enzimas CYP3A4 y CYP2D6 son responsables de la deshidrogenación e hidroxilación de aripiprazol y la N-dealquilación es catalizada por CYP3A4. Aripiprazol es el principal sustrato en la circulación sistémica. En niveles estables, el metabolito activo dehidro-aripiprazol representa aproximadamente el 40 % del AUC de aripiprazol en plasma.</w:t>
      </w:r>
    </w:p>
    <w:p w14:paraId="68E3D093" w14:textId="77777777" w:rsidR="00A80C76" w:rsidRDefault="00A80C76">
      <w:pPr>
        <w:pStyle w:val="EMEABodyText"/>
        <w:widowControl w:val="0"/>
        <w:rPr>
          <w:lang w:val="es-ES"/>
        </w:rPr>
      </w:pPr>
    </w:p>
    <w:p w14:paraId="68E3D094" w14:textId="77777777" w:rsidR="00A80C76" w:rsidRDefault="006963B6">
      <w:pPr>
        <w:pStyle w:val="EMEABodyText"/>
        <w:widowControl w:val="0"/>
        <w:rPr>
          <w:u w:val="single"/>
          <w:lang w:val="es-ES"/>
        </w:rPr>
      </w:pPr>
      <w:r>
        <w:rPr>
          <w:u w:val="single"/>
          <w:lang w:val="es-ES"/>
        </w:rPr>
        <w:t>Eliminación</w:t>
      </w:r>
    </w:p>
    <w:p w14:paraId="68E3D095" w14:textId="77777777" w:rsidR="00A80C76" w:rsidRDefault="00A80C76">
      <w:pPr>
        <w:pStyle w:val="EMEABodyText"/>
        <w:widowControl w:val="0"/>
        <w:rPr>
          <w:lang w:val="es-ES"/>
        </w:rPr>
      </w:pPr>
    </w:p>
    <w:p w14:paraId="68E3D096" w14:textId="77777777" w:rsidR="00A80C76" w:rsidRDefault="006963B6">
      <w:pPr>
        <w:pStyle w:val="EMEABodyText"/>
        <w:widowControl w:val="0"/>
        <w:rPr>
          <w:lang w:val="es-ES"/>
        </w:rPr>
      </w:pPr>
      <w:r>
        <w:rPr>
          <w:lang w:val="es-ES"/>
        </w:rPr>
        <w:t>La semi-vida de eliminación media de aripiprazol es de aproximadamente 75 horas para metabolizadores rápidos del CYP2D6 y de aproximadamente 146 horas para metabolizadores lentos del CYP2D6.</w:t>
      </w:r>
    </w:p>
    <w:p w14:paraId="68E3D097" w14:textId="77777777" w:rsidR="00A80C76" w:rsidRDefault="00A80C76">
      <w:pPr>
        <w:pStyle w:val="EMEABodyText"/>
        <w:widowControl w:val="0"/>
        <w:rPr>
          <w:lang w:val="es-ES"/>
        </w:rPr>
      </w:pPr>
    </w:p>
    <w:p w14:paraId="68E3D098" w14:textId="77777777" w:rsidR="00A80C76" w:rsidRDefault="006963B6">
      <w:pPr>
        <w:pStyle w:val="EMEABodyText"/>
        <w:widowControl w:val="0"/>
        <w:rPr>
          <w:lang w:val="es-ES"/>
        </w:rPr>
      </w:pPr>
      <w:r>
        <w:rPr>
          <w:lang w:val="es-ES"/>
        </w:rPr>
        <w:t>El aclaramiento corporal total de aripiprazol es de 0,7 ml/min/kg, y principalmente hepático.</w:t>
      </w:r>
    </w:p>
    <w:p w14:paraId="68E3D099" w14:textId="77777777" w:rsidR="00A80C76" w:rsidRDefault="00A80C76">
      <w:pPr>
        <w:pStyle w:val="EMEABodyText"/>
        <w:widowControl w:val="0"/>
        <w:rPr>
          <w:lang w:val="es-ES"/>
        </w:rPr>
      </w:pPr>
    </w:p>
    <w:p w14:paraId="68E3D09A" w14:textId="77777777" w:rsidR="00A80C76" w:rsidRDefault="006963B6">
      <w:pPr>
        <w:pStyle w:val="EMEABodyText"/>
        <w:widowControl w:val="0"/>
        <w:rPr>
          <w:lang w:val="es-ES"/>
        </w:rPr>
      </w:pPr>
      <w:r>
        <w:rPr>
          <w:lang w:val="es-ES"/>
        </w:rPr>
        <w:t xml:space="preserve">Tras una única dosis oral de aripiprazol marcado con </w:t>
      </w:r>
      <w:r>
        <w:rPr>
          <w:vertAlign w:val="superscript"/>
          <w:lang w:val="es-ES"/>
        </w:rPr>
        <w:t>14</w:t>
      </w:r>
      <w:r>
        <w:rPr>
          <w:lang w:val="es-ES"/>
        </w:rPr>
        <w:t>C, aproximadamente el 27 % de la radioactividad administrada se recuperó en la orina y aproximadamente el 60 % en las heces. Se excretó menos del 1 % de aripiprazol inalterado en orina y aproximadamente un 18 % se recuperó inalterado en las heces.</w:t>
      </w:r>
    </w:p>
    <w:p w14:paraId="68E3D09B" w14:textId="77777777" w:rsidR="00A80C76" w:rsidRDefault="00A80C76">
      <w:pPr>
        <w:pStyle w:val="EMEABodyText"/>
        <w:widowControl w:val="0"/>
        <w:rPr>
          <w:lang w:val="es-ES"/>
        </w:rPr>
      </w:pPr>
    </w:p>
    <w:p w14:paraId="68E3D09C" w14:textId="77777777" w:rsidR="00A80C76" w:rsidRDefault="006963B6">
      <w:pPr>
        <w:pStyle w:val="EMEABodyText"/>
        <w:widowControl w:val="0"/>
        <w:rPr>
          <w:u w:val="single"/>
          <w:lang w:val="es-ES"/>
        </w:rPr>
      </w:pPr>
      <w:r>
        <w:rPr>
          <w:u w:val="single"/>
          <w:lang w:val="es-ES"/>
        </w:rPr>
        <w:t>Población pediátrica</w:t>
      </w:r>
    </w:p>
    <w:p w14:paraId="68E3D09D" w14:textId="77777777" w:rsidR="00A80C76" w:rsidRDefault="00A80C76">
      <w:pPr>
        <w:pStyle w:val="EMEABodyText"/>
        <w:widowControl w:val="0"/>
        <w:rPr>
          <w:lang w:val="es-ES"/>
        </w:rPr>
      </w:pPr>
    </w:p>
    <w:p w14:paraId="68E3D09E" w14:textId="77777777" w:rsidR="00A80C76" w:rsidRDefault="006963B6">
      <w:pPr>
        <w:pStyle w:val="EMEABodyText"/>
        <w:widowControl w:val="0"/>
        <w:rPr>
          <w:lang w:val="es-ES"/>
        </w:rPr>
      </w:pPr>
      <w:r>
        <w:rPr>
          <w:lang w:val="es-ES"/>
        </w:rPr>
        <w:t>La farmacocinética de aripiprazol y dehidro-aripiprazol en pacientes pediátricos de 10 a 17 años fue similar a la de los adultos después de la corrección por las diferencias de peso corporal.</w:t>
      </w:r>
    </w:p>
    <w:p w14:paraId="68E3D09F" w14:textId="77777777" w:rsidR="00A80C76" w:rsidRDefault="00A80C76">
      <w:pPr>
        <w:pStyle w:val="EMEABodyText"/>
        <w:widowControl w:val="0"/>
        <w:rPr>
          <w:u w:val="single"/>
          <w:lang w:val="es-ES"/>
        </w:rPr>
      </w:pPr>
    </w:p>
    <w:p w14:paraId="68E3D0A0" w14:textId="77777777" w:rsidR="00A80C76" w:rsidRDefault="006963B6">
      <w:pPr>
        <w:pStyle w:val="EMEABodyText"/>
        <w:widowControl w:val="0"/>
        <w:rPr>
          <w:u w:val="single"/>
          <w:lang w:val="es-ES"/>
        </w:rPr>
      </w:pPr>
      <w:r>
        <w:rPr>
          <w:u w:val="single"/>
          <w:lang w:val="es-ES"/>
        </w:rPr>
        <w:t>Farmacocinética en poblaciones especiales</w:t>
      </w:r>
    </w:p>
    <w:p w14:paraId="68E3D0A1" w14:textId="77777777" w:rsidR="00A80C76" w:rsidRDefault="00A80C76">
      <w:pPr>
        <w:pStyle w:val="EMEABodyText"/>
        <w:widowControl w:val="0"/>
        <w:rPr>
          <w:lang w:val="es-ES"/>
        </w:rPr>
      </w:pPr>
    </w:p>
    <w:p w14:paraId="68E3D0A2" w14:textId="77777777" w:rsidR="00A80C76" w:rsidRDefault="006963B6">
      <w:pPr>
        <w:pStyle w:val="EMEABodyText"/>
        <w:widowControl w:val="0"/>
        <w:rPr>
          <w:lang w:val="es-ES"/>
        </w:rPr>
      </w:pPr>
      <w:r>
        <w:rPr>
          <w:i/>
          <w:lang w:val="es-ES"/>
        </w:rPr>
        <w:t>Pacientes de edad avanzada</w:t>
      </w:r>
    </w:p>
    <w:p w14:paraId="68E3D0A3" w14:textId="77777777" w:rsidR="00A80C76" w:rsidRDefault="006963B6">
      <w:pPr>
        <w:pStyle w:val="EMEABodyText"/>
        <w:widowControl w:val="0"/>
        <w:rPr>
          <w:lang w:val="es-ES"/>
        </w:rPr>
      </w:pPr>
      <w:r>
        <w:rPr>
          <w:lang w:val="es-ES"/>
        </w:rPr>
        <w:t>No hay diferencias en la farmacocinética de aripiprazol entre pacientes de edad avanzada sanos y adultos de menor edad, ni se detectó ningún efecto relacionado con la edad, en un análisis farmacocinético en la población de pacientes esquizofrénicos.</w:t>
      </w:r>
    </w:p>
    <w:p w14:paraId="68E3D0A4" w14:textId="77777777" w:rsidR="00A80C76" w:rsidRDefault="00A80C76">
      <w:pPr>
        <w:pStyle w:val="EMEABodyText"/>
        <w:widowControl w:val="0"/>
        <w:rPr>
          <w:lang w:val="es-ES"/>
        </w:rPr>
      </w:pPr>
    </w:p>
    <w:p w14:paraId="68E3D0A5" w14:textId="77777777" w:rsidR="00A80C76" w:rsidRDefault="006963B6">
      <w:pPr>
        <w:pStyle w:val="EMEABodyText"/>
        <w:widowControl w:val="0"/>
        <w:rPr>
          <w:i/>
          <w:lang w:val="es-ES"/>
        </w:rPr>
      </w:pPr>
      <w:r>
        <w:rPr>
          <w:i/>
          <w:lang w:val="es-ES"/>
        </w:rPr>
        <w:t>Sexo</w:t>
      </w:r>
    </w:p>
    <w:p w14:paraId="68E3D0A6" w14:textId="77777777" w:rsidR="00A80C76" w:rsidRDefault="006963B6">
      <w:pPr>
        <w:pStyle w:val="EMEABodyText"/>
        <w:widowControl w:val="0"/>
        <w:rPr>
          <w:lang w:val="es-ES"/>
        </w:rPr>
      </w:pPr>
      <w:r>
        <w:rPr>
          <w:lang w:val="es-ES"/>
        </w:rPr>
        <w:t>No hay diferencias en la farmacocinética de aripiprazol entre sujetos sanos masculinos y femeninos ni hay ningún efecto detectable en cuanto al sexo, en un análisis farmacocinético en la población de pacientes esquizofrénicos.</w:t>
      </w:r>
    </w:p>
    <w:p w14:paraId="68E3D0A7" w14:textId="77777777" w:rsidR="00A80C76" w:rsidRDefault="00A80C76">
      <w:pPr>
        <w:pStyle w:val="EMEABodyText"/>
        <w:widowControl w:val="0"/>
        <w:rPr>
          <w:lang w:val="es-ES"/>
        </w:rPr>
      </w:pPr>
    </w:p>
    <w:p w14:paraId="68E3D0A8" w14:textId="77777777" w:rsidR="00A80C76" w:rsidRDefault="006963B6">
      <w:pPr>
        <w:rPr>
          <w:rFonts w:eastAsia="MS Mincho"/>
          <w:i/>
          <w:iCs/>
          <w:color w:val="000000"/>
          <w:lang w:val="es-ES"/>
        </w:rPr>
      </w:pPr>
      <w:r>
        <w:rPr>
          <w:rFonts w:eastAsia="MS Mincho"/>
          <w:i/>
          <w:iCs/>
          <w:color w:val="000000"/>
          <w:lang w:val="es-ES"/>
        </w:rPr>
        <w:t>Tabaquismo</w:t>
      </w:r>
    </w:p>
    <w:p w14:paraId="68E3D0A9" w14:textId="77777777" w:rsidR="00A80C76" w:rsidRDefault="006963B6">
      <w:pPr>
        <w:widowControl w:val="0"/>
        <w:rPr>
          <w:color w:val="000000"/>
          <w:lang w:val="es-ES"/>
        </w:rPr>
      </w:pPr>
      <w:r>
        <w:rPr>
          <w:lang w:val="es-ES"/>
        </w:rPr>
        <w:t>Una evaluación farmacocinética de la población, no demuestra ninguna evidencia clínica significativa de los efectos de fumar en la farmacocinética de aripiprazol</w:t>
      </w:r>
      <w:r>
        <w:rPr>
          <w:color w:val="000000"/>
          <w:lang w:val="es-ES"/>
        </w:rPr>
        <w:t>.</w:t>
      </w:r>
    </w:p>
    <w:p w14:paraId="68E3D0AA" w14:textId="77777777" w:rsidR="00A80C76" w:rsidRDefault="00A80C76">
      <w:pPr>
        <w:rPr>
          <w:rFonts w:eastAsia="MS Mincho"/>
          <w:iCs/>
          <w:color w:val="000000"/>
          <w:u w:val="single"/>
          <w:lang w:val="es-ES"/>
        </w:rPr>
      </w:pPr>
    </w:p>
    <w:p w14:paraId="68E3D0AB" w14:textId="77777777" w:rsidR="00A80C76" w:rsidRDefault="006963B6">
      <w:pPr>
        <w:rPr>
          <w:rFonts w:eastAsia="MS Mincho"/>
          <w:i/>
          <w:iCs/>
          <w:color w:val="000000"/>
          <w:lang w:val="es-ES"/>
        </w:rPr>
      </w:pPr>
      <w:r>
        <w:rPr>
          <w:rFonts w:eastAsia="MS Mincho"/>
          <w:i/>
          <w:iCs/>
          <w:color w:val="000000"/>
          <w:lang w:val="es-ES"/>
        </w:rPr>
        <w:t>Etnia</w:t>
      </w:r>
    </w:p>
    <w:p w14:paraId="68E3D0AC" w14:textId="77777777" w:rsidR="00A80C76" w:rsidRDefault="006963B6">
      <w:pPr>
        <w:rPr>
          <w:rFonts w:eastAsia="MS Mincho"/>
          <w:iCs/>
          <w:color w:val="000000"/>
          <w:lang w:val="es-ES"/>
        </w:rPr>
      </w:pPr>
      <w:r>
        <w:rPr>
          <w:rFonts w:eastAsia="MS Mincho"/>
          <w:iCs/>
          <w:color w:val="000000"/>
          <w:lang w:val="es-ES"/>
        </w:rPr>
        <w:t>El estudio de la farmacocinética de aripiprazol en humanos mostró que no hay ninguna evidencia de diferencias relacionadas con la raza.</w:t>
      </w:r>
    </w:p>
    <w:p w14:paraId="68E3D0AD" w14:textId="77777777" w:rsidR="00A80C76" w:rsidRDefault="00A80C76">
      <w:pPr>
        <w:pStyle w:val="EMEABodyText"/>
        <w:widowControl w:val="0"/>
        <w:rPr>
          <w:lang w:val="es-ES"/>
        </w:rPr>
      </w:pPr>
    </w:p>
    <w:p w14:paraId="68E3D0AE" w14:textId="77777777" w:rsidR="00A80C76" w:rsidRDefault="006963B6">
      <w:pPr>
        <w:pStyle w:val="EMEABodyText"/>
        <w:widowControl w:val="0"/>
        <w:rPr>
          <w:lang w:val="es-ES"/>
        </w:rPr>
      </w:pPr>
      <w:r>
        <w:rPr>
          <w:i/>
          <w:lang w:val="es-ES"/>
        </w:rPr>
        <w:t>Trastornos renales</w:t>
      </w:r>
    </w:p>
    <w:p w14:paraId="68E3D0AF" w14:textId="77777777" w:rsidR="00A80C76" w:rsidRDefault="006963B6">
      <w:pPr>
        <w:pStyle w:val="EMEABodyText"/>
        <w:widowControl w:val="0"/>
        <w:rPr>
          <w:lang w:val="es-ES"/>
        </w:rPr>
      </w:pPr>
      <w:r>
        <w:rPr>
          <w:lang w:val="es-ES"/>
        </w:rPr>
        <w:t>Las características farmacocinéticas de aripiprazol y dehidro-aripiprazol se han encontrado similares en pacientes que padecen insuficiencia renal severa en comparación con sujetos jóvenes sanos.</w:t>
      </w:r>
    </w:p>
    <w:p w14:paraId="68E3D0B0" w14:textId="77777777" w:rsidR="00A80C76" w:rsidRDefault="00A80C76">
      <w:pPr>
        <w:pStyle w:val="EMEABodyText"/>
        <w:widowControl w:val="0"/>
        <w:rPr>
          <w:lang w:val="es-ES"/>
        </w:rPr>
      </w:pPr>
    </w:p>
    <w:p w14:paraId="68E3D0B1" w14:textId="77777777" w:rsidR="00A80C76" w:rsidRDefault="006963B6">
      <w:pPr>
        <w:pStyle w:val="EMEABodyText"/>
        <w:widowControl w:val="0"/>
        <w:rPr>
          <w:lang w:val="es-ES"/>
        </w:rPr>
      </w:pPr>
      <w:r>
        <w:rPr>
          <w:i/>
          <w:lang w:val="es-ES"/>
        </w:rPr>
        <w:t>Trastornos hepáticos</w:t>
      </w:r>
    </w:p>
    <w:p w14:paraId="68E3D0B2" w14:textId="77777777" w:rsidR="00A80C76" w:rsidRDefault="006963B6">
      <w:pPr>
        <w:pStyle w:val="EMEABodyText"/>
        <w:widowControl w:val="0"/>
        <w:rPr>
          <w:lang w:val="es-ES"/>
        </w:rPr>
      </w:pPr>
      <w:r>
        <w:rPr>
          <w:lang w:val="es-ES"/>
        </w:rPr>
        <w:t>En un estudio de dosis única en sujetos padeciendo varios niveles de cirrosis hepática (Child-Pugh clases A, B y C) no se ha detectado que la insuficiencia hepática tenga efectos significativos sobre la farmacocinética de aripiprazol y dehidro-aripiprazol, pero el estudio incluyó sólo 3 pacientes con cirrosis hepática clase C, esto es insuficiente para sacar conclusiones de su capacidad metabólica.</w:t>
      </w:r>
    </w:p>
    <w:p w14:paraId="68E3D0B3" w14:textId="77777777" w:rsidR="00A80C76" w:rsidRDefault="00A80C76">
      <w:pPr>
        <w:pStyle w:val="EMEABodyText"/>
        <w:widowControl w:val="0"/>
        <w:rPr>
          <w:lang w:val="es-ES"/>
        </w:rPr>
      </w:pPr>
    </w:p>
    <w:p w14:paraId="68E3D0B4" w14:textId="77777777" w:rsidR="00A80C76" w:rsidRDefault="006963B6">
      <w:pPr>
        <w:pStyle w:val="EMEAHeading2"/>
        <w:keepNext w:val="0"/>
        <w:keepLines w:val="0"/>
        <w:widowControl w:val="0"/>
        <w:tabs>
          <w:tab w:val="left" w:pos="567"/>
        </w:tabs>
        <w:outlineLvl w:val="9"/>
        <w:rPr>
          <w:lang w:val="es-ES"/>
        </w:rPr>
      </w:pPr>
      <w:r>
        <w:rPr>
          <w:lang w:val="es-ES"/>
        </w:rPr>
        <w:lastRenderedPageBreak/>
        <w:t>5.3</w:t>
      </w:r>
      <w:r>
        <w:rPr>
          <w:lang w:val="es-ES"/>
        </w:rPr>
        <w:tab/>
        <w:t>Datos preclínicos sobre seguridad</w:t>
      </w:r>
    </w:p>
    <w:p w14:paraId="68E3D0B5" w14:textId="77777777" w:rsidR="00A80C76" w:rsidRDefault="00A80C76">
      <w:pPr>
        <w:pStyle w:val="EMEAHeading2"/>
        <w:keepNext w:val="0"/>
        <w:keepLines w:val="0"/>
        <w:widowControl w:val="0"/>
        <w:ind w:left="0" w:firstLine="0"/>
        <w:outlineLvl w:val="9"/>
        <w:rPr>
          <w:b w:val="0"/>
          <w:lang w:val="es-ES"/>
        </w:rPr>
      </w:pPr>
    </w:p>
    <w:p w14:paraId="68E3D0B6" w14:textId="77777777" w:rsidR="00A80C76" w:rsidRDefault="006963B6">
      <w:pPr>
        <w:pStyle w:val="EMEABodyText"/>
        <w:widowControl w:val="0"/>
        <w:rPr>
          <w:lang w:val="es-ES"/>
        </w:rPr>
      </w:pPr>
      <w:r>
        <w:rPr>
          <w:lang w:val="es-ES"/>
        </w:rPr>
        <w:t>Los datos de los estudios preclínicos no muestran riesgos especiales para los seres humanos según los estudios convencionales de farmacología de seguridad, toxicidad a dosis repetidas, genotoxicidad, potencial carcinogénico, toxicidad para la reproducción y desarrollo.</w:t>
      </w:r>
    </w:p>
    <w:p w14:paraId="68E3D0B7" w14:textId="77777777" w:rsidR="00A80C76" w:rsidRDefault="00A80C76">
      <w:pPr>
        <w:pStyle w:val="EMEABodyText"/>
        <w:widowControl w:val="0"/>
        <w:rPr>
          <w:lang w:val="es-ES"/>
        </w:rPr>
      </w:pPr>
    </w:p>
    <w:p w14:paraId="68E3D0B8" w14:textId="77777777" w:rsidR="00A80C76" w:rsidRDefault="006963B6">
      <w:pPr>
        <w:pStyle w:val="EMEABodyText"/>
        <w:widowControl w:val="0"/>
        <w:rPr>
          <w:lang w:val="es-ES"/>
        </w:rPr>
      </w:pPr>
      <w:r>
        <w:rPr>
          <w:lang w:val="es-ES"/>
        </w:rPr>
        <w:t>Sólo se observaron efectos toxicológicamente significativos a dosis o exposiciones que excedían los límites de dosificación o de exposición máxima en humanos, indicando que estos efectos fueron limitados o sin relevancia clínica. Estos incluían: toxicidad adrenocortical dosis dependiente (acumulación del pigmento lipofuscina y/o pérdida de células parenquimales) en ratas después de 104 semanas entre 20 mg/kg/día y 60 mg/kg/día (3 a 10 veces el AUC en el estado estacionario de la dosis máxima recomendada en humanos) y aumento de los carcinomas adrenocorticales y de la combinación de adenomas/carcinomas adrenocorticales en ratas hembras a 60 mg/kg/día (10 veces el AUC media en el estado estacionario de la dosis máxima recomendada para humanos). La exposición no tumorgénica en hembras de rata fue 7 veces más alta respecto a la exposición humana a la dosis recomendada.</w:t>
      </w:r>
    </w:p>
    <w:p w14:paraId="68E3D0B9" w14:textId="77777777" w:rsidR="00A80C76" w:rsidRDefault="00A80C76">
      <w:pPr>
        <w:pStyle w:val="EMEABodyText"/>
        <w:widowControl w:val="0"/>
        <w:rPr>
          <w:lang w:val="es-ES"/>
        </w:rPr>
      </w:pPr>
    </w:p>
    <w:p w14:paraId="68E3D0BA" w14:textId="77777777" w:rsidR="00A80C76" w:rsidRDefault="006963B6">
      <w:pPr>
        <w:pStyle w:val="EMEABodyText"/>
        <w:widowControl w:val="0"/>
        <w:rPr>
          <w:lang w:val="es-ES"/>
        </w:rPr>
      </w:pPr>
      <w:r>
        <w:rPr>
          <w:lang w:val="es-ES"/>
        </w:rPr>
        <w:t>Un hallazgo adicional fue el de la colelitiasis como consecuencia de la precipitación de conjugados de sulfato de hidroximetabolitos de aripiprazol en la bilis de monos después de una dosificación oral repetida de 25 mg/kg/día a 125 mg/kg/día (1 a 3 veces el AUC media en niveles estables de la dosis clínicamente recomendada o 16 a 81 veces la dosis máxima recomendada en humanos en mg/m</w:t>
      </w:r>
      <w:r>
        <w:rPr>
          <w:vertAlign w:val="superscript"/>
          <w:lang w:val="es-ES"/>
        </w:rPr>
        <w:t>2</w:t>
      </w:r>
      <w:r>
        <w:rPr>
          <w:lang w:val="es-ES"/>
        </w:rPr>
        <w:t xml:space="preserve">). Sin embargo, las concentraciones de los conjugados de sulfato de hidroxiaripiprazol en la bilis humana a la dosis máxima propuesta, 30 mg al día, no superaban el 6 % de las concentraciones encontradas en la bilis de monos en el estudio de 39 semanas, estando muy por debajo (6 %) de sus límites de solubilidad </w:t>
      </w:r>
      <w:r>
        <w:rPr>
          <w:i/>
          <w:lang w:val="es-ES"/>
        </w:rPr>
        <w:t>in vitro</w:t>
      </w:r>
      <w:r>
        <w:rPr>
          <w:lang w:val="es-ES"/>
        </w:rPr>
        <w:t>.</w:t>
      </w:r>
    </w:p>
    <w:p w14:paraId="68E3D0BB" w14:textId="77777777" w:rsidR="00A80C76" w:rsidRDefault="00A80C76">
      <w:pPr>
        <w:pStyle w:val="EMEABodyText"/>
        <w:widowControl w:val="0"/>
        <w:rPr>
          <w:lang w:val="es-ES"/>
        </w:rPr>
      </w:pPr>
    </w:p>
    <w:p w14:paraId="68E3D0BC" w14:textId="77777777" w:rsidR="00A80C76" w:rsidRDefault="006963B6">
      <w:pPr>
        <w:pStyle w:val="EMEABodyText"/>
        <w:widowControl w:val="0"/>
        <w:rPr>
          <w:lang w:val="es-ES"/>
        </w:rPr>
      </w:pPr>
      <w:r>
        <w:rPr>
          <w:lang w:val="es-ES"/>
        </w:rPr>
        <w:t>En estudios de dosis repetidas en ratas y perros jóvenes, el perfil de toxicidad de aripiprazol fue comparable al observado en animales adultos, y no se observó ninguna evidencia de neurotoxicidad o efectos adversos en el desarrollo.</w:t>
      </w:r>
    </w:p>
    <w:p w14:paraId="68E3D0BD" w14:textId="77777777" w:rsidR="00A80C76" w:rsidRDefault="00A80C76">
      <w:pPr>
        <w:pStyle w:val="EMEABodyText"/>
        <w:widowControl w:val="0"/>
        <w:rPr>
          <w:lang w:val="es-ES"/>
        </w:rPr>
      </w:pPr>
    </w:p>
    <w:p w14:paraId="68E3D0BE" w14:textId="77777777" w:rsidR="00A80C76" w:rsidRDefault="006963B6">
      <w:pPr>
        <w:pStyle w:val="EMEABodyText"/>
        <w:widowControl w:val="0"/>
        <w:rPr>
          <w:lang w:val="es-ES"/>
        </w:rPr>
      </w:pPr>
      <w:r>
        <w:rPr>
          <w:lang w:val="es-ES"/>
        </w:rPr>
        <w:t>Basándose en los resultados de una serie completa de ensayos estándar de genotoxicidad, aripiprazol se consideró no genotóxico. Aripiprazol no redujo la fertilidad en estudios de toxicidad reproductiva. Se ha observado toxicidad en el desarrollo, incluidos retraso en la osificación fetal dosis-dependiente y posibles efectos teratógenos en ratas, a exposiciones de dosis subterapéuticas (basadas en AUC) y en conejos a exposiciones de dosis 3 a 11 veces el AUC media en niveles estables de la dosis clínica máxima recomendada. Se produjo toxicidad maternal a dosis similares que las encontradas para la toxicidad de desarrollo.</w:t>
      </w:r>
    </w:p>
    <w:p w14:paraId="68E3D0BF" w14:textId="77777777" w:rsidR="00A80C76" w:rsidRDefault="00A80C76">
      <w:pPr>
        <w:pStyle w:val="EMEABodyText"/>
        <w:widowControl w:val="0"/>
        <w:rPr>
          <w:lang w:val="es-ES"/>
        </w:rPr>
      </w:pPr>
    </w:p>
    <w:p w14:paraId="68E3D0C0" w14:textId="77777777" w:rsidR="00A80C76" w:rsidRDefault="00A80C76">
      <w:pPr>
        <w:pStyle w:val="EMEABodyText"/>
        <w:widowControl w:val="0"/>
        <w:rPr>
          <w:lang w:val="es-ES"/>
        </w:rPr>
      </w:pPr>
    </w:p>
    <w:p w14:paraId="68E3D0C1" w14:textId="77777777" w:rsidR="00A80C76" w:rsidRDefault="006963B6">
      <w:pPr>
        <w:pStyle w:val="EMEAHeading1"/>
        <w:keepNext w:val="0"/>
        <w:keepLines w:val="0"/>
        <w:widowControl w:val="0"/>
        <w:tabs>
          <w:tab w:val="left" w:pos="567"/>
        </w:tabs>
        <w:outlineLvl w:val="9"/>
        <w:rPr>
          <w:lang w:val="es-ES"/>
        </w:rPr>
      </w:pPr>
      <w:r>
        <w:rPr>
          <w:caps w:val="0"/>
          <w:lang w:val="es-ES"/>
        </w:rPr>
        <w:t>6.</w:t>
      </w:r>
      <w:r>
        <w:rPr>
          <w:caps w:val="0"/>
          <w:lang w:val="es-ES"/>
        </w:rPr>
        <w:tab/>
        <w:t>DATOS FARMACÉUTICOS</w:t>
      </w:r>
    </w:p>
    <w:p w14:paraId="68E3D0C2" w14:textId="77777777" w:rsidR="00A80C76" w:rsidRDefault="00A80C76">
      <w:pPr>
        <w:pStyle w:val="EMEAHeading1"/>
        <w:keepNext w:val="0"/>
        <w:keepLines w:val="0"/>
        <w:widowControl w:val="0"/>
        <w:ind w:left="0" w:firstLine="0"/>
        <w:outlineLvl w:val="9"/>
        <w:rPr>
          <w:b w:val="0"/>
          <w:lang w:val="es-ES"/>
        </w:rPr>
      </w:pPr>
    </w:p>
    <w:p w14:paraId="68E3D0C3" w14:textId="77777777" w:rsidR="00A80C76" w:rsidRDefault="006963B6">
      <w:pPr>
        <w:pStyle w:val="EMEAHeading2"/>
        <w:keepNext w:val="0"/>
        <w:keepLines w:val="0"/>
        <w:widowControl w:val="0"/>
        <w:tabs>
          <w:tab w:val="left" w:pos="567"/>
        </w:tabs>
        <w:outlineLvl w:val="9"/>
        <w:rPr>
          <w:lang w:val="es-ES"/>
        </w:rPr>
      </w:pPr>
      <w:r>
        <w:rPr>
          <w:lang w:val="es-ES"/>
        </w:rPr>
        <w:t>6.1</w:t>
      </w:r>
      <w:r>
        <w:rPr>
          <w:lang w:val="es-ES"/>
        </w:rPr>
        <w:tab/>
        <w:t>Lista de excipientes</w:t>
      </w:r>
    </w:p>
    <w:p w14:paraId="68E3D0C4" w14:textId="77777777" w:rsidR="00A80C76" w:rsidRDefault="00A80C76">
      <w:pPr>
        <w:widowControl w:val="0"/>
        <w:rPr>
          <w:u w:val="single"/>
          <w:lang w:val="es-ES"/>
        </w:rPr>
      </w:pPr>
    </w:p>
    <w:p w14:paraId="68E3D0C5" w14:textId="77777777" w:rsidR="00A80C76" w:rsidRDefault="006963B6">
      <w:pPr>
        <w:widowControl w:val="0"/>
        <w:rPr>
          <w:u w:val="single"/>
          <w:lang w:val="es-ES"/>
        </w:rPr>
      </w:pPr>
      <w:r>
        <w:rPr>
          <w:u w:val="single"/>
          <w:lang w:val="es-ES"/>
        </w:rPr>
        <w:t>Núcleo del comprimido</w:t>
      </w:r>
    </w:p>
    <w:p w14:paraId="68E3D0C6" w14:textId="77777777" w:rsidR="00A80C76" w:rsidRDefault="00A80C76">
      <w:pPr>
        <w:pStyle w:val="EMEABodyText"/>
        <w:widowControl w:val="0"/>
        <w:rPr>
          <w:i/>
          <w:u w:val="single"/>
          <w:lang w:val="es-ES"/>
        </w:rPr>
      </w:pPr>
    </w:p>
    <w:p w14:paraId="68E3D0C7" w14:textId="77777777" w:rsidR="00A80C76" w:rsidRPr="004038D4" w:rsidRDefault="006963B6">
      <w:pPr>
        <w:pStyle w:val="EMEABodyText"/>
        <w:widowControl w:val="0"/>
        <w:rPr>
          <w:lang w:val="pt-PT"/>
        </w:rPr>
      </w:pPr>
      <w:r w:rsidRPr="004038D4">
        <w:rPr>
          <w:lang w:val="pt-PT"/>
        </w:rPr>
        <w:t>Silicato cálcico</w:t>
      </w:r>
    </w:p>
    <w:p w14:paraId="68E3D0C8" w14:textId="77777777" w:rsidR="00A80C76" w:rsidRPr="004038D4" w:rsidRDefault="006963B6">
      <w:pPr>
        <w:pStyle w:val="EMEABodyText"/>
        <w:widowControl w:val="0"/>
        <w:rPr>
          <w:lang w:val="pt-PT"/>
        </w:rPr>
      </w:pPr>
      <w:r w:rsidRPr="004038D4">
        <w:rPr>
          <w:lang w:val="pt-PT"/>
        </w:rPr>
        <w:t>Croscarmelosa sódica</w:t>
      </w:r>
    </w:p>
    <w:p w14:paraId="68E3D0C9" w14:textId="77777777" w:rsidR="00A80C76" w:rsidRPr="004038D4" w:rsidRDefault="006963B6">
      <w:pPr>
        <w:pStyle w:val="EMEABodyText"/>
        <w:widowControl w:val="0"/>
        <w:rPr>
          <w:lang w:val="pt-PT"/>
        </w:rPr>
      </w:pPr>
      <w:r w:rsidRPr="004038D4">
        <w:rPr>
          <w:lang w:val="pt-PT"/>
        </w:rPr>
        <w:t>Crospovidona</w:t>
      </w:r>
    </w:p>
    <w:p w14:paraId="68E3D0CA" w14:textId="77777777" w:rsidR="00A80C76" w:rsidRPr="004038D4" w:rsidRDefault="006963B6">
      <w:pPr>
        <w:pStyle w:val="EMEABodyText"/>
        <w:widowControl w:val="0"/>
        <w:rPr>
          <w:lang w:val="pt-PT"/>
        </w:rPr>
      </w:pPr>
      <w:r w:rsidRPr="004038D4">
        <w:rPr>
          <w:lang w:val="pt-PT"/>
        </w:rPr>
        <w:t>Sílice</w:t>
      </w:r>
    </w:p>
    <w:p w14:paraId="68E3D0CB" w14:textId="77777777" w:rsidR="00A80C76" w:rsidRPr="004038D4" w:rsidRDefault="006963B6">
      <w:pPr>
        <w:pStyle w:val="EMEABodyText"/>
        <w:widowControl w:val="0"/>
        <w:rPr>
          <w:lang w:val="pt-PT"/>
        </w:rPr>
      </w:pPr>
      <w:r w:rsidRPr="004038D4">
        <w:rPr>
          <w:lang w:val="pt-PT"/>
        </w:rPr>
        <w:t>Xilitol</w:t>
      </w:r>
    </w:p>
    <w:p w14:paraId="68E3D0CC" w14:textId="77777777" w:rsidR="00A80C76" w:rsidRPr="004038D4" w:rsidRDefault="006963B6">
      <w:pPr>
        <w:pStyle w:val="EMEABodyText"/>
        <w:widowControl w:val="0"/>
        <w:rPr>
          <w:lang w:val="pt-PT"/>
        </w:rPr>
      </w:pPr>
      <w:r w:rsidRPr="004038D4">
        <w:rPr>
          <w:lang w:val="pt-PT"/>
        </w:rPr>
        <w:t>Celulosa microcristalina</w:t>
      </w:r>
    </w:p>
    <w:p w14:paraId="68E3D0CD" w14:textId="77777777" w:rsidR="00A80C76" w:rsidRPr="004038D4" w:rsidRDefault="006963B6">
      <w:pPr>
        <w:pStyle w:val="EMEABodyText"/>
        <w:widowControl w:val="0"/>
        <w:rPr>
          <w:lang w:val="pt-PT"/>
        </w:rPr>
      </w:pPr>
      <w:r w:rsidRPr="004038D4">
        <w:rPr>
          <w:lang w:val="pt-PT"/>
        </w:rPr>
        <w:t>Aspartamo (E 951)</w:t>
      </w:r>
    </w:p>
    <w:p w14:paraId="68E3D0CE" w14:textId="77777777" w:rsidR="00A80C76" w:rsidRPr="004038D4" w:rsidRDefault="006963B6">
      <w:pPr>
        <w:pStyle w:val="EMEABodyText"/>
        <w:widowControl w:val="0"/>
        <w:rPr>
          <w:lang w:val="pt-PT"/>
        </w:rPr>
      </w:pPr>
      <w:r w:rsidRPr="004038D4">
        <w:rPr>
          <w:lang w:val="pt-PT"/>
        </w:rPr>
        <w:t>Acesulfamo potásico</w:t>
      </w:r>
    </w:p>
    <w:p w14:paraId="68E3D0CF" w14:textId="77777777" w:rsidR="00A80C76" w:rsidRPr="004038D4" w:rsidRDefault="006963B6">
      <w:pPr>
        <w:pStyle w:val="EMEABodyText"/>
        <w:widowControl w:val="0"/>
        <w:rPr>
          <w:lang w:val="pt-PT"/>
        </w:rPr>
      </w:pPr>
      <w:r w:rsidRPr="004038D4">
        <w:rPr>
          <w:lang w:val="pt-PT"/>
        </w:rPr>
        <w:t>Sabor vainilla (incluye vainillina, etilvainillina y lactosa)</w:t>
      </w:r>
    </w:p>
    <w:p w14:paraId="68E3D0D0" w14:textId="77777777" w:rsidR="00A80C76" w:rsidRPr="004038D4" w:rsidRDefault="006963B6">
      <w:pPr>
        <w:pStyle w:val="EMEABodyText"/>
        <w:widowControl w:val="0"/>
        <w:rPr>
          <w:lang w:val="pt-PT"/>
        </w:rPr>
      </w:pPr>
      <w:r w:rsidRPr="004038D4">
        <w:rPr>
          <w:lang w:val="pt-PT"/>
        </w:rPr>
        <w:t>Acido tartárico</w:t>
      </w:r>
    </w:p>
    <w:p w14:paraId="68E3D0D1" w14:textId="77777777" w:rsidR="00A80C76" w:rsidRDefault="006963B6">
      <w:pPr>
        <w:pStyle w:val="EMEABodyText"/>
        <w:widowControl w:val="0"/>
        <w:rPr>
          <w:lang w:val="es-ES"/>
        </w:rPr>
      </w:pPr>
      <w:r>
        <w:rPr>
          <w:lang w:val="es-ES"/>
        </w:rPr>
        <w:t>Estearato de magnesio</w:t>
      </w:r>
    </w:p>
    <w:p w14:paraId="68E3D0D2" w14:textId="77777777" w:rsidR="00A80C76" w:rsidRDefault="00A80C76">
      <w:pPr>
        <w:pStyle w:val="EMEABodyText"/>
        <w:widowControl w:val="0"/>
        <w:rPr>
          <w:u w:val="single"/>
          <w:lang w:val="es-ES"/>
        </w:rPr>
      </w:pPr>
    </w:p>
    <w:p w14:paraId="68E3D0D3" w14:textId="77777777" w:rsidR="00A80C76" w:rsidRDefault="006963B6">
      <w:pPr>
        <w:widowControl w:val="0"/>
        <w:rPr>
          <w:color w:val="000000"/>
          <w:u w:val="single"/>
          <w:lang w:val="es-ES"/>
        </w:rPr>
      </w:pPr>
      <w:r>
        <w:rPr>
          <w:color w:val="000000"/>
          <w:u w:val="single"/>
          <w:lang w:val="es-ES"/>
        </w:rPr>
        <w:lastRenderedPageBreak/>
        <w:t>Recubrimiento del comprimido</w:t>
      </w:r>
    </w:p>
    <w:p w14:paraId="68E3D0D4" w14:textId="77777777" w:rsidR="00A80C76" w:rsidRDefault="00A80C76">
      <w:pPr>
        <w:pStyle w:val="EMEABodyText"/>
        <w:widowControl w:val="0"/>
        <w:rPr>
          <w:u w:val="single"/>
          <w:lang w:val="es-ES"/>
        </w:rPr>
      </w:pPr>
    </w:p>
    <w:p w14:paraId="68E3D0D5" w14:textId="77777777" w:rsidR="00A80C76" w:rsidRDefault="006963B6">
      <w:pPr>
        <w:pStyle w:val="EMEABodyText"/>
        <w:widowControl w:val="0"/>
        <w:rPr>
          <w:u w:val="single"/>
          <w:lang w:val="es-ES"/>
        </w:rPr>
      </w:pPr>
      <w:r>
        <w:rPr>
          <w:u w:val="single"/>
          <w:lang w:val="es-ES"/>
        </w:rPr>
        <w:t>ABILIFY 10 mg comprimidos bucodispersables</w:t>
      </w:r>
    </w:p>
    <w:p w14:paraId="68E3D0D6" w14:textId="77777777" w:rsidR="00A80C76" w:rsidRDefault="006963B6">
      <w:pPr>
        <w:pStyle w:val="EMEABodyText"/>
        <w:widowControl w:val="0"/>
        <w:rPr>
          <w:lang w:val="es-ES"/>
        </w:rPr>
      </w:pPr>
      <w:r>
        <w:rPr>
          <w:lang w:val="es-ES"/>
        </w:rPr>
        <w:t>Óxido de hierro rojo (E 172)</w:t>
      </w:r>
    </w:p>
    <w:p w14:paraId="68E3D0D7" w14:textId="77777777" w:rsidR="00A80C76" w:rsidRDefault="00A80C76">
      <w:pPr>
        <w:pStyle w:val="EMEABodyText"/>
        <w:widowControl w:val="0"/>
        <w:rPr>
          <w:lang w:val="es-ES"/>
        </w:rPr>
      </w:pPr>
    </w:p>
    <w:p w14:paraId="68E3D0D8" w14:textId="77777777" w:rsidR="00A80C76" w:rsidRDefault="006963B6">
      <w:pPr>
        <w:pStyle w:val="EMEABodyText"/>
        <w:widowControl w:val="0"/>
        <w:rPr>
          <w:u w:val="single"/>
          <w:lang w:val="es-ES"/>
        </w:rPr>
      </w:pPr>
      <w:r>
        <w:rPr>
          <w:u w:val="single"/>
          <w:lang w:val="es-ES"/>
        </w:rPr>
        <w:t>ABILIFY 15 mg comprimidos bucodispersables</w:t>
      </w:r>
    </w:p>
    <w:p w14:paraId="68E3D0D9" w14:textId="77777777" w:rsidR="00A80C76" w:rsidRDefault="006963B6">
      <w:pPr>
        <w:pStyle w:val="EMEABodyText"/>
        <w:widowControl w:val="0"/>
        <w:rPr>
          <w:lang w:val="es-ES"/>
        </w:rPr>
      </w:pPr>
      <w:r>
        <w:rPr>
          <w:lang w:val="es-ES"/>
        </w:rPr>
        <w:t>Óxido de hierro amarillo (E 172)</w:t>
      </w:r>
    </w:p>
    <w:p w14:paraId="68E3D0DA" w14:textId="77777777" w:rsidR="00A80C76" w:rsidRDefault="00A80C76">
      <w:pPr>
        <w:pStyle w:val="EMEABodyText"/>
        <w:widowControl w:val="0"/>
        <w:rPr>
          <w:lang w:val="es-ES"/>
        </w:rPr>
      </w:pPr>
    </w:p>
    <w:p w14:paraId="68E3D0DB" w14:textId="77777777" w:rsidR="00A80C76" w:rsidRDefault="006963B6">
      <w:pPr>
        <w:pStyle w:val="EMEABodyText"/>
        <w:widowControl w:val="0"/>
        <w:rPr>
          <w:u w:val="single"/>
          <w:lang w:val="es-ES"/>
        </w:rPr>
      </w:pPr>
      <w:r>
        <w:rPr>
          <w:u w:val="single"/>
          <w:lang w:val="es-ES"/>
        </w:rPr>
        <w:t>ABILIFY 30 mg comprimidos bucodispersables</w:t>
      </w:r>
    </w:p>
    <w:p w14:paraId="68E3D0DC" w14:textId="77777777" w:rsidR="00A80C76" w:rsidRPr="004038D4" w:rsidRDefault="006963B6">
      <w:pPr>
        <w:pStyle w:val="EMEABodyText"/>
        <w:widowControl w:val="0"/>
        <w:rPr>
          <w:lang w:val="pt-PT"/>
        </w:rPr>
      </w:pPr>
      <w:r w:rsidRPr="004038D4">
        <w:rPr>
          <w:lang w:val="pt-PT"/>
        </w:rPr>
        <w:t>Óxido de hierro rojo (E 172)</w:t>
      </w:r>
    </w:p>
    <w:p w14:paraId="68E3D0DD" w14:textId="77777777" w:rsidR="00A80C76" w:rsidRPr="004038D4" w:rsidRDefault="00A80C76">
      <w:pPr>
        <w:pStyle w:val="EMEABodyText"/>
        <w:widowControl w:val="0"/>
        <w:rPr>
          <w:u w:val="single"/>
          <w:lang w:val="pt-PT"/>
        </w:rPr>
      </w:pPr>
    </w:p>
    <w:p w14:paraId="68E3D0DE" w14:textId="77777777" w:rsidR="00A80C76" w:rsidRDefault="006963B6">
      <w:pPr>
        <w:pStyle w:val="EMEAHeading2"/>
        <w:keepNext w:val="0"/>
        <w:keepLines w:val="0"/>
        <w:widowControl w:val="0"/>
        <w:tabs>
          <w:tab w:val="left" w:pos="567"/>
        </w:tabs>
        <w:outlineLvl w:val="9"/>
        <w:rPr>
          <w:lang w:val="es-ES"/>
        </w:rPr>
      </w:pPr>
      <w:r>
        <w:rPr>
          <w:lang w:val="es-ES"/>
        </w:rPr>
        <w:t>6.2</w:t>
      </w:r>
      <w:r>
        <w:rPr>
          <w:lang w:val="es-ES"/>
        </w:rPr>
        <w:tab/>
        <w:t>Incompatibilidades</w:t>
      </w:r>
    </w:p>
    <w:p w14:paraId="68E3D0DF" w14:textId="77777777" w:rsidR="00A80C76" w:rsidRDefault="00A80C76">
      <w:pPr>
        <w:pStyle w:val="EMEAHeading2"/>
        <w:keepNext w:val="0"/>
        <w:keepLines w:val="0"/>
        <w:widowControl w:val="0"/>
        <w:ind w:left="0" w:firstLine="0"/>
        <w:outlineLvl w:val="9"/>
        <w:rPr>
          <w:b w:val="0"/>
          <w:lang w:val="es-ES"/>
        </w:rPr>
      </w:pPr>
    </w:p>
    <w:p w14:paraId="68E3D0E0" w14:textId="77777777" w:rsidR="00A80C76" w:rsidRDefault="006963B6">
      <w:pPr>
        <w:pStyle w:val="EMEABodyText"/>
        <w:widowControl w:val="0"/>
        <w:rPr>
          <w:lang w:val="es-ES"/>
        </w:rPr>
      </w:pPr>
      <w:r>
        <w:rPr>
          <w:lang w:val="es-ES"/>
        </w:rPr>
        <w:t>No procede.</w:t>
      </w:r>
    </w:p>
    <w:p w14:paraId="68E3D0E1" w14:textId="77777777" w:rsidR="00A80C76" w:rsidRDefault="00A80C76">
      <w:pPr>
        <w:pStyle w:val="EMEABodyText"/>
        <w:widowControl w:val="0"/>
        <w:rPr>
          <w:lang w:val="es-ES"/>
        </w:rPr>
      </w:pPr>
    </w:p>
    <w:p w14:paraId="68E3D0E2" w14:textId="77777777" w:rsidR="00A80C76" w:rsidRDefault="006963B6">
      <w:pPr>
        <w:pStyle w:val="EMEAHeading2"/>
        <w:keepNext w:val="0"/>
        <w:keepLines w:val="0"/>
        <w:widowControl w:val="0"/>
        <w:tabs>
          <w:tab w:val="left" w:pos="567"/>
        </w:tabs>
        <w:outlineLvl w:val="9"/>
        <w:rPr>
          <w:lang w:val="es-ES"/>
        </w:rPr>
      </w:pPr>
      <w:r>
        <w:rPr>
          <w:lang w:val="es-ES"/>
        </w:rPr>
        <w:t>6.3</w:t>
      </w:r>
      <w:r>
        <w:rPr>
          <w:lang w:val="es-ES"/>
        </w:rPr>
        <w:tab/>
        <w:t>Periodo de validez</w:t>
      </w:r>
    </w:p>
    <w:p w14:paraId="68E3D0E3" w14:textId="77777777" w:rsidR="00A80C76" w:rsidRDefault="00A80C76">
      <w:pPr>
        <w:pStyle w:val="EMEAHeading2"/>
        <w:keepNext w:val="0"/>
        <w:keepLines w:val="0"/>
        <w:widowControl w:val="0"/>
        <w:ind w:left="0" w:firstLine="0"/>
        <w:outlineLvl w:val="9"/>
        <w:rPr>
          <w:b w:val="0"/>
          <w:lang w:val="es-ES"/>
        </w:rPr>
      </w:pPr>
    </w:p>
    <w:p w14:paraId="68E3D0E4" w14:textId="77777777" w:rsidR="00A80C76" w:rsidRDefault="006963B6">
      <w:pPr>
        <w:pStyle w:val="EMEABodyText"/>
        <w:widowControl w:val="0"/>
        <w:rPr>
          <w:lang w:val="es-ES"/>
        </w:rPr>
      </w:pPr>
      <w:r>
        <w:rPr>
          <w:lang w:val="es-ES"/>
        </w:rPr>
        <w:t>3 años.</w:t>
      </w:r>
    </w:p>
    <w:p w14:paraId="68E3D0E5" w14:textId="77777777" w:rsidR="00A80C76" w:rsidRDefault="00A80C76">
      <w:pPr>
        <w:pStyle w:val="EMEABodyText"/>
        <w:widowControl w:val="0"/>
        <w:rPr>
          <w:lang w:val="es-ES"/>
        </w:rPr>
      </w:pPr>
    </w:p>
    <w:p w14:paraId="68E3D0E6" w14:textId="77777777" w:rsidR="00A80C76" w:rsidRDefault="006963B6">
      <w:pPr>
        <w:pStyle w:val="EMEAHeading2"/>
        <w:keepNext w:val="0"/>
        <w:keepLines w:val="0"/>
        <w:widowControl w:val="0"/>
        <w:tabs>
          <w:tab w:val="left" w:pos="567"/>
        </w:tabs>
        <w:outlineLvl w:val="9"/>
        <w:rPr>
          <w:lang w:val="es-ES"/>
        </w:rPr>
      </w:pPr>
      <w:r>
        <w:rPr>
          <w:lang w:val="es-ES"/>
        </w:rPr>
        <w:t>6.4</w:t>
      </w:r>
      <w:r>
        <w:rPr>
          <w:lang w:val="es-ES"/>
        </w:rPr>
        <w:tab/>
        <w:t>Precauciones especiales de conservación</w:t>
      </w:r>
    </w:p>
    <w:p w14:paraId="68E3D0E7" w14:textId="77777777" w:rsidR="00A80C76" w:rsidRDefault="00A80C76">
      <w:pPr>
        <w:pStyle w:val="EMEAHeading2"/>
        <w:keepNext w:val="0"/>
        <w:keepLines w:val="0"/>
        <w:widowControl w:val="0"/>
        <w:ind w:left="0" w:firstLine="0"/>
        <w:outlineLvl w:val="9"/>
        <w:rPr>
          <w:b w:val="0"/>
          <w:lang w:val="es-ES"/>
        </w:rPr>
      </w:pPr>
    </w:p>
    <w:p w14:paraId="68E3D0E8" w14:textId="77777777" w:rsidR="00A80C76" w:rsidRDefault="006963B6">
      <w:pPr>
        <w:pStyle w:val="EMEABodyText"/>
        <w:widowControl w:val="0"/>
        <w:rPr>
          <w:lang w:val="es-ES"/>
        </w:rPr>
      </w:pPr>
      <w:r>
        <w:rPr>
          <w:lang w:val="es-ES"/>
        </w:rPr>
        <w:t>Conservar en el embalaje original para protegerlo de la humedad.</w:t>
      </w:r>
    </w:p>
    <w:p w14:paraId="68E3D0E9" w14:textId="77777777" w:rsidR="00A80C76" w:rsidRDefault="00A80C76">
      <w:pPr>
        <w:pStyle w:val="EMEABodyText"/>
        <w:widowControl w:val="0"/>
        <w:rPr>
          <w:lang w:val="es-ES"/>
        </w:rPr>
      </w:pPr>
    </w:p>
    <w:p w14:paraId="68E3D0EA" w14:textId="77777777" w:rsidR="00A80C76" w:rsidRDefault="006963B6">
      <w:pPr>
        <w:pStyle w:val="EMEAHeading2"/>
        <w:keepNext w:val="0"/>
        <w:keepLines w:val="0"/>
        <w:widowControl w:val="0"/>
        <w:tabs>
          <w:tab w:val="left" w:pos="567"/>
        </w:tabs>
        <w:outlineLvl w:val="9"/>
        <w:rPr>
          <w:lang w:val="es-ES"/>
        </w:rPr>
      </w:pPr>
      <w:r>
        <w:rPr>
          <w:lang w:val="es-ES"/>
        </w:rPr>
        <w:t>6.5</w:t>
      </w:r>
      <w:r>
        <w:rPr>
          <w:lang w:val="es-ES"/>
        </w:rPr>
        <w:tab/>
        <w:t>Naturaleza y contenido del envase</w:t>
      </w:r>
    </w:p>
    <w:p w14:paraId="68E3D0EB" w14:textId="77777777" w:rsidR="00A80C76" w:rsidRDefault="00A80C76">
      <w:pPr>
        <w:pStyle w:val="EMEAHeading2"/>
        <w:keepNext w:val="0"/>
        <w:keepLines w:val="0"/>
        <w:widowControl w:val="0"/>
        <w:ind w:left="0" w:firstLine="0"/>
        <w:outlineLvl w:val="9"/>
        <w:rPr>
          <w:b w:val="0"/>
          <w:lang w:val="es-ES"/>
        </w:rPr>
      </w:pPr>
    </w:p>
    <w:p w14:paraId="68E3D0EC" w14:textId="77777777" w:rsidR="00A80C76" w:rsidRDefault="006963B6">
      <w:pPr>
        <w:pStyle w:val="EMEABodyText"/>
        <w:widowControl w:val="0"/>
        <w:rPr>
          <w:lang w:val="es-ES"/>
        </w:rPr>
      </w:pPr>
      <w:r>
        <w:rPr>
          <w:lang w:val="es-ES"/>
        </w:rPr>
        <w:t>Blíster unidosis de aluminio en cajas de 14 × 1, 28 × 1, 49 × 1 comprimidos.</w:t>
      </w:r>
    </w:p>
    <w:p w14:paraId="68E3D0ED" w14:textId="77777777" w:rsidR="00A80C76" w:rsidRDefault="00A80C76">
      <w:pPr>
        <w:pStyle w:val="EMEABodyText"/>
        <w:widowControl w:val="0"/>
        <w:rPr>
          <w:lang w:val="es-ES"/>
        </w:rPr>
      </w:pPr>
    </w:p>
    <w:p w14:paraId="68E3D0EE" w14:textId="77777777" w:rsidR="00A80C76" w:rsidRDefault="006963B6">
      <w:pPr>
        <w:pStyle w:val="EMEABodyText"/>
        <w:widowControl w:val="0"/>
        <w:rPr>
          <w:lang w:val="es-ES"/>
        </w:rPr>
      </w:pPr>
      <w:r>
        <w:rPr>
          <w:lang w:val="es-ES"/>
        </w:rPr>
        <w:t>Puede que solamente estén comercializados algunos tamaños de envases.</w:t>
      </w:r>
    </w:p>
    <w:p w14:paraId="68E3D0EF" w14:textId="77777777" w:rsidR="00A80C76" w:rsidRDefault="00A80C76">
      <w:pPr>
        <w:pStyle w:val="EMEABodyText"/>
        <w:widowControl w:val="0"/>
        <w:rPr>
          <w:lang w:val="es-ES"/>
        </w:rPr>
      </w:pPr>
    </w:p>
    <w:p w14:paraId="68E3D0F0" w14:textId="77777777" w:rsidR="00A80C76" w:rsidRDefault="006963B6">
      <w:pPr>
        <w:pStyle w:val="EMEAHeading2"/>
        <w:keepNext w:val="0"/>
        <w:keepLines w:val="0"/>
        <w:widowControl w:val="0"/>
        <w:tabs>
          <w:tab w:val="left" w:pos="567"/>
        </w:tabs>
        <w:outlineLvl w:val="9"/>
        <w:rPr>
          <w:lang w:val="es-ES"/>
        </w:rPr>
      </w:pPr>
      <w:r>
        <w:rPr>
          <w:lang w:val="es-ES"/>
        </w:rPr>
        <w:t>6.6</w:t>
      </w:r>
      <w:r>
        <w:rPr>
          <w:lang w:val="es-ES"/>
        </w:rPr>
        <w:tab/>
        <w:t>Precauciones especiales de eliminación</w:t>
      </w:r>
    </w:p>
    <w:p w14:paraId="68E3D0F1" w14:textId="77777777" w:rsidR="00A80C76" w:rsidRDefault="00A80C76">
      <w:pPr>
        <w:pStyle w:val="EMEAHeading2"/>
        <w:keepNext w:val="0"/>
        <w:keepLines w:val="0"/>
        <w:widowControl w:val="0"/>
        <w:ind w:left="0" w:firstLine="0"/>
        <w:outlineLvl w:val="9"/>
        <w:rPr>
          <w:b w:val="0"/>
          <w:lang w:val="es-ES"/>
        </w:rPr>
      </w:pPr>
    </w:p>
    <w:p w14:paraId="68E3D0F2" w14:textId="77777777" w:rsidR="00A80C76" w:rsidRDefault="006963B6">
      <w:pPr>
        <w:pStyle w:val="EMEABodyText"/>
        <w:widowControl w:val="0"/>
        <w:rPr>
          <w:lang w:val="es-ES"/>
        </w:rPr>
      </w:pPr>
      <w:r>
        <w:rPr>
          <w:lang w:val="es-ES"/>
        </w:rPr>
        <w:t>La eliminación del medicamento no utilizado y de todos los materiales que hayan estado en contacto con él se realizará de acuerdo con la normativa local.</w:t>
      </w:r>
    </w:p>
    <w:p w14:paraId="68E3D0F3" w14:textId="77777777" w:rsidR="00A80C76" w:rsidRDefault="00A80C76">
      <w:pPr>
        <w:pStyle w:val="EMEABodyText"/>
        <w:widowControl w:val="0"/>
        <w:rPr>
          <w:lang w:val="es-ES"/>
        </w:rPr>
      </w:pPr>
    </w:p>
    <w:p w14:paraId="68E3D0F4" w14:textId="77777777" w:rsidR="00A80C76" w:rsidRDefault="00A80C76">
      <w:pPr>
        <w:pStyle w:val="EMEABodyText"/>
        <w:widowControl w:val="0"/>
        <w:rPr>
          <w:lang w:val="es-ES"/>
        </w:rPr>
      </w:pPr>
    </w:p>
    <w:p w14:paraId="68E3D0F5" w14:textId="77777777" w:rsidR="00A80C76" w:rsidRDefault="006963B6">
      <w:pPr>
        <w:pStyle w:val="EMEAHeading1"/>
        <w:keepNext w:val="0"/>
        <w:keepLines w:val="0"/>
        <w:widowControl w:val="0"/>
        <w:tabs>
          <w:tab w:val="left" w:pos="567"/>
        </w:tabs>
        <w:outlineLvl w:val="9"/>
        <w:rPr>
          <w:lang w:val="es-ES"/>
        </w:rPr>
      </w:pPr>
      <w:r>
        <w:rPr>
          <w:caps w:val="0"/>
          <w:lang w:val="es-ES"/>
        </w:rPr>
        <w:t>7.</w:t>
      </w:r>
      <w:r>
        <w:rPr>
          <w:caps w:val="0"/>
          <w:lang w:val="es-ES"/>
        </w:rPr>
        <w:tab/>
        <w:t>TITULAR DE LA AUTORIZACIÓN DE COMERCIALIZACIÓN</w:t>
      </w:r>
    </w:p>
    <w:p w14:paraId="68E3D0F6" w14:textId="77777777" w:rsidR="00A80C76" w:rsidRDefault="00A80C76">
      <w:pPr>
        <w:pStyle w:val="EMEAHeading1"/>
        <w:keepNext w:val="0"/>
        <w:keepLines w:val="0"/>
        <w:widowControl w:val="0"/>
        <w:ind w:left="0" w:firstLine="0"/>
        <w:outlineLvl w:val="9"/>
        <w:rPr>
          <w:b w:val="0"/>
          <w:lang w:val="es-ES"/>
        </w:rPr>
      </w:pPr>
    </w:p>
    <w:p w14:paraId="68E3D0F7" w14:textId="77777777" w:rsidR="00A80C76" w:rsidRDefault="006963B6">
      <w:pPr>
        <w:widowControl w:val="0"/>
        <w:rPr>
          <w:rFonts w:eastAsia="Times New Roman"/>
          <w:szCs w:val="20"/>
          <w:lang w:val="es-ES"/>
        </w:rPr>
      </w:pPr>
      <w:r>
        <w:rPr>
          <w:lang w:val="es-ES"/>
        </w:rPr>
        <w:t>Otsuka Pharmaceutical Netherlands B.V.</w:t>
      </w:r>
    </w:p>
    <w:p w14:paraId="68E3D0F8" w14:textId="77777777" w:rsidR="00A80C76" w:rsidRDefault="006963B6">
      <w:pPr>
        <w:widowControl w:val="0"/>
        <w:rPr>
          <w:lang w:val="es-ES"/>
        </w:rPr>
      </w:pPr>
      <w:r>
        <w:rPr>
          <w:lang w:val="es-ES"/>
        </w:rPr>
        <w:t>Herikerbergweg 292</w:t>
      </w:r>
    </w:p>
    <w:p w14:paraId="68E3D0F9" w14:textId="77777777" w:rsidR="00A80C76" w:rsidRDefault="006963B6">
      <w:pPr>
        <w:widowControl w:val="0"/>
        <w:rPr>
          <w:lang w:val="es-ES"/>
        </w:rPr>
      </w:pPr>
      <w:r>
        <w:rPr>
          <w:lang w:val="es-ES"/>
        </w:rPr>
        <w:t>1101 CT, Amsterdam</w:t>
      </w:r>
    </w:p>
    <w:p w14:paraId="68E3D0FA" w14:textId="77777777" w:rsidR="00A80C76" w:rsidRDefault="006963B6">
      <w:pPr>
        <w:pStyle w:val="EMEABodyText"/>
        <w:widowControl w:val="0"/>
        <w:rPr>
          <w:lang w:val="es-ES"/>
        </w:rPr>
      </w:pPr>
      <w:r>
        <w:rPr>
          <w:lang w:val="es-ES"/>
        </w:rPr>
        <w:t>Países Bajos</w:t>
      </w:r>
    </w:p>
    <w:p w14:paraId="68E3D0FB" w14:textId="77777777" w:rsidR="00A80C76" w:rsidRDefault="00A80C76">
      <w:pPr>
        <w:pStyle w:val="EMEABodyText"/>
        <w:widowControl w:val="0"/>
        <w:rPr>
          <w:lang w:val="es-ES"/>
        </w:rPr>
      </w:pPr>
    </w:p>
    <w:p w14:paraId="68E3D0FC" w14:textId="77777777" w:rsidR="00A80C76" w:rsidRDefault="00A80C76">
      <w:pPr>
        <w:pStyle w:val="EMEABodyText"/>
        <w:widowControl w:val="0"/>
        <w:rPr>
          <w:lang w:val="es-ES"/>
        </w:rPr>
      </w:pPr>
    </w:p>
    <w:p w14:paraId="68E3D0FD" w14:textId="77777777" w:rsidR="00A80C76" w:rsidRDefault="006963B6">
      <w:pPr>
        <w:pStyle w:val="EMEAHeading1"/>
        <w:keepNext w:val="0"/>
        <w:keepLines w:val="0"/>
        <w:widowControl w:val="0"/>
        <w:tabs>
          <w:tab w:val="left" w:pos="567"/>
        </w:tabs>
        <w:outlineLvl w:val="9"/>
        <w:rPr>
          <w:lang w:val="es-ES"/>
        </w:rPr>
      </w:pPr>
      <w:r>
        <w:rPr>
          <w:caps w:val="0"/>
          <w:lang w:val="es-ES"/>
        </w:rPr>
        <w:t>8.</w:t>
      </w:r>
      <w:r>
        <w:rPr>
          <w:caps w:val="0"/>
          <w:lang w:val="es-ES"/>
        </w:rPr>
        <w:tab/>
        <w:t>NÚMERO(S) DE AUTORIZACIÓN DE COMERCIALIZACIÓN</w:t>
      </w:r>
    </w:p>
    <w:p w14:paraId="68E3D0FE" w14:textId="77777777" w:rsidR="00A80C76" w:rsidRDefault="00A80C76">
      <w:pPr>
        <w:widowControl w:val="0"/>
        <w:rPr>
          <w:color w:val="000000"/>
          <w:lang w:val="es-ES"/>
        </w:rPr>
      </w:pPr>
    </w:p>
    <w:p w14:paraId="68E3D0FF" w14:textId="77777777" w:rsidR="00A80C76" w:rsidRDefault="006963B6">
      <w:pPr>
        <w:pStyle w:val="EMEABodyText"/>
        <w:widowControl w:val="0"/>
        <w:rPr>
          <w:u w:val="single"/>
          <w:lang w:val="es-ES"/>
        </w:rPr>
      </w:pPr>
      <w:r>
        <w:rPr>
          <w:u w:val="single"/>
          <w:lang w:val="es-ES"/>
        </w:rPr>
        <w:t>ABILIFY 10 mg comprimidos bucodispersables</w:t>
      </w:r>
    </w:p>
    <w:p w14:paraId="68E3D100" w14:textId="77777777" w:rsidR="00A80C76" w:rsidRDefault="006963B6">
      <w:pPr>
        <w:widowControl w:val="0"/>
        <w:rPr>
          <w:color w:val="000000"/>
          <w:lang w:val="es-ES"/>
        </w:rPr>
      </w:pPr>
      <w:r>
        <w:rPr>
          <w:color w:val="000000"/>
          <w:lang w:val="es-ES"/>
        </w:rPr>
        <w:t xml:space="preserve">EU/1/04/276/024 (10 mg, 14 × 1 </w:t>
      </w:r>
      <w:r>
        <w:rPr>
          <w:lang w:val="es-ES"/>
        </w:rPr>
        <w:t>comprimidos bucodispersables</w:t>
      </w:r>
      <w:r>
        <w:rPr>
          <w:color w:val="000000"/>
          <w:lang w:val="es-ES"/>
        </w:rPr>
        <w:t>)</w:t>
      </w:r>
    </w:p>
    <w:p w14:paraId="68E3D101" w14:textId="77777777" w:rsidR="00A80C76" w:rsidRDefault="006963B6">
      <w:pPr>
        <w:widowControl w:val="0"/>
        <w:rPr>
          <w:color w:val="000000"/>
          <w:lang w:val="es-ES"/>
        </w:rPr>
      </w:pPr>
      <w:r>
        <w:rPr>
          <w:color w:val="000000"/>
          <w:lang w:val="es-ES"/>
        </w:rPr>
        <w:t xml:space="preserve">EU/1/04/276/025 (10 mg, 28 × 1 </w:t>
      </w:r>
      <w:r>
        <w:rPr>
          <w:lang w:val="es-ES"/>
        </w:rPr>
        <w:t>comprimidos bucodispersables</w:t>
      </w:r>
      <w:r>
        <w:rPr>
          <w:color w:val="000000"/>
          <w:lang w:val="es-ES"/>
        </w:rPr>
        <w:t>)</w:t>
      </w:r>
    </w:p>
    <w:p w14:paraId="68E3D102" w14:textId="77777777" w:rsidR="00A80C76" w:rsidRDefault="006963B6">
      <w:pPr>
        <w:widowControl w:val="0"/>
        <w:rPr>
          <w:color w:val="000000"/>
          <w:lang w:val="es-ES"/>
        </w:rPr>
      </w:pPr>
      <w:r>
        <w:rPr>
          <w:color w:val="000000"/>
          <w:lang w:val="es-ES"/>
        </w:rPr>
        <w:t xml:space="preserve">EU/1/04/276/026 (10 mg, 49 × 1 </w:t>
      </w:r>
      <w:r>
        <w:rPr>
          <w:lang w:val="es-ES"/>
        </w:rPr>
        <w:t>comprimidos bucodispersables</w:t>
      </w:r>
      <w:r>
        <w:rPr>
          <w:color w:val="000000"/>
          <w:lang w:val="es-ES"/>
        </w:rPr>
        <w:t>)</w:t>
      </w:r>
    </w:p>
    <w:p w14:paraId="68E3D103" w14:textId="77777777" w:rsidR="00A80C76" w:rsidRDefault="00A80C76">
      <w:pPr>
        <w:pStyle w:val="EMEABodyText"/>
        <w:widowControl w:val="0"/>
        <w:rPr>
          <w:lang w:val="es-ES"/>
        </w:rPr>
      </w:pPr>
    </w:p>
    <w:p w14:paraId="68E3D104" w14:textId="77777777" w:rsidR="00A80C76" w:rsidRDefault="006963B6">
      <w:pPr>
        <w:pStyle w:val="EMEABodyText"/>
        <w:widowControl w:val="0"/>
        <w:rPr>
          <w:u w:val="single"/>
          <w:lang w:val="es-ES"/>
        </w:rPr>
      </w:pPr>
      <w:r>
        <w:rPr>
          <w:u w:val="single"/>
          <w:lang w:val="es-ES"/>
        </w:rPr>
        <w:t>ABILIFY 15 mg comprimidos bucodispersables</w:t>
      </w:r>
    </w:p>
    <w:p w14:paraId="68E3D105" w14:textId="77777777" w:rsidR="00A80C76" w:rsidRDefault="006963B6">
      <w:pPr>
        <w:widowControl w:val="0"/>
        <w:rPr>
          <w:color w:val="000000"/>
          <w:lang w:val="es-ES"/>
        </w:rPr>
      </w:pPr>
      <w:r>
        <w:rPr>
          <w:color w:val="000000"/>
          <w:lang w:val="es-ES"/>
        </w:rPr>
        <w:t xml:space="preserve">EU/1/04/276/027 (15 mg, 14 × 1 </w:t>
      </w:r>
      <w:r>
        <w:rPr>
          <w:lang w:val="es-ES"/>
        </w:rPr>
        <w:t>comprimidos bucodispersables</w:t>
      </w:r>
      <w:r>
        <w:rPr>
          <w:color w:val="000000"/>
          <w:lang w:val="es-ES"/>
        </w:rPr>
        <w:t>)</w:t>
      </w:r>
    </w:p>
    <w:p w14:paraId="68E3D106" w14:textId="77777777" w:rsidR="00A80C76" w:rsidRDefault="006963B6">
      <w:pPr>
        <w:widowControl w:val="0"/>
        <w:rPr>
          <w:color w:val="000000"/>
          <w:lang w:val="es-ES"/>
        </w:rPr>
      </w:pPr>
      <w:r>
        <w:rPr>
          <w:color w:val="000000"/>
          <w:lang w:val="es-ES"/>
        </w:rPr>
        <w:t xml:space="preserve">EU/1/04/276/028 (15 mg, 28 × 1 </w:t>
      </w:r>
      <w:r>
        <w:rPr>
          <w:lang w:val="es-ES"/>
        </w:rPr>
        <w:t>comprimidos bucodispersables</w:t>
      </w:r>
      <w:r>
        <w:rPr>
          <w:color w:val="000000"/>
          <w:lang w:val="es-ES"/>
        </w:rPr>
        <w:t>)</w:t>
      </w:r>
    </w:p>
    <w:p w14:paraId="68E3D107" w14:textId="77777777" w:rsidR="00A80C76" w:rsidRDefault="006963B6">
      <w:pPr>
        <w:widowControl w:val="0"/>
        <w:rPr>
          <w:color w:val="000000"/>
          <w:lang w:val="es-ES"/>
        </w:rPr>
      </w:pPr>
      <w:r>
        <w:rPr>
          <w:color w:val="000000"/>
          <w:lang w:val="es-ES"/>
        </w:rPr>
        <w:t xml:space="preserve">EU/1/04/276/029 (15 mg, 49 × 1 </w:t>
      </w:r>
      <w:r>
        <w:rPr>
          <w:lang w:val="es-ES"/>
        </w:rPr>
        <w:t>comprimidos bucodispersables</w:t>
      </w:r>
      <w:r>
        <w:rPr>
          <w:color w:val="000000"/>
          <w:lang w:val="es-ES"/>
        </w:rPr>
        <w:t>)</w:t>
      </w:r>
    </w:p>
    <w:p w14:paraId="68E3D108" w14:textId="77777777" w:rsidR="00A80C76" w:rsidRDefault="00A80C76">
      <w:pPr>
        <w:pStyle w:val="EMEABodyText"/>
        <w:widowControl w:val="0"/>
        <w:rPr>
          <w:lang w:val="es-ES"/>
        </w:rPr>
      </w:pPr>
    </w:p>
    <w:p w14:paraId="68E3D109" w14:textId="77777777" w:rsidR="00A80C76" w:rsidRDefault="006963B6">
      <w:pPr>
        <w:pStyle w:val="EMEABodyText"/>
        <w:widowControl w:val="0"/>
        <w:rPr>
          <w:u w:val="single"/>
          <w:lang w:val="es-ES"/>
        </w:rPr>
      </w:pPr>
      <w:r>
        <w:rPr>
          <w:u w:val="single"/>
          <w:lang w:val="es-ES"/>
        </w:rPr>
        <w:t>ABILIFY 30 mg comprimidos bucodispersables</w:t>
      </w:r>
    </w:p>
    <w:p w14:paraId="68E3D10A" w14:textId="77777777" w:rsidR="00A80C76" w:rsidRDefault="006963B6">
      <w:pPr>
        <w:widowControl w:val="0"/>
        <w:rPr>
          <w:color w:val="000000"/>
          <w:lang w:val="es-ES"/>
        </w:rPr>
      </w:pPr>
      <w:r>
        <w:rPr>
          <w:color w:val="000000"/>
          <w:lang w:val="es-ES"/>
        </w:rPr>
        <w:t xml:space="preserve">EU/1/04/276/030 (30 mg, 14 × 1 </w:t>
      </w:r>
      <w:r>
        <w:rPr>
          <w:lang w:val="es-ES"/>
        </w:rPr>
        <w:t>comprimidos bucodispersables</w:t>
      </w:r>
      <w:r>
        <w:rPr>
          <w:color w:val="000000"/>
          <w:lang w:val="es-ES"/>
        </w:rPr>
        <w:t>)</w:t>
      </w:r>
    </w:p>
    <w:p w14:paraId="68E3D10B" w14:textId="77777777" w:rsidR="00A80C76" w:rsidRDefault="006963B6">
      <w:pPr>
        <w:widowControl w:val="0"/>
        <w:rPr>
          <w:color w:val="000000"/>
          <w:lang w:val="es-ES"/>
        </w:rPr>
      </w:pPr>
      <w:r>
        <w:rPr>
          <w:color w:val="000000"/>
          <w:lang w:val="es-ES"/>
        </w:rPr>
        <w:lastRenderedPageBreak/>
        <w:t xml:space="preserve">EU/1/04/276/031 (30 mg, 28 × 1 </w:t>
      </w:r>
      <w:r>
        <w:rPr>
          <w:lang w:val="es-ES"/>
        </w:rPr>
        <w:t>comprimidos bucodispersables</w:t>
      </w:r>
      <w:r>
        <w:rPr>
          <w:color w:val="000000"/>
          <w:lang w:val="es-ES"/>
        </w:rPr>
        <w:t>)</w:t>
      </w:r>
    </w:p>
    <w:p w14:paraId="68E3D10C" w14:textId="77777777" w:rsidR="00A80C76" w:rsidRDefault="006963B6">
      <w:pPr>
        <w:widowControl w:val="0"/>
        <w:rPr>
          <w:color w:val="000000"/>
          <w:lang w:val="es-ES"/>
        </w:rPr>
      </w:pPr>
      <w:r>
        <w:rPr>
          <w:color w:val="000000"/>
          <w:lang w:val="es-ES"/>
        </w:rPr>
        <w:t xml:space="preserve">EU/1/04/276/032 (30 mg, 49 × 1 </w:t>
      </w:r>
      <w:r>
        <w:rPr>
          <w:lang w:val="es-ES"/>
        </w:rPr>
        <w:t>comprimidos bucodispersables</w:t>
      </w:r>
      <w:r>
        <w:rPr>
          <w:color w:val="000000"/>
          <w:lang w:val="es-ES"/>
        </w:rPr>
        <w:t>)</w:t>
      </w:r>
    </w:p>
    <w:p w14:paraId="68E3D10D" w14:textId="77777777" w:rsidR="00A80C76" w:rsidRDefault="00A80C76">
      <w:pPr>
        <w:pStyle w:val="EMEABodyText"/>
        <w:widowControl w:val="0"/>
        <w:rPr>
          <w:lang w:val="es-ES"/>
        </w:rPr>
      </w:pPr>
    </w:p>
    <w:p w14:paraId="68E3D10E" w14:textId="77777777" w:rsidR="00A80C76" w:rsidRDefault="00A80C76">
      <w:pPr>
        <w:pStyle w:val="EMEABodyText"/>
        <w:widowControl w:val="0"/>
        <w:rPr>
          <w:lang w:val="es-ES"/>
        </w:rPr>
      </w:pPr>
    </w:p>
    <w:p w14:paraId="68E3D10F" w14:textId="77777777" w:rsidR="00A80C76" w:rsidRDefault="006963B6">
      <w:pPr>
        <w:pStyle w:val="EMEAHeading1"/>
        <w:keepNext w:val="0"/>
        <w:keepLines w:val="0"/>
        <w:widowControl w:val="0"/>
        <w:tabs>
          <w:tab w:val="left" w:pos="567"/>
        </w:tabs>
        <w:outlineLvl w:val="9"/>
        <w:rPr>
          <w:lang w:val="es-ES"/>
        </w:rPr>
      </w:pPr>
      <w:r>
        <w:rPr>
          <w:caps w:val="0"/>
          <w:lang w:val="es-ES"/>
        </w:rPr>
        <w:t>9.</w:t>
      </w:r>
      <w:r>
        <w:rPr>
          <w:caps w:val="0"/>
          <w:lang w:val="es-ES"/>
        </w:rPr>
        <w:tab/>
        <w:t>FECHA DE LA PRIMERA AUTORIZACIÓN/RENOVACIÓN DE LA AUTORIZACIÓN</w:t>
      </w:r>
    </w:p>
    <w:p w14:paraId="68E3D110" w14:textId="77777777" w:rsidR="00A80C76" w:rsidRDefault="00A80C76">
      <w:pPr>
        <w:pStyle w:val="EMEAHeading1"/>
        <w:keepNext w:val="0"/>
        <w:keepLines w:val="0"/>
        <w:widowControl w:val="0"/>
        <w:ind w:left="0" w:firstLine="0"/>
        <w:outlineLvl w:val="9"/>
        <w:rPr>
          <w:b w:val="0"/>
          <w:lang w:val="es-ES"/>
        </w:rPr>
      </w:pPr>
    </w:p>
    <w:p w14:paraId="68E3D111" w14:textId="77777777" w:rsidR="00A80C76" w:rsidRDefault="006963B6">
      <w:pPr>
        <w:pStyle w:val="EMEABodyText"/>
        <w:widowControl w:val="0"/>
        <w:rPr>
          <w:lang w:val="es-ES"/>
        </w:rPr>
      </w:pPr>
      <w:r>
        <w:rPr>
          <w:lang w:val="es-ES"/>
        </w:rPr>
        <w:t>Fecha de la primera autorización: 04 de junio de 2004</w:t>
      </w:r>
    </w:p>
    <w:p w14:paraId="68E3D112" w14:textId="77777777" w:rsidR="00A80C76" w:rsidRDefault="006963B6">
      <w:pPr>
        <w:pStyle w:val="EMEABodyText"/>
        <w:widowControl w:val="0"/>
        <w:rPr>
          <w:lang w:val="es-ES"/>
        </w:rPr>
      </w:pPr>
      <w:r>
        <w:rPr>
          <w:lang w:val="es-ES"/>
        </w:rPr>
        <w:t>Fecha de la última revalidación: 04 de junio de 2009</w:t>
      </w:r>
    </w:p>
    <w:p w14:paraId="68E3D113" w14:textId="77777777" w:rsidR="00A80C76" w:rsidRDefault="00A80C76">
      <w:pPr>
        <w:pStyle w:val="EMEABodyText"/>
        <w:widowControl w:val="0"/>
        <w:rPr>
          <w:lang w:val="es-ES"/>
        </w:rPr>
      </w:pPr>
    </w:p>
    <w:p w14:paraId="68E3D114" w14:textId="77777777" w:rsidR="00A80C76" w:rsidRDefault="00A80C76">
      <w:pPr>
        <w:pStyle w:val="EMEABodyText"/>
        <w:widowControl w:val="0"/>
        <w:rPr>
          <w:lang w:val="es-ES"/>
        </w:rPr>
      </w:pPr>
    </w:p>
    <w:p w14:paraId="68E3D115" w14:textId="77777777" w:rsidR="00A80C76" w:rsidRDefault="006963B6">
      <w:pPr>
        <w:pStyle w:val="EMEAHeading1"/>
        <w:keepNext w:val="0"/>
        <w:keepLines w:val="0"/>
        <w:widowControl w:val="0"/>
        <w:outlineLvl w:val="9"/>
        <w:rPr>
          <w:lang w:val="es-ES"/>
        </w:rPr>
      </w:pPr>
      <w:r>
        <w:rPr>
          <w:lang w:val="es-ES"/>
        </w:rPr>
        <w:t>10.</w:t>
      </w:r>
      <w:r>
        <w:rPr>
          <w:lang w:val="es-ES"/>
        </w:rPr>
        <w:tab/>
        <w:t>FECHA DE LA REVISIÓN DEL TEXTO</w:t>
      </w:r>
    </w:p>
    <w:p w14:paraId="68E3D116" w14:textId="77777777" w:rsidR="00A80C76" w:rsidRDefault="00A80C76">
      <w:pPr>
        <w:pStyle w:val="EMEAHeading1"/>
        <w:keepNext w:val="0"/>
        <w:keepLines w:val="0"/>
        <w:widowControl w:val="0"/>
        <w:ind w:left="0" w:firstLine="0"/>
        <w:outlineLvl w:val="9"/>
        <w:rPr>
          <w:b w:val="0"/>
          <w:lang w:val="es-ES"/>
        </w:rPr>
      </w:pPr>
    </w:p>
    <w:p w14:paraId="68E3D117" w14:textId="77777777" w:rsidR="00A80C76" w:rsidRDefault="006963B6">
      <w:pPr>
        <w:pStyle w:val="EMEABodyText"/>
        <w:widowControl w:val="0"/>
        <w:rPr>
          <w:lang w:val="es-ES"/>
        </w:rPr>
      </w:pPr>
      <w:r>
        <w:rPr>
          <w:lang w:val="es-ES"/>
        </w:rPr>
        <w:t>{MM/AAAA}</w:t>
      </w:r>
    </w:p>
    <w:p w14:paraId="68E3D118" w14:textId="77777777" w:rsidR="00A80C76" w:rsidRDefault="00A80C76">
      <w:pPr>
        <w:pStyle w:val="EMEABodyText"/>
        <w:widowControl w:val="0"/>
        <w:rPr>
          <w:lang w:val="es-ES"/>
        </w:rPr>
      </w:pPr>
    </w:p>
    <w:p w14:paraId="68E3D119" w14:textId="77777777" w:rsidR="00A80C76" w:rsidRDefault="006963B6">
      <w:pPr>
        <w:pStyle w:val="EMEABodyText"/>
        <w:widowControl w:val="0"/>
        <w:rPr>
          <w:lang w:val="es-ES"/>
        </w:rPr>
      </w:pPr>
      <w:r>
        <w:rPr>
          <w:lang w:val="es-ES"/>
        </w:rPr>
        <w:t xml:space="preserve">La información detallada de este medicamento está disponible en la página web de la Agencia Europea de Medicamentos </w:t>
      </w:r>
      <w:ins w:id="81" w:author="Author" w:date="2025-10-17T14:47:00Z">
        <w:r>
          <w:rPr>
            <w:color w:val="0000FF"/>
            <w:u w:val="single"/>
            <w:lang w:val="es-ES"/>
          </w:rPr>
          <w:fldChar w:fldCharType="begin"/>
        </w:r>
        <w:r>
          <w:rPr>
            <w:color w:val="0000FF"/>
            <w:u w:val="single"/>
            <w:lang w:val="es-ES"/>
          </w:rPr>
          <w:instrText xml:space="preserve"> HYPERLINK "</w:instrText>
        </w:r>
      </w:ins>
      <w:r>
        <w:rPr>
          <w:color w:val="0000FF"/>
          <w:u w:val="single"/>
          <w:lang w:val="es-ES"/>
        </w:rPr>
        <w:instrText>http</w:instrText>
      </w:r>
      <w:ins w:id="82" w:author="Author" w:date="2025-10-17T14:47:00Z">
        <w:r>
          <w:rPr>
            <w:color w:val="0000FF"/>
            <w:u w:val="single"/>
            <w:lang w:val="es-ES"/>
          </w:rPr>
          <w:instrText>s</w:instrText>
        </w:r>
      </w:ins>
      <w:r>
        <w:rPr>
          <w:color w:val="0000FF"/>
          <w:u w:val="single"/>
          <w:lang w:val="es-ES"/>
        </w:rPr>
        <w:instrText>://www.ema.europa.eu</w:instrText>
      </w:r>
      <w:ins w:id="83" w:author="Author" w:date="2025-10-17T14:47:00Z">
        <w:r>
          <w:rPr>
            <w:color w:val="0000FF"/>
            <w:u w:val="single"/>
            <w:lang w:val="es-ES"/>
          </w:rPr>
          <w:instrText xml:space="preserve">" </w:instrText>
        </w:r>
        <w:r>
          <w:rPr>
            <w:color w:val="0000FF"/>
            <w:u w:val="single"/>
            <w:lang w:val="es-ES"/>
          </w:rPr>
        </w:r>
        <w:r>
          <w:rPr>
            <w:color w:val="0000FF"/>
            <w:u w:val="single"/>
            <w:lang w:val="es-ES"/>
          </w:rPr>
          <w:fldChar w:fldCharType="separate"/>
        </w:r>
      </w:ins>
      <w:r>
        <w:rPr>
          <w:rStyle w:val="Hyperlink"/>
          <w:lang w:val="es-ES"/>
        </w:rPr>
        <w:t>http</w:t>
      </w:r>
      <w:ins w:id="84" w:author="Author" w:date="2025-10-17T14:47:00Z">
        <w:r>
          <w:rPr>
            <w:rStyle w:val="Hyperlink"/>
            <w:lang w:val="es-ES"/>
          </w:rPr>
          <w:t>s</w:t>
        </w:r>
      </w:ins>
      <w:r>
        <w:rPr>
          <w:rStyle w:val="Hyperlink"/>
          <w:lang w:val="es-ES"/>
        </w:rPr>
        <w:t>://www.ema.europa.eu</w:t>
      </w:r>
      <w:ins w:id="85" w:author="Author" w:date="2025-10-17T14:47:00Z">
        <w:r>
          <w:rPr>
            <w:color w:val="0000FF"/>
            <w:u w:val="single"/>
            <w:lang w:val="es-ES"/>
          </w:rPr>
          <w:fldChar w:fldCharType="end"/>
        </w:r>
      </w:ins>
      <w:r>
        <w:rPr>
          <w:lang w:val="es-ES"/>
        </w:rPr>
        <w:t>.</w:t>
      </w:r>
    </w:p>
    <w:p w14:paraId="68E3D11A" w14:textId="77777777" w:rsidR="00A80C76" w:rsidRDefault="00A80C76">
      <w:pPr>
        <w:pStyle w:val="EMEABodyText"/>
        <w:widowControl w:val="0"/>
        <w:rPr>
          <w:lang w:val="es-ES"/>
        </w:rPr>
      </w:pPr>
    </w:p>
    <w:p w14:paraId="68E3D11B" w14:textId="77777777" w:rsidR="00A80C76" w:rsidRDefault="006963B6">
      <w:pPr>
        <w:pStyle w:val="EMEAHeading1"/>
        <w:keepNext w:val="0"/>
        <w:keepLines w:val="0"/>
        <w:widowControl w:val="0"/>
        <w:tabs>
          <w:tab w:val="left" w:pos="567"/>
        </w:tabs>
        <w:outlineLvl w:val="9"/>
        <w:rPr>
          <w:lang w:val="es-ES"/>
        </w:rPr>
      </w:pPr>
      <w:r>
        <w:rPr>
          <w:lang w:val="es-ES"/>
        </w:rPr>
        <w:br w:type="page"/>
      </w:r>
      <w:r>
        <w:rPr>
          <w:caps w:val="0"/>
          <w:lang w:val="es-ES"/>
        </w:rPr>
        <w:lastRenderedPageBreak/>
        <w:t>1.</w:t>
      </w:r>
      <w:r>
        <w:rPr>
          <w:caps w:val="0"/>
          <w:lang w:val="es-ES"/>
        </w:rPr>
        <w:tab/>
        <w:t>NOMBRE DEL MEDICAMENTO</w:t>
      </w:r>
    </w:p>
    <w:p w14:paraId="68E3D11C" w14:textId="77777777" w:rsidR="00A80C76" w:rsidRDefault="00A80C76">
      <w:pPr>
        <w:pStyle w:val="EMEAHeading1"/>
        <w:keepNext w:val="0"/>
        <w:keepLines w:val="0"/>
        <w:widowControl w:val="0"/>
        <w:ind w:left="0" w:firstLine="0"/>
        <w:outlineLvl w:val="9"/>
        <w:rPr>
          <w:b w:val="0"/>
          <w:lang w:val="es-ES"/>
        </w:rPr>
      </w:pPr>
    </w:p>
    <w:p w14:paraId="68E3D11D" w14:textId="77777777" w:rsidR="00A80C76" w:rsidRDefault="006963B6">
      <w:pPr>
        <w:pStyle w:val="EMEABodyText"/>
        <w:widowControl w:val="0"/>
        <w:rPr>
          <w:lang w:val="es-ES"/>
        </w:rPr>
      </w:pPr>
      <w:r>
        <w:rPr>
          <w:lang w:val="es-ES"/>
        </w:rPr>
        <w:t>ABILIFY 1 mg/ml solución oral</w:t>
      </w:r>
    </w:p>
    <w:p w14:paraId="68E3D11E" w14:textId="77777777" w:rsidR="00A80C76" w:rsidRDefault="00A80C76">
      <w:pPr>
        <w:pStyle w:val="EMEABodyText"/>
        <w:widowControl w:val="0"/>
        <w:rPr>
          <w:lang w:val="es-ES"/>
        </w:rPr>
      </w:pPr>
    </w:p>
    <w:p w14:paraId="68E3D11F" w14:textId="77777777" w:rsidR="00A80C76" w:rsidRDefault="00A80C76">
      <w:pPr>
        <w:pStyle w:val="EMEABodyText"/>
        <w:widowControl w:val="0"/>
        <w:rPr>
          <w:lang w:val="es-ES"/>
        </w:rPr>
      </w:pPr>
    </w:p>
    <w:p w14:paraId="68E3D120" w14:textId="77777777" w:rsidR="00A80C76" w:rsidRDefault="006963B6">
      <w:pPr>
        <w:pStyle w:val="EMEAHeading1"/>
        <w:keepNext w:val="0"/>
        <w:keepLines w:val="0"/>
        <w:widowControl w:val="0"/>
        <w:tabs>
          <w:tab w:val="left" w:pos="567"/>
        </w:tabs>
        <w:outlineLvl w:val="9"/>
        <w:rPr>
          <w:lang w:val="es-ES"/>
        </w:rPr>
      </w:pPr>
      <w:r>
        <w:rPr>
          <w:caps w:val="0"/>
          <w:lang w:val="es-ES"/>
        </w:rPr>
        <w:t>2.</w:t>
      </w:r>
      <w:r>
        <w:rPr>
          <w:caps w:val="0"/>
          <w:lang w:val="es-ES"/>
        </w:rPr>
        <w:tab/>
        <w:t>COMPOSICIÓN CUALITATIVA Y CUANTITATIVA</w:t>
      </w:r>
    </w:p>
    <w:p w14:paraId="68E3D121" w14:textId="77777777" w:rsidR="00A80C76" w:rsidRDefault="00A80C76">
      <w:pPr>
        <w:pStyle w:val="EMEAHeading1"/>
        <w:keepNext w:val="0"/>
        <w:keepLines w:val="0"/>
        <w:widowControl w:val="0"/>
        <w:ind w:left="0" w:firstLine="0"/>
        <w:outlineLvl w:val="9"/>
        <w:rPr>
          <w:b w:val="0"/>
          <w:lang w:val="es-ES"/>
        </w:rPr>
      </w:pPr>
    </w:p>
    <w:p w14:paraId="68E3D122" w14:textId="77777777" w:rsidR="00A80C76" w:rsidRDefault="006963B6">
      <w:pPr>
        <w:pStyle w:val="EMEABodyText"/>
        <w:widowControl w:val="0"/>
        <w:rPr>
          <w:lang w:val="es-ES"/>
        </w:rPr>
      </w:pPr>
      <w:r>
        <w:rPr>
          <w:lang w:val="es-ES"/>
        </w:rPr>
        <w:t>Cada ml de solución oral contiene 1 mg de aripiprazol.</w:t>
      </w:r>
    </w:p>
    <w:p w14:paraId="68E3D123" w14:textId="77777777" w:rsidR="00A80C76" w:rsidRDefault="00A80C76">
      <w:pPr>
        <w:pStyle w:val="EMEABodyText"/>
        <w:widowControl w:val="0"/>
        <w:rPr>
          <w:lang w:val="es-ES"/>
        </w:rPr>
      </w:pPr>
    </w:p>
    <w:p w14:paraId="68E3D124" w14:textId="77777777" w:rsidR="00A80C76" w:rsidRDefault="006963B6">
      <w:pPr>
        <w:pStyle w:val="EMEABodyText"/>
        <w:widowControl w:val="0"/>
        <w:rPr>
          <w:u w:val="single"/>
          <w:lang w:val="es-ES"/>
        </w:rPr>
      </w:pPr>
      <w:r>
        <w:rPr>
          <w:u w:val="single"/>
          <w:lang w:val="es-ES"/>
        </w:rPr>
        <w:t>Excipientes con efecto conocido (por ml)</w:t>
      </w:r>
    </w:p>
    <w:p w14:paraId="68E3D125" w14:textId="77777777" w:rsidR="00A80C76" w:rsidRDefault="006963B6">
      <w:pPr>
        <w:pStyle w:val="EMEABodyText"/>
        <w:widowControl w:val="0"/>
        <w:rPr>
          <w:color w:val="000000"/>
          <w:lang w:val="es-ES"/>
        </w:rPr>
      </w:pPr>
      <w:r>
        <w:rPr>
          <w:lang w:val="es-ES"/>
        </w:rPr>
        <w:t xml:space="preserve">200 mg de fructosa, </w:t>
      </w:r>
      <w:r>
        <w:rPr>
          <w:color w:val="000000"/>
          <w:lang w:val="es-ES"/>
        </w:rPr>
        <w:t>400 mg de sacarosa, 1,8 mg de parahidroxibenzoato de metilo (E</w:t>
      </w:r>
      <w:r>
        <w:rPr>
          <w:lang w:val="es-ES"/>
        </w:rPr>
        <w:t> </w:t>
      </w:r>
      <w:r>
        <w:rPr>
          <w:color w:val="000000"/>
          <w:lang w:val="es-ES"/>
        </w:rPr>
        <w:t>218), 0,2 mg de parahidroxibenzoato de propilo (E</w:t>
      </w:r>
      <w:r>
        <w:rPr>
          <w:lang w:val="es-ES"/>
        </w:rPr>
        <w:t> </w:t>
      </w:r>
      <w:r>
        <w:rPr>
          <w:color w:val="000000"/>
          <w:lang w:val="es-ES"/>
        </w:rPr>
        <w:t>216)</w:t>
      </w:r>
    </w:p>
    <w:p w14:paraId="68E3D126" w14:textId="77777777" w:rsidR="00A80C76" w:rsidRDefault="00A80C76">
      <w:pPr>
        <w:pStyle w:val="EMEABodyText"/>
        <w:widowControl w:val="0"/>
        <w:rPr>
          <w:lang w:val="es-ES"/>
        </w:rPr>
      </w:pPr>
    </w:p>
    <w:p w14:paraId="68E3D127" w14:textId="77777777" w:rsidR="00A80C76" w:rsidRDefault="006963B6">
      <w:pPr>
        <w:pStyle w:val="EMEABodyText"/>
        <w:widowControl w:val="0"/>
        <w:rPr>
          <w:lang w:val="es-ES"/>
        </w:rPr>
      </w:pPr>
      <w:r>
        <w:rPr>
          <w:lang w:val="es-ES"/>
        </w:rPr>
        <w:t>Para consultar la lista completa de excipientes, ver sección 6.1.</w:t>
      </w:r>
    </w:p>
    <w:p w14:paraId="68E3D128" w14:textId="77777777" w:rsidR="00A80C76" w:rsidRDefault="00A80C76">
      <w:pPr>
        <w:pStyle w:val="EMEABodyText"/>
        <w:widowControl w:val="0"/>
        <w:rPr>
          <w:lang w:val="es-ES"/>
        </w:rPr>
      </w:pPr>
    </w:p>
    <w:p w14:paraId="68E3D129" w14:textId="77777777" w:rsidR="00A80C76" w:rsidRDefault="00A80C76">
      <w:pPr>
        <w:pStyle w:val="EMEABodyText"/>
        <w:widowControl w:val="0"/>
        <w:rPr>
          <w:lang w:val="es-ES"/>
        </w:rPr>
      </w:pPr>
    </w:p>
    <w:p w14:paraId="68E3D12A" w14:textId="77777777" w:rsidR="00A80C76" w:rsidRDefault="006963B6">
      <w:pPr>
        <w:pStyle w:val="EMEAHeading1"/>
        <w:keepNext w:val="0"/>
        <w:keepLines w:val="0"/>
        <w:widowControl w:val="0"/>
        <w:tabs>
          <w:tab w:val="left" w:pos="567"/>
        </w:tabs>
        <w:outlineLvl w:val="9"/>
        <w:rPr>
          <w:lang w:val="es-ES"/>
        </w:rPr>
      </w:pPr>
      <w:r>
        <w:rPr>
          <w:caps w:val="0"/>
          <w:lang w:val="es-ES"/>
        </w:rPr>
        <w:t>3.</w:t>
      </w:r>
      <w:r>
        <w:rPr>
          <w:caps w:val="0"/>
          <w:lang w:val="es-ES"/>
        </w:rPr>
        <w:tab/>
        <w:t>FORMA FARMACÉUTICA</w:t>
      </w:r>
    </w:p>
    <w:p w14:paraId="68E3D12B" w14:textId="77777777" w:rsidR="00A80C76" w:rsidRDefault="00A80C76">
      <w:pPr>
        <w:pStyle w:val="EMEAHeading1"/>
        <w:keepNext w:val="0"/>
        <w:keepLines w:val="0"/>
        <w:widowControl w:val="0"/>
        <w:ind w:left="0" w:firstLine="0"/>
        <w:outlineLvl w:val="9"/>
        <w:rPr>
          <w:b w:val="0"/>
          <w:lang w:val="es-ES"/>
        </w:rPr>
      </w:pPr>
    </w:p>
    <w:p w14:paraId="68E3D12C" w14:textId="77777777" w:rsidR="00A80C76" w:rsidRDefault="006963B6">
      <w:pPr>
        <w:pStyle w:val="EMEABodyText"/>
        <w:widowControl w:val="0"/>
        <w:rPr>
          <w:lang w:val="es-ES"/>
        </w:rPr>
      </w:pPr>
      <w:r>
        <w:rPr>
          <w:lang w:val="es-ES"/>
        </w:rPr>
        <w:t>Solución oral</w:t>
      </w:r>
    </w:p>
    <w:p w14:paraId="68E3D12D" w14:textId="77777777" w:rsidR="00A80C76" w:rsidRDefault="006963B6">
      <w:pPr>
        <w:pStyle w:val="EMEABodyText"/>
        <w:widowControl w:val="0"/>
        <w:rPr>
          <w:lang w:val="es-ES"/>
        </w:rPr>
      </w:pPr>
      <w:r>
        <w:rPr>
          <w:lang w:val="es-ES"/>
        </w:rPr>
        <w:t>Líquido transparente entre incoloro y amarillo claro.</w:t>
      </w:r>
    </w:p>
    <w:p w14:paraId="68E3D12E" w14:textId="77777777" w:rsidR="00A80C76" w:rsidRDefault="00A80C76">
      <w:pPr>
        <w:pStyle w:val="EMEABodyText"/>
        <w:widowControl w:val="0"/>
        <w:rPr>
          <w:lang w:val="es-ES"/>
        </w:rPr>
      </w:pPr>
    </w:p>
    <w:p w14:paraId="68E3D12F" w14:textId="77777777" w:rsidR="00A80C76" w:rsidRDefault="00A80C76">
      <w:pPr>
        <w:pStyle w:val="EMEABodyText"/>
        <w:widowControl w:val="0"/>
        <w:rPr>
          <w:lang w:val="es-ES"/>
        </w:rPr>
      </w:pPr>
    </w:p>
    <w:p w14:paraId="68E3D130" w14:textId="77777777" w:rsidR="00A80C76" w:rsidRDefault="006963B6">
      <w:pPr>
        <w:pStyle w:val="EMEAHeading1"/>
        <w:keepNext w:val="0"/>
        <w:keepLines w:val="0"/>
        <w:widowControl w:val="0"/>
        <w:tabs>
          <w:tab w:val="left" w:pos="567"/>
        </w:tabs>
        <w:outlineLvl w:val="9"/>
        <w:rPr>
          <w:lang w:val="es-ES"/>
        </w:rPr>
      </w:pPr>
      <w:r>
        <w:rPr>
          <w:caps w:val="0"/>
          <w:lang w:val="es-ES"/>
        </w:rPr>
        <w:t>4.</w:t>
      </w:r>
      <w:r>
        <w:rPr>
          <w:caps w:val="0"/>
          <w:lang w:val="es-ES"/>
        </w:rPr>
        <w:tab/>
        <w:t>DATOS CLÍNICOS</w:t>
      </w:r>
    </w:p>
    <w:p w14:paraId="68E3D131" w14:textId="77777777" w:rsidR="00A80C76" w:rsidRDefault="00A80C76">
      <w:pPr>
        <w:pStyle w:val="EMEAHeading1"/>
        <w:keepNext w:val="0"/>
        <w:keepLines w:val="0"/>
        <w:widowControl w:val="0"/>
        <w:ind w:left="0" w:firstLine="0"/>
        <w:outlineLvl w:val="9"/>
        <w:rPr>
          <w:b w:val="0"/>
          <w:lang w:val="es-ES"/>
        </w:rPr>
      </w:pPr>
    </w:p>
    <w:p w14:paraId="68E3D132" w14:textId="77777777" w:rsidR="00A80C76" w:rsidRDefault="006963B6">
      <w:pPr>
        <w:pStyle w:val="EMEAHeading2"/>
        <w:keepNext w:val="0"/>
        <w:keepLines w:val="0"/>
        <w:widowControl w:val="0"/>
        <w:tabs>
          <w:tab w:val="left" w:pos="567"/>
        </w:tabs>
        <w:outlineLvl w:val="9"/>
        <w:rPr>
          <w:lang w:val="es-ES"/>
        </w:rPr>
      </w:pPr>
      <w:r>
        <w:rPr>
          <w:lang w:val="es-ES"/>
        </w:rPr>
        <w:t>4.1</w:t>
      </w:r>
      <w:r>
        <w:rPr>
          <w:lang w:val="es-ES"/>
        </w:rPr>
        <w:tab/>
        <w:t>Indicaciones terapéuticas</w:t>
      </w:r>
    </w:p>
    <w:p w14:paraId="68E3D133" w14:textId="77777777" w:rsidR="00A80C76" w:rsidRDefault="00A80C76">
      <w:pPr>
        <w:pStyle w:val="EMEAHeading2"/>
        <w:keepNext w:val="0"/>
        <w:keepLines w:val="0"/>
        <w:widowControl w:val="0"/>
        <w:ind w:left="0" w:firstLine="0"/>
        <w:outlineLvl w:val="9"/>
        <w:rPr>
          <w:b w:val="0"/>
          <w:lang w:val="es-ES"/>
        </w:rPr>
      </w:pPr>
    </w:p>
    <w:p w14:paraId="68E3D134" w14:textId="77777777" w:rsidR="00A80C76" w:rsidRDefault="006963B6">
      <w:pPr>
        <w:pStyle w:val="EMEABodyText"/>
        <w:widowControl w:val="0"/>
        <w:rPr>
          <w:lang w:val="es-ES"/>
        </w:rPr>
      </w:pPr>
      <w:r>
        <w:rPr>
          <w:lang w:val="es-ES"/>
        </w:rPr>
        <w:t>ABILIFY está indicado en el tratamiento de la esquizofrenia en adultos y adolescentes de 15 años o más.</w:t>
      </w:r>
    </w:p>
    <w:p w14:paraId="68E3D135" w14:textId="77777777" w:rsidR="00A80C76" w:rsidRDefault="00A80C76">
      <w:pPr>
        <w:pStyle w:val="EMEABodyText"/>
        <w:widowControl w:val="0"/>
        <w:rPr>
          <w:lang w:val="es-ES"/>
        </w:rPr>
      </w:pPr>
    </w:p>
    <w:p w14:paraId="68E3D136" w14:textId="77777777" w:rsidR="00A80C76" w:rsidRDefault="006963B6">
      <w:pPr>
        <w:pStyle w:val="EMEABodyText"/>
        <w:widowControl w:val="0"/>
        <w:rPr>
          <w:lang w:val="es-ES"/>
        </w:rPr>
      </w:pPr>
      <w:r>
        <w:rPr>
          <w:lang w:val="es-ES"/>
        </w:rPr>
        <w:t>ABILIFY está indicado para el tratamiento de los episodios maníacos de moderados a severos en pacientes con trastorno bipolar I y en la prevención de nuevos episodios maníacos en adultos que presentaron episodios predominantemente maníacos y que respondieron al tratamiento con aripiprazol (ver sección 5.1).</w:t>
      </w:r>
    </w:p>
    <w:p w14:paraId="68E3D137" w14:textId="77777777" w:rsidR="00A80C76" w:rsidRDefault="00A80C76">
      <w:pPr>
        <w:pStyle w:val="EMEABodyText"/>
        <w:widowControl w:val="0"/>
        <w:rPr>
          <w:lang w:val="es-ES"/>
        </w:rPr>
      </w:pPr>
    </w:p>
    <w:p w14:paraId="68E3D138" w14:textId="77777777" w:rsidR="00A80C76" w:rsidRDefault="006963B6">
      <w:pPr>
        <w:pStyle w:val="EMEABodyText"/>
        <w:widowControl w:val="0"/>
        <w:rPr>
          <w:lang w:val="es-ES"/>
        </w:rPr>
      </w:pPr>
      <w:r>
        <w:rPr>
          <w:lang w:val="es-ES"/>
        </w:rPr>
        <w:t>ABILIFY está indicado para el tratamiento hasta 12 semanas de los episodios maníacos de moderados a severos del Trastorno Bipolar I en adolescentes de 13 años o más (ver sección 5.1).</w:t>
      </w:r>
    </w:p>
    <w:p w14:paraId="68E3D139" w14:textId="77777777" w:rsidR="00A80C76" w:rsidRDefault="00A80C76">
      <w:pPr>
        <w:pStyle w:val="EMEABodyText"/>
        <w:widowControl w:val="0"/>
        <w:rPr>
          <w:lang w:val="es-ES"/>
        </w:rPr>
      </w:pPr>
    </w:p>
    <w:p w14:paraId="68E3D13A" w14:textId="77777777" w:rsidR="00A80C76" w:rsidRDefault="006963B6">
      <w:pPr>
        <w:pStyle w:val="EMEAHeading2"/>
        <w:keepNext w:val="0"/>
        <w:keepLines w:val="0"/>
        <w:widowControl w:val="0"/>
        <w:tabs>
          <w:tab w:val="left" w:pos="567"/>
        </w:tabs>
        <w:outlineLvl w:val="9"/>
        <w:rPr>
          <w:lang w:val="es-ES"/>
        </w:rPr>
      </w:pPr>
      <w:r>
        <w:rPr>
          <w:lang w:val="es-ES"/>
        </w:rPr>
        <w:t>4.2</w:t>
      </w:r>
      <w:r>
        <w:rPr>
          <w:lang w:val="es-ES"/>
        </w:rPr>
        <w:tab/>
        <w:t>Posología y forma de administración</w:t>
      </w:r>
    </w:p>
    <w:p w14:paraId="68E3D13B" w14:textId="77777777" w:rsidR="00A80C76" w:rsidRDefault="00A80C76">
      <w:pPr>
        <w:pStyle w:val="EMEAHeading3"/>
        <w:keepNext w:val="0"/>
        <w:keepLines w:val="0"/>
        <w:widowControl w:val="0"/>
        <w:outlineLvl w:val="9"/>
        <w:rPr>
          <w:b w:val="0"/>
          <w:lang w:val="es-ES"/>
        </w:rPr>
      </w:pPr>
    </w:p>
    <w:p w14:paraId="68E3D13C" w14:textId="77777777" w:rsidR="00A80C76" w:rsidRDefault="006963B6">
      <w:pPr>
        <w:pStyle w:val="EMEABodyText"/>
        <w:widowControl w:val="0"/>
        <w:rPr>
          <w:u w:val="single"/>
          <w:lang w:val="es-ES"/>
        </w:rPr>
      </w:pPr>
      <w:r>
        <w:rPr>
          <w:u w:val="single"/>
          <w:lang w:val="es-ES"/>
        </w:rPr>
        <w:t>Posología</w:t>
      </w:r>
    </w:p>
    <w:p w14:paraId="68E3D13D" w14:textId="77777777" w:rsidR="00A80C76" w:rsidRDefault="00A80C76">
      <w:pPr>
        <w:pStyle w:val="EMEABodyText"/>
        <w:widowControl w:val="0"/>
        <w:rPr>
          <w:lang w:val="es-ES"/>
        </w:rPr>
      </w:pPr>
    </w:p>
    <w:p w14:paraId="68E3D13E" w14:textId="77777777" w:rsidR="00A80C76" w:rsidRDefault="006963B6">
      <w:pPr>
        <w:pStyle w:val="EMEABodyText"/>
        <w:widowControl w:val="0"/>
        <w:rPr>
          <w:i/>
          <w:u w:val="single"/>
          <w:lang w:val="es-ES"/>
        </w:rPr>
      </w:pPr>
      <w:r>
        <w:rPr>
          <w:i/>
          <w:u w:val="single"/>
          <w:lang w:val="es-ES"/>
        </w:rPr>
        <w:t>Adultos</w:t>
      </w:r>
    </w:p>
    <w:p w14:paraId="68E3D13F" w14:textId="77777777" w:rsidR="00A80C76" w:rsidRDefault="00A80C76">
      <w:pPr>
        <w:pStyle w:val="EMEABodyText"/>
        <w:widowControl w:val="0"/>
        <w:rPr>
          <w:lang w:val="es-ES"/>
        </w:rPr>
      </w:pPr>
    </w:p>
    <w:p w14:paraId="68E3D140" w14:textId="77777777" w:rsidR="00A80C76" w:rsidRDefault="006963B6">
      <w:pPr>
        <w:pStyle w:val="EMEABodyText"/>
        <w:widowControl w:val="0"/>
        <w:rPr>
          <w:lang w:val="es-ES"/>
        </w:rPr>
      </w:pPr>
      <w:r>
        <w:rPr>
          <w:i/>
          <w:lang w:val="es-ES"/>
        </w:rPr>
        <w:t>Esquizofrenia</w:t>
      </w:r>
      <w:r>
        <w:rPr>
          <w:lang w:val="es-ES"/>
        </w:rPr>
        <w:t>: la dosis recomendada de inicio de ABILIFY es de 10 mg/día o 15 mg/día (es decir, 10 ml o 15 ml de solución/día) con una dosis de mantenimiento de 15 mg/día administrada una vez al día independientemente de las comidas. ABILIFY es eficaz en un rango de dosis de 10 mg/día a 30 mg/día (es decir, 10 ml a 30 ml de solución/día). No se ha demostrado un aumento de la eficacia con dosis mayores a la dosis diaria de 15 mg, aunque algunos pacientes pueden beneficiarse de dosis mayores. La dosis máxima diaria no deberá exceder los 30 mg.</w:t>
      </w:r>
    </w:p>
    <w:p w14:paraId="68E3D141" w14:textId="77777777" w:rsidR="00A80C76" w:rsidRDefault="00A80C76">
      <w:pPr>
        <w:pStyle w:val="EMEABodyText"/>
        <w:widowControl w:val="0"/>
        <w:rPr>
          <w:lang w:val="es-ES"/>
        </w:rPr>
      </w:pPr>
    </w:p>
    <w:p w14:paraId="68E3D142" w14:textId="77777777" w:rsidR="00A80C76" w:rsidRDefault="006963B6">
      <w:pPr>
        <w:pStyle w:val="EMEABodyText"/>
        <w:widowControl w:val="0"/>
        <w:rPr>
          <w:lang w:val="es-ES"/>
        </w:rPr>
      </w:pPr>
      <w:r>
        <w:rPr>
          <w:i/>
          <w:iCs/>
          <w:lang w:val="es-ES"/>
        </w:rPr>
        <w:t>Episodios maníacos en el Trastorno Bipolar I</w:t>
      </w:r>
      <w:r>
        <w:rPr>
          <w:lang w:val="es-ES"/>
        </w:rPr>
        <w:t>: la dosis de inicio recomendada de ABILIFY es de 15 mg (es decir, 15 ml de solución/día) administrada una vez al día independientemente de las comidas en monoterapia o terapia combinada (ver sección 5.1). Algunos pacientes podrían beneficiarse de dosis mayores. La dosis máxima diaria no deberá exceder los 30 mg.</w:t>
      </w:r>
    </w:p>
    <w:p w14:paraId="68E3D143" w14:textId="77777777" w:rsidR="00A80C76" w:rsidRDefault="00A80C76">
      <w:pPr>
        <w:pStyle w:val="EMEABodyText"/>
        <w:widowControl w:val="0"/>
        <w:rPr>
          <w:lang w:val="es-ES"/>
        </w:rPr>
      </w:pPr>
    </w:p>
    <w:p w14:paraId="68E3D144" w14:textId="77777777" w:rsidR="00A80C76" w:rsidRDefault="006963B6">
      <w:pPr>
        <w:pStyle w:val="EMEABodyText"/>
        <w:widowControl w:val="0"/>
        <w:rPr>
          <w:lang w:val="es-ES"/>
        </w:rPr>
      </w:pPr>
      <w:r>
        <w:rPr>
          <w:i/>
          <w:lang w:val="es-ES"/>
        </w:rPr>
        <w:t>Prevención de recaídas de episodios maníacos en el trastorno bipolar I</w:t>
      </w:r>
      <w:r>
        <w:rPr>
          <w:lang w:val="es-ES"/>
        </w:rPr>
        <w:t xml:space="preserve">: para prevenir las recaídas de episodios maníacos en pacientes que han estado tomando aripiprazol en monoterapia o terapia </w:t>
      </w:r>
      <w:r>
        <w:rPr>
          <w:lang w:val="es-ES"/>
        </w:rPr>
        <w:lastRenderedPageBreak/>
        <w:t>combinada, continuar con la misma dosis. Se deben considerar ajustes de la posología diaria, incluyendo reducción de la dosis, según el estado clínico.</w:t>
      </w:r>
    </w:p>
    <w:p w14:paraId="68E3D145" w14:textId="77777777" w:rsidR="00A80C76" w:rsidRDefault="00A80C76">
      <w:pPr>
        <w:pStyle w:val="EMEABodyText"/>
        <w:widowControl w:val="0"/>
        <w:rPr>
          <w:lang w:val="es-ES"/>
        </w:rPr>
      </w:pPr>
    </w:p>
    <w:p w14:paraId="68E3D146" w14:textId="77777777" w:rsidR="00A80C76" w:rsidRDefault="006963B6">
      <w:pPr>
        <w:pStyle w:val="EMEABodyText"/>
        <w:widowControl w:val="0"/>
        <w:rPr>
          <w:i/>
          <w:u w:val="single"/>
          <w:lang w:val="es-ES"/>
        </w:rPr>
      </w:pPr>
      <w:r>
        <w:rPr>
          <w:i/>
          <w:u w:val="single"/>
          <w:lang w:val="es-ES"/>
        </w:rPr>
        <w:t>Población pediátrica</w:t>
      </w:r>
    </w:p>
    <w:p w14:paraId="68E3D147" w14:textId="77777777" w:rsidR="00A80C76" w:rsidRDefault="00A80C76">
      <w:pPr>
        <w:pStyle w:val="EMEABodyText"/>
        <w:widowControl w:val="0"/>
        <w:rPr>
          <w:lang w:val="es-ES"/>
        </w:rPr>
      </w:pPr>
    </w:p>
    <w:p w14:paraId="68E3D148" w14:textId="77777777" w:rsidR="00A80C76" w:rsidRDefault="006963B6">
      <w:pPr>
        <w:pStyle w:val="EMEABodyText"/>
        <w:widowControl w:val="0"/>
        <w:rPr>
          <w:lang w:val="es-ES"/>
        </w:rPr>
      </w:pPr>
      <w:r>
        <w:rPr>
          <w:rStyle w:val="EMEABodyTextChar"/>
          <w:i/>
          <w:iCs/>
          <w:lang w:val="es-ES"/>
        </w:rPr>
        <w:t>Esquizofrenia en adolescentes de 15 años y más:</w:t>
      </w:r>
      <w:r>
        <w:rPr>
          <w:rStyle w:val="EMEABodyTextChar"/>
          <w:lang w:val="es-ES"/>
        </w:rPr>
        <w:t xml:space="preserve"> la dosis recomendada de ABILIFY es de 10 mg/día administrada una vez al día independientemente de las comidas. El tratamiento deberá ser iniciado con 2 mg (usando ABILIFY solución oral 1 mg/ml) durante 2 días, incrementado a 5 mg durante 2 días adicionales para alcanzar la dosis recomendada diaria de 10 mg. En caso necesario, aumentos de dosis posteriores deberían ser administrados en incrementos de 5 </w:t>
      </w:r>
      <w:r>
        <w:rPr>
          <w:lang w:val="es-ES"/>
        </w:rPr>
        <w:t>mg sin exceder la dosis máxima diaria de 30 mg (ver sección 5.1). ABILIFY es eficaz en un rango de dosis de 10 mg/día a 30 mg/día. No se ha demostrado un aumento de la eficacia con dosis mayores a la dosis diaria de 10 mg, aunque algunos pacientes pueden beneficiarse de dosis mayores.</w:t>
      </w:r>
    </w:p>
    <w:p w14:paraId="68E3D149" w14:textId="77777777" w:rsidR="00A80C76" w:rsidRDefault="006963B6">
      <w:pPr>
        <w:pStyle w:val="EMEABodyText"/>
        <w:widowControl w:val="0"/>
        <w:rPr>
          <w:lang w:val="es-ES"/>
        </w:rPr>
      </w:pPr>
      <w:r>
        <w:rPr>
          <w:lang w:val="es-ES"/>
        </w:rPr>
        <w:t>ABILIFY no está recomendado en pacientes con esquizofrenia menores de 15 años debido a datos insuficientes sobre seguridad y eficacia (ver las secciones 4.8 y 5.1).</w:t>
      </w:r>
    </w:p>
    <w:p w14:paraId="68E3D14A" w14:textId="77777777" w:rsidR="00A80C76" w:rsidRDefault="00A80C76">
      <w:pPr>
        <w:pStyle w:val="EMEABodyText"/>
        <w:widowControl w:val="0"/>
        <w:rPr>
          <w:lang w:val="es-ES"/>
        </w:rPr>
      </w:pPr>
    </w:p>
    <w:p w14:paraId="68E3D14B" w14:textId="77777777" w:rsidR="00A80C76" w:rsidRDefault="006963B6">
      <w:pPr>
        <w:pStyle w:val="EMEABodyText"/>
        <w:widowControl w:val="0"/>
        <w:rPr>
          <w:lang w:val="es-ES"/>
        </w:rPr>
      </w:pPr>
      <w:r>
        <w:rPr>
          <w:i/>
          <w:lang w:val="es-ES"/>
        </w:rPr>
        <w:t>Episodios maníacos en el Trastorno Bipolar I en adolescentes de 13 años o más</w:t>
      </w:r>
      <w:r>
        <w:rPr>
          <w:lang w:val="es-ES"/>
        </w:rPr>
        <w:t xml:space="preserve">: la dosis recomendada de ABILIFY es de 10 mg/día administrada una vez al día independientemente de las comidas. Se debe iniciar el tratamiento con 2 mg (usando ABILIFY 1 mg/ml solución oral) durante 2 días, valorando utilizar 5 mg durante 2 días adicionales para alcanzar la dosis diaria recomendada de 10 mg. La duración del tratamiento debe ser la mínima necesaria para el control de los síntomas y no debe exceder de 12 semanas. No se ha demostrado un aumento de la eficacia con dosis superiores a la dosis diaria de 10 mg, y una dosis diaria de 30 mg se asocia con una incidencia sustancialmente mayor de reacciones adversas significativas incluyendo eventos relacionados con </w:t>
      </w:r>
      <w:r>
        <w:rPr>
          <w:iCs/>
          <w:lang w:val="es-ES"/>
        </w:rPr>
        <w:t>síntomas extrapiramidales</w:t>
      </w:r>
      <w:r>
        <w:rPr>
          <w:lang w:val="es-ES"/>
        </w:rPr>
        <w:t xml:space="preserve"> (SEP), somnolencia, fatiga y aumento de peso (ver sección 4.8). Por lo tanto, dosis superiores de 10 mg/día se deben usar en casos excepcionales y con una estrecha monitorización clínica (ver secciones 4.4, 4.8 y 5.1). Los pacientes más jóvenes tienen un mayor riesgo de sufrir efectos adversos asociados con aripiprazol. Por ello, no se recomienda el uso de ABILIFY en pacientes menores de 13 años (ver secciones 4.8 y 5.1).</w:t>
      </w:r>
    </w:p>
    <w:p w14:paraId="68E3D14C" w14:textId="77777777" w:rsidR="00A80C76" w:rsidRDefault="00A80C76">
      <w:pPr>
        <w:pStyle w:val="EMEABodyText"/>
        <w:widowControl w:val="0"/>
        <w:rPr>
          <w:lang w:val="es-ES"/>
        </w:rPr>
      </w:pPr>
    </w:p>
    <w:p w14:paraId="68E3D14D" w14:textId="77777777" w:rsidR="00A80C76" w:rsidRDefault="006963B6">
      <w:pPr>
        <w:pStyle w:val="EMEABodyText"/>
        <w:rPr>
          <w:lang w:val="es-ES"/>
        </w:rPr>
      </w:pPr>
      <w:r>
        <w:rPr>
          <w:i/>
          <w:iCs/>
          <w:lang w:val="es-ES"/>
        </w:rPr>
        <w:t>Irritabilidad asociada con el trastorno autista:</w:t>
      </w:r>
      <w:r>
        <w:rPr>
          <w:lang w:val="es-ES"/>
        </w:rPr>
        <w:t xml:space="preserve"> no se ha establecido todavía la seguridad y eficacia de ABILIFY en niños y adolescentes menores de 18 años. Los datos actualmente disponibles se describen en la sección 5.1, pero no se puede hacer una recomendación posológica.</w:t>
      </w:r>
    </w:p>
    <w:p w14:paraId="68E3D14E" w14:textId="77777777" w:rsidR="00A80C76" w:rsidRDefault="00A80C76">
      <w:pPr>
        <w:rPr>
          <w:lang w:val="es-ES"/>
        </w:rPr>
      </w:pPr>
    </w:p>
    <w:p w14:paraId="68E3D14F" w14:textId="77777777" w:rsidR="00A80C76" w:rsidRDefault="006963B6">
      <w:pPr>
        <w:pStyle w:val="EMEABodyText"/>
        <w:rPr>
          <w:lang w:val="es-ES"/>
        </w:rPr>
      </w:pPr>
      <w:r>
        <w:rPr>
          <w:i/>
          <w:lang w:val="es-ES"/>
        </w:rPr>
        <w:t>Tics asociados con el trastorno de Tourette:</w:t>
      </w:r>
      <w:r>
        <w:rPr>
          <w:lang w:val="es-ES"/>
        </w:rPr>
        <w:t xml:space="preserve"> no se ha establecido todavía la seguridad y eficacia de ABILIFY en niños y adolescentes entre 6 y 18 años. Los datos actualmente disponibles están descritos en la sección 5.1, sin embargo no se puede hacer una recomendación posológica.</w:t>
      </w:r>
    </w:p>
    <w:p w14:paraId="68E3D150" w14:textId="77777777" w:rsidR="00A80C76" w:rsidRDefault="00A80C76">
      <w:pPr>
        <w:pStyle w:val="EMEABodyText"/>
        <w:widowControl w:val="0"/>
        <w:rPr>
          <w:lang w:val="es-ES"/>
        </w:rPr>
      </w:pPr>
    </w:p>
    <w:p w14:paraId="68E3D151" w14:textId="77777777" w:rsidR="00A80C76" w:rsidRDefault="006963B6">
      <w:pPr>
        <w:rPr>
          <w:rFonts w:eastAsia="MS Mincho"/>
          <w:i/>
          <w:iCs/>
          <w:color w:val="000000"/>
          <w:lang w:val="es-ES"/>
        </w:rPr>
      </w:pPr>
      <w:r>
        <w:rPr>
          <w:rFonts w:eastAsia="MS Mincho"/>
          <w:i/>
          <w:iCs/>
          <w:color w:val="000000"/>
          <w:u w:val="single"/>
          <w:lang w:val="es-ES"/>
        </w:rPr>
        <w:t>Poblaciones especiales</w:t>
      </w:r>
    </w:p>
    <w:p w14:paraId="68E3D152" w14:textId="77777777" w:rsidR="00A80C76" w:rsidRDefault="00A80C76">
      <w:pPr>
        <w:pStyle w:val="EMEABodyText"/>
        <w:rPr>
          <w:lang w:val="es-ES"/>
        </w:rPr>
      </w:pPr>
    </w:p>
    <w:p w14:paraId="68E3D153" w14:textId="77777777" w:rsidR="00A80C76" w:rsidRDefault="006963B6">
      <w:pPr>
        <w:rPr>
          <w:rFonts w:eastAsia="MS Mincho"/>
          <w:iCs/>
          <w:color w:val="000000"/>
          <w:lang w:val="es-ES"/>
        </w:rPr>
      </w:pPr>
      <w:r>
        <w:rPr>
          <w:rFonts w:eastAsia="MS Mincho"/>
          <w:i/>
          <w:iCs/>
          <w:color w:val="000000"/>
          <w:lang w:val="es-ES"/>
        </w:rPr>
        <w:t>Insuficiencia hepática</w:t>
      </w:r>
    </w:p>
    <w:p w14:paraId="68E3D154" w14:textId="77777777" w:rsidR="00A80C76" w:rsidRDefault="006963B6">
      <w:pPr>
        <w:pStyle w:val="EMEABodyText"/>
        <w:widowControl w:val="0"/>
        <w:rPr>
          <w:lang w:val="es-ES"/>
        </w:rPr>
      </w:pPr>
      <w:r>
        <w:rPr>
          <w:lang w:val="es-ES"/>
        </w:rPr>
        <w:t>No es necesario un ajuste de dosis en pacientes que presentan insuficiencia hepática de leve a moderada. En pacientes que presentan insuficiencia hepática grave, los datos disponibles son insuficientes para establecer recomendaciones. En estos pacientes debe ajustarse la dosis cuidadosamente. Sin embargo, se debe utilizar la dosis máxima diaria de 30 mg con precaución en pacientes que presentan insuficiencia hepática grave (ver sección 5.2).</w:t>
      </w:r>
    </w:p>
    <w:p w14:paraId="68E3D155" w14:textId="77777777" w:rsidR="00A80C76" w:rsidRDefault="00A80C76">
      <w:pPr>
        <w:pStyle w:val="EMEABodyText"/>
        <w:widowControl w:val="0"/>
        <w:rPr>
          <w:lang w:val="es-ES"/>
        </w:rPr>
      </w:pPr>
    </w:p>
    <w:p w14:paraId="68E3D156" w14:textId="77777777" w:rsidR="00A80C76" w:rsidRDefault="006963B6">
      <w:pPr>
        <w:rPr>
          <w:rFonts w:eastAsia="MS Mincho"/>
          <w:iCs/>
          <w:color w:val="000000"/>
          <w:lang w:val="es-ES"/>
        </w:rPr>
      </w:pPr>
      <w:r>
        <w:rPr>
          <w:rFonts w:eastAsia="MS Mincho"/>
          <w:i/>
          <w:iCs/>
          <w:color w:val="000000"/>
          <w:lang w:val="es-ES"/>
        </w:rPr>
        <w:t>Insuficiencia Renal</w:t>
      </w:r>
    </w:p>
    <w:p w14:paraId="68E3D157" w14:textId="77777777" w:rsidR="00A80C76" w:rsidRDefault="006963B6">
      <w:pPr>
        <w:pStyle w:val="EMEABodyText"/>
        <w:widowControl w:val="0"/>
        <w:rPr>
          <w:lang w:val="es-ES"/>
        </w:rPr>
      </w:pPr>
      <w:r>
        <w:rPr>
          <w:lang w:val="es-ES"/>
        </w:rPr>
        <w:t>No es necesario un ajuste de dosis en pacientes que presentan insuficiencia renal.</w:t>
      </w:r>
    </w:p>
    <w:p w14:paraId="68E3D158" w14:textId="77777777" w:rsidR="00A80C76" w:rsidRDefault="00A80C76">
      <w:pPr>
        <w:pStyle w:val="EMEABodyText"/>
        <w:widowControl w:val="0"/>
        <w:rPr>
          <w:lang w:val="es-ES"/>
        </w:rPr>
      </w:pPr>
    </w:p>
    <w:p w14:paraId="68E3D159" w14:textId="77777777" w:rsidR="00A80C76" w:rsidRDefault="006963B6">
      <w:pPr>
        <w:pStyle w:val="EMEABodyText"/>
        <w:widowControl w:val="0"/>
        <w:rPr>
          <w:i/>
          <w:lang w:val="es-ES"/>
        </w:rPr>
      </w:pPr>
      <w:r>
        <w:rPr>
          <w:i/>
          <w:lang w:val="es-ES"/>
        </w:rPr>
        <w:t>Pacientes de edad avanzada</w:t>
      </w:r>
    </w:p>
    <w:p w14:paraId="68E3D15A" w14:textId="77777777" w:rsidR="00A80C76" w:rsidRDefault="006963B6">
      <w:pPr>
        <w:pStyle w:val="EMEABodyText"/>
        <w:widowControl w:val="0"/>
        <w:rPr>
          <w:lang w:val="es-ES"/>
        </w:rPr>
      </w:pPr>
      <w:r>
        <w:rPr>
          <w:lang w:val="es-ES"/>
        </w:rPr>
        <w:t>No se ha establecido la seguridad y eficacia de ABILIFY para el tratamiento de la esquizofrenia o de los episodios maníacos de trastorno bipolar I en pacientes de 65 años o más. Debido a una mayor sensibilidad en esta población, se debe considerar una dosis inicial menor si lo justifican los factores clínicos (ver sección 4.4).</w:t>
      </w:r>
    </w:p>
    <w:p w14:paraId="68E3D15B" w14:textId="77777777" w:rsidR="00A80C76" w:rsidRDefault="00A80C76">
      <w:pPr>
        <w:pStyle w:val="EMEABodyText"/>
        <w:widowControl w:val="0"/>
        <w:rPr>
          <w:lang w:val="es-ES"/>
        </w:rPr>
      </w:pPr>
    </w:p>
    <w:p w14:paraId="68E3D15C" w14:textId="77777777" w:rsidR="00A80C76" w:rsidRDefault="006963B6">
      <w:pPr>
        <w:pStyle w:val="EMEABodyText"/>
        <w:widowControl w:val="0"/>
        <w:rPr>
          <w:i/>
          <w:lang w:val="es-ES"/>
        </w:rPr>
      </w:pPr>
      <w:r>
        <w:rPr>
          <w:i/>
          <w:lang w:val="es-ES"/>
        </w:rPr>
        <w:t>Sexo</w:t>
      </w:r>
    </w:p>
    <w:p w14:paraId="68E3D15D" w14:textId="77777777" w:rsidR="00A80C76" w:rsidRDefault="006963B6">
      <w:pPr>
        <w:pStyle w:val="EMEABodyText"/>
        <w:widowControl w:val="0"/>
        <w:rPr>
          <w:lang w:val="es-ES"/>
        </w:rPr>
      </w:pPr>
      <w:r>
        <w:rPr>
          <w:lang w:val="es-ES"/>
        </w:rPr>
        <w:lastRenderedPageBreak/>
        <w:t>No es necesario ajustar la dosis en función del sexo (ver sección 5.2).</w:t>
      </w:r>
    </w:p>
    <w:p w14:paraId="68E3D15E" w14:textId="77777777" w:rsidR="00A80C76" w:rsidRDefault="00A80C76">
      <w:pPr>
        <w:pStyle w:val="EMEABodyText"/>
        <w:widowControl w:val="0"/>
        <w:rPr>
          <w:lang w:val="es-ES"/>
        </w:rPr>
      </w:pPr>
    </w:p>
    <w:p w14:paraId="68E3D15F" w14:textId="77777777" w:rsidR="00A80C76" w:rsidRDefault="006963B6">
      <w:pPr>
        <w:pStyle w:val="EMEABodyText"/>
        <w:widowControl w:val="0"/>
        <w:rPr>
          <w:i/>
          <w:lang w:val="es-ES"/>
        </w:rPr>
      </w:pPr>
      <w:r>
        <w:rPr>
          <w:i/>
          <w:lang w:val="es-ES"/>
        </w:rPr>
        <w:t>Fumadores</w:t>
      </w:r>
    </w:p>
    <w:p w14:paraId="68E3D160" w14:textId="77777777" w:rsidR="00A80C76" w:rsidRDefault="006963B6">
      <w:pPr>
        <w:pStyle w:val="EMEABodyText"/>
        <w:widowControl w:val="0"/>
        <w:rPr>
          <w:i/>
          <w:lang w:val="es-ES"/>
        </w:rPr>
      </w:pPr>
      <w:r>
        <w:rPr>
          <w:lang w:val="es-ES"/>
        </w:rPr>
        <w:t>No es necesario un ajuste de dosis en pacientes fumadores debido al metabolismo de aripiprazol (ver sección 4.5).</w:t>
      </w:r>
    </w:p>
    <w:p w14:paraId="68E3D161" w14:textId="77777777" w:rsidR="00A80C76" w:rsidRDefault="00A80C76">
      <w:pPr>
        <w:pStyle w:val="EMEABodyText"/>
        <w:widowControl w:val="0"/>
        <w:rPr>
          <w:lang w:val="es-ES"/>
        </w:rPr>
      </w:pPr>
    </w:p>
    <w:p w14:paraId="68E3D162" w14:textId="77777777" w:rsidR="00A80C76" w:rsidRDefault="006963B6">
      <w:pPr>
        <w:pStyle w:val="EMEABodyText"/>
        <w:widowControl w:val="0"/>
        <w:rPr>
          <w:i/>
          <w:lang w:val="es-ES"/>
        </w:rPr>
      </w:pPr>
      <w:r>
        <w:rPr>
          <w:i/>
          <w:lang w:val="es-ES"/>
        </w:rPr>
        <w:t>Ajuste de la dosis debido a interacciones</w:t>
      </w:r>
    </w:p>
    <w:p w14:paraId="68E3D163" w14:textId="77777777" w:rsidR="00A80C76" w:rsidRDefault="006963B6">
      <w:pPr>
        <w:pStyle w:val="EMEABodyText"/>
        <w:widowControl w:val="0"/>
        <w:rPr>
          <w:lang w:val="es-ES"/>
        </w:rPr>
      </w:pPr>
      <w:r>
        <w:rPr>
          <w:lang w:val="es-ES"/>
        </w:rPr>
        <w:t>Cuando aripiprazol se administra conjuntamente con inhibidores potentes del CYP3A4 o CYP2D6, se debe reducir la dosis de aripiprazol. Cuando se deja el tratamiento combinado con inhibidores del CYP3A4 o CYP2D6, se debe aumentar la dosis de aripiprazol (ver sección 4.5).</w:t>
      </w:r>
    </w:p>
    <w:p w14:paraId="68E3D164" w14:textId="77777777" w:rsidR="00A80C76" w:rsidRDefault="006963B6">
      <w:pPr>
        <w:pStyle w:val="EMEABodyText"/>
        <w:widowControl w:val="0"/>
        <w:rPr>
          <w:lang w:val="es-ES"/>
        </w:rPr>
      </w:pPr>
      <w:r>
        <w:rPr>
          <w:lang w:val="es-ES"/>
        </w:rPr>
        <w:t>Cuando aripiprazol se administra conjuntamente con inductores potentes del CYP3A4, se debe aumentar la dosis de aripiprazol. Cuando se deja el tratamiento combinado con inductores del CYP3A4, la dosis de aripiprazol se debe reducir a la dosis recomendada (ver sección 4.5).</w:t>
      </w:r>
    </w:p>
    <w:p w14:paraId="68E3D165" w14:textId="77777777" w:rsidR="00A80C76" w:rsidRDefault="00A80C76">
      <w:pPr>
        <w:pStyle w:val="EMEABodyText"/>
        <w:widowControl w:val="0"/>
        <w:rPr>
          <w:lang w:val="es-ES"/>
        </w:rPr>
      </w:pPr>
    </w:p>
    <w:p w14:paraId="68E3D166" w14:textId="77777777" w:rsidR="00A80C76" w:rsidRDefault="006963B6">
      <w:pPr>
        <w:pStyle w:val="EMEABodyText"/>
        <w:widowControl w:val="0"/>
        <w:rPr>
          <w:u w:val="single"/>
          <w:lang w:val="es-ES"/>
        </w:rPr>
      </w:pPr>
      <w:r>
        <w:rPr>
          <w:u w:val="single"/>
          <w:lang w:val="es-ES"/>
        </w:rPr>
        <w:t>Forma de administración</w:t>
      </w:r>
    </w:p>
    <w:p w14:paraId="68E3D167" w14:textId="77777777" w:rsidR="00A80C76" w:rsidRDefault="00A80C76">
      <w:pPr>
        <w:pStyle w:val="EMEABodyText"/>
        <w:widowControl w:val="0"/>
        <w:rPr>
          <w:lang w:val="es-ES"/>
        </w:rPr>
      </w:pPr>
    </w:p>
    <w:p w14:paraId="68E3D168" w14:textId="77777777" w:rsidR="00A80C76" w:rsidRDefault="006963B6">
      <w:pPr>
        <w:pStyle w:val="EMEABodyText"/>
        <w:widowControl w:val="0"/>
        <w:rPr>
          <w:lang w:val="es-ES"/>
        </w:rPr>
      </w:pPr>
      <w:r>
        <w:rPr>
          <w:lang w:val="es-ES"/>
        </w:rPr>
        <w:t>ABILIFY se administra por vía oral.</w:t>
      </w:r>
    </w:p>
    <w:p w14:paraId="68E3D169" w14:textId="77777777" w:rsidR="00A80C76" w:rsidRDefault="00A80C76">
      <w:pPr>
        <w:pStyle w:val="EMEABodyText"/>
        <w:widowControl w:val="0"/>
        <w:rPr>
          <w:lang w:val="es-ES"/>
        </w:rPr>
      </w:pPr>
    </w:p>
    <w:p w14:paraId="68E3D16A" w14:textId="77777777" w:rsidR="00A80C76" w:rsidRDefault="006963B6">
      <w:pPr>
        <w:widowControl w:val="0"/>
        <w:rPr>
          <w:color w:val="000000"/>
          <w:lang w:val="es-ES"/>
        </w:rPr>
      </w:pPr>
      <w:r>
        <w:rPr>
          <w:color w:val="000000"/>
          <w:lang w:val="es-ES"/>
        </w:rPr>
        <w:t>Se deben tomar los comprimidos bucodispersables o la solución oral como una alternativa a ABILIFY comprimidos en pacientes que tengan dificultad para tragar ABILIFY comprimidos (ver sección 5.2).</w:t>
      </w:r>
    </w:p>
    <w:p w14:paraId="68E3D16B" w14:textId="77777777" w:rsidR="00A80C76" w:rsidRDefault="00A80C76">
      <w:pPr>
        <w:pStyle w:val="EMEABodyText"/>
        <w:widowControl w:val="0"/>
        <w:rPr>
          <w:lang w:val="es-ES"/>
        </w:rPr>
      </w:pPr>
    </w:p>
    <w:p w14:paraId="68E3D16C" w14:textId="77777777" w:rsidR="00A80C76" w:rsidRDefault="006963B6">
      <w:pPr>
        <w:pStyle w:val="EMEAHeading2"/>
        <w:keepNext w:val="0"/>
        <w:keepLines w:val="0"/>
        <w:widowControl w:val="0"/>
        <w:tabs>
          <w:tab w:val="left" w:pos="567"/>
        </w:tabs>
        <w:outlineLvl w:val="9"/>
        <w:rPr>
          <w:lang w:val="es-ES"/>
        </w:rPr>
      </w:pPr>
      <w:r>
        <w:rPr>
          <w:lang w:val="es-ES"/>
        </w:rPr>
        <w:t>4.3</w:t>
      </w:r>
      <w:r>
        <w:rPr>
          <w:lang w:val="es-ES"/>
        </w:rPr>
        <w:tab/>
        <w:t>Contraindicaciones</w:t>
      </w:r>
    </w:p>
    <w:p w14:paraId="68E3D16D" w14:textId="77777777" w:rsidR="00A80C76" w:rsidRDefault="00A80C76">
      <w:pPr>
        <w:pStyle w:val="EMEAHeading2"/>
        <w:keepNext w:val="0"/>
        <w:keepLines w:val="0"/>
        <w:widowControl w:val="0"/>
        <w:ind w:left="0" w:firstLine="0"/>
        <w:outlineLvl w:val="9"/>
        <w:rPr>
          <w:b w:val="0"/>
          <w:lang w:val="es-ES"/>
        </w:rPr>
      </w:pPr>
    </w:p>
    <w:p w14:paraId="68E3D16E" w14:textId="77777777" w:rsidR="00A80C76" w:rsidRDefault="006963B6">
      <w:pPr>
        <w:pStyle w:val="EMEABodyText"/>
        <w:widowControl w:val="0"/>
        <w:rPr>
          <w:lang w:val="es-ES"/>
        </w:rPr>
      </w:pPr>
      <w:r>
        <w:rPr>
          <w:lang w:val="es-ES"/>
        </w:rPr>
        <w:t>Hipersensibilidad al principio activo o a alguno de los excipientes incluidos en la sección 6.1.</w:t>
      </w:r>
    </w:p>
    <w:p w14:paraId="68E3D16F" w14:textId="77777777" w:rsidR="00A80C76" w:rsidRDefault="00A80C76">
      <w:pPr>
        <w:pStyle w:val="EMEABodyText"/>
        <w:widowControl w:val="0"/>
        <w:rPr>
          <w:lang w:val="es-ES"/>
        </w:rPr>
      </w:pPr>
    </w:p>
    <w:p w14:paraId="68E3D170" w14:textId="77777777" w:rsidR="00A80C76" w:rsidRDefault="006963B6">
      <w:pPr>
        <w:pStyle w:val="EMEAHeading2"/>
        <w:keepNext w:val="0"/>
        <w:keepLines w:val="0"/>
        <w:widowControl w:val="0"/>
        <w:tabs>
          <w:tab w:val="left" w:pos="567"/>
        </w:tabs>
        <w:outlineLvl w:val="9"/>
        <w:rPr>
          <w:lang w:val="es-ES"/>
        </w:rPr>
      </w:pPr>
      <w:r>
        <w:rPr>
          <w:lang w:val="es-ES"/>
        </w:rPr>
        <w:t>4.4</w:t>
      </w:r>
      <w:r>
        <w:rPr>
          <w:lang w:val="es-ES"/>
        </w:rPr>
        <w:tab/>
        <w:t>Advertencias y precauciones especiales de empleo</w:t>
      </w:r>
    </w:p>
    <w:p w14:paraId="68E3D171" w14:textId="77777777" w:rsidR="00A80C76" w:rsidRDefault="00A80C76">
      <w:pPr>
        <w:pStyle w:val="EMEAHeading2"/>
        <w:keepNext w:val="0"/>
        <w:keepLines w:val="0"/>
        <w:widowControl w:val="0"/>
        <w:ind w:left="0" w:firstLine="0"/>
        <w:outlineLvl w:val="9"/>
        <w:rPr>
          <w:b w:val="0"/>
          <w:lang w:val="es-ES"/>
        </w:rPr>
      </w:pPr>
    </w:p>
    <w:p w14:paraId="68E3D172" w14:textId="77777777" w:rsidR="00A80C76" w:rsidRDefault="006963B6">
      <w:pPr>
        <w:pStyle w:val="EMEABodyText"/>
        <w:widowControl w:val="0"/>
        <w:rPr>
          <w:lang w:val="es-ES"/>
        </w:rPr>
      </w:pPr>
      <w:r>
        <w:rPr>
          <w:lang w:val="es-ES"/>
        </w:rPr>
        <w:t>La mejoría clínica del paciente durante el tratamiento antipsicótico, puede tardar entre varios días a algunas semanas. Los pacientes deben estar estrechamente controlados durante este periodo.</w:t>
      </w:r>
    </w:p>
    <w:p w14:paraId="68E3D173" w14:textId="77777777" w:rsidR="00A80C76" w:rsidRDefault="00A80C76">
      <w:pPr>
        <w:pStyle w:val="EMEABodyText"/>
        <w:widowControl w:val="0"/>
        <w:rPr>
          <w:lang w:val="es-ES"/>
        </w:rPr>
      </w:pPr>
    </w:p>
    <w:p w14:paraId="68E3D174" w14:textId="77777777" w:rsidR="00A80C76" w:rsidRDefault="006963B6">
      <w:pPr>
        <w:pStyle w:val="EMEABodyText"/>
        <w:widowControl w:val="0"/>
        <w:rPr>
          <w:u w:val="single"/>
          <w:lang w:val="es-ES"/>
        </w:rPr>
      </w:pPr>
      <w:r>
        <w:rPr>
          <w:u w:val="single"/>
          <w:lang w:val="es-ES"/>
        </w:rPr>
        <w:t>Tendencias suicidas</w:t>
      </w:r>
    </w:p>
    <w:p w14:paraId="68E3D175" w14:textId="77777777" w:rsidR="00A80C76" w:rsidRDefault="00A80C76">
      <w:pPr>
        <w:pStyle w:val="EMEABodyText"/>
        <w:widowControl w:val="0"/>
        <w:rPr>
          <w:rFonts w:eastAsia="Calibri"/>
          <w:lang w:val="es-ES"/>
        </w:rPr>
      </w:pPr>
    </w:p>
    <w:p w14:paraId="68E3D176" w14:textId="77777777" w:rsidR="00A80C76" w:rsidRDefault="006963B6">
      <w:pPr>
        <w:pStyle w:val="EMEABodyText"/>
        <w:widowControl w:val="0"/>
        <w:rPr>
          <w:lang w:val="es-ES"/>
        </w:rPr>
      </w:pPr>
      <w:r>
        <w:rPr>
          <w:rFonts w:eastAsia="Calibri"/>
          <w:lang w:val="es-ES"/>
        </w:rPr>
        <w:t>La aparición de comportamiento suicida y los trastornos del estado de ánimo son inherentes a las patologías psicóticas y en algunos casos han sido notificados de manera temprana tras la administración inicial o cambio del tratamiento antipsicótico, incluyendo el tratamiento con aripiprazol (ver sección 4.8). El tratamiento con antipsicóticos en pacientes de alto riesgo debe estar acompañado de una estrecha supervisión</w:t>
      </w:r>
      <w:r>
        <w:rPr>
          <w:lang w:val="es-ES"/>
        </w:rPr>
        <w:t>.</w:t>
      </w:r>
    </w:p>
    <w:p w14:paraId="68E3D177" w14:textId="77777777" w:rsidR="00A80C76" w:rsidRDefault="00A80C76">
      <w:pPr>
        <w:pStyle w:val="EMEABodyText"/>
        <w:widowControl w:val="0"/>
        <w:rPr>
          <w:lang w:val="es-ES"/>
        </w:rPr>
      </w:pPr>
    </w:p>
    <w:p w14:paraId="68E3D178" w14:textId="77777777" w:rsidR="00A80C76" w:rsidRDefault="006963B6">
      <w:pPr>
        <w:pStyle w:val="EMEABodyText"/>
        <w:widowControl w:val="0"/>
        <w:rPr>
          <w:u w:val="single"/>
          <w:lang w:val="es-ES"/>
        </w:rPr>
      </w:pPr>
      <w:r>
        <w:rPr>
          <w:u w:val="single"/>
          <w:lang w:val="es-ES"/>
        </w:rPr>
        <w:t>Alteraciones cardiovasculares</w:t>
      </w:r>
    </w:p>
    <w:p w14:paraId="68E3D179" w14:textId="77777777" w:rsidR="00A80C76" w:rsidRDefault="00A80C76">
      <w:pPr>
        <w:pStyle w:val="EMEABodyText"/>
        <w:widowControl w:val="0"/>
        <w:rPr>
          <w:lang w:val="es-ES"/>
        </w:rPr>
      </w:pPr>
    </w:p>
    <w:p w14:paraId="68E3D17A" w14:textId="77777777" w:rsidR="00A80C76" w:rsidRDefault="006963B6">
      <w:pPr>
        <w:pStyle w:val="EMEABodyText"/>
        <w:widowControl w:val="0"/>
        <w:rPr>
          <w:lang w:val="es-ES"/>
        </w:rPr>
      </w:pPr>
      <w:r>
        <w:rPr>
          <w:lang w:val="es-ES"/>
        </w:rPr>
        <w:t>Aripiprazol debe ser utilizado con precaución en pacientes que presentan enfermedad cardiovascular conocida (historia de infarto de miocardio o enfermedad isquémica cardiaca, fallo cardíaco, o trastornos de la conducción), enfermedad cerebrovascular, condiciones en las que puede predisponerse a pacientes a la hipotensión (deshidratación, hipovolemia, y tratamiento con medicamentos antihipertensivos) o hipertensión, incluyendo hipertensión acelerada o maligna. Se han notificado casos de tromboembolismo venoso (TEV) con medicamentos antipsicóticos. Dado que los pacientes tratados con antipsicóticos presentan a menudo factores de riesgo adquiridos para el TEV, se deben identificar todos los posibles factores de riesgo de TEV antes y durante el tratamiento con aripiprazol, y se deben tomar las correspondientes medidas preventivas.</w:t>
      </w:r>
    </w:p>
    <w:p w14:paraId="68E3D17B" w14:textId="77777777" w:rsidR="00A80C76" w:rsidRDefault="00A80C76">
      <w:pPr>
        <w:pStyle w:val="EMEABodyText"/>
        <w:widowControl w:val="0"/>
        <w:rPr>
          <w:lang w:val="es-ES"/>
        </w:rPr>
      </w:pPr>
    </w:p>
    <w:p w14:paraId="68E3D17C" w14:textId="77777777" w:rsidR="00A80C76" w:rsidRDefault="006963B6">
      <w:pPr>
        <w:pStyle w:val="EMEABodyText"/>
        <w:widowControl w:val="0"/>
        <w:rPr>
          <w:u w:val="single"/>
          <w:lang w:val="es-ES"/>
        </w:rPr>
      </w:pPr>
      <w:r>
        <w:rPr>
          <w:rStyle w:val="Emphasis"/>
          <w:i w:val="0"/>
          <w:iCs/>
          <w:color w:val="000000"/>
          <w:u w:val="single"/>
          <w:lang w:val="es-ES"/>
        </w:rPr>
        <w:t>Prolongación del intervalo QT</w:t>
      </w:r>
    </w:p>
    <w:p w14:paraId="68E3D17D" w14:textId="77777777" w:rsidR="00A80C76" w:rsidRDefault="00A80C76">
      <w:pPr>
        <w:pStyle w:val="EMEABodyText"/>
        <w:widowControl w:val="0"/>
        <w:rPr>
          <w:lang w:val="es-ES"/>
        </w:rPr>
      </w:pPr>
    </w:p>
    <w:p w14:paraId="68E3D17E" w14:textId="77777777" w:rsidR="00A80C76" w:rsidRDefault="006963B6">
      <w:pPr>
        <w:pStyle w:val="EMEABodyText"/>
        <w:widowControl w:val="0"/>
        <w:rPr>
          <w:lang w:val="es-ES"/>
        </w:rPr>
      </w:pPr>
      <w:r>
        <w:rPr>
          <w:lang w:val="es-ES"/>
        </w:rPr>
        <w:t xml:space="preserve">En ensayos clínicos de aripiprazol, la incidencia de prolongación del intervalo QT fue comparable a placebo. Aripiprazol debe ser empleado con precaución en pacientes con antecedentes familiares de prolongación del intervalo QT </w:t>
      </w:r>
      <w:r>
        <w:rPr>
          <w:rFonts w:eastAsia="Calibri"/>
          <w:lang w:val="es-ES"/>
        </w:rPr>
        <w:t>(ver sección 4.8)</w:t>
      </w:r>
      <w:r>
        <w:rPr>
          <w:lang w:val="es-ES"/>
        </w:rPr>
        <w:t>.</w:t>
      </w:r>
    </w:p>
    <w:p w14:paraId="68E3D17F" w14:textId="77777777" w:rsidR="00A80C76" w:rsidRDefault="00A80C76">
      <w:pPr>
        <w:pStyle w:val="EMEABodyText"/>
        <w:widowControl w:val="0"/>
        <w:rPr>
          <w:lang w:val="es-ES"/>
        </w:rPr>
      </w:pPr>
    </w:p>
    <w:p w14:paraId="68E3D180" w14:textId="77777777" w:rsidR="00A80C76" w:rsidRDefault="006963B6">
      <w:pPr>
        <w:pStyle w:val="EMEABodyText"/>
        <w:widowControl w:val="0"/>
        <w:rPr>
          <w:u w:val="single"/>
          <w:lang w:val="es-ES"/>
        </w:rPr>
      </w:pPr>
      <w:r>
        <w:rPr>
          <w:u w:val="single"/>
          <w:lang w:val="es-ES"/>
        </w:rPr>
        <w:t>Discinesia tardía</w:t>
      </w:r>
    </w:p>
    <w:p w14:paraId="68E3D181" w14:textId="77777777" w:rsidR="00A80C76" w:rsidRDefault="00A80C76">
      <w:pPr>
        <w:pStyle w:val="EMEABodyText"/>
        <w:widowControl w:val="0"/>
        <w:rPr>
          <w:lang w:val="es-ES"/>
        </w:rPr>
      </w:pPr>
    </w:p>
    <w:p w14:paraId="68E3D182" w14:textId="77777777" w:rsidR="00A80C76" w:rsidRDefault="006963B6">
      <w:pPr>
        <w:pStyle w:val="EMEABodyText"/>
        <w:widowControl w:val="0"/>
        <w:rPr>
          <w:lang w:val="es-ES"/>
        </w:rPr>
      </w:pPr>
      <w:r>
        <w:rPr>
          <w:lang w:val="es-ES"/>
        </w:rPr>
        <w:t xml:space="preserve">En ensayos clínicos de un año, o de menor duración, se han notificado casos poco frecuentes de discinesia durante el tratamiento con aripiprazol. Si aparecen signos y síntomas de discinesia tardía en un paciente tratado con aripiprazol, se debe considerar una reducción de la dosis o la interrupción del tratamiento </w:t>
      </w:r>
      <w:r>
        <w:rPr>
          <w:rFonts w:eastAsia="Calibri"/>
          <w:lang w:val="es-ES"/>
        </w:rPr>
        <w:t>(ver sección 4.8)</w:t>
      </w:r>
      <w:r>
        <w:rPr>
          <w:lang w:val="es-ES"/>
        </w:rPr>
        <w:t>. Estos síntomas pueden empeorar temporalmente o incluso pueden manifestarse después de la interrupción del tratamiento.</w:t>
      </w:r>
    </w:p>
    <w:p w14:paraId="68E3D183" w14:textId="77777777" w:rsidR="00A80C76" w:rsidRDefault="00A80C76">
      <w:pPr>
        <w:pStyle w:val="EMEABodyText"/>
        <w:widowControl w:val="0"/>
        <w:rPr>
          <w:lang w:val="es-ES"/>
        </w:rPr>
      </w:pPr>
    </w:p>
    <w:p w14:paraId="68E3D184" w14:textId="77777777" w:rsidR="00A80C76" w:rsidRDefault="006963B6">
      <w:pPr>
        <w:pStyle w:val="EMEABodyText"/>
        <w:widowControl w:val="0"/>
        <w:rPr>
          <w:u w:val="single"/>
          <w:lang w:val="es-ES"/>
        </w:rPr>
      </w:pPr>
      <w:r>
        <w:rPr>
          <w:u w:val="single"/>
          <w:lang w:val="es-ES"/>
        </w:rPr>
        <w:t>Otros síntomas extrapiramidales</w:t>
      </w:r>
    </w:p>
    <w:p w14:paraId="68E3D185" w14:textId="77777777" w:rsidR="00A80C76" w:rsidRDefault="00A80C76">
      <w:pPr>
        <w:pStyle w:val="EMEABodyText"/>
        <w:widowControl w:val="0"/>
        <w:rPr>
          <w:lang w:val="es-ES"/>
        </w:rPr>
      </w:pPr>
    </w:p>
    <w:p w14:paraId="68E3D186" w14:textId="77777777" w:rsidR="00A80C76" w:rsidRDefault="006963B6">
      <w:pPr>
        <w:pStyle w:val="EMEABodyText"/>
        <w:widowControl w:val="0"/>
        <w:rPr>
          <w:lang w:val="es-ES"/>
        </w:rPr>
      </w:pPr>
      <w:r>
        <w:rPr>
          <w:lang w:val="es-ES"/>
        </w:rPr>
        <w:t>En ensayos clínicos pediátricos de aripiprazol se observó acatisia y parkinsonismo. Si aparecen signos y síntomas de otros SEP en un paciente tratado con aripiprazol, se debe considerar una reducción de la dosis y una estrecha monitorización clínica.</w:t>
      </w:r>
    </w:p>
    <w:p w14:paraId="68E3D187" w14:textId="77777777" w:rsidR="00A80C76" w:rsidRDefault="00A80C76">
      <w:pPr>
        <w:pStyle w:val="EMEABodyText"/>
        <w:widowControl w:val="0"/>
        <w:rPr>
          <w:lang w:val="es-ES"/>
        </w:rPr>
      </w:pPr>
    </w:p>
    <w:p w14:paraId="68E3D188" w14:textId="77777777" w:rsidR="00A80C76" w:rsidRDefault="006963B6">
      <w:pPr>
        <w:pStyle w:val="EMEABodyText"/>
        <w:widowControl w:val="0"/>
        <w:rPr>
          <w:u w:val="single"/>
          <w:lang w:val="es-ES"/>
        </w:rPr>
      </w:pPr>
      <w:r>
        <w:rPr>
          <w:u w:val="single"/>
          <w:lang w:val="es-ES"/>
        </w:rPr>
        <w:t>Síndrome Neuroléptico Maligno (SNM)</w:t>
      </w:r>
    </w:p>
    <w:p w14:paraId="68E3D189" w14:textId="77777777" w:rsidR="00A80C76" w:rsidRDefault="00A80C76">
      <w:pPr>
        <w:pStyle w:val="EMEABodyText"/>
        <w:widowControl w:val="0"/>
        <w:rPr>
          <w:lang w:val="es-ES"/>
        </w:rPr>
      </w:pPr>
    </w:p>
    <w:p w14:paraId="68E3D18A" w14:textId="77777777" w:rsidR="00A80C76" w:rsidRDefault="006963B6">
      <w:pPr>
        <w:pStyle w:val="EMEABodyText"/>
        <w:widowControl w:val="0"/>
        <w:rPr>
          <w:lang w:val="es-ES"/>
        </w:rPr>
      </w:pPr>
      <w:r>
        <w:rPr>
          <w:lang w:val="es-ES"/>
        </w:rPr>
        <w:t>El SNM es un complejo de síntomas potencialmente mortal asociado a los antipsicóticos. En ensayos clínicos se han notificado casos raros de SNM durante el tratamiento con aripiprazol. Las manifestaciones clínicas del SNM son hiperpirexia, rigidez muscular, estado mental alterado y evidencia de inestabilidad autónoma (pulso o presión sanguínea irregular, taquicardia, diaforesis y disritmia cardíaca). Los signos adicionales pueden incluir una elevación de creatina fosfoquinasa, mioglobinuria (rabdomiólisis) e insuficiencia renal aguda. También se han notificado elevaciones de la creatina fosfoquinasa y rabdomiólisis no necesariamente asociadas con el SNM. Si un paciente desarrolla signos y síntomas indicativos de SNM, o presenta una fiebre alta inexplicable sin manifestaciones clínicas adicionales de SNM; todos los antipsicóticos, incluyendo aripiprazol, deben ser interrumpidos</w:t>
      </w:r>
      <w:ins w:id="86" w:author="Author" w:date="2025-10-17T14:47:00Z">
        <w:r>
          <w:rPr>
            <w:lang w:val="es-ES"/>
          </w:rPr>
          <w:t xml:space="preserve"> (ver sección 4.8)</w:t>
        </w:r>
      </w:ins>
      <w:r>
        <w:rPr>
          <w:lang w:val="es-ES"/>
        </w:rPr>
        <w:t>.</w:t>
      </w:r>
    </w:p>
    <w:p w14:paraId="68E3D18B" w14:textId="77777777" w:rsidR="00A80C76" w:rsidRDefault="00A80C76">
      <w:pPr>
        <w:pStyle w:val="EMEABodyText"/>
        <w:widowControl w:val="0"/>
        <w:rPr>
          <w:lang w:val="es-ES"/>
        </w:rPr>
      </w:pPr>
    </w:p>
    <w:p w14:paraId="68E3D18C" w14:textId="77777777" w:rsidR="00A80C76" w:rsidRDefault="006963B6">
      <w:pPr>
        <w:pStyle w:val="EMEABodyText"/>
        <w:widowControl w:val="0"/>
        <w:rPr>
          <w:u w:val="single"/>
          <w:lang w:val="es-ES"/>
        </w:rPr>
      </w:pPr>
      <w:r>
        <w:rPr>
          <w:u w:val="single"/>
          <w:lang w:val="es-ES"/>
        </w:rPr>
        <w:t>Convulsiones</w:t>
      </w:r>
    </w:p>
    <w:p w14:paraId="68E3D18D" w14:textId="77777777" w:rsidR="00A80C76" w:rsidRDefault="00A80C76">
      <w:pPr>
        <w:pStyle w:val="EMEABodyText"/>
        <w:widowControl w:val="0"/>
        <w:rPr>
          <w:lang w:val="es-ES"/>
        </w:rPr>
      </w:pPr>
    </w:p>
    <w:p w14:paraId="68E3D18E" w14:textId="77777777" w:rsidR="00A80C76" w:rsidRDefault="006963B6">
      <w:pPr>
        <w:pStyle w:val="EMEABodyText"/>
        <w:widowControl w:val="0"/>
        <w:rPr>
          <w:lang w:val="es-ES"/>
        </w:rPr>
      </w:pPr>
      <w:r>
        <w:rPr>
          <w:lang w:val="es-ES"/>
        </w:rPr>
        <w:t xml:space="preserve">En ensayos clínicos se han notificado casos poco frecuentes de convulsiones durante el tratamiento con aripiprazol. Por lo tanto, se debe utilizar aripiprazol con precaución en pacientes epilépticos o con historia de convulsiones </w:t>
      </w:r>
      <w:r>
        <w:rPr>
          <w:rFonts w:eastAsia="Calibri"/>
          <w:lang w:val="es-ES"/>
        </w:rPr>
        <w:t>(ver sección 4.8).</w:t>
      </w:r>
    </w:p>
    <w:p w14:paraId="68E3D18F" w14:textId="77777777" w:rsidR="00A80C76" w:rsidRDefault="00A80C76">
      <w:pPr>
        <w:pStyle w:val="EMEABodyText"/>
        <w:widowControl w:val="0"/>
        <w:rPr>
          <w:lang w:val="es-ES"/>
        </w:rPr>
      </w:pPr>
    </w:p>
    <w:p w14:paraId="68E3D190" w14:textId="77777777" w:rsidR="00A80C76" w:rsidRDefault="006963B6">
      <w:pPr>
        <w:pStyle w:val="EMEABodyText"/>
        <w:widowControl w:val="0"/>
        <w:rPr>
          <w:lang w:val="es-ES"/>
        </w:rPr>
      </w:pPr>
      <w:r>
        <w:rPr>
          <w:u w:val="single"/>
          <w:lang w:val="es-ES"/>
        </w:rPr>
        <w:t>Pacientes de edad avanzada con psicosis relacionada con demencia</w:t>
      </w:r>
    </w:p>
    <w:p w14:paraId="68E3D191" w14:textId="77777777" w:rsidR="00A80C76" w:rsidRDefault="00A80C76">
      <w:pPr>
        <w:pStyle w:val="EMEABodyText"/>
        <w:widowControl w:val="0"/>
        <w:rPr>
          <w:u w:val="single"/>
          <w:lang w:val="es-ES"/>
        </w:rPr>
      </w:pPr>
    </w:p>
    <w:p w14:paraId="68E3D192" w14:textId="77777777" w:rsidR="00A80C76" w:rsidRDefault="006963B6">
      <w:pPr>
        <w:pStyle w:val="EMEABodyText"/>
        <w:widowControl w:val="0"/>
        <w:rPr>
          <w:i/>
          <w:iCs/>
          <w:lang w:val="es-ES"/>
        </w:rPr>
      </w:pPr>
      <w:r>
        <w:rPr>
          <w:i/>
          <w:lang w:val="es-ES"/>
        </w:rPr>
        <w:t>Aumento de mortalidad</w:t>
      </w:r>
    </w:p>
    <w:p w14:paraId="68E3D193" w14:textId="77777777" w:rsidR="00A80C76" w:rsidRDefault="006963B6">
      <w:pPr>
        <w:pStyle w:val="EMEABodyText"/>
        <w:widowControl w:val="0"/>
        <w:rPr>
          <w:lang w:val="es-ES"/>
        </w:rPr>
      </w:pPr>
      <w:r>
        <w:rPr>
          <w:lang w:val="es-ES"/>
        </w:rPr>
        <w:t>En tres ensayos controlados con placebo (n = 938; edad media: 82,4 años; rango: de 56 a 99 años) de aripiprazol en pacientes de edad avanzada con psicosis asociada a la enfermedad de Alzheimer, los pacientes tratados con aripiprazol presentaron mayor riesgo de muerte comparado con placebo. El porcentaje de muerte en pacientes tratados con aripiprazol fue del 3,5 % comparado con el 1,7 % del grupo placebo. Aunque las causas de muerte fueron variadas, la mayoría de las muertes parecieron ser de naturaleza cardiovascular (por ejemplo, fallo cardíaco, muerte súbita) o infecciosa (por ejemplo, pneumonía)</w:t>
      </w:r>
      <w:r>
        <w:rPr>
          <w:rFonts w:eastAsia="Calibri"/>
          <w:lang w:val="es-ES"/>
        </w:rPr>
        <w:t xml:space="preserve"> (ver sección 4.8)</w:t>
      </w:r>
      <w:r>
        <w:rPr>
          <w:lang w:val="es-ES"/>
        </w:rPr>
        <w:t>.</w:t>
      </w:r>
    </w:p>
    <w:p w14:paraId="68E3D194" w14:textId="77777777" w:rsidR="00A80C76" w:rsidRDefault="00A80C76">
      <w:pPr>
        <w:pStyle w:val="EMEABodyText"/>
        <w:widowControl w:val="0"/>
        <w:rPr>
          <w:lang w:val="es-ES"/>
        </w:rPr>
      </w:pPr>
    </w:p>
    <w:p w14:paraId="68E3D195" w14:textId="77777777" w:rsidR="00A80C76" w:rsidRDefault="006963B6">
      <w:pPr>
        <w:pStyle w:val="EMEABodyText"/>
        <w:widowControl w:val="0"/>
        <w:rPr>
          <w:i/>
          <w:lang w:val="es-ES"/>
        </w:rPr>
      </w:pPr>
      <w:r>
        <w:rPr>
          <w:i/>
          <w:lang w:val="es-ES"/>
        </w:rPr>
        <w:t>Reacciones adversas cerebrovasculares</w:t>
      </w:r>
    </w:p>
    <w:p w14:paraId="68E3D196" w14:textId="77777777" w:rsidR="00A80C76" w:rsidRDefault="006963B6">
      <w:pPr>
        <w:pStyle w:val="EMEABodyText"/>
        <w:widowControl w:val="0"/>
        <w:rPr>
          <w:lang w:val="es-ES"/>
        </w:rPr>
      </w:pPr>
      <w:r>
        <w:rPr>
          <w:lang w:val="es-ES"/>
        </w:rPr>
        <w:t xml:space="preserve">En los mismos ensayos, se notificaron reacciones adversas cerebrovasculares (por ejemplo, accidente cerebrovascular, accidente isquémico transitorio), incluyendo pacientes con desenlace fatal (media de edad: 84 años; rango: de 78 a 88 años). En total, en un 1,3 % de los pacientes tratados con aripiprazol se notificaron reacciones adversas cerebrovasculares en comparación con un 0,6 % de los pacientes tratados con placebo. Esta diferencia no fue estadísticamente significativa. Sin embargo, en uno de estos ensayos, un ensayo de dosis fijas, hubo una relación dosis respuesta significativa para las reacciones adversas cerebrovasculares en pacientes tratados con aripiprazol </w:t>
      </w:r>
      <w:r>
        <w:rPr>
          <w:rFonts w:eastAsia="Calibri"/>
          <w:lang w:val="es-ES"/>
        </w:rPr>
        <w:t>(ver sección 4.8)</w:t>
      </w:r>
      <w:r>
        <w:rPr>
          <w:lang w:val="es-ES"/>
        </w:rPr>
        <w:t>.</w:t>
      </w:r>
    </w:p>
    <w:p w14:paraId="68E3D197" w14:textId="77777777" w:rsidR="00A80C76" w:rsidRDefault="00A80C76">
      <w:pPr>
        <w:pStyle w:val="EMEABodyText"/>
        <w:widowControl w:val="0"/>
        <w:rPr>
          <w:lang w:val="es-ES"/>
        </w:rPr>
      </w:pPr>
    </w:p>
    <w:p w14:paraId="68E3D198" w14:textId="77777777" w:rsidR="00A80C76" w:rsidRDefault="006963B6">
      <w:pPr>
        <w:pStyle w:val="EMEABodyText"/>
        <w:rPr>
          <w:lang w:val="es-ES"/>
        </w:rPr>
      </w:pPr>
      <w:r>
        <w:rPr>
          <w:iCs/>
          <w:lang w:val="es-ES"/>
        </w:rPr>
        <w:t xml:space="preserve">Aripiprazol </w:t>
      </w:r>
      <w:r>
        <w:rPr>
          <w:lang w:val="es-ES"/>
        </w:rPr>
        <w:t>no está indicado para el tratamiento de pacientes con psicosis relacionada con demencia.</w:t>
      </w:r>
    </w:p>
    <w:p w14:paraId="68E3D199" w14:textId="77777777" w:rsidR="00A80C76" w:rsidRDefault="00A80C76">
      <w:pPr>
        <w:pStyle w:val="EMEABodyText"/>
        <w:widowControl w:val="0"/>
        <w:rPr>
          <w:lang w:val="es-ES"/>
        </w:rPr>
      </w:pPr>
    </w:p>
    <w:p w14:paraId="68E3D19A" w14:textId="77777777" w:rsidR="00A80C76" w:rsidRDefault="006963B6">
      <w:pPr>
        <w:pStyle w:val="EMEABodyText"/>
        <w:widowControl w:val="0"/>
        <w:rPr>
          <w:u w:val="single"/>
          <w:lang w:val="es-ES"/>
        </w:rPr>
      </w:pPr>
      <w:r>
        <w:rPr>
          <w:u w:val="single"/>
          <w:lang w:val="es-ES"/>
        </w:rPr>
        <w:t>Hiperglucemia y diabetes mellitus</w:t>
      </w:r>
    </w:p>
    <w:p w14:paraId="68E3D19B" w14:textId="77777777" w:rsidR="00A80C76" w:rsidRDefault="00A80C76">
      <w:pPr>
        <w:pStyle w:val="EMEABodyText"/>
        <w:widowControl w:val="0"/>
        <w:rPr>
          <w:lang w:val="es-ES"/>
        </w:rPr>
      </w:pPr>
    </w:p>
    <w:p w14:paraId="68E3D19C" w14:textId="77777777" w:rsidR="00A80C76" w:rsidRDefault="006963B6">
      <w:pPr>
        <w:pStyle w:val="EMEABodyText"/>
        <w:widowControl w:val="0"/>
        <w:rPr>
          <w:lang w:val="es-ES"/>
        </w:rPr>
      </w:pPr>
      <w:r>
        <w:rPr>
          <w:rStyle w:val="Emphasis"/>
          <w:i w:val="0"/>
          <w:iCs/>
          <w:color w:val="000000"/>
          <w:lang w:val="es-ES"/>
        </w:rPr>
        <w:t xml:space="preserve">En algunos casos se ha notificado hiperglucemia extrema y asociada con cetoacidosis o coma </w:t>
      </w:r>
      <w:r>
        <w:rPr>
          <w:rStyle w:val="Emphasis"/>
          <w:i w:val="0"/>
          <w:iCs/>
          <w:color w:val="000000"/>
          <w:lang w:val="es-ES"/>
        </w:rPr>
        <w:lastRenderedPageBreak/>
        <w:t>hiperosmolar o muerte en pacientes tratados con antipsicóticos atípicos, incluyendo aripiprazol. Entre los factores de riesgo que pueden predisponer a los pacientes a padecer complicaciones graves se incluye la obesidad y los antecedentes familiares de diabetes. En los ensayos clínicos con aripiprazol, no hubo diferencias significativas en la tasa de incidencia de reacciones adversas hiperglucémicas (incluyendo diabetes) o en los valores de glucemia alterados, en comparación con placebo. No se dispone de datos precisos del riesgo de reacciones adversas relacionadas con la hiperglucemia en pacientes tratados con aripiprazol y con otros antipsicóticos atípicos que permitan establecer comparaciones directas. Los pacientes tratados con antipsicóticos, incluyendo aripiprazol, deben ser observados para detectar posibles signos y síntomas de hiperglucemia (como polidipsia, poliuria, polifagia y debilidad), y los pacientes con diabetes mellitus o con factores de riesgo de diabetes mellitus deben ser controlados de forma regular para detectar un posible empeoramiento del control de la glucosa (ver sección 4.8).</w:t>
      </w:r>
    </w:p>
    <w:p w14:paraId="68E3D19D" w14:textId="77777777" w:rsidR="00A80C76" w:rsidRDefault="00A80C76">
      <w:pPr>
        <w:pStyle w:val="EMEABodyText"/>
        <w:widowControl w:val="0"/>
        <w:rPr>
          <w:lang w:val="es-ES"/>
        </w:rPr>
      </w:pPr>
    </w:p>
    <w:p w14:paraId="68E3D19E" w14:textId="77777777" w:rsidR="00A80C76" w:rsidRDefault="006963B6">
      <w:pPr>
        <w:pStyle w:val="EMEABodyText"/>
        <w:widowControl w:val="0"/>
        <w:rPr>
          <w:u w:val="single"/>
          <w:lang w:val="es-ES"/>
        </w:rPr>
      </w:pPr>
      <w:r>
        <w:rPr>
          <w:u w:val="single"/>
          <w:lang w:val="es-ES"/>
        </w:rPr>
        <w:t>Hipersensibilidad</w:t>
      </w:r>
    </w:p>
    <w:p w14:paraId="68E3D19F" w14:textId="77777777" w:rsidR="00A80C76" w:rsidRDefault="00A80C76">
      <w:pPr>
        <w:pStyle w:val="EMEABodyText"/>
        <w:widowControl w:val="0"/>
        <w:rPr>
          <w:lang w:val="es-ES"/>
        </w:rPr>
      </w:pPr>
    </w:p>
    <w:p w14:paraId="68E3D1A0" w14:textId="77777777" w:rsidR="00A80C76" w:rsidRDefault="006963B6">
      <w:pPr>
        <w:pStyle w:val="EMEABodyText"/>
        <w:widowControl w:val="0"/>
        <w:rPr>
          <w:lang w:val="es-ES"/>
        </w:rPr>
      </w:pPr>
      <w:r>
        <w:rPr>
          <w:lang w:val="es-ES"/>
        </w:rPr>
        <w:t>Se pueden producir reacciones de hipersensibilidad con aripiprazol, caracterizadas por síntomas alérgicos (ver sección 4.8).</w:t>
      </w:r>
    </w:p>
    <w:p w14:paraId="68E3D1A1" w14:textId="77777777" w:rsidR="00A80C76" w:rsidRDefault="00A80C76">
      <w:pPr>
        <w:pStyle w:val="EMEABodyText"/>
        <w:widowControl w:val="0"/>
        <w:rPr>
          <w:lang w:val="es-ES"/>
        </w:rPr>
      </w:pPr>
    </w:p>
    <w:p w14:paraId="68E3D1A2" w14:textId="77777777" w:rsidR="00A80C76" w:rsidRDefault="006963B6">
      <w:pPr>
        <w:pStyle w:val="EMEABodyText"/>
        <w:widowControl w:val="0"/>
        <w:rPr>
          <w:u w:val="single"/>
          <w:lang w:val="es-ES"/>
        </w:rPr>
      </w:pPr>
      <w:r>
        <w:rPr>
          <w:u w:val="single"/>
          <w:lang w:val="es-ES"/>
        </w:rPr>
        <w:t>Aumento de peso</w:t>
      </w:r>
    </w:p>
    <w:p w14:paraId="68E3D1A3" w14:textId="77777777" w:rsidR="00A80C76" w:rsidRDefault="00A80C76">
      <w:pPr>
        <w:pStyle w:val="EMEABodyText"/>
        <w:widowControl w:val="0"/>
        <w:rPr>
          <w:lang w:val="es-ES"/>
        </w:rPr>
      </w:pPr>
    </w:p>
    <w:p w14:paraId="68E3D1A4" w14:textId="77777777" w:rsidR="00A80C76" w:rsidRDefault="006963B6">
      <w:pPr>
        <w:pStyle w:val="EMEABodyText"/>
        <w:widowControl w:val="0"/>
        <w:rPr>
          <w:lang w:val="es-ES"/>
        </w:rPr>
      </w:pPr>
      <w:r>
        <w:rPr>
          <w:lang w:val="es-ES"/>
        </w:rPr>
        <w:t>El aumento de peso se ve comúnmente en pacientes con esquizofrenia y manía bipolar debido a la co-morbilidad, uso de antipsicóticos conocidos que causan aumento de peso, estilo de vida poco saludable, y puede conducir a complicaciones graves. El aumento de peso ha sido notificado tras la comercialización en pacientes a los que se les prescribe aripiprazol. Cuando se ha visto, ha sido habitualmente en aquellos con factores significativos de riesgo tales como historia de diabetes, alteraciones tiroideas o adenoma de la pituitaria. En ensayos clínicos con aripiprazol no se ha mostrado que induzca a aumento de peso clínicamente relevante en adultos (ver sección 5.1). En ensayos clínicos de pacientes adolescentes con trastorno bipolar, aripiprazol ha mostrado que está relacionado con un aumento de peso después de 4 semanas de tratamiento. El aumento de peso debe ser monitorizado en pacientes adolescentes con trastorno bipolar. Si el aumento de peso es clínicamente significativo, debe considerarse la reducción de dosis (ver sección 4.8).</w:t>
      </w:r>
    </w:p>
    <w:p w14:paraId="68E3D1A5" w14:textId="77777777" w:rsidR="00A80C76" w:rsidRDefault="00A80C76">
      <w:pPr>
        <w:pStyle w:val="EMEABodyText"/>
        <w:widowControl w:val="0"/>
        <w:rPr>
          <w:lang w:val="es-ES"/>
        </w:rPr>
      </w:pPr>
    </w:p>
    <w:p w14:paraId="68E3D1A6" w14:textId="77777777" w:rsidR="00A80C76" w:rsidRDefault="006963B6">
      <w:pPr>
        <w:pStyle w:val="EMEABodyText"/>
        <w:widowControl w:val="0"/>
        <w:rPr>
          <w:u w:val="single"/>
          <w:lang w:val="es-ES"/>
        </w:rPr>
      </w:pPr>
      <w:r>
        <w:rPr>
          <w:u w:val="single"/>
          <w:lang w:val="es-ES"/>
        </w:rPr>
        <w:t>Disfagia</w:t>
      </w:r>
    </w:p>
    <w:p w14:paraId="68E3D1A7" w14:textId="77777777" w:rsidR="00A80C76" w:rsidRDefault="00A80C76">
      <w:pPr>
        <w:pStyle w:val="EMEABodyText"/>
        <w:widowControl w:val="0"/>
        <w:rPr>
          <w:rStyle w:val="Emphasis"/>
          <w:i w:val="0"/>
          <w:iCs/>
          <w:color w:val="000000"/>
          <w:lang w:val="es-ES"/>
        </w:rPr>
      </w:pPr>
    </w:p>
    <w:p w14:paraId="68E3D1A8" w14:textId="77777777" w:rsidR="00A80C76" w:rsidRDefault="006963B6">
      <w:pPr>
        <w:pStyle w:val="EMEABodyText"/>
        <w:widowControl w:val="0"/>
        <w:rPr>
          <w:lang w:val="es-ES"/>
        </w:rPr>
      </w:pPr>
      <w:r>
        <w:rPr>
          <w:rStyle w:val="Emphasis"/>
          <w:i w:val="0"/>
          <w:iCs/>
          <w:color w:val="000000"/>
          <w:lang w:val="es-ES"/>
        </w:rPr>
        <w:t xml:space="preserve">La dismotilidad esofágica y la aspiración se han asociado al uso de antipsicóticos, incluyendo </w:t>
      </w:r>
      <w:r>
        <w:rPr>
          <w:lang w:val="es-ES"/>
        </w:rPr>
        <w:t>aripiprazol</w:t>
      </w:r>
      <w:r>
        <w:rPr>
          <w:rStyle w:val="Emphasis"/>
          <w:i w:val="0"/>
          <w:iCs/>
          <w:color w:val="000000"/>
          <w:lang w:val="es-ES"/>
        </w:rPr>
        <w:t xml:space="preserve">. </w:t>
      </w:r>
      <w:r>
        <w:rPr>
          <w:lang w:val="es-ES"/>
        </w:rPr>
        <w:t>Aripiprazol debe utilizarse con precaución en pacientes con riesgo de neumonía por aspiración.</w:t>
      </w:r>
    </w:p>
    <w:p w14:paraId="68E3D1A9" w14:textId="77777777" w:rsidR="00A80C76" w:rsidRDefault="00A80C76">
      <w:pPr>
        <w:pStyle w:val="EMEABodyText"/>
        <w:widowControl w:val="0"/>
        <w:rPr>
          <w:lang w:val="es-ES"/>
        </w:rPr>
      </w:pPr>
    </w:p>
    <w:p w14:paraId="68E3D1AA" w14:textId="77777777" w:rsidR="00A80C76" w:rsidRDefault="006963B6">
      <w:pPr>
        <w:pStyle w:val="EMEABodyText"/>
        <w:rPr>
          <w:iCs/>
          <w:u w:val="single"/>
          <w:lang w:val="es-ES"/>
        </w:rPr>
      </w:pPr>
      <w:del w:id="87" w:author="Author" w:date="2025-10-17T14:47:00Z">
        <w:r>
          <w:rPr>
            <w:iCs/>
            <w:u w:val="single"/>
            <w:lang w:val="es-ES"/>
          </w:rPr>
          <w:delText>Adicción patológica</w:delText>
        </w:r>
      </w:del>
      <w:ins w:id="88" w:author="Author" w:date="2025-10-17T14:47:00Z">
        <w:r>
          <w:rPr>
            <w:iCs/>
            <w:u w:val="single"/>
            <w:lang w:val="es-ES"/>
          </w:rPr>
          <w:t>Trastorno asociado</w:t>
        </w:r>
      </w:ins>
      <w:r>
        <w:rPr>
          <w:iCs/>
          <w:u w:val="single"/>
          <w:lang w:val="es-ES"/>
        </w:rPr>
        <w:t xml:space="preserve"> al juego y otros trastornos del control de los impulsos</w:t>
      </w:r>
    </w:p>
    <w:p w14:paraId="68E3D1AB" w14:textId="77777777" w:rsidR="00A80C76" w:rsidRDefault="00A80C76">
      <w:pPr>
        <w:pStyle w:val="EMEABodyText"/>
        <w:rPr>
          <w:iCs/>
          <w:lang w:val="es-ES"/>
        </w:rPr>
      </w:pPr>
    </w:p>
    <w:p w14:paraId="68E3D1AC" w14:textId="77777777" w:rsidR="00A80C76" w:rsidRDefault="006963B6">
      <w:pPr>
        <w:pStyle w:val="EMEABodyText"/>
        <w:widowControl w:val="0"/>
        <w:rPr>
          <w:iCs/>
          <w:lang w:val="es-ES"/>
        </w:rPr>
      </w:pPr>
      <w:r>
        <w:rPr>
          <w:iCs/>
          <w:lang w:val="es-ES"/>
        </w:rPr>
        <w:t xml:space="preserve">Los pacientes pueden experimentar un aumento de los impulsos, especialmente los de la adicción al juego, e incapacidad de controlarlos mientras están tomando aripiprazol. Otros impulsos notificados fueron: impulso sexual aumentado, compra compulsiva, atracones o ingesta compulsiva y otros comportamientos impulsivos y compulsivos. Es importante que los médicos pregunten expresamente a los pacientes o a sus cuidadores sobre la aparición o intensificación de los impulsos de adicción al juego, los impulsos sexuales, la compra compulsiva, los atracones o la ingesta compulsiva, u otros impulsos mientras se está recibiendo el tratamiento con aripiprazol. Cabe observar que los síntomas de control de los impulsos pueden estar asociados al trastorno subyacente; no obstante, en algunos casos, se notificó que los impulsos cesaron al reducir la dosis o cuando se interrumpió </w:t>
      </w:r>
      <w:del w:id="89" w:author="Author" w:date="2025-10-17T14:48:00Z">
        <w:r>
          <w:rPr>
            <w:iCs/>
            <w:lang w:val="es-ES"/>
          </w:rPr>
          <w:delText>la medicación</w:delText>
        </w:r>
      </w:del>
      <w:ins w:id="90" w:author="Author" w:date="2025-10-17T14:48:00Z">
        <w:r>
          <w:rPr>
            <w:iCs/>
            <w:lang w:val="es-ES"/>
          </w:rPr>
          <w:t>el medicamento</w:t>
        </w:r>
      </w:ins>
      <w:r>
        <w:rPr>
          <w:iCs/>
          <w:lang w:val="es-ES"/>
        </w:rPr>
        <w:t>. Si no se identifican, los trastornos del control de los impulsos pueden resultar perjudiciales para el paciente o para otras personas. Si aparecen dichos impulsos mientras se está tomando aripiprazol, se debe considerar la reducción de la dosis o la interrupción del tratamiento (ver sección 4.8).</w:t>
      </w:r>
    </w:p>
    <w:p w14:paraId="68E3D1AD" w14:textId="77777777" w:rsidR="00A80C76" w:rsidRDefault="00A80C76">
      <w:pPr>
        <w:pStyle w:val="EMEABodyText"/>
        <w:rPr>
          <w:iCs/>
          <w:lang w:val="es-ES"/>
        </w:rPr>
      </w:pPr>
    </w:p>
    <w:p w14:paraId="68E3D1AE" w14:textId="77777777" w:rsidR="00A80C76" w:rsidRDefault="006963B6">
      <w:pPr>
        <w:pStyle w:val="EMEABodyText"/>
        <w:keepNext/>
        <w:keepLines/>
        <w:widowControl w:val="0"/>
        <w:rPr>
          <w:u w:val="single"/>
          <w:lang w:val="es-ES"/>
        </w:rPr>
      </w:pPr>
      <w:r>
        <w:rPr>
          <w:u w:val="single"/>
          <w:lang w:val="es-ES"/>
        </w:rPr>
        <w:t>Fructosa</w:t>
      </w:r>
    </w:p>
    <w:p w14:paraId="68E3D1AF" w14:textId="77777777" w:rsidR="00A80C76" w:rsidRDefault="00A80C76">
      <w:pPr>
        <w:pStyle w:val="EMEABodyText"/>
        <w:keepNext/>
        <w:keepLines/>
        <w:widowControl w:val="0"/>
        <w:rPr>
          <w:lang w:val="es-ES"/>
        </w:rPr>
      </w:pPr>
    </w:p>
    <w:p w14:paraId="68E3D1B0" w14:textId="77777777" w:rsidR="00A80C76" w:rsidRDefault="006963B6">
      <w:pPr>
        <w:pStyle w:val="EMEABodyText"/>
        <w:widowControl w:val="0"/>
        <w:rPr>
          <w:lang w:val="es-ES"/>
        </w:rPr>
      </w:pPr>
      <w:r>
        <w:rPr>
          <w:lang w:val="es-ES"/>
        </w:rPr>
        <w:t xml:space="preserve">La solución oral contiene fructosa. La fructosa puede dañar los dientes. Los pacientes con intolerancia </w:t>
      </w:r>
      <w:r>
        <w:rPr>
          <w:lang w:val="es-ES"/>
        </w:rPr>
        <w:lastRenderedPageBreak/>
        <w:t>hereditaria a la fructosa (IHF) no deben tomar/recibir este medicamento.</w:t>
      </w:r>
    </w:p>
    <w:p w14:paraId="68E3D1B1" w14:textId="77777777" w:rsidR="00A80C76" w:rsidRDefault="00A80C76">
      <w:pPr>
        <w:pStyle w:val="EMEABodyText"/>
        <w:widowControl w:val="0"/>
        <w:rPr>
          <w:lang w:val="es-ES"/>
        </w:rPr>
      </w:pPr>
    </w:p>
    <w:p w14:paraId="68E3D1B2" w14:textId="77777777" w:rsidR="00A80C76" w:rsidRDefault="006963B6">
      <w:pPr>
        <w:pStyle w:val="EMEABodyText"/>
        <w:keepNext/>
        <w:keepLines/>
        <w:widowControl w:val="0"/>
        <w:rPr>
          <w:u w:val="single"/>
          <w:lang w:val="es-ES"/>
        </w:rPr>
      </w:pPr>
      <w:r>
        <w:rPr>
          <w:u w:val="single"/>
          <w:lang w:val="es-ES"/>
        </w:rPr>
        <w:t>Sacarosa</w:t>
      </w:r>
    </w:p>
    <w:p w14:paraId="68E3D1B3" w14:textId="77777777" w:rsidR="00A80C76" w:rsidRDefault="00A80C76">
      <w:pPr>
        <w:pStyle w:val="EMEABodyText"/>
        <w:keepNext/>
        <w:keepLines/>
        <w:widowControl w:val="0"/>
        <w:rPr>
          <w:lang w:val="es-ES"/>
        </w:rPr>
      </w:pPr>
    </w:p>
    <w:p w14:paraId="68E3D1B4" w14:textId="77777777" w:rsidR="00A80C76" w:rsidRDefault="006963B6">
      <w:pPr>
        <w:pStyle w:val="EMEABodyText"/>
        <w:widowControl w:val="0"/>
        <w:rPr>
          <w:lang w:val="es-ES"/>
        </w:rPr>
      </w:pPr>
      <w:r>
        <w:rPr>
          <w:lang w:val="es-ES"/>
        </w:rPr>
        <w:t>La solución oral contiene sacarosa. La sacarosa puede perjudicar los dientes. Los pacientes con intolerancia hereditaria a la fructosa, problemas de absorción a la glucosa o galactosa, o insuficiencia de sacarasa-isomaltasa, no deben tomar este medicamento.</w:t>
      </w:r>
    </w:p>
    <w:p w14:paraId="68E3D1B5" w14:textId="77777777" w:rsidR="00A80C76" w:rsidRDefault="00A80C76">
      <w:pPr>
        <w:pStyle w:val="EMEABodyText"/>
        <w:widowControl w:val="0"/>
        <w:rPr>
          <w:u w:val="single"/>
          <w:lang w:val="es-ES"/>
        </w:rPr>
      </w:pPr>
    </w:p>
    <w:p w14:paraId="68E3D1B6" w14:textId="77777777" w:rsidR="00A80C76" w:rsidRDefault="006963B6">
      <w:pPr>
        <w:pStyle w:val="EMEABodyText"/>
        <w:widowControl w:val="0"/>
        <w:rPr>
          <w:u w:val="single"/>
          <w:lang w:val="es-ES"/>
        </w:rPr>
      </w:pPr>
      <w:r>
        <w:rPr>
          <w:u w:val="single"/>
          <w:lang w:val="es-ES"/>
        </w:rPr>
        <w:t>Parahidroxibenzoatos</w:t>
      </w:r>
    </w:p>
    <w:p w14:paraId="68E3D1B7" w14:textId="77777777" w:rsidR="00A80C76" w:rsidRDefault="00A80C76">
      <w:pPr>
        <w:pStyle w:val="EMEABodyText"/>
        <w:widowControl w:val="0"/>
        <w:rPr>
          <w:lang w:val="es-ES"/>
        </w:rPr>
      </w:pPr>
    </w:p>
    <w:p w14:paraId="68E3D1B8" w14:textId="77777777" w:rsidR="00A80C76" w:rsidRDefault="006963B6">
      <w:pPr>
        <w:pStyle w:val="EMEABodyText"/>
        <w:widowControl w:val="0"/>
        <w:rPr>
          <w:lang w:val="es-ES"/>
        </w:rPr>
      </w:pPr>
      <w:r>
        <w:rPr>
          <w:lang w:val="es-ES"/>
        </w:rPr>
        <w:t>La solución oral contiene parahidroxibenzoato de metilo y parahidroxibenzoato de propilo. Puede provocar reacciones alérgicas (posiblemente retardadas).</w:t>
      </w:r>
    </w:p>
    <w:p w14:paraId="68E3D1B9" w14:textId="77777777" w:rsidR="00A80C76" w:rsidRDefault="00A80C76">
      <w:pPr>
        <w:pStyle w:val="EMEABodyText"/>
        <w:widowControl w:val="0"/>
        <w:rPr>
          <w:lang w:val="es-ES"/>
        </w:rPr>
      </w:pPr>
    </w:p>
    <w:p w14:paraId="68E3D1BA" w14:textId="77777777" w:rsidR="00A80C76" w:rsidRDefault="006963B6">
      <w:pPr>
        <w:pStyle w:val="EMEABodyText"/>
        <w:widowControl w:val="0"/>
        <w:rPr>
          <w:u w:val="single"/>
          <w:lang w:val="es-ES"/>
        </w:rPr>
      </w:pPr>
      <w:r>
        <w:rPr>
          <w:u w:val="single"/>
          <w:lang w:val="es-ES"/>
        </w:rPr>
        <w:t>Sodio</w:t>
      </w:r>
    </w:p>
    <w:p w14:paraId="68E3D1BB" w14:textId="77777777" w:rsidR="00A80C76" w:rsidRDefault="00A80C76">
      <w:pPr>
        <w:pStyle w:val="EMEABodyText"/>
        <w:widowControl w:val="0"/>
        <w:rPr>
          <w:lang w:val="es-ES"/>
        </w:rPr>
      </w:pPr>
    </w:p>
    <w:p w14:paraId="68E3D1BC" w14:textId="77777777" w:rsidR="00A80C76" w:rsidRDefault="006963B6">
      <w:pPr>
        <w:pStyle w:val="EMEABodyText"/>
        <w:widowControl w:val="0"/>
        <w:rPr>
          <w:lang w:val="es-ES"/>
        </w:rPr>
      </w:pPr>
      <w:r>
        <w:rPr>
          <w:lang w:val="es-ES"/>
        </w:rPr>
        <w:t>La solución oral contiene sodio. Este medicamento contiene menos de 1 mmol de sodio (23 mg) por unidad de dosis; esto es, esencialmente “exento de sodio”.</w:t>
      </w:r>
    </w:p>
    <w:p w14:paraId="68E3D1BD" w14:textId="77777777" w:rsidR="00A80C76" w:rsidRDefault="00A80C76">
      <w:pPr>
        <w:pStyle w:val="EMEABodyText"/>
        <w:widowControl w:val="0"/>
        <w:rPr>
          <w:lang w:val="es-ES"/>
        </w:rPr>
      </w:pPr>
    </w:p>
    <w:p w14:paraId="68E3D1BE" w14:textId="77777777" w:rsidR="00A80C76" w:rsidRDefault="006963B6">
      <w:pPr>
        <w:pStyle w:val="EMEABodyText"/>
        <w:widowControl w:val="0"/>
        <w:rPr>
          <w:u w:val="single"/>
          <w:lang w:val="es-ES"/>
        </w:rPr>
      </w:pPr>
      <w:r>
        <w:rPr>
          <w:u w:val="single"/>
          <w:lang w:val="es-ES"/>
        </w:rPr>
        <w:t>Pacientes con co-morbilidad asociada al trastorno por déficit de atención e hiperactividad (TDAH)</w:t>
      </w:r>
    </w:p>
    <w:p w14:paraId="68E3D1BF" w14:textId="77777777" w:rsidR="00A80C76" w:rsidRDefault="00A80C76">
      <w:pPr>
        <w:pStyle w:val="EMEABodyText"/>
        <w:widowControl w:val="0"/>
        <w:rPr>
          <w:lang w:val="es-ES"/>
        </w:rPr>
      </w:pPr>
    </w:p>
    <w:p w14:paraId="68E3D1C0" w14:textId="77777777" w:rsidR="00A80C76" w:rsidRDefault="006963B6">
      <w:pPr>
        <w:pStyle w:val="EMEABodyText"/>
        <w:widowControl w:val="0"/>
        <w:rPr>
          <w:lang w:val="es-ES"/>
        </w:rPr>
      </w:pPr>
      <w:r>
        <w:rPr>
          <w:lang w:val="es-ES"/>
        </w:rPr>
        <w:t>A pesar de la alta frecuencia de co-morbilidad asociada al Trastorno Bipolar I y al TDAH, los datos de seguridad sobre el uso concomitante de aripiprazol y medicamentos estimulantes son muy escasos; por lo tanto, debe tenerse extrema precaución cuando estos medicamentos son administrados conjuntamente.</w:t>
      </w:r>
    </w:p>
    <w:p w14:paraId="68E3D1C1" w14:textId="77777777" w:rsidR="00A80C76" w:rsidRDefault="00A80C76">
      <w:pPr>
        <w:pStyle w:val="EMEABodyText"/>
        <w:widowControl w:val="0"/>
        <w:rPr>
          <w:lang w:val="es-ES"/>
        </w:rPr>
      </w:pPr>
    </w:p>
    <w:p w14:paraId="68E3D1C2" w14:textId="77777777" w:rsidR="00A80C76" w:rsidRDefault="006963B6">
      <w:pPr>
        <w:pStyle w:val="EMEABodyText"/>
        <w:widowControl w:val="0"/>
        <w:rPr>
          <w:u w:val="single"/>
          <w:lang w:val="es-ES"/>
        </w:rPr>
      </w:pPr>
      <w:r>
        <w:rPr>
          <w:u w:val="single"/>
          <w:lang w:val="es-ES"/>
        </w:rPr>
        <w:t>Caídas</w:t>
      </w:r>
    </w:p>
    <w:p w14:paraId="68E3D1C3" w14:textId="77777777" w:rsidR="00A80C76" w:rsidRDefault="00A80C76">
      <w:pPr>
        <w:pStyle w:val="EMEABodyText"/>
        <w:widowControl w:val="0"/>
        <w:rPr>
          <w:lang w:val="es-ES"/>
        </w:rPr>
      </w:pPr>
    </w:p>
    <w:p w14:paraId="68E3D1C4" w14:textId="77777777" w:rsidR="00A80C76" w:rsidRDefault="006963B6">
      <w:pPr>
        <w:pStyle w:val="EMEABodyText"/>
        <w:widowControl w:val="0"/>
        <w:rPr>
          <w:lang w:val="es-ES"/>
        </w:rPr>
      </w:pPr>
      <w:r>
        <w:rPr>
          <w:lang w:val="es-ES"/>
        </w:rPr>
        <w:t>Aripiprazol puede causar somnolencia, hipotensión postural, inestabilidad motora y sensorial, lo que podría provocar caídas. Se debe tener precaución al tratar a los pacientes con mayor riesgo, y se debe considerar una dosis inicial más baja (por ejemplo, pacientes ancianos o debilitados; ver sección 4.2).</w:t>
      </w:r>
    </w:p>
    <w:p w14:paraId="68E3D1C5" w14:textId="77777777" w:rsidR="00A80C76" w:rsidRDefault="00A80C76">
      <w:pPr>
        <w:pStyle w:val="EMEABodyText"/>
        <w:widowControl w:val="0"/>
        <w:rPr>
          <w:lang w:val="es-ES"/>
        </w:rPr>
      </w:pPr>
    </w:p>
    <w:p w14:paraId="68E3D1C6" w14:textId="77777777" w:rsidR="00A80C76" w:rsidRDefault="006963B6">
      <w:pPr>
        <w:pStyle w:val="EMEAHeading2"/>
        <w:keepNext w:val="0"/>
        <w:keepLines w:val="0"/>
        <w:widowControl w:val="0"/>
        <w:tabs>
          <w:tab w:val="left" w:pos="567"/>
        </w:tabs>
        <w:outlineLvl w:val="9"/>
        <w:rPr>
          <w:lang w:val="es-ES"/>
        </w:rPr>
      </w:pPr>
      <w:r>
        <w:rPr>
          <w:lang w:val="es-ES"/>
        </w:rPr>
        <w:t>4.5</w:t>
      </w:r>
      <w:r>
        <w:rPr>
          <w:lang w:val="es-ES"/>
        </w:rPr>
        <w:tab/>
        <w:t>Interacción con otros medicamentos y otras formas de interacción</w:t>
      </w:r>
    </w:p>
    <w:p w14:paraId="68E3D1C7" w14:textId="77777777" w:rsidR="00A80C76" w:rsidRDefault="00A80C76">
      <w:pPr>
        <w:pStyle w:val="EMEAHeading2"/>
        <w:keepNext w:val="0"/>
        <w:keepLines w:val="0"/>
        <w:widowControl w:val="0"/>
        <w:ind w:left="0" w:firstLine="0"/>
        <w:outlineLvl w:val="9"/>
        <w:rPr>
          <w:b w:val="0"/>
          <w:lang w:val="es-ES"/>
        </w:rPr>
      </w:pPr>
    </w:p>
    <w:p w14:paraId="68E3D1C8" w14:textId="77777777" w:rsidR="00A80C76" w:rsidRDefault="006963B6">
      <w:pPr>
        <w:pStyle w:val="EMEABodyText"/>
        <w:widowControl w:val="0"/>
        <w:rPr>
          <w:lang w:val="es-ES"/>
        </w:rPr>
      </w:pPr>
      <w:r>
        <w:rPr>
          <w:lang w:val="es-ES"/>
        </w:rPr>
        <w:t xml:space="preserve">Debido al antagonismo del receptor </w:t>
      </w:r>
      <w:r>
        <w:rPr>
          <w:snapToGrid w:val="0"/>
          <w:lang w:val="es-ES"/>
        </w:rPr>
        <w:t>α</w:t>
      </w:r>
      <w:r>
        <w:rPr>
          <w:rStyle w:val="BMSSubscript"/>
          <w:sz w:val="22"/>
          <w:lang w:val="es-ES"/>
        </w:rPr>
        <w:t>1</w:t>
      </w:r>
      <w:r>
        <w:rPr>
          <w:lang w:val="es-ES"/>
        </w:rPr>
        <w:t>-adrenérgico, aripiprazol puede aumentar los efectos de ciertos medicamentos antihipertensivos.</w:t>
      </w:r>
    </w:p>
    <w:p w14:paraId="68E3D1C9" w14:textId="77777777" w:rsidR="00A80C76" w:rsidRDefault="00A80C76">
      <w:pPr>
        <w:pStyle w:val="EMEABodyText"/>
        <w:widowControl w:val="0"/>
        <w:rPr>
          <w:lang w:val="es-ES"/>
        </w:rPr>
      </w:pPr>
    </w:p>
    <w:p w14:paraId="68E3D1CA" w14:textId="77777777" w:rsidR="00A80C76" w:rsidRDefault="006963B6">
      <w:pPr>
        <w:pStyle w:val="EMEABodyText"/>
        <w:widowControl w:val="0"/>
        <w:rPr>
          <w:lang w:val="es-ES"/>
        </w:rPr>
      </w:pPr>
      <w:r>
        <w:rPr>
          <w:rStyle w:val="Emphasis"/>
          <w:i w:val="0"/>
          <w:iCs/>
          <w:color w:val="000000"/>
          <w:lang w:val="es-ES"/>
        </w:rPr>
        <w:t xml:space="preserve">Debido a la acción principal de aripiprazol sobre el </w:t>
      </w:r>
      <w:ins w:id="91" w:author="Author" w:date="2025-10-17T14:48:00Z">
        <w:r>
          <w:rPr>
            <w:rStyle w:val="Emphasis"/>
            <w:i w:val="0"/>
            <w:iCs/>
            <w:color w:val="000000"/>
            <w:lang w:val="es-ES"/>
          </w:rPr>
          <w:t>sistema nervioso central (</w:t>
        </w:r>
      </w:ins>
      <w:r>
        <w:rPr>
          <w:rStyle w:val="Emphasis"/>
          <w:i w:val="0"/>
          <w:iCs/>
          <w:color w:val="000000"/>
          <w:lang w:val="es-ES"/>
        </w:rPr>
        <w:t>SNC</w:t>
      </w:r>
      <w:ins w:id="92" w:author="Author" w:date="2025-10-17T14:48:00Z">
        <w:r>
          <w:rPr>
            <w:rStyle w:val="Emphasis"/>
            <w:i w:val="0"/>
            <w:iCs/>
            <w:color w:val="000000"/>
            <w:lang w:val="es-ES"/>
          </w:rPr>
          <w:t>)</w:t>
        </w:r>
      </w:ins>
      <w:r>
        <w:rPr>
          <w:rStyle w:val="Emphasis"/>
          <w:i w:val="0"/>
          <w:iCs/>
          <w:color w:val="000000"/>
          <w:lang w:val="es-ES"/>
        </w:rPr>
        <w:t>, se debe tener precaución al administrar aripiprazol en combinación con alcohol u otros medicamentos del SNC con efectos adversos que se solapan, como la sedación (ver sección 4.8).</w:t>
      </w:r>
    </w:p>
    <w:p w14:paraId="68E3D1CB" w14:textId="77777777" w:rsidR="00A80C76" w:rsidRDefault="00A80C76">
      <w:pPr>
        <w:pStyle w:val="EMEABodyText"/>
        <w:widowControl w:val="0"/>
        <w:rPr>
          <w:lang w:val="es-ES"/>
        </w:rPr>
      </w:pPr>
    </w:p>
    <w:p w14:paraId="68E3D1CC" w14:textId="77777777" w:rsidR="00A80C76" w:rsidRDefault="006963B6">
      <w:pPr>
        <w:pStyle w:val="EMEABodyText"/>
        <w:widowControl w:val="0"/>
        <w:rPr>
          <w:lang w:val="es-ES"/>
        </w:rPr>
      </w:pPr>
      <w:r>
        <w:rPr>
          <w:lang w:val="es-ES"/>
        </w:rPr>
        <w:t>Debe utilizarse con precaución la administración concomitante de aripiprazol con otros medicamentos que produzcan prolongación del intervalo QT o trastornos electrolíticos.</w:t>
      </w:r>
    </w:p>
    <w:p w14:paraId="68E3D1CD" w14:textId="77777777" w:rsidR="00A80C76" w:rsidRDefault="00A80C76">
      <w:pPr>
        <w:pStyle w:val="EMEABodyText"/>
        <w:widowControl w:val="0"/>
        <w:rPr>
          <w:lang w:val="es-ES"/>
        </w:rPr>
      </w:pPr>
    </w:p>
    <w:p w14:paraId="68E3D1CE" w14:textId="77777777" w:rsidR="00A80C76" w:rsidRDefault="006963B6">
      <w:pPr>
        <w:pStyle w:val="EMEABodyText"/>
        <w:widowControl w:val="0"/>
        <w:rPr>
          <w:u w:val="single"/>
          <w:lang w:val="es-ES"/>
        </w:rPr>
      </w:pPr>
      <w:r>
        <w:rPr>
          <w:u w:val="single"/>
          <w:lang w:val="es-ES"/>
        </w:rPr>
        <w:t>Interacción de otros medicamentos con aripiprazol</w:t>
      </w:r>
    </w:p>
    <w:p w14:paraId="68E3D1CF" w14:textId="77777777" w:rsidR="00A80C76" w:rsidRDefault="00A80C76">
      <w:pPr>
        <w:pStyle w:val="EMEABodyText"/>
        <w:widowControl w:val="0"/>
        <w:rPr>
          <w:lang w:val="es-ES"/>
        </w:rPr>
      </w:pPr>
    </w:p>
    <w:p w14:paraId="68E3D1D0" w14:textId="77777777" w:rsidR="00A80C76" w:rsidRDefault="006963B6">
      <w:pPr>
        <w:pStyle w:val="EMEABodyText"/>
        <w:widowControl w:val="0"/>
        <w:rPr>
          <w:lang w:val="es-ES"/>
        </w:rPr>
      </w:pPr>
      <w:r>
        <w:rPr>
          <w:lang w:val="es-ES"/>
        </w:rPr>
        <w:t>Famotidina, antagonista H</w:t>
      </w:r>
      <w:r>
        <w:rPr>
          <w:vertAlign w:val="subscript"/>
          <w:lang w:val="es-ES"/>
        </w:rPr>
        <w:t>2</w:t>
      </w:r>
      <w:r>
        <w:rPr>
          <w:lang w:val="es-ES"/>
        </w:rPr>
        <w:t>, bloqueante de los ácidos gástricos, reduce la tasa de absorción de aripiprazol, pero se considera que este efecto no es clínicamente significativo. Aripiprazol se metaboliza por múltiples vías involucrando las enzimas CYP2D6 y CYP3A4 pero no la enzima CYP1A. Por lo tanto, no es necesario un ajuste de dosis en fumadores.</w:t>
      </w:r>
    </w:p>
    <w:p w14:paraId="68E3D1D1" w14:textId="77777777" w:rsidR="00A80C76" w:rsidRDefault="00A80C76">
      <w:pPr>
        <w:pStyle w:val="EMEABodyText"/>
        <w:widowControl w:val="0"/>
        <w:rPr>
          <w:lang w:val="es-ES"/>
        </w:rPr>
      </w:pPr>
    </w:p>
    <w:p w14:paraId="68E3D1D2" w14:textId="77777777" w:rsidR="00A80C76" w:rsidRDefault="006963B6">
      <w:pPr>
        <w:pStyle w:val="EMEABodyText"/>
        <w:widowControl w:val="0"/>
        <w:rPr>
          <w:i/>
          <w:lang w:val="es-ES"/>
        </w:rPr>
      </w:pPr>
      <w:r>
        <w:rPr>
          <w:i/>
          <w:lang w:val="es-ES"/>
        </w:rPr>
        <w:t>Quinidina y otros inhibidores de CYP2D6</w:t>
      </w:r>
    </w:p>
    <w:p w14:paraId="68E3D1D3" w14:textId="77777777" w:rsidR="00A80C76" w:rsidRDefault="006963B6">
      <w:pPr>
        <w:pStyle w:val="EMEABodyText"/>
        <w:widowControl w:val="0"/>
        <w:rPr>
          <w:lang w:val="es-ES"/>
        </w:rPr>
      </w:pPr>
      <w:r>
        <w:rPr>
          <w:lang w:val="es-ES"/>
        </w:rPr>
        <w:t>En un ensayo clínico en sujetos sanos, un inhibidor potente de CYP2D6 (quinidina) aumentó el AUC de aripiprazol en un 107 %, mientras que no produjo cambios en la C</w:t>
      </w:r>
      <w:r>
        <w:rPr>
          <w:rStyle w:val="EMEASubscript"/>
          <w:lang w:val="es-ES"/>
        </w:rPr>
        <w:t>max</w:t>
      </w:r>
      <w:r>
        <w:rPr>
          <w:lang w:val="es-ES"/>
        </w:rPr>
        <w:t>. El AUC y la C</w:t>
      </w:r>
      <w:r>
        <w:rPr>
          <w:rStyle w:val="EMEASubscript"/>
          <w:lang w:val="es-ES"/>
        </w:rPr>
        <w:t>max</w:t>
      </w:r>
      <w:r>
        <w:rPr>
          <w:lang w:val="es-ES"/>
        </w:rPr>
        <w:t xml:space="preserve"> de dehidro-aripiprazol, el metabolito activo, disminuyeron un 32 % y un 47 %, respectivamente. La dosis de aripiprazol se debe reducir aproximadamente a la mitad de la dosis prescrita si se administra aripiprazol conjuntamente con quinidina. Cabe esperar que otros inhibidores potentes de CYP2D6, como la fluoxetina o la paroxetina, tengan efectos similares y por lo tanto, se deben administrar </w:t>
      </w:r>
      <w:r>
        <w:rPr>
          <w:lang w:val="es-ES"/>
        </w:rPr>
        <w:lastRenderedPageBreak/>
        <w:t>reducciones similares de la dosis.</w:t>
      </w:r>
    </w:p>
    <w:p w14:paraId="68E3D1D4" w14:textId="77777777" w:rsidR="00A80C76" w:rsidRDefault="00A80C76">
      <w:pPr>
        <w:pStyle w:val="EMEABodyText"/>
        <w:widowControl w:val="0"/>
        <w:rPr>
          <w:lang w:val="es-ES"/>
        </w:rPr>
      </w:pPr>
    </w:p>
    <w:p w14:paraId="68E3D1D5" w14:textId="77777777" w:rsidR="00A80C76" w:rsidRDefault="006963B6">
      <w:pPr>
        <w:pStyle w:val="EMEABodyText"/>
        <w:widowControl w:val="0"/>
        <w:jc w:val="both"/>
        <w:rPr>
          <w:i/>
          <w:lang w:val="es-ES"/>
        </w:rPr>
      </w:pPr>
      <w:r>
        <w:rPr>
          <w:i/>
          <w:lang w:val="es-ES"/>
        </w:rPr>
        <w:t>Ketoconazol y otros inhibidores de CYP3A4</w:t>
      </w:r>
    </w:p>
    <w:p w14:paraId="68E3D1D6" w14:textId="77777777" w:rsidR="00A80C76" w:rsidRDefault="006963B6">
      <w:pPr>
        <w:pStyle w:val="EMEABodyText"/>
        <w:widowControl w:val="0"/>
        <w:rPr>
          <w:lang w:val="es-ES"/>
        </w:rPr>
      </w:pPr>
      <w:r>
        <w:rPr>
          <w:lang w:val="es-ES"/>
        </w:rPr>
        <w:t>En un ensayo clínico en sujetos sanos, un inhibidor potente de CYP3A4 (ketoconazol) aumentó el AUC y la C</w:t>
      </w:r>
      <w:r>
        <w:rPr>
          <w:rStyle w:val="EMEASubscript"/>
          <w:lang w:val="es-ES"/>
        </w:rPr>
        <w:t>max</w:t>
      </w:r>
      <w:r>
        <w:rPr>
          <w:lang w:val="es-ES"/>
        </w:rPr>
        <w:t xml:space="preserve"> de aripiprazol en un 63 % y un 37 %, respectivamente; y aumentó el AUC y la C</w:t>
      </w:r>
      <w:r>
        <w:rPr>
          <w:rStyle w:val="EMEASubscript"/>
          <w:lang w:val="es-ES"/>
        </w:rPr>
        <w:t>max</w:t>
      </w:r>
      <w:r>
        <w:rPr>
          <w:lang w:val="es-ES"/>
        </w:rPr>
        <w:t xml:space="preserve"> de dehidro-aripiprazol en un 77 % y un 43 %, respectivamente. En los metabolizadores lentos de la CYP2D6, el uso concomitante de inhibidores potentes de la CYP3A4 puede aumentar las concentraciones plasmáticas de aripiprazol, en comparación con los metabolizadores rápidos de la CYP2D6. Cuando se considere la administración concomitante de ketoconazol u otros inhibidores potentes de CYP3A4 con aripiprazol, los posibles beneficios deberán ser mayores que los posibles riesgos para el paciente. Si se administra ketoconazol junto con aripiprazol, la dosis de aripiprazol se debe reducir aproximadamente a la mitad de la dosis prescrita. Con otros inhibidores potentes de CYP3A4, como itraconazol y los inhibidores de la proteasa VIH, se pueden esperar efectos similares y por lo tanto, se deben administrar reducciones similares de la dosis (ver sección 4.2). En caso de interrupción del inhibidor de CYP2D6 o CYP3A4, se debe aumentar la dosis de aripiprazol hasta el nivel anterior al inicio del tratamiento concomitante. Se pueden esperar pequeños aumentos de las concentraciones plasmáticas de aripiprazol cuando se utiliza de forma concomitante con inhibidores débiles de CYP3A4 (por ejemplo, diltiazem) o de CYP2D6 (por ejemplo, escitalopram).</w:t>
      </w:r>
    </w:p>
    <w:p w14:paraId="68E3D1D7" w14:textId="77777777" w:rsidR="00A80C76" w:rsidRDefault="00A80C76">
      <w:pPr>
        <w:pStyle w:val="EMEABodyText"/>
        <w:widowControl w:val="0"/>
        <w:rPr>
          <w:lang w:val="es-ES"/>
        </w:rPr>
      </w:pPr>
    </w:p>
    <w:p w14:paraId="68E3D1D8" w14:textId="77777777" w:rsidR="00A80C76" w:rsidRDefault="006963B6">
      <w:pPr>
        <w:pStyle w:val="EMEABodyText"/>
        <w:widowControl w:val="0"/>
        <w:rPr>
          <w:i/>
          <w:lang w:val="es-ES"/>
        </w:rPr>
      </w:pPr>
      <w:r>
        <w:rPr>
          <w:i/>
          <w:lang w:val="es-ES"/>
        </w:rPr>
        <w:t>Carbamazepina y otros inductores de CYP3A4</w:t>
      </w:r>
    </w:p>
    <w:p w14:paraId="68E3D1D9" w14:textId="77777777" w:rsidR="00A80C76" w:rsidRDefault="006963B6">
      <w:pPr>
        <w:pStyle w:val="EMEABodyText"/>
        <w:widowControl w:val="0"/>
        <w:rPr>
          <w:lang w:val="es-ES"/>
        </w:rPr>
      </w:pPr>
      <w:r>
        <w:rPr>
          <w:lang w:val="es-ES"/>
        </w:rPr>
        <w:t>Después de la administración concomitante de carbamazepina, un inductor potente de CYP3A4, y de aripiprazol oral en pacientes con esquizofrenia o trastorno esquizoafectivo, las medias geométricas de la C</w:t>
      </w:r>
      <w:r>
        <w:rPr>
          <w:rStyle w:val="EMEASubscript"/>
          <w:lang w:val="es-ES"/>
        </w:rPr>
        <w:t>max</w:t>
      </w:r>
      <w:r>
        <w:rPr>
          <w:vertAlign w:val="subscript"/>
          <w:lang w:val="es-ES"/>
        </w:rPr>
        <w:t xml:space="preserve"> </w:t>
      </w:r>
      <w:r>
        <w:rPr>
          <w:lang w:val="es-ES"/>
        </w:rPr>
        <w:t>y el AUC para aripiprazol fueron un 68 % y un 73 % más bajas, respectivamente, en comparación con la administración de aripiprazol (30 mg) en monoterapia. Asimismo, las medias geométricas de la C</w:t>
      </w:r>
      <w:r>
        <w:rPr>
          <w:rStyle w:val="EMEASubscript"/>
          <w:lang w:val="es-ES"/>
        </w:rPr>
        <w:t>max</w:t>
      </w:r>
      <w:r>
        <w:rPr>
          <w:vertAlign w:val="subscript"/>
          <w:lang w:val="es-ES"/>
        </w:rPr>
        <w:t xml:space="preserve"> </w:t>
      </w:r>
      <w:r>
        <w:rPr>
          <w:lang w:val="es-ES"/>
        </w:rPr>
        <w:t>y el AUC para el dehidro-aripiprazol después de la administración concomitante de carbamazepina fueron un 69 % y un 71 % más bajas, respectivamente, que las obtenidas después del tratamiento con aripiprazol en monoterapia. La dosis de aripiprazol debe ser duplicada cuando se administra conjuntamente con carbamazepina. Cabe esperar que la administración concomitante de aripiprazol y de otros inductores de CYP3A4 (tales como rifampicina, rifabutina, fenitoína, fenobarbital, primidona, efavirenz, nevirapina y la hierba de San Juan) tengan efectos similares y se deben administrar, por lo tanto, aumentos similares de dosis. En cuanto se suspendan los inductores potentes de CYP3A4, la dosis de aripiprazol debe ser reducida a la dosis recomendada.</w:t>
      </w:r>
    </w:p>
    <w:p w14:paraId="68E3D1DA" w14:textId="77777777" w:rsidR="00A80C76" w:rsidRDefault="00A80C76">
      <w:pPr>
        <w:pStyle w:val="EMEABodyText"/>
        <w:widowControl w:val="0"/>
        <w:rPr>
          <w:lang w:val="es-ES"/>
        </w:rPr>
      </w:pPr>
    </w:p>
    <w:p w14:paraId="68E3D1DB" w14:textId="77777777" w:rsidR="00A80C76" w:rsidRDefault="006963B6">
      <w:pPr>
        <w:pStyle w:val="EMEABodyText"/>
        <w:widowControl w:val="0"/>
        <w:rPr>
          <w:i/>
          <w:lang w:val="es-ES"/>
        </w:rPr>
      </w:pPr>
      <w:r>
        <w:rPr>
          <w:i/>
          <w:lang w:val="es-ES"/>
        </w:rPr>
        <w:t>Valproato y litio</w:t>
      </w:r>
    </w:p>
    <w:p w14:paraId="68E3D1DC" w14:textId="77777777" w:rsidR="00A80C76" w:rsidRDefault="006963B6">
      <w:pPr>
        <w:pStyle w:val="EMEABodyText"/>
        <w:widowControl w:val="0"/>
        <w:rPr>
          <w:lang w:val="es-ES"/>
        </w:rPr>
      </w:pPr>
      <w:r>
        <w:rPr>
          <w:lang w:val="es-ES"/>
        </w:rPr>
        <w:t>La administración concomitante de valproato o litio con aripiprazol no produjo cambios clínicamente significativos en las concentraciones de aripiprazol y, por lo tanto, no es necesario ajustar la dosis cuando se administra valproato o litio conjuntamente con aripiprazol.</w:t>
      </w:r>
    </w:p>
    <w:p w14:paraId="68E3D1DD" w14:textId="77777777" w:rsidR="00A80C76" w:rsidRDefault="00A80C76">
      <w:pPr>
        <w:pStyle w:val="EMEABodyText"/>
        <w:widowControl w:val="0"/>
        <w:rPr>
          <w:u w:val="single"/>
          <w:lang w:val="es-ES"/>
        </w:rPr>
      </w:pPr>
    </w:p>
    <w:p w14:paraId="68E3D1DE" w14:textId="77777777" w:rsidR="00A80C76" w:rsidRDefault="006963B6">
      <w:pPr>
        <w:pStyle w:val="EMEABodyText"/>
        <w:widowControl w:val="0"/>
        <w:rPr>
          <w:u w:val="single"/>
          <w:lang w:val="es-ES"/>
        </w:rPr>
      </w:pPr>
      <w:r>
        <w:rPr>
          <w:u w:val="single"/>
          <w:lang w:val="es-ES"/>
        </w:rPr>
        <w:t>Interacción de aripiprazol con otros medicamentos</w:t>
      </w:r>
    </w:p>
    <w:p w14:paraId="68E3D1DF" w14:textId="77777777" w:rsidR="00A80C76" w:rsidRDefault="00A80C76">
      <w:pPr>
        <w:pStyle w:val="EMEABodyText"/>
        <w:widowControl w:val="0"/>
        <w:rPr>
          <w:lang w:val="es-ES"/>
        </w:rPr>
      </w:pPr>
    </w:p>
    <w:p w14:paraId="68E3D1E0" w14:textId="77777777" w:rsidR="00A80C76" w:rsidRDefault="006963B6">
      <w:pPr>
        <w:pStyle w:val="EMEABodyText"/>
        <w:widowControl w:val="0"/>
        <w:rPr>
          <w:lang w:val="es-ES"/>
        </w:rPr>
      </w:pPr>
      <w:r>
        <w:rPr>
          <w:lang w:val="es-ES"/>
        </w:rPr>
        <w:t xml:space="preserve">En ensayos clínicos, dosis de aripiprazol de 10 mg/día a 30 mg/día no tuvieron efectos significativos sobre el metabolismo de los substratos CYP2D6 (índice dextrometorfano/3-metoximorfinano), CYP2C9 (warfarina), CYP2C19 (omeprazol) y CYP3A4 (dextrometorfano). Además, aripiprazol y dehidro-aripiprazol no modifican el metabolismo mediado por CYP1A2 </w:t>
      </w:r>
      <w:r>
        <w:rPr>
          <w:i/>
          <w:lang w:val="es-ES"/>
        </w:rPr>
        <w:t>in vitro</w:t>
      </w:r>
      <w:r>
        <w:rPr>
          <w:lang w:val="es-ES"/>
        </w:rPr>
        <w:t>. Por lo tanto, es improbable que aripiprazol provoque interacciones medicamentosas clínicamente importantes mediadas por estos enzimas.</w:t>
      </w:r>
    </w:p>
    <w:p w14:paraId="68E3D1E1" w14:textId="77777777" w:rsidR="00A80C76" w:rsidRDefault="00A80C76">
      <w:pPr>
        <w:pStyle w:val="EMEABodyText"/>
        <w:widowControl w:val="0"/>
        <w:rPr>
          <w:lang w:val="es-ES"/>
        </w:rPr>
      </w:pPr>
    </w:p>
    <w:p w14:paraId="68E3D1E2" w14:textId="77777777" w:rsidR="00A80C76" w:rsidRDefault="006963B6">
      <w:pPr>
        <w:pStyle w:val="EMEABodyText"/>
        <w:widowControl w:val="0"/>
        <w:rPr>
          <w:lang w:val="es-ES"/>
        </w:rPr>
      </w:pPr>
      <w:r>
        <w:rPr>
          <w:lang w:val="es-ES"/>
        </w:rPr>
        <w:t>Cuando se administra aripiprazol conjuntamente con valproato, litio o lamotrigina, no se han encontrado cambios clínicamente significativos en las concentraciones de valproato, litio o lamotrigina.</w:t>
      </w:r>
    </w:p>
    <w:p w14:paraId="68E3D1E3" w14:textId="77777777" w:rsidR="00A80C76" w:rsidRDefault="00A80C76">
      <w:pPr>
        <w:pStyle w:val="EMEABodyText"/>
        <w:widowControl w:val="0"/>
        <w:rPr>
          <w:u w:val="single"/>
          <w:lang w:val="es-ES"/>
        </w:rPr>
      </w:pPr>
    </w:p>
    <w:p w14:paraId="68E3D1E4" w14:textId="77777777" w:rsidR="00A80C76" w:rsidRDefault="006963B6">
      <w:pPr>
        <w:pStyle w:val="EMEABodyText"/>
        <w:widowControl w:val="0"/>
        <w:rPr>
          <w:i/>
          <w:lang w:val="es-ES"/>
        </w:rPr>
      </w:pPr>
      <w:r>
        <w:rPr>
          <w:i/>
          <w:lang w:val="es-ES"/>
        </w:rPr>
        <w:t>Síndrome serotoninérgico</w:t>
      </w:r>
    </w:p>
    <w:p w14:paraId="68E3D1E5" w14:textId="77777777" w:rsidR="00A80C76" w:rsidRDefault="006963B6">
      <w:pPr>
        <w:pStyle w:val="EMEABodyText"/>
        <w:widowControl w:val="0"/>
        <w:rPr>
          <w:lang w:val="es-ES"/>
        </w:rPr>
      </w:pPr>
      <w:r>
        <w:rPr>
          <w:lang w:val="es-ES"/>
        </w:rPr>
        <w:t>Se han notificado casos de síndrome serotoninérgico en pacientes en tratamiento con aripiprazol, especialmente en casos de tratamiento concomitante con otros medicamentos serotoninérgicos como inhibidores selectivos de la recaptación de serotonina/inhibidores selectivos de la recaptación de serotonina-noradrenalina (ISRS/IRSN) o con medicamentos conocidos por aumentar las concentraciones de aripiprazol (ver sección 4.8).</w:t>
      </w:r>
    </w:p>
    <w:p w14:paraId="68E3D1E6" w14:textId="77777777" w:rsidR="00A80C76" w:rsidRDefault="00A80C76">
      <w:pPr>
        <w:pStyle w:val="EMEABodyText"/>
        <w:widowControl w:val="0"/>
        <w:rPr>
          <w:lang w:val="es-ES"/>
        </w:rPr>
      </w:pPr>
    </w:p>
    <w:p w14:paraId="68E3D1E7" w14:textId="77777777" w:rsidR="00A80C76" w:rsidRDefault="006963B6">
      <w:pPr>
        <w:pStyle w:val="EMEAHeading2"/>
        <w:keepNext w:val="0"/>
        <w:keepLines w:val="0"/>
        <w:widowControl w:val="0"/>
        <w:tabs>
          <w:tab w:val="left" w:pos="567"/>
        </w:tabs>
        <w:outlineLvl w:val="9"/>
        <w:rPr>
          <w:lang w:val="es-ES"/>
        </w:rPr>
      </w:pPr>
      <w:r>
        <w:rPr>
          <w:lang w:val="es-ES"/>
        </w:rPr>
        <w:t>4.6</w:t>
      </w:r>
      <w:r>
        <w:rPr>
          <w:lang w:val="es-ES"/>
        </w:rPr>
        <w:tab/>
        <w:t>Fertilidad, embarazo y lactancia</w:t>
      </w:r>
    </w:p>
    <w:p w14:paraId="68E3D1E8" w14:textId="77777777" w:rsidR="00A80C76" w:rsidRDefault="00A80C76">
      <w:pPr>
        <w:pStyle w:val="EMEAHeading2"/>
        <w:keepNext w:val="0"/>
        <w:keepLines w:val="0"/>
        <w:widowControl w:val="0"/>
        <w:ind w:left="0" w:firstLine="0"/>
        <w:outlineLvl w:val="9"/>
        <w:rPr>
          <w:b w:val="0"/>
          <w:lang w:val="es-ES"/>
        </w:rPr>
      </w:pPr>
    </w:p>
    <w:p w14:paraId="68E3D1E9" w14:textId="77777777" w:rsidR="00A80C76" w:rsidRDefault="006963B6">
      <w:pPr>
        <w:pStyle w:val="EMEABodyText"/>
        <w:widowControl w:val="0"/>
        <w:rPr>
          <w:u w:val="single"/>
          <w:lang w:val="es-ES"/>
        </w:rPr>
      </w:pPr>
      <w:r>
        <w:rPr>
          <w:u w:val="single"/>
          <w:lang w:val="es-ES"/>
        </w:rPr>
        <w:t>Embarazo</w:t>
      </w:r>
    </w:p>
    <w:p w14:paraId="68E3D1EA" w14:textId="77777777" w:rsidR="00A80C76" w:rsidRDefault="00A80C76">
      <w:pPr>
        <w:pStyle w:val="EMEABodyText"/>
        <w:widowControl w:val="0"/>
        <w:rPr>
          <w:lang w:val="es-ES"/>
        </w:rPr>
      </w:pPr>
    </w:p>
    <w:p w14:paraId="68E3D1EB" w14:textId="77777777" w:rsidR="00A80C76" w:rsidRDefault="006963B6">
      <w:pPr>
        <w:pStyle w:val="EMEABodyText"/>
        <w:widowControl w:val="0"/>
        <w:rPr>
          <w:lang w:val="es-ES"/>
        </w:rPr>
      </w:pPr>
      <w:r>
        <w:rPr>
          <w:lang w:val="es-ES"/>
        </w:rPr>
        <w:t>No hay ensayos bien controlados y adecuados de aripiprazol en mujeres embarazadas. Se han notificado anomalías congénitas; sin embargo, no se ha podido establecer una relación causal con aripiprazol. Los estudios realizados en animales, no pueden excluir el desarrollo potencial de toxicidad (ver sección 5.3). Se aconseja a las pacientes notificar a sus médicos si están embarazadas o tienen intención de quedarse embarazadas durante el tratamiento con aripiprazol. Debido a información de seguridad insuficiente en humanos y datos inciertos en estudios de reproducción animal, este medicamento no debe utilizarse en el embarazo, a menos que el beneficio esperado justifique claramente el riesgo potencial para el feto.</w:t>
      </w:r>
    </w:p>
    <w:p w14:paraId="68E3D1EC" w14:textId="77777777" w:rsidR="00A80C76" w:rsidRDefault="00A80C76">
      <w:pPr>
        <w:pStyle w:val="EMEABodyText"/>
        <w:widowControl w:val="0"/>
        <w:rPr>
          <w:lang w:val="es-ES"/>
        </w:rPr>
      </w:pPr>
    </w:p>
    <w:p w14:paraId="68E3D1ED" w14:textId="77777777" w:rsidR="00A80C76" w:rsidRDefault="006963B6">
      <w:pPr>
        <w:pStyle w:val="EMEABodyText"/>
        <w:widowControl w:val="0"/>
        <w:rPr>
          <w:lang w:val="es-ES"/>
        </w:rPr>
      </w:pPr>
      <w:r>
        <w:rPr>
          <w:lang w:val="es-ES"/>
        </w:rPr>
        <w:t>Los recién nacidos expuestos a antipsicóticos (como aripiprazol) durante el tercer trimestre de embarazo están en peligro de sufrir reacciones adversas como síntomas extrapiramidales y/o síndromes de abstinencia que pueden variar en gravedad y duración tras la exposición. Se han notificado casos de síntomas de agitación, hipertonía, hipotonía, temblor, somnolencia, dificultad respiratoria o alteraciones alimenticias. Por consiguiente, se debe vigilar estrechamente a los recién nacidos (ver sección 4.8).</w:t>
      </w:r>
    </w:p>
    <w:p w14:paraId="68E3D1EE" w14:textId="77777777" w:rsidR="00A80C76" w:rsidRDefault="00A80C76">
      <w:pPr>
        <w:pStyle w:val="EMEABodyText"/>
        <w:widowControl w:val="0"/>
        <w:rPr>
          <w:lang w:val="es-ES"/>
        </w:rPr>
      </w:pPr>
    </w:p>
    <w:p w14:paraId="68E3D1EF" w14:textId="77777777" w:rsidR="00A80C76" w:rsidRDefault="006963B6">
      <w:pPr>
        <w:pStyle w:val="EMEABodyText"/>
        <w:widowControl w:val="0"/>
        <w:rPr>
          <w:u w:val="single"/>
          <w:lang w:val="es-ES"/>
        </w:rPr>
      </w:pPr>
      <w:r>
        <w:rPr>
          <w:u w:val="single"/>
          <w:lang w:val="es-ES"/>
        </w:rPr>
        <w:t>Lactancia</w:t>
      </w:r>
    </w:p>
    <w:p w14:paraId="68E3D1F0" w14:textId="77777777" w:rsidR="00A80C76" w:rsidRDefault="00A80C76">
      <w:pPr>
        <w:pStyle w:val="EMEABodyText"/>
        <w:widowControl w:val="0"/>
        <w:rPr>
          <w:lang w:val="es-ES"/>
        </w:rPr>
      </w:pPr>
    </w:p>
    <w:p w14:paraId="68E3D1F1" w14:textId="77777777" w:rsidR="00A80C76" w:rsidRDefault="006963B6">
      <w:pPr>
        <w:pStyle w:val="EMEABodyText"/>
        <w:rPr>
          <w:iCs/>
          <w:lang w:val="es-ES"/>
        </w:rPr>
      </w:pPr>
      <w:r>
        <w:rPr>
          <w:lang w:val="es-ES"/>
        </w:rPr>
        <w:t xml:space="preserve">Aripiprazol y sus metabolitos se excretan en la leche materna humana. </w:t>
      </w:r>
      <w:r>
        <w:rPr>
          <w:iCs/>
          <w:lang w:val="es-ES"/>
        </w:rPr>
        <w:t xml:space="preserve">Se debe tomar la decisión de interrumpir la lactancia o de interrumpir/abstenerse del tratamiento con </w:t>
      </w:r>
      <w:r>
        <w:rPr>
          <w:lang w:val="es-ES"/>
        </w:rPr>
        <w:t>aripiprazol</w:t>
      </w:r>
      <w:r>
        <w:rPr>
          <w:iCs/>
          <w:lang w:val="es-ES"/>
        </w:rPr>
        <w:t>, teniendo en cuenta el beneficio de la lactancia para el bebé y el beneficio del tratamiento para la mujer.</w:t>
      </w:r>
    </w:p>
    <w:p w14:paraId="68E3D1F2" w14:textId="77777777" w:rsidR="00A80C76" w:rsidRDefault="00A80C76">
      <w:pPr>
        <w:pStyle w:val="EMEABodyText"/>
        <w:rPr>
          <w:iCs/>
          <w:lang w:val="es-ES"/>
        </w:rPr>
      </w:pPr>
    </w:p>
    <w:p w14:paraId="68E3D1F3" w14:textId="77777777" w:rsidR="00A80C76" w:rsidRDefault="006963B6">
      <w:pPr>
        <w:pStyle w:val="EMEABodyText"/>
        <w:rPr>
          <w:iCs/>
          <w:lang w:val="es-ES"/>
        </w:rPr>
      </w:pPr>
      <w:r>
        <w:rPr>
          <w:iCs/>
          <w:u w:val="single"/>
          <w:lang w:val="es-ES"/>
        </w:rPr>
        <w:t>Fertilidad</w:t>
      </w:r>
    </w:p>
    <w:p w14:paraId="68E3D1F4" w14:textId="77777777" w:rsidR="00A80C76" w:rsidRDefault="00A80C76">
      <w:pPr>
        <w:pStyle w:val="EMEABodyText"/>
        <w:rPr>
          <w:lang w:val="es-ES"/>
        </w:rPr>
      </w:pPr>
    </w:p>
    <w:p w14:paraId="68E3D1F5" w14:textId="77777777" w:rsidR="00A80C76" w:rsidRDefault="006963B6">
      <w:pPr>
        <w:pStyle w:val="EMEABodyText"/>
        <w:rPr>
          <w:lang w:val="es-ES"/>
        </w:rPr>
      </w:pPr>
      <w:r>
        <w:rPr>
          <w:lang w:val="es-ES"/>
        </w:rPr>
        <w:t>Aripiprazol no afectó a la fertilidad, según los datos de estudios de toxicidad reproductiva.</w:t>
      </w:r>
    </w:p>
    <w:p w14:paraId="68E3D1F6" w14:textId="77777777" w:rsidR="00A80C76" w:rsidRDefault="00A80C76">
      <w:pPr>
        <w:pStyle w:val="EMEABodyText"/>
        <w:widowControl w:val="0"/>
        <w:rPr>
          <w:lang w:val="es-ES"/>
        </w:rPr>
      </w:pPr>
    </w:p>
    <w:p w14:paraId="68E3D1F7" w14:textId="77777777" w:rsidR="00A80C76" w:rsidRDefault="006963B6">
      <w:pPr>
        <w:pStyle w:val="EMEAHeading2"/>
        <w:keepNext w:val="0"/>
        <w:keepLines w:val="0"/>
        <w:widowControl w:val="0"/>
        <w:tabs>
          <w:tab w:val="left" w:pos="567"/>
        </w:tabs>
        <w:outlineLvl w:val="9"/>
        <w:rPr>
          <w:lang w:val="es-ES"/>
        </w:rPr>
      </w:pPr>
      <w:r>
        <w:rPr>
          <w:lang w:val="es-ES"/>
        </w:rPr>
        <w:t>4.7</w:t>
      </w:r>
      <w:r>
        <w:rPr>
          <w:lang w:val="es-ES"/>
        </w:rPr>
        <w:tab/>
        <w:t>Efectos sobre la capacidad para conducir y utilizar máquinas</w:t>
      </w:r>
    </w:p>
    <w:p w14:paraId="68E3D1F8" w14:textId="77777777" w:rsidR="00A80C76" w:rsidRDefault="00A80C76">
      <w:pPr>
        <w:pStyle w:val="EMEABodyText"/>
        <w:rPr>
          <w:lang w:val="es-ES"/>
        </w:rPr>
      </w:pPr>
    </w:p>
    <w:p w14:paraId="68E3D1F9" w14:textId="77777777" w:rsidR="00A80C76" w:rsidRDefault="006963B6">
      <w:pPr>
        <w:pStyle w:val="EMEAHeading2"/>
        <w:ind w:left="0" w:firstLine="0"/>
        <w:outlineLvl w:val="9"/>
        <w:rPr>
          <w:b w:val="0"/>
          <w:lang w:val="es-ES"/>
        </w:rPr>
      </w:pPr>
      <w:r>
        <w:rPr>
          <w:b w:val="0"/>
          <w:lang w:val="es-ES"/>
        </w:rPr>
        <w:t xml:space="preserve">La influencia de </w:t>
      </w:r>
      <w:r>
        <w:rPr>
          <w:b w:val="0"/>
          <w:iCs/>
          <w:lang w:val="es-ES"/>
        </w:rPr>
        <w:t>aripiprazol</w:t>
      </w:r>
      <w:r>
        <w:rPr>
          <w:b w:val="0"/>
          <w:lang w:val="es-ES"/>
        </w:rPr>
        <w:t xml:space="preserve"> sobre la capacidad para conducir y utilizar máquinas es pequeña o moderada, debido a sus posibles efectos sobre el sistema nervioso o visual, como sedación, somnolencia, síncope, visión borrosa, diplopía (ver sección 4.8).</w:t>
      </w:r>
    </w:p>
    <w:p w14:paraId="68E3D1FA" w14:textId="77777777" w:rsidR="00A80C76" w:rsidRDefault="00A80C76">
      <w:pPr>
        <w:pStyle w:val="EMEABodyText"/>
        <w:widowControl w:val="0"/>
        <w:rPr>
          <w:lang w:val="es-ES"/>
        </w:rPr>
      </w:pPr>
    </w:p>
    <w:p w14:paraId="68E3D1FB" w14:textId="77777777" w:rsidR="00A80C76" w:rsidRDefault="006963B6">
      <w:pPr>
        <w:pStyle w:val="EMEAHeading2"/>
        <w:keepNext w:val="0"/>
        <w:keepLines w:val="0"/>
        <w:widowControl w:val="0"/>
        <w:tabs>
          <w:tab w:val="left" w:pos="567"/>
        </w:tabs>
        <w:outlineLvl w:val="9"/>
        <w:rPr>
          <w:lang w:val="es-ES"/>
        </w:rPr>
      </w:pPr>
      <w:r>
        <w:rPr>
          <w:lang w:val="es-ES"/>
        </w:rPr>
        <w:t>4.8</w:t>
      </w:r>
      <w:r>
        <w:rPr>
          <w:lang w:val="es-ES"/>
        </w:rPr>
        <w:tab/>
        <w:t>Reacciones adversas</w:t>
      </w:r>
    </w:p>
    <w:p w14:paraId="68E3D1FC" w14:textId="77777777" w:rsidR="00A80C76" w:rsidRDefault="00A80C76">
      <w:pPr>
        <w:rPr>
          <w:iCs/>
          <w:color w:val="000000"/>
          <w:u w:val="single"/>
          <w:lang w:val="es-ES"/>
        </w:rPr>
      </w:pPr>
    </w:p>
    <w:p w14:paraId="68E3D1FD" w14:textId="77777777" w:rsidR="00A80C76" w:rsidRDefault="006963B6">
      <w:pPr>
        <w:rPr>
          <w:iCs/>
          <w:color w:val="000000"/>
          <w:lang w:val="es-ES"/>
        </w:rPr>
      </w:pPr>
      <w:r>
        <w:rPr>
          <w:iCs/>
          <w:color w:val="000000"/>
          <w:u w:val="single"/>
          <w:lang w:val="es-ES"/>
        </w:rPr>
        <w:t>Resumen del perfil de seguridad</w:t>
      </w:r>
    </w:p>
    <w:p w14:paraId="68E3D1FE" w14:textId="77777777" w:rsidR="00A80C76" w:rsidRDefault="00A80C76">
      <w:pPr>
        <w:rPr>
          <w:iCs/>
          <w:color w:val="000000"/>
          <w:lang w:val="es-ES"/>
        </w:rPr>
      </w:pPr>
    </w:p>
    <w:p w14:paraId="68E3D1FF" w14:textId="77777777" w:rsidR="00A80C76" w:rsidRDefault="006963B6">
      <w:pPr>
        <w:rPr>
          <w:bCs/>
          <w:iCs/>
          <w:color w:val="000000"/>
          <w:lang w:val="es-ES"/>
        </w:rPr>
      </w:pPr>
      <w:r>
        <w:rPr>
          <w:iCs/>
          <w:color w:val="000000"/>
          <w:lang w:val="es-ES"/>
        </w:rPr>
        <w:t>Las reacciones adversas notificadas con más frecuencia en los ensayos controlados con placebo fueron acatisia y náuseas, cada una de las cuales se manifestó en más del 3 % de los pacientes tratados con aripiprazol oral.</w:t>
      </w:r>
    </w:p>
    <w:p w14:paraId="68E3D200" w14:textId="77777777" w:rsidR="00A80C76" w:rsidRDefault="00A80C76">
      <w:pPr>
        <w:rPr>
          <w:bCs/>
          <w:iCs/>
          <w:color w:val="000000"/>
          <w:lang w:val="es-ES"/>
        </w:rPr>
      </w:pPr>
    </w:p>
    <w:p w14:paraId="68E3D201" w14:textId="77777777" w:rsidR="00A80C76" w:rsidRDefault="006963B6">
      <w:pPr>
        <w:rPr>
          <w:bCs/>
          <w:iCs/>
          <w:color w:val="000000"/>
          <w:lang w:val="es-ES"/>
        </w:rPr>
      </w:pPr>
      <w:r>
        <w:rPr>
          <w:bCs/>
          <w:iCs/>
          <w:color w:val="000000"/>
          <w:u w:val="single"/>
          <w:lang w:val="es-ES"/>
        </w:rPr>
        <w:t>Tabla de reacciones adversas</w:t>
      </w:r>
    </w:p>
    <w:p w14:paraId="68E3D202" w14:textId="77777777" w:rsidR="00A80C76" w:rsidRDefault="00A80C76">
      <w:pPr>
        <w:widowControl w:val="0"/>
        <w:rPr>
          <w:bCs/>
          <w:iCs/>
          <w:color w:val="000000"/>
          <w:lang w:val="es-ES"/>
        </w:rPr>
      </w:pPr>
    </w:p>
    <w:p w14:paraId="68E3D203" w14:textId="77777777" w:rsidR="00A80C76" w:rsidRDefault="006963B6">
      <w:pPr>
        <w:widowControl w:val="0"/>
        <w:rPr>
          <w:bCs/>
          <w:iCs/>
          <w:color w:val="000000"/>
          <w:lang w:val="es-ES"/>
        </w:rPr>
      </w:pPr>
      <w:r>
        <w:rPr>
          <w:bCs/>
          <w:iCs/>
          <w:color w:val="000000"/>
          <w:lang w:val="es-ES"/>
        </w:rPr>
        <w:t>La incidencia de reacciones adversas medicamentosas (RAM) asociadas con el tratamiento con aripiprazol aparecen en la tabla siguiente. Esta tabla está basada en acontecimientos adversos notificados durante los ensayos clínicos y/o la utilización tras la comercialización.</w:t>
      </w:r>
    </w:p>
    <w:p w14:paraId="68E3D204" w14:textId="77777777" w:rsidR="00A80C76" w:rsidRDefault="00A80C76">
      <w:pPr>
        <w:rPr>
          <w:bCs/>
          <w:iCs/>
          <w:color w:val="000000"/>
          <w:lang w:val="es-ES"/>
        </w:rPr>
      </w:pPr>
    </w:p>
    <w:p w14:paraId="68E3D205" w14:textId="640383A8" w:rsidR="00A80C76" w:rsidRDefault="006963B6">
      <w:pPr>
        <w:widowControl w:val="0"/>
        <w:autoSpaceDE w:val="0"/>
        <w:autoSpaceDN w:val="0"/>
        <w:adjustRightInd w:val="0"/>
        <w:rPr>
          <w:color w:val="000000"/>
          <w:lang w:val="es-ES"/>
        </w:rPr>
      </w:pPr>
      <w:r>
        <w:rPr>
          <w:color w:val="000000"/>
          <w:lang w:val="es-ES"/>
        </w:rPr>
        <w:t xml:space="preserve">Todas las RAM están incluidas según </w:t>
      </w:r>
      <w:del w:id="93" w:author="Author" w:date="2025-11-05T14:26:00Z">
        <w:r>
          <w:rPr>
            <w:color w:val="000000"/>
            <w:lang w:val="es-ES"/>
          </w:rPr>
          <w:delText>e</w:delText>
        </w:r>
      </w:del>
      <w:r>
        <w:rPr>
          <w:color w:val="000000"/>
          <w:lang w:val="es-ES"/>
        </w:rPr>
        <w:t>la clasificación por órganos y sistemas y frecuencias: muy frecuentes (≥ 1/10), frecuentes (≥ 1/100 a &lt; 1/10), poco frecuentes (≥ 1/1.000 a &lt; 1/100), raras (≥ 1/10.000 a &lt; 1/1.000), muy raras (&lt; 1/10.000) y frecuencia no conocida (no puede estimarse a partir de los datos disponibles). Dentro de cada grupo de frecuencias, las reacciones adversas se presentan en orden decreciente de gravedad.</w:t>
      </w:r>
    </w:p>
    <w:p w14:paraId="68E3D206" w14:textId="77777777" w:rsidR="00A80C76" w:rsidRDefault="00A80C76">
      <w:pPr>
        <w:autoSpaceDE w:val="0"/>
        <w:autoSpaceDN w:val="0"/>
        <w:adjustRightInd w:val="0"/>
        <w:rPr>
          <w:color w:val="000000"/>
          <w:lang w:val="es-ES"/>
        </w:rPr>
      </w:pPr>
    </w:p>
    <w:p w14:paraId="68E3D207" w14:textId="77777777" w:rsidR="00A80C76" w:rsidRDefault="006963B6">
      <w:pPr>
        <w:keepNext/>
        <w:keepLines/>
        <w:rPr>
          <w:color w:val="000000"/>
          <w:lang w:val="es-ES"/>
        </w:rPr>
      </w:pPr>
      <w:r>
        <w:rPr>
          <w:color w:val="000000"/>
          <w:lang w:val="es-ES"/>
        </w:rPr>
        <w:lastRenderedPageBreak/>
        <w:t>La frecuencia de las reacciones adversas notificadas durante el uso después de la comercialización no puede ser determinada ya que se derivan de notificaciones espontáneas. Por lo tanto, la frecuencia de estos efectos adversos se califica como “no conocida”.</w:t>
      </w:r>
    </w:p>
    <w:p w14:paraId="68E3D208" w14:textId="77777777" w:rsidR="00A80C76" w:rsidRDefault="00A80C76">
      <w:pPr>
        <w:keepNext/>
        <w:keepLines/>
        <w:rPr>
          <w:color w:val="000000"/>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0"/>
        <w:gridCol w:w="1762"/>
        <w:gridCol w:w="2030"/>
        <w:gridCol w:w="3241"/>
      </w:tblGrid>
      <w:tr w:rsidR="0072552E" w14:paraId="68E3D20E" w14:textId="77777777">
        <w:trPr>
          <w:cantSplit/>
          <w:tblHeader/>
        </w:trPr>
        <w:tc>
          <w:tcPr>
            <w:tcW w:w="2080" w:type="dxa"/>
          </w:tcPr>
          <w:p w14:paraId="68E3D209" w14:textId="77777777" w:rsidR="00A80C76" w:rsidRDefault="00A80C76">
            <w:pPr>
              <w:autoSpaceDE w:val="0"/>
              <w:autoSpaceDN w:val="0"/>
              <w:adjustRightInd w:val="0"/>
              <w:rPr>
                <w:color w:val="000000"/>
                <w:lang w:val="es-ES"/>
              </w:rPr>
            </w:pPr>
          </w:p>
        </w:tc>
        <w:tc>
          <w:tcPr>
            <w:tcW w:w="1804" w:type="dxa"/>
          </w:tcPr>
          <w:p w14:paraId="68E3D20A" w14:textId="77777777" w:rsidR="00A80C76" w:rsidRDefault="006963B6">
            <w:pPr>
              <w:autoSpaceDE w:val="0"/>
              <w:autoSpaceDN w:val="0"/>
              <w:adjustRightInd w:val="0"/>
              <w:rPr>
                <w:color w:val="000000"/>
                <w:lang w:val="es-ES"/>
              </w:rPr>
            </w:pPr>
            <w:r>
              <w:rPr>
                <w:b/>
                <w:color w:val="000000"/>
                <w:lang w:val="es-ES"/>
              </w:rPr>
              <w:t>Frecuentes</w:t>
            </w:r>
          </w:p>
        </w:tc>
        <w:tc>
          <w:tcPr>
            <w:tcW w:w="2080" w:type="dxa"/>
          </w:tcPr>
          <w:p w14:paraId="68E3D20B" w14:textId="77777777" w:rsidR="00A80C76" w:rsidRDefault="006963B6">
            <w:pPr>
              <w:autoSpaceDE w:val="0"/>
              <w:autoSpaceDN w:val="0"/>
              <w:adjustRightInd w:val="0"/>
              <w:rPr>
                <w:color w:val="000000"/>
                <w:lang w:val="es-ES"/>
              </w:rPr>
            </w:pPr>
            <w:r>
              <w:rPr>
                <w:b/>
                <w:color w:val="000000"/>
                <w:lang w:val="es-ES"/>
              </w:rPr>
              <w:t>Poco frecuentes</w:t>
            </w:r>
          </w:p>
        </w:tc>
        <w:tc>
          <w:tcPr>
            <w:tcW w:w="3325" w:type="dxa"/>
          </w:tcPr>
          <w:p w14:paraId="68E3D20C" w14:textId="77777777" w:rsidR="00A80C76" w:rsidRDefault="006963B6">
            <w:pPr>
              <w:autoSpaceDE w:val="0"/>
              <w:autoSpaceDN w:val="0"/>
              <w:adjustRightInd w:val="0"/>
              <w:rPr>
                <w:color w:val="000000"/>
                <w:lang w:val="es-ES"/>
              </w:rPr>
            </w:pPr>
            <w:r>
              <w:rPr>
                <w:b/>
                <w:color w:val="000000"/>
                <w:lang w:val="es-ES"/>
              </w:rPr>
              <w:t>Frecuencia no conocida</w:t>
            </w:r>
          </w:p>
          <w:p w14:paraId="68E3D20D" w14:textId="77777777" w:rsidR="00A80C76" w:rsidRDefault="00A80C76">
            <w:pPr>
              <w:autoSpaceDE w:val="0"/>
              <w:autoSpaceDN w:val="0"/>
              <w:adjustRightInd w:val="0"/>
              <w:rPr>
                <w:color w:val="000000"/>
                <w:lang w:val="es-ES"/>
              </w:rPr>
            </w:pPr>
          </w:p>
        </w:tc>
      </w:tr>
      <w:tr w:rsidR="0072552E" w14:paraId="68E3D215" w14:textId="77777777">
        <w:trPr>
          <w:cantSplit/>
        </w:trPr>
        <w:tc>
          <w:tcPr>
            <w:tcW w:w="2080" w:type="dxa"/>
          </w:tcPr>
          <w:p w14:paraId="68E3D20F" w14:textId="77777777" w:rsidR="00A80C76" w:rsidRDefault="006963B6">
            <w:pPr>
              <w:rPr>
                <w:rFonts w:eastAsia="MS Mincho"/>
                <w:color w:val="000000"/>
                <w:lang w:val="es-ES"/>
              </w:rPr>
            </w:pPr>
            <w:r>
              <w:rPr>
                <w:rFonts w:eastAsia="MS Mincho"/>
                <w:b/>
                <w:color w:val="000000"/>
                <w:lang w:val="es-ES"/>
              </w:rPr>
              <w:t>Trastornos de la sangre y del sistema linfático</w:t>
            </w:r>
          </w:p>
        </w:tc>
        <w:tc>
          <w:tcPr>
            <w:tcW w:w="1804" w:type="dxa"/>
          </w:tcPr>
          <w:p w14:paraId="68E3D210" w14:textId="77777777" w:rsidR="00A80C76" w:rsidRDefault="00A80C76">
            <w:pPr>
              <w:autoSpaceDE w:val="0"/>
              <w:autoSpaceDN w:val="0"/>
              <w:adjustRightInd w:val="0"/>
              <w:rPr>
                <w:color w:val="000000"/>
                <w:lang w:val="es-ES"/>
              </w:rPr>
            </w:pPr>
          </w:p>
        </w:tc>
        <w:tc>
          <w:tcPr>
            <w:tcW w:w="2080" w:type="dxa"/>
          </w:tcPr>
          <w:p w14:paraId="68E3D211" w14:textId="77777777" w:rsidR="00A80C76" w:rsidRDefault="00A80C76">
            <w:pPr>
              <w:widowControl w:val="0"/>
              <w:autoSpaceDE w:val="0"/>
              <w:autoSpaceDN w:val="0"/>
              <w:adjustRightInd w:val="0"/>
              <w:rPr>
                <w:color w:val="000000"/>
                <w:lang w:val="es-ES"/>
              </w:rPr>
            </w:pPr>
          </w:p>
        </w:tc>
        <w:tc>
          <w:tcPr>
            <w:tcW w:w="3325" w:type="dxa"/>
          </w:tcPr>
          <w:p w14:paraId="68E3D212" w14:textId="77777777" w:rsidR="00A80C76" w:rsidRDefault="006963B6">
            <w:pPr>
              <w:autoSpaceDE w:val="0"/>
              <w:autoSpaceDN w:val="0"/>
              <w:adjustRightInd w:val="0"/>
              <w:rPr>
                <w:color w:val="000000"/>
                <w:lang w:val="es-ES"/>
              </w:rPr>
            </w:pPr>
            <w:r>
              <w:rPr>
                <w:color w:val="000000"/>
                <w:lang w:val="es-ES"/>
              </w:rPr>
              <w:t>Leucopenia</w:t>
            </w:r>
          </w:p>
          <w:p w14:paraId="68E3D213" w14:textId="77777777" w:rsidR="00A80C76" w:rsidRDefault="006963B6">
            <w:pPr>
              <w:autoSpaceDE w:val="0"/>
              <w:autoSpaceDN w:val="0"/>
              <w:adjustRightInd w:val="0"/>
              <w:rPr>
                <w:color w:val="000000"/>
                <w:lang w:val="es-ES"/>
              </w:rPr>
            </w:pPr>
            <w:r>
              <w:rPr>
                <w:color w:val="000000"/>
                <w:lang w:val="es-ES"/>
              </w:rPr>
              <w:t>Neutropenia</w:t>
            </w:r>
          </w:p>
          <w:p w14:paraId="68E3D214" w14:textId="77777777" w:rsidR="00A80C76" w:rsidRDefault="006963B6">
            <w:pPr>
              <w:autoSpaceDE w:val="0"/>
              <w:autoSpaceDN w:val="0"/>
              <w:adjustRightInd w:val="0"/>
              <w:rPr>
                <w:color w:val="000000"/>
                <w:lang w:val="es-ES"/>
              </w:rPr>
            </w:pPr>
            <w:r>
              <w:rPr>
                <w:color w:val="000000"/>
                <w:lang w:val="es-ES"/>
              </w:rPr>
              <w:t>Trombocitopenia</w:t>
            </w:r>
          </w:p>
        </w:tc>
      </w:tr>
      <w:tr w:rsidR="0072552E" w14:paraId="68E3D21A" w14:textId="77777777">
        <w:trPr>
          <w:cantSplit/>
        </w:trPr>
        <w:tc>
          <w:tcPr>
            <w:tcW w:w="2080" w:type="dxa"/>
          </w:tcPr>
          <w:p w14:paraId="68E3D216" w14:textId="77777777" w:rsidR="00A80C76" w:rsidRDefault="006963B6">
            <w:pPr>
              <w:rPr>
                <w:rFonts w:eastAsia="MS Mincho"/>
                <w:color w:val="000000"/>
                <w:lang w:val="es-ES"/>
              </w:rPr>
            </w:pPr>
            <w:r>
              <w:rPr>
                <w:rFonts w:eastAsia="MS Mincho"/>
                <w:b/>
                <w:color w:val="000000"/>
                <w:lang w:val="es-ES"/>
              </w:rPr>
              <w:t>Trastornos del sistema inmunológico</w:t>
            </w:r>
          </w:p>
        </w:tc>
        <w:tc>
          <w:tcPr>
            <w:tcW w:w="1804" w:type="dxa"/>
          </w:tcPr>
          <w:p w14:paraId="68E3D217" w14:textId="77777777" w:rsidR="00A80C76" w:rsidRDefault="00A80C76">
            <w:pPr>
              <w:autoSpaceDE w:val="0"/>
              <w:autoSpaceDN w:val="0"/>
              <w:adjustRightInd w:val="0"/>
              <w:rPr>
                <w:color w:val="000000"/>
                <w:lang w:val="es-ES"/>
              </w:rPr>
            </w:pPr>
          </w:p>
        </w:tc>
        <w:tc>
          <w:tcPr>
            <w:tcW w:w="2080" w:type="dxa"/>
          </w:tcPr>
          <w:p w14:paraId="68E3D218" w14:textId="77777777" w:rsidR="00A80C76" w:rsidRDefault="00A80C76">
            <w:pPr>
              <w:autoSpaceDE w:val="0"/>
              <w:autoSpaceDN w:val="0"/>
              <w:adjustRightInd w:val="0"/>
              <w:rPr>
                <w:color w:val="000000"/>
                <w:lang w:val="es-ES"/>
              </w:rPr>
            </w:pPr>
          </w:p>
        </w:tc>
        <w:tc>
          <w:tcPr>
            <w:tcW w:w="3325" w:type="dxa"/>
          </w:tcPr>
          <w:p w14:paraId="68E3D219" w14:textId="77777777" w:rsidR="00A80C76" w:rsidRDefault="006963B6">
            <w:pPr>
              <w:autoSpaceDE w:val="0"/>
              <w:autoSpaceDN w:val="0"/>
              <w:adjustRightInd w:val="0"/>
              <w:rPr>
                <w:iCs/>
                <w:color w:val="000000"/>
                <w:lang w:val="es-ES"/>
              </w:rPr>
            </w:pPr>
            <w:r>
              <w:rPr>
                <w:iCs/>
                <w:color w:val="000000"/>
                <w:lang w:val="es-ES"/>
              </w:rPr>
              <w:t>Reacción alérgica (p. ej., reacción anafiláctica, angioedema, incluyendo lengua hinchada, edema de la lengua, edema de cara, prurito alérgico o urticaria)</w:t>
            </w:r>
          </w:p>
        </w:tc>
      </w:tr>
      <w:tr w:rsidR="0072552E" w14:paraId="68E3D222" w14:textId="77777777">
        <w:trPr>
          <w:cantSplit/>
        </w:trPr>
        <w:tc>
          <w:tcPr>
            <w:tcW w:w="2080" w:type="dxa"/>
          </w:tcPr>
          <w:p w14:paraId="68E3D21B" w14:textId="77777777" w:rsidR="00A80C76" w:rsidRDefault="006963B6">
            <w:pPr>
              <w:rPr>
                <w:rFonts w:eastAsia="MS Mincho"/>
                <w:color w:val="000000"/>
                <w:lang w:val="es-ES"/>
              </w:rPr>
            </w:pPr>
            <w:r>
              <w:rPr>
                <w:rFonts w:eastAsia="MS Mincho"/>
                <w:b/>
                <w:color w:val="000000"/>
                <w:lang w:val="es-ES"/>
              </w:rPr>
              <w:t>Trastornos endocrinos</w:t>
            </w:r>
          </w:p>
        </w:tc>
        <w:tc>
          <w:tcPr>
            <w:tcW w:w="1804" w:type="dxa"/>
          </w:tcPr>
          <w:p w14:paraId="68E3D21C" w14:textId="77777777" w:rsidR="00A80C76" w:rsidRDefault="00A80C76">
            <w:pPr>
              <w:autoSpaceDE w:val="0"/>
              <w:autoSpaceDN w:val="0"/>
              <w:adjustRightInd w:val="0"/>
              <w:rPr>
                <w:color w:val="000000"/>
                <w:lang w:val="es-ES"/>
              </w:rPr>
            </w:pPr>
          </w:p>
        </w:tc>
        <w:tc>
          <w:tcPr>
            <w:tcW w:w="2080" w:type="dxa"/>
          </w:tcPr>
          <w:p w14:paraId="68E3D21D" w14:textId="77777777" w:rsidR="00A80C76" w:rsidRDefault="006963B6">
            <w:pPr>
              <w:autoSpaceDE w:val="0"/>
              <w:autoSpaceDN w:val="0"/>
              <w:adjustRightInd w:val="0"/>
              <w:rPr>
                <w:color w:val="000000"/>
                <w:lang w:val="es-ES"/>
              </w:rPr>
            </w:pPr>
            <w:r>
              <w:rPr>
                <w:color w:val="000000"/>
                <w:lang w:val="es-ES"/>
              </w:rPr>
              <w:t>Hiperprolactinemia</w:t>
            </w:r>
          </w:p>
          <w:p w14:paraId="68E3D21E" w14:textId="77777777" w:rsidR="00A80C76" w:rsidRDefault="006963B6">
            <w:pPr>
              <w:autoSpaceDE w:val="0"/>
              <w:autoSpaceDN w:val="0"/>
              <w:adjustRightInd w:val="0"/>
              <w:rPr>
                <w:color w:val="000000"/>
                <w:lang w:val="es-ES"/>
              </w:rPr>
            </w:pPr>
            <w:r>
              <w:rPr>
                <w:color w:val="000000"/>
                <w:lang w:val="es-ES"/>
              </w:rPr>
              <w:t>Disminución de la prolactina en sangre</w:t>
            </w:r>
          </w:p>
          <w:p w14:paraId="68E3D21F" w14:textId="77777777" w:rsidR="00A80C76" w:rsidRDefault="00A80C76">
            <w:pPr>
              <w:autoSpaceDE w:val="0"/>
              <w:autoSpaceDN w:val="0"/>
              <w:adjustRightInd w:val="0"/>
              <w:rPr>
                <w:color w:val="000000"/>
                <w:lang w:val="es-ES"/>
              </w:rPr>
            </w:pPr>
          </w:p>
        </w:tc>
        <w:tc>
          <w:tcPr>
            <w:tcW w:w="3325" w:type="dxa"/>
          </w:tcPr>
          <w:p w14:paraId="68E3D220" w14:textId="77777777" w:rsidR="00A80C76" w:rsidRDefault="006963B6">
            <w:pPr>
              <w:rPr>
                <w:color w:val="000000"/>
                <w:lang w:val="es-ES"/>
              </w:rPr>
            </w:pPr>
            <w:r>
              <w:rPr>
                <w:color w:val="000000"/>
                <w:lang w:val="es-ES"/>
              </w:rPr>
              <w:t>Coma diabético hiperosmolar</w:t>
            </w:r>
          </w:p>
          <w:p w14:paraId="68E3D221" w14:textId="77777777" w:rsidR="00A80C76" w:rsidRDefault="006963B6">
            <w:pPr>
              <w:rPr>
                <w:color w:val="000000"/>
                <w:lang w:val="es-ES"/>
              </w:rPr>
            </w:pPr>
            <w:r>
              <w:rPr>
                <w:color w:val="000000"/>
                <w:lang w:val="es-ES"/>
              </w:rPr>
              <w:t>Cetoacidosis diabética</w:t>
            </w:r>
          </w:p>
        </w:tc>
      </w:tr>
      <w:tr w:rsidR="0072552E" w14:paraId="68E3D228" w14:textId="77777777">
        <w:trPr>
          <w:cantSplit/>
        </w:trPr>
        <w:tc>
          <w:tcPr>
            <w:tcW w:w="2080" w:type="dxa"/>
          </w:tcPr>
          <w:p w14:paraId="68E3D223" w14:textId="77777777" w:rsidR="00A80C76" w:rsidRDefault="006963B6">
            <w:pPr>
              <w:rPr>
                <w:rFonts w:eastAsia="MS Mincho"/>
                <w:color w:val="000000"/>
                <w:lang w:val="es-ES"/>
              </w:rPr>
            </w:pPr>
            <w:r>
              <w:rPr>
                <w:rFonts w:eastAsia="MS Mincho"/>
                <w:b/>
                <w:color w:val="000000"/>
                <w:lang w:val="es-ES"/>
              </w:rPr>
              <w:t>Trastornos del metabolismo y de la nutrición</w:t>
            </w:r>
          </w:p>
        </w:tc>
        <w:tc>
          <w:tcPr>
            <w:tcW w:w="1804" w:type="dxa"/>
          </w:tcPr>
          <w:p w14:paraId="68E3D224" w14:textId="77777777" w:rsidR="00A80C76" w:rsidRDefault="006963B6">
            <w:pPr>
              <w:widowControl w:val="0"/>
              <w:autoSpaceDE w:val="0"/>
              <w:autoSpaceDN w:val="0"/>
              <w:adjustRightInd w:val="0"/>
              <w:jc w:val="both"/>
              <w:rPr>
                <w:color w:val="000000"/>
                <w:lang w:val="es-ES"/>
              </w:rPr>
            </w:pPr>
            <w:r>
              <w:rPr>
                <w:color w:val="000000"/>
                <w:lang w:val="es-ES"/>
              </w:rPr>
              <w:t>Diabetes mellitus</w:t>
            </w:r>
          </w:p>
        </w:tc>
        <w:tc>
          <w:tcPr>
            <w:tcW w:w="2080" w:type="dxa"/>
          </w:tcPr>
          <w:p w14:paraId="68E3D225" w14:textId="77777777" w:rsidR="00A80C76" w:rsidRDefault="006963B6">
            <w:pPr>
              <w:autoSpaceDE w:val="0"/>
              <w:autoSpaceDN w:val="0"/>
              <w:adjustRightInd w:val="0"/>
              <w:rPr>
                <w:color w:val="000000"/>
                <w:lang w:val="es-ES"/>
              </w:rPr>
            </w:pPr>
            <w:r>
              <w:rPr>
                <w:color w:val="000000"/>
                <w:lang w:val="es-ES"/>
              </w:rPr>
              <w:t>Hiperglucemia</w:t>
            </w:r>
          </w:p>
        </w:tc>
        <w:tc>
          <w:tcPr>
            <w:tcW w:w="3325" w:type="dxa"/>
          </w:tcPr>
          <w:p w14:paraId="68E3D226" w14:textId="77777777" w:rsidR="00A80C76" w:rsidRDefault="006963B6">
            <w:pPr>
              <w:rPr>
                <w:color w:val="000000"/>
                <w:lang w:val="es-ES"/>
              </w:rPr>
            </w:pPr>
            <w:r>
              <w:rPr>
                <w:color w:val="000000"/>
                <w:lang w:val="es-ES"/>
              </w:rPr>
              <w:t>Hiponatremia</w:t>
            </w:r>
          </w:p>
          <w:p w14:paraId="68E3D227" w14:textId="77777777" w:rsidR="00A80C76" w:rsidRDefault="006963B6">
            <w:pPr>
              <w:autoSpaceDE w:val="0"/>
              <w:autoSpaceDN w:val="0"/>
              <w:adjustRightInd w:val="0"/>
              <w:rPr>
                <w:color w:val="000000"/>
                <w:lang w:val="es-ES"/>
              </w:rPr>
            </w:pPr>
            <w:r>
              <w:rPr>
                <w:color w:val="000000"/>
                <w:lang w:val="es-ES"/>
              </w:rPr>
              <w:t>Anorexia</w:t>
            </w:r>
          </w:p>
        </w:tc>
      </w:tr>
      <w:tr w:rsidR="0072552E" w14:paraId="68E3D238" w14:textId="77777777">
        <w:trPr>
          <w:cantSplit/>
        </w:trPr>
        <w:tc>
          <w:tcPr>
            <w:tcW w:w="2080" w:type="dxa"/>
          </w:tcPr>
          <w:p w14:paraId="68E3D229" w14:textId="77777777" w:rsidR="00A80C76" w:rsidRDefault="006963B6">
            <w:pPr>
              <w:rPr>
                <w:rFonts w:eastAsia="MS Mincho"/>
                <w:color w:val="000000"/>
                <w:lang w:val="es-ES"/>
              </w:rPr>
            </w:pPr>
            <w:r>
              <w:rPr>
                <w:rFonts w:eastAsia="MS Mincho"/>
                <w:b/>
                <w:color w:val="000000"/>
                <w:lang w:val="es-ES"/>
              </w:rPr>
              <w:t>Trastornos psiquiátricos</w:t>
            </w:r>
          </w:p>
        </w:tc>
        <w:tc>
          <w:tcPr>
            <w:tcW w:w="1804" w:type="dxa"/>
          </w:tcPr>
          <w:p w14:paraId="68E3D22A" w14:textId="77777777" w:rsidR="00A80C76" w:rsidRDefault="006963B6">
            <w:pPr>
              <w:autoSpaceDE w:val="0"/>
              <w:autoSpaceDN w:val="0"/>
              <w:adjustRightInd w:val="0"/>
              <w:rPr>
                <w:color w:val="000000"/>
                <w:lang w:val="es-ES"/>
              </w:rPr>
            </w:pPr>
            <w:r>
              <w:rPr>
                <w:color w:val="000000"/>
                <w:lang w:val="es-ES"/>
              </w:rPr>
              <w:t>Insomnio</w:t>
            </w:r>
          </w:p>
          <w:p w14:paraId="68E3D22B" w14:textId="77777777" w:rsidR="00A80C76" w:rsidRDefault="006963B6">
            <w:pPr>
              <w:autoSpaceDE w:val="0"/>
              <w:autoSpaceDN w:val="0"/>
              <w:adjustRightInd w:val="0"/>
              <w:rPr>
                <w:color w:val="000000"/>
                <w:lang w:val="es-ES"/>
              </w:rPr>
            </w:pPr>
            <w:r>
              <w:rPr>
                <w:color w:val="000000"/>
                <w:lang w:val="es-ES"/>
              </w:rPr>
              <w:t>Ansiedad</w:t>
            </w:r>
          </w:p>
          <w:p w14:paraId="68E3D22C" w14:textId="77777777" w:rsidR="00A80C76" w:rsidRDefault="006963B6">
            <w:pPr>
              <w:autoSpaceDE w:val="0"/>
              <w:autoSpaceDN w:val="0"/>
              <w:adjustRightInd w:val="0"/>
              <w:rPr>
                <w:color w:val="000000"/>
                <w:lang w:val="es-ES"/>
              </w:rPr>
            </w:pPr>
            <w:r>
              <w:rPr>
                <w:color w:val="000000"/>
                <w:lang w:val="es-ES"/>
              </w:rPr>
              <w:t>Inquietud</w:t>
            </w:r>
          </w:p>
        </w:tc>
        <w:tc>
          <w:tcPr>
            <w:tcW w:w="2080" w:type="dxa"/>
          </w:tcPr>
          <w:p w14:paraId="68E3D22D" w14:textId="77777777" w:rsidR="00A80C76" w:rsidRDefault="006963B6">
            <w:pPr>
              <w:autoSpaceDE w:val="0"/>
              <w:autoSpaceDN w:val="0"/>
              <w:adjustRightInd w:val="0"/>
              <w:rPr>
                <w:color w:val="000000"/>
                <w:lang w:val="es-ES"/>
              </w:rPr>
            </w:pPr>
            <w:r>
              <w:rPr>
                <w:color w:val="000000"/>
                <w:lang w:val="es-ES"/>
              </w:rPr>
              <w:t>Depresión</w:t>
            </w:r>
          </w:p>
          <w:p w14:paraId="68E3D22E" w14:textId="77777777" w:rsidR="00A80C76" w:rsidRDefault="006963B6">
            <w:pPr>
              <w:autoSpaceDE w:val="0"/>
              <w:autoSpaceDN w:val="0"/>
              <w:adjustRightInd w:val="0"/>
              <w:rPr>
                <w:color w:val="000000"/>
                <w:lang w:val="es-ES"/>
              </w:rPr>
            </w:pPr>
            <w:r>
              <w:rPr>
                <w:color w:val="000000"/>
                <w:lang w:val="es-ES"/>
              </w:rPr>
              <w:t>Hipersexualidad</w:t>
            </w:r>
          </w:p>
        </w:tc>
        <w:tc>
          <w:tcPr>
            <w:tcW w:w="3325" w:type="dxa"/>
          </w:tcPr>
          <w:p w14:paraId="68E3D22F" w14:textId="77777777" w:rsidR="00A80C76" w:rsidRDefault="006963B6">
            <w:pPr>
              <w:autoSpaceDE w:val="0"/>
              <w:autoSpaceDN w:val="0"/>
              <w:adjustRightInd w:val="0"/>
              <w:rPr>
                <w:color w:val="000000"/>
                <w:lang w:val="es-ES"/>
              </w:rPr>
            </w:pPr>
            <w:r>
              <w:rPr>
                <w:color w:val="000000"/>
                <w:lang w:val="es-ES"/>
              </w:rPr>
              <w:t>Intento de suicidio, ideación suicida y suicidio consumado (ver sección 4.4)</w:t>
            </w:r>
          </w:p>
          <w:p w14:paraId="68E3D230" w14:textId="77777777" w:rsidR="00A80C76" w:rsidRDefault="006963B6">
            <w:pPr>
              <w:autoSpaceDE w:val="0"/>
              <w:autoSpaceDN w:val="0"/>
              <w:adjustRightInd w:val="0"/>
              <w:rPr>
                <w:color w:val="000000"/>
                <w:lang w:val="es-ES"/>
              </w:rPr>
            </w:pPr>
            <w:del w:id="94" w:author="Author" w:date="2025-10-17T14:49:00Z">
              <w:r>
                <w:rPr>
                  <w:color w:val="000000"/>
                  <w:lang w:val="es-ES"/>
                </w:rPr>
                <w:delText>J</w:delText>
              </w:r>
            </w:del>
            <w:ins w:id="95" w:author="Author" w:date="2025-10-17T14:49:00Z">
              <w:r>
                <w:rPr>
                  <w:color w:val="000000"/>
                  <w:lang w:val="es-ES"/>
                </w:rPr>
                <w:t>Trastorno asociado al j</w:t>
              </w:r>
            </w:ins>
            <w:r>
              <w:rPr>
                <w:color w:val="000000"/>
                <w:lang w:val="es-ES"/>
              </w:rPr>
              <w:t>uego</w:t>
            </w:r>
            <w:del w:id="96" w:author="Author" w:date="2025-10-17T14:49:00Z">
              <w:r>
                <w:rPr>
                  <w:color w:val="000000"/>
                  <w:lang w:val="es-ES"/>
                </w:rPr>
                <w:delText xml:space="preserve"> patológico</w:delText>
              </w:r>
            </w:del>
          </w:p>
          <w:p w14:paraId="68E3D231" w14:textId="77777777" w:rsidR="00A80C76" w:rsidRDefault="006963B6">
            <w:pPr>
              <w:widowControl w:val="0"/>
              <w:autoSpaceDE w:val="0"/>
              <w:autoSpaceDN w:val="0"/>
              <w:adjustRightInd w:val="0"/>
              <w:rPr>
                <w:iCs/>
                <w:color w:val="000000"/>
                <w:lang w:val="es-ES"/>
              </w:rPr>
            </w:pPr>
            <w:r>
              <w:rPr>
                <w:iCs/>
                <w:color w:val="000000"/>
                <w:lang w:val="es-ES"/>
              </w:rPr>
              <w:t>Trastorno del control de los impulsos</w:t>
            </w:r>
          </w:p>
          <w:p w14:paraId="68E3D232" w14:textId="77777777" w:rsidR="00A80C76" w:rsidRDefault="006963B6">
            <w:pPr>
              <w:widowControl w:val="0"/>
              <w:autoSpaceDE w:val="0"/>
              <w:autoSpaceDN w:val="0"/>
              <w:adjustRightInd w:val="0"/>
              <w:rPr>
                <w:iCs/>
                <w:color w:val="000000"/>
                <w:lang w:val="es-ES"/>
              </w:rPr>
            </w:pPr>
            <w:r>
              <w:rPr>
                <w:iCs/>
                <w:color w:val="000000"/>
                <w:lang w:val="es-ES"/>
              </w:rPr>
              <w:t>Atracón</w:t>
            </w:r>
          </w:p>
          <w:p w14:paraId="68E3D233" w14:textId="77777777" w:rsidR="00A80C76" w:rsidRDefault="006963B6">
            <w:pPr>
              <w:widowControl w:val="0"/>
              <w:autoSpaceDE w:val="0"/>
              <w:autoSpaceDN w:val="0"/>
              <w:adjustRightInd w:val="0"/>
              <w:rPr>
                <w:iCs/>
                <w:color w:val="000000"/>
                <w:lang w:val="es-ES"/>
              </w:rPr>
            </w:pPr>
            <w:r>
              <w:rPr>
                <w:iCs/>
                <w:color w:val="000000"/>
                <w:lang w:val="es-ES"/>
              </w:rPr>
              <w:t>Compra compulsiva</w:t>
            </w:r>
          </w:p>
          <w:p w14:paraId="68E3D234" w14:textId="77777777" w:rsidR="00A80C76" w:rsidRDefault="006963B6">
            <w:pPr>
              <w:widowControl w:val="0"/>
              <w:autoSpaceDE w:val="0"/>
              <w:autoSpaceDN w:val="0"/>
              <w:adjustRightInd w:val="0"/>
              <w:rPr>
                <w:iCs/>
                <w:color w:val="000000"/>
                <w:lang w:val="es-ES"/>
              </w:rPr>
            </w:pPr>
            <w:r>
              <w:rPr>
                <w:iCs/>
                <w:color w:val="000000"/>
                <w:lang w:val="es-ES"/>
              </w:rPr>
              <w:t>Poriomanía</w:t>
            </w:r>
          </w:p>
          <w:p w14:paraId="68E3D235" w14:textId="77777777" w:rsidR="00A80C76" w:rsidRDefault="006963B6">
            <w:pPr>
              <w:widowControl w:val="0"/>
              <w:autoSpaceDE w:val="0"/>
              <w:autoSpaceDN w:val="0"/>
              <w:adjustRightInd w:val="0"/>
              <w:rPr>
                <w:color w:val="000000"/>
                <w:lang w:val="es-ES"/>
              </w:rPr>
            </w:pPr>
            <w:r>
              <w:rPr>
                <w:color w:val="000000"/>
                <w:lang w:val="es-ES"/>
              </w:rPr>
              <w:t>Agresión</w:t>
            </w:r>
          </w:p>
          <w:p w14:paraId="68E3D236" w14:textId="77777777" w:rsidR="00A80C76" w:rsidRDefault="006963B6">
            <w:pPr>
              <w:widowControl w:val="0"/>
              <w:autoSpaceDE w:val="0"/>
              <w:autoSpaceDN w:val="0"/>
              <w:adjustRightInd w:val="0"/>
              <w:rPr>
                <w:color w:val="000000"/>
                <w:lang w:val="es-ES"/>
              </w:rPr>
            </w:pPr>
            <w:r>
              <w:rPr>
                <w:color w:val="000000"/>
                <w:lang w:val="es-ES"/>
              </w:rPr>
              <w:t>Agitación</w:t>
            </w:r>
          </w:p>
          <w:p w14:paraId="68E3D237" w14:textId="77777777" w:rsidR="00A80C76" w:rsidRDefault="006963B6">
            <w:pPr>
              <w:autoSpaceDE w:val="0"/>
              <w:autoSpaceDN w:val="0"/>
              <w:adjustRightInd w:val="0"/>
              <w:rPr>
                <w:color w:val="000000"/>
                <w:lang w:val="es-ES"/>
              </w:rPr>
            </w:pPr>
            <w:r>
              <w:rPr>
                <w:color w:val="000000"/>
                <w:lang w:val="es-ES"/>
              </w:rPr>
              <w:t>Nerviosismo</w:t>
            </w:r>
          </w:p>
        </w:tc>
      </w:tr>
      <w:tr w:rsidR="0072552E" w:rsidRPr="00D21AC0" w14:paraId="68E3D248" w14:textId="77777777">
        <w:trPr>
          <w:cantSplit/>
        </w:trPr>
        <w:tc>
          <w:tcPr>
            <w:tcW w:w="2080" w:type="dxa"/>
          </w:tcPr>
          <w:p w14:paraId="68E3D239" w14:textId="77777777" w:rsidR="00A80C76" w:rsidRDefault="006963B6">
            <w:pPr>
              <w:rPr>
                <w:rFonts w:eastAsia="MS Mincho"/>
                <w:color w:val="000000"/>
                <w:lang w:val="es-ES"/>
              </w:rPr>
            </w:pPr>
            <w:r>
              <w:rPr>
                <w:rFonts w:eastAsia="MS Mincho"/>
                <w:b/>
                <w:color w:val="000000"/>
                <w:lang w:val="es-ES"/>
              </w:rPr>
              <w:t>Trastornos del sistema nervioso</w:t>
            </w:r>
          </w:p>
        </w:tc>
        <w:tc>
          <w:tcPr>
            <w:tcW w:w="1804" w:type="dxa"/>
          </w:tcPr>
          <w:p w14:paraId="68E3D23A" w14:textId="77777777" w:rsidR="00A80C76" w:rsidRDefault="006963B6">
            <w:pPr>
              <w:autoSpaceDE w:val="0"/>
              <w:autoSpaceDN w:val="0"/>
              <w:adjustRightInd w:val="0"/>
              <w:rPr>
                <w:color w:val="000000"/>
                <w:lang w:val="es-ES"/>
              </w:rPr>
            </w:pPr>
            <w:r>
              <w:rPr>
                <w:color w:val="000000"/>
                <w:lang w:val="es-ES"/>
              </w:rPr>
              <w:t>Acatisia</w:t>
            </w:r>
          </w:p>
          <w:p w14:paraId="68E3D23B" w14:textId="77777777" w:rsidR="00A80C76" w:rsidRDefault="006963B6">
            <w:pPr>
              <w:autoSpaceDE w:val="0"/>
              <w:autoSpaceDN w:val="0"/>
              <w:adjustRightInd w:val="0"/>
              <w:rPr>
                <w:color w:val="000000"/>
                <w:lang w:val="es-ES"/>
              </w:rPr>
            </w:pPr>
            <w:r>
              <w:rPr>
                <w:color w:val="000000"/>
                <w:lang w:val="es-ES"/>
              </w:rPr>
              <w:t>Trastorno extrapiramidal</w:t>
            </w:r>
          </w:p>
          <w:p w14:paraId="68E3D23C" w14:textId="77777777" w:rsidR="00A80C76" w:rsidRDefault="006963B6">
            <w:pPr>
              <w:autoSpaceDE w:val="0"/>
              <w:autoSpaceDN w:val="0"/>
              <w:adjustRightInd w:val="0"/>
              <w:rPr>
                <w:color w:val="000000"/>
                <w:lang w:val="es-ES"/>
              </w:rPr>
            </w:pPr>
            <w:r>
              <w:rPr>
                <w:color w:val="000000"/>
                <w:lang w:val="es-ES"/>
              </w:rPr>
              <w:t>Temblor</w:t>
            </w:r>
          </w:p>
          <w:p w14:paraId="68E3D23D" w14:textId="77777777" w:rsidR="00A80C76" w:rsidRDefault="006963B6">
            <w:pPr>
              <w:autoSpaceDE w:val="0"/>
              <w:autoSpaceDN w:val="0"/>
              <w:adjustRightInd w:val="0"/>
              <w:rPr>
                <w:color w:val="000000"/>
                <w:lang w:val="es-ES"/>
              </w:rPr>
            </w:pPr>
            <w:r>
              <w:rPr>
                <w:color w:val="000000"/>
                <w:lang w:val="es-ES"/>
              </w:rPr>
              <w:t>Cefalea</w:t>
            </w:r>
          </w:p>
          <w:p w14:paraId="68E3D23E" w14:textId="77777777" w:rsidR="00A80C76" w:rsidRDefault="006963B6">
            <w:pPr>
              <w:autoSpaceDE w:val="0"/>
              <w:autoSpaceDN w:val="0"/>
              <w:adjustRightInd w:val="0"/>
              <w:rPr>
                <w:color w:val="000000"/>
                <w:lang w:val="es-ES"/>
              </w:rPr>
            </w:pPr>
            <w:r>
              <w:rPr>
                <w:color w:val="000000"/>
                <w:lang w:val="es-ES"/>
              </w:rPr>
              <w:t>Sedación</w:t>
            </w:r>
          </w:p>
          <w:p w14:paraId="68E3D23F" w14:textId="77777777" w:rsidR="00A80C76" w:rsidRDefault="006963B6">
            <w:pPr>
              <w:autoSpaceDE w:val="0"/>
              <w:autoSpaceDN w:val="0"/>
              <w:adjustRightInd w:val="0"/>
              <w:rPr>
                <w:color w:val="000000"/>
                <w:lang w:val="es-ES"/>
              </w:rPr>
            </w:pPr>
            <w:r>
              <w:rPr>
                <w:color w:val="000000"/>
                <w:lang w:val="es-ES"/>
              </w:rPr>
              <w:t>Somnolencia</w:t>
            </w:r>
          </w:p>
          <w:p w14:paraId="68E3D240" w14:textId="77777777" w:rsidR="00A80C76" w:rsidRDefault="006963B6">
            <w:pPr>
              <w:autoSpaceDE w:val="0"/>
              <w:autoSpaceDN w:val="0"/>
              <w:adjustRightInd w:val="0"/>
              <w:rPr>
                <w:color w:val="000000"/>
                <w:lang w:val="es-ES"/>
              </w:rPr>
            </w:pPr>
            <w:r>
              <w:rPr>
                <w:color w:val="000000"/>
                <w:lang w:val="es-ES"/>
              </w:rPr>
              <w:t>Mareo</w:t>
            </w:r>
          </w:p>
        </w:tc>
        <w:tc>
          <w:tcPr>
            <w:tcW w:w="2080" w:type="dxa"/>
          </w:tcPr>
          <w:p w14:paraId="68E3D241" w14:textId="77777777" w:rsidR="00A80C76" w:rsidRDefault="006963B6">
            <w:pPr>
              <w:widowControl w:val="0"/>
              <w:autoSpaceDE w:val="0"/>
              <w:autoSpaceDN w:val="0"/>
              <w:adjustRightInd w:val="0"/>
              <w:rPr>
                <w:color w:val="000000"/>
                <w:lang w:val="es-ES"/>
              </w:rPr>
            </w:pPr>
            <w:r>
              <w:rPr>
                <w:color w:val="000000"/>
                <w:lang w:val="es-ES"/>
              </w:rPr>
              <w:t>Disquinesia tardía</w:t>
            </w:r>
          </w:p>
          <w:p w14:paraId="68E3D242" w14:textId="77777777" w:rsidR="00A80C76" w:rsidRDefault="006963B6">
            <w:pPr>
              <w:autoSpaceDE w:val="0"/>
              <w:autoSpaceDN w:val="0"/>
              <w:adjustRightInd w:val="0"/>
              <w:rPr>
                <w:color w:val="000000"/>
                <w:lang w:val="es-ES"/>
              </w:rPr>
            </w:pPr>
            <w:r>
              <w:rPr>
                <w:color w:val="000000"/>
                <w:lang w:val="es-ES"/>
              </w:rPr>
              <w:t>Distonía</w:t>
            </w:r>
          </w:p>
          <w:p w14:paraId="68E3D243" w14:textId="77777777" w:rsidR="00A80C76" w:rsidRDefault="006963B6">
            <w:pPr>
              <w:autoSpaceDE w:val="0"/>
              <w:autoSpaceDN w:val="0"/>
              <w:adjustRightInd w:val="0"/>
              <w:rPr>
                <w:color w:val="000000"/>
                <w:lang w:val="es-ES"/>
              </w:rPr>
            </w:pPr>
            <w:r>
              <w:rPr>
                <w:color w:val="000000"/>
                <w:lang w:val="es-ES"/>
              </w:rPr>
              <w:t>Síndrome de piernas inquietas</w:t>
            </w:r>
          </w:p>
        </w:tc>
        <w:tc>
          <w:tcPr>
            <w:tcW w:w="3325" w:type="dxa"/>
          </w:tcPr>
          <w:p w14:paraId="68E3D244" w14:textId="77777777" w:rsidR="00A80C76" w:rsidRDefault="006963B6">
            <w:pPr>
              <w:autoSpaceDE w:val="0"/>
              <w:autoSpaceDN w:val="0"/>
              <w:adjustRightInd w:val="0"/>
              <w:rPr>
                <w:color w:val="000000"/>
                <w:lang w:val="es-ES"/>
              </w:rPr>
            </w:pPr>
            <w:r>
              <w:rPr>
                <w:color w:val="000000"/>
                <w:lang w:val="es-ES"/>
              </w:rPr>
              <w:t>Síndrome neuroléptico maligno</w:t>
            </w:r>
          </w:p>
          <w:p w14:paraId="68E3D245" w14:textId="77777777" w:rsidR="00A80C76" w:rsidRDefault="006963B6">
            <w:pPr>
              <w:autoSpaceDE w:val="0"/>
              <w:autoSpaceDN w:val="0"/>
              <w:adjustRightInd w:val="0"/>
              <w:rPr>
                <w:color w:val="000000"/>
                <w:lang w:val="es-ES"/>
              </w:rPr>
            </w:pPr>
            <w:r>
              <w:rPr>
                <w:color w:val="000000"/>
                <w:lang w:val="es-ES"/>
              </w:rPr>
              <w:t>Convulsión de gran mal</w:t>
            </w:r>
          </w:p>
          <w:p w14:paraId="68E3D246" w14:textId="77777777" w:rsidR="00A80C76" w:rsidRPr="004038D4" w:rsidRDefault="006963B6">
            <w:pPr>
              <w:autoSpaceDE w:val="0"/>
              <w:autoSpaceDN w:val="0"/>
              <w:adjustRightInd w:val="0"/>
              <w:rPr>
                <w:rFonts w:eastAsia="Times New Roman"/>
                <w:color w:val="000000"/>
                <w:szCs w:val="20"/>
                <w:lang w:val="it-IT"/>
              </w:rPr>
            </w:pPr>
            <w:r w:rsidRPr="004038D4">
              <w:rPr>
                <w:color w:val="000000"/>
                <w:lang w:val="it-IT"/>
              </w:rPr>
              <w:t>Síndrome serotoninérgico</w:t>
            </w:r>
          </w:p>
          <w:p w14:paraId="68E3D247" w14:textId="77777777" w:rsidR="00A80C76" w:rsidRPr="004038D4" w:rsidRDefault="006963B6">
            <w:pPr>
              <w:autoSpaceDE w:val="0"/>
              <w:autoSpaceDN w:val="0"/>
              <w:adjustRightInd w:val="0"/>
              <w:rPr>
                <w:rFonts w:eastAsia="Times New Roman"/>
                <w:color w:val="000000"/>
                <w:szCs w:val="20"/>
                <w:lang w:val="it-IT"/>
              </w:rPr>
            </w:pPr>
            <w:r w:rsidRPr="004038D4">
              <w:rPr>
                <w:color w:val="000000"/>
                <w:lang w:val="it-IT"/>
              </w:rPr>
              <w:t>Trastorno del habla</w:t>
            </w:r>
          </w:p>
        </w:tc>
      </w:tr>
      <w:tr w:rsidR="0072552E" w14:paraId="68E3D24E" w14:textId="77777777">
        <w:trPr>
          <w:cantSplit/>
        </w:trPr>
        <w:tc>
          <w:tcPr>
            <w:tcW w:w="2080" w:type="dxa"/>
          </w:tcPr>
          <w:p w14:paraId="68E3D249" w14:textId="77777777" w:rsidR="00A80C76" w:rsidRDefault="006963B6">
            <w:pPr>
              <w:rPr>
                <w:rFonts w:eastAsia="MS Mincho"/>
                <w:color w:val="000000"/>
                <w:lang w:val="es-ES"/>
              </w:rPr>
            </w:pPr>
            <w:r>
              <w:rPr>
                <w:rFonts w:eastAsia="MS Mincho"/>
                <w:b/>
                <w:color w:val="000000"/>
                <w:lang w:val="es-ES"/>
              </w:rPr>
              <w:t>Trastornos oculares</w:t>
            </w:r>
          </w:p>
        </w:tc>
        <w:tc>
          <w:tcPr>
            <w:tcW w:w="1804" w:type="dxa"/>
          </w:tcPr>
          <w:p w14:paraId="68E3D24A" w14:textId="77777777" w:rsidR="00A80C76" w:rsidRDefault="006963B6">
            <w:pPr>
              <w:autoSpaceDE w:val="0"/>
              <w:autoSpaceDN w:val="0"/>
              <w:adjustRightInd w:val="0"/>
              <w:rPr>
                <w:color w:val="000000"/>
                <w:lang w:val="es-ES"/>
              </w:rPr>
            </w:pPr>
            <w:r>
              <w:rPr>
                <w:color w:val="000000"/>
                <w:lang w:val="es-ES"/>
              </w:rPr>
              <w:t>Visión borrosa</w:t>
            </w:r>
          </w:p>
        </w:tc>
        <w:tc>
          <w:tcPr>
            <w:tcW w:w="2080" w:type="dxa"/>
          </w:tcPr>
          <w:p w14:paraId="68E3D24B" w14:textId="77777777" w:rsidR="00A80C76" w:rsidRDefault="006963B6">
            <w:pPr>
              <w:autoSpaceDE w:val="0"/>
              <w:autoSpaceDN w:val="0"/>
              <w:adjustRightInd w:val="0"/>
              <w:rPr>
                <w:color w:val="000000"/>
                <w:lang w:val="es-ES"/>
              </w:rPr>
            </w:pPr>
            <w:r>
              <w:rPr>
                <w:color w:val="000000"/>
                <w:lang w:val="es-ES"/>
              </w:rPr>
              <w:t>Diplopía</w:t>
            </w:r>
          </w:p>
          <w:p w14:paraId="68E3D24C" w14:textId="77777777" w:rsidR="00A80C76" w:rsidRDefault="006963B6">
            <w:pPr>
              <w:autoSpaceDE w:val="0"/>
              <w:autoSpaceDN w:val="0"/>
              <w:adjustRightInd w:val="0"/>
              <w:rPr>
                <w:color w:val="000000"/>
                <w:lang w:val="es-ES"/>
              </w:rPr>
            </w:pPr>
            <w:r>
              <w:rPr>
                <w:color w:val="000000"/>
                <w:lang w:val="es-ES"/>
              </w:rPr>
              <w:t>Fotofobia</w:t>
            </w:r>
          </w:p>
        </w:tc>
        <w:tc>
          <w:tcPr>
            <w:tcW w:w="3325" w:type="dxa"/>
          </w:tcPr>
          <w:p w14:paraId="68E3D24D" w14:textId="77777777" w:rsidR="00A80C76" w:rsidRDefault="006963B6">
            <w:pPr>
              <w:autoSpaceDE w:val="0"/>
              <w:autoSpaceDN w:val="0"/>
              <w:adjustRightInd w:val="0"/>
              <w:rPr>
                <w:color w:val="000000"/>
                <w:lang w:val="es-ES"/>
              </w:rPr>
            </w:pPr>
            <w:r>
              <w:rPr>
                <w:color w:val="000000"/>
                <w:lang w:val="es-ES"/>
              </w:rPr>
              <w:t>Crisis oculógira</w:t>
            </w:r>
          </w:p>
        </w:tc>
      </w:tr>
      <w:tr w:rsidR="0072552E" w14:paraId="68E3D257" w14:textId="77777777">
        <w:trPr>
          <w:cantSplit/>
        </w:trPr>
        <w:tc>
          <w:tcPr>
            <w:tcW w:w="2080" w:type="dxa"/>
          </w:tcPr>
          <w:p w14:paraId="68E3D24F" w14:textId="77777777" w:rsidR="00A80C76" w:rsidRDefault="006963B6">
            <w:pPr>
              <w:rPr>
                <w:rFonts w:eastAsia="MS Mincho"/>
                <w:color w:val="000000"/>
                <w:lang w:val="es-ES"/>
              </w:rPr>
            </w:pPr>
            <w:r>
              <w:rPr>
                <w:rFonts w:eastAsia="MS Mincho"/>
                <w:b/>
                <w:color w:val="000000"/>
                <w:lang w:val="es-ES"/>
              </w:rPr>
              <w:t>Trastornos cardíacos</w:t>
            </w:r>
          </w:p>
        </w:tc>
        <w:tc>
          <w:tcPr>
            <w:tcW w:w="1804" w:type="dxa"/>
          </w:tcPr>
          <w:p w14:paraId="68E3D250" w14:textId="77777777" w:rsidR="00A80C76" w:rsidRDefault="00A80C76">
            <w:pPr>
              <w:autoSpaceDE w:val="0"/>
              <w:autoSpaceDN w:val="0"/>
              <w:adjustRightInd w:val="0"/>
              <w:rPr>
                <w:color w:val="000000"/>
                <w:lang w:val="es-ES"/>
              </w:rPr>
            </w:pPr>
          </w:p>
        </w:tc>
        <w:tc>
          <w:tcPr>
            <w:tcW w:w="2080" w:type="dxa"/>
          </w:tcPr>
          <w:p w14:paraId="68E3D251" w14:textId="77777777" w:rsidR="00A80C76" w:rsidRDefault="006963B6">
            <w:pPr>
              <w:autoSpaceDE w:val="0"/>
              <w:autoSpaceDN w:val="0"/>
              <w:adjustRightInd w:val="0"/>
              <w:rPr>
                <w:color w:val="000000"/>
                <w:lang w:val="es-ES"/>
              </w:rPr>
            </w:pPr>
            <w:r>
              <w:rPr>
                <w:color w:val="000000"/>
                <w:lang w:val="es-ES"/>
              </w:rPr>
              <w:t>Taquicardia</w:t>
            </w:r>
          </w:p>
        </w:tc>
        <w:tc>
          <w:tcPr>
            <w:tcW w:w="3325" w:type="dxa"/>
          </w:tcPr>
          <w:p w14:paraId="68E3D252" w14:textId="77777777" w:rsidR="00A80C76" w:rsidRDefault="006963B6">
            <w:pPr>
              <w:widowControl w:val="0"/>
              <w:autoSpaceDE w:val="0"/>
              <w:autoSpaceDN w:val="0"/>
              <w:adjustRightInd w:val="0"/>
              <w:rPr>
                <w:color w:val="000000"/>
                <w:lang w:val="es-ES"/>
              </w:rPr>
            </w:pPr>
            <w:r>
              <w:rPr>
                <w:color w:val="000000"/>
                <w:lang w:val="es-ES"/>
              </w:rPr>
              <w:t>Muerte súbita de causa desconocida</w:t>
            </w:r>
          </w:p>
          <w:p w14:paraId="68E3D253" w14:textId="77777777" w:rsidR="00A80C76" w:rsidRDefault="006963B6">
            <w:pPr>
              <w:widowControl w:val="0"/>
              <w:autoSpaceDE w:val="0"/>
              <w:autoSpaceDN w:val="0"/>
              <w:adjustRightInd w:val="0"/>
              <w:rPr>
                <w:color w:val="000000"/>
                <w:lang w:val="es-ES"/>
              </w:rPr>
            </w:pPr>
            <w:r>
              <w:rPr>
                <w:i/>
                <w:color w:val="000000"/>
                <w:lang w:val="es-ES"/>
              </w:rPr>
              <w:t>Torsades de pointes</w:t>
            </w:r>
          </w:p>
          <w:p w14:paraId="68E3D254" w14:textId="77777777" w:rsidR="00A80C76" w:rsidRDefault="006963B6">
            <w:pPr>
              <w:widowControl w:val="0"/>
              <w:autoSpaceDE w:val="0"/>
              <w:autoSpaceDN w:val="0"/>
              <w:adjustRightInd w:val="0"/>
              <w:rPr>
                <w:color w:val="000000"/>
                <w:lang w:val="es-ES"/>
              </w:rPr>
            </w:pPr>
            <w:r>
              <w:rPr>
                <w:color w:val="000000"/>
                <w:lang w:val="es-ES"/>
              </w:rPr>
              <w:t>Arritmia ventricular</w:t>
            </w:r>
          </w:p>
          <w:p w14:paraId="68E3D255" w14:textId="77777777" w:rsidR="00A80C76" w:rsidRDefault="006963B6">
            <w:pPr>
              <w:autoSpaceDE w:val="0"/>
              <w:autoSpaceDN w:val="0"/>
              <w:adjustRightInd w:val="0"/>
              <w:rPr>
                <w:color w:val="000000"/>
                <w:lang w:val="es-ES"/>
              </w:rPr>
            </w:pPr>
            <w:r>
              <w:rPr>
                <w:color w:val="000000"/>
                <w:lang w:val="es-ES"/>
              </w:rPr>
              <w:t>Parada cardiaca</w:t>
            </w:r>
          </w:p>
          <w:p w14:paraId="68E3D256" w14:textId="77777777" w:rsidR="00A80C76" w:rsidRDefault="006963B6">
            <w:pPr>
              <w:autoSpaceDE w:val="0"/>
              <w:autoSpaceDN w:val="0"/>
              <w:adjustRightInd w:val="0"/>
              <w:rPr>
                <w:color w:val="000000"/>
                <w:lang w:val="es-ES"/>
              </w:rPr>
            </w:pPr>
            <w:r>
              <w:rPr>
                <w:color w:val="000000"/>
                <w:lang w:val="es-ES"/>
              </w:rPr>
              <w:t>Bradicardia</w:t>
            </w:r>
          </w:p>
        </w:tc>
      </w:tr>
      <w:tr w:rsidR="0072552E" w14:paraId="68E3D25F" w14:textId="77777777">
        <w:trPr>
          <w:cantSplit/>
        </w:trPr>
        <w:tc>
          <w:tcPr>
            <w:tcW w:w="2080" w:type="dxa"/>
          </w:tcPr>
          <w:p w14:paraId="68E3D258" w14:textId="77777777" w:rsidR="00A80C76" w:rsidRDefault="006963B6">
            <w:pPr>
              <w:rPr>
                <w:rFonts w:eastAsia="MS Mincho"/>
                <w:color w:val="000000"/>
                <w:lang w:val="es-ES"/>
              </w:rPr>
            </w:pPr>
            <w:r>
              <w:rPr>
                <w:rFonts w:eastAsia="MS Mincho"/>
                <w:b/>
                <w:color w:val="000000"/>
                <w:lang w:val="es-ES"/>
              </w:rPr>
              <w:t>Trastornos vasculares</w:t>
            </w:r>
          </w:p>
        </w:tc>
        <w:tc>
          <w:tcPr>
            <w:tcW w:w="1804" w:type="dxa"/>
          </w:tcPr>
          <w:p w14:paraId="68E3D259" w14:textId="77777777" w:rsidR="00A80C76" w:rsidRDefault="00A80C76">
            <w:pPr>
              <w:autoSpaceDE w:val="0"/>
              <w:autoSpaceDN w:val="0"/>
              <w:adjustRightInd w:val="0"/>
              <w:rPr>
                <w:color w:val="000000"/>
                <w:lang w:val="es-ES"/>
              </w:rPr>
            </w:pPr>
          </w:p>
        </w:tc>
        <w:tc>
          <w:tcPr>
            <w:tcW w:w="2080" w:type="dxa"/>
          </w:tcPr>
          <w:p w14:paraId="68E3D25A" w14:textId="77777777" w:rsidR="00A80C76" w:rsidRDefault="006963B6">
            <w:pPr>
              <w:autoSpaceDE w:val="0"/>
              <w:autoSpaceDN w:val="0"/>
              <w:adjustRightInd w:val="0"/>
              <w:rPr>
                <w:color w:val="000000"/>
                <w:lang w:val="es-ES"/>
              </w:rPr>
            </w:pPr>
            <w:r>
              <w:rPr>
                <w:color w:val="000000"/>
                <w:lang w:val="es-ES"/>
              </w:rPr>
              <w:t>Hipotensión ortostática</w:t>
            </w:r>
          </w:p>
          <w:p w14:paraId="68E3D25B" w14:textId="77777777" w:rsidR="00A80C76" w:rsidRDefault="00A80C76">
            <w:pPr>
              <w:autoSpaceDE w:val="0"/>
              <w:autoSpaceDN w:val="0"/>
              <w:adjustRightInd w:val="0"/>
              <w:rPr>
                <w:color w:val="000000"/>
                <w:lang w:val="es-ES"/>
              </w:rPr>
            </w:pPr>
          </w:p>
        </w:tc>
        <w:tc>
          <w:tcPr>
            <w:tcW w:w="3325" w:type="dxa"/>
          </w:tcPr>
          <w:p w14:paraId="68E3D25C" w14:textId="77777777" w:rsidR="00A80C76" w:rsidRDefault="006963B6">
            <w:pPr>
              <w:widowControl w:val="0"/>
              <w:autoSpaceDE w:val="0"/>
              <w:autoSpaceDN w:val="0"/>
              <w:adjustRightInd w:val="0"/>
              <w:rPr>
                <w:color w:val="000000"/>
                <w:lang w:val="es-ES"/>
              </w:rPr>
            </w:pPr>
            <w:r>
              <w:rPr>
                <w:color w:val="000000"/>
                <w:lang w:val="es-ES"/>
              </w:rPr>
              <w:t>Tromboembolia venosa (incluyendo embolia pulmonar y trombosis venosa profunda)</w:t>
            </w:r>
          </w:p>
          <w:p w14:paraId="68E3D25D" w14:textId="77777777" w:rsidR="00A80C76" w:rsidRDefault="006963B6">
            <w:pPr>
              <w:autoSpaceDE w:val="0"/>
              <w:autoSpaceDN w:val="0"/>
              <w:adjustRightInd w:val="0"/>
              <w:rPr>
                <w:color w:val="000000"/>
                <w:lang w:val="es-ES"/>
              </w:rPr>
            </w:pPr>
            <w:r>
              <w:rPr>
                <w:color w:val="000000"/>
                <w:lang w:val="es-ES"/>
              </w:rPr>
              <w:t>Hipertensión</w:t>
            </w:r>
          </w:p>
          <w:p w14:paraId="68E3D25E" w14:textId="77777777" w:rsidR="00A80C76" w:rsidRDefault="006963B6">
            <w:pPr>
              <w:autoSpaceDE w:val="0"/>
              <w:autoSpaceDN w:val="0"/>
              <w:adjustRightInd w:val="0"/>
              <w:rPr>
                <w:color w:val="000000"/>
                <w:lang w:val="es-ES"/>
              </w:rPr>
            </w:pPr>
            <w:r>
              <w:rPr>
                <w:color w:val="000000"/>
                <w:lang w:val="es-ES"/>
              </w:rPr>
              <w:t>Síncope</w:t>
            </w:r>
          </w:p>
        </w:tc>
      </w:tr>
      <w:tr w:rsidR="0072552E" w14:paraId="68E3D266" w14:textId="77777777">
        <w:trPr>
          <w:cantSplit/>
        </w:trPr>
        <w:tc>
          <w:tcPr>
            <w:tcW w:w="2080" w:type="dxa"/>
          </w:tcPr>
          <w:p w14:paraId="68E3D260" w14:textId="77777777" w:rsidR="00A80C76" w:rsidRDefault="006963B6">
            <w:pPr>
              <w:rPr>
                <w:rFonts w:eastAsia="MS Mincho"/>
                <w:color w:val="000000"/>
                <w:lang w:val="es-ES"/>
              </w:rPr>
            </w:pPr>
            <w:r>
              <w:rPr>
                <w:rFonts w:eastAsia="MS Mincho"/>
                <w:b/>
                <w:color w:val="000000"/>
                <w:lang w:val="es-ES"/>
              </w:rPr>
              <w:lastRenderedPageBreak/>
              <w:t>Trastornos respiratorios, torácicos y mediastínicos</w:t>
            </w:r>
          </w:p>
        </w:tc>
        <w:tc>
          <w:tcPr>
            <w:tcW w:w="1804" w:type="dxa"/>
          </w:tcPr>
          <w:p w14:paraId="68E3D261" w14:textId="77777777" w:rsidR="00A80C76" w:rsidRDefault="00A80C76">
            <w:pPr>
              <w:autoSpaceDE w:val="0"/>
              <w:autoSpaceDN w:val="0"/>
              <w:adjustRightInd w:val="0"/>
              <w:rPr>
                <w:color w:val="000000"/>
                <w:lang w:val="es-ES"/>
              </w:rPr>
            </w:pPr>
          </w:p>
        </w:tc>
        <w:tc>
          <w:tcPr>
            <w:tcW w:w="2080" w:type="dxa"/>
          </w:tcPr>
          <w:p w14:paraId="68E3D262" w14:textId="77777777" w:rsidR="00A80C76" w:rsidRDefault="006963B6">
            <w:pPr>
              <w:autoSpaceDE w:val="0"/>
              <w:autoSpaceDN w:val="0"/>
              <w:adjustRightInd w:val="0"/>
              <w:rPr>
                <w:color w:val="000000"/>
                <w:lang w:val="es-ES"/>
              </w:rPr>
            </w:pPr>
            <w:r>
              <w:rPr>
                <w:color w:val="000000"/>
                <w:lang w:val="es-ES"/>
              </w:rPr>
              <w:t>Hipo</w:t>
            </w:r>
          </w:p>
        </w:tc>
        <w:tc>
          <w:tcPr>
            <w:tcW w:w="3325" w:type="dxa"/>
          </w:tcPr>
          <w:p w14:paraId="68E3D263" w14:textId="77777777" w:rsidR="00A80C76" w:rsidRDefault="006963B6">
            <w:pPr>
              <w:rPr>
                <w:color w:val="000000"/>
                <w:lang w:val="es-ES"/>
              </w:rPr>
            </w:pPr>
            <w:r>
              <w:rPr>
                <w:color w:val="000000"/>
                <w:lang w:val="es-ES"/>
              </w:rPr>
              <w:t>Neumonía por aspiración</w:t>
            </w:r>
          </w:p>
          <w:p w14:paraId="68E3D264" w14:textId="77777777" w:rsidR="00A80C76" w:rsidRDefault="006963B6">
            <w:pPr>
              <w:autoSpaceDE w:val="0"/>
              <w:autoSpaceDN w:val="0"/>
              <w:adjustRightInd w:val="0"/>
              <w:rPr>
                <w:color w:val="000000"/>
                <w:lang w:val="es-ES"/>
              </w:rPr>
            </w:pPr>
            <w:r>
              <w:rPr>
                <w:color w:val="000000"/>
                <w:lang w:val="es-ES"/>
              </w:rPr>
              <w:t>Laringoespasmo</w:t>
            </w:r>
          </w:p>
          <w:p w14:paraId="68E3D265" w14:textId="77777777" w:rsidR="00A80C76" w:rsidRDefault="006963B6">
            <w:pPr>
              <w:autoSpaceDE w:val="0"/>
              <w:autoSpaceDN w:val="0"/>
              <w:adjustRightInd w:val="0"/>
              <w:rPr>
                <w:color w:val="000000"/>
                <w:lang w:val="es-ES"/>
              </w:rPr>
            </w:pPr>
            <w:r>
              <w:rPr>
                <w:color w:val="000000"/>
                <w:lang w:val="es-ES"/>
              </w:rPr>
              <w:t>Espasmo orofaríngeo</w:t>
            </w:r>
          </w:p>
        </w:tc>
      </w:tr>
      <w:tr w:rsidR="0072552E" w14:paraId="68E3D274" w14:textId="77777777">
        <w:trPr>
          <w:cantSplit/>
        </w:trPr>
        <w:tc>
          <w:tcPr>
            <w:tcW w:w="2080" w:type="dxa"/>
          </w:tcPr>
          <w:p w14:paraId="68E3D267" w14:textId="77777777" w:rsidR="00A80C76" w:rsidRDefault="006963B6">
            <w:pPr>
              <w:rPr>
                <w:rFonts w:eastAsia="MS Mincho"/>
                <w:color w:val="000000"/>
                <w:lang w:val="es-ES"/>
              </w:rPr>
            </w:pPr>
            <w:r>
              <w:rPr>
                <w:rFonts w:eastAsia="MS Mincho"/>
                <w:b/>
                <w:color w:val="000000"/>
                <w:lang w:val="es-ES"/>
              </w:rPr>
              <w:t>Trastornos gastrointestinales</w:t>
            </w:r>
          </w:p>
        </w:tc>
        <w:tc>
          <w:tcPr>
            <w:tcW w:w="1804" w:type="dxa"/>
          </w:tcPr>
          <w:p w14:paraId="68E3D268" w14:textId="77777777" w:rsidR="00A80C76" w:rsidRDefault="006963B6">
            <w:pPr>
              <w:autoSpaceDE w:val="0"/>
              <w:autoSpaceDN w:val="0"/>
              <w:adjustRightInd w:val="0"/>
              <w:rPr>
                <w:color w:val="000000"/>
                <w:lang w:val="es-ES"/>
              </w:rPr>
            </w:pPr>
            <w:r>
              <w:rPr>
                <w:color w:val="000000"/>
                <w:lang w:val="es-ES"/>
              </w:rPr>
              <w:t>Estreñimiento</w:t>
            </w:r>
          </w:p>
          <w:p w14:paraId="68E3D269" w14:textId="77777777" w:rsidR="00A80C76" w:rsidRDefault="006963B6">
            <w:pPr>
              <w:autoSpaceDE w:val="0"/>
              <w:autoSpaceDN w:val="0"/>
              <w:adjustRightInd w:val="0"/>
              <w:rPr>
                <w:color w:val="000000"/>
                <w:lang w:val="es-ES"/>
              </w:rPr>
            </w:pPr>
            <w:r>
              <w:rPr>
                <w:color w:val="000000"/>
                <w:lang w:val="es-ES"/>
              </w:rPr>
              <w:t>Dispepsia</w:t>
            </w:r>
          </w:p>
          <w:p w14:paraId="68E3D26A" w14:textId="77777777" w:rsidR="00A80C76" w:rsidRDefault="006963B6">
            <w:pPr>
              <w:autoSpaceDE w:val="0"/>
              <w:autoSpaceDN w:val="0"/>
              <w:adjustRightInd w:val="0"/>
              <w:rPr>
                <w:color w:val="000000"/>
                <w:lang w:val="es-ES"/>
              </w:rPr>
            </w:pPr>
            <w:r>
              <w:rPr>
                <w:color w:val="000000"/>
                <w:lang w:val="es-ES"/>
              </w:rPr>
              <w:t>Náuseas</w:t>
            </w:r>
          </w:p>
          <w:p w14:paraId="68E3D26B" w14:textId="77777777" w:rsidR="00A80C76" w:rsidRDefault="006963B6">
            <w:pPr>
              <w:autoSpaceDE w:val="0"/>
              <w:autoSpaceDN w:val="0"/>
              <w:adjustRightInd w:val="0"/>
              <w:rPr>
                <w:color w:val="000000"/>
                <w:lang w:val="es-ES"/>
              </w:rPr>
            </w:pPr>
            <w:r>
              <w:rPr>
                <w:color w:val="000000"/>
                <w:lang w:val="es-ES"/>
              </w:rPr>
              <w:t>Hipersecreción salival</w:t>
            </w:r>
          </w:p>
          <w:p w14:paraId="68E3D26C" w14:textId="77777777" w:rsidR="00A80C76" w:rsidRDefault="006963B6">
            <w:pPr>
              <w:autoSpaceDE w:val="0"/>
              <w:autoSpaceDN w:val="0"/>
              <w:adjustRightInd w:val="0"/>
              <w:rPr>
                <w:color w:val="000000"/>
                <w:lang w:val="es-ES"/>
              </w:rPr>
            </w:pPr>
            <w:r>
              <w:rPr>
                <w:color w:val="000000"/>
                <w:lang w:val="es-ES"/>
              </w:rPr>
              <w:t>Vómitos</w:t>
            </w:r>
          </w:p>
        </w:tc>
        <w:tc>
          <w:tcPr>
            <w:tcW w:w="2080" w:type="dxa"/>
          </w:tcPr>
          <w:p w14:paraId="68E3D26D" w14:textId="77777777" w:rsidR="00A80C76" w:rsidRDefault="00A80C76">
            <w:pPr>
              <w:autoSpaceDE w:val="0"/>
              <w:autoSpaceDN w:val="0"/>
              <w:adjustRightInd w:val="0"/>
              <w:rPr>
                <w:color w:val="000000"/>
                <w:lang w:val="es-ES"/>
              </w:rPr>
            </w:pPr>
          </w:p>
        </w:tc>
        <w:tc>
          <w:tcPr>
            <w:tcW w:w="3325" w:type="dxa"/>
          </w:tcPr>
          <w:p w14:paraId="68E3D26E" w14:textId="77777777" w:rsidR="00A80C76" w:rsidRDefault="006963B6">
            <w:pPr>
              <w:autoSpaceDE w:val="0"/>
              <w:autoSpaceDN w:val="0"/>
              <w:adjustRightInd w:val="0"/>
              <w:rPr>
                <w:color w:val="000000"/>
                <w:lang w:val="es-ES"/>
              </w:rPr>
            </w:pPr>
            <w:r>
              <w:rPr>
                <w:color w:val="000000"/>
                <w:lang w:val="es-ES"/>
              </w:rPr>
              <w:t>Pancreatitis</w:t>
            </w:r>
          </w:p>
          <w:p w14:paraId="68E3D26F" w14:textId="77777777" w:rsidR="00A80C76" w:rsidRDefault="006963B6">
            <w:pPr>
              <w:autoSpaceDE w:val="0"/>
              <w:autoSpaceDN w:val="0"/>
              <w:adjustRightInd w:val="0"/>
              <w:rPr>
                <w:color w:val="000000"/>
                <w:lang w:val="es-ES"/>
              </w:rPr>
            </w:pPr>
            <w:r>
              <w:rPr>
                <w:color w:val="000000"/>
                <w:lang w:val="es-ES"/>
              </w:rPr>
              <w:t>Disfagia</w:t>
            </w:r>
          </w:p>
          <w:p w14:paraId="68E3D270" w14:textId="77777777" w:rsidR="00A80C76" w:rsidRDefault="006963B6">
            <w:pPr>
              <w:autoSpaceDE w:val="0"/>
              <w:autoSpaceDN w:val="0"/>
              <w:adjustRightInd w:val="0"/>
              <w:rPr>
                <w:color w:val="000000"/>
                <w:lang w:val="es-ES"/>
              </w:rPr>
            </w:pPr>
            <w:r>
              <w:rPr>
                <w:bCs/>
                <w:color w:val="000000"/>
                <w:lang w:val="es-ES"/>
              </w:rPr>
              <w:t>Diarrea</w:t>
            </w:r>
          </w:p>
          <w:p w14:paraId="68E3D271" w14:textId="77777777" w:rsidR="00A80C76" w:rsidRDefault="006963B6">
            <w:pPr>
              <w:autoSpaceDE w:val="0"/>
              <w:autoSpaceDN w:val="0"/>
              <w:adjustRightInd w:val="0"/>
              <w:rPr>
                <w:color w:val="000000"/>
                <w:lang w:val="es-ES"/>
              </w:rPr>
            </w:pPr>
            <w:r>
              <w:rPr>
                <w:color w:val="000000"/>
                <w:lang w:val="es-ES"/>
              </w:rPr>
              <w:t>Molestia abdominal</w:t>
            </w:r>
          </w:p>
          <w:p w14:paraId="68E3D272" w14:textId="77777777" w:rsidR="00A80C76" w:rsidRDefault="006963B6">
            <w:pPr>
              <w:autoSpaceDE w:val="0"/>
              <w:autoSpaceDN w:val="0"/>
              <w:adjustRightInd w:val="0"/>
              <w:rPr>
                <w:color w:val="000000"/>
                <w:lang w:val="es-ES"/>
              </w:rPr>
            </w:pPr>
            <w:r>
              <w:rPr>
                <w:color w:val="000000"/>
                <w:lang w:val="es-ES"/>
              </w:rPr>
              <w:t>Molestias en el estómago</w:t>
            </w:r>
          </w:p>
          <w:p w14:paraId="68E3D273" w14:textId="77777777" w:rsidR="00A80C76" w:rsidRDefault="00A80C76">
            <w:pPr>
              <w:autoSpaceDE w:val="0"/>
              <w:autoSpaceDN w:val="0"/>
              <w:adjustRightInd w:val="0"/>
              <w:rPr>
                <w:color w:val="000000"/>
                <w:lang w:val="es-ES"/>
              </w:rPr>
            </w:pPr>
          </w:p>
        </w:tc>
      </w:tr>
      <w:tr w:rsidR="0072552E" w14:paraId="68E3D27B" w14:textId="77777777">
        <w:trPr>
          <w:cantSplit/>
        </w:trPr>
        <w:tc>
          <w:tcPr>
            <w:tcW w:w="2080" w:type="dxa"/>
          </w:tcPr>
          <w:p w14:paraId="68E3D275" w14:textId="77777777" w:rsidR="00A80C76" w:rsidRDefault="006963B6">
            <w:pPr>
              <w:rPr>
                <w:rFonts w:eastAsia="MS Mincho"/>
                <w:color w:val="000000"/>
                <w:lang w:val="es-ES"/>
              </w:rPr>
            </w:pPr>
            <w:r>
              <w:rPr>
                <w:rFonts w:eastAsia="MS Mincho"/>
                <w:b/>
                <w:color w:val="000000"/>
                <w:lang w:val="es-ES"/>
              </w:rPr>
              <w:t>Trastornos hepatobiliares</w:t>
            </w:r>
          </w:p>
        </w:tc>
        <w:tc>
          <w:tcPr>
            <w:tcW w:w="1804" w:type="dxa"/>
          </w:tcPr>
          <w:p w14:paraId="68E3D276" w14:textId="77777777" w:rsidR="00A80C76" w:rsidRDefault="00A80C76">
            <w:pPr>
              <w:widowControl w:val="0"/>
              <w:autoSpaceDE w:val="0"/>
              <w:autoSpaceDN w:val="0"/>
              <w:adjustRightInd w:val="0"/>
              <w:rPr>
                <w:color w:val="000000"/>
                <w:lang w:val="es-ES"/>
              </w:rPr>
            </w:pPr>
          </w:p>
        </w:tc>
        <w:tc>
          <w:tcPr>
            <w:tcW w:w="2080" w:type="dxa"/>
          </w:tcPr>
          <w:p w14:paraId="68E3D277" w14:textId="77777777" w:rsidR="00A80C76" w:rsidRDefault="00A80C76">
            <w:pPr>
              <w:widowControl w:val="0"/>
              <w:autoSpaceDE w:val="0"/>
              <w:autoSpaceDN w:val="0"/>
              <w:adjustRightInd w:val="0"/>
              <w:rPr>
                <w:color w:val="000000"/>
                <w:lang w:val="es-ES"/>
              </w:rPr>
            </w:pPr>
          </w:p>
        </w:tc>
        <w:tc>
          <w:tcPr>
            <w:tcW w:w="3325" w:type="dxa"/>
          </w:tcPr>
          <w:p w14:paraId="68E3D278" w14:textId="77777777" w:rsidR="00A80C76" w:rsidRDefault="006963B6">
            <w:pPr>
              <w:autoSpaceDE w:val="0"/>
              <w:autoSpaceDN w:val="0"/>
              <w:adjustRightInd w:val="0"/>
              <w:rPr>
                <w:color w:val="000000"/>
                <w:lang w:val="es-ES"/>
              </w:rPr>
            </w:pPr>
            <w:r>
              <w:rPr>
                <w:color w:val="000000"/>
                <w:lang w:val="es-ES"/>
              </w:rPr>
              <w:t>Insuficiencia hepática</w:t>
            </w:r>
          </w:p>
          <w:p w14:paraId="68E3D279" w14:textId="77777777" w:rsidR="00A80C76" w:rsidRDefault="006963B6">
            <w:pPr>
              <w:autoSpaceDE w:val="0"/>
              <w:autoSpaceDN w:val="0"/>
              <w:adjustRightInd w:val="0"/>
              <w:rPr>
                <w:color w:val="000000"/>
                <w:lang w:val="es-ES"/>
              </w:rPr>
            </w:pPr>
            <w:r>
              <w:rPr>
                <w:color w:val="000000"/>
                <w:lang w:val="es-ES"/>
              </w:rPr>
              <w:t>Hepatitis</w:t>
            </w:r>
          </w:p>
          <w:p w14:paraId="68E3D27A" w14:textId="77777777" w:rsidR="00A80C76" w:rsidRDefault="006963B6">
            <w:pPr>
              <w:autoSpaceDE w:val="0"/>
              <w:autoSpaceDN w:val="0"/>
              <w:adjustRightInd w:val="0"/>
              <w:rPr>
                <w:color w:val="000000"/>
                <w:lang w:val="es-ES"/>
              </w:rPr>
            </w:pPr>
            <w:r>
              <w:rPr>
                <w:color w:val="000000"/>
                <w:lang w:val="es-ES"/>
              </w:rPr>
              <w:t>Ictericia</w:t>
            </w:r>
          </w:p>
        </w:tc>
      </w:tr>
      <w:tr w:rsidR="0072552E" w14:paraId="68E3D284" w14:textId="77777777">
        <w:trPr>
          <w:cantSplit/>
        </w:trPr>
        <w:tc>
          <w:tcPr>
            <w:tcW w:w="2080" w:type="dxa"/>
          </w:tcPr>
          <w:p w14:paraId="68E3D27C" w14:textId="77777777" w:rsidR="00A80C76" w:rsidRDefault="006963B6">
            <w:pPr>
              <w:autoSpaceDE w:val="0"/>
              <w:autoSpaceDN w:val="0"/>
              <w:adjustRightInd w:val="0"/>
              <w:rPr>
                <w:color w:val="000000"/>
                <w:lang w:val="es-ES"/>
              </w:rPr>
            </w:pPr>
            <w:r>
              <w:rPr>
                <w:b/>
                <w:color w:val="000000"/>
                <w:lang w:val="es-ES"/>
              </w:rPr>
              <w:t>Trastornos de la piel y del tejido subcutáneo</w:t>
            </w:r>
          </w:p>
        </w:tc>
        <w:tc>
          <w:tcPr>
            <w:tcW w:w="1804" w:type="dxa"/>
          </w:tcPr>
          <w:p w14:paraId="68E3D27D" w14:textId="77777777" w:rsidR="00A80C76" w:rsidRDefault="00A80C76">
            <w:pPr>
              <w:autoSpaceDE w:val="0"/>
              <w:autoSpaceDN w:val="0"/>
              <w:adjustRightInd w:val="0"/>
              <w:rPr>
                <w:color w:val="000000"/>
                <w:lang w:val="es-ES"/>
              </w:rPr>
            </w:pPr>
          </w:p>
        </w:tc>
        <w:tc>
          <w:tcPr>
            <w:tcW w:w="2080" w:type="dxa"/>
          </w:tcPr>
          <w:p w14:paraId="68E3D27E" w14:textId="77777777" w:rsidR="00A80C76" w:rsidRDefault="00A80C76">
            <w:pPr>
              <w:autoSpaceDE w:val="0"/>
              <w:autoSpaceDN w:val="0"/>
              <w:adjustRightInd w:val="0"/>
              <w:rPr>
                <w:color w:val="000000"/>
                <w:lang w:val="es-ES"/>
              </w:rPr>
            </w:pPr>
          </w:p>
        </w:tc>
        <w:tc>
          <w:tcPr>
            <w:tcW w:w="3325" w:type="dxa"/>
          </w:tcPr>
          <w:p w14:paraId="68E3D27F" w14:textId="77777777" w:rsidR="00A80C76" w:rsidRDefault="006963B6">
            <w:pPr>
              <w:autoSpaceDE w:val="0"/>
              <w:autoSpaceDN w:val="0"/>
              <w:adjustRightInd w:val="0"/>
              <w:rPr>
                <w:color w:val="000000"/>
                <w:lang w:val="es-ES"/>
              </w:rPr>
            </w:pPr>
            <w:r>
              <w:rPr>
                <w:color w:val="000000"/>
                <w:lang w:val="es-ES"/>
              </w:rPr>
              <w:t>Erupción</w:t>
            </w:r>
          </w:p>
          <w:p w14:paraId="68E3D280" w14:textId="77777777" w:rsidR="00A80C76" w:rsidRDefault="006963B6">
            <w:pPr>
              <w:autoSpaceDE w:val="0"/>
              <w:autoSpaceDN w:val="0"/>
              <w:adjustRightInd w:val="0"/>
              <w:rPr>
                <w:color w:val="000000"/>
                <w:lang w:val="es-ES"/>
              </w:rPr>
            </w:pPr>
            <w:r>
              <w:rPr>
                <w:color w:val="000000"/>
                <w:lang w:val="es-ES"/>
              </w:rPr>
              <w:t>Reacción de fotosensibilidad</w:t>
            </w:r>
          </w:p>
          <w:p w14:paraId="68E3D281" w14:textId="77777777" w:rsidR="00A80C76" w:rsidRDefault="006963B6">
            <w:pPr>
              <w:autoSpaceDE w:val="0"/>
              <w:autoSpaceDN w:val="0"/>
              <w:adjustRightInd w:val="0"/>
              <w:rPr>
                <w:color w:val="000000"/>
                <w:lang w:val="es-ES"/>
              </w:rPr>
            </w:pPr>
            <w:r>
              <w:rPr>
                <w:color w:val="000000"/>
                <w:lang w:val="es-ES"/>
              </w:rPr>
              <w:t>Alopecia</w:t>
            </w:r>
          </w:p>
          <w:p w14:paraId="68E3D282" w14:textId="77777777" w:rsidR="00A80C76" w:rsidRDefault="006963B6">
            <w:pPr>
              <w:autoSpaceDE w:val="0"/>
              <w:autoSpaceDN w:val="0"/>
              <w:adjustRightInd w:val="0"/>
              <w:rPr>
                <w:color w:val="000000"/>
                <w:lang w:val="es-ES"/>
              </w:rPr>
            </w:pPr>
            <w:r>
              <w:rPr>
                <w:color w:val="000000"/>
                <w:lang w:val="es-ES"/>
              </w:rPr>
              <w:t>Hiperhidrosis</w:t>
            </w:r>
          </w:p>
          <w:p w14:paraId="68E3D283" w14:textId="77777777" w:rsidR="00A80C76" w:rsidRDefault="006963B6">
            <w:pPr>
              <w:autoSpaceDE w:val="0"/>
              <w:autoSpaceDN w:val="0"/>
              <w:adjustRightInd w:val="0"/>
              <w:rPr>
                <w:color w:val="000000"/>
                <w:lang w:val="es-ES"/>
              </w:rPr>
            </w:pPr>
            <w:r>
              <w:rPr>
                <w:color w:val="000000"/>
                <w:lang w:val="es-ES"/>
              </w:rPr>
              <w:t>Reacción a fármaco con eosinofilia y síntomas sistémicos (síndrome DRESS)</w:t>
            </w:r>
          </w:p>
        </w:tc>
      </w:tr>
      <w:tr w:rsidR="0072552E" w14:paraId="68E3D28B" w14:textId="77777777">
        <w:trPr>
          <w:cantSplit/>
        </w:trPr>
        <w:tc>
          <w:tcPr>
            <w:tcW w:w="2080" w:type="dxa"/>
          </w:tcPr>
          <w:p w14:paraId="68E3D285" w14:textId="77777777" w:rsidR="00A80C76" w:rsidRDefault="006963B6">
            <w:pPr>
              <w:rPr>
                <w:rFonts w:eastAsia="MS Mincho"/>
                <w:color w:val="000000"/>
                <w:lang w:val="es-ES"/>
              </w:rPr>
            </w:pPr>
            <w:r>
              <w:rPr>
                <w:rFonts w:eastAsia="MS Mincho"/>
                <w:b/>
                <w:color w:val="000000"/>
                <w:lang w:val="es-ES"/>
              </w:rPr>
              <w:t>Trastornos musculoesqueléticos y del tejido conjuntivo</w:t>
            </w:r>
          </w:p>
        </w:tc>
        <w:tc>
          <w:tcPr>
            <w:tcW w:w="1804" w:type="dxa"/>
          </w:tcPr>
          <w:p w14:paraId="68E3D286" w14:textId="77777777" w:rsidR="00A80C76" w:rsidRDefault="00A80C76">
            <w:pPr>
              <w:autoSpaceDE w:val="0"/>
              <w:autoSpaceDN w:val="0"/>
              <w:adjustRightInd w:val="0"/>
              <w:rPr>
                <w:color w:val="000000"/>
                <w:lang w:val="es-ES"/>
              </w:rPr>
            </w:pPr>
          </w:p>
        </w:tc>
        <w:tc>
          <w:tcPr>
            <w:tcW w:w="2080" w:type="dxa"/>
          </w:tcPr>
          <w:p w14:paraId="68E3D287" w14:textId="77777777" w:rsidR="00A80C76" w:rsidRDefault="00A80C76">
            <w:pPr>
              <w:autoSpaceDE w:val="0"/>
              <w:autoSpaceDN w:val="0"/>
              <w:adjustRightInd w:val="0"/>
              <w:rPr>
                <w:color w:val="000000"/>
                <w:lang w:val="es-ES"/>
              </w:rPr>
            </w:pPr>
          </w:p>
        </w:tc>
        <w:tc>
          <w:tcPr>
            <w:tcW w:w="3325" w:type="dxa"/>
          </w:tcPr>
          <w:p w14:paraId="68E3D288" w14:textId="77777777" w:rsidR="00A80C76" w:rsidRDefault="006963B6">
            <w:pPr>
              <w:autoSpaceDE w:val="0"/>
              <w:autoSpaceDN w:val="0"/>
              <w:adjustRightInd w:val="0"/>
              <w:rPr>
                <w:color w:val="000000"/>
                <w:lang w:val="es-ES"/>
              </w:rPr>
            </w:pPr>
            <w:r>
              <w:rPr>
                <w:color w:val="000000"/>
                <w:lang w:val="es-ES"/>
              </w:rPr>
              <w:t>Rabdomiolisis</w:t>
            </w:r>
          </w:p>
          <w:p w14:paraId="68E3D289" w14:textId="77777777" w:rsidR="00A80C76" w:rsidRDefault="006963B6">
            <w:pPr>
              <w:autoSpaceDE w:val="0"/>
              <w:autoSpaceDN w:val="0"/>
              <w:adjustRightInd w:val="0"/>
              <w:rPr>
                <w:color w:val="000000"/>
                <w:lang w:val="es-ES"/>
              </w:rPr>
            </w:pPr>
            <w:r>
              <w:rPr>
                <w:color w:val="000000"/>
                <w:lang w:val="es-ES"/>
              </w:rPr>
              <w:t>Mialgia</w:t>
            </w:r>
          </w:p>
          <w:p w14:paraId="68E3D28A" w14:textId="77777777" w:rsidR="00A80C76" w:rsidRDefault="006963B6">
            <w:pPr>
              <w:autoSpaceDE w:val="0"/>
              <w:autoSpaceDN w:val="0"/>
              <w:adjustRightInd w:val="0"/>
              <w:rPr>
                <w:color w:val="000000"/>
                <w:lang w:val="es-ES"/>
              </w:rPr>
            </w:pPr>
            <w:r>
              <w:rPr>
                <w:color w:val="000000"/>
                <w:lang w:val="es-ES"/>
              </w:rPr>
              <w:t>Rigidez musculoesquelética</w:t>
            </w:r>
          </w:p>
        </w:tc>
      </w:tr>
      <w:tr w:rsidR="0072552E" w14:paraId="68E3D291" w14:textId="77777777">
        <w:trPr>
          <w:cantSplit/>
        </w:trPr>
        <w:tc>
          <w:tcPr>
            <w:tcW w:w="2080" w:type="dxa"/>
          </w:tcPr>
          <w:p w14:paraId="68E3D28C" w14:textId="77777777" w:rsidR="00A80C76" w:rsidRDefault="006963B6">
            <w:pPr>
              <w:rPr>
                <w:rFonts w:eastAsia="MS Mincho"/>
                <w:color w:val="000000"/>
                <w:lang w:val="es-ES"/>
              </w:rPr>
            </w:pPr>
            <w:r>
              <w:rPr>
                <w:rFonts w:eastAsia="MS Mincho"/>
                <w:b/>
                <w:color w:val="000000"/>
                <w:lang w:val="es-ES"/>
              </w:rPr>
              <w:t>Trastornos renales y urinarios</w:t>
            </w:r>
          </w:p>
        </w:tc>
        <w:tc>
          <w:tcPr>
            <w:tcW w:w="1804" w:type="dxa"/>
          </w:tcPr>
          <w:p w14:paraId="68E3D28D" w14:textId="77777777" w:rsidR="00A80C76" w:rsidRDefault="00A80C76">
            <w:pPr>
              <w:autoSpaceDE w:val="0"/>
              <w:autoSpaceDN w:val="0"/>
              <w:adjustRightInd w:val="0"/>
              <w:rPr>
                <w:color w:val="000000"/>
                <w:lang w:val="es-ES"/>
              </w:rPr>
            </w:pPr>
          </w:p>
        </w:tc>
        <w:tc>
          <w:tcPr>
            <w:tcW w:w="2080" w:type="dxa"/>
          </w:tcPr>
          <w:p w14:paraId="68E3D28E" w14:textId="77777777" w:rsidR="00A80C76" w:rsidRDefault="00A80C76">
            <w:pPr>
              <w:autoSpaceDE w:val="0"/>
              <w:autoSpaceDN w:val="0"/>
              <w:adjustRightInd w:val="0"/>
              <w:rPr>
                <w:color w:val="000000"/>
                <w:lang w:val="es-ES"/>
              </w:rPr>
            </w:pPr>
          </w:p>
        </w:tc>
        <w:tc>
          <w:tcPr>
            <w:tcW w:w="3325" w:type="dxa"/>
          </w:tcPr>
          <w:p w14:paraId="68E3D28F" w14:textId="77777777" w:rsidR="00A80C76" w:rsidRDefault="006963B6">
            <w:pPr>
              <w:autoSpaceDE w:val="0"/>
              <w:autoSpaceDN w:val="0"/>
              <w:adjustRightInd w:val="0"/>
              <w:rPr>
                <w:color w:val="000000"/>
                <w:lang w:val="es-ES"/>
              </w:rPr>
            </w:pPr>
            <w:r>
              <w:rPr>
                <w:color w:val="000000"/>
                <w:lang w:val="es-ES"/>
              </w:rPr>
              <w:t>Incontinencia urinaria</w:t>
            </w:r>
          </w:p>
          <w:p w14:paraId="68E3D290" w14:textId="77777777" w:rsidR="00A80C76" w:rsidRDefault="006963B6">
            <w:pPr>
              <w:autoSpaceDE w:val="0"/>
              <w:autoSpaceDN w:val="0"/>
              <w:adjustRightInd w:val="0"/>
              <w:rPr>
                <w:color w:val="000000"/>
                <w:lang w:val="es-ES"/>
              </w:rPr>
            </w:pPr>
            <w:r>
              <w:rPr>
                <w:color w:val="000000"/>
                <w:lang w:val="es-ES"/>
              </w:rPr>
              <w:t>Retención urinaria</w:t>
            </w:r>
          </w:p>
        </w:tc>
      </w:tr>
      <w:tr w:rsidR="0072552E" w14:paraId="68E3D296" w14:textId="77777777">
        <w:trPr>
          <w:cantSplit/>
        </w:trPr>
        <w:tc>
          <w:tcPr>
            <w:tcW w:w="2080" w:type="dxa"/>
          </w:tcPr>
          <w:p w14:paraId="68E3D292" w14:textId="77777777" w:rsidR="00A80C76" w:rsidRDefault="006963B6">
            <w:pPr>
              <w:tabs>
                <w:tab w:val="left" w:pos="1276"/>
              </w:tabs>
              <w:rPr>
                <w:iCs/>
                <w:color w:val="000000"/>
                <w:lang w:val="es-ES"/>
              </w:rPr>
            </w:pPr>
            <w:r>
              <w:rPr>
                <w:b/>
                <w:iCs/>
                <w:color w:val="000000"/>
                <w:lang w:val="es-ES"/>
              </w:rPr>
              <w:t>Embarazo, puerperio y enfermedades perinatales</w:t>
            </w:r>
          </w:p>
        </w:tc>
        <w:tc>
          <w:tcPr>
            <w:tcW w:w="1804" w:type="dxa"/>
          </w:tcPr>
          <w:p w14:paraId="68E3D293" w14:textId="77777777" w:rsidR="00A80C76" w:rsidRDefault="00A80C76">
            <w:pPr>
              <w:autoSpaceDE w:val="0"/>
              <w:autoSpaceDN w:val="0"/>
              <w:adjustRightInd w:val="0"/>
              <w:rPr>
                <w:color w:val="000000"/>
                <w:lang w:val="es-ES"/>
              </w:rPr>
            </w:pPr>
          </w:p>
        </w:tc>
        <w:tc>
          <w:tcPr>
            <w:tcW w:w="2080" w:type="dxa"/>
          </w:tcPr>
          <w:p w14:paraId="68E3D294" w14:textId="77777777" w:rsidR="00A80C76" w:rsidRDefault="00A80C76">
            <w:pPr>
              <w:autoSpaceDE w:val="0"/>
              <w:autoSpaceDN w:val="0"/>
              <w:adjustRightInd w:val="0"/>
              <w:rPr>
                <w:color w:val="000000"/>
                <w:lang w:val="es-ES"/>
              </w:rPr>
            </w:pPr>
          </w:p>
        </w:tc>
        <w:tc>
          <w:tcPr>
            <w:tcW w:w="3325" w:type="dxa"/>
          </w:tcPr>
          <w:p w14:paraId="68E3D295" w14:textId="77777777" w:rsidR="00A80C76" w:rsidRDefault="006963B6">
            <w:pPr>
              <w:autoSpaceDE w:val="0"/>
              <w:autoSpaceDN w:val="0"/>
              <w:adjustRightInd w:val="0"/>
              <w:rPr>
                <w:iCs/>
                <w:color w:val="000000"/>
                <w:lang w:val="es-ES"/>
              </w:rPr>
            </w:pPr>
            <w:r>
              <w:rPr>
                <w:color w:val="000000"/>
                <w:lang w:val="es-ES"/>
              </w:rPr>
              <w:t>Síndrome de abstinencia neonatal de fármacos (ver sección 4.6)</w:t>
            </w:r>
          </w:p>
        </w:tc>
      </w:tr>
      <w:tr w:rsidR="0072552E" w14:paraId="68E3D29B" w14:textId="77777777">
        <w:trPr>
          <w:cantSplit/>
        </w:trPr>
        <w:tc>
          <w:tcPr>
            <w:tcW w:w="2080" w:type="dxa"/>
          </w:tcPr>
          <w:p w14:paraId="68E3D297" w14:textId="77777777" w:rsidR="00A80C76" w:rsidRDefault="006963B6">
            <w:pPr>
              <w:rPr>
                <w:rFonts w:eastAsia="MS Mincho"/>
                <w:color w:val="000000"/>
                <w:lang w:val="es-ES"/>
              </w:rPr>
            </w:pPr>
            <w:r>
              <w:rPr>
                <w:rFonts w:eastAsia="MS Mincho"/>
                <w:b/>
                <w:color w:val="000000"/>
                <w:lang w:val="es-ES"/>
              </w:rPr>
              <w:t>Trastornos del aparato reproductor y de la mama</w:t>
            </w:r>
          </w:p>
        </w:tc>
        <w:tc>
          <w:tcPr>
            <w:tcW w:w="1804" w:type="dxa"/>
          </w:tcPr>
          <w:p w14:paraId="68E3D298" w14:textId="77777777" w:rsidR="00A80C76" w:rsidRDefault="00A80C76">
            <w:pPr>
              <w:autoSpaceDE w:val="0"/>
              <w:autoSpaceDN w:val="0"/>
              <w:adjustRightInd w:val="0"/>
              <w:rPr>
                <w:color w:val="000000"/>
                <w:lang w:val="es-ES"/>
              </w:rPr>
            </w:pPr>
          </w:p>
        </w:tc>
        <w:tc>
          <w:tcPr>
            <w:tcW w:w="2080" w:type="dxa"/>
          </w:tcPr>
          <w:p w14:paraId="68E3D299" w14:textId="77777777" w:rsidR="00A80C76" w:rsidRDefault="00A80C76">
            <w:pPr>
              <w:autoSpaceDE w:val="0"/>
              <w:autoSpaceDN w:val="0"/>
              <w:adjustRightInd w:val="0"/>
              <w:rPr>
                <w:color w:val="000000"/>
                <w:lang w:val="es-ES"/>
              </w:rPr>
            </w:pPr>
          </w:p>
        </w:tc>
        <w:tc>
          <w:tcPr>
            <w:tcW w:w="3325" w:type="dxa"/>
          </w:tcPr>
          <w:p w14:paraId="68E3D29A" w14:textId="77777777" w:rsidR="00A80C76" w:rsidRDefault="006963B6">
            <w:pPr>
              <w:autoSpaceDE w:val="0"/>
              <w:autoSpaceDN w:val="0"/>
              <w:adjustRightInd w:val="0"/>
              <w:rPr>
                <w:color w:val="000000"/>
                <w:lang w:val="es-ES"/>
              </w:rPr>
            </w:pPr>
            <w:r>
              <w:rPr>
                <w:color w:val="000000"/>
                <w:lang w:val="es-ES"/>
              </w:rPr>
              <w:t>Priapismo</w:t>
            </w:r>
          </w:p>
        </w:tc>
      </w:tr>
      <w:tr w:rsidR="0072552E" w14:paraId="68E3D2A2" w14:textId="77777777">
        <w:trPr>
          <w:cantSplit/>
        </w:trPr>
        <w:tc>
          <w:tcPr>
            <w:tcW w:w="2080" w:type="dxa"/>
          </w:tcPr>
          <w:p w14:paraId="68E3D29C" w14:textId="77777777" w:rsidR="00A80C76" w:rsidRDefault="006963B6">
            <w:pPr>
              <w:rPr>
                <w:rFonts w:eastAsia="MS Mincho"/>
                <w:color w:val="000000"/>
                <w:lang w:val="es-ES"/>
              </w:rPr>
            </w:pPr>
            <w:r>
              <w:rPr>
                <w:rFonts w:eastAsia="MS Mincho"/>
                <w:b/>
                <w:color w:val="000000"/>
                <w:lang w:val="es-ES"/>
              </w:rPr>
              <w:t>Trastornos generales y alteraciones en el lugar de administración</w:t>
            </w:r>
          </w:p>
        </w:tc>
        <w:tc>
          <w:tcPr>
            <w:tcW w:w="1804" w:type="dxa"/>
          </w:tcPr>
          <w:p w14:paraId="68E3D29D" w14:textId="77777777" w:rsidR="00A80C76" w:rsidRDefault="006963B6">
            <w:pPr>
              <w:autoSpaceDE w:val="0"/>
              <w:autoSpaceDN w:val="0"/>
              <w:adjustRightInd w:val="0"/>
              <w:rPr>
                <w:color w:val="000000"/>
                <w:lang w:val="es-ES"/>
              </w:rPr>
            </w:pPr>
            <w:r>
              <w:rPr>
                <w:color w:val="000000"/>
                <w:lang w:val="es-ES"/>
              </w:rPr>
              <w:t>Fatiga</w:t>
            </w:r>
          </w:p>
        </w:tc>
        <w:tc>
          <w:tcPr>
            <w:tcW w:w="2080" w:type="dxa"/>
          </w:tcPr>
          <w:p w14:paraId="68E3D29E" w14:textId="77777777" w:rsidR="00A80C76" w:rsidRDefault="00A80C76">
            <w:pPr>
              <w:autoSpaceDE w:val="0"/>
              <w:autoSpaceDN w:val="0"/>
              <w:adjustRightInd w:val="0"/>
              <w:rPr>
                <w:color w:val="000000"/>
                <w:lang w:val="es-ES"/>
              </w:rPr>
            </w:pPr>
          </w:p>
        </w:tc>
        <w:tc>
          <w:tcPr>
            <w:tcW w:w="3325" w:type="dxa"/>
          </w:tcPr>
          <w:p w14:paraId="68E3D29F" w14:textId="77777777" w:rsidR="00A80C76" w:rsidRDefault="006963B6">
            <w:pPr>
              <w:autoSpaceDE w:val="0"/>
              <w:autoSpaceDN w:val="0"/>
              <w:adjustRightInd w:val="0"/>
              <w:rPr>
                <w:color w:val="000000"/>
                <w:lang w:val="es-ES"/>
              </w:rPr>
            </w:pPr>
            <w:r>
              <w:rPr>
                <w:color w:val="000000"/>
                <w:lang w:val="es-ES"/>
              </w:rPr>
              <w:t>Trastorno de la regulación de la temperatura (p. ej., hipotermia, pirexia)</w:t>
            </w:r>
          </w:p>
          <w:p w14:paraId="68E3D2A0" w14:textId="77777777" w:rsidR="00A80C76" w:rsidRDefault="006963B6">
            <w:pPr>
              <w:autoSpaceDE w:val="0"/>
              <w:autoSpaceDN w:val="0"/>
              <w:adjustRightInd w:val="0"/>
              <w:rPr>
                <w:color w:val="000000"/>
                <w:lang w:val="es-ES"/>
              </w:rPr>
            </w:pPr>
            <w:r>
              <w:rPr>
                <w:color w:val="000000"/>
                <w:lang w:val="es-ES"/>
              </w:rPr>
              <w:t>Dolor torácico</w:t>
            </w:r>
          </w:p>
          <w:p w14:paraId="68E3D2A1" w14:textId="77777777" w:rsidR="00A80C76" w:rsidRDefault="006963B6">
            <w:pPr>
              <w:autoSpaceDE w:val="0"/>
              <w:autoSpaceDN w:val="0"/>
              <w:adjustRightInd w:val="0"/>
              <w:rPr>
                <w:color w:val="000000"/>
                <w:lang w:val="es-ES"/>
              </w:rPr>
            </w:pPr>
            <w:r>
              <w:rPr>
                <w:color w:val="000000"/>
                <w:lang w:val="es-ES"/>
              </w:rPr>
              <w:t>Edema periférico</w:t>
            </w:r>
          </w:p>
        </w:tc>
      </w:tr>
      <w:tr w:rsidR="0072552E" w14:paraId="68E3D2B1" w14:textId="77777777">
        <w:trPr>
          <w:cantSplit/>
        </w:trPr>
        <w:tc>
          <w:tcPr>
            <w:tcW w:w="2080" w:type="dxa"/>
          </w:tcPr>
          <w:p w14:paraId="68E3D2A3" w14:textId="77777777" w:rsidR="00A80C76" w:rsidRDefault="006963B6">
            <w:pPr>
              <w:rPr>
                <w:rFonts w:eastAsia="MS Mincho"/>
                <w:color w:val="000000"/>
                <w:lang w:val="es-ES"/>
              </w:rPr>
            </w:pPr>
            <w:r>
              <w:rPr>
                <w:rFonts w:eastAsia="MS Mincho"/>
                <w:b/>
                <w:color w:val="000000"/>
                <w:lang w:val="es-ES"/>
              </w:rPr>
              <w:t>Exploraciones complementarias</w:t>
            </w:r>
          </w:p>
        </w:tc>
        <w:tc>
          <w:tcPr>
            <w:tcW w:w="1804" w:type="dxa"/>
          </w:tcPr>
          <w:p w14:paraId="68E3D2A4" w14:textId="77777777" w:rsidR="00A80C76" w:rsidRDefault="00A80C76">
            <w:pPr>
              <w:autoSpaceDE w:val="0"/>
              <w:autoSpaceDN w:val="0"/>
              <w:adjustRightInd w:val="0"/>
              <w:rPr>
                <w:color w:val="000000"/>
                <w:lang w:val="es-ES"/>
              </w:rPr>
            </w:pPr>
          </w:p>
        </w:tc>
        <w:tc>
          <w:tcPr>
            <w:tcW w:w="2080" w:type="dxa"/>
          </w:tcPr>
          <w:p w14:paraId="68E3D2A5" w14:textId="77777777" w:rsidR="00A80C76" w:rsidRDefault="00A80C76">
            <w:pPr>
              <w:autoSpaceDE w:val="0"/>
              <w:autoSpaceDN w:val="0"/>
              <w:adjustRightInd w:val="0"/>
              <w:rPr>
                <w:color w:val="000000"/>
                <w:lang w:val="es-ES"/>
              </w:rPr>
            </w:pPr>
          </w:p>
        </w:tc>
        <w:tc>
          <w:tcPr>
            <w:tcW w:w="3325" w:type="dxa"/>
          </w:tcPr>
          <w:p w14:paraId="68E3D2A6" w14:textId="77777777" w:rsidR="00A80C76" w:rsidRDefault="006963B6">
            <w:pPr>
              <w:widowControl w:val="0"/>
              <w:autoSpaceDE w:val="0"/>
              <w:autoSpaceDN w:val="0"/>
              <w:adjustRightInd w:val="0"/>
              <w:rPr>
                <w:color w:val="000000"/>
                <w:lang w:val="es-ES"/>
              </w:rPr>
            </w:pPr>
            <w:r>
              <w:rPr>
                <w:color w:val="000000"/>
                <w:lang w:val="es-ES"/>
              </w:rPr>
              <w:t>Peso disminuido</w:t>
            </w:r>
          </w:p>
          <w:p w14:paraId="68E3D2A7" w14:textId="77777777" w:rsidR="00A80C76" w:rsidRDefault="006963B6">
            <w:pPr>
              <w:widowControl w:val="0"/>
              <w:autoSpaceDE w:val="0"/>
              <w:autoSpaceDN w:val="0"/>
              <w:adjustRightInd w:val="0"/>
              <w:rPr>
                <w:color w:val="000000"/>
                <w:lang w:val="es-ES"/>
              </w:rPr>
            </w:pPr>
            <w:r>
              <w:rPr>
                <w:color w:val="000000"/>
                <w:lang w:val="es-ES"/>
              </w:rPr>
              <w:t>Ganancia de peso</w:t>
            </w:r>
          </w:p>
          <w:p w14:paraId="68E3D2A8" w14:textId="77777777" w:rsidR="00A80C76" w:rsidRDefault="006963B6">
            <w:pPr>
              <w:widowControl w:val="0"/>
              <w:autoSpaceDE w:val="0"/>
              <w:autoSpaceDN w:val="0"/>
              <w:adjustRightInd w:val="0"/>
              <w:rPr>
                <w:color w:val="000000"/>
                <w:lang w:val="es-ES"/>
              </w:rPr>
            </w:pPr>
            <w:r>
              <w:rPr>
                <w:color w:val="000000"/>
                <w:lang w:val="es-ES"/>
              </w:rPr>
              <w:t>Alanina aminotransferasa elevada</w:t>
            </w:r>
          </w:p>
          <w:p w14:paraId="68E3D2A9" w14:textId="77777777" w:rsidR="00A80C76" w:rsidRDefault="006963B6">
            <w:pPr>
              <w:widowControl w:val="0"/>
              <w:autoSpaceDE w:val="0"/>
              <w:autoSpaceDN w:val="0"/>
              <w:adjustRightInd w:val="0"/>
              <w:rPr>
                <w:color w:val="000000"/>
                <w:lang w:val="es-ES"/>
              </w:rPr>
            </w:pPr>
            <w:r>
              <w:rPr>
                <w:color w:val="000000"/>
                <w:lang w:val="es-ES"/>
              </w:rPr>
              <w:t>Aspartato aminotransferasa elevada</w:t>
            </w:r>
          </w:p>
          <w:p w14:paraId="68E3D2AA" w14:textId="77777777" w:rsidR="00A80C76" w:rsidRDefault="006963B6">
            <w:pPr>
              <w:widowControl w:val="0"/>
              <w:autoSpaceDE w:val="0"/>
              <w:autoSpaceDN w:val="0"/>
              <w:adjustRightInd w:val="0"/>
              <w:rPr>
                <w:color w:val="000000"/>
                <w:lang w:val="es-ES"/>
              </w:rPr>
            </w:pPr>
            <w:r>
              <w:rPr>
                <w:color w:val="000000"/>
                <w:lang w:val="es-ES"/>
              </w:rPr>
              <w:t>Gamma glutamiltransferasa elevada</w:t>
            </w:r>
          </w:p>
          <w:p w14:paraId="68E3D2AB" w14:textId="77777777" w:rsidR="00A80C76" w:rsidRDefault="006963B6">
            <w:pPr>
              <w:widowControl w:val="0"/>
              <w:autoSpaceDE w:val="0"/>
              <w:autoSpaceDN w:val="0"/>
              <w:adjustRightInd w:val="0"/>
              <w:rPr>
                <w:color w:val="000000"/>
                <w:lang w:val="es-ES"/>
              </w:rPr>
            </w:pPr>
            <w:r>
              <w:rPr>
                <w:color w:val="000000"/>
                <w:lang w:val="es-ES"/>
              </w:rPr>
              <w:t>Fosfatasa alcalina elevada</w:t>
            </w:r>
          </w:p>
          <w:p w14:paraId="68E3D2AC" w14:textId="77777777" w:rsidR="00A80C76" w:rsidRDefault="006963B6">
            <w:pPr>
              <w:widowControl w:val="0"/>
              <w:autoSpaceDE w:val="0"/>
              <w:autoSpaceDN w:val="0"/>
              <w:adjustRightInd w:val="0"/>
              <w:rPr>
                <w:color w:val="000000"/>
                <w:lang w:val="es-ES"/>
              </w:rPr>
            </w:pPr>
            <w:r>
              <w:rPr>
                <w:color w:val="000000"/>
                <w:lang w:val="es-ES"/>
              </w:rPr>
              <w:t>QT prolongado</w:t>
            </w:r>
          </w:p>
          <w:p w14:paraId="68E3D2AD" w14:textId="77777777" w:rsidR="00A80C76" w:rsidRDefault="006963B6">
            <w:pPr>
              <w:widowControl w:val="0"/>
              <w:autoSpaceDE w:val="0"/>
              <w:autoSpaceDN w:val="0"/>
              <w:adjustRightInd w:val="0"/>
              <w:rPr>
                <w:color w:val="000000"/>
                <w:lang w:val="es-ES"/>
              </w:rPr>
            </w:pPr>
            <w:r>
              <w:rPr>
                <w:color w:val="000000"/>
                <w:lang w:val="es-ES"/>
              </w:rPr>
              <w:t>Glucosa en sangre elevada</w:t>
            </w:r>
          </w:p>
          <w:p w14:paraId="68E3D2AE" w14:textId="77777777" w:rsidR="00A80C76" w:rsidRDefault="006963B6">
            <w:pPr>
              <w:widowControl w:val="0"/>
              <w:autoSpaceDE w:val="0"/>
              <w:autoSpaceDN w:val="0"/>
              <w:adjustRightInd w:val="0"/>
              <w:rPr>
                <w:color w:val="000000"/>
                <w:lang w:val="es-ES"/>
              </w:rPr>
            </w:pPr>
            <w:r>
              <w:rPr>
                <w:color w:val="000000"/>
                <w:lang w:val="es-ES"/>
              </w:rPr>
              <w:t>Hemoglobina glicosilada elevada</w:t>
            </w:r>
          </w:p>
          <w:p w14:paraId="68E3D2AF" w14:textId="77777777" w:rsidR="00A80C76" w:rsidRDefault="006963B6">
            <w:pPr>
              <w:widowControl w:val="0"/>
              <w:autoSpaceDE w:val="0"/>
              <w:autoSpaceDN w:val="0"/>
              <w:adjustRightInd w:val="0"/>
              <w:rPr>
                <w:color w:val="000000"/>
                <w:lang w:val="es-ES"/>
              </w:rPr>
            </w:pPr>
            <w:r>
              <w:rPr>
                <w:color w:val="000000"/>
                <w:lang w:val="es-ES"/>
              </w:rPr>
              <w:t>Fluctuación de la glucosa en sangre</w:t>
            </w:r>
          </w:p>
          <w:p w14:paraId="68E3D2B0" w14:textId="77777777" w:rsidR="00A80C76" w:rsidRDefault="006963B6">
            <w:pPr>
              <w:autoSpaceDE w:val="0"/>
              <w:autoSpaceDN w:val="0"/>
              <w:adjustRightInd w:val="0"/>
              <w:rPr>
                <w:color w:val="000000"/>
                <w:lang w:val="es-ES"/>
              </w:rPr>
            </w:pPr>
            <w:r>
              <w:rPr>
                <w:color w:val="000000"/>
                <w:lang w:val="es-ES"/>
              </w:rPr>
              <w:t>Creatinfosfoquinasa aumentada</w:t>
            </w:r>
          </w:p>
        </w:tc>
      </w:tr>
    </w:tbl>
    <w:p w14:paraId="68E3D2B2" w14:textId="77777777" w:rsidR="00A80C76" w:rsidRDefault="00A80C76">
      <w:pPr>
        <w:pStyle w:val="EMEABodyText"/>
        <w:widowControl w:val="0"/>
        <w:rPr>
          <w:lang w:val="es-ES"/>
        </w:rPr>
      </w:pPr>
    </w:p>
    <w:p w14:paraId="68E3D2B3" w14:textId="77777777" w:rsidR="00A80C76" w:rsidRDefault="006963B6">
      <w:pPr>
        <w:pStyle w:val="EMEABodyText"/>
        <w:keepNext/>
        <w:keepLines/>
        <w:widowControl w:val="0"/>
        <w:rPr>
          <w:u w:val="single"/>
          <w:lang w:val="es-ES"/>
        </w:rPr>
      </w:pPr>
      <w:r>
        <w:rPr>
          <w:u w:val="single"/>
          <w:lang w:val="es-ES"/>
        </w:rPr>
        <w:lastRenderedPageBreak/>
        <w:t>Descripción de reacciones adversas seleccionadas</w:t>
      </w:r>
    </w:p>
    <w:p w14:paraId="68E3D2B4" w14:textId="77777777" w:rsidR="00A80C76" w:rsidRDefault="00A80C76">
      <w:pPr>
        <w:pStyle w:val="EMEABodyText"/>
        <w:keepNext/>
        <w:keepLines/>
        <w:widowControl w:val="0"/>
        <w:rPr>
          <w:u w:val="single"/>
          <w:lang w:val="es-ES"/>
        </w:rPr>
      </w:pPr>
    </w:p>
    <w:p w14:paraId="68E3D2B5" w14:textId="77777777" w:rsidR="00A80C76" w:rsidRDefault="006963B6">
      <w:pPr>
        <w:pStyle w:val="EMEABodyText"/>
        <w:keepNext/>
        <w:keepLines/>
        <w:widowControl w:val="0"/>
        <w:rPr>
          <w:i/>
          <w:u w:val="single"/>
          <w:lang w:val="es-ES"/>
        </w:rPr>
      </w:pPr>
      <w:r>
        <w:rPr>
          <w:i/>
          <w:u w:val="single"/>
          <w:lang w:val="es-ES"/>
        </w:rPr>
        <w:t>Adultos</w:t>
      </w:r>
    </w:p>
    <w:p w14:paraId="68E3D2B6" w14:textId="77777777" w:rsidR="00A80C76" w:rsidRDefault="00A80C76">
      <w:pPr>
        <w:pStyle w:val="EMEABodyText"/>
        <w:keepNext/>
        <w:keepLines/>
        <w:widowControl w:val="0"/>
        <w:rPr>
          <w:u w:val="single"/>
          <w:lang w:val="es-ES"/>
        </w:rPr>
      </w:pPr>
    </w:p>
    <w:p w14:paraId="68E3D2B7" w14:textId="77777777" w:rsidR="00A80C76" w:rsidRDefault="006963B6">
      <w:pPr>
        <w:pStyle w:val="EMEABodyText"/>
        <w:keepNext/>
        <w:keepLines/>
        <w:widowControl w:val="0"/>
        <w:rPr>
          <w:i/>
          <w:lang w:val="es-ES"/>
        </w:rPr>
      </w:pPr>
      <w:r>
        <w:rPr>
          <w:i/>
          <w:lang w:val="es-ES"/>
        </w:rPr>
        <w:t>Síntomas extrapiramidales (SEP)</w:t>
      </w:r>
    </w:p>
    <w:p w14:paraId="68E3D2B8" w14:textId="77777777" w:rsidR="00A80C76" w:rsidRDefault="006963B6">
      <w:pPr>
        <w:pStyle w:val="EMEABodyText"/>
        <w:widowControl w:val="0"/>
        <w:rPr>
          <w:lang w:val="es-ES"/>
        </w:rPr>
      </w:pPr>
      <w:r>
        <w:rPr>
          <w:i/>
          <w:lang w:val="es-ES"/>
        </w:rPr>
        <w:t>Esquizofrenia:</w:t>
      </w:r>
      <w:r>
        <w:rPr>
          <w:lang w:val="es-ES"/>
        </w:rPr>
        <w:t xml:space="preserve"> en un ensayo controlado a largo plazo de 52 semanas, los pacientes tratados con aripiprazol tuvieron una incidencia global menor (25,8 %) de SEP incluyendo parkinsonismo, acatisia, distonía y discinesia, comparados con aquellos tratados con haloperidol (57,3 %). En un ensayo controlado con placebo a largo plazo, de 26 semanas, la incidencia de SEP fue del 19 % en pacientes tratados con aripiprazol y del 13,1 % en pacientes tratados con placebo. En otro ensayo controlado a largo plazo de 26 semanas, la incidencia de SEP fue del 14,8 % en pacientes tratados con aripiprazol y del 15,1 % en pacientes tratados con olanzapina.</w:t>
      </w:r>
    </w:p>
    <w:p w14:paraId="68E3D2B9" w14:textId="77777777" w:rsidR="00A80C76" w:rsidRDefault="00A80C76">
      <w:pPr>
        <w:pStyle w:val="EMEABodyText"/>
        <w:widowControl w:val="0"/>
        <w:rPr>
          <w:lang w:val="es-ES"/>
        </w:rPr>
      </w:pPr>
    </w:p>
    <w:p w14:paraId="68E3D2BA" w14:textId="77777777" w:rsidR="00A80C76" w:rsidRDefault="006963B6">
      <w:pPr>
        <w:pStyle w:val="EMEABodyText"/>
        <w:widowControl w:val="0"/>
        <w:rPr>
          <w:lang w:val="es-ES"/>
        </w:rPr>
      </w:pPr>
      <w:r>
        <w:rPr>
          <w:i/>
          <w:lang w:val="es-ES"/>
        </w:rPr>
        <w:t xml:space="preserve">Episodios maníacos en el Trastorno Bipolar I: </w:t>
      </w:r>
      <w:r>
        <w:rPr>
          <w:lang w:val="es-ES"/>
        </w:rPr>
        <w:t>en un ensayo controlado de 12 semanas de duración, la incidencia de SEP fue del 23,5 % en pacientes tratados con aripiprazol y del 53,3 % en pacientes tratados con haloperidol. En otro ensayo, también de 12 semanas de duración, la incidencia de SEP fue del 26,6 % en pacientes tratados con aripiprazol y del 17,6 % en aquellos tratados con litio. En la fase de mantenimiento a largo plazo de 26 semanas de duración de un ensayo controlado con placebo, la incidencia de SEP fue del 18,2 % en pacientes tratados con aripiprazol y del 15,7 % en pacientes tratados con placebo.</w:t>
      </w:r>
    </w:p>
    <w:p w14:paraId="68E3D2BB" w14:textId="77777777" w:rsidR="00A80C76" w:rsidRDefault="00A80C76">
      <w:pPr>
        <w:pStyle w:val="EMEABodyText"/>
        <w:widowControl w:val="0"/>
        <w:rPr>
          <w:lang w:val="es-ES"/>
        </w:rPr>
      </w:pPr>
    </w:p>
    <w:p w14:paraId="68E3D2BC" w14:textId="77777777" w:rsidR="00A80C76" w:rsidRDefault="006963B6">
      <w:pPr>
        <w:rPr>
          <w:i/>
          <w:color w:val="000000"/>
          <w:lang w:val="es-ES"/>
        </w:rPr>
      </w:pPr>
      <w:r>
        <w:rPr>
          <w:i/>
          <w:color w:val="000000"/>
          <w:lang w:val="es-ES"/>
        </w:rPr>
        <w:t>Acatisia</w:t>
      </w:r>
    </w:p>
    <w:p w14:paraId="68E3D2BD" w14:textId="77777777" w:rsidR="00A80C76" w:rsidRDefault="006963B6">
      <w:pPr>
        <w:pStyle w:val="EMEABodyText"/>
        <w:widowControl w:val="0"/>
        <w:rPr>
          <w:lang w:val="es-ES"/>
        </w:rPr>
      </w:pPr>
      <w:r>
        <w:rPr>
          <w:lang w:val="es-ES"/>
        </w:rPr>
        <w:t>En ensayos controlados con placebo, la incidencia de acatisia en pacientes con trastorno bipolar fue del 12,1 % en los tratados con aripiprazol y del 3,2 % en aquellos que recibieron placebo. En pacientes con esquizofrenia la incidencia de acatisia fue del 6,2 % para aripiprazol y del 3,0 % para placebo.</w:t>
      </w:r>
    </w:p>
    <w:p w14:paraId="68E3D2BE" w14:textId="77777777" w:rsidR="00A80C76" w:rsidRDefault="00A80C76">
      <w:pPr>
        <w:pStyle w:val="EMEABodyText"/>
        <w:widowControl w:val="0"/>
        <w:rPr>
          <w:lang w:val="es-ES"/>
        </w:rPr>
      </w:pPr>
    </w:p>
    <w:p w14:paraId="68E3D2BF" w14:textId="77777777" w:rsidR="00A80C76" w:rsidRDefault="006963B6">
      <w:pPr>
        <w:pStyle w:val="EMEABodyText"/>
        <w:widowControl w:val="0"/>
        <w:rPr>
          <w:i/>
          <w:lang w:val="es-ES"/>
        </w:rPr>
      </w:pPr>
      <w:r>
        <w:rPr>
          <w:i/>
          <w:lang w:val="es-ES"/>
        </w:rPr>
        <w:t>Distonía</w:t>
      </w:r>
    </w:p>
    <w:p w14:paraId="68E3D2C0" w14:textId="77777777" w:rsidR="00A80C76" w:rsidRDefault="006963B6">
      <w:pPr>
        <w:pStyle w:val="EMEABodyText"/>
        <w:widowControl w:val="0"/>
        <w:rPr>
          <w:lang w:val="es-ES"/>
        </w:rPr>
      </w:pPr>
      <w:r>
        <w:rPr>
          <w:lang w:val="es-ES"/>
        </w:rPr>
        <w:t>Efecto de clase: en individuos susceptibles y durante los primeros días de tratamiento pueden producirse los síntomas de distonía, contracciones prolongadas anormales de grupos de músculos. Los síntomas de distonía incluyen: espasmo de los músculos del cuello, progresando a veces a contracción de la garganta, dificultad para tragar, dificultad para respirar, y/o protrusión de la lengua. Aunque estos síntomas pueden producirse a dosis bajas, ocurren más frecuentemente y con mayor gravedad con fármacos antipsicóticos de primera generación de alta potencia y a dosis mayores. Se observa un elevado riesgo de distonía en los grupos de varones y edades más jóvenes.</w:t>
      </w:r>
    </w:p>
    <w:p w14:paraId="68E3D2C1" w14:textId="77777777" w:rsidR="00A80C76" w:rsidRDefault="00A80C76">
      <w:pPr>
        <w:pStyle w:val="EMEABodyText"/>
        <w:widowControl w:val="0"/>
        <w:rPr>
          <w:rFonts w:eastAsia="MS Mincho"/>
          <w:i/>
          <w:iCs/>
          <w:color w:val="000000"/>
          <w:lang w:val="es-ES"/>
        </w:rPr>
      </w:pPr>
    </w:p>
    <w:p w14:paraId="68E3D2C2" w14:textId="77777777" w:rsidR="00A80C76" w:rsidRDefault="006963B6">
      <w:pPr>
        <w:pStyle w:val="EMEABodyText"/>
        <w:widowControl w:val="0"/>
        <w:rPr>
          <w:rFonts w:eastAsia="MS Mincho"/>
          <w:i/>
          <w:iCs/>
          <w:color w:val="000000"/>
          <w:lang w:val="es-ES"/>
        </w:rPr>
      </w:pPr>
      <w:r>
        <w:rPr>
          <w:rFonts w:eastAsia="MS Mincho"/>
          <w:i/>
          <w:iCs/>
          <w:color w:val="000000"/>
          <w:lang w:val="es-ES"/>
        </w:rPr>
        <w:t>Prolactina</w:t>
      </w:r>
    </w:p>
    <w:p w14:paraId="68E3D2C3" w14:textId="77777777" w:rsidR="00A80C76" w:rsidRDefault="006963B6">
      <w:pPr>
        <w:widowControl w:val="0"/>
        <w:rPr>
          <w:rFonts w:eastAsia="MS Mincho"/>
          <w:lang w:val="es-ES"/>
        </w:rPr>
      </w:pPr>
      <w:r>
        <w:rPr>
          <w:rFonts w:eastAsia="MS Mincho"/>
          <w:lang w:val="es-ES"/>
        </w:rPr>
        <w:t>Durante los ensayos clínicos para las indicaciones aprobadas y la experiencia tras la comercialización se han observado aumentos y disminuciones en los niveles de prolactina sérica en comparación con los valores iniciales con aripiprazol (sección 5.1).</w:t>
      </w:r>
    </w:p>
    <w:p w14:paraId="68E3D2C4" w14:textId="77777777" w:rsidR="00A80C76" w:rsidRDefault="00A80C76">
      <w:pPr>
        <w:pStyle w:val="EMEABodyText"/>
        <w:widowControl w:val="0"/>
        <w:rPr>
          <w:lang w:val="es-ES"/>
        </w:rPr>
      </w:pPr>
    </w:p>
    <w:p w14:paraId="68E3D2C5" w14:textId="77777777" w:rsidR="00A80C76" w:rsidRDefault="006963B6">
      <w:pPr>
        <w:rPr>
          <w:i/>
          <w:lang w:val="es-ES"/>
        </w:rPr>
      </w:pPr>
      <w:r>
        <w:rPr>
          <w:i/>
          <w:lang w:val="es-ES"/>
        </w:rPr>
        <w:t>Parámetros de laboratorio</w:t>
      </w:r>
    </w:p>
    <w:p w14:paraId="68E3D2C6" w14:textId="77777777" w:rsidR="00A80C76" w:rsidRDefault="006963B6">
      <w:pPr>
        <w:pStyle w:val="EMEABodyText"/>
        <w:widowControl w:val="0"/>
        <w:rPr>
          <w:lang w:val="es-ES"/>
        </w:rPr>
      </w:pPr>
      <w:r>
        <w:rPr>
          <w:lang w:val="es-ES"/>
        </w:rPr>
        <w:t>La comparación entre aripiprazol y placebo en aquella proporción de pacientes que experimentan potencialmente cambios clínicamente significativos en los parámetros lipídicos y rutinarios de laboratorio (ver sección 5.1), no revelan ninguna diferencia médica importante. Se observaron aumentos de CPK (Creatina Fosfocinasa), generalmente transitorios y asintomáticos, en el 3,5 % de los pacientes tratados con aripiprazol en comparación con el 2,0 % de los pacientes que recibieron placebo.</w:t>
      </w:r>
    </w:p>
    <w:p w14:paraId="68E3D2C7" w14:textId="77777777" w:rsidR="00A80C76" w:rsidRDefault="00A80C76">
      <w:pPr>
        <w:pStyle w:val="EMEABodyText"/>
        <w:widowControl w:val="0"/>
        <w:rPr>
          <w:lang w:val="es-ES"/>
        </w:rPr>
      </w:pPr>
    </w:p>
    <w:p w14:paraId="68E3D2C8" w14:textId="77777777" w:rsidR="00A80C76" w:rsidRDefault="006963B6">
      <w:pPr>
        <w:pStyle w:val="EMEABodyText"/>
        <w:widowControl w:val="0"/>
        <w:rPr>
          <w:i/>
          <w:lang w:val="es-ES"/>
        </w:rPr>
      </w:pPr>
      <w:r>
        <w:rPr>
          <w:i/>
          <w:u w:val="single"/>
          <w:lang w:val="es-ES"/>
        </w:rPr>
        <w:t>Población pediátrica</w:t>
      </w:r>
    </w:p>
    <w:p w14:paraId="68E3D2C9" w14:textId="77777777" w:rsidR="00A80C76" w:rsidRDefault="00A80C76">
      <w:pPr>
        <w:pStyle w:val="EMEABodyText"/>
        <w:widowControl w:val="0"/>
        <w:rPr>
          <w:lang w:val="es-ES"/>
        </w:rPr>
      </w:pPr>
    </w:p>
    <w:p w14:paraId="68E3D2CA" w14:textId="77777777" w:rsidR="00A80C76" w:rsidRDefault="006963B6">
      <w:pPr>
        <w:pStyle w:val="EMEABodyText"/>
        <w:widowControl w:val="0"/>
        <w:rPr>
          <w:lang w:val="es-ES"/>
        </w:rPr>
      </w:pPr>
      <w:r>
        <w:rPr>
          <w:i/>
          <w:lang w:val="es-ES"/>
        </w:rPr>
        <w:t>Esquizofrenia en adolescentes de 15 años o más</w:t>
      </w:r>
    </w:p>
    <w:p w14:paraId="68E3D2CB" w14:textId="77777777" w:rsidR="00A80C76" w:rsidRDefault="006963B6">
      <w:pPr>
        <w:pStyle w:val="EMEABodyText"/>
        <w:rPr>
          <w:lang w:val="es-ES"/>
        </w:rPr>
      </w:pPr>
      <w:r>
        <w:rPr>
          <w:lang w:val="es-ES"/>
        </w:rPr>
        <w:t>En un ensayo controlado con placebo a corto plazo en 302 adolescentes (de 13 a 17 años) con esquizofrenia, la frecuencia y el tipo de reacciones adversas fueron similares a las de los adultos, excepto las siguientes reacciones que se manifestaron con más frecuencia en adolescentes que en los adultos que recibieron aripiprazol (y con más frecuencia que con placebo):</w:t>
      </w:r>
    </w:p>
    <w:p w14:paraId="68E3D2CC" w14:textId="77777777" w:rsidR="00A80C76" w:rsidRDefault="006963B6">
      <w:pPr>
        <w:pStyle w:val="EMEABodyText"/>
        <w:widowControl w:val="0"/>
        <w:rPr>
          <w:lang w:val="es-ES"/>
        </w:rPr>
      </w:pPr>
      <w:r>
        <w:rPr>
          <w:lang w:val="es-ES"/>
        </w:rPr>
        <w:t xml:space="preserve">somnolencia/sedación y trastorno extrapiramidal fueron notificadas como muy frecuentes (≥ 1/10), y sequedad de boca, aumento del apetito, e hipotensión ortostática fueron notificadas como frecuentes </w:t>
      </w:r>
      <w:r>
        <w:rPr>
          <w:lang w:val="es-ES"/>
        </w:rPr>
        <w:lastRenderedPageBreak/>
        <w:t>(≥ 1/100 a &lt; 1/10). El perfil de seguridad en un ensayo abierto de 26 semanas fue similar al del ensayo controlado con placebo a corto plazo.</w:t>
      </w:r>
    </w:p>
    <w:p w14:paraId="68E3D2CD" w14:textId="77777777" w:rsidR="00A80C76" w:rsidRDefault="006963B6">
      <w:pPr>
        <w:rPr>
          <w:lang w:val="es-ES"/>
        </w:rPr>
      </w:pPr>
      <w:r>
        <w:rPr>
          <w:lang w:val="es-ES"/>
        </w:rPr>
        <w:t>El perfil de seguridad a largo plazo del ensayo controlado con placebo doble ciego fue también semejante, a excepción de las siguientes reacciones, que se manifestaron con más frecuencia en los pacientes pediátricos que recibieron placebo: peso disminuido, aumento de la insulina en sangre, arritmia y leucopenia fueron notificadas como frecuentes (≥ 1/100 &lt; 1/10).</w:t>
      </w:r>
    </w:p>
    <w:p w14:paraId="68E3D2CE" w14:textId="77777777" w:rsidR="00A80C76" w:rsidRDefault="00A80C76">
      <w:pPr>
        <w:pStyle w:val="EMEABodyText"/>
        <w:widowControl w:val="0"/>
        <w:rPr>
          <w:lang w:val="es-ES"/>
        </w:rPr>
      </w:pPr>
    </w:p>
    <w:p w14:paraId="68E3D2CF" w14:textId="77777777" w:rsidR="00A80C76" w:rsidRDefault="006963B6">
      <w:pPr>
        <w:pStyle w:val="EMEABodyText"/>
        <w:widowControl w:val="0"/>
        <w:rPr>
          <w:lang w:val="es-ES"/>
        </w:rPr>
      </w:pPr>
      <w:r>
        <w:rPr>
          <w:lang w:val="es-ES"/>
        </w:rPr>
        <w:t>En la población de adolescentes con esquizofrenia (de 13 a 17 años) con exposición de hasta 2 años, la incidencia de niveles séricos bajos de prolactina en mujeres (&lt; 3 ng/ml) y en hombres (&lt; 2 ng/ml) fue del 29,5 % y del 48,3 %, respectivamente. En la población adolescente con esquizofrenia (de 13 a 17 años) con exposición a aripiprazol de 5 mg a 30 mg durante 72 meses, la incidencia de niveles bajos de prolactina en suero en mujeres (&lt; 3 ng/ml) y hombres (&lt; 2 ng/ml) fue del 25,6 % y del 45,0 %, respectivamente.</w:t>
      </w:r>
    </w:p>
    <w:p w14:paraId="68E3D2D0" w14:textId="77777777" w:rsidR="00A80C76" w:rsidRDefault="006963B6">
      <w:pPr>
        <w:pStyle w:val="EMEABodyText"/>
        <w:widowControl w:val="0"/>
        <w:rPr>
          <w:lang w:val="es-ES"/>
        </w:rPr>
      </w:pPr>
      <w:r>
        <w:rPr>
          <w:lang w:val="es-ES"/>
        </w:rPr>
        <w:t>En dos ensayos a largo plazo en pacientes adolescentes (de 13 a 17 años), con esquizofrenia y trastorno bipolar tratados con aripiprazol, la incidencia de niveles bajos de prolactina en suero en mujeres (&lt; 3 ng/ml) y hombres (&lt; 2 ng/ml) fue del 37,0 % y del 59,4 %, respectivamente.</w:t>
      </w:r>
    </w:p>
    <w:p w14:paraId="68E3D2D1" w14:textId="77777777" w:rsidR="00A80C76" w:rsidRDefault="00A80C76">
      <w:pPr>
        <w:pStyle w:val="EMEABodyText"/>
        <w:widowControl w:val="0"/>
        <w:rPr>
          <w:lang w:val="es-ES"/>
        </w:rPr>
      </w:pPr>
    </w:p>
    <w:p w14:paraId="68E3D2D2" w14:textId="77777777" w:rsidR="00A80C76" w:rsidRDefault="006963B6">
      <w:pPr>
        <w:pStyle w:val="EMEABodyText"/>
        <w:widowControl w:val="0"/>
        <w:rPr>
          <w:lang w:val="es-ES"/>
        </w:rPr>
      </w:pPr>
      <w:r>
        <w:rPr>
          <w:i/>
          <w:lang w:val="es-ES"/>
        </w:rPr>
        <w:t>Episodios maníacos en el Trastorno Bipolar I en adolescentes de 13 años o más</w:t>
      </w:r>
    </w:p>
    <w:p w14:paraId="68E3D2D3" w14:textId="77777777" w:rsidR="00A80C76" w:rsidRDefault="006963B6">
      <w:pPr>
        <w:pStyle w:val="EMEABodyText"/>
        <w:widowControl w:val="0"/>
        <w:rPr>
          <w:lang w:val="es-ES"/>
        </w:rPr>
      </w:pPr>
      <w:r>
        <w:rPr>
          <w:lang w:val="es-ES"/>
        </w:rPr>
        <w:t>La frecuencia y el tipo de reacciones adversas en adolescentes con Trastorno Bipolar I fueron similares a las de los adultos excepto para las siguientes reacciones: muy frecuentes (≥ 1/10) somnolencia (23,0 %), trastorno extrapiramidal (18,4 %), acatisia (16,0 %) y fatiga (11,8 %); y frecuentes (≥ 1/100, &lt; 1/10) dolor abdominal superior, aumento de la frecuencia cardíaca, aumento de peso, aumento del apetito, fasciculaciones musculares y disquinesia.</w:t>
      </w:r>
    </w:p>
    <w:p w14:paraId="68E3D2D4" w14:textId="77777777" w:rsidR="00A80C76" w:rsidRDefault="00A80C76">
      <w:pPr>
        <w:pStyle w:val="EMEABodyText"/>
        <w:widowControl w:val="0"/>
        <w:rPr>
          <w:lang w:val="es-ES"/>
        </w:rPr>
      </w:pPr>
    </w:p>
    <w:p w14:paraId="68E3D2D5" w14:textId="77777777" w:rsidR="00A80C76" w:rsidRDefault="006963B6">
      <w:pPr>
        <w:pStyle w:val="EMEABodyText"/>
        <w:widowControl w:val="0"/>
        <w:rPr>
          <w:lang w:val="es-ES"/>
        </w:rPr>
      </w:pPr>
      <w:r>
        <w:rPr>
          <w:lang w:val="es-ES"/>
        </w:rPr>
        <w:t>Las siguientes reacciones adversas tuvieron una posible relación de dosis respuesta; trastorno extrapiramidal (las incidencias con 10 mg fueron el 9,1 %; con 30 mg el 28,8 %; con placebo el 1,7 %); y acatisia (las incidencias con 10 mg fueron el 12,1 %; con 30 mg el 20,3 %; con placebo el 1,7 %).</w:t>
      </w:r>
    </w:p>
    <w:p w14:paraId="68E3D2D6" w14:textId="77777777" w:rsidR="00A80C76" w:rsidRDefault="00A80C76">
      <w:pPr>
        <w:pStyle w:val="EMEABodyText"/>
        <w:widowControl w:val="0"/>
        <w:rPr>
          <w:lang w:val="es-ES"/>
        </w:rPr>
      </w:pPr>
    </w:p>
    <w:p w14:paraId="68E3D2D7" w14:textId="77777777" w:rsidR="00A80C76" w:rsidRDefault="006963B6">
      <w:pPr>
        <w:pStyle w:val="EMEABodyText"/>
        <w:widowControl w:val="0"/>
        <w:rPr>
          <w:lang w:val="es-ES"/>
        </w:rPr>
      </w:pPr>
      <w:r>
        <w:rPr>
          <w:lang w:val="es-ES"/>
        </w:rPr>
        <w:t>Los cambios medios de peso en adolescentes con Trastorno Bipolar I a las 12 y 30 semanas con aripiprazol fueron 2,4 kg y 5,8 kg, y con placebo 0,2 kg y 2,3 kg respectivamente.</w:t>
      </w:r>
    </w:p>
    <w:p w14:paraId="68E3D2D8" w14:textId="77777777" w:rsidR="00A80C76" w:rsidRDefault="00A80C76">
      <w:pPr>
        <w:pStyle w:val="EMEABodyText"/>
        <w:widowControl w:val="0"/>
        <w:rPr>
          <w:lang w:val="es-ES"/>
        </w:rPr>
      </w:pPr>
    </w:p>
    <w:p w14:paraId="68E3D2D9" w14:textId="77777777" w:rsidR="00A80C76" w:rsidRDefault="006963B6">
      <w:pPr>
        <w:pStyle w:val="EMEABodyText"/>
        <w:widowControl w:val="0"/>
        <w:rPr>
          <w:lang w:val="es-ES"/>
        </w:rPr>
      </w:pPr>
      <w:r>
        <w:rPr>
          <w:lang w:val="es-ES"/>
        </w:rPr>
        <w:t>En la población pediátrica la somnolencia y la fatiga se observaron con mayor frecuencia en pacientes con trastorno bipolar que en pacientes con esquizofrenia.</w:t>
      </w:r>
    </w:p>
    <w:p w14:paraId="68E3D2DA" w14:textId="77777777" w:rsidR="00A80C76" w:rsidRDefault="00A80C76">
      <w:pPr>
        <w:pStyle w:val="EMEABodyText"/>
        <w:widowControl w:val="0"/>
        <w:rPr>
          <w:lang w:val="es-ES"/>
        </w:rPr>
      </w:pPr>
    </w:p>
    <w:p w14:paraId="68E3D2DB" w14:textId="77777777" w:rsidR="00A80C76" w:rsidRDefault="006963B6">
      <w:pPr>
        <w:pStyle w:val="EMEABodyText"/>
        <w:widowControl w:val="0"/>
        <w:rPr>
          <w:lang w:val="es-ES"/>
        </w:rPr>
      </w:pPr>
      <w:r>
        <w:rPr>
          <w:lang w:val="es-ES"/>
        </w:rPr>
        <w:t>En la población pediátrica bipolar (de 10 a 17 años) con exposición de hasta 30 semanas, la incidencia de niveles séricos bajos de prolactina en mujeres (&lt; 3 ng/ml) y en hombres (&lt; 2 ng/ml) fue del 28,0 % y del 53,3 %, respectivamente.</w:t>
      </w:r>
    </w:p>
    <w:p w14:paraId="68E3D2DC" w14:textId="77777777" w:rsidR="00A80C76" w:rsidRDefault="00A80C76">
      <w:pPr>
        <w:pStyle w:val="EMEABodyText"/>
        <w:rPr>
          <w:iCs/>
          <w:lang w:val="es-ES"/>
        </w:rPr>
      </w:pPr>
    </w:p>
    <w:p w14:paraId="68E3D2DD" w14:textId="77777777" w:rsidR="00A80C76" w:rsidRDefault="006963B6">
      <w:pPr>
        <w:pStyle w:val="EMEABodyText"/>
        <w:rPr>
          <w:i/>
          <w:iCs/>
          <w:lang w:val="es-ES"/>
        </w:rPr>
      </w:pPr>
      <w:del w:id="97" w:author="Author" w:date="2025-10-17T14:49:00Z">
        <w:r>
          <w:rPr>
            <w:i/>
            <w:iCs/>
            <w:lang w:val="es-ES"/>
          </w:rPr>
          <w:delText>J</w:delText>
        </w:r>
      </w:del>
      <w:ins w:id="98" w:author="Author" w:date="2025-10-17T14:49:00Z">
        <w:r>
          <w:rPr>
            <w:i/>
            <w:iCs/>
            <w:lang w:val="es-ES"/>
          </w:rPr>
          <w:t>Trastorno asociado al j</w:t>
        </w:r>
      </w:ins>
      <w:r>
        <w:rPr>
          <w:i/>
          <w:iCs/>
          <w:lang w:val="es-ES"/>
        </w:rPr>
        <w:t xml:space="preserve">uego </w:t>
      </w:r>
      <w:del w:id="99" w:author="Author" w:date="2025-10-17T14:49:00Z">
        <w:r>
          <w:rPr>
            <w:i/>
            <w:iCs/>
            <w:lang w:val="es-ES"/>
          </w:rPr>
          <w:delText xml:space="preserve">patológico </w:delText>
        </w:r>
      </w:del>
      <w:r>
        <w:rPr>
          <w:i/>
          <w:iCs/>
          <w:lang w:val="es-ES"/>
        </w:rPr>
        <w:t>y otros trastornos del control de los impulsos</w:t>
      </w:r>
    </w:p>
    <w:p w14:paraId="68E3D2DE" w14:textId="77777777" w:rsidR="00A80C76" w:rsidRDefault="006963B6">
      <w:pPr>
        <w:pStyle w:val="EMEABodyText"/>
        <w:rPr>
          <w:iCs/>
          <w:lang w:val="es-ES"/>
        </w:rPr>
      </w:pPr>
      <w:r>
        <w:rPr>
          <w:iCs/>
          <w:lang w:val="es-ES"/>
        </w:rPr>
        <w:t>Los pacientes tratados con aripiprazol pueden presentar</w:t>
      </w:r>
      <w:ins w:id="100" w:author="Author" w:date="2025-10-17T14:49:00Z">
        <w:r>
          <w:rPr>
            <w:iCs/>
            <w:lang w:val="es-ES"/>
          </w:rPr>
          <w:t xml:space="preserve"> trastorno asociado al</w:t>
        </w:r>
      </w:ins>
      <w:r>
        <w:rPr>
          <w:iCs/>
          <w:lang w:val="es-ES"/>
        </w:rPr>
        <w:t xml:space="preserve"> juego</w:t>
      </w:r>
      <w:del w:id="101" w:author="Author" w:date="2025-10-17T14:49:00Z">
        <w:r>
          <w:rPr>
            <w:iCs/>
            <w:lang w:val="es-ES"/>
          </w:rPr>
          <w:delText xml:space="preserve"> patológico</w:delText>
        </w:r>
      </w:del>
      <w:r>
        <w:rPr>
          <w:iCs/>
          <w:lang w:val="es-ES"/>
        </w:rPr>
        <w:t>, hipersexualidad, compra compulsiva y atracones o ingesta compulsiva (ver sección 4.4).</w:t>
      </w:r>
    </w:p>
    <w:p w14:paraId="68E3D2DF" w14:textId="77777777" w:rsidR="00A80C76" w:rsidRDefault="00A80C76">
      <w:pPr>
        <w:pStyle w:val="EMEABodyText"/>
        <w:widowControl w:val="0"/>
        <w:rPr>
          <w:lang w:val="es-ES"/>
        </w:rPr>
      </w:pPr>
    </w:p>
    <w:p w14:paraId="68E3D2E0" w14:textId="77777777" w:rsidR="00A80C76" w:rsidRDefault="006963B6">
      <w:pPr>
        <w:widowControl w:val="0"/>
        <w:autoSpaceDE w:val="0"/>
        <w:autoSpaceDN w:val="0"/>
        <w:adjustRightInd w:val="0"/>
        <w:jc w:val="both"/>
        <w:rPr>
          <w:u w:val="single"/>
          <w:lang w:val="es-ES"/>
        </w:rPr>
      </w:pPr>
      <w:r>
        <w:rPr>
          <w:u w:val="single"/>
          <w:lang w:val="es-ES"/>
        </w:rPr>
        <w:t>Notificación de sospechas de reacciones adversas</w:t>
      </w:r>
    </w:p>
    <w:p w14:paraId="68E3D2E1" w14:textId="77777777" w:rsidR="00A80C76" w:rsidRDefault="006963B6">
      <w:pPr>
        <w:widowControl w:val="0"/>
        <w:autoSpaceDE w:val="0"/>
        <w:autoSpaceDN w:val="0"/>
        <w:adjustRightInd w:val="0"/>
        <w:jc w:val="both"/>
        <w:rPr>
          <w:lang w:val="es-ES"/>
        </w:rPr>
      </w:pPr>
      <w:r>
        <w:rPr>
          <w:lang w:val="es-ES"/>
        </w:rPr>
        <w:t>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w:t>
      </w:r>
      <w:r>
        <w:rPr>
          <w:highlight w:val="lightGray"/>
          <w:lang w:val="es-ES"/>
        </w:rPr>
        <w:t xml:space="preserve"> sistema nacional de notificación incluido en el </w:t>
      </w:r>
      <w:hyperlink r:id="rId14" w:history="1">
        <w:r w:rsidR="00A80C76">
          <w:rPr>
            <w:color w:val="0000FF"/>
            <w:highlight w:val="lightGray"/>
            <w:u w:val="single"/>
            <w:lang w:val="es-ES"/>
          </w:rPr>
          <w:t>Apéndice V</w:t>
        </w:r>
      </w:hyperlink>
      <w:r>
        <w:rPr>
          <w:lang w:val="es-ES"/>
        </w:rPr>
        <w:t>.</w:t>
      </w:r>
    </w:p>
    <w:p w14:paraId="68E3D2E2" w14:textId="77777777" w:rsidR="00A80C76" w:rsidRDefault="00A80C76">
      <w:pPr>
        <w:pStyle w:val="EMEABodyText"/>
        <w:widowControl w:val="0"/>
        <w:rPr>
          <w:lang w:val="es-ES"/>
        </w:rPr>
      </w:pPr>
    </w:p>
    <w:p w14:paraId="68E3D2E3" w14:textId="77777777" w:rsidR="00A80C76" w:rsidRDefault="006963B6">
      <w:pPr>
        <w:pStyle w:val="EMEAHeading2"/>
        <w:keepNext w:val="0"/>
        <w:keepLines w:val="0"/>
        <w:widowControl w:val="0"/>
        <w:tabs>
          <w:tab w:val="left" w:pos="567"/>
        </w:tabs>
        <w:outlineLvl w:val="9"/>
        <w:rPr>
          <w:lang w:val="es-ES"/>
        </w:rPr>
      </w:pPr>
      <w:r>
        <w:rPr>
          <w:lang w:val="es-ES"/>
        </w:rPr>
        <w:t>4.9</w:t>
      </w:r>
      <w:r>
        <w:rPr>
          <w:lang w:val="es-ES"/>
        </w:rPr>
        <w:tab/>
        <w:t>Sobredosis</w:t>
      </w:r>
    </w:p>
    <w:p w14:paraId="68E3D2E4" w14:textId="77777777" w:rsidR="00A80C76" w:rsidRDefault="00A80C76">
      <w:pPr>
        <w:pStyle w:val="EMEABodyText"/>
        <w:widowControl w:val="0"/>
        <w:rPr>
          <w:lang w:val="es-ES"/>
        </w:rPr>
      </w:pPr>
    </w:p>
    <w:p w14:paraId="68E3D2E5" w14:textId="77777777" w:rsidR="00A80C76" w:rsidRDefault="006963B6">
      <w:pPr>
        <w:pStyle w:val="EMEABodyText"/>
        <w:widowControl w:val="0"/>
        <w:rPr>
          <w:u w:val="single"/>
          <w:lang w:val="es-ES"/>
        </w:rPr>
      </w:pPr>
      <w:r>
        <w:rPr>
          <w:u w:val="single"/>
          <w:lang w:val="es-ES"/>
        </w:rPr>
        <w:t>Signos y síntomas</w:t>
      </w:r>
    </w:p>
    <w:p w14:paraId="68E3D2E6" w14:textId="77777777" w:rsidR="00A80C76" w:rsidRDefault="00A80C76">
      <w:pPr>
        <w:pStyle w:val="EMEABodyText"/>
        <w:widowControl w:val="0"/>
        <w:rPr>
          <w:lang w:val="es-ES"/>
        </w:rPr>
      </w:pPr>
    </w:p>
    <w:p w14:paraId="68E3D2E7" w14:textId="77777777" w:rsidR="00A80C76" w:rsidRDefault="006963B6">
      <w:pPr>
        <w:pStyle w:val="EMEABodyText"/>
        <w:widowControl w:val="0"/>
        <w:rPr>
          <w:lang w:val="es-ES"/>
        </w:rPr>
      </w:pPr>
      <w:r>
        <w:rPr>
          <w:lang w:val="es-ES"/>
        </w:rPr>
        <w:t xml:space="preserve">En ensayos clínicos y durante la experiencia tras la comercialización se ha identificado sobredosis aguda accidental o intencionada con solo aripiprazol, en pacientes adultos con dosis notificadas estimadas de hasta 1.260 mg sin ningún desenlace fatal. Los signos y síntomas de potencial importancia clínica observados incluyeron letargia, aumento de la presión sanguínea, somnolencia, </w:t>
      </w:r>
      <w:r>
        <w:rPr>
          <w:lang w:val="es-ES"/>
        </w:rPr>
        <w:lastRenderedPageBreak/>
        <w:t>taquicardia, náuseas, vómitos, y diarrea. Además, se han recibido informes de sobredosis accidental con solo aripiprazol (hasta 195 mg) en niños sin ningún desenlace fatal. Los signos y síntomas médicos potencialmente graves notificados incluyeron somnolencia, pérdida transitoria del conocimiento y síntomas extrapiramidales.</w:t>
      </w:r>
    </w:p>
    <w:p w14:paraId="68E3D2E8" w14:textId="77777777" w:rsidR="00A80C76" w:rsidRDefault="00A80C76">
      <w:pPr>
        <w:pStyle w:val="EMEABodyText"/>
        <w:widowControl w:val="0"/>
        <w:rPr>
          <w:lang w:val="es-ES"/>
        </w:rPr>
      </w:pPr>
    </w:p>
    <w:p w14:paraId="68E3D2E9" w14:textId="77777777" w:rsidR="00A80C76" w:rsidRDefault="006963B6">
      <w:pPr>
        <w:pStyle w:val="EMEABodyText"/>
        <w:widowControl w:val="0"/>
        <w:rPr>
          <w:u w:val="single"/>
          <w:lang w:val="es-ES"/>
        </w:rPr>
      </w:pPr>
      <w:r>
        <w:rPr>
          <w:u w:val="single"/>
          <w:lang w:val="es-ES"/>
        </w:rPr>
        <w:t>Manejo de una sobredosis</w:t>
      </w:r>
    </w:p>
    <w:p w14:paraId="68E3D2EA" w14:textId="77777777" w:rsidR="00A80C76" w:rsidRDefault="00A80C76">
      <w:pPr>
        <w:pStyle w:val="EMEABodyText"/>
        <w:widowControl w:val="0"/>
        <w:rPr>
          <w:lang w:val="es-ES"/>
        </w:rPr>
      </w:pPr>
    </w:p>
    <w:p w14:paraId="68E3D2EB" w14:textId="77777777" w:rsidR="00A80C76" w:rsidRDefault="006963B6">
      <w:pPr>
        <w:pStyle w:val="EMEABodyText"/>
        <w:widowControl w:val="0"/>
        <w:rPr>
          <w:lang w:val="es-ES"/>
        </w:rPr>
      </w:pPr>
      <w:r>
        <w:rPr>
          <w:lang w:val="es-ES"/>
        </w:rPr>
        <w:t>El tratamiento de la sobredosis debe concentrarse en una terapia de soporte, manteniendo una adecuada aireación, oxigenación y ventilación, y tratamiento sintomático. Se debe considerar la posibilidad de múltiples medicamentos implicados. Entonces, se debe empezar inmediatamente la monitorización cardiovascular y se debe incluir la monitorización electrocardiográfica continua para detectar posibles arritmias. En cualquier confirmación o sospecha de sobredosis con aripiprazol, la monitorización y supervisión médica debe continuar hasta la recuperación del paciente.</w:t>
      </w:r>
    </w:p>
    <w:p w14:paraId="68E3D2EC" w14:textId="77777777" w:rsidR="00A80C76" w:rsidRDefault="00A80C76">
      <w:pPr>
        <w:pStyle w:val="EMEABodyText"/>
        <w:widowControl w:val="0"/>
        <w:rPr>
          <w:lang w:val="es-ES"/>
        </w:rPr>
      </w:pPr>
    </w:p>
    <w:p w14:paraId="68E3D2ED" w14:textId="77777777" w:rsidR="00A80C76" w:rsidRDefault="006963B6">
      <w:pPr>
        <w:pStyle w:val="EMEABodyText"/>
        <w:widowControl w:val="0"/>
        <w:rPr>
          <w:lang w:val="es-ES"/>
        </w:rPr>
      </w:pPr>
      <w:r>
        <w:rPr>
          <w:lang w:val="es-ES"/>
        </w:rPr>
        <w:t>La administración de carbón activado (50 g), una hora después de aripiprazol, disminuyó la C</w:t>
      </w:r>
      <w:r>
        <w:rPr>
          <w:rStyle w:val="EMEASubscript"/>
          <w:lang w:val="es-ES"/>
        </w:rPr>
        <w:t>max</w:t>
      </w:r>
      <w:r>
        <w:rPr>
          <w:lang w:val="es-ES"/>
        </w:rPr>
        <w:t xml:space="preserve"> en el 41 % y el AUC de aripiprazol en el 51 %, esto sugiere que el carbón puede ser eficaz en el tratamiento de la sobredosis.</w:t>
      </w:r>
    </w:p>
    <w:p w14:paraId="68E3D2EE" w14:textId="77777777" w:rsidR="00A80C76" w:rsidRDefault="00A80C76">
      <w:pPr>
        <w:pStyle w:val="EMEABodyText"/>
        <w:widowControl w:val="0"/>
        <w:rPr>
          <w:lang w:val="es-ES"/>
        </w:rPr>
      </w:pPr>
    </w:p>
    <w:p w14:paraId="68E3D2EF" w14:textId="77777777" w:rsidR="00A80C76" w:rsidRDefault="006963B6">
      <w:pPr>
        <w:pStyle w:val="EMEABodyText"/>
        <w:widowControl w:val="0"/>
        <w:rPr>
          <w:u w:val="single"/>
          <w:lang w:val="es-ES"/>
        </w:rPr>
      </w:pPr>
      <w:r>
        <w:rPr>
          <w:u w:val="single"/>
          <w:lang w:val="es-ES"/>
        </w:rPr>
        <w:t>Hemodiálisis</w:t>
      </w:r>
    </w:p>
    <w:p w14:paraId="68E3D2F0" w14:textId="77777777" w:rsidR="00A80C76" w:rsidRDefault="00A80C76">
      <w:pPr>
        <w:pStyle w:val="EMEABodyText"/>
        <w:widowControl w:val="0"/>
        <w:rPr>
          <w:lang w:val="es-ES"/>
        </w:rPr>
      </w:pPr>
    </w:p>
    <w:p w14:paraId="68E3D2F1" w14:textId="77777777" w:rsidR="00A80C76" w:rsidRDefault="006963B6">
      <w:pPr>
        <w:pStyle w:val="EMEABodyText"/>
        <w:widowControl w:val="0"/>
        <w:rPr>
          <w:lang w:val="es-ES"/>
        </w:rPr>
      </w:pPr>
      <w:r>
        <w:rPr>
          <w:lang w:val="es-ES"/>
        </w:rPr>
        <w:t>Aunque no hay información sobre los efectos de la hemodiálisis al tratar una sobredosis de aripiprazol, es improbable que sea útil en el tratamiento de la sobredosis dado que aripiprazol presenta una fuerte unión a proteínas plasmáticas.</w:t>
      </w:r>
    </w:p>
    <w:p w14:paraId="68E3D2F2" w14:textId="77777777" w:rsidR="00A80C76" w:rsidRDefault="00A80C76">
      <w:pPr>
        <w:pStyle w:val="EMEABodyText"/>
        <w:widowControl w:val="0"/>
        <w:rPr>
          <w:lang w:val="es-ES"/>
        </w:rPr>
      </w:pPr>
    </w:p>
    <w:p w14:paraId="68E3D2F3" w14:textId="77777777" w:rsidR="00A80C76" w:rsidRDefault="00A80C76">
      <w:pPr>
        <w:pStyle w:val="EMEABodyText"/>
        <w:widowControl w:val="0"/>
        <w:rPr>
          <w:lang w:val="es-ES"/>
        </w:rPr>
      </w:pPr>
    </w:p>
    <w:p w14:paraId="68E3D2F4" w14:textId="77777777" w:rsidR="00A80C76" w:rsidRDefault="006963B6">
      <w:pPr>
        <w:pStyle w:val="EMEAHeading1"/>
        <w:keepNext w:val="0"/>
        <w:keepLines w:val="0"/>
        <w:widowControl w:val="0"/>
        <w:tabs>
          <w:tab w:val="left" w:pos="567"/>
        </w:tabs>
        <w:outlineLvl w:val="9"/>
        <w:rPr>
          <w:lang w:val="es-ES"/>
        </w:rPr>
      </w:pPr>
      <w:r>
        <w:rPr>
          <w:caps w:val="0"/>
          <w:lang w:val="es-ES"/>
        </w:rPr>
        <w:t>5.</w:t>
      </w:r>
      <w:r>
        <w:rPr>
          <w:caps w:val="0"/>
          <w:lang w:val="es-ES"/>
        </w:rPr>
        <w:tab/>
        <w:t>PROPIEDADES FARMACOLÓGICAS</w:t>
      </w:r>
    </w:p>
    <w:p w14:paraId="68E3D2F5" w14:textId="77777777" w:rsidR="00A80C76" w:rsidRDefault="00A80C76">
      <w:pPr>
        <w:pStyle w:val="EMEAHeading1"/>
        <w:keepNext w:val="0"/>
        <w:keepLines w:val="0"/>
        <w:widowControl w:val="0"/>
        <w:ind w:left="0" w:firstLine="0"/>
        <w:outlineLvl w:val="9"/>
        <w:rPr>
          <w:b w:val="0"/>
          <w:lang w:val="es-ES"/>
        </w:rPr>
      </w:pPr>
    </w:p>
    <w:p w14:paraId="68E3D2F6" w14:textId="77777777" w:rsidR="00A80C76" w:rsidRDefault="006963B6">
      <w:pPr>
        <w:pStyle w:val="EMEAHeading2"/>
        <w:keepNext w:val="0"/>
        <w:keepLines w:val="0"/>
        <w:widowControl w:val="0"/>
        <w:tabs>
          <w:tab w:val="left" w:pos="567"/>
        </w:tabs>
        <w:outlineLvl w:val="9"/>
        <w:rPr>
          <w:lang w:val="es-ES"/>
        </w:rPr>
      </w:pPr>
      <w:r>
        <w:rPr>
          <w:lang w:val="es-ES"/>
        </w:rPr>
        <w:t>5.1</w:t>
      </w:r>
      <w:r>
        <w:rPr>
          <w:lang w:val="es-ES"/>
        </w:rPr>
        <w:tab/>
        <w:t>Propiedades farmacodinámicas</w:t>
      </w:r>
    </w:p>
    <w:p w14:paraId="68E3D2F7" w14:textId="77777777" w:rsidR="00A80C76" w:rsidRDefault="00A80C76">
      <w:pPr>
        <w:pStyle w:val="EMEABodyText"/>
        <w:widowControl w:val="0"/>
        <w:rPr>
          <w:lang w:val="es-ES"/>
        </w:rPr>
      </w:pPr>
    </w:p>
    <w:p w14:paraId="68E3D2F8" w14:textId="77777777" w:rsidR="00A80C76" w:rsidRDefault="006963B6">
      <w:pPr>
        <w:pStyle w:val="EMEABodyText"/>
        <w:widowControl w:val="0"/>
        <w:rPr>
          <w:lang w:val="es-ES"/>
        </w:rPr>
      </w:pPr>
      <w:r>
        <w:rPr>
          <w:lang w:val="es-ES"/>
        </w:rPr>
        <w:t xml:space="preserve">Grupo farmacoterapéutico: </w:t>
      </w:r>
      <w:r>
        <w:rPr>
          <w:iCs/>
          <w:lang w:val="es-ES"/>
        </w:rPr>
        <w:t xml:space="preserve">psicolépticos, </w:t>
      </w:r>
      <w:r>
        <w:rPr>
          <w:lang w:val="es-ES"/>
        </w:rPr>
        <w:t>otros antipsicóticos, código ATC: N05AX12</w:t>
      </w:r>
    </w:p>
    <w:p w14:paraId="68E3D2F9" w14:textId="77777777" w:rsidR="00A80C76" w:rsidRDefault="00A80C76">
      <w:pPr>
        <w:pStyle w:val="EMEABodyText"/>
        <w:widowControl w:val="0"/>
        <w:rPr>
          <w:lang w:val="es-ES"/>
        </w:rPr>
      </w:pPr>
    </w:p>
    <w:p w14:paraId="68E3D2FA" w14:textId="77777777" w:rsidR="00A80C76" w:rsidRDefault="006963B6">
      <w:pPr>
        <w:pStyle w:val="EMEABodyText"/>
        <w:widowControl w:val="0"/>
        <w:rPr>
          <w:u w:val="single"/>
          <w:lang w:val="es-ES"/>
        </w:rPr>
      </w:pPr>
      <w:r>
        <w:rPr>
          <w:u w:val="single"/>
          <w:lang w:val="es-ES"/>
        </w:rPr>
        <w:t>Mecanismo de acción</w:t>
      </w:r>
    </w:p>
    <w:p w14:paraId="68E3D2FB" w14:textId="77777777" w:rsidR="00A80C76" w:rsidRDefault="00A80C76">
      <w:pPr>
        <w:pStyle w:val="EMEABodyText"/>
        <w:widowControl w:val="0"/>
        <w:rPr>
          <w:lang w:val="es-ES"/>
        </w:rPr>
      </w:pPr>
    </w:p>
    <w:p w14:paraId="68E3D2FC" w14:textId="77777777" w:rsidR="00A80C76" w:rsidRDefault="006963B6">
      <w:pPr>
        <w:pStyle w:val="EMEABodyText"/>
        <w:widowControl w:val="0"/>
        <w:rPr>
          <w:lang w:val="es-ES"/>
        </w:rPr>
      </w:pPr>
      <w:r>
        <w:rPr>
          <w:lang w:val="es-ES"/>
        </w:rPr>
        <w:t>Se ha propuesto que la eficacia de aripiprazol en esquizofrenia y trastorno bipolar I está mediada a través de una combinación agonista parcial de los receptores D</w:t>
      </w:r>
      <w:r>
        <w:rPr>
          <w:vertAlign w:val="subscript"/>
          <w:lang w:val="es-ES"/>
        </w:rPr>
        <w:t>2</w:t>
      </w:r>
      <w:r>
        <w:rPr>
          <w:lang w:val="es-ES"/>
        </w:rPr>
        <w:t xml:space="preserve"> de la dopamina y 5-HT</w:t>
      </w:r>
      <w:r>
        <w:rPr>
          <w:vertAlign w:val="subscript"/>
          <w:lang w:val="es-ES"/>
        </w:rPr>
        <w:t>1A</w:t>
      </w:r>
      <w:r>
        <w:rPr>
          <w:lang w:val="es-ES"/>
        </w:rPr>
        <w:t xml:space="preserve"> de la serotonina y un antagonismo con los receptores 5-HT</w:t>
      </w:r>
      <w:r>
        <w:rPr>
          <w:vertAlign w:val="subscript"/>
          <w:lang w:val="es-ES"/>
        </w:rPr>
        <w:t>2A</w:t>
      </w:r>
      <w:r>
        <w:rPr>
          <w:lang w:val="es-ES"/>
        </w:rPr>
        <w:t xml:space="preserve"> de la serotonina. Aripiprazol presenta las propiedades de un antagonista en modelos animales de hiperactividad dopaminérgica y las propiedades de un agonista en modelos animales de hipoactividad dopaminérgica. Aripiprazol presenta </w:t>
      </w:r>
      <w:r>
        <w:rPr>
          <w:i/>
          <w:lang w:val="es-ES"/>
        </w:rPr>
        <w:t>in vitro</w:t>
      </w:r>
      <w:r>
        <w:rPr>
          <w:lang w:val="es-ES"/>
        </w:rPr>
        <w:t xml:space="preserve"> una alta afinidad por los receptores D</w:t>
      </w:r>
      <w:r>
        <w:rPr>
          <w:vertAlign w:val="subscript"/>
          <w:lang w:val="es-ES"/>
        </w:rPr>
        <w:t>2</w:t>
      </w:r>
      <w:r>
        <w:rPr>
          <w:lang w:val="es-ES"/>
        </w:rPr>
        <w:t xml:space="preserve"> y D</w:t>
      </w:r>
      <w:r>
        <w:rPr>
          <w:vertAlign w:val="subscript"/>
          <w:lang w:val="es-ES"/>
        </w:rPr>
        <w:t>3</w:t>
      </w:r>
      <w:r>
        <w:rPr>
          <w:lang w:val="es-ES"/>
        </w:rPr>
        <w:t xml:space="preserve"> dopaminérgicos, 5-HT</w:t>
      </w:r>
      <w:r>
        <w:rPr>
          <w:vertAlign w:val="subscript"/>
          <w:lang w:val="es-ES"/>
        </w:rPr>
        <w:t>1A</w:t>
      </w:r>
      <w:r>
        <w:rPr>
          <w:lang w:val="es-ES"/>
        </w:rPr>
        <w:t xml:space="preserve"> y 5-HT</w:t>
      </w:r>
      <w:r>
        <w:rPr>
          <w:vertAlign w:val="subscript"/>
          <w:lang w:val="es-ES"/>
        </w:rPr>
        <w:t>2A</w:t>
      </w:r>
      <w:r>
        <w:rPr>
          <w:lang w:val="es-ES"/>
        </w:rPr>
        <w:t xml:space="preserve"> serotoninérgicos y una moderada afinidad por los receptores D</w:t>
      </w:r>
      <w:r>
        <w:rPr>
          <w:vertAlign w:val="subscript"/>
          <w:lang w:val="es-ES"/>
        </w:rPr>
        <w:t>4</w:t>
      </w:r>
      <w:r>
        <w:rPr>
          <w:lang w:val="es-ES"/>
        </w:rPr>
        <w:t xml:space="preserve"> dopaminérgicos, 5-HT</w:t>
      </w:r>
      <w:r>
        <w:rPr>
          <w:vertAlign w:val="subscript"/>
          <w:lang w:val="es-ES"/>
        </w:rPr>
        <w:t>2C</w:t>
      </w:r>
      <w:r>
        <w:rPr>
          <w:lang w:val="es-ES"/>
        </w:rPr>
        <w:t xml:space="preserve"> y 5-HT</w:t>
      </w:r>
      <w:r>
        <w:rPr>
          <w:vertAlign w:val="subscript"/>
          <w:lang w:val="es-ES"/>
        </w:rPr>
        <w:t>7</w:t>
      </w:r>
      <w:r>
        <w:rPr>
          <w:lang w:val="es-ES"/>
        </w:rPr>
        <w:t>, α-1 adrenérgicos y H</w:t>
      </w:r>
      <w:r>
        <w:rPr>
          <w:vertAlign w:val="subscript"/>
          <w:lang w:val="es-ES"/>
        </w:rPr>
        <w:t>1</w:t>
      </w:r>
      <w:r>
        <w:rPr>
          <w:lang w:val="es-ES"/>
        </w:rPr>
        <w:t xml:space="preserve"> de la histamina. Aripiprazol presenta también una moderada afinidad por el lugar de recaptación de serotonina pero no se aprecia afinidad por los receptores muscarínicos. La interacción con otros receptores distintos de los subtipos de dopamina y serotonina puede explicar algunos de los otros efectos clínicos de aripiprazol.</w:t>
      </w:r>
    </w:p>
    <w:p w14:paraId="68E3D2FD" w14:textId="77777777" w:rsidR="00A80C76" w:rsidRDefault="00A80C76">
      <w:pPr>
        <w:pStyle w:val="EMEABodyText"/>
        <w:widowControl w:val="0"/>
        <w:rPr>
          <w:lang w:val="es-ES"/>
        </w:rPr>
      </w:pPr>
    </w:p>
    <w:p w14:paraId="68E3D2FE" w14:textId="77777777" w:rsidR="00A80C76" w:rsidRDefault="006963B6">
      <w:pPr>
        <w:pStyle w:val="EMEABodyText"/>
        <w:widowControl w:val="0"/>
        <w:rPr>
          <w:lang w:val="es-ES"/>
        </w:rPr>
      </w:pPr>
      <w:r>
        <w:rPr>
          <w:lang w:val="es-ES"/>
        </w:rPr>
        <w:t xml:space="preserve">La administración una vez al día de dosis entre 0,5 mg y 30 mg de aripiprazol a voluntarios sanos durante 2 semanas, produjo una reducción dosis dependiente en la unión de </w:t>
      </w:r>
      <w:r>
        <w:rPr>
          <w:vertAlign w:val="superscript"/>
          <w:lang w:val="es-ES"/>
        </w:rPr>
        <w:t>11</w:t>
      </w:r>
      <w:r>
        <w:rPr>
          <w:lang w:val="es-ES"/>
        </w:rPr>
        <w:t>C-racloprida, que es un ligando del receptor D</w:t>
      </w:r>
      <w:r>
        <w:rPr>
          <w:vertAlign w:val="subscript"/>
          <w:lang w:val="es-ES"/>
        </w:rPr>
        <w:t>2</w:t>
      </w:r>
      <w:r>
        <w:rPr>
          <w:lang w:val="es-ES"/>
        </w:rPr>
        <w:t>/D</w:t>
      </w:r>
      <w:r>
        <w:rPr>
          <w:vertAlign w:val="subscript"/>
          <w:lang w:val="es-ES"/>
        </w:rPr>
        <w:t>3</w:t>
      </w:r>
      <w:r>
        <w:rPr>
          <w:lang w:val="es-ES"/>
        </w:rPr>
        <w:t>, al caudado y al putamen; detectado por tomografía de emisión de positrones.</w:t>
      </w:r>
    </w:p>
    <w:p w14:paraId="68E3D2FF" w14:textId="77777777" w:rsidR="00A80C76" w:rsidRDefault="00A80C76">
      <w:pPr>
        <w:pStyle w:val="EMEABodyText"/>
        <w:widowControl w:val="0"/>
        <w:rPr>
          <w:lang w:val="es-ES"/>
        </w:rPr>
      </w:pPr>
    </w:p>
    <w:p w14:paraId="68E3D300" w14:textId="77777777" w:rsidR="00A80C76" w:rsidRDefault="006963B6">
      <w:pPr>
        <w:pStyle w:val="EMEABodyText"/>
        <w:widowControl w:val="0"/>
        <w:rPr>
          <w:u w:val="single"/>
          <w:lang w:val="es-ES"/>
        </w:rPr>
      </w:pPr>
      <w:r>
        <w:rPr>
          <w:u w:val="single"/>
          <w:lang w:val="es-ES"/>
        </w:rPr>
        <w:t>Eficacia clínica y seguridad</w:t>
      </w:r>
    </w:p>
    <w:p w14:paraId="68E3D301" w14:textId="77777777" w:rsidR="00A80C76" w:rsidRDefault="00A80C76">
      <w:pPr>
        <w:pStyle w:val="EMEABodyText"/>
        <w:widowControl w:val="0"/>
        <w:rPr>
          <w:lang w:val="es-ES"/>
        </w:rPr>
      </w:pPr>
    </w:p>
    <w:p w14:paraId="68E3D302" w14:textId="77777777" w:rsidR="00A80C76" w:rsidRDefault="006963B6">
      <w:pPr>
        <w:pStyle w:val="EMEABodyText"/>
        <w:widowControl w:val="0"/>
        <w:rPr>
          <w:i/>
          <w:u w:val="single"/>
          <w:lang w:val="es-ES"/>
        </w:rPr>
      </w:pPr>
      <w:r>
        <w:rPr>
          <w:i/>
          <w:u w:val="single"/>
          <w:lang w:val="es-ES"/>
        </w:rPr>
        <w:t>Adultos</w:t>
      </w:r>
    </w:p>
    <w:p w14:paraId="68E3D303" w14:textId="77777777" w:rsidR="00A80C76" w:rsidRDefault="00A80C76">
      <w:pPr>
        <w:pStyle w:val="EMEABodyText"/>
        <w:widowControl w:val="0"/>
        <w:rPr>
          <w:lang w:val="es-ES"/>
        </w:rPr>
      </w:pPr>
    </w:p>
    <w:p w14:paraId="68E3D304" w14:textId="77777777" w:rsidR="00A80C76" w:rsidRDefault="006963B6">
      <w:pPr>
        <w:pStyle w:val="EMEABodyText"/>
        <w:widowControl w:val="0"/>
        <w:rPr>
          <w:lang w:val="es-ES"/>
        </w:rPr>
      </w:pPr>
      <w:r>
        <w:rPr>
          <w:i/>
          <w:lang w:val="es-ES"/>
        </w:rPr>
        <w:t>Esquizofrenia</w:t>
      </w:r>
    </w:p>
    <w:p w14:paraId="68E3D305" w14:textId="77777777" w:rsidR="00A80C76" w:rsidRDefault="006963B6">
      <w:pPr>
        <w:pStyle w:val="EMEABodyText"/>
        <w:widowControl w:val="0"/>
        <w:rPr>
          <w:lang w:val="es-ES"/>
        </w:rPr>
      </w:pPr>
      <w:r>
        <w:rPr>
          <w:lang w:val="es-ES"/>
        </w:rPr>
        <w:t xml:space="preserve">En tres ensayos de corta duración (de 4 a 6 semanas) controlados con placebo, con más de 1.228 pacientes adultos esquizofrénicos, que presentaban síntomas positivos o negativos, se observó </w:t>
      </w:r>
      <w:r>
        <w:rPr>
          <w:lang w:val="es-ES"/>
        </w:rPr>
        <w:lastRenderedPageBreak/>
        <w:t>una mejoría significativamente mayor con aripiprazol que con placebo en síntomas psicóticos.</w:t>
      </w:r>
    </w:p>
    <w:p w14:paraId="68E3D306" w14:textId="77777777" w:rsidR="00A80C76" w:rsidRDefault="00A80C76">
      <w:pPr>
        <w:pStyle w:val="EMEABodyText"/>
        <w:widowControl w:val="0"/>
        <w:rPr>
          <w:lang w:val="es-ES"/>
        </w:rPr>
      </w:pPr>
    </w:p>
    <w:p w14:paraId="68E3D307" w14:textId="77777777" w:rsidR="00A80C76" w:rsidRDefault="006963B6">
      <w:pPr>
        <w:pStyle w:val="EMEABodyText"/>
        <w:widowControl w:val="0"/>
        <w:rPr>
          <w:lang w:val="es-ES"/>
        </w:rPr>
      </w:pPr>
      <w:r>
        <w:rPr>
          <w:lang w:val="es-ES"/>
        </w:rPr>
        <w:t>Aripiprazol es eficaz en el mantenimiento de la mejoría clínica durante el tratamiento de continuación, en pacientes adultos que han mostrado una respuesta inicial al mismo. En un ensayo controlado con haloperidol, la proporción de pacientes respondedores que mantienen la respuesta al medicamento en la semana 52, fue similar en ambos grupos (aripiprazol 77 % y haloperidol 73 %). La tasa de terminación global fue significativamente más alta para pacientes de aripiprazol (43 %) que para haloperidol (30 %). Las puntuaciones en las escalas de valoración utilizadas como objetivos secundarios, incluyendo la PANNS y la Escala de Valoración de Montgomery-Asberg (MADRS), mostraron una mejoría significativa sobre haloperidol.</w:t>
      </w:r>
    </w:p>
    <w:p w14:paraId="68E3D308" w14:textId="77777777" w:rsidR="00A80C76" w:rsidRDefault="00A80C76">
      <w:pPr>
        <w:pStyle w:val="EMEABodyText"/>
        <w:widowControl w:val="0"/>
        <w:rPr>
          <w:lang w:val="es-ES"/>
        </w:rPr>
      </w:pPr>
    </w:p>
    <w:p w14:paraId="68E3D309" w14:textId="77777777" w:rsidR="00A80C76" w:rsidRDefault="006963B6">
      <w:pPr>
        <w:pStyle w:val="EMEABodyText"/>
        <w:widowControl w:val="0"/>
        <w:rPr>
          <w:lang w:val="es-ES"/>
        </w:rPr>
      </w:pPr>
      <w:r>
        <w:rPr>
          <w:lang w:val="es-ES"/>
        </w:rPr>
        <w:t>En un ensayo de 26 semanas, controlado con placebo, en pacientes adultos con esquizofrenia crónica estable, aripiprazol tuvo una reducción significativamente mayor en la tasa de recaída, 34 % en el grupo de aripiprazol y 57 % en el grupo placebo.</w:t>
      </w:r>
    </w:p>
    <w:p w14:paraId="68E3D30A" w14:textId="77777777" w:rsidR="00A80C76" w:rsidRDefault="00A80C76">
      <w:pPr>
        <w:pStyle w:val="EMEABodyText"/>
        <w:widowControl w:val="0"/>
        <w:rPr>
          <w:lang w:val="es-ES"/>
        </w:rPr>
      </w:pPr>
    </w:p>
    <w:p w14:paraId="68E3D30B" w14:textId="77777777" w:rsidR="00A80C76" w:rsidRDefault="006963B6">
      <w:pPr>
        <w:pStyle w:val="EMEABodyText"/>
        <w:widowControl w:val="0"/>
        <w:rPr>
          <w:i/>
          <w:lang w:val="es-ES"/>
        </w:rPr>
      </w:pPr>
      <w:r>
        <w:rPr>
          <w:i/>
          <w:lang w:val="es-ES"/>
        </w:rPr>
        <w:t>Aumento de peso</w:t>
      </w:r>
    </w:p>
    <w:p w14:paraId="68E3D30C" w14:textId="77777777" w:rsidR="00A80C76" w:rsidRDefault="006963B6">
      <w:pPr>
        <w:pStyle w:val="EMEABodyText"/>
        <w:widowControl w:val="0"/>
        <w:rPr>
          <w:lang w:val="es-ES"/>
        </w:rPr>
      </w:pPr>
      <w:r>
        <w:rPr>
          <w:lang w:val="es-ES"/>
        </w:rPr>
        <w:t>En ensayos clínicos no se ha demostrado que aripiprazol induzca a un aumento de peso clínicamente relevante. En un ensayo multinacional, doble ciego, de 26 semanas, controlado con olanzapina, en 314 pacientes adultos con esquizofrenia, y donde el objetivo primario fue el aumento de peso; menos pacientes tuvieron significativamente un aumento de al menos un 7 % de peso sobre el basal (por ejemplo, un aumento de al menos 5,6 kg para un peso basal medio de aproximadamente 80,5 kg) con aripiprazol (n = 18 o 13 % de pacientes evaluables) comparados con olanzapina (n = 45 o 33 % de pacientes evaluables).</w:t>
      </w:r>
    </w:p>
    <w:p w14:paraId="68E3D30D" w14:textId="77777777" w:rsidR="00A80C76" w:rsidRDefault="00A80C76">
      <w:pPr>
        <w:pStyle w:val="EMEABodyText"/>
        <w:widowControl w:val="0"/>
        <w:rPr>
          <w:lang w:val="es-ES"/>
        </w:rPr>
      </w:pPr>
    </w:p>
    <w:p w14:paraId="68E3D30E" w14:textId="77777777" w:rsidR="00A80C76" w:rsidRDefault="006963B6">
      <w:pPr>
        <w:pStyle w:val="EMEABodyText"/>
        <w:widowControl w:val="0"/>
        <w:rPr>
          <w:i/>
          <w:lang w:val="es-ES"/>
        </w:rPr>
      </w:pPr>
      <w:r>
        <w:rPr>
          <w:i/>
          <w:lang w:val="es-ES"/>
        </w:rPr>
        <w:t>Parámetros lipídicos</w:t>
      </w:r>
    </w:p>
    <w:p w14:paraId="68E3D30F" w14:textId="77777777" w:rsidR="00A80C76" w:rsidRDefault="006963B6">
      <w:pPr>
        <w:pStyle w:val="EMEABodyText"/>
        <w:widowControl w:val="0"/>
        <w:rPr>
          <w:lang w:val="es-ES"/>
        </w:rPr>
      </w:pPr>
      <w:r>
        <w:rPr>
          <w:lang w:val="es-ES"/>
        </w:rPr>
        <w:t>En un análisis agrupado de parámetros lipídicos de ensayos clínicos controlados con placebo, no se ha observado que aripiprazol induzca modificaciones clínicamente relevantes en los niveles de colesterol total, triglicéridos, lipoproteínas de alta densidad (HDL) y lipoproteínas de baja densidad (LDL).</w:t>
      </w:r>
    </w:p>
    <w:p w14:paraId="68E3D310" w14:textId="77777777" w:rsidR="00A80C76" w:rsidRDefault="00A80C76">
      <w:pPr>
        <w:pStyle w:val="EMEABodyText"/>
        <w:widowControl w:val="0"/>
        <w:rPr>
          <w:lang w:val="es-ES"/>
        </w:rPr>
      </w:pPr>
    </w:p>
    <w:p w14:paraId="68E3D311" w14:textId="77777777" w:rsidR="00A80C76" w:rsidRDefault="006963B6">
      <w:pPr>
        <w:rPr>
          <w:rFonts w:eastAsia="Verdana"/>
          <w:i/>
          <w:lang w:val="es-ES"/>
        </w:rPr>
      </w:pPr>
      <w:r>
        <w:rPr>
          <w:rFonts w:eastAsia="Verdana"/>
          <w:i/>
          <w:lang w:val="es-ES"/>
        </w:rPr>
        <w:t>Prolactina</w:t>
      </w:r>
    </w:p>
    <w:p w14:paraId="68E3D312" w14:textId="77777777" w:rsidR="00A80C76" w:rsidRDefault="006963B6">
      <w:pPr>
        <w:widowControl w:val="0"/>
        <w:rPr>
          <w:rFonts w:eastAsia="MS Mincho"/>
          <w:lang w:val="es-ES"/>
        </w:rPr>
      </w:pPr>
      <w:r>
        <w:rPr>
          <w:rFonts w:eastAsia="MS Mincho"/>
          <w:lang w:val="es-ES"/>
        </w:rPr>
        <w:t>En todos los ensayos, se evaluaron los niveles de prolactina de todas las dosis de aripiprazol (n = 28.242). La incidencia de hiperprolactinemia o de niveles séricos de prolactina mayores en pacientes tratados con aripiprazol (0,3 %) fue similar a la del placebo (0,2 %). En los pacientes que recibían aripiprazol, la mediana del tiempo transcurrido hasta su aparición fue de 42 días y la mediana de la duración fue de 34 días.</w:t>
      </w:r>
    </w:p>
    <w:p w14:paraId="68E3D313" w14:textId="77777777" w:rsidR="00A80C76" w:rsidRDefault="00A80C76">
      <w:pPr>
        <w:autoSpaceDE w:val="0"/>
        <w:autoSpaceDN w:val="0"/>
        <w:rPr>
          <w:rFonts w:eastAsia="MS Mincho"/>
          <w:lang w:val="es-ES"/>
        </w:rPr>
      </w:pPr>
    </w:p>
    <w:p w14:paraId="68E3D314" w14:textId="77777777" w:rsidR="00A80C76" w:rsidRDefault="006963B6">
      <w:pPr>
        <w:autoSpaceDE w:val="0"/>
        <w:autoSpaceDN w:val="0"/>
        <w:rPr>
          <w:lang w:val="es-ES"/>
        </w:rPr>
      </w:pPr>
      <w:r>
        <w:rPr>
          <w:rFonts w:eastAsia="MS Mincho"/>
          <w:lang w:val="es-ES"/>
        </w:rPr>
        <w:t>La incidencia de hipoprolactinemia o de niveles séricos de prolactina inferiores en pacientes tratados con aripiprazol fue del 0,4 %, en comparación con el 0,02 % para los pacientes tratados con placebo. En aquellos pacientes que recibían aripiprazol, la mediana del tiempo transcurrido hasta su aparición fue de 30 días y la mediana de la duración fue de 194 días.</w:t>
      </w:r>
    </w:p>
    <w:p w14:paraId="68E3D315" w14:textId="77777777" w:rsidR="00A80C76" w:rsidRDefault="00A80C76">
      <w:pPr>
        <w:pStyle w:val="EMEABodyText"/>
        <w:widowControl w:val="0"/>
        <w:rPr>
          <w:lang w:val="es-ES"/>
        </w:rPr>
      </w:pPr>
    </w:p>
    <w:p w14:paraId="68E3D316" w14:textId="77777777" w:rsidR="00A80C76" w:rsidRDefault="006963B6">
      <w:pPr>
        <w:pStyle w:val="EMEABodyText"/>
        <w:widowControl w:val="0"/>
        <w:rPr>
          <w:i/>
          <w:lang w:val="es-ES"/>
        </w:rPr>
      </w:pPr>
      <w:r>
        <w:rPr>
          <w:i/>
          <w:lang w:val="es-ES"/>
        </w:rPr>
        <w:t>Episodios maníacos en pacientes con Trastorno Bipolar I</w:t>
      </w:r>
    </w:p>
    <w:p w14:paraId="68E3D317" w14:textId="77777777" w:rsidR="00A80C76" w:rsidRDefault="006963B6">
      <w:pPr>
        <w:pStyle w:val="EMEABodyText"/>
        <w:widowControl w:val="0"/>
        <w:rPr>
          <w:lang w:val="es-ES"/>
        </w:rPr>
      </w:pPr>
      <w:r>
        <w:rPr>
          <w:lang w:val="es-ES"/>
        </w:rPr>
        <w:t>En dos ensayos en monoterapia de 3 semanas de duración, a dosis flexibles y controlados con placebo, en pacientes que presentaban episodio maníaco o mixto de trastorno bipolar I, aripiprazol demostró una eficacia superior con respecto a placebo en la reducción de los síntomas maníacos más allá de las 3 semanas. Estos ensayos incluyeron pacientes con o sin rasgos psicóticos y con o sin ciclación rápida.</w:t>
      </w:r>
    </w:p>
    <w:p w14:paraId="68E3D318" w14:textId="77777777" w:rsidR="00A80C76" w:rsidRDefault="00A80C76">
      <w:pPr>
        <w:pStyle w:val="EMEABodyText"/>
        <w:widowControl w:val="0"/>
        <w:rPr>
          <w:lang w:val="es-ES"/>
        </w:rPr>
      </w:pPr>
    </w:p>
    <w:p w14:paraId="68E3D319" w14:textId="77777777" w:rsidR="00A80C76" w:rsidRDefault="006963B6">
      <w:pPr>
        <w:pStyle w:val="EMEABodyText"/>
        <w:widowControl w:val="0"/>
        <w:rPr>
          <w:lang w:val="es-ES"/>
        </w:rPr>
      </w:pPr>
      <w:r>
        <w:rPr>
          <w:lang w:val="es-ES"/>
        </w:rPr>
        <w:t>En un ensayo en monoterapia de 3 semanas de duración, a dosis fijas y controlado con placebo, en pacientes que presentaban episodio maníaco o mixto de trastorno bipolar I,</w:t>
      </w:r>
      <w:r>
        <w:rPr>
          <w:color w:val="000000"/>
          <w:lang w:val="es-ES"/>
        </w:rPr>
        <w:t xml:space="preserve"> </w:t>
      </w:r>
      <w:r>
        <w:rPr>
          <w:lang w:val="es-ES"/>
        </w:rPr>
        <w:t>aripiprazol no logró demostrar una eficacia superior al placebo.</w:t>
      </w:r>
    </w:p>
    <w:p w14:paraId="68E3D31A" w14:textId="77777777" w:rsidR="00A80C76" w:rsidRDefault="00A80C76">
      <w:pPr>
        <w:pStyle w:val="EMEABodyText"/>
        <w:widowControl w:val="0"/>
        <w:rPr>
          <w:lang w:val="es-ES"/>
        </w:rPr>
      </w:pPr>
    </w:p>
    <w:p w14:paraId="68E3D31B" w14:textId="77777777" w:rsidR="00A80C76" w:rsidRDefault="006963B6">
      <w:pPr>
        <w:pStyle w:val="EMEABodyText"/>
        <w:widowControl w:val="0"/>
        <w:rPr>
          <w:lang w:val="es-ES"/>
        </w:rPr>
      </w:pPr>
      <w:r>
        <w:rPr>
          <w:lang w:val="es-ES"/>
        </w:rPr>
        <w:t>En dos ensayos en monoterapia de 12 semanas de duración controlados con placebo y fármaco activo, aripiprazol demostró una eficacia superior a placebo en la semana 3 y un mantenimiento del efecto comparable al del litio o el haloperidol en la semana 12 en pacientes que presentaban episodio maníaco o mixto de trastorno bipolar I, con o sin rasgos psicóticos. Aripiprazol también demostró una proporción comparable de pacientes en la remisión de síntomas de manía en la semana 12.</w:t>
      </w:r>
    </w:p>
    <w:p w14:paraId="68E3D31C" w14:textId="77777777" w:rsidR="00A80C76" w:rsidRDefault="00A80C76">
      <w:pPr>
        <w:pStyle w:val="EMEABodyText"/>
        <w:widowControl w:val="0"/>
        <w:rPr>
          <w:lang w:val="es-ES"/>
        </w:rPr>
      </w:pPr>
    </w:p>
    <w:p w14:paraId="68E3D31D" w14:textId="77777777" w:rsidR="00A80C76" w:rsidRDefault="006963B6">
      <w:pPr>
        <w:pStyle w:val="EMEABodyText"/>
        <w:widowControl w:val="0"/>
        <w:rPr>
          <w:lang w:val="es-ES"/>
        </w:rPr>
      </w:pPr>
      <w:r>
        <w:rPr>
          <w:lang w:val="es-ES"/>
        </w:rPr>
        <w:lastRenderedPageBreak/>
        <w:t>En un ensayo de 6 semanas controlado con placebo en pacientes que presentaban episodio maníaco o mixto de trastorno bipolar I, con o sin rasgos psicóticos, parcialmente no respondedores a la monoterapia con litio o valproato durante 2 semanas a niveles plasmáticos terapéuticos, la adición de aripiprazol como tratamiento concomitante condujo a una eficacia superior en la reducción de los síntomas maníacos con respecto al tratamiento en monoterapia con litio o valproato.</w:t>
      </w:r>
    </w:p>
    <w:p w14:paraId="68E3D31E" w14:textId="77777777" w:rsidR="00A80C76" w:rsidRDefault="00A80C76">
      <w:pPr>
        <w:pStyle w:val="EMEABodyText"/>
        <w:widowControl w:val="0"/>
        <w:rPr>
          <w:lang w:val="es-ES"/>
        </w:rPr>
      </w:pPr>
    </w:p>
    <w:p w14:paraId="68E3D31F" w14:textId="77777777" w:rsidR="00A80C76" w:rsidRDefault="006963B6">
      <w:pPr>
        <w:pStyle w:val="EMEABodyText"/>
        <w:widowControl w:val="0"/>
        <w:rPr>
          <w:lang w:val="es-ES"/>
        </w:rPr>
      </w:pPr>
      <w:r>
        <w:rPr>
          <w:lang w:val="es-ES"/>
        </w:rPr>
        <w:t>En un ensayo de 26 semanas controlado con placebo, seguido de una extensión de 74 semanas, en pacientes maníacos que alcanzaron la remisión con aripiprazol durante una fase de estabilización previa a la aleatorización, aripiprazol demostró superioridad frente a placebo en la prevención de recaídas en trastorno bipolar, principalmente en la prevención de recaídas en manía, pero no logró demostrar superioridad frente a placebo en la prevención de recaídas en depresión.</w:t>
      </w:r>
    </w:p>
    <w:p w14:paraId="68E3D320" w14:textId="77777777" w:rsidR="00A80C76" w:rsidRDefault="00A80C76">
      <w:pPr>
        <w:pStyle w:val="EMEABodyText"/>
        <w:widowControl w:val="0"/>
        <w:rPr>
          <w:lang w:val="es-ES"/>
        </w:rPr>
      </w:pPr>
    </w:p>
    <w:p w14:paraId="68E3D321" w14:textId="77777777" w:rsidR="00A80C76" w:rsidRDefault="006963B6">
      <w:pPr>
        <w:pStyle w:val="EMEABodyText"/>
        <w:widowControl w:val="0"/>
        <w:rPr>
          <w:lang w:val="es-ES"/>
        </w:rPr>
      </w:pPr>
      <w:r>
        <w:rPr>
          <w:lang w:val="es-ES"/>
        </w:rPr>
        <w:t xml:space="preserve">En un ensayo de 52 semanas, controlado con placebo, en pacientes que presentaban episodio maníaco o mixto de trastorno bipolar I que alcanzaron una remisión sostenida (con puntuaciones totales en la </w:t>
      </w:r>
      <w:ins w:id="102" w:author="Author" w:date="2025-10-20T16:34:00Z">
        <w:r>
          <w:rPr>
            <w:lang w:val="es-ES"/>
          </w:rPr>
          <w:t>E</w:t>
        </w:r>
      </w:ins>
      <w:del w:id="103" w:author="Author" w:date="2025-10-20T16:34:00Z">
        <w:r>
          <w:rPr>
            <w:lang w:val="es-ES"/>
          </w:rPr>
          <w:delText>e</w:delText>
        </w:r>
      </w:del>
      <w:r>
        <w:rPr>
          <w:lang w:val="es-ES"/>
        </w:rPr>
        <w:t xml:space="preserve">scala de </w:t>
      </w:r>
      <w:ins w:id="104" w:author="Author" w:date="2025-10-20T16:34:00Z">
        <w:r>
          <w:rPr>
            <w:lang w:val="es-ES"/>
          </w:rPr>
          <w:t>Young para la E</w:t>
        </w:r>
      </w:ins>
      <w:del w:id="105" w:author="Author" w:date="2025-10-20T16:34:00Z">
        <w:r>
          <w:rPr>
            <w:lang w:val="es-ES"/>
          </w:rPr>
          <w:delText>e</w:delText>
        </w:r>
      </w:del>
      <w:r>
        <w:rPr>
          <w:lang w:val="es-ES"/>
        </w:rPr>
        <w:t xml:space="preserve">valuación de la </w:t>
      </w:r>
      <w:ins w:id="106" w:author="Author" w:date="2025-10-20T16:34:00Z">
        <w:r>
          <w:rPr>
            <w:lang w:val="es-ES"/>
          </w:rPr>
          <w:t>M</w:t>
        </w:r>
      </w:ins>
      <w:del w:id="107" w:author="Author" w:date="2025-10-20T16:34:00Z">
        <w:r>
          <w:rPr>
            <w:lang w:val="es-ES"/>
          </w:rPr>
          <w:delText>m</w:delText>
        </w:r>
      </w:del>
      <w:r>
        <w:rPr>
          <w:lang w:val="es-ES"/>
        </w:rPr>
        <w:t>anía</w:t>
      </w:r>
      <w:del w:id="108" w:author="Author" w:date="2025-10-20T16:34:00Z">
        <w:r>
          <w:rPr>
            <w:lang w:val="es-ES"/>
          </w:rPr>
          <w:delText xml:space="preserve"> joven</w:delText>
        </w:r>
      </w:del>
      <w:r>
        <w:rPr>
          <w:lang w:val="es-ES"/>
        </w:rPr>
        <w:t xml:space="preserve"> [YMRS] y MADRS ≤ 12) con aripiprazol (10 mg/día a 30 mg/día) en combinación con litio o valproato durante 12 semanas seguidas, el tratamiento concomitante con aripiprazol demostró superioridad frente a placebo con una disminución del riesgo de un 46 % (tasa de riesgo de 0,54) en la prevención de reaparición bipolar y una disminución del riesgo de un 65 % (tasa de riesgo de 0,35) en la prevención de reaparición de manía frente al tratamiento concomitante con placebo, pero no logró demostrar superioridad frente a placebo en la prevención de reaparición de depresión. El tratamiento concomitante con aripiprazol demostró superioridad frente a placebo en la medida de resultado secundaria en las puntuaciones de la escala de impresión clínica global para el trastorno bipolar (CGI-BP) de gravedad de la enfermedad en manía (SOI; manía). En este ensayo, los pacientes fueron designados por los investigadores tanto a un ensayo abierto con litio como con valproato en monoterapia para establecer una falta de respuesta parcial. Los pacientes fueron estabilizados durante al menos 12 semanas seguidas con una combinación de aripiprazol y el mismo estabilizador del ánimo. Después, los pacientes estabilizados fueron aleatorizados para continuar con el mismo estabilizador del ánimo con aripiprazol o placebo doble ciego. En la fase aleatorizada, se evaluaron cuatro subgrupos estabilizadores del ánimo: aripiprazol + litio; aripiprazol + valproato; placebo + litio; placebo + valproato. Los porcentajes de Kaplan-Meier en la reaparición de cualquier episodio de humor para el </w:t>
      </w:r>
      <w:del w:id="109" w:author="Author" w:date="2025-10-20T16:34:00Z">
        <w:r>
          <w:rPr>
            <w:lang w:val="es-ES"/>
          </w:rPr>
          <w:delText xml:space="preserve">grupo </w:delText>
        </w:r>
      </w:del>
      <w:ins w:id="110" w:author="Author" w:date="2025-10-20T16:34:00Z">
        <w:r>
          <w:rPr>
            <w:lang w:val="es-ES"/>
          </w:rPr>
          <w:t xml:space="preserve">brazo </w:t>
        </w:r>
      </w:ins>
      <w:r>
        <w:rPr>
          <w:lang w:val="es-ES"/>
        </w:rPr>
        <w:t>de tratamiento adyuvante fueron de un 16 % con aripiprazol + litio y de un 18 % con aripiprazol + valproato comparado con un 45 % con placebo + litio y un 19 % con placebo + valproato.</w:t>
      </w:r>
    </w:p>
    <w:p w14:paraId="68E3D322" w14:textId="77777777" w:rsidR="00A80C76" w:rsidRDefault="00A80C76">
      <w:pPr>
        <w:pStyle w:val="EMEABodyText"/>
        <w:widowControl w:val="0"/>
        <w:rPr>
          <w:lang w:val="es-ES"/>
        </w:rPr>
      </w:pPr>
    </w:p>
    <w:p w14:paraId="68E3D323" w14:textId="77777777" w:rsidR="00A80C76" w:rsidRDefault="006963B6">
      <w:pPr>
        <w:pStyle w:val="EMEABodyText"/>
        <w:widowControl w:val="0"/>
        <w:rPr>
          <w:i/>
          <w:u w:val="single"/>
          <w:lang w:val="es-ES"/>
        </w:rPr>
      </w:pPr>
      <w:r>
        <w:rPr>
          <w:i/>
          <w:u w:val="single"/>
          <w:lang w:val="es-ES"/>
        </w:rPr>
        <w:t>Población pediátrica</w:t>
      </w:r>
    </w:p>
    <w:p w14:paraId="68E3D324" w14:textId="77777777" w:rsidR="00A80C76" w:rsidRDefault="00A80C76">
      <w:pPr>
        <w:pStyle w:val="EMEABodyText"/>
        <w:widowControl w:val="0"/>
        <w:rPr>
          <w:lang w:val="es-ES"/>
        </w:rPr>
      </w:pPr>
    </w:p>
    <w:p w14:paraId="68E3D325" w14:textId="77777777" w:rsidR="00A80C76" w:rsidRDefault="006963B6">
      <w:pPr>
        <w:pStyle w:val="EMEABodyText"/>
        <w:widowControl w:val="0"/>
        <w:rPr>
          <w:lang w:val="es-ES"/>
        </w:rPr>
      </w:pPr>
      <w:r>
        <w:rPr>
          <w:i/>
          <w:lang w:val="es-ES"/>
        </w:rPr>
        <w:t>Esquizofrenia en adolescentes</w:t>
      </w:r>
    </w:p>
    <w:p w14:paraId="68E3D326" w14:textId="77777777" w:rsidR="00A80C76" w:rsidRDefault="006963B6">
      <w:pPr>
        <w:pStyle w:val="EMEABodyText"/>
        <w:widowControl w:val="0"/>
        <w:rPr>
          <w:lang w:val="es-ES"/>
        </w:rPr>
      </w:pPr>
      <w:r>
        <w:rPr>
          <w:lang w:val="es-ES"/>
        </w:rPr>
        <w:t>En un ensayo controlado con placebo de 6 semanas con 302 pacientes esquizofrénicos adolescentes (de 13 a 17 años), que presentaban síntomas psicóticos positivos o negativos, se observó una mejoría estadísticamente significativa mayor con aripiprazol que con placebo. En un sub-análisis de pacientes adolescentes de edades comprendidas entre los 15 y los 17 años, representando el 74 % del total de la población incluida, el mantenimiento del efecto fue observado durante las 26 semanas de extensión del ensayo abierto.</w:t>
      </w:r>
    </w:p>
    <w:p w14:paraId="68E3D327" w14:textId="77777777" w:rsidR="00A80C76" w:rsidRDefault="00A80C76">
      <w:pPr>
        <w:pStyle w:val="EMEABodyText"/>
        <w:widowControl w:val="0"/>
        <w:rPr>
          <w:lang w:val="es-ES"/>
        </w:rPr>
      </w:pPr>
    </w:p>
    <w:p w14:paraId="68E3D328" w14:textId="77777777" w:rsidR="00A80C76" w:rsidRDefault="006963B6">
      <w:pPr>
        <w:pStyle w:val="EMEABodyText"/>
        <w:widowControl w:val="0"/>
        <w:rPr>
          <w:lang w:val="es-ES"/>
        </w:rPr>
      </w:pPr>
      <w:r>
        <w:rPr>
          <w:lang w:val="es-ES"/>
        </w:rPr>
        <w:t xml:space="preserve">En un ensayo controlado con placebo, aleatorizado, doble ciego, de 60 a 89 semanas de duración en pacientes adolescentes (n = 146; de edades entre los 13 y los 17 años) con esquizofrenia, se observó una diferencia estadísticamente significativa en la tasa de recaída de los síntomas psicóticos entre los grupos de aripiprazol (19,39 %) y placebo (37,50 %). La estimación puntual del cociente de riesgos instantáneos (CRI) (Hazard Ratio) general (de todos los pacientes) fue de 0,461 (intervalo de confianza del 95 %: 0,242 a 0,879) en la población completa. En el análisis de subgrupos, la estimación puntual del CRI fue de 0,495 para los pacientes de 13 a 14 años, comparado con el 0,454 para los pacientes de 15 a 17 años. Sin embargo, la estimación del CRI del grupo de menor edad (de 13 a 14 años) no fue precisa, reflejando el menor número de pacientes incluidos en dicho grupo (aripiprazol: n = 29; placebo: n = 12), y el intervalo de confianza de dicha estimación (con valores comprendidos entre 0,151 y 1,628) no permitió extraer conclusiones sobre la presencia de un efecto terapéutico. En cambio, el intervalo de confianza del 95% del CRI en el subgrupo de mayor edad (aripiprazol: n = 69; placebo: n = 36) fue del 0,242 al 0,879 y, por lo tanto, puede deducirse un efecto </w:t>
      </w:r>
      <w:r>
        <w:rPr>
          <w:lang w:val="es-ES"/>
        </w:rPr>
        <w:lastRenderedPageBreak/>
        <w:t>terapéutico en pacientes de mayor edad.</w:t>
      </w:r>
    </w:p>
    <w:p w14:paraId="68E3D329" w14:textId="77777777" w:rsidR="00A80C76" w:rsidRDefault="00A80C76">
      <w:pPr>
        <w:pStyle w:val="EMEABodyText"/>
        <w:widowControl w:val="0"/>
        <w:rPr>
          <w:lang w:val="es-ES"/>
        </w:rPr>
      </w:pPr>
    </w:p>
    <w:p w14:paraId="68E3D32A" w14:textId="77777777" w:rsidR="00A80C76" w:rsidRDefault="006963B6">
      <w:pPr>
        <w:pStyle w:val="EMEABodyText"/>
        <w:widowControl w:val="0"/>
        <w:rPr>
          <w:lang w:val="es-ES"/>
        </w:rPr>
      </w:pPr>
      <w:r>
        <w:rPr>
          <w:i/>
          <w:lang w:val="es-ES"/>
        </w:rPr>
        <w:t>Episodios maníacos en el Trastorno Bipolar I en niños y adolescentes</w:t>
      </w:r>
    </w:p>
    <w:p w14:paraId="68E3D32B" w14:textId="77777777" w:rsidR="00A80C76" w:rsidRDefault="006963B6">
      <w:pPr>
        <w:pStyle w:val="EMEABodyText"/>
        <w:widowControl w:val="0"/>
        <w:rPr>
          <w:lang w:val="es-ES"/>
        </w:rPr>
      </w:pPr>
      <w:r>
        <w:rPr>
          <w:lang w:val="es-ES"/>
        </w:rPr>
        <w:t xml:space="preserve">En un ensayo controlado con placebo de 30 semanas en 296 niños y adolescentes (de 10 a 17 años), que cumplieron con el criterio DSM-IV (manual diagnóstico y estadístico de los trastornos mentales) para Trastorno Bipolar I con episodios maníacos o mixtos con o sin características psicóticas y con una puntuación YMRS </w:t>
      </w:r>
      <w:r>
        <w:rPr>
          <w:rFonts w:ascii="Symbol" w:hAnsi="Symbol"/>
          <w:lang w:val="es-ES"/>
        </w:rPr>
        <w:sym w:font="Symbol" w:char="F0B3"/>
      </w:r>
      <w:r>
        <w:rPr>
          <w:lang w:val="es-ES"/>
        </w:rPr>
        <w:t> 20 basal. Entre los pacientes incluidos en el análisis de eficacia primaria, 139 pacientes tenían un diagnóstico con co-morbilidad existente de TDAH.</w:t>
      </w:r>
    </w:p>
    <w:p w14:paraId="68E3D32C" w14:textId="77777777" w:rsidR="00A80C76" w:rsidRDefault="00A80C76">
      <w:pPr>
        <w:pStyle w:val="EMEABodyText"/>
        <w:widowControl w:val="0"/>
        <w:rPr>
          <w:lang w:val="es-ES"/>
        </w:rPr>
      </w:pPr>
    </w:p>
    <w:p w14:paraId="68E3D32D" w14:textId="77777777" w:rsidR="00A80C76" w:rsidRDefault="006963B6">
      <w:pPr>
        <w:pStyle w:val="EMEABodyText"/>
        <w:widowControl w:val="0"/>
        <w:rPr>
          <w:lang w:val="es-ES"/>
        </w:rPr>
      </w:pPr>
      <w:r>
        <w:rPr>
          <w:lang w:val="es-ES"/>
        </w:rPr>
        <w:t>Aripiprazol fue superior a placebo en el cambio desde la línea basal en la semana 4 y en la semana 12 en la puntuación total de YMRS. En un análisis post-hoc, la mejora sobre el placebo fue más pronunciada en los pacientes con co-morbilidad asociada al TDAH en comparación con el grupo sin TDAH, donde no hubo diferencias con el placebo. No se estableció la prevención de la recurrencia.</w:t>
      </w:r>
    </w:p>
    <w:p w14:paraId="68E3D32E" w14:textId="77777777" w:rsidR="00A80C76" w:rsidRDefault="00A80C76">
      <w:pPr>
        <w:pStyle w:val="EMEABodyText"/>
        <w:widowControl w:val="0"/>
        <w:rPr>
          <w:lang w:val="es-ES"/>
        </w:rPr>
      </w:pPr>
    </w:p>
    <w:p w14:paraId="68E3D32F" w14:textId="77777777" w:rsidR="00A80C76" w:rsidRDefault="006963B6">
      <w:pPr>
        <w:pStyle w:val="EMEABodyText"/>
        <w:widowControl w:val="0"/>
        <w:rPr>
          <w:lang w:val="es-ES"/>
        </w:rPr>
      </w:pPr>
      <w:r>
        <w:rPr>
          <w:lang w:val="es-ES"/>
        </w:rPr>
        <w:t>Los eventos adversos más frecuentes derivados del tratamiento entre los pacientes que recibieron 30 mg fueron trastorno extrapiramidal (28,3 %), somnolencia (27,3 %), cefalea (23,2 %) y náuseas (14,1 %). El aumento de peso medio en el intervalo de tratamiento de 30 semanas fue de 2,9 kg en comparación con 0,98 kg en los pacientes tratados con placebo.</w:t>
      </w:r>
    </w:p>
    <w:p w14:paraId="68E3D330" w14:textId="77777777" w:rsidR="00A80C76" w:rsidRDefault="00A80C76">
      <w:pPr>
        <w:pStyle w:val="EMEABodyText"/>
        <w:widowControl w:val="0"/>
        <w:rPr>
          <w:lang w:val="es-ES"/>
        </w:rPr>
      </w:pPr>
    </w:p>
    <w:p w14:paraId="68E3D331" w14:textId="77777777" w:rsidR="00A80C76" w:rsidRDefault="006963B6">
      <w:pPr>
        <w:pStyle w:val="EMEABodyText"/>
        <w:widowControl w:val="0"/>
        <w:rPr>
          <w:i/>
          <w:lang w:val="es-ES"/>
        </w:rPr>
      </w:pPr>
      <w:r>
        <w:rPr>
          <w:i/>
          <w:lang w:val="es-ES"/>
        </w:rPr>
        <w:t>Irritabilidad asociada con el trastorno autista en pacientes pediátricos (ver sección 4.2)</w:t>
      </w:r>
    </w:p>
    <w:p w14:paraId="68E3D332" w14:textId="77777777" w:rsidR="00A80C76" w:rsidRDefault="006963B6">
      <w:pPr>
        <w:pStyle w:val="EMEABodyText"/>
        <w:widowControl w:val="0"/>
        <w:rPr>
          <w:lang w:val="es-ES"/>
        </w:rPr>
      </w:pPr>
      <w:r>
        <w:rPr>
          <w:lang w:val="es-ES"/>
        </w:rPr>
        <w:t>Aripiprazol fue estudiado en pacientes de 6 a 17 años en dos ensayos clínicos de 8 semanas de duración, controlados con placebo [uno a dosis flexibles (2 mg/día a 15 mg/día) y otro a dosis fijas (5 mg/día, 10 mg/día o 15 mg/día)], y en un ensayo clínico abierto de 52 semanas de duración. La dosificación en estos ensayos se inició con 2 mg/día, aumentando a 5 mg/día después de una semana y con posteriores incrementos semanales de 5 mg/día sobre la dosis previa. Más del 75 % de los pacientes presentaban una edad inferior a los 13 años. Aripiprazol demostró una eficacia estadísticamente superior en comparación con placebo en la subescala "Aberrant Behaviour Checklist Irritability". Sin embargo, la relevancia clínica de este hallazgo no ha sido establecida. El perfil de seguridad incluyó el aumento de peso y los cambios en los niveles de prolactina. La duración del estudio de seguridad a largo plazo se limitó a 52 semanas. En los ensayos conjuntos, la incidencia de niveles séricos bajos de prolactina en mujeres (&lt; 3 ng/ml) y hombres (&lt; 2 ng/ml) en los pacientes tratados con aripiprazol fue 27/46 (58,7 %) y 258/298 (86,6 %), respectivamente. En los ensayos controlados con placebo, el aumento medio de peso fue de 0,4 kg para el grupo placebo y de 1,6 kg para el grupo con aripiprazol.</w:t>
      </w:r>
    </w:p>
    <w:p w14:paraId="68E3D333" w14:textId="77777777" w:rsidR="00A80C76" w:rsidRDefault="00A80C76">
      <w:pPr>
        <w:pStyle w:val="EMEABodyText"/>
        <w:widowControl w:val="0"/>
        <w:rPr>
          <w:lang w:val="es-ES"/>
        </w:rPr>
      </w:pPr>
    </w:p>
    <w:p w14:paraId="68E3D334" w14:textId="77777777" w:rsidR="00A80C76" w:rsidRDefault="006963B6">
      <w:pPr>
        <w:pStyle w:val="EMEABodyText"/>
        <w:widowControl w:val="0"/>
        <w:rPr>
          <w:lang w:val="es-ES"/>
        </w:rPr>
      </w:pPr>
      <w:r>
        <w:rPr>
          <w:lang w:val="es-ES"/>
        </w:rPr>
        <w:t>Aripiprazol también fue estudiado en un ensayo de mantenimiento a largo plazo, controlado con placebo. Después de una estabilización de 13 a 26 semanas con aripiprazol (2 mg/día a 15 mg/día) los pacientes con una respuesta estable fueron tanto mantenidos en tratamiento con aripiprazol como sustituidos a tratamiento con placebo durante 16 semanas más. Las tasas de recaída de Kaplan-Meier en la semana 16 fueron del 35 % para aripiprazol y del 52 % para placebo; el porcentaje de riesgo de recaída dentro de las 16 semanas (aripiprazol/placebo) fue de 0,57 (diferencia no estadísticamente significativa). La media de peso ganado durante la fase de estabilización (hasta 26 semanas) con aripiprazol fue de 3,2 kg, y se observó un incremento medio adicional de 2,2 kg con aripiprazol comparando con 0,6 kg con placebo en la segunda fase del ensayo (16 semanas). Se notificaron principalmente síntomas extrapiramidales durante la fase de estabilización en el 17 % de los pacientes, con temblor en un 6,5 %.</w:t>
      </w:r>
    </w:p>
    <w:p w14:paraId="68E3D335" w14:textId="77777777" w:rsidR="00A80C76" w:rsidRDefault="00A80C76">
      <w:pPr>
        <w:pStyle w:val="EMEABodyText"/>
        <w:rPr>
          <w:color w:val="000000"/>
          <w:lang w:val="es-ES"/>
        </w:rPr>
      </w:pPr>
    </w:p>
    <w:p w14:paraId="68E3D336" w14:textId="77777777" w:rsidR="00A80C76" w:rsidRDefault="006963B6">
      <w:pPr>
        <w:pStyle w:val="EMEABodyText"/>
        <w:rPr>
          <w:i/>
          <w:color w:val="000000"/>
          <w:lang w:val="es-ES"/>
        </w:rPr>
      </w:pPr>
      <w:r>
        <w:rPr>
          <w:i/>
          <w:color w:val="000000"/>
          <w:lang w:val="es-ES"/>
        </w:rPr>
        <w:t>Tics asociados con el trastorno de Tourette en pacientes pediátricos (ver sección 4.2)</w:t>
      </w:r>
    </w:p>
    <w:p w14:paraId="68E3D337" w14:textId="77777777" w:rsidR="00A80C76" w:rsidRDefault="006963B6">
      <w:pPr>
        <w:pStyle w:val="BodytextAgency"/>
        <w:spacing w:after="0" w:line="240" w:lineRule="auto"/>
        <w:rPr>
          <w:rFonts w:ascii="Times New Roman" w:hAnsi="Times New Roman"/>
          <w:sz w:val="22"/>
          <w:szCs w:val="22"/>
          <w:lang w:val="es-ES"/>
        </w:rPr>
      </w:pPr>
      <w:r>
        <w:rPr>
          <w:rFonts w:ascii="Times New Roman" w:hAnsi="Times New Roman"/>
          <w:sz w:val="22"/>
          <w:szCs w:val="22"/>
          <w:lang w:val="es-ES"/>
        </w:rPr>
        <w:t xml:space="preserve">La eficacia de aripiprazol en pacientes pediátricos con síndrome de </w:t>
      </w:r>
      <w:del w:id="111" w:author="Author" w:date="2025-10-20T16:36:00Z">
        <w:r>
          <w:rPr>
            <w:rFonts w:ascii="Times New Roman" w:hAnsi="Times New Roman"/>
            <w:sz w:val="22"/>
            <w:szCs w:val="22"/>
            <w:lang w:val="es-ES"/>
          </w:rPr>
          <w:delText xml:space="preserve">la </w:delText>
        </w:r>
      </w:del>
      <w:r>
        <w:rPr>
          <w:rFonts w:ascii="Times New Roman" w:hAnsi="Times New Roman"/>
          <w:sz w:val="22"/>
          <w:szCs w:val="22"/>
          <w:lang w:val="es-ES"/>
        </w:rPr>
        <w:t>Tourette (aripiprazol: n = 99; placebo: n = 44) se evaluó en un estudio aleatorizado, doble ciego, controlado con placebo, de 8 semanas de duración, usando un diseño de grupos de tratamiento a dosis fijas, basado en el peso y con un rango de dosis de 5 mg/día a 20 mg/día y una dosis inicial de 2 mg. Los pacientes tenían entre 7 y 17 años de edad y presentaban una puntuación media de 30 en la puntuación total de tics (TTS, por sus siglas en inglés) de la Yale Global Tic Severity Scale (YGTSS) antes de iniciar el estudio. Aripiprazol mostró una mejoría de 13,35 en el cambio desde los valores iniciales hasta la semana 8, en la TTS-YGTSS, en el grupo que recibió una dosis baja (5 mg o 10 mg) y de 16,94 en el grupo que recibió una dosis alta (10 mg o 20 mg) frente a una mejoría de 7,09 en el grupo placebo.</w:t>
      </w:r>
    </w:p>
    <w:p w14:paraId="68E3D338" w14:textId="77777777" w:rsidR="00A80C76" w:rsidRDefault="00A80C76">
      <w:pPr>
        <w:pStyle w:val="BodytextAgency"/>
        <w:spacing w:after="0" w:line="240" w:lineRule="auto"/>
        <w:rPr>
          <w:rFonts w:ascii="Times New Roman" w:hAnsi="Times New Roman"/>
          <w:sz w:val="22"/>
          <w:szCs w:val="22"/>
          <w:lang w:val="es-ES"/>
        </w:rPr>
      </w:pPr>
    </w:p>
    <w:p w14:paraId="68E3D339" w14:textId="77777777" w:rsidR="00A80C76" w:rsidRDefault="006963B6">
      <w:pPr>
        <w:pStyle w:val="BodytextAgency"/>
        <w:spacing w:after="0" w:line="240" w:lineRule="auto"/>
        <w:rPr>
          <w:rFonts w:ascii="Times New Roman" w:hAnsi="Times New Roman"/>
          <w:sz w:val="22"/>
          <w:szCs w:val="22"/>
          <w:lang w:val="es-ES"/>
        </w:rPr>
      </w:pPr>
      <w:r>
        <w:rPr>
          <w:rFonts w:ascii="Times New Roman" w:hAnsi="Times New Roman"/>
          <w:sz w:val="22"/>
          <w:szCs w:val="22"/>
          <w:lang w:val="es-ES"/>
        </w:rPr>
        <w:t xml:space="preserve">La eficacia de aripiprazol en pacientes pediátricos con síndrome de </w:t>
      </w:r>
      <w:del w:id="112" w:author="Author" w:date="2025-10-20T16:36:00Z">
        <w:r>
          <w:rPr>
            <w:rFonts w:ascii="Times New Roman" w:hAnsi="Times New Roman"/>
            <w:sz w:val="22"/>
            <w:szCs w:val="22"/>
            <w:lang w:val="es-ES"/>
          </w:rPr>
          <w:delText xml:space="preserve">la </w:delText>
        </w:r>
      </w:del>
      <w:r>
        <w:rPr>
          <w:rFonts w:ascii="Times New Roman" w:hAnsi="Times New Roman"/>
          <w:sz w:val="22"/>
          <w:szCs w:val="22"/>
          <w:lang w:val="es-ES"/>
        </w:rPr>
        <w:t>Tourette (aripiprazol: n = 32; placebo: n = 29) también se evaluó con un rango de dosis flexibles de 2 mg/día a 20 mg/día y una dosis inicial de 2 mg en un estudio aleatorizado, doble ciego y controlado con placebo, de 10 semanas de duración, llevado a cabo en Corea del Sur. Los pacientes tenían entre 6 y 18 años de edad y presentaban una puntuación media de 29 en la TTS-YGTSS antes de iniciar el estudio. El grupo tratado con aripiprazol mostró una mejoría de 14,97 en el cambio desde los valores iniciales hasta la semana 10, en la TTS-YGTSS, frente a una mejoría de 9,62 en el grupo placebo.</w:t>
      </w:r>
    </w:p>
    <w:p w14:paraId="68E3D33A" w14:textId="77777777" w:rsidR="00A80C76" w:rsidRDefault="00A80C76">
      <w:pPr>
        <w:pStyle w:val="BodytextAgency"/>
        <w:spacing w:after="0" w:line="240" w:lineRule="auto"/>
        <w:rPr>
          <w:rFonts w:ascii="Times New Roman" w:hAnsi="Times New Roman"/>
          <w:sz w:val="22"/>
          <w:szCs w:val="22"/>
          <w:lang w:val="es-ES"/>
        </w:rPr>
      </w:pPr>
    </w:p>
    <w:p w14:paraId="68E3D33B" w14:textId="77777777" w:rsidR="00A80C76" w:rsidRDefault="006963B6">
      <w:pPr>
        <w:pStyle w:val="BodytextAgency"/>
        <w:spacing w:after="0" w:line="240" w:lineRule="auto"/>
        <w:rPr>
          <w:rFonts w:ascii="Times New Roman" w:hAnsi="Times New Roman"/>
          <w:sz w:val="22"/>
          <w:szCs w:val="22"/>
          <w:lang w:val="es-ES"/>
        </w:rPr>
      </w:pPr>
      <w:r>
        <w:rPr>
          <w:rFonts w:ascii="Times New Roman" w:hAnsi="Times New Roman"/>
          <w:sz w:val="22"/>
          <w:szCs w:val="22"/>
          <w:lang w:val="es-ES"/>
        </w:rPr>
        <w:t>En ninguno de los dos ensayos de corta duración se ha establecido la relevancia clínica de los resultados de la eficacia, si se tiene en cuenta la magnitud del efecto del tratamiento frente al amplio efecto placebo y la poca claridad de los efectos relativos al funcionamiento psicosocial. No se dispone de datos a largo plazo sobre la eficacia y la seguridad de aripiprazol en este trastorno fluctuante.</w:t>
      </w:r>
    </w:p>
    <w:p w14:paraId="68E3D33C" w14:textId="77777777" w:rsidR="00A80C76" w:rsidRDefault="00A80C76">
      <w:pPr>
        <w:pStyle w:val="EMEABodyText"/>
        <w:widowControl w:val="0"/>
        <w:rPr>
          <w:lang w:val="es-ES"/>
        </w:rPr>
      </w:pPr>
    </w:p>
    <w:p w14:paraId="68E3D33D" w14:textId="77777777" w:rsidR="00A80C76" w:rsidRDefault="006963B6">
      <w:pPr>
        <w:pStyle w:val="EMEABodyText"/>
        <w:widowControl w:val="0"/>
        <w:rPr>
          <w:lang w:val="es-ES"/>
        </w:rPr>
      </w:pPr>
      <w:r>
        <w:rPr>
          <w:lang w:val="es-ES"/>
        </w:rPr>
        <w:t>La Agencia Europea de Medicamentos ha concedido al titular un aplazamiento para presentar los resultados de los ensayos realizados con ABILIFY en uno o más grupos de la población pediátrica en el tratamiento de la esquizofrenia y en el tratamiento del trastorno bipolar afectivo (ver sección 4.2 para consultar la información sobre el uso en población pediátrica).</w:t>
      </w:r>
    </w:p>
    <w:p w14:paraId="68E3D33E" w14:textId="77777777" w:rsidR="00A80C76" w:rsidRDefault="00A80C76">
      <w:pPr>
        <w:pStyle w:val="EMEABodyText"/>
        <w:widowControl w:val="0"/>
        <w:rPr>
          <w:lang w:val="es-ES"/>
        </w:rPr>
      </w:pPr>
    </w:p>
    <w:p w14:paraId="68E3D33F" w14:textId="77777777" w:rsidR="00A80C76" w:rsidRDefault="006963B6">
      <w:pPr>
        <w:pStyle w:val="EMEAHeading2"/>
        <w:keepNext w:val="0"/>
        <w:keepLines w:val="0"/>
        <w:widowControl w:val="0"/>
        <w:tabs>
          <w:tab w:val="left" w:pos="567"/>
        </w:tabs>
        <w:outlineLvl w:val="9"/>
        <w:rPr>
          <w:lang w:val="es-ES"/>
        </w:rPr>
      </w:pPr>
      <w:r>
        <w:rPr>
          <w:lang w:val="es-ES"/>
        </w:rPr>
        <w:t>5.2</w:t>
      </w:r>
      <w:r>
        <w:rPr>
          <w:lang w:val="es-ES"/>
        </w:rPr>
        <w:tab/>
        <w:t>Propiedades farmacocinéticas</w:t>
      </w:r>
    </w:p>
    <w:p w14:paraId="68E3D340" w14:textId="77777777" w:rsidR="00A80C76" w:rsidRDefault="00A80C76">
      <w:pPr>
        <w:pStyle w:val="EMEAHeading2"/>
        <w:keepNext w:val="0"/>
        <w:keepLines w:val="0"/>
        <w:widowControl w:val="0"/>
        <w:ind w:left="0" w:firstLine="0"/>
        <w:outlineLvl w:val="9"/>
        <w:rPr>
          <w:b w:val="0"/>
          <w:lang w:val="es-ES"/>
        </w:rPr>
      </w:pPr>
    </w:p>
    <w:p w14:paraId="68E3D341" w14:textId="77777777" w:rsidR="00A80C76" w:rsidRDefault="006963B6">
      <w:pPr>
        <w:pStyle w:val="EMEABodyText"/>
        <w:widowControl w:val="0"/>
        <w:rPr>
          <w:u w:val="single"/>
          <w:lang w:val="es-ES"/>
        </w:rPr>
      </w:pPr>
      <w:r>
        <w:rPr>
          <w:u w:val="single"/>
          <w:lang w:val="es-ES"/>
        </w:rPr>
        <w:t>Absorción</w:t>
      </w:r>
    </w:p>
    <w:p w14:paraId="68E3D342" w14:textId="77777777" w:rsidR="00A80C76" w:rsidRDefault="00A80C76">
      <w:pPr>
        <w:pStyle w:val="EMEABodyText"/>
        <w:widowControl w:val="0"/>
        <w:rPr>
          <w:lang w:val="es-ES"/>
        </w:rPr>
      </w:pPr>
    </w:p>
    <w:p w14:paraId="68E3D343" w14:textId="77777777" w:rsidR="00A80C76" w:rsidRDefault="006963B6">
      <w:pPr>
        <w:pStyle w:val="EMEABodyText"/>
        <w:widowControl w:val="0"/>
        <w:rPr>
          <w:lang w:val="es-ES"/>
        </w:rPr>
      </w:pPr>
      <w:r>
        <w:rPr>
          <w:lang w:val="es-ES"/>
        </w:rPr>
        <w:t>Aripiprazol se absorbe bien y el pico plasmático se alcanza entre las 3 y las 5 horas tras la toma de la dosis. Aripiprazol sufre un metabolismo pre-sistémico mínimo. La biodisponibilidad oral absoluta de la formulación en comprimidos es del 87 %. La farmacocinética de aripiprazol no se ve afectada por comidas con alto contenido en grasas.</w:t>
      </w:r>
    </w:p>
    <w:p w14:paraId="68E3D344" w14:textId="77777777" w:rsidR="00A80C76" w:rsidRDefault="00A80C76">
      <w:pPr>
        <w:pStyle w:val="EMEABodyText"/>
        <w:widowControl w:val="0"/>
        <w:rPr>
          <w:lang w:val="es-ES"/>
        </w:rPr>
      </w:pPr>
    </w:p>
    <w:p w14:paraId="68E3D345" w14:textId="77777777" w:rsidR="00A80C76" w:rsidRDefault="006963B6">
      <w:pPr>
        <w:pStyle w:val="EMEABodyText"/>
        <w:widowControl w:val="0"/>
        <w:rPr>
          <w:u w:val="single"/>
          <w:lang w:val="es-ES"/>
        </w:rPr>
      </w:pPr>
      <w:r>
        <w:rPr>
          <w:u w:val="single"/>
          <w:lang w:val="es-ES"/>
        </w:rPr>
        <w:t>Distribución</w:t>
      </w:r>
    </w:p>
    <w:p w14:paraId="68E3D346" w14:textId="77777777" w:rsidR="00A80C76" w:rsidRDefault="00A80C76">
      <w:pPr>
        <w:pStyle w:val="EMEABodyText"/>
        <w:widowControl w:val="0"/>
        <w:rPr>
          <w:lang w:val="es-ES"/>
        </w:rPr>
      </w:pPr>
    </w:p>
    <w:p w14:paraId="68E3D347" w14:textId="77777777" w:rsidR="00A80C76" w:rsidRDefault="006963B6">
      <w:pPr>
        <w:pStyle w:val="EMEABodyText"/>
        <w:widowControl w:val="0"/>
        <w:rPr>
          <w:lang w:val="es-ES"/>
        </w:rPr>
      </w:pPr>
      <w:r>
        <w:rPr>
          <w:lang w:val="es-ES"/>
        </w:rPr>
        <w:t>Aripiprazol se distribuye ampliamente por todo el cuerpo con un volumen aparente de distribución de 4,9 l/kg, lo cual indica una extensa distribución extravascular. A concentraciones terapéuticas, la unión de aripiprazol y dehidro-aripiprazol a las proteínas plasmáticas es superior al 99 %, siendo ésta principalmente con la albúmina.</w:t>
      </w:r>
    </w:p>
    <w:p w14:paraId="68E3D348" w14:textId="77777777" w:rsidR="00A80C76" w:rsidRDefault="00A80C76">
      <w:pPr>
        <w:pStyle w:val="EMEABodyText"/>
        <w:widowControl w:val="0"/>
        <w:rPr>
          <w:lang w:val="es-ES"/>
        </w:rPr>
      </w:pPr>
    </w:p>
    <w:p w14:paraId="68E3D349" w14:textId="77777777" w:rsidR="00A80C76" w:rsidRDefault="006963B6">
      <w:pPr>
        <w:pStyle w:val="EMEABodyText"/>
        <w:widowControl w:val="0"/>
        <w:rPr>
          <w:u w:val="single"/>
          <w:lang w:val="es-ES"/>
        </w:rPr>
      </w:pPr>
      <w:r>
        <w:rPr>
          <w:u w:val="single"/>
          <w:lang w:val="es-ES"/>
        </w:rPr>
        <w:t>Biotransformación</w:t>
      </w:r>
    </w:p>
    <w:p w14:paraId="68E3D34A" w14:textId="77777777" w:rsidR="00A80C76" w:rsidRDefault="00A80C76">
      <w:pPr>
        <w:pStyle w:val="EMEABodyText"/>
        <w:widowControl w:val="0"/>
        <w:rPr>
          <w:lang w:val="es-ES"/>
        </w:rPr>
      </w:pPr>
    </w:p>
    <w:p w14:paraId="68E3D34B" w14:textId="77777777" w:rsidR="00A80C76" w:rsidRDefault="006963B6">
      <w:pPr>
        <w:pStyle w:val="EMEABodyText"/>
        <w:widowControl w:val="0"/>
        <w:rPr>
          <w:lang w:val="es-ES"/>
        </w:rPr>
      </w:pPr>
      <w:r>
        <w:rPr>
          <w:lang w:val="es-ES"/>
        </w:rPr>
        <w:t xml:space="preserve">Aripiprazol es metabolizado muy extensamente por el hígado, principalmente por tres vías de biotransformación: deshidrogenación, hidroxilación y N-dealquilación. Basados en estudios </w:t>
      </w:r>
      <w:r>
        <w:rPr>
          <w:i/>
          <w:lang w:val="es-ES"/>
        </w:rPr>
        <w:t>in vitro</w:t>
      </w:r>
      <w:r>
        <w:rPr>
          <w:lang w:val="es-ES"/>
        </w:rPr>
        <w:t xml:space="preserve"> las enzimas CYP3A4 y CYP2D6 son responsables de la deshidrogenación e hidroxilación de aripiprazol y la N-dealquilación es catalizada por CYP3A4. Aripiprazol es el principal sustrato en la circulación sistémica. En niveles estables, el metabolito activo dehidro-aripiprazol representa aproximadamente el 40 % del AUC de aripiprazol en plasma.</w:t>
      </w:r>
    </w:p>
    <w:p w14:paraId="68E3D34C" w14:textId="77777777" w:rsidR="00A80C76" w:rsidRDefault="00A80C76">
      <w:pPr>
        <w:pStyle w:val="EMEABodyText"/>
        <w:widowControl w:val="0"/>
        <w:rPr>
          <w:lang w:val="es-ES"/>
        </w:rPr>
      </w:pPr>
    </w:p>
    <w:p w14:paraId="68E3D34D" w14:textId="77777777" w:rsidR="00A80C76" w:rsidRDefault="006963B6">
      <w:pPr>
        <w:pStyle w:val="EMEABodyText"/>
        <w:widowControl w:val="0"/>
        <w:rPr>
          <w:u w:val="single"/>
          <w:lang w:val="es-ES"/>
        </w:rPr>
      </w:pPr>
      <w:r>
        <w:rPr>
          <w:u w:val="single"/>
          <w:lang w:val="es-ES"/>
        </w:rPr>
        <w:t>Eliminación</w:t>
      </w:r>
    </w:p>
    <w:p w14:paraId="68E3D34E" w14:textId="77777777" w:rsidR="00A80C76" w:rsidRDefault="00A80C76">
      <w:pPr>
        <w:pStyle w:val="EMEABodyText"/>
        <w:widowControl w:val="0"/>
        <w:rPr>
          <w:lang w:val="es-ES"/>
        </w:rPr>
      </w:pPr>
    </w:p>
    <w:p w14:paraId="68E3D34F" w14:textId="77777777" w:rsidR="00A80C76" w:rsidRDefault="006963B6">
      <w:pPr>
        <w:pStyle w:val="EMEABodyText"/>
        <w:widowControl w:val="0"/>
        <w:rPr>
          <w:lang w:val="es-ES"/>
        </w:rPr>
      </w:pPr>
      <w:r>
        <w:rPr>
          <w:lang w:val="es-ES"/>
        </w:rPr>
        <w:t>La semi-vida de eliminación media de aripiprazol es de aproximadamente 75 horas para metabolizadores rápidos del CYP2D6 y de aproximadamente 146 horas para metabolizadores lentos del CYP2D6.</w:t>
      </w:r>
    </w:p>
    <w:p w14:paraId="68E3D350" w14:textId="77777777" w:rsidR="00A80C76" w:rsidRDefault="00A80C76">
      <w:pPr>
        <w:pStyle w:val="EMEABodyText"/>
        <w:widowControl w:val="0"/>
        <w:rPr>
          <w:lang w:val="es-ES"/>
        </w:rPr>
      </w:pPr>
    </w:p>
    <w:p w14:paraId="68E3D351" w14:textId="77777777" w:rsidR="00A80C76" w:rsidRDefault="006963B6">
      <w:pPr>
        <w:pStyle w:val="EMEABodyText"/>
        <w:widowControl w:val="0"/>
        <w:rPr>
          <w:lang w:val="es-ES"/>
        </w:rPr>
      </w:pPr>
      <w:r>
        <w:rPr>
          <w:lang w:val="es-ES"/>
        </w:rPr>
        <w:t>El aclaramiento corporal total de aripiprazol es de 0,7 ml/min/kg, y principalmente hepático.</w:t>
      </w:r>
    </w:p>
    <w:p w14:paraId="68E3D352" w14:textId="77777777" w:rsidR="00A80C76" w:rsidRDefault="00A80C76">
      <w:pPr>
        <w:pStyle w:val="EMEABodyText"/>
        <w:widowControl w:val="0"/>
        <w:rPr>
          <w:lang w:val="es-ES"/>
        </w:rPr>
      </w:pPr>
    </w:p>
    <w:p w14:paraId="68E3D353" w14:textId="77777777" w:rsidR="00A80C76" w:rsidRDefault="006963B6">
      <w:pPr>
        <w:pStyle w:val="EMEABodyText"/>
        <w:widowControl w:val="0"/>
        <w:rPr>
          <w:lang w:val="es-ES"/>
        </w:rPr>
      </w:pPr>
      <w:r>
        <w:rPr>
          <w:lang w:val="es-ES"/>
        </w:rPr>
        <w:t xml:space="preserve">Tras una única dosis oral de aripiprazol marcado con </w:t>
      </w:r>
      <w:r>
        <w:rPr>
          <w:vertAlign w:val="superscript"/>
          <w:lang w:val="es-ES"/>
        </w:rPr>
        <w:t>14</w:t>
      </w:r>
      <w:r>
        <w:rPr>
          <w:lang w:val="es-ES"/>
        </w:rPr>
        <w:t>C, aproximadamente el 27 % de la radioactividad administrada se recuperó en la orina y aproximadamente el 60 % en las heces. Se excretó menos del 1 % de aripiprazol inalterado en orina y aproximadamente un 18 % se recuperó inalterado en las heces.</w:t>
      </w:r>
    </w:p>
    <w:p w14:paraId="68E3D354" w14:textId="77777777" w:rsidR="00A80C76" w:rsidRDefault="00A80C76">
      <w:pPr>
        <w:pStyle w:val="EMEABodyText"/>
        <w:widowControl w:val="0"/>
        <w:rPr>
          <w:u w:val="single"/>
          <w:lang w:val="es-ES"/>
        </w:rPr>
      </w:pPr>
    </w:p>
    <w:p w14:paraId="68E3D355" w14:textId="77777777" w:rsidR="00A80C76" w:rsidRDefault="006963B6">
      <w:pPr>
        <w:pStyle w:val="EMEABodyText"/>
        <w:widowControl w:val="0"/>
        <w:rPr>
          <w:i/>
          <w:lang w:val="es-ES"/>
        </w:rPr>
      </w:pPr>
      <w:r>
        <w:rPr>
          <w:i/>
          <w:lang w:val="es-ES"/>
        </w:rPr>
        <w:lastRenderedPageBreak/>
        <w:t>Solución oral</w:t>
      </w:r>
    </w:p>
    <w:p w14:paraId="68E3D356" w14:textId="77777777" w:rsidR="00A80C76" w:rsidRDefault="006963B6">
      <w:pPr>
        <w:pStyle w:val="EMEABodyText"/>
        <w:rPr>
          <w:lang w:val="es-ES"/>
        </w:rPr>
      </w:pPr>
      <w:r>
        <w:rPr>
          <w:lang w:val="es-ES"/>
        </w:rPr>
        <w:t>Aripiprazol se absorbe bien cuando la solución se administra por vía oral. A dosis equivalentes, los picos de las concentraciones plasmáticas de aripiprazol (C</w:t>
      </w:r>
      <w:r>
        <w:rPr>
          <w:rStyle w:val="EMEASubscript"/>
          <w:lang w:val="es-ES"/>
        </w:rPr>
        <w:t>max</w:t>
      </w:r>
      <w:r>
        <w:rPr>
          <w:lang w:val="es-ES"/>
        </w:rPr>
        <w:t>) en la solución fueron algo más altos pero el área bajo la curva (AUC) fue equivalente al de los comprimidos. En relación al estudio de biodisponibilidad en voluntarios sanos que compara la farmacocinética de aripiprazol 30 mg solución oral y aripiprazol 30 mg comprimidos, el ratio solución/comprimidos de los valores de la media geométrica C</w:t>
      </w:r>
      <w:r>
        <w:rPr>
          <w:rStyle w:val="EMEASubscript"/>
          <w:lang w:val="es-ES"/>
        </w:rPr>
        <w:t>max</w:t>
      </w:r>
      <w:r>
        <w:rPr>
          <w:lang w:val="es-ES"/>
        </w:rPr>
        <w:t xml:space="preserve"> fue del 122 % (N = 30). Los datos farmacocinéticos de aripiprazol tras una dosis única fueron lineales y proporcionales a la dosis.</w:t>
      </w:r>
    </w:p>
    <w:p w14:paraId="68E3D357" w14:textId="77777777" w:rsidR="00A80C76" w:rsidRDefault="00A80C76">
      <w:pPr>
        <w:pStyle w:val="EMEABodyText"/>
        <w:widowControl w:val="0"/>
        <w:rPr>
          <w:lang w:val="es-ES"/>
        </w:rPr>
      </w:pPr>
    </w:p>
    <w:p w14:paraId="68E3D358" w14:textId="77777777" w:rsidR="00A80C76" w:rsidRDefault="006963B6">
      <w:pPr>
        <w:pStyle w:val="EMEABodyText"/>
        <w:widowControl w:val="0"/>
        <w:rPr>
          <w:u w:val="single"/>
          <w:lang w:val="es-ES"/>
        </w:rPr>
      </w:pPr>
      <w:r>
        <w:rPr>
          <w:u w:val="single"/>
          <w:lang w:val="es-ES"/>
        </w:rPr>
        <w:t>Población pediátrica</w:t>
      </w:r>
    </w:p>
    <w:p w14:paraId="68E3D359" w14:textId="77777777" w:rsidR="00A80C76" w:rsidRDefault="00A80C76">
      <w:pPr>
        <w:pStyle w:val="EMEABodyText"/>
        <w:widowControl w:val="0"/>
        <w:rPr>
          <w:lang w:val="es-ES"/>
        </w:rPr>
      </w:pPr>
    </w:p>
    <w:p w14:paraId="68E3D35A" w14:textId="77777777" w:rsidR="00A80C76" w:rsidRDefault="006963B6">
      <w:pPr>
        <w:pStyle w:val="EMEABodyText"/>
        <w:widowControl w:val="0"/>
        <w:rPr>
          <w:lang w:val="es-ES"/>
        </w:rPr>
      </w:pPr>
      <w:r>
        <w:rPr>
          <w:lang w:val="es-ES"/>
        </w:rPr>
        <w:t>La farmacocinética de aripiprazol y dehidro-aripiprazol en pacientes pediátricos de 10 a 17 años fue similar a la de los adultos después de la corrección por las diferencias de peso corporal.</w:t>
      </w:r>
    </w:p>
    <w:p w14:paraId="68E3D35B" w14:textId="77777777" w:rsidR="00A80C76" w:rsidRDefault="00A80C76">
      <w:pPr>
        <w:pStyle w:val="EMEABodyText"/>
        <w:widowControl w:val="0"/>
        <w:rPr>
          <w:lang w:val="es-ES"/>
        </w:rPr>
      </w:pPr>
    </w:p>
    <w:p w14:paraId="68E3D35C" w14:textId="77777777" w:rsidR="00A80C76" w:rsidRDefault="006963B6">
      <w:pPr>
        <w:pStyle w:val="EMEABodyText"/>
        <w:widowControl w:val="0"/>
        <w:rPr>
          <w:u w:val="single"/>
          <w:lang w:val="es-ES"/>
        </w:rPr>
      </w:pPr>
      <w:r>
        <w:rPr>
          <w:u w:val="single"/>
          <w:lang w:val="es-ES"/>
        </w:rPr>
        <w:t>Farmacocinética en poblaciones especiales</w:t>
      </w:r>
    </w:p>
    <w:p w14:paraId="68E3D35D" w14:textId="77777777" w:rsidR="00A80C76" w:rsidRDefault="00A80C76">
      <w:pPr>
        <w:pStyle w:val="EMEABodyText"/>
        <w:widowControl w:val="0"/>
        <w:rPr>
          <w:lang w:val="es-ES"/>
        </w:rPr>
      </w:pPr>
    </w:p>
    <w:p w14:paraId="68E3D35E" w14:textId="77777777" w:rsidR="00A80C76" w:rsidRDefault="006963B6">
      <w:pPr>
        <w:pStyle w:val="EMEABodyText"/>
        <w:widowControl w:val="0"/>
        <w:rPr>
          <w:lang w:val="es-ES"/>
        </w:rPr>
      </w:pPr>
      <w:r>
        <w:rPr>
          <w:i/>
          <w:lang w:val="es-ES"/>
        </w:rPr>
        <w:t>Pacientes de edad avanzada</w:t>
      </w:r>
    </w:p>
    <w:p w14:paraId="68E3D35F" w14:textId="77777777" w:rsidR="00A80C76" w:rsidRDefault="006963B6">
      <w:pPr>
        <w:pStyle w:val="EMEABodyText"/>
        <w:widowControl w:val="0"/>
        <w:rPr>
          <w:lang w:val="es-ES"/>
        </w:rPr>
      </w:pPr>
      <w:r>
        <w:rPr>
          <w:lang w:val="es-ES"/>
        </w:rPr>
        <w:t>No hay diferencias en la farmacocinética de aripiprazol entre pacientes de edad avanzada sanos y adultos de menor edad, ni se detectó ningún efecto relacionado con la edad, en un análisis farmacocinético en la población de pacientes esquizofrénicos.</w:t>
      </w:r>
    </w:p>
    <w:p w14:paraId="68E3D360" w14:textId="77777777" w:rsidR="00A80C76" w:rsidRDefault="00A80C76">
      <w:pPr>
        <w:pStyle w:val="EMEABodyText"/>
        <w:widowControl w:val="0"/>
        <w:rPr>
          <w:lang w:val="es-ES"/>
        </w:rPr>
      </w:pPr>
    </w:p>
    <w:p w14:paraId="68E3D361" w14:textId="77777777" w:rsidR="00A80C76" w:rsidRDefault="006963B6">
      <w:pPr>
        <w:pStyle w:val="EMEABodyText"/>
        <w:widowControl w:val="0"/>
        <w:rPr>
          <w:i/>
          <w:lang w:val="es-ES"/>
        </w:rPr>
      </w:pPr>
      <w:r>
        <w:rPr>
          <w:i/>
          <w:lang w:val="es-ES"/>
        </w:rPr>
        <w:t>Sexo</w:t>
      </w:r>
    </w:p>
    <w:p w14:paraId="68E3D362" w14:textId="77777777" w:rsidR="00A80C76" w:rsidRDefault="006963B6">
      <w:pPr>
        <w:pStyle w:val="EMEABodyText"/>
        <w:widowControl w:val="0"/>
        <w:rPr>
          <w:lang w:val="es-ES"/>
        </w:rPr>
      </w:pPr>
      <w:r>
        <w:rPr>
          <w:lang w:val="es-ES"/>
        </w:rPr>
        <w:t>No hay diferencias en la farmacocinética de aripiprazol entre sujetos sanos masculinos y femeninos ni hay ningún efecto detectable en cuanto al sexo, en un análisis farmacocinético en la población de pacientes esquizofrénicos.</w:t>
      </w:r>
    </w:p>
    <w:p w14:paraId="68E3D363" w14:textId="77777777" w:rsidR="00A80C76" w:rsidRDefault="00A80C76">
      <w:pPr>
        <w:pStyle w:val="EMEABodyText"/>
        <w:widowControl w:val="0"/>
        <w:rPr>
          <w:lang w:val="es-ES"/>
        </w:rPr>
      </w:pPr>
    </w:p>
    <w:p w14:paraId="68E3D364" w14:textId="77777777" w:rsidR="00A80C76" w:rsidRDefault="006963B6">
      <w:pPr>
        <w:rPr>
          <w:rFonts w:eastAsia="MS Mincho"/>
          <w:i/>
          <w:iCs/>
          <w:color w:val="000000"/>
          <w:lang w:val="es-ES"/>
        </w:rPr>
      </w:pPr>
      <w:r>
        <w:rPr>
          <w:rFonts w:eastAsia="MS Mincho"/>
          <w:i/>
          <w:iCs/>
          <w:color w:val="000000"/>
          <w:lang w:val="es-ES"/>
        </w:rPr>
        <w:t>Tabaquismo</w:t>
      </w:r>
    </w:p>
    <w:p w14:paraId="68E3D365" w14:textId="77777777" w:rsidR="00A80C76" w:rsidRDefault="006963B6">
      <w:pPr>
        <w:widowControl w:val="0"/>
        <w:rPr>
          <w:color w:val="000000"/>
          <w:lang w:val="es-ES"/>
        </w:rPr>
      </w:pPr>
      <w:r>
        <w:rPr>
          <w:lang w:val="es-ES"/>
        </w:rPr>
        <w:t>Una evaluación farmacocinética de la población, no demuestra ninguna evidencia clínica significativa de los efectos de fumar en la farmacocinética de aripiprazol</w:t>
      </w:r>
      <w:r>
        <w:rPr>
          <w:color w:val="000000"/>
          <w:lang w:val="es-ES"/>
        </w:rPr>
        <w:t>.</w:t>
      </w:r>
    </w:p>
    <w:p w14:paraId="68E3D366" w14:textId="77777777" w:rsidR="00A80C76" w:rsidRDefault="00A80C76">
      <w:pPr>
        <w:rPr>
          <w:rFonts w:eastAsia="MS Mincho"/>
          <w:iCs/>
          <w:color w:val="000000"/>
          <w:u w:val="single"/>
          <w:lang w:val="es-ES"/>
        </w:rPr>
      </w:pPr>
    </w:p>
    <w:p w14:paraId="68E3D367" w14:textId="77777777" w:rsidR="00A80C76" w:rsidRDefault="006963B6">
      <w:pPr>
        <w:rPr>
          <w:rFonts w:eastAsia="MS Mincho"/>
          <w:i/>
          <w:iCs/>
          <w:color w:val="000000"/>
          <w:lang w:val="es-ES"/>
        </w:rPr>
      </w:pPr>
      <w:r>
        <w:rPr>
          <w:rFonts w:eastAsia="MS Mincho"/>
          <w:i/>
          <w:iCs/>
          <w:color w:val="000000"/>
          <w:lang w:val="es-ES"/>
        </w:rPr>
        <w:t>Etnia</w:t>
      </w:r>
    </w:p>
    <w:p w14:paraId="68E3D368" w14:textId="77777777" w:rsidR="00A80C76" w:rsidRDefault="006963B6">
      <w:pPr>
        <w:rPr>
          <w:rFonts w:eastAsia="MS Mincho"/>
          <w:iCs/>
          <w:color w:val="000000"/>
          <w:lang w:val="es-ES"/>
        </w:rPr>
      </w:pPr>
      <w:r>
        <w:rPr>
          <w:rFonts w:eastAsia="MS Mincho"/>
          <w:iCs/>
          <w:color w:val="000000"/>
          <w:lang w:val="es-ES"/>
        </w:rPr>
        <w:t>El estudio de la farmacocinética de aripiprazol en humanos mostró que no hay ninguna evidencia de diferencias relacionadas con la raza.</w:t>
      </w:r>
    </w:p>
    <w:p w14:paraId="68E3D369" w14:textId="77777777" w:rsidR="00A80C76" w:rsidRDefault="00A80C76">
      <w:pPr>
        <w:pStyle w:val="EMEABodyText"/>
        <w:widowControl w:val="0"/>
        <w:rPr>
          <w:lang w:val="es-ES"/>
        </w:rPr>
      </w:pPr>
    </w:p>
    <w:p w14:paraId="68E3D36A" w14:textId="77777777" w:rsidR="00A80C76" w:rsidRDefault="006963B6">
      <w:pPr>
        <w:pStyle w:val="EMEABodyText"/>
        <w:widowControl w:val="0"/>
        <w:rPr>
          <w:lang w:val="es-ES"/>
        </w:rPr>
      </w:pPr>
      <w:r>
        <w:rPr>
          <w:i/>
          <w:lang w:val="es-ES"/>
        </w:rPr>
        <w:t>Trastornos renales</w:t>
      </w:r>
    </w:p>
    <w:p w14:paraId="68E3D36B" w14:textId="77777777" w:rsidR="00A80C76" w:rsidRDefault="006963B6">
      <w:pPr>
        <w:pStyle w:val="EMEABodyText"/>
        <w:widowControl w:val="0"/>
        <w:rPr>
          <w:lang w:val="es-ES"/>
        </w:rPr>
      </w:pPr>
      <w:r>
        <w:rPr>
          <w:lang w:val="es-ES"/>
        </w:rPr>
        <w:t>Las características farmacocinéticas de aripiprazol y dehidro-aripiprazol se han encontrado similares en pacientes que padecen insuficiencia renal severa en comparación con sujetos jóvenes sanos.</w:t>
      </w:r>
    </w:p>
    <w:p w14:paraId="68E3D36C" w14:textId="77777777" w:rsidR="00A80C76" w:rsidRDefault="00A80C76">
      <w:pPr>
        <w:pStyle w:val="EMEABodyText"/>
        <w:widowControl w:val="0"/>
        <w:rPr>
          <w:lang w:val="es-ES"/>
        </w:rPr>
      </w:pPr>
    </w:p>
    <w:p w14:paraId="68E3D36D" w14:textId="77777777" w:rsidR="00A80C76" w:rsidRDefault="006963B6">
      <w:pPr>
        <w:pStyle w:val="EMEABodyText"/>
        <w:widowControl w:val="0"/>
        <w:rPr>
          <w:lang w:val="es-ES"/>
        </w:rPr>
      </w:pPr>
      <w:r>
        <w:rPr>
          <w:i/>
          <w:lang w:val="es-ES"/>
        </w:rPr>
        <w:t>Trastornos hepáticos</w:t>
      </w:r>
    </w:p>
    <w:p w14:paraId="68E3D36E" w14:textId="77777777" w:rsidR="00A80C76" w:rsidRDefault="006963B6">
      <w:pPr>
        <w:pStyle w:val="EMEABodyText"/>
        <w:widowControl w:val="0"/>
        <w:rPr>
          <w:lang w:val="es-ES"/>
        </w:rPr>
      </w:pPr>
      <w:r>
        <w:rPr>
          <w:lang w:val="es-ES"/>
        </w:rPr>
        <w:t>En un estudio de dosis única en sujetos padeciendo varios niveles de cirrosis hepática (Child-Pugh clases A, B y C) no se ha detectado que la insuficiencia hepática tenga efectos significativos sobre la farmacocinética de aripiprazol y dehidro-aripiprazol, pero el estudio incluyó sólo 3 pacientes con cirrosis hepática clase C, esto es insuficiente para sacar conclusiones de su capacidad metabólica.</w:t>
      </w:r>
    </w:p>
    <w:p w14:paraId="68E3D36F" w14:textId="77777777" w:rsidR="00A80C76" w:rsidRDefault="00A80C76">
      <w:pPr>
        <w:pStyle w:val="EMEABodyText"/>
        <w:widowControl w:val="0"/>
        <w:rPr>
          <w:lang w:val="es-ES"/>
        </w:rPr>
      </w:pPr>
    </w:p>
    <w:p w14:paraId="68E3D370" w14:textId="77777777" w:rsidR="00A80C76" w:rsidRDefault="006963B6">
      <w:pPr>
        <w:pStyle w:val="EMEAHeading2"/>
        <w:keepNext w:val="0"/>
        <w:keepLines w:val="0"/>
        <w:widowControl w:val="0"/>
        <w:tabs>
          <w:tab w:val="left" w:pos="567"/>
        </w:tabs>
        <w:outlineLvl w:val="9"/>
        <w:rPr>
          <w:lang w:val="es-ES"/>
        </w:rPr>
      </w:pPr>
      <w:r>
        <w:rPr>
          <w:lang w:val="es-ES"/>
        </w:rPr>
        <w:t>5.3</w:t>
      </w:r>
      <w:r>
        <w:rPr>
          <w:lang w:val="es-ES"/>
        </w:rPr>
        <w:tab/>
        <w:t>Datos preclínicos sobre seguridad</w:t>
      </w:r>
    </w:p>
    <w:p w14:paraId="68E3D371" w14:textId="77777777" w:rsidR="00A80C76" w:rsidRDefault="00A80C76">
      <w:pPr>
        <w:pStyle w:val="EMEAHeading2"/>
        <w:keepNext w:val="0"/>
        <w:keepLines w:val="0"/>
        <w:widowControl w:val="0"/>
        <w:ind w:left="0" w:firstLine="0"/>
        <w:outlineLvl w:val="9"/>
        <w:rPr>
          <w:b w:val="0"/>
          <w:lang w:val="es-ES"/>
        </w:rPr>
      </w:pPr>
    </w:p>
    <w:p w14:paraId="68E3D372" w14:textId="77777777" w:rsidR="00A80C76" w:rsidRDefault="006963B6">
      <w:pPr>
        <w:pStyle w:val="EMEABodyText"/>
        <w:widowControl w:val="0"/>
        <w:rPr>
          <w:lang w:val="es-ES"/>
        </w:rPr>
      </w:pPr>
      <w:r>
        <w:rPr>
          <w:lang w:val="es-ES"/>
        </w:rPr>
        <w:t>Los datos de los estudios preclínicos no muestran riesgos especiales para los seres humanos según los estudios convencionales de farmacología de seguridad, toxicidad a dosis repetidas, genotoxicidad, potencial carcinogénico, toxicidad para la reproducción y desarrollo.</w:t>
      </w:r>
    </w:p>
    <w:p w14:paraId="68E3D373" w14:textId="77777777" w:rsidR="00A80C76" w:rsidRDefault="00A80C76">
      <w:pPr>
        <w:pStyle w:val="EMEABodyText"/>
        <w:widowControl w:val="0"/>
        <w:rPr>
          <w:lang w:val="es-ES"/>
        </w:rPr>
      </w:pPr>
    </w:p>
    <w:p w14:paraId="68E3D374" w14:textId="77777777" w:rsidR="00A80C76" w:rsidRDefault="006963B6">
      <w:pPr>
        <w:pStyle w:val="EMEABodyText"/>
        <w:widowControl w:val="0"/>
        <w:rPr>
          <w:lang w:val="es-ES"/>
        </w:rPr>
      </w:pPr>
      <w:r>
        <w:rPr>
          <w:lang w:val="es-ES"/>
        </w:rPr>
        <w:t xml:space="preserve">Sólo se observaron efectos toxicológicamente significativos a dosis o exposiciones que excedían los límites de dosificación o de exposición máxima en humanos, indicando que estos efectos fueron limitados o sin relevancia clínica. Estos incluían: toxicidad adrenocortical dosis dependiente (acumulación del pigmento lipofuscina y/o pérdida de células parenquimales) en ratas después de 104 semanas entre 20 mg/kg/día y 60 mg/kg/día (3 a 10 veces el AUC en el estado estacionario de la dosis máxima recomendada en humanos) y aumento de los carcinomas adrenocorticales y de la combinación de adenomas/carcinomas adrenocorticales en ratas hembras a 60 mg/kg/día (10 veces el </w:t>
      </w:r>
      <w:r>
        <w:rPr>
          <w:lang w:val="es-ES"/>
        </w:rPr>
        <w:lastRenderedPageBreak/>
        <w:t>AUC media en el estado estacionario de la dosis máxima recomendada para humanos). La exposición no tumorgénica en hembras de rata fue 7 veces más alta respecto a la exposición humana a la dosis recomendada.</w:t>
      </w:r>
    </w:p>
    <w:p w14:paraId="68E3D375" w14:textId="77777777" w:rsidR="00A80C76" w:rsidRDefault="00A80C76">
      <w:pPr>
        <w:pStyle w:val="EMEABodyText"/>
        <w:widowControl w:val="0"/>
        <w:rPr>
          <w:lang w:val="es-ES"/>
        </w:rPr>
      </w:pPr>
    </w:p>
    <w:p w14:paraId="68E3D376" w14:textId="77777777" w:rsidR="00A80C76" w:rsidRDefault="006963B6">
      <w:pPr>
        <w:pStyle w:val="EMEABodyText"/>
        <w:widowControl w:val="0"/>
        <w:rPr>
          <w:lang w:val="es-ES"/>
        </w:rPr>
      </w:pPr>
      <w:r>
        <w:rPr>
          <w:lang w:val="es-ES"/>
        </w:rPr>
        <w:t>Un hallazgo adicional fue el de la colelitiasis como consecuencia de la precipitación de conjugados de sulfato de hidroximetabolitos de aripiprazol en la bilis de monos después de una dosificación oral repetida de 25 mg/kg/día a 125 mg/kg/día (1 a 3 veces el AUC media en niveles estables de la dosis clínicamente recomendada o 16 a 81 veces la dosis máxima recomendada en humanos en mg/m</w:t>
      </w:r>
      <w:r>
        <w:rPr>
          <w:vertAlign w:val="superscript"/>
          <w:lang w:val="es-ES"/>
        </w:rPr>
        <w:t>2</w:t>
      </w:r>
      <w:r>
        <w:rPr>
          <w:lang w:val="es-ES"/>
        </w:rPr>
        <w:t xml:space="preserve">). Sin embargo, las concentraciones de los conjugados de sulfato de hidroxiaripiprazol en la bilis humana a la dosis máxima propuesta, 30 mg al día, no superaban el 6 % de las concentraciones encontradas en la bilis de monos en el estudio de 39 semanas, estando muy por debajo (6 %) de sus límites de solubilidad </w:t>
      </w:r>
      <w:r>
        <w:rPr>
          <w:i/>
          <w:lang w:val="es-ES"/>
        </w:rPr>
        <w:t>in vitro</w:t>
      </w:r>
      <w:r>
        <w:rPr>
          <w:lang w:val="es-ES"/>
        </w:rPr>
        <w:t>.</w:t>
      </w:r>
    </w:p>
    <w:p w14:paraId="68E3D377" w14:textId="77777777" w:rsidR="00A80C76" w:rsidRDefault="00A80C76">
      <w:pPr>
        <w:pStyle w:val="EMEABodyText"/>
        <w:widowControl w:val="0"/>
        <w:rPr>
          <w:lang w:val="es-ES"/>
        </w:rPr>
      </w:pPr>
    </w:p>
    <w:p w14:paraId="68E3D378" w14:textId="77777777" w:rsidR="00A80C76" w:rsidRDefault="006963B6">
      <w:pPr>
        <w:pStyle w:val="EMEABodyText"/>
        <w:widowControl w:val="0"/>
        <w:rPr>
          <w:lang w:val="es-ES"/>
        </w:rPr>
      </w:pPr>
      <w:r>
        <w:rPr>
          <w:lang w:val="es-ES"/>
        </w:rPr>
        <w:t>En estudios de dosis repetidas en ratas y perros jóvenes, el perfil de toxicidad de aripiprazol fue comparable al observado en animales adultos, y no se observó ninguna evidencia de neurotoxicidad o efectos adversos en el desarrollo.</w:t>
      </w:r>
    </w:p>
    <w:p w14:paraId="68E3D379" w14:textId="77777777" w:rsidR="00A80C76" w:rsidRDefault="00A80C76">
      <w:pPr>
        <w:pStyle w:val="EMEABodyText"/>
        <w:widowControl w:val="0"/>
        <w:rPr>
          <w:lang w:val="es-ES"/>
        </w:rPr>
      </w:pPr>
    </w:p>
    <w:p w14:paraId="68E3D37A" w14:textId="77777777" w:rsidR="00A80C76" w:rsidRDefault="006963B6">
      <w:pPr>
        <w:pStyle w:val="EMEABodyText"/>
        <w:widowControl w:val="0"/>
        <w:rPr>
          <w:lang w:val="es-ES"/>
        </w:rPr>
      </w:pPr>
      <w:r>
        <w:rPr>
          <w:lang w:val="es-ES"/>
        </w:rPr>
        <w:t>Basándose en los resultados de una serie completa de ensayos estándar de genotoxicidad, aripiprazol se consideró no genotóxico. Aripiprazol no redujo la fertilidad en estudios de toxicidad reproductiva. Se ha observado toxicidad en el desarrollo, incluidos retraso en la osificación fetal dosis-dependiente y posibles efectos teratógenos en ratas, a exposiciones de dosis subterapéuticas (basadas en AUC) y en conejos a exposiciones de dosis 3 a 11 veces el AUC media en niveles estables de la dosis clínica máxima recomendada. Se produjo toxicidad maternal a dosis similares que las encontradas para la toxicidad de desarrollo.</w:t>
      </w:r>
    </w:p>
    <w:p w14:paraId="68E3D37B" w14:textId="77777777" w:rsidR="00A80C76" w:rsidRDefault="00A80C76">
      <w:pPr>
        <w:pStyle w:val="EMEABodyText"/>
        <w:widowControl w:val="0"/>
        <w:rPr>
          <w:lang w:val="es-ES"/>
        </w:rPr>
      </w:pPr>
    </w:p>
    <w:p w14:paraId="68E3D37C" w14:textId="77777777" w:rsidR="00A80C76" w:rsidRDefault="00A80C76">
      <w:pPr>
        <w:pStyle w:val="EMEABodyText"/>
        <w:widowControl w:val="0"/>
        <w:rPr>
          <w:lang w:val="es-ES"/>
        </w:rPr>
      </w:pPr>
    </w:p>
    <w:p w14:paraId="68E3D37D" w14:textId="77777777" w:rsidR="00A80C76" w:rsidRDefault="006963B6">
      <w:pPr>
        <w:pStyle w:val="EMEAHeading1"/>
        <w:keepNext w:val="0"/>
        <w:keepLines w:val="0"/>
        <w:widowControl w:val="0"/>
        <w:tabs>
          <w:tab w:val="left" w:pos="567"/>
        </w:tabs>
        <w:outlineLvl w:val="9"/>
        <w:rPr>
          <w:lang w:val="es-ES"/>
        </w:rPr>
      </w:pPr>
      <w:r>
        <w:rPr>
          <w:caps w:val="0"/>
          <w:lang w:val="es-ES"/>
        </w:rPr>
        <w:t>6.</w:t>
      </w:r>
      <w:r>
        <w:rPr>
          <w:caps w:val="0"/>
          <w:lang w:val="es-ES"/>
        </w:rPr>
        <w:tab/>
        <w:t>DATOS FARMACÉUTICOS</w:t>
      </w:r>
    </w:p>
    <w:p w14:paraId="68E3D37E" w14:textId="77777777" w:rsidR="00A80C76" w:rsidRDefault="00A80C76">
      <w:pPr>
        <w:pStyle w:val="EMEAHeading1"/>
        <w:keepNext w:val="0"/>
        <w:keepLines w:val="0"/>
        <w:widowControl w:val="0"/>
        <w:ind w:left="0" w:firstLine="0"/>
        <w:outlineLvl w:val="9"/>
        <w:rPr>
          <w:b w:val="0"/>
          <w:lang w:val="es-ES"/>
        </w:rPr>
      </w:pPr>
    </w:p>
    <w:p w14:paraId="68E3D37F" w14:textId="77777777" w:rsidR="00A80C76" w:rsidRDefault="006963B6">
      <w:pPr>
        <w:pStyle w:val="EMEAHeading2"/>
        <w:keepNext w:val="0"/>
        <w:keepLines w:val="0"/>
        <w:widowControl w:val="0"/>
        <w:tabs>
          <w:tab w:val="left" w:pos="567"/>
        </w:tabs>
        <w:outlineLvl w:val="9"/>
        <w:rPr>
          <w:lang w:val="es-ES"/>
        </w:rPr>
      </w:pPr>
      <w:r>
        <w:rPr>
          <w:lang w:val="es-ES"/>
        </w:rPr>
        <w:t>6.1</w:t>
      </w:r>
      <w:r>
        <w:rPr>
          <w:lang w:val="es-ES"/>
        </w:rPr>
        <w:tab/>
        <w:t>Lista de excipientes</w:t>
      </w:r>
    </w:p>
    <w:p w14:paraId="68E3D380" w14:textId="77777777" w:rsidR="00A80C76" w:rsidRDefault="00A80C76">
      <w:pPr>
        <w:widowControl w:val="0"/>
        <w:rPr>
          <w:u w:val="single"/>
          <w:lang w:val="es-ES"/>
        </w:rPr>
      </w:pPr>
    </w:p>
    <w:p w14:paraId="68E3D381" w14:textId="77777777" w:rsidR="00A80C76" w:rsidRDefault="006963B6">
      <w:pPr>
        <w:pStyle w:val="EMEABodyText"/>
        <w:widowControl w:val="0"/>
        <w:rPr>
          <w:lang w:val="es-ES"/>
        </w:rPr>
      </w:pPr>
      <w:r>
        <w:rPr>
          <w:lang w:val="es-ES"/>
        </w:rPr>
        <w:t>Edetato disódico</w:t>
      </w:r>
    </w:p>
    <w:p w14:paraId="68E3D382" w14:textId="77777777" w:rsidR="00A80C76" w:rsidRDefault="006963B6">
      <w:pPr>
        <w:pStyle w:val="EMEABodyText"/>
        <w:widowControl w:val="0"/>
        <w:rPr>
          <w:lang w:val="es-ES"/>
        </w:rPr>
      </w:pPr>
      <w:r>
        <w:rPr>
          <w:lang w:val="es-ES"/>
        </w:rPr>
        <w:t>Fructosa</w:t>
      </w:r>
    </w:p>
    <w:p w14:paraId="68E3D383" w14:textId="77777777" w:rsidR="00A80C76" w:rsidRDefault="006963B6">
      <w:pPr>
        <w:pStyle w:val="EMEABodyText"/>
        <w:widowControl w:val="0"/>
        <w:rPr>
          <w:lang w:val="es-ES"/>
        </w:rPr>
      </w:pPr>
      <w:r>
        <w:rPr>
          <w:lang w:val="es-ES"/>
        </w:rPr>
        <w:t>Glicerina</w:t>
      </w:r>
    </w:p>
    <w:p w14:paraId="68E3D384" w14:textId="77777777" w:rsidR="00A80C76" w:rsidRDefault="006963B6">
      <w:pPr>
        <w:pStyle w:val="EMEABodyText"/>
        <w:widowControl w:val="0"/>
        <w:rPr>
          <w:lang w:val="es-ES"/>
        </w:rPr>
      </w:pPr>
      <w:r>
        <w:rPr>
          <w:lang w:val="es-ES"/>
        </w:rPr>
        <w:t>Ácido láctico</w:t>
      </w:r>
    </w:p>
    <w:p w14:paraId="68E3D385" w14:textId="77777777" w:rsidR="00A80C76" w:rsidRDefault="006963B6">
      <w:pPr>
        <w:pStyle w:val="EMEABodyText"/>
        <w:widowControl w:val="0"/>
        <w:rPr>
          <w:lang w:val="es-ES"/>
        </w:rPr>
      </w:pPr>
      <w:r>
        <w:rPr>
          <w:lang w:val="es-ES"/>
        </w:rPr>
        <w:t>Parahidroxibenzoato de metilo (E 218)</w:t>
      </w:r>
    </w:p>
    <w:p w14:paraId="68E3D386" w14:textId="77777777" w:rsidR="00A80C76" w:rsidRDefault="006963B6">
      <w:pPr>
        <w:pStyle w:val="EMEABodyText"/>
        <w:widowControl w:val="0"/>
        <w:rPr>
          <w:lang w:val="es-ES"/>
        </w:rPr>
      </w:pPr>
      <w:r>
        <w:rPr>
          <w:lang w:val="es-ES"/>
        </w:rPr>
        <w:t>Propilenglicol</w:t>
      </w:r>
    </w:p>
    <w:p w14:paraId="68E3D387" w14:textId="77777777" w:rsidR="00A80C76" w:rsidRDefault="006963B6">
      <w:pPr>
        <w:pStyle w:val="EMEABodyText"/>
        <w:widowControl w:val="0"/>
        <w:rPr>
          <w:lang w:val="es-ES"/>
        </w:rPr>
      </w:pPr>
      <w:r>
        <w:rPr>
          <w:lang w:val="es-ES"/>
        </w:rPr>
        <w:t>Parahidroxibenzoato de propilo (E 216)</w:t>
      </w:r>
    </w:p>
    <w:p w14:paraId="68E3D388" w14:textId="77777777" w:rsidR="00A80C76" w:rsidRDefault="006963B6">
      <w:pPr>
        <w:pStyle w:val="EMEABodyText"/>
        <w:widowControl w:val="0"/>
        <w:rPr>
          <w:lang w:val="es-ES"/>
        </w:rPr>
      </w:pPr>
      <w:r>
        <w:rPr>
          <w:lang w:val="es-ES"/>
        </w:rPr>
        <w:t>Hidróxido sódico</w:t>
      </w:r>
    </w:p>
    <w:p w14:paraId="68E3D389" w14:textId="77777777" w:rsidR="00A80C76" w:rsidRDefault="006963B6">
      <w:pPr>
        <w:pStyle w:val="EMEABodyText"/>
        <w:widowControl w:val="0"/>
        <w:rPr>
          <w:lang w:val="es-ES"/>
        </w:rPr>
      </w:pPr>
      <w:r>
        <w:rPr>
          <w:lang w:val="es-ES"/>
        </w:rPr>
        <w:t>Sacarosa</w:t>
      </w:r>
    </w:p>
    <w:p w14:paraId="68E3D38A" w14:textId="77777777" w:rsidR="00A80C76" w:rsidRDefault="006963B6">
      <w:pPr>
        <w:pStyle w:val="EMEABodyText"/>
        <w:widowControl w:val="0"/>
        <w:rPr>
          <w:lang w:val="es-ES"/>
        </w:rPr>
      </w:pPr>
      <w:r>
        <w:rPr>
          <w:lang w:val="es-ES"/>
        </w:rPr>
        <w:t>Agua purificada</w:t>
      </w:r>
    </w:p>
    <w:p w14:paraId="68E3D38B" w14:textId="77777777" w:rsidR="00A80C76" w:rsidRDefault="006963B6">
      <w:pPr>
        <w:pStyle w:val="EMEABodyText"/>
        <w:widowControl w:val="0"/>
        <w:rPr>
          <w:lang w:val="es-ES"/>
        </w:rPr>
      </w:pPr>
      <w:r>
        <w:rPr>
          <w:lang w:val="es-ES"/>
        </w:rPr>
        <w:t>Sabor naranja</w:t>
      </w:r>
    </w:p>
    <w:p w14:paraId="68E3D38C" w14:textId="77777777" w:rsidR="00A80C76" w:rsidRDefault="00A80C76">
      <w:pPr>
        <w:pStyle w:val="EMEABodyText"/>
        <w:widowControl w:val="0"/>
        <w:rPr>
          <w:lang w:val="es-ES"/>
        </w:rPr>
      </w:pPr>
    </w:p>
    <w:p w14:paraId="68E3D38D" w14:textId="77777777" w:rsidR="00A80C76" w:rsidRDefault="006963B6">
      <w:pPr>
        <w:pStyle w:val="EMEAHeading2"/>
        <w:keepNext w:val="0"/>
        <w:keepLines w:val="0"/>
        <w:widowControl w:val="0"/>
        <w:tabs>
          <w:tab w:val="left" w:pos="567"/>
        </w:tabs>
        <w:outlineLvl w:val="9"/>
        <w:rPr>
          <w:lang w:val="es-ES"/>
        </w:rPr>
      </w:pPr>
      <w:r>
        <w:rPr>
          <w:lang w:val="es-ES"/>
        </w:rPr>
        <w:t>6.2</w:t>
      </w:r>
      <w:r>
        <w:rPr>
          <w:lang w:val="es-ES"/>
        </w:rPr>
        <w:tab/>
        <w:t>Incompatibilidades</w:t>
      </w:r>
    </w:p>
    <w:p w14:paraId="68E3D38E" w14:textId="77777777" w:rsidR="00A80C76" w:rsidRDefault="00A80C76">
      <w:pPr>
        <w:pStyle w:val="EMEAHeading2"/>
        <w:keepNext w:val="0"/>
        <w:keepLines w:val="0"/>
        <w:widowControl w:val="0"/>
        <w:ind w:left="0" w:firstLine="0"/>
        <w:outlineLvl w:val="9"/>
        <w:rPr>
          <w:b w:val="0"/>
          <w:lang w:val="es-ES"/>
        </w:rPr>
      </w:pPr>
    </w:p>
    <w:p w14:paraId="68E3D38F" w14:textId="77777777" w:rsidR="00A80C76" w:rsidRDefault="006963B6">
      <w:pPr>
        <w:pStyle w:val="EMEABodyText"/>
        <w:widowControl w:val="0"/>
        <w:rPr>
          <w:lang w:val="es-ES"/>
        </w:rPr>
      </w:pPr>
      <w:r>
        <w:rPr>
          <w:lang w:val="es-ES"/>
        </w:rPr>
        <w:t>La solución oral no se debe diluir con otros líquidos o mezclar con otros alimentos antes de tomarla.</w:t>
      </w:r>
    </w:p>
    <w:p w14:paraId="68E3D390" w14:textId="77777777" w:rsidR="00A80C76" w:rsidRDefault="00A80C76">
      <w:pPr>
        <w:pStyle w:val="EMEABodyText"/>
        <w:widowControl w:val="0"/>
        <w:rPr>
          <w:lang w:val="es-ES"/>
        </w:rPr>
      </w:pPr>
    </w:p>
    <w:p w14:paraId="68E3D391" w14:textId="77777777" w:rsidR="00A80C76" w:rsidRDefault="006963B6">
      <w:pPr>
        <w:pStyle w:val="EMEAHeading2"/>
        <w:keepNext w:val="0"/>
        <w:keepLines w:val="0"/>
        <w:widowControl w:val="0"/>
        <w:tabs>
          <w:tab w:val="left" w:pos="567"/>
        </w:tabs>
        <w:outlineLvl w:val="9"/>
        <w:rPr>
          <w:lang w:val="es-ES"/>
        </w:rPr>
      </w:pPr>
      <w:r>
        <w:rPr>
          <w:lang w:val="es-ES"/>
        </w:rPr>
        <w:t>6.3</w:t>
      </w:r>
      <w:r>
        <w:rPr>
          <w:lang w:val="es-ES"/>
        </w:rPr>
        <w:tab/>
        <w:t>Periodo de validez</w:t>
      </w:r>
    </w:p>
    <w:p w14:paraId="68E3D392" w14:textId="77777777" w:rsidR="00A80C76" w:rsidRDefault="00A80C76">
      <w:pPr>
        <w:pStyle w:val="EMEAHeading2"/>
        <w:keepNext w:val="0"/>
        <w:keepLines w:val="0"/>
        <w:widowControl w:val="0"/>
        <w:ind w:left="0" w:firstLine="0"/>
        <w:outlineLvl w:val="9"/>
        <w:rPr>
          <w:b w:val="0"/>
          <w:lang w:val="es-ES"/>
        </w:rPr>
      </w:pPr>
    </w:p>
    <w:p w14:paraId="68E3D393" w14:textId="77777777" w:rsidR="00A80C76" w:rsidRDefault="006963B6">
      <w:pPr>
        <w:pStyle w:val="EMEABodyText"/>
        <w:widowControl w:val="0"/>
        <w:rPr>
          <w:lang w:val="es-ES"/>
        </w:rPr>
      </w:pPr>
      <w:r>
        <w:rPr>
          <w:lang w:val="es-ES"/>
        </w:rPr>
        <w:t>3 años.</w:t>
      </w:r>
    </w:p>
    <w:p w14:paraId="68E3D394" w14:textId="77777777" w:rsidR="00A80C76" w:rsidRDefault="006963B6">
      <w:pPr>
        <w:pStyle w:val="EMEABodyText"/>
        <w:widowControl w:val="0"/>
        <w:rPr>
          <w:lang w:val="es-ES"/>
        </w:rPr>
      </w:pPr>
      <w:r>
        <w:rPr>
          <w:lang w:val="es-ES"/>
        </w:rPr>
        <w:t>Una vez abierto el envase: 6 meses.</w:t>
      </w:r>
    </w:p>
    <w:p w14:paraId="68E3D395" w14:textId="77777777" w:rsidR="00A80C76" w:rsidRDefault="00A80C76">
      <w:pPr>
        <w:pStyle w:val="EMEABodyText"/>
        <w:widowControl w:val="0"/>
        <w:rPr>
          <w:lang w:val="es-ES"/>
        </w:rPr>
      </w:pPr>
    </w:p>
    <w:p w14:paraId="68E3D396" w14:textId="77777777" w:rsidR="00A80C76" w:rsidRDefault="006963B6">
      <w:pPr>
        <w:pStyle w:val="EMEAHeading2"/>
        <w:keepNext w:val="0"/>
        <w:keepLines w:val="0"/>
        <w:widowControl w:val="0"/>
        <w:tabs>
          <w:tab w:val="left" w:pos="567"/>
        </w:tabs>
        <w:outlineLvl w:val="9"/>
        <w:rPr>
          <w:lang w:val="es-ES"/>
        </w:rPr>
      </w:pPr>
      <w:r>
        <w:rPr>
          <w:lang w:val="es-ES"/>
        </w:rPr>
        <w:t>6.4</w:t>
      </w:r>
      <w:r>
        <w:rPr>
          <w:lang w:val="es-ES"/>
        </w:rPr>
        <w:tab/>
        <w:t>Precauciones especiales de conservación</w:t>
      </w:r>
    </w:p>
    <w:p w14:paraId="68E3D397" w14:textId="77777777" w:rsidR="00A80C76" w:rsidRDefault="00A80C76">
      <w:pPr>
        <w:pStyle w:val="EMEAHeading2"/>
        <w:keepNext w:val="0"/>
        <w:keepLines w:val="0"/>
        <w:widowControl w:val="0"/>
        <w:ind w:left="0" w:firstLine="0"/>
        <w:outlineLvl w:val="9"/>
        <w:rPr>
          <w:b w:val="0"/>
          <w:lang w:val="es-ES"/>
        </w:rPr>
      </w:pPr>
    </w:p>
    <w:p w14:paraId="68E3D398" w14:textId="77777777" w:rsidR="00A80C76" w:rsidRDefault="006963B6">
      <w:pPr>
        <w:pStyle w:val="EMEABodyText"/>
        <w:widowControl w:val="0"/>
        <w:rPr>
          <w:lang w:val="es-ES"/>
        </w:rPr>
      </w:pPr>
      <w:r>
        <w:rPr>
          <w:lang w:val="es-ES"/>
        </w:rPr>
        <w:t>Este medicamento no requiere condiciones especiales de conservación.</w:t>
      </w:r>
    </w:p>
    <w:p w14:paraId="68E3D399" w14:textId="77777777" w:rsidR="00A80C76" w:rsidRDefault="006963B6">
      <w:pPr>
        <w:pStyle w:val="EMEABodyText"/>
        <w:widowControl w:val="0"/>
        <w:rPr>
          <w:lang w:val="es-ES"/>
        </w:rPr>
      </w:pPr>
      <w:r>
        <w:rPr>
          <w:lang w:val="es-ES"/>
        </w:rPr>
        <w:t>Para las condiciones de conservación tras la primera apertura del medicamento, ver sección 6.3.</w:t>
      </w:r>
    </w:p>
    <w:p w14:paraId="68E3D39A" w14:textId="77777777" w:rsidR="00A80C76" w:rsidRDefault="00A80C76">
      <w:pPr>
        <w:pStyle w:val="EMEABodyText"/>
        <w:widowControl w:val="0"/>
        <w:rPr>
          <w:lang w:val="es-ES"/>
        </w:rPr>
      </w:pPr>
    </w:p>
    <w:p w14:paraId="68E3D39B" w14:textId="77777777" w:rsidR="00A80C76" w:rsidRDefault="006963B6">
      <w:pPr>
        <w:pStyle w:val="EMEAHeading2"/>
        <w:keepNext w:val="0"/>
        <w:keepLines w:val="0"/>
        <w:widowControl w:val="0"/>
        <w:tabs>
          <w:tab w:val="left" w:pos="567"/>
        </w:tabs>
        <w:outlineLvl w:val="9"/>
        <w:rPr>
          <w:lang w:val="es-ES"/>
        </w:rPr>
      </w:pPr>
      <w:r>
        <w:rPr>
          <w:lang w:val="es-ES"/>
        </w:rPr>
        <w:t>6.5</w:t>
      </w:r>
      <w:r>
        <w:rPr>
          <w:lang w:val="es-ES"/>
        </w:rPr>
        <w:tab/>
        <w:t>Naturaleza y contenido del envase</w:t>
      </w:r>
    </w:p>
    <w:p w14:paraId="68E3D39C" w14:textId="77777777" w:rsidR="00A80C76" w:rsidRDefault="00A80C76">
      <w:pPr>
        <w:pStyle w:val="EMEAHeading2"/>
        <w:keepNext w:val="0"/>
        <w:keepLines w:val="0"/>
        <w:widowControl w:val="0"/>
        <w:ind w:left="0" w:firstLine="0"/>
        <w:outlineLvl w:val="9"/>
        <w:rPr>
          <w:b w:val="0"/>
          <w:lang w:val="es-ES"/>
        </w:rPr>
      </w:pPr>
    </w:p>
    <w:p w14:paraId="68E3D39D" w14:textId="77777777" w:rsidR="00A80C76" w:rsidRDefault="006963B6">
      <w:pPr>
        <w:pStyle w:val="EMEABodyText"/>
        <w:widowControl w:val="0"/>
        <w:rPr>
          <w:lang w:val="es-ES"/>
        </w:rPr>
      </w:pPr>
      <w:r>
        <w:rPr>
          <w:lang w:val="es-ES"/>
        </w:rPr>
        <w:t>Frascos de PET con cierre a prueba de niños de polipropileno conteniendo 50 ml, 150 ml o 480 ml por frasco.</w:t>
      </w:r>
    </w:p>
    <w:p w14:paraId="68E3D39E" w14:textId="77777777" w:rsidR="00A80C76" w:rsidRDefault="006963B6">
      <w:pPr>
        <w:pStyle w:val="EMEABodyText"/>
        <w:widowControl w:val="0"/>
        <w:rPr>
          <w:lang w:val="es-ES"/>
        </w:rPr>
      </w:pPr>
      <w:r>
        <w:rPr>
          <w:lang w:val="es-ES"/>
        </w:rPr>
        <w:t>Cada estuche contiene 1 frasco, además de un tapón medidor calibrado de polipropileno con un intervalo de graduación de 2,5 ml y una pipeta cuentagotas calibrada de polietileno de baja densidad y polipropileno con un intervalo de graduación de 0,5 ml.</w:t>
      </w:r>
    </w:p>
    <w:p w14:paraId="68E3D39F" w14:textId="77777777" w:rsidR="00A80C76" w:rsidRDefault="00A80C76">
      <w:pPr>
        <w:pStyle w:val="EMEABodyText"/>
        <w:widowControl w:val="0"/>
        <w:rPr>
          <w:lang w:val="es-ES"/>
        </w:rPr>
      </w:pPr>
    </w:p>
    <w:p w14:paraId="68E3D3A0" w14:textId="77777777" w:rsidR="00A80C76" w:rsidRDefault="006963B6">
      <w:pPr>
        <w:pStyle w:val="EMEABodyText"/>
        <w:widowControl w:val="0"/>
        <w:rPr>
          <w:lang w:val="es-ES"/>
        </w:rPr>
      </w:pPr>
      <w:r>
        <w:rPr>
          <w:lang w:val="es-ES"/>
        </w:rPr>
        <w:t>Puede que solamente estén comercializados algunos tamaños de envases.</w:t>
      </w:r>
    </w:p>
    <w:p w14:paraId="68E3D3A1" w14:textId="77777777" w:rsidR="00A80C76" w:rsidRDefault="00A80C76">
      <w:pPr>
        <w:pStyle w:val="EMEABodyText"/>
        <w:widowControl w:val="0"/>
        <w:rPr>
          <w:lang w:val="es-ES"/>
        </w:rPr>
      </w:pPr>
    </w:p>
    <w:p w14:paraId="68E3D3A2" w14:textId="77777777" w:rsidR="00A80C76" w:rsidRDefault="006963B6">
      <w:pPr>
        <w:pStyle w:val="EMEAHeading2"/>
        <w:keepNext w:val="0"/>
        <w:keepLines w:val="0"/>
        <w:widowControl w:val="0"/>
        <w:tabs>
          <w:tab w:val="left" w:pos="567"/>
        </w:tabs>
        <w:outlineLvl w:val="9"/>
        <w:rPr>
          <w:lang w:val="es-ES"/>
        </w:rPr>
      </w:pPr>
      <w:r>
        <w:rPr>
          <w:lang w:val="es-ES"/>
        </w:rPr>
        <w:t>6.6</w:t>
      </w:r>
      <w:r>
        <w:rPr>
          <w:lang w:val="es-ES"/>
        </w:rPr>
        <w:tab/>
        <w:t>Precauciones especiales de eliminación</w:t>
      </w:r>
    </w:p>
    <w:p w14:paraId="68E3D3A3" w14:textId="77777777" w:rsidR="00A80C76" w:rsidRDefault="00A80C76">
      <w:pPr>
        <w:pStyle w:val="EMEAHeading2"/>
        <w:keepNext w:val="0"/>
        <w:keepLines w:val="0"/>
        <w:widowControl w:val="0"/>
        <w:ind w:left="0" w:firstLine="0"/>
        <w:outlineLvl w:val="9"/>
        <w:rPr>
          <w:b w:val="0"/>
          <w:lang w:val="es-ES"/>
        </w:rPr>
      </w:pPr>
    </w:p>
    <w:p w14:paraId="68E3D3A4" w14:textId="77777777" w:rsidR="00A80C76" w:rsidRDefault="006963B6">
      <w:pPr>
        <w:pStyle w:val="EMEABodyText"/>
        <w:widowControl w:val="0"/>
        <w:rPr>
          <w:lang w:val="es-ES"/>
        </w:rPr>
      </w:pPr>
      <w:r>
        <w:rPr>
          <w:lang w:val="es-ES"/>
        </w:rPr>
        <w:t>La eliminación del medicamento no utilizado y de todos los materiales que hayan estado en contacto con él se realizará de acuerdo con la normativa local.</w:t>
      </w:r>
    </w:p>
    <w:p w14:paraId="68E3D3A5" w14:textId="77777777" w:rsidR="00A80C76" w:rsidRDefault="00A80C76">
      <w:pPr>
        <w:pStyle w:val="EMEABodyText"/>
        <w:widowControl w:val="0"/>
        <w:rPr>
          <w:lang w:val="es-ES"/>
        </w:rPr>
      </w:pPr>
    </w:p>
    <w:p w14:paraId="68E3D3A6" w14:textId="77777777" w:rsidR="00A80C76" w:rsidRDefault="00A80C76">
      <w:pPr>
        <w:pStyle w:val="EMEABodyText"/>
        <w:widowControl w:val="0"/>
        <w:rPr>
          <w:lang w:val="es-ES"/>
        </w:rPr>
      </w:pPr>
    </w:p>
    <w:p w14:paraId="68E3D3A7" w14:textId="77777777" w:rsidR="00A80C76" w:rsidRDefault="006963B6">
      <w:pPr>
        <w:pStyle w:val="EMEAHeading1"/>
        <w:keepNext w:val="0"/>
        <w:keepLines w:val="0"/>
        <w:widowControl w:val="0"/>
        <w:tabs>
          <w:tab w:val="left" w:pos="567"/>
        </w:tabs>
        <w:outlineLvl w:val="9"/>
        <w:rPr>
          <w:lang w:val="es-ES"/>
        </w:rPr>
      </w:pPr>
      <w:r>
        <w:rPr>
          <w:caps w:val="0"/>
          <w:lang w:val="es-ES"/>
        </w:rPr>
        <w:t>7.</w:t>
      </w:r>
      <w:r>
        <w:rPr>
          <w:caps w:val="0"/>
          <w:lang w:val="es-ES"/>
        </w:rPr>
        <w:tab/>
        <w:t>TITULAR DE LA AUTORIZACIÓN DE COMERCIALIZACIÓN</w:t>
      </w:r>
    </w:p>
    <w:p w14:paraId="68E3D3A8" w14:textId="77777777" w:rsidR="00A80C76" w:rsidRDefault="00A80C76">
      <w:pPr>
        <w:pStyle w:val="EMEAHeading1"/>
        <w:keepNext w:val="0"/>
        <w:keepLines w:val="0"/>
        <w:widowControl w:val="0"/>
        <w:ind w:left="0" w:firstLine="0"/>
        <w:outlineLvl w:val="9"/>
        <w:rPr>
          <w:b w:val="0"/>
          <w:lang w:val="es-ES"/>
        </w:rPr>
      </w:pPr>
    </w:p>
    <w:p w14:paraId="68E3D3A9" w14:textId="77777777" w:rsidR="00A80C76" w:rsidRDefault="006963B6">
      <w:pPr>
        <w:widowControl w:val="0"/>
        <w:rPr>
          <w:rFonts w:eastAsia="Times New Roman"/>
          <w:szCs w:val="20"/>
          <w:lang w:val="es-ES"/>
        </w:rPr>
      </w:pPr>
      <w:r>
        <w:rPr>
          <w:lang w:val="es-ES"/>
        </w:rPr>
        <w:t>Otsuka Pharmaceutical Netherlands B.V.</w:t>
      </w:r>
    </w:p>
    <w:p w14:paraId="68E3D3AA" w14:textId="77777777" w:rsidR="00A80C76" w:rsidRDefault="006963B6">
      <w:pPr>
        <w:widowControl w:val="0"/>
        <w:rPr>
          <w:lang w:val="es-ES"/>
        </w:rPr>
      </w:pPr>
      <w:r>
        <w:rPr>
          <w:lang w:val="es-ES"/>
        </w:rPr>
        <w:t>Herikerbergweg 292</w:t>
      </w:r>
    </w:p>
    <w:p w14:paraId="68E3D3AB" w14:textId="77777777" w:rsidR="00A80C76" w:rsidRDefault="006963B6">
      <w:pPr>
        <w:widowControl w:val="0"/>
        <w:rPr>
          <w:lang w:val="es-ES"/>
        </w:rPr>
      </w:pPr>
      <w:r>
        <w:rPr>
          <w:lang w:val="es-ES"/>
        </w:rPr>
        <w:t>1101 CT, Amsterdam</w:t>
      </w:r>
    </w:p>
    <w:p w14:paraId="68E3D3AC" w14:textId="77777777" w:rsidR="00A80C76" w:rsidRDefault="006963B6">
      <w:pPr>
        <w:pStyle w:val="EMEABodyText"/>
        <w:widowControl w:val="0"/>
        <w:rPr>
          <w:lang w:val="es-ES"/>
        </w:rPr>
      </w:pPr>
      <w:r>
        <w:rPr>
          <w:lang w:val="es-ES"/>
        </w:rPr>
        <w:t>Países Bajos</w:t>
      </w:r>
    </w:p>
    <w:p w14:paraId="68E3D3AD" w14:textId="77777777" w:rsidR="00A80C76" w:rsidRDefault="00A80C76">
      <w:pPr>
        <w:pStyle w:val="EMEABodyText"/>
        <w:widowControl w:val="0"/>
        <w:rPr>
          <w:lang w:val="es-ES"/>
        </w:rPr>
      </w:pPr>
    </w:p>
    <w:p w14:paraId="68E3D3AE" w14:textId="77777777" w:rsidR="00A80C76" w:rsidRDefault="00A80C76">
      <w:pPr>
        <w:pStyle w:val="EMEABodyText"/>
        <w:widowControl w:val="0"/>
        <w:rPr>
          <w:lang w:val="es-ES"/>
        </w:rPr>
      </w:pPr>
    </w:p>
    <w:p w14:paraId="68E3D3AF" w14:textId="77777777" w:rsidR="00A80C76" w:rsidRDefault="006963B6">
      <w:pPr>
        <w:pStyle w:val="EMEAHeading1"/>
        <w:keepNext w:val="0"/>
        <w:keepLines w:val="0"/>
        <w:widowControl w:val="0"/>
        <w:tabs>
          <w:tab w:val="left" w:pos="567"/>
        </w:tabs>
        <w:outlineLvl w:val="9"/>
        <w:rPr>
          <w:lang w:val="es-ES"/>
        </w:rPr>
      </w:pPr>
      <w:r>
        <w:rPr>
          <w:caps w:val="0"/>
          <w:lang w:val="es-ES"/>
        </w:rPr>
        <w:t>8.</w:t>
      </w:r>
      <w:r>
        <w:rPr>
          <w:caps w:val="0"/>
          <w:lang w:val="es-ES"/>
        </w:rPr>
        <w:tab/>
        <w:t>NÚMERO(S) DE AUTORIZACIÓN DE COMERCIALIZACIÓN</w:t>
      </w:r>
    </w:p>
    <w:p w14:paraId="68E3D3B0" w14:textId="77777777" w:rsidR="00A80C76" w:rsidRDefault="00A80C76">
      <w:pPr>
        <w:pStyle w:val="EMEAHeading1"/>
        <w:keepNext w:val="0"/>
        <w:keepLines w:val="0"/>
        <w:widowControl w:val="0"/>
        <w:ind w:left="0" w:firstLine="0"/>
        <w:outlineLvl w:val="9"/>
        <w:rPr>
          <w:b w:val="0"/>
          <w:lang w:val="es-ES"/>
        </w:rPr>
      </w:pPr>
    </w:p>
    <w:p w14:paraId="68E3D3B1" w14:textId="77777777" w:rsidR="00A80C76" w:rsidRPr="004038D4" w:rsidRDefault="006963B6">
      <w:pPr>
        <w:pStyle w:val="EMEABodyText"/>
        <w:widowControl w:val="0"/>
        <w:rPr>
          <w:lang w:val="pt-PT"/>
        </w:rPr>
      </w:pPr>
      <w:r w:rsidRPr="004038D4">
        <w:rPr>
          <w:lang w:val="pt-PT"/>
        </w:rPr>
        <w:t xml:space="preserve">EU/1/04/276/033 </w:t>
      </w:r>
      <w:r w:rsidRPr="004038D4">
        <w:rPr>
          <w:color w:val="000000"/>
          <w:lang w:val="pt-PT"/>
        </w:rPr>
        <w:t xml:space="preserve">(1 mg/ml, </w:t>
      </w:r>
      <w:r w:rsidRPr="004038D4">
        <w:rPr>
          <w:lang w:val="pt-PT"/>
        </w:rPr>
        <w:t>frasco de 50 ml)</w:t>
      </w:r>
    </w:p>
    <w:p w14:paraId="68E3D3B2" w14:textId="77777777" w:rsidR="00A80C76" w:rsidRPr="004038D4" w:rsidRDefault="006963B6">
      <w:pPr>
        <w:pStyle w:val="EMEABodyText"/>
        <w:widowControl w:val="0"/>
        <w:rPr>
          <w:lang w:val="pt-PT"/>
        </w:rPr>
      </w:pPr>
      <w:r w:rsidRPr="004038D4">
        <w:rPr>
          <w:lang w:val="pt-PT"/>
        </w:rPr>
        <w:t xml:space="preserve">EU/1/04/276/034 </w:t>
      </w:r>
      <w:r w:rsidRPr="004038D4">
        <w:rPr>
          <w:color w:val="000000"/>
          <w:lang w:val="pt-PT"/>
        </w:rPr>
        <w:t xml:space="preserve">(1 mg/ml, </w:t>
      </w:r>
      <w:r w:rsidRPr="004038D4">
        <w:rPr>
          <w:lang w:val="pt-PT"/>
        </w:rPr>
        <w:t>frasco de 150 ml)</w:t>
      </w:r>
    </w:p>
    <w:p w14:paraId="68E3D3B3" w14:textId="77777777" w:rsidR="00A80C76" w:rsidRPr="004038D4" w:rsidRDefault="006963B6">
      <w:pPr>
        <w:pStyle w:val="EMEABodyText"/>
        <w:widowControl w:val="0"/>
        <w:rPr>
          <w:lang w:val="pt-PT"/>
        </w:rPr>
      </w:pPr>
      <w:r w:rsidRPr="004038D4">
        <w:rPr>
          <w:lang w:val="pt-PT"/>
        </w:rPr>
        <w:t xml:space="preserve">EU/1/04/276/035 </w:t>
      </w:r>
      <w:r w:rsidRPr="004038D4">
        <w:rPr>
          <w:color w:val="000000"/>
          <w:lang w:val="pt-PT"/>
        </w:rPr>
        <w:t xml:space="preserve">(1 mg/ml, </w:t>
      </w:r>
      <w:r w:rsidRPr="004038D4">
        <w:rPr>
          <w:lang w:val="pt-PT"/>
        </w:rPr>
        <w:t>frasco de 480 ml)</w:t>
      </w:r>
    </w:p>
    <w:p w14:paraId="68E3D3B4" w14:textId="77777777" w:rsidR="00A80C76" w:rsidRPr="004038D4" w:rsidRDefault="00A80C76">
      <w:pPr>
        <w:pStyle w:val="EMEABodyText"/>
        <w:widowControl w:val="0"/>
        <w:rPr>
          <w:lang w:val="pt-PT"/>
        </w:rPr>
      </w:pPr>
    </w:p>
    <w:p w14:paraId="68E3D3B5" w14:textId="77777777" w:rsidR="00A80C76" w:rsidRPr="004038D4" w:rsidRDefault="00A80C76">
      <w:pPr>
        <w:pStyle w:val="EMEABodyText"/>
        <w:widowControl w:val="0"/>
        <w:rPr>
          <w:lang w:val="pt-PT"/>
        </w:rPr>
      </w:pPr>
    </w:p>
    <w:p w14:paraId="68E3D3B6" w14:textId="77777777" w:rsidR="00A80C76" w:rsidRDefault="006963B6">
      <w:pPr>
        <w:pStyle w:val="EMEAHeading1"/>
        <w:keepNext w:val="0"/>
        <w:keepLines w:val="0"/>
        <w:widowControl w:val="0"/>
        <w:tabs>
          <w:tab w:val="left" w:pos="567"/>
        </w:tabs>
        <w:outlineLvl w:val="9"/>
        <w:rPr>
          <w:lang w:val="es-ES"/>
        </w:rPr>
      </w:pPr>
      <w:r>
        <w:rPr>
          <w:caps w:val="0"/>
          <w:lang w:val="es-ES"/>
        </w:rPr>
        <w:t>9.</w:t>
      </w:r>
      <w:r>
        <w:rPr>
          <w:caps w:val="0"/>
          <w:lang w:val="es-ES"/>
        </w:rPr>
        <w:tab/>
        <w:t>FECHA DE LA PRIMERA AUTORIZACIÓN/RENOVACIÓN DE LA AUTORIZACIÓN</w:t>
      </w:r>
    </w:p>
    <w:p w14:paraId="68E3D3B7" w14:textId="77777777" w:rsidR="00A80C76" w:rsidRDefault="00A80C76">
      <w:pPr>
        <w:pStyle w:val="EMEAHeading1"/>
        <w:keepNext w:val="0"/>
        <w:keepLines w:val="0"/>
        <w:widowControl w:val="0"/>
        <w:ind w:left="0" w:firstLine="0"/>
        <w:outlineLvl w:val="9"/>
        <w:rPr>
          <w:b w:val="0"/>
          <w:lang w:val="es-ES"/>
        </w:rPr>
      </w:pPr>
    </w:p>
    <w:p w14:paraId="68E3D3B8" w14:textId="77777777" w:rsidR="00A80C76" w:rsidRDefault="006963B6">
      <w:pPr>
        <w:pStyle w:val="EMEABodyText"/>
        <w:widowControl w:val="0"/>
        <w:rPr>
          <w:lang w:val="es-ES"/>
        </w:rPr>
      </w:pPr>
      <w:r>
        <w:rPr>
          <w:lang w:val="es-ES"/>
        </w:rPr>
        <w:t>Fecha de la primera autorización: 04 de junio de 2004</w:t>
      </w:r>
    </w:p>
    <w:p w14:paraId="68E3D3B9" w14:textId="77777777" w:rsidR="00A80C76" w:rsidRDefault="006963B6">
      <w:pPr>
        <w:pStyle w:val="EMEABodyText"/>
        <w:widowControl w:val="0"/>
        <w:rPr>
          <w:lang w:val="es-ES"/>
        </w:rPr>
      </w:pPr>
      <w:r>
        <w:rPr>
          <w:lang w:val="es-ES"/>
        </w:rPr>
        <w:t>Fecha de la última revalidación: 04 de junio de 2009</w:t>
      </w:r>
    </w:p>
    <w:p w14:paraId="68E3D3BA" w14:textId="77777777" w:rsidR="00A80C76" w:rsidRDefault="00A80C76">
      <w:pPr>
        <w:pStyle w:val="EMEABodyText"/>
        <w:widowControl w:val="0"/>
        <w:rPr>
          <w:lang w:val="es-ES"/>
        </w:rPr>
      </w:pPr>
    </w:p>
    <w:p w14:paraId="68E3D3BB" w14:textId="77777777" w:rsidR="00A80C76" w:rsidRDefault="00A80C76">
      <w:pPr>
        <w:pStyle w:val="EMEABodyText"/>
        <w:widowControl w:val="0"/>
        <w:rPr>
          <w:lang w:val="es-ES"/>
        </w:rPr>
      </w:pPr>
    </w:p>
    <w:p w14:paraId="68E3D3BC" w14:textId="77777777" w:rsidR="00A80C76" w:rsidRDefault="006963B6">
      <w:pPr>
        <w:pStyle w:val="EMEAHeading1"/>
        <w:keepNext w:val="0"/>
        <w:keepLines w:val="0"/>
        <w:widowControl w:val="0"/>
        <w:outlineLvl w:val="9"/>
        <w:rPr>
          <w:lang w:val="es-ES"/>
        </w:rPr>
      </w:pPr>
      <w:r>
        <w:rPr>
          <w:lang w:val="es-ES"/>
        </w:rPr>
        <w:t>10.</w:t>
      </w:r>
      <w:r>
        <w:rPr>
          <w:lang w:val="es-ES"/>
        </w:rPr>
        <w:tab/>
        <w:t>FECHA DE LA REVISIÓN DEL TEXTO</w:t>
      </w:r>
    </w:p>
    <w:p w14:paraId="68E3D3BD" w14:textId="77777777" w:rsidR="00A80C76" w:rsidRDefault="00A80C76">
      <w:pPr>
        <w:pStyle w:val="EMEAHeading1"/>
        <w:keepNext w:val="0"/>
        <w:keepLines w:val="0"/>
        <w:widowControl w:val="0"/>
        <w:ind w:left="0" w:firstLine="0"/>
        <w:outlineLvl w:val="9"/>
        <w:rPr>
          <w:b w:val="0"/>
          <w:lang w:val="es-ES"/>
        </w:rPr>
      </w:pPr>
    </w:p>
    <w:p w14:paraId="68E3D3BE" w14:textId="77777777" w:rsidR="00A80C76" w:rsidRDefault="006963B6">
      <w:pPr>
        <w:pStyle w:val="EMEABodyText"/>
        <w:widowControl w:val="0"/>
        <w:rPr>
          <w:lang w:val="es-ES"/>
        </w:rPr>
      </w:pPr>
      <w:r>
        <w:rPr>
          <w:lang w:val="es-ES"/>
        </w:rPr>
        <w:t>{MM/AAAA}</w:t>
      </w:r>
    </w:p>
    <w:p w14:paraId="68E3D3BF" w14:textId="77777777" w:rsidR="00A80C76" w:rsidRDefault="00A80C76">
      <w:pPr>
        <w:pStyle w:val="EMEABodyText"/>
        <w:widowControl w:val="0"/>
        <w:rPr>
          <w:lang w:val="es-ES"/>
        </w:rPr>
      </w:pPr>
    </w:p>
    <w:p w14:paraId="68E3D3C0" w14:textId="77777777" w:rsidR="00A80C76" w:rsidRDefault="006963B6">
      <w:pPr>
        <w:pStyle w:val="EMEABodyText"/>
        <w:widowControl w:val="0"/>
        <w:rPr>
          <w:lang w:val="es-ES"/>
        </w:rPr>
      </w:pPr>
      <w:r>
        <w:rPr>
          <w:lang w:val="es-ES"/>
        </w:rPr>
        <w:t>La información detallada de este medicamento está disponible en la página web de la Agencia Europea de Medicamentos</w:t>
      </w:r>
      <w:ins w:id="113" w:author="Author" w:date="2025-10-17T14:50:00Z">
        <w:r>
          <w:rPr>
            <w:lang w:val="es-ES"/>
          </w:rPr>
          <w:t xml:space="preserve"> </w:t>
        </w:r>
      </w:ins>
      <w:del w:id="114" w:author="Author" w:date="2025-10-17T14:50:00Z">
        <w:r>
          <w:rPr>
            <w:lang w:val="es-ES"/>
          </w:rPr>
          <w:delText xml:space="preserve"> </w:delText>
        </w:r>
      </w:del>
      <w:ins w:id="115" w:author="Author" w:date="2025-10-17T14:50:00Z">
        <w:r>
          <w:rPr>
            <w:color w:val="0000FF"/>
            <w:u w:val="single"/>
            <w:lang w:val="es-ES"/>
          </w:rPr>
          <w:t>https://www.ema.europa.eu</w:t>
        </w:r>
      </w:ins>
      <w:r>
        <w:rPr>
          <w:lang w:val="es-ES"/>
        </w:rPr>
        <w:t>.</w:t>
      </w:r>
    </w:p>
    <w:p w14:paraId="68E3D3C1" w14:textId="77777777" w:rsidR="00A80C76" w:rsidRDefault="00A80C76">
      <w:pPr>
        <w:pStyle w:val="EMEABodyText"/>
        <w:widowControl w:val="0"/>
        <w:rPr>
          <w:lang w:val="es-ES"/>
        </w:rPr>
      </w:pPr>
    </w:p>
    <w:p w14:paraId="68E3D3C2" w14:textId="77777777" w:rsidR="00A80C76" w:rsidRDefault="006963B6">
      <w:pPr>
        <w:pStyle w:val="EMEAHeading1"/>
        <w:keepNext w:val="0"/>
        <w:keepLines w:val="0"/>
        <w:widowControl w:val="0"/>
        <w:tabs>
          <w:tab w:val="left" w:pos="567"/>
        </w:tabs>
        <w:ind w:left="0" w:firstLine="0"/>
        <w:outlineLvl w:val="9"/>
        <w:rPr>
          <w:lang w:val="es-ES"/>
        </w:rPr>
      </w:pPr>
      <w:r>
        <w:rPr>
          <w:lang w:val="es-ES"/>
        </w:rPr>
        <w:br w:type="page"/>
      </w:r>
      <w:r>
        <w:rPr>
          <w:caps w:val="0"/>
          <w:lang w:val="es-ES"/>
        </w:rPr>
        <w:lastRenderedPageBreak/>
        <w:t>1.</w:t>
      </w:r>
      <w:r>
        <w:rPr>
          <w:caps w:val="0"/>
          <w:lang w:val="es-ES"/>
        </w:rPr>
        <w:tab/>
        <w:t>NOMBRE DEL MEDICAMENTO</w:t>
      </w:r>
    </w:p>
    <w:p w14:paraId="68E3D3C3" w14:textId="77777777" w:rsidR="00A80C76" w:rsidRDefault="00A80C76">
      <w:pPr>
        <w:pStyle w:val="EMEAHeading1"/>
        <w:keepNext w:val="0"/>
        <w:keepLines w:val="0"/>
        <w:widowControl w:val="0"/>
        <w:ind w:left="0" w:firstLine="0"/>
        <w:outlineLvl w:val="9"/>
        <w:rPr>
          <w:b w:val="0"/>
          <w:lang w:val="es-ES"/>
        </w:rPr>
      </w:pPr>
    </w:p>
    <w:p w14:paraId="68E3D3C4" w14:textId="77777777" w:rsidR="00A80C76" w:rsidRDefault="006963B6">
      <w:pPr>
        <w:pStyle w:val="EMEABodyText"/>
        <w:widowControl w:val="0"/>
        <w:rPr>
          <w:lang w:val="es-ES"/>
        </w:rPr>
      </w:pPr>
      <w:r>
        <w:rPr>
          <w:lang w:val="es-ES"/>
        </w:rPr>
        <w:t>ABILIFY 7,5 mg/ml solución inyectable</w:t>
      </w:r>
    </w:p>
    <w:p w14:paraId="68E3D3C5" w14:textId="77777777" w:rsidR="00A80C76" w:rsidRDefault="00A80C76">
      <w:pPr>
        <w:pStyle w:val="EMEABodyText"/>
        <w:widowControl w:val="0"/>
        <w:rPr>
          <w:lang w:val="es-ES"/>
        </w:rPr>
      </w:pPr>
    </w:p>
    <w:p w14:paraId="68E3D3C6" w14:textId="77777777" w:rsidR="00A80C76" w:rsidRDefault="00A80C76">
      <w:pPr>
        <w:pStyle w:val="EMEABodyText"/>
        <w:widowControl w:val="0"/>
        <w:rPr>
          <w:lang w:val="es-ES"/>
        </w:rPr>
      </w:pPr>
    </w:p>
    <w:p w14:paraId="68E3D3C7" w14:textId="77777777" w:rsidR="00A80C76" w:rsidRDefault="006963B6">
      <w:pPr>
        <w:pStyle w:val="EMEAHeading1"/>
        <w:keepNext w:val="0"/>
        <w:keepLines w:val="0"/>
        <w:widowControl w:val="0"/>
        <w:tabs>
          <w:tab w:val="left" w:pos="567"/>
        </w:tabs>
        <w:outlineLvl w:val="9"/>
        <w:rPr>
          <w:lang w:val="es-ES"/>
        </w:rPr>
      </w:pPr>
      <w:r>
        <w:rPr>
          <w:caps w:val="0"/>
          <w:lang w:val="es-ES"/>
        </w:rPr>
        <w:t>2.</w:t>
      </w:r>
      <w:r>
        <w:rPr>
          <w:caps w:val="0"/>
          <w:lang w:val="es-ES"/>
        </w:rPr>
        <w:tab/>
        <w:t>COMPOSICIÓN CUALITATIVA Y CUANTITATIVA</w:t>
      </w:r>
    </w:p>
    <w:p w14:paraId="68E3D3C8" w14:textId="77777777" w:rsidR="00A80C76" w:rsidRDefault="00A80C76">
      <w:pPr>
        <w:pStyle w:val="EMEAHeading1"/>
        <w:keepNext w:val="0"/>
        <w:keepLines w:val="0"/>
        <w:widowControl w:val="0"/>
        <w:ind w:left="0" w:firstLine="0"/>
        <w:outlineLvl w:val="9"/>
        <w:rPr>
          <w:b w:val="0"/>
          <w:lang w:val="es-ES"/>
        </w:rPr>
      </w:pPr>
    </w:p>
    <w:p w14:paraId="68E3D3C9" w14:textId="77777777" w:rsidR="00A80C76" w:rsidRDefault="006963B6">
      <w:pPr>
        <w:pStyle w:val="EMEABodyText"/>
        <w:widowControl w:val="0"/>
        <w:rPr>
          <w:lang w:val="es-ES"/>
        </w:rPr>
      </w:pPr>
      <w:r>
        <w:rPr>
          <w:lang w:val="es-ES"/>
        </w:rPr>
        <w:t>Cada ml contiene 7,5 mg de aripiprazol. Cada vial contiene 9,75 mg de aripiprazol.</w:t>
      </w:r>
    </w:p>
    <w:p w14:paraId="68E3D3CA" w14:textId="77777777" w:rsidR="00A80C76" w:rsidRDefault="00A80C76">
      <w:pPr>
        <w:pStyle w:val="EMEABodyText"/>
        <w:widowControl w:val="0"/>
        <w:rPr>
          <w:lang w:val="es-ES"/>
        </w:rPr>
      </w:pPr>
    </w:p>
    <w:p w14:paraId="68E3D3CB" w14:textId="77777777" w:rsidR="00A80C76" w:rsidRDefault="006963B6">
      <w:pPr>
        <w:pStyle w:val="EMEABodyText"/>
        <w:widowControl w:val="0"/>
        <w:rPr>
          <w:lang w:val="es-ES"/>
        </w:rPr>
      </w:pPr>
      <w:r>
        <w:rPr>
          <w:lang w:val="es-ES"/>
        </w:rPr>
        <w:t>Para consultar la lista completa de excipientes, ver sección 6.1.</w:t>
      </w:r>
    </w:p>
    <w:p w14:paraId="68E3D3CC" w14:textId="77777777" w:rsidR="00A80C76" w:rsidRDefault="00A80C76">
      <w:pPr>
        <w:pStyle w:val="EMEABodyText"/>
        <w:widowControl w:val="0"/>
        <w:rPr>
          <w:lang w:val="es-ES"/>
        </w:rPr>
      </w:pPr>
    </w:p>
    <w:p w14:paraId="68E3D3CD" w14:textId="77777777" w:rsidR="00A80C76" w:rsidRDefault="00A80C76">
      <w:pPr>
        <w:pStyle w:val="EMEABodyText"/>
        <w:widowControl w:val="0"/>
        <w:rPr>
          <w:lang w:val="es-ES"/>
        </w:rPr>
      </w:pPr>
    </w:p>
    <w:p w14:paraId="68E3D3CE" w14:textId="77777777" w:rsidR="00A80C76" w:rsidRDefault="006963B6">
      <w:pPr>
        <w:pStyle w:val="EMEAHeading1"/>
        <w:keepNext w:val="0"/>
        <w:keepLines w:val="0"/>
        <w:widowControl w:val="0"/>
        <w:tabs>
          <w:tab w:val="left" w:pos="567"/>
        </w:tabs>
        <w:outlineLvl w:val="9"/>
        <w:rPr>
          <w:lang w:val="es-ES"/>
        </w:rPr>
      </w:pPr>
      <w:r>
        <w:rPr>
          <w:caps w:val="0"/>
          <w:lang w:val="es-ES"/>
        </w:rPr>
        <w:t>3.</w:t>
      </w:r>
      <w:r>
        <w:rPr>
          <w:caps w:val="0"/>
          <w:lang w:val="es-ES"/>
        </w:rPr>
        <w:tab/>
        <w:t>FORMA FARMACÉUTICA</w:t>
      </w:r>
    </w:p>
    <w:p w14:paraId="68E3D3CF" w14:textId="77777777" w:rsidR="00A80C76" w:rsidRDefault="00A80C76">
      <w:pPr>
        <w:pStyle w:val="EMEAHeading1"/>
        <w:keepNext w:val="0"/>
        <w:keepLines w:val="0"/>
        <w:widowControl w:val="0"/>
        <w:ind w:left="0" w:firstLine="0"/>
        <w:outlineLvl w:val="9"/>
        <w:rPr>
          <w:b w:val="0"/>
          <w:lang w:val="es-ES"/>
        </w:rPr>
      </w:pPr>
    </w:p>
    <w:p w14:paraId="68E3D3D0" w14:textId="77777777" w:rsidR="00A80C76" w:rsidRDefault="006963B6">
      <w:pPr>
        <w:pStyle w:val="EMEABodyText"/>
        <w:widowControl w:val="0"/>
        <w:rPr>
          <w:lang w:val="es-ES"/>
        </w:rPr>
      </w:pPr>
      <w:r>
        <w:rPr>
          <w:lang w:val="es-ES"/>
        </w:rPr>
        <w:t>Solución inyectable</w:t>
      </w:r>
    </w:p>
    <w:p w14:paraId="68E3D3D1" w14:textId="77777777" w:rsidR="00A80C76" w:rsidRDefault="00A80C76">
      <w:pPr>
        <w:pStyle w:val="EMEABodyText"/>
        <w:widowControl w:val="0"/>
        <w:rPr>
          <w:lang w:val="es-ES"/>
        </w:rPr>
      </w:pPr>
    </w:p>
    <w:p w14:paraId="68E3D3D2" w14:textId="77777777" w:rsidR="00A80C76" w:rsidRDefault="006963B6">
      <w:pPr>
        <w:pStyle w:val="EMEABodyText"/>
        <w:widowControl w:val="0"/>
        <w:rPr>
          <w:lang w:val="es-ES"/>
        </w:rPr>
      </w:pPr>
      <w:r>
        <w:rPr>
          <w:lang w:val="es-ES"/>
        </w:rPr>
        <w:t>Solución acuosa transparente, incolora.</w:t>
      </w:r>
    </w:p>
    <w:p w14:paraId="68E3D3D3" w14:textId="77777777" w:rsidR="00A80C76" w:rsidRDefault="00A80C76">
      <w:pPr>
        <w:pStyle w:val="EMEABodyText"/>
        <w:widowControl w:val="0"/>
        <w:rPr>
          <w:lang w:val="es-ES"/>
        </w:rPr>
      </w:pPr>
    </w:p>
    <w:p w14:paraId="68E3D3D4" w14:textId="77777777" w:rsidR="00A80C76" w:rsidRDefault="00A80C76">
      <w:pPr>
        <w:pStyle w:val="EMEABodyText"/>
        <w:widowControl w:val="0"/>
        <w:rPr>
          <w:lang w:val="es-ES"/>
        </w:rPr>
      </w:pPr>
    </w:p>
    <w:p w14:paraId="68E3D3D5" w14:textId="77777777" w:rsidR="00A80C76" w:rsidRDefault="006963B6">
      <w:pPr>
        <w:pStyle w:val="EMEAHeading1"/>
        <w:keepNext w:val="0"/>
        <w:keepLines w:val="0"/>
        <w:widowControl w:val="0"/>
        <w:tabs>
          <w:tab w:val="left" w:pos="567"/>
        </w:tabs>
        <w:outlineLvl w:val="9"/>
        <w:rPr>
          <w:lang w:val="es-ES"/>
        </w:rPr>
      </w:pPr>
      <w:r>
        <w:rPr>
          <w:caps w:val="0"/>
          <w:lang w:val="es-ES"/>
        </w:rPr>
        <w:t>4.</w:t>
      </w:r>
      <w:r>
        <w:rPr>
          <w:caps w:val="0"/>
          <w:lang w:val="es-ES"/>
        </w:rPr>
        <w:tab/>
        <w:t>DATOS CLÍNICOS</w:t>
      </w:r>
    </w:p>
    <w:p w14:paraId="68E3D3D6" w14:textId="77777777" w:rsidR="00A80C76" w:rsidRDefault="00A80C76">
      <w:pPr>
        <w:pStyle w:val="EMEAHeading1"/>
        <w:keepNext w:val="0"/>
        <w:keepLines w:val="0"/>
        <w:widowControl w:val="0"/>
        <w:ind w:left="0" w:firstLine="0"/>
        <w:outlineLvl w:val="9"/>
        <w:rPr>
          <w:b w:val="0"/>
          <w:lang w:val="es-ES"/>
        </w:rPr>
      </w:pPr>
    </w:p>
    <w:p w14:paraId="68E3D3D7" w14:textId="77777777" w:rsidR="00A80C76" w:rsidRDefault="006963B6">
      <w:pPr>
        <w:pStyle w:val="EMEAHeading2"/>
        <w:keepNext w:val="0"/>
        <w:keepLines w:val="0"/>
        <w:widowControl w:val="0"/>
        <w:tabs>
          <w:tab w:val="left" w:pos="567"/>
        </w:tabs>
        <w:outlineLvl w:val="9"/>
        <w:rPr>
          <w:lang w:val="es-ES"/>
        </w:rPr>
      </w:pPr>
      <w:r>
        <w:rPr>
          <w:lang w:val="es-ES"/>
        </w:rPr>
        <w:t>4.1</w:t>
      </w:r>
      <w:r>
        <w:rPr>
          <w:lang w:val="es-ES"/>
        </w:rPr>
        <w:tab/>
        <w:t>Indicaciones terapéuticas</w:t>
      </w:r>
    </w:p>
    <w:p w14:paraId="68E3D3D8" w14:textId="77777777" w:rsidR="00A80C76" w:rsidRDefault="00A80C76">
      <w:pPr>
        <w:pStyle w:val="EMEAHeading2"/>
        <w:keepNext w:val="0"/>
        <w:keepLines w:val="0"/>
        <w:widowControl w:val="0"/>
        <w:ind w:left="0" w:firstLine="0"/>
        <w:outlineLvl w:val="9"/>
        <w:rPr>
          <w:b w:val="0"/>
          <w:lang w:val="es-ES"/>
        </w:rPr>
      </w:pPr>
    </w:p>
    <w:p w14:paraId="68E3D3D9" w14:textId="77777777" w:rsidR="00A80C76" w:rsidRDefault="006963B6">
      <w:pPr>
        <w:widowControl w:val="0"/>
        <w:rPr>
          <w:color w:val="000000"/>
          <w:lang w:val="es-ES"/>
        </w:rPr>
      </w:pPr>
      <w:r>
        <w:rPr>
          <w:color w:val="000000"/>
          <w:lang w:val="es-ES"/>
        </w:rPr>
        <w:t>ABILIFY solución inyectable está indicado en el control rápido de la agitación y alteraciones del comportamiento en pacientes adultos con esquizofrenia o con episodios maníacos en el trastorno bipolar I, cuando el tratamiento oral no es adecuado.</w:t>
      </w:r>
    </w:p>
    <w:p w14:paraId="68E3D3DA" w14:textId="77777777" w:rsidR="00A80C76" w:rsidRDefault="00A80C76">
      <w:pPr>
        <w:pStyle w:val="EMEABodyText"/>
        <w:widowControl w:val="0"/>
        <w:rPr>
          <w:lang w:val="es-ES"/>
        </w:rPr>
      </w:pPr>
    </w:p>
    <w:p w14:paraId="68E3D3DB" w14:textId="77777777" w:rsidR="00A80C76" w:rsidRDefault="006963B6">
      <w:pPr>
        <w:pStyle w:val="EMEABodyText"/>
        <w:widowControl w:val="0"/>
        <w:rPr>
          <w:lang w:val="es-ES"/>
        </w:rPr>
      </w:pPr>
      <w:r>
        <w:rPr>
          <w:lang w:val="es-ES"/>
        </w:rPr>
        <w:t xml:space="preserve">El tratamiento con </w:t>
      </w:r>
      <w:r>
        <w:rPr>
          <w:color w:val="000000"/>
          <w:lang w:val="es-ES"/>
        </w:rPr>
        <w:t>ABILIFY</w:t>
      </w:r>
      <w:r>
        <w:rPr>
          <w:lang w:val="es-ES"/>
        </w:rPr>
        <w:t xml:space="preserve"> solución inyectable debe ser interrumpido tan pronto como sea clínicamente posible y se debe iniciar el uso de aripiprazol oral.</w:t>
      </w:r>
    </w:p>
    <w:p w14:paraId="68E3D3DC" w14:textId="77777777" w:rsidR="00A80C76" w:rsidRDefault="00A80C76">
      <w:pPr>
        <w:pStyle w:val="EMEABodyText"/>
        <w:widowControl w:val="0"/>
        <w:rPr>
          <w:i/>
          <w:lang w:val="es-ES"/>
        </w:rPr>
      </w:pPr>
    </w:p>
    <w:p w14:paraId="68E3D3DD" w14:textId="77777777" w:rsidR="00A80C76" w:rsidRDefault="006963B6">
      <w:pPr>
        <w:pStyle w:val="EMEAHeading2"/>
        <w:keepNext w:val="0"/>
        <w:keepLines w:val="0"/>
        <w:widowControl w:val="0"/>
        <w:tabs>
          <w:tab w:val="left" w:pos="567"/>
        </w:tabs>
        <w:outlineLvl w:val="9"/>
        <w:rPr>
          <w:lang w:val="es-ES"/>
        </w:rPr>
      </w:pPr>
      <w:r>
        <w:rPr>
          <w:lang w:val="es-ES"/>
        </w:rPr>
        <w:t>4.2</w:t>
      </w:r>
      <w:r>
        <w:rPr>
          <w:lang w:val="es-ES"/>
        </w:rPr>
        <w:tab/>
        <w:t>Posología y forma de administración</w:t>
      </w:r>
    </w:p>
    <w:p w14:paraId="68E3D3DE" w14:textId="77777777" w:rsidR="00A80C76" w:rsidRDefault="00A80C76">
      <w:pPr>
        <w:pStyle w:val="EMEABodyText"/>
        <w:widowControl w:val="0"/>
        <w:rPr>
          <w:lang w:val="es-ES"/>
        </w:rPr>
      </w:pPr>
    </w:p>
    <w:p w14:paraId="68E3D3DF" w14:textId="77777777" w:rsidR="00A80C76" w:rsidRDefault="006963B6">
      <w:pPr>
        <w:pStyle w:val="EMEABodyText"/>
        <w:widowControl w:val="0"/>
        <w:rPr>
          <w:bCs/>
          <w:u w:val="single"/>
          <w:lang w:val="es-ES"/>
        </w:rPr>
      </w:pPr>
      <w:r>
        <w:rPr>
          <w:bCs/>
          <w:u w:val="single"/>
          <w:lang w:val="es-ES"/>
        </w:rPr>
        <w:t>Posología</w:t>
      </w:r>
    </w:p>
    <w:p w14:paraId="68E3D3E0" w14:textId="77777777" w:rsidR="00A80C76" w:rsidRDefault="00A80C76">
      <w:pPr>
        <w:pStyle w:val="EMEABodyText"/>
        <w:widowControl w:val="0"/>
        <w:rPr>
          <w:lang w:val="es-ES"/>
        </w:rPr>
      </w:pPr>
    </w:p>
    <w:p w14:paraId="68E3D3E1" w14:textId="77777777" w:rsidR="00A80C76" w:rsidRDefault="006963B6">
      <w:pPr>
        <w:pStyle w:val="EMEABodyText"/>
        <w:widowControl w:val="0"/>
        <w:rPr>
          <w:lang w:val="es-ES"/>
        </w:rPr>
      </w:pPr>
      <w:r>
        <w:rPr>
          <w:lang w:val="es-ES"/>
        </w:rPr>
        <w:t xml:space="preserve">La dosis recomendada de inicio de ABILIFY solución inyectable es de 9,75 mg (1,3 ml), administrada en una única inyección intramuscular. El rango de dosis efectiva de </w:t>
      </w:r>
      <w:r>
        <w:rPr>
          <w:color w:val="000000"/>
          <w:lang w:val="es-ES"/>
        </w:rPr>
        <w:t>ABILIFY</w:t>
      </w:r>
      <w:r>
        <w:rPr>
          <w:lang w:val="es-ES"/>
        </w:rPr>
        <w:t xml:space="preserve"> solución inyectable es de 5,25 mg a 15 mg en una única inyección. Se puede administrar una dosis más baja de 5,25 mg (0,7 ml), desde un punto de vista clínico individualizado, teniendo también en consideración los medicamentos administrados previamente como tratamiento agudo o de mantenimiento (ver sección 4.5).</w:t>
      </w:r>
    </w:p>
    <w:p w14:paraId="68E3D3E2" w14:textId="77777777" w:rsidR="00A80C76" w:rsidRDefault="00A80C76">
      <w:pPr>
        <w:pStyle w:val="EMEABodyText"/>
        <w:widowControl w:val="0"/>
        <w:rPr>
          <w:lang w:val="es-ES"/>
        </w:rPr>
      </w:pPr>
    </w:p>
    <w:p w14:paraId="68E3D3E3" w14:textId="77777777" w:rsidR="00A80C76" w:rsidRDefault="006963B6">
      <w:pPr>
        <w:pStyle w:val="EMEABodyText"/>
        <w:widowControl w:val="0"/>
        <w:rPr>
          <w:lang w:val="es-ES"/>
        </w:rPr>
      </w:pPr>
      <w:r>
        <w:rPr>
          <w:lang w:val="es-ES"/>
        </w:rPr>
        <w:t>Se puede administrar una segunda inyección 2 horas después de la primera, desde un punto de vista clínico individualizado y no se deberían administrar más de tres inyecciones dentro de un periodo de 24 horas.</w:t>
      </w:r>
    </w:p>
    <w:p w14:paraId="68E3D3E4" w14:textId="77777777" w:rsidR="00A80C76" w:rsidRDefault="00A80C76">
      <w:pPr>
        <w:pStyle w:val="EMEABodyText"/>
        <w:widowControl w:val="0"/>
        <w:rPr>
          <w:lang w:val="es-ES"/>
        </w:rPr>
      </w:pPr>
    </w:p>
    <w:p w14:paraId="68E3D3E5" w14:textId="77777777" w:rsidR="00A80C76" w:rsidRDefault="006963B6">
      <w:pPr>
        <w:pStyle w:val="EMEABodyText"/>
        <w:widowControl w:val="0"/>
        <w:rPr>
          <w:lang w:val="es-ES"/>
        </w:rPr>
      </w:pPr>
      <w:r>
        <w:rPr>
          <w:lang w:val="es-ES"/>
        </w:rPr>
        <w:t xml:space="preserve">La dosis máxima diaria de aripiprazol es de 30 mg (incluyendo todas las formulaciones de </w:t>
      </w:r>
      <w:r>
        <w:rPr>
          <w:color w:val="000000"/>
          <w:lang w:val="es-ES"/>
        </w:rPr>
        <w:t>ABILIFY</w:t>
      </w:r>
      <w:r>
        <w:rPr>
          <w:lang w:val="es-ES"/>
        </w:rPr>
        <w:t>).</w:t>
      </w:r>
    </w:p>
    <w:p w14:paraId="68E3D3E6" w14:textId="77777777" w:rsidR="00A80C76" w:rsidRDefault="00A80C76">
      <w:pPr>
        <w:pStyle w:val="EMEABodyText"/>
        <w:widowControl w:val="0"/>
        <w:rPr>
          <w:lang w:val="es-ES"/>
        </w:rPr>
      </w:pPr>
    </w:p>
    <w:p w14:paraId="68E3D3E7" w14:textId="77777777" w:rsidR="00A80C76" w:rsidRDefault="006963B6">
      <w:pPr>
        <w:pStyle w:val="EMEABodyText"/>
        <w:widowControl w:val="0"/>
        <w:rPr>
          <w:lang w:val="es-ES"/>
        </w:rPr>
      </w:pPr>
      <w:r>
        <w:rPr>
          <w:lang w:val="es-ES"/>
        </w:rPr>
        <w:t>Si se continúa el tratamiento con aripiprazol oral, consultar la Ficha Técnica de ABILIFY comprimidos, ABILIFY comprimidos bucodispersables, o ABILIFY solución oral.</w:t>
      </w:r>
    </w:p>
    <w:p w14:paraId="68E3D3E8" w14:textId="77777777" w:rsidR="00A80C76" w:rsidRDefault="00A80C76">
      <w:pPr>
        <w:rPr>
          <w:rFonts w:eastAsia="MS Mincho"/>
          <w:iCs/>
          <w:color w:val="000000"/>
          <w:u w:val="single"/>
          <w:lang w:val="es-ES"/>
        </w:rPr>
      </w:pPr>
    </w:p>
    <w:p w14:paraId="68E3D3E9" w14:textId="77777777" w:rsidR="00A80C76" w:rsidRDefault="006963B6">
      <w:pPr>
        <w:rPr>
          <w:rFonts w:eastAsia="MS Mincho"/>
          <w:iCs/>
          <w:color w:val="000000"/>
          <w:lang w:val="es-ES"/>
        </w:rPr>
      </w:pPr>
      <w:r>
        <w:rPr>
          <w:rFonts w:eastAsia="MS Mincho"/>
          <w:iCs/>
          <w:color w:val="000000"/>
          <w:u w:val="single"/>
          <w:lang w:val="es-ES"/>
        </w:rPr>
        <w:t>Poblaciones especiales</w:t>
      </w:r>
    </w:p>
    <w:p w14:paraId="68E3D3EA" w14:textId="77777777" w:rsidR="00A80C76" w:rsidRDefault="00A80C76">
      <w:pPr>
        <w:pStyle w:val="EMEABodyText"/>
        <w:widowControl w:val="0"/>
        <w:rPr>
          <w:lang w:val="es-ES"/>
        </w:rPr>
      </w:pPr>
    </w:p>
    <w:p w14:paraId="68E3D3EB" w14:textId="77777777" w:rsidR="00A80C76" w:rsidRDefault="006963B6">
      <w:pPr>
        <w:pStyle w:val="EMEABodyText"/>
        <w:widowControl w:val="0"/>
        <w:rPr>
          <w:i/>
          <w:lang w:val="es-ES"/>
        </w:rPr>
      </w:pPr>
      <w:r>
        <w:rPr>
          <w:i/>
          <w:lang w:val="es-ES"/>
        </w:rPr>
        <w:t>Población pediátrica</w:t>
      </w:r>
    </w:p>
    <w:p w14:paraId="68E3D3EC" w14:textId="77777777" w:rsidR="00A80C76" w:rsidRDefault="006963B6">
      <w:pPr>
        <w:rPr>
          <w:rFonts w:eastAsia="MS Mincho"/>
          <w:iCs/>
          <w:color w:val="000000"/>
          <w:lang w:val="es-ES"/>
        </w:rPr>
      </w:pPr>
      <w:r>
        <w:rPr>
          <w:rFonts w:eastAsia="MS Mincho"/>
          <w:iCs/>
          <w:color w:val="000000"/>
          <w:lang w:val="es-ES"/>
        </w:rPr>
        <w:t>No se ha establecido la seguridad y la eficacia de ABILIFY solución inyectable en niños y adolescentes de edades comprendidas entre los 0 y los 17 años de edad. No se dispone de datos.</w:t>
      </w:r>
    </w:p>
    <w:p w14:paraId="68E3D3ED" w14:textId="77777777" w:rsidR="00A80C76" w:rsidRDefault="00A80C76">
      <w:pPr>
        <w:pStyle w:val="EMEABodyText"/>
        <w:widowControl w:val="0"/>
        <w:rPr>
          <w:lang w:val="es-ES"/>
        </w:rPr>
      </w:pPr>
    </w:p>
    <w:p w14:paraId="68E3D3EE" w14:textId="77777777" w:rsidR="00A80C76" w:rsidRDefault="006963B6">
      <w:pPr>
        <w:rPr>
          <w:rFonts w:eastAsia="MS Mincho"/>
          <w:iCs/>
          <w:color w:val="000000"/>
          <w:lang w:val="es-ES"/>
        </w:rPr>
      </w:pPr>
      <w:r>
        <w:rPr>
          <w:rFonts w:eastAsia="MS Mincho"/>
          <w:i/>
          <w:iCs/>
          <w:color w:val="000000"/>
          <w:lang w:val="es-ES"/>
        </w:rPr>
        <w:t>Insuficiencia hepática</w:t>
      </w:r>
    </w:p>
    <w:p w14:paraId="68E3D3EF" w14:textId="77777777" w:rsidR="00A80C76" w:rsidRDefault="006963B6">
      <w:pPr>
        <w:pStyle w:val="EMEABodyText"/>
        <w:widowControl w:val="0"/>
        <w:rPr>
          <w:lang w:val="es-ES"/>
        </w:rPr>
      </w:pPr>
      <w:r>
        <w:rPr>
          <w:lang w:val="es-ES"/>
        </w:rPr>
        <w:lastRenderedPageBreak/>
        <w:t>No es necesario un ajuste de dosis en pacientes que presentan insuficiencia hepática de leve a moderada. En pacientes que presentan insuficiencia hepática grave, los datos disponibles son insuficientes para establecer recomendaciones. En estos pacientes debe ajustarse la dosis cuidadosamente. Sin embargo, se debe utilizar la dosis máxima diaria de 30 mg con precaución en pacientes que presentan insuficiencia hepática grave (ver sección 5.2).</w:t>
      </w:r>
    </w:p>
    <w:p w14:paraId="68E3D3F0" w14:textId="77777777" w:rsidR="00A80C76" w:rsidRDefault="00A80C76">
      <w:pPr>
        <w:pStyle w:val="EMEABodyText"/>
        <w:widowControl w:val="0"/>
        <w:rPr>
          <w:lang w:val="es-ES"/>
        </w:rPr>
      </w:pPr>
    </w:p>
    <w:p w14:paraId="68E3D3F1" w14:textId="77777777" w:rsidR="00A80C76" w:rsidRDefault="006963B6">
      <w:pPr>
        <w:rPr>
          <w:rFonts w:eastAsia="MS Mincho"/>
          <w:iCs/>
          <w:color w:val="000000"/>
          <w:lang w:val="es-ES"/>
        </w:rPr>
      </w:pPr>
      <w:r>
        <w:rPr>
          <w:rFonts w:eastAsia="MS Mincho"/>
          <w:i/>
          <w:iCs/>
          <w:color w:val="000000"/>
          <w:lang w:val="es-ES"/>
        </w:rPr>
        <w:t>Insuficiencia Renal</w:t>
      </w:r>
    </w:p>
    <w:p w14:paraId="68E3D3F2" w14:textId="77777777" w:rsidR="00A80C76" w:rsidRDefault="006963B6">
      <w:pPr>
        <w:pStyle w:val="EMEABodyText"/>
        <w:widowControl w:val="0"/>
        <w:rPr>
          <w:lang w:val="es-ES"/>
        </w:rPr>
      </w:pPr>
      <w:r>
        <w:rPr>
          <w:lang w:val="es-ES"/>
        </w:rPr>
        <w:t>No es necesario un ajuste de dosis en pacientes que presentan insuficiencia renal.</w:t>
      </w:r>
    </w:p>
    <w:p w14:paraId="68E3D3F3" w14:textId="77777777" w:rsidR="00A80C76" w:rsidRDefault="00A80C76">
      <w:pPr>
        <w:pStyle w:val="EMEABodyText"/>
        <w:widowControl w:val="0"/>
        <w:rPr>
          <w:lang w:val="es-ES"/>
        </w:rPr>
      </w:pPr>
    </w:p>
    <w:p w14:paraId="68E3D3F4" w14:textId="77777777" w:rsidR="00A80C76" w:rsidRDefault="006963B6">
      <w:pPr>
        <w:pStyle w:val="EMEABodyText"/>
        <w:widowControl w:val="0"/>
        <w:rPr>
          <w:i/>
          <w:lang w:val="es-ES"/>
        </w:rPr>
      </w:pPr>
      <w:r>
        <w:rPr>
          <w:i/>
          <w:lang w:val="es-ES"/>
        </w:rPr>
        <w:t>Pacientes de edad avanzada</w:t>
      </w:r>
    </w:p>
    <w:p w14:paraId="68E3D3F5" w14:textId="77777777" w:rsidR="00A80C76" w:rsidRDefault="006963B6">
      <w:pPr>
        <w:pStyle w:val="EMEABodyText"/>
        <w:widowControl w:val="0"/>
        <w:rPr>
          <w:lang w:val="es-ES"/>
        </w:rPr>
      </w:pPr>
      <w:r>
        <w:rPr>
          <w:lang w:val="es-ES"/>
        </w:rPr>
        <w:t>No se ha establecido la seguridad y eficacia de ABILIFY para el tratamiento de la esquizofrenia o de los episodios maníacos de trastorno bipolar I en pacientes de 65 años o más. Debido a una mayor sensibilidad en esta población, se debe considerar una dosis inicial menor si lo justifican los factores clínicos (ver sección 4.4).</w:t>
      </w:r>
    </w:p>
    <w:p w14:paraId="68E3D3F6" w14:textId="77777777" w:rsidR="00A80C76" w:rsidRDefault="00A80C76">
      <w:pPr>
        <w:pStyle w:val="EMEABodyText"/>
        <w:widowControl w:val="0"/>
        <w:rPr>
          <w:lang w:val="es-ES"/>
        </w:rPr>
      </w:pPr>
    </w:p>
    <w:p w14:paraId="68E3D3F7" w14:textId="77777777" w:rsidR="00A80C76" w:rsidRDefault="006963B6">
      <w:pPr>
        <w:pStyle w:val="EMEABodyText"/>
        <w:widowControl w:val="0"/>
        <w:rPr>
          <w:i/>
          <w:lang w:val="es-ES"/>
        </w:rPr>
      </w:pPr>
      <w:r>
        <w:rPr>
          <w:i/>
          <w:lang w:val="es-ES"/>
        </w:rPr>
        <w:t>Sexo</w:t>
      </w:r>
    </w:p>
    <w:p w14:paraId="68E3D3F8" w14:textId="77777777" w:rsidR="00A80C76" w:rsidRDefault="006963B6">
      <w:pPr>
        <w:pStyle w:val="EMEABodyText"/>
        <w:widowControl w:val="0"/>
        <w:rPr>
          <w:lang w:val="es-ES"/>
        </w:rPr>
      </w:pPr>
      <w:r>
        <w:rPr>
          <w:lang w:val="es-ES"/>
        </w:rPr>
        <w:t>No es necesario ajustar la dosis en función del sexo (ver sección 5.2).</w:t>
      </w:r>
    </w:p>
    <w:p w14:paraId="68E3D3F9" w14:textId="77777777" w:rsidR="00A80C76" w:rsidRDefault="00A80C76">
      <w:pPr>
        <w:pStyle w:val="EMEABodyText"/>
        <w:widowControl w:val="0"/>
        <w:rPr>
          <w:lang w:val="es-ES"/>
        </w:rPr>
      </w:pPr>
    </w:p>
    <w:p w14:paraId="68E3D3FA" w14:textId="77777777" w:rsidR="00A80C76" w:rsidRDefault="006963B6">
      <w:pPr>
        <w:pStyle w:val="EMEABodyText"/>
        <w:widowControl w:val="0"/>
        <w:rPr>
          <w:i/>
          <w:lang w:val="es-ES"/>
        </w:rPr>
      </w:pPr>
      <w:r>
        <w:rPr>
          <w:i/>
          <w:lang w:val="es-ES"/>
        </w:rPr>
        <w:t>Fumadores</w:t>
      </w:r>
    </w:p>
    <w:p w14:paraId="68E3D3FB" w14:textId="77777777" w:rsidR="00A80C76" w:rsidRDefault="006963B6">
      <w:pPr>
        <w:pStyle w:val="EMEABodyText"/>
        <w:widowControl w:val="0"/>
        <w:rPr>
          <w:i/>
          <w:lang w:val="es-ES"/>
        </w:rPr>
      </w:pPr>
      <w:r>
        <w:rPr>
          <w:lang w:val="es-ES"/>
        </w:rPr>
        <w:t>No es necesario un ajuste de dosis en pacientes fumadores debido al metabolismo de aripiprazol (ver sección 4.5).</w:t>
      </w:r>
    </w:p>
    <w:p w14:paraId="68E3D3FC" w14:textId="77777777" w:rsidR="00A80C76" w:rsidRDefault="00A80C76">
      <w:pPr>
        <w:pStyle w:val="EMEABodyText"/>
        <w:widowControl w:val="0"/>
        <w:rPr>
          <w:lang w:val="es-ES"/>
        </w:rPr>
      </w:pPr>
    </w:p>
    <w:p w14:paraId="68E3D3FD" w14:textId="77777777" w:rsidR="00A80C76" w:rsidRDefault="006963B6">
      <w:pPr>
        <w:pStyle w:val="EMEABodyText"/>
        <w:widowControl w:val="0"/>
        <w:rPr>
          <w:lang w:val="es-ES"/>
        </w:rPr>
      </w:pPr>
      <w:r>
        <w:rPr>
          <w:i/>
          <w:lang w:val="es-ES"/>
        </w:rPr>
        <w:t>Ajuste de la dosis debido a interacciones</w:t>
      </w:r>
    </w:p>
    <w:p w14:paraId="68E3D3FE" w14:textId="77777777" w:rsidR="00A80C76" w:rsidRDefault="006963B6">
      <w:pPr>
        <w:pStyle w:val="EMEABodyText"/>
        <w:widowControl w:val="0"/>
        <w:rPr>
          <w:lang w:val="es-ES"/>
        </w:rPr>
      </w:pPr>
      <w:r>
        <w:rPr>
          <w:lang w:val="es-ES"/>
        </w:rPr>
        <w:t>Cuando aripiprazol se administra conjuntamente con inhibidores potentes del CYP3A4 o CYP2D6, se debe reducir la dosis de aripiprazol. Cuando se deja el tratamiento combinado con inhibidores del CYP3A4 o CYP2D6, se debe aumentar la dosis de aripiprazol (ver sección 4.5).</w:t>
      </w:r>
    </w:p>
    <w:p w14:paraId="68E3D3FF" w14:textId="77777777" w:rsidR="00A80C76" w:rsidRDefault="006963B6">
      <w:pPr>
        <w:pStyle w:val="EMEABodyText"/>
        <w:widowControl w:val="0"/>
        <w:rPr>
          <w:lang w:val="es-ES"/>
        </w:rPr>
      </w:pPr>
      <w:r>
        <w:rPr>
          <w:lang w:val="es-ES"/>
        </w:rPr>
        <w:t>Cuando aripiprazol se administra conjuntamente con inductores potentes del CYP3A4, se debe aumentar la dosis de aripiprazol. Cuando se deja el tratamiento combinado con inductores del CYP3A4, la dosis de aripiprazol se debe reducir a la dosis recomendada (ver sección 4.5).</w:t>
      </w:r>
    </w:p>
    <w:p w14:paraId="68E3D400" w14:textId="77777777" w:rsidR="00A80C76" w:rsidRDefault="00A80C76">
      <w:pPr>
        <w:pStyle w:val="EMEABodyText"/>
        <w:widowControl w:val="0"/>
        <w:rPr>
          <w:lang w:val="es-ES"/>
        </w:rPr>
      </w:pPr>
    </w:p>
    <w:p w14:paraId="68E3D401" w14:textId="77777777" w:rsidR="00A80C76" w:rsidRDefault="006963B6">
      <w:pPr>
        <w:pStyle w:val="EMEABodyText"/>
        <w:widowControl w:val="0"/>
        <w:rPr>
          <w:u w:val="single"/>
          <w:lang w:val="es-ES"/>
        </w:rPr>
      </w:pPr>
      <w:r>
        <w:rPr>
          <w:u w:val="single"/>
          <w:lang w:val="es-ES"/>
        </w:rPr>
        <w:t>Forma de administración</w:t>
      </w:r>
    </w:p>
    <w:p w14:paraId="68E3D402" w14:textId="77777777" w:rsidR="00A80C76" w:rsidRDefault="00A80C76">
      <w:pPr>
        <w:pStyle w:val="EMEABodyText"/>
        <w:widowControl w:val="0"/>
        <w:rPr>
          <w:lang w:val="es-ES"/>
        </w:rPr>
      </w:pPr>
    </w:p>
    <w:p w14:paraId="68E3D403" w14:textId="77777777" w:rsidR="00A80C76" w:rsidRDefault="006963B6">
      <w:pPr>
        <w:pStyle w:val="EMEABodyText"/>
        <w:widowControl w:val="0"/>
        <w:rPr>
          <w:lang w:val="es-ES"/>
        </w:rPr>
      </w:pPr>
      <w:r>
        <w:rPr>
          <w:lang w:val="es-ES"/>
        </w:rPr>
        <w:t>ABILIFY solución inyectable se administra por vía intramuscular.</w:t>
      </w:r>
    </w:p>
    <w:p w14:paraId="68E3D404" w14:textId="77777777" w:rsidR="00A80C76" w:rsidRDefault="00A80C76">
      <w:pPr>
        <w:pStyle w:val="EMEABodyText"/>
        <w:widowControl w:val="0"/>
        <w:rPr>
          <w:lang w:val="es-ES"/>
        </w:rPr>
      </w:pPr>
    </w:p>
    <w:p w14:paraId="68E3D405" w14:textId="77777777" w:rsidR="00A80C76" w:rsidRDefault="006963B6">
      <w:pPr>
        <w:pStyle w:val="EMEABodyText"/>
        <w:widowControl w:val="0"/>
        <w:rPr>
          <w:lang w:val="es-ES"/>
        </w:rPr>
      </w:pPr>
      <w:r>
        <w:rPr>
          <w:lang w:val="es-ES"/>
        </w:rPr>
        <w:t>Con el fin de aumentar la absorción y minimizar la variabilidad, se recomienda realizar la inyección en el deltoides o en el músculo glúteo mayor evitando zonas adiposas.</w:t>
      </w:r>
    </w:p>
    <w:p w14:paraId="68E3D406" w14:textId="77777777" w:rsidR="00A80C76" w:rsidRDefault="00A80C76">
      <w:pPr>
        <w:pStyle w:val="EMEABodyText"/>
        <w:widowControl w:val="0"/>
        <w:rPr>
          <w:lang w:val="es-ES"/>
        </w:rPr>
      </w:pPr>
    </w:p>
    <w:p w14:paraId="68E3D407" w14:textId="77777777" w:rsidR="00A80C76" w:rsidRDefault="006963B6">
      <w:pPr>
        <w:pStyle w:val="EMEABodyText"/>
        <w:widowControl w:val="0"/>
        <w:rPr>
          <w:lang w:val="es-ES"/>
        </w:rPr>
      </w:pPr>
      <w:r>
        <w:rPr>
          <w:lang w:val="es-ES"/>
        </w:rPr>
        <w:t>ABILIFY solución inyectable no debe ser administrado por vía intravenosa ni subcutánea.</w:t>
      </w:r>
    </w:p>
    <w:p w14:paraId="68E3D408" w14:textId="77777777" w:rsidR="00A80C76" w:rsidRDefault="00A80C76">
      <w:pPr>
        <w:pStyle w:val="EMEABodyText"/>
        <w:widowControl w:val="0"/>
        <w:rPr>
          <w:lang w:val="es-ES"/>
        </w:rPr>
      </w:pPr>
    </w:p>
    <w:p w14:paraId="68E3D409" w14:textId="77777777" w:rsidR="00A80C76" w:rsidRDefault="006963B6">
      <w:pPr>
        <w:pStyle w:val="EMEABodyText"/>
        <w:widowControl w:val="0"/>
        <w:rPr>
          <w:lang w:val="es-ES"/>
        </w:rPr>
      </w:pPr>
      <w:r>
        <w:rPr>
          <w:lang w:val="es-ES"/>
        </w:rPr>
        <w:t>Está listo para su uso y destinado solamente a la administración a corto plazo (ver sección 5.1).</w:t>
      </w:r>
    </w:p>
    <w:p w14:paraId="68E3D40A" w14:textId="77777777" w:rsidR="00A80C76" w:rsidRDefault="00A80C76">
      <w:pPr>
        <w:pStyle w:val="EMEABodyText"/>
        <w:widowControl w:val="0"/>
        <w:rPr>
          <w:lang w:val="es-ES"/>
        </w:rPr>
      </w:pPr>
    </w:p>
    <w:p w14:paraId="68E3D40B" w14:textId="77777777" w:rsidR="00A80C76" w:rsidRDefault="006963B6">
      <w:pPr>
        <w:pStyle w:val="EMEAHeading2"/>
        <w:keepNext w:val="0"/>
        <w:keepLines w:val="0"/>
        <w:widowControl w:val="0"/>
        <w:tabs>
          <w:tab w:val="left" w:pos="567"/>
        </w:tabs>
        <w:outlineLvl w:val="9"/>
        <w:rPr>
          <w:lang w:val="es-ES"/>
        </w:rPr>
      </w:pPr>
      <w:r>
        <w:rPr>
          <w:lang w:val="es-ES"/>
        </w:rPr>
        <w:t>4.3</w:t>
      </w:r>
      <w:r>
        <w:rPr>
          <w:lang w:val="es-ES"/>
        </w:rPr>
        <w:tab/>
        <w:t>Contraindicaciones</w:t>
      </w:r>
    </w:p>
    <w:p w14:paraId="68E3D40C" w14:textId="77777777" w:rsidR="00A80C76" w:rsidRDefault="00A80C76">
      <w:pPr>
        <w:pStyle w:val="EMEAHeading2"/>
        <w:keepNext w:val="0"/>
        <w:keepLines w:val="0"/>
        <w:widowControl w:val="0"/>
        <w:ind w:left="0" w:firstLine="0"/>
        <w:outlineLvl w:val="9"/>
        <w:rPr>
          <w:b w:val="0"/>
          <w:lang w:val="es-ES"/>
        </w:rPr>
      </w:pPr>
    </w:p>
    <w:p w14:paraId="68E3D40D" w14:textId="77777777" w:rsidR="00A80C76" w:rsidRDefault="006963B6">
      <w:pPr>
        <w:pStyle w:val="EMEABodyText"/>
        <w:widowControl w:val="0"/>
        <w:rPr>
          <w:lang w:val="es-ES"/>
        </w:rPr>
      </w:pPr>
      <w:r>
        <w:rPr>
          <w:lang w:val="es-ES"/>
        </w:rPr>
        <w:t>Hipersensibilidad al principio activo o a alguno de los excipientes incluidos en la sección 6.1.</w:t>
      </w:r>
    </w:p>
    <w:p w14:paraId="68E3D40E" w14:textId="77777777" w:rsidR="00A80C76" w:rsidRDefault="00A80C76">
      <w:pPr>
        <w:pStyle w:val="EMEABodyText"/>
        <w:widowControl w:val="0"/>
        <w:rPr>
          <w:lang w:val="es-ES"/>
        </w:rPr>
      </w:pPr>
    </w:p>
    <w:p w14:paraId="68E3D40F" w14:textId="77777777" w:rsidR="00A80C76" w:rsidRDefault="006963B6">
      <w:pPr>
        <w:pStyle w:val="EMEAHeading2"/>
        <w:keepNext w:val="0"/>
        <w:keepLines w:val="0"/>
        <w:widowControl w:val="0"/>
        <w:tabs>
          <w:tab w:val="left" w:pos="567"/>
        </w:tabs>
        <w:outlineLvl w:val="9"/>
        <w:rPr>
          <w:lang w:val="es-ES"/>
        </w:rPr>
      </w:pPr>
      <w:r>
        <w:rPr>
          <w:lang w:val="es-ES"/>
        </w:rPr>
        <w:t>4.4</w:t>
      </w:r>
      <w:r>
        <w:rPr>
          <w:lang w:val="es-ES"/>
        </w:rPr>
        <w:tab/>
        <w:t>Advertencias y precauciones especiales de empleo</w:t>
      </w:r>
    </w:p>
    <w:p w14:paraId="68E3D410" w14:textId="77777777" w:rsidR="00A80C76" w:rsidRDefault="006963B6">
      <w:pPr>
        <w:pStyle w:val="EMEAHeading2"/>
        <w:keepNext w:val="0"/>
        <w:keepLines w:val="0"/>
        <w:widowControl w:val="0"/>
        <w:ind w:left="0" w:firstLine="0"/>
        <w:outlineLvl w:val="9"/>
        <w:rPr>
          <w:b w:val="0"/>
          <w:lang w:val="es-ES"/>
        </w:rPr>
      </w:pPr>
      <w:r>
        <w:rPr>
          <w:b w:val="0"/>
          <w:lang w:val="es-ES"/>
        </w:rPr>
        <w:t xml:space="preserve"> </w:t>
      </w:r>
    </w:p>
    <w:p w14:paraId="68E3D411" w14:textId="77777777" w:rsidR="00A80C76" w:rsidRDefault="006963B6">
      <w:pPr>
        <w:pStyle w:val="EMEABodyText"/>
        <w:widowControl w:val="0"/>
        <w:rPr>
          <w:lang w:val="es-ES"/>
        </w:rPr>
      </w:pPr>
      <w:r>
        <w:rPr>
          <w:lang w:val="es-ES"/>
        </w:rPr>
        <w:t>No se ha establecido la eficacia de ABILIFY solución inyectable en pacientes con agitación y alteraciones del comportamiento en otras condiciones que no sean la esquizofrenia y los episodios maníacos en pacientes con trastorno bipolar I.</w:t>
      </w:r>
    </w:p>
    <w:p w14:paraId="68E3D412" w14:textId="77777777" w:rsidR="00A80C76" w:rsidRDefault="00A80C76">
      <w:pPr>
        <w:pStyle w:val="EMEABodyText"/>
        <w:widowControl w:val="0"/>
        <w:rPr>
          <w:lang w:val="es-ES"/>
        </w:rPr>
      </w:pPr>
    </w:p>
    <w:p w14:paraId="68E3D413" w14:textId="77777777" w:rsidR="00A80C76" w:rsidRDefault="006963B6">
      <w:pPr>
        <w:pStyle w:val="EMEABodyText"/>
        <w:widowControl w:val="0"/>
        <w:rPr>
          <w:lang w:val="es-ES"/>
        </w:rPr>
      </w:pPr>
      <w:r>
        <w:rPr>
          <w:lang w:val="es-ES"/>
        </w:rPr>
        <w:t>La administración simultánea de antipsicóticos inyectables y benzodiazepinas por vía parenteral puede asociarse con una sedación excesiva y depresión cardiorrespiratoria. Si se considera necesaria una terapia parenteral con benzodiazepinas además de aripiprazol solución inyectable, los pacientes deben ser monitorizados por una posible sedación excesiva o hipotensión ortostática (ver sección 4.5).</w:t>
      </w:r>
    </w:p>
    <w:p w14:paraId="68E3D414" w14:textId="77777777" w:rsidR="00A80C76" w:rsidRDefault="00A80C76">
      <w:pPr>
        <w:pStyle w:val="EMEABodyText"/>
        <w:widowControl w:val="0"/>
        <w:rPr>
          <w:lang w:val="es-ES"/>
        </w:rPr>
      </w:pPr>
    </w:p>
    <w:p w14:paraId="68E3D415" w14:textId="77777777" w:rsidR="00A80C76" w:rsidRDefault="006963B6">
      <w:pPr>
        <w:pStyle w:val="EMEABodyText"/>
        <w:widowControl w:val="0"/>
        <w:rPr>
          <w:lang w:val="es-ES"/>
        </w:rPr>
      </w:pPr>
      <w:r>
        <w:rPr>
          <w:lang w:val="es-ES"/>
        </w:rPr>
        <w:t xml:space="preserve">En pacientes tratados con ABILIFY solución inyectable se debe prestar atención a la hipotensión </w:t>
      </w:r>
      <w:r>
        <w:rPr>
          <w:lang w:val="es-ES"/>
        </w:rPr>
        <w:lastRenderedPageBreak/>
        <w:t>ortostática. Se debe monitorizar de forma regular la tensión arterial, pulso, frecuencia respiratoria y nivel de consciencia.</w:t>
      </w:r>
    </w:p>
    <w:p w14:paraId="68E3D416" w14:textId="77777777" w:rsidR="00A80C76" w:rsidRDefault="00A80C76">
      <w:pPr>
        <w:pStyle w:val="EMEABodyText"/>
        <w:widowControl w:val="0"/>
        <w:rPr>
          <w:lang w:val="es-ES"/>
        </w:rPr>
      </w:pPr>
    </w:p>
    <w:p w14:paraId="68E3D417" w14:textId="77777777" w:rsidR="00A80C76" w:rsidRDefault="006963B6">
      <w:pPr>
        <w:pStyle w:val="EMEABodyText"/>
        <w:widowControl w:val="0"/>
        <w:rPr>
          <w:lang w:val="es-ES"/>
        </w:rPr>
      </w:pPr>
      <w:r>
        <w:rPr>
          <w:lang w:val="es-ES"/>
        </w:rPr>
        <w:t>No se ha evaluado la seguridad y eficacia de ABILIFY solución inyectable en pacientes con intoxicación alcohólica o medicamentosa (tanto con medicamentos prescritos como con drogas ilegales).</w:t>
      </w:r>
    </w:p>
    <w:p w14:paraId="68E3D418" w14:textId="77777777" w:rsidR="00A80C76" w:rsidRDefault="00A80C76">
      <w:pPr>
        <w:pStyle w:val="EMEABodyText"/>
        <w:widowControl w:val="0"/>
        <w:rPr>
          <w:lang w:val="es-ES"/>
        </w:rPr>
      </w:pPr>
    </w:p>
    <w:p w14:paraId="68E3D419" w14:textId="77777777" w:rsidR="00A80C76" w:rsidRDefault="006963B6">
      <w:pPr>
        <w:pStyle w:val="EMEABodyText"/>
        <w:widowControl w:val="0"/>
        <w:rPr>
          <w:lang w:val="es-ES"/>
        </w:rPr>
      </w:pPr>
      <w:r>
        <w:rPr>
          <w:lang w:val="es-ES"/>
        </w:rPr>
        <w:t>La mejoría clínica del paciente durante el tratamiento antipsicótico, puede tardar entre varios días a algunas semanas. Los pacientes deben estar estrechamente controlados durante este periodo.</w:t>
      </w:r>
    </w:p>
    <w:p w14:paraId="68E3D41A" w14:textId="77777777" w:rsidR="00A80C76" w:rsidRDefault="00A80C76">
      <w:pPr>
        <w:pStyle w:val="EMEABodyText"/>
        <w:widowControl w:val="0"/>
        <w:rPr>
          <w:lang w:val="es-ES"/>
        </w:rPr>
      </w:pPr>
    </w:p>
    <w:p w14:paraId="68E3D41B" w14:textId="77777777" w:rsidR="00A80C76" w:rsidRDefault="006963B6">
      <w:pPr>
        <w:pStyle w:val="EMEABodyText"/>
        <w:widowControl w:val="0"/>
        <w:rPr>
          <w:u w:val="single"/>
          <w:lang w:val="es-ES"/>
        </w:rPr>
      </w:pPr>
      <w:r>
        <w:rPr>
          <w:u w:val="single"/>
          <w:lang w:val="es-ES"/>
        </w:rPr>
        <w:t>Tendencias suicidas</w:t>
      </w:r>
    </w:p>
    <w:p w14:paraId="68E3D41C" w14:textId="77777777" w:rsidR="00A80C76" w:rsidRDefault="00A80C76">
      <w:pPr>
        <w:rPr>
          <w:rFonts w:eastAsia="Calibri"/>
          <w:lang w:val="es-ES"/>
        </w:rPr>
      </w:pPr>
    </w:p>
    <w:p w14:paraId="68E3D41D" w14:textId="77777777" w:rsidR="00A80C76" w:rsidRDefault="006963B6">
      <w:pPr>
        <w:rPr>
          <w:lang w:val="es-ES"/>
        </w:rPr>
      </w:pPr>
      <w:r>
        <w:rPr>
          <w:rFonts w:eastAsia="Calibri"/>
          <w:lang w:val="es-ES"/>
        </w:rPr>
        <w:t xml:space="preserve">La aparición de comportamiento suicida y los trastornos del estado de ánimo son inherentes a las patologías psicóticas y en algunos casos han sido notificados de manera temprana tras la administración inicial o cambio del tratamiento antipsicótico, incluyendo el tratamiento con aripiprazol (ver sección 4.8). </w:t>
      </w:r>
      <w:r>
        <w:rPr>
          <w:lang w:val="es-ES"/>
        </w:rPr>
        <w:t>El tratamiento con antipsicóticos en pacientes de alto riesgo debe estar acompañado de una estrecha supervisión.</w:t>
      </w:r>
    </w:p>
    <w:p w14:paraId="68E3D41E" w14:textId="77777777" w:rsidR="00A80C76" w:rsidRDefault="00A80C76">
      <w:pPr>
        <w:pStyle w:val="EMEABodyText"/>
        <w:widowControl w:val="0"/>
        <w:rPr>
          <w:lang w:val="es-ES"/>
        </w:rPr>
      </w:pPr>
    </w:p>
    <w:p w14:paraId="68E3D41F" w14:textId="77777777" w:rsidR="00A80C76" w:rsidRDefault="006963B6">
      <w:pPr>
        <w:pStyle w:val="EMEABodyText"/>
        <w:widowControl w:val="0"/>
        <w:rPr>
          <w:u w:val="single"/>
          <w:lang w:val="es-ES"/>
        </w:rPr>
      </w:pPr>
      <w:r>
        <w:rPr>
          <w:u w:val="single"/>
          <w:lang w:val="es-ES"/>
        </w:rPr>
        <w:t>Alteraciones cardiovasculares</w:t>
      </w:r>
    </w:p>
    <w:p w14:paraId="68E3D420" w14:textId="77777777" w:rsidR="00A80C76" w:rsidRDefault="00A80C76">
      <w:pPr>
        <w:pStyle w:val="EMEABodyText"/>
        <w:widowControl w:val="0"/>
        <w:rPr>
          <w:lang w:val="es-ES"/>
        </w:rPr>
      </w:pPr>
    </w:p>
    <w:p w14:paraId="68E3D421" w14:textId="77777777" w:rsidR="00A80C76" w:rsidRDefault="006963B6">
      <w:pPr>
        <w:pStyle w:val="EMEABodyText"/>
        <w:widowControl w:val="0"/>
        <w:rPr>
          <w:lang w:val="es-ES"/>
        </w:rPr>
      </w:pPr>
      <w:r>
        <w:rPr>
          <w:lang w:val="es-ES"/>
        </w:rPr>
        <w:t>Aripiprazol debe ser utilizado con precaución en pacientes que presentan enfermedad cardiovascular conocida (historia de infarto de miocardio o enfermedad isquémica cardiaca, fallo cardíaco, o trastornos de la conducción), enfermedad cerebrovascular, condiciones en las que puede predisponerse a pacientes a la hipotensión (deshidratación, hipovolemia, y tratamiento con medicamentos antihipertensivos) o hipertensión, incluyendo hipertensión acelerada o maligna. Se han notificado casos de tromboembolismo venoso (TEV) con medicamentos antipsicóticos. Dado que los pacientes tratados con antipsicóticos presentan a menudo factores de riesgo adquiridos para el TEV, se deben identificar todos los posibles factores de riesgo de TEV antes y durante el tratamiento con aripiprazol, y se deben tomar las correspondientes medidas preventivas (ver sección 4.8).</w:t>
      </w:r>
    </w:p>
    <w:p w14:paraId="68E3D422" w14:textId="77777777" w:rsidR="00A80C76" w:rsidRDefault="00A80C76">
      <w:pPr>
        <w:pStyle w:val="EMEABodyText"/>
        <w:widowControl w:val="0"/>
        <w:rPr>
          <w:lang w:val="es-ES"/>
        </w:rPr>
      </w:pPr>
    </w:p>
    <w:p w14:paraId="68E3D423" w14:textId="77777777" w:rsidR="00A80C76" w:rsidRDefault="006963B6">
      <w:pPr>
        <w:rPr>
          <w:rFonts w:eastAsia="MS Mincho"/>
          <w:iCs/>
          <w:color w:val="000000"/>
          <w:lang w:val="es-ES"/>
        </w:rPr>
      </w:pPr>
      <w:r>
        <w:rPr>
          <w:rFonts w:eastAsia="MS Mincho"/>
          <w:iCs/>
          <w:color w:val="000000"/>
          <w:u w:val="single"/>
          <w:lang w:val="es-ES"/>
        </w:rPr>
        <w:t>Prolongación del intervalo QT</w:t>
      </w:r>
    </w:p>
    <w:p w14:paraId="68E3D424" w14:textId="77777777" w:rsidR="00A80C76" w:rsidRDefault="00A80C76">
      <w:pPr>
        <w:rPr>
          <w:lang w:val="es-ES"/>
        </w:rPr>
      </w:pPr>
    </w:p>
    <w:p w14:paraId="68E3D425" w14:textId="77777777" w:rsidR="00A80C76" w:rsidRDefault="006963B6">
      <w:pPr>
        <w:rPr>
          <w:lang w:val="es-ES"/>
        </w:rPr>
      </w:pPr>
      <w:r>
        <w:rPr>
          <w:lang w:val="es-ES"/>
        </w:rPr>
        <w:t>En ensayos clínicos de aripiprazol oral, la incidencia de prolongación del intervalo QT fue comparable a placebo. Aripiprazol debe ser empleado con precaución en pacientes con antecedentes familiares de prolongación del intervalo QT (ver sección 4.8).</w:t>
      </w:r>
    </w:p>
    <w:p w14:paraId="68E3D426" w14:textId="77777777" w:rsidR="00A80C76" w:rsidRDefault="00A80C76">
      <w:pPr>
        <w:pStyle w:val="EMEABodyText"/>
        <w:widowControl w:val="0"/>
        <w:rPr>
          <w:lang w:val="es-ES"/>
        </w:rPr>
      </w:pPr>
    </w:p>
    <w:p w14:paraId="68E3D427" w14:textId="77777777" w:rsidR="00A80C76" w:rsidRDefault="006963B6">
      <w:pPr>
        <w:pStyle w:val="EMEABodyText"/>
        <w:widowControl w:val="0"/>
        <w:rPr>
          <w:u w:val="single"/>
          <w:lang w:val="es-ES"/>
        </w:rPr>
      </w:pPr>
      <w:r>
        <w:rPr>
          <w:u w:val="single"/>
          <w:lang w:val="es-ES"/>
        </w:rPr>
        <w:t>Discinesia tardía</w:t>
      </w:r>
    </w:p>
    <w:p w14:paraId="68E3D428" w14:textId="77777777" w:rsidR="00A80C76" w:rsidRDefault="00A80C76">
      <w:pPr>
        <w:pStyle w:val="EMEABodyText"/>
        <w:widowControl w:val="0"/>
        <w:rPr>
          <w:lang w:val="es-ES"/>
        </w:rPr>
      </w:pPr>
    </w:p>
    <w:p w14:paraId="68E3D429" w14:textId="77777777" w:rsidR="00A80C76" w:rsidRDefault="006963B6">
      <w:pPr>
        <w:pStyle w:val="EMEABodyText"/>
        <w:widowControl w:val="0"/>
        <w:rPr>
          <w:lang w:val="es-ES"/>
        </w:rPr>
      </w:pPr>
      <w:r>
        <w:rPr>
          <w:lang w:val="es-ES"/>
        </w:rPr>
        <w:t>En ensayos clínicos de un año, o de menor duración, se han notificado casos poco frecuentes de discinesia durante el tratamiento con aripiprazol. Si aparecen signos y síntomas de discinesia tardía en un paciente tratado con aripiprazol, se debe considerar una reducción de la dosis o la interrupción del tratamiento (ver sección 4.8). Estos síntomas pueden empeorar temporalmente o incluso pueden manifestarse después de la interrupción del tratamiento.</w:t>
      </w:r>
    </w:p>
    <w:p w14:paraId="68E3D42A" w14:textId="77777777" w:rsidR="00A80C76" w:rsidRDefault="00A80C76">
      <w:pPr>
        <w:pStyle w:val="EMEABodyText"/>
        <w:widowControl w:val="0"/>
        <w:rPr>
          <w:lang w:val="es-ES"/>
        </w:rPr>
      </w:pPr>
    </w:p>
    <w:p w14:paraId="68E3D42B" w14:textId="77777777" w:rsidR="00A80C76" w:rsidRDefault="006963B6">
      <w:pPr>
        <w:pStyle w:val="EMEABodyText"/>
        <w:widowControl w:val="0"/>
        <w:rPr>
          <w:u w:val="single"/>
          <w:lang w:val="es-ES"/>
        </w:rPr>
      </w:pPr>
      <w:r>
        <w:rPr>
          <w:u w:val="single"/>
          <w:lang w:val="es-ES"/>
        </w:rPr>
        <w:t>Otros síntomas extrapiramidales</w:t>
      </w:r>
    </w:p>
    <w:p w14:paraId="68E3D42C" w14:textId="77777777" w:rsidR="00A80C76" w:rsidRDefault="00A80C76">
      <w:pPr>
        <w:pStyle w:val="EMEABodyText"/>
        <w:widowControl w:val="0"/>
        <w:rPr>
          <w:lang w:val="es-ES"/>
        </w:rPr>
      </w:pPr>
    </w:p>
    <w:p w14:paraId="68E3D42D" w14:textId="77777777" w:rsidR="00A80C76" w:rsidRDefault="006963B6">
      <w:pPr>
        <w:pStyle w:val="EMEABodyText"/>
        <w:widowControl w:val="0"/>
        <w:rPr>
          <w:lang w:val="es-ES"/>
        </w:rPr>
      </w:pPr>
      <w:r>
        <w:rPr>
          <w:lang w:val="es-ES"/>
        </w:rPr>
        <w:t>En ensayos clínicos pediátricos de aripiprazol se observó acatisia y parkinsonismo. Si aparecen signos y síntomas de otros SEP en un paciente tratado con aripiprazol, se debe considerar una reducción de la dosis y una estrecha monitorización clínica.</w:t>
      </w:r>
    </w:p>
    <w:p w14:paraId="68E3D42E" w14:textId="77777777" w:rsidR="00A80C76" w:rsidRDefault="00A80C76">
      <w:pPr>
        <w:pStyle w:val="EMEABodyText"/>
        <w:widowControl w:val="0"/>
        <w:rPr>
          <w:lang w:val="es-ES"/>
        </w:rPr>
      </w:pPr>
    </w:p>
    <w:p w14:paraId="68E3D42F" w14:textId="77777777" w:rsidR="00A80C76" w:rsidRDefault="006963B6">
      <w:pPr>
        <w:pStyle w:val="EMEABodyText"/>
        <w:widowControl w:val="0"/>
        <w:rPr>
          <w:u w:val="single"/>
          <w:lang w:val="es-ES"/>
        </w:rPr>
      </w:pPr>
      <w:r>
        <w:rPr>
          <w:u w:val="single"/>
          <w:lang w:val="es-ES"/>
        </w:rPr>
        <w:t>Síndrome Neuroléptico Maligno (SNM)</w:t>
      </w:r>
    </w:p>
    <w:p w14:paraId="68E3D430" w14:textId="77777777" w:rsidR="00A80C76" w:rsidRDefault="00A80C76">
      <w:pPr>
        <w:pStyle w:val="EMEABodyText"/>
        <w:widowControl w:val="0"/>
        <w:rPr>
          <w:lang w:val="es-ES"/>
        </w:rPr>
      </w:pPr>
    </w:p>
    <w:p w14:paraId="68E3D431" w14:textId="77777777" w:rsidR="00A80C76" w:rsidRDefault="006963B6">
      <w:pPr>
        <w:pStyle w:val="EMEABodyText"/>
        <w:widowControl w:val="0"/>
        <w:rPr>
          <w:lang w:val="es-ES"/>
        </w:rPr>
      </w:pPr>
      <w:r>
        <w:rPr>
          <w:lang w:val="es-ES"/>
        </w:rPr>
        <w:t xml:space="preserve">El SNM es un complejo de síntomas potencialmente mortal asociado a los antipsicóticos. En ensayos clínicos se han notificado casos raros de SNM durante el tratamiento con aripiprazol. Las manifestaciones clínicas del SNM son hiperpirexia, rigidez muscular, estado mental alterado y evidencia de inestabilidad autónoma (pulso o presión sanguínea irregular, taquicardia, diaforesis y disritmia cardíaca). Los signos adicionales pueden incluir una elevación de creatina fosfoquinasa, </w:t>
      </w:r>
      <w:r>
        <w:rPr>
          <w:lang w:val="es-ES"/>
        </w:rPr>
        <w:lastRenderedPageBreak/>
        <w:t>mioglobinuria (rabdomiólisis) e insuficiencia renal aguda. También se han notificado elevaciones de la creatina fosfoquinasa y rabdomiólisis no necesariamente asociadas con el SNM. Si un paciente desarrolla signos y síntomas indicativos de SNM, o presenta una fiebre alta inexplicable sin manifestaciones clínicas adicionales de SNM; todos los antipsicóticos, incluyendo aripiprazol, deben ser interrumpidos</w:t>
      </w:r>
      <w:ins w:id="116" w:author="Author" w:date="2025-10-17T14:50:00Z">
        <w:r>
          <w:rPr>
            <w:lang w:val="es-ES"/>
          </w:rPr>
          <w:t xml:space="preserve"> (</w:t>
        </w:r>
      </w:ins>
      <w:ins w:id="117" w:author="Author" w:date="2025-10-20T16:37:00Z">
        <w:r>
          <w:rPr>
            <w:lang w:val="es-ES"/>
          </w:rPr>
          <w:t>ver</w:t>
        </w:r>
      </w:ins>
      <w:ins w:id="118" w:author="Author" w:date="2025-10-17T15:29:00Z">
        <w:r>
          <w:rPr>
            <w:lang w:val="es-ES"/>
          </w:rPr>
          <w:t xml:space="preserve"> </w:t>
        </w:r>
      </w:ins>
      <w:ins w:id="119" w:author="Author" w:date="2025-10-17T14:50:00Z">
        <w:r>
          <w:rPr>
            <w:lang w:val="es-ES"/>
          </w:rPr>
          <w:t>sección 4.8)</w:t>
        </w:r>
      </w:ins>
      <w:r>
        <w:rPr>
          <w:lang w:val="es-ES"/>
        </w:rPr>
        <w:t>.</w:t>
      </w:r>
    </w:p>
    <w:p w14:paraId="68E3D432" w14:textId="77777777" w:rsidR="00A80C76" w:rsidRDefault="00A80C76">
      <w:pPr>
        <w:pStyle w:val="EMEABodyText"/>
        <w:widowControl w:val="0"/>
        <w:rPr>
          <w:lang w:val="es-ES"/>
        </w:rPr>
      </w:pPr>
    </w:p>
    <w:p w14:paraId="68E3D433" w14:textId="77777777" w:rsidR="00A80C76" w:rsidRDefault="006963B6">
      <w:pPr>
        <w:pStyle w:val="EMEABodyText"/>
        <w:widowControl w:val="0"/>
        <w:rPr>
          <w:u w:val="single"/>
          <w:lang w:val="es-ES"/>
        </w:rPr>
      </w:pPr>
      <w:r>
        <w:rPr>
          <w:u w:val="single"/>
          <w:lang w:val="es-ES"/>
        </w:rPr>
        <w:t>Convulsiones</w:t>
      </w:r>
    </w:p>
    <w:p w14:paraId="68E3D434" w14:textId="77777777" w:rsidR="00A80C76" w:rsidRDefault="00A80C76">
      <w:pPr>
        <w:pStyle w:val="EMEABodyText"/>
        <w:widowControl w:val="0"/>
        <w:rPr>
          <w:lang w:val="es-ES"/>
        </w:rPr>
      </w:pPr>
    </w:p>
    <w:p w14:paraId="68E3D435" w14:textId="77777777" w:rsidR="00A80C76" w:rsidRDefault="006963B6">
      <w:pPr>
        <w:pStyle w:val="EMEABodyText"/>
        <w:widowControl w:val="0"/>
        <w:rPr>
          <w:lang w:val="es-ES"/>
        </w:rPr>
      </w:pPr>
      <w:r>
        <w:rPr>
          <w:lang w:val="es-ES"/>
        </w:rPr>
        <w:t>En ensayos clínicos se han notificado casos poco frecuentes de convulsiones durante el tratamiento con aripiprazol. Por lo tanto, se debe utilizar aripiprazol con precaución en pacientes epilépticos o con historia de convulsiones (ver sección 4.8).</w:t>
      </w:r>
    </w:p>
    <w:p w14:paraId="68E3D436" w14:textId="77777777" w:rsidR="00A80C76" w:rsidRDefault="00A80C76">
      <w:pPr>
        <w:pStyle w:val="EMEABodyText"/>
        <w:widowControl w:val="0"/>
        <w:rPr>
          <w:lang w:val="es-ES"/>
        </w:rPr>
      </w:pPr>
    </w:p>
    <w:p w14:paraId="68E3D437" w14:textId="77777777" w:rsidR="00A80C76" w:rsidRDefault="006963B6">
      <w:pPr>
        <w:pStyle w:val="EMEABodyText"/>
        <w:widowControl w:val="0"/>
        <w:rPr>
          <w:lang w:val="es-ES"/>
        </w:rPr>
      </w:pPr>
      <w:r>
        <w:rPr>
          <w:u w:val="single"/>
          <w:lang w:val="es-ES"/>
        </w:rPr>
        <w:t>Pacientes de edad avanzada con psicosis relacionada con demencia</w:t>
      </w:r>
    </w:p>
    <w:p w14:paraId="68E3D438" w14:textId="77777777" w:rsidR="00A80C76" w:rsidRDefault="00A80C76">
      <w:pPr>
        <w:pStyle w:val="EMEABodyText"/>
        <w:widowControl w:val="0"/>
        <w:rPr>
          <w:u w:val="single"/>
          <w:lang w:val="es-ES"/>
        </w:rPr>
      </w:pPr>
    </w:p>
    <w:p w14:paraId="68E3D439" w14:textId="77777777" w:rsidR="00A80C76" w:rsidRDefault="006963B6">
      <w:pPr>
        <w:pStyle w:val="EMEABodyText"/>
        <w:widowControl w:val="0"/>
        <w:rPr>
          <w:i/>
          <w:iCs/>
          <w:lang w:val="es-ES"/>
        </w:rPr>
      </w:pPr>
      <w:r>
        <w:rPr>
          <w:i/>
          <w:lang w:val="es-ES"/>
        </w:rPr>
        <w:t>Aumento de mortalidad</w:t>
      </w:r>
    </w:p>
    <w:p w14:paraId="68E3D43A" w14:textId="77777777" w:rsidR="00A80C76" w:rsidRDefault="006963B6">
      <w:pPr>
        <w:pStyle w:val="EMEABodyText"/>
        <w:widowControl w:val="0"/>
        <w:rPr>
          <w:lang w:val="es-ES"/>
        </w:rPr>
      </w:pPr>
      <w:r>
        <w:rPr>
          <w:lang w:val="es-ES"/>
        </w:rPr>
        <w:t>En tres ensayos controlados con placebo (n = 938; edad media: 82,4 años; rango: de 56 a 99 años) de aripiprazol en pacientes de edad avanzada con psicosis asociada a la enfermedad de Alzheimer, los pacientes tratados con aripiprazol presentaron mayor riesgo de muerte comparado con placebo. El porcentaje de muerte en pacientes tratados con aripiprazol fue del 3,5 % comparado con el 1,7 % del grupo placebo. Aunque las causas de muerte fueron variadas, la mayoría de las muertes parecieron ser de naturaleza cardiovascular (por ejemplo, fallo cardíaco, muerte súbita) o infecciosa (por ejemplo, pneumonía) (ver sección 4.8).</w:t>
      </w:r>
    </w:p>
    <w:p w14:paraId="68E3D43B" w14:textId="77777777" w:rsidR="00A80C76" w:rsidRDefault="00A80C76">
      <w:pPr>
        <w:pStyle w:val="EMEABodyText"/>
        <w:widowControl w:val="0"/>
        <w:rPr>
          <w:lang w:val="es-ES"/>
        </w:rPr>
      </w:pPr>
    </w:p>
    <w:p w14:paraId="68E3D43C" w14:textId="77777777" w:rsidR="00A80C76" w:rsidRDefault="006963B6">
      <w:pPr>
        <w:pStyle w:val="EMEABodyText"/>
        <w:widowControl w:val="0"/>
        <w:rPr>
          <w:i/>
          <w:lang w:val="es-ES"/>
        </w:rPr>
      </w:pPr>
      <w:r>
        <w:rPr>
          <w:i/>
          <w:lang w:val="es-ES"/>
        </w:rPr>
        <w:t>Reacciones adversas cerebrovasculares</w:t>
      </w:r>
    </w:p>
    <w:p w14:paraId="68E3D43D" w14:textId="77777777" w:rsidR="00A80C76" w:rsidRDefault="006963B6">
      <w:pPr>
        <w:pStyle w:val="EMEABodyText"/>
        <w:widowControl w:val="0"/>
        <w:rPr>
          <w:lang w:val="es-ES"/>
        </w:rPr>
      </w:pPr>
      <w:r>
        <w:rPr>
          <w:lang w:val="es-ES"/>
        </w:rPr>
        <w:t>En los mismos ensayos, se notificaron reacciones adversas cerebrovasculares (por ejemplo, accidente cerebrovascular, accidente isquémico transitorio), incluyendo pacientes con desenlace fatal (media de edad: 84 años; rango: de 78 a 88 años). En total, en un 1,3 % de los pacientes tratados con aripiprazol se notificaron reacciones adversas cerebrovasculares en comparación con un 0,6 % de los pacientes tratados con placebo. Esta diferencia no fue estadísticamente significativa. Sin embargo, en uno de estos ensayos, un ensayo de dosis fijas, hubo una relación dosis respuesta significativa para las reacciones adversas cerebrovasculares en pacientes tratados con aripiprazol (ver sección 4.8).</w:t>
      </w:r>
    </w:p>
    <w:p w14:paraId="68E3D43E" w14:textId="77777777" w:rsidR="00A80C76" w:rsidRDefault="00A80C76">
      <w:pPr>
        <w:pStyle w:val="EMEABodyText"/>
        <w:widowControl w:val="0"/>
        <w:rPr>
          <w:lang w:val="es-ES"/>
        </w:rPr>
      </w:pPr>
    </w:p>
    <w:p w14:paraId="68E3D43F" w14:textId="77777777" w:rsidR="00A80C76" w:rsidRDefault="006963B6">
      <w:pPr>
        <w:pStyle w:val="EMEABodyText"/>
        <w:rPr>
          <w:lang w:val="es-ES"/>
        </w:rPr>
      </w:pPr>
      <w:r>
        <w:rPr>
          <w:iCs/>
          <w:lang w:val="es-ES"/>
        </w:rPr>
        <w:t xml:space="preserve">Aripiprazol </w:t>
      </w:r>
      <w:r>
        <w:rPr>
          <w:lang w:val="es-ES"/>
        </w:rPr>
        <w:t>no está indicado para el tratamiento de pacientes con psicosis relacionada con demencia.</w:t>
      </w:r>
    </w:p>
    <w:p w14:paraId="68E3D440" w14:textId="77777777" w:rsidR="00A80C76" w:rsidRDefault="00A80C76">
      <w:pPr>
        <w:pStyle w:val="EMEABodyText"/>
        <w:widowControl w:val="0"/>
        <w:rPr>
          <w:lang w:val="es-ES"/>
        </w:rPr>
      </w:pPr>
    </w:p>
    <w:p w14:paraId="68E3D441" w14:textId="77777777" w:rsidR="00A80C76" w:rsidRDefault="006963B6">
      <w:pPr>
        <w:pStyle w:val="EMEABodyText"/>
        <w:widowControl w:val="0"/>
        <w:rPr>
          <w:u w:val="single"/>
          <w:lang w:val="es-ES"/>
        </w:rPr>
      </w:pPr>
      <w:r>
        <w:rPr>
          <w:u w:val="single"/>
          <w:lang w:val="es-ES"/>
        </w:rPr>
        <w:t>Hiperglucemia y diabetes mellitus</w:t>
      </w:r>
    </w:p>
    <w:p w14:paraId="68E3D442" w14:textId="77777777" w:rsidR="00A80C76" w:rsidRDefault="00A80C76">
      <w:pPr>
        <w:pStyle w:val="EMEABodyText"/>
        <w:widowControl w:val="0"/>
        <w:rPr>
          <w:lang w:val="es-ES"/>
        </w:rPr>
      </w:pPr>
    </w:p>
    <w:p w14:paraId="68E3D443" w14:textId="77777777" w:rsidR="00A80C76" w:rsidRDefault="006963B6">
      <w:pPr>
        <w:pStyle w:val="EMEABodyText"/>
        <w:widowControl w:val="0"/>
        <w:rPr>
          <w:lang w:val="es-ES"/>
        </w:rPr>
      </w:pPr>
      <w:r>
        <w:rPr>
          <w:rStyle w:val="Emphasis"/>
          <w:i w:val="0"/>
          <w:iCs/>
          <w:color w:val="000000"/>
          <w:lang w:val="es-ES"/>
        </w:rPr>
        <w:t>En algunos casos se ha notificado hiperglucemia extrema y asociada con cetoacidosis o coma hiperosmolar o muerte en pacientes tratados con antipsicóticos atípicos, incluyendo aripiprazol. Entre los factores de riesgo que pueden predisponer a los pacientes a padecer complicaciones graves se incluye la obesidad y los antecedentes familiares de diabetes. En los ensayos clínicos con aripiprazol, no hubo diferencias significativas en la tasa de incidencia de reacciones adversas hiperglucémicas (incluyendo diabetes) o en los valores de glucemia alterados, en comparación con placebo. No se dispone de datos precisos del riesgo de reacciones adversas relacionadas con la hiperglucemia en pacientes tratados con aripiprazol y con otros antipsicóticos atípicos que permitan establecer comparaciones directas. Los pacientes tratados con antipsicóticos, incluyendo aripiprazol, deben ser observados para detectar posibles signos y síntomas de hiperglucemia (como polidipsia, poliuria, polifagia y debilidad), y los pacientes con diabetes mellitus o con factores de riesgo de diabetes mellitus deben ser controlados de forma regular para detectar un posible empeoramiento del control de la glucosa (ver sección 4.8).</w:t>
      </w:r>
    </w:p>
    <w:p w14:paraId="68E3D444" w14:textId="77777777" w:rsidR="00A80C76" w:rsidRDefault="00A80C76">
      <w:pPr>
        <w:pStyle w:val="EMEABodyText"/>
        <w:widowControl w:val="0"/>
        <w:rPr>
          <w:lang w:val="es-ES"/>
        </w:rPr>
      </w:pPr>
    </w:p>
    <w:p w14:paraId="68E3D445" w14:textId="77777777" w:rsidR="00A80C76" w:rsidRDefault="006963B6">
      <w:pPr>
        <w:pStyle w:val="EMEABodyText"/>
        <w:widowControl w:val="0"/>
        <w:rPr>
          <w:u w:val="single"/>
          <w:lang w:val="es-ES"/>
        </w:rPr>
      </w:pPr>
      <w:r>
        <w:rPr>
          <w:u w:val="single"/>
          <w:lang w:val="es-ES"/>
        </w:rPr>
        <w:t>Hipersensibilidad</w:t>
      </w:r>
    </w:p>
    <w:p w14:paraId="68E3D446" w14:textId="77777777" w:rsidR="00A80C76" w:rsidRDefault="00A80C76">
      <w:pPr>
        <w:pStyle w:val="EMEABodyText"/>
        <w:widowControl w:val="0"/>
        <w:rPr>
          <w:lang w:val="es-ES"/>
        </w:rPr>
      </w:pPr>
    </w:p>
    <w:p w14:paraId="68E3D447" w14:textId="77777777" w:rsidR="00A80C76" w:rsidRDefault="006963B6">
      <w:pPr>
        <w:pStyle w:val="EMEABodyText"/>
        <w:widowControl w:val="0"/>
        <w:rPr>
          <w:lang w:val="es-ES"/>
        </w:rPr>
      </w:pPr>
      <w:r>
        <w:rPr>
          <w:lang w:val="es-ES"/>
        </w:rPr>
        <w:t>Se pueden producir reacciones de hipersensibilidad con aripiprazol, caracterizadas por síntomas alérgicos (ver sección 4.8).</w:t>
      </w:r>
    </w:p>
    <w:p w14:paraId="68E3D448" w14:textId="77777777" w:rsidR="00A80C76" w:rsidRDefault="00A80C76">
      <w:pPr>
        <w:pStyle w:val="EMEABodyText"/>
        <w:widowControl w:val="0"/>
        <w:rPr>
          <w:lang w:val="es-ES"/>
        </w:rPr>
      </w:pPr>
    </w:p>
    <w:p w14:paraId="68E3D449" w14:textId="77777777" w:rsidR="00A80C76" w:rsidRDefault="006963B6">
      <w:pPr>
        <w:pStyle w:val="EMEABodyText"/>
        <w:widowControl w:val="0"/>
        <w:rPr>
          <w:u w:val="single"/>
          <w:lang w:val="es-ES"/>
        </w:rPr>
      </w:pPr>
      <w:r>
        <w:rPr>
          <w:u w:val="single"/>
          <w:lang w:val="es-ES"/>
        </w:rPr>
        <w:t>Aumento de peso</w:t>
      </w:r>
    </w:p>
    <w:p w14:paraId="68E3D44A" w14:textId="77777777" w:rsidR="00A80C76" w:rsidRDefault="00A80C76">
      <w:pPr>
        <w:pStyle w:val="EMEABodyText"/>
        <w:widowControl w:val="0"/>
        <w:rPr>
          <w:lang w:val="es-ES"/>
        </w:rPr>
      </w:pPr>
    </w:p>
    <w:p w14:paraId="68E3D44B" w14:textId="77777777" w:rsidR="00A80C76" w:rsidRDefault="006963B6">
      <w:pPr>
        <w:pStyle w:val="EMEABodyText"/>
        <w:widowControl w:val="0"/>
        <w:rPr>
          <w:lang w:val="es-ES"/>
        </w:rPr>
      </w:pPr>
      <w:r>
        <w:rPr>
          <w:lang w:val="es-ES"/>
        </w:rPr>
        <w:lastRenderedPageBreak/>
        <w:t>El aumento de peso se ve comúnmente en pacientes con esquizofrenia y manía bipolar debido a la co-morbilidad, uso de antipsicóticos conocidos que causan aumento de peso, estilo de vida poco saludable, y puede conducir a complicaciones graves. El aumento de peso ha sido notificado tras la comercialización en pacientes a los que se les prescribe aripiprazol oral. Cuando se han visto, han sido habitualmente en aquellos con factores significativos de riesgo tales como historia de diabetes, alteraciones tiroideas o adenoma de la pituitaria. En ensayos clínicos con aripiprazol no se ha mostrado que induzca a aumento de peso clínicamente relevante en adultos (ver sección 5.1). En ensayos clínicos de pacientes adolescentes con trastorno bipolar, aripiprazol ha mostrado que está relacionado con un aumento de peso después de 4 semanas de tratamiento. El aumento de peso debe ser monitorizado en pacientes adolescentes con trastorno bipolar. Si el aumento de peso es clínicamente significativo, debe considerarse la reducción de dosis (ver sección 4.8).</w:t>
      </w:r>
    </w:p>
    <w:p w14:paraId="68E3D44C" w14:textId="77777777" w:rsidR="00A80C76" w:rsidRDefault="00A80C76">
      <w:pPr>
        <w:pStyle w:val="EMEABodyText"/>
        <w:widowControl w:val="0"/>
        <w:rPr>
          <w:lang w:val="es-ES"/>
        </w:rPr>
      </w:pPr>
    </w:p>
    <w:p w14:paraId="68E3D44D" w14:textId="77777777" w:rsidR="00A80C76" w:rsidRDefault="006963B6">
      <w:pPr>
        <w:pStyle w:val="EMEABodyText"/>
        <w:widowControl w:val="0"/>
        <w:rPr>
          <w:u w:val="single"/>
          <w:lang w:val="es-ES"/>
        </w:rPr>
      </w:pPr>
      <w:r>
        <w:rPr>
          <w:u w:val="single"/>
          <w:lang w:val="es-ES"/>
        </w:rPr>
        <w:t>Disfagia</w:t>
      </w:r>
    </w:p>
    <w:p w14:paraId="68E3D44E" w14:textId="77777777" w:rsidR="00A80C76" w:rsidRDefault="00A80C76">
      <w:pPr>
        <w:pStyle w:val="EMEABodyText"/>
        <w:widowControl w:val="0"/>
        <w:rPr>
          <w:rStyle w:val="Emphasis"/>
          <w:i w:val="0"/>
          <w:iCs/>
          <w:color w:val="000000"/>
          <w:lang w:val="es-ES"/>
        </w:rPr>
      </w:pPr>
    </w:p>
    <w:p w14:paraId="68E3D44F" w14:textId="77777777" w:rsidR="00A80C76" w:rsidRDefault="006963B6">
      <w:pPr>
        <w:pStyle w:val="EMEABodyText"/>
        <w:widowControl w:val="0"/>
        <w:rPr>
          <w:lang w:val="es-ES"/>
        </w:rPr>
      </w:pPr>
      <w:r>
        <w:rPr>
          <w:rStyle w:val="Emphasis"/>
          <w:i w:val="0"/>
          <w:iCs/>
          <w:color w:val="000000"/>
          <w:lang w:val="es-ES"/>
        </w:rPr>
        <w:t xml:space="preserve">La dismotilidad esofágica y la aspiración se han asociado al uso de antipsicóticos, incluyendo </w:t>
      </w:r>
      <w:r>
        <w:rPr>
          <w:lang w:val="es-ES"/>
        </w:rPr>
        <w:t>aripiprazol</w:t>
      </w:r>
      <w:r>
        <w:rPr>
          <w:rStyle w:val="Emphasis"/>
          <w:i w:val="0"/>
          <w:iCs/>
          <w:color w:val="000000"/>
          <w:lang w:val="es-ES"/>
        </w:rPr>
        <w:t>.</w:t>
      </w:r>
      <w:r>
        <w:rPr>
          <w:lang w:val="es-ES"/>
        </w:rPr>
        <w:t xml:space="preserve"> Aripiprazol debe utilizarse con precaución en pacientes con riesgo de neumonía por aspiración.</w:t>
      </w:r>
    </w:p>
    <w:p w14:paraId="68E3D450" w14:textId="77777777" w:rsidR="00A80C76" w:rsidRDefault="00A80C76">
      <w:pPr>
        <w:pStyle w:val="EMEABodyText"/>
        <w:widowControl w:val="0"/>
        <w:rPr>
          <w:lang w:val="es-ES"/>
        </w:rPr>
      </w:pPr>
    </w:p>
    <w:p w14:paraId="68E3D451" w14:textId="77777777" w:rsidR="00A80C76" w:rsidRDefault="006963B6">
      <w:pPr>
        <w:pStyle w:val="EMEABodyText"/>
        <w:rPr>
          <w:iCs/>
          <w:u w:val="single"/>
          <w:lang w:val="es-ES"/>
        </w:rPr>
      </w:pPr>
      <w:del w:id="120" w:author="Author" w:date="2025-10-17T14:50:00Z">
        <w:r>
          <w:rPr>
            <w:iCs/>
            <w:u w:val="single"/>
            <w:lang w:val="es-ES"/>
          </w:rPr>
          <w:delText>Adicción patológica</w:delText>
        </w:r>
      </w:del>
      <w:ins w:id="121" w:author="Author" w:date="2025-10-17T14:50:00Z">
        <w:r>
          <w:rPr>
            <w:iCs/>
            <w:u w:val="single"/>
            <w:lang w:val="es-ES"/>
          </w:rPr>
          <w:t>Trastorno asociado</w:t>
        </w:r>
      </w:ins>
      <w:r>
        <w:rPr>
          <w:iCs/>
          <w:u w:val="single"/>
          <w:lang w:val="es-ES"/>
        </w:rPr>
        <w:t xml:space="preserve"> al juego y otros trastornos del control de los impulsos</w:t>
      </w:r>
    </w:p>
    <w:p w14:paraId="68E3D452" w14:textId="77777777" w:rsidR="00A80C76" w:rsidRDefault="00A80C76">
      <w:pPr>
        <w:pStyle w:val="EMEABodyText"/>
        <w:rPr>
          <w:iCs/>
          <w:lang w:val="es-ES"/>
        </w:rPr>
      </w:pPr>
    </w:p>
    <w:p w14:paraId="68E3D453" w14:textId="77777777" w:rsidR="00A80C76" w:rsidRDefault="006963B6">
      <w:pPr>
        <w:pStyle w:val="EMEABodyText"/>
        <w:widowControl w:val="0"/>
        <w:rPr>
          <w:iCs/>
          <w:lang w:val="es-ES"/>
        </w:rPr>
      </w:pPr>
      <w:r>
        <w:rPr>
          <w:iCs/>
          <w:lang w:val="es-ES"/>
        </w:rPr>
        <w:t xml:space="preserve">Los pacientes pueden experimentar un aumento de los impulsos, especialmente los de la adicción al juego, e incapacidad de controlarlos mientras están tomando aripiprazol. Otros impulsos notificados fueron: impulso sexual aumentado, compra compulsiva, atracones o ingesta compulsiva y otros comportamientos impulsivos y compulsivos. Es importante que los médicos pregunten expresamente a los pacientes o a sus cuidadores sobre la aparición o intensificación de los impulsos de adicción al juego, los impulsos sexuales, la compra compulsiva, los atracones o la ingesta compulsiva, u otros impulsos mientras se está recibiendo el tratamiento con aripiprazol. Cabe observar que los síntomas de control de los impulsos pueden estar asociados al trastorno subyacente; no obstante, en algunos casos, se notificó que los impulsos cesaron al reducir la dosis o cuando se interrumpió </w:t>
      </w:r>
      <w:del w:id="122" w:author="Author" w:date="2025-10-17T14:50:00Z">
        <w:r>
          <w:rPr>
            <w:iCs/>
            <w:lang w:val="es-ES"/>
          </w:rPr>
          <w:delText>la medicación</w:delText>
        </w:r>
      </w:del>
      <w:ins w:id="123" w:author="Author" w:date="2025-10-17T14:50:00Z">
        <w:r>
          <w:rPr>
            <w:iCs/>
            <w:lang w:val="es-ES"/>
          </w:rPr>
          <w:t>el medicamento</w:t>
        </w:r>
      </w:ins>
      <w:r>
        <w:rPr>
          <w:iCs/>
          <w:lang w:val="es-ES"/>
        </w:rPr>
        <w:t>. Si no se identifican, los trastornos del control de los impulsos pueden resultar perjudiciales para el paciente o para otras personas. Si aparecen dichos impulsos mientras se está tomando aripiprazol, se debe considerar la reducción de la dosis o la interrupción del tratamiento (ver sección 4.8).</w:t>
      </w:r>
    </w:p>
    <w:p w14:paraId="68E3D454" w14:textId="77777777" w:rsidR="00A80C76" w:rsidRDefault="00A80C76">
      <w:pPr>
        <w:pStyle w:val="EMEABodyText"/>
        <w:widowControl w:val="0"/>
        <w:rPr>
          <w:lang w:val="es-ES"/>
        </w:rPr>
      </w:pPr>
    </w:p>
    <w:p w14:paraId="68E3D455" w14:textId="77777777" w:rsidR="00A80C76" w:rsidRDefault="006963B6">
      <w:pPr>
        <w:pStyle w:val="EMEABodyText"/>
        <w:widowControl w:val="0"/>
        <w:rPr>
          <w:u w:val="single"/>
          <w:lang w:val="es-ES"/>
        </w:rPr>
      </w:pPr>
      <w:r>
        <w:rPr>
          <w:u w:val="single"/>
          <w:lang w:val="es-ES"/>
        </w:rPr>
        <w:t>Sodio</w:t>
      </w:r>
    </w:p>
    <w:p w14:paraId="68E3D456" w14:textId="77777777" w:rsidR="00A80C76" w:rsidRDefault="00A80C76">
      <w:pPr>
        <w:pStyle w:val="EMEABodyText"/>
        <w:widowControl w:val="0"/>
        <w:rPr>
          <w:lang w:val="es-ES"/>
        </w:rPr>
      </w:pPr>
    </w:p>
    <w:p w14:paraId="68E3D457" w14:textId="77777777" w:rsidR="00A80C76" w:rsidRDefault="006963B6">
      <w:pPr>
        <w:pStyle w:val="EMEABodyText"/>
        <w:widowControl w:val="0"/>
        <w:rPr>
          <w:lang w:val="es-ES"/>
        </w:rPr>
      </w:pPr>
      <w:r>
        <w:rPr>
          <w:color w:val="000000"/>
          <w:lang w:val="es-ES"/>
        </w:rPr>
        <w:t>ABILIFY</w:t>
      </w:r>
      <w:r>
        <w:rPr>
          <w:lang w:val="es-ES"/>
        </w:rPr>
        <w:t xml:space="preserve"> solución inyectable contiene sodio. Este medicamento contiene menos de 1 mmol de sodio (23 mg) por unidad de dosis; esto es, esencialmente “exento de sodio”.</w:t>
      </w:r>
    </w:p>
    <w:p w14:paraId="68E3D458" w14:textId="77777777" w:rsidR="00A80C76" w:rsidRDefault="00A80C76">
      <w:pPr>
        <w:pStyle w:val="EMEABodyText"/>
        <w:rPr>
          <w:iCs/>
          <w:lang w:val="es-ES"/>
        </w:rPr>
      </w:pPr>
    </w:p>
    <w:p w14:paraId="68E3D459" w14:textId="77777777" w:rsidR="00A80C76" w:rsidRDefault="006963B6">
      <w:pPr>
        <w:pStyle w:val="EMEABodyText"/>
        <w:widowControl w:val="0"/>
        <w:rPr>
          <w:u w:val="single"/>
          <w:lang w:val="es-ES"/>
        </w:rPr>
      </w:pPr>
      <w:r>
        <w:rPr>
          <w:u w:val="single"/>
          <w:lang w:val="es-ES"/>
        </w:rPr>
        <w:t>Pacientes con co-morbilidad asociada al trastorno por déficit de atención e hiperactividad (TDAH)</w:t>
      </w:r>
    </w:p>
    <w:p w14:paraId="68E3D45A" w14:textId="77777777" w:rsidR="00A80C76" w:rsidRDefault="00A80C76">
      <w:pPr>
        <w:pStyle w:val="EMEABodyText"/>
        <w:widowControl w:val="0"/>
        <w:rPr>
          <w:lang w:val="es-ES"/>
        </w:rPr>
      </w:pPr>
    </w:p>
    <w:p w14:paraId="68E3D45B" w14:textId="77777777" w:rsidR="00A80C76" w:rsidRDefault="006963B6">
      <w:pPr>
        <w:pStyle w:val="EMEABodyText"/>
        <w:widowControl w:val="0"/>
        <w:rPr>
          <w:lang w:val="es-ES"/>
        </w:rPr>
      </w:pPr>
      <w:r>
        <w:rPr>
          <w:lang w:val="es-ES"/>
        </w:rPr>
        <w:t>A pesar de la alta frecuencia de co-morbilidad asociada al Trastorno Bipolar I y al TDAH, los datos de seguridad sobre el uso concomitante de aripiprazol y medicamentos estimulantes son muy escasos; por lo tanto, debe tenerse extrema precaución cuando estos medicamentos son administrados conjuntamente.</w:t>
      </w:r>
    </w:p>
    <w:p w14:paraId="68E3D45C" w14:textId="77777777" w:rsidR="00A80C76" w:rsidRDefault="00A80C76">
      <w:pPr>
        <w:pStyle w:val="EMEABodyText"/>
        <w:widowControl w:val="0"/>
        <w:rPr>
          <w:lang w:val="es-ES"/>
        </w:rPr>
      </w:pPr>
    </w:p>
    <w:p w14:paraId="68E3D45D" w14:textId="77777777" w:rsidR="00A80C76" w:rsidRDefault="006963B6">
      <w:pPr>
        <w:pStyle w:val="EMEABodyText"/>
        <w:widowControl w:val="0"/>
        <w:rPr>
          <w:u w:val="single"/>
          <w:lang w:val="es-ES"/>
        </w:rPr>
      </w:pPr>
      <w:r>
        <w:rPr>
          <w:u w:val="single"/>
          <w:lang w:val="es-ES"/>
        </w:rPr>
        <w:t>Caídas</w:t>
      </w:r>
    </w:p>
    <w:p w14:paraId="68E3D45E" w14:textId="77777777" w:rsidR="00A80C76" w:rsidRDefault="00A80C76">
      <w:pPr>
        <w:pStyle w:val="EMEABodyText"/>
        <w:widowControl w:val="0"/>
        <w:rPr>
          <w:lang w:val="es-ES"/>
        </w:rPr>
      </w:pPr>
    </w:p>
    <w:p w14:paraId="68E3D45F" w14:textId="77777777" w:rsidR="00A80C76" w:rsidRDefault="006963B6">
      <w:pPr>
        <w:pStyle w:val="EMEABodyText"/>
        <w:widowControl w:val="0"/>
        <w:rPr>
          <w:lang w:val="es-ES"/>
        </w:rPr>
      </w:pPr>
      <w:r>
        <w:rPr>
          <w:lang w:val="es-ES"/>
        </w:rPr>
        <w:t>Aripiprazol puede causar somnolencia, hipotensión postural, inestabilidad motora y sensorial, lo que podría provocar caídas. Se debe tener precaución al tratar a los pacientes con mayor riesgo, y se debe considerar una dosis inicial más baja (por ejemplo, pacientes ancianos o debilitados; ver sección 4.2).</w:t>
      </w:r>
    </w:p>
    <w:p w14:paraId="68E3D460" w14:textId="77777777" w:rsidR="00A80C76" w:rsidRDefault="00A80C76">
      <w:pPr>
        <w:pStyle w:val="EMEABodyText"/>
        <w:widowControl w:val="0"/>
        <w:rPr>
          <w:lang w:val="es-ES"/>
        </w:rPr>
      </w:pPr>
    </w:p>
    <w:p w14:paraId="68E3D461" w14:textId="77777777" w:rsidR="00A80C76" w:rsidRDefault="006963B6">
      <w:pPr>
        <w:pStyle w:val="EMEAHeading2"/>
        <w:keepNext w:val="0"/>
        <w:keepLines w:val="0"/>
        <w:widowControl w:val="0"/>
        <w:tabs>
          <w:tab w:val="left" w:pos="567"/>
        </w:tabs>
        <w:outlineLvl w:val="9"/>
        <w:rPr>
          <w:lang w:val="es-ES"/>
        </w:rPr>
      </w:pPr>
      <w:r>
        <w:rPr>
          <w:lang w:val="es-ES"/>
        </w:rPr>
        <w:t>4.5</w:t>
      </w:r>
      <w:r>
        <w:rPr>
          <w:lang w:val="es-ES"/>
        </w:rPr>
        <w:tab/>
        <w:t>Interacción con otros medicamentos y otras formas de interacción</w:t>
      </w:r>
    </w:p>
    <w:p w14:paraId="68E3D462" w14:textId="77777777" w:rsidR="00A80C76" w:rsidRDefault="00A80C76">
      <w:pPr>
        <w:pStyle w:val="EMEAHeading2"/>
        <w:keepNext w:val="0"/>
        <w:keepLines w:val="0"/>
        <w:widowControl w:val="0"/>
        <w:ind w:left="0" w:firstLine="0"/>
        <w:outlineLvl w:val="9"/>
        <w:rPr>
          <w:rStyle w:val="Emphasis"/>
          <w:b w:val="0"/>
          <w:i w:val="0"/>
          <w:iCs/>
          <w:color w:val="000000"/>
          <w:lang w:val="es-ES"/>
        </w:rPr>
      </w:pPr>
    </w:p>
    <w:p w14:paraId="68E3D463" w14:textId="77777777" w:rsidR="00A80C76" w:rsidRDefault="006963B6">
      <w:pPr>
        <w:pStyle w:val="EMEAHeading2"/>
        <w:keepNext w:val="0"/>
        <w:keepLines w:val="0"/>
        <w:widowControl w:val="0"/>
        <w:ind w:left="0" w:firstLine="0"/>
        <w:outlineLvl w:val="9"/>
        <w:rPr>
          <w:b w:val="0"/>
          <w:lang w:val="es-ES"/>
        </w:rPr>
      </w:pPr>
      <w:r>
        <w:rPr>
          <w:rStyle w:val="Emphasis"/>
          <w:b w:val="0"/>
          <w:i w:val="0"/>
          <w:iCs/>
          <w:color w:val="000000"/>
          <w:lang w:val="es-ES"/>
        </w:rPr>
        <w:t xml:space="preserve">No se han realizado estudios de interacciones con </w:t>
      </w:r>
      <w:r>
        <w:rPr>
          <w:b w:val="0"/>
          <w:lang w:val="es-ES"/>
        </w:rPr>
        <w:t>ABILIFY solución inyectable</w:t>
      </w:r>
      <w:r>
        <w:rPr>
          <w:rStyle w:val="Emphasis"/>
          <w:b w:val="0"/>
          <w:i w:val="0"/>
          <w:iCs/>
          <w:color w:val="000000"/>
          <w:lang w:val="es-ES"/>
        </w:rPr>
        <w:t>. La siguiente información fue obtenida a partir de estudios con aripiprazol oral.</w:t>
      </w:r>
    </w:p>
    <w:p w14:paraId="68E3D464" w14:textId="77777777" w:rsidR="00A80C76" w:rsidRDefault="00A80C76">
      <w:pPr>
        <w:pStyle w:val="EMEABodyText"/>
        <w:widowControl w:val="0"/>
        <w:rPr>
          <w:lang w:val="es-ES"/>
        </w:rPr>
      </w:pPr>
    </w:p>
    <w:p w14:paraId="68E3D465" w14:textId="77777777" w:rsidR="00A80C76" w:rsidRDefault="006963B6">
      <w:pPr>
        <w:pStyle w:val="EMEABodyText"/>
        <w:widowControl w:val="0"/>
        <w:rPr>
          <w:lang w:val="es-ES"/>
        </w:rPr>
      </w:pPr>
      <w:r>
        <w:rPr>
          <w:lang w:val="es-ES"/>
        </w:rPr>
        <w:lastRenderedPageBreak/>
        <w:t xml:space="preserve">Debido al antagonismo del receptor </w:t>
      </w:r>
      <w:r>
        <w:rPr>
          <w:snapToGrid w:val="0"/>
          <w:lang w:val="es-ES"/>
        </w:rPr>
        <w:t>α</w:t>
      </w:r>
      <w:r>
        <w:rPr>
          <w:rStyle w:val="BMSSubscript"/>
          <w:sz w:val="22"/>
          <w:lang w:val="es-ES"/>
        </w:rPr>
        <w:t>1</w:t>
      </w:r>
      <w:r>
        <w:rPr>
          <w:lang w:val="es-ES"/>
        </w:rPr>
        <w:t>-adrenérgico, aripiprazol puede aumentar los efectos de ciertos medicamentos antihipertensivos.</w:t>
      </w:r>
    </w:p>
    <w:p w14:paraId="68E3D466" w14:textId="77777777" w:rsidR="00A80C76" w:rsidRDefault="00A80C76">
      <w:pPr>
        <w:pStyle w:val="EMEABodyText"/>
        <w:widowControl w:val="0"/>
        <w:rPr>
          <w:lang w:val="es-ES"/>
        </w:rPr>
      </w:pPr>
    </w:p>
    <w:p w14:paraId="68E3D467" w14:textId="77777777" w:rsidR="00A80C76" w:rsidRDefault="006963B6">
      <w:pPr>
        <w:pStyle w:val="EMEABodyText"/>
        <w:widowControl w:val="0"/>
        <w:rPr>
          <w:lang w:val="es-ES"/>
        </w:rPr>
      </w:pPr>
      <w:r>
        <w:rPr>
          <w:rStyle w:val="Emphasis"/>
          <w:i w:val="0"/>
          <w:iCs/>
          <w:color w:val="000000"/>
          <w:lang w:val="es-ES"/>
        </w:rPr>
        <w:t xml:space="preserve">Debido a la acción principal de aripiprazol sobre el </w:t>
      </w:r>
      <w:ins w:id="124" w:author="Author" w:date="2025-10-17T14:51:00Z">
        <w:r>
          <w:rPr>
            <w:rStyle w:val="Emphasis"/>
            <w:i w:val="0"/>
            <w:iCs/>
            <w:color w:val="000000"/>
            <w:lang w:val="es-ES"/>
          </w:rPr>
          <w:t>sistema nervioso central (</w:t>
        </w:r>
      </w:ins>
      <w:r>
        <w:rPr>
          <w:rStyle w:val="Emphasis"/>
          <w:i w:val="0"/>
          <w:iCs/>
          <w:color w:val="000000"/>
          <w:lang w:val="es-ES"/>
        </w:rPr>
        <w:t>SNC</w:t>
      </w:r>
      <w:ins w:id="125" w:author="Author" w:date="2025-10-17T14:51:00Z">
        <w:r>
          <w:rPr>
            <w:rStyle w:val="Emphasis"/>
            <w:i w:val="0"/>
            <w:iCs/>
            <w:color w:val="000000"/>
            <w:lang w:val="es-ES"/>
          </w:rPr>
          <w:t>)</w:t>
        </w:r>
      </w:ins>
      <w:r>
        <w:rPr>
          <w:rStyle w:val="Emphasis"/>
          <w:i w:val="0"/>
          <w:iCs/>
          <w:color w:val="000000"/>
          <w:lang w:val="es-ES"/>
        </w:rPr>
        <w:t>, se debe tener precaución al administrar aripiprazol en combinación con alcohol u otros medicamentos del SNC con efectos adversos que se solapan, como la sedación (ver sección 4.8).</w:t>
      </w:r>
    </w:p>
    <w:p w14:paraId="68E3D468" w14:textId="77777777" w:rsidR="00A80C76" w:rsidRDefault="00A80C76">
      <w:pPr>
        <w:pStyle w:val="EMEABodyText"/>
        <w:widowControl w:val="0"/>
        <w:rPr>
          <w:lang w:val="es-ES"/>
        </w:rPr>
      </w:pPr>
    </w:p>
    <w:p w14:paraId="68E3D469" w14:textId="77777777" w:rsidR="00A80C76" w:rsidRDefault="006963B6">
      <w:pPr>
        <w:pStyle w:val="EMEABodyText"/>
        <w:widowControl w:val="0"/>
        <w:rPr>
          <w:lang w:val="es-ES"/>
        </w:rPr>
      </w:pPr>
      <w:r>
        <w:rPr>
          <w:lang w:val="es-ES"/>
        </w:rPr>
        <w:t>Debe utilizarse con precaución la administración concomitante de aripiprazol con otros medicamentos que produzcan prolongación del intervalo QT o trastornos electrolíticos.</w:t>
      </w:r>
    </w:p>
    <w:p w14:paraId="68E3D46A" w14:textId="77777777" w:rsidR="00A80C76" w:rsidRDefault="00A80C76">
      <w:pPr>
        <w:pStyle w:val="EMEABodyText"/>
        <w:widowControl w:val="0"/>
        <w:rPr>
          <w:u w:val="single"/>
          <w:lang w:val="es-ES"/>
        </w:rPr>
      </w:pPr>
    </w:p>
    <w:p w14:paraId="68E3D46B" w14:textId="77777777" w:rsidR="00A80C76" w:rsidRDefault="006963B6">
      <w:pPr>
        <w:pStyle w:val="EMEABodyText"/>
        <w:widowControl w:val="0"/>
        <w:rPr>
          <w:u w:val="single"/>
          <w:lang w:val="es-ES"/>
        </w:rPr>
      </w:pPr>
      <w:r>
        <w:rPr>
          <w:u w:val="single"/>
          <w:lang w:val="es-ES"/>
        </w:rPr>
        <w:t>Interacción de otros medicamentos con ABILIFY solución inyectable</w:t>
      </w:r>
    </w:p>
    <w:p w14:paraId="68E3D46C" w14:textId="77777777" w:rsidR="00A80C76" w:rsidRDefault="00A80C76">
      <w:pPr>
        <w:pStyle w:val="EMEABodyText"/>
        <w:widowControl w:val="0"/>
        <w:rPr>
          <w:lang w:val="es-ES"/>
        </w:rPr>
      </w:pPr>
    </w:p>
    <w:p w14:paraId="68E3D46D" w14:textId="77777777" w:rsidR="00A80C76" w:rsidRDefault="006963B6">
      <w:pPr>
        <w:pStyle w:val="EMEABodyText"/>
        <w:widowControl w:val="0"/>
        <w:rPr>
          <w:lang w:val="es-ES"/>
        </w:rPr>
      </w:pPr>
      <w:r>
        <w:rPr>
          <w:lang w:val="es-ES"/>
        </w:rPr>
        <w:t>La administración de lorazepam solución inyectable no tiene ningún efecto sobre la farmacocinética de ABILIFY</w:t>
      </w:r>
      <w:r>
        <w:rPr>
          <w:b/>
          <w:lang w:val="es-ES"/>
        </w:rPr>
        <w:t xml:space="preserve"> </w:t>
      </w:r>
      <w:r>
        <w:rPr>
          <w:lang w:val="es-ES"/>
        </w:rPr>
        <w:t>solución inyectable cuando se administran conjuntamente. Sin embargo en un estudio de aripiprazol intramuscular, a dosis única (dosis de 15 mg) en voluntarios sanos, administrada conjuntamente con lorazepam intramuscular (dosis de 2 mg), la intensidad de sedación fue mayor en esta combinación que la observada con aripiprazol solo.</w:t>
      </w:r>
    </w:p>
    <w:p w14:paraId="68E3D46E" w14:textId="77777777" w:rsidR="00A80C76" w:rsidRDefault="00A80C76">
      <w:pPr>
        <w:pStyle w:val="EMEABodyText"/>
        <w:widowControl w:val="0"/>
        <w:rPr>
          <w:lang w:val="es-ES"/>
        </w:rPr>
      </w:pPr>
    </w:p>
    <w:p w14:paraId="68E3D46F" w14:textId="77777777" w:rsidR="00A80C76" w:rsidRDefault="006963B6">
      <w:pPr>
        <w:pStyle w:val="EMEABodyText"/>
        <w:widowControl w:val="0"/>
        <w:rPr>
          <w:lang w:val="es-ES"/>
        </w:rPr>
      </w:pPr>
      <w:r>
        <w:rPr>
          <w:lang w:val="es-ES"/>
        </w:rPr>
        <w:t>Famotidina, antagonista H</w:t>
      </w:r>
      <w:r>
        <w:rPr>
          <w:vertAlign w:val="subscript"/>
          <w:lang w:val="es-ES"/>
        </w:rPr>
        <w:t>2</w:t>
      </w:r>
      <w:r>
        <w:rPr>
          <w:lang w:val="es-ES"/>
        </w:rPr>
        <w:t>, bloqueante de los ácidos gástricos, reduce la tasa de absorción de aripiprazol, pero se considera que este efecto no es clínicamente significativo. Aripiprazol se metaboliza por múltiples vías involucrando las enzimas CYP2D6 y CYP3A4 pero no la enzima CYP1A. Por lo tanto, no es necesario un ajuste de dosis en fumadores.</w:t>
      </w:r>
    </w:p>
    <w:p w14:paraId="68E3D470" w14:textId="77777777" w:rsidR="00A80C76" w:rsidRDefault="00A80C76">
      <w:pPr>
        <w:pStyle w:val="EMEABodyText"/>
        <w:widowControl w:val="0"/>
        <w:rPr>
          <w:lang w:val="es-ES"/>
        </w:rPr>
      </w:pPr>
    </w:p>
    <w:p w14:paraId="68E3D471" w14:textId="77777777" w:rsidR="00A80C76" w:rsidRDefault="006963B6">
      <w:pPr>
        <w:pStyle w:val="EMEABodyText"/>
        <w:widowControl w:val="0"/>
        <w:rPr>
          <w:i/>
          <w:lang w:val="es-ES"/>
        </w:rPr>
      </w:pPr>
      <w:r>
        <w:rPr>
          <w:i/>
          <w:lang w:val="es-ES"/>
        </w:rPr>
        <w:t>Quinidina y otros inhibidores de CYP2D6</w:t>
      </w:r>
    </w:p>
    <w:p w14:paraId="68E3D472" w14:textId="77777777" w:rsidR="00A80C76" w:rsidRDefault="006963B6">
      <w:pPr>
        <w:pStyle w:val="EMEABodyText"/>
        <w:widowControl w:val="0"/>
        <w:rPr>
          <w:lang w:val="es-ES"/>
        </w:rPr>
      </w:pPr>
      <w:r>
        <w:rPr>
          <w:lang w:val="es-ES"/>
        </w:rPr>
        <w:t>En un ensayo clínico de aripiprazol oral en sujetos sanos, un inhibidor potente de CYP2D6 (quinidina) aumentó el AUC de aripiprazol en un 107 %, mientras que no produjo cambios en la C</w:t>
      </w:r>
      <w:r>
        <w:rPr>
          <w:vertAlign w:val="subscript"/>
          <w:lang w:val="es-ES"/>
        </w:rPr>
        <w:t>max</w:t>
      </w:r>
      <w:r>
        <w:rPr>
          <w:lang w:val="es-ES"/>
        </w:rPr>
        <w:t>. El AUC y la C</w:t>
      </w:r>
      <w:r>
        <w:rPr>
          <w:rStyle w:val="EMEASubscript"/>
          <w:lang w:val="es-ES"/>
        </w:rPr>
        <w:t>max</w:t>
      </w:r>
      <w:r>
        <w:rPr>
          <w:lang w:val="es-ES"/>
        </w:rPr>
        <w:t xml:space="preserve"> de dehidro-aripiprazol, el metabolito activo, disminuyeron un 32 % y un 47 %, respectivamente. La dosis de aripiprazol se debe reducir aproximadamente a la mitad de la dosis prescrita si se administra aripiprazol conjuntamente con quinidina. Cabe esperar que otros inhibidores potentes de CYP2D6, como la fluoxetina o la paroxetina, tengan efectos similares y por lo tanto, se deben administrar reducciones similares de la dosis.</w:t>
      </w:r>
    </w:p>
    <w:p w14:paraId="68E3D473" w14:textId="77777777" w:rsidR="00A80C76" w:rsidRDefault="00A80C76">
      <w:pPr>
        <w:pStyle w:val="EMEABodyText"/>
        <w:widowControl w:val="0"/>
        <w:rPr>
          <w:lang w:val="es-ES"/>
        </w:rPr>
      </w:pPr>
    </w:p>
    <w:p w14:paraId="68E3D474" w14:textId="77777777" w:rsidR="00A80C76" w:rsidRDefault="006963B6">
      <w:pPr>
        <w:pStyle w:val="EMEABodyText"/>
        <w:widowControl w:val="0"/>
        <w:jc w:val="both"/>
        <w:rPr>
          <w:i/>
          <w:lang w:val="es-ES"/>
        </w:rPr>
      </w:pPr>
      <w:r>
        <w:rPr>
          <w:i/>
          <w:lang w:val="es-ES"/>
        </w:rPr>
        <w:t>Ketoconazol y otros inhibidores de CYP3A4</w:t>
      </w:r>
    </w:p>
    <w:p w14:paraId="68E3D475" w14:textId="77777777" w:rsidR="00A80C76" w:rsidRDefault="006963B6">
      <w:pPr>
        <w:pStyle w:val="EMEABodyText"/>
        <w:widowControl w:val="0"/>
        <w:rPr>
          <w:lang w:val="es-ES"/>
        </w:rPr>
      </w:pPr>
      <w:r>
        <w:rPr>
          <w:snapToGrid w:val="0"/>
          <w:color w:val="000000"/>
          <w:lang w:val="es-ES"/>
        </w:rPr>
        <w:t>En un ensayo clínico de aripiprazol oral en sujetos sanos, un inhibidor potente de CYP3A4 (ketoconazol) aumentó el AUC y la C</w:t>
      </w:r>
      <w:r>
        <w:rPr>
          <w:snapToGrid w:val="0"/>
          <w:color w:val="000000"/>
          <w:vertAlign w:val="subscript"/>
          <w:lang w:val="es-ES"/>
        </w:rPr>
        <w:t>max</w:t>
      </w:r>
      <w:r>
        <w:rPr>
          <w:snapToGrid w:val="0"/>
          <w:color w:val="000000"/>
          <w:lang w:val="es-ES"/>
        </w:rPr>
        <w:t xml:space="preserve"> de aripiprazol en un 63 % y un 37 %, respectivamente</w:t>
      </w:r>
      <w:r>
        <w:rPr>
          <w:lang w:val="es-ES"/>
        </w:rPr>
        <w:t>; y aumentó el AUC y la C</w:t>
      </w:r>
      <w:r>
        <w:rPr>
          <w:rStyle w:val="EMEASubscript"/>
          <w:lang w:val="es-ES"/>
        </w:rPr>
        <w:t>max</w:t>
      </w:r>
      <w:r>
        <w:rPr>
          <w:lang w:val="es-ES"/>
        </w:rPr>
        <w:t xml:space="preserve"> de dehidro-aripiprazol en un 77 % y un 43 %, respectivamente. En los metabolizadores lentos de CYP2D6, el uso concomitante de inhibidores potentes de CYP3A4 puede aumentar las concentraciones plasmáticas de aripiprazol, en comparación con los metabolizadores rápidos de CYP2D6. Cuando se considere la administración concomitante de ketoconazol u otros inhibidores potentes de CYP3A4 con aripiprazol, los posibles beneficios deberán ser mayores que los posibles riesgos para el paciente. Si se administra ketoconazol junto con aripiprazol, la dosis de aripiprazol se debe reducir aproximadamente a la mitad de la dosis prescrita. Con otros inhibidores potentes de CYP3A4, como itraconazol y los inhibidores de la proteasa VIH, se pueden esperar efectos similares y por lo tanto, se deben administrar reducciones similares de la dosis (ver sección 4.2). En caso de interrupción del inhibidor de CYP2D6 o CYP3A4, se debe aumentar la dosis de aripiprazol hasta el nivel anterior al inicio del tratamiento concomitante. Se pueden esperar pequeños aumentos de las concentraciones plasmáticas de aripiprazol cuando se utiliza de forma concomitante con inhibidores débiles de CYP3A4 (por ejemplo, diltiazem) o de CYP2D6 (por ejemplo, escitalopram).</w:t>
      </w:r>
    </w:p>
    <w:p w14:paraId="68E3D476" w14:textId="77777777" w:rsidR="00A80C76" w:rsidRDefault="00A80C76">
      <w:pPr>
        <w:pStyle w:val="EMEABodyText"/>
        <w:widowControl w:val="0"/>
        <w:rPr>
          <w:lang w:val="es-ES"/>
        </w:rPr>
      </w:pPr>
    </w:p>
    <w:p w14:paraId="68E3D477" w14:textId="77777777" w:rsidR="00A80C76" w:rsidRDefault="006963B6">
      <w:pPr>
        <w:pStyle w:val="EMEABodyText"/>
        <w:widowControl w:val="0"/>
        <w:rPr>
          <w:i/>
          <w:lang w:val="es-ES"/>
        </w:rPr>
      </w:pPr>
      <w:r>
        <w:rPr>
          <w:i/>
          <w:lang w:val="es-ES"/>
        </w:rPr>
        <w:t>Carbamazepina y otros inductores de CYP3A4</w:t>
      </w:r>
    </w:p>
    <w:p w14:paraId="68E3D478" w14:textId="77777777" w:rsidR="00A80C76" w:rsidRDefault="006963B6">
      <w:pPr>
        <w:pStyle w:val="EMEABodyText"/>
        <w:widowControl w:val="0"/>
        <w:rPr>
          <w:lang w:val="es-ES"/>
        </w:rPr>
      </w:pPr>
      <w:r>
        <w:rPr>
          <w:lang w:val="es-ES"/>
        </w:rPr>
        <w:t>Después de la administración concomitante de carbamazepina, un inductor potente de CYP3A4, y de aripiprazol oral en pacientes con esquizofrenia o trastorno esquizoafectivo, las medias geométricas de la C</w:t>
      </w:r>
      <w:r>
        <w:rPr>
          <w:rStyle w:val="EMEASubscript"/>
          <w:lang w:val="es-ES"/>
        </w:rPr>
        <w:t>max</w:t>
      </w:r>
      <w:r>
        <w:rPr>
          <w:vertAlign w:val="subscript"/>
          <w:lang w:val="es-ES"/>
        </w:rPr>
        <w:t xml:space="preserve"> </w:t>
      </w:r>
      <w:r>
        <w:rPr>
          <w:lang w:val="es-ES"/>
        </w:rPr>
        <w:t>y el AUC para aripiprazol fueron un 68 % y un 73 % más bajas, respectivamente, en comparación con la administración de aripiprazol (30 mg) en monoterapia. Asimismo, las medias geométricas de la C</w:t>
      </w:r>
      <w:r>
        <w:rPr>
          <w:rStyle w:val="EMEASubscript"/>
          <w:lang w:val="es-ES"/>
        </w:rPr>
        <w:t>max</w:t>
      </w:r>
      <w:r>
        <w:rPr>
          <w:vertAlign w:val="subscript"/>
          <w:lang w:val="es-ES"/>
        </w:rPr>
        <w:t xml:space="preserve"> </w:t>
      </w:r>
      <w:r>
        <w:rPr>
          <w:lang w:val="es-ES"/>
        </w:rPr>
        <w:t xml:space="preserve">y el AUC para el dehidro-aripiprazol después de la administración concomitante de carbamazepina fueron un 69 % y un 71 % más bajas, respectivamente, que las obtenidas después del tratamiento con aripiprazol en monoterapia. La dosis de aripiprazol debe ser </w:t>
      </w:r>
      <w:r>
        <w:rPr>
          <w:lang w:val="es-ES"/>
        </w:rPr>
        <w:lastRenderedPageBreak/>
        <w:t>duplicada cuando se administra conjuntamente con carbamazepina. Cabe esperar que la administración concomitante de aripiprazol y de otros inductores de CYP3A4 (tales como rifampicina, rifabutina, fenitoína, fenobarbital, primidona, efavirenz, nevirapina y la hierba de San Juan) tengan efectos similares y se deben administrar, por lo tanto, aumentos similares de dosis. En cuanto se suspendan los inductores potentes de CYP3A4, la dosis de aripiprazol debe ser reducida a la dosis recomendada.</w:t>
      </w:r>
    </w:p>
    <w:p w14:paraId="68E3D479" w14:textId="77777777" w:rsidR="00A80C76" w:rsidRDefault="00A80C76">
      <w:pPr>
        <w:pStyle w:val="EMEABodyText"/>
        <w:widowControl w:val="0"/>
        <w:rPr>
          <w:lang w:val="es-ES"/>
        </w:rPr>
      </w:pPr>
    </w:p>
    <w:p w14:paraId="68E3D47A" w14:textId="77777777" w:rsidR="00A80C76" w:rsidRDefault="006963B6">
      <w:pPr>
        <w:pStyle w:val="EMEABodyText"/>
        <w:widowControl w:val="0"/>
        <w:rPr>
          <w:i/>
          <w:lang w:val="es-ES"/>
        </w:rPr>
      </w:pPr>
      <w:r>
        <w:rPr>
          <w:i/>
          <w:lang w:val="es-ES"/>
        </w:rPr>
        <w:t>Valproato y litio</w:t>
      </w:r>
    </w:p>
    <w:p w14:paraId="68E3D47B" w14:textId="77777777" w:rsidR="00A80C76" w:rsidRDefault="006963B6">
      <w:pPr>
        <w:pStyle w:val="EMEABodyText"/>
        <w:widowControl w:val="0"/>
        <w:rPr>
          <w:lang w:val="es-ES"/>
        </w:rPr>
      </w:pPr>
      <w:r>
        <w:rPr>
          <w:lang w:val="es-ES"/>
        </w:rPr>
        <w:t>La administración concomitante de valproato o litio con aripiprazol no produjo cambios clínicamente significativos en las concentraciones de aripiprazol y, por lo tanto, no es necesario ajustar la dosis cuando se administra valproato o litio conjuntamente con aripiprazol.</w:t>
      </w:r>
    </w:p>
    <w:p w14:paraId="68E3D47C" w14:textId="77777777" w:rsidR="00A80C76" w:rsidRDefault="00A80C76">
      <w:pPr>
        <w:pStyle w:val="EMEABodyText"/>
        <w:widowControl w:val="0"/>
        <w:rPr>
          <w:u w:val="single"/>
          <w:lang w:val="es-ES"/>
        </w:rPr>
      </w:pPr>
    </w:p>
    <w:p w14:paraId="68E3D47D" w14:textId="77777777" w:rsidR="00A80C76" w:rsidRDefault="006963B6">
      <w:pPr>
        <w:pStyle w:val="EMEABodyText"/>
        <w:widowControl w:val="0"/>
        <w:rPr>
          <w:u w:val="single"/>
          <w:lang w:val="es-ES"/>
        </w:rPr>
      </w:pPr>
      <w:r>
        <w:rPr>
          <w:u w:val="single"/>
          <w:lang w:val="es-ES"/>
        </w:rPr>
        <w:t>Interacción de aripiprazol con otros medicamentos</w:t>
      </w:r>
    </w:p>
    <w:p w14:paraId="68E3D47E" w14:textId="77777777" w:rsidR="00A80C76" w:rsidRDefault="00A80C76">
      <w:pPr>
        <w:pStyle w:val="EMEABodyText"/>
        <w:widowControl w:val="0"/>
        <w:rPr>
          <w:lang w:val="es-ES"/>
        </w:rPr>
      </w:pPr>
    </w:p>
    <w:p w14:paraId="68E3D47F" w14:textId="77777777" w:rsidR="00A80C76" w:rsidRDefault="006963B6">
      <w:pPr>
        <w:pStyle w:val="EMEABodyText"/>
        <w:widowControl w:val="0"/>
        <w:rPr>
          <w:lang w:val="es-ES"/>
        </w:rPr>
      </w:pPr>
      <w:r>
        <w:rPr>
          <w:lang w:val="es-ES"/>
        </w:rPr>
        <w:t>La administración de ABILIFY solución inyectable no tiene ningún efecto sobre la farmacocinética de lorazepam solución inyectable cuando se administran conjuntamente. Sin embargo en un estudio de aripiprazol intramuscular, a dosis única (dosis de 15 mg) en voluntarios sanos, administrada conjuntamente con lorazepam intramuscular (dosis de 2 mg), la hipotensión ortostática observada fue mayor en esta combinación que la observada con lorazepam solo.</w:t>
      </w:r>
    </w:p>
    <w:p w14:paraId="68E3D480" w14:textId="77777777" w:rsidR="00A80C76" w:rsidRDefault="00A80C76">
      <w:pPr>
        <w:pStyle w:val="EMEABodyText"/>
        <w:widowControl w:val="0"/>
        <w:rPr>
          <w:lang w:val="es-ES"/>
        </w:rPr>
      </w:pPr>
    </w:p>
    <w:p w14:paraId="68E3D481" w14:textId="77777777" w:rsidR="00A80C76" w:rsidRDefault="006963B6">
      <w:pPr>
        <w:pStyle w:val="EMEABodyText"/>
        <w:widowControl w:val="0"/>
        <w:rPr>
          <w:lang w:val="es-ES"/>
        </w:rPr>
      </w:pPr>
      <w:r>
        <w:rPr>
          <w:lang w:val="es-ES"/>
        </w:rPr>
        <w:t xml:space="preserve">En ensayos clínicos, dosis orales de aripiprazol de 10 mg/día a 30 mg/día no tuvieron efectos significativos sobre el metabolismo de los substratos CYP2D6 (índice dextrometorfano/3-metoximorfinano), CYP2C9 (warfarina), CYP2C19 (omeprazol) y CYP3A4 (dextrometorfano). Además, aripiprazol y dehidro-aripiprazol no modifican el metabolismo mediado por CYP1A2 </w:t>
      </w:r>
      <w:r>
        <w:rPr>
          <w:i/>
          <w:lang w:val="es-ES"/>
        </w:rPr>
        <w:t>in vitro</w:t>
      </w:r>
      <w:r>
        <w:rPr>
          <w:lang w:val="es-ES"/>
        </w:rPr>
        <w:t>. Por lo tanto, es improbable que aripiprazol provoque interacciones medicamentosas clínicamente importantes mediadas por estos enzimas.</w:t>
      </w:r>
    </w:p>
    <w:p w14:paraId="68E3D482" w14:textId="77777777" w:rsidR="00A80C76" w:rsidRDefault="00A80C76">
      <w:pPr>
        <w:pStyle w:val="EMEABodyText"/>
        <w:widowControl w:val="0"/>
        <w:rPr>
          <w:lang w:val="es-ES"/>
        </w:rPr>
      </w:pPr>
    </w:p>
    <w:p w14:paraId="68E3D483" w14:textId="77777777" w:rsidR="00A80C76" w:rsidRDefault="006963B6">
      <w:pPr>
        <w:pStyle w:val="EMEABodyText"/>
        <w:widowControl w:val="0"/>
        <w:rPr>
          <w:lang w:val="es-ES"/>
        </w:rPr>
      </w:pPr>
      <w:r>
        <w:rPr>
          <w:lang w:val="es-ES"/>
        </w:rPr>
        <w:t>Cuando se administra aripiprazol conjuntamente con valproato, litio o lamotrigina, no se han encontrado cambios clínicamente significativos en las concentraciones de valproato, litio o lamotrigina.</w:t>
      </w:r>
    </w:p>
    <w:p w14:paraId="68E3D484" w14:textId="77777777" w:rsidR="00A80C76" w:rsidRDefault="00A80C76">
      <w:pPr>
        <w:pStyle w:val="EMEABodyText"/>
        <w:widowControl w:val="0"/>
        <w:rPr>
          <w:u w:val="single"/>
          <w:lang w:val="es-ES"/>
        </w:rPr>
      </w:pPr>
    </w:p>
    <w:p w14:paraId="68E3D485" w14:textId="77777777" w:rsidR="00A80C76" w:rsidRDefault="006963B6">
      <w:pPr>
        <w:pStyle w:val="EMEABodyText"/>
        <w:widowControl w:val="0"/>
        <w:rPr>
          <w:i/>
          <w:lang w:val="es-ES"/>
        </w:rPr>
      </w:pPr>
      <w:r>
        <w:rPr>
          <w:i/>
          <w:lang w:val="es-ES"/>
        </w:rPr>
        <w:t>Síndrome serotoninérgico</w:t>
      </w:r>
    </w:p>
    <w:p w14:paraId="68E3D486" w14:textId="77777777" w:rsidR="00A80C76" w:rsidRDefault="006963B6">
      <w:pPr>
        <w:pStyle w:val="EMEABodyText"/>
        <w:widowControl w:val="0"/>
        <w:rPr>
          <w:lang w:val="es-ES"/>
        </w:rPr>
      </w:pPr>
      <w:r>
        <w:rPr>
          <w:lang w:val="es-ES"/>
        </w:rPr>
        <w:t>Se han notificado casos de síndrome serotoninérgico en pacientes en tratamiento con aripiprazol, especialmente en casos de tratamiento concomitante con otros medicamentos serotoninérgicos como inhibidores selectivos de la recaptación de serotonina/inhibidores selectivos de la recaptación de serotonina-noradrenalina (ISRS/IRSN) o con medicamentos conocidos por aumentar las concentraciones de aripiprazol (ver sección 4.8).</w:t>
      </w:r>
    </w:p>
    <w:p w14:paraId="68E3D487" w14:textId="77777777" w:rsidR="00A80C76" w:rsidRDefault="00A80C76">
      <w:pPr>
        <w:pStyle w:val="EMEABodyText"/>
        <w:widowControl w:val="0"/>
        <w:rPr>
          <w:lang w:val="es-ES"/>
        </w:rPr>
      </w:pPr>
    </w:p>
    <w:p w14:paraId="68E3D488" w14:textId="77777777" w:rsidR="00A80C76" w:rsidRDefault="006963B6">
      <w:pPr>
        <w:pStyle w:val="EMEAHeading2"/>
        <w:keepNext w:val="0"/>
        <w:keepLines w:val="0"/>
        <w:widowControl w:val="0"/>
        <w:tabs>
          <w:tab w:val="left" w:pos="567"/>
        </w:tabs>
        <w:outlineLvl w:val="9"/>
        <w:rPr>
          <w:lang w:val="es-ES"/>
        </w:rPr>
      </w:pPr>
      <w:r>
        <w:rPr>
          <w:lang w:val="es-ES"/>
        </w:rPr>
        <w:t>4.6</w:t>
      </w:r>
      <w:r>
        <w:rPr>
          <w:lang w:val="es-ES"/>
        </w:rPr>
        <w:tab/>
        <w:t>Fertilidad, embarazo y lactancia</w:t>
      </w:r>
    </w:p>
    <w:p w14:paraId="68E3D489" w14:textId="77777777" w:rsidR="00A80C76" w:rsidRDefault="00A80C76">
      <w:pPr>
        <w:pStyle w:val="EMEAHeading2"/>
        <w:keepNext w:val="0"/>
        <w:keepLines w:val="0"/>
        <w:widowControl w:val="0"/>
        <w:ind w:left="0" w:firstLine="0"/>
        <w:outlineLvl w:val="9"/>
        <w:rPr>
          <w:b w:val="0"/>
          <w:lang w:val="es-ES"/>
        </w:rPr>
      </w:pPr>
    </w:p>
    <w:p w14:paraId="68E3D48A" w14:textId="77777777" w:rsidR="00A80C76" w:rsidRDefault="006963B6">
      <w:pPr>
        <w:pStyle w:val="EMEABodyText"/>
        <w:widowControl w:val="0"/>
        <w:rPr>
          <w:u w:val="single"/>
          <w:lang w:val="es-ES"/>
        </w:rPr>
      </w:pPr>
      <w:r>
        <w:rPr>
          <w:u w:val="single"/>
          <w:lang w:val="es-ES"/>
        </w:rPr>
        <w:t>Embarazo</w:t>
      </w:r>
    </w:p>
    <w:p w14:paraId="68E3D48B" w14:textId="77777777" w:rsidR="00A80C76" w:rsidRDefault="00A80C76">
      <w:pPr>
        <w:pStyle w:val="EMEABodyText"/>
        <w:widowControl w:val="0"/>
        <w:rPr>
          <w:lang w:val="es-ES"/>
        </w:rPr>
      </w:pPr>
    </w:p>
    <w:p w14:paraId="68E3D48C" w14:textId="77777777" w:rsidR="00A80C76" w:rsidRDefault="006963B6">
      <w:pPr>
        <w:pStyle w:val="EMEABodyText"/>
        <w:widowControl w:val="0"/>
        <w:rPr>
          <w:lang w:val="es-ES"/>
        </w:rPr>
      </w:pPr>
      <w:r>
        <w:rPr>
          <w:lang w:val="es-ES"/>
        </w:rPr>
        <w:t>No hay ensayos bien controlados y adecuados de aripiprazol en mujeres embarazadas. Se han notificado anomalías congénitas; sin embargo, no se ha podido establecer una relación causal con aripiprazol. Los estudios realizados en animales, no pueden excluir el desarrollo potencial de toxicidad (ver sección 5.3). Se aconseja a las pacientes notificar a sus médicos si están embarazadas o tienen intención de quedarse embarazadas durante el tratamiento con aripiprazol. Debido a información de seguridad insuficiente en humanos y datos inciertos en estudios de reproducción animal, este medicamento no debe utilizarse en el embarazo, a menos que el beneficio esperado justifique claramente el riesgo potencial para el feto.</w:t>
      </w:r>
    </w:p>
    <w:p w14:paraId="68E3D48D" w14:textId="77777777" w:rsidR="00A80C76" w:rsidRDefault="00A80C76">
      <w:pPr>
        <w:pStyle w:val="EMEABodyText"/>
        <w:widowControl w:val="0"/>
        <w:rPr>
          <w:lang w:val="es-ES"/>
        </w:rPr>
      </w:pPr>
    </w:p>
    <w:p w14:paraId="68E3D48E" w14:textId="77777777" w:rsidR="00A80C76" w:rsidRDefault="006963B6">
      <w:pPr>
        <w:pStyle w:val="EMEABodyText"/>
        <w:widowControl w:val="0"/>
        <w:rPr>
          <w:lang w:val="es-ES"/>
        </w:rPr>
      </w:pPr>
      <w:r>
        <w:rPr>
          <w:lang w:val="es-ES"/>
        </w:rPr>
        <w:t>Los recién nacidos expuestos a antipsicóticos (como aripiprazol) durante el tercer trimestre de embarazo están en peligro de sufrir reacciones adversas como síntomas extrapiramidales y/o síndromes de abstinencia que pueden variar en gravedad y duración tras la exposición. Se han notificado casos de síntomas de agitación, hipertonía, hipotonía, temblor, somnolencia, dificultad respiratoria o alteraciones alimenticias. Por consiguiente, se debe vigilar estrechamente a los recién nacidos (ver sección 4.8).</w:t>
      </w:r>
    </w:p>
    <w:p w14:paraId="68E3D48F" w14:textId="77777777" w:rsidR="00A80C76" w:rsidRDefault="00A80C76">
      <w:pPr>
        <w:pStyle w:val="EMEABodyText"/>
        <w:widowControl w:val="0"/>
        <w:rPr>
          <w:lang w:val="es-ES"/>
        </w:rPr>
      </w:pPr>
    </w:p>
    <w:p w14:paraId="68E3D490" w14:textId="77777777" w:rsidR="00A80C76" w:rsidRDefault="006963B6">
      <w:pPr>
        <w:pStyle w:val="EMEABodyText"/>
        <w:keepNext/>
        <w:keepLines/>
        <w:widowControl w:val="0"/>
        <w:rPr>
          <w:u w:val="single"/>
          <w:lang w:val="es-ES"/>
        </w:rPr>
      </w:pPr>
      <w:r>
        <w:rPr>
          <w:u w:val="single"/>
          <w:lang w:val="es-ES"/>
        </w:rPr>
        <w:lastRenderedPageBreak/>
        <w:t>Lactancia</w:t>
      </w:r>
    </w:p>
    <w:p w14:paraId="68E3D491" w14:textId="77777777" w:rsidR="00A80C76" w:rsidRDefault="00A80C76">
      <w:pPr>
        <w:pStyle w:val="EMEABodyText"/>
        <w:keepNext/>
        <w:keepLines/>
        <w:rPr>
          <w:lang w:val="es-ES"/>
        </w:rPr>
      </w:pPr>
    </w:p>
    <w:p w14:paraId="68E3D492" w14:textId="77777777" w:rsidR="00A80C76" w:rsidRDefault="006963B6">
      <w:pPr>
        <w:pStyle w:val="EMEABodyText"/>
        <w:rPr>
          <w:iCs/>
          <w:lang w:val="es-ES"/>
        </w:rPr>
      </w:pPr>
      <w:r>
        <w:rPr>
          <w:lang w:val="es-ES"/>
        </w:rPr>
        <w:t xml:space="preserve">Aripiprazol y sus metabolitos se excretan en la leche materna humana. </w:t>
      </w:r>
      <w:r>
        <w:rPr>
          <w:iCs/>
          <w:lang w:val="es-ES"/>
        </w:rPr>
        <w:t xml:space="preserve">Se debe tomar la decisión de interrumpir la lactancia o de interrumpir/abstenerse del tratamiento con </w:t>
      </w:r>
      <w:r>
        <w:rPr>
          <w:lang w:val="es-ES"/>
        </w:rPr>
        <w:t>aripiprazol</w:t>
      </w:r>
      <w:r>
        <w:rPr>
          <w:iCs/>
          <w:lang w:val="es-ES"/>
        </w:rPr>
        <w:t>, teniendo en cuenta el beneficio de la lactancia para el bebé y el beneficio del tratamiento para la mujer.</w:t>
      </w:r>
    </w:p>
    <w:p w14:paraId="68E3D493" w14:textId="77777777" w:rsidR="00A80C76" w:rsidRDefault="00A80C76">
      <w:pPr>
        <w:pStyle w:val="EMEABodyText"/>
        <w:rPr>
          <w:iCs/>
          <w:lang w:val="es-ES"/>
        </w:rPr>
      </w:pPr>
    </w:p>
    <w:p w14:paraId="68E3D494" w14:textId="77777777" w:rsidR="00A80C76" w:rsidRDefault="006963B6">
      <w:pPr>
        <w:pStyle w:val="EMEABodyText"/>
        <w:rPr>
          <w:iCs/>
          <w:lang w:val="es-ES"/>
        </w:rPr>
      </w:pPr>
      <w:r>
        <w:rPr>
          <w:iCs/>
          <w:u w:val="single"/>
          <w:lang w:val="es-ES"/>
        </w:rPr>
        <w:t>Fertilidad</w:t>
      </w:r>
    </w:p>
    <w:p w14:paraId="68E3D495" w14:textId="77777777" w:rsidR="00A80C76" w:rsidRDefault="00A80C76">
      <w:pPr>
        <w:pStyle w:val="EMEABodyText"/>
        <w:rPr>
          <w:lang w:val="es-ES"/>
        </w:rPr>
      </w:pPr>
    </w:p>
    <w:p w14:paraId="68E3D496" w14:textId="77777777" w:rsidR="00A80C76" w:rsidRDefault="006963B6">
      <w:pPr>
        <w:pStyle w:val="EMEABodyText"/>
        <w:rPr>
          <w:lang w:val="es-ES"/>
        </w:rPr>
      </w:pPr>
      <w:r>
        <w:rPr>
          <w:lang w:val="es-ES"/>
        </w:rPr>
        <w:t>Aripiprazol no afectó a la fertilidad, según los datos de estudios de toxicidad reproductiva.</w:t>
      </w:r>
    </w:p>
    <w:p w14:paraId="68E3D497" w14:textId="77777777" w:rsidR="00A80C76" w:rsidRDefault="00A80C76">
      <w:pPr>
        <w:pStyle w:val="EMEABodyText"/>
        <w:widowControl w:val="0"/>
        <w:rPr>
          <w:lang w:val="es-ES"/>
        </w:rPr>
      </w:pPr>
    </w:p>
    <w:p w14:paraId="68E3D498" w14:textId="77777777" w:rsidR="00A80C76" w:rsidRDefault="006963B6">
      <w:pPr>
        <w:pStyle w:val="EMEAHeading2"/>
        <w:keepNext w:val="0"/>
        <w:keepLines w:val="0"/>
        <w:widowControl w:val="0"/>
        <w:tabs>
          <w:tab w:val="left" w:pos="567"/>
        </w:tabs>
        <w:outlineLvl w:val="9"/>
        <w:rPr>
          <w:lang w:val="es-ES"/>
        </w:rPr>
      </w:pPr>
      <w:r>
        <w:rPr>
          <w:lang w:val="es-ES"/>
        </w:rPr>
        <w:t>4.7</w:t>
      </w:r>
      <w:r>
        <w:rPr>
          <w:lang w:val="es-ES"/>
        </w:rPr>
        <w:tab/>
        <w:t>Efectos sobre la capacidad para conducir y utilizar máquinas</w:t>
      </w:r>
    </w:p>
    <w:p w14:paraId="68E3D499" w14:textId="77777777" w:rsidR="00A80C76" w:rsidRDefault="00A80C76">
      <w:pPr>
        <w:pStyle w:val="EMEABodyText"/>
        <w:rPr>
          <w:lang w:val="es-ES"/>
        </w:rPr>
      </w:pPr>
    </w:p>
    <w:p w14:paraId="68E3D49A" w14:textId="77777777" w:rsidR="00A80C76" w:rsidRDefault="006963B6">
      <w:pPr>
        <w:pStyle w:val="EMEAHeading2"/>
        <w:ind w:left="0" w:firstLine="0"/>
        <w:outlineLvl w:val="9"/>
        <w:rPr>
          <w:b w:val="0"/>
          <w:lang w:val="es-ES"/>
        </w:rPr>
      </w:pPr>
      <w:r>
        <w:rPr>
          <w:b w:val="0"/>
          <w:lang w:val="es-ES"/>
        </w:rPr>
        <w:t xml:space="preserve">La influencia de </w:t>
      </w:r>
      <w:r>
        <w:rPr>
          <w:b w:val="0"/>
          <w:iCs/>
          <w:lang w:val="es-ES"/>
        </w:rPr>
        <w:t>aripiprazol</w:t>
      </w:r>
      <w:r>
        <w:rPr>
          <w:b w:val="0"/>
          <w:lang w:val="es-ES"/>
        </w:rPr>
        <w:t xml:space="preserve"> sobre la capacidad para conducir y utilizar máquinas es pequeña o moderada, debido a sus posibles efectos sobre el sistema nervioso o visual, como sedación, somnolencia, síncope, visión borrosa, diplopía (ver sección 4.8).</w:t>
      </w:r>
    </w:p>
    <w:p w14:paraId="68E3D49B" w14:textId="77777777" w:rsidR="00A80C76" w:rsidRDefault="00A80C76">
      <w:pPr>
        <w:pStyle w:val="EMEABodyText"/>
        <w:widowControl w:val="0"/>
        <w:rPr>
          <w:lang w:val="es-ES"/>
        </w:rPr>
      </w:pPr>
    </w:p>
    <w:p w14:paraId="68E3D49C" w14:textId="77777777" w:rsidR="00A80C76" w:rsidRDefault="006963B6">
      <w:pPr>
        <w:pStyle w:val="EMEAHeading2"/>
        <w:keepNext w:val="0"/>
        <w:keepLines w:val="0"/>
        <w:widowControl w:val="0"/>
        <w:tabs>
          <w:tab w:val="left" w:pos="567"/>
        </w:tabs>
        <w:outlineLvl w:val="9"/>
        <w:rPr>
          <w:lang w:val="es-ES"/>
        </w:rPr>
      </w:pPr>
      <w:r>
        <w:rPr>
          <w:lang w:val="es-ES"/>
        </w:rPr>
        <w:t>4.8</w:t>
      </w:r>
      <w:r>
        <w:rPr>
          <w:lang w:val="es-ES"/>
        </w:rPr>
        <w:tab/>
        <w:t>Reacciones adversas</w:t>
      </w:r>
    </w:p>
    <w:p w14:paraId="68E3D49D" w14:textId="77777777" w:rsidR="00A80C76" w:rsidRDefault="00A80C76">
      <w:pPr>
        <w:widowControl w:val="0"/>
        <w:rPr>
          <w:iCs/>
          <w:color w:val="000000"/>
          <w:u w:val="single"/>
          <w:lang w:val="es-ES"/>
        </w:rPr>
      </w:pPr>
    </w:p>
    <w:p w14:paraId="68E3D49E" w14:textId="77777777" w:rsidR="00A80C76" w:rsidRDefault="006963B6">
      <w:pPr>
        <w:widowControl w:val="0"/>
        <w:rPr>
          <w:iCs/>
          <w:color w:val="000000"/>
          <w:lang w:val="es-ES"/>
        </w:rPr>
      </w:pPr>
      <w:r>
        <w:rPr>
          <w:iCs/>
          <w:color w:val="000000"/>
          <w:u w:val="single"/>
          <w:lang w:val="es-ES"/>
        </w:rPr>
        <w:t>Resumen del perfil de seguridad</w:t>
      </w:r>
    </w:p>
    <w:p w14:paraId="68E3D49F" w14:textId="77777777" w:rsidR="00A80C76" w:rsidRDefault="00A80C76">
      <w:pPr>
        <w:widowControl w:val="0"/>
        <w:rPr>
          <w:iCs/>
          <w:color w:val="000000"/>
          <w:lang w:val="es-ES"/>
        </w:rPr>
      </w:pPr>
    </w:p>
    <w:p w14:paraId="68E3D4A0" w14:textId="77777777" w:rsidR="00A80C76" w:rsidRDefault="006963B6">
      <w:pPr>
        <w:widowControl w:val="0"/>
        <w:rPr>
          <w:iCs/>
          <w:color w:val="000000"/>
          <w:lang w:val="es-ES"/>
        </w:rPr>
      </w:pPr>
      <w:r>
        <w:rPr>
          <w:iCs/>
          <w:color w:val="000000"/>
          <w:lang w:val="es-ES"/>
        </w:rPr>
        <w:t>Las reacciones adversas notificadas con más frecuencia en los ensayos controlados con placebo fueron náuseas, vértigo y somnolencia, cada una de las cuales se manifestó en más del 3 % de los pacientes tratados con aripiprazol solución inyectable.</w:t>
      </w:r>
    </w:p>
    <w:p w14:paraId="68E3D4A1" w14:textId="77777777" w:rsidR="00A80C76" w:rsidRDefault="00A80C76">
      <w:pPr>
        <w:widowControl w:val="0"/>
        <w:rPr>
          <w:iCs/>
          <w:color w:val="000000"/>
          <w:lang w:val="es-ES"/>
        </w:rPr>
      </w:pPr>
    </w:p>
    <w:p w14:paraId="68E3D4A2" w14:textId="77777777" w:rsidR="00A80C76" w:rsidRDefault="006963B6">
      <w:pPr>
        <w:widowControl w:val="0"/>
        <w:rPr>
          <w:iCs/>
          <w:color w:val="000000"/>
          <w:lang w:val="es-ES"/>
        </w:rPr>
      </w:pPr>
      <w:r>
        <w:rPr>
          <w:iCs/>
          <w:color w:val="000000"/>
          <w:u w:val="single"/>
          <w:lang w:val="es-ES"/>
        </w:rPr>
        <w:t>Tabla de reacciones adversas</w:t>
      </w:r>
    </w:p>
    <w:p w14:paraId="68E3D4A3" w14:textId="77777777" w:rsidR="00A80C76" w:rsidRDefault="00A80C76">
      <w:pPr>
        <w:widowControl w:val="0"/>
        <w:rPr>
          <w:bCs/>
          <w:iCs/>
          <w:color w:val="000000"/>
          <w:lang w:val="es-ES"/>
        </w:rPr>
      </w:pPr>
    </w:p>
    <w:p w14:paraId="68E3D4A4" w14:textId="77777777" w:rsidR="00A80C76" w:rsidRDefault="006963B6">
      <w:pPr>
        <w:widowControl w:val="0"/>
        <w:rPr>
          <w:bCs/>
          <w:iCs/>
          <w:color w:val="000000"/>
          <w:lang w:val="es-ES"/>
        </w:rPr>
      </w:pPr>
      <w:r>
        <w:rPr>
          <w:bCs/>
          <w:iCs/>
          <w:color w:val="000000"/>
          <w:lang w:val="es-ES"/>
        </w:rPr>
        <w:t>La incidencia de reacciones adversas medicamentosas (RAM) asociadas con el tratamiento con aripiprazol aparecen en la tabla siguiente. Esta tabla está basada en acontecimientos adversos notificados durante los ensayos clínicos y/o la utilización tras la comercialización.</w:t>
      </w:r>
    </w:p>
    <w:p w14:paraId="68E3D4A5" w14:textId="77777777" w:rsidR="00A80C76" w:rsidRDefault="00A80C76">
      <w:pPr>
        <w:widowControl w:val="0"/>
        <w:rPr>
          <w:iCs/>
          <w:color w:val="000000"/>
          <w:lang w:val="es-ES"/>
        </w:rPr>
      </w:pPr>
    </w:p>
    <w:p w14:paraId="68E3D4A6" w14:textId="70762D6E" w:rsidR="00A80C76" w:rsidRDefault="006963B6">
      <w:pPr>
        <w:widowControl w:val="0"/>
        <w:autoSpaceDE w:val="0"/>
        <w:autoSpaceDN w:val="0"/>
        <w:adjustRightInd w:val="0"/>
        <w:rPr>
          <w:color w:val="000000"/>
          <w:lang w:val="es-ES"/>
        </w:rPr>
      </w:pPr>
      <w:r>
        <w:rPr>
          <w:color w:val="000000"/>
          <w:lang w:val="es-ES"/>
        </w:rPr>
        <w:t xml:space="preserve">Todas las RAM están incluidas según </w:t>
      </w:r>
      <w:del w:id="126" w:author="Author" w:date="2025-11-05T14:26:00Z">
        <w:r>
          <w:rPr>
            <w:color w:val="000000"/>
            <w:lang w:val="es-ES"/>
          </w:rPr>
          <w:delText>e</w:delText>
        </w:r>
      </w:del>
      <w:r>
        <w:rPr>
          <w:color w:val="000000"/>
          <w:lang w:val="es-ES"/>
        </w:rPr>
        <w:t>la clasificación por órganos y sistemas y frecuencias: muy frecuentes (≥ 1/10), frecuentes (≥ 1/100 a &lt; 1/10), poco frecuentes (≥ 1/1.000 a &lt; 1/100), raras (≥ 1/10.000 a &lt; 1/1.000), muy raras (&lt; 1/10.000) y frecuencia no conocida (no puede estimarse a partir de los datos disponibles). Dentro de cada grupo de frecuencias, las reacciones adversas se presentan en orden decreciente de gravedad.</w:t>
      </w:r>
    </w:p>
    <w:p w14:paraId="68E3D4A7" w14:textId="77777777" w:rsidR="00A80C76" w:rsidRDefault="00A80C76">
      <w:pPr>
        <w:widowControl w:val="0"/>
        <w:autoSpaceDE w:val="0"/>
        <w:autoSpaceDN w:val="0"/>
        <w:adjustRightInd w:val="0"/>
        <w:rPr>
          <w:color w:val="000000"/>
          <w:lang w:val="es-ES"/>
        </w:rPr>
      </w:pPr>
    </w:p>
    <w:p w14:paraId="68E3D4A8" w14:textId="77777777" w:rsidR="00A80C76" w:rsidRDefault="006963B6">
      <w:pPr>
        <w:widowControl w:val="0"/>
        <w:rPr>
          <w:color w:val="000000"/>
          <w:lang w:val="es-ES"/>
        </w:rPr>
      </w:pPr>
      <w:r>
        <w:rPr>
          <w:color w:val="000000"/>
          <w:lang w:val="es-ES"/>
        </w:rPr>
        <w:t>La frecuencia de las reacciones adversas notificadas durante el uso después de la comercialización no puede ser determinada ya que se derivan de notificaciones espontáneas. Por lo tanto, la frecuencia de estos efectos adversos se califica como “no conocida”.</w:t>
      </w:r>
    </w:p>
    <w:p w14:paraId="68E3D4A9" w14:textId="77777777" w:rsidR="00A80C76" w:rsidRDefault="00A80C76">
      <w:pPr>
        <w:widowControl w:val="0"/>
        <w:rPr>
          <w:color w:val="000000"/>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72552E" w14:paraId="68E3D4AF" w14:textId="77777777">
        <w:trPr>
          <w:cantSplit/>
          <w:tblHeader/>
        </w:trPr>
        <w:tc>
          <w:tcPr>
            <w:tcW w:w="2127" w:type="dxa"/>
          </w:tcPr>
          <w:p w14:paraId="68E3D4AA" w14:textId="77777777" w:rsidR="00A80C76" w:rsidRDefault="00A80C76">
            <w:pPr>
              <w:widowControl w:val="0"/>
              <w:autoSpaceDE w:val="0"/>
              <w:autoSpaceDN w:val="0"/>
              <w:adjustRightInd w:val="0"/>
              <w:rPr>
                <w:color w:val="000000"/>
                <w:lang w:val="es-ES"/>
              </w:rPr>
            </w:pPr>
          </w:p>
        </w:tc>
        <w:tc>
          <w:tcPr>
            <w:tcW w:w="1843" w:type="dxa"/>
          </w:tcPr>
          <w:p w14:paraId="68E3D4AB" w14:textId="77777777" w:rsidR="00A80C76" w:rsidRDefault="006963B6">
            <w:pPr>
              <w:widowControl w:val="0"/>
              <w:autoSpaceDE w:val="0"/>
              <w:autoSpaceDN w:val="0"/>
              <w:adjustRightInd w:val="0"/>
              <w:rPr>
                <w:color w:val="000000"/>
                <w:lang w:val="es-ES"/>
              </w:rPr>
            </w:pPr>
            <w:r>
              <w:rPr>
                <w:b/>
                <w:color w:val="000000"/>
                <w:lang w:val="es-ES"/>
              </w:rPr>
              <w:t>Frecuentes</w:t>
            </w:r>
          </w:p>
        </w:tc>
        <w:tc>
          <w:tcPr>
            <w:tcW w:w="2126" w:type="dxa"/>
          </w:tcPr>
          <w:p w14:paraId="68E3D4AC" w14:textId="77777777" w:rsidR="00A80C76" w:rsidRDefault="006963B6">
            <w:pPr>
              <w:widowControl w:val="0"/>
              <w:autoSpaceDE w:val="0"/>
              <w:autoSpaceDN w:val="0"/>
              <w:adjustRightInd w:val="0"/>
              <w:rPr>
                <w:color w:val="000000"/>
                <w:lang w:val="es-ES"/>
              </w:rPr>
            </w:pPr>
            <w:r>
              <w:rPr>
                <w:b/>
                <w:color w:val="000000"/>
                <w:lang w:val="es-ES"/>
              </w:rPr>
              <w:t>Poco frecuentes</w:t>
            </w:r>
          </w:p>
        </w:tc>
        <w:tc>
          <w:tcPr>
            <w:tcW w:w="3402" w:type="dxa"/>
          </w:tcPr>
          <w:p w14:paraId="68E3D4AD" w14:textId="77777777" w:rsidR="00A80C76" w:rsidRDefault="006963B6">
            <w:pPr>
              <w:widowControl w:val="0"/>
              <w:autoSpaceDE w:val="0"/>
              <w:autoSpaceDN w:val="0"/>
              <w:adjustRightInd w:val="0"/>
              <w:rPr>
                <w:color w:val="000000"/>
                <w:lang w:val="es-ES"/>
              </w:rPr>
            </w:pPr>
            <w:r>
              <w:rPr>
                <w:b/>
                <w:color w:val="000000"/>
                <w:lang w:val="es-ES"/>
              </w:rPr>
              <w:t>Frecuencia no conocida</w:t>
            </w:r>
          </w:p>
          <w:p w14:paraId="68E3D4AE" w14:textId="77777777" w:rsidR="00A80C76" w:rsidRDefault="00A80C76">
            <w:pPr>
              <w:widowControl w:val="0"/>
              <w:autoSpaceDE w:val="0"/>
              <w:autoSpaceDN w:val="0"/>
              <w:adjustRightInd w:val="0"/>
              <w:rPr>
                <w:color w:val="000000"/>
                <w:lang w:val="es-ES"/>
              </w:rPr>
            </w:pPr>
          </w:p>
        </w:tc>
      </w:tr>
      <w:tr w:rsidR="0072552E" w14:paraId="68E3D4B6" w14:textId="77777777">
        <w:trPr>
          <w:cantSplit/>
        </w:trPr>
        <w:tc>
          <w:tcPr>
            <w:tcW w:w="2127" w:type="dxa"/>
          </w:tcPr>
          <w:p w14:paraId="68E3D4B0" w14:textId="77777777" w:rsidR="00A80C76" w:rsidRDefault="006963B6">
            <w:pPr>
              <w:widowControl w:val="0"/>
              <w:rPr>
                <w:rFonts w:eastAsia="MS Mincho"/>
                <w:color w:val="000000"/>
                <w:lang w:val="es-ES"/>
              </w:rPr>
            </w:pPr>
            <w:r>
              <w:rPr>
                <w:rFonts w:eastAsia="MS Mincho"/>
                <w:b/>
                <w:color w:val="000000"/>
                <w:lang w:val="es-ES"/>
              </w:rPr>
              <w:t>Trastornos de la sangre y del sistema linfático</w:t>
            </w:r>
          </w:p>
        </w:tc>
        <w:tc>
          <w:tcPr>
            <w:tcW w:w="1843" w:type="dxa"/>
          </w:tcPr>
          <w:p w14:paraId="68E3D4B1" w14:textId="77777777" w:rsidR="00A80C76" w:rsidRDefault="00A80C76">
            <w:pPr>
              <w:widowControl w:val="0"/>
              <w:autoSpaceDE w:val="0"/>
              <w:autoSpaceDN w:val="0"/>
              <w:adjustRightInd w:val="0"/>
              <w:rPr>
                <w:color w:val="000000"/>
                <w:lang w:val="es-ES"/>
              </w:rPr>
            </w:pPr>
          </w:p>
        </w:tc>
        <w:tc>
          <w:tcPr>
            <w:tcW w:w="2126" w:type="dxa"/>
          </w:tcPr>
          <w:p w14:paraId="68E3D4B2" w14:textId="77777777" w:rsidR="00A80C76" w:rsidRDefault="00A80C76">
            <w:pPr>
              <w:widowControl w:val="0"/>
              <w:autoSpaceDE w:val="0"/>
              <w:autoSpaceDN w:val="0"/>
              <w:adjustRightInd w:val="0"/>
              <w:rPr>
                <w:color w:val="000000"/>
                <w:lang w:val="es-ES"/>
              </w:rPr>
            </w:pPr>
          </w:p>
        </w:tc>
        <w:tc>
          <w:tcPr>
            <w:tcW w:w="3402" w:type="dxa"/>
          </w:tcPr>
          <w:p w14:paraId="68E3D4B3" w14:textId="77777777" w:rsidR="00A80C76" w:rsidRDefault="006963B6">
            <w:pPr>
              <w:widowControl w:val="0"/>
              <w:autoSpaceDE w:val="0"/>
              <w:autoSpaceDN w:val="0"/>
              <w:adjustRightInd w:val="0"/>
              <w:rPr>
                <w:color w:val="000000"/>
                <w:lang w:val="es-ES"/>
              </w:rPr>
            </w:pPr>
            <w:r>
              <w:rPr>
                <w:color w:val="000000"/>
                <w:lang w:val="es-ES"/>
              </w:rPr>
              <w:t>Leucopenia</w:t>
            </w:r>
          </w:p>
          <w:p w14:paraId="68E3D4B4" w14:textId="77777777" w:rsidR="00A80C76" w:rsidRDefault="006963B6">
            <w:pPr>
              <w:widowControl w:val="0"/>
              <w:autoSpaceDE w:val="0"/>
              <w:autoSpaceDN w:val="0"/>
              <w:adjustRightInd w:val="0"/>
              <w:rPr>
                <w:color w:val="000000"/>
                <w:lang w:val="es-ES"/>
              </w:rPr>
            </w:pPr>
            <w:r>
              <w:rPr>
                <w:color w:val="000000"/>
                <w:lang w:val="es-ES"/>
              </w:rPr>
              <w:t>Neutropenia</w:t>
            </w:r>
          </w:p>
          <w:p w14:paraId="68E3D4B5" w14:textId="77777777" w:rsidR="00A80C76" w:rsidRDefault="006963B6">
            <w:pPr>
              <w:widowControl w:val="0"/>
              <w:autoSpaceDE w:val="0"/>
              <w:autoSpaceDN w:val="0"/>
              <w:adjustRightInd w:val="0"/>
              <w:rPr>
                <w:color w:val="000000"/>
                <w:lang w:val="es-ES"/>
              </w:rPr>
            </w:pPr>
            <w:r>
              <w:rPr>
                <w:color w:val="000000"/>
                <w:lang w:val="es-ES"/>
              </w:rPr>
              <w:t>Trombocitopenia</w:t>
            </w:r>
          </w:p>
        </w:tc>
      </w:tr>
      <w:tr w:rsidR="0072552E" w14:paraId="68E3D4BB" w14:textId="77777777">
        <w:trPr>
          <w:cantSplit/>
        </w:trPr>
        <w:tc>
          <w:tcPr>
            <w:tcW w:w="2127" w:type="dxa"/>
          </w:tcPr>
          <w:p w14:paraId="68E3D4B7" w14:textId="77777777" w:rsidR="00A80C76" w:rsidRDefault="006963B6">
            <w:pPr>
              <w:widowControl w:val="0"/>
              <w:rPr>
                <w:rFonts w:eastAsia="MS Mincho"/>
                <w:color w:val="000000"/>
                <w:lang w:val="es-ES"/>
              </w:rPr>
            </w:pPr>
            <w:r>
              <w:rPr>
                <w:rFonts w:eastAsia="MS Mincho"/>
                <w:b/>
                <w:color w:val="000000"/>
                <w:lang w:val="es-ES"/>
              </w:rPr>
              <w:t>Trastornos del sistema inmunológico</w:t>
            </w:r>
          </w:p>
        </w:tc>
        <w:tc>
          <w:tcPr>
            <w:tcW w:w="1843" w:type="dxa"/>
          </w:tcPr>
          <w:p w14:paraId="68E3D4B8" w14:textId="77777777" w:rsidR="00A80C76" w:rsidRDefault="00A80C76">
            <w:pPr>
              <w:widowControl w:val="0"/>
              <w:autoSpaceDE w:val="0"/>
              <w:autoSpaceDN w:val="0"/>
              <w:adjustRightInd w:val="0"/>
              <w:rPr>
                <w:color w:val="000000"/>
                <w:lang w:val="es-ES"/>
              </w:rPr>
            </w:pPr>
          </w:p>
        </w:tc>
        <w:tc>
          <w:tcPr>
            <w:tcW w:w="2126" w:type="dxa"/>
          </w:tcPr>
          <w:p w14:paraId="68E3D4B9" w14:textId="77777777" w:rsidR="00A80C76" w:rsidRDefault="00A80C76">
            <w:pPr>
              <w:widowControl w:val="0"/>
              <w:autoSpaceDE w:val="0"/>
              <w:autoSpaceDN w:val="0"/>
              <w:adjustRightInd w:val="0"/>
              <w:rPr>
                <w:color w:val="000000"/>
                <w:lang w:val="es-ES"/>
              </w:rPr>
            </w:pPr>
          </w:p>
        </w:tc>
        <w:tc>
          <w:tcPr>
            <w:tcW w:w="3402" w:type="dxa"/>
          </w:tcPr>
          <w:p w14:paraId="68E3D4BA" w14:textId="77777777" w:rsidR="00A80C76" w:rsidRDefault="006963B6">
            <w:pPr>
              <w:widowControl w:val="0"/>
              <w:autoSpaceDE w:val="0"/>
              <w:autoSpaceDN w:val="0"/>
              <w:adjustRightInd w:val="0"/>
              <w:rPr>
                <w:iCs/>
                <w:color w:val="000000"/>
                <w:lang w:val="es-ES"/>
              </w:rPr>
            </w:pPr>
            <w:r>
              <w:rPr>
                <w:iCs/>
                <w:color w:val="000000"/>
                <w:lang w:val="es-ES"/>
              </w:rPr>
              <w:t>Reacción alérgica (p. ej., reacción anafiláctica, angioedema, incluyendo lengua hinchada, edema de la lengua, edema de cara, prurito alérgico o urticaria)</w:t>
            </w:r>
          </w:p>
        </w:tc>
      </w:tr>
      <w:tr w:rsidR="0072552E" w14:paraId="68E3D4C2" w14:textId="77777777">
        <w:trPr>
          <w:cantSplit/>
        </w:trPr>
        <w:tc>
          <w:tcPr>
            <w:tcW w:w="2127" w:type="dxa"/>
          </w:tcPr>
          <w:p w14:paraId="68E3D4BC" w14:textId="77777777" w:rsidR="00A80C76" w:rsidRDefault="006963B6">
            <w:pPr>
              <w:widowControl w:val="0"/>
              <w:rPr>
                <w:rFonts w:eastAsia="MS Mincho"/>
                <w:color w:val="000000"/>
                <w:lang w:val="es-ES"/>
              </w:rPr>
            </w:pPr>
            <w:r>
              <w:rPr>
                <w:rFonts w:eastAsia="MS Mincho"/>
                <w:b/>
                <w:color w:val="000000"/>
                <w:lang w:val="es-ES"/>
              </w:rPr>
              <w:t>Trastornos endocrinos</w:t>
            </w:r>
          </w:p>
        </w:tc>
        <w:tc>
          <w:tcPr>
            <w:tcW w:w="1843" w:type="dxa"/>
          </w:tcPr>
          <w:p w14:paraId="68E3D4BD" w14:textId="77777777" w:rsidR="00A80C76" w:rsidRDefault="00A80C76">
            <w:pPr>
              <w:widowControl w:val="0"/>
              <w:autoSpaceDE w:val="0"/>
              <w:autoSpaceDN w:val="0"/>
              <w:adjustRightInd w:val="0"/>
              <w:rPr>
                <w:color w:val="000000"/>
                <w:lang w:val="es-ES"/>
              </w:rPr>
            </w:pPr>
          </w:p>
        </w:tc>
        <w:tc>
          <w:tcPr>
            <w:tcW w:w="2126" w:type="dxa"/>
          </w:tcPr>
          <w:p w14:paraId="68E3D4BE" w14:textId="77777777" w:rsidR="00A80C76" w:rsidRDefault="006963B6">
            <w:pPr>
              <w:widowControl w:val="0"/>
              <w:autoSpaceDE w:val="0"/>
              <w:autoSpaceDN w:val="0"/>
              <w:adjustRightInd w:val="0"/>
              <w:rPr>
                <w:color w:val="000000"/>
                <w:lang w:val="es-ES"/>
              </w:rPr>
            </w:pPr>
            <w:r>
              <w:rPr>
                <w:color w:val="000000"/>
                <w:lang w:val="es-ES"/>
              </w:rPr>
              <w:t>Hiperprolactinemia</w:t>
            </w:r>
          </w:p>
          <w:p w14:paraId="68E3D4BF" w14:textId="77777777" w:rsidR="00A80C76" w:rsidRDefault="006963B6">
            <w:pPr>
              <w:widowControl w:val="0"/>
              <w:autoSpaceDE w:val="0"/>
              <w:autoSpaceDN w:val="0"/>
              <w:adjustRightInd w:val="0"/>
              <w:rPr>
                <w:color w:val="000000"/>
                <w:lang w:val="es-ES"/>
              </w:rPr>
            </w:pPr>
            <w:r>
              <w:rPr>
                <w:color w:val="000000"/>
                <w:lang w:val="es-ES"/>
              </w:rPr>
              <w:t>Disminución de la prolactina en sangre</w:t>
            </w:r>
          </w:p>
        </w:tc>
        <w:tc>
          <w:tcPr>
            <w:tcW w:w="3402" w:type="dxa"/>
          </w:tcPr>
          <w:p w14:paraId="68E3D4C0" w14:textId="77777777" w:rsidR="00A80C76" w:rsidRDefault="006963B6">
            <w:pPr>
              <w:widowControl w:val="0"/>
              <w:rPr>
                <w:color w:val="000000"/>
                <w:lang w:val="es-ES"/>
              </w:rPr>
            </w:pPr>
            <w:r>
              <w:rPr>
                <w:color w:val="000000"/>
                <w:lang w:val="es-ES"/>
              </w:rPr>
              <w:t>Coma diabético hiperosmolar</w:t>
            </w:r>
          </w:p>
          <w:p w14:paraId="68E3D4C1" w14:textId="77777777" w:rsidR="00A80C76" w:rsidRDefault="006963B6">
            <w:pPr>
              <w:widowControl w:val="0"/>
              <w:rPr>
                <w:color w:val="000000"/>
                <w:lang w:val="es-ES"/>
              </w:rPr>
            </w:pPr>
            <w:r>
              <w:rPr>
                <w:color w:val="000000"/>
                <w:lang w:val="es-ES"/>
              </w:rPr>
              <w:t>Cetoacidosis diabética</w:t>
            </w:r>
          </w:p>
        </w:tc>
      </w:tr>
      <w:tr w:rsidR="0072552E" w14:paraId="68E3D4C8" w14:textId="77777777">
        <w:trPr>
          <w:cantSplit/>
        </w:trPr>
        <w:tc>
          <w:tcPr>
            <w:tcW w:w="2127" w:type="dxa"/>
          </w:tcPr>
          <w:p w14:paraId="68E3D4C3" w14:textId="77777777" w:rsidR="00A80C76" w:rsidRDefault="006963B6">
            <w:pPr>
              <w:widowControl w:val="0"/>
              <w:rPr>
                <w:rFonts w:eastAsia="MS Mincho"/>
                <w:color w:val="000000"/>
                <w:lang w:val="es-ES"/>
              </w:rPr>
            </w:pPr>
            <w:r>
              <w:rPr>
                <w:rFonts w:eastAsia="MS Mincho"/>
                <w:b/>
                <w:color w:val="000000"/>
                <w:lang w:val="es-ES"/>
              </w:rPr>
              <w:t>Trastornos del metabolismo y de la nutrición</w:t>
            </w:r>
          </w:p>
        </w:tc>
        <w:tc>
          <w:tcPr>
            <w:tcW w:w="1843" w:type="dxa"/>
          </w:tcPr>
          <w:p w14:paraId="68E3D4C4" w14:textId="77777777" w:rsidR="00A80C76" w:rsidRDefault="006963B6">
            <w:pPr>
              <w:widowControl w:val="0"/>
              <w:autoSpaceDE w:val="0"/>
              <w:autoSpaceDN w:val="0"/>
              <w:adjustRightInd w:val="0"/>
              <w:rPr>
                <w:color w:val="000000"/>
                <w:lang w:val="es-ES"/>
              </w:rPr>
            </w:pPr>
            <w:r>
              <w:rPr>
                <w:color w:val="000000"/>
                <w:lang w:val="es-ES"/>
              </w:rPr>
              <w:t>Diabetes mellitus</w:t>
            </w:r>
          </w:p>
        </w:tc>
        <w:tc>
          <w:tcPr>
            <w:tcW w:w="2126" w:type="dxa"/>
          </w:tcPr>
          <w:p w14:paraId="68E3D4C5" w14:textId="77777777" w:rsidR="00A80C76" w:rsidRDefault="006963B6">
            <w:pPr>
              <w:widowControl w:val="0"/>
              <w:autoSpaceDE w:val="0"/>
              <w:autoSpaceDN w:val="0"/>
              <w:adjustRightInd w:val="0"/>
              <w:rPr>
                <w:color w:val="000000"/>
                <w:lang w:val="es-ES"/>
              </w:rPr>
            </w:pPr>
            <w:r>
              <w:rPr>
                <w:color w:val="000000"/>
                <w:lang w:val="es-ES"/>
              </w:rPr>
              <w:t>Hiperglucemia</w:t>
            </w:r>
          </w:p>
        </w:tc>
        <w:tc>
          <w:tcPr>
            <w:tcW w:w="3402" w:type="dxa"/>
          </w:tcPr>
          <w:p w14:paraId="68E3D4C6" w14:textId="77777777" w:rsidR="00A80C76" w:rsidRDefault="006963B6">
            <w:pPr>
              <w:widowControl w:val="0"/>
              <w:rPr>
                <w:color w:val="000000"/>
                <w:lang w:val="es-ES"/>
              </w:rPr>
            </w:pPr>
            <w:r>
              <w:rPr>
                <w:color w:val="000000"/>
                <w:lang w:val="es-ES"/>
              </w:rPr>
              <w:t>Hiponatremia</w:t>
            </w:r>
          </w:p>
          <w:p w14:paraId="68E3D4C7" w14:textId="77777777" w:rsidR="00A80C76" w:rsidRDefault="006963B6">
            <w:pPr>
              <w:widowControl w:val="0"/>
              <w:autoSpaceDE w:val="0"/>
              <w:autoSpaceDN w:val="0"/>
              <w:adjustRightInd w:val="0"/>
              <w:rPr>
                <w:color w:val="000000"/>
                <w:lang w:val="es-ES"/>
              </w:rPr>
            </w:pPr>
            <w:r>
              <w:rPr>
                <w:color w:val="000000"/>
                <w:lang w:val="es-ES"/>
              </w:rPr>
              <w:t>Anorexia</w:t>
            </w:r>
          </w:p>
        </w:tc>
      </w:tr>
      <w:tr w:rsidR="0072552E" w14:paraId="68E3D4D8" w14:textId="77777777">
        <w:trPr>
          <w:cantSplit/>
        </w:trPr>
        <w:tc>
          <w:tcPr>
            <w:tcW w:w="2127" w:type="dxa"/>
          </w:tcPr>
          <w:p w14:paraId="68E3D4C9" w14:textId="77777777" w:rsidR="00A80C76" w:rsidRDefault="006963B6">
            <w:pPr>
              <w:widowControl w:val="0"/>
              <w:rPr>
                <w:rFonts w:eastAsia="MS Mincho"/>
                <w:color w:val="000000"/>
                <w:lang w:val="es-ES"/>
              </w:rPr>
            </w:pPr>
            <w:r>
              <w:rPr>
                <w:rFonts w:eastAsia="MS Mincho"/>
                <w:b/>
                <w:color w:val="000000"/>
                <w:lang w:val="es-ES"/>
              </w:rPr>
              <w:lastRenderedPageBreak/>
              <w:t>Trastornos psiquiátricos</w:t>
            </w:r>
          </w:p>
        </w:tc>
        <w:tc>
          <w:tcPr>
            <w:tcW w:w="1843" w:type="dxa"/>
          </w:tcPr>
          <w:p w14:paraId="68E3D4CA" w14:textId="77777777" w:rsidR="00A80C76" w:rsidRDefault="006963B6">
            <w:pPr>
              <w:widowControl w:val="0"/>
              <w:autoSpaceDE w:val="0"/>
              <w:autoSpaceDN w:val="0"/>
              <w:adjustRightInd w:val="0"/>
              <w:rPr>
                <w:color w:val="000000"/>
                <w:lang w:val="es-ES"/>
              </w:rPr>
            </w:pPr>
            <w:r>
              <w:rPr>
                <w:color w:val="000000"/>
                <w:lang w:val="es-ES"/>
              </w:rPr>
              <w:t>Insomnio</w:t>
            </w:r>
          </w:p>
          <w:p w14:paraId="68E3D4CB" w14:textId="77777777" w:rsidR="00A80C76" w:rsidRDefault="006963B6">
            <w:pPr>
              <w:widowControl w:val="0"/>
              <w:autoSpaceDE w:val="0"/>
              <w:autoSpaceDN w:val="0"/>
              <w:adjustRightInd w:val="0"/>
              <w:rPr>
                <w:color w:val="000000"/>
                <w:lang w:val="es-ES"/>
              </w:rPr>
            </w:pPr>
            <w:r>
              <w:rPr>
                <w:color w:val="000000"/>
                <w:lang w:val="es-ES"/>
              </w:rPr>
              <w:t>Ansiedad</w:t>
            </w:r>
          </w:p>
          <w:p w14:paraId="68E3D4CC" w14:textId="77777777" w:rsidR="00A80C76" w:rsidRDefault="006963B6">
            <w:pPr>
              <w:widowControl w:val="0"/>
              <w:autoSpaceDE w:val="0"/>
              <w:autoSpaceDN w:val="0"/>
              <w:adjustRightInd w:val="0"/>
              <w:rPr>
                <w:color w:val="000000"/>
                <w:lang w:val="es-ES"/>
              </w:rPr>
            </w:pPr>
            <w:r>
              <w:rPr>
                <w:color w:val="000000"/>
                <w:lang w:val="es-ES"/>
              </w:rPr>
              <w:t>Inquietud</w:t>
            </w:r>
          </w:p>
        </w:tc>
        <w:tc>
          <w:tcPr>
            <w:tcW w:w="2126" w:type="dxa"/>
          </w:tcPr>
          <w:p w14:paraId="68E3D4CD" w14:textId="77777777" w:rsidR="00A80C76" w:rsidRDefault="006963B6">
            <w:pPr>
              <w:widowControl w:val="0"/>
              <w:autoSpaceDE w:val="0"/>
              <w:autoSpaceDN w:val="0"/>
              <w:adjustRightInd w:val="0"/>
              <w:rPr>
                <w:color w:val="000000"/>
                <w:lang w:val="es-ES"/>
              </w:rPr>
            </w:pPr>
            <w:r>
              <w:rPr>
                <w:color w:val="000000"/>
                <w:lang w:val="es-ES"/>
              </w:rPr>
              <w:t>Depresión</w:t>
            </w:r>
          </w:p>
          <w:p w14:paraId="68E3D4CE" w14:textId="77777777" w:rsidR="00A80C76" w:rsidRDefault="006963B6">
            <w:pPr>
              <w:widowControl w:val="0"/>
              <w:autoSpaceDE w:val="0"/>
              <w:autoSpaceDN w:val="0"/>
              <w:adjustRightInd w:val="0"/>
              <w:rPr>
                <w:color w:val="000000"/>
                <w:lang w:val="es-ES"/>
              </w:rPr>
            </w:pPr>
            <w:r>
              <w:rPr>
                <w:color w:val="000000"/>
                <w:lang w:val="es-ES"/>
              </w:rPr>
              <w:t>Hipersexualidad</w:t>
            </w:r>
          </w:p>
        </w:tc>
        <w:tc>
          <w:tcPr>
            <w:tcW w:w="3402" w:type="dxa"/>
          </w:tcPr>
          <w:p w14:paraId="68E3D4CF" w14:textId="77777777" w:rsidR="00A80C76" w:rsidRDefault="006963B6">
            <w:pPr>
              <w:widowControl w:val="0"/>
              <w:autoSpaceDE w:val="0"/>
              <w:autoSpaceDN w:val="0"/>
              <w:adjustRightInd w:val="0"/>
              <w:rPr>
                <w:color w:val="000000"/>
                <w:lang w:val="es-ES"/>
              </w:rPr>
            </w:pPr>
            <w:r>
              <w:rPr>
                <w:color w:val="000000"/>
                <w:lang w:val="es-ES"/>
              </w:rPr>
              <w:t>Intento de suicidio, ideación suicida y suicidio consumado (ver sección 4.4)</w:t>
            </w:r>
          </w:p>
          <w:p w14:paraId="68E3D4D0" w14:textId="77777777" w:rsidR="00A80C76" w:rsidRDefault="006963B6">
            <w:pPr>
              <w:widowControl w:val="0"/>
              <w:autoSpaceDE w:val="0"/>
              <w:autoSpaceDN w:val="0"/>
              <w:adjustRightInd w:val="0"/>
              <w:rPr>
                <w:color w:val="000000"/>
                <w:lang w:val="es-ES"/>
              </w:rPr>
            </w:pPr>
            <w:del w:id="127" w:author="Author" w:date="2025-10-17T14:51:00Z">
              <w:r>
                <w:rPr>
                  <w:color w:val="000000"/>
                  <w:lang w:val="es-ES"/>
                </w:rPr>
                <w:delText>J</w:delText>
              </w:r>
            </w:del>
            <w:ins w:id="128" w:author="Author" w:date="2025-10-17T14:51:00Z">
              <w:r>
                <w:rPr>
                  <w:color w:val="000000"/>
                  <w:lang w:val="es-ES"/>
                </w:rPr>
                <w:t>Trastorno asociado al j</w:t>
              </w:r>
            </w:ins>
            <w:r>
              <w:rPr>
                <w:color w:val="000000"/>
                <w:lang w:val="es-ES"/>
              </w:rPr>
              <w:t>uego</w:t>
            </w:r>
            <w:del w:id="129" w:author="Author" w:date="2025-10-17T14:51:00Z">
              <w:r>
                <w:rPr>
                  <w:color w:val="000000"/>
                  <w:lang w:val="es-ES"/>
                </w:rPr>
                <w:delText xml:space="preserve"> patológico</w:delText>
              </w:r>
            </w:del>
          </w:p>
          <w:p w14:paraId="68E3D4D1" w14:textId="77777777" w:rsidR="00A80C76" w:rsidRDefault="006963B6">
            <w:pPr>
              <w:widowControl w:val="0"/>
              <w:autoSpaceDE w:val="0"/>
              <w:autoSpaceDN w:val="0"/>
              <w:adjustRightInd w:val="0"/>
              <w:rPr>
                <w:iCs/>
                <w:color w:val="000000"/>
                <w:lang w:val="es-ES"/>
              </w:rPr>
            </w:pPr>
            <w:r>
              <w:rPr>
                <w:iCs/>
                <w:color w:val="000000"/>
                <w:lang w:val="es-ES"/>
              </w:rPr>
              <w:t>Trastorno del control de los impulsos</w:t>
            </w:r>
          </w:p>
          <w:p w14:paraId="68E3D4D2" w14:textId="77777777" w:rsidR="00A80C76" w:rsidRDefault="006963B6">
            <w:pPr>
              <w:widowControl w:val="0"/>
              <w:autoSpaceDE w:val="0"/>
              <w:autoSpaceDN w:val="0"/>
              <w:adjustRightInd w:val="0"/>
              <w:rPr>
                <w:iCs/>
                <w:color w:val="000000"/>
                <w:lang w:val="es-ES"/>
              </w:rPr>
            </w:pPr>
            <w:r>
              <w:rPr>
                <w:iCs/>
                <w:color w:val="000000"/>
                <w:lang w:val="es-ES"/>
              </w:rPr>
              <w:t>Atracón</w:t>
            </w:r>
          </w:p>
          <w:p w14:paraId="68E3D4D3" w14:textId="77777777" w:rsidR="00A80C76" w:rsidRDefault="006963B6">
            <w:pPr>
              <w:widowControl w:val="0"/>
              <w:autoSpaceDE w:val="0"/>
              <w:autoSpaceDN w:val="0"/>
              <w:adjustRightInd w:val="0"/>
              <w:rPr>
                <w:iCs/>
                <w:color w:val="000000"/>
                <w:lang w:val="es-ES"/>
              </w:rPr>
            </w:pPr>
            <w:r>
              <w:rPr>
                <w:iCs/>
                <w:color w:val="000000"/>
                <w:lang w:val="es-ES"/>
              </w:rPr>
              <w:t>Compra compulsiva</w:t>
            </w:r>
          </w:p>
          <w:p w14:paraId="68E3D4D4" w14:textId="77777777" w:rsidR="00A80C76" w:rsidRDefault="006963B6">
            <w:pPr>
              <w:widowControl w:val="0"/>
              <w:autoSpaceDE w:val="0"/>
              <w:autoSpaceDN w:val="0"/>
              <w:adjustRightInd w:val="0"/>
              <w:rPr>
                <w:iCs/>
                <w:color w:val="000000"/>
                <w:lang w:val="es-ES"/>
              </w:rPr>
            </w:pPr>
            <w:r>
              <w:rPr>
                <w:iCs/>
                <w:color w:val="000000"/>
                <w:lang w:val="es-ES"/>
              </w:rPr>
              <w:t>Poriomanía</w:t>
            </w:r>
          </w:p>
          <w:p w14:paraId="68E3D4D5" w14:textId="77777777" w:rsidR="00A80C76" w:rsidRDefault="006963B6">
            <w:pPr>
              <w:widowControl w:val="0"/>
              <w:autoSpaceDE w:val="0"/>
              <w:autoSpaceDN w:val="0"/>
              <w:adjustRightInd w:val="0"/>
              <w:rPr>
                <w:color w:val="000000"/>
                <w:lang w:val="es-ES"/>
              </w:rPr>
            </w:pPr>
            <w:r>
              <w:rPr>
                <w:color w:val="000000"/>
                <w:lang w:val="es-ES"/>
              </w:rPr>
              <w:t>Agresión</w:t>
            </w:r>
          </w:p>
          <w:p w14:paraId="68E3D4D6" w14:textId="77777777" w:rsidR="00A80C76" w:rsidRDefault="006963B6">
            <w:pPr>
              <w:widowControl w:val="0"/>
              <w:autoSpaceDE w:val="0"/>
              <w:autoSpaceDN w:val="0"/>
              <w:adjustRightInd w:val="0"/>
              <w:rPr>
                <w:color w:val="000000"/>
                <w:lang w:val="es-ES"/>
              </w:rPr>
            </w:pPr>
            <w:r>
              <w:rPr>
                <w:color w:val="000000"/>
                <w:lang w:val="es-ES"/>
              </w:rPr>
              <w:t>Agitación</w:t>
            </w:r>
          </w:p>
          <w:p w14:paraId="68E3D4D7" w14:textId="77777777" w:rsidR="00A80C76" w:rsidRDefault="006963B6">
            <w:pPr>
              <w:widowControl w:val="0"/>
              <w:autoSpaceDE w:val="0"/>
              <w:autoSpaceDN w:val="0"/>
              <w:adjustRightInd w:val="0"/>
              <w:rPr>
                <w:color w:val="000000"/>
                <w:lang w:val="es-ES"/>
              </w:rPr>
            </w:pPr>
            <w:r>
              <w:rPr>
                <w:color w:val="000000"/>
                <w:lang w:val="es-ES"/>
              </w:rPr>
              <w:t>Nerviosismo</w:t>
            </w:r>
          </w:p>
        </w:tc>
      </w:tr>
      <w:tr w:rsidR="0072552E" w:rsidRPr="00D21AC0" w14:paraId="68E3D4E8" w14:textId="77777777">
        <w:trPr>
          <w:cantSplit/>
        </w:trPr>
        <w:tc>
          <w:tcPr>
            <w:tcW w:w="2127" w:type="dxa"/>
          </w:tcPr>
          <w:p w14:paraId="68E3D4D9" w14:textId="77777777" w:rsidR="00A80C76" w:rsidRDefault="006963B6">
            <w:pPr>
              <w:widowControl w:val="0"/>
              <w:rPr>
                <w:rFonts w:eastAsia="MS Mincho"/>
                <w:color w:val="000000"/>
                <w:lang w:val="es-ES"/>
              </w:rPr>
            </w:pPr>
            <w:r>
              <w:rPr>
                <w:rFonts w:eastAsia="MS Mincho"/>
                <w:b/>
                <w:color w:val="000000"/>
                <w:lang w:val="es-ES"/>
              </w:rPr>
              <w:t>Trastornos del sistema nervioso</w:t>
            </w:r>
          </w:p>
        </w:tc>
        <w:tc>
          <w:tcPr>
            <w:tcW w:w="1843" w:type="dxa"/>
          </w:tcPr>
          <w:p w14:paraId="68E3D4DA" w14:textId="77777777" w:rsidR="00A80C76" w:rsidRDefault="006963B6">
            <w:pPr>
              <w:widowControl w:val="0"/>
              <w:autoSpaceDE w:val="0"/>
              <w:autoSpaceDN w:val="0"/>
              <w:adjustRightInd w:val="0"/>
              <w:rPr>
                <w:color w:val="000000"/>
                <w:lang w:val="es-ES"/>
              </w:rPr>
            </w:pPr>
            <w:r>
              <w:rPr>
                <w:color w:val="000000"/>
                <w:lang w:val="es-ES"/>
              </w:rPr>
              <w:t>Acatisia</w:t>
            </w:r>
          </w:p>
          <w:p w14:paraId="68E3D4DB" w14:textId="77777777" w:rsidR="00A80C76" w:rsidRDefault="006963B6">
            <w:pPr>
              <w:widowControl w:val="0"/>
              <w:autoSpaceDE w:val="0"/>
              <w:autoSpaceDN w:val="0"/>
              <w:adjustRightInd w:val="0"/>
              <w:rPr>
                <w:color w:val="000000"/>
                <w:lang w:val="es-ES"/>
              </w:rPr>
            </w:pPr>
            <w:r>
              <w:rPr>
                <w:color w:val="000000"/>
                <w:lang w:val="es-ES"/>
              </w:rPr>
              <w:t>Trastorno extrapiramidal</w:t>
            </w:r>
          </w:p>
          <w:p w14:paraId="68E3D4DC" w14:textId="77777777" w:rsidR="00A80C76" w:rsidRDefault="006963B6">
            <w:pPr>
              <w:widowControl w:val="0"/>
              <w:autoSpaceDE w:val="0"/>
              <w:autoSpaceDN w:val="0"/>
              <w:adjustRightInd w:val="0"/>
              <w:rPr>
                <w:color w:val="000000"/>
                <w:lang w:val="es-ES"/>
              </w:rPr>
            </w:pPr>
            <w:r>
              <w:rPr>
                <w:color w:val="000000"/>
                <w:lang w:val="es-ES"/>
              </w:rPr>
              <w:t>Temblor</w:t>
            </w:r>
          </w:p>
          <w:p w14:paraId="68E3D4DD" w14:textId="77777777" w:rsidR="00A80C76" w:rsidRDefault="006963B6">
            <w:pPr>
              <w:widowControl w:val="0"/>
              <w:autoSpaceDE w:val="0"/>
              <w:autoSpaceDN w:val="0"/>
              <w:adjustRightInd w:val="0"/>
              <w:rPr>
                <w:color w:val="000000"/>
                <w:lang w:val="es-ES"/>
              </w:rPr>
            </w:pPr>
            <w:r>
              <w:rPr>
                <w:color w:val="000000"/>
                <w:lang w:val="es-ES"/>
              </w:rPr>
              <w:t>Cefalea</w:t>
            </w:r>
          </w:p>
          <w:p w14:paraId="68E3D4DE" w14:textId="77777777" w:rsidR="00A80C76" w:rsidRDefault="006963B6">
            <w:pPr>
              <w:widowControl w:val="0"/>
              <w:autoSpaceDE w:val="0"/>
              <w:autoSpaceDN w:val="0"/>
              <w:adjustRightInd w:val="0"/>
              <w:rPr>
                <w:color w:val="000000"/>
                <w:lang w:val="es-ES"/>
              </w:rPr>
            </w:pPr>
            <w:r>
              <w:rPr>
                <w:color w:val="000000"/>
                <w:lang w:val="es-ES"/>
              </w:rPr>
              <w:t>Sedación</w:t>
            </w:r>
          </w:p>
          <w:p w14:paraId="68E3D4DF" w14:textId="77777777" w:rsidR="00A80C76" w:rsidRDefault="006963B6">
            <w:pPr>
              <w:widowControl w:val="0"/>
              <w:autoSpaceDE w:val="0"/>
              <w:autoSpaceDN w:val="0"/>
              <w:adjustRightInd w:val="0"/>
              <w:rPr>
                <w:color w:val="000000"/>
                <w:lang w:val="es-ES"/>
              </w:rPr>
            </w:pPr>
            <w:r>
              <w:rPr>
                <w:color w:val="000000"/>
                <w:lang w:val="es-ES"/>
              </w:rPr>
              <w:t>Somnolencia</w:t>
            </w:r>
          </w:p>
          <w:p w14:paraId="68E3D4E0" w14:textId="77777777" w:rsidR="00A80C76" w:rsidRDefault="006963B6">
            <w:pPr>
              <w:widowControl w:val="0"/>
              <w:autoSpaceDE w:val="0"/>
              <w:autoSpaceDN w:val="0"/>
              <w:adjustRightInd w:val="0"/>
              <w:rPr>
                <w:color w:val="000000"/>
                <w:lang w:val="es-ES"/>
              </w:rPr>
            </w:pPr>
            <w:r>
              <w:rPr>
                <w:color w:val="000000"/>
                <w:lang w:val="es-ES"/>
              </w:rPr>
              <w:t>Mareo</w:t>
            </w:r>
          </w:p>
        </w:tc>
        <w:tc>
          <w:tcPr>
            <w:tcW w:w="2126" w:type="dxa"/>
          </w:tcPr>
          <w:p w14:paraId="68E3D4E1" w14:textId="77777777" w:rsidR="00A80C76" w:rsidRDefault="006963B6">
            <w:pPr>
              <w:widowControl w:val="0"/>
              <w:autoSpaceDE w:val="0"/>
              <w:autoSpaceDN w:val="0"/>
              <w:adjustRightInd w:val="0"/>
              <w:rPr>
                <w:color w:val="000000"/>
                <w:lang w:val="es-ES"/>
              </w:rPr>
            </w:pPr>
            <w:r>
              <w:rPr>
                <w:color w:val="000000"/>
                <w:lang w:val="es-ES"/>
              </w:rPr>
              <w:t>Disquinesia tardía</w:t>
            </w:r>
          </w:p>
          <w:p w14:paraId="68E3D4E2" w14:textId="77777777" w:rsidR="00A80C76" w:rsidRDefault="006963B6">
            <w:pPr>
              <w:widowControl w:val="0"/>
              <w:autoSpaceDE w:val="0"/>
              <w:autoSpaceDN w:val="0"/>
              <w:adjustRightInd w:val="0"/>
              <w:rPr>
                <w:color w:val="000000"/>
                <w:lang w:val="es-ES"/>
              </w:rPr>
            </w:pPr>
            <w:r>
              <w:rPr>
                <w:color w:val="000000"/>
                <w:lang w:val="es-ES"/>
              </w:rPr>
              <w:t>Distonía</w:t>
            </w:r>
          </w:p>
          <w:p w14:paraId="68E3D4E3" w14:textId="77777777" w:rsidR="00A80C76" w:rsidRDefault="006963B6">
            <w:pPr>
              <w:widowControl w:val="0"/>
              <w:autoSpaceDE w:val="0"/>
              <w:autoSpaceDN w:val="0"/>
              <w:adjustRightInd w:val="0"/>
              <w:rPr>
                <w:color w:val="000000"/>
                <w:lang w:val="es-ES"/>
              </w:rPr>
            </w:pPr>
            <w:r>
              <w:rPr>
                <w:color w:val="000000"/>
                <w:lang w:val="es-ES"/>
              </w:rPr>
              <w:t>Síndrome de piernas inquietas</w:t>
            </w:r>
          </w:p>
        </w:tc>
        <w:tc>
          <w:tcPr>
            <w:tcW w:w="3402" w:type="dxa"/>
          </w:tcPr>
          <w:p w14:paraId="68E3D4E4" w14:textId="77777777" w:rsidR="00A80C76" w:rsidRDefault="006963B6">
            <w:pPr>
              <w:widowControl w:val="0"/>
              <w:autoSpaceDE w:val="0"/>
              <w:autoSpaceDN w:val="0"/>
              <w:adjustRightInd w:val="0"/>
              <w:rPr>
                <w:color w:val="000000"/>
                <w:lang w:val="es-ES"/>
              </w:rPr>
            </w:pPr>
            <w:r>
              <w:rPr>
                <w:color w:val="000000"/>
                <w:lang w:val="es-ES"/>
              </w:rPr>
              <w:t>Síndrome neuroléptico maligno</w:t>
            </w:r>
          </w:p>
          <w:p w14:paraId="68E3D4E5" w14:textId="77777777" w:rsidR="00A80C76" w:rsidRDefault="006963B6">
            <w:pPr>
              <w:widowControl w:val="0"/>
              <w:autoSpaceDE w:val="0"/>
              <w:autoSpaceDN w:val="0"/>
              <w:adjustRightInd w:val="0"/>
              <w:rPr>
                <w:color w:val="000000"/>
                <w:lang w:val="es-ES"/>
              </w:rPr>
            </w:pPr>
            <w:r>
              <w:rPr>
                <w:color w:val="000000"/>
                <w:lang w:val="es-ES"/>
              </w:rPr>
              <w:t>Convulsión de gran mal</w:t>
            </w:r>
          </w:p>
          <w:p w14:paraId="68E3D4E6" w14:textId="77777777" w:rsidR="00A80C76" w:rsidRPr="004038D4" w:rsidRDefault="006963B6">
            <w:pPr>
              <w:widowControl w:val="0"/>
              <w:autoSpaceDE w:val="0"/>
              <w:autoSpaceDN w:val="0"/>
              <w:adjustRightInd w:val="0"/>
              <w:rPr>
                <w:rFonts w:eastAsia="Times New Roman"/>
                <w:color w:val="000000"/>
                <w:szCs w:val="20"/>
                <w:lang w:val="it-IT"/>
              </w:rPr>
            </w:pPr>
            <w:r w:rsidRPr="004038D4">
              <w:rPr>
                <w:color w:val="000000"/>
                <w:lang w:val="it-IT"/>
              </w:rPr>
              <w:t>Síndrome serotoninérgico</w:t>
            </w:r>
          </w:p>
          <w:p w14:paraId="68E3D4E7" w14:textId="77777777" w:rsidR="00A80C76" w:rsidRPr="004038D4" w:rsidRDefault="006963B6">
            <w:pPr>
              <w:widowControl w:val="0"/>
              <w:rPr>
                <w:rFonts w:eastAsia="Times New Roman"/>
                <w:color w:val="000000"/>
                <w:szCs w:val="20"/>
                <w:lang w:val="it-IT"/>
              </w:rPr>
            </w:pPr>
            <w:r w:rsidRPr="004038D4">
              <w:rPr>
                <w:color w:val="000000"/>
                <w:lang w:val="it-IT"/>
              </w:rPr>
              <w:t>Trastorno del habla</w:t>
            </w:r>
          </w:p>
        </w:tc>
      </w:tr>
      <w:tr w:rsidR="0072552E" w14:paraId="68E3D4EE" w14:textId="77777777">
        <w:trPr>
          <w:cantSplit/>
        </w:trPr>
        <w:tc>
          <w:tcPr>
            <w:tcW w:w="2127" w:type="dxa"/>
          </w:tcPr>
          <w:p w14:paraId="68E3D4E9" w14:textId="77777777" w:rsidR="00A80C76" w:rsidRDefault="006963B6">
            <w:pPr>
              <w:widowControl w:val="0"/>
              <w:rPr>
                <w:rFonts w:eastAsia="MS Mincho"/>
                <w:color w:val="000000"/>
                <w:lang w:val="es-ES"/>
              </w:rPr>
            </w:pPr>
            <w:r>
              <w:rPr>
                <w:rFonts w:eastAsia="MS Mincho"/>
                <w:b/>
                <w:color w:val="000000"/>
                <w:lang w:val="es-ES"/>
              </w:rPr>
              <w:t>Trastornos oculares</w:t>
            </w:r>
          </w:p>
        </w:tc>
        <w:tc>
          <w:tcPr>
            <w:tcW w:w="1843" w:type="dxa"/>
          </w:tcPr>
          <w:p w14:paraId="68E3D4EA" w14:textId="77777777" w:rsidR="00A80C76" w:rsidRDefault="006963B6">
            <w:pPr>
              <w:widowControl w:val="0"/>
              <w:autoSpaceDE w:val="0"/>
              <w:autoSpaceDN w:val="0"/>
              <w:adjustRightInd w:val="0"/>
              <w:rPr>
                <w:color w:val="000000"/>
                <w:lang w:val="es-ES"/>
              </w:rPr>
            </w:pPr>
            <w:r>
              <w:rPr>
                <w:color w:val="000000"/>
                <w:lang w:val="es-ES"/>
              </w:rPr>
              <w:t>Visión borrosa</w:t>
            </w:r>
          </w:p>
        </w:tc>
        <w:tc>
          <w:tcPr>
            <w:tcW w:w="2126" w:type="dxa"/>
          </w:tcPr>
          <w:p w14:paraId="68E3D4EB" w14:textId="77777777" w:rsidR="00A80C76" w:rsidRDefault="006963B6">
            <w:pPr>
              <w:widowControl w:val="0"/>
              <w:autoSpaceDE w:val="0"/>
              <w:autoSpaceDN w:val="0"/>
              <w:adjustRightInd w:val="0"/>
              <w:rPr>
                <w:color w:val="000000"/>
                <w:lang w:val="es-ES"/>
              </w:rPr>
            </w:pPr>
            <w:r>
              <w:rPr>
                <w:color w:val="000000"/>
                <w:lang w:val="es-ES"/>
              </w:rPr>
              <w:t>Diplopía</w:t>
            </w:r>
          </w:p>
          <w:p w14:paraId="68E3D4EC" w14:textId="77777777" w:rsidR="00A80C76" w:rsidRDefault="006963B6">
            <w:pPr>
              <w:widowControl w:val="0"/>
              <w:autoSpaceDE w:val="0"/>
              <w:autoSpaceDN w:val="0"/>
              <w:adjustRightInd w:val="0"/>
              <w:rPr>
                <w:color w:val="000000"/>
                <w:lang w:val="es-ES"/>
              </w:rPr>
            </w:pPr>
            <w:r>
              <w:rPr>
                <w:color w:val="000000"/>
                <w:lang w:val="es-ES"/>
              </w:rPr>
              <w:t>Fotofobia</w:t>
            </w:r>
          </w:p>
        </w:tc>
        <w:tc>
          <w:tcPr>
            <w:tcW w:w="3402" w:type="dxa"/>
          </w:tcPr>
          <w:p w14:paraId="68E3D4ED" w14:textId="77777777" w:rsidR="00A80C76" w:rsidRDefault="006963B6">
            <w:pPr>
              <w:widowControl w:val="0"/>
              <w:autoSpaceDE w:val="0"/>
              <w:autoSpaceDN w:val="0"/>
              <w:adjustRightInd w:val="0"/>
              <w:rPr>
                <w:color w:val="000000"/>
                <w:lang w:val="es-ES"/>
              </w:rPr>
            </w:pPr>
            <w:r>
              <w:rPr>
                <w:color w:val="000000"/>
                <w:lang w:val="es-ES"/>
              </w:rPr>
              <w:t>Crisis oculógira</w:t>
            </w:r>
          </w:p>
        </w:tc>
      </w:tr>
      <w:tr w:rsidR="0072552E" w14:paraId="68E3D4F7" w14:textId="77777777">
        <w:trPr>
          <w:cantSplit/>
        </w:trPr>
        <w:tc>
          <w:tcPr>
            <w:tcW w:w="2127" w:type="dxa"/>
          </w:tcPr>
          <w:p w14:paraId="68E3D4EF" w14:textId="77777777" w:rsidR="00A80C76" w:rsidRDefault="006963B6">
            <w:pPr>
              <w:widowControl w:val="0"/>
              <w:rPr>
                <w:rFonts w:eastAsia="MS Mincho"/>
                <w:color w:val="000000"/>
                <w:lang w:val="es-ES"/>
              </w:rPr>
            </w:pPr>
            <w:r>
              <w:rPr>
                <w:rFonts w:eastAsia="MS Mincho"/>
                <w:b/>
                <w:color w:val="000000"/>
                <w:lang w:val="es-ES"/>
              </w:rPr>
              <w:t>Trastornos cardíacos</w:t>
            </w:r>
          </w:p>
        </w:tc>
        <w:tc>
          <w:tcPr>
            <w:tcW w:w="1843" w:type="dxa"/>
          </w:tcPr>
          <w:p w14:paraId="68E3D4F0" w14:textId="77777777" w:rsidR="00A80C76" w:rsidRDefault="00A80C76">
            <w:pPr>
              <w:widowControl w:val="0"/>
              <w:autoSpaceDE w:val="0"/>
              <w:autoSpaceDN w:val="0"/>
              <w:adjustRightInd w:val="0"/>
              <w:rPr>
                <w:color w:val="000000"/>
                <w:lang w:val="es-ES"/>
              </w:rPr>
            </w:pPr>
          </w:p>
        </w:tc>
        <w:tc>
          <w:tcPr>
            <w:tcW w:w="2126" w:type="dxa"/>
          </w:tcPr>
          <w:p w14:paraId="68E3D4F1" w14:textId="77777777" w:rsidR="00A80C76" w:rsidRDefault="006963B6">
            <w:pPr>
              <w:widowControl w:val="0"/>
              <w:autoSpaceDE w:val="0"/>
              <w:autoSpaceDN w:val="0"/>
              <w:adjustRightInd w:val="0"/>
              <w:rPr>
                <w:color w:val="000000"/>
                <w:lang w:val="es-ES"/>
              </w:rPr>
            </w:pPr>
            <w:r>
              <w:rPr>
                <w:color w:val="000000"/>
                <w:lang w:val="es-ES"/>
              </w:rPr>
              <w:t>Taquicardia</w:t>
            </w:r>
          </w:p>
        </w:tc>
        <w:tc>
          <w:tcPr>
            <w:tcW w:w="3402" w:type="dxa"/>
          </w:tcPr>
          <w:p w14:paraId="68E3D4F2" w14:textId="77777777" w:rsidR="00A80C76" w:rsidRDefault="006963B6">
            <w:pPr>
              <w:widowControl w:val="0"/>
              <w:autoSpaceDE w:val="0"/>
              <w:autoSpaceDN w:val="0"/>
              <w:adjustRightInd w:val="0"/>
              <w:rPr>
                <w:color w:val="000000"/>
                <w:lang w:val="es-ES"/>
              </w:rPr>
            </w:pPr>
            <w:r>
              <w:rPr>
                <w:color w:val="000000"/>
                <w:lang w:val="es-ES"/>
              </w:rPr>
              <w:t>Muerte súbita de causa desconocida</w:t>
            </w:r>
          </w:p>
          <w:p w14:paraId="68E3D4F3" w14:textId="77777777" w:rsidR="00A80C76" w:rsidRDefault="006963B6">
            <w:pPr>
              <w:widowControl w:val="0"/>
              <w:autoSpaceDE w:val="0"/>
              <w:autoSpaceDN w:val="0"/>
              <w:adjustRightInd w:val="0"/>
              <w:rPr>
                <w:color w:val="000000"/>
                <w:lang w:val="es-ES"/>
              </w:rPr>
            </w:pPr>
            <w:r>
              <w:rPr>
                <w:i/>
                <w:color w:val="000000"/>
                <w:lang w:val="es-ES"/>
              </w:rPr>
              <w:t>Torsades de pointes</w:t>
            </w:r>
          </w:p>
          <w:p w14:paraId="68E3D4F4" w14:textId="77777777" w:rsidR="00A80C76" w:rsidRDefault="006963B6">
            <w:pPr>
              <w:widowControl w:val="0"/>
              <w:autoSpaceDE w:val="0"/>
              <w:autoSpaceDN w:val="0"/>
              <w:adjustRightInd w:val="0"/>
              <w:rPr>
                <w:color w:val="000000"/>
                <w:lang w:val="es-ES"/>
              </w:rPr>
            </w:pPr>
            <w:r>
              <w:rPr>
                <w:color w:val="000000"/>
                <w:lang w:val="es-ES"/>
              </w:rPr>
              <w:t>Arritmia ventricular</w:t>
            </w:r>
          </w:p>
          <w:p w14:paraId="68E3D4F5" w14:textId="77777777" w:rsidR="00A80C76" w:rsidRDefault="006963B6">
            <w:pPr>
              <w:widowControl w:val="0"/>
              <w:autoSpaceDE w:val="0"/>
              <w:autoSpaceDN w:val="0"/>
              <w:adjustRightInd w:val="0"/>
              <w:rPr>
                <w:color w:val="000000"/>
                <w:lang w:val="es-ES"/>
              </w:rPr>
            </w:pPr>
            <w:r>
              <w:rPr>
                <w:color w:val="000000"/>
                <w:lang w:val="es-ES"/>
              </w:rPr>
              <w:t>Parada cardiaca</w:t>
            </w:r>
          </w:p>
          <w:p w14:paraId="68E3D4F6" w14:textId="77777777" w:rsidR="00A80C76" w:rsidRDefault="006963B6">
            <w:pPr>
              <w:widowControl w:val="0"/>
              <w:autoSpaceDE w:val="0"/>
              <w:autoSpaceDN w:val="0"/>
              <w:adjustRightInd w:val="0"/>
              <w:rPr>
                <w:color w:val="000000"/>
                <w:lang w:val="es-ES"/>
              </w:rPr>
            </w:pPr>
            <w:r>
              <w:rPr>
                <w:color w:val="000000"/>
                <w:lang w:val="es-ES"/>
              </w:rPr>
              <w:t>Bradicardia</w:t>
            </w:r>
          </w:p>
        </w:tc>
      </w:tr>
      <w:tr w:rsidR="0072552E" w14:paraId="68E3D4FE" w14:textId="77777777">
        <w:trPr>
          <w:cantSplit/>
        </w:trPr>
        <w:tc>
          <w:tcPr>
            <w:tcW w:w="2127" w:type="dxa"/>
          </w:tcPr>
          <w:p w14:paraId="68E3D4F8" w14:textId="77777777" w:rsidR="00A80C76" w:rsidRDefault="006963B6">
            <w:pPr>
              <w:widowControl w:val="0"/>
              <w:rPr>
                <w:rFonts w:eastAsia="MS Mincho"/>
                <w:color w:val="000000"/>
                <w:lang w:val="es-ES"/>
              </w:rPr>
            </w:pPr>
            <w:r>
              <w:rPr>
                <w:rFonts w:eastAsia="MS Mincho"/>
                <w:b/>
                <w:color w:val="000000"/>
                <w:lang w:val="es-ES"/>
              </w:rPr>
              <w:t>Trastornos vasculares</w:t>
            </w:r>
          </w:p>
        </w:tc>
        <w:tc>
          <w:tcPr>
            <w:tcW w:w="1843" w:type="dxa"/>
          </w:tcPr>
          <w:p w14:paraId="68E3D4F9" w14:textId="77777777" w:rsidR="00A80C76" w:rsidRDefault="00A80C76">
            <w:pPr>
              <w:widowControl w:val="0"/>
              <w:autoSpaceDE w:val="0"/>
              <w:autoSpaceDN w:val="0"/>
              <w:adjustRightInd w:val="0"/>
              <w:rPr>
                <w:color w:val="000000"/>
                <w:lang w:val="es-ES"/>
              </w:rPr>
            </w:pPr>
          </w:p>
        </w:tc>
        <w:tc>
          <w:tcPr>
            <w:tcW w:w="2126" w:type="dxa"/>
          </w:tcPr>
          <w:p w14:paraId="68E3D4FA" w14:textId="77777777" w:rsidR="00A80C76" w:rsidRDefault="006963B6">
            <w:pPr>
              <w:widowControl w:val="0"/>
              <w:autoSpaceDE w:val="0"/>
              <w:autoSpaceDN w:val="0"/>
              <w:adjustRightInd w:val="0"/>
              <w:rPr>
                <w:color w:val="000000"/>
                <w:lang w:val="es-ES"/>
              </w:rPr>
            </w:pPr>
            <w:r>
              <w:rPr>
                <w:color w:val="000000"/>
                <w:lang w:val="es-ES"/>
              </w:rPr>
              <w:t>Hipotensión ortostática</w:t>
            </w:r>
          </w:p>
        </w:tc>
        <w:tc>
          <w:tcPr>
            <w:tcW w:w="3402" w:type="dxa"/>
          </w:tcPr>
          <w:p w14:paraId="68E3D4FB" w14:textId="77777777" w:rsidR="00A80C76" w:rsidRDefault="006963B6">
            <w:pPr>
              <w:widowControl w:val="0"/>
              <w:autoSpaceDE w:val="0"/>
              <w:autoSpaceDN w:val="0"/>
              <w:adjustRightInd w:val="0"/>
              <w:rPr>
                <w:color w:val="000000"/>
                <w:lang w:val="es-ES"/>
              </w:rPr>
            </w:pPr>
            <w:r>
              <w:rPr>
                <w:color w:val="000000"/>
                <w:lang w:val="es-ES"/>
              </w:rPr>
              <w:t>Tromboembolia venosa (incluyendo embolia pulmonar y trombosis venosa profunda)</w:t>
            </w:r>
          </w:p>
          <w:p w14:paraId="68E3D4FC" w14:textId="77777777" w:rsidR="00A80C76" w:rsidRDefault="006963B6">
            <w:pPr>
              <w:widowControl w:val="0"/>
              <w:autoSpaceDE w:val="0"/>
              <w:autoSpaceDN w:val="0"/>
              <w:adjustRightInd w:val="0"/>
              <w:rPr>
                <w:color w:val="000000"/>
                <w:lang w:val="es-ES"/>
              </w:rPr>
            </w:pPr>
            <w:r>
              <w:rPr>
                <w:color w:val="000000"/>
                <w:lang w:val="es-ES"/>
              </w:rPr>
              <w:t>Hipertensión</w:t>
            </w:r>
          </w:p>
          <w:p w14:paraId="68E3D4FD" w14:textId="77777777" w:rsidR="00A80C76" w:rsidRDefault="006963B6">
            <w:pPr>
              <w:widowControl w:val="0"/>
              <w:autoSpaceDE w:val="0"/>
              <w:autoSpaceDN w:val="0"/>
              <w:adjustRightInd w:val="0"/>
              <w:rPr>
                <w:color w:val="000000"/>
                <w:lang w:val="es-ES"/>
              </w:rPr>
            </w:pPr>
            <w:r>
              <w:rPr>
                <w:color w:val="000000"/>
                <w:lang w:val="es-ES"/>
              </w:rPr>
              <w:t>Síncope</w:t>
            </w:r>
          </w:p>
        </w:tc>
      </w:tr>
      <w:tr w:rsidR="0072552E" w14:paraId="68E3D505" w14:textId="77777777">
        <w:trPr>
          <w:cantSplit/>
        </w:trPr>
        <w:tc>
          <w:tcPr>
            <w:tcW w:w="2127" w:type="dxa"/>
          </w:tcPr>
          <w:p w14:paraId="68E3D4FF" w14:textId="77777777" w:rsidR="00A80C76" w:rsidRDefault="006963B6">
            <w:pPr>
              <w:widowControl w:val="0"/>
              <w:rPr>
                <w:rFonts w:eastAsia="MS Mincho"/>
                <w:color w:val="000000"/>
                <w:lang w:val="es-ES"/>
              </w:rPr>
            </w:pPr>
            <w:r>
              <w:rPr>
                <w:rFonts w:eastAsia="MS Mincho"/>
                <w:b/>
                <w:color w:val="000000"/>
                <w:lang w:val="es-ES"/>
              </w:rPr>
              <w:t>Trastornos respiratorios, torácicos y mediastínicos</w:t>
            </w:r>
          </w:p>
        </w:tc>
        <w:tc>
          <w:tcPr>
            <w:tcW w:w="1843" w:type="dxa"/>
          </w:tcPr>
          <w:p w14:paraId="68E3D500" w14:textId="77777777" w:rsidR="00A80C76" w:rsidRDefault="00A80C76">
            <w:pPr>
              <w:widowControl w:val="0"/>
              <w:autoSpaceDE w:val="0"/>
              <w:autoSpaceDN w:val="0"/>
              <w:adjustRightInd w:val="0"/>
              <w:rPr>
                <w:color w:val="000000"/>
                <w:lang w:val="es-ES"/>
              </w:rPr>
            </w:pPr>
          </w:p>
        </w:tc>
        <w:tc>
          <w:tcPr>
            <w:tcW w:w="2126" w:type="dxa"/>
          </w:tcPr>
          <w:p w14:paraId="68E3D501" w14:textId="77777777" w:rsidR="00A80C76" w:rsidRDefault="006963B6">
            <w:pPr>
              <w:widowControl w:val="0"/>
              <w:autoSpaceDE w:val="0"/>
              <w:autoSpaceDN w:val="0"/>
              <w:adjustRightInd w:val="0"/>
              <w:rPr>
                <w:color w:val="000000"/>
                <w:lang w:val="es-ES"/>
              </w:rPr>
            </w:pPr>
            <w:r>
              <w:rPr>
                <w:color w:val="000000"/>
                <w:lang w:val="es-ES"/>
              </w:rPr>
              <w:t>Hipo</w:t>
            </w:r>
          </w:p>
        </w:tc>
        <w:tc>
          <w:tcPr>
            <w:tcW w:w="3402" w:type="dxa"/>
          </w:tcPr>
          <w:p w14:paraId="68E3D502" w14:textId="77777777" w:rsidR="00A80C76" w:rsidRDefault="006963B6">
            <w:pPr>
              <w:widowControl w:val="0"/>
              <w:rPr>
                <w:color w:val="000000"/>
                <w:lang w:val="es-ES"/>
              </w:rPr>
            </w:pPr>
            <w:r>
              <w:rPr>
                <w:color w:val="000000"/>
                <w:lang w:val="es-ES"/>
              </w:rPr>
              <w:t>Neumonía por aspiración</w:t>
            </w:r>
          </w:p>
          <w:p w14:paraId="68E3D503" w14:textId="77777777" w:rsidR="00A80C76" w:rsidRDefault="006963B6">
            <w:pPr>
              <w:widowControl w:val="0"/>
              <w:autoSpaceDE w:val="0"/>
              <w:autoSpaceDN w:val="0"/>
              <w:adjustRightInd w:val="0"/>
              <w:rPr>
                <w:color w:val="000000"/>
                <w:lang w:val="es-ES"/>
              </w:rPr>
            </w:pPr>
            <w:r>
              <w:rPr>
                <w:color w:val="000000"/>
                <w:lang w:val="es-ES"/>
              </w:rPr>
              <w:t>Laringoespasmo</w:t>
            </w:r>
          </w:p>
          <w:p w14:paraId="68E3D504" w14:textId="77777777" w:rsidR="00A80C76" w:rsidRDefault="006963B6">
            <w:pPr>
              <w:widowControl w:val="0"/>
              <w:autoSpaceDE w:val="0"/>
              <w:autoSpaceDN w:val="0"/>
              <w:adjustRightInd w:val="0"/>
              <w:rPr>
                <w:color w:val="000000"/>
                <w:lang w:val="es-ES"/>
              </w:rPr>
            </w:pPr>
            <w:r>
              <w:rPr>
                <w:color w:val="000000"/>
                <w:lang w:val="es-ES"/>
              </w:rPr>
              <w:t>Espasmo orofaríngeo</w:t>
            </w:r>
          </w:p>
        </w:tc>
      </w:tr>
      <w:tr w:rsidR="0072552E" w14:paraId="68E3D512" w14:textId="77777777">
        <w:trPr>
          <w:cantSplit/>
        </w:trPr>
        <w:tc>
          <w:tcPr>
            <w:tcW w:w="2127" w:type="dxa"/>
          </w:tcPr>
          <w:p w14:paraId="68E3D506" w14:textId="77777777" w:rsidR="00A80C76" w:rsidRDefault="006963B6">
            <w:pPr>
              <w:widowControl w:val="0"/>
              <w:rPr>
                <w:rFonts w:eastAsia="MS Mincho"/>
                <w:color w:val="000000"/>
                <w:lang w:val="es-ES"/>
              </w:rPr>
            </w:pPr>
            <w:r>
              <w:rPr>
                <w:rFonts w:eastAsia="MS Mincho"/>
                <w:b/>
                <w:color w:val="000000"/>
                <w:lang w:val="es-ES"/>
              </w:rPr>
              <w:t>Trastornos gastrointestinales</w:t>
            </w:r>
          </w:p>
        </w:tc>
        <w:tc>
          <w:tcPr>
            <w:tcW w:w="1843" w:type="dxa"/>
          </w:tcPr>
          <w:p w14:paraId="68E3D507" w14:textId="77777777" w:rsidR="00A80C76" w:rsidRDefault="006963B6">
            <w:pPr>
              <w:widowControl w:val="0"/>
              <w:autoSpaceDE w:val="0"/>
              <w:autoSpaceDN w:val="0"/>
              <w:adjustRightInd w:val="0"/>
              <w:rPr>
                <w:color w:val="000000"/>
                <w:lang w:val="es-ES"/>
              </w:rPr>
            </w:pPr>
            <w:r>
              <w:rPr>
                <w:color w:val="000000"/>
                <w:lang w:val="es-ES"/>
              </w:rPr>
              <w:t>Estreñimiento</w:t>
            </w:r>
          </w:p>
          <w:p w14:paraId="68E3D508" w14:textId="77777777" w:rsidR="00A80C76" w:rsidRDefault="006963B6">
            <w:pPr>
              <w:widowControl w:val="0"/>
              <w:autoSpaceDE w:val="0"/>
              <w:autoSpaceDN w:val="0"/>
              <w:adjustRightInd w:val="0"/>
              <w:rPr>
                <w:color w:val="000000"/>
                <w:lang w:val="es-ES"/>
              </w:rPr>
            </w:pPr>
            <w:r>
              <w:rPr>
                <w:color w:val="000000"/>
                <w:lang w:val="es-ES"/>
              </w:rPr>
              <w:t>Dispepsia</w:t>
            </w:r>
          </w:p>
          <w:p w14:paraId="68E3D509" w14:textId="77777777" w:rsidR="00A80C76" w:rsidRDefault="006963B6">
            <w:pPr>
              <w:widowControl w:val="0"/>
              <w:autoSpaceDE w:val="0"/>
              <w:autoSpaceDN w:val="0"/>
              <w:adjustRightInd w:val="0"/>
              <w:rPr>
                <w:color w:val="000000"/>
                <w:lang w:val="es-ES"/>
              </w:rPr>
            </w:pPr>
            <w:r>
              <w:rPr>
                <w:color w:val="000000"/>
                <w:lang w:val="es-ES"/>
              </w:rPr>
              <w:t>Náuseas</w:t>
            </w:r>
          </w:p>
          <w:p w14:paraId="68E3D50A" w14:textId="77777777" w:rsidR="00A80C76" w:rsidRDefault="006963B6">
            <w:pPr>
              <w:widowControl w:val="0"/>
              <w:autoSpaceDE w:val="0"/>
              <w:autoSpaceDN w:val="0"/>
              <w:adjustRightInd w:val="0"/>
              <w:rPr>
                <w:color w:val="000000"/>
                <w:lang w:val="es-ES"/>
              </w:rPr>
            </w:pPr>
            <w:r>
              <w:rPr>
                <w:color w:val="000000"/>
                <w:lang w:val="es-ES"/>
              </w:rPr>
              <w:t>Hipersecreción salival</w:t>
            </w:r>
          </w:p>
          <w:p w14:paraId="68E3D50B" w14:textId="77777777" w:rsidR="00A80C76" w:rsidRDefault="006963B6">
            <w:pPr>
              <w:widowControl w:val="0"/>
              <w:autoSpaceDE w:val="0"/>
              <w:autoSpaceDN w:val="0"/>
              <w:adjustRightInd w:val="0"/>
              <w:rPr>
                <w:color w:val="000000"/>
                <w:lang w:val="es-ES"/>
              </w:rPr>
            </w:pPr>
            <w:r>
              <w:rPr>
                <w:color w:val="000000"/>
                <w:lang w:val="es-ES"/>
              </w:rPr>
              <w:t>Vómitos</w:t>
            </w:r>
          </w:p>
        </w:tc>
        <w:tc>
          <w:tcPr>
            <w:tcW w:w="2126" w:type="dxa"/>
          </w:tcPr>
          <w:p w14:paraId="68E3D50C" w14:textId="77777777" w:rsidR="00A80C76" w:rsidRDefault="006963B6">
            <w:pPr>
              <w:widowControl w:val="0"/>
              <w:autoSpaceDE w:val="0"/>
              <w:autoSpaceDN w:val="0"/>
              <w:adjustRightInd w:val="0"/>
              <w:rPr>
                <w:color w:val="000000"/>
                <w:lang w:val="es-ES"/>
              </w:rPr>
            </w:pPr>
            <w:r>
              <w:rPr>
                <w:color w:val="000000"/>
                <w:lang w:val="es-ES"/>
              </w:rPr>
              <w:t>Boca seca</w:t>
            </w:r>
          </w:p>
        </w:tc>
        <w:tc>
          <w:tcPr>
            <w:tcW w:w="3402" w:type="dxa"/>
          </w:tcPr>
          <w:p w14:paraId="68E3D50D" w14:textId="77777777" w:rsidR="00A80C76" w:rsidRDefault="006963B6">
            <w:pPr>
              <w:widowControl w:val="0"/>
              <w:autoSpaceDE w:val="0"/>
              <w:autoSpaceDN w:val="0"/>
              <w:adjustRightInd w:val="0"/>
              <w:rPr>
                <w:color w:val="000000"/>
                <w:lang w:val="es-ES"/>
              </w:rPr>
            </w:pPr>
            <w:r>
              <w:rPr>
                <w:color w:val="000000"/>
                <w:lang w:val="es-ES"/>
              </w:rPr>
              <w:t>Pancreatitis</w:t>
            </w:r>
          </w:p>
          <w:p w14:paraId="68E3D50E" w14:textId="77777777" w:rsidR="00A80C76" w:rsidRDefault="006963B6">
            <w:pPr>
              <w:widowControl w:val="0"/>
              <w:autoSpaceDE w:val="0"/>
              <w:autoSpaceDN w:val="0"/>
              <w:adjustRightInd w:val="0"/>
              <w:rPr>
                <w:color w:val="000000"/>
                <w:lang w:val="es-ES"/>
              </w:rPr>
            </w:pPr>
            <w:r>
              <w:rPr>
                <w:color w:val="000000"/>
                <w:lang w:val="es-ES"/>
              </w:rPr>
              <w:t>Disfagia</w:t>
            </w:r>
          </w:p>
          <w:p w14:paraId="68E3D50F" w14:textId="77777777" w:rsidR="00A80C76" w:rsidRDefault="006963B6">
            <w:pPr>
              <w:widowControl w:val="0"/>
              <w:autoSpaceDE w:val="0"/>
              <w:autoSpaceDN w:val="0"/>
              <w:adjustRightInd w:val="0"/>
              <w:rPr>
                <w:color w:val="000000"/>
                <w:lang w:val="es-ES"/>
              </w:rPr>
            </w:pPr>
            <w:r>
              <w:rPr>
                <w:bCs/>
                <w:color w:val="000000"/>
                <w:lang w:val="es-ES"/>
              </w:rPr>
              <w:t>Diarrea</w:t>
            </w:r>
          </w:p>
          <w:p w14:paraId="68E3D510" w14:textId="77777777" w:rsidR="00A80C76" w:rsidRDefault="006963B6">
            <w:pPr>
              <w:widowControl w:val="0"/>
              <w:autoSpaceDE w:val="0"/>
              <w:autoSpaceDN w:val="0"/>
              <w:adjustRightInd w:val="0"/>
              <w:rPr>
                <w:color w:val="000000"/>
                <w:lang w:val="es-ES"/>
              </w:rPr>
            </w:pPr>
            <w:r>
              <w:rPr>
                <w:color w:val="000000"/>
                <w:lang w:val="es-ES"/>
              </w:rPr>
              <w:t>Molestia abdominal</w:t>
            </w:r>
          </w:p>
          <w:p w14:paraId="68E3D511" w14:textId="77777777" w:rsidR="00A80C76" w:rsidRDefault="006963B6">
            <w:pPr>
              <w:widowControl w:val="0"/>
              <w:autoSpaceDE w:val="0"/>
              <w:autoSpaceDN w:val="0"/>
              <w:adjustRightInd w:val="0"/>
              <w:rPr>
                <w:color w:val="000000"/>
                <w:lang w:val="es-ES"/>
              </w:rPr>
            </w:pPr>
            <w:r>
              <w:rPr>
                <w:color w:val="000000"/>
                <w:lang w:val="es-ES"/>
              </w:rPr>
              <w:t>Molestias en el estómago</w:t>
            </w:r>
          </w:p>
        </w:tc>
      </w:tr>
      <w:tr w:rsidR="0072552E" w14:paraId="68E3D519" w14:textId="77777777">
        <w:trPr>
          <w:cantSplit/>
        </w:trPr>
        <w:tc>
          <w:tcPr>
            <w:tcW w:w="2127" w:type="dxa"/>
          </w:tcPr>
          <w:p w14:paraId="68E3D513" w14:textId="77777777" w:rsidR="00A80C76" w:rsidRDefault="006963B6">
            <w:pPr>
              <w:widowControl w:val="0"/>
              <w:rPr>
                <w:rFonts w:eastAsia="MS Mincho"/>
                <w:color w:val="000000"/>
                <w:lang w:val="es-ES"/>
              </w:rPr>
            </w:pPr>
            <w:r>
              <w:rPr>
                <w:rFonts w:eastAsia="MS Mincho"/>
                <w:b/>
                <w:color w:val="000000"/>
                <w:lang w:val="es-ES"/>
              </w:rPr>
              <w:t>Trastornos hepatobiliares</w:t>
            </w:r>
          </w:p>
        </w:tc>
        <w:tc>
          <w:tcPr>
            <w:tcW w:w="1843" w:type="dxa"/>
          </w:tcPr>
          <w:p w14:paraId="68E3D514" w14:textId="77777777" w:rsidR="00A80C76" w:rsidRDefault="00A80C76">
            <w:pPr>
              <w:widowControl w:val="0"/>
              <w:autoSpaceDE w:val="0"/>
              <w:autoSpaceDN w:val="0"/>
              <w:adjustRightInd w:val="0"/>
              <w:rPr>
                <w:color w:val="000000"/>
                <w:lang w:val="es-ES"/>
              </w:rPr>
            </w:pPr>
          </w:p>
        </w:tc>
        <w:tc>
          <w:tcPr>
            <w:tcW w:w="2126" w:type="dxa"/>
          </w:tcPr>
          <w:p w14:paraId="68E3D515" w14:textId="77777777" w:rsidR="00A80C76" w:rsidRDefault="00A80C76">
            <w:pPr>
              <w:widowControl w:val="0"/>
              <w:autoSpaceDE w:val="0"/>
              <w:autoSpaceDN w:val="0"/>
              <w:adjustRightInd w:val="0"/>
              <w:rPr>
                <w:color w:val="000000"/>
                <w:lang w:val="es-ES"/>
              </w:rPr>
            </w:pPr>
          </w:p>
        </w:tc>
        <w:tc>
          <w:tcPr>
            <w:tcW w:w="3402" w:type="dxa"/>
          </w:tcPr>
          <w:p w14:paraId="68E3D516" w14:textId="77777777" w:rsidR="00A80C76" w:rsidRDefault="006963B6">
            <w:pPr>
              <w:widowControl w:val="0"/>
              <w:autoSpaceDE w:val="0"/>
              <w:autoSpaceDN w:val="0"/>
              <w:adjustRightInd w:val="0"/>
              <w:rPr>
                <w:color w:val="000000"/>
                <w:lang w:val="es-ES"/>
              </w:rPr>
            </w:pPr>
            <w:r>
              <w:rPr>
                <w:color w:val="000000"/>
                <w:lang w:val="es-ES"/>
              </w:rPr>
              <w:t>Insuficiencia hepática</w:t>
            </w:r>
          </w:p>
          <w:p w14:paraId="68E3D517" w14:textId="77777777" w:rsidR="00A80C76" w:rsidRDefault="006963B6">
            <w:pPr>
              <w:widowControl w:val="0"/>
              <w:autoSpaceDE w:val="0"/>
              <w:autoSpaceDN w:val="0"/>
              <w:adjustRightInd w:val="0"/>
              <w:rPr>
                <w:color w:val="000000"/>
                <w:lang w:val="es-ES"/>
              </w:rPr>
            </w:pPr>
            <w:r>
              <w:rPr>
                <w:color w:val="000000"/>
                <w:lang w:val="es-ES"/>
              </w:rPr>
              <w:t>Hepatitis</w:t>
            </w:r>
          </w:p>
          <w:p w14:paraId="68E3D518" w14:textId="77777777" w:rsidR="00A80C76" w:rsidRDefault="006963B6">
            <w:pPr>
              <w:widowControl w:val="0"/>
              <w:autoSpaceDE w:val="0"/>
              <w:autoSpaceDN w:val="0"/>
              <w:adjustRightInd w:val="0"/>
              <w:rPr>
                <w:color w:val="000000"/>
                <w:lang w:val="es-ES"/>
              </w:rPr>
            </w:pPr>
            <w:r>
              <w:rPr>
                <w:color w:val="000000"/>
                <w:lang w:val="es-ES"/>
              </w:rPr>
              <w:t>Ictericia</w:t>
            </w:r>
          </w:p>
        </w:tc>
      </w:tr>
      <w:tr w:rsidR="0072552E" w14:paraId="68E3D522" w14:textId="77777777">
        <w:trPr>
          <w:cantSplit/>
        </w:trPr>
        <w:tc>
          <w:tcPr>
            <w:tcW w:w="2127" w:type="dxa"/>
          </w:tcPr>
          <w:p w14:paraId="68E3D51A" w14:textId="77777777" w:rsidR="00A80C76" w:rsidRDefault="006963B6">
            <w:pPr>
              <w:widowControl w:val="0"/>
              <w:autoSpaceDE w:val="0"/>
              <w:autoSpaceDN w:val="0"/>
              <w:adjustRightInd w:val="0"/>
              <w:rPr>
                <w:color w:val="000000"/>
                <w:lang w:val="es-ES"/>
              </w:rPr>
            </w:pPr>
            <w:r>
              <w:rPr>
                <w:b/>
                <w:color w:val="000000"/>
                <w:lang w:val="es-ES"/>
              </w:rPr>
              <w:t>Trastornos de la piel y del tejido subcutáneo</w:t>
            </w:r>
          </w:p>
        </w:tc>
        <w:tc>
          <w:tcPr>
            <w:tcW w:w="1843" w:type="dxa"/>
          </w:tcPr>
          <w:p w14:paraId="68E3D51B" w14:textId="77777777" w:rsidR="00A80C76" w:rsidRDefault="00A80C76">
            <w:pPr>
              <w:widowControl w:val="0"/>
              <w:autoSpaceDE w:val="0"/>
              <w:autoSpaceDN w:val="0"/>
              <w:adjustRightInd w:val="0"/>
              <w:rPr>
                <w:color w:val="000000"/>
                <w:lang w:val="es-ES"/>
              </w:rPr>
            </w:pPr>
          </w:p>
        </w:tc>
        <w:tc>
          <w:tcPr>
            <w:tcW w:w="2126" w:type="dxa"/>
          </w:tcPr>
          <w:p w14:paraId="68E3D51C" w14:textId="77777777" w:rsidR="00A80C76" w:rsidRDefault="00A80C76">
            <w:pPr>
              <w:widowControl w:val="0"/>
              <w:autoSpaceDE w:val="0"/>
              <w:autoSpaceDN w:val="0"/>
              <w:adjustRightInd w:val="0"/>
              <w:rPr>
                <w:color w:val="000000"/>
                <w:lang w:val="es-ES"/>
              </w:rPr>
            </w:pPr>
          </w:p>
        </w:tc>
        <w:tc>
          <w:tcPr>
            <w:tcW w:w="3402" w:type="dxa"/>
          </w:tcPr>
          <w:p w14:paraId="68E3D51D" w14:textId="77777777" w:rsidR="00A80C76" w:rsidRDefault="006963B6">
            <w:pPr>
              <w:widowControl w:val="0"/>
              <w:autoSpaceDE w:val="0"/>
              <w:autoSpaceDN w:val="0"/>
              <w:adjustRightInd w:val="0"/>
              <w:rPr>
                <w:color w:val="000000"/>
                <w:lang w:val="es-ES"/>
              </w:rPr>
            </w:pPr>
            <w:r>
              <w:rPr>
                <w:color w:val="000000"/>
                <w:lang w:val="es-ES"/>
              </w:rPr>
              <w:t>Erupción</w:t>
            </w:r>
          </w:p>
          <w:p w14:paraId="68E3D51E" w14:textId="77777777" w:rsidR="00A80C76" w:rsidRDefault="006963B6">
            <w:pPr>
              <w:widowControl w:val="0"/>
              <w:autoSpaceDE w:val="0"/>
              <w:autoSpaceDN w:val="0"/>
              <w:adjustRightInd w:val="0"/>
              <w:rPr>
                <w:color w:val="000000"/>
                <w:lang w:val="es-ES"/>
              </w:rPr>
            </w:pPr>
            <w:r>
              <w:rPr>
                <w:color w:val="000000"/>
                <w:lang w:val="es-ES"/>
              </w:rPr>
              <w:t>Reacción de fotosensibilidad</w:t>
            </w:r>
          </w:p>
          <w:p w14:paraId="68E3D51F" w14:textId="77777777" w:rsidR="00A80C76" w:rsidRDefault="006963B6">
            <w:pPr>
              <w:widowControl w:val="0"/>
              <w:autoSpaceDE w:val="0"/>
              <w:autoSpaceDN w:val="0"/>
              <w:adjustRightInd w:val="0"/>
              <w:rPr>
                <w:color w:val="000000"/>
                <w:lang w:val="es-ES"/>
              </w:rPr>
            </w:pPr>
            <w:r>
              <w:rPr>
                <w:color w:val="000000"/>
                <w:lang w:val="es-ES"/>
              </w:rPr>
              <w:t>Alopecia</w:t>
            </w:r>
          </w:p>
          <w:p w14:paraId="68E3D520" w14:textId="77777777" w:rsidR="00A80C76" w:rsidRDefault="006963B6">
            <w:pPr>
              <w:widowControl w:val="0"/>
              <w:autoSpaceDE w:val="0"/>
              <w:autoSpaceDN w:val="0"/>
              <w:adjustRightInd w:val="0"/>
              <w:rPr>
                <w:color w:val="000000"/>
                <w:lang w:val="es-ES"/>
              </w:rPr>
            </w:pPr>
            <w:r>
              <w:rPr>
                <w:color w:val="000000"/>
                <w:lang w:val="es-ES"/>
              </w:rPr>
              <w:t>Hiperhidrosis</w:t>
            </w:r>
          </w:p>
          <w:p w14:paraId="68E3D521" w14:textId="77777777" w:rsidR="00A80C76" w:rsidRDefault="006963B6">
            <w:pPr>
              <w:widowControl w:val="0"/>
              <w:autoSpaceDE w:val="0"/>
              <w:autoSpaceDN w:val="0"/>
              <w:adjustRightInd w:val="0"/>
              <w:rPr>
                <w:color w:val="000000"/>
                <w:lang w:val="es-ES"/>
              </w:rPr>
            </w:pPr>
            <w:r>
              <w:rPr>
                <w:color w:val="000000"/>
                <w:lang w:val="es-ES"/>
              </w:rPr>
              <w:t>Reacción a fármaco con eosinofilia y síntomas sistémicos (síndrome DRESS)</w:t>
            </w:r>
          </w:p>
        </w:tc>
      </w:tr>
      <w:tr w:rsidR="0072552E" w14:paraId="68E3D529" w14:textId="77777777">
        <w:trPr>
          <w:cantSplit/>
        </w:trPr>
        <w:tc>
          <w:tcPr>
            <w:tcW w:w="2127" w:type="dxa"/>
          </w:tcPr>
          <w:p w14:paraId="68E3D523" w14:textId="77777777" w:rsidR="00A80C76" w:rsidRDefault="006963B6">
            <w:pPr>
              <w:widowControl w:val="0"/>
              <w:rPr>
                <w:rFonts w:eastAsia="MS Mincho"/>
                <w:color w:val="000000"/>
                <w:lang w:val="es-ES"/>
              </w:rPr>
            </w:pPr>
            <w:r>
              <w:rPr>
                <w:rFonts w:eastAsia="MS Mincho"/>
                <w:b/>
                <w:color w:val="000000"/>
                <w:lang w:val="es-ES"/>
              </w:rPr>
              <w:lastRenderedPageBreak/>
              <w:t>Trastornos musculoesqueléticos y del tejido conjuntivo</w:t>
            </w:r>
          </w:p>
        </w:tc>
        <w:tc>
          <w:tcPr>
            <w:tcW w:w="1843" w:type="dxa"/>
          </w:tcPr>
          <w:p w14:paraId="68E3D524" w14:textId="77777777" w:rsidR="00A80C76" w:rsidRDefault="00A80C76">
            <w:pPr>
              <w:widowControl w:val="0"/>
              <w:autoSpaceDE w:val="0"/>
              <w:autoSpaceDN w:val="0"/>
              <w:adjustRightInd w:val="0"/>
              <w:rPr>
                <w:color w:val="000000"/>
                <w:lang w:val="es-ES"/>
              </w:rPr>
            </w:pPr>
          </w:p>
        </w:tc>
        <w:tc>
          <w:tcPr>
            <w:tcW w:w="2126" w:type="dxa"/>
          </w:tcPr>
          <w:p w14:paraId="68E3D525" w14:textId="77777777" w:rsidR="00A80C76" w:rsidRDefault="00A80C76">
            <w:pPr>
              <w:widowControl w:val="0"/>
              <w:autoSpaceDE w:val="0"/>
              <w:autoSpaceDN w:val="0"/>
              <w:adjustRightInd w:val="0"/>
              <w:rPr>
                <w:color w:val="000000"/>
                <w:lang w:val="es-ES"/>
              </w:rPr>
            </w:pPr>
          </w:p>
        </w:tc>
        <w:tc>
          <w:tcPr>
            <w:tcW w:w="3402" w:type="dxa"/>
          </w:tcPr>
          <w:p w14:paraId="68E3D526" w14:textId="77777777" w:rsidR="00A80C76" w:rsidRDefault="006963B6">
            <w:pPr>
              <w:widowControl w:val="0"/>
              <w:autoSpaceDE w:val="0"/>
              <w:autoSpaceDN w:val="0"/>
              <w:adjustRightInd w:val="0"/>
              <w:rPr>
                <w:color w:val="000000"/>
                <w:lang w:val="es-ES"/>
              </w:rPr>
            </w:pPr>
            <w:r>
              <w:rPr>
                <w:color w:val="000000"/>
                <w:lang w:val="es-ES"/>
              </w:rPr>
              <w:t>Rabdomiolisis</w:t>
            </w:r>
          </w:p>
          <w:p w14:paraId="68E3D527" w14:textId="77777777" w:rsidR="00A80C76" w:rsidRDefault="006963B6">
            <w:pPr>
              <w:widowControl w:val="0"/>
              <w:autoSpaceDE w:val="0"/>
              <w:autoSpaceDN w:val="0"/>
              <w:adjustRightInd w:val="0"/>
              <w:rPr>
                <w:color w:val="000000"/>
                <w:lang w:val="es-ES"/>
              </w:rPr>
            </w:pPr>
            <w:r>
              <w:rPr>
                <w:color w:val="000000"/>
                <w:lang w:val="es-ES"/>
              </w:rPr>
              <w:t>Mialgia</w:t>
            </w:r>
          </w:p>
          <w:p w14:paraId="68E3D528" w14:textId="77777777" w:rsidR="00A80C76" w:rsidRDefault="006963B6">
            <w:pPr>
              <w:widowControl w:val="0"/>
              <w:autoSpaceDE w:val="0"/>
              <w:autoSpaceDN w:val="0"/>
              <w:adjustRightInd w:val="0"/>
              <w:rPr>
                <w:color w:val="000000"/>
                <w:lang w:val="es-ES"/>
              </w:rPr>
            </w:pPr>
            <w:r>
              <w:rPr>
                <w:color w:val="000000"/>
                <w:lang w:val="es-ES"/>
              </w:rPr>
              <w:t>Rigidez musculoesquelética</w:t>
            </w:r>
          </w:p>
        </w:tc>
      </w:tr>
      <w:tr w:rsidR="0072552E" w14:paraId="68E3D52F" w14:textId="77777777">
        <w:trPr>
          <w:cantSplit/>
        </w:trPr>
        <w:tc>
          <w:tcPr>
            <w:tcW w:w="2127" w:type="dxa"/>
          </w:tcPr>
          <w:p w14:paraId="68E3D52A" w14:textId="77777777" w:rsidR="00A80C76" w:rsidRDefault="006963B6">
            <w:pPr>
              <w:widowControl w:val="0"/>
              <w:rPr>
                <w:rFonts w:eastAsia="MS Mincho"/>
                <w:color w:val="000000"/>
                <w:lang w:val="es-ES"/>
              </w:rPr>
            </w:pPr>
            <w:r>
              <w:rPr>
                <w:rFonts w:eastAsia="MS Mincho"/>
                <w:b/>
                <w:color w:val="000000"/>
                <w:lang w:val="es-ES"/>
              </w:rPr>
              <w:t>Trastornos renales y urinarios</w:t>
            </w:r>
          </w:p>
        </w:tc>
        <w:tc>
          <w:tcPr>
            <w:tcW w:w="1843" w:type="dxa"/>
          </w:tcPr>
          <w:p w14:paraId="68E3D52B" w14:textId="77777777" w:rsidR="00A80C76" w:rsidRDefault="00A80C76">
            <w:pPr>
              <w:widowControl w:val="0"/>
              <w:autoSpaceDE w:val="0"/>
              <w:autoSpaceDN w:val="0"/>
              <w:adjustRightInd w:val="0"/>
              <w:rPr>
                <w:color w:val="000000"/>
                <w:lang w:val="es-ES"/>
              </w:rPr>
            </w:pPr>
          </w:p>
        </w:tc>
        <w:tc>
          <w:tcPr>
            <w:tcW w:w="2126" w:type="dxa"/>
          </w:tcPr>
          <w:p w14:paraId="68E3D52C" w14:textId="77777777" w:rsidR="00A80C76" w:rsidRDefault="00A80C76">
            <w:pPr>
              <w:widowControl w:val="0"/>
              <w:autoSpaceDE w:val="0"/>
              <w:autoSpaceDN w:val="0"/>
              <w:adjustRightInd w:val="0"/>
              <w:rPr>
                <w:color w:val="000000"/>
                <w:lang w:val="es-ES"/>
              </w:rPr>
            </w:pPr>
          </w:p>
        </w:tc>
        <w:tc>
          <w:tcPr>
            <w:tcW w:w="3402" w:type="dxa"/>
          </w:tcPr>
          <w:p w14:paraId="68E3D52D" w14:textId="77777777" w:rsidR="00A80C76" w:rsidRDefault="006963B6">
            <w:pPr>
              <w:widowControl w:val="0"/>
              <w:autoSpaceDE w:val="0"/>
              <w:autoSpaceDN w:val="0"/>
              <w:adjustRightInd w:val="0"/>
              <w:rPr>
                <w:color w:val="000000"/>
                <w:lang w:val="es-ES"/>
              </w:rPr>
            </w:pPr>
            <w:r>
              <w:rPr>
                <w:color w:val="000000"/>
                <w:lang w:val="es-ES"/>
              </w:rPr>
              <w:t>Incontinencia urinaria</w:t>
            </w:r>
          </w:p>
          <w:p w14:paraId="68E3D52E" w14:textId="77777777" w:rsidR="00A80C76" w:rsidRDefault="006963B6">
            <w:pPr>
              <w:widowControl w:val="0"/>
              <w:autoSpaceDE w:val="0"/>
              <w:autoSpaceDN w:val="0"/>
              <w:adjustRightInd w:val="0"/>
              <w:rPr>
                <w:color w:val="000000"/>
                <w:lang w:val="es-ES"/>
              </w:rPr>
            </w:pPr>
            <w:r>
              <w:rPr>
                <w:color w:val="000000"/>
                <w:lang w:val="es-ES"/>
              </w:rPr>
              <w:t>Retención urinaria</w:t>
            </w:r>
          </w:p>
        </w:tc>
      </w:tr>
      <w:tr w:rsidR="0072552E" w14:paraId="68E3D534" w14:textId="77777777">
        <w:trPr>
          <w:cantSplit/>
        </w:trPr>
        <w:tc>
          <w:tcPr>
            <w:tcW w:w="2127" w:type="dxa"/>
          </w:tcPr>
          <w:p w14:paraId="68E3D530" w14:textId="77777777" w:rsidR="00A80C76" w:rsidRDefault="006963B6">
            <w:pPr>
              <w:widowControl w:val="0"/>
              <w:tabs>
                <w:tab w:val="left" w:pos="1276"/>
              </w:tabs>
              <w:rPr>
                <w:iCs/>
                <w:color w:val="000000"/>
                <w:lang w:val="es-ES"/>
              </w:rPr>
            </w:pPr>
            <w:r>
              <w:rPr>
                <w:b/>
                <w:iCs/>
                <w:color w:val="000000"/>
                <w:lang w:val="es-ES"/>
              </w:rPr>
              <w:t>Embarazo, puerperio y enfermedades perinatales</w:t>
            </w:r>
          </w:p>
        </w:tc>
        <w:tc>
          <w:tcPr>
            <w:tcW w:w="1843" w:type="dxa"/>
          </w:tcPr>
          <w:p w14:paraId="68E3D531" w14:textId="77777777" w:rsidR="00A80C76" w:rsidRDefault="00A80C76">
            <w:pPr>
              <w:widowControl w:val="0"/>
              <w:autoSpaceDE w:val="0"/>
              <w:autoSpaceDN w:val="0"/>
              <w:adjustRightInd w:val="0"/>
              <w:rPr>
                <w:color w:val="000000"/>
                <w:lang w:val="es-ES"/>
              </w:rPr>
            </w:pPr>
          </w:p>
        </w:tc>
        <w:tc>
          <w:tcPr>
            <w:tcW w:w="2126" w:type="dxa"/>
          </w:tcPr>
          <w:p w14:paraId="68E3D532" w14:textId="77777777" w:rsidR="00A80C76" w:rsidRDefault="00A80C76">
            <w:pPr>
              <w:widowControl w:val="0"/>
              <w:autoSpaceDE w:val="0"/>
              <w:autoSpaceDN w:val="0"/>
              <w:adjustRightInd w:val="0"/>
              <w:rPr>
                <w:color w:val="000000"/>
                <w:lang w:val="es-ES"/>
              </w:rPr>
            </w:pPr>
          </w:p>
        </w:tc>
        <w:tc>
          <w:tcPr>
            <w:tcW w:w="3402" w:type="dxa"/>
          </w:tcPr>
          <w:p w14:paraId="68E3D533" w14:textId="77777777" w:rsidR="00A80C76" w:rsidRDefault="006963B6">
            <w:pPr>
              <w:widowControl w:val="0"/>
              <w:autoSpaceDE w:val="0"/>
              <w:autoSpaceDN w:val="0"/>
              <w:adjustRightInd w:val="0"/>
              <w:rPr>
                <w:iCs/>
                <w:color w:val="000000"/>
                <w:lang w:val="es-ES"/>
              </w:rPr>
            </w:pPr>
            <w:r>
              <w:rPr>
                <w:color w:val="000000"/>
                <w:lang w:val="es-ES"/>
              </w:rPr>
              <w:t>Síndrome de abstinencia neonatal de fármacos (ver sección 4.6)</w:t>
            </w:r>
          </w:p>
        </w:tc>
      </w:tr>
      <w:tr w:rsidR="0072552E" w14:paraId="68E3D539" w14:textId="77777777">
        <w:trPr>
          <w:cantSplit/>
        </w:trPr>
        <w:tc>
          <w:tcPr>
            <w:tcW w:w="2127" w:type="dxa"/>
          </w:tcPr>
          <w:p w14:paraId="68E3D535" w14:textId="77777777" w:rsidR="00A80C76" w:rsidRDefault="006963B6">
            <w:pPr>
              <w:widowControl w:val="0"/>
              <w:rPr>
                <w:rFonts w:eastAsia="MS Mincho"/>
                <w:color w:val="000000"/>
                <w:lang w:val="es-ES"/>
              </w:rPr>
            </w:pPr>
            <w:r>
              <w:rPr>
                <w:rFonts w:eastAsia="MS Mincho"/>
                <w:b/>
                <w:color w:val="000000"/>
                <w:lang w:val="es-ES"/>
              </w:rPr>
              <w:t>Trastornos del aparato reproductor y de la mama</w:t>
            </w:r>
          </w:p>
        </w:tc>
        <w:tc>
          <w:tcPr>
            <w:tcW w:w="1843" w:type="dxa"/>
          </w:tcPr>
          <w:p w14:paraId="68E3D536" w14:textId="77777777" w:rsidR="00A80C76" w:rsidRDefault="00A80C76">
            <w:pPr>
              <w:widowControl w:val="0"/>
              <w:autoSpaceDE w:val="0"/>
              <w:autoSpaceDN w:val="0"/>
              <w:adjustRightInd w:val="0"/>
              <w:rPr>
                <w:color w:val="000000"/>
                <w:lang w:val="es-ES"/>
              </w:rPr>
            </w:pPr>
          </w:p>
        </w:tc>
        <w:tc>
          <w:tcPr>
            <w:tcW w:w="2126" w:type="dxa"/>
          </w:tcPr>
          <w:p w14:paraId="68E3D537" w14:textId="77777777" w:rsidR="00A80C76" w:rsidRDefault="00A80C76">
            <w:pPr>
              <w:widowControl w:val="0"/>
              <w:autoSpaceDE w:val="0"/>
              <w:autoSpaceDN w:val="0"/>
              <w:adjustRightInd w:val="0"/>
              <w:rPr>
                <w:color w:val="000000"/>
                <w:lang w:val="es-ES"/>
              </w:rPr>
            </w:pPr>
          </w:p>
        </w:tc>
        <w:tc>
          <w:tcPr>
            <w:tcW w:w="3402" w:type="dxa"/>
          </w:tcPr>
          <w:p w14:paraId="68E3D538" w14:textId="77777777" w:rsidR="00A80C76" w:rsidRDefault="006963B6">
            <w:pPr>
              <w:widowControl w:val="0"/>
              <w:autoSpaceDE w:val="0"/>
              <w:autoSpaceDN w:val="0"/>
              <w:adjustRightInd w:val="0"/>
              <w:rPr>
                <w:color w:val="000000"/>
                <w:lang w:val="es-ES"/>
              </w:rPr>
            </w:pPr>
            <w:r>
              <w:rPr>
                <w:color w:val="000000"/>
                <w:lang w:val="es-ES"/>
              </w:rPr>
              <w:t>Priapismo</w:t>
            </w:r>
          </w:p>
        </w:tc>
      </w:tr>
      <w:tr w:rsidR="0072552E" w14:paraId="68E3D540" w14:textId="77777777">
        <w:trPr>
          <w:cantSplit/>
        </w:trPr>
        <w:tc>
          <w:tcPr>
            <w:tcW w:w="2127" w:type="dxa"/>
          </w:tcPr>
          <w:p w14:paraId="68E3D53A" w14:textId="77777777" w:rsidR="00A80C76" w:rsidRDefault="006963B6">
            <w:pPr>
              <w:widowControl w:val="0"/>
              <w:rPr>
                <w:rFonts w:eastAsia="MS Mincho"/>
                <w:color w:val="000000"/>
                <w:lang w:val="es-ES"/>
              </w:rPr>
            </w:pPr>
            <w:r>
              <w:rPr>
                <w:rFonts w:eastAsia="MS Mincho"/>
                <w:b/>
                <w:color w:val="000000"/>
                <w:lang w:val="es-ES"/>
              </w:rPr>
              <w:t>Trastornos generales y alteraciones en el lugar de administración</w:t>
            </w:r>
          </w:p>
        </w:tc>
        <w:tc>
          <w:tcPr>
            <w:tcW w:w="1843" w:type="dxa"/>
          </w:tcPr>
          <w:p w14:paraId="68E3D53B" w14:textId="77777777" w:rsidR="00A80C76" w:rsidRDefault="006963B6">
            <w:pPr>
              <w:widowControl w:val="0"/>
              <w:autoSpaceDE w:val="0"/>
              <w:autoSpaceDN w:val="0"/>
              <w:adjustRightInd w:val="0"/>
              <w:rPr>
                <w:color w:val="000000"/>
                <w:lang w:val="es-ES"/>
              </w:rPr>
            </w:pPr>
            <w:r>
              <w:rPr>
                <w:color w:val="000000"/>
                <w:lang w:val="es-ES"/>
              </w:rPr>
              <w:t>Fatiga</w:t>
            </w:r>
          </w:p>
        </w:tc>
        <w:tc>
          <w:tcPr>
            <w:tcW w:w="2126" w:type="dxa"/>
          </w:tcPr>
          <w:p w14:paraId="68E3D53C" w14:textId="77777777" w:rsidR="00A80C76" w:rsidRDefault="00A80C76">
            <w:pPr>
              <w:widowControl w:val="0"/>
              <w:autoSpaceDE w:val="0"/>
              <w:autoSpaceDN w:val="0"/>
              <w:adjustRightInd w:val="0"/>
              <w:rPr>
                <w:color w:val="000000"/>
                <w:lang w:val="es-ES"/>
              </w:rPr>
            </w:pPr>
          </w:p>
        </w:tc>
        <w:tc>
          <w:tcPr>
            <w:tcW w:w="3402" w:type="dxa"/>
          </w:tcPr>
          <w:p w14:paraId="68E3D53D" w14:textId="77777777" w:rsidR="00A80C76" w:rsidRDefault="006963B6">
            <w:pPr>
              <w:widowControl w:val="0"/>
              <w:autoSpaceDE w:val="0"/>
              <w:autoSpaceDN w:val="0"/>
              <w:adjustRightInd w:val="0"/>
              <w:rPr>
                <w:color w:val="000000"/>
                <w:lang w:val="es-ES"/>
              </w:rPr>
            </w:pPr>
            <w:r>
              <w:rPr>
                <w:color w:val="000000"/>
                <w:lang w:val="es-ES"/>
              </w:rPr>
              <w:t>Trastorno de la regulación de la temperatura (p. ej., hipotermia, pirexia)</w:t>
            </w:r>
          </w:p>
          <w:p w14:paraId="68E3D53E" w14:textId="77777777" w:rsidR="00A80C76" w:rsidRDefault="006963B6">
            <w:pPr>
              <w:widowControl w:val="0"/>
              <w:autoSpaceDE w:val="0"/>
              <w:autoSpaceDN w:val="0"/>
              <w:adjustRightInd w:val="0"/>
              <w:rPr>
                <w:color w:val="000000"/>
                <w:lang w:val="es-ES"/>
              </w:rPr>
            </w:pPr>
            <w:r>
              <w:rPr>
                <w:color w:val="000000"/>
                <w:lang w:val="es-ES"/>
              </w:rPr>
              <w:t>Dolor torácico</w:t>
            </w:r>
          </w:p>
          <w:p w14:paraId="68E3D53F" w14:textId="77777777" w:rsidR="00A80C76" w:rsidRDefault="006963B6">
            <w:pPr>
              <w:widowControl w:val="0"/>
              <w:autoSpaceDE w:val="0"/>
              <w:autoSpaceDN w:val="0"/>
              <w:adjustRightInd w:val="0"/>
              <w:rPr>
                <w:color w:val="000000"/>
                <w:lang w:val="es-ES"/>
              </w:rPr>
            </w:pPr>
            <w:r>
              <w:rPr>
                <w:color w:val="000000"/>
                <w:lang w:val="es-ES"/>
              </w:rPr>
              <w:t>Edema periférico</w:t>
            </w:r>
          </w:p>
        </w:tc>
      </w:tr>
      <w:tr w:rsidR="0072552E" w14:paraId="68E3D54F" w14:textId="77777777">
        <w:trPr>
          <w:cantSplit/>
        </w:trPr>
        <w:tc>
          <w:tcPr>
            <w:tcW w:w="2127" w:type="dxa"/>
          </w:tcPr>
          <w:p w14:paraId="68E3D541" w14:textId="77777777" w:rsidR="00A80C76" w:rsidRDefault="006963B6">
            <w:pPr>
              <w:widowControl w:val="0"/>
              <w:rPr>
                <w:rFonts w:eastAsia="MS Mincho"/>
                <w:color w:val="000000"/>
                <w:lang w:val="es-ES"/>
              </w:rPr>
            </w:pPr>
            <w:r>
              <w:rPr>
                <w:rFonts w:eastAsia="MS Mincho"/>
                <w:b/>
                <w:color w:val="000000"/>
                <w:lang w:val="es-ES"/>
              </w:rPr>
              <w:t>Exploraciones complementarias</w:t>
            </w:r>
          </w:p>
        </w:tc>
        <w:tc>
          <w:tcPr>
            <w:tcW w:w="1843" w:type="dxa"/>
          </w:tcPr>
          <w:p w14:paraId="68E3D542" w14:textId="77777777" w:rsidR="00A80C76" w:rsidRDefault="00A80C76">
            <w:pPr>
              <w:widowControl w:val="0"/>
              <w:autoSpaceDE w:val="0"/>
              <w:autoSpaceDN w:val="0"/>
              <w:adjustRightInd w:val="0"/>
              <w:rPr>
                <w:color w:val="000000"/>
                <w:lang w:val="es-ES"/>
              </w:rPr>
            </w:pPr>
          </w:p>
        </w:tc>
        <w:tc>
          <w:tcPr>
            <w:tcW w:w="2126" w:type="dxa"/>
          </w:tcPr>
          <w:p w14:paraId="68E3D543" w14:textId="77777777" w:rsidR="00A80C76" w:rsidRDefault="006963B6">
            <w:pPr>
              <w:widowControl w:val="0"/>
              <w:autoSpaceDE w:val="0"/>
              <w:autoSpaceDN w:val="0"/>
              <w:adjustRightInd w:val="0"/>
              <w:rPr>
                <w:color w:val="000000"/>
                <w:lang w:val="es-ES"/>
              </w:rPr>
            </w:pPr>
            <w:r>
              <w:rPr>
                <w:color w:val="000000"/>
                <w:lang w:val="es-ES"/>
              </w:rPr>
              <w:t>Presión arterial diastólica elevada</w:t>
            </w:r>
          </w:p>
        </w:tc>
        <w:tc>
          <w:tcPr>
            <w:tcW w:w="3402" w:type="dxa"/>
          </w:tcPr>
          <w:p w14:paraId="68E3D544" w14:textId="77777777" w:rsidR="00A80C76" w:rsidRDefault="006963B6">
            <w:pPr>
              <w:widowControl w:val="0"/>
              <w:autoSpaceDE w:val="0"/>
              <w:autoSpaceDN w:val="0"/>
              <w:adjustRightInd w:val="0"/>
              <w:rPr>
                <w:color w:val="000000"/>
                <w:lang w:val="es-ES"/>
              </w:rPr>
            </w:pPr>
            <w:r>
              <w:rPr>
                <w:color w:val="000000"/>
                <w:lang w:val="es-ES"/>
              </w:rPr>
              <w:t>Peso disminuido</w:t>
            </w:r>
          </w:p>
          <w:p w14:paraId="68E3D545" w14:textId="77777777" w:rsidR="00A80C76" w:rsidRDefault="006963B6">
            <w:pPr>
              <w:widowControl w:val="0"/>
              <w:autoSpaceDE w:val="0"/>
              <w:autoSpaceDN w:val="0"/>
              <w:adjustRightInd w:val="0"/>
              <w:rPr>
                <w:color w:val="000000"/>
                <w:lang w:val="es-ES"/>
              </w:rPr>
            </w:pPr>
            <w:r>
              <w:rPr>
                <w:color w:val="000000"/>
                <w:lang w:val="es-ES"/>
              </w:rPr>
              <w:t>Ganancia de peso</w:t>
            </w:r>
          </w:p>
          <w:p w14:paraId="68E3D546" w14:textId="77777777" w:rsidR="00A80C76" w:rsidRDefault="006963B6">
            <w:pPr>
              <w:widowControl w:val="0"/>
              <w:autoSpaceDE w:val="0"/>
              <w:autoSpaceDN w:val="0"/>
              <w:adjustRightInd w:val="0"/>
              <w:rPr>
                <w:color w:val="000000"/>
                <w:lang w:val="es-ES"/>
              </w:rPr>
            </w:pPr>
            <w:r>
              <w:rPr>
                <w:color w:val="000000"/>
                <w:lang w:val="es-ES"/>
              </w:rPr>
              <w:t>Alanina aminotransferasa elevada</w:t>
            </w:r>
          </w:p>
          <w:p w14:paraId="68E3D547" w14:textId="77777777" w:rsidR="00A80C76" w:rsidRDefault="006963B6">
            <w:pPr>
              <w:widowControl w:val="0"/>
              <w:autoSpaceDE w:val="0"/>
              <w:autoSpaceDN w:val="0"/>
              <w:adjustRightInd w:val="0"/>
              <w:rPr>
                <w:color w:val="000000"/>
                <w:lang w:val="es-ES"/>
              </w:rPr>
            </w:pPr>
            <w:r>
              <w:rPr>
                <w:color w:val="000000"/>
                <w:lang w:val="es-ES"/>
              </w:rPr>
              <w:t>Aspartato aminotransferasa elevada</w:t>
            </w:r>
          </w:p>
          <w:p w14:paraId="68E3D548" w14:textId="77777777" w:rsidR="00A80C76" w:rsidRDefault="006963B6">
            <w:pPr>
              <w:widowControl w:val="0"/>
              <w:autoSpaceDE w:val="0"/>
              <w:autoSpaceDN w:val="0"/>
              <w:adjustRightInd w:val="0"/>
              <w:rPr>
                <w:color w:val="000000"/>
                <w:lang w:val="es-ES"/>
              </w:rPr>
            </w:pPr>
            <w:r>
              <w:rPr>
                <w:color w:val="000000"/>
                <w:lang w:val="es-ES"/>
              </w:rPr>
              <w:t>Gamma glutamiltransferasa elevada</w:t>
            </w:r>
          </w:p>
          <w:p w14:paraId="68E3D549" w14:textId="77777777" w:rsidR="00A80C76" w:rsidRDefault="006963B6">
            <w:pPr>
              <w:widowControl w:val="0"/>
              <w:autoSpaceDE w:val="0"/>
              <w:autoSpaceDN w:val="0"/>
              <w:adjustRightInd w:val="0"/>
              <w:rPr>
                <w:color w:val="000000"/>
                <w:lang w:val="es-ES"/>
              </w:rPr>
            </w:pPr>
            <w:r>
              <w:rPr>
                <w:color w:val="000000"/>
                <w:lang w:val="es-ES"/>
              </w:rPr>
              <w:t>Fosfatasa alcalina elevada</w:t>
            </w:r>
          </w:p>
          <w:p w14:paraId="68E3D54A" w14:textId="77777777" w:rsidR="00A80C76" w:rsidRDefault="006963B6">
            <w:pPr>
              <w:widowControl w:val="0"/>
              <w:autoSpaceDE w:val="0"/>
              <w:autoSpaceDN w:val="0"/>
              <w:adjustRightInd w:val="0"/>
              <w:rPr>
                <w:color w:val="000000"/>
                <w:lang w:val="es-ES"/>
              </w:rPr>
            </w:pPr>
            <w:r>
              <w:rPr>
                <w:color w:val="000000"/>
                <w:lang w:val="es-ES"/>
              </w:rPr>
              <w:t>QT prolongado</w:t>
            </w:r>
          </w:p>
          <w:p w14:paraId="68E3D54B" w14:textId="77777777" w:rsidR="00A80C76" w:rsidRDefault="006963B6">
            <w:pPr>
              <w:widowControl w:val="0"/>
              <w:autoSpaceDE w:val="0"/>
              <w:autoSpaceDN w:val="0"/>
              <w:adjustRightInd w:val="0"/>
              <w:rPr>
                <w:color w:val="000000"/>
                <w:lang w:val="es-ES"/>
              </w:rPr>
            </w:pPr>
            <w:r>
              <w:rPr>
                <w:color w:val="000000"/>
                <w:lang w:val="es-ES"/>
              </w:rPr>
              <w:t>Glucosa en sangre elevada</w:t>
            </w:r>
          </w:p>
          <w:p w14:paraId="68E3D54C" w14:textId="77777777" w:rsidR="00A80C76" w:rsidRDefault="006963B6">
            <w:pPr>
              <w:widowControl w:val="0"/>
              <w:autoSpaceDE w:val="0"/>
              <w:autoSpaceDN w:val="0"/>
              <w:adjustRightInd w:val="0"/>
              <w:rPr>
                <w:color w:val="000000"/>
                <w:lang w:val="es-ES"/>
              </w:rPr>
            </w:pPr>
            <w:r>
              <w:rPr>
                <w:color w:val="000000"/>
                <w:lang w:val="es-ES"/>
              </w:rPr>
              <w:t>Hemoglobina glicosilada elevada</w:t>
            </w:r>
          </w:p>
          <w:p w14:paraId="68E3D54D" w14:textId="77777777" w:rsidR="00A80C76" w:rsidRDefault="006963B6">
            <w:pPr>
              <w:widowControl w:val="0"/>
              <w:autoSpaceDE w:val="0"/>
              <w:autoSpaceDN w:val="0"/>
              <w:adjustRightInd w:val="0"/>
              <w:rPr>
                <w:color w:val="000000"/>
                <w:lang w:val="es-ES"/>
              </w:rPr>
            </w:pPr>
            <w:r>
              <w:rPr>
                <w:color w:val="000000"/>
                <w:lang w:val="es-ES"/>
              </w:rPr>
              <w:t>Fluctuación de la glucosa en sangre</w:t>
            </w:r>
          </w:p>
          <w:p w14:paraId="68E3D54E" w14:textId="77777777" w:rsidR="00A80C76" w:rsidRDefault="006963B6">
            <w:pPr>
              <w:widowControl w:val="0"/>
              <w:autoSpaceDE w:val="0"/>
              <w:autoSpaceDN w:val="0"/>
              <w:adjustRightInd w:val="0"/>
              <w:rPr>
                <w:color w:val="000000"/>
                <w:lang w:val="es-ES"/>
              </w:rPr>
            </w:pPr>
            <w:r>
              <w:rPr>
                <w:color w:val="000000"/>
                <w:lang w:val="es-ES"/>
              </w:rPr>
              <w:t>Creatinfosfoquinasa aumentada</w:t>
            </w:r>
          </w:p>
        </w:tc>
      </w:tr>
    </w:tbl>
    <w:p w14:paraId="68E3D550" w14:textId="77777777" w:rsidR="00A80C76" w:rsidRDefault="00A80C76">
      <w:pPr>
        <w:pStyle w:val="EMEABodyText"/>
        <w:widowControl w:val="0"/>
        <w:rPr>
          <w:lang w:val="es-ES"/>
        </w:rPr>
      </w:pPr>
    </w:p>
    <w:p w14:paraId="68E3D551" w14:textId="77777777" w:rsidR="00A80C76" w:rsidRDefault="006963B6">
      <w:pPr>
        <w:pStyle w:val="EMEABodyText"/>
        <w:widowControl w:val="0"/>
        <w:rPr>
          <w:u w:val="single"/>
          <w:lang w:val="es-ES"/>
        </w:rPr>
      </w:pPr>
      <w:r>
        <w:rPr>
          <w:u w:val="single"/>
          <w:lang w:val="es-ES"/>
        </w:rPr>
        <w:t>Descripción de reacciones adversas seleccionadas</w:t>
      </w:r>
    </w:p>
    <w:p w14:paraId="68E3D552" w14:textId="77777777" w:rsidR="00A80C76" w:rsidRDefault="00A80C76">
      <w:pPr>
        <w:pStyle w:val="EMEABodyText"/>
        <w:widowControl w:val="0"/>
        <w:rPr>
          <w:u w:val="single"/>
          <w:lang w:val="es-ES"/>
        </w:rPr>
      </w:pPr>
    </w:p>
    <w:p w14:paraId="68E3D553" w14:textId="77777777" w:rsidR="00A80C76" w:rsidRDefault="006963B6">
      <w:pPr>
        <w:pStyle w:val="EMEABodyText"/>
        <w:widowControl w:val="0"/>
        <w:rPr>
          <w:i/>
          <w:lang w:val="es-ES"/>
        </w:rPr>
      </w:pPr>
      <w:r>
        <w:rPr>
          <w:i/>
          <w:lang w:val="es-ES"/>
        </w:rPr>
        <w:t>Síntomas extrapiramidales (SEP)</w:t>
      </w:r>
    </w:p>
    <w:p w14:paraId="68E3D554" w14:textId="77777777" w:rsidR="00A80C76" w:rsidRDefault="006963B6">
      <w:pPr>
        <w:pStyle w:val="EMEABodyText"/>
        <w:widowControl w:val="0"/>
        <w:rPr>
          <w:lang w:val="es-ES"/>
        </w:rPr>
      </w:pPr>
      <w:r>
        <w:rPr>
          <w:i/>
          <w:lang w:val="es-ES"/>
        </w:rPr>
        <w:t>Esquizofrenia:</w:t>
      </w:r>
      <w:r>
        <w:rPr>
          <w:lang w:val="es-ES"/>
        </w:rPr>
        <w:t xml:space="preserve"> en un ensayo controlado a largo plazo de 52 semanas, los pacientes tratados con aripiprazol tuvieron una incidencia global menor (25,8 %) de SEP incluyendo parkinsonismo, acatisia, distonía y discinesia, comparados con aquellos tratados con haloperidol (57,3 %). En un ensayo controlado con placebo a largo plazo, de 26 semanas, la incidencia de SEP fue del 19 % en pacientes tratados con aripiprazol y del 13,1 % en pacientes tratados con placebo. En otro ensayo controlado a largo plazo de 26 semanas, la incidencia de SEP fue del 14,8 % en pacientes tratados con aripiprazol y del 15,1 % en pacientes tratados con olanzapina.</w:t>
      </w:r>
    </w:p>
    <w:p w14:paraId="68E3D555" w14:textId="77777777" w:rsidR="00A80C76" w:rsidRDefault="00A80C76">
      <w:pPr>
        <w:pStyle w:val="EMEABodyText"/>
        <w:widowControl w:val="0"/>
        <w:rPr>
          <w:lang w:val="es-ES"/>
        </w:rPr>
      </w:pPr>
    </w:p>
    <w:p w14:paraId="68E3D556" w14:textId="77777777" w:rsidR="00A80C76" w:rsidRDefault="006963B6">
      <w:pPr>
        <w:pStyle w:val="EMEABodyText"/>
        <w:widowControl w:val="0"/>
        <w:rPr>
          <w:lang w:val="es-ES"/>
        </w:rPr>
      </w:pPr>
      <w:r>
        <w:rPr>
          <w:i/>
          <w:lang w:val="es-ES"/>
        </w:rPr>
        <w:t xml:space="preserve">Episodios maníacos en el Trastorno Bipolar I: </w:t>
      </w:r>
      <w:r>
        <w:rPr>
          <w:lang w:val="es-ES"/>
        </w:rPr>
        <w:t>en un ensayo controlado de 12 semanas de duración, la incidencia de SEP fue del 23,5 % en pacientes tratados con aripiprazol y del 53,3 % en pacientes tratados con haloperidol. En otro ensayo, también de 12 semanas de duración, la incidencia de SEP fue del 26,6 % en pacientes tratados con aripiprazol y del 17,6 % en aquellos tratados con litio. En la fase de mantenimiento a largo plazo de 26 semanas de duración de un ensayo controlado con placebo, la incidencia de SEP fue del 18,2 % en pacientes tratados con aripiprazol y del 15,7 % en pacientes tratados con placebo.</w:t>
      </w:r>
    </w:p>
    <w:p w14:paraId="68E3D557" w14:textId="77777777" w:rsidR="00A80C76" w:rsidRDefault="00A80C76">
      <w:pPr>
        <w:pStyle w:val="EMEABodyText"/>
        <w:widowControl w:val="0"/>
        <w:rPr>
          <w:lang w:val="es-ES"/>
        </w:rPr>
      </w:pPr>
    </w:p>
    <w:p w14:paraId="68E3D558" w14:textId="77777777" w:rsidR="00A80C76" w:rsidRDefault="006963B6">
      <w:pPr>
        <w:rPr>
          <w:i/>
          <w:color w:val="000000"/>
          <w:lang w:val="es-ES"/>
        </w:rPr>
      </w:pPr>
      <w:r>
        <w:rPr>
          <w:i/>
          <w:color w:val="000000"/>
          <w:lang w:val="es-ES"/>
        </w:rPr>
        <w:t>Acatisia</w:t>
      </w:r>
    </w:p>
    <w:p w14:paraId="68E3D559" w14:textId="77777777" w:rsidR="00A80C76" w:rsidRDefault="006963B6">
      <w:pPr>
        <w:pStyle w:val="EMEABodyText"/>
        <w:widowControl w:val="0"/>
        <w:rPr>
          <w:lang w:val="es-ES"/>
        </w:rPr>
      </w:pPr>
      <w:r>
        <w:rPr>
          <w:lang w:val="es-ES"/>
        </w:rPr>
        <w:t xml:space="preserve">En ensayos controlados con placebo, la incidencia de acatisia en pacientes con trastorno bipolar fue </w:t>
      </w:r>
      <w:r>
        <w:rPr>
          <w:lang w:val="es-ES"/>
        </w:rPr>
        <w:lastRenderedPageBreak/>
        <w:t>del 12,1 % en los tratados con aripiprazol y del 3,2 % en aquellos que recibieron placebo. En pacientes con esquizofrenia la incidencia de acatisia fue del 6,2 % para aripiprazol y del 3,0 % para placebo.</w:t>
      </w:r>
    </w:p>
    <w:p w14:paraId="68E3D55A" w14:textId="77777777" w:rsidR="00A80C76" w:rsidRDefault="00A80C76">
      <w:pPr>
        <w:pStyle w:val="EMEABodyText"/>
        <w:widowControl w:val="0"/>
        <w:rPr>
          <w:lang w:val="es-ES"/>
        </w:rPr>
      </w:pPr>
    </w:p>
    <w:p w14:paraId="68E3D55B" w14:textId="77777777" w:rsidR="00A80C76" w:rsidRDefault="006963B6">
      <w:pPr>
        <w:pStyle w:val="EMEABodyText"/>
        <w:widowControl w:val="0"/>
        <w:rPr>
          <w:i/>
          <w:lang w:val="es-ES"/>
        </w:rPr>
      </w:pPr>
      <w:r>
        <w:rPr>
          <w:i/>
          <w:lang w:val="es-ES"/>
        </w:rPr>
        <w:t>Distonía</w:t>
      </w:r>
    </w:p>
    <w:p w14:paraId="68E3D55C" w14:textId="77777777" w:rsidR="00A80C76" w:rsidRDefault="006963B6">
      <w:pPr>
        <w:pStyle w:val="EMEABodyText"/>
        <w:widowControl w:val="0"/>
        <w:rPr>
          <w:lang w:val="es-ES"/>
        </w:rPr>
      </w:pPr>
      <w:r>
        <w:rPr>
          <w:lang w:val="es-ES"/>
        </w:rPr>
        <w:t>Efecto de clase: en individuos susceptibles y durante los primeros días de tratamiento pueden producirse los síntomas de distonía, contracciones prolongadas anormales de grupos de músculos. Los síntomas de distonía incluyen: espasmo de los músculos del cuello, progresando a veces a contracción de la garganta, dificultad para tragar, dificultad para respirar, y/o protrusión de la lengua. Aunque estos síntomas pueden producirse a dosis bajas, ocurren más frecuentemente y con mayor gravedad con fármacos antipsicóticos de primera generación de alta potencia y a dosis mayores. Se observa un elevado riesgo de distonía en los grupos de varones y edades más jóvenes.</w:t>
      </w:r>
    </w:p>
    <w:p w14:paraId="68E3D55D" w14:textId="77777777" w:rsidR="00A80C76" w:rsidRDefault="00A80C76">
      <w:pPr>
        <w:pStyle w:val="EMEABodyText"/>
        <w:widowControl w:val="0"/>
        <w:rPr>
          <w:rFonts w:eastAsia="MS Mincho"/>
          <w:i/>
          <w:iCs/>
          <w:color w:val="000000"/>
          <w:lang w:val="es-ES"/>
        </w:rPr>
      </w:pPr>
    </w:p>
    <w:p w14:paraId="68E3D55E" w14:textId="77777777" w:rsidR="00A80C76" w:rsidRDefault="006963B6">
      <w:pPr>
        <w:pStyle w:val="EMEABodyText"/>
        <w:widowControl w:val="0"/>
        <w:rPr>
          <w:rFonts w:eastAsia="MS Mincho"/>
          <w:i/>
          <w:iCs/>
          <w:color w:val="000000"/>
          <w:lang w:val="es-ES"/>
        </w:rPr>
      </w:pPr>
      <w:r>
        <w:rPr>
          <w:rFonts w:eastAsia="MS Mincho"/>
          <w:i/>
          <w:iCs/>
          <w:color w:val="000000"/>
          <w:lang w:val="es-ES"/>
        </w:rPr>
        <w:t>Prolactina</w:t>
      </w:r>
    </w:p>
    <w:p w14:paraId="68E3D55F" w14:textId="77777777" w:rsidR="00A80C76" w:rsidRDefault="006963B6">
      <w:pPr>
        <w:widowControl w:val="0"/>
        <w:rPr>
          <w:rFonts w:eastAsia="MS Mincho"/>
          <w:lang w:val="es-ES"/>
        </w:rPr>
      </w:pPr>
      <w:r>
        <w:rPr>
          <w:rFonts w:eastAsia="MS Mincho"/>
          <w:lang w:val="es-ES"/>
        </w:rPr>
        <w:t>Durante los ensayos clínicos para las indicaciones aprobadas y la experiencia tras la comercialización se han observado aumentos y disminuciones en los niveles de prolactina sérica en comparación con los valores iniciales con aripiprazol (sección 5.1).</w:t>
      </w:r>
    </w:p>
    <w:p w14:paraId="68E3D560" w14:textId="77777777" w:rsidR="00A80C76" w:rsidRDefault="00A80C76">
      <w:pPr>
        <w:pStyle w:val="EMEABodyText"/>
        <w:widowControl w:val="0"/>
        <w:rPr>
          <w:lang w:val="es-ES"/>
        </w:rPr>
      </w:pPr>
    </w:p>
    <w:p w14:paraId="68E3D561" w14:textId="77777777" w:rsidR="00A80C76" w:rsidRDefault="006963B6">
      <w:pPr>
        <w:rPr>
          <w:i/>
          <w:lang w:val="es-ES"/>
        </w:rPr>
      </w:pPr>
      <w:r>
        <w:rPr>
          <w:i/>
          <w:lang w:val="es-ES"/>
        </w:rPr>
        <w:t>Parámetros de laboratorio</w:t>
      </w:r>
    </w:p>
    <w:p w14:paraId="68E3D562" w14:textId="77777777" w:rsidR="00A80C76" w:rsidRDefault="006963B6">
      <w:pPr>
        <w:pStyle w:val="EMEABodyText"/>
        <w:widowControl w:val="0"/>
        <w:rPr>
          <w:lang w:val="es-ES"/>
        </w:rPr>
      </w:pPr>
      <w:r>
        <w:rPr>
          <w:lang w:val="es-ES"/>
        </w:rPr>
        <w:t>La comparación entre aripiprazol y placebo en aquella proporción de pacientes que experimentan potencialmente cambios clínicamente significativos en los parámetros lipídicos y rutinarios de laboratorio (ver sección 5.1), no revelan ninguna diferencia médica importante. Se observaron aumentos de CPK (Creatina Fosfocinasa), generalmente transitorios y asintomáticos, en el 3,5 % de los pacientes tratados con aripiprazol en comparación con el 2,0 % de los pacientes que recibieron placebo.</w:t>
      </w:r>
    </w:p>
    <w:p w14:paraId="68E3D563" w14:textId="77777777" w:rsidR="00A80C76" w:rsidRDefault="00A80C76">
      <w:pPr>
        <w:pStyle w:val="EMEABodyText"/>
        <w:rPr>
          <w:iCs/>
          <w:lang w:val="es-ES"/>
        </w:rPr>
      </w:pPr>
    </w:p>
    <w:p w14:paraId="68E3D564" w14:textId="77777777" w:rsidR="00A80C76" w:rsidRDefault="006963B6">
      <w:pPr>
        <w:pStyle w:val="EMEABodyText"/>
        <w:rPr>
          <w:i/>
          <w:iCs/>
          <w:lang w:val="es-ES"/>
        </w:rPr>
      </w:pPr>
      <w:ins w:id="130" w:author="Author" w:date="2025-10-17T14:51:00Z">
        <w:r>
          <w:rPr>
            <w:i/>
            <w:iCs/>
            <w:lang w:val="es-ES"/>
          </w:rPr>
          <w:t xml:space="preserve">Trastorno asociado al </w:t>
        </w:r>
      </w:ins>
      <w:del w:id="131" w:author="Author" w:date="2025-10-17T14:51:00Z">
        <w:r>
          <w:rPr>
            <w:i/>
            <w:iCs/>
            <w:lang w:val="es-ES"/>
          </w:rPr>
          <w:delText>J</w:delText>
        </w:r>
      </w:del>
      <w:ins w:id="132" w:author="Author" w:date="2025-10-17T14:51:00Z">
        <w:r>
          <w:rPr>
            <w:i/>
            <w:iCs/>
            <w:lang w:val="es-ES"/>
          </w:rPr>
          <w:t>j</w:t>
        </w:r>
      </w:ins>
      <w:r>
        <w:rPr>
          <w:i/>
          <w:iCs/>
          <w:lang w:val="es-ES"/>
        </w:rPr>
        <w:t xml:space="preserve">uego </w:t>
      </w:r>
      <w:del w:id="133" w:author="Author" w:date="2025-10-17T14:51:00Z">
        <w:r>
          <w:rPr>
            <w:i/>
            <w:iCs/>
            <w:lang w:val="es-ES"/>
          </w:rPr>
          <w:delText xml:space="preserve">patológico </w:delText>
        </w:r>
      </w:del>
      <w:r>
        <w:rPr>
          <w:i/>
          <w:iCs/>
          <w:lang w:val="es-ES"/>
        </w:rPr>
        <w:t>y otros trastornos del control de los impulsos</w:t>
      </w:r>
    </w:p>
    <w:p w14:paraId="68E3D565" w14:textId="77777777" w:rsidR="00A80C76" w:rsidRDefault="006963B6">
      <w:pPr>
        <w:pStyle w:val="EMEABodyText"/>
        <w:rPr>
          <w:iCs/>
          <w:lang w:val="es-ES"/>
        </w:rPr>
      </w:pPr>
      <w:r>
        <w:rPr>
          <w:iCs/>
          <w:lang w:val="es-ES"/>
        </w:rPr>
        <w:t xml:space="preserve">Los pacientes tratados con aripiprazol pueden presentar </w:t>
      </w:r>
      <w:ins w:id="134" w:author="Author" w:date="2025-10-17T14:52:00Z">
        <w:r>
          <w:rPr>
            <w:color w:val="000000"/>
            <w:lang w:val="es-ES"/>
          </w:rPr>
          <w:t xml:space="preserve">trastorno asociado al </w:t>
        </w:r>
      </w:ins>
      <w:r>
        <w:rPr>
          <w:iCs/>
          <w:lang w:val="es-ES"/>
        </w:rPr>
        <w:t>juego</w:t>
      </w:r>
      <w:del w:id="135" w:author="Author" w:date="2025-10-17T14:52:00Z">
        <w:r>
          <w:rPr>
            <w:iCs/>
            <w:lang w:val="es-ES"/>
          </w:rPr>
          <w:delText xml:space="preserve"> patológico</w:delText>
        </w:r>
      </w:del>
      <w:r>
        <w:rPr>
          <w:iCs/>
          <w:lang w:val="es-ES"/>
        </w:rPr>
        <w:t>, hipersexualidad, compra compulsiva y atracones o ingesta compulsiva (ver sección 4.4).</w:t>
      </w:r>
    </w:p>
    <w:p w14:paraId="68E3D566" w14:textId="77777777" w:rsidR="00A80C76" w:rsidRDefault="00A80C76">
      <w:pPr>
        <w:pStyle w:val="EMEABodyText"/>
        <w:widowControl w:val="0"/>
        <w:rPr>
          <w:lang w:val="es-ES"/>
        </w:rPr>
      </w:pPr>
    </w:p>
    <w:p w14:paraId="68E3D567" w14:textId="77777777" w:rsidR="00A80C76" w:rsidRDefault="006963B6">
      <w:pPr>
        <w:widowControl w:val="0"/>
        <w:autoSpaceDE w:val="0"/>
        <w:autoSpaceDN w:val="0"/>
        <w:adjustRightInd w:val="0"/>
        <w:jc w:val="both"/>
        <w:rPr>
          <w:u w:val="single"/>
          <w:lang w:val="es-ES"/>
        </w:rPr>
      </w:pPr>
      <w:r>
        <w:rPr>
          <w:u w:val="single"/>
          <w:lang w:val="es-ES"/>
        </w:rPr>
        <w:t>Notificación de sospechas de reacciones adversas</w:t>
      </w:r>
    </w:p>
    <w:p w14:paraId="68E3D568" w14:textId="77777777" w:rsidR="00A80C76" w:rsidRDefault="006963B6">
      <w:pPr>
        <w:widowControl w:val="0"/>
        <w:autoSpaceDE w:val="0"/>
        <w:autoSpaceDN w:val="0"/>
        <w:adjustRightInd w:val="0"/>
        <w:jc w:val="both"/>
        <w:rPr>
          <w:lang w:val="es-ES"/>
        </w:rPr>
      </w:pPr>
      <w:r>
        <w:rPr>
          <w:lang w:val="es-ES"/>
        </w:rPr>
        <w:t>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w:t>
      </w:r>
      <w:r>
        <w:rPr>
          <w:highlight w:val="lightGray"/>
          <w:lang w:val="es-ES"/>
        </w:rPr>
        <w:t xml:space="preserve"> sistema nacional de notificación incluido en el </w:t>
      </w:r>
      <w:hyperlink r:id="rId15" w:history="1">
        <w:r w:rsidR="00A80C76">
          <w:rPr>
            <w:color w:val="0000FF"/>
            <w:highlight w:val="lightGray"/>
            <w:u w:val="single"/>
            <w:lang w:val="es-ES"/>
          </w:rPr>
          <w:t>Apéndice V</w:t>
        </w:r>
      </w:hyperlink>
      <w:r>
        <w:rPr>
          <w:lang w:val="es-ES"/>
        </w:rPr>
        <w:t>.</w:t>
      </w:r>
    </w:p>
    <w:p w14:paraId="68E3D569" w14:textId="77777777" w:rsidR="00A80C76" w:rsidRDefault="00A80C76">
      <w:pPr>
        <w:pStyle w:val="EMEABodyText"/>
        <w:widowControl w:val="0"/>
        <w:rPr>
          <w:lang w:val="es-ES"/>
        </w:rPr>
      </w:pPr>
    </w:p>
    <w:p w14:paraId="68E3D56A" w14:textId="77777777" w:rsidR="00A80C76" w:rsidRDefault="006963B6">
      <w:pPr>
        <w:pStyle w:val="EMEAHeading2"/>
        <w:keepNext w:val="0"/>
        <w:keepLines w:val="0"/>
        <w:widowControl w:val="0"/>
        <w:tabs>
          <w:tab w:val="left" w:pos="567"/>
        </w:tabs>
        <w:outlineLvl w:val="9"/>
        <w:rPr>
          <w:lang w:val="es-ES"/>
        </w:rPr>
      </w:pPr>
      <w:r>
        <w:rPr>
          <w:lang w:val="es-ES"/>
        </w:rPr>
        <w:t>4.9</w:t>
      </w:r>
      <w:r>
        <w:rPr>
          <w:lang w:val="es-ES"/>
        </w:rPr>
        <w:tab/>
        <w:t>Sobredosis</w:t>
      </w:r>
    </w:p>
    <w:p w14:paraId="68E3D56B" w14:textId="77777777" w:rsidR="00A80C76" w:rsidRDefault="00A80C76">
      <w:pPr>
        <w:pStyle w:val="EMEABodyText"/>
        <w:rPr>
          <w:lang w:val="es-ES"/>
        </w:rPr>
      </w:pPr>
    </w:p>
    <w:p w14:paraId="68E3D56C" w14:textId="77777777" w:rsidR="00A80C76" w:rsidRDefault="006963B6">
      <w:pPr>
        <w:pStyle w:val="EMEABodyText"/>
        <w:rPr>
          <w:lang w:val="es-ES"/>
        </w:rPr>
      </w:pPr>
      <w:r>
        <w:rPr>
          <w:lang w:val="es-ES"/>
        </w:rPr>
        <w:t xml:space="preserve">No se notificaron casos de reacciones adversas asociadas con sobredosis en estudios clínicos con ABILIFY solución inyectable. Se debe tener cuidado de no inyectar este medicamento por error en un vaso sanguíneo. </w:t>
      </w:r>
      <w:r>
        <w:rPr>
          <w:bCs/>
          <w:lang w:val="es-ES"/>
        </w:rPr>
        <w:t>Después de cualquier administración intravenosa involuntaria/accidental de una sobredosis confirmada o sospechada, es necesario un control estrecho del paciente y, si surge cualquier signo o síntoma potencialmente grave, es necesario realizar una monitorización que incluirá la realización de un electrocardiograma de forma continuada. La supervisión médica y la monitorización deben continuarse hasta que el paciente se recupere.</w:t>
      </w:r>
    </w:p>
    <w:p w14:paraId="68E3D56D" w14:textId="77777777" w:rsidR="00A80C76" w:rsidRDefault="00A80C76">
      <w:pPr>
        <w:pStyle w:val="EMEABodyText"/>
        <w:widowControl w:val="0"/>
        <w:rPr>
          <w:lang w:val="es-ES"/>
        </w:rPr>
      </w:pPr>
    </w:p>
    <w:p w14:paraId="68E3D56E" w14:textId="77777777" w:rsidR="00A80C76" w:rsidRDefault="006963B6">
      <w:pPr>
        <w:pStyle w:val="EMEABodyText"/>
        <w:widowControl w:val="0"/>
        <w:rPr>
          <w:u w:val="single"/>
          <w:lang w:val="es-ES"/>
        </w:rPr>
      </w:pPr>
      <w:r>
        <w:rPr>
          <w:u w:val="single"/>
          <w:lang w:val="es-ES"/>
        </w:rPr>
        <w:t>Signos y síntomas</w:t>
      </w:r>
    </w:p>
    <w:p w14:paraId="68E3D56F" w14:textId="77777777" w:rsidR="00A80C76" w:rsidRDefault="00A80C76">
      <w:pPr>
        <w:pStyle w:val="EMEABodyText"/>
        <w:widowControl w:val="0"/>
        <w:rPr>
          <w:lang w:val="es-ES"/>
        </w:rPr>
      </w:pPr>
    </w:p>
    <w:p w14:paraId="68E3D570" w14:textId="77777777" w:rsidR="00A80C76" w:rsidRDefault="006963B6">
      <w:pPr>
        <w:pStyle w:val="EMEABodyText"/>
        <w:widowControl w:val="0"/>
        <w:rPr>
          <w:lang w:val="es-ES"/>
        </w:rPr>
      </w:pPr>
      <w:r>
        <w:rPr>
          <w:lang w:val="es-ES"/>
        </w:rPr>
        <w:t>En ensayos clínicos y durante la experiencia tras la comercialización se ha identificado sobredosis aguda accidental o intencionada con solo aripiprazol, en pacientes adultos con dosis notificadas estimadas de hasta 1.260 mg sin ningún desenlace fatal. Los signos y síntomas de potencial importancia clínica observados incluyeron letargia, aumento de la presión sanguínea, somnolencia, taquicardia, náuseas, vómitos, y diarrea. Además, se han recibido informes de sobredosis accidental con solo aripiprazol (hasta 195 mg) en niños sin ningún desenlace fatal. Los signos y síntomas médicos potencialmente graves notificados incluyeron somnolencia, pérdida transitoria del conocimiento y síntomas extrapiramidales.</w:t>
      </w:r>
    </w:p>
    <w:p w14:paraId="68E3D571" w14:textId="77777777" w:rsidR="00A80C76" w:rsidRDefault="00A80C76">
      <w:pPr>
        <w:pStyle w:val="EMEABodyText"/>
        <w:widowControl w:val="0"/>
        <w:rPr>
          <w:lang w:val="es-ES"/>
        </w:rPr>
      </w:pPr>
    </w:p>
    <w:p w14:paraId="68E3D572" w14:textId="77777777" w:rsidR="00A80C76" w:rsidRDefault="006963B6">
      <w:pPr>
        <w:pStyle w:val="EMEABodyText"/>
        <w:widowControl w:val="0"/>
        <w:rPr>
          <w:u w:val="single"/>
          <w:lang w:val="es-ES"/>
        </w:rPr>
      </w:pPr>
      <w:r>
        <w:rPr>
          <w:u w:val="single"/>
          <w:lang w:val="es-ES"/>
        </w:rPr>
        <w:t>Manejo de una sobredosis</w:t>
      </w:r>
    </w:p>
    <w:p w14:paraId="68E3D573" w14:textId="77777777" w:rsidR="00A80C76" w:rsidRDefault="00A80C76">
      <w:pPr>
        <w:pStyle w:val="EMEABodyText"/>
        <w:widowControl w:val="0"/>
        <w:rPr>
          <w:lang w:val="es-ES"/>
        </w:rPr>
      </w:pPr>
    </w:p>
    <w:p w14:paraId="68E3D574" w14:textId="77777777" w:rsidR="00A80C76" w:rsidRDefault="006963B6">
      <w:pPr>
        <w:pStyle w:val="EMEABodyText"/>
        <w:widowControl w:val="0"/>
        <w:rPr>
          <w:lang w:val="es-ES"/>
        </w:rPr>
      </w:pPr>
      <w:r>
        <w:rPr>
          <w:lang w:val="es-ES"/>
        </w:rPr>
        <w:t>El tratamiento de la sobredosis debe concentrarse en una terapia de soporte, manteniendo una adecuada aireación, oxigenación y ventilación, y tratamiento sintomático. Se debe considerar la posibilidad de múltiples medicamentos implicados. Entonces, se debe empezar inmediatamente la monitorización cardiovascular y se debe incluir la monitorización electrocardiográfica continua para detectar posibles arritmias. En cualquier confirmación o sospecha de sobredosis con aripiprazol, la monitorización y supervisión médica debe continuar hasta la recuperación del paciente.</w:t>
      </w:r>
    </w:p>
    <w:p w14:paraId="68E3D575" w14:textId="77777777" w:rsidR="00A80C76" w:rsidRDefault="00A80C76">
      <w:pPr>
        <w:pStyle w:val="EMEABodyText"/>
        <w:widowControl w:val="0"/>
        <w:rPr>
          <w:lang w:val="es-ES"/>
        </w:rPr>
      </w:pPr>
    </w:p>
    <w:p w14:paraId="68E3D576" w14:textId="77777777" w:rsidR="00A80C76" w:rsidRDefault="006963B6">
      <w:pPr>
        <w:pStyle w:val="EMEABodyText"/>
        <w:widowControl w:val="0"/>
        <w:rPr>
          <w:lang w:val="es-ES"/>
        </w:rPr>
      </w:pPr>
      <w:r>
        <w:rPr>
          <w:lang w:val="es-ES"/>
        </w:rPr>
        <w:t>La administración de carbón activado (50 g), una hora después de aripiprazol, disminuyó la C</w:t>
      </w:r>
      <w:r>
        <w:rPr>
          <w:rStyle w:val="EMEASubscript"/>
          <w:lang w:val="es-ES"/>
        </w:rPr>
        <w:t>max</w:t>
      </w:r>
      <w:r>
        <w:rPr>
          <w:lang w:val="es-ES"/>
        </w:rPr>
        <w:t xml:space="preserve"> en el 41 % y el AUC de aripiprazol en el 51 %, esto sugiere que el carbón puede ser eficaz en el tratamiento de la sobredosis.</w:t>
      </w:r>
    </w:p>
    <w:p w14:paraId="68E3D577" w14:textId="77777777" w:rsidR="00A80C76" w:rsidRDefault="006963B6">
      <w:pPr>
        <w:pStyle w:val="EMEABodyText"/>
        <w:keepNext/>
        <w:keepLines/>
        <w:widowControl w:val="0"/>
        <w:rPr>
          <w:u w:val="single"/>
          <w:lang w:val="es-ES"/>
        </w:rPr>
      </w:pPr>
      <w:r>
        <w:rPr>
          <w:u w:val="single"/>
          <w:lang w:val="es-ES"/>
        </w:rPr>
        <w:t>Hemodiálisis</w:t>
      </w:r>
    </w:p>
    <w:p w14:paraId="68E3D578" w14:textId="77777777" w:rsidR="00A80C76" w:rsidRDefault="00A80C76">
      <w:pPr>
        <w:pStyle w:val="EMEABodyText"/>
        <w:keepNext/>
        <w:keepLines/>
        <w:widowControl w:val="0"/>
        <w:rPr>
          <w:lang w:val="es-ES"/>
        </w:rPr>
      </w:pPr>
    </w:p>
    <w:p w14:paraId="68E3D579" w14:textId="77777777" w:rsidR="00A80C76" w:rsidRDefault="006963B6">
      <w:pPr>
        <w:pStyle w:val="EMEABodyText"/>
        <w:widowControl w:val="0"/>
        <w:rPr>
          <w:lang w:val="es-ES"/>
        </w:rPr>
      </w:pPr>
      <w:r>
        <w:rPr>
          <w:lang w:val="es-ES"/>
        </w:rPr>
        <w:t>Aunque no hay información sobre los efectos de la hemodiálisis al tratar una sobredosis de aripiprazol, es improbable que sea útil en el tratamiento de la sobredosis dado que aripiprazol presenta una fuerte unión a proteínas plasmáticas.</w:t>
      </w:r>
    </w:p>
    <w:p w14:paraId="68E3D57A" w14:textId="77777777" w:rsidR="00A80C76" w:rsidRDefault="00A80C76">
      <w:pPr>
        <w:pStyle w:val="EMEABodyText"/>
        <w:widowControl w:val="0"/>
        <w:rPr>
          <w:lang w:val="es-ES"/>
        </w:rPr>
      </w:pPr>
    </w:p>
    <w:p w14:paraId="68E3D57B" w14:textId="77777777" w:rsidR="00A80C76" w:rsidRDefault="00A80C76">
      <w:pPr>
        <w:pStyle w:val="EMEABodyText"/>
        <w:widowControl w:val="0"/>
        <w:rPr>
          <w:lang w:val="es-ES"/>
        </w:rPr>
      </w:pPr>
    </w:p>
    <w:p w14:paraId="68E3D57C" w14:textId="77777777" w:rsidR="00A80C76" w:rsidRDefault="006963B6">
      <w:pPr>
        <w:pStyle w:val="EMEAHeading1"/>
        <w:keepNext w:val="0"/>
        <w:keepLines w:val="0"/>
        <w:widowControl w:val="0"/>
        <w:tabs>
          <w:tab w:val="left" w:pos="567"/>
        </w:tabs>
        <w:outlineLvl w:val="9"/>
        <w:rPr>
          <w:lang w:val="es-ES"/>
        </w:rPr>
      </w:pPr>
      <w:r>
        <w:rPr>
          <w:caps w:val="0"/>
          <w:lang w:val="es-ES"/>
        </w:rPr>
        <w:t>5.</w:t>
      </w:r>
      <w:r>
        <w:rPr>
          <w:caps w:val="0"/>
          <w:lang w:val="es-ES"/>
        </w:rPr>
        <w:tab/>
        <w:t>PROPIEDADES FARMACOLÓGICAS</w:t>
      </w:r>
    </w:p>
    <w:p w14:paraId="68E3D57D" w14:textId="77777777" w:rsidR="00A80C76" w:rsidRDefault="00A80C76">
      <w:pPr>
        <w:pStyle w:val="EMEAHeading1"/>
        <w:keepNext w:val="0"/>
        <w:keepLines w:val="0"/>
        <w:widowControl w:val="0"/>
        <w:ind w:left="0" w:firstLine="0"/>
        <w:outlineLvl w:val="9"/>
        <w:rPr>
          <w:b w:val="0"/>
          <w:lang w:val="es-ES"/>
        </w:rPr>
      </w:pPr>
    </w:p>
    <w:p w14:paraId="68E3D57E" w14:textId="77777777" w:rsidR="00A80C76" w:rsidRDefault="006963B6">
      <w:pPr>
        <w:pStyle w:val="EMEAHeading2"/>
        <w:keepNext w:val="0"/>
        <w:keepLines w:val="0"/>
        <w:widowControl w:val="0"/>
        <w:tabs>
          <w:tab w:val="left" w:pos="567"/>
        </w:tabs>
        <w:outlineLvl w:val="9"/>
        <w:rPr>
          <w:lang w:val="es-ES"/>
        </w:rPr>
      </w:pPr>
      <w:r>
        <w:rPr>
          <w:lang w:val="es-ES"/>
        </w:rPr>
        <w:t>5.1</w:t>
      </w:r>
      <w:r>
        <w:rPr>
          <w:lang w:val="es-ES"/>
        </w:rPr>
        <w:tab/>
        <w:t>Propiedades farmacodinámicas</w:t>
      </w:r>
    </w:p>
    <w:p w14:paraId="68E3D57F" w14:textId="77777777" w:rsidR="00A80C76" w:rsidRDefault="00A80C76">
      <w:pPr>
        <w:pStyle w:val="EMEAHeading2"/>
        <w:keepNext w:val="0"/>
        <w:keepLines w:val="0"/>
        <w:widowControl w:val="0"/>
        <w:ind w:left="0" w:firstLine="0"/>
        <w:outlineLvl w:val="9"/>
        <w:rPr>
          <w:b w:val="0"/>
          <w:lang w:val="es-ES"/>
        </w:rPr>
      </w:pPr>
    </w:p>
    <w:p w14:paraId="68E3D580" w14:textId="77777777" w:rsidR="00A80C76" w:rsidRDefault="006963B6">
      <w:pPr>
        <w:pStyle w:val="EMEABodyText"/>
        <w:widowControl w:val="0"/>
        <w:rPr>
          <w:lang w:val="es-ES"/>
        </w:rPr>
      </w:pPr>
      <w:r>
        <w:rPr>
          <w:lang w:val="es-ES"/>
        </w:rPr>
        <w:t xml:space="preserve">Grupo farmacoterapéutico: </w:t>
      </w:r>
      <w:r>
        <w:rPr>
          <w:iCs/>
          <w:lang w:val="es-ES"/>
        </w:rPr>
        <w:t xml:space="preserve">psicolépticos, </w:t>
      </w:r>
      <w:r>
        <w:rPr>
          <w:lang w:val="es-ES"/>
        </w:rPr>
        <w:t>otros antipsicóticos, código ATC: N05AX12</w:t>
      </w:r>
    </w:p>
    <w:p w14:paraId="68E3D581" w14:textId="77777777" w:rsidR="00A80C76" w:rsidRDefault="00A80C76">
      <w:pPr>
        <w:pStyle w:val="EMEABodyText"/>
        <w:widowControl w:val="0"/>
        <w:rPr>
          <w:lang w:val="es-ES"/>
        </w:rPr>
      </w:pPr>
    </w:p>
    <w:p w14:paraId="68E3D582" w14:textId="77777777" w:rsidR="00A80C76" w:rsidRDefault="006963B6">
      <w:pPr>
        <w:pStyle w:val="EMEABodyText"/>
        <w:widowControl w:val="0"/>
        <w:rPr>
          <w:u w:val="single"/>
          <w:lang w:val="es-ES"/>
        </w:rPr>
      </w:pPr>
      <w:r>
        <w:rPr>
          <w:u w:val="single"/>
          <w:lang w:val="es-ES"/>
        </w:rPr>
        <w:t>Mecanismo de acción</w:t>
      </w:r>
    </w:p>
    <w:p w14:paraId="68E3D583" w14:textId="77777777" w:rsidR="00A80C76" w:rsidRDefault="00A80C76">
      <w:pPr>
        <w:pStyle w:val="EMEABodyText"/>
        <w:widowControl w:val="0"/>
        <w:rPr>
          <w:lang w:val="es-ES"/>
        </w:rPr>
      </w:pPr>
    </w:p>
    <w:p w14:paraId="68E3D584" w14:textId="77777777" w:rsidR="00A80C76" w:rsidRDefault="006963B6">
      <w:pPr>
        <w:pStyle w:val="EMEABodyText"/>
        <w:widowControl w:val="0"/>
        <w:rPr>
          <w:lang w:val="es-ES"/>
        </w:rPr>
      </w:pPr>
      <w:r>
        <w:rPr>
          <w:lang w:val="es-ES"/>
        </w:rPr>
        <w:t>Se ha propuesto que la eficacia de aripiprazol en esquizofrenia y trastorno bipolar I está mediada a través de una combinación agonista parcial de los receptores D</w:t>
      </w:r>
      <w:r>
        <w:rPr>
          <w:vertAlign w:val="subscript"/>
          <w:lang w:val="es-ES"/>
        </w:rPr>
        <w:t>2</w:t>
      </w:r>
      <w:r>
        <w:rPr>
          <w:lang w:val="es-ES"/>
        </w:rPr>
        <w:t xml:space="preserve"> de la dopamina y 5-HT</w:t>
      </w:r>
      <w:r>
        <w:rPr>
          <w:vertAlign w:val="subscript"/>
          <w:lang w:val="es-ES"/>
        </w:rPr>
        <w:t>1A</w:t>
      </w:r>
      <w:r>
        <w:rPr>
          <w:lang w:val="es-ES"/>
        </w:rPr>
        <w:t xml:space="preserve"> de la serotonina y un antagonismo con los receptores 5-HT</w:t>
      </w:r>
      <w:r>
        <w:rPr>
          <w:vertAlign w:val="subscript"/>
          <w:lang w:val="es-ES"/>
        </w:rPr>
        <w:t>2A</w:t>
      </w:r>
      <w:r>
        <w:rPr>
          <w:lang w:val="es-ES"/>
        </w:rPr>
        <w:t xml:space="preserve"> de la serotonina. Aripiprazol presenta las propiedades de un antagonista en modelos animales de hiperactividad dopaminérgica y las propiedades de un agonista en modelos animales de hipoactividad dopaminérgica. Aripiprazol presenta </w:t>
      </w:r>
      <w:r>
        <w:rPr>
          <w:i/>
          <w:lang w:val="es-ES"/>
        </w:rPr>
        <w:t>in vitro</w:t>
      </w:r>
      <w:r>
        <w:rPr>
          <w:lang w:val="es-ES"/>
        </w:rPr>
        <w:t xml:space="preserve"> una alta afinidad por los receptores D</w:t>
      </w:r>
      <w:r>
        <w:rPr>
          <w:vertAlign w:val="subscript"/>
          <w:lang w:val="es-ES"/>
        </w:rPr>
        <w:t>2</w:t>
      </w:r>
      <w:r>
        <w:rPr>
          <w:lang w:val="es-ES"/>
        </w:rPr>
        <w:t xml:space="preserve"> y D</w:t>
      </w:r>
      <w:r>
        <w:rPr>
          <w:vertAlign w:val="subscript"/>
          <w:lang w:val="es-ES"/>
        </w:rPr>
        <w:t>3</w:t>
      </w:r>
      <w:r>
        <w:rPr>
          <w:lang w:val="es-ES"/>
        </w:rPr>
        <w:t xml:space="preserve"> dopaminérgicos, 5-HT</w:t>
      </w:r>
      <w:r>
        <w:rPr>
          <w:vertAlign w:val="subscript"/>
          <w:lang w:val="es-ES"/>
        </w:rPr>
        <w:t>1A</w:t>
      </w:r>
      <w:r>
        <w:rPr>
          <w:lang w:val="es-ES"/>
        </w:rPr>
        <w:t xml:space="preserve"> y 5-HT</w:t>
      </w:r>
      <w:r>
        <w:rPr>
          <w:vertAlign w:val="subscript"/>
          <w:lang w:val="es-ES"/>
        </w:rPr>
        <w:t>2A</w:t>
      </w:r>
      <w:r>
        <w:rPr>
          <w:lang w:val="es-ES"/>
        </w:rPr>
        <w:t xml:space="preserve"> serotoninérgicos y una moderada afinidad por los receptores D</w:t>
      </w:r>
      <w:r>
        <w:rPr>
          <w:vertAlign w:val="subscript"/>
          <w:lang w:val="es-ES"/>
        </w:rPr>
        <w:t>4</w:t>
      </w:r>
      <w:r>
        <w:rPr>
          <w:lang w:val="es-ES"/>
        </w:rPr>
        <w:t xml:space="preserve"> dopaminérgicos, 5-HT</w:t>
      </w:r>
      <w:r>
        <w:rPr>
          <w:vertAlign w:val="subscript"/>
          <w:lang w:val="es-ES"/>
        </w:rPr>
        <w:t>2C</w:t>
      </w:r>
      <w:r>
        <w:rPr>
          <w:lang w:val="es-ES"/>
        </w:rPr>
        <w:t xml:space="preserve"> y 5-HT</w:t>
      </w:r>
      <w:r>
        <w:rPr>
          <w:vertAlign w:val="subscript"/>
          <w:lang w:val="es-ES"/>
        </w:rPr>
        <w:t>7</w:t>
      </w:r>
      <w:r>
        <w:rPr>
          <w:lang w:val="es-ES"/>
        </w:rPr>
        <w:t>, α-1 adrenérgicos y H</w:t>
      </w:r>
      <w:r>
        <w:rPr>
          <w:vertAlign w:val="subscript"/>
          <w:lang w:val="es-ES"/>
        </w:rPr>
        <w:t>1</w:t>
      </w:r>
      <w:r>
        <w:rPr>
          <w:lang w:val="es-ES"/>
        </w:rPr>
        <w:t xml:space="preserve"> de la histamina. Aripiprazol presenta también una moderada afinidad por el lugar de recaptación de serotonina pero no se aprecia afinidad por los receptores muscarínicos. La interacción con otros receptores distintos de los subtipos de dopamina y serotonina puede explicar algunos de los otros efectos clínicos de aripiprazol.</w:t>
      </w:r>
    </w:p>
    <w:p w14:paraId="68E3D585" w14:textId="77777777" w:rsidR="00A80C76" w:rsidRDefault="00A80C76">
      <w:pPr>
        <w:pStyle w:val="EMEABodyText"/>
        <w:widowControl w:val="0"/>
        <w:rPr>
          <w:lang w:val="es-ES"/>
        </w:rPr>
      </w:pPr>
    </w:p>
    <w:p w14:paraId="68E3D586" w14:textId="77777777" w:rsidR="00A80C76" w:rsidRDefault="006963B6">
      <w:pPr>
        <w:pStyle w:val="EMEABodyText"/>
        <w:widowControl w:val="0"/>
        <w:rPr>
          <w:lang w:val="es-ES"/>
        </w:rPr>
      </w:pPr>
      <w:r>
        <w:rPr>
          <w:lang w:val="es-ES"/>
        </w:rPr>
        <w:t xml:space="preserve">La administración una vez al día de dosis entre 0,5 mg y 30 mg de aripiprazol a voluntarios sanos durante 2 semanas, produjo una reducción dosis dependiente en la unión de </w:t>
      </w:r>
      <w:r>
        <w:rPr>
          <w:vertAlign w:val="superscript"/>
          <w:lang w:val="es-ES"/>
        </w:rPr>
        <w:t>11</w:t>
      </w:r>
      <w:r>
        <w:rPr>
          <w:lang w:val="es-ES"/>
        </w:rPr>
        <w:t>C-racloprida, que es un ligando del receptor D</w:t>
      </w:r>
      <w:r>
        <w:rPr>
          <w:vertAlign w:val="subscript"/>
          <w:lang w:val="es-ES"/>
        </w:rPr>
        <w:t>2</w:t>
      </w:r>
      <w:r>
        <w:rPr>
          <w:lang w:val="es-ES"/>
        </w:rPr>
        <w:t>/D</w:t>
      </w:r>
      <w:r>
        <w:rPr>
          <w:vertAlign w:val="subscript"/>
          <w:lang w:val="es-ES"/>
        </w:rPr>
        <w:t>3</w:t>
      </w:r>
      <w:r>
        <w:rPr>
          <w:lang w:val="es-ES"/>
        </w:rPr>
        <w:t>, al caudado y al putamen; detectado por tomografía de emisión de positrones.</w:t>
      </w:r>
    </w:p>
    <w:p w14:paraId="68E3D587" w14:textId="77777777" w:rsidR="00A80C76" w:rsidRDefault="00A80C76">
      <w:pPr>
        <w:pStyle w:val="EMEABodyText"/>
        <w:widowControl w:val="0"/>
        <w:rPr>
          <w:lang w:val="es-ES"/>
        </w:rPr>
      </w:pPr>
    </w:p>
    <w:p w14:paraId="68E3D588" w14:textId="77777777" w:rsidR="00A80C76" w:rsidRDefault="006963B6">
      <w:pPr>
        <w:pStyle w:val="EMEABodyText"/>
        <w:widowControl w:val="0"/>
        <w:rPr>
          <w:u w:val="single"/>
          <w:lang w:val="es-ES"/>
        </w:rPr>
      </w:pPr>
      <w:r>
        <w:rPr>
          <w:u w:val="single"/>
          <w:lang w:val="es-ES"/>
        </w:rPr>
        <w:t>Eficacia clínica y seguridad</w:t>
      </w:r>
    </w:p>
    <w:p w14:paraId="68E3D589" w14:textId="77777777" w:rsidR="00A80C76" w:rsidRDefault="00A80C76">
      <w:pPr>
        <w:pStyle w:val="EMEABodyText"/>
        <w:widowControl w:val="0"/>
        <w:rPr>
          <w:lang w:val="es-ES"/>
        </w:rPr>
      </w:pPr>
    </w:p>
    <w:p w14:paraId="68E3D58A" w14:textId="77777777" w:rsidR="00A80C76" w:rsidRDefault="006963B6">
      <w:pPr>
        <w:pStyle w:val="EMEABodyText"/>
        <w:widowControl w:val="0"/>
        <w:rPr>
          <w:i/>
          <w:lang w:val="es-ES"/>
        </w:rPr>
      </w:pPr>
      <w:r>
        <w:rPr>
          <w:i/>
          <w:lang w:val="es-ES"/>
        </w:rPr>
        <w:t>Agitación en esquizofrenia y trastorno bipolar I con ABILIFY</w:t>
      </w:r>
      <w:r>
        <w:rPr>
          <w:lang w:val="es-ES"/>
        </w:rPr>
        <w:t xml:space="preserve"> </w:t>
      </w:r>
      <w:r>
        <w:rPr>
          <w:i/>
          <w:lang w:val="es-ES"/>
        </w:rPr>
        <w:t>solución inyectable</w:t>
      </w:r>
    </w:p>
    <w:p w14:paraId="68E3D58B" w14:textId="77777777" w:rsidR="00A80C76" w:rsidRDefault="006963B6">
      <w:pPr>
        <w:pStyle w:val="EMEABodyText"/>
        <w:widowControl w:val="0"/>
        <w:rPr>
          <w:lang w:val="es-ES"/>
        </w:rPr>
      </w:pPr>
      <w:r>
        <w:rPr>
          <w:lang w:val="es-ES"/>
        </w:rPr>
        <w:t>En dos ensayos a corto plazo (24 horas) controlados con placebo en los que participaron 554 pacientes adultos con esquizofrenia que presentaban agitación y alteraciones del comportamiento, se observó una mejoría estadísticamente significativa mayor con ABILIFY solución inyectable comparado con placebo y fue similar a haloperidol en síntomas de agitación/conducta.</w:t>
      </w:r>
    </w:p>
    <w:p w14:paraId="68E3D58C" w14:textId="77777777" w:rsidR="00A80C76" w:rsidRDefault="00A80C76">
      <w:pPr>
        <w:pStyle w:val="EMEABodyText"/>
        <w:widowControl w:val="0"/>
        <w:rPr>
          <w:lang w:val="es-ES"/>
        </w:rPr>
      </w:pPr>
    </w:p>
    <w:p w14:paraId="68E3D58D" w14:textId="77777777" w:rsidR="00A80C76" w:rsidRDefault="006963B6">
      <w:pPr>
        <w:pStyle w:val="EMEABodyText"/>
        <w:widowControl w:val="0"/>
        <w:rPr>
          <w:lang w:val="es-ES"/>
        </w:rPr>
      </w:pPr>
      <w:r>
        <w:rPr>
          <w:lang w:val="es-ES"/>
        </w:rPr>
        <w:t xml:space="preserve">En un ensayo a corto plazo (24 horas) controlado con placebo en el que participaron 291 pacientes con trastorno bipolar que presentaban agitación y alteraciones del comportamiento, se observó una mejoría estadísticamente significativa mayor en síntomas de agitación/conducta, en aquellos pacientes tratados con ABILIFY solución inyectable en comparación con los que recibieron placebo y fue similar a la del brazo control tratado con lorazepam. La mejoría media observada en el Componente de Excitación de la PANSS con respecto a la situación inicial a las 2 horas de la inyección fue de 5,8 para placebo, de </w:t>
      </w:r>
      <w:r>
        <w:rPr>
          <w:lang w:val="es-ES"/>
        </w:rPr>
        <w:lastRenderedPageBreak/>
        <w:t>9,6 para lorazepam, y de 8,7 para ABILIFY solución inyectable. En los análisis subpoblacionales en pacientes con episodios mixtos o en pacientes con agitación grave, se observó una respuesta similar en términos de eficacia con respecto a la de la población total pero no se pudo establecer la significación estadística debido al reducido tamaño de la muestra.</w:t>
      </w:r>
    </w:p>
    <w:p w14:paraId="68E3D58E" w14:textId="77777777" w:rsidR="00A80C76" w:rsidRDefault="00A80C76">
      <w:pPr>
        <w:pStyle w:val="EMEABodyText"/>
        <w:widowControl w:val="0"/>
        <w:rPr>
          <w:lang w:val="es-ES"/>
        </w:rPr>
      </w:pPr>
    </w:p>
    <w:p w14:paraId="68E3D58F" w14:textId="77777777" w:rsidR="00A80C76" w:rsidRDefault="006963B6">
      <w:pPr>
        <w:pStyle w:val="EMEABodyText"/>
        <w:widowControl w:val="0"/>
        <w:rPr>
          <w:i/>
          <w:lang w:val="es-ES"/>
        </w:rPr>
      </w:pPr>
      <w:r>
        <w:rPr>
          <w:i/>
          <w:lang w:val="es-ES"/>
        </w:rPr>
        <w:t>Esquizofrenia con aripiprazol oral</w:t>
      </w:r>
    </w:p>
    <w:p w14:paraId="68E3D590" w14:textId="77777777" w:rsidR="00A80C76" w:rsidRDefault="006963B6">
      <w:pPr>
        <w:pStyle w:val="EMEABodyText"/>
        <w:widowControl w:val="0"/>
        <w:rPr>
          <w:lang w:val="es-ES"/>
        </w:rPr>
      </w:pPr>
      <w:r>
        <w:rPr>
          <w:lang w:val="es-ES"/>
        </w:rPr>
        <w:t>En tres ensayos de corta duración (de 4 a 6 semanas) controlados con placebo, con más de 1.228 pacientes adultos esquizofrénicos, que presentaban síntomas positivos o negativos, se observó una mejoría significativamente mayor con aripiprazol oral que con placebo en síntomas psicóticos.</w:t>
      </w:r>
    </w:p>
    <w:p w14:paraId="68E3D591" w14:textId="77777777" w:rsidR="00A80C76" w:rsidRDefault="00A80C76">
      <w:pPr>
        <w:pStyle w:val="EMEABodyText"/>
        <w:widowControl w:val="0"/>
        <w:rPr>
          <w:lang w:val="es-ES"/>
        </w:rPr>
      </w:pPr>
    </w:p>
    <w:p w14:paraId="68E3D592" w14:textId="77777777" w:rsidR="00A80C76" w:rsidRDefault="006963B6">
      <w:pPr>
        <w:pStyle w:val="EMEABodyText"/>
        <w:widowControl w:val="0"/>
        <w:rPr>
          <w:lang w:val="es-ES"/>
        </w:rPr>
      </w:pPr>
      <w:r>
        <w:rPr>
          <w:lang w:val="es-ES"/>
        </w:rPr>
        <w:t>Aripiprazol es eficaz en el mantenimiento de la mejoría clínica durante el tratamiento de continuación, en pacientes adultos que han mostrado una respuesta inicial al mismo. En un ensayo controlado con haloperidol, la proporción de pacientes respondedores que mantienen la respuesta al medicamento en la semana 52, fue similar en ambos grupos (aripiprazol oral 77 % y haloperidol 73 %). La tasa de terminación global fue significativamente más alta para pacientes de aripiprazol oral (43 %) que para haloperidol oral (30 %). Las puntuaciones en las escalas de valoración utilizadas como objetivos secundarios, incluyendo la PANNS y la Escala de Valoración de Montgomery-Asberg (MADRS), mostraron una mejoría significativa sobre haloperidol.</w:t>
      </w:r>
    </w:p>
    <w:p w14:paraId="68E3D593" w14:textId="77777777" w:rsidR="00A80C76" w:rsidRDefault="00A80C76">
      <w:pPr>
        <w:pStyle w:val="EMEABodyText"/>
        <w:widowControl w:val="0"/>
        <w:rPr>
          <w:lang w:val="es-ES"/>
        </w:rPr>
      </w:pPr>
    </w:p>
    <w:p w14:paraId="68E3D594" w14:textId="77777777" w:rsidR="00A80C76" w:rsidRDefault="006963B6">
      <w:pPr>
        <w:pStyle w:val="EMEABodyText"/>
        <w:widowControl w:val="0"/>
        <w:rPr>
          <w:lang w:val="es-ES"/>
        </w:rPr>
      </w:pPr>
      <w:r>
        <w:rPr>
          <w:lang w:val="es-ES"/>
        </w:rPr>
        <w:t>En un ensayo de 26 semanas, controlado con placebo, en pacientes adultos con esquizofrenia crónica estable, aripiprazol oral tuvo una reducción significativamente mayor en la tasa de recaída, 34 % en el grupo de aripiprazol oral y 57 % en el grupo placebo.</w:t>
      </w:r>
    </w:p>
    <w:p w14:paraId="68E3D595" w14:textId="77777777" w:rsidR="00A80C76" w:rsidRDefault="00A80C76">
      <w:pPr>
        <w:pStyle w:val="EMEABodyText"/>
        <w:widowControl w:val="0"/>
        <w:rPr>
          <w:lang w:val="es-ES"/>
        </w:rPr>
      </w:pPr>
    </w:p>
    <w:p w14:paraId="68E3D596" w14:textId="77777777" w:rsidR="00A80C76" w:rsidRDefault="006963B6">
      <w:pPr>
        <w:pStyle w:val="EMEABodyText"/>
        <w:widowControl w:val="0"/>
        <w:rPr>
          <w:i/>
          <w:lang w:val="es-ES"/>
        </w:rPr>
      </w:pPr>
      <w:r>
        <w:rPr>
          <w:i/>
          <w:lang w:val="es-ES"/>
        </w:rPr>
        <w:t>Aumento de peso</w:t>
      </w:r>
    </w:p>
    <w:p w14:paraId="68E3D597" w14:textId="77777777" w:rsidR="00A80C76" w:rsidRDefault="006963B6">
      <w:pPr>
        <w:pStyle w:val="EMEABodyText"/>
        <w:widowControl w:val="0"/>
        <w:rPr>
          <w:lang w:val="es-ES"/>
        </w:rPr>
      </w:pPr>
      <w:r>
        <w:rPr>
          <w:lang w:val="es-ES"/>
        </w:rPr>
        <w:t>En ensayos clínicos no se ha demostrado que aripiprazol oral induzca a un aumento de peso clínicamente relevante. En un ensayo multinacional, doble ciego, de 26 semanas, controlado con olanzapina, en 314 pacientes adultos con esquizofrenia, y donde el objetivo primario fue el aumento de peso; menos pacientes tuvieron significativamente un aumento de al menos un 7 % peso sobre el basal (por ejemplo, un aumento de al menos 5,6 kg para un peso basal medio de aproximadamente 80,5 kg) con aripiprazol oral (n = 18 o 13 % de pacientes evaluables), comparados con olanzapina oral (n = 45 o 33 % de pacientes evaluables).</w:t>
      </w:r>
    </w:p>
    <w:p w14:paraId="68E3D598" w14:textId="77777777" w:rsidR="00A80C76" w:rsidRDefault="00A80C76">
      <w:pPr>
        <w:pStyle w:val="EMEABodyText"/>
        <w:widowControl w:val="0"/>
        <w:rPr>
          <w:lang w:val="es-ES"/>
        </w:rPr>
      </w:pPr>
    </w:p>
    <w:p w14:paraId="68E3D599" w14:textId="77777777" w:rsidR="00A80C76" w:rsidRDefault="006963B6">
      <w:pPr>
        <w:pStyle w:val="EMEABodyText"/>
        <w:widowControl w:val="0"/>
        <w:rPr>
          <w:i/>
          <w:lang w:val="es-ES"/>
        </w:rPr>
      </w:pPr>
      <w:r>
        <w:rPr>
          <w:i/>
          <w:lang w:val="es-ES"/>
        </w:rPr>
        <w:t>Parámetros lipídicos</w:t>
      </w:r>
    </w:p>
    <w:p w14:paraId="68E3D59A" w14:textId="77777777" w:rsidR="00A80C76" w:rsidRDefault="006963B6">
      <w:pPr>
        <w:pStyle w:val="EMEABodyText"/>
        <w:widowControl w:val="0"/>
        <w:rPr>
          <w:lang w:val="es-ES"/>
        </w:rPr>
      </w:pPr>
      <w:r>
        <w:rPr>
          <w:lang w:val="es-ES"/>
        </w:rPr>
        <w:t>En un análisis agrupado de parámetros lipídicos de ensayos clínicos controlados con placebo, no se ha observado que aripiprazol induzca modificaciones clínicamente relevantes en los niveles de colesterol total, triglicéridos, lipoproteínas de alta densidad (HDL) y lipoproteínas de baja densidad (LDL).</w:t>
      </w:r>
    </w:p>
    <w:p w14:paraId="68E3D59B" w14:textId="77777777" w:rsidR="00A80C76" w:rsidRDefault="00A80C76">
      <w:pPr>
        <w:pStyle w:val="EMEABodyText"/>
        <w:widowControl w:val="0"/>
        <w:rPr>
          <w:lang w:val="es-ES"/>
        </w:rPr>
      </w:pPr>
    </w:p>
    <w:p w14:paraId="68E3D59C" w14:textId="77777777" w:rsidR="00A80C76" w:rsidRDefault="006963B6">
      <w:pPr>
        <w:rPr>
          <w:rFonts w:eastAsia="Verdana"/>
          <w:i/>
          <w:lang w:val="es-ES"/>
        </w:rPr>
      </w:pPr>
      <w:r>
        <w:rPr>
          <w:rFonts w:eastAsia="Verdana"/>
          <w:i/>
          <w:lang w:val="es-ES"/>
        </w:rPr>
        <w:t>Prolactina</w:t>
      </w:r>
    </w:p>
    <w:p w14:paraId="68E3D59D" w14:textId="77777777" w:rsidR="00A80C76" w:rsidRDefault="006963B6">
      <w:pPr>
        <w:widowControl w:val="0"/>
        <w:rPr>
          <w:rFonts w:eastAsia="MS Mincho"/>
          <w:lang w:val="es-ES"/>
        </w:rPr>
      </w:pPr>
      <w:r>
        <w:rPr>
          <w:rFonts w:eastAsia="MS Mincho"/>
          <w:lang w:val="es-ES"/>
        </w:rPr>
        <w:t>En todos los ensayos, se evaluaron los niveles de prolactina de todas las dosis de aripiprazol (n = 28.242). La incidencia de hiperprolactinemia o de niveles séricos de prolactina mayores en pacientes tratados con aripiprazol (0,3 %) fue similar a la del placebo (0,2 %). En los pacientes que recibían aripiprazol, la mediana del tiempo transcurrido hasta su aparición fue de 42 días y la mediana de la duración fue de 34 días.</w:t>
      </w:r>
    </w:p>
    <w:p w14:paraId="68E3D59E" w14:textId="77777777" w:rsidR="00A80C76" w:rsidRDefault="00A80C76">
      <w:pPr>
        <w:autoSpaceDE w:val="0"/>
        <w:autoSpaceDN w:val="0"/>
        <w:rPr>
          <w:rFonts w:eastAsia="MS Mincho"/>
          <w:lang w:val="es-ES"/>
        </w:rPr>
      </w:pPr>
    </w:p>
    <w:p w14:paraId="68E3D59F" w14:textId="77777777" w:rsidR="00A80C76" w:rsidRDefault="006963B6">
      <w:pPr>
        <w:autoSpaceDE w:val="0"/>
        <w:autoSpaceDN w:val="0"/>
        <w:rPr>
          <w:lang w:val="es-ES"/>
        </w:rPr>
      </w:pPr>
      <w:r>
        <w:rPr>
          <w:rFonts w:eastAsia="MS Mincho"/>
          <w:lang w:val="es-ES"/>
        </w:rPr>
        <w:t>La incidencia de hipoprolactinemia o de niveles séricos de prolactina inferiores en pacientes tratados con aripiprazol fue del 0,4 %, en comparación con el 0,02 % para los pacientes tratados con placebo. En aquellos pacientes que recibían aripiprazol, la mediana del tiempo transcurrido hasta su aparición fue de 30 días y la mediana de la duración fue de 194 días.</w:t>
      </w:r>
    </w:p>
    <w:p w14:paraId="68E3D5A0" w14:textId="77777777" w:rsidR="00A80C76" w:rsidRDefault="00A80C76">
      <w:pPr>
        <w:pStyle w:val="EMEABodyText"/>
        <w:widowControl w:val="0"/>
        <w:rPr>
          <w:lang w:val="es-ES"/>
        </w:rPr>
      </w:pPr>
    </w:p>
    <w:p w14:paraId="68E3D5A1" w14:textId="77777777" w:rsidR="00A80C76" w:rsidRDefault="006963B6">
      <w:pPr>
        <w:pStyle w:val="EMEABodyText"/>
        <w:widowControl w:val="0"/>
        <w:rPr>
          <w:lang w:val="es-ES"/>
        </w:rPr>
      </w:pPr>
      <w:r>
        <w:rPr>
          <w:i/>
          <w:lang w:val="es-ES"/>
        </w:rPr>
        <w:t>Episodios maníacos en pacientes con trastorno bipolar I tratados con aripiprazol oral</w:t>
      </w:r>
    </w:p>
    <w:p w14:paraId="68E3D5A2" w14:textId="77777777" w:rsidR="00A80C76" w:rsidRDefault="006963B6">
      <w:pPr>
        <w:pStyle w:val="EMEABodyText"/>
        <w:widowControl w:val="0"/>
        <w:rPr>
          <w:lang w:val="es-ES"/>
        </w:rPr>
      </w:pPr>
      <w:r>
        <w:rPr>
          <w:lang w:val="es-ES"/>
        </w:rPr>
        <w:t>En dos ensayos en monoterapia de 3 semanas de duración, a dosis flexibles y controlados con placebo, en pacientes que presentaban episodio maníaco o mixto de trastorno bipolar I, aripiprazol demostró una eficacia superior con respecto a placebo en la reducción de los síntomas maníacos más allá de las 3 semanas. Estos ensayos incluyeron pacientes con o sin rasgos psicóticos y con o sin ciclación rápida.</w:t>
      </w:r>
    </w:p>
    <w:p w14:paraId="68E3D5A3" w14:textId="77777777" w:rsidR="00A80C76" w:rsidRDefault="00A80C76">
      <w:pPr>
        <w:pStyle w:val="EMEABodyText"/>
        <w:widowControl w:val="0"/>
        <w:rPr>
          <w:lang w:val="es-ES"/>
        </w:rPr>
      </w:pPr>
    </w:p>
    <w:p w14:paraId="68E3D5A4" w14:textId="77777777" w:rsidR="00A80C76" w:rsidRDefault="006963B6">
      <w:pPr>
        <w:pStyle w:val="EMEABodyText"/>
        <w:widowControl w:val="0"/>
        <w:rPr>
          <w:lang w:val="es-ES"/>
        </w:rPr>
      </w:pPr>
      <w:r>
        <w:rPr>
          <w:lang w:val="es-ES"/>
        </w:rPr>
        <w:t xml:space="preserve">En un ensayo en monoterapia de 3 semanas de duración, a dosis fijas y controlado con placebo, en pacientes que presentaban episodio maníaco o mixto de trastorno bipolar I, aripiprazol no logró </w:t>
      </w:r>
      <w:r>
        <w:rPr>
          <w:lang w:val="es-ES"/>
        </w:rPr>
        <w:lastRenderedPageBreak/>
        <w:t>demostrar una eficacia superior al placebo.</w:t>
      </w:r>
    </w:p>
    <w:p w14:paraId="68E3D5A5" w14:textId="77777777" w:rsidR="00A80C76" w:rsidRDefault="00A80C76">
      <w:pPr>
        <w:pStyle w:val="EMEABodyText"/>
        <w:widowControl w:val="0"/>
        <w:rPr>
          <w:lang w:val="es-ES"/>
        </w:rPr>
      </w:pPr>
    </w:p>
    <w:p w14:paraId="68E3D5A6" w14:textId="77777777" w:rsidR="00A80C76" w:rsidRDefault="006963B6">
      <w:pPr>
        <w:pStyle w:val="EMEABodyText"/>
        <w:widowControl w:val="0"/>
        <w:rPr>
          <w:lang w:val="es-ES"/>
        </w:rPr>
      </w:pPr>
      <w:r>
        <w:rPr>
          <w:lang w:val="es-ES"/>
        </w:rPr>
        <w:t>En dos ensayos en monoterapia de 12 semanas de duración controlados con placebo y fármaco activo, aripiprazol demostró una eficacia superior a placebo en la semana 3 y un mantenimiento del efecto comparable al del litio o el haloperidol en la semana 12 en pacientes que presentaban episodio maníaco o mixto de trastorno bipolar I, con o sin rasgos psicóticos. Aripiprazol también demostró una proporción comparable de pacientes en la remisión de síntomas de manía en la semana 12.</w:t>
      </w:r>
    </w:p>
    <w:p w14:paraId="68E3D5A7" w14:textId="77777777" w:rsidR="00A80C76" w:rsidRDefault="00A80C76">
      <w:pPr>
        <w:pStyle w:val="EMEABodyText"/>
        <w:widowControl w:val="0"/>
        <w:rPr>
          <w:lang w:val="es-ES"/>
        </w:rPr>
      </w:pPr>
    </w:p>
    <w:p w14:paraId="68E3D5A8" w14:textId="77777777" w:rsidR="00A80C76" w:rsidRDefault="006963B6">
      <w:pPr>
        <w:pStyle w:val="EMEABodyText"/>
        <w:widowControl w:val="0"/>
        <w:rPr>
          <w:lang w:val="es-ES"/>
        </w:rPr>
      </w:pPr>
      <w:r>
        <w:rPr>
          <w:lang w:val="es-ES"/>
        </w:rPr>
        <w:t>En un ensayo de 6 semanas controlado con placebo en pacientes que presentaban episodio maníaco o mixto de trastorno bipolar I, con o sin rasgos psicóticos, parcialmente no respondedores a la monoterapia con litio o valproato durante 2 semanas a niveles plasmáticos terapéuticos, la adición de aripiprazol como tratamiento concomitante condujo a una eficacia superior en la reducción de los síntomas maníacos con respecto al tratamiento en monoterapia con litio o valproato.</w:t>
      </w:r>
    </w:p>
    <w:p w14:paraId="68E3D5A9" w14:textId="77777777" w:rsidR="00A80C76" w:rsidRDefault="00A80C76">
      <w:pPr>
        <w:pStyle w:val="EMEABodyText"/>
        <w:widowControl w:val="0"/>
        <w:rPr>
          <w:lang w:val="es-ES"/>
        </w:rPr>
      </w:pPr>
    </w:p>
    <w:p w14:paraId="68E3D5AA" w14:textId="77777777" w:rsidR="00A80C76" w:rsidRDefault="006963B6">
      <w:pPr>
        <w:pStyle w:val="EMEABodyText"/>
        <w:widowControl w:val="0"/>
        <w:rPr>
          <w:lang w:val="es-ES"/>
        </w:rPr>
      </w:pPr>
      <w:r>
        <w:rPr>
          <w:lang w:val="es-ES"/>
        </w:rPr>
        <w:t>En un ensayo de 26 semanas controlado con placebo, seguido de una extensión de 74 semanas, en pacientes maníacos que alcanzaron la remisión con aripiprazol durante una fase de estabilización previa a la aleatorización, aripiprazol demostró superioridad frente a placebo en la prevención de recaídas en trastorno bipolar, principalmente en la prevención de recaídas en manía, pero no logró demostrar superioridad frente a placebo en la prevención de recaídas en depresión.</w:t>
      </w:r>
    </w:p>
    <w:p w14:paraId="68E3D5AB" w14:textId="77777777" w:rsidR="00A80C76" w:rsidRDefault="00A80C76">
      <w:pPr>
        <w:pStyle w:val="EMEABodyText"/>
        <w:widowControl w:val="0"/>
        <w:rPr>
          <w:lang w:val="es-ES"/>
        </w:rPr>
      </w:pPr>
    </w:p>
    <w:p w14:paraId="68E3D5AC" w14:textId="77777777" w:rsidR="00A80C76" w:rsidRDefault="006963B6">
      <w:pPr>
        <w:pStyle w:val="EMEABodyText"/>
        <w:widowControl w:val="0"/>
        <w:rPr>
          <w:lang w:val="es-ES"/>
        </w:rPr>
      </w:pPr>
      <w:r>
        <w:rPr>
          <w:lang w:val="es-ES"/>
        </w:rPr>
        <w:t xml:space="preserve">En un ensayo de 52 semanas, controlado con placebo, en pacientes que presentaban episodio maníaco o mixto de trastorno bipolar I que alcanzaron una remisión sostenida (con puntuaciones totales en la </w:t>
      </w:r>
      <w:ins w:id="136" w:author="Author" w:date="2025-10-20T16:35:00Z">
        <w:r>
          <w:rPr>
            <w:lang w:val="es-ES"/>
          </w:rPr>
          <w:t>E</w:t>
        </w:r>
      </w:ins>
      <w:del w:id="137" w:author="Author" w:date="2025-10-20T16:35:00Z">
        <w:r>
          <w:rPr>
            <w:lang w:val="es-ES"/>
          </w:rPr>
          <w:delText>e</w:delText>
        </w:r>
      </w:del>
      <w:r>
        <w:rPr>
          <w:lang w:val="es-ES"/>
        </w:rPr>
        <w:t>scala de</w:t>
      </w:r>
      <w:ins w:id="138" w:author="Author" w:date="2025-10-20T16:35:00Z">
        <w:r>
          <w:rPr>
            <w:lang w:val="es-ES"/>
          </w:rPr>
          <w:t xml:space="preserve"> Young</w:t>
        </w:r>
      </w:ins>
      <w:r>
        <w:rPr>
          <w:lang w:val="es-ES"/>
        </w:rPr>
        <w:t xml:space="preserve"> </w:t>
      </w:r>
      <w:ins w:id="139" w:author="Author" w:date="2025-10-20T16:35:00Z">
        <w:r>
          <w:rPr>
            <w:lang w:val="es-ES"/>
          </w:rPr>
          <w:t xml:space="preserve">para la </w:t>
        </w:r>
      </w:ins>
      <w:del w:id="140" w:author="Author" w:date="2025-10-20T16:35:00Z">
        <w:r>
          <w:rPr>
            <w:lang w:val="es-ES"/>
          </w:rPr>
          <w:delText>e</w:delText>
        </w:r>
      </w:del>
      <w:ins w:id="141" w:author="Author" w:date="2025-10-20T16:35:00Z">
        <w:r>
          <w:rPr>
            <w:lang w:val="es-ES"/>
          </w:rPr>
          <w:t>E</w:t>
        </w:r>
      </w:ins>
      <w:r>
        <w:rPr>
          <w:lang w:val="es-ES"/>
        </w:rPr>
        <w:t xml:space="preserve">valuación de la </w:t>
      </w:r>
      <w:ins w:id="142" w:author="Author" w:date="2025-10-20T16:35:00Z">
        <w:r>
          <w:rPr>
            <w:lang w:val="es-ES"/>
          </w:rPr>
          <w:t>M</w:t>
        </w:r>
      </w:ins>
      <w:del w:id="143" w:author="Author" w:date="2025-10-20T16:35:00Z">
        <w:r>
          <w:rPr>
            <w:lang w:val="es-ES"/>
          </w:rPr>
          <w:delText>m</w:delText>
        </w:r>
      </w:del>
      <w:r>
        <w:rPr>
          <w:lang w:val="es-ES"/>
        </w:rPr>
        <w:t>anía</w:t>
      </w:r>
      <w:del w:id="144" w:author="Author" w:date="2025-10-20T16:35:00Z">
        <w:r>
          <w:rPr>
            <w:lang w:val="es-ES"/>
          </w:rPr>
          <w:delText xml:space="preserve"> joven</w:delText>
        </w:r>
      </w:del>
      <w:r>
        <w:rPr>
          <w:lang w:val="es-ES"/>
        </w:rPr>
        <w:t xml:space="preserve"> [YMRS] y MADRS ≤ 12) con aripiprazol (10 mg/día a 30 mg/día) en combinación con litio o valproato durante 12 semanas seguidas, el tratamiento concomitante con aripiprazol demostró superioridad frente a placebo con una disminución del riesgo de un 46 % (tasa de riesgo de 0,54) en la prevención de reaparición bipolar y una disminución del riesgo de un 65 % (tasa de riesgo de 0,35) en la prevención de reaparición de manía frente al tratamiento concomitante con placebo, pero no logró demostrar superioridad frente a placebo en la prevención de reaparición de depresión. El tratamiento concomitante con aripiprazol demostró superioridad frente a placebo en la medida de resultado secundaria en las puntuaciones de la escala de impresión clínica global para el trastorno bipolar (CGI-BP) de gravedad de la enfermedad en manía (SOI; manía). En este ensayo, los pacientes fueron designados por los investigadores tanto a un ensayo abierto con litio como con valproato en monoterapia para establecer una falta de respuesta parcial. Los pacientes fueron estabilizados durante al menos 12 semanas seguidas con una combinación de aripiprazol y el mismo estabilizador del ánimo. Después, los pacientes estabilizados fueron aleatorizados para continuar con el mismo estabilizador del ánimo con aripiprazol o placebo doble ciego. En la fase aleatorizada, se evaluaron cuatro subgrupos estabilizadores del ánimo: aripiprazol + litio; aripiprazol + valproato; placebo + litio; placebo + valproato. Los porcentajes de Kaplan-Meier en la reaparición de cualquier episodio de humor para el </w:t>
      </w:r>
      <w:del w:id="145" w:author="Author" w:date="2025-10-20T16:35:00Z">
        <w:r>
          <w:rPr>
            <w:lang w:val="es-ES"/>
          </w:rPr>
          <w:delText xml:space="preserve">grupo </w:delText>
        </w:r>
      </w:del>
      <w:ins w:id="146" w:author="Author" w:date="2025-10-20T16:35:00Z">
        <w:r>
          <w:rPr>
            <w:lang w:val="es-ES"/>
          </w:rPr>
          <w:t xml:space="preserve">brazo </w:t>
        </w:r>
      </w:ins>
      <w:r>
        <w:rPr>
          <w:lang w:val="es-ES"/>
        </w:rPr>
        <w:t>de tratamiento adyuvante fueron de un 16 % con aripiprazol + litio y de un 18 % con aripiprazol + valproato comparado con un 45 % con placebo + litio y un 19 % con placebo + valproato.</w:t>
      </w:r>
    </w:p>
    <w:p w14:paraId="68E3D5AD" w14:textId="77777777" w:rsidR="00A80C76" w:rsidRDefault="006963B6">
      <w:pPr>
        <w:pStyle w:val="EMEABodyText"/>
        <w:widowControl w:val="0"/>
        <w:rPr>
          <w:lang w:val="es-ES"/>
        </w:rPr>
      </w:pPr>
      <w:r>
        <w:rPr>
          <w:lang w:val="es-ES"/>
        </w:rPr>
        <w:t>La Agencia Europea de Medicamentos ha concedido al titular un aplazamiento para presentar los resultados de los ensayos realizados con ABILIFY en uno o más grupos de la población pediátrica en el tratamiento de la esquizofrenia y en el tratamiento del trastorno bipolar afectivo (ver sección 4.2 para consultar la información sobre el uso en población pediátrica).</w:t>
      </w:r>
    </w:p>
    <w:p w14:paraId="68E3D5AE" w14:textId="77777777" w:rsidR="00A80C76" w:rsidRDefault="00A80C76">
      <w:pPr>
        <w:pStyle w:val="EMEABodyText"/>
        <w:widowControl w:val="0"/>
        <w:rPr>
          <w:lang w:val="es-ES"/>
        </w:rPr>
      </w:pPr>
    </w:p>
    <w:p w14:paraId="68E3D5AF" w14:textId="77777777" w:rsidR="00A80C76" w:rsidRDefault="006963B6">
      <w:pPr>
        <w:pStyle w:val="EMEAHeading2"/>
        <w:keepNext w:val="0"/>
        <w:keepLines w:val="0"/>
        <w:widowControl w:val="0"/>
        <w:tabs>
          <w:tab w:val="left" w:pos="567"/>
        </w:tabs>
        <w:outlineLvl w:val="9"/>
        <w:rPr>
          <w:lang w:val="es-ES"/>
        </w:rPr>
      </w:pPr>
      <w:r>
        <w:rPr>
          <w:lang w:val="es-ES"/>
        </w:rPr>
        <w:t>5.2</w:t>
      </w:r>
      <w:r>
        <w:rPr>
          <w:lang w:val="es-ES"/>
        </w:rPr>
        <w:tab/>
        <w:t>Propiedades farmacocinéticas</w:t>
      </w:r>
    </w:p>
    <w:p w14:paraId="68E3D5B0" w14:textId="77777777" w:rsidR="00A80C76" w:rsidRDefault="00A80C76">
      <w:pPr>
        <w:pStyle w:val="EMEAHeading2"/>
        <w:keepNext w:val="0"/>
        <w:keepLines w:val="0"/>
        <w:widowControl w:val="0"/>
        <w:ind w:left="0" w:firstLine="0"/>
        <w:outlineLvl w:val="9"/>
        <w:rPr>
          <w:b w:val="0"/>
          <w:lang w:val="es-ES"/>
        </w:rPr>
      </w:pPr>
    </w:p>
    <w:p w14:paraId="68E3D5B1" w14:textId="77777777" w:rsidR="00A80C76" w:rsidRDefault="006963B6">
      <w:pPr>
        <w:pStyle w:val="EMEABodyText"/>
        <w:widowControl w:val="0"/>
        <w:rPr>
          <w:u w:val="single"/>
          <w:lang w:val="es-ES"/>
        </w:rPr>
      </w:pPr>
      <w:r>
        <w:rPr>
          <w:u w:val="single"/>
          <w:lang w:val="es-ES"/>
        </w:rPr>
        <w:t>Absorción</w:t>
      </w:r>
    </w:p>
    <w:p w14:paraId="68E3D5B2" w14:textId="77777777" w:rsidR="00A80C76" w:rsidRDefault="00A80C76">
      <w:pPr>
        <w:pStyle w:val="EMEABodyText"/>
        <w:widowControl w:val="0"/>
        <w:rPr>
          <w:lang w:val="es-ES"/>
        </w:rPr>
      </w:pPr>
    </w:p>
    <w:p w14:paraId="68E3D5B3" w14:textId="77777777" w:rsidR="00A80C76" w:rsidRDefault="006963B6">
      <w:pPr>
        <w:pStyle w:val="EMEABodyText"/>
        <w:widowControl w:val="0"/>
        <w:rPr>
          <w:lang w:val="es-ES"/>
        </w:rPr>
      </w:pPr>
      <w:r>
        <w:rPr>
          <w:lang w:val="es-ES"/>
        </w:rPr>
        <w:t>Aripiprazol administrado por vía intramuscular a voluntarios sanos en dosis única se absorbe bien y tiene una biodisponibilidad absoluta del 100 %. El AUC de aripiprazol en las 2 primeras horas tras una inyección intramuscular fue un 90 % mayor de la observada tras la administración de la misma dosis en comprimidos; la exposición sistémica fue generalmente similar entre las 2 formulaciones. En 2 estudios realizados en voluntarios sanos los tiempos medios para alcanzar el pico de las concentraciones plasmáticas fueron de 1 y 3 horas tras la dosis.</w:t>
      </w:r>
    </w:p>
    <w:p w14:paraId="68E3D5B4" w14:textId="77777777" w:rsidR="00A80C76" w:rsidRDefault="00A80C76">
      <w:pPr>
        <w:pStyle w:val="EMEABodyText"/>
        <w:widowControl w:val="0"/>
        <w:rPr>
          <w:lang w:val="es-ES"/>
        </w:rPr>
      </w:pPr>
    </w:p>
    <w:p w14:paraId="68E3D5B5" w14:textId="77777777" w:rsidR="00A80C76" w:rsidRDefault="006963B6">
      <w:pPr>
        <w:pStyle w:val="EMEABodyText"/>
        <w:widowControl w:val="0"/>
        <w:rPr>
          <w:u w:val="single"/>
          <w:lang w:val="es-ES"/>
        </w:rPr>
      </w:pPr>
      <w:r>
        <w:rPr>
          <w:u w:val="single"/>
          <w:lang w:val="es-ES"/>
        </w:rPr>
        <w:lastRenderedPageBreak/>
        <w:t>Distribución</w:t>
      </w:r>
    </w:p>
    <w:p w14:paraId="68E3D5B6" w14:textId="77777777" w:rsidR="00A80C76" w:rsidRDefault="00A80C76">
      <w:pPr>
        <w:pStyle w:val="EMEABodyText"/>
        <w:widowControl w:val="0"/>
        <w:rPr>
          <w:lang w:val="es-ES"/>
        </w:rPr>
      </w:pPr>
    </w:p>
    <w:p w14:paraId="68E3D5B7" w14:textId="77777777" w:rsidR="00A80C76" w:rsidRDefault="006963B6">
      <w:pPr>
        <w:pStyle w:val="EMEABodyText"/>
        <w:widowControl w:val="0"/>
        <w:rPr>
          <w:lang w:val="es-ES"/>
        </w:rPr>
      </w:pPr>
      <w:r>
        <w:rPr>
          <w:lang w:val="es-ES"/>
        </w:rPr>
        <w:t>Según los resultados obtenidos de los estudios clínicos de aripiprazol oral, aripiprazol se distribuye ampliamente por todo el cuerpo con un volumen aparente de distribución de 4,9 l/kg, lo cual indica una extensa distribución extravascular. A concentraciones terapéuticas, la unión de aripiprazol y dehidro-aripiprazol a las proteínas plasmáticas es superior al 99 %, siendo ésta principalmente con la albúmina.</w:t>
      </w:r>
    </w:p>
    <w:p w14:paraId="68E3D5B8" w14:textId="77777777" w:rsidR="00A80C76" w:rsidRDefault="00A80C76">
      <w:pPr>
        <w:pStyle w:val="EMEABodyText"/>
        <w:widowControl w:val="0"/>
        <w:rPr>
          <w:lang w:val="es-ES"/>
        </w:rPr>
      </w:pPr>
    </w:p>
    <w:p w14:paraId="68E3D5B9" w14:textId="77777777" w:rsidR="00A80C76" w:rsidRDefault="006963B6">
      <w:pPr>
        <w:pStyle w:val="EMEABodyText"/>
        <w:widowControl w:val="0"/>
        <w:rPr>
          <w:u w:val="single"/>
          <w:lang w:val="es-ES"/>
        </w:rPr>
      </w:pPr>
      <w:r>
        <w:rPr>
          <w:u w:val="single"/>
          <w:lang w:val="es-ES"/>
        </w:rPr>
        <w:t>Biotransformación</w:t>
      </w:r>
    </w:p>
    <w:p w14:paraId="68E3D5BA" w14:textId="77777777" w:rsidR="00A80C76" w:rsidRDefault="00A80C76">
      <w:pPr>
        <w:pStyle w:val="EMEABodyText"/>
        <w:widowControl w:val="0"/>
        <w:rPr>
          <w:lang w:val="es-ES"/>
        </w:rPr>
      </w:pPr>
    </w:p>
    <w:p w14:paraId="68E3D5BB" w14:textId="77777777" w:rsidR="00A80C76" w:rsidRDefault="006963B6">
      <w:pPr>
        <w:pStyle w:val="EMEABodyText"/>
        <w:widowControl w:val="0"/>
        <w:rPr>
          <w:lang w:val="es-ES"/>
        </w:rPr>
      </w:pPr>
      <w:r>
        <w:rPr>
          <w:lang w:val="es-ES"/>
        </w:rPr>
        <w:t xml:space="preserve">Aripiprazol es metabolizado muy extensamente por el hígado, principalmente por tres vías de biotransformación: deshidrogenación, hidroxilación y N-dealquilación. Basados en estudios </w:t>
      </w:r>
      <w:r>
        <w:rPr>
          <w:i/>
          <w:lang w:val="es-ES"/>
        </w:rPr>
        <w:t>in vitro</w:t>
      </w:r>
      <w:r>
        <w:rPr>
          <w:lang w:val="es-ES"/>
        </w:rPr>
        <w:t xml:space="preserve"> las enzimas CYP3A4 y CYP2D6 son responsables de la deshidrogenación e hidroxilación de aripiprazol y la N-dealquilación es catalizada por CYP3A4. Aripiprazol es el principal sustrato en la circulación sistémica. En niveles estables, el metabolito activo dehidro-aripiprazol representa aproximadamente el 40 % del AUC de aripiprazol en plasma.</w:t>
      </w:r>
    </w:p>
    <w:p w14:paraId="68E3D5BC" w14:textId="77777777" w:rsidR="00A80C76" w:rsidRDefault="00A80C76">
      <w:pPr>
        <w:pStyle w:val="EMEABodyText"/>
        <w:widowControl w:val="0"/>
        <w:rPr>
          <w:lang w:val="es-ES"/>
        </w:rPr>
      </w:pPr>
    </w:p>
    <w:p w14:paraId="68E3D5BD" w14:textId="77777777" w:rsidR="00A80C76" w:rsidRDefault="006963B6">
      <w:pPr>
        <w:pStyle w:val="EMEABodyText"/>
        <w:widowControl w:val="0"/>
        <w:rPr>
          <w:u w:val="single"/>
          <w:lang w:val="es-ES"/>
        </w:rPr>
      </w:pPr>
      <w:r>
        <w:rPr>
          <w:u w:val="single"/>
          <w:lang w:val="es-ES"/>
        </w:rPr>
        <w:t>Eliminación</w:t>
      </w:r>
    </w:p>
    <w:p w14:paraId="68E3D5BE" w14:textId="77777777" w:rsidR="00A80C76" w:rsidRDefault="00A80C76">
      <w:pPr>
        <w:pStyle w:val="EMEABodyText"/>
        <w:widowControl w:val="0"/>
        <w:rPr>
          <w:lang w:val="es-ES"/>
        </w:rPr>
      </w:pPr>
    </w:p>
    <w:p w14:paraId="68E3D5BF" w14:textId="77777777" w:rsidR="00A80C76" w:rsidRDefault="006963B6">
      <w:pPr>
        <w:pStyle w:val="EMEABodyText"/>
        <w:widowControl w:val="0"/>
        <w:rPr>
          <w:lang w:val="es-ES"/>
        </w:rPr>
      </w:pPr>
      <w:r>
        <w:rPr>
          <w:lang w:val="es-ES"/>
        </w:rPr>
        <w:t>La semi-vida de eliminación media de aripiprazol es de aproximadamente 75 horas para metabolizadores rápidos del CYP2D6 y de aproximadamente 146 horas para metabolizadores lentos del CYP2D6.</w:t>
      </w:r>
    </w:p>
    <w:p w14:paraId="68E3D5C0" w14:textId="77777777" w:rsidR="00A80C76" w:rsidRDefault="00A80C76">
      <w:pPr>
        <w:pStyle w:val="EMEABodyText"/>
        <w:widowControl w:val="0"/>
        <w:rPr>
          <w:lang w:val="es-ES"/>
        </w:rPr>
      </w:pPr>
    </w:p>
    <w:p w14:paraId="68E3D5C1" w14:textId="77777777" w:rsidR="00A80C76" w:rsidRDefault="006963B6">
      <w:pPr>
        <w:pStyle w:val="EMEABodyText"/>
        <w:widowControl w:val="0"/>
        <w:rPr>
          <w:lang w:val="es-ES"/>
        </w:rPr>
      </w:pPr>
      <w:r>
        <w:rPr>
          <w:lang w:val="es-ES"/>
        </w:rPr>
        <w:t>El aclaramiento corporal total de aripiprazol es de 0,7 ml/min/kg, y principalmente hepático.</w:t>
      </w:r>
    </w:p>
    <w:p w14:paraId="68E3D5C2" w14:textId="77777777" w:rsidR="00A80C76" w:rsidRDefault="00A80C76">
      <w:pPr>
        <w:pStyle w:val="EMEABodyText"/>
        <w:widowControl w:val="0"/>
        <w:rPr>
          <w:lang w:val="es-ES"/>
        </w:rPr>
      </w:pPr>
    </w:p>
    <w:p w14:paraId="68E3D5C3" w14:textId="77777777" w:rsidR="00A80C76" w:rsidRDefault="006963B6">
      <w:pPr>
        <w:pStyle w:val="EMEABodyText"/>
        <w:widowControl w:val="0"/>
        <w:rPr>
          <w:lang w:val="es-ES"/>
        </w:rPr>
      </w:pPr>
      <w:r>
        <w:rPr>
          <w:lang w:val="es-ES"/>
        </w:rPr>
        <w:t xml:space="preserve">Tras una única dosis oral de aripiprazol marcado con </w:t>
      </w:r>
      <w:r>
        <w:rPr>
          <w:vertAlign w:val="superscript"/>
          <w:lang w:val="es-ES"/>
        </w:rPr>
        <w:t>14</w:t>
      </w:r>
      <w:r>
        <w:rPr>
          <w:lang w:val="es-ES"/>
        </w:rPr>
        <w:t>C, aproximadamente el 27 % de la radioactividad administrada se recuperó en la orina y aproximadamente el 60 % en las heces. Se excretó menos del 1 % de aripiprazol inalterado en orina y aproximadamente un 18 % se recuperó inalterado en las heces.</w:t>
      </w:r>
    </w:p>
    <w:p w14:paraId="68E3D5C4" w14:textId="77777777" w:rsidR="00A80C76" w:rsidRDefault="00A80C76">
      <w:pPr>
        <w:pStyle w:val="EMEABodyText"/>
        <w:widowControl w:val="0"/>
        <w:rPr>
          <w:lang w:val="es-ES"/>
        </w:rPr>
      </w:pPr>
    </w:p>
    <w:p w14:paraId="68E3D5C5" w14:textId="77777777" w:rsidR="00A80C76" w:rsidRDefault="006963B6">
      <w:pPr>
        <w:pStyle w:val="EMEABodyText"/>
        <w:widowControl w:val="0"/>
        <w:rPr>
          <w:u w:val="single"/>
          <w:lang w:val="es-ES"/>
        </w:rPr>
      </w:pPr>
      <w:r>
        <w:rPr>
          <w:u w:val="single"/>
          <w:lang w:val="es-ES"/>
        </w:rPr>
        <w:t>Farmacocinética en poblaciones especiales</w:t>
      </w:r>
    </w:p>
    <w:p w14:paraId="68E3D5C6" w14:textId="77777777" w:rsidR="00A80C76" w:rsidRDefault="00A80C76">
      <w:pPr>
        <w:pStyle w:val="EMEABodyText"/>
        <w:widowControl w:val="0"/>
        <w:rPr>
          <w:lang w:val="es-ES"/>
        </w:rPr>
      </w:pPr>
    </w:p>
    <w:p w14:paraId="68E3D5C7" w14:textId="77777777" w:rsidR="00A80C76" w:rsidRDefault="006963B6">
      <w:pPr>
        <w:pStyle w:val="EMEABodyText"/>
        <w:widowControl w:val="0"/>
        <w:rPr>
          <w:lang w:val="es-ES"/>
        </w:rPr>
      </w:pPr>
      <w:r>
        <w:rPr>
          <w:i/>
          <w:lang w:val="es-ES"/>
        </w:rPr>
        <w:t>Pacientes de edad avanzada</w:t>
      </w:r>
    </w:p>
    <w:p w14:paraId="68E3D5C8" w14:textId="77777777" w:rsidR="00A80C76" w:rsidRDefault="006963B6">
      <w:pPr>
        <w:pStyle w:val="EMEABodyText"/>
        <w:widowControl w:val="0"/>
        <w:rPr>
          <w:lang w:val="es-ES"/>
        </w:rPr>
      </w:pPr>
      <w:r>
        <w:rPr>
          <w:lang w:val="es-ES"/>
        </w:rPr>
        <w:t>No hay diferencias en la farmacocinética de aripiprazol entre pacientes de edad avanzada sanos y adultos de menor edad, ni se detectó ningún efecto relacionado con la edad, en un análisis farmacocinético en la población de pacientes esquizofrénicos.</w:t>
      </w:r>
    </w:p>
    <w:p w14:paraId="68E3D5C9" w14:textId="77777777" w:rsidR="00A80C76" w:rsidRDefault="00A80C76">
      <w:pPr>
        <w:pStyle w:val="EMEABodyText"/>
        <w:widowControl w:val="0"/>
        <w:rPr>
          <w:lang w:val="es-ES"/>
        </w:rPr>
      </w:pPr>
    </w:p>
    <w:p w14:paraId="68E3D5CA" w14:textId="77777777" w:rsidR="00A80C76" w:rsidRDefault="006963B6">
      <w:pPr>
        <w:pStyle w:val="EMEABodyText"/>
        <w:widowControl w:val="0"/>
        <w:rPr>
          <w:i/>
          <w:lang w:val="es-ES"/>
        </w:rPr>
      </w:pPr>
      <w:r>
        <w:rPr>
          <w:i/>
          <w:lang w:val="es-ES"/>
        </w:rPr>
        <w:t>Sexo</w:t>
      </w:r>
    </w:p>
    <w:p w14:paraId="68E3D5CB" w14:textId="77777777" w:rsidR="00A80C76" w:rsidRDefault="006963B6">
      <w:pPr>
        <w:pStyle w:val="EMEABodyText"/>
        <w:widowControl w:val="0"/>
        <w:rPr>
          <w:lang w:val="es-ES"/>
        </w:rPr>
      </w:pPr>
      <w:r>
        <w:rPr>
          <w:lang w:val="es-ES"/>
        </w:rPr>
        <w:t>No hay diferencias en la farmacocinética de aripiprazol entre sujetos sanos masculinos y femeninos ni hay ningún efecto detectable en cuanto al sexo, en un análisis farmacocinético en la población de pacientes esquizofrénicos.</w:t>
      </w:r>
    </w:p>
    <w:p w14:paraId="68E3D5CC" w14:textId="77777777" w:rsidR="00A80C76" w:rsidRDefault="00A80C76">
      <w:pPr>
        <w:pStyle w:val="EMEABodyText"/>
        <w:widowControl w:val="0"/>
        <w:rPr>
          <w:lang w:val="es-ES"/>
        </w:rPr>
      </w:pPr>
    </w:p>
    <w:p w14:paraId="68E3D5CD" w14:textId="77777777" w:rsidR="00A80C76" w:rsidRDefault="006963B6">
      <w:pPr>
        <w:rPr>
          <w:rFonts w:eastAsia="MS Mincho"/>
          <w:i/>
          <w:iCs/>
          <w:color w:val="000000"/>
          <w:lang w:val="es-ES"/>
        </w:rPr>
      </w:pPr>
      <w:r>
        <w:rPr>
          <w:rFonts w:eastAsia="MS Mincho"/>
          <w:i/>
          <w:iCs/>
          <w:color w:val="000000"/>
          <w:lang w:val="es-ES"/>
        </w:rPr>
        <w:t>Tabaquismo</w:t>
      </w:r>
    </w:p>
    <w:p w14:paraId="68E3D5CE" w14:textId="77777777" w:rsidR="00A80C76" w:rsidRDefault="006963B6">
      <w:pPr>
        <w:rPr>
          <w:rFonts w:eastAsia="MS Mincho"/>
          <w:iCs/>
          <w:color w:val="000000"/>
          <w:lang w:val="es-ES"/>
        </w:rPr>
      </w:pPr>
      <w:r>
        <w:rPr>
          <w:rFonts w:eastAsia="MS Mincho"/>
          <w:iCs/>
          <w:color w:val="000000"/>
          <w:lang w:val="es-ES"/>
        </w:rPr>
        <w:t>El estudio de la farmacocinética de aripiprazol oral no ha revelado ninguna evidencia de efectos clínicamente significativos del consumo de tabaco sobre la farmacocinética de aripiprazol.</w:t>
      </w:r>
    </w:p>
    <w:p w14:paraId="68E3D5CF" w14:textId="77777777" w:rsidR="00A80C76" w:rsidRDefault="00A80C76">
      <w:pPr>
        <w:rPr>
          <w:rFonts w:eastAsia="MS Mincho"/>
          <w:iCs/>
          <w:color w:val="000000"/>
          <w:u w:val="single"/>
          <w:lang w:val="es-ES"/>
        </w:rPr>
      </w:pPr>
    </w:p>
    <w:p w14:paraId="68E3D5D0" w14:textId="77777777" w:rsidR="00A80C76" w:rsidRDefault="006963B6">
      <w:pPr>
        <w:rPr>
          <w:rFonts w:eastAsia="MS Mincho"/>
          <w:i/>
          <w:iCs/>
          <w:color w:val="000000"/>
          <w:lang w:val="es-ES"/>
        </w:rPr>
      </w:pPr>
      <w:r>
        <w:rPr>
          <w:rFonts w:eastAsia="MS Mincho"/>
          <w:i/>
          <w:iCs/>
          <w:color w:val="000000"/>
          <w:lang w:val="es-ES"/>
        </w:rPr>
        <w:t>Etnia</w:t>
      </w:r>
    </w:p>
    <w:p w14:paraId="68E3D5D1" w14:textId="77777777" w:rsidR="00A80C76" w:rsidRDefault="006963B6">
      <w:pPr>
        <w:rPr>
          <w:rFonts w:eastAsia="MS Mincho"/>
          <w:iCs/>
          <w:color w:val="000000"/>
          <w:lang w:val="es-ES"/>
        </w:rPr>
      </w:pPr>
      <w:r>
        <w:rPr>
          <w:rFonts w:eastAsia="MS Mincho"/>
          <w:iCs/>
          <w:color w:val="000000"/>
          <w:lang w:val="es-ES"/>
        </w:rPr>
        <w:t>El estudio de la farmacocinética de aripiprazol en humanos mostró que no hay ninguna evidencia de diferencias relacionadas con la raza.</w:t>
      </w:r>
    </w:p>
    <w:p w14:paraId="68E3D5D2" w14:textId="77777777" w:rsidR="00A80C76" w:rsidRDefault="00A80C76">
      <w:pPr>
        <w:pStyle w:val="EMEABodyText"/>
        <w:widowControl w:val="0"/>
        <w:rPr>
          <w:lang w:val="es-ES"/>
        </w:rPr>
      </w:pPr>
    </w:p>
    <w:p w14:paraId="68E3D5D3" w14:textId="77777777" w:rsidR="00A80C76" w:rsidRDefault="006963B6">
      <w:pPr>
        <w:pStyle w:val="EMEABodyText"/>
        <w:widowControl w:val="0"/>
        <w:rPr>
          <w:lang w:val="es-ES"/>
        </w:rPr>
      </w:pPr>
      <w:r>
        <w:rPr>
          <w:i/>
          <w:lang w:val="es-ES"/>
        </w:rPr>
        <w:t>Trastornos renales</w:t>
      </w:r>
    </w:p>
    <w:p w14:paraId="68E3D5D4" w14:textId="77777777" w:rsidR="00A80C76" w:rsidRDefault="006963B6">
      <w:pPr>
        <w:pStyle w:val="EMEABodyText"/>
        <w:widowControl w:val="0"/>
        <w:rPr>
          <w:lang w:val="es-ES"/>
        </w:rPr>
      </w:pPr>
      <w:r>
        <w:rPr>
          <w:lang w:val="es-ES"/>
        </w:rPr>
        <w:t>Las características farmacocinéticas de aripiprazol y dehidro-aripiprazol se han encontrado similares en pacientes que padecen insuficiencia renal severa en comparación con sujetos jóvenes sanos.</w:t>
      </w:r>
    </w:p>
    <w:p w14:paraId="68E3D5D5" w14:textId="77777777" w:rsidR="00A80C76" w:rsidRDefault="00A80C76">
      <w:pPr>
        <w:pStyle w:val="EMEABodyText"/>
        <w:widowControl w:val="0"/>
        <w:rPr>
          <w:lang w:val="es-ES"/>
        </w:rPr>
      </w:pPr>
    </w:p>
    <w:p w14:paraId="68E3D5D6" w14:textId="77777777" w:rsidR="00A80C76" w:rsidRDefault="006963B6">
      <w:pPr>
        <w:pStyle w:val="EMEABodyText"/>
        <w:widowControl w:val="0"/>
        <w:rPr>
          <w:lang w:val="es-ES"/>
        </w:rPr>
      </w:pPr>
      <w:r>
        <w:rPr>
          <w:i/>
          <w:lang w:val="es-ES"/>
        </w:rPr>
        <w:t>Trastornos hepáticos</w:t>
      </w:r>
    </w:p>
    <w:p w14:paraId="68E3D5D7" w14:textId="77777777" w:rsidR="00A80C76" w:rsidRDefault="006963B6">
      <w:pPr>
        <w:pStyle w:val="EMEABodyText"/>
        <w:widowControl w:val="0"/>
        <w:rPr>
          <w:lang w:val="es-ES"/>
        </w:rPr>
      </w:pPr>
      <w:r>
        <w:rPr>
          <w:lang w:val="es-ES"/>
        </w:rPr>
        <w:t xml:space="preserve">En un estudio de dosis única en sujetos padeciendo varios niveles de cirrosis hepática (Child-Pugh clases A, B y C) no se ha detectado que la insuficiencia hepática tenga efectos significativos sobre la </w:t>
      </w:r>
      <w:r>
        <w:rPr>
          <w:lang w:val="es-ES"/>
        </w:rPr>
        <w:lastRenderedPageBreak/>
        <w:t>farmacocinética de aripiprazol y dehidro-aripiprazol, pero el estudio incluyó sólo 3 pacientes con cirrosis hepática clase C, esto es insuficiente para sacar conclusiones de su capacidad metabólica.</w:t>
      </w:r>
    </w:p>
    <w:p w14:paraId="68E3D5D8" w14:textId="77777777" w:rsidR="00A80C76" w:rsidRDefault="00A80C76">
      <w:pPr>
        <w:pStyle w:val="EMEABodyText"/>
        <w:widowControl w:val="0"/>
        <w:rPr>
          <w:lang w:val="es-ES"/>
        </w:rPr>
      </w:pPr>
    </w:p>
    <w:p w14:paraId="68E3D5D9" w14:textId="77777777" w:rsidR="00A80C76" w:rsidRDefault="006963B6">
      <w:pPr>
        <w:pStyle w:val="EMEAHeading2"/>
        <w:keepNext w:val="0"/>
        <w:keepLines w:val="0"/>
        <w:widowControl w:val="0"/>
        <w:tabs>
          <w:tab w:val="left" w:pos="567"/>
        </w:tabs>
        <w:outlineLvl w:val="9"/>
        <w:rPr>
          <w:lang w:val="es-ES"/>
        </w:rPr>
      </w:pPr>
      <w:r>
        <w:rPr>
          <w:lang w:val="es-ES"/>
        </w:rPr>
        <w:t>5.3</w:t>
      </w:r>
      <w:r>
        <w:rPr>
          <w:lang w:val="es-ES"/>
        </w:rPr>
        <w:tab/>
        <w:t>Datos preclínicos sobre seguridad</w:t>
      </w:r>
    </w:p>
    <w:p w14:paraId="68E3D5DA" w14:textId="77777777" w:rsidR="00A80C76" w:rsidRDefault="00A80C76">
      <w:pPr>
        <w:pStyle w:val="EMEABodyText"/>
        <w:widowControl w:val="0"/>
        <w:rPr>
          <w:lang w:val="es-ES"/>
        </w:rPr>
      </w:pPr>
    </w:p>
    <w:p w14:paraId="68E3D5DB" w14:textId="77777777" w:rsidR="00A80C76" w:rsidRDefault="006963B6">
      <w:pPr>
        <w:pStyle w:val="EMEABodyText"/>
        <w:widowControl w:val="0"/>
        <w:rPr>
          <w:lang w:val="es-ES"/>
        </w:rPr>
      </w:pPr>
      <w:r>
        <w:rPr>
          <w:lang w:val="es-ES"/>
        </w:rPr>
        <w:t>La administración de ABILIFY solución inyectable fue bien tolerada y no produjo toxicidad en los órganos diana en ratas y monos, tras la administración de dosis repetidas en exposiciones sistémicas equivalentes a 15 y 5 veces más, respectivamente, de la dosis máxima recomendada en humanos de 30 mg por vía intramuscular. En estudios por vía intravenosa de toxicidad reproductiva, no se observaron nuevos riesgos de seguridad al exponer a las madres a niveles de hasta 15 veces (ratas) y 29 veces (conejos) el equivalente a la exposición humana de 30 mg.</w:t>
      </w:r>
    </w:p>
    <w:p w14:paraId="68E3D5DC" w14:textId="77777777" w:rsidR="00A80C76" w:rsidRDefault="00A80C76">
      <w:pPr>
        <w:pStyle w:val="EMEABodyText"/>
        <w:widowControl w:val="0"/>
        <w:rPr>
          <w:lang w:val="es-ES"/>
        </w:rPr>
      </w:pPr>
    </w:p>
    <w:p w14:paraId="68E3D5DD" w14:textId="77777777" w:rsidR="00A80C76" w:rsidRDefault="006963B6">
      <w:pPr>
        <w:pStyle w:val="EMEABodyText"/>
        <w:widowControl w:val="0"/>
        <w:rPr>
          <w:lang w:val="es-ES"/>
        </w:rPr>
      </w:pPr>
      <w:r>
        <w:rPr>
          <w:lang w:val="es-ES"/>
        </w:rPr>
        <w:t>Los datos de los estudios preclínicos no muestran riesgos especiales para los seres humanos según los estudios convencionales del aripiprazol oral de farmacología de seguridad, toxicidad a dosis repetidas, genotoxicidad, potencial carcinogénico, toxicidad para la reproducción y desarrollo.</w:t>
      </w:r>
    </w:p>
    <w:p w14:paraId="68E3D5DE" w14:textId="77777777" w:rsidR="00A80C76" w:rsidRDefault="00A80C76">
      <w:pPr>
        <w:pStyle w:val="EMEABodyText"/>
        <w:widowControl w:val="0"/>
        <w:rPr>
          <w:lang w:val="es-ES"/>
        </w:rPr>
      </w:pPr>
    </w:p>
    <w:p w14:paraId="68E3D5DF" w14:textId="77777777" w:rsidR="00A80C76" w:rsidRDefault="006963B6">
      <w:pPr>
        <w:pStyle w:val="EMEABodyText"/>
        <w:widowControl w:val="0"/>
        <w:rPr>
          <w:lang w:val="es-ES"/>
        </w:rPr>
      </w:pPr>
      <w:r>
        <w:rPr>
          <w:lang w:val="es-ES"/>
        </w:rPr>
        <w:t>Sólo se observaron efectos toxicológicamente significativos a dosis o exposiciones que excedían los límites de dosificación o de exposición máxima en humanos, indicando que estos efectos fueron limitados o sin relevancia clínica. Estos incluían: toxicidad adrenocortical dosis dependiente (acumulación del pigmento lipofuscina y/o pérdida de células parenquimales) en ratas después de 104 semanas entre 20 mg/kg/día y 60 mg/kg/día (3 a 10 veces el AUC en el estado estacionario de la dosis máxima recomendada en humanos) y aumento de los carcinomas adrenocorticales y de la combinación de adenomas/carcinomas adrenocorticales en ratas hembras a 60 mg/kg/día (10 veces el AUC media en el estado estacionario de la dosis máxima recomendada para humanos). La exposición no tumorgénica en hembras de rata fue 7 veces más alta respecto a la exposición humana a la dosis recomendada.</w:t>
      </w:r>
    </w:p>
    <w:p w14:paraId="68E3D5E0" w14:textId="77777777" w:rsidR="00A80C76" w:rsidRDefault="00A80C76">
      <w:pPr>
        <w:pStyle w:val="EMEABodyText"/>
        <w:widowControl w:val="0"/>
        <w:rPr>
          <w:lang w:val="es-ES"/>
        </w:rPr>
      </w:pPr>
    </w:p>
    <w:p w14:paraId="68E3D5E1" w14:textId="77777777" w:rsidR="00A80C76" w:rsidRDefault="006963B6">
      <w:pPr>
        <w:pStyle w:val="EMEABodyText"/>
        <w:widowControl w:val="0"/>
        <w:rPr>
          <w:lang w:val="es-ES"/>
        </w:rPr>
      </w:pPr>
      <w:r>
        <w:rPr>
          <w:lang w:val="es-ES"/>
        </w:rPr>
        <w:t>Un hallazgo adicional fue el de la colelitiasis como consecuencia de la precipitación de conjugados de sulfato de hidroximetabolitos de aripiprazol en la bilis de monos después de una dosificación oral repetida de 25 mg/kg/día a 125 mg/kg/día (1 a 3 veces el AUC media en niveles estables de la dosis clínicamente recomendada o 16 a 81 veces la dosis máxima recomendada en humanos en mg/m</w:t>
      </w:r>
      <w:r>
        <w:rPr>
          <w:vertAlign w:val="superscript"/>
          <w:lang w:val="es-ES"/>
        </w:rPr>
        <w:t>2</w:t>
      </w:r>
      <w:r>
        <w:rPr>
          <w:lang w:val="es-ES"/>
        </w:rPr>
        <w:t xml:space="preserve">). Sin embargo, las concentraciones de los conjugados de sulfato de hidroxiaripiprazol en la bilis humana a la dosis máxima propuesta, 30 mg al día, no superaban el 6 % de las concentraciones encontradas en la bilis de monos en el estudio de 39 semanas, estando muy por debajo (6 %) de sus límites de solubilidad </w:t>
      </w:r>
      <w:r>
        <w:rPr>
          <w:i/>
          <w:lang w:val="es-ES"/>
        </w:rPr>
        <w:t>in vitro</w:t>
      </w:r>
      <w:r>
        <w:rPr>
          <w:lang w:val="es-ES"/>
        </w:rPr>
        <w:t>.</w:t>
      </w:r>
    </w:p>
    <w:p w14:paraId="68E3D5E2" w14:textId="77777777" w:rsidR="00A80C76" w:rsidRDefault="00A80C76">
      <w:pPr>
        <w:pStyle w:val="EMEABodyText"/>
        <w:widowControl w:val="0"/>
        <w:rPr>
          <w:lang w:val="es-ES"/>
        </w:rPr>
      </w:pPr>
    </w:p>
    <w:p w14:paraId="68E3D5E3" w14:textId="77777777" w:rsidR="00A80C76" w:rsidRDefault="006963B6">
      <w:pPr>
        <w:pStyle w:val="EMEABodyText"/>
        <w:widowControl w:val="0"/>
        <w:rPr>
          <w:lang w:val="es-ES"/>
        </w:rPr>
      </w:pPr>
      <w:r>
        <w:rPr>
          <w:lang w:val="es-ES"/>
        </w:rPr>
        <w:t>En estudios de dosis repetidas en ratas y perros jóvenes, el perfil de toxicidad de aripiprazol fue comparable al observado en animales adultos, y no se observó ninguna evidencia de neurotoxicidad o efectos adversos en el desarrollo.</w:t>
      </w:r>
    </w:p>
    <w:p w14:paraId="68E3D5E4" w14:textId="77777777" w:rsidR="00A80C76" w:rsidRDefault="00A80C76">
      <w:pPr>
        <w:pStyle w:val="EMEABodyText"/>
        <w:widowControl w:val="0"/>
        <w:rPr>
          <w:lang w:val="es-ES"/>
        </w:rPr>
      </w:pPr>
    </w:p>
    <w:p w14:paraId="68E3D5E5" w14:textId="77777777" w:rsidR="00A80C76" w:rsidRDefault="006963B6">
      <w:pPr>
        <w:pStyle w:val="EMEABodyText"/>
        <w:widowControl w:val="0"/>
        <w:rPr>
          <w:lang w:val="es-ES"/>
        </w:rPr>
      </w:pPr>
      <w:r>
        <w:rPr>
          <w:lang w:val="es-ES"/>
        </w:rPr>
        <w:t>Basándose en los resultados de una serie completa de ensayos estándar de genotoxicidad, aripiprazol se consideró no genotóxico. Aripiprazol no redujo la fertilidad en estudios de toxicidad reproductiva. Se ha observado toxicidad en el desarrollo, incluidos retraso en la osificación fetal dosis-dependiente y posibles efectos teratógenos en ratas, a exposiciones de dosis subterapéuticas (basadas en AUC) y en conejos a exposiciones de dosis 3 a 11 veces el AUC media en niveles estables de la dosis clínica máxima recomendada. Se produjo toxicidad maternal a dosis similares que las encontradas para la toxicidad de desarrollo.</w:t>
      </w:r>
    </w:p>
    <w:p w14:paraId="68E3D5E6" w14:textId="77777777" w:rsidR="00A80C76" w:rsidRDefault="00A80C76">
      <w:pPr>
        <w:pStyle w:val="EMEABodyText"/>
        <w:widowControl w:val="0"/>
        <w:rPr>
          <w:lang w:val="es-ES"/>
        </w:rPr>
      </w:pPr>
    </w:p>
    <w:p w14:paraId="68E3D5E7" w14:textId="77777777" w:rsidR="00A80C76" w:rsidRDefault="00A80C76">
      <w:pPr>
        <w:pStyle w:val="EMEABodyText"/>
        <w:widowControl w:val="0"/>
        <w:rPr>
          <w:lang w:val="es-ES"/>
        </w:rPr>
      </w:pPr>
    </w:p>
    <w:p w14:paraId="68E3D5E8" w14:textId="77777777" w:rsidR="00A80C76" w:rsidRDefault="006963B6">
      <w:pPr>
        <w:pStyle w:val="EMEAHeading1"/>
        <w:keepNext w:val="0"/>
        <w:keepLines w:val="0"/>
        <w:widowControl w:val="0"/>
        <w:tabs>
          <w:tab w:val="left" w:pos="567"/>
        </w:tabs>
        <w:outlineLvl w:val="9"/>
        <w:rPr>
          <w:lang w:val="es-ES"/>
        </w:rPr>
      </w:pPr>
      <w:r>
        <w:rPr>
          <w:caps w:val="0"/>
          <w:lang w:val="es-ES"/>
        </w:rPr>
        <w:t>6.</w:t>
      </w:r>
      <w:r>
        <w:rPr>
          <w:caps w:val="0"/>
          <w:lang w:val="es-ES"/>
        </w:rPr>
        <w:tab/>
        <w:t>DATOS FARMACÉUTICOS</w:t>
      </w:r>
    </w:p>
    <w:p w14:paraId="68E3D5E9" w14:textId="77777777" w:rsidR="00A80C76" w:rsidRDefault="00A80C76">
      <w:pPr>
        <w:pStyle w:val="EMEAHeading1"/>
        <w:keepNext w:val="0"/>
        <w:keepLines w:val="0"/>
        <w:widowControl w:val="0"/>
        <w:ind w:left="0" w:firstLine="0"/>
        <w:outlineLvl w:val="9"/>
        <w:rPr>
          <w:b w:val="0"/>
          <w:lang w:val="es-ES"/>
        </w:rPr>
      </w:pPr>
    </w:p>
    <w:p w14:paraId="68E3D5EA" w14:textId="77777777" w:rsidR="00A80C76" w:rsidRDefault="006963B6">
      <w:pPr>
        <w:pStyle w:val="EMEAHeading2"/>
        <w:keepNext w:val="0"/>
        <w:keepLines w:val="0"/>
        <w:widowControl w:val="0"/>
        <w:tabs>
          <w:tab w:val="left" w:pos="567"/>
        </w:tabs>
        <w:outlineLvl w:val="9"/>
        <w:rPr>
          <w:lang w:val="es-ES"/>
        </w:rPr>
      </w:pPr>
      <w:r>
        <w:rPr>
          <w:lang w:val="es-ES"/>
        </w:rPr>
        <w:t>6.1</w:t>
      </w:r>
      <w:r>
        <w:rPr>
          <w:lang w:val="es-ES"/>
        </w:rPr>
        <w:tab/>
        <w:t>Lista de excipientes</w:t>
      </w:r>
    </w:p>
    <w:p w14:paraId="68E3D5EB" w14:textId="77777777" w:rsidR="00A80C76" w:rsidRDefault="00A80C76">
      <w:pPr>
        <w:pStyle w:val="EMEAHeading2"/>
        <w:keepNext w:val="0"/>
        <w:keepLines w:val="0"/>
        <w:widowControl w:val="0"/>
        <w:ind w:left="0" w:firstLine="0"/>
        <w:outlineLvl w:val="9"/>
        <w:rPr>
          <w:b w:val="0"/>
          <w:lang w:val="es-ES"/>
        </w:rPr>
      </w:pPr>
    </w:p>
    <w:p w14:paraId="68E3D5EC" w14:textId="77777777" w:rsidR="00A80C76" w:rsidRDefault="006963B6">
      <w:pPr>
        <w:pStyle w:val="EMEABodyText"/>
        <w:widowControl w:val="0"/>
        <w:rPr>
          <w:lang w:val="es-ES"/>
        </w:rPr>
      </w:pPr>
      <w:r>
        <w:rPr>
          <w:lang w:val="es-ES"/>
        </w:rPr>
        <w:t>Sulfobutiléter β-ciclodextrina (SBECD)</w:t>
      </w:r>
    </w:p>
    <w:p w14:paraId="68E3D5ED" w14:textId="77777777" w:rsidR="00A80C76" w:rsidRDefault="006963B6">
      <w:pPr>
        <w:pStyle w:val="EMEABodyText"/>
        <w:widowControl w:val="0"/>
        <w:rPr>
          <w:lang w:val="es-ES"/>
        </w:rPr>
      </w:pPr>
      <w:r>
        <w:rPr>
          <w:lang w:val="es-ES"/>
        </w:rPr>
        <w:t>Ácido tartárico</w:t>
      </w:r>
    </w:p>
    <w:p w14:paraId="68E3D5EE" w14:textId="77777777" w:rsidR="00A80C76" w:rsidRDefault="006963B6">
      <w:pPr>
        <w:pStyle w:val="EMEABodyText"/>
        <w:widowControl w:val="0"/>
        <w:rPr>
          <w:lang w:val="es-ES"/>
        </w:rPr>
      </w:pPr>
      <w:r>
        <w:rPr>
          <w:lang w:val="es-ES"/>
        </w:rPr>
        <w:t>Hidróxido sódico</w:t>
      </w:r>
    </w:p>
    <w:p w14:paraId="68E3D5EF" w14:textId="77777777" w:rsidR="00A80C76" w:rsidRDefault="006963B6">
      <w:pPr>
        <w:pStyle w:val="EMEABodyText"/>
        <w:widowControl w:val="0"/>
        <w:rPr>
          <w:lang w:val="es-ES"/>
        </w:rPr>
      </w:pPr>
      <w:r>
        <w:rPr>
          <w:lang w:val="es-ES"/>
        </w:rPr>
        <w:t>Agua para preparaciones inyectables</w:t>
      </w:r>
    </w:p>
    <w:p w14:paraId="68E3D5F0" w14:textId="77777777" w:rsidR="00A80C76" w:rsidRDefault="00A80C76">
      <w:pPr>
        <w:pStyle w:val="EMEABodyText"/>
        <w:widowControl w:val="0"/>
        <w:rPr>
          <w:lang w:val="es-ES"/>
        </w:rPr>
      </w:pPr>
    </w:p>
    <w:p w14:paraId="68E3D5F1" w14:textId="77777777" w:rsidR="00A80C76" w:rsidRDefault="006963B6">
      <w:pPr>
        <w:pStyle w:val="EMEAHeading2"/>
        <w:keepNext w:val="0"/>
        <w:keepLines w:val="0"/>
        <w:widowControl w:val="0"/>
        <w:tabs>
          <w:tab w:val="left" w:pos="567"/>
        </w:tabs>
        <w:outlineLvl w:val="9"/>
        <w:rPr>
          <w:lang w:val="es-ES"/>
        </w:rPr>
      </w:pPr>
      <w:r>
        <w:rPr>
          <w:lang w:val="es-ES"/>
        </w:rPr>
        <w:t>6.2</w:t>
      </w:r>
      <w:r>
        <w:rPr>
          <w:lang w:val="es-ES"/>
        </w:rPr>
        <w:tab/>
        <w:t>Incompatibilidades</w:t>
      </w:r>
    </w:p>
    <w:p w14:paraId="68E3D5F2" w14:textId="77777777" w:rsidR="00A80C76" w:rsidRDefault="00A80C76">
      <w:pPr>
        <w:pStyle w:val="EMEAHeading2"/>
        <w:keepNext w:val="0"/>
        <w:keepLines w:val="0"/>
        <w:widowControl w:val="0"/>
        <w:ind w:left="0" w:firstLine="0"/>
        <w:outlineLvl w:val="9"/>
        <w:rPr>
          <w:b w:val="0"/>
          <w:lang w:val="es-ES"/>
        </w:rPr>
      </w:pPr>
    </w:p>
    <w:p w14:paraId="68E3D5F3" w14:textId="77777777" w:rsidR="00A80C76" w:rsidRDefault="006963B6">
      <w:pPr>
        <w:pStyle w:val="EMEABodyText"/>
        <w:widowControl w:val="0"/>
        <w:rPr>
          <w:lang w:val="es-ES"/>
        </w:rPr>
      </w:pPr>
      <w:r>
        <w:rPr>
          <w:lang w:val="es-ES"/>
        </w:rPr>
        <w:t>No procede.</w:t>
      </w:r>
    </w:p>
    <w:p w14:paraId="68E3D5F4" w14:textId="77777777" w:rsidR="00A80C76" w:rsidRDefault="00A80C76">
      <w:pPr>
        <w:pStyle w:val="EMEABodyText"/>
        <w:widowControl w:val="0"/>
        <w:rPr>
          <w:lang w:val="es-ES"/>
        </w:rPr>
      </w:pPr>
    </w:p>
    <w:p w14:paraId="68E3D5F5" w14:textId="77777777" w:rsidR="00A80C76" w:rsidRDefault="006963B6">
      <w:pPr>
        <w:pStyle w:val="EMEAHeading2"/>
        <w:keepNext w:val="0"/>
        <w:keepLines w:val="0"/>
        <w:widowControl w:val="0"/>
        <w:tabs>
          <w:tab w:val="left" w:pos="567"/>
        </w:tabs>
        <w:outlineLvl w:val="9"/>
        <w:rPr>
          <w:lang w:val="es-ES"/>
        </w:rPr>
      </w:pPr>
      <w:r>
        <w:rPr>
          <w:lang w:val="es-ES"/>
        </w:rPr>
        <w:t>6.3</w:t>
      </w:r>
      <w:r>
        <w:rPr>
          <w:lang w:val="es-ES"/>
        </w:rPr>
        <w:tab/>
        <w:t>Periodo de validez</w:t>
      </w:r>
    </w:p>
    <w:p w14:paraId="68E3D5F6" w14:textId="77777777" w:rsidR="00A80C76" w:rsidRDefault="00A80C76">
      <w:pPr>
        <w:pStyle w:val="EMEAHeading2"/>
        <w:keepNext w:val="0"/>
        <w:keepLines w:val="0"/>
        <w:widowControl w:val="0"/>
        <w:ind w:left="0" w:firstLine="0"/>
        <w:outlineLvl w:val="9"/>
        <w:rPr>
          <w:b w:val="0"/>
          <w:lang w:val="es-ES"/>
        </w:rPr>
      </w:pPr>
    </w:p>
    <w:p w14:paraId="68E3D5F7" w14:textId="77777777" w:rsidR="00A80C76" w:rsidRDefault="006963B6">
      <w:pPr>
        <w:pStyle w:val="EMEABodyText"/>
        <w:widowControl w:val="0"/>
        <w:rPr>
          <w:lang w:val="es-ES"/>
        </w:rPr>
      </w:pPr>
      <w:r>
        <w:rPr>
          <w:lang w:val="es-ES"/>
        </w:rPr>
        <w:t>18 meses.</w:t>
      </w:r>
    </w:p>
    <w:p w14:paraId="68E3D5F8" w14:textId="77777777" w:rsidR="00A80C76" w:rsidRDefault="006963B6">
      <w:pPr>
        <w:pStyle w:val="EMEABodyText"/>
        <w:widowControl w:val="0"/>
        <w:rPr>
          <w:lang w:val="es-ES"/>
        </w:rPr>
      </w:pPr>
      <w:r>
        <w:rPr>
          <w:lang w:val="es-ES"/>
        </w:rPr>
        <w:t>Una vez abierto: usar el medicamento inmediatamente.</w:t>
      </w:r>
    </w:p>
    <w:p w14:paraId="68E3D5F9" w14:textId="77777777" w:rsidR="00A80C76" w:rsidRDefault="00A80C76">
      <w:pPr>
        <w:pStyle w:val="EMEABodyText"/>
        <w:widowControl w:val="0"/>
        <w:rPr>
          <w:lang w:val="es-ES"/>
        </w:rPr>
      </w:pPr>
    </w:p>
    <w:p w14:paraId="68E3D5FA" w14:textId="77777777" w:rsidR="00A80C76" w:rsidRDefault="006963B6">
      <w:pPr>
        <w:pStyle w:val="EMEAHeading2"/>
        <w:keepNext w:val="0"/>
        <w:keepLines w:val="0"/>
        <w:widowControl w:val="0"/>
        <w:tabs>
          <w:tab w:val="left" w:pos="567"/>
        </w:tabs>
        <w:outlineLvl w:val="9"/>
        <w:rPr>
          <w:lang w:val="es-ES"/>
        </w:rPr>
      </w:pPr>
      <w:r>
        <w:rPr>
          <w:lang w:val="es-ES"/>
        </w:rPr>
        <w:t>6.4</w:t>
      </w:r>
      <w:r>
        <w:rPr>
          <w:lang w:val="es-ES"/>
        </w:rPr>
        <w:tab/>
        <w:t>Precauciones especiales de conservación</w:t>
      </w:r>
    </w:p>
    <w:p w14:paraId="68E3D5FB" w14:textId="77777777" w:rsidR="00A80C76" w:rsidRDefault="00A80C76">
      <w:pPr>
        <w:pStyle w:val="EMEAHeading2"/>
        <w:keepNext w:val="0"/>
        <w:keepLines w:val="0"/>
        <w:widowControl w:val="0"/>
        <w:ind w:left="0" w:firstLine="0"/>
        <w:outlineLvl w:val="9"/>
        <w:rPr>
          <w:b w:val="0"/>
          <w:lang w:val="es-ES"/>
        </w:rPr>
      </w:pPr>
    </w:p>
    <w:p w14:paraId="68E3D5FC" w14:textId="77777777" w:rsidR="00A80C76" w:rsidRDefault="006963B6">
      <w:pPr>
        <w:pStyle w:val="EMEABodyText"/>
        <w:widowControl w:val="0"/>
        <w:rPr>
          <w:lang w:val="es-ES"/>
        </w:rPr>
      </w:pPr>
      <w:r>
        <w:rPr>
          <w:lang w:val="es-ES"/>
        </w:rPr>
        <w:t>Conservar el vial en el embalaje exterior para protegerlo de la luz.</w:t>
      </w:r>
    </w:p>
    <w:p w14:paraId="68E3D5FD" w14:textId="77777777" w:rsidR="00A80C76" w:rsidRDefault="006963B6">
      <w:pPr>
        <w:pStyle w:val="EMEABodyText"/>
        <w:widowControl w:val="0"/>
        <w:rPr>
          <w:lang w:val="es-ES"/>
        </w:rPr>
      </w:pPr>
      <w:r>
        <w:rPr>
          <w:lang w:val="es-ES"/>
        </w:rPr>
        <w:t>Para las condiciones de conservación tras la primera apertura del medicamento, ver sección 6.3.</w:t>
      </w:r>
    </w:p>
    <w:p w14:paraId="68E3D5FE" w14:textId="77777777" w:rsidR="00A80C76" w:rsidRDefault="00A80C76">
      <w:pPr>
        <w:pStyle w:val="EMEABodyText"/>
        <w:widowControl w:val="0"/>
        <w:rPr>
          <w:lang w:val="es-ES"/>
        </w:rPr>
      </w:pPr>
    </w:p>
    <w:p w14:paraId="68E3D5FF" w14:textId="77777777" w:rsidR="00A80C76" w:rsidRDefault="006963B6">
      <w:pPr>
        <w:pStyle w:val="EMEAHeading2"/>
        <w:keepNext w:val="0"/>
        <w:keepLines w:val="0"/>
        <w:widowControl w:val="0"/>
        <w:tabs>
          <w:tab w:val="left" w:pos="567"/>
        </w:tabs>
        <w:outlineLvl w:val="9"/>
        <w:rPr>
          <w:lang w:val="es-ES"/>
        </w:rPr>
      </w:pPr>
      <w:r>
        <w:rPr>
          <w:lang w:val="es-ES"/>
        </w:rPr>
        <w:t>6.5</w:t>
      </w:r>
      <w:r>
        <w:rPr>
          <w:lang w:val="es-ES"/>
        </w:rPr>
        <w:tab/>
        <w:t>Naturaleza y contenido del envase</w:t>
      </w:r>
    </w:p>
    <w:p w14:paraId="68E3D600" w14:textId="77777777" w:rsidR="00A80C76" w:rsidRDefault="00A80C76">
      <w:pPr>
        <w:widowControl w:val="0"/>
        <w:tabs>
          <w:tab w:val="left" w:pos="1187"/>
        </w:tabs>
        <w:rPr>
          <w:lang w:val="es-ES"/>
        </w:rPr>
      </w:pPr>
    </w:p>
    <w:p w14:paraId="68E3D601" w14:textId="77777777" w:rsidR="00A80C76" w:rsidRDefault="006963B6">
      <w:pPr>
        <w:widowControl w:val="0"/>
        <w:tabs>
          <w:tab w:val="left" w:pos="1187"/>
        </w:tabs>
        <w:rPr>
          <w:lang w:val="es-ES"/>
        </w:rPr>
      </w:pPr>
      <w:r>
        <w:rPr>
          <w:lang w:val="es-ES"/>
        </w:rPr>
        <w:t>Cada caja contiene un vial de cristal tipo I de un solo uso con un tapón de caucho de butilo y un precinto de aluminio desgarrable.</w:t>
      </w:r>
    </w:p>
    <w:p w14:paraId="68E3D602" w14:textId="77777777" w:rsidR="00A80C76" w:rsidRDefault="00A80C76">
      <w:pPr>
        <w:pStyle w:val="EMEABodyText"/>
        <w:widowControl w:val="0"/>
        <w:rPr>
          <w:lang w:val="es-ES"/>
        </w:rPr>
      </w:pPr>
    </w:p>
    <w:p w14:paraId="68E3D603" w14:textId="77777777" w:rsidR="00A80C76" w:rsidRDefault="006963B6">
      <w:pPr>
        <w:pStyle w:val="EMEAHeading2"/>
        <w:keepNext w:val="0"/>
        <w:keepLines w:val="0"/>
        <w:widowControl w:val="0"/>
        <w:tabs>
          <w:tab w:val="left" w:pos="567"/>
        </w:tabs>
        <w:outlineLvl w:val="9"/>
        <w:rPr>
          <w:lang w:val="es-ES"/>
        </w:rPr>
      </w:pPr>
      <w:r>
        <w:rPr>
          <w:lang w:val="es-ES"/>
        </w:rPr>
        <w:t>6.6</w:t>
      </w:r>
      <w:r>
        <w:rPr>
          <w:lang w:val="es-ES"/>
        </w:rPr>
        <w:tab/>
        <w:t>Precauciones especiales de eliminación</w:t>
      </w:r>
    </w:p>
    <w:p w14:paraId="68E3D604" w14:textId="77777777" w:rsidR="00A80C76" w:rsidRDefault="00A80C76">
      <w:pPr>
        <w:pStyle w:val="EMEAHeading2"/>
        <w:keepNext w:val="0"/>
        <w:keepLines w:val="0"/>
        <w:widowControl w:val="0"/>
        <w:ind w:left="0" w:firstLine="0"/>
        <w:outlineLvl w:val="9"/>
        <w:rPr>
          <w:b w:val="0"/>
          <w:lang w:val="es-ES"/>
        </w:rPr>
      </w:pPr>
    </w:p>
    <w:p w14:paraId="68E3D605" w14:textId="77777777" w:rsidR="00A80C76" w:rsidRDefault="006963B6">
      <w:pPr>
        <w:pStyle w:val="EMEABodyText"/>
        <w:widowControl w:val="0"/>
        <w:rPr>
          <w:lang w:val="es-ES"/>
        </w:rPr>
      </w:pPr>
      <w:r>
        <w:rPr>
          <w:lang w:val="es-ES"/>
        </w:rPr>
        <w:t>La eliminación del medicamento no utilizado y de todos los materiales que hayan estado en contacto con él se realizará de acuerdo con la normativa local.</w:t>
      </w:r>
    </w:p>
    <w:p w14:paraId="68E3D606" w14:textId="77777777" w:rsidR="00A80C76" w:rsidRDefault="00A80C76">
      <w:pPr>
        <w:pStyle w:val="EMEABodyText"/>
        <w:widowControl w:val="0"/>
        <w:rPr>
          <w:lang w:val="es-ES"/>
        </w:rPr>
      </w:pPr>
    </w:p>
    <w:p w14:paraId="68E3D607" w14:textId="77777777" w:rsidR="00A80C76" w:rsidRDefault="00A80C76">
      <w:pPr>
        <w:pStyle w:val="EMEABodyText"/>
        <w:widowControl w:val="0"/>
        <w:rPr>
          <w:lang w:val="es-ES"/>
        </w:rPr>
      </w:pPr>
    </w:p>
    <w:p w14:paraId="68E3D608" w14:textId="77777777" w:rsidR="00A80C76" w:rsidRDefault="006963B6">
      <w:pPr>
        <w:pStyle w:val="EMEAHeading1"/>
        <w:keepNext w:val="0"/>
        <w:keepLines w:val="0"/>
        <w:widowControl w:val="0"/>
        <w:tabs>
          <w:tab w:val="left" w:pos="567"/>
        </w:tabs>
        <w:outlineLvl w:val="9"/>
        <w:rPr>
          <w:lang w:val="es-ES"/>
        </w:rPr>
      </w:pPr>
      <w:r>
        <w:rPr>
          <w:caps w:val="0"/>
          <w:lang w:val="es-ES"/>
        </w:rPr>
        <w:t>7.</w:t>
      </w:r>
      <w:r>
        <w:rPr>
          <w:caps w:val="0"/>
          <w:lang w:val="es-ES"/>
        </w:rPr>
        <w:tab/>
        <w:t>TITULAR DE LA AUTORIZACIÓN DE COMERCIALIZACIÓN</w:t>
      </w:r>
    </w:p>
    <w:p w14:paraId="68E3D609" w14:textId="77777777" w:rsidR="00A80C76" w:rsidRDefault="00A80C76">
      <w:pPr>
        <w:pStyle w:val="EMEAHeading1"/>
        <w:keepNext w:val="0"/>
        <w:keepLines w:val="0"/>
        <w:widowControl w:val="0"/>
        <w:ind w:left="0" w:firstLine="0"/>
        <w:outlineLvl w:val="9"/>
        <w:rPr>
          <w:b w:val="0"/>
          <w:lang w:val="es-ES"/>
        </w:rPr>
      </w:pPr>
    </w:p>
    <w:p w14:paraId="68E3D60A" w14:textId="77777777" w:rsidR="00A80C76" w:rsidRDefault="006963B6">
      <w:pPr>
        <w:widowControl w:val="0"/>
        <w:rPr>
          <w:rFonts w:eastAsia="Times New Roman"/>
          <w:szCs w:val="20"/>
          <w:lang w:val="es-ES"/>
        </w:rPr>
      </w:pPr>
      <w:r>
        <w:rPr>
          <w:lang w:val="es-ES"/>
        </w:rPr>
        <w:t>Otsuka Pharmaceutical Netherlands B.V.</w:t>
      </w:r>
    </w:p>
    <w:p w14:paraId="68E3D60B" w14:textId="77777777" w:rsidR="00A80C76" w:rsidRDefault="006963B6">
      <w:pPr>
        <w:widowControl w:val="0"/>
        <w:rPr>
          <w:lang w:val="es-ES"/>
        </w:rPr>
      </w:pPr>
      <w:r>
        <w:rPr>
          <w:lang w:val="es-ES"/>
        </w:rPr>
        <w:t>Herikerbergweg 292</w:t>
      </w:r>
    </w:p>
    <w:p w14:paraId="68E3D60C" w14:textId="77777777" w:rsidR="00A80C76" w:rsidRDefault="006963B6">
      <w:pPr>
        <w:widowControl w:val="0"/>
        <w:rPr>
          <w:lang w:val="es-ES"/>
        </w:rPr>
      </w:pPr>
      <w:r>
        <w:rPr>
          <w:lang w:val="es-ES"/>
        </w:rPr>
        <w:t>1101 CT, Amsterdam</w:t>
      </w:r>
    </w:p>
    <w:p w14:paraId="68E3D60D" w14:textId="77777777" w:rsidR="00A80C76" w:rsidRDefault="006963B6">
      <w:pPr>
        <w:pStyle w:val="EMEABodyText"/>
        <w:widowControl w:val="0"/>
        <w:rPr>
          <w:lang w:val="es-ES"/>
        </w:rPr>
      </w:pPr>
      <w:r>
        <w:rPr>
          <w:lang w:val="es-ES"/>
        </w:rPr>
        <w:t>Países Bajos</w:t>
      </w:r>
    </w:p>
    <w:p w14:paraId="68E3D60E" w14:textId="77777777" w:rsidR="00A80C76" w:rsidRDefault="00A80C76">
      <w:pPr>
        <w:pStyle w:val="EMEABodyText"/>
        <w:widowControl w:val="0"/>
        <w:rPr>
          <w:lang w:val="es-ES"/>
        </w:rPr>
      </w:pPr>
    </w:p>
    <w:p w14:paraId="68E3D60F" w14:textId="77777777" w:rsidR="00A80C76" w:rsidRDefault="006963B6">
      <w:pPr>
        <w:pStyle w:val="EMEAHeading1"/>
        <w:keepNext w:val="0"/>
        <w:keepLines w:val="0"/>
        <w:widowControl w:val="0"/>
        <w:tabs>
          <w:tab w:val="left" w:pos="567"/>
        </w:tabs>
        <w:outlineLvl w:val="9"/>
        <w:rPr>
          <w:lang w:val="es-ES"/>
        </w:rPr>
      </w:pPr>
      <w:r>
        <w:rPr>
          <w:caps w:val="0"/>
          <w:lang w:val="es-ES"/>
        </w:rPr>
        <w:t>8.</w:t>
      </w:r>
      <w:r>
        <w:rPr>
          <w:caps w:val="0"/>
          <w:lang w:val="es-ES"/>
        </w:rPr>
        <w:tab/>
        <w:t>NÚMERO(S) DE AUTORIZACIÓN DE COMERCIALIZACIÓN</w:t>
      </w:r>
    </w:p>
    <w:p w14:paraId="68E3D610" w14:textId="77777777" w:rsidR="00A80C76" w:rsidRDefault="00A80C76">
      <w:pPr>
        <w:pStyle w:val="EMEAHeading1"/>
        <w:keepNext w:val="0"/>
        <w:keepLines w:val="0"/>
        <w:widowControl w:val="0"/>
        <w:ind w:left="0" w:firstLine="0"/>
        <w:outlineLvl w:val="9"/>
        <w:rPr>
          <w:b w:val="0"/>
          <w:lang w:val="es-ES"/>
        </w:rPr>
      </w:pPr>
    </w:p>
    <w:p w14:paraId="68E3D611" w14:textId="77777777" w:rsidR="00A80C76" w:rsidRDefault="006963B6">
      <w:pPr>
        <w:pStyle w:val="EMEABodyText"/>
        <w:widowControl w:val="0"/>
        <w:rPr>
          <w:lang w:val="es-ES"/>
        </w:rPr>
      </w:pPr>
      <w:r>
        <w:rPr>
          <w:lang w:val="es-ES"/>
        </w:rPr>
        <w:t>EU/1/04/276/036</w:t>
      </w:r>
    </w:p>
    <w:p w14:paraId="68E3D612" w14:textId="77777777" w:rsidR="00A80C76" w:rsidRDefault="00A80C76">
      <w:pPr>
        <w:pStyle w:val="EMEABodyText"/>
        <w:widowControl w:val="0"/>
        <w:rPr>
          <w:lang w:val="es-ES"/>
        </w:rPr>
      </w:pPr>
    </w:p>
    <w:p w14:paraId="68E3D613" w14:textId="77777777" w:rsidR="00A80C76" w:rsidRDefault="00A80C76">
      <w:pPr>
        <w:pStyle w:val="EMEABodyText"/>
        <w:widowControl w:val="0"/>
        <w:rPr>
          <w:lang w:val="es-ES"/>
        </w:rPr>
      </w:pPr>
    </w:p>
    <w:p w14:paraId="68E3D614" w14:textId="77777777" w:rsidR="00A80C76" w:rsidRDefault="006963B6">
      <w:pPr>
        <w:pStyle w:val="EMEAHeading1"/>
        <w:keepNext w:val="0"/>
        <w:keepLines w:val="0"/>
        <w:widowControl w:val="0"/>
        <w:tabs>
          <w:tab w:val="left" w:pos="567"/>
        </w:tabs>
        <w:outlineLvl w:val="9"/>
        <w:rPr>
          <w:lang w:val="es-ES"/>
        </w:rPr>
      </w:pPr>
      <w:r>
        <w:rPr>
          <w:caps w:val="0"/>
          <w:lang w:val="es-ES"/>
        </w:rPr>
        <w:t>9.</w:t>
      </w:r>
      <w:r>
        <w:rPr>
          <w:caps w:val="0"/>
          <w:lang w:val="es-ES"/>
        </w:rPr>
        <w:tab/>
        <w:t>FECHA DE LA PRIMERA AUTORIZACIÓN/RENOVACIÓN DE LA AUTORIZACIÓN</w:t>
      </w:r>
    </w:p>
    <w:p w14:paraId="68E3D615" w14:textId="77777777" w:rsidR="00A80C76" w:rsidRDefault="00A80C76">
      <w:pPr>
        <w:pStyle w:val="EMEAHeading1"/>
        <w:keepNext w:val="0"/>
        <w:keepLines w:val="0"/>
        <w:widowControl w:val="0"/>
        <w:ind w:left="0" w:firstLine="0"/>
        <w:outlineLvl w:val="9"/>
        <w:rPr>
          <w:b w:val="0"/>
          <w:lang w:val="es-ES"/>
        </w:rPr>
      </w:pPr>
    </w:p>
    <w:p w14:paraId="68E3D616" w14:textId="77777777" w:rsidR="00A80C76" w:rsidRDefault="006963B6">
      <w:pPr>
        <w:pStyle w:val="EMEABodyText"/>
        <w:widowControl w:val="0"/>
        <w:rPr>
          <w:lang w:val="es-ES"/>
        </w:rPr>
      </w:pPr>
      <w:r>
        <w:rPr>
          <w:lang w:val="es-ES"/>
        </w:rPr>
        <w:t>Fecha de la primera autorización: 04 de junio de 2004</w:t>
      </w:r>
    </w:p>
    <w:p w14:paraId="68E3D617" w14:textId="77777777" w:rsidR="00A80C76" w:rsidRDefault="006963B6">
      <w:pPr>
        <w:pStyle w:val="EMEABodyText"/>
        <w:widowControl w:val="0"/>
        <w:rPr>
          <w:lang w:val="es-ES"/>
        </w:rPr>
      </w:pPr>
      <w:r>
        <w:rPr>
          <w:lang w:val="es-ES"/>
        </w:rPr>
        <w:t>Fecha de la última revalidación: 04 de junio de 2009</w:t>
      </w:r>
    </w:p>
    <w:p w14:paraId="68E3D618" w14:textId="77777777" w:rsidR="00A80C76" w:rsidRDefault="00A80C76">
      <w:pPr>
        <w:pStyle w:val="EMEABodyText"/>
        <w:widowControl w:val="0"/>
        <w:rPr>
          <w:lang w:val="es-ES"/>
        </w:rPr>
      </w:pPr>
    </w:p>
    <w:p w14:paraId="68E3D619" w14:textId="77777777" w:rsidR="00A80C76" w:rsidRDefault="00A80C76">
      <w:pPr>
        <w:pStyle w:val="EMEABodyText"/>
        <w:widowControl w:val="0"/>
        <w:rPr>
          <w:lang w:val="es-ES"/>
        </w:rPr>
      </w:pPr>
    </w:p>
    <w:p w14:paraId="68E3D61A" w14:textId="77777777" w:rsidR="00A80C76" w:rsidRDefault="006963B6">
      <w:pPr>
        <w:pStyle w:val="EMEAHeading1"/>
        <w:keepNext w:val="0"/>
        <w:keepLines w:val="0"/>
        <w:widowControl w:val="0"/>
        <w:outlineLvl w:val="9"/>
        <w:rPr>
          <w:lang w:val="es-ES"/>
        </w:rPr>
      </w:pPr>
      <w:r>
        <w:rPr>
          <w:lang w:val="es-ES"/>
        </w:rPr>
        <w:t>10.</w:t>
      </w:r>
      <w:r>
        <w:rPr>
          <w:lang w:val="es-ES"/>
        </w:rPr>
        <w:tab/>
        <w:t>FECHA DE LA REVISIÓN DEL TEXTO</w:t>
      </w:r>
    </w:p>
    <w:p w14:paraId="68E3D61B" w14:textId="77777777" w:rsidR="00A80C76" w:rsidRDefault="00A80C76">
      <w:pPr>
        <w:pStyle w:val="EMEAHeading1"/>
        <w:keepNext w:val="0"/>
        <w:keepLines w:val="0"/>
        <w:widowControl w:val="0"/>
        <w:ind w:left="0" w:firstLine="0"/>
        <w:outlineLvl w:val="9"/>
        <w:rPr>
          <w:b w:val="0"/>
          <w:lang w:val="es-ES"/>
        </w:rPr>
      </w:pPr>
    </w:p>
    <w:p w14:paraId="68E3D61C" w14:textId="77777777" w:rsidR="00A80C76" w:rsidRDefault="006963B6">
      <w:pPr>
        <w:pStyle w:val="EMEABodyText"/>
        <w:widowControl w:val="0"/>
        <w:rPr>
          <w:lang w:val="es-ES"/>
        </w:rPr>
      </w:pPr>
      <w:r>
        <w:rPr>
          <w:lang w:val="es-ES"/>
        </w:rPr>
        <w:t>{MM/AAAA}</w:t>
      </w:r>
    </w:p>
    <w:p w14:paraId="68E3D61D" w14:textId="77777777" w:rsidR="00A80C76" w:rsidRDefault="00A80C76">
      <w:pPr>
        <w:pStyle w:val="EMEABodyText"/>
        <w:widowControl w:val="0"/>
        <w:rPr>
          <w:lang w:val="es-ES"/>
        </w:rPr>
      </w:pPr>
    </w:p>
    <w:p w14:paraId="68E3D61E" w14:textId="77777777" w:rsidR="00A80C76" w:rsidRDefault="006963B6">
      <w:pPr>
        <w:pStyle w:val="EMEABodyText"/>
        <w:widowControl w:val="0"/>
        <w:rPr>
          <w:lang w:val="es-ES"/>
        </w:rPr>
      </w:pPr>
      <w:r>
        <w:rPr>
          <w:lang w:val="es-ES"/>
        </w:rPr>
        <w:t>La información detallada de este medicamento está disponible en la página web de la Agencia Europea de Medicamentos</w:t>
      </w:r>
      <w:ins w:id="147" w:author="Author" w:date="2025-10-17T14:52:00Z">
        <w:r>
          <w:rPr>
            <w:lang w:val="es-ES"/>
          </w:rPr>
          <w:t xml:space="preserve"> </w:t>
        </w:r>
      </w:ins>
      <w:del w:id="148" w:author="Author" w:date="2025-10-17T14:52:00Z">
        <w:r>
          <w:rPr>
            <w:lang w:val="es-ES"/>
          </w:rPr>
          <w:delText xml:space="preserve"> </w:delText>
        </w:r>
        <w:r>
          <w:fldChar w:fldCharType="begin"/>
        </w:r>
        <w:r w:rsidRPr="004038D4">
          <w:rPr>
            <w:lang w:val="es-ES_tradnl"/>
          </w:rPr>
          <w:delInstrText xml:space="preserve"> HYPERLINK "http://www.ema.europa.eu/" </w:delInstrText>
        </w:r>
        <w:r>
          <w:fldChar w:fldCharType="separate"/>
        </w:r>
        <w:r>
          <w:rPr>
            <w:color w:val="0000FF"/>
            <w:u w:val="single"/>
            <w:lang w:val="es-ES"/>
          </w:rPr>
          <w:delText>http://www.ema.europa.eu</w:delText>
        </w:r>
        <w:r>
          <w:rPr>
            <w:color w:val="0000FF"/>
            <w:u w:val="single"/>
            <w:lang w:val="es-ES"/>
          </w:rPr>
          <w:fldChar w:fldCharType="end"/>
        </w:r>
      </w:del>
      <w:ins w:id="149" w:author="Author" w:date="2025-10-17T14:52:00Z">
        <w:r>
          <w:rPr>
            <w:color w:val="0000FF"/>
            <w:u w:val="single"/>
            <w:lang w:val="es-ES"/>
          </w:rPr>
          <w:t>https://www.ema.europa.eu</w:t>
        </w:r>
      </w:ins>
      <w:r>
        <w:rPr>
          <w:lang w:val="es-ES"/>
        </w:rPr>
        <w:t>.</w:t>
      </w:r>
    </w:p>
    <w:p w14:paraId="68E3D61F" w14:textId="77777777" w:rsidR="00A80C76" w:rsidRDefault="00A80C76">
      <w:pPr>
        <w:pStyle w:val="EMEABodyText"/>
        <w:widowControl w:val="0"/>
        <w:rPr>
          <w:lang w:val="es-ES"/>
        </w:rPr>
      </w:pPr>
    </w:p>
    <w:p w14:paraId="68E3D620" w14:textId="77777777" w:rsidR="00A80C76" w:rsidRDefault="006963B6">
      <w:pPr>
        <w:pStyle w:val="EMEABodyText"/>
        <w:widowControl w:val="0"/>
        <w:jc w:val="center"/>
        <w:rPr>
          <w:lang w:val="es-ES"/>
        </w:rPr>
      </w:pPr>
      <w:r>
        <w:rPr>
          <w:lang w:val="es-ES"/>
        </w:rPr>
        <w:br w:type="page"/>
      </w:r>
    </w:p>
    <w:p w14:paraId="68E3D621" w14:textId="77777777" w:rsidR="00A80C76" w:rsidRDefault="00A80C76">
      <w:pPr>
        <w:pStyle w:val="EMEABodyText"/>
        <w:widowControl w:val="0"/>
        <w:jc w:val="center"/>
        <w:rPr>
          <w:lang w:val="es-ES"/>
        </w:rPr>
      </w:pPr>
    </w:p>
    <w:p w14:paraId="68E3D622" w14:textId="77777777" w:rsidR="00A80C76" w:rsidRDefault="00A80C76">
      <w:pPr>
        <w:pStyle w:val="EMEABodyText"/>
        <w:widowControl w:val="0"/>
        <w:jc w:val="center"/>
        <w:rPr>
          <w:lang w:val="es-ES"/>
        </w:rPr>
      </w:pPr>
    </w:p>
    <w:p w14:paraId="68E3D623" w14:textId="77777777" w:rsidR="00A80C76" w:rsidRDefault="00A80C76">
      <w:pPr>
        <w:pStyle w:val="EMEABodyText"/>
        <w:widowControl w:val="0"/>
        <w:jc w:val="center"/>
        <w:rPr>
          <w:lang w:val="es-ES"/>
        </w:rPr>
      </w:pPr>
    </w:p>
    <w:p w14:paraId="68E3D624" w14:textId="77777777" w:rsidR="00A80C76" w:rsidRDefault="00A80C76">
      <w:pPr>
        <w:pStyle w:val="EMEABodyText"/>
        <w:widowControl w:val="0"/>
        <w:jc w:val="center"/>
        <w:rPr>
          <w:lang w:val="es-ES"/>
        </w:rPr>
      </w:pPr>
    </w:p>
    <w:p w14:paraId="68E3D625" w14:textId="77777777" w:rsidR="00A80C76" w:rsidRDefault="00A80C76">
      <w:pPr>
        <w:pStyle w:val="EMEABodyText"/>
        <w:widowControl w:val="0"/>
        <w:jc w:val="center"/>
        <w:rPr>
          <w:lang w:val="es-ES"/>
        </w:rPr>
      </w:pPr>
    </w:p>
    <w:p w14:paraId="68E3D626" w14:textId="77777777" w:rsidR="00A80C76" w:rsidRDefault="00A80C76">
      <w:pPr>
        <w:pStyle w:val="EMEABodyText"/>
        <w:widowControl w:val="0"/>
        <w:jc w:val="center"/>
        <w:rPr>
          <w:lang w:val="es-ES"/>
        </w:rPr>
      </w:pPr>
    </w:p>
    <w:p w14:paraId="68E3D627" w14:textId="77777777" w:rsidR="00A80C76" w:rsidRDefault="00A80C76">
      <w:pPr>
        <w:pStyle w:val="EMEABodyText"/>
        <w:widowControl w:val="0"/>
        <w:jc w:val="center"/>
        <w:rPr>
          <w:lang w:val="es-ES"/>
        </w:rPr>
      </w:pPr>
    </w:p>
    <w:p w14:paraId="68E3D628" w14:textId="77777777" w:rsidR="00A80C76" w:rsidRDefault="00A80C76">
      <w:pPr>
        <w:pStyle w:val="EMEABodyText"/>
        <w:widowControl w:val="0"/>
        <w:jc w:val="center"/>
        <w:rPr>
          <w:lang w:val="es-ES"/>
        </w:rPr>
      </w:pPr>
    </w:p>
    <w:p w14:paraId="68E3D629" w14:textId="77777777" w:rsidR="00A80C76" w:rsidRDefault="00A80C76">
      <w:pPr>
        <w:pStyle w:val="EMEABodyText"/>
        <w:widowControl w:val="0"/>
        <w:jc w:val="center"/>
        <w:rPr>
          <w:lang w:val="es-ES"/>
        </w:rPr>
      </w:pPr>
    </w:p>
    <w:p w14:paraId="68E3D62A" w14:textId="77777777" w:rsidR="00A80C76" w:rsidRDefault="00A80C76">
      <w:pPr>
        <w:pStyle w:val="EMEABodyText"/>
        <w:widowControl w:val="0"/>
        <w:jc w:val="center"/>
        <w:rPr>
          <w:lang w:val="es-ES"/>
        </w:rPr>
      </w:pPr>
    </w:p>
    <w:p w14:paraId="68E3D62B" w14:textId="77777777" w:rsidR="00A80C76" w:rsidRDefault="00A80C76">
      <w:pPr>
        <w:pStyle w:val="EMEABodyText"/>
        <w:widowControl w:val="0"/>
        <w:jc w:val="center"/>
        <w:rPr>
          <w:lang w:val="es-ES"/>
        </w:rPr>
      </w:pPr>
    </w:p>
    <w:p w14:paraId="68E3D62C" w14:textId="77777777" w:rsidR="00A80C76" w:rsidRDefault="00A80C76">
      <w:pPr>
        <w:pStyle w:val="EMEABodyText"/>
        <w:widowControl w:val="0"/>
        <w:jc w:val="center"/>
        <w:rPr>
          <w:lang w:val="es-ES"/>
        </w:rPr>
      </w:pPr>
    </w:p>
    <w:p w14:paraId="68E3D62D" w14:textId="77777777" w:rsidR="00A80C76" w:rsidRDefault="00A80C76">
      <w:pPr>
        <w:pStyle w:val="EMEABodyText"/>
        <w:widowControl w:val="0"/>
        <w:jc w:val="center"/>
        <w:rPr>
          <w:lang w:val="es-ES"/>
        </w:rPr>
      </w:pPr>
    </w:p>
    <w:p w14:paraId="68E3D62E" w14:textId="77777777" w:rsidR="00A80C76" w:rsidRDefault="00A80C76">
      <w:pPr>
        <w:pStyle w:val="EMEABodyText"/>
        <w:widowControl w:val="0"/>
        <w:jc w:val="center"/>
        <w:rPr>
          <w:lang w:val="es-ES"/>
        </w:rPr>
      </w:pPr>
    </w:p>
    <w:p w14:paraId="68E3D62F" w14:textId="77777777" w:rsidR="00A80C76" w:rsidRDefault="00A80C76">
      <w:pPr>
        <w:pStyle w:val="EMEABodyText"/>
        <w:widowControl w:val="0"/>
        <w:jc w:val="center"/>
        <w:rPr>
          <w:lang w:val="es-ES"/>
        </w:rPr>
      </w:pPr>
    </w:p>
    <w:p w14:paraId="68E3D630" w14:textId="77777777" w:rsidR="00A80C76" w:rsidRDefault="00A80C76">
      <w:pPr>
        <w:pStyle w:val="EMEABodyText"/>
        <w:widowControl w:val="0"/>
        <w:jc w:val="center"/>
        <w:rPr>
          <w:lang w:val="es-ES"/>
        </w:rPr>
      </w:pPr>
    </w:p>
    <w:p w14:paraId="68E3D631" w14:textId="77777777" w:rsidR="00A80C76" w:rsidRDefault="00A80C76">
      <w:pPr>
        <w:pStyle w:val="EMEABodyText"/>
        <w:widowControl w:val="0"/>
        <w:jc w:val="center"/>
        <w:rPr>
          <w:lang w:val="es-ES"/>
        </w:rPr>
      </w:pPr>
    </w:p>
    <w:p w14:paraId="68E3D632" w14:textId="77777777" w:rsidR="00A80C76" w:rsidRDefault="00A80C76">
      <w:pPr>
        <w:pStyle w:val="EMEABodyText"/>
        <w:widowControl w:val="0"/>
        <w:jc w:val="center"/>
        <w:rPr>
          <w:lang w:val="es-ES"/>
        </w:rPr>
      </w:pPr>
    </w:p>
    <w:p w14:paraId="68E3D633" w14:textId="77777777" w:rsidR="00A80C76" w:rsidRDefault="00A80C76">
      <w:pPr>
        <w:pStyle w:val="EMEABodyText"/>
        <w:widowControl w:val="0"/>
        <w:jc w:val="center"/>
        <w:rPr>
          <w:lang w:val="es-ES"/>
        </w:rPr>
      </w:pPr>
    </w:p>
    <w:p w14:paraId="68E3D634" w14:textId="77777777" w:rsidR="00A80C76" w:rsidRDefault="00A80C76">
      <w:pPr>
        <w:pStyle w:val="EMEABodyText"/>
        <w:widowControl w:val="0"/>
        <w:jc w:val="center"/>
        <w:rPr>
          <w:lang w:val="es-ES"/>
        </w:rPr>
      </w:pPr>
    </w:p>
    <w:p w14:paraId="68E3D635" w14:textId="77777777" w:rsidR="00A80C76" w:rsidRDefault="00A80C76">
      <w:pPr>
        <w:pStyle w:val="EMEABodyText"/>
        <w:widowControl w:val="0"/>
        <w:jc w:val="center"/>
        <w:rPr>
          <w:lang w:val="es-ES"/>
        </w:rPr>
      </w:pPr>
    </w:p>
    <w:p w14:paraId="68E3D636" w14:textId="77777777" w:rsidR="00A80C76" w:rsidRDefault="00A80C76">
      <w:pPr>
        <w:pStyle w:val="EMEABodyText"/>
        <w:widowControl w:val="0"/>
        <w:jc w:val="center"/>
        <w:rPr>
          <w:lang w:val="es-ES"/>
        </w:rPr>
      </w:pPr>
    </w:p>
    <w:p w14:paraId="68E3D637" w14:textId="77777777" w:rsidR="00A80C76" w:rsidRDefault="00A80C76">
      <w:pPr>
        <w:pStyle w:val="EMEABodyText"/>
        <w:widowControl w:val="0"/>
        <w:jc w:val="center"/>
        <w:rPr>
          <w:lang w:val="es-ES"/>
        </w:rPr>
      </w:pPr>
    </w:p>
    <w:p w14:paraId="68E3D638" w14:textId="77777777" w:rsidR="00A80C76" w:rsidRDefault="006963B6">
      <w:pPr>
        <w:pStyle w:val="EMEATitle"/>
        <w:keepNext w:val="0"/>
        <w:keepLines w:val="0"/>
        <w:widowControl w:val="0"/>
        <w:rPr>
          <w:lang w:val="es-ES"/>
        </w:rPr>
      </w:pPr>
      <w:r>
        <w:rPr>
          <w:lang w:val="es-ES"/>
        </w:rPr>
        <w:t>ANEXO II</w:t>
      </w:r>
    </w:p>
    <w:p w14:paraId="68E3D639" w14:textId="77777777" w:rsidR="00A80C76" w:rsidRDefault="00A80C76">
      <w:pPr>
        <w:pStyle w:val="EMEABodyText"/>
        <w:widowControl w:val="0"/>
        <w:ind w:left="1701" w:hanging="567"/>
        <w:rPr>
          <w:lang w:val="es-ES"/>
        </w:rPr>
      </w:pPr>
    </w:p>
    <w:p w14:paraId="68E3D63A" w14:textId="77777777" w:rsidR="00A80C76" w:rsidRDefault="006963B6">
      <w:pPr>
        <w:pStyle w:val="EMEAHeading1"/>
        <w:keepNext w:val="0"/>
        <w:keepLines w:val="0"/>
        <w:widowControl w:val="0"/>
        <w:ind w:left="1701"/>
        <w:outlineLvl w:val="9"/>
        <w:rPr>
          <w:lang w:val="es-ES"/>
        </w:rPr>
      </w:pPr>
      <w:r>
        <w:rPr>
          <w:caps w:val="0"/>
          <w:lang w:val="es-ES"/>
        </w:rPr>
        <w:t>A.</w:t>
      </w:r>
      <w:r>
        <w:rPr>
          <w:caps w:val="0"/>
          <w:lang w:val="es-ES"/>
        </w:rPr>
        <w:tab/>
        <w:t>FABRICANTES RESPONSABLES DE LA LIBERACIÓN DE LOS LOTES</w:t>
      </w:r>
    </w:p>
    <w:p w14:paraId="68E3D63B" w14:textId="77777777" w:rsidR="00A80C76" w:rsidRDefault="00A80C76">
      <w:pPr>
        <w:pStyle w:val="EMEABodyText"/>
        <w:widowControl w:val="0"/>
        <w:ind w:left="1701" w:hanging="567"/>
        <w:rPr>
          <w:lang w:val="es-ES"/>
        </w:rPr>
      </w:pPr>
    </w:p>
    <w:p w14:paraId="68E3D63C" w14:textId="77777777" w:rsidR="00A80C76" w:rsidRDefault="006963B6">
      <w:pPr>
        <w:pStyle w:val="EMEAHeading1"/>
        <w:keepNext w:val="0"/>
        <w:keepLines w:val="0"/>
        <w:widowControl w:val="0"/>
        <w:ind w:left="1701"/>
        <w:outlineLvl w:val="9"/>
        <w:rPr>
          <w:lang w:val="es-ES"/>
        </w:rPr>
      </w:pPr>
      <w:r>
        <w:rPr>
          <w:caps w:val="0"/>
          <w:lang w:val="es-ES"/>
        </w:rPr>
        <w:t>B.</w:t>
      </w:r>
      <w:r>
        <w:rPr>
          <w:caps w:val="0"/>
          <w:lang w:val="es-ES"/>
        </w:rPr>
        <w:tab/>
        <w:t>CONDICIONES O RESTRICCIONES DE SUMINISTRO Y USO</w:t>
      </w:r>
    </w:p>
    <w:p w14:paraId="68E3D63D" w14:textId="77777777" w:rsidR="00A80C76" w:rsidRDefault="00A80C76">
      <w:pPr>
        <w:pStyle w:val="EMEABodyText"/>
        <w:widowControl w:val="0"/>
        <w:ind w:left="1701" w:hanging="567"/>
        <w:rPr>
          <w:lang w:val="es-ES"/>
        </w:rPr>
      </w:pPr>
    </w:p>
    <w:p w14:paraId="68E3D63E" w14:textId="77777777" w:rsidR="00A80C76" w:rsidRDefault="006963B6">
      <w:pPr>
        <w:pStyle w:val="EMEAHeading1"/>
        <w:keepNext w:val="0"/>
        <w:keepLines w:val="0"/>
        <w:widowControl w:val="0"/>
        <w:ind w:left="1701" w:right="1418"/>
        <w:outlineLvl w:val="9"/>
        <w:rPr>
          <w:lang w:val="es-ES"/>
        </w:rPr>
      </w:pPr>
      <w:r>
        <w:rPr>
          <w:caps w:val="0"/>
          <w:lang w:val="es-ES"/>
        </w:rPr>
        <w:t>C.</w:t>
      </w:r>
      <w:r>
        <w:rPr>
          <w:caps w:val="0"/>
          <w:lang w:val="es-ES"/>
        </w:rPr>
        <w:tab/>
        <w:t>OTRAS CONDICIONES Y REQUISITOS DE LA AUTORIZACIÓN DE COMERCIALIZACIÓN</w:t>
      </w:r>
    </w:p>
    <w:p w14:paraId="68E3D63F" w14:textId="77777777" w:rsidR="00A80C76" w:rsidRDefault="00A80C76">
      <w:pPr>
        <w:pStyle w:val="EMEABodyText"/>
        <w:widowControl w:val="0"/>
        <w:ind w:left="1701" w:hanging="567"/>
        <w:rPr>
          <w:b/>
          <w:lang w:val="es-ES"/>
        </w:rPr>
      </w:pPr>
    </w:p>
    <w:p w14:paraId="68E3D640" w14:textId="77777777" w:rsidR="00A80C76" w:rsidRDefault="006963B6">
      <w:pPr>
        <w:pStyle w:val="EMEABodyText"/>
        <w:widowControl w:val="0"/>
        <w:ind w:left="1701" w:hanging="567"/>
        <w:rPr>
          <w:lang w:val="es-ES"/>
        </w:rPr>
      </w:pPr>
      <w:r>
        <w:rPr>
          <w:b/>
          <w:lang w:val="es-ES"/>
        </w:rPr>
        <w:t>D.</w:t>
      </w:r>
      <w:r>
        <w:rPr>
          <w:b/>
          <w:lang w:val="es-ES"/>
        </w:rPr>
        <w:tab/>
        <w:t>CONDICIONES O RESTRICCIONES EN RELACIÓN CON LA UTILIZACION SEGURA Y EFICAZ DEL MEDICAMENTO</w:t>
      </w:r>
    </w:p>
    <w:p w14:paraId="68E3D641" w14:textId="77777777" w:rsidR="00A80C76" w:rsidRDefault="00A80C76">
      <w:pPr>
        <w:pStyle w:val="EMEABodyText"/>
        <w:widowControl w:val="0"/>
        <w:ind w:left="1701" w:hanging="567"/>
        <w:rPr>
          <w:lang w:val="es-ES"/>
        </w:rPr>
      </w:pPr>
    </w:p>
    <w:p w14:paraId="68E3D642" w14:textId="77777777" w:rsidR="00A80C76" w:rsidRDefault="006963B6">
      <w:pPr>
        <w:pStyle w:val="TitleB"/>
        <w:rPr>
          <w:lang w:val="es-ES"/>
        </w:rPr>
      </w:pPr>
      <w:r>
        <w:rPr>
          <w:lang w:val="es-ES"/>
        </w:rPr>
        <w:br w:type="page"/>
      </w:r>
      <w:r>
        <w:rPr>
          <w:lang w:val="es-ES"/>
        </w:rPr>
        <w:lastRenderedPageBreak/>
        <w:t>A.</w:t>
      </w:r>
      <w:r>
        <w:rPr>
          <w:lang w:val="es-ES"/>
        </w:rPr>
        <w:tab/>
        <w:t>FABRICANTE(S) RESPONSABLES DE LA LIBERACIÓN DE LOS LOTES</w:t>
      </w:r>
    </w:p>
    <w:p w14:paraId="68E3D643" w14:textId="77777777" w:rsidR="00A80C76" w:rsidRDefault="00A80C76">
      <w:pPr>
        <w:pStyle w:val="EMEABodyText"/>
        <w:widowControl w:val="0"/>
        <w:rPr>
          <w:lang w:val="es-ES"/>
        </w:rPr>
      </w:pPr>
    </w:p>
    <w:p w14:paraId="68E3D644" w14:textId="77777777" w:rsidR="00A80C76" w:rsidRDefault="006963B6">
      <w:pPr>
        <w:pStyle w:val="EMEABodyText"/>
        <w:widowControl w:val="0"/>
        <w:rPr>
          <w:u w:val="single"/>
          <w:lang w:val="es-ES"/>
        </w:rPr>
      </w:pPr>
      <w:r>
        <w:rPr>
          <w:u w:val="single"/>
          <w:lang w:val="es-ES"/>
        </w:rPr>
        <w:t>Nombre y dirección de los fabricantes responsables de la liberación de los lotes</w:t>
      </w:r>
    </w:p>
    <w:p w14:paraId="68E3D645" w14:textId="77777777" w:rsidR="00A80C76" w:rsidRDefault="00A80C76">
      <w:pPr>
        <w:pStyle w:val="EMEABodyText"/>
        <w:widowControl w:val="0"/>
        <w:rPr>
          <w:lang w:val="es-ES"/>
        </w:rPr>
      </w:pPr>
    </w:p>
    <w:p w14:paraId="68E3D646" w14:textId="77777777" w:rsidR="00A80C76" w:rsidRPr="004038D4" w:rsidRDefault="006963B6">
      <w:pPr>
        <w:rPr>
          <w:rFonts w:eastAsia="Times New Roman"/>
          <w:color w:val="000000"/>
          <w:szCs w:val="20"/>
          <w:lang w:val="fr-FR"/>
        </w:rPr>
      </w:pPr>
      <w:r w:rsidRPr="004038D4">
        <w:rPr>
          <w:color w:val="000000"/>
          <w:lang w:val="fr-FR"/>
        </w:rPr>
        <w:t>Elaiapharm</w:t>
      </w:r>
    </w:p>
    <w:p w14:paraId="68E3D647" w14:textId="77777777" w:rsidR="00A80C76" w:rsidRPr="004038D4" w:rsidRDefault="006963B6">
      <w:pPr>
        <w:rPr>
          <w:rFonts w:eastAsia="Times New Roman"/>
          <w:color w:val="000000"/>
          <w:szCs w:val="20"/>
          <w:lang w:val="fr-FR"/>
        </w:rPr>
      </w:pPr>
      <w:r w:rsidRPr="004038D4">
        <w:rPr>
          <w:color w:val="000000"/>
          <w:lang w:val="fr-FR"/>
        </w:rPr>
        <w:t>2881 Route des Crêtes, Z.I. Les Bouilides-Sophia Antipolis,</w:t>
      </w:r>
    </w:p>
    <w:p w14:paraId="68E3D648" w14:textId="77777777" w:rsidR="00A80C76" w:rsidRPr="004038D4" w:rsidRDefault="006963B6">
      <w:pPr>
        <w:rPr>
          <w:rFonts w:eastAsia="Times New Roman"/>
          <w:color w:val="000000"/>
          <w:szCs w:val="20"/>
          <w:lang w:val="it-IT"/>
        </w:rPr>
      </w:pPr>
      <w:r w:rsidRPr="004038D4">
        <w:rPr>
          <w:color w:val="000000"/>
          <w:lang w:val="it-IT"/>
        </w:rPr>
        <w:t>06560 Valbonne</w:t>
      </w:r>
    </w:p>
    <w:p w14:paraId="68E3D649" w14:textId="77777777" w:rsidR="00A80C76" w:rsidRPr="004038D4" w:rsidRDefault="006963B6">
      <w:pPr>
        <w:rPr>
          <w:rFonts w:eastAsia="Times New Roman"/>
          <w:color w:val="000000"/>
          <w:szCs w:val="20"/>
          <w:lang w:val="it-IT"/>
        </w:rPr>
      </w:pPr>
      <w:r w:rsidRPr="004038D4">
        <w:rPr>
          <w:color w:val="000000"/>
          <w:lang w:val="it-IT"/>
        </w:rPr>
        <w:t>Francia</w:t>
      </w:r>
    </w:p>
    <w:p w14:paraId="68E3D64A" w14:textId="77777777" w:rsidR="00A80C76" w:rsidRPr="004038D4" w:rsidRDefault="00A80C76">
      <w:pPr>
        <w:pStyle w:val="EMEABodyText"/>
        <w:widowControl w:val="0"/>
        <w:rPr>
          <w:lang w:val="it-IT"/>
        </w:rPr>
      </w:pPr>
    </w:p>
    <w:p w14:paraId="68E3D64B" w14:textId="77777777" w:rsidR="00A80C76" w:rsidRPr="004038D4" w:rsidRDefault="006963B6">
      <w:pPr>
        <w:pStyle w:val="EMEABodyText"/>
        <w:widowControl w:val="0"/>
        <w:rPr>
          <w:lang w:val="it-IT"/>
        </w:rPr>
      </w:pPr>
      <w:r w:rsidRPr="004038D4">
        <w:rPr>
          <w:lang w:val="it-IT"/>
        </w:rPr>
        <w:t>Zambon S.p.A.</w:t>
      </w:r>
    </w:p>
    <w:p w14:paraId="68E3D64C" w14:textId="77777777" w:rsidR="00A80C76" w:rsidRPr="004038D4" w:rsidRDefault="006963B6">
      <w:pPr>
        <w:pStyle w:val="EMEABodyText"/>
        <w:widowControl w:val="0"/>
        <w:rPr>
          <w:lang w:val="it-IT"/>
        </w:rPr>
      </w:pPr>
      <w:r w:rsidRPr="004038D4">
        <w:rPr>
          <w:lang w:val="it-IT"/>
        </w:rPr>
        <w:t>Via della Chimica, 9</w:t>
      </w:r>
    </w:p>
    <w:p w14:paraId="68E3D64D" w14:textId="77777777" w:rsidR="00A80C76" w:rsidRDefault="006963B6">
      <w:pPr>
        <w:pStyle w:val="EMEABodyText"/>
        <w:widowControl w:val="0"/>
        <w:rPr>
          <w:lang w:val="es-ES"/>
        </w:rPr>
      </w:pPr>
      <w:r>
        <w:rPr>
          <w:lang w:val="es-ES"/>
        </w:rPr>
        <w:t>I-36100 Vicenza(VI)</w:t>
      </w:r>
    </w:p>
    <w:p w14:paraId="68E3D64E" w14:textId="77777777" w:rsidR="00A80C76" w:rsidRDefault="006963B6">
      <w:pPr>
        <w:pStyle w:val="EMEABodyText"/>
        <w:widowControl w:val="0"/>
        <w:rPr>
          <w:lang w:val="es-ES"/>
        </w:rPr>
      </w:pPr>
      <w:r>
        <w:rPr>
          <w:lang w:val="es-ES"/>
        </w:rPr>
        <w:t>Italia</w:t>
      </w:r>
    </w:p>
    <w:p w14:paraId="68E3D64F" w14:textId="77777777" w:rsidR="00A80C76" w:rsidRDefault="00A80C76">
      <w:pPr>
        <w:pStyle w:val="EMEABodyText"/>
        <w:widowControl w:val="0"/>
        <w:rPr>
          <w:lang w:val="es-ES"/>
        </w:rPr>
      </w:pPr>
    </w:p>
    <w:p w14:paraId="68E3D650" w14:textId="77777777" w:rsidR="00A80C76" w:rsidRDefault="006963B6">
      <w:pPr>
        <w:pStyle w:val="EMEABodyText"/>
        <w:widowControl w:val="0"/>
        <w:rPr>
          <w:lang w:val="es-ES"/>
        </w:rPr>
      </w:pPr>
      <w:r>
        <w:rPr>
          <w:lang w:val="es-ES"/>
        </w:rPr>
        <w:t>El prospecto impreso del medicamento debe especificar el nombre y dirección del fabricante responsable de la liberación del lote en cuestión.</w:t>
      </w:r>
    </w:p>
    <w:p w14:paraId="68E3D651" w14:textId="77777777" w:rsidR="00A80C76" w:rsidRDefault="00A80C76">
      <w:pPr>
        <w:pStyle w:val="EMEABodyText"/>
        <w:widowControl w:val="0"/>
        <w:rPr>
          <w:lang w:val="es-ES"/>
        </w:rPr>
      </w:pPr>
    </w:p>
    <w:p w14:paraId="68E3D652" w14:textId="77777777" w:rsidR="00A80C76" w:rsidRDefault="00A80C76">
      <w:pPr>
        <w:pStyle w:val="EMEABodyText"/>
        <w:widowControl w:val="0"/>
        <w:rPr>
          <w:lang w:val="es-ES"/>
        </w:rPr>
      </w:pPr>
    </w:p>
    <w:p w14:paraId="68E3D653" w14:textId="77777777" w:rsidR="00A80C76" w:rsidRDefault="006963B6">
      <w:pPr>
        <w:pStyle w:val="TitleB"/>
        <w:rPr>
          <w:lang w:val="es-ES"/>
        </w:rPr>
      </w:pPr>
      <w:r>
        <w:rPr>
          <w:lang w:val="es-ES"/>
        </w:rPr>
        <w:t>B.</w:t>
      </w:r>
      <w:r>
        <w:rPr>
          <w:lang w:val="es-ES"/>
        </w:rPr>
        <w:tab/>
        <w:t>CONDICIONES O RESTRICCIONES DE SUMINISTRO Y USO</w:t>
      </w:r>
    </w:p>
    <w:p w14:paraId="68E3D654" w14:textId="77777777" w:rsidR="00A80C76" w:rsidRDefault="00A80C76">
      <w:pPr>
        <w:pStyle w:val="EMEABodyText"/>
        <w:widowControl w:val="0"/>
        <w:rPr>
          <w:lang w:val="es-ES"/>
        </w:rPr>
      </w:pPr>
    </w:p>
    <w:p w14:paraId="68E3D655" w14:textId="77777777" w:rsidR="00A80C76" w:rsidRDefault="006963B6">
      <w:pPr>
        <w:pStyle w:val="EMEABodyText"/>
        <w:widowControl w:val="0"/>
        <w:rPr>
          <w:lang w:val="es-ES"/>
        </w:rPr>
      </w:pPr>
      <w:r>
        <w:rPr>
          <w:lang w:val="es-ES"/>
        </w:rPr>
        <w:t>Medicamento sujeto a prescripción médica.</w:t>
      </w:r>
    </w:p>
    <w:p w14:paraId="68E3D656" w14:textId="77777777" w:rsidR="00A80C76" w:rsidRDefault="00A80C76">
      <w:pPr>
        <w:pStyle w:val="EMEABodyText"/>
        <w:widowControl w:val="0"/>
        <w:rPr>
          <w:lang w:val="es-ES"/>
        </w:rPr>
      </w:pPr>
    </w:p>
    <w:p w14:paraId="68E3D657" w14:textId="77777777" w:rsidR="00A80C76" w:rsidRDefault="00A80C76">
      <w:pPr>
        <w:pStyle w:val="EMEABodyText"/>
        <w:widowControl w:val="0"/>
        <w:rPr>
          <w:lang w:val="es-ES"/>
        </w:rPr>
      </w:pPr>
    </w:p>
    <w:p w14:paraId="68E3D658" w14:textId="77777777" w:rsidR="00A80C76" w:rsidRDefault="006963B6">
      <w:pPr>
        <w:pStyle w:val="TitleB"/>
        <w:rPr>
          <w:lang w:val="es-ES"/>
        </w:rPr>
      </w:pPr>
      <w:r>
        <w:rPr>
          <w:lang w:val="es-ES"/>
        </w:rPr>
        <w:t>C.</w:t>
      </w:r>
      <w:r>
        <w:rPr>
          <w:lang w:val="es-ES"/>
        </w:rPr>
        <w:tab/>
        <w:t>OTRAS CONDICIONES Y REQUISITOS DE LA AUTORIZACIÓN DE COMERCIALIZACIÓN</w:t>
      </w:r>
    </w:p>
    <w:p w14:paraId="68E3D659" w14:textId="77777777" w:rsidR="00A80C76" w:rsidRDefault="00A80C76">
      <w:pPr>
        <w:pStyle w:val="EMEABodyText"/>
        <w:widowControl w:val="0"/>
        <w:rPr>
          <w:u w:val="single"/>
          <w:lang w:val="es-ES"/>
        </w:rPr>
      </w:pPr>
    </w:p>
    <w:p w14:paraId="68E3D65A" w14:textId="77777777" w:rsidR="00A80C76" w:rsidRDefault="006963B6">
      <w:pPr>
        <w:pStyle w:val="EMEABodyTextIndent"/>
        <w:widowControl w:val="0"/>
        <w:numPr>
          <w:ilvl w:val="0"/>
          <w:numId w:val="0"/>
        </w:numPr>
        <w:ind w:left="567" w:hanging="567"/>
        <w:rPr>
          <w:b/>
          <w:lang w:val="es-ES"/>
        </w:rPr>
      </w:pPr>
      <w:r>
        <w:rPr>
          <w:b/>
          <w:color w:val="000000"/>
          <w:lang w:val="es-ES"/>
        </w:rPr>
        <w:t>•</w:t>
      </w:r>
      <w:r>
        <w:rPr>
          <w:b/>
          <w:color w:val="000000"/>
          <w:lang w:val="es-ES"/>
        </w:rPr>
        <w:tab/>
      </w:r>
      <w:r>
        <w:rPr>
          <w:b/>
          <w:lang w:val="es-ES"/>
        </w:rPr>
        <w:t>Informes periódicos de seguridad (IPSs)</w:t>
      </w:r>
    </w:p>
    <w:p w14:paraId="68E3D65B" w14:textId="77777777" w:rsidR="00A80C76" w:rsidRDefault="00A80C76">
      <w:pPr>
        <w:pStyle w:val="EMEABodyText"/>
        <w:widowControl w:val="0"/>
        <w:rPr>
          <w:u w:val="single"/>
          <w:lang w:val="es-ES"/>
        </w:rPr>
      </w:pPr>
    </w:p>
    <w:p w14:paraId="68E3D65C" w14:textId="77777777" w:rsidR="00A80C76" w:rsidRDefault="006963B6">
      <w:pPr>
        <w:pStyle w:val="EMEABodyText"/>
        <w:widowControl w:val="0"/>
        <w:rPr>
          <w:lang w:val="es-ES"/>
        </w:rPr>
      </w:pPr>
      <w:r>
        <w:rPr>
          <w:lang w:val="es-ES"/>
        </w:rPr>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p>
    <w:p w14:paraId="68E3D65D" w14:textId="77777777" w:rsidR="00A80C76" w:rsidRDefault="00A80C76">
      <w:pPr>
        <w:pStyle w:val="EMEABodyText"/>
        <w:widowControl w:val="0"/>
        <w:rPr>
          <w:lang w:val="es-ES"/>
        </w:rPr>
      </w:pPr>
    </w:p>
    <w:p w14:paraId="68E3D65E" w14:textId="77777777" w:rsidR="00A80C76" w:rsidRDefault="00A80C76">
      <w:pPr>
        <w:pStyle w:val="EMEABodyText"/>
        <w:widowControl w:val="0"/>
        <w:rPr>
          <w:lang w:val="es-ES"/>
        </w:rPr>
      </w:pPr>
    </w:p>
    <w:p w14:paraId="68E3D65F" w14:textId="77777777" w:rsidR="00A80C76" w:rsidRDefault="006963B6">
      <w:pPr>
        <w:pStyle w:val="TitleB"/>
        <w:rPr>
          <w:lang w:val="es-ES"/>
        </w:rPr>
      </w:pPr>
      <w:r>
        <w:rPr>
          <w:lang w:val="es-ES"/>
        </w:rPr>
        <w:t>D.</w:t>
      </w:r>
      <w:r>
        <w:rPr>
          <w:lang w:val="es-ES"/>
        </w:rPr>
        <w:tab/>
        <w:t>CONDICIONES O RESTRICCIONES EN RELACIÓN CON LA UTILIZACION SEGURA Y EFICAZ DEL MEDICAMENTO</w:t>
      </w:r>
    </w:p>
    <w:p w14:paraId="68E3D660" w14:textId="77777777" w:rsidR="00A80C76" w:rsidRDefault="00A80C76">
      <w:pPr>
        <w:pStyle w:val="EMEABodyTextIndent"/>
        <w:widowControl w:val="0"/>
        <w:numPr>
          <w:ilvl w:val="0"/>
          <w:numId w:val="0"/>
        </w:numPr>
        <w:ind w:left="567" w:hanging="567"/>
        <w:rPr>
          <w:color w:val="000000"/>
          <w:lang w:val="es-ES"/>
        </w:rPr>
      </w:pPr>
    </w:p>
    <w:p w14:paraId="68E3D661" w14:textId="77777777" w:rsidR="00A80C76" w:rsidRDefault="006963B6">
      <w:pPr>
        <w:pStyle w:val="EMEABodyTextIndent"/>
        <w:widowControl w:val="0"/>
        <w:numPr>
          <w:ilvl w:val="0"/>
          <w:numId w:val="0"/>
        </w:numPr>
        <w:ind w:left="567" w:hanging="567"/>
        <w:rPr>
          <w:b/>
          <w:lang w:val="es-ES"/>
        </w:rPr>
      </w:pPr>
      <w:r>
        <w:rPr>
          <w:b/>
          <w:color w:val="000000"/>
          <w:lang w:val="es-ES"/>
        </w:rPr>
        <w:t>•</w:t>
      </w:r>
      <w:r>
        <w:rPr>
          <w:b/>
          <w:color w:val="000000"/>
          <w:lang w:val="es-ES"/>
        </w:rPr>
        <w:tab/>
      </w:r>
      <w:r>
        <w:rPr>
          <w:b/>
          <w:lang w:val="es-ES"/>
        </w:rPr>
        <w:t>Plan de gestión de riesgos (PGR)</w:t>
      </w:r>
    </w:p>
    <w:p w14:paraId="68E3D662" w14:textId="77777777" w:rsidR="00A80C76" w:rsidRDefault="00A80C76">
      <w:pPr>
        <w:pStyle w:val="EMEABodyText"/>
        <w:widowControl w:val="0"/>
        <w:rPr>
          <w:lang w:val="es-ES"/>
        </w:rPr>
      </w:pPr>
    </w:p>
    <w:p w14:paraId="68E3D663" w14:textId="77777777" w:rsidR="00A80C76" w:rsidRDefault="006963B6">
      <w:pPr>
        <w:pStyle w:val="EMEABodyText"/>
        <w:widowControl w:val="0"/>
        <w:rPr>
          <w:lang w:val="es-ES"/>
        </w:rPr>
      </w:pPr>
      <w:r>
        <w:rPr>
          <w:lang w:val="es-ES"/>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68E3D664" w14:textId="77777777" w:rsidR="00A80C76" w:rsidRDefault="00A80C76">
      <w:pPr>
        <w:pStyle w:val="EMEABodyText"/>
        <w:widowControl w:val="0"/>
        <w:rPr>
          <w:lang w:val="es-ES"/>
        </w:rPr>
      </w:pPr>
    </w:p>
    <w:p w14:paraId="68E3D665" w14:textId="77777777" w:rsidR="00A80C76" w:rsidRDefault="006963B6">
      <w:pPr>
        <w:pStyle w:val="EMEABodyText"/>
        <w:widowControl w:val="0"/>
        <w:rPr>
          <w:lang w:val="es-ES"/>
        </w:rPr>
      </w:pPr>
      <w:r>
        <w:rPr>
          <w:lang w:val="es-ES"/>
        </w:rPr>
        <w:t>Se debe presentar un PGR actualizado:</w:t>
      </w:r>
    </w:p>
    <w:p w14:paraId="68E3D666" w14:textId="77777777" w:rsidR="00A80C76" w:rsidRDefault="00A80C76">
      <w:pPr>
        <w:pStyle w:val="EMEABodyText"/>
        <w:widowControl w:val="0"/>
        <w:rPr>
          <w:lang w:val="es-ES"/>
        </w:rPr>
      </w:pPr>
    </w:p>
    <w:p w14:paraId="68E3D667" w14:textId="77777777" w:rsidR="00A80C76" w:rsidRDefault="006963B6">
      <w:pPr>
        <w:pStyle w:val="EMEABodyTextIndent"/>
        <w:widowControl w:val="0"/>
        <w:numPr>
          <w:ilvl w:val="0"/>
          <w:numId w:val="0"/>
        </w:numPr>
        <w:tabs>
          <w:tab w:val="left" w:pos="567"/>
        </w:tabs>
        <w:ind w:left="567" w:hanging="567"/>
        <w:rPr>
          <w:lang w:val="es-ES"/>
        </w:rPr>
      </w:pPr>
      <w:r>
        <w:rPr>
          <w:b/>
          <w:color w:val="000000"/>
          <w:lang w:val="es-ES"/>
        </w:rPr>
        <w:t>•</w:t>
      </w:r>
      <w:r>
        <w:rPr>
          <w:b/>
          <w:color w:val="000000"/>
          <w:lang w:val="es-ES"/>
        </w:rPr>
        <w:tab/>
      </w:r>
      <w:r>
        <w:rPr>
          <w:lang w:val="es-ES"/>
        </w:rPr>
        <w:t>A petición de la Agencia Europea de Medicamentos.</w:t>
      </w:r>
    </w:p>
    <w:p w14:paraId="68E3D668" w14:textId="77777777" w:rsidR="00A80C76" w:rsidRDefault="006963B6">
      <w:pPr>
        <w:pStyle w:val="EMEABodyTextIndent"/>
        <w:widowControl w:val="0"/>
        <w:numPr>
          <w:ilvl w:val="0"/>
          <w:numId w:val="0"/>
        </w:numPr>
        <w:tabs>
          <w:tab w:val="left" w:pos="567"/>
        </w:tabs>
        <w:ind w:left="567" w:hanging="567"/>
        <w:rPr>
          <w:lang w:val="es-ES"/>
        </w:rPr>
      </w:pPr>
      <w:r>
        <w:rPr>
          <w:b/>
          <w:color w:val="000000"/>
          <w:lang w:val="es-ES"/>
        </w:rPr>
        <w:t>•</w:t>
      </w:r>
      <w:r>
        <w:rPr>
          <w:b/>
          <w:color w:val="000000"/>
          <w:lang w:val="es-ES"/>
        </w:rPr>
        <w:tab/>
      </w:r>
      <w:r>
        <w:rPr>
          <w:lang w:val="es-E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68E3D669" w14:textId="77777777" w:rsidR="00A80C76" w:rsidRDefault="00A80C76">
      <w:pPr>
        <w:pStyle w:val="EMEABodyText"/>
        <w:widowControl w:val="0"/>
        <w:rPr>
          <w:lang w:val="es-ES"/>
        </w:rPr>
      </w:pPr>
    </w:p>
    <w:p w14:paraId="68E3D66A" w14:textId="77777777" w:rsidR="00A80C76" w:rsidRDefault="006963B6">
      <w:pPr>
        <w:pStyle w:val="EMEABodyText"/>
        <w:widowControl w:val="0"/>
        <w:jc w:val="center"/>
        <w:rPr>
          <w:lang w:val="es-ES"/>
        </w:rPr>
      </w:pPr>
      <w:r>
        <w:rPr>
          <w:lang w:val="es-ES"/>
        </w:rPr>
        <w:br w:type="page"/>
      </w:r>
    </w:p>
    <w:p w14:paraId="68E3D66B" w14:textId="77777777" w:rsidR="00A80C76" w:rsidRDefault="00A80C76">
      <w:pPr>
        <w:pStyle w:val="EMEABodyText"/>
        <w:widowControl w:val="0"/>
        <w:jc w:val="center"/>
        <w:rPr>
          <w:lang w:val="es-ES"/>
        </w:rPr>
      </w:pPr>
    </w:p>
    <w:p w14:paraId="68E3D66C" w14:textId="77777777" w:rsidR="00A80C76" w:rsidRDefault="00A80C76">
      <w:pPr>
        <w:pStyle w:val="EMEABodyText"/>
        <w:widowControl w:val="0"/>
        <w:jc w:val="center"/>
        <w:rPr>
          <w:lang w:val="es-ES"/>
        </w:rPr>
      </w:pPr>
    </w:p>
    <w:p w14:paraId="68E3D66D" w14:textId="77777777" w:rsidR="00A80C76" w:rsidRDefault="00A80C76">
      <w:pPr>
        <w:pStyle w:val="EMEABodyText"/>
        <w:widowControl w:val="0"/>
        <w:jc w:val="center"/>
        <w:rPr>
          <w:lang w:val="es-ES"/>
        </w:rPr>
      </w:pPr>
    </w:p>
    <w:p w14:paraId="68E3D66E" w14:textId="77777777" w:rsidR="00A80C76" w:rsidRDefault="00A80C76">
      <w:pPr>
        <w:pStyle w:val="EMEABodyText"/>
        <w:widowControl w:val="0"/>
        <w:jc w:val="center"/>
        <w:rPr>
          <w:lang w:val="es-ES"/>
        </w:rPr>
      </w:pPr>
    </w:p>
    <w:p w14:paraId="68E3D66F" w14:textId="77777777" w:rsidR="00A80C76" w:rsidRDefault="00A80C76">
      <w:pPr>
        <w:pStyle w:val="EMEABodyText"/>
        <w:widowControl w:val="0"/>
        <w:jc w:val="center"/>
        <w:rPr>
          <w:lang w:val="es-ES"/>
        </w:rPr>
      </w:pPr>
    </w:p>
    <w:p w14:paraId="68E3D670" w14:textId="77777777" w:rsidR="00A80C76" w:rsidRDefault="00A80C76">
      <w:pPr>
        <w:pStyle w:val="EMEABodyText"/>
        <w:widowControl w:val="0"/>
        <w:jc w:val="center"/>
        <w:rPr>
          <w:lang w:val="es-ES"/>
        </w:rPr>
      </w:pPr>
    </w:p>
    <w:p w14:paraId="68E3D671" w14:textId="77777777" w:rsidR="00A80C76" w:rsidRDefault="00A80C76">
      <w:pPr>
        <w:pStyle w:val="EMEABodyText"/>
        <w:widowControl w:val="0"/>
        <w:jc w:val="center"/>
        <w:rPr>
          <w:lang w:val="es-ES"/>
        </w:rPr>
      </w:pPr>
    </w:p>
    <w:p w14:paraId="68E3D672" w14:textId="77777777" w:rsidR="00A80C76" w:rsidRDefault="00A80C76">
      <w:pPr>
        <w:pStyle w:val="EMEABodyText"/>
        <w:widowControl w:val="0"/>
        <w:jc w:val="center"/>
        <w:rPr>
          <w:lang w:val="es-ES"/>
        </w:rPr>
      </w:pPr>
    </w:p>
    <w:p w14:paraId="68E3D673" w14:textId="77777777" w:rsidR="00A80C76" w:rsidRDefault="00A80C76">
      <w:pPr>
        <w:pStyle w:val="EMEABodyText"/>
        <w:widowControl w:val="0"/>
        <w:jc w:val="center"/>
        <w:rPr>
          <w:lang w:val="es-ES"/>
        </w:rPr>
      </w:pPr>
    </w:p>
    <w:p w14:paraId="68E3D674" w14:textId="77777777" w:rsidR="00A80C76" w:rsidRDefault="00A80C76">
      <w:pPr>
        <w:pStyle w:val="EMEABodyText"/>
        <w:widowControl w:val="0"/>
        <w:jc w:val="center"/>
        <w:rPr>
          <w:lang w:val="es-ES"/>
        </w:rPr>
      </w:pPr>
    </w:p>
    <w:p w14:paraId="68E3D675" w14:textId="77777777" w:rsidR="00A80C76" w:rsidRDefault="00A80C76">
      <w:pPr>
        <w:pStyle w:val="EMEABodyText"/>
        <w:widowControl w:val="0"/>
        <w:jc w:val="center"/>
        <w:rPr>
          <w:lang w:val="es-ES"/>
        </w:rPr>
      </w:pPr>
    </w:p>
    <w:p w14:paraId="68E3D676" w14:textId="77777777" w:rsidR="00A80C76" w:rsidRDefault="00A80C76">
      <w:pPr>
        <w:pStyle w:val="EMEABodyText"/>
        <w:widowControl w:val="0"/>
        <w:jc w:val="center"/>
        <w:rPr>
          <w:lang w:val="es-ES"/>
        </w:rPr>
      </w:pPr>
    </w:p>
    <w:p w14:paraId="68E3D677" w14:textId="77777777" w:rsidR="00A80C76" w:rsidRDefault="00A80C76">
      <w:pPr>
        <w:pStyle w:val="EMEABodyText"/>
        <w:widowControl w:val="0"/>
        <w:jc w:val="center"/>
        <w:rPr>
          <w:lang w:val="es-ES"/>
        </w:rPr>
      </w:pPr>
    </w:p>
    <w:p w14:paraId="68E3D678" w14:textId="77777777" w:rsidR="00A80C76" w:rsidRDefault="00A80C76">
      <w:pPr>
        <w:pStyle w:val="EMEABodyText"/>
        <w:widowControl w:val="0"/>
        <w:jc w:val="center"/>
        <w:rPr>
          <w:lang w:val="es-ES"/>
        </w:rPr>
      </w:pPr>
    </w:p>
    <w:p w14:paraId="68E3D679" w14:textId="77777777" w:rsidR="00A80C76" w:rsidRDefault="00A80C76">
      <w:pPr>
        <w:pStyle w:val="EMEABodyText"/>
        <w:widowControl w:val="0"/>
        <w:jc w:val="center"/>
        <w:rPr>
          <w:lang w:val="es-ES"/>
        </w:rPr>
      </w:pPr>
    </w:p>
    <w:p w14:paraId="68E3D67A" w14:textId="77777777" w:rsidR="00A80C76" w:rsidRDefault="00A80C76">
      <w:pPr>
        <w:pStyle w:val="EMEABodyText"/>
        <w:widowControl w:val="0"/>
        <w:jc w:val="center"/>
        <w:rPr>
          <w:lang w:val="es-ES"/>
        </w:rPr>
      </w:pPr>
    </w:p>
    <w:p w14:paraId="68E3D67B" w14:textId="77777777" w:rsidR="00A80C76" w:rsidRDefault="00A80C76">
      <w:pPr>
        <w:pStyle w:val="EMEABodyText"/>
        <w:widowControl w:val="0"/>
        <w:jc w:val="center"/>
        <w:rPr>
          <w:lang w:val="es-ES"/>
        </w:rPr>
      </w:pPr>
    </w:p>
    <w:p w14:paraId="68E3D67C" w14:textId="77777777" w:rsidR="00A80C76" w:rsidRDefault="00A80C76">
      <w:pPr>
        <w:pStyle w:val="EMEABodyText"/>
        <w:widowControl w:val="0"/>
        <w:jc w:val="center"/>
        <w:rPr>
          <w:lang w:val="es-ES"/>
        </w:rPr>
      </w:pPr>
    </w:p>
    <w:p w14:paraId="68E3D67D" w14:textId="77777777" w:rsidR="00A80C76" w:rsidRDefault="00A80C76">
      <w:pPr>
        <w:pStyle w:val="EMEABodyText"/>
        <w:widowControl w:val="0"/>
        <w:jc w:val="center"/>
        <w:rPr>
          <w:lang w:val="es-ES"/>
        </w:rPr>
      </w:pPr>
    </w:p>
    <w:p w14:paraId="68E3D67E" w14:textId="77777777" w:rsidR="00A80C76" w:rsidRDefault="00A80C76">
      <w:pPr>
        <w:pStyle w:val="EMEABodyText"/>
        <w:widowControl w:val="0"/>
        <w:jc w:val="center"/>
        <w:rPr>
          <w:lang w:val="es-ES"/>
        </w:rPr>
      </w:pPr>
    </w:p>
    <w:p w14:paraId="68E3D67F" w14:textId="77777777" w:rsidR="00A80C76" w:rsidRDefault="00A80C76">
      <w:pPr>
        <w:pStyle w:val="EMEABodyText"/>
        <w:widowControl w:val="0"/>
        <w:jc w:val="center"/>
        <w:rPr>
          <w:lang w:val="es-ES"/>
        </w:rPr>
      </w:pPr>
    </w:p>
    <w:p w14:paraId="68E3D680" w14:textId="77777777" w:rsidR="00A80C76" w:rsidRDefault="00A80C76">
      <w:pPr>
        <w:pStyle w:val="EMEABodyText"/>
        <w:widowControl w:val="0"/>
        <w:jc w:val="center"/>
        <w:rPr>
          <w:lang w:val="es-ES"/>
        </w:rPr>
      </w:pPr>
    </w:p>
    <w:p w14:paraId="68E3D681" w14:textId="77777777" w:rsidR="00A80C76" w:rsidRDefault="006963B6">
      <w:pPr>
        <w:pStyle w:val="EMEATitle"/>
        <w:keepNext w:val="0"/>
        <w:keepLines w:val="0"/>
        <w:widowControl w:val="0"/>
        <w:rPr>
          <w:lang w:val="es-ES"/>
        </w:rPr>
      </w:pPr>
      <w:r>
        <w:rPr>
          <w:lang w:val="es-ES"/>
        </w:rPr>
        <w:t>ANEXO III</w:t>
      </w:r>
    </w:p>
    <w:p w14:paraId="68E3D682" w14:textId="77777777" w:rsidR="00A80C76" w:rsidRDefault="00A80C76">
      <w:pPr>
        <w:pStyle w:val="EMEABodyText"/>
        <w:widowControl w:val="0"/>
        <w:jc w:val="center"/>
        <w:rPr>
          <w:lang w:val="es-ES"/>
        </w:rPr>
      </w:pPr>
    </w:p>
    <w:p w14:paraId="68E3D683" w14:textId="77777777" w:rsidR="00A80C76" w:rsidRDefault="006963B6">
      <w:pPr>
        <w:pStyle w:val="EMEATitle"/>
        <w:keepNext w:val="0"/>
        <w:keepLines w:val="0"/>
        <w:widowControl w:val="0"/>
        <w:rPr>
          <w:lang w:val="es-ES"/>
        </w:rPr>
      </w:pPr>
      <w:r>
        <w:rPr>
          <w:lang w:val="es-ES"/>
        </w:rPr>
        <w:t>ETIQUETADO Y PROSPECTO</w:t>
      </w:r>
    </w:p>
    <w:p w14:paraId="68E3D684" w14:textId="77777777" w:rsidR="00A80C76" w:rsidRDefault="006963B6">
      <w:pPr>
        <w:pStyle w:val="EMEABodyText"/>
        <w:widowControl w:val="0"/>
        <w:jc w:val="center"/>
        <w:rPr>
          <w:lang w:val="es-ES"/>
        </w:rPr>
      </w:pPr>
      <w:r>
        <w:rPr>
          <w:lang w:val="es-ES"/>
        </w:rPr>
        <w:br w:type="page"/>
      </w:r>
    </w:p>
    <w:p w14:paraId="68E3D685" w14:textId="77777777" w:rsidR="00A80C76" w:rsidRDefault="00A80C76">
      <w:pPr>
        <w:pStyle w:val="EMEABodyText"/>
        <w:widowControl w:val="0"/>
        <w:jc w:val="center"/>
        <w:rPr>
          <w:lang w:val="es-ES"/>
        </w:rPr>
      </w:pPr>
    </w:p>
    <w:p w14:paraId="68E3D686" w14:textId="77777777" w:rsidR="00A80C76" w:rsidRDefault="00A80C76">
      <w:pPr>
        <w:pStyle w:val="EMEABodyText"/>
        <w:widowControl w:val="0"/>
        <w:jc w:val="center"/>
        <w:rPr>
          <w:lang w:val="es-ES"/>
        </w:rPr>
      </w:pPr>
    </w:p>
    <w:p w14:paraId="68E3D687" w14:textId="77777777" w:rsidR="00A80C76" w:rsidRDefault="00A80C76">
      <w:pPr>
        <w:pStyle w:val="EMEABodyText"/>
        <w:widowControl w:val="0"/>
        <w:jc w:val="center"/>
        <w:rPr>
          <w:lang w:val="es-ES"/>
        </w:rPr>
      </w:pPr>
    </w:p>
    <w:p w14:paraId="68E3D688" w14:textId="77777777" w:rsidR="00A80C76" w:rsidRDefault="00A80C76">
      <w:pPr>
        <w:pStyle w:val="EMEABodyText"/>
        <w:widowControl w:val="0"/>
        <w:jc w:val="center"/>
        <w:rPr>
          <w:lang w:val="es-ES"/>
        </w:rPr>
      </w:pPr>
    </w:p>
    <w:p w14:paraId="68E3D689" w14:textId="77777777" w:rsidR="00A80C76" w:rsidRDefault="00A80C76">
      <w:pPr>
        <w:pStyle w:val="EMEABodyText"/>
        <w:widowControl w:val="0"/>
        <w:jc w:val="center"/>
        <w:rPr>
          <w:lang w:val="es-ES"/>
        </w:rPr>
      </w:pPr>
    </w:p>
    <w:p w14:paraId="68E3D68A" w14:textId="77777777" w:rsidR="00A80C76" w:rsidRDefault="00A80C76">
      <w:pPr>
        <w:pStyle w:val="EMEABodyText"/>
        <w:widowControl w:val="0"/>
        <w:jc w:val="center"/>
        <w:rPr>
          <w:lang w:val="es-ES"/>
        </w:rPr>
      </w:pPr>
    </w:p>
    <w:p w14:paraId="68E3D68B" w14:textId="77777777" w:rsidR="00A80C76" w:rsidRDefault="00A80C76">
      <w:pPr>
        <w:pStyle w:val="EMEABodyText"/>
        <w:widowControl w:val="0"/>
        <w:jc w:val="center"/>
        <w:rPr>
          <w:lang w:val="es-ES"/>
        </w:rPr>
      </w:pPr>
    </w:p>
    <w:p w14:paraId="68E3D68C" w14:textId="77777777" w:rsidR="00A80C76" w:rsidRDefault="00A80C76">
      <w:pPr>
        <w:pStyle w:val="EMEABodyText"/>
        <w:widowControl w:val="0"/>
        <w:jc w:val="center"/>
        <w:rPr>
          <w:lang w:val="es-ES"/>
        </w:rPr>
      </w:pPr>
    </w:p>
    <w:p w14:paraId="68E3D68D" w14:textId="77777777" w:rsidR="00A80C76" w:rsidRDefault="00A80C76">
      <w:pPr>
        <w:pStyle w:val="EMEABodyText"/>
        <w:widowControl w:val="0"/>
        <w:jc w:val="center"/>
        <w:rPr>
          <w:lang w:val="es-ES"/>
        </w:rPr>
      </w:pPr>
    </w:p>
    <w:p w14:paraId="68E3D68E" w14:textId="77777777" w:rsidR="00A80C76" w:rsidRDefault="00A80C76">
      <w:pPr>
        <w:pStyle w:val="EMEABodyText"/>
        <w:widowControl w:val="0"/>
        <w:jc w:val="center"/>
        <w:rPr>
          <w:lang w:val="es-ES"/>
        </w:rPr>
      </w:pPr>
    </w:p>
    <w:p w14:paraId="68E3D68F" w14:textId="77777777" w:rsidR="00A80C76" w:rsidRDefault="00A80C76">
      <w:pPr>
        <w:pStyle w:val="EMEABodyText"/>
        <w:widowControl w:val="0"/>
        <w:jc w:val="center"/>
        <w:rPr>
          <w:lang w:val="es-ES"/>
        </w:rPr>
      </w:pPr>
    </w:p>
    <w:p w14:paraId="68E3D690" w14:textId="77777777" w:rsidR="00A80C76" w:rsidRDefault="00A80C76">
      <w:pPr>
        <w:pStyle w:val="EMEABodyText"/>
        <w:widowControl w:val="0"/>
        <w:jc w:val="center"/>
        <w:rPr>
          <w:lang w:val="es-ES"/>
        </w:rPr>
      </w:pPr>
    </w:p>
    <w:p w14:paraId="68E3D691" w14:textId="77777777" w:rsidR="00A80C76" w:rsidRDefault="00A80C76">
      <w:pPr>
        <w:pStyle w:val="EMEABodyText"/>
        <w:widowControl w:val="0"/>
        <w:jc w:val="center"/>
        <w:rPr>
          <w:lang w:val="es-ES"/>
        </w:rPr>
      </w:pPr>
    </w:p>
    <w:p w14:paraId="68E3D692" w14:textId="77777777" w:rsidR="00A80C76" w:rsidRDefault="00A80C76">
      <w:pPr>
        <w:pStyle w:val="EMEABodyText"/>
        <w:widowControl w:val="0"/>
        <w:jc w:val="center"/>
        <w:rPr>
          <w:lang w:val="es-ES"/>
        </w:rPr>
      </w:pPr>
    </w:p>
    <w:p w14:paraId="68E3D693" w14:textId="77777777" w:rsidR="00A80C76" w:rsidRDefault="00A80C76">
      <w:pPr>
        <w:pStyle w:val="EMEABodyText"/>
        <w:widowControl w:val="0"/>
        <w:jc w:val="center"/>
        <w:rPr>
          <w:lang w:val="es-ES"/>
        </w:rPr>
      </w:pPr>
    </w:p>
    <w:p w14:paraId="68E3D694" w14:textId="77777777" w:rsidR="00A80C76" w:rsidRDefault="00A80C76">
      <w:pPr>
        <w:pStyle w:val="EMEABodyText"/>
        <w:widowControl w:val="0"/>
        <w:jc w:val="center"/>
        <w:rPr>
          <w:lang w:val="es-ES"/>
        </w:rPr>
      </w:pPr>
    </w:p>
    <w:p w14:paraId="68E3D695" w14:textId="77777777" w:rsidR="00A80C76" w:rsidRDefault="00A80C76">
      <w:pPr>
        <w:pStyle w:val="EMEABodyText"/>
        <w:widowControl w:val="0"/>
        <w:jc w:val="center"/>
        <w:rPr>
          <w:lang w:val="es-ES"/>
        </w:rPr>
      </w:pPr>
    </w:p>
    <w:p w14:paraId="68E3D696" w14:textId="77777777" w:rsidR="00A80C76" w:rsidRDefault="00A80C76">
      <w:pPr>
        <w:pStyle w:val="EMEABodyText"/>
        <w:widowControl w:val="0"/>
        <w:jc w:val="center"/>
        <w:rPr>
          <w:lang w:val="es-ES"/>
        </w:rPr>
      </w:pPr>
    </w:p>
    <w:p w14:paraId="68E3D697" w14:textId="77777777" w:rsidR="00A80C76" w:rsidRDefault="00A80C76">
      <w:pPr>
        <w:pStyle w:val="EMEABodyText"/>
        <w:widowControl w:val="0"/>
        <w:jc w:val="center"/>
        <w:rPr>
          <w:lang w:val="es-ES"/>
        </w:rPr>
      </w:pPr>
    </w:p>
    <w:p w14:paraId="68E3D698" w14:textId="77777777" w:rsidR="00A80C76" w:rsidRDefault="00A80C76">
      <w:pPr>
        <w:pStyle w:val="EMEABodyText"/>
        <w:widowControl w:val="0"/>
        <w:jc w:val="center"/>
        <w:rPr>
          <w:lang w:val="es-ES"/>
        </w:rPr>
      </w:pPr>
    </w:p>
    <w:p w14:paraId="68E3D699" w14:textId="77777777" w:rsidR="00A80C76" w:rsidRDefault="00A80C76">
      <w:pPr>
        <w:pStyle w:val="EMEABodyText"/>
        <w:widowControl w:val="0"/>
        <w:jc w:val="center"/>
        <w:rPr>
          <w:lang w:val="es-ES"/>
        </w:rPr>
      </w:pPr>
    </w:p>
    <w:p w14:paraId="68E3D69A" w14:textId="77777777" w:rsidR="00A80C76" w:rsidRDefault="00A80C76">
      <w:pPr>
        <w:pStyle w:val="EMEABodyText"/>
        <w:widowControl w:val="0"/>
        <w:jc w:val="center"/>
        <w:rPr>
          <w:lang w:val="es-ES"/>
        </w:rPr>
      </w:pPr>
    </w:p>
    <w:p w14:paraId="68E3D69B" w14:textId="77777777" w:rsidR="00A80C76" w:rsidRDefault="006963B6">
      <w:pPr>
        <w:pStyle w:val="TitleA"/>
        <w:rPr>
          <w:lang w:val="es-ES"/>
        </w:rPr>
      </w:pPr>
      <w:r>
        <w:rPr>
          <w:lang w:val="es-ES"/>
        </w:rPr>
        <w:t>A. ETIQUETADO</w:t>
      </w:r>
    </w:p>
    <w:p w14:paraId="68E3D69C" w14:textId="77777777" w:rsidR="00A80C76" w:rsidRDefault="006963B6">
      <w:pPr>
        <w:pStyle w:val="EMEATitlePAC"/>
        <w:keepNext w:val="0"/>
        <w:keepLines w:val="0"/>
        <w:widowControl w:val="0"/>
        <w:rPr>
          <w:lang w:val="es-ES"/>
        </w:rPr>
      </w:pPr>
      <w:r>
        <w:rPr>
          <w:lang w:val="es-ES"/>
        </w:rPr>
        <w:br w:type="page"/>
      </w:r>
      <w:r>
        <w:rPr>
          <w:caps w:val="0"/>
          <w:lang w:val="es-ES"/>
        </w:rPr>
        <w:lastRenderedPageBreak/>
        <w:t>INFORMACIÓN QUE DEBE FIGURAR EN EL EMBALAJE EXTERIOR</w:t>
      </w:r>
    </w:p>
    <w:p w14:paraId="68E3D69D" w14:textId="77777777" w:rsidR="00A80C76" w:rsidRDefault="00A80C76">
      <w:pPr>
        <w:pStyle w:val="EMEATitlePAC"/>
        <w:keepNext w:val="0"/>
        <w:keepLines w:val="0"/>
        <w:widowControl w:val="0"/>
        <w:rPr>
          <w:lang w:val="es-ES"/>
        </w:rPr>
      </w:pPr>
    </w:p>
    <w:p w14:paraId="68E3D69E" w14:textId="77777777" w:rsidR="00A80C76" w:rsidRDefault="006963B6">
      <w:pPr>
        <w:pStyle w:val="EMEATitlePAC"/>
        <w:keepNext w:val="0"/>
        <w:keepLines w:val="0"/>
        <w:widowControl w:val="0"/>
        <w:rPr>
          <w:lang w:val="es-ES"/>
        </w:rPr>
      </w:pPr>
      <w:r>
        <w:rPr>
          <w:lang w:val="es-ES"/>
        </w:rPr>
        <w:t>CAJA CARTÓN</w:t>
      </w:r>
    </w:p>
    <w:p w14:paraId="68E3D69F" w14:textId="77777777" w:rsidR="00A80C76" w:rsidRDefault="00A80C76">
      <w:pPr>
        <w:pStyle w:val="EMEABodyText"/>
        <w:widowControl w:val="0"/>
        <w:rPr>
          <w:lang w:val="es-ES"/>
        </w:rPr>
      </w:pPr>
    </w:p>
    <w:p w14:paraId="68E3D6A0" w14:textId="77777777" w:rsidR="00A80C76" w:rsidRDefault="00A80C76">
      <w:pPr>
        <w:pStyle w:val="EMEABodyText"/>
        <w:widowControl w:val="0"/>
        <w:rPr>
          <w:lang w:val="es-ES"/>
        </w:rPr>
      </w:pPr>
    </w:p>
    <w:p w14:paraId="68E3D6A1"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6A2" w14:textId="77777777" w:rsidR="00A80C76" w:rsidRDefault="00A80C76">
      <w:pPr>
        <w:pStyle w:val="EMEABodyText"/>
        <w:widowControl w:val="0"/>
        <w:rPr>
          <w:lang w:val="es-ES"/>
        </w:rPr>
      </w:pPr>
    </w:p>
    <w:p w14:paraId="68E3D6A3" w14:textId="77777777" w:rsidR="00A80C76" w:rsidRDefault="006963B6">
      <w:pPr>
        <w:pStyle w:val="EMEABodyText"/>
        <w:widowControl w:val="0"/>
        <w:rPr>
          <w:lang w:val="es-ES"/>
        </w:rPr>
      </w:pPr>
      <w:r>
        <w:rPr>
          <w:lang w:val="es-ES"/>
        </w:rPr>
        <w:t>ABILIFY 5 mg comprimidos</w:t>
      </w:r>
    </w:p>
    <w:p w14:paraId="68E3D6A4" w14:textId="77777777" w:rsidR="00A80C76" w:rsidRPr="004038D4" w:rsidRDefault="006963B6">
      <w:pPr>
        <w:pStyle w:val="EMEABodyText"/>
        <w:widowControl w:val="0"/>
        <w:rPr>
          <w:lang w:val="pt-PT"/>
        </w:rPr>
      </w:pPr>
      <w:r w:rsidRPr="004038D4">
        <w:rPr>
          <w:lang w:val="pt-PT"/>
        </w:rPr>
        <w:t>aripiprazol</w:t>
      </w:r>
    </w:p>
    <w:p w14:paraId="68E3D6A5" w14:textId="77777777" w:rsidR="00A80C76" w:rsidRPr="004038D4" w:rsidRDefault="00A80C76">
      <w:pPr>
        <w:pStyle w:val="EMEABodyText"/>
        <w:widowControl w:val="0"/>
        <w:rPr>
          <w:lang w:val="pt-PT"/>
        </w:rPr>
      </w:pPr>
    </w:p>
    <w:p w14:paraId="68E3D6A6" w14:textId="77777777" w:rsidR="00A80C76" w:rsidRPr="004038D4" w:rsidRDefault="00A80C76">
      <w:pPr>
        <w:pStyle w:val="EMEABodyText"/>
        <w:widowControl w:val="0"/>
        <w:rPr>
          <w:lang w:val="pt-PT"/>
        </w:rPr>
      </w:pPr>
    </w:p>
    <w:p w14:paraId="68E3D6A7" w14:textId="77777777" w:rsidR="00A80C76" w:rsidRPr="004038D4" w:rsidRDefault="006963B6">
      <w:pPr>
        <w:pStyle w:val="EMEATitlePAC"/>
        <w:keepNext w:val="0"/>
        <w:keepLines w:val="0"/>
        <w:widowControl w:val="0"/>
        <w:tabs>
          <w:tab w:val="left" w:pos="567"/>
        </w:tabs>
        <w:ind w:left="567" w:hanging="567"/>
        <w:rPr>
          <w:lang w:val="pt-PT"/>
        </w:rPr>
      </w:pPr>
      <w:r w:rsidRPr="004038D4">
        <w:rPr>
          <w:caps w:val="0"/>
          <w:lang w:val="pt-PT"/>
        </w:rPr>
        <w:t>2.</w:t>
      </w:r>
      <w:r w:rsidRPr="004038D4">
        <w:rPr>
          <w:caps w:val="0"/>
          <w:lang w:val="pt-PT"/>
        </w:rPr>
        <w:tab/>
        <w:t>PRINCIPIO(S) ACTIVO(S)</w:t>
      </w:r>
    </w:p>
    <w:p w14:paraId="68E3D6A8" w14:textId="77777777" w:rsidR="00A80C76" w:rsidRPr="004038D4" w:rsidRDefault="00A80C76">
      <w:pPr>
        <w:pStyle w:val="EMEABodyText"/>
        <w:widowControl w:val="0"/>
        <w:rPr>
          <w:lang w:val="pt-PT"/>
        </w:rPr>
      </w:pPr>
    </w:p>
    <w:p w14:paraId="68E3D6A9" w14:textId="77777777" w:rsidR="00A80C76" w:rsidRDefault="006963B6">
      <w:pPr>
        <w:pStyle w:val="EMEABodyText"/>
        <w:widowControl w:val="0"/>
        <w:rPr>
          <w:lang w:val="es-ES"/>
        </w:rPr>
      </w:pPr>
      <w:r>
        <w:rPr>
          <w:lang w:val="es-ES"/>
        </w:rPr>
        <w:t>Cada comprimido contiene 5 mg de aripiprazol.</w:t>
      </w:r>
    </w:p>
    <w:p w14:paraId="68E3D6AA" w14:textId="77777777" w:rsidR="00A80C76" w:rsidRDefault="00A80C76">
      <w:pPr>
        <w:pStyle w:val="EMEABodyText"/>
        <w:widowControl w:val="0"/>
        <w:rPr>
          <w:lang w:val="es-ES"/>
        </w:rPr>
      </w:pPr>
    </w:p>
    <w:p w14:paraId="68E3D6AB" w14:textId="77777777" w:rsidR="00A80C76" w:rsidRDefault="00A80C76">
      <w:pPr>
        <w:pStyle w:val="EMEABodyText"/>
        <w:widowControl w:val="0"/>
        <w:rPr>
          <w:lang w:val="es-ES"/>
        </w:rPr>
      </w:pPr>
    </w:p>
    <w:p w14:paraId="68E3D6AC"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LISTA DE EXCIPIENTES</w:t>
      </w:r>
    </w:p>
    <w:p w14:paraId="68E3D6AD" w14:textId="77777777" w:rsidR="00A80C76" w:rsidRDefault="00A80C76">
      <w:pPr>
        <w:pStyle w:val="EMEABodyText"/>
        <w:widowControl w:val="0"/>
        <w:rPr>
          <w:lang w:val="es-ES"/>
        </w:rPr>
      </w:pPr>
    </w:p>
    <w:p w14:paraId="68E3D6AE" w14:textId="77777777" w:rsidR="00A80C76" w:rsidRDefault="006963B6">
      <w:pPr>
        <w:pStyle w:val="EMEABodyText"/>
        <w:widowControl w:val="0"/>
        <w:rPr>
          <w:lang w:val="es-ES"/>
        </w:rPr>
      </w:pPr>
      <w:r>
        <w:rPr>
          <w:lang w:val="es-ES"/>
        </w:rPr>
        <w:t>También contiene: lactosa monohidrato.</w:t>
      </w:r>
    </w:p>
    <w:p w14:paraId="68E3D6AF" w14:textId="77777777" w:rsidR="00A80C76" w:rsidRDefault="00A80C76">
      <w:pPr>
        <w:pStyle w:val="EMEABodyText"/>
        <w:widowControl w:val="0"/>
        <w:rPr>
          <w:lang w:val="es-ES"/>
        </w:rPr>
      </w:pPr>
    </w:p>
    <w:p w14:paraId="68E3D6B0" w14:textId="77777777" w:rsidR="00A80C76" w:rsidRDefault="00A80C76">
      <w:pPr>
        <w:pStyle w:val="EMEABodyText"/>
        <w:widowControl w:val="0"/>
        <w:rPr>
          <w:lang w:val="es-ES"/>
        </w:rPr>
      </w:pPr>
    </w:p>
    <w:p w14:paraId="68E3D6B1"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FORMA FARMACÉUTICA Y CONTENIDO DEL ENVASE</w:t>
      </w:r>
    </w:p>
    <w:p w14:paraId="68E3D6B2" w14:textId="77777777" w:rsidR="00A80C76" w:rsidRDefault="00A80C76">
      <w:pPr>
        <w:pStyle w:val="EMEABodyText"/>
        <w:widowControl w:val="0"/>
        <w:rPr>
          <w:lang w:val="es-ES"/>
        </w:rPr>
      </w:pPr>
    </w:p>
    <w:p w14:paraId="68E3D6B3" w14:textId="77777777" w:rsidR="00A80C76" w:rsidRPr="004038D4" w:rsidRDefault="006963B6">
      <w:pPr>
        <w:pStyle w:val="EMEABodyText"/>
        <w:widowControl w:val="0"/>
        <w:rPr>
          <w:lang w:val="pt-PT"/>
        </w:rPr>
      </w:pPr>
      <w:r w:rsidRPr="004038D4">
        <w:rPr>
          <w:highlight w:val="lightGray"/>
          <w:lang w:val="pt-PT"/>
        </w:rPr>
        <w:t>Comprimidos</w:t>
      </w:r>
    </w:p>
    <w:p w14:paraId="68E3D6B4" w14:textId="77777777" w:rsidR="00A80C76" w:rsidRPr="004038D4" w:rsidRDefault="00A80C76">
      <w:pPr>
        <w:pStyle w:val="EMEABodyText"/>
        <w:widowControl w:val="0"/>
        <w:rPr>
          <w:lang w:val="pt-PT"/>
        </w:rPr>
      </w:pPr>
    </w:p>
    <w:p w14:paraId="68E3D6B5" w14:textId="77777777" w:rsidR="00A80C76" w:rsidRPr="004038D4" w:rsidRDefault="006963B6">
      <w:pPr>
        <w:pStyle w:val="EMEABodyText"/>
        <w:widowControl w:val="0"/>
        <w:rPr>
          <w:lang w:val="pt-PT"/>
        </w:rPr>
      </w:pPr>
      <w:r w:rsidRPr="004038D4">
        <w:rPr>
          <w:lang w:val="pt-PT"/>
        </w:rPr>
        <w:t>14 × 1 comprimidos</w:t>
      </w:r>
    </w:p>
    <w:p w14:paraId="68E3D6B6" w14:textId="77777777" w:rsidR="00A80C76" w:rsidRPr="004038D4" w:rsidRDefault="006963B6">
      <w:pPr>
        <w:pStyle w:val="EMEABodyText"/>
        <w:widowControl w:val="0"/>
        <w:rPr>
          <w:highlight w:val="lightGray"/>
          <w:lang w:val="pt-PT"/>
        </w:rPr>
      </w:pPr>
      <w:r w:rsidRPr="004038D4">
        <w:rPr>
          <w:highlight w:val="lightGray"/>
          <w:lang w:val="pt-PT"/>
        </w:rPr>
        <w:t>28 × 1 comprimidos</w:t>
      </w:r>
    </w:p>
    <w:p w14:paraId="68E3D6B7" w14:textId="77777777" w:rsidR="00A80C76" w:rsidRPr="004038D4" w:rsidRDefault="006963B6">
      <w:pPr>
        <w:pStyle w:val="EMEABodyText"/>
        <w:widowControl w:val="0"/>
        <w:rPr>
          <w:highlight w:val="lightGray"/>
          <w:lang w:val="pt-PT"/>
        </w:rPr>
      </w:pPr>
      <w:r w:rsidRPr="004038D4">
        <w:rPr>
          <w:highlight w:val="lightGray"/>
          <w:lang w:val="pt-PT"/>
        </w:rPr>
        <w:t>49 × 1 comprimidos</w:t>
      </w:r>
    </w:p>
    <w:p w14:paraId="68E3D6B8" w14:textId="77777777" w:rsidR="00A80C76" w:rsidRPr="004038D4" w:rsidRDefault="006963B6">
      <w:pPr>
        <w:pStyle w:val="EMEABodyText"/>
        <w:widowControl w:val="0"/>
        <w:rPr>
          <w:highlight w:val="lightGray"/>
          <w:lang w:val="pt-PT"/>
        </w:rPr>
      </w:pPr>
      <w:r w:rsidRPr="004038D4">
        <w:rPr>
          <w:highlight w:val="lightGray"/>
          <w:lang w:val="pt-PT"/>
        </w:rPr>
        <w:t>56 × 1 comprimidos</w:t>
      </w:r>
    </w:p>
    <w:p w14:paraId="68E3D6B9" w14:textId="77777777" w:rsidR="00A80C76" w:rsidRPr="004038D4" w:rsidRDefault="006963B6">
      <w:pPr>
        <w:pStyle w:val="EMEABodyText"/>
        <w:widowControl w:val="0"/>
        <w:rPr>
          <w:lang w:val="pt-PT"/>
        </w:rPr>
      </w:pPr>
      <w:r w:rsidRPr="004038D4">
        <w:rPr>
          <w:highlight w:val="lightGray"/>
          <w:lang w:val="pt-PT"/>
        </w:rPr>
        <w:t>98 × 1 comprimidos</w:t>
      </w:r>
    </w:p>
    <w:p w14:paraId="68E3D6BA" w14:textId="77777777" w:rsidR="00A80C76" w:rsidRPr="004038D4" w:rsidRDefault="00A80C76">
      <w:pPr>
        <w:pStyle w:val="EMEABodyText"/>
        <w:widowControl w:val="0"/>
        <w:rPr>
          <w:lang w:val="pt-PT"/>
        </w:rPr>
      </w:pPr>
    </w:p>
    <w:p w14:paraId="68E3D6BB" w14:textId="77777777" w:rsidR="00A80C76" w:rsidRPr="004038D4" w:rsidRDefault="00A80C76">
      <w:pPr>
        <w:pStyle w:val="EMEABodyText"/>
        <w:widowControl w:val="0"/>
        <w:rPr>
          <w:lang w:val="pt-PT"/>
        </w:rPr>
      </w:pPr>
    </w:p>
    <w:p w14:paraId="68E3D6BC"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FORMA Y VÍA(S) DE ADMINISTRACIÓN</w:t>
      </w:r>
    </w:p>
    <w:p w14:paraId="68E3D6BD" w14:textId="77777777" w:rsidR="00A80C76" w:rsidRDefault="00A80C76">
      <w:pPr>
        <w:pStyle w:val="EMEABodyText"/>
        <w:widowControl w:val="0"/>
        <w:rPr>
          <w:lang w:val="es-ES"/>
        </w:rPr>
      </w:pPr>
    </w:p>
    <w:p w14:paraId="68E3D6BE" w14:textId="77777777" w:rsidR="00A80C76" w:rsidRDefault="006963B6">
      <w:pPr>
        <w:pStyle w:val="EMEABodyText"/>
        <w:widowControl w:val="0"/>
        <w:rPr>
          <w:lang w:val="es-ES"/>
        </w:rPr>
      </w:pPr>
      <w:r>
        <w:rPr>
          <w:lang w:val="es-ES"/>
        </w:rPr>
        <w:t>Leer el prospecto antes de utilizar este medicamento.</w:t>
      </w:r>
    </w:p>
    <w:p w14:paraId="68E3D6BF" w14:textId="77777777" w:rsidR="00A80C76" w:rsidRDefault="006963B6">
      <w:pPr>
        <w:pStyle w:val="EMEABodyText"/>
        <w:widowControl w:val="0"/>
        <w:rPr>
          <w:lang w:val="es-ES"/>
        </w:rPr>
      </w:pPr>
      <w:r>
        <w:rPr>
          <w:lang w:val="es-ES"/>
        </w:rPr>
        <w:t>Vía oral.</w:t>
      </w:r>
    </w:p>
    <w:p w14:paraId="68E3D6C0" w14:textId="77777777" w:rsidR="00A80C76" w:rsidRDefault="00A80C76">
      <w:pPr>
        <w:pStyle w:val="EMEABodyText"/>
        <w:widowControl w:val="0"/>
        <w:rPr>
          <w:lang w:val="es-ES"/>
        </w:rPr>
      </w:pPr>
    </w:p>
    <w:p w14:paraId="68E3D6C1" w14:textId="77777777" w:rsidR="00A80C76" w:rsidRDefault="00A80C76">
      <w:pPr>
        <w:pStyle w:val="EMEABodyText"/>
        <w:widowControl w:val="0"/>
        <w:rPr>
          <w:lang w:val="es-ES"/>
        </w:rPr>
      </w:pPr>
    </w:p>
    <w:p w14:paraId="68E3D6C2" w14:textId="77777777" w:rsidR="00A80C76" w:rsidRDefault="006963B6">
      <w:pPr>
        <w:pStyle w:val="EMEATitlePAC"/>
        <w:keepNext w:val="0"/>
        <w:keepLines w:val="0"/>
        <w:widowControl w:val="0"/>
        <w:tabs>
          <w:tab w:val="left" w:pos="567"/>
        </w:tabs>
        <w:ind w:left="567" w:hanging="567"/>
        <w:rPr>
          <w:lang w:val="es-ES"/>
        </w:rPr>
      </w:pPr>
      <w:r>
        <w:rPr>
          <w:caps w:val="0"/>
          <w:lang w:val="es-ES"/>
        </w:rPr>
        <w:t>6.</w:t>
      </w:r>
      <w:r>
        <w:rPr>
          <w:caps w:val="0"/>
          <w:lang w:val="es-ES"/>
        </w:rPr>
        <w:tab/>
        <w:t>ADVERTENCIA ESPECIAL DE QUE EL MEDICAMENTO DEBE MANTENERSE FUERA DE LA VISTA Y DEL ALCANCE DE LOS NIÑOS</w:t>
      </w:r>
    </w:p>
    <w:p w14:paraId="68E3D6C3" w14:textId="77777777" w:rsidR="00A80C76" w:rsidRDefault="00A80C76">
      <w:pPr>
        <w:pStyle w:val="EMEABodyText"/>
        <w:widowControl w:val="0"/>
        <w:rPr>
          <w:lang w:val="es-ES"/>
        </w:rPr>
      </w:pPr>
    </w:p>
    <w:p w14:paraId="68E3D6C4" w14:textId="77777777" w:rsidR="00A80C76" w:rsidRDefault="006963B6">
      <w:pPr>
        <w:pStyle w:val="EMEABodyText"/>
        <w:widowControl w:val="0"/>
        <w:rPr>
          <w:lang w:val="es-ES"/>
        </w:rPr>
      </w:pPr>
      <w:r>
        <w:rPr>
          <w:lang w:val="es-ES"/>
        </w:rPr>
        <w:t>Mantener fuera de la vista y del alcance de los niños.</w:t>
      </w:r>
    </w:p>
    <w:p w14:paraId="68E3D6C5" w14:textId="77777777" w:rsidR="00A80C76" w:rsidRDefault="00A80C76">
      <w:pPr>
        <w:pStyle w:val="EMEABodyText"/>
        <w:widowControl w:val="0"/>
        <w:rPr>
          <w:lang w:val="es-ES"/>
        </w:rPr>
      </w:pPr>
    </w:p>
    <w:p w14:paraId="68E3D6C6" w14:textId="77777777" w:rsidR="00A80C76" w:rsidRDefault="00A80C76">
      <w:pPr>
        <w:pStyle w:val="EMEABodyText"/>
        <w:widowControl w:val="0"/>
        <w:rPr>
          <w:lang w:val="es-ES"/>
        </w:rPr>
      </w:pPr>
    </w:p>
    <w:p w14:paraId="68E3D6C7" w14:textId="77777777" w:rsidR="00A80C76" w:rsidRDefault="006963B6">
      <w:pPr>
        <w:pStyle w:val="EMEATitlePAC"/>
        <w:keepNext w:val="0"/>
        <w:keepLines w:val="0"/>
        <w:widowControl w:val="0"/>
        <w:tabs>
          <w:tab w:val="left" w:pos="567"/>
        </w:tabs>
        <w:ind w:left="567" w:hanging="567"/>
        <w:rPr>
          <w:lang w:val="es-ES"/>
        </w:rPr>
      </w:pPr>
      <w:r>
        <w:rPr>
          <w:caps w:val="0"/>
          <w:lang w:val="es-ES"/>
        </w:rPr>
        <w:t>7.</w:t>
      </w:r>
      <w:r>
        <w:rPr>
          <w:caps w:val="0"/>
          <w:lang w:val="es-ES"/>
        </w:rPr>
        <w:tab/>
        <w:t>OTRA(S) ADVERTENCIA(S) ESPECIAL(ES), SI ES NECESARIO</w:t>
      </w:r>
    </w:p>
    <w:p w14:paraId="68E3D6C8" w14:textId="77777777" w:rsidR="00A80C76" w:rsidRDefault="00A80C76">
      <w:pPr>
        <w:pStyle w:val="EMEABodyText"/>
        <w:widowControl w:val="0"/>
        <w:rPr>
          <w:lang w:val="es-ES"/>
        </w:rPr>
      </w:pPr>
    </w:p>
    <w:p w14:paraId="68E3D6C9" w14:textId="77777777" w:rsidR="00A80C76" w:rsidRDefault="00A80C76">
      <w:pPr>
        <w:pStyle w:val="EMEABodyText"/>
        <w:widowControl w:val="0"/>
        <w:rPr>
          <w:lang w:val="es-ES"/>
        </w:rPr>
      </w:pPr>
    </w:p>
    <w:p w14:paraId="68E3D6CA" w14:textId="77777777" w:rsidR="00A80C76" w:rsidRDefault="006963B6">
      <w:pPr>
        <w:pStyle w:val="EMEATitlePAC"/>
        <w:keepNext w:val="0"/>
        <w:keepLines w:val="0"/>
        <w:widowControl w:val="0"/>
        <w:tabs>
          <w:tab w:val="left" w:pos="567"/>
        </w:tabs>
        <w:ind w:left="567" w:hanging="567"/>
        <w:rPr>
          <w:lang w:val="es-ES"/>
        </w:rPr>
      </w:pPr>
      <w:r>
        <w:rPr>
          <w:caps w:val="0"/>
          <w:lang w:val="es-ES"/>
        </w:rPr>
        <w:t>8.</w:t>
      </w:r>
      <w:r>
        <w:rPr>
          <w:caps w:val="0"/>
          <w:lang w:val="es-ES"/>
        </w:rPr>
        <w:tab/>
        <w:t>FECHA DE CADUCIDAD</w:t>
      </w:r>
    </w:p>
    <w:p w14:paraId="68E3D6CB" w14:textId="77777777" w:rsidR="00A80C76" w:rsidRDefault="00A80C76">
      <w:pPr>
        <w:pStyle w:val="EMEABodyText"/>
        <w:widowControl w:val="0"/>
        <w:rPr>
          <w:lang w:val="es-ES"/>
        </w:rPr>
      </w:pPr>
    </w:p>
    <w:p w14:paraId="68E3D6CC" w14:textId="77777777" w:rsidR="00A80C76" w:rsidRDefault="006963B6">
      <w:pPr>
        <w:pStyle w:val="EMEABodyText"/>
        <w:widowControl w:val="0"/>
        <w:rPr>
          <w:lang w:val="es-ES"/>
        </w:rPr>
      </w:pPr>
      <w:r>
        <w:rPr>
          <w:lang w:val="es-ES"/>
        </w:rPr>
        <w:t>CAD</w:t>
      </w:r>
    </w:p>
    <w:p w14:paraId="68E3D6CD" w14:textId="77777777" w:rsidR="00A80C76" w:rsidRDefault="00A80C76">
      <w:pPr>
        <w:pStyle w:val="EMEABodyText"/>
        <w:widowControl w:val="0"/>
        <w:rPr>
          <w:lang w:val="es-ES"/>
        </w:rPr>
      </w:pPr>
    </w:p>
    <w:p w14:paraId="68E3D6CE" w14:textId="77777777" w:rsidR="00A80C76" w:rsidRDefault="00A80C76">
      <w:pPr>
        <w:pStyle w:val="EMEABodyText"/>
        <w:widowControl w:val="0"/>
        <w:rPr>
          <w:lang w:val="es-ES"/>
        </w:rPr>
      </w:pPr>
    </w:p>
    <w:p w14:paraId="68E3D6CF" w14:textId="77777777" w:rsidR="00A80C76" w:rsidRDefault="006963B6">
      <w:pPr>
        <w:pStyle w:val="EMEATitlePAC"/>
        <w:keepNext w:val="0"/>
        <w:keepLines w:val="0"/>
        <w:widowControl w:val="0"/>
        <w:tabs>
          <w:tab w:val="left" w:pos="567"/>
        </w:tabs>
        <w:ind w:left="567" w:hanging="567"/>
        <w:rPr>
          <w:lang w:val="es-ES"/>
        </w:rPr>
      </w:pPr>
      <w:r>
        <w:rPr>
          <w:caps w:val="0"/>
          <w:lang w:val="es-ES"/>
        </w:rPr>
        <w:t>9.</w:t>
      </w:r>
      <w:r>
        <w:rPr>
          <w:caps w:val="0"/>
          <w:lang w:val="es-ES"/>
        </w:rPr>
        <w:tab/>
        <w:t>CONDICIONES ESPECIALES DE CONSERVACIÓN</w:t>
      </w:r>
    </w:p>
    <w:p w14:paraId="68E3D6D0" w14:textId="77777777" w:rsidR="00A80C76" w:rsidRDefault="00A80C76">
      <w:pPr>
        <w:pStyle w:val="EMEABodyText"/>
        <w:widowControl w:val="0"/>
        <w:rPr>
          <w:lang w:val="es-ES"/>
        </w:rPr>
      </w:pPr>
    </w:p>
    <w:p w14:paraId="68E3D6D1" w14:textId="77777777" w:rsidR="00A80C76" w:rsidRDefault="006963B6">
      <w:pPr>
        <w:pStyle w:val="EMEABodyText"/>
        <w:widowControl w:val="0"/>
        <w:rPr>
          <w:lang w:val="es-ES"/>
        </w:rPr>
      </w:pPr>
      <w:r>
        <w:rPr>
          <w:lang w:val="es-ES"/>
        </w:rPr>
        <w:t>Conservar en el embalaje original para protegerlo de la humedad.</w:t>
      </w:r>
    </w:p>
    <w:p w14:paraId="68E3D6D2" w14:textId="77777777" w:rsidR="00A80C76" w:rsidRDefault="00A80C76">
      <w:pPr>
        <w:pStyle w:val="EMEABodyText"/>
        <w:widowControl w:val="0"/>
        <w:rPr>
          <w:lang w:val="es-ES"/>
        </w:rPr>
      </w:pPr>
    </w:p>
    <w:p w14:paraId="68E3D6D3" w14:textId="77777777" w:rsidR="00A80C76" w:rsidRDefault="00A80C76">
      <w:pPr>
        <w:pStyle w:val="EMEABodyText"/>
        <w:widowControl w:val="0"/>
        <w:rPr>
          <w:lang w:val="es-ES"/>
        </w:rPr>
      </w:pPr>
    </w:p>
    <w:p w14:paraId="68E3D6D4" w14:textId="77777777" w:rsidR="00A80C76" w:rsidRDefault="006963B6">
      <w:pPr>
        <w:pStyle w:val="EMEATitlePAC"/>
        <w:keepNext w:val="0"/>
        <w:keepLines w:val="0"/>
        <w:widowControl w:val="0"/>
        <w:ind w:left="567" w:hanging="567"/>
        <w:rPr>
          <w:lang w:val="es-ES"/>
        </w:rPr>
      </w:pPr>
      <w:r>
        <w:rPr>
          <w:lang w:val="es-ES"/>
        </w:rPr>
        <w:t>10.</w:t>
      </w:r>
      <w:r>
        <w:rPr>
          <w:lang w:val="es-ES"/>
        </w:rPr>
        <w:tab/>
        <w:t>PRECAUCIONES ESPECIALES DE ELIMINACIÓN DEL MEDICAMENTO NO UTILIZADO O DE LOS MATERIALES DE DESECHO DERIVADOS DE SU USO, CUANDO CORRESPONDA</w:t>
      </w:r>
    </w:p>
    <w:p w14:paraId="68E3D6D5" w14:textId="77777777" w:rsidR="00A80C76" w:rsidRDefault="00A80C76">
      <w:pPr>
        <w:pStyle w:val="EMEABodyText"/>
        <w:widowControl w:val="0"/>
        <w:rPr>
          <w:lang w:val="es-ES"/>
        </w:rPr>
      </w:pPr>
    </w:p>
    <w:p w14:paraId="68E3D6D6" w14:textId="77777777" w:rsidR="00A80C76" w:rsidRDefault="00A80C76">
      <w:pPr>
        <w:pStyle w:val="EMEABodyText"/>
        <w:widowControl w:val="0"/>
        <w:rPr>
          <w:lang w:val="es-ES"/>
        </w:rPr>
      </w:pPr>
    </w:p>
    <w:p w14:paraId="68E3D6D7" w14:textId="77777777" w:rsidR="00A80C76" w:rsidRDefault="006963B6">
      <w:pPr>
        <w:pStyle w:val="EMEATitlePAC"/>
        <w:keepNext w:val="0"/>
        <w:keepLines w:val="0"/>
        <w:widowControl w:val="0"/>
        <w:tabs>
          <w:tab w:val="left" w:pos="567"/>
        </w:tabs>
        <w:ind w:left="567" w:hanging="567"/>
        <w:rPr>
          <w:lang w:val="es-ES"/>
        </w:rPr>
      </w:pPr>
      <w:r>
        <w:rPr>
          <w:caps w:val="0"/>
          <w:lang w:val="es-ES"/>
        </w:rPr>
        <w:t>11.</w:t>
      </w:r>
      <w:r>
        <w:rPr>
          <w:caps w:val="0"/>
          <w:lang w:val="es-ES"/>
        </w:rPr>
        <w:tab/>
        <w:t>NOMBRE Y DIRECCIÓN DEL TITULAR DE LA AUTORIZACIÓN DE COMERCIALIZACIÓN</w:t>
      </w:r>
    </w:p>
    <w:p w14:paraId="68E3D6D8" w14:textId="77777777" w:rsidR="00A80C76" w:rsidRDefault="00A80C76">
      <w:pPr>
        <w:pStyle w:val="EMEABodyText"/>
        <w:widowControl w:val="0"/>
        <w:rPr>
          <w:lang w:val="es-ES"/>
        </w:rPr>
      </w:pPr>
    </w:p>
    <w:p w14:paraId="68E3D6D9" w14:textId="77777777" w:rsidR="00A80C76" w:rsidRDefault="006963B6">
      <w:pPr>
        <w:widowControl w:val="0"/>
        <w:rPr>
          <w:rFonts w:eastAsia="Times New Roman"/>
          <w:szCs w:val="20"/>
          <w:lang w:val="es-ES"/>
        </w:rPr>
      </w:pPr>
      <w:r>
        <w:rPr>
          <w:lang w:val="es-ES"/>
        </w:rPr>
        <w:t>Otsuka Pharmaceutical Netherlands B.V.</w:t>
      </w:r>
    </w:p>
    <w:p w14:paraId="68E3D6DA" w14:textId="77777777" w:rsidR="00A80C76" w:rsidRDefault="006963B6">
      <w:pPr>
        <w:widowControl w:val="0"/>
        <w:rPr>
          <w:lang w:val="es-ES"/>
        </w:rPr>
      </w:pPr>
      <w:r>
        <w:rPr>
          <w:lang w:val="es-ES"/>
        </w:rPr>
        <w:t>Herikerbergweg 292</w:t>
      </w:r>
    </w:p>
    <w:p w14:paraId="68E3D6DB" w14:textId="77777777" w:rsidR="00A80C76" w:rsidRDefault="006963B6">
      <w:pPr>
        <w:widowControl w:val="0"/>
        <w:rPr>
          <w:lang w:val="es-ES"/>
        </w:rPr>
      </w:pPr>
      <w:r>
        <w:rPr>
          <w:lang w:val="es-ES"/>
        </w:rPr>
        <w:t>1101 CT, Amsterdam</w:t>
      </w:r>
    </w:p>
    <w:p w14:paraId="68E3D6DC" w14:textId="77777777" w:rsidR="00A80C76" w:rsidRDefault="006963B6">
      <w:pPr>
        <w:pStyle w:val="EMEABodyText"/>
        <w:widowControl w:val="0"/>
        <w:rPr>
          <w:lang w:val="es-ES"/>
        </w:rPr>
      </w:pPr>
      <w:r>
        <w:rPr>
          <w:lang w:val="es-ES"/>
        </w:rPr>
        <w:t>Países Bajos</w:t>
      </w:r>
    </w:p>
    <w:p w14:paraId="68E3D6DD" w14:textId="77777777" w:rsidR="00A80C76" w:rsidRDefault="00A80C76">
      <w:pPr>
        <w:pStyle w:val="EMEABodyText"/>
        <w:widowControl w:val="0"/>
        <w:rPr>
          <w:lang w:val="es-ES"/>
        </w:rPr>
      </w:pPr>
    </w:p>
    <w:p w14:paraId="68E3D6DE" w14:textId="77777777" w:rsidR="00A80C76" w:rsidRDefault="00A80C76">
      <w:pPr>
        <w:pStyle w:val="EMEABodyText"/>
        <w:widowControl w:val="0"/>
        <w:rPr>
          <w:lang w:val="es-ES"/>
        </w:rPr>
      </w:pPr>
    </w:p>
    <w:p w14:paraId="68E3D6DF" w14:textId="77777777" w:rsidR="00A80C76" w:rsidRDefault="006963B6">
      <w:pPr>
        <w:pStyle w:val="EMEATitlePAC"/>
        <w:keepNext w:val="0"/>
        <w:keepLines w:val="0"/>
        <w:widowControl w:val="0"/>
        <w:tabs>
          <w:tab w:val="left" w:pos="567"/>
        </w:tabs>
        <w:ind w:left="567" w:hanging="567"/>
        <w:rPr>
          <w:lang w:val="es-ES"/>
        </w:rPr>
      </w:pPr>
      <w:r>
        <w:rPr>
          <w:caps w:val="0"/>
          <w:lang w:val="es-ES"/>
        </w:rPr>
        <w:t>12.</w:t>
      </w:r>
      <w:r>
        <w:rPr>
          <w:caps w:val="0"/>
          <w:lang w:val="es-ES"/>
        </w:rPr>
        <w:tab/>
        <w:t>NÚMERO(S) DE AUTORIZACIÓN DE COMERCIALIZACIÓN</w:t>
      </w:r>
    </w:p>
    <w:p w14:paraId="68E3D6E0" w14:textId="77777777" w:rsidR="00A80C76" w:rsidRDefault="00A80C76">
      <w:pPr>
        <w:pStyle w:val="EMEABodyText"/>
        <w:widowControl w:val="0"/>
        <w:rPr>
          <w:lang w:val="es-ES"/>
        </w:rPr>
      </w:pPr>
    </w:p>
    <w:p w14:paraId="68E3D6E1" w14:textId="77777777" w:rsidR="00A80C76" w:rsidRPr="004038D4" w:rsidRDefault="006963B6">
      <w:pPr>
        <w:pStyle w:val="EMEABodyText"/>
        <w:widowControl w:val="0"/>
        <w:rPr>
          <w:lang w:val="pt-PT"/>
        </w:rPr>
      </w:pPr>
      <w:r w:rsidRPr="004038D4">
        <w:rPr>
          <w:lang w:val="pt-PT"/>
        </w:rPr>
        <w:t xml:space="preserve">EU/1/04/276/001 </w:t>
      </w:r>
      <w:r w:rsidRPr="004038D4">
        <w:rPr>
          <w:highlight w:val="lightGray"/>
          <w:lang w:val="pt-PT"/>
        </w:rPr>
        <w:t>(5 mg, 14 × 1 comprimidos)</w:t>
      </w:r>
    </w:p>
    <w:p w14:paraId="68E3D6E2" w14:textId="77777777" w:rsidR="00A80C76" w:rsidRPr="004038D4" w:rsidRDefault="006963B6">
      <w:pPr>
        <w:pStyle w:val="EMEABodyText"/>
        <w:widowControl w:val="0"/>
        <w:rPr>
          <w:highlight w:val="lightGray"/>
          <w:lang w:val="pt-PT"/>
        </w:rPr>
      </w:pPr>
      <w:r w:rsidRPr="004038D4">
        <w:rPr>
          <w:highlight w:val="lightGray"/>
          <w:lang w:val="pt-PT"/>
        </w:rPr>
        <w:t>EU/1/04/276/002 (5 mg, 28 × 1 comprimidos)</w:t>
      </w:r>
    </w:p>
    <w:p w14:paraId="68E3D6E3" w14:textId="77777777" w:rsidR="00A80C76" w:rsidRPr="004038D4" w:rsidRDefault="006963B6">
      <w:pPr>
        <w:pStyle w:val="EMEABodyText"/>
        <w:widowControl w:val="0"/>
        <w:rPr>
          <w:highlight w:val="lightGray"/>
          <w:lang w:val="pt-PT"/>
        </w:rPr>
      </w:pPr>
      <w:r w:rsidRPr="004038D4">
        <w:rPr>
          <w:highlight w:val="lightGray"/>
          <w:lang w:val="pt-PT"/>
        </w:rPr>
        <w:t>EU/1/04/276/003 (5 mg, 49 × 1 comprimidos)</w:t>
      </w:r>
    </w:p>
    <w:p w14:paraId="68E3D6E4" w14:textId="77777777" w:rsidR="00A80C76" w:rsidRPr="004038D4" w:rsidRDefault="006963B6">
      <w:pPr>
        <w:pStyle w:val="EMEABodyText"/>
        <w:widowControl w:val="0"/>
        <w:rPr>
          <w:highlight w:val="lightGray"/>
          <w:lang w:val="pt-PT"/>
        </w:rPr>
      </w:pPr>
      <w:r w:rsidRPr="004038D4">
        <w:rPr>
          <w:highlight w:val="lightGray"/>
          <w:lang w:val="pt-PT"/>
        </w:rPr>
        <w:t>EU/1/04/276/004 (5 mg, 56 × 1 comprimidos)</w:t>
      </w:r>
    </w:p>
    <w:p w14:paraId="68E3D6E5" w14:textId="77777777" w:rsidR="00A80C76" w:rsidRPr="004038D4" w:rsidRDefault="006963B6">
      <w:pPr>
        <w:pStyle w:val="EMEABodyText"/>
        <w:widowControl w:val="0"/>
        <w:rPr>
          <w:highlight w:val="lightGray"/>
          <w:lang w:val="pt-PT"/>
        </w:rPr>
      </w:pPr>
      <w:r w:rsidRPr="004038D4">
        <w:rPr>
          <w:highlight w:val="lightGray"/>
          <w:lang w:val="pt-PT"/>
        </w:rPr>
        <w:t>EU/1/04/276/005 (5 mg, 98 × 1 comprimidos)</w:t>
      </w:r>
    </w:p>
    <w:p w14:paraId="68E3D6E6" w14:textId="77777777" w:rsidR="00A80C76" w:rsidRPr="004038D4" w:rsidRDefault="00A80C76">
      <w:pPr>
        <w:pStyle w:val="EMEABodyText"/>
        <w:widowControl w:val="0"/>
        <w:rPr>
          <w:lang w:val="pt-PT"/>
        </w:rPr>
      </w:pPr>
    </w:p>
    <w:p w14:paraId="68E3D6E7" w14:textId="77777777" w:rsidR="00A80C76" w:rsidRPr="004038D4" w:rsidRDefault="00A80C76">
      <w:pPr>
        <w:pStyle w:val="EMEABodyText"/>
        <w:widowControl w:val="0"/>
        <w:rPr>
          <w:lang w:val="pt-PT"/>
        </w:rPr>
      </w:pPr>
    </w:p>
    <w:p w14:paraId="68E3D6E8" w14:textId="77777777" w:rsidR="00A80C76" w:rsidRPr="004038D4" w:rsidRDefault="006963B6">
      <w:pPr>
        <w:pStyle w:val="EMEATitlePAC"/>
        <w:keepNext w:val="0"/>
        <w:keepLines w:val="0"/>
        <w:widowControl w:val="0"/>
        <w:tabs>
          <w:tab w:val="left" w:pos="567"/>
        </w:tabs>
        <w:ind w:left="567" w:hanging="567"/>
        <w:rPr>
          <w:lang w:val="pt-PT"/>
        </w:rPr>
      </w:pPr>
      <w:r w:rsidRPr="004038D4">
        <w:rPr>
          <w:caps w:val="0"/>
          <w:lang w:val="pt-PT"/>
        </w:rPr>
        <w:t>13.</w:t>
      </w:r>
      <w:r w:rsidRPr="004038D4">
        <w:rPr>
          <w:caps w:val="0"/>
          <w:lang w:val="pt-PT"/>
        </w:rPr>
        <w:tab/>
        <w:t>NÚMERO DE LOTE</w:t>
      </w:r>
    </w:p>
    <w:p w14:paraId="68E3D6E9" w14:textId="77777777" w:rsidR="00A80C76" w:rsidRPr="004038D4" w:rsidRDefault="00A80C76">
      <w:pPr>
        <w:pStyle w:val="EMEABodyText"/>
        <w:widowControl w:val="0"/>
        <w:rPr>
          <w:lang w:val="pt-PT"/>
        </w:rPr>
      </w:pPr>
    </w:p>
    <w:p w14:paraId="68E3D6EA" w14:textId="77777777" w:rsidR="00A80C76" w:rsidRDefault="006963B6">
      <w:pPr>
        <w:pStyle w:val="EMEABodyText"/>
        <w:widowControl w:val="0"/>
        <w:rPr>
          <w:lang w:val="es-ES"/>
        </w:rPr>
      </w:pPr>
      <w:r>
        <w:rPr>
          <w:lang w:val="es-ES"/>
        </w:rPr>
        <w:t>Lote</w:t>
      </w:r>
    </w:p>
    <w:p w14:paraId="68E3D6EB" w14:textId="77777777" w:rsidR="00A80C76" w:rsidRDefault="00A80C76">
      <w:pPr>
        <w:pStyle w:val="EMEABodyText"/>
        <w:widowControl w:val="0"/>
        <w:rPr>
          <w:lang w:val="es-ES"/>
        </w:rPr>
      </w:pPr>
    </w:p>
    <w:p w14:paraId="68E3D6EC" w14:textId="77777777" w:rsidR="00A80C76" w:rsidRDefault="00A80C76">
      <w:pPr>
        <w:pStyle w:val="EMEABodyText"/>
        <w:widowControl w:val="0"/>
        <w:rPr>
          <w:lang w:val="es-ES"/>
        </w:rPr>
      </w:pPr>
    </w:p>
    <w:p w14:paraId="68E3D6ED" w14:textId="77777777" w:rsidR="00A80C76" w:rsidRDefault="006963B6">
      <w:pPr>
        <w:pStyle w:val="EMEATitlePAC"/>
        <w:keepNext w:val="0"/>
        <w:keepLines w:val="0"/>
        <w:widowControl w:val="0"/>
        <w:tabs>
          <w:tab w:val="left" w:pos="567"/>
        </w:tabs>
        <w:ind w:left="567" w:hanging="567"/>
        <w:rPr>
          <w:lang w:val="es-ES"/>
        </w:rPr>
      </w:pPr>
      <w:r>
        <w:rPr>
          <w:caps w:val="0"/>
          <w:lang w:val="es-ES"/>
        </w:rPr>
        <w:t>14.</w:t>
      </w:r>
      <w:r>
        <w:rPr>
          <w:caps w:val="0"/>
          <w:lang w:val="es-ES"/>
        </w:rPr>
        <w:tab/>
        <w:t>CONDICIONES GENERALES DE DISPENSACIÓN</w:t>
      </w:r>
    </w:p>
    <w:p w14:paraId="68E3D6EE" w14:textId="77777777" w:rsidR="00A80C76" w:rsidRDefault="00A80C76">
      <w:pPr>
        <w:pStyle w:val="EMEABodyText"/>
        <w:widowControl w:val="0"/>
        <w:rPr>
          <w:lang w:val="es-ES"/>
        </w:rPr>
      </w:pPr>
    </w:p>
    <w:p w14:paraId="68E3D6EF" w14:textId="77777777" w:rsidR="00A80C76" w:rsidRDefault="006963B6">
      <w:pPr>
        <w:pStyle w:val="EMEABodyText"/>
        <w:widowControl w:val="0"/>
        <w:rPr>
          <w:lang w:val="es-ES"/>
        </w:rPr>
      </w:pPr>
      <w:r>
        <w:rPr>
          <w:lang w:val="es-ES"/>
        </w:rPr>
        <w:t>Medicamento sujeto a prescripción médica.</w:t>
      </w:r>
    </w:p>
    <w:p w14:paraId="68E3D6F0" w14:textId="77777777" w:rsidR="00A80C76" w:rsidRDefault="00A80C76">
      <w:pPr>
        <w:pStyle w:val="EMEABodyText"/>
        <w:widowControl w:val="0"/>
        <w:rPr>
          <w:lang w:val="es-ES"/>
        </w:rPr>
      </w:pPr>
    </w:p>
    <w:p w14:paraId="68E3D6F1" w14:textId="77777777" w:rsidR="00A80C76" w:rsidRDefault="00A80C76">
      <w:pPr>
        <w:pStyle w:val="EMEABodyText"/>
        <w:widowControl w:val="0"/>
        <w:rPr>
          <w:lang w:val="es-ES"/>
        </w:rPr>
      </w:pPr>
    </w:p>
    <w:p w14:paraId="68E3D6F2" w14:textId="77777777" w:rsidR="00A80C76" w:rsidRDefault="006963B6">
      <w:pPr>
        <w:pStyle w:val="EMEATitlePAC"/>
        <w:keepNext w:val="0"/>
        <w:keepLines w:val="0"/>
        <w:widowControl w:val="0"/>
        <w:tabs>
          <w:tab w:val="left" w:pos="567"/>
        </w:tabs>
        <w:ind w:left="567" w:hanging="567"/>
        <w:rPr>
          <w:lang w:val="es-ES"/>
        </w:rPr>
      </w:pPr>
      <w:r>
        <w:rPr>
          <w:caps w:val="0"/>
          <w:lang w:val="es-ES"/>
        </w:rPr>
        <w:t>15.</w:t>
      </w:r>
      <w:r>
        <w:rPr>
          <w:caps w:val="0"/>
          <w:lang w:val="es-ES"/>
        </w:rPr>
        <w:tab/>
        <w:t>INSTRUCCIONES DE USO</w:t>
      </w:r>
    </w:p>
    <w:p w14:paraId="68E3D6F3" w14:textId="77777777" w:rsidR="00A80C76" w:rsidRDefault="00A80C76">
      <w:pPr>
        <w:pStyle w:val="EMEABodyText"/>
        <w:widowControl w:val="0"/>
        <w:rPr>
          <w:lang w:val="es-ES"/>
        </w:rPr>
      </w:pPr>
    </w:p>
    <w:p w14:paraId="68E3D6F4" w14:textId="77777777" w:rsidR="00A80C76" w:rsidRDefault="00A80C76">
      <w:pPr>
        <w:pStyle w:val="EMEABodyText"/>
        <w:widowControl w:val="0"/>
        <w:rPr>
          <w:lang w:val="es-ES"/>
        </w:rPr>
      </w:pPr>
    </w:p>
    <w:p w14:paraId="68E3D6F5" w14:textId="77777777" w:rsidR="00A80C76" w:rsidRDefault="006963B6">
      <w:pPr>
        <w:pStyle w:val="EMEATitlePAC"/>
        <w:keepNext w:val="0"/>
        <w:keepLines w:val="0"/>
        <w:widowControl w:val="0"/>
        <w:tabs>
          <w:tab w:val="left" w:pos="567"/>
        </w:tabs>
        <w:ind w:left="567" w:hanging="567"/>
        <w:rPr>
          <w:lang w:val="es-ES"/>
        </w:rPr>
      </w:pPr>
      <w:r>
        <w:rPr>
          <w:caps w:val="0"/>
          <w:lang w:val="es-ES"/>
        </w:rPr>
        <w:t>16.</w:t>
      </w:r>
      <w:r>
        <w:rPr>
          <w:caps w:val="0"/>
          <w:lang w:val="es-ES"/>
        </w:rPr>
        <w:tab/>
        <w:t>INFORMACIÓN EN BRAILLE</w:t>
      </w:r>
    </w:p>
    <w:p w14:paraId="68E3D6F6" w14:textId="77777777" w:rsidR="00A80C76" w:rsidRDefault="00A80C76">
      <w:pPr>
        <w:pStyle w:val="EMEABodyText"/>
        <w:widowControl w:val="0"/>
        <w:rPr>
          <w:lang w:val="es-ES"/>
        </w:rPr>
      </w:pPr>
    </w:p>
    <w:p w14:paraId="68E3D6F7" w14:textId="77777777" w:rsidR="00A80C76" w:rsidRPr="004038D4" w:rsidRDefault="006963B6">
      <w:pPr>
        <w:pStyle w:val="EMEABodyText"/>
        <w:widowControl w:val="0"/>
        <w:rPr>
          <w:lang w:val="pt-PT"/>
        </w:rPr>
      </w:pPr>
      <w:r w:rsidRPr="004038D4">
        <w:rPr>
          <w:lang w:val="pt-PT"/>
        </w:rPr>
        <w:t>ABILIFY 5 mg</w:t>
      </w:r>
    </w:p>
    <w:p w14:paraId="68E3D6F8" w14:textId="77777777" w:rsidR="00A80C76" w:rsidRPr="004038D4" w:rsidRDefault="00A80C76">
      <w:pPr>
        <w:pStyle w:val="EMEABodyText"/>
        <w:widowControl w:val="0"/>
        <w:rPr>
          <w:lang w:val="pt-PT"/>
        </w:rPr>
      </w:pPr>
    </w:p>
    <w:p w14:paraId="68E3D6F9" w14:textId="77777777" w:rsidR="00A80C76" w:rsidRPr="004038D4" w:rsidRDefault="00A80C76">
      <w:pPr>
        <w:pStyle w:val="EMEABodyText"/>
        <w:widowControl w:val="0"/>
        <w:rPr>
          <w:lang w:val="pt-PT"/>
        </w:rPr>
      </w:pPr>
    </w:p>
    <w:p w14:paraId="68E3D6FA" w14:textId="77777777" w:rsidR="00A80C76" w:rsidRPr="004038D4" w:rsidRDefault="006963B6">
      <w:pPr>
        <w:pStyle w:val="EMEATitlePAC"/>
        <w:keepNext w:val="0"/>
        <w:keepLines w:val="0"/>
        <w:widowControl w:val="0"/>
        <w:tabs>
          <w:tab w:val="left" w:pos="567"/>
        </w:tabs>
        <w:ind w:left="567" w:hanging="567"/>
        <w:rPr>
          <w:caps w:val="0"/>
          <w:lang w:val="pt-PT"/>
        </w:rPr>
      </w:pPr>
      <w:r w:rsidRPr="004038D4">
        <w:rPr>
          <w:caps w:val="0"/>
          <w:lang w:val="pt-PT"/>
        </w:rPr>
        <w:t>17.</w:t>
      </w:r>
      <w:r w:rsidRPr="004038D4">
        <w:rPr>
          <w:caps w:val="0"/>
          <w:lang w:val="pt-PT"/>
        </w:rPr>
        <w:tab/>
        <w:t>IDENTIFICADOR ÚNICO - CÓDIGO DE BARRAS 2D</w:t>
      </w:r>
    </w:p>
    <w:p w14:paraId="68E3D6FB" w14:textId="77777777" w:rsidR="00A80C76" w:rsidRPr="004038D4" w:rsidRDefault="00A80C76">
      <w:pPr>
        <w:pStyle w:val="EMEABodyText"/>
        <w:widowControl w:val="0"/>
        <w:rPr>
          <w:lang w:val="pt-PT"/>
        </w:rPr>
      </w:pPr>
    </w:p>
    <w:p w14:paraId="68E3D6FC" w14:textId="77777777" w:rsidR="00A80C76" w:rsidRDefault="006963B6">
      <w:pPr>
        <w:pStyle w:val="EMEABodyText"/>
        <w:widowControl w:val="0"/>
        <w:rPr>
          <w:lang w:val="es-ES"/>
        </w:rPr>
      </w:pPr>
      <w:r>
        <w:rPr>
          <w:highlight w:val="lightGray"/>
          <w:lang w:val="es-ES"/>
        </w:rPr>
        <w:t>Incluido el código de barras 2D que lleva el identificador único.</w:t>
      </w:r>
    </w:p>
    <w:p w14:paraId="68E3D6FD" w14:textId="77777777" w:rsidR="00A80C76" w:rsidRDefault="00A80C76">
      <w:pPr>
        <w:pStyle w:val="EMEABodyText"/>
        <w:widowControl w:val="0"/>
        <w:rPr>
          <w:lang w:val="es-ES"/>
        </w:rPr>
      </w:pPr>
    </w:p>
    <w:p w14:paraId="68E3D6FE" w14:textId="77777777" w:rsidR="00A80C76" w:rsidRDefault="00A80C76">
      <w:pPr>
        <w:pStyle w:val="EMEABodyText"/>
        <w:widowControl w:val="0"/>
        <w:rPr>
          <w:lang w:val="es-ES"/>
        </w:rPr>
      </w:pPr>
    </w:p>
    <w:p w14:paraId="68E3D6FF" w14:textId="77777777" w:rsidR="00A80C76" w:rsidRDefault="006963B6">
      <w:pPr>
        <w:pStyle w:val="EMEATitlePAC"/>
        <w:keepLines w:val="0"/>
        <w:widowControl w:val="0"/>
        <w:tabs>
          <w:tab w:val="left" w:pos="567"/>
        </w:tabs>
        <w:ind w:left="567" w:hanging="567"/>
        <w:rPr>
          <w:caps w:val="0"/>
          <w:lang w:val="es-ES"/>
        </w:rPr>
      </w:pPr>
      <w:r>
        <w:rPr>
          <w:caps w:val="0"/>
          <w:lang w:val="es-ES"/>
        </w:rPr>
        <w:t>18.</w:t>
      </w:r>
      <w:r>
        <w:rPr>
          <w:caps w:val="0"/>
          <w:lang w:val="es-ES"/>
        </w:rPr>
        <w:tab/>
        <w:t>IDENTIFICADOR ÚNICO - INFORMACIÓN EN CARACTERES VISUALES</w:t>
      </w:r>
    </w:p>
    <w:p w14:paraId="68E3D700" w14:textId="77777777" w:rsidR="00A80C76" w:rsidRDefault="00A80C76">
      <w:pPr>
        <w:pStyle w:val="EMEABodyText"/>
        <w:keepNext/>
        <w:widowControl w:val="0"/>
        <w:rPr>
          <w:lang w:val="es-ES"/>
        </w:rPr>
      </w:pPr>
    </w:p>
    <w:p w14:paraId="68E3D701" w14:textId="77777777" w:rsidR="00A80C76" w:rsidRDefault="006963B6">
      <w:pPr>
        <w:keepNext/>
        <w:tabs>
          <w:tab w:val="left" w:pos="567"/>
        </w:tabs>
        <w:spacing w:line="260" w:lineRule="exact"/>
        <w:rPr>
          <w:lang w:val="es-ES"/>
        </w:rPr>
      </w:pPr>
      <w:r>
        <w:rPr>
          <w:lang w:val="es-ES"/>
        </w:rPr>
        <w:t>PC</w:t>
      </w:r>
    </w:p>
    <w:p w14:paraId="68E3D702" w14:textId="77777777" w:rsidR="00A80C76" w:rsidRDefault="006963B6">
      <w:pPr>
        <w:keepNext/>
        <w:tabs>
          <w:tab w:val="left" w:pos="567"/>
        </w:tabs>
        <w:spacing w:line="260" w:lineRule="exact"/>
        <w:rPr>
          <w:lang w:val="es-ES"/>
        </w:rPr>
      </w:pPr>
      <w:r>
        <w:rPr>
          <w:lang w:val="es-ES"/>
        </w:rPr>
        <w:t>SN</w:t>
      </w:r>
    </w:p>
    <w:p w14:paraId="68E3D703" w14:textId="77777777" w:rsidR="00A80C76" w:rsidRDefault="006963B6">
      <w:pPr>
        <w:keepNext/>
        <w:tabs>
          <w:tab w:val="left" w:pos="567"/>
        </w:tabs>
        <w:spacing w:line="260" w:lineRule="exact"/>
        <w:rPr>
          <w:lang w:val="es-ES"/>
        </w:rPr>
      </w:pPr>
      <w:r>
        <w:rPr>
          <w:lang w:val="es-ES"/>
        </w:rPr>
        <w:t>NN</w:t>
      </w:r>
    </w:p>
    <w:p w14:paraId="68E3D704" w14:textId="77777777" w:rsidR="00A80C76" w:rsidRDefault="006963B6">
      <w:pPr>
        <w:pStyle w:val="EMEATitlePAC"/>
        <w:keepNext w:val="0"/>
        <w:keepLines w:val="0"/>
        <w:widowControl w:val="0"/>
        <w:rPr>
          <w:caps w:val="0"/>
          <w:lang w:val="es-ES"/>
        </w:rPr>
      </w:pPr>
      <w:r>
        <w:rPr>
          <w:u w:val="single"/>
          <w:lang w:val="es-ES"/>
        </w:rPr>
        <w:br w:type="page"/>
      </w:r>
      <w:r>
        <w:rPr>
          <w:caps w:val="0"/>
          <w:lang w:val="es-ES"/>
        </w:rPr>
        <w:lastRenderedPageBreak/>
        <w:t>INFORMACIÓN MÍNIMA A INCLUIR EN BLÍSTERES O TIRAS</w:t>
      </w:r>
    </w:p>
    <w:p w14:paraId="68E3D705" w14:textId="77777777" w:rsidR="00A80C76" w:rsidRDefault="00A80C76">
      <w:pPr>
        <w:pStyle w:val="EMEATitlePAC"/>
        <w:keepNext w:val="0"/>
        <w:keepLines w:val="0"/>
        <w:widowControl w:val="0"/>
        <w:rPr>
          <w:caps w:val="0"/>
          <w:lang w:val="es-ES"/>
        </w:rPr>
      </w:pPr>
    </w:p>
    <w:p w14:paraId="68E3D706" w14:textId="77777777" w:rsidR="00A80C76" w:rsidRDefault="006963B6">
      <w:pPr>
        <w:pStyle w:val="EMEATitlePAC"/>
        <w:keepNext w:val="0"/>
        <w:keepLines w:val="0"/>
        <w:widowControl w:val="0"/>
        <w:rPr>
          <w:lang w:val="es-ES"/>
        </w:rPr>
      </w:pPr>
      <w:r>
        <w:rPr>
          <w:caps w:val="0"/>
          <w:lang w:val="es-ES"/>
        </w:rPr>
        <w:t>BLÍSTERES</w:t>
      </w:r>
    </w:p>
    <w:p w14:paraId="68E3D707" w14:textId="77777777" w:rsidR="00A80C76" w:rsidRDefault="00A80C76">
      <w:pPr>
        <w:pStyle w:val="EMEABodyText"/>
        <w:widowControl w:val="0"/>
        <w:rPr>
          <w:lang w:val="es-ES"/>
        </w:rPr>
      </w:pPr>
    </w:p>
    <w:p w14:paraId="68E3D708" w14:textId="77777777" w:rsidR="00A80C76" w:rsidRDefault="00A80C76">
      <w:pPr>
        <w:pStyle w:val="EMEABodyText"/>
        <w:widowControl w:val="0"/>
        <w:rPr>
          <w:lang w:val="es-ES"/>
        </w:rPr>
      </w:pPr>
    </w:p>
    <w:p w14:paraId="68E3D709"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70A" w14:textId="77777777" w:rsidR="00A80C76" w:rsidRDefault="00A80C76">
      <w:pPr>
        <w:pStyle w:val="EMEABodyText"/>
        <w:widowControl w:val="0"/>
        <w:rPr>
          <w:lang w:val="es-ES"/>
        </w:rPr>
      </w:pPr>
    </w:p>
    <w:p w14:paraId="68E3D70B" w14:textId="77777777" w:rsidR="00A80C76" w:rsidRDefault="006963B6">
      <w:pPr>
        <w:pStyle w:val="EMEABodyText"/>
        <w:widowControl w:val="0"/>
        <w:rPr>
          <w:lang w:val="es-ES"/>
        </w:rPr>
      </w:pPr>
      <w:r>
        <w:rPr>
          <w:lang w:val="es-ES"/>
        </w:rPr>
        <w:t>ABILIFY 5 mg comprimidos</w:t>
      </w:r>
    </w:p>
    <w:p w14:paraId="68E3D70C" w14:textId="77777777" w:rsidR="00A80C76" w:rsidRDefault="006963B6">
      <w:pPr>
        <w:pStyle w:val="EMEABodyText"/>
        <w:widowControl w:val="0"/>
        <w:rPr>
          <w:lang w:val="es-ES"/>
        </w:rPr>
      </w:pPr>
      <w:r>
        <w:rPr>
          <w:lang w:val="es-ES"/>
        </w:rPr>
        <w:t>aripiprazol</w:t>
      </w:r>
    </w:p>
    <w:p w14:paraId="68E3D70D" w14:textId="77777777" w:rsidR="00A80C76" w:rsidRDefault="00A80C76">
      <w:pPr>
        <w:pStyle w:val="EMEABodyText"/>
        <w:widowControl w:val="0"/>
        <w:rPr>
          <w:lang w:val="es-ES"/>
        </w:rPr>
      </w:pPr>
    </w:p>
    <w:p w14:paraId="68E3D70E" w14:textId="77777777" w:rsidR="00A80C76" w:rsidRDefault="00A80C76">
      <w:pPr>
        <w:pStyle w:val="EMEABodyText"/>
        <w:widowControl w:val="0"/>
        <w:rPr>
          <w:lang w:val="es-ES"/>
        </w:rPr>
      </w:pPr>
    </w:p>
    <w:p w14:paraId="68E3D70F" w14:textId="77777777" w:rsidR="00A80C76" w:rsidRDefault="006963B6">
      <w:pPr>
        <w:pStyle w:val="EMEATitlePAC"/>
        <w:keepNext w:val="0"/>
        <w:keepLines w:val="0"/>
        <w:widowControl w:val="0"/>
        <w:tabs>
          <w:tab w:val="left" w:pos="567"/>
        </w:tabs>
        <w:ind w:left="567" w:hanging="567"/>
        <w:rPr>
          <w:lang w:val="es-ES"/>
        </w:rPr>
      </w:pPr>
      <w:r>
        <w:rPr>
          <w:caps w:val="0"/>
          <w:lang w:val="es-ES"/>
        </w:rPr>
        <w:t>2.</w:t>
      </w:r>
      <w:r>
        <w:rPr>
          <w:caps w:val="0"/>
          <w:lang w:val="es-ES"/>
        </w:rPr>
        <w:tab/>
        <w:t>NOMBRE DEL TITULAR DE LA AUTORIZACIÓN DE LA COMERCIALIZACIÓN</w:t>
      </w:r>
    </w:p>
    <w:p w14:paraId="68E3D710" w14:textId="77777777" w:rsidR="00A80C76" w:rsidRDefault="00A80C76">
      <w:pPr>
        <w:pStyle w:val="EMEABodyText"/>
        <w:widowControl w:val="0"/>
        <w:rPr>
          <w:lang w:val="es-ES"/>
        </w:rPr>
      </w:pPr>
    </w:p>
    <w:p w14:paraId="68E3D711" w14:textId="77777777" w:rsidR="00A80C76" w:rsidRDefault="006963B6">
      <w:pPr>
        <w:pStyle w:val="EMEABodyText"/>
        <w:widowControl w:val="0"/>
        <w:rPr>
          <w:lang w:val="es-ES"/>
        </w:rPr>
      </w:pPr>
      <w:r>
        <w:rPr>
          <w:lang w:val="es-ES"/>
        </w:rPr>
        <w:t>Otsuka</w:t>
      </w:r>
    </w:p>
    <w:p w14:paraId="68E3D712" w14:textId="77777777" w:rsidR="00A80C76" w:rsidRDefault="00A80C76">
      <w:pPr>
        <w:pStyle w:val="EMEABodyText"/>
        <w:widowControl w:val="0"/>
        <w:rPr>
          <w:lang w:val="es-ES"/>
        </w:rPr>
      </w:pPr>
    </w:p>
    <w:p w14:paraId="68E3D713" w14:textId="77777777" w:rsidR="00A80C76" w:rsidRDefault="00A80C76">
      <w:pPr>
        <w:pStyle w:val="EMEABodyText"/>
        <w:widowControl w:val="0"/>
        <w:rPr>
          <w:lang w:val="es-ES"/>
        </w:rPr>
      </w:pPr>
    </w:p>
    <w:p w14:paraId="68E3D714"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FECHA DE CADUCIDAD</w:t>
      </w:r>
    </w:p>
    <w:p w14:paraId="68E3D715" w14:textId="77777777" w:rsidR="00A80C76" w:rsidRDefault="00A80C76">
      <w:pPr>
        <w:pStyle w:val="EMEABodyText"/>
        <w:widowControl w:val="0"/>
        <w:rPr>
          <w:lang w:val="es-ES"/>
        </w:rPr>
      </w:pPr>
    </w:p>
    <w:p w14:paraId="68E3D716" w14:textId="77777777" w:rsidR="00A80C76" w:rsidRDefault="006963B6">
      <w:pPr>
        <w:pStyle w:val="EMEABodyText"/>
        <w:widowControl w:val="0"/>
        <w:rPr>
          <w:lang w:val="es-ES"/>
        </w:rPr>
      </w:pPr>
      <w:r>
        <w:rPr>
          <w:lang w:val="es-ES"/>
        </w:rPr>
        <w:t>CAD</w:t>
      </w:r>
    </w:p>
    <w:p w14:paraId="68E3D717" w14:textId="77777777" w:rsidR="00A80C76" w:rsidRDefault="00A80C76">
      <w:pPr>
        <w:pStyle w:val="EMEABodyText"/>
        <w:widowControl w:val="0"/>
        <w:rPr>
          <w:lang w:val="es-ES"/>
        </w:rPr>
      </w:pPr>
    </w:p>
    <w:p w14:paraId="68E3D718" w14:textId="77777777" w:rsidR="00A80C76" w:rsidRDefault="00A80C76">
      <w:pPr>
        <w:pStyle w:val="EMEABodyText"/>
        <w:widowControl w:val="0"/>
        <w:rPr>
          <w:lang w:val="es-ES"/>
        </w:rPr>
      </w:pPr>
    </w:p>
    <w:p w14:paraId="68E3D719"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NUMERO DE LOTE</w:t>
      </w:r>
    </w:p>
    <w:p w14:paraId="68E3D71A" w14:textId="77777777" w:rsidR="00A80C76" w:rsidRDefault="00A80C76">
      <w:pPr>
        <w:pStyle w:val="EMEABodyText"/>
        <w:widowControl w:val="0"/>
        <w:rPr>
          <w:lang w:val="es-ES"/>
        </w:rPr>
      </w:pPr>
    </w:p>
    <w:p w14:paraId="68E3D71B" w14:textId="77777777" w:rsidR="00A80C76" w:rsidRDefault="006963B6">
      <w:pPr>
        <w:pStyle w:val="EMEABodyText"/>
        <w:widowControl w:val="0"/>
        <w:rPr>
          <w:lang w:val="es-ES"/>
        </w:rPr>
      </w:pPr>
      <w:r>
        <w:rPr>
          <w:lang w:val="es-ES"/>
        </w:rPr>
        <w:t>Lot</w:t>
      </w:r>
    </w:p>
    <w:p w14:paraId="68E3D71C" w14:textId="77777777" w:rsidR="00A80C76" w:rsidRDefault="00A80C76">
      <w:pPr>
        <w:pStyle w:val="EMEABodyText"/>
        <w:widowControl w:val="0"/>
        <w:rPr>
          <w:lang w:val="es-ES"/>
        </w:rPr>
      </w:pPr>
    </w:p>
    <w:p w14:paraId="68E3D71D" w14:textId="77777777" w:rsidR="00A80C76" w:rsidRDefault="00A80C76">
      <w:pPr>
        <w:pStyle w:val="EMEABodyText"/>
        <w:widowControl w:val="0"/>
        <w:rPr>
          <w:lang w:val="es-ES"/>
        </w:rPr>
      </w:pPr>
    </w:p>
    <w:p w14:paraId="68E3D71E"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OTROS</w:t>
      </w:r>
    </w:p>
    <w:p w14:paraId="68E3D71F" w14:textId="77777777" w:rsidR="00A80C76" w:rsidRDefault="00A80C76">
      <w:pPr>
        <w:pStyle w:val="EMEABodyText"/>
        <w:widowControl w:val="0"/>
        <w:rPr>
          <w:lang w:val="es-ES"/>
        </w:rPr>
      </w:pPr>
    </w:p>
    <w:p w14:paraId="68E3D720" w14:textId="77777777" w:rsidR="00A80C76" w:rsidRDefault="006963B6">
      <w:pPr>
        <w:pStyle w:val="EMEATitlePAC"/>
        <w:keepNext w:val="0"/>
        <w:keepLines w:val="0"/>
        <w:widowControl w:val="0"/>
        <w:rPr>
          <w:lang w:val="es-ES"/>
        </w:rPr>
      </w:pPr>
      <w:r>
        <w:rPr>
          <w:lang w:val="es-ES"/>
        </w:rPr>
        <w:br w:type="page"/>
      </w:r>
      <w:r>
        <w:rPr>
          <w:caps w:val="0"/>
          <w:lang w:val="es-ES"/>
        </w:rPr>
        <w:lastRenderedPageBreak/>
        <w:t>INFORMACIÓN QUE DEBE FIGURAR EN EL EMBALAJE EXTERIOR</w:t>
      </w:r>
    </w:p>
    <w:p w14:paraId="68E3D721" w14:textId="77777777" w:rsidR="00A80C76" w:rsidRDefault="00A80C76">
      <w:pPr>
        <w:pStyle w:val="EMEATitlePAC"/>
        <w:keepNext w:val="0"/>
        <w:keepLines w:val="0"/>
        <w:widowControl w:val="0"/>
        <w:rPr>
          <w:lang w:val="es-ES"/>
        </w:rPr>
      </w:pPr>
    </w:p>
    <w:p w14:paraId="68E3D722" w14:textId="77777777" w:rsidR="00A80C76" w:rsidRDefault="006963B6">
      <w:pPr>
        <w:pStyle w:val="EMEATitlePAC"/>
        <w:keepNext w:val="0"/>
        <w:keepLines w:val="0"/>
        <w:widowControl w:val="0"/>
        <w:rPr>
          <w:lang w:val="es-ES"/>
        </w:rPr>
      </w:pPr>
      <w:r>
        <w:rPr>
          <w:lang w:val="es-ES"/>
        </w:rPr>
        <w:t>CAJA CARTÓN</w:t>
      </w:r>
    </w:p>
    <w:p w14:paraId="68E3D723" w14:textId="77777777" w:rsidR="00A80C76" w:rsidRDefault="00A80C76">
      <w:pPr>
        <w:pStyle w:val="EMEABodyText"/>
        <w:widowControl w:val="0"/>
        <w:rPr>
          <w:lang w:val="es-ES"/>
        </w:rPr>
      </w:pPr>
    </w:p>
    <w:p w14:paraId="68E3D724" w14:textId="77777777" w:rsidR="00A80C76" w:rsidRDefault="00A80C76">
      <w:pPr>
        <w:pStyle w:val="EMEABodyText"/>
        <w:widowControl w:val="0"/>
        <w:rPr>
          <w:lang w:val="es-ES"/>
        </w:rPr>
      </w:pPr>
    </w:p>
    <w:p w14:paraId="68E3D725"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726" w14:textId="77777777" w:rsidR="00A80C76" w:rsidRDefault="00A80C76">
      <w:pPr>
        <w:pStyle w:val="EMEABodyText"/>
        <w:widowControl w:val="0"/>
        <w:rPr>
          <w:lang w:val="es-ES"/>
        </w:rPr>
      </w:pPr>
    </w:p>
    <w:p w14:paraId="68E3D727" w14:textId="77777777" w:rsidR="00A80C76" w:rsidRDefault="006963B6">
      <w:pPr>
        <w:pStyle w:val="EMEABodyText"/>
        <w:widowControl w:val="0"/>
        <w:rPr>
          <w:lang w:val="es-ES"/>
        </w:rPr>
      </w:pPr>
      <w:r>
        <w:rPr>
          <w:lang w:val="es-ES"/>
        </w:rPr>
        <w:t>ABILIFY 10 mg comprimidos</w:t>
      </w:r>
    </w:p>
    <w:p w14:paraId="68E3D728" w14:textId="77777777" w:rsidR="00A80C76" w:rsidRPr="004038D4" w:rsidRDefault="006963B6">
      <w:pPr>
        <w:pStyle w:val="EMEABodyText"/>
        <w:widowControl w:val="0"/>
        <w:rPr>
          <w:lang w:val="pt-PT"/>
        </w:rPr>
      </w:pPr>
      <w:r w:rsidRPr="004038D4">
        <w:rPr>
          <w:lang w:val="pt-PT"/>
        </w:rPr>
        <w:t>aripiprazol</w:t>
      </w:r>
    </w:p>
    <w:p w14:paraId="68E3D729" w14:textId="77777777" w:rsidR="00A80C76" w:rsidRPr="004038D4" w:rsidRDefault="00A80C76">
      <w:pPr>
        <w:pStyle w:val="EMEABodyText"/>
        <w:widowControl w:val="0"/>
        <w:rPr>
          <w:lang w:val="pt-PT"/>
        </w:rPr>
      </w:pPr>
    </w:p>
    <w:p w14:paraId="68E3D72A" w14:textId="77777777" w:rsidR="00A80C76" w:rsidRPr="004038D4" w:rsidRDefault="00A80C76">
      <w:pPr>
        <w:pStyle w:val="EMEABodyText"/>
        <w:widowControl w:val="0"/>
        <w:rPr>
          <w:lang w:val="pt-PT"/>
        </w:rPr>
      </w:pPr>
    </w:p>
    <w:p w14:paraId="68E3D72B" w14:textId="77777777" w:rsidR="00A80C76" w:rsidRPr="004038D4" w:rsidRDefault="006963B6">
      <w:pPr>
        <w:pStyle w:val="EMEATitlePAC"/>
        <w:keepNext w:val="0"/>
        <w:keepLines w:val="0"/>
        <w:widowControl w:val="0"/>
        <w:tabs>
          <w:tab w:val="left" w:pos="567"/>
        </w:tabs>
        <w:ind w:left="567" w:hanging="567"/>
        <w:rPr>
          <w:lang w:val="pt-PT"/>
        </w:rPr>
      </w:pPr>
      <w:r w:rsidRPr="004038D4">
        <w:rPr>
          <w:caps w:val="0"/>
          <w:lang w:val="pt-PT"/>
        </w:rPr>
        <w:t>2.</w:t>
      </w:r>
      <w:r w:rsidRPr="004038D4">
        <w:rPr>
          <w:caps w:val="0"/>
          <w:lang w:val="pt-PT"/>
        </w:rPr>
        <w:tab/>
        <w:t>PRINCIPIO(S) ACTIVO(S)</w:t>
      </w:r>
    </w:p>
    <w:p w14:paraId="68E3D72C" w14:textId="77777777" w:rsidR="00A80C76" w:rsidRPr="004038D4" w:rsidRDefault="00A80C76">
      <w:pPr>
        <w:pStyle w:val="EMEABodyText"/>
        <w:widowControl w:val="0"/>
        <w:rPr>
          <w:lang w:val="pt-PT"/>
        </w:rPr>
      </w:pPr>
    </w:p>
    <w:p w14:paraId="68E3D72D" w14:textId="77777777" w:rsidR="00A80C76" w:rsidRDefault="006963B6">
      <w:pPr>
        <w:pStyle w:val="EMEABodyText"/>
        <w:widowControl w:val="0"/>
        <w:rPr>
          <w:lang w:val="es-ES"/>
        </w:rPr>
      </w:pPr>
      <w:r>
        <w:rPr>
          <w:lang w:val="es-ES"/>
        </w:rPr>
        <w:t>Cada comprimido contiene 10 mg de aripiprazol.</w:t>
      </w:r>
    </w:p>
    <w:p w14:paraId="68E3D72E" w14:textId="77777777" w:rsidR="00A80C76" w:rsidRDefault="00A80C76">
      <w:pPr>
        <w:pStyle w:val="EMEABodyText"/>
        <w:widowControl w:val="0"/>
        <w:rPr>
          <w:lang w:val="es-ES"/>
        </w:rPr>
      </w:pPr>
    </w:p>
    <w:p w14:paraId="68E3D72F" w14:textId="77777777" w:rsidR="00A80C76" w:rsidRDefault="00A80C76">
      <w:pPr>
        <w:pStyle w:val="EMEABodyText"/>
        <w:widowControl w:val="0"/>
        <w:rPr>
          <w:lang w:val="es-ES"/>
        </w:rPr>
      </w:pPr>
    </w:p>
    <w:p w14:paraId="68E3D730"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LISTA DE EXCIPIENTES</w:t>
      </w:r>
    </w:p>
    <w:p w14:paraId="68E3D731" w14:textId="77777777" w:rsidR="00A80C76" w:rsidRDefault="00A80C76">
      <w:pPr>
        <w:pStyle w:val="EMEABodyText"/>
        <w:widowControl w:val="0"/>
        <w:rPr>
          <w:lang w:val="es-ES"/>
        </w:rPr>
      </w:pPr>
    </w:p>
    <w:p w14:paraId="68E3D732" w14:textId="77777777" w:rsidR="00A80C76" w:rsidRDefault="006963B6">
      <w:pPr>
        <w:pStyle w:val="EMEABodyText"/>
        <w:widowControl w:val="0"/>
        <w:rPr>
          <w:lang w:val="es-ES"/>
        </w:rPr>
      </w:pPr>
      <w:r>
        <w:rPr>
          <w:lang w:val="es-ES"/>
        </w:rPr>
        <w:t>También contiene: lactosa monohidrato.</w:t>
      </w:r>
    </w:p>
    <w:p w14:paraId="68E3D733" w14:textId="77777777" w:rsidR="00A80C76" w:rsidRDefault="00A80C76">
      <w:pPr>
        <w:pStyle w:val="EMEABodyText"/>
        <w:widowControl w:val="0"/>
        <w:rPr>
          <w:lang w:val="es-ES"/>
        </w:rPr>
      </w:pPr>
    </w:p>
    <w:p w14:paraId="68E3D734" w14:textId="77777777" w:rsidR="00A80C76" w:rsidRDefault="00A80C76">
      <w:pPr>
        <w:pStyle w:val="EMEABodyText"/>
        <w:widowControl w:val="0"/>
        <w:rPr>
          <w:lang w:val="es-ES"/>
        </w:rPr>
      </w:pPr>
    </w:p>
    <w:p w14:paraId="68E3D735"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FORMA FARMACÉUTICA Y CONTENIDO DEL ENVASE</w:t>
      </w:r>
    </w:p>
    <w:p w14:paraId="68E3D736" w14:textId="77777777" w:rsidR="00A80C76" w:rsidRDefault="00A80C76">
      <w:pPr>
        <w:pStyle w:val="EMEABodyText"/>
        <w:widowControl w:val="0"/>
        <w:rPr>
          <w:lang w:val="es-ES"/>
        </w:rPr>
      </w:pPr>
    </w:p>
    <w:p w14:paraId="68E3D737" w14:textId="77777777" w:rsidR="00A80C76" w:rsidRPr="004038D4" w:rsidRDefault="006963B6">
      <w:pPr>
        <w:pStyle w:val="EMEABodyText"/>
        <w:widowControl w:val="0"/>
        <w:rPr>
          <w:lang w:val="pt-PT"/>
        </w:rPr>
      </w:pPr>
      <w:r w:rsidRPr="004038D4">
        <w:rPr>
          <w:highlight w:val="lightGray"/>
          <w:lang w:val="pt-PT"/>
        </w:rPr>
        <w:t>Comprimidos</w:t>
      </w:r>
    </w:p>
    <w:p w14:paraId="68E3D738" w14:textId="77777777" w:rsidR="00A80C76" w:rsidRPr="004038D4" w:rsidRDefault="00A80C76">
      <w:pPr>
        <w:pStyle w:val="EMEABodyText"/>
        <w:widowControl w:val="0"/>
        <w:rPr>
          <w:lang w:val="pt-PT"/>
        </w:rPr>
      </w:pPr>
    </w:p>
    <w:p w14:paraId="68E3D739" w14:textId="77777777" w:rsidR="00A80C76" w:rsidRPr="004038D4" w:rsidRDefault="006963B6">
      <w:pPr>
        <w:pStyle w:val="EMEABodyText"/>
        <w:widowControl w:val="0"/>
        <w:rPr>
          <w:lang w:val="pt-PT"/>
        </w:rPr>
      </w:pPr>
      <w:r w:rsidRPr="004038D4">
        <w:rPr>
          <w:lang w:val="pt-PT"/>
        </w:rPr>
        <w:t>14 × 1 comprimidos</w:t>
      </w:r>
    </w:p>
    <w:p w14:paraId="68E3D73A" w14:textId="77777777" w:rsidR="00A80C76" w:rsidRPr="004038D4" w:rsidRDefault="006963B6">
      <w:pPr>
        <w:pStyle w:val="EMEABodyText"/>
        <w:widowControl w:val="0"/>
        <w:rPr>
          <w:highlight w:val="lightGray"/>
          <w:lang w:val="pt-PT"/>
        </w:rPr>
      </w:pPr>
      <w:r w:rsidRPr="004038D4">
        <w:rPr>
          <w:highlight w:val="lightGray"/>
          <w:lang w:val="pt-PT"/>
        </w:rPr>
        <w:t>28 × 1 comprimidos</w:t>
      </w:r>
    </w:p>
    <w:p w14:paraId="68E3D73B" w14:textId="77777777" w:rsidR="00A80C76" w:rsidRPr="004038D4" w:rsidRDefault="006963B6">
      <w:pPr>
        <w:pStyle w:val="EMEABodyText"/>
        <w:widowControl w:val="0"/>
        <w:rPr>
          <w:highlight w:val="lightGray"/>
          <w:lang w:val="pt-PT"/>
        </w:rPr>
      </w:pPr>
      <w:r w:rsidRPr="004038D4">
        <w:rPr>
          <w:highlight w:val="lightGray"/>
          <w:lang w:val="pt-PT"/>
        </w:rPr>
        <w:t>49 × 1 comprimidos</w:t>
      </w:r>
    </w:p>
    <w:p w14:paraId="68E3D73C" w14:textId="77777777" w:rsidR="00A80C76" w:rsidRPr="004038D4" w:rsidRDefault="006963B6">
      <w:pPr>
        <w:pStyle w:val="EMEABodyText"/>
        <w:widowControl w:val="0"/>
        <w:rPr>
          <w:highlight w:val="lightGray"/>
          <w:lang w:val="pt-PT"/>
        </w:rPr>
      </w:pPr>
      <w:r w:rsidRPr="004038D4">
        <w:rPr>
          <w:highlight w:val="lightGray"/>
          <w:lang w:val="pt-PT"/>
        </w:rPr>
        <w:t>56 × 1 comprimidos</w:t>
      </w:r>
    </w:p>
    <w:p w14:paraId="68E3D73D" w14:textId="77777777" w:rsidR="00A80C76" w:rsidRPr="004038D4" w:rsidRDefault="006963B6">
      <w:pPr>
        <w:pStyle w:val="EMEABodyText"/>
        <w:widowControl w:val="0"/>
        <w:rPr>
          <w:lang w:val="pt-PT"/>
        </w:rPr>
      </w:pPr>
      <w:r w:rsidRPr="004038D4">
        <w:rPr>
          <w:highlight w:val="lightGray"/>
          <w:lang w:val="pt-PT"/>
        </w:rPr>
        <w:t>98 × 1 comprimidos</w:t>
      </w:r>
    </w:p>
    <w:p w14:paraId="68E3D73E" w14:textId="77777777" w:rsidR="00A80C76" w:rsidRPr="004038D4" w:rsidRDefault="00A80C76">
      <w:pPr>
        <w:pStyle w:val="EMEABodyText"/>
        <w:widowControl w:val="0"/>
        <w:rPr>
          <w:lang w:val="pt-PT"/>
        </w:rPr>
      </w:pPr>
    </w:p>
    <w:p w14:paraId="68E3D73F" w14:textId="77777777" w:rsidR="00A80C76" w:rsidRPr="004038D4" w:rsidRDefault="00A80C76">
      <w:pPr>
        <w:pStyle w:val="EMEABodyText"/>
        <w:widowControl w:val="0"/>
        <w:rPr>
          <w:lang w:val="pt-PT"/>
        </w:rPr>
      </w:pPr>
    </w:p>
    <w:p w14:paraId="68E3D740"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FORMA Y VÍA(S) DE ADMINISTRACIÓN</w:t>
      </w:r>
    </w:p>
    <w:p w14:paraId="68E3D741" w14:textId="77777777" w:rsidR="00A80C76" w:rsidRDefault="00A80C76">
      <w:pPr>
        <w:pStyle w:val="EMEABodyText"/>
        <w:widowControl w:val="0"/>
        <w:rPr>
          <w:lang w:val="es-ES"/>
        </w:rPr>
      </w:pPr>
    </w:p>
    <w:p w14:paraId="68E3D742" w14:textId="77777777" w:rsidR="00A80C76" w:rsidRDefault="006963B6">
      <w:pPr>
        <w:pStyle w:val="EMEABodyText"/>
        <w:widowControl w:val="0"/>
        <w:rPr>
          <w:lang w:val="es-ES"/>
        </w:rPr>
      </w:pPr>
      <w:r>
        <w:rPr>
          <w:lang w:val="es-ES"/>
        </w:rPr>
        <w:t>Leer el prospecto antes de utilizar este medicamento.</w:t>
      </w:r>
    </w:p>
    <w:p w14:paraId="68E3D743" w14:textId="77777777" w:rsidR="00A80C76" w:rsidRDefault="006963B6">
      <w:pPr>
        <w:pStyle w:val="EMEABodyText"/>
        <w:widowControl w:val="0"/>
        <w:rPr>
          <w:lang w:val="es-ES"/>
        </w:rPr>
      </w:pPr>
      <w:r>
        <w:rPr>
          <w:lang w:val="es-ES"/>
        </w:rPr>
        <w:t>Vía oral.</w:t>
      </w:r>
    </w:p>
    <w:p w14:paraId="68E3D744" w14:textId="77777777" w:rsidR="00A80C76" w:rsidRDefault="00A80C76">
      <w:pPr>
        <w:pStyle w:val="EMEABodyText"/>
        <w:widowControl w:val="0"/>
        <w:rPr>
          <w:lang w:val="es-ES"/>
        </w:rPr>
      </w:pPr>
    </w:p>
    <w:p w14:paraId="68E3D745" w14:textId="77777777" w:rsidR="00A80C76" w:rsidRDefault="00A80C76">
      <w:pPr>
        <w:pStyle w:val="EMEABodyText"/>
        <w:widowControl w:val="0"/>
        <w:rPr>
          <w:lang w:val="es-ES"/>
        </w:rPr>
      </w:pPr>
    </w:p>
    <w:p w14:paraId="68E3D746" w14:textId="77777777" w:rsidR="00A80C76" w:rsidRDefault="006963B6">
      <w:pPr>
        <w:pStyle w:val="EMEATitlePAC"/>
        <w:keepNext w:val="0"/>
        <w:keepLines w:val="0"/>
        <w:widowControl w:val="0"/>
        <w:tabs>
          <w:tab w:val="left" w:pos="567"/>
        </w:tabs>
        <w:ind w:left="567" w:hanging="567"/>
        <w:rPr>
          <w:lang w:val="es-ES"/>
        </w:rPr>
      </w:pPr>
      <w:r>
        <w:rPr>
          <w:caps w:val="0"/>
          <w:lang w:val="es-ES"/>
        </w:rPr>
        <w:t>6.</w:t>
      </w:r>
      <w:r>
        <w:rPr>
          <w:caps w:val="0"/>
          <w:lang w:val="es-ES"/>
        </w:rPr>
        <w:tab/>
        <w:t>ADVERTENCIA ESPECIAL DE QUE EL MEDICAMENTO DEBE MANTENERSE FUERA DE LA VISTA Y DEL ALCANCE DE LOS NIÑOS</w:t>
      </w:r>
    </w:p>
    <w:p w14:paraId="68E3D747" w14:textId="77777777" w:rsidR="00A80C76" w:rsidRDefault="00A80C76">
      <w:pPr>
        <w:pStyle w:val="EMEABodyText"/>
        <w:widowControl w:val="0"/>
        <w:rPr>
          <w:lang w:val="es-ES"/>
        </w:rPr>
      </w:pPr>
    </w:p>
    <w:p w14:paraId="68E3D748" w14:textId="77777777" w:rsidR="00A80C76" w:rsidRDefault="006963B6">
      <w:pPr>
        <w:pStyle w:val="EMEABodyText"/>
        <w:widowControl w:val="0"/>
        <w:rPr>
          <w:lang w:val="es-ES"/>
        </w:rPr>
      </w:pPr>
      <w:r>
        <w:rPr>
          <w:lang w:val="es-ES"/>
        </w:rPr>
        <w:t>Mantener fuera de la vista y del alcance de los niños.</w:t>
      </w:r>
    </w:p>
    <w:p w14:paraId="68E3D749" w14:textId="77777777" w:rsidR="00A80C76" w:rsidRDefault="00A80C76">
      <w:pPr>
        <w:pStyle w:val="EMEABodyText"/>
        <w:widowControl w:val="0"/>
        <w:rPr>
          <w:lang w:val="es-ES"/>
        </w:rPr>
      </w:pPr>
    </w:p>
    <w:p w14:paraId="68E3D74A" w14:textId="77777777" w:rsidR="00A80C76" w:rsidRDefault="00A80C76">
      <w:pPr>
        <w:pStyle w:val="EMEABodyText"/>
        <w:widowControl w:val="0"/>
        <w:rPr>
          <w:lang w:val="es-ES"/>
        </w:rPr>
      </w:pPr>
    </w:p>
    <w:p w14:paraId="68E3D74B" w14:textId="77777777" w:rsidR="00A80C76" w:rsidRDefault="006963B6">
      <w:pPr>
        <w:pStyle w:val="EMEATitlePAC"/>
        <w:keepNext w:val="0"/>
        <w:keepLines w:val="0"/>
        <w:widowControl w:val="0"/>
        <w:tabs>
          <w:tab w:val="left" w:pos="567"/>
        </w:tabs>
        <w:ind w:left="567" w:hanging="567"/>
        <w:rPr>
          <w:lang w:val="es-ES"/>
        </w:rPr>
      </w:pPr>
      <w:r>
        <w:rPr>
          <w:caps w:val="0"/>
          <w:lang w:val="es-ES"/>
        </w:rPr>
        <w:t>7.</w:t>
      </w:r>
      <w:r>
        <w:rPr>
          <w:caps w:val="0"/>
          <w:lang w:val="es-ES"/>
        </w:rPr>
        <w:tab/>
        <w:t>OTRA(S) ADVERTENCIA(S) ESPECIAL(ES), SI ES NECESARIO</w:t>
      </w:r>
    </w:p>
    <w:p w14:paraId="68E3D74C" w14:textId="77777777" w:rsidR="00A80C76" w:rsidRDefault="00A80C76">
      <w:pPr>
        <w:pStyle w:val="EMEABodyText"/>
        <w:widowControl w:val="0"/>
        <w:rPr>
          <w:lang w:val="es-ES"/>
        </w:rPr>
      </w:pPr>
    </w:p>
    <w:p w14:paraId="68E3D74D" w14:textId="77777777" w:rsidR="00A80C76" w:rsidRDefault="00A80C76">
      <w:pPr>
        <w:pStyle w:val="EMEABodyText"/>
        <w:widowControl w:val="0"/>
        <w:rPr>
          <w:lang w:val="es-ES"/>
        </w:rPr>
      </w:pPr>
    </w:p>
    <w:p w14:paraId="68E3D74E" w14:textId="77777777" w:rsidR="00A80C76" w:rsidRDefault="006963B6">
      <w:pPr>
        <w:pStyle w:val="EMEATitlePAC"/>
        <w:keepNext w:val="0"/>
        <w:keepLines w:val="0"/>
        <w:widowControl w:val="0"/>
        <w:tabs>
          <w:tab w:val="left" w:pos="567"/>
        </w:tabs>
        <w:ind w:left="567" w:hanging="567"/>
        <w:rPr>
          <w:lang w:val="es-ES"/>
        </w:rPr>
      </w:pPr>
      <w:r>
        <w:rPr>
          <w:caps w:val="0"/>
          <w:lang w:val="es-ES"/>
        </w:rPr>
        <w:t>8.</w:t>
      </w:r>
      <w:r>
        <w:rPr>
          <w:caps w:val="0"/>
          <w:lang w:val="es-ES"/>
        </w:rPr>
        <w:tab/>
        <w:t>FECHA DE CADUCIDAD</w:t>
      </w:r>
    </w:p>
    <w:p w14:paraId="68E3D74F" w14:textId="77777777" w:rsidR="00A80C76" w:rsidRDefault="00A80C76">
      <w:pPr>
        <w:pStyle w:val="EMEABodyText"/>
        <w:widowControl w:val="0"/>
        <w:rPr>
          <w:lang w:val="es-ES"/>
        </w:rPr>
      </w:pPr>
    </w:p>
    <w:p w14:paraId="68E3D750" w14:textId="77777777" w:rsidR="00A80C76" w:rsidRDefault="006963B6">
      <w:pPr>
        <w:pStyle w:val="EMEABodyText"/>
        <w:widowControl w:val="0"/>
        <w:rPr>
          <w:lang w:val="es-ES"/>
        </w:rPr>
      </w:pPr>
      <w:r>
        <w:rPr>
          <w:lang w:val="es-ES"/>
        </w:rPr>
        <w:t>CAD</w:t>
      </w:r>
    </w:p>
    <w:p w14:paraId="68E3D751" w14:textId="77777777" w:rsidR="00A80C76" w:rsidRDefault="00A80C76">
      <w:pPr>
        <w:pStyle w:val="EMEABodyText"/>
        <w:widowControl w:val="0"/>
        <w:rPr>
          <w:lang w:val="es-ES"/>
        </w:rPr>
      </w:pPr>
    </w:p>
    <w:p w14:paraId="68E3D752" w14:textId="77777777" w:rsidR="00A80C76" w:rsidRDefault="00A80C76">
      <w:pPr>
        <w:pStyle w:val="EMEABodyText"/>
        <w:widowControl w:val="0"/>
        <w:rPr>
          <w:lang w:val="es-ES"/>
        </w:rPr>
      </w:pPr>
    </w:p>
    <w:p w14:paraId="68E3D753" w14:textId="77777777" w:rsidR="00A80C76" w:rsidRDefault="006963B6">
      <w:pPr>
        <w:pStyle w:val="EMEATitlePAC"/>
        <w:keepNext w:val="0"/>
        <w:keepLines w:val="0"/>
        <w:widowControl w:val="0"/>
        <w:tabs>
          <w:tab w:val="left" w:pos="567"/>
        </w:tabs>
        <w:ind w:left="567" w:hanging="567"/>
        <w:rPr>
          <w:lang w:val="es-ES"/>
        </w:rPr>
      </w:pPr>
      <w:r>
        <w:rPr>
          <w:caps w:val="0"/>
          <w:lang w:val="es-ES"/>
        </w:rPr>
        <w:t>9.</w:t>
      </w:r>
      <w:r>
        <w:rPr>
          <w:caps w:val="0"/>
          <w:lang w:val="es-ES"/>
        </w:rPr>
        <w:tab/>
        <w:t>CONDICIONES ESPECIALES DE CONSERVACIÓN</w:t>
      </w:r>
    </w:p>
    <w:p w14:paraId="68E3D754" w14:textId="77777777" w:rsidR="00A80C76" w:rsidRDefault="00A80C76">
      <w:pPr>
        <w:pStyle w:val="EMEABodyText"/>
        <w:widowControl w:val="0"/>
        <w:rPr>
          <w:lang w:val="es-ES"/>
        </w:rPr>
      </w:pPr>
    </w:p>
    <w:p w14:paraId="68E3D755" w14:textId="77777777" w:rsidR="00A80C76" w:rsidRDefault="006963B6">
      <w:pPr>
        <w:pStyle w:val="EMEABodyText"/>
        <w:widowControl w:val="0"/>
        <w:rPr>
          <w:lang w:val="es-ES"/>
        </w:rPr>
      </w:pPr>
      <w:r>
        <w:rPr>
          <w:lang w:val="es-ES"/>
        </w:rPr>
        <w:t>Conservar en el embalaje original para protegerlo de la humedad.</w:t>
      </w:r>
    </w:p>
    <w:p w14:paraId="68E3D756" w14:textId="77777777" w:rsidR="00A80C76" w:rsidRDefault="00A80C76">
      <w:pPr>
        <w:pStyle w:val="EMEABodyText"/>
        <w:widowControl w:val="0"/>
        <w:rPr>
          <w:lang w:val="es-ES"/>
        </w:rPr>
      </w:pPr>
    </w:p>
    <w:p w14:paraId="68E3D757" w14:textId="77777777" w:rsidR="00A80C76" w:rsidRDefault="00A80C76">
      <w:pPr>
        <w:pStyle w:val="EMEABodyText"/>
        <w:widowControl w:val="0"/>
        <w:rPr>
          <w:lang w:val="es-ES"/>
        </w:rPr>
      </w:pPr>
    </w:p>
    <w:p w14:paraId="68E3D758" w14:textId="77777777" w:rsidR="00A80C76" w:rsidRDefault="006963B6">
      <w:pPr>
        <w:pStyle w:val="EMEATitlePAC"/>
        <w:keepNext w:val="0"/>
        <w:keepLines w:val="0"/>
        <w:widowControl w:val="0"/>
        <w:ind w:left="567" w:hanging="567"/>
        <w:rPr>
          <w:lang w:val="es-ES"/>
        </w:rPr>
      </w:pPr>
      <w:r>
        <w:rPr>
          <w:lang w:val="es-ES"/>
        </w:rPr>
        <w:t>10.</w:t>
      </w:r>
      <w:r>
        <w:rPr>
          <w:lang w:val="es-ES"/>
        </w:rPr>
        <w:tab/>
        <w:t>PRECAUCIONES ESPECIALES DE ELIMINACIÓN DEL MEDICAMENTO NO UTILIZADO O DE LOS MATERIALES DE DESECHO DERIVADOS DE SU USO, CUANDO CORRESPONDA</w:t>
      </w:r>
    </w:p>
    <w:p w14:paraId="68E3D759" w14:textId="77777777" w:rsidR="00A80C76" w:rsidRDefault="00A80C76">
      <w:pPr>
        <w:pStyle w:val="EMEABodyText"/>
        <w:widowControl w:val="0"/>
        <w:rPr>
          <w:lang w:val="es-ES"/>
        </w:rPr>
      </w:pPr>
    </w:p>
    <w:p w14:paraId="68E3D75A" w14:textId="77777777" w:rsidR="00A80C76" w:rsidRDefault="00A80C76">
      <w:pPr>
        <w:pStyle w:val="EMEABodyText"/>
        <w:widowControl w:val="0"/>
        <w:rPr>
          <w:lang w:val="es-ES"/>
        </w:rPr>
      </w:pPr>
    </w:p>
    <w:p w14:paraId="68E3D75B" w14:textId="77777777" w:rsidR="00A80C76" w:rsidRDefault="006963B6">
      <w:pPr>
        <w:pStyle w:val="EMEATitlePAC"/>
        <w:keepNext w:val="0"/>
        <w:keepLines w:val="0"/>
        <w:widowControl w:val="0"/>
        <w:tabs>
          <w:tab w:val="left" w:pos="567"/>
        </w:tabs>
        <w:ind w:left="567" w:hanging="567"/>
        <w:rPr>
          <w:lang w:val="es-ES"/>
        </w:rPr>
      </w:pPr>
      <w:r>
        <w:rPr>
          <w:caps w:val="0"/>
          <w:lang w:val="es-ES"/>
        </w:rPr>
        <w:t>11.</w:t>
      </w:r>
      <w:r>
        <w:rPr>
          <w:caps w:val="0"/>
          <w:lang w:val="es-ES"/>
        </w:rPr>
        <w:tab/>
        <w:t>NOMBRE Y DIRECCIÓN DEL TITULAR DE LA AUTORIZACIÓN DE COMERCIALIZACIÓN</w:t>
      </w:r>
    </w:p>
    <w:p w14:paraId="68E3D75C" w14:textId="77777777" w:rsidR="00A80C76" w:rsidRDefault="00A80C76">
      <w:pPr>
        <w:pStyle w:val="EMEABodyText"/>
        <w:widowControl w:val="0"/>
        <w:rPr>
          <w:lang w:val="es-ES"/>
        </w:rPr>
      </w:pPr>
    </w:p>
    <w:p w14:paraId="68E3D75D" w14:textId="77777777" w:rsidR="00A80C76" w:rsidRDefault="006963B6">
      <w:pPr>
        <w:widowControl w:val="0"/>
        <w:rPr>
          <w:rFonts w:eastAsia="Times New Roman"/>
          <w:szCs w:val="20"/>
          <w:lang w:val="es-ES"/>
        </w:rPr>
      </w:pPr>
      <w:r>
        <w:rPr>
          <w:lang w:val="es-ES"/>
        </w:rPr>
        <w:t>Otsuka Pharmaceutical Netherlands B.V.</w:t>
      </w:r>
    </w:p>
    <w:p w14:paraId="68E3D75E" w14:textId="77777777" w:rsidR="00A80C76" w:rsidRDefault="006963B6">
      <w:pPr>
        <w:widowControl w:val="0"/>
        <w:rPr>
          <w:lang w:val="es-ES"/>
        </w:rPr>
      </w:pPr>
      <w:r>
        <w:rPr>
          <w:lang w:val="es-ES"/>
        </w:rPr>
        <w:t>Herikerbergweg 292</w:t>
      </w:r>
    </w:p>
    <w:p w14:paraId="68E3D75F" w14:textId="77777777" w:rsidR="00A80C76" w:rsidRDefault="006963B6">
      <w:pPr>
        <w:widowControl w:val="0"/>
        <w:rPr>
          <w:lang w:val="es-ES"/>
        </w:rPr>
      </w:pPr>
      <w:r>
        <w:rPr>
          <w:lang w:val="es-ES"/>
        </w:rPr>
        <w:t>1101 CT, Amsterdam</w:t>
      </w:r>
    </w:p>
    <w:p w14:paraId="68E3D760" w14:textId="77777777" w:rsidR="00A80C76" w:rsidRDefault="006963B6">
      <w:pPr>
        <w:pStyle w:val="EMEABodyText"/>
        <w:widowControl w:val="0"/>
        <w:rPr>
          <w:lang w:val="es-ES"/>
        </w:rPr>
      </w:pPr>
      <w:r>
        <w:rPr>
          <w:lang w:val="es-ES"/>
        </w:rPr>
        <w:t>Países Bajos</w:t>
      </w:r>
    </w:p>
    <w:p w14:paraId="68E3D761" w14:textId="77777777" w:rsidR="00A80C76" w:rsidRDefault="00A80C76">
      <w:pPr>
        <w:pStyle w:val="EMEABodyText"/>
        <w:widowControl w:val="0"/>
        <w:rPr>
          <w:lang w:val="es-ES"/>
        </w:rPr>
      </w:pPr>
    </w:p>
    <w:p w14:paraId="68E3D762" w14:textId="77777777" w:rsidR="00A80C76" w:rsidRDefault="00A80C76">
      <w:pPr>
        <w:pStyle w:val="EMEABodyText"/>
        <w:widowControl w:val="0"/>
        <w:rPr>
          <w:lang w:val="es-ES"/>
        </w:rPr>
      </w:pPr>
    </w:p>
    <w:p w14:paraId="68E3D763" w14:textId="77777777" w:rsidR="00A80C76" w:rsidRDefault="006963B6">
      <w:pPr>
        <w:pStyle w:val="EMEATitlePAC"/>
        <w:keepNext w:val="0"/>
        <w:keepLines w:val="0"/>
        <w:widowControl w:val="0"/>
        <w:tabs>
          <w:tab w:val="left" w:pos="567"/>
        </w:tabs>
        <w:ind w:left="567" w:hanging="567"/>
        <w:rPr>
          <w:lang w:val="es-ES"/>
        </w:rPr>
      </w:pPr>
      <w:r>
        <w:rPr>
          <w:caps w:val="0"/>
          <w:lang w:val="es-ES"/>
        </w:rPr>
        <w:t>12.</w:t>
      </w:r>
      <w:r>
        <w:rPr>
          <w:caps w:val="0"/>
          <w:lang w:val="es-ES"/>
        </w:rPr>
        <w:tab/>
        <w:t>NÚMERO(S) DE AUTORIZACIÓN DE COMERCIALIZACIÓN</w:t>
      </w:r>
    </w:p>
    <w:p w14:paraId="68E3D764" w14:textId="77777777" w:rsidR="00A80C76" w:rsidRDefault="00A80C76">
      <w:pPr>
        <w:pStyle w:val="EMEABodyText"/>
        <w:widowControl w:val="0"/>
        <w:rPr>
          <w:lang w:val="es-ES"/>
        </w:rPr>
      </w:pPr>
    </w:p>
    <w:p w14:paraId="68E3D765" w14:textId="77777777" w:rsidR="00A80C76" w:rsidRPr="004038D4" w:rsidRDefault="006963B6">
      <w:pPr>
        <w:pStyle w:val="EMEABodyText"/>
        <w:widowControl w:val="0"/>
        <w:rPr>
          <w:highlight w:val="lightGray"/>
          <w:lang w:val="pt-PT"/>
        </w:rPr>
      </w:pPr>
      <w:r w:rsidRPr="004038D4">
        <w:rPr>
          <w:lang w:val="pt-PT"/>
        </w:rPr>
        <w:t xml:space="preserve">EU/1/04/276/006 </w:t>
      </w:r>
      <w:r w:rsidRPr="004038D4">
        <w:rPr>
          <w:highlight w:val="lightGray"/>
          <w:lang w:val="pt-PT"/>
        </w:rPr>
        <w:t>(10 mg, 14 × 1 comprimidos)</w:t>
      </w:r>
    </w:p>
    <w:p w14:paraId="68E3D766" w14:textId="77777777" w:rsidR="00A80C76" w:rsidRPr="004038D4" w:rsidRDefault="006963B6">
      <w:pPr>
        <w:pStyle w:val="EMEABodyText"/>
        <w:widowControl w:val="0"/>
        <w:rPr>
          <w:highlight w:val="lightGray"/>
          <w:lang w:val="pt-PT"/>
        </w:rPr>
      </w:pPr>
      <w:r w:rsidRPr="004038D4">
        <w:rPr>
          <w:highlight w:val="lightGray"/>
          <w:lang w:val="pt-PT"/>
        </w:rPr>
        <w:t>EU/1/04/276/007 (10 mg, 28 × 1 comprimidos)</w:t>
      </w:r>
    </w:p>
    <w:p w14:paraId="68E3D767" w14:textId="77777777" w:rsidR="00A80C76" w:rsidRPr="004038D4" w:rsidRDefault="006963B6">
      <w:pPr>
        <w:pStyle w:val="EMEABodyText"/>
        <w:widowControl w:val="0"/>
        <w:rPr>
          <w:highlight w:val="lightGray"/>
          <w:lang w:val="pt-PT"/>
        </w:rPr>
      </w:pPr>
      <w:r w:rsidRPr="004038D4">
        <w:rPr>
          <w:highlight w:val="lightGray"/>
          <w:lang w:val="pt-PT"/>
        </w:rPr>
        <w:t>EU/1/04/276/008 (10 mg, 49 × 1 comprimidos)</w:t>
      </w:r>
    </w:p>
    <w:p w14:paraId="68E3D768" w14:textId="77777777" w:rsidR="00A80C76" w:rsidRPr="004038D4" w:rsidRDefault="006963B6">
      <w:pPr>
        <w:pStyle w:val="EMEABodyText"/>
        <w:widowControl w:val="0"/>
        <w:rPr>
          <w:highlight w:val="lightGray"/>
          <w:lang w:val="pt-PT"/>
        </w:rPr>
      </w:pPr>
      <w:r w:rsidRPr="004038D4">
        <w:rPr>
          <w:highlight w:val="lightGray"/>
          <w:lang w:val="pt-PT"/>
        </w:rPr>
        <w:t>EU/1/04/276/009 (10 mg, 56 × 1 comprimidos)</w:t>
      </w:r>
    </w:p>
    <w:p w14:paraId="68E3D769" w14:textId="77777777" w:rsidR="00A80C76" w:rsidRPr="004038D4" w:rsidRDefault="006963B6">
      <w:pPr>
        <w:pStyle w:val="EMEABodyText"/>
        <w:widowControl w:val="0"/>
        <w:rPr>
          <w:highlight w:val="lightGray"/>
          <w:lang w:val="pt-PT"/>
        </w:rPr>
      </w:pPr>
      <w:r w:rsidRPr="004038D4">
        <w:rPr>
          <w:highlight w:val="lightGray"/>
          <w:lang w:val="pt-PT"/>
        </w:rPr>
        <w:t>EU/1/04/276/010 (10 mg, 98 × 1 comprimidos)</w:t>
      </w:r>
    </w:p>
    <w:p w14:paraId="68E3D76A" w14:textId="77777777" w:rsidR="00A80C76" w:rsidRPr="004038D4" w:rsidRDefault="00A80C76">
      <w:pPr>
        <w:pStyle w:val="EMEABodyText"/>
        <w:widowControl w:val="0"/>
        <w:rPr>
          <w:lang w:val="pt-PT"/>
        </w:rPr>
      </w:pPr>
    </w:p>
    <w:p w14:paraId="68E3D76B" w14:textId="77777777" w:rsidR="00A80C76" w:rsidRPr="004038D4" w:rsidRDefault="00A80C76">
      <w:pPr>
        <w:pStyle w:val="EMEABodyText"/>
        <w:widowControl w:val="0"/>
        <w:rPr>
          <w:lang w:val="pt-PT"/>
        </w:rPr>
      </w:pPr>
    </w:p>
    <w:p w14:paraId="68E3D76C" w14:textId="77777777" w:rsidR="00A80C76" w:rsidRPr="004038D4" w:rsidRDefault="006963B6">
      <w:pPr>
        <w:pStyle w:val="EMEATitlePAC"/>
        <w:keepNext w:val="0"/>
        <w:keepLines w:val="0"/>
        <w:widowControl w:val="0"/>
        <w:tabs>
          <w:tab w:val="left" w:pos="567"/>
        </w:tabs>
        <w:ind w:left="567" w:hanging="567"/>
        <w:rPr>
          <w:lang w:val="pt-PT"/>
        </w:rPr>
      </w:pPr>
      <w:r w:rsidRPr="004038D4">
        <w:rPr>
          <w:caps w:val="0"/>
          <w:lang w:val="pt-PT"/>
        </w:rPr>
        <w:t>13.</w:t>
      </w:r>
      <w:r w:rsidRPr="004038D4">
        <w:rPr>
          <w:caps w:val="0"/>
          <w:lang w:val="pt-PT"/>
        </w:rPr>
        <w:tab/>
        <w:t>NÚMERO DE LOTE</w:t>
      </w:r>
    </w:p>
    <w:p w14:paraId="68E3D76D" w14:textId="77777777" w:rsidR="00A80C76" w:rsidRPr="004038D4" w:rsidRDefault="00A80C76">
      <w:pPr>
        <w:pStyle w:val="EMEABodyText"/>
        <w:widowControl w:val="0"/>
        <w:rPr>
          <w:lang w:val="pt-PT"/>
        </w:rPr>
      </w:pPr>
    </w:p>
    <w:p w14:paraId="68E3D76E" w14:textId="77777777" w:rsidR="00A80C76" w:rsidRDefault="006963B6">
      <w:pPr>
        <w:pStyle w:val="EMEABodyText"/>
        <w:widowControl w:val="0"/>
        <w:rPr>
          <w:lang w:val="es-ES"/>
        </w:rPr>
      </w:pPr>
      <w:r>
        <w:rPr>
          <w:lang w:val="es-ES"/>
        </w:rPr>
        <w:t>Lote</w:t>
      </w:r>
    </w:p>
    <w:p w14:paraId="68E3D76F" w14:textId="77777777" w:rsidR="00A80C76" w:rsidRDefault="00A80C76">
      <w:pPr>
        <w:pStyle w:val="EMEABodyText"/>
        <w:widowControl w:val="0"/>
        <w:rPr>
          <w:lang w:val="es-ES"/>
        </w:rPr>
      </w:pPr>
    </w:p>
    <w:p w14:paraId="68E3D770" w14:textId="77777777" w:rsidR="00A80C76" w:rsidRDefault="00A80C76">
      <w:pPr>
        <w:pStyle w:val="EMEABodyText"/>
        <w:widowControl w:val="0"/>
        <w:rPr>
          <w:lang w:val="es-ES"/>
        </w:rPr>
      </w:pPr>
    </w:p>
    <w:p w14:paraId="68E3D771" w14:textId="77777777" w:rsidR="00A80C76" w:rsidRDefault="006963B6">
      <w:pPr>
        <w:pStyle w:val="EMEATitlePAC"/>
        <w:keepNext w:val="0"/>
        <w:keepLines w:val="0"/>
        <w:widowControl w:val="0"/>
        <w:tabs>
          <w:tab w:val="left" w:pos="567"/>
        </w:tabs>
        <w:ind w:left="567" w:hanging="567"/>
        <w:rPr>
          <w:lang w:val="es-ES"/>
        </w:rPr>
      </w:pPr>
      <w:r>
        <w:rPr>
          <w:caps w:val="0"/>
          <w:lang w:val="es-ES"/>
        </w:rPr>
        <w:t>14.</w:t>
      </w:r>
      <w:r>
        <w:rPr>
          <w:caps w:val="0"/>
          <w:lang w:val="es-ES"/>
        </w:rPr>
        <w:tab/>
        <w:t>CONDICIONES GENERALES DE DISPENSACIÓN</w:t>
      </w:r>
    </w:p>
    <w:p w14:paraId="68E3D772" w14:textId="77777777" w:rsidR="00A80C76" w:rsidRDefault="00A80C76">
      <w:pPr>
        <w:pStyle w:val="EMEABodyText"/>
        <w:widowControl w:val="0"/>
        <w:rPr>
          <w:lang w:val="es-ES"/>
        </w:rPr>
      </w:pPr>
    </w:p>
    <w:p w14:paraId="68E3D773" w14:textId="77777777" w:rsidR="00A80C76" w:rsidRDefault="006963B6">
      <w:pPr>
        <w:pStyle w:val="EMEABodyText"/>
        <w:widowControl w:val="0"/>
        <w:rPr>
          <w:lang w:val="es-ES"/>
        </w:rPr>
      </w:pPr>
      <w:r>
        <w:rPr>
          <w:lang w:val="es-ES"/>
        </w:rPr>
        <w:t>Medicamento sujeto a prescripción médica.</w:t>
      </w:r>
    </w:p>
    <w:p w14:paraId="68E3D774" w14:textId="77777777" w:rsidR="00A80C76" w:rsidRDefault="00A80C76">
      <w:pPr>
        <w:pStyle w:val="EMEABodyText"/>
        <w:widowControl w:val="0"/>
        <w:rPr>
          <w:lang w:val="es-ES"/>
        </w:rPr>
      </w:pPr>
    </w:p>
    <w:p w14:paraId="68E3D775" w14:textId="77777777" w:rsidR="00A80C76" w:rsidRDefault="00A80C76">
      <w:pPr>
        <w:pStyle w:val="EMEABodyText"/>
        <w:widowControl w:val="0"/>
        <w:rPr>
          <w:lang w:val="es-ES"/>
        </w:rPr>
      </w:pPr>
    </w:p>
    <w:p w14:paraId="68E3D776" w14:textId="77777777" w:rsidR="00A80C76" w:rsidRDefault="006963B6">
      <w:pPr>
        <w:pStyle w:val="EMEATitlePAC"/>
        <w:keepNext w:val="0"/>
        <w:keepLines w:val="0"/>
        <w:widowControl w:val="0"/>
        <w:tabs>
          <w:tab w:val="left" w:pos="567"/>
        </w:tabs>
        <w:ind w:left="567" w:hanging="567"/>
        <w:rPr>
          <w:lang w:val="es-ES"/>
        </w:rPr>
      </w:pPr>
      <w:r>
        <w:rPr>
          <w:caps w:val="0"/>
          <w:lang w:val="es-ES"/>
        </w:rPr>
        <w:t>15.</w:t>
      </w:r>
      <w:r>
        <w:rPr>
          <w:caps w:val="0"/>
          <w:lang w:val="es-ES"/>
        </w:rPr>
        <w:tab/>
        <w:t>INSTRUCCIONES DE USO</w:t>
      </w:r>
    </w:p>
    <w:p w14:paraId="68E3D777" w14:textId="77777777" w:rsidR="00A80C76" w:rsidRDefault="00A80C76">
      <w:pPr>
        <w:pStyle w:val="EMEABodyText"/>
        <w:widowControl w:val="0"/>
        <w:rPr>
          <w:lang w:val="es-ES"/>
        </w:rPr>
      </w:pPr>
    </w:p>
    <w:p w14:paraId="68E3D778" w14:textId="77777777" w:rsidR="00A80C76" w:rsidRDefault="00A80C76">
      <w:pPr>
        <w:pStyle w:val="EMEABodyText"/>
        <w:widowControl w:val="0"/>
        <w:rPr>
          <w:lang w:val="es-ES"/>
        </w:rPr>
      </w:pPr>
    </w:p>
    <w:p w14:paraId="68E3D779" w14:textId="77777777" w:rsidR="00A80C76" w:rsidRDefault="006963B6">
      <w:pPr>
        <w:pStyle w:val="EMEATitlePAC"/>
        <w:keepNext w:val="0"/>
        <w:keepLines w:val="0"/>
        <w:widowControl w:val="0"/>
        <w:tabs>
          <w:tab w:val="left" w:pos="567"/>
        </w:tabs>
        <w:ind w:left="567" w:hanging="567"/>
        <w:rPr>
          <w:lang w:val="es-ES"/>
        </w:rPr>
      </w:pPr>
      <w:r>
        <w:rPr>
          <w:caps w:val="0"/>
          <w:lang w:val="es-ES"/>
        </w:rPr>
        <w:t>16.</w:t>
      </w:r>
      <w:r>
        <w:rPr>
          <w:caps w:val="0"/>
          <w:lang w:val="es-ES"/>
        </w:rPr>
        <w:tab/>
        <w:t>INFORMACIÓN EN BRAILLE</w:t>
      </w:r>
    </w:p>
    <w:p w14:paraId="68E3D77A" w14:textId="77777777" w:rsidR="00A80C76" w:rsidRDefault="00A80C76">
      <w:pPr>
        <w:pStyle w:val="EMEABodyText"/>
        <w:widowControl w:val="0"/>
        <w:rPr>
          <w:lang w:val="es-ES"/>
        </w:rPr>
      </w:pPr>
    </w:p>
    <w:p w14:paraId="68E3D77B" w14:textId="77777777" w:rsidR="00A80C76" w:rsidRPr="004038D4" w:rsidRDefault="006963B6">
      <w:pPr>
        <w:pStyle w:val="EMEABodyText"/>
        <w:widowControl w:val="0"/>
        <w:rPr>
          <w:lang w:val="pt-PT"/>
        </w:rPr>
      </w:pPr>
      <w:r w:rsidRPr="004038D4">
        <w:rPr>
          <w:lang w:val="pt-PT"/>
        </w:rPr>
        <w:t>ABILIFY 10 mg</w:t>
      </w:r>
    </w:p>
    <w:p w14:paraId="68E3D77C" w14:textId="77777777" w:rsidR="00A80C76" w:rsidRPr="004038D4" w:rsidRDefault="00A80C76">
      <w:pPr>
        <w:pStyle w:val="EMEABodyText"/>
        <w:widowControl w:val="0"/>
        <w:rPr>
          <w:lang w:val="pt-PT"/>
        </w:rPr>
      </w:pPr>
    </w:p>
    <w:p w14:paraId="68E3D77D" w14:textId="77777777" w:rsidR="00A80C76" w:rsidRPr="004038D4" w:rsidRDefault="00A80C76">
      <w:pPr>
        <w:pStyle w:val="EMEABodyText"/>
        <w:widowControl w:val="0"/>
        <w:rPr>
          <w:lang w:val="pt-PT"/>
        </w:rPr>
      </w:pPr>
    </w:p>
    <w:p w14:paraId="68E3D77E" w14:textId="77777777" w:rsidR="00A80C76" w:rsidRPr="004038D4" w:rsidRDefault="006963B6">
      <w:pPr>
        <w:pStyle w:val="EMEATitlePAC"/>
        <w:keepNext w:val="0"/>
        <w:keepLines w:val="0"/>
        <w:widowControl w:val="0"/>
        <w:tabs>
          <w:tab w:val="left" w:pos="567"/>
        </w:tabs>
        <w:ind w:left="567" w:hanging="567"/>
        <w:rPr>
          <w:caps w:val="0"/>
          <w:lang w:val="pt-PT"/>
        </w:rPr>
      </w:pPr>
      <w:r w:rsidRPr="004038D4">
        <w:rPr>
          <w:caps w:val="0"/>
          <w:lang w:val="pt-PT"/>
        </w:rPr>
        <w:t>17.</w:t>
      </w:r>
      <w:r w:rsidRPr="004038D4">
        <w:rPr>
          <w:caps w:val="0"/>
          <w:lang w:val="pt-PT"/>
        </w:rPr>
        <w:tab/>
        <w:t>IDENTIFICADOR ÚNICO - CÓDIGO DE BARRAS 2D</w:t>
      </w:r>
    </w:p>
    <w:p w14:paraId="68E3D77F" w14:textId="77777777" w:rsidR="00A80C76" w:rsidRPr="004038D4" w:rsidRDefault="00A80C76">
      <w:pPr>
        <w:pStyle w:val="EMEABodyText"/>
        <w:widowControl w:val="0"/>
        <w:rPr>
          <w:lang w:val="pt-PT"/>
        </w:rPr>
      </w:pPr>
    </w:p>
    <w:p w14:paraId="68E3D780" w14:textId="77777777" w:rsidR="00A80C76" w:rsidRDefault="006963B6">
      <w:pPr>
        <w:pStyle w:val="EMEABodyText"/>
        <w:widowControl w:val="0"/>
        <w:rPr>
          <w:lang w:val="es-ES"/>
        </w:rPr>
      </w:pPr>
      <w:r>
        <w:rPr>
          <w:highlight w:val="lightGray"/>
          <w:lang w:val="es-ES"/>
        </w:rPr>
        <w:t>Incluido el código de barras 2D que lleva el identificador único.</w:t>
      </w:r>
    </w:p>
    <w:p w14:paraId="68E3D781" w14:textId="77777777" w:rsidR="00A80C76" w:rsidRDefault="00A80C76">
      <w:pPr>
        <w:pStyle w:val="EMEABodyText"/>
        <w:widowControl w:val="0"/>
        <w:rPr>
          <w:lang w:val="es-ES"/>
        </w:rPr>
      </w:pPr>
    </w:p>
    <w:p w14:paraId="68E3D782" w14:textId="77777777" w:rsidR="00A80C76" w:rsidRDefault="00A80C76">
      <w:pPr>
        <w:pStyle w:val="EMEABodyText"/>
        <w:widowControl w:val="0"/>
        <w:rPr>
          <w:lang w:val="es-ES"/>
        </w:rPr>
      </w:pPr>
    </w:p>
    <w:p w14:paraId="68E3D783" w14:textId="77777777" w:rsidR="00A80C76" w:rsidRDefault="006963B6">
      <w:pPr>
        <w:pStyle w:val="EMEATitlePAC"/>
        <w:keepLines w:val="0"/>
        <w:widowControl w:val="0"/>
        <w:tabs>
          <w:tab w:val="left" w:pos="567"/>
        </w:tabs>
        <w:ind w:left="567" w:hanging="567"/>
        <w:rPr>
          <w:caps w:val="0"/>
          <w:lang w:val="es-ES"/>
        </w:rPr>
      </w:pPr>
      <w:r>
        <w:rPr>
          <w:caps w:val="0"/>
          <w:lang w:val="es-ES"/>
        </w:rPr>
        <w:t>18.</w:t>
      </w:r>
      <w:r>
        <w:rPr>
          <w:caps w:val="0"/>
          <w:lang w:val="es-ES"/>
        </w:rPr>
        <w:tab/>
        <w:t>IDENTIFICADOR ÚNICO - INFORMACIÓN EN CARACTERES VISUALES</w:t>
      </w:r>
    </w:p>
    <w:p w14:paraId="68E3D784" w14:textId="77777777" w:rsidR="00A80C76" w:rsidRDefault="00A80C76">
      <w:pPr>
        <w:pStyle w:val="EMEABodyText"/>
        <w:keepNext/>
        <w:widowControl w:val="0"/>
        <w:rPr>
          <w:lang w:val="es-ES"/>
        </w:rPr>
      </w:pPr>
    </w:p>
    <w:p w14:paraId="68E3D785" w14:textId="77777777" w:rsidR="00A80C76" w:rsidRDefault="006963B6">
      <w:pPr>
        <w:keepNext/>
        <w:tabs>
          <w:tab w:val="left" w:pos="567"/>
        </w:tabs>
        <w:spacing w:line="260" w:lineRule="exact"/>
        <w:rPr>
          <w:lang w:val="es-ES"/>
        </w:rPr>
      </w:pPr>
      <w:r>
        <w:rPr>
          <w:lang w:val="es-ES"/>
        </w:rPr>
        <w:t>PC</w:t>
      </w:r>
    </w:p>
    <w:p w14:paraId="68E3D786" w14:textId="77777777" w:rsidR="00A80C76" w:rsidRDefault="006963B6">
      <w:pPr>
        <w:keepNext/>
        <w:tabs>
          <w:tab w:val="left" w:pos="567"/>
        </w:tabs>
        <w:spacing w:line="260" w:lineRule="exact"/>
        <w:rPr>
          <w:lang w:val="es-ES"/>
        </w:rPr>
      </w:pPr>
      <w:r>
        <w:rPr>
          <w:lang w:val="es-ES"/>
        </w:rPr>
        <w:t>SN</w:t>
      </w:r>
    </w:p>
    <w:p w14:paraId="68E3D787" w14:textId="77777777" w:rsidR="00A80C76" w:rsidRDefault="006963B6">
      <w:pPr>
        <w:keepNext/>
        <w:tabs>
          <w:tab w:val="left" w:pos="567"/>
        </w:tabs>
        <w:spacing w:line="260" w:lineRule="exact"/>
        <w:rPr>
          <w:lang w:val="es-ES"/>
        </w:rPr>
      </w:pPr>
      <w:r>
        <w:rPr>
          <w:lang w:val="es-ES"/>
        </w:rPr>
        <w:t>NN</w:t>
      </w:r>
    </w:p>
    <w:p w14:paraId="68E3D788" w14:textId="77777777" w:rsidR="00A80C76" w:rsidRDefault="006963B6">
      <w:pPr>
        <w:pStyle w:val="EMEATitlePAC"/>
        <w:keepNext w:val="0"/>
        <w:keepLines w:val="0"/>
        <w:widowControl w:val="0"/>
        <w:rPr>
          <w:caps w:val="0"/>
          <w:lang w:val="es-ES"/>
        </w:rPr>
      </w:pPr>
      <w:r>
        <w:rPr>
          <w:u w:val="single"/>
          <w:lang w:val="es-ES"/>
        </w:rPr>
        <w:br w:type="page"/>
      </w:r>
      <w:r>
        <w:rPr>
          <w:caps w:val="0"/>
          <w:lang w:val="es-ES"/>
        </w:rPr>
        <w:lastRenderedPageBreak/>
        <w:t>INFORMACIÓN MÍNIMA A INCLUIR EN BLÍSTERES O TIRAS</w:t>
      </w:r>
    </w:p>
    <w:p w14:paraId="68E3D789" w14:textId="77777777" w:rsidR="00A80C76" w:rsidRDefault="00A80C76">
      <w:pPr>
        <w:pStyle w:val="EMEATitlePAC"/>
        <w:keepNext w:val="0"/>
        <w:keepLines w:val="0"/>
        <w:widowControl w:val="0"/>
        <w:rPr>
          <w:caps w:val="0"/>
          <w:lang w:val="es-ES"/>
        </w:rPr>
      </w:pPr>
    </w:p>
    <w:p w14:paraId="68E3D78A" w14:textId="77777777" w:rsidR="00A80C76" w:rsidRDefault="006963B6">
      <w:pPr>
        <w:pStyle w:val="EMEATitlePAC"/>
        <w:keepNext w:val="0"/>
        <w:keepLines w:val="0"/>
        <w:widowControl w:val="0"/>
        <w:rPr>
          <w:lang w:val="es-ES"/>
        </w:rPr>
      </w:pPr>
      <w:r>
        <w:rPr>
          <w:caps w:val="0"/>
          <w:lang w:val="es-ES"/>
        </w:rPr>
        <w:t>BLÍSTERES</w:t>
      </w:r>
    </w:p>
    <w:p w14:paraId="68E3D78B" w14:textId="77777777" w:rsidR="00A80C76" w:rsidRDefault="00A80C76">
      <w:pPr>
        <w:pStyle w:val="EMEABodyText"/>
        <w:widowControl w:val="0"/>
        <w:rPr>
          <w:lang w:val="es-ES"/>
        </w:rPr>
      </w:pPr>
    </w:p>
    <w:p w14:paraId="68E3D78C" w14:textId="77777777" w:rsidR="00A80C76" w:rsidRDefault="00A80C76">
      <w:pPr>
        <w:pStyle w:val="EMEABodyText"/>
        <w:widowControl w:val="0"/>
        <w:rPr>
          <w:lang w:val="es-ES"/>
        </w:rPr>
      </w:pPr>
    </w:p>
    <w:p w14:paraId="68E3D78D"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78E" w14:textId="77777777" w:rsidR="00A80C76" w:rsidRDefault="00A80C76">
      <w:pPr>
        <w:pStyle w:val="EMEABodyText"/>
        <w:widowControl w:val="0"/>
        <w:rPr>
          <w:lang w:val="es-ES"/>
        </w:rPr>
      </w:pPr>
    </w:p>
    <w:p w14:paraId="68E3D78F" w14:textId="77777777" w:rsidR="00A80C76" w:rsidRDefault="006963B6">
      <w:pPr>
        <w:pStyle w:val="EMEABodyText"/>
        <w:widowControl w:val="0"/>
        <w:rPr>
          <w:lang w:val="es-ES"/>
        </w:rPr>
      </w:pPr>
      <w:r>
        <w:rPr>
          <w:lang w:val="es-ES"/>
        </w:rPr>
        <w:t>ABILIFY 10 mg comprimidos</w:t>
      </w:r>
    </w:p>
    <w:p w14:paraId="68E3D790" w14:textId="77777777" w:rsidR="00A80C76" w:rsidRDefault="006963B6">
      <w:pPr>
        <w:pStyle w:val="EMEABodyText"/>
        <w:widowControl w:val="0"/>
        <w:rPr>
          <w:lang w:val="es-ES"/>
        </w:rPr>
      </w:pPr>
      <w:r>
        <w:rPr>
          <w:lang w:val="es-ES"/>
        </w:rPr>
        <w:t>aripiprazol</w:t>
      </w:r>
    </w:p>
    <w:p w14:paraId="68E3D791" w14:textId="77777777" w:rsidR="00A80C76" w:rsidRDefault="00A80C76">
      <w:pPr>
        <w:pStyle w:val="EMEABodyText"/>
        <w:widowControl w:val="0"/>
        <w:rPr>
          <w:lang w:val="es-ES"/>
        </w:rPr>
      </w:pPr>
    </w:p>
    <w:p w14:paraId="68E3D792" w14:textId="77777777" w:rsidR="00A80C76" w:rsidRDefault="00A80C76">
      <w:pPr>
        <w:pStyle w:val="EMEABodyText"/>
        <w:widowControl w:val="0"/>
        <w:rPr>
          <w:lang w:val="es-ES"/>
        </w:rPr>
      </w:pPr>
    </w:p>
    <w:p w14:paraId="68E3D793" w14:textId="77777777" w:rsidR="00A80C76" w:rsidRDefault="006963B6">
      <w:pPr>
        <w:pStyle w:val="EMEATitlePAC"/>
        <w:keepNext w:val="0"/>
        <w:keepLines w:val="0"/>
        <w:widowControl w:val="0"/>
        <w:tabs>
          <w:tab w:val="left" w:pos="567"/>
        </w:tabs>
        <w:ind w:left="567" w:hanging="567"/>
        <w:rPr>
          <w:lang w:val="es-ES"/>
        </w:rPr>
      </w:pPr>
      <w:r>
        <w:rPr>
          <w:caps w:val="0"/>
          <w:lang w:val="es-ES"/>
        </w:rPr>
        <w:t>2.</w:t>
      </w:r>
      <w:r>
        <w:rPr>
          <w:caps w:val="0"/>
          <w:lang w:val="es-ES"/>
        </w:rPr>
        <w:tab/>
        <w:t>NOMBRE DEL TITULAR DE LA AUTORIZACIÓN DE LA COMERCIALIZACIÓN</w:t>
      </w:r>
    </w:p>
    <w:p w14:paraId="68E3D794" w14:textId="77777777" w:rsidR="00A80C76" w:rsidRDefault="00A80C76">
      <w:pPr>
        <w:pStyle w:val="EMEABodyText"/>
        <w:widowControl w:val="0"/>
        <w:rPr>
          <w:lang w:val="es-ES"/>
        </w:rPr>
      </w:pPr>
    </w:p>
    <w:p w14:paraId="68E3D795" w14:textId="77777777" w:rsidR="00A80C76" w:rsidRDefault="006963B6">
      <w:pPr>
        <w:pStyle w:val="EMEABodyText"/>
        <w:widowControl w:val="0"/>
        <w:rPr>
          <w:lang w:val="es-ES"/>
        </w:rPr>
      </w:pPr>
      <w:r>
        <w:rPr>
          <w:lang w:val="es-ES"/>
        </w:rPr>
        <w:t>Otsuka</w:t>
      </w:r>
    </w:p>
    <w:p w14:paraId="68E3D796" w14:textId="77777777" w:rsidR="00A80C76" w:rsidRDefault="00A80C76">
      <w:pPr>
        <w:pStyle w:val="EMEABodyText"/>
        <w:widowControl w:val="0"/>
        <w:rPr>
          <w:lang w:val="es-ES"/>
        </w:rPr>
      </w:pPr>
    </w:p>
    <w:p w14:paraId="68E3D797" w14:textId="77777777" w:rsidR="00A80C76" w:rsidRDefault="00A80C76">
      <w:pPr>
        <w:pStyle w:val="EMEABodyText"/>
        <w:widowControl w:val="0"/>
        <w:rPr>
          <w:lang w:val="es-ES"/>
        </w:rPr>
      </w:pPr>
    </w:p>
    <w:p w14:paraId="68E3D798"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FECHA DE CADUCIDAD</w:t>
      </w:r>
    </w:p>
    <w:p w14:paraId="68E3D799" w14:textId="77777777" w:rsidR="00A80C76" w:rsidRDefault="00A80C76">
      <w:pPr>
        <w:pStyle w:val="EMEABodyText"/>
        <w:widowControl w:val="0"/>
        <w:rPr>
          <w:lang w:val="es-ES"/>
        </w:rPr>
      </w:pPr>
    </w:p>
    <w:p w14:paraId="68E3D79A" w14:textId="77777777" w:rsidR="00A80C76" w:rsidRDefault="006963B6">
      <w:pPr>
        <w:pStyle w:val="EMEABodyText"/>
        <w:widowControl w:val="0"/>
        <w:rPr>
          <w:lang w:val="es-ES"/>
        </w:rPr>
      </w:pPr>
      <w:r>
        <w:rPr>
          <w:lang w:val="es-ES"/>
        </w:rPr>
        <w:t>CAD</w:t>
      </w:r>
    </w:p>
    <w:p w14:paraId="68E3D79B" w14:textId="77777777" w:rsidR="00A80C76" w:rsidRDefault="00A80C76">
      <w:pPr>
        <w:pStyle w:val="EMEABodyText"/>
        <w:widowControl w:val="0"/>
        <w:rPr>
          <w:lang w:val="es-ES"/>
        </w:rPr>
      </w:pPr>
    </w:p>
    <w:p w14:paraId="68E3D79C" w14:textId="77777777" w:rsidR="00A80C76" w:rsidRDefault="00A80C76">
      <w:pPr>
        <w:pStyle w:val="EMEABodyText"/>
        <w:widowControl w:val="0"/>
        <w:rPr>
          <w:lang w:val="es-ES"/>
        </w:rPr>
      </w:pPr>
    </w:p>
    <w:p w14:paraId="68E3D79D"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NUMERO DE LOTE</w:t>
      </w:r>
    </w:p>
    <w:p w14:paraId="68E3D79E" w14:textId="77777777" w:rsidR="00A80C76" w:rsidRDefault="00A80C76">
      <w:pPr>
        <w:pStyle w:val="EMEABodyText"/>
        <w:widowControl w:val="0"/>
        <w:rPr>
          <w:lang w:val="es-ES"/>
        </w:rPr>
      </w:pPr>
    </w:p>
    <w:p w14:paraId="68E3D79F" w14:textId="77777777" w:rsidR="00A80C76" w:rsidRDefault="006963B6">
      <w:pPr>
        <w:pStyle w:val="EMEABodyText"/>
        <w:widowControl w:val="0"/>
        <w:rPr>
          <w:lang w:val="es-ES"/>
        </w:rPr>
      </w:pPr>
      <w:r>
        <w:rPr>
          <w:lang w:val="es-ES"/>
        </w:rPr>
        <w:t>Lot</w:t>
      </w:r>
    </w:p>
    <w:p w14:paraId="68E3D7A0" w14:textId="77777777" w:rsidR="00A80C76" w:rsidRDefault="00A80C76">
      <w:pPr>
        <w:pStyle w:val="EMEABodyText"/>
        <w:widowControl w:val="0"/>
        <w:rPr>
          <w:lang w:val="es-ES"/>
        </w:rPr>
      </w:pPr>
    </w:p>
    <w:p w14:paraId="68E3D7A1" w14:textId="77777777" w:rsidR="00A80C76" w:rsidRDefault="00A80C76">
      <w:pPr>
        <w:pStyle w:val="EMEABodyText"/>
        <w:widowControl w:val="0"/>
        <w:rPr>
          <w:lang w:val="es-ES"/>
        </w:rPr>
      </w:pPr>
    </w:p>
    <w:p w14:paraId="68E3D7A2"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OTROS</w:t>
      </w:r>
    </w:p>
    <w:p w14:paraId="68E3D7A3" w14:textId="77777777" w:rsidR="00A80C76" w:rsidRDefault="00A80C76">
      <w:pPr>
        <w:pStyle w:val="EMEABodyText"/>
        <w:widowControl w:val="0"/>
        <w:rPr>
          <w:lang w:val="es-ES"/>
        </w:rPr>
      </w:pPr>
    </w:p>
    <w:p w14:paraId="68E3D7A4" w14:textId="77777777" w:rsidR="00A80C76" w:rsidRDefault="006963B6">
      <w:pPr>
        <w:pStyle w:val="EMEATitlePAC"/>
        <w:keepNext w:val="0"/>
        <w:keepLines w:val="0"/>
        <w:widowControl w:val="0"/>
        <w:rPr>
          <w:lang w:val="es-ES"/>
        </w:rPr>
      </w:pPr>
      <w:r>
        <w:rPr>
          <w:lang w:val="es-ES"/>
        </w:rPr>
        <w:br w:type="page"/>
      </w:r>
      <w:r>
        <w:rPr>
          <w:caps w:val="0"/>
          <w:lang w:val="es-ES"/>
        </w:rPr>
        <w:lastRenderedPageBreak/>
        <w:t>INFORMACIÓN QUE DEBE FIGURAR EN EL EMBALAJE EXTERIOR</w:t>
      </w:r>
    </w:p>
    <w:p w14:paraId="68E3D7A5" w14:textId="77777777" w:rsidR="00A80C76" w:rsidRDefault="00A80C76">
      <w:pPr>
        <w:pStyle w:val="EMEATitlePAC"/>
        <w:keepNext w:val="0"/>
        <w:keepLines w:val="0"/>
        <w:widowControl w:val="0"/>
        <w:rPr>
          <w:lang w:val="es-ES"/>
        </w:rPr>
      </w:pPr>
    </w:p>
    <w:p w14:paraId="68E3D7A6" w14:textId="77777777" w:rsidR="00A80C76" w:rsidRDefault="006963B6">
      <w:pPr>
        <w:pStyle w:val="EMEATitlePAC"/>
        <w:keepNext w:val="0"/>
        <w:keepLines w:val="0"/>
        <w:widowControl w:val="0"/>
        <w:rPr>
          <w:lang w:val="es-ES"/>
        </w:rPr>
      </w:pPr>
      <w:r>
        <w:rPr>
          <w:lang w:val="es-ES"/>
        </w:rPr>
        <w:t>CAJA CARTÓN</w:t>
      </w:r>
    </w:p>
    <w:p w14:paraId="68E3D7A7" w14:textId="77777777" w:rsidR="00A80C76" w:rsidRDefault="00A80C76">
      <w:pPr>
        <w:pStyle w:val="EMEABodyText"/>
        <w:widowControl w:val="0"/>
        <w:rPr>
          <w:lang w:val="es-ES"/>
        </w:rPr>
      </w:pPr>
    </w:p>
    <w:p w14:paraId="68E3D7A8" w14:textId="77777777" w:rsidR="00A80C76" w:rsidRDefault="00A80C76">
      <w:pPr>
        <w:pStyle w:val="EMEABodyText"/>
        <w:widowControl w:val="0"/>
        <w:rPr>
          <w:lang w:val="es-ES"/>
        </w:rPr>
      </w:pPr>
    </w:p>
    <w:p w14:paraId="68E3D7A9"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7AA" w14:textId="77777777" w:rsidR="00A80C76" w:rsidRDefault="00A80C76">
      <w:pPr>
        <w:pStyle w:val="EMEABodyText"/>
        <w:widowControl w:val="0"/>
        <w:rPr>
          <w:lang w:val="es-ES"/>
        </w:rPr>
      </w:pPr>
    </w:p>
    <w:p w14:paraId="68E3D7AB" w14:textId="77777777" w:rsidR="00A80C76" w:rsidRDefault="006963B6">
      <w:pPr>
        <w:pStyle w:val="EMEABodyText"/>
        <w:widowControl w:val="0"/>
        <w:rPr>
          <w:lang w:val="es-ES"/>
        </w:rPr>
      </w:pPr>
      <w:r>
        <w:rPr>
          <w:lang w:val="es-ES"/>
        </w:rPr>
        <w:t>ABILIFY 15 mg comprimidos</w:t>
      </w:r>
    </w:p>
    <w:p w14:paraId="68E3D7AC" w14:textId="77777777" w:rsidR="00A80C76" w:rsidRPr="004038D4" w:rsidRDefault="006963B6">
      <w:pPr>
        <w:pStyle w:val="EMEABodyText"/>
        <w:widowControl w:val="0"/>
        <w:rPr>
          <w:lang w:val="pt-PT"/>
        </w:rPr>
      </w:pPr>
      <w:r w:rsidRPr="004038D4">
        <w:rPr>
          <w:lang w:val="pt-PT"/>
        </w:rPr>
        <w:t>aripiprazol</w:t>
      </w:r>
    </w:p>
    <w:p w14:paraId="68E3D7AD" w14:textId="77777777" w:rsidR="00A80C76" w:rsidRPr="004038D4" w:rsidRDefault="00A80C76">
      <w:pPr>
        <w:pStyle w:val="EMEABodyText"/>
        <w:widowControl w:val="0"/>
        <w:rPr>
          <w:lang w:val="pt-PT"/>
        </w:rPr>
      </w:pPr>
    </w:p>
    <w:p w14:paraId="68E3D7AE" w14:textId="77777777" w:rsidR="00A80C76" w:rsidRPr="004038D4" w:rsidRDefault="00A80C76">
      <w:pPr>
        <w:pStyle w:val="EMEABodyText"/>
        <w:widowControl w:val="0"/>
        <w:rPr>
          <w:lang w:val="pt-PT"/>
        </w:rPr>
      </w:pPr>
    </w:p>
    <w:p w14:paraId="68E3D7AF" w14:textId="77777777" w:rsidR="00A80C76" w:rsidRPr="004038D4" w:rsidRDefault="006963B6">
      <w:pPr>
        <w:pStyle w:val="EMEATitlePAC"/>
        <w:keepNext w:val="0"/>
        <w:keepLines w:val="0"/>
        <w:widowControl w:val="0"/>
        <w:tabs>
          <w:tab w:val="left" w:pos="567"/>
        </w:tabs>
        <w:ind w:left="567" w:hanging="567"/>
        <w:rPr>
          <w:lang w:val="pt-PT"/>
        </w:rPr>
      </w:pPr>
      <w:r w:rsidRPr="004038D4">
        <w:rPr>
          <w:caps w:val="0"/>
          <w:lang w:val="pt-PT"/>
        </w:rPr>
        <w:t>2.</w:t>
      </w:r>
      <w:r w:rsidRPr="004038D4">
        <w:rPr>
          <w:caps w:val="0"/>
          <w:lang w:val="pt-PT"/>
        </w:rPr>
        <w:tab/>
        <w:t>PRINCIPIO(S) ACTIVO(S)</w:t>
      </w:r>
    </w:p>
    <w:p w14:paraId="68E3D7B0" w14:textId="77777777" w:rsidR="00A80C76" w:rsidRPr="004038D4" w:rsidRDefault="00A80C76">
      <w:pPr>
        <w:pStyle w:val="EMEABodyText"/>
        <w:widowControl w:val="0"/>
        <w:rPr>
          <w:lang w:val="pt-PT"/>
        </w:rPr>
      </w:pPr>
    </w:p>
    <w:p w14:paraId="68E3D7B1" w14:textId="77777777" w:rsidR="00A80C76" w:rsidRDefault="006963B6">
      <w:pPr>
        <w:pStyle w:val="EMEABodyText"/>
        <w:widowControl w:val="0"/>
        <w:rPr>
          <w:lang w:val="es-ES"/>
        </w:rPr>
      </w:pPr>
      <w:r>
        <w:rPr>
          <w:lang w:val="es-ES"/>
        </w:rPr>
        <w:t>Cada comprimido contiene 15 mg de aripiprazol.</w:t>
      </w:r>
    </w:p>
    <w:p w14:paraId="68E3D7B2" w14:textId="77777777" w:rsidR="00A80C76" w:rsidRDefault="00A80C76">
      <w:pPr>
        <w:pStyle w:val="EMEABodyText"/>
        <w:widowControl w:val="0"/>
        <w:rPr>
          <w:lang w:val="es-ES"/>
        </w:rPr>
      </w:pPr>
    </w:p>
    <w:p w14:paraId="68E3D7B3" w14:textId="77777777" w:rsidR="00A80C76" w:rsidRDefault="00A80C76">
      <w:pPr>
        <w:pStyle w:val="EMEABodyText"/>
        <w:widowControl w:val="0"/>
        <w:rPr>
          <w:lang w:val="es-ES"/>
        </w:rPr>
      </w:pPr>
    </w:p>
    <w:p w14:paraId="68E3D7B4"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LISTA DE EXCIPIENTES</w:t>
      </w:r>
    </w:p>
    <w:p w14:paraId="68E3D7B5" w14:textId="77777777" w:rsidR="00A80C76" w:rsidRDefault="00A80C76">
      <w:pPr>
        <w:pStyle w:val="EMEABodyText"/>
        <w:widowControl w:val="0"/>
        <w:rPr>
          <w:lang w:val="es-ES"/>
        </w:rPr>
      </w:pPr>
    </w:p>
    <w:p w14:paraId="68E3D7B6" w14:textId="77777777" w:rsidR="00A80C76" w:rsidRDefault="006963B6">
      <w:pPr>
        <w:pStyle w:val="EMEABodyText"/>
        <w:widowControl w:val="0"/>
        <w:rPr>
          <w:lang w:val="es-ES"/>
        </w:rPr>
      </w:pPr>
      <w:r>
        <w:rPr>
          <w:lang w:val="es-ES"/>
        </w:rPr>
        <w:t>También contiene: lactosa monohidrato.</w:t>
      </w:r>
    </w:p>
    <w:p w14:paraId="68E3D7B7" w14:textId="77777777" w:rsidR="00A80C76" w:rsidRDefault="00A80C76">
      <w:pPr>
        <w:pStyle w:val="EMEABodyText"/>
        <w:widowControl w:val="0"/>
        <w:rPr>
          <w:lang w:val="es-ES"/>
        </w:rPr>
      </w:pPr>
    </w:p>
    <w:p w14:paraId="68E3D7B8" w14:textId="77777777" w:rsidR="00A80C76" w:rsidRDefault="00A80C76">
      <w:pPr>
        <w:pStyle w:val="EMEABodyText"/>
        <w:widowControl w:val="0"/>
        <w:rPr>
          <w:lang w:val="es-ES"/>
        </w:rPr>
      </w:pPr>
    </w:p>
    <w:p w14:paraId="68E3D7B9"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FORMA FARMACÉUTICA Y CONTENIDO DEL ENVASE</w:t>
      </w:r>
    </w:p>
    <w:p w14:paraId="68E3D7BA" w14:textId="77777777" w:rsidR="00A80C76" w:rsidRDefault="00A80C76">
      <w:pPr>
        <w:pStyle w:val="EMEABodyText"/>
        <w:widowControl w:val="0"/>
        <w:rPr>
          <w:lang w:val="es-ES"/>
        </w:rPr>
      </w:pPr>
    </w:p>
    <w:p w14:paraId="68E3D7BB" w14:textId="77777777" w:rsidR="00A80C76" w:rsidRPr="004038D4" w:rsidRDefault="006963B6">
      <w:pPr>
        <w:pStyle w:val="EMEABodyText"/>
        <w:widowControl w:val="0"/>
        <w:rPr>
          <w:lang w:val="pt-PT"/>
        </w:rPr>
      </w:pPr>
      <w:r w:rsidRPr="004038D4">
        <w:rPr>
          <w:highlight w:val="lightGray"/>
          <w:lang w:val="pt-PT"/>
        </w:rPr>
        <w:t>Comprimidos</w:t>
      </w:r>
    </w:p>
    <w:p w14:paraId="68E3D7BC" w14:textId="77777777" w:rsidR="00A80C76" w:rsidRPr="004038D4" w:rsidRDefault="00A80C76">
      <w:pPr>
        <w:pStyle w:val="EMEABodyText"/>
        <w:widowControl w:val="0"/>
        <w:rPr>
          <w:lang w:val="pt-PT"/>
        </w:rPr>
      </w:pPr>
    </w:p>
    <w:p w14:paraId="68E3D7BD" w14:textId="77777777" w:rsidR="00A80C76" w:rsidRPr="004038D4" w:rsidRDefault="006963B6">
      <w:pPr>
        <w:pStyle w:val="EMEABodyText"/>
        <w:widowControl w:val="0"/>
        <w:rPr>
          <w:lang w:val="pt-PT"/>
        </w:rPr>
      </w:pPr>
      <w:r w:rsidRPr="004038D4">
        <w:rPr>
          <w:lang w:val="pt-PT"/>
        </w:rPr>
        <w:t>14 × 1 comprimidos</w:t>
      </w:r>
    </w:p>
    <w:p w14:paraId="68E3D7BE" w14:textId="77777777" w:rsidR="00A80C76" w:rsidRPr="004038D4" w:rsidRDefault="006963B6">
      <w:pPr>
        <w:pStyle w:val="EMEABodyText"/>
        <w:widowControl w:val="0"/>
        <w:rPr>
          <w:highlight w:val="lightGray"/>
          <w:lang w:val="pt-PT"/>
        </w:rPr>
      </w:pPr>
      <w:r w:rsidRPr="004038D4">
        <w:rPr>
          <w:highlight w:val="lightGray"/>
          <w:lang w:val="pt-PT"/>
        </w:rPr>
        <w:t>28 × 1 comprimidos</w:t>
      </w:r>
    </w:p>
    <w:p w14:paraId="68E3D7BF" w14:textId="77777777" w:rsidR="00A80C76" w:rsidRPr="004038D4" w:rsidRDefault="006963B6">
      <w:pPr>
        <w:pStyle w:val="EMEABodyText"/>
        <w:widowControl w:val="0"/>
        <w:rPr>
          <w:highlight w:val="lightGray"/>
          <w:lang w:val="pt-PT"/>
        </w:rPr>
      </w:pPr>
      <w:r w:rsidRPr="004038D4">
        <w:rPr>
          <w:highlight w:val="lightGray"/>
          <w:lang w:val="pt-PT"/>
        </w:rPr>
        <w:t>49 × 1 comprimidos</w:t>
      </w:r>
    </w:p>
    <w:p w14:paraId="68E3D7C0" w14:textId="77777777" w:rsidR="00A80C76" w:rsidRPr="004038D4" w:rsidRDefault="006963B6">
      <w:pPr>
        <w:pStyle w:val="EMEABodyText"/>
        <w:widowControl w:val="0"/>
        <w:rPr>
          <w:highlight w:val="lightGray"/>
          <w:lang w:val="pt-PT"/>
        </w:rPr>
      </w:pPr>
      <w:r w:rsidRPr="004038D4">
        <w:rPr>
          <w:highlight w:val="lightGray"/>
          <w:lang w:val="pt-PT"/>
        </w:rPr>
        <w:t>56 × 1 comprimidos</w:t>
      </w:r>
    </w:p>
    <w:p w14:paraId="68E3D7C1" w14:textId="77777777" w:rsidR="00A80C76" w:rsidRPr="004038D4" w:rsidRDefault="006963B6">
      <w:pPr>
        <w:pStyle w:val="EMEABodyText"/>
        <w:widowControl w:val="0"/>
        <w:rPr>
          <w:lang w:val="pt-PT"/>
        </w:rPr>
      </w:pPr>
      <w:r w:rsidRPr="004038D4">
        <w:rPr>
          <w:highlight w:val="lightGray"/>
          <w:lang w:val="pt-PT"/>
        </w:rPr>
        <w:t>98 × 1 comprimidos</w:t>
      </w:r>
    </w:p>
    <w:p w14:paraId="68E3D7C2" w14:textId="77777777" w:rsidR="00A80C76" w:rsidRPr="004038D4" w:rsidRDefault="00A80C76">
      <w:pPr>
        <w:pStyle w:val="EMEABodyText"/>
        <w:widowControl w:val="0"/>
        <w:rPr>
          <w:lang w:val="pt-PT"/>
        </w:rPr>
      </w:pPr>
    </w:p>
    <w:p w14:paraId="68E3D7C3" w14:textId="77777777" w:rsidR="00A80C76" w:rsidRPr="004038D4" w:rsidRDefault="00A80C76">
      <w:pPr>
        <w:pStyle w:val="EMEABodyText"/>
        <w:widowControl w:val="0"/>
        <w:rPr>
          <w:lang w:val="pt-PT"/>
        </w:rPr>
      </w:pPr>
    </w:p>
    <w:p w14:paraId="68E3D7C4"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FORMA Y VÍA(S) DE ADMINISTRACIÓN</w:t>
      </w:r>
    </w:p>
    <w:p w14:paraId="68E3D7C5" w14:textId="77777777" w:rsidR="00A80C76" w:rsidRDefault="00A80C76">
      <w:pPr>
        <w:pStyle w:val="EMEABodyText"/>
        <w:widowControl w:val="0"/>
        <w:rPr>
          <w:lang w:val="es-ES"/>
        </w:rPr>
      </w:pPr>
    </w:p>
    <w:p w14:paraId="68E3D7C6" w14:textId="77777777" w:rsidR="00A80C76" w:rsidRDefault="006963B6">
      <w:pPr>
        <w:pStyle w:val="EMEABodyText"/>
        <w:widowControl w:val="0"/>
        <w:rPr>
          <w:lang w:val="es-ES"/>
        </w:rPr>
      </w:pPr>
      <w:r>
        <w:rPr>
          <w:lang w:val="es-ES"/>
        </w:rPr>
        <w:t>Leer el prospecto antes de utilizar este medicamento.</w:t>
      </w:r>
    </w:p>
    <w:p w14:paraId="68E3D7C7" w14:textId="77777777" w:rsidR="00A80C76" w:rsidRDefault="006963B6">
      <w:pPr>
        <w:pStyle w:val="EMEABodyText"/>
        <w:widowControl w:val="0"/>
        <w:rPr>
          <w:lang w:val="es-ES"/>
        </w:rPr>
      </w:pPr>
      <w:r>
        <w:rPr>
          <w:lang w:val="es-ES"/>
        </w:rPr>
        <w:t>Vía oral.</w:t>
      </w:r>
    </w:p>
    <w:p w14:paraId="68E3D7C8" w14:textId="77777777" w:rsidR="00A80C76" w:rsidRDefault="00A80C76">
      <w:pPr>
        <w:pStyle w:val="EMEABodyText"/>
        <w:widowControl w:val="0"/>
        <w:rPr>
          <w:lang w:val="es-ES"/>
        </w:rPr>
      </w:pPr>
    </w:p>
    <w:p w14:paraId="68E3D7C9" w14:textId="77777777" w:rsidR="00A80C76" w:rsidRDefault="00A80C76">
      <w:pPr>
        <w:pStyle w:val="EMEABodyText"/>
        <w:widowControl w:val="0"/>
        <w:rPr>
          <w:lang w:val="es-ES"/>
        </w:rPr>
      </w:pPr>
    </w:p>
    <w:p w14:paraId="68E3D7CA" w14:textId="77777777" w:rsidR="00A80C76" w:rsidRDefault="006963B6">
      <w:pPr>
        <w:pStyle w:val="EMEATitlePAC"/>
        <w:keepNext w:val="0"/>
        <w:keepLines w:val="0"/>
        <w:widowControl w:val="0"/>
        <w:tabs>
          <w:tab w:val="left" w:pos="567"/>
        </w:tabs>
        <w:ind w:left="567" w:hanging="567"/>
        <w:rPr>
          <w:lang w:val="es-ES"/>
        </w:rPr>
      </w:pPr>
      <w:r>
        <w:rPr>
          <w:caps w:val="0"/>
          <w:lang w:val="es-ES"/>
        </w:rPr>
        <w:t>6.</w:t>
      </w:r>
      <w:r>
        <w:rPr>
          <w:caps w:val="0"/>
          <w:lang w:val="es-ES"/>
        </w:rPr>
        <w:tab/>
        <w:t>ADVERTENCIA ESPECIAL DE QUE EL MEDICAMENTO DEBE MANTENERSE FUERA DE LA VISTA Y DEL ALCANCE DE LOS NIÑOS</w:t>
      </w:r>
    </w:p>
    <w:p w14:paraId="68E3D7CB" w14:textId="77777777" w:rsidR="00A80C76" w:rsidRDefault="00A80C76">
      <w:pPr>
        <w:pStyle w:val="EMEABodyText"/>
        <w:widowControl w:val="0"/>
        <w:rPr>
          <w:lang w:val="es-ES"/>
        </w:rPr>
      </w:pPr>
    </w:p>
    <w:p w14:paraId="68E3D7CC" w14:textId="77777777" w:rsidR="00A80C76" w:rsidRDefault="006963B6">
      <w:pPr>
        <w:pStyle w:val="EMEABodyText"/>
        <w:widowControl w:val="0"/>
        <w:rPr>
          <w:lang w:val="es-ES"/>
        </w:rPr>
      </w:pPr>
      <w:r>
        <w:rPr>
          <w:lang w:val="es-ES"/>
        </w:rPr>
        <w:t>Mantener fuera de la vista y del alcance de los niños.</w:t>
      </w:r>
    </w:p>
    <w:p w14:paraId="68E3D7CD" w14:textId="77777777" w:rsidR="00A80C76" w:rsidRDefault="00A80C76">
      <w:pPr>
        <w:pStyle w:val="EMEABodyText"/>
        <w:widowControl w:val="0"/>
        <w:rPr>
          <w:lang w:val="es-ES"/>
        </w:rPr>
      </w:pPr>
    </w:p>
    <w:p w14:paraId="68E3D7CE" w14:textId="77777777" w:rsidR="00A80C76" w:rsidRDefault="00A80C76">
      <w:pPr>
        <w:pStyle w:val="EMEABodyText"/>
        <w:widowControl w:val="0"/>
        <w:rPr>
          <w:lang w:val="es-ES"/>
        </w:rPr>
      </w:pPr>
    </w:p>
    <w:p w14:paraId="68E3D7CF" w14:textId="77777777" w:rsidR="00A80C76" w:rsidRDefault="006963B6">
      <w:pPr>
        <w:pStyle w:val="EMEATitlePAC"/>
        <w:keepNext w:val="0"/>
        <w:keepLines w:val="0"/>
        <w:widowControl w:val="0"/>
        <w:tabs>
          <w:tab w:val="left" w:pos="567"/>
        </w:tabs>
        <w:ind w:left="567" w:hanging="567"/>
        <w:rPr>
          <w:lang w:val="es-ES"/>
        </w:rPr>
      </w:pPr>
      <w:r>
        <w:rPr>
          <w:caps w:val="0"/>
          <w:lang w:val="es-ES"/>
        </w:rPr>
        <w:t>7.</w:t>
      </w:r>
      <w:r>
        <w:rPr>
          <w:caps w:val="0"/>
          <w:lang w:val="es-ES"/>
        </w:rPr>
        <w:tab/>
        <w:t>OTRA(S) ADVERTENCIA(S) ESPECIAL(ES), SI ES NECESARIO</w:t>
      </w:r>
    </w:p>
    <w:p w14:paraId="68E3D7D0" w14:textId="77777777" w:rsidR="00A80C76" w:rsidRDefault="00A80C76">
      <w:pPr>
        <w:pStyle w:val="EMEABodyText"/>
        <w:widowControl w:val="0"/>
        <w:rPr>
          <w:lang w:val="es-ES"/>
        </w:rPr>
      </w:pPr>
    </w:p>
    <w:p w14:paraId="68E3D7D1" w14:textId="77777777" w:rsidR="00A80C76" w:rsidRDefault="00A80C76">
      <w:pPr>
        <w:pStyle w:val="EMEABodyText"/>
        <w:widowControl w:val="0"/>
        <w:rPr>
          <w:lang w:val="es-ES"/>
        </w:rPr>
      </w:pPr>
    </w:p>
    <w:p w14:paraId="68E3D7D2" w14:textId="77777777" w:rsidR="00A80C76" w:rsidRDefault="006963B6">
      <w:pPr>
        <w:pStyle w:val="EMEATitlePAC"/>
        <w:keepNext w:val="0"/>
        <w:keepLines w:val="0"/>
        <w:widowControl w:val="0"/>
        <w:tabs>
          <w:tab w:val="left" w:pos="567"/>
        </w:tabs>
        <w:ind w:left="567" w:hanging="567"/>
        <w:rPr>
          <w:lang w:val="es-ES"/>
        </w:rPr>
      </w:pPr>
      <w:r>
        <w:rPr>
          <w:caps w:val="0"/>
          <w:lang w:val="es-ES"/>
        </w:rPr>
        <w:t>8.</w:t>
      </w:r>
      <w:r>
        <w:rPr>
          <w:caps w:val="0"/>
          <w:lang w:val="es-ES"/>
        </w:rPr>
        <w:tab/>
        <w:t>FECHA DE CADUCIDAD</w:t>
      </w:r>
    </w:p>
    <w:p w14:paraId="68E3D7D3" w14:textId="77777777" w:rsidR="00A80C76" w:rsidRDefault="00A80C76">
      <w:pPr>
        <w:pStyle w:val="EMEABodyText"/>
        <w:widowControl w:val="0"/>
        <w:rPr>
          <w:lang w:val="es-ES"/>
        </w:rPr>
      </w:pPr>
    </w:p>
    <w:p w14:paraId="68E3D7D4" w14:textId="77777777" w:rsidR="00A80C76" w:rsidRDefault="006963B6">
      <w:pPr>
        <w:pStyle w:val="EMEABodyText"/>
        <w:widowControl w:val="0"/>
        <w:rPr>
          <w:lang w:val="es-ES"/>
        </w:rPr>
      </w:pPr>
      <w:r>
        <w:rPr>
          <w:lang w:val="es-ES"/>
        </w:rPr>
        <w:t>CAD</w:t>
      </w:r>
    </w:p>
    <w:p w14:paraId="68E3D7D5" w14:textId="77777777" w:rsidR="00A80C76" w:rsidRDefault="00A80C76">
      <w:pPr>
        <w:pStyle w:val="EMEABodyText"/>
        <w:widowControl w:val="0"/>
        <w:rPr>
          <w:lang w:val="es-ES"/>
        </w:rPr>
      </w:pPr>
    </w:p>
    <w:p w14:paraId="68E3D7D6" w14:textId="77777777" w:rsidR="00A80C76" w:rsidRDefault="00A80C76">
      <w:pPr>
        <w:pStyle w:val="EMEABodyText"/>
        <w:widowControl w:val="0"/>
        <w:rPr>
          <w:lang w:val="es-ES"/>
        </w:rPr>
      </w:pPr>
    </w:p>
    <w:p w14:paraId="68E3D7D7" w14:textId="77777777" w:rsidR="00A80C76" w:rsidRDefault="006963B6">
      <w:pPr>
        <w:pStyle w:val="EMEATitlePAC"/>
        <w:keepNext w:val="0"/>
        <w:keepLines w:val="0"/>
        <w:widowControl w:val="0"/>
        <w:tabs>
          <w:tab w:val="left" w:pos="567"/>
        </w:tabs>
        <w:ind w:left="567" w:hanging="567"/>
        <w:rPr>
          <w:lang w:val="es-ES"/>
        </w:rPr>
      </w:pPr>
      <w:r>
        <w:rPr>
          <w:caps w:val="0"/>
          <w:lang w:val="es-ES"/>
        </w:rPr>
        <w:t>9.</w:t>
      </w:r>
      <w:r>
        <w:rPr>
          <w:caps w:val="0"/>
          <w:lang w:val="es-ES"/>
        </w:rPr>
        <w:tab/>
        <w:t>CONDICIONES ESPECIALES DE CONSERVACIÓN</w:t>
      </w:r>
    </w:p>
    <w:p w14:paraId="68E3D7D8" w14:textId="77777777" w:rsidR="00A80C76" w:rsidRDefault="00A80C76">
      <w:pPr>
        <w:pStyle w:val="EMEABodyText"/>
        <w:widowControl w:val="0"/>
        <w:rPr>
          <w:lang w:val="es-ES"/>
        </w:rPr>
      </w:pPr>
    </w:p>
    <w:p w14:paraId="68E3D7D9" w14:textId="77777777" w:rsidR="00A80C76" w:rsidRDefault="006963B6">
      <w:pPr>
        <w:pStyle w:val="EMEABodyText"/>
        <w:widowControl w:val="0"/>
        <w:rPr>
          <w:lang w:val="es-ES"/>
        </w:rPr>
      </w:pPr>
      <w:r>
        <w:rPr>
          <w:lang w:val="es-ES"/>
        </w:rPr>
        <w:t>Conservar en el embalaje original para protegerlo de la humedad.</w:t>
      </w:r>
    </w:p>
    <w:p w14:paraId="68E3D7DA" w14:textId="77777777" w:rsidR="00A80C76" w:rsidRDefault="00A80C76">
      <w:pPr>
        <w:pStyle w:val="EMEABodyText"/>
        <w:widowControl w:val="0"/>
        <w:rPr>
          <w:lang w:val="es-ES"/>
        </w:rPr>
      </w:pPr>
    </w:p>
    <w:p w14:paraId="68E3D7DB" w14:textId="77777777" w:rsidR="00A80C76" w:rsidRDefault="00A80C76">
      <w:pPr>
        <w:pStyle w:val="EMEABodyText"/>
        <w:widowControl w:val="0"/>
        <w:rPr>
          <w:lang w:val="es-ES"/>
        </w:rPr>
      </w:pPr>
    </w:p>
    <w:p w14:paraId="68E3D7DC" w14:textId="77777777" w:rsidR="00A80C76" w:rsidRDefault="006963B6">
      <w:pPr>
        <w:pStyle w:val="EMEATitlePAC"/>
        <w:keepNext w:val="0"/>
        <w:keepLines w:val="0"/>
        <w:widowControl w:val="0"/>
        <w:ind w:left="567" w:hanging="567"/>
        <w:rPr>
          <w:lang w:val="es-ES"/>
        </w:rPr>
      </w:pPr>
      <w:r>
        <w:rPr>
          <w:lang w:val="es-ES"/>
        </w:rPr>
        <w:t>10.</w:t>
      </w:r>
      <w:r>
        <w:rPr>
          <w:lang w:val="es-ES"/>
        </w:rPr>
        <w:tab/>
        <w:t>PRECAUCIONES ESPECIALES DE ELIMINACIÓN DEL MEDICAMENTO NO UTILIZADO O DE LOS MATERIALES DE DESECHO DERIVADOS DE SU USO. CUANDO CORRESPONDA</w:t>
      </w:r>
    </w:p>
    <w:p w14:paraId="68E3D7DD" w14:textId="77777777" w:rsidR="00A80C76" w:rsidRDefault="00A80C76">
      <w:pPr>
        <w:pStyle w:val="EMEABodyText"/>
        <w:widowControl w:val="0"/>
        <w:rPr>
          <w:lang w:val="es-ES"/>
        </w:rPr>
      </w:pPr>
    </w:p>
    <w:p w14:paraId="68E3D7DE" w14:textId="77777777" w:rsidR="00A80C76" w:rsidRDefault="00A80C76">
      <w:pPr>
        <w:pStyle w:val="EMEABodyText"/>
        <w:widowControl w:val="0"/>
        <w:rPr>
          <w:lang w:val="es-ES"/>
        </w:rPr>
      </w:pPr>
    </w:p>
    <w:p w14:paraId="68E3D7DF" w14:textId="77777777" w:rsidR="00A80C76" w:rsidRDefault="006963B6">
      <w:pPr>
        <w:pStyle w:val="EMEATitlePAC"/>
        <w:keepNext w:val="0"/>
        <w:keepLines w:val="0"/>
        <w:widowControl w:val="0"/>
        <w:tabs>
          <w:tab w:val="left" w:pos="567"/>
        </w:tabs>
        <w:ind w:left="567" w:hanging="567"/>
        <w:rPr>
          <w:lang w:val="es-ES"/>
        </w:rPr>
      </w:pPr>
      <w:r>
        <w:rPr>
          <w:caps w:val="0"/>
          <w:lang w:val="es-ES"/>
        </w:rPr>
        <w:t>11.</w:t>
      </w:r>
      <w:r>
        <w:rPr>
          <w:caps w:val="0"/>
          <w:lang w:val="es-ES"/>
        </w:rPr>
        <w:tab/>
        <w:t>NOMBRE Y DIRECCIÓN DEL TITULAR DE LA AUTORIZACIÓN DE COMERCIALIZACIÓN</w:t>
      </w:r>
    </w:p>
    <w:p w14:paraId="68E3D7E0" w14:textId="77777777" w:rsidR="00A80C76" w:rsidRDefault="00A80C76">
      <w:pPr>
        <w:pStyle w:val="EMEABodyText"/>
        <w:widowControl w:val="0"/>
        <w:rPr>
          <w:lang w:val="es-ES"/>
        </w:rPr>
      </w:pPr>
    </w:p>
    <w:p w14:paraId="68E3D7E1" w14:textId="77777777" w:rsidR="00A80C76" w:rsidRDefault="006963B6">
      <w:pPr>
        <w:widowControl w:val="0"/>
        <w:rPr>
          <w:rFonts w:eastAsia="Times New Roman"/>
          <w:szCs w:val="20"/>
          <w:lang w:val="es-ES"/>
        </w:rPr>
      </w:pPr>
      <w:r>
        <w:rPr>
          <w:lang w:val="es-ES"/>
        </w:rPr>
        <w:t>Otsuka Pharmaceutical Netherlands B.V.</w:t>
      </w:r>
    </w:p>
    <w:p w14:paraId="68E3D7E2" w14:textId="77777777" w:rsidR="00A80C76" w:rsidRDefault="006963B6">
      <w:pPr>
        <w:widowControl w:val="0"/>
        <w:rPr>
          <w:lang w:val="es-ES"/>
        </w:rPr>
      </w:pPr>
      <w:r>
        <w:rPr>
          <w:lang w:val="es-ES"/>
        </w:rPr>
        <w:t>Herikerbergweg 292</w:t>
      </w:r>
    </w:p>
    <w:p w14:paraId="68E3D7E3" w14:textId="77777777" w:rsidR="00A80C76" w:rsidRDefault="006963B6">
      <w:pPr>
        <w:widowControl w:val="0"/>
        <w:rPr>
          <w:lang w:val="es-ES"/>
        </w:rPr>
      </w:pPr>
      <w:r>
        <w:rPr>
          <w:lang w:val="es-ES"/>
        </w:rPr>
        <w:t>1101 CT, Amsterdam</w:t>
      </w:r>
    </w:p>
    <w:p w14:paraId="68E3D7E4" w14:textId="77777777" w:rsidR="00A80C76" w:rsidRDefault="006963B6">
      <w:pPr>
        <w:pStyle w:val="EMEABodyText"/>
        <w:widowControl w:val="0"/>
        <w:rPr>
          <w:lang w:val="es-ES"/>
        </w:rPr>
      </w:pPr>
      <w:r>
        <w:rPr>
          <w:lang w:val="es-ES"/>
        </w:rPr>
        <w:t>Países Bajos</w:t>
      </w:r>
    </w:p>
    <w:p w14:paraId="68E3D7E5" w14:textId="77777777" w:rsidR="00A80C76" w:rsidRDefault="00A80C76">
      <w:pPr>
        <w:pStyle w:val="EMEABodyText"/>
        <w:widowControl w:val="0"/>
        <w:rPr>
          <w:lang w:val="es-ES"/>
        </w:rPr>
      </w:pPr>
    </w:p>
    <w:p w14:paraId="68E3D7E6" w14:textId="77777777" w:rsidR="00A80C76" w:rsidRDefault="00A80C76">
      <w:pPr>
        <w:pStyle w:val="EMEABodyText"/>
        <w:widowControl w:val="0"/>
        <w:rPr>
          <w:lang w:val="es-ES"/>
        </w:rPr>
      </w:pPr>
    </w:p>
    <w:p w14:paraId="68E3D7E7" w14:textId="77777777" w:rsidR="00A80C76" w:rsidRDefault="006963B6">
      <w:pPr>
        <w:pStyle w:val="EMEATitlePAC"/>
        <w:keepNext w:val="0"/>
        <w:keepLines w:val="0"/>
        <w:widowControl w:val="0"/>
        <w:tabs>
          <w:tab w:val="left" w:pos="567"/>
        </w:tabs>
        <w:ind w:left="567" w:hanging="567"/>
        <w:rPr>
          <w:lang w:val="es-ES"/>
        </w:rPr>
      </w:pPr>
      <w:r>
        <w:rPr>
          <w:caps w:val="0"/>
          <w:lang w:val="es-ES"/>
        </w:rPr>
        <w:t>12.</w:t>
      </w:r>
      <w:r>
        <w:rPr>
          <w:caps w:val="0"/>
          <w:lang w:val="es-ES"/>
        </w:rPr>
        <w:tab/>
        <w:t>NÚMERO(S) DE AUTORIZACIÓN DE COMERCIALIZACIÓN</w:t>
      </w:r>
    </w:p>
    <w:p w14:paraId="68E3D7E8" w14:textId="77777777" w:rsidR="00A80C76" w:rsidRDefault="00A80C76">
      <w:pPr>
        <w:pStyle w:val="EMEABodyText"/>
        <w:widowControl w:val="0"/>
        <w:rPr>
          <w:lang w:val="es-ES"/>
        </w:rPr>
      </w:pPr>
    </w:p>
    <w:p w14:paraId="68E3D7E9" w14:textId="77777777" w:rsidR="00A80C76" w:rsidRPr="004038D4" w:rsidRDefault="006963B6">
      <w:pPr>
        <w:pStyle w:val="EMEABodyText"/>
        <w:widowControl w:val="0"/>
        <w:rPr>
          <w:highlight w:val="lightGray"/>
          <w:lang w:val="pt-PT"/>
        </w:rPr>
      </w:pPr>
      <w:r w:rsidRPr="004038D4">
        <w:rPr>
          <w:lang w:val="pt-PT"/>
        </w:rPr>
        <w:t xml:space="preserve">EU/1/04/276/011 </w:t>
      </w:r>
      <w:r w:rsidRPr="004038D4">
        <w:rPr>
          <w:highlight w:val="lightGray"/>
          <w:lang w:val="pt-PT"/>
        </w:rPr>
        <w:t>(15 mg, 14 × 1 comprimidos)</w:t>
      </w:r>
    </w:p>
    <w:p w14:paraId="68E3D7EA" w14:textId="77777777" w:rsidR="00A80C76" w:rsidRPr="004038D4" w:rsidRDefault="006963B6">
      <w:pPr>
        <w:pStyle w:val="EMEABodyText"/>
        <w:widowControl w:val="0"/>
        <w:rPr>
          <w:highlight w:val="lightGray"/>
          <w:lang w:val="pt-PT"/>
        </w:rPr>
      </w:pPr>
      <w:r w:rsidRPr="004038D4">
        <w:rPr>
          <w:highlight w:val="lightGray"/>
          <w:lang w:val="pt-PT"/>
        </w:rPr>
        <w:t>EU/1/04/276/012 (15 mg, 28 × 1 comprimidos)</w:t>
      </w:r>
    </w:p>
    <w:p w14:paraId="68E3D7EB" w14:textId="77777777" w:rsidR="00A80C76" w:rsidRPr="004038D4" w:rsidRDefault="006963B6">
      <w:pPr>
        <w:pStyle w:val="EMEABodyText"/>
        <w:widowControl w:val="0"/>
        <w:rPr>
          <w:highlight w:val="lightGray"/>
          <w:lang w:val="pt-PT"/>
        </w:rPr>
      </w:pPr>
      <w:r w:rsidRPr="004038D4">
        <w:rPr>
          <w:highlight w:val="lightGray"/>
          <w:lang w:val="pt-PT"/>
        </w:rPr>
        <w:t>EU/1/04/276/013 (15 mg, 49 × 1 comprimidos)</w:t>
      </w:r>
    </w:p>
    <w:p w14:paraId="68E3D7EC" w14:textId="77777777" w:rsidR="00A80C76" w:rsidRPr="004038D4" w:rsidRDefault="006963B6">
      <w:pPr>
        <w:pStyle w:val="EMEABodyText"/>
        <w:widowControl w:val="0"/>
        <w:rPr>
          <w:highlight w:val="lightGray"/>
          <w:lang w:val="pt-PT"/>
        </w:rPr>
      </w:pPr>
      <w:r w:rsidRPr="004038D4">
        <w:rPr>
          <w:highlight w:val="lightGray"/>
          <w:lang w:val="pt-PT"/>
        </w:rPr>
        <w:t>EU/1/04/276/014 (15 mg, 56 × 1 comprimidos)</w:t>
      </w:r>
    </w:p>
    <w:p w14:paraId="68E3D7ED" w14:textId="77777777" w:rsidR="00A80C76" w:rsidRPr="004038D4" w:rsidRDefault="006963B6">
      <w:pPr>
        <w:pStyle w:val="EMEABodyText"/>
        <w:widowControl w:val="0"/>
        <w:rPr>
          <w:highlight w:val="lightGray"/>
          <w:lang w:val="pt-PT"/>
        </w:rPr>
      </w:pPr>
      <w:r w:rsidRPr="004038D4">
        <w:rPr>
          <w:highlight w:val="lightGray"/>
          <w:lang w:val="pt-PT"/>
        </w:rPr>
        <w:t>EU/1/04/276/015 (15 mg, 98 × 1 comprimidos)</w:t>
      </w:r>
    </w:p>
    <w:p w14:paraId="68E3D7EE" w14:textId="77777777" w:rsidR="00A80C76" w:rsidRPr="004038D4" w:rsidRDefault="00A80C76">
      <w:pPr>
        <w:pStyle w:val="EMEABodyText"/>
        <w:widowControl w:val="0"/>
        <w:rPr>
          <w:lang w:val="pt-PT"/>
        </w:rPr>
      </w:pPr>
    </w:p>
    <w:p w14:paraId="68E3D7EF" w14:textId="77777777" w:rsidR="00A80C76" w:rsidRPr="004038D4" w:rsidRDefault="00A80C76">
      <w:pPr>
        <w:pStyle w:val="EMEABodyText"/>
        <w:widowControl w:val="0"/>
        <w:rPr>
          <w:lang w:val="pt-PT"/>
        </w:rPr>
      </w:pPr>
    </w:p>
    <w:p w14:paraId="68E3D7F0" w14:textId="77777777" w:rsidR="00A80C76" w:rsidRPr="004038D4" w:rsidRDefault="006963B6">
      <w:pPr>
        <w:pStyle w:val="EMEATitlePAC"/>
        <w:keepNext w:val="0"/>
        <w:keepLines w:val="0"/>
        <w:widowControl w:val="0"/>
        <w:tabs>
          <w:tab w:val="left" w:pos="567"/>
        </w:tabs>
        <w:ind w:left="567" w:hanging="567"/>
        <w:rPr>
          <w:lang w:val="pt-PT"/>
        </w:rPr>
      </w:pPr>
      <w:r w:rsidRPr="004038D4">
        <w:rPr>
          <w:caps w:val="0"/>
          <w:lang w:val="pt-PT"/>
        </w:rPr>
        <w:t>13.</w:t>
      </w:r>
      <w:r w:rsidRPr="004038D4">
        <w:rPr>
          <w:caps w:val="0"/>
          <w:lang w:val="pt-PT"/>
        </w:rPr>
        <w:tab/>
        <w:t>NÚMERO DE LOTE</w:t>
      </w:r>
    </w:p>
    <w:p w14:paraId="68E3D7F1" w14:textId="77777777" w:rsidR="00A80C76" w:rsidRPr="004038D4" w:rsidRDefault="00A80C76">
      <w:pPr>
        <w:pStyle w:val="EMEABodyText"/>
        <w:widowControl w:val="0"/>
        <w:rPr>
          <w:lang w:val="pt-PT"/>
        </w:rPr>
      </w:pPr>
    </w:p>
    <w:p w14:paraId="68E3D7F2" w14:textId="77777777" w:rsidR="00A80C76" w:rsidRDefault="006963B6">
      <w:pPr>
        <w:pStyle w:val="EMEABodyText"/>
        <w:widowControl w:val="0"/>
        <w:rPr>
          <w:lang w:val="es-ES"/>
        </w:rPr>
      </w:pPr>
      <w:r>
        <w:rPr>
          <w:lang w:val="es-ES"/>
        </w:rPr>
        <w:t>Lote</w:t>
      </w:r>
    </w:p>
    <w:p w14:paraId="68E3D7F3" w14:textId="77777777" w:rsidR="00A80C76" w:rsidRDefault="00A80C76">
      <w:pPr>
        <w:pStyle w:val="EMEABodyText"/>
        <w:widowControl w:val="0"/>
        <w:rPr>
          <w:lang w:val="es-ES"/>
        </w:rPr>
      </w:pPr>
    </w:p>
    <w:p w14:paraId="68E3D7F4" w14:textId="77777777" w:rsidR="00A80C76" w:rsidRDefault="00A80C76">
      <w:pPr>
        <w:pStyle w:val="EMEABodyText"/>
        <w:widowControl w:val="0"/>
        <w:rPr>
          <w:lang w:val="es-ES"/>
        </w:rPr>
      </w:pPr>
    </w:p>
    <w:p w14:paraId="68E3D7F5" w14:textId="77777777" w:rsidR="00A80C76" w:rsidRDefault="006963B6">
      <w:pPr>
        <w:pStyle w:val="EMEATitlePAC"/>
        <w:keepNext w:val="0"/>
        <w:keepLines w:val="0"/>
        <w:widowControl w:val="0"/>
        <w:tabs>
          <w:tab w:val="left" w:pos="567"/>
        </w:tabs>
        <w:ind w:left="567" w:hanging="567"/>
        <w:rPr>
          <w:lang w:val="es-ES"/>
        </w:rPr>
      </w:pPr>
      <w:r>
        <w:rPr>
          <w:caps w:val="0"/>
          <w:lang w:val="es-ES"/>
        </w:rPr>
        <w:t>14.</w:t>
      </w:r>
      <w:r>
        <w:rPr>
          <w:caps w:val="0"/>
          <w:lang w:val="es-ES"/>
        </w:rPr>
        <w:tab/>
        <w:t>CONDICIONES GENERALES DE DISPENSACIÓN</w:t>
      </w:r>
    </w:p>
    <w:p w14:paraId="68E3D7F6" w14:textId="77777777" w:rsidR="00A80C76" w:rsidRDefault="00A80C76">
      <w:pPr>
        <w:pStyle w:val="EMEABodyText"/>
        <w:widowControl w:val="0"/>
        <w:rPr>
          <w:lang w:val="es-ES"/>
        </w:rPr>
      </w:pPr>
    </w:p>
    <w:p w14:paraId="68E3D7F7" w14:textId="77777777" w:rsidR="00A80C76" w:rsidRDefault="006963B6">
      <w:pPr>
        <w:pStyle w:val="EMEABodyText"/>
        <w:widowControl w:val="0"/>
        <w:rPr>
          <w:lang w:val="es-ES"/>
        </w:rPr>
      </w:pPr>
      <w:r>
        <w:rPr>
          <w:lang w:val="es-ES"/>
        </w:rPr>
        <w:t>Medicamento sujeto a prescripción médica.</w:t>
      </w:r>
    </w:p>
    <w:p w14:paraId="68E3D7F8" w14:textId="77777777" w:rsidR="00A80C76" w:rsidRDefault="00A80C76">
      <w:pPr>
        <w:pStyle w:val="EMEABodyText"/>
        <w:widowControl w:val="0"/>
        <w:rPr>
          <w:lang w:val="es-ES"/>
        </w:rPr>
      </w:pPr>
    </w:p>
    <w:p w14:paraId="68E3D7F9" w14:textId="77777777" w:rsidR="00A80C76" w:rsidRDefault="00A80C76">
      <w:pPr>
        <w:pStyle w:val="EMEABodyText"/>
        <w:widowControl w:val="0"/>
        <w:rPr>
          <w:lang w:val="es-ES"/>
        </w:rPr>
      </w:pPr>
    </w:p>
    <w:p w14:paraId="68E3D7FA" w14:textId="77777777" w:rsidR="00A80C76" w:rsidRDefault="006963B6">
      <w:pPr>
        <w:pStyle w:val="EMEATitlePAC"/>
        <w:keepNext w:val="0"/>
        <w:keepLines w:val="0"/>
        <w:widowControl w:val="0"/>
        <w:tabs>
          <w:tab w:val="left" w:pos="567"/>
        </w:tabs>
        <w:ind w:left="567" w:hanging="567"/>
        <w:rPr>
          <w:lang w:val="es-ES"/>
        </w:rPr>
      </w:pPr>
      <w:r>
        <w:rPr>
          <w:caps w:val="0"/>
          <w:lang w:val="es-ES"/>
        </w:rPr>
        <w:t>15.</w:t>
      </w:r>
      <w:r>
        <w:rPr>
          <w:caps w:val="0"/>
          <w:lang w:val="es-ES"/>
        </w:rPr>
        <w:tab/>
        <w:t>INSTRUCCIONES DE USO</w:t>
      </w:r>
    </w:p>
    <w:p w14:paraId="68E3D7FB" w14:textId="77777777" w:rsidR="00A80C76" w:rsidRDefault="00A80C76">
      <w:pPr>
        <w:pStyle w:val="EMEABodyText"/>
        <w:widowControl w:val="0"/>
        <w:rPr>
          <w:lang w:val="es-ES"/>
        </w:rPr>
      </w:pPr>
    </w:p>
    <w:p w14:paraId="68E3D7FC" w14:textId="77777777" w:rsidR="00A80C76" w:rsidRDefault="00A80C76">
      <w:pPr>
        <w:pStyle w:val="EMEABodyText"/>
        <w:widowControl w:val="0"/>
        <w:rPr>
          <w:lang w:val="es-ES"/>
        </w:rPr>
      </w:pPr>
    </w:p>
    <w:p w14:paraId="68E3D7FD" w14:textId="77777777" w:rsidR="00A80C76" w:rsidRDefault="006963B6">
      <w:pPr>
        <w:pStyle w:val="EMEATitlePAC"/>
        <w:keepNext w:val="0"/>
        <w:keepLines w:val="0"/>
        <w:widowControl w:val="0"/>
        <w:tabs>
          <w:tab w:val="left" w:pos="567"/>
        </w:tabs>
        <w:ind w:left="567" w:hanging="567"/>
        <w:rPr>
          <w:lang w:val="es-ES"/>
        </w:rPr>
      </w:pPr>
      <w:r>
        <w:rPr>
          <w:caps w:val="0"/>
          <w:lang w:val="es-ES"/>
        </w:rPr>
        <w:t>16.</w:t>
      </w:r>
      <w:r>
        <w:rPr>
          <w:caps w:val="0"/>
          <w:lang w:val="es-ES"/>
        </w:rPr>
        <w:tab/>
        <w:t>INFORMACIÓN EN BRAILLE</w:t>
      </w:r>
    </w:p>
    <w:p w14:paraId="68E3D7FE" w14:textId="77777777" w:rsidR="00A80C76" w:rsidRDefault="00A80C76">
      <w:pPr>
        <w:pStyle w:val="EMEABodyText"/>
        <w:widowControl w:val="0"/>
        <w:rPr>
          <w:lang w:val="es-ES"/>
        </w:rPr>
      </w:pPr>
    </w:p>
    <w:p w14:paraId="68E3D7FF" w14:textId="77777777" w:rsidR="00A80C76" w:rsidRPr="004038D4" w:rsidRDefault="006963B6">
      <w:pPr>
        <w:pStyle w:val="EMEABodyText"/>
        <w:widowControl w:val="0"/>
        <w:rPr>
          <w:lang w:val="pt-PT"/>
        </w:rPr>
      </w:pPr>
      <w:r w:rsidRPr="004038D4">
        <w:rPr>
          <w:lang w:val="pt-PT"/>
        </w:rPr>
        <w:t>ABILIFY 15 mg</w:t>
      </w:r>
    </w:p>
    <w:p w14:paraId="68E3D800" w14:textId="77777777" w:rsidR="00A80C76" w:rsidRPr="004038D4" w:rsidRDefault="00A80C76">
      <w:pPr>
        <w:pStyle w:val="EMEABodyText"/>
        <w:widowControl w:val="0"/>
        <w:rPr>
          <w:lang w:val="pt-PT"/>
        </w:rPr>
      </w:pPr>
    </w:p>
    <w:p w14:paraId="68E3D801" w14:textId="77777777" w:rsidR="00A80C76" w:rsidRPr="004038D4" w:rsidRDefault="00A80C76">
      <w:pPr>
        <w:pStyle w:val="EMEABodyText"/>
        <w:widowControl w:val="0"/>
        <w:rPr>
          <w:lang w:val="pt-PT"/>
        </w:rPr>
      </w:pPr>
    </w:p>
    <w:p w14:paraId="68E3D802" w14:textId="77777777" w:rsidR="00A80C76" w:rsidRPr="004038D4" w:rsidRDefault="006963B6">
      <w:pPr>
        <w:pStyle w:val="EMEATitlePAC"/>
        <w:keepNext w:val="0"/>
        <w:keepLines w:val="0"/>
        <w:widowControl w:val="0"/>
        <w:tabs>
          <w:tab w:val="left" w:pos="567"/>
        </w:tabs>
        <w:ind w:left="567" w:hanging="567"/>
        <w:rPr>
          <w:caps w:val="0"/>
          <w:lang w:val="pt-PT"/>
        </w:rPr>
      </w:pPr>
      <w:r w:rsidRPr="004038D4">
        <w:rPr>
          <w:caps w:val="0"/>
          <w:lang w:val="pt-PT"/>
        </w:rPr>
        <w:t>17.</w:t>
      </w:r>
      <w:r w:rsidRPr="004038D4">
        <w:rPr>
          <w:caps w:val="0"/>
          <w:lang w:val="pt-PT"/>
        </w:rPr>
        <w:tab/>
        <w:t>IDENTIFICADOR ÚNICO - CÓDIGO DE BARRAS 2D</w:t>
      </w:r>
    </w:p>
    <w:p w14:paraId="68E3D803" w14:textId="77777777" w:rsidR="00A80C76" w:rsidRPr="004038D4" w:rsidRDefault="00A80C76">
      <w:pPr>
        <w:pStyle w:val="EMEABodyText"/>
        <w:widowControl w:val="0"/>
        <w:rPr>
          <w:lang w:val="pt-PT"/>
        </w:rPr>
      </w:pPr>
    </w:p>
    <w:p w14:paraId="68E3D804" w14:textId="77777777" w:rsidR="00A80C76" w:rsidRDefault="006963B6">
      <w:pPr>
        <w:pStyle w:val="EMEABodyText"/>
        <w:widowControl w:val="0"/>
        <w:rPr>
          <w:lang w:val="es-ES"/>
        </w:rPr>
      </w:pPr>
      <w:r>
        <w:rPr>
          <w:highlight w:val="lightGray"/>
          <w:lang w:val="es-ES"/>
        </w:rPr>
        <w:t>Incluido el código de barras 2D que lleva el identificador único.</w:t>
      </w:r>
    </w:p>
    <w:p w14:paraId="68E3D805" w14:textId="77777777" w:rsidR="00A80C76" w:rsidRDefault="00A80C76">
      <w:pPr>
        <w:pStyle w:val="EMEABodyText"/>
        <w:widowControl w:val="0"/>
        <w:rPr>
          <w:lang w:val="es-ES"/>
        </w:rPr>
      </w:pPr>
    </w:p>
    <w:p w14:paraId="68E3D806" w14:textId="77777777" w:rsidR="00A80C76" w:rsidRDefault="00A80C76">
      <w:pPr>
        <w:pStyle w:val="EMEABodyText"/>
        <w:widowControl w:val="0"/>
        <w:rPr>
          <w:lang w:val="es-ES"/>
        </w:rPr>
      </w:pPr>
    </w:p>
    <w:p w14:paraId="68E3D807" w14:textId="77777777" w:rsidR="00A80C76" w:rsidRDefault="006963B6">
      <w:pPr>
        <w:pStyle w:val="EMEATitlePAC"/>
        <w:keepLines w:val="0"/>
        <w:widowControl w:val="0"/>
        <w:tabs>
          <w:tab w:val="left" w:pos="567"/>
        </w:tabs>
        <w:ind w:left="567" w:hanging="567"/>
        <w:rPr>
          <w:caps w:val="0"/>
          <w:lang w:val="es-ES"/>
        </w:rPr>
      </w:pPr>
      <w:r>
        <w:rPr>
          <w:caps w:val="0"/>
          <w:lang w:val="es-ES"/>
        </w:rPr>
        <w:t>18.</w:t>
      </w:r>
      <w:r>
        <w:rPr>
          <w:caps w:val="0"/>
          <w:lang w:val="es-ES"/>
        </w:rPr>
        <w:tab/>
        <w:t>IDENTIFICADOR ÚNICO - INFORMACIÓN EN CARACTERES VISUALES</w:t>
      </w:r>
    </w:p>
    <w:p w14:paraId="68E3D808" w14:textId="77777777" w:rsidR="00A80C76" w:rsidRDefault="00A80C76">
      <w:pPr>
        <w:pStyle w:val="EMEABodyText"/>
        <w:keepNext/>
        <w:widowControl w:val="0"/>
        <w:rPr>
          <w:lang w:val="es-ES"/>
        </w:rPr>
      </w:pPr>
    </w:p>
    <w:p w14:paraId="68E3D809" w14:textId="77777777" w:rsidR="00A80C76" w:rsidRDefault="006963B6">
      <w:pPr>
        <w:keepNext/>
        <w:tabs>
          <w:tab w:val="left" w:pos="567"/>
        </w:tabs>
        <w:spacing w:line="260" w:lineRule="exact"/>
        <w:rPr>
          <w:lang w:val="es-ES"/>
        </w:rPr>
      </w:pPr>
      <w:r>
        <w:rPr>
          <w:lang w:val="es-ES"/>
        </w:rPr>
        <w:t>PC</w:t>
      </w:r>
    </w:p>
    <w:p w14:paraId="68E3D80A" w14:textId="77777777" w:rsidR="00A80C76" w:rsidRDefault="006963B6">
      <w:pPr>
        <w:keepNext/>
        <w:tabs>
          <w:tab w:val="left" w:pos="567"/>
        </w:tabs>
        <w:spacing w:line="260" w:lineRule="exact"/>
        <w:rPr>
          <w:lang w:val="es-ES"/>
        </w:rPr>
      </w:pPr>
      <w:r>
        <w:rPr>
          <w:lang w:val="es-ES"/>
        </w:rPr>
        <w:t>SN</w:t>
      </w:r>
    </w:p>
    <w:p w14:paraId="68E3D80B" w14:textId="77777777" w:rsidR="00A80C76" w:rsidRDefault="006963B6">
      <w:pPr>
        <w:keepNext/>
        <w:tabs>
          <w:tab w:val="left" w:pos="567"/>
        </w:tabs>
        <w:spacing w:line="260" w:lineRule="exact"/>
        <w:rPr>
          <w:lang w:val="es-ES"/>
        </w:rPr>
      </w:pPr>
      <w:r>
        <w:rPr>
          <w:lang w:val="es-ES"/>
        </w:rPr>
        <w:t>NN</w:t>
      </w:r>
    </w:p>
    <w:p w14:paraId="68E3D80C" w14:textId="77777777" w:rsidR="00A80C76" w:rsidRDefault="006963B6">
      <w:pPr>
        <w:pStyle w:val="EMEATitlePAC"/>
        <w:keepNext w:val="0"/>
        <w:keepLines w:val="0"/>
        <w:widowControl w:val="0"/>
        <w:rPr>
          <w:caps w:val="0"/>
          <w:lang w:val="es-ES"/>
        </w:rPr>
      </w:pPr>
      <w:r>
        <w:rPr>
          <w:u w:val="single"/>
          <w:lang w:val="es-ES"/>
        </w:rPr>
        <w:br w:type="page"/>
      </w:r>
      <w:r>
        <w:rPr>
          <w:caps w:val="0"/>
          <w:lang w:val="es-ES"/>
        </w:rPr>
        <w:lastRenderedPageBreak/>
        <w:t>INFORMACIÓN MÍNIMA A INCLUIR EN BLÍSTERES O TIRAS</w:t>
      </w:r>
    </w:p>
    <w:p w14:paraId="68E3D80D" w14:textId="77777777" w:rsidR="00A80C76" w:rsidRDefault="00A80C76">
      <w:pPr>
        <w:pStyle w:val="EMEATitlePAC"/>
        <w:keepNext w:val="0"/>
        <w:keepLines w:val="0"/>
        <w:widowControl w:val="0"/>
        <w:rPr>
          <w:caps w:val="0"/>
          <w:lang w:val="es-ES"/>
        </w:rPr>
      </w:pPr>
    </w:p>
    <w:p w14:paraId="68E3D80E" w14:textId="77777777" w:rsidR="00A80C76" w:rsidRDefault="006963B6">
      <w:pPr>
        <w:pStyle w:val="EMEATitlePAC"/>
        <w:keepNext w:val="0"/>
        <w:keepLines w:val="0"/>
        <w:widowControl w:val="0"/>
        <w:rPr>
          <w:lang w:val="es-ES"/>
        </w:rPr>
      </w:pPr>
      <w:r>
        <w:rPr>
          <w:caps w:val="0"/>
          <w:lang w:val="es-ES"/>
        </w:rPr>
        <w:t>BLÍSTERES</w:t>
      </w:r>
    </w:p>
    <w:p w14:paraId="68E3D80F" w14:textId="77777777" w:rsidR="00A80C76" w:rsidRDefault="00A80C76">
      <w:pPr>
        <w:pStyle w:val="EMEABodyText"/>
        <w:widowControl w:val="0"/>
        <w:rPr>
          <w:lang w:val="es-ES"/>
        </w:rPr>
      </w:pPr>
    </w:p>
    <w:p w14:paraId="68E3D810" w14:textId="77777777" w:rsidR="00A80C76" w:rsidRDefault="00A80C76">
      <w:pPr>
        <w:pStyle w:val="EMEABodyText"/>
        <w:widowControl w:val="0"/>
        <w:rPr>
          <w:lang w:val="es-ES"/>
        </w:rPr>
      </w:pPr>
    </w:p>
    <w:p w14:paraId="68E3D811"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812" w14:textId="77777777" w:rsidR="00A80C76" w:rsidRDefault="00A80C76">
      <w:pPr>
        <w:pStyle w:val="EMEABodyText"/>
        <w:widowControl w:val="0"/>
        <w:rPr>
          <w:lang w:val="es-ES"/>
        </w:rPr>
      </w:pPr>
    </w:p>
    <w:p w14:paraId="68E3D813" w14:textId="77777777" w:rsidR="00A80C76" w:rsidRDefault="006963B6">
      <w:pPr>
        <w:pStyle w:val="EMEABodyText"/>
        <w:widowControl w:val="0"/>
        <w:rPr>
          <w:lang w:val="es-ES"/>
        </w:rPr>
      </w:pPr>
      <w:r>
        <w:rPr>
          <w:lang w:val="es-ES"/>
        </w:rPr>
        <w:t>ABILIFY 15 mg comprimidos</w:t>
      </w:r>
    </w:p>
    <w:p w14:paraId="68E3D814" w14:textId="77777777" w:rsidR="00A80C76" w:rsidRDefault="006963B6">
      <w:pPr>
        <w:pStyle w:val="EMEABodyText"/>
        <w:widowControl w:val="0"/>
        <w:rPr>
          <w:lang w:val="es-ES"/>
        </w:rPr>
      </w:pPr>
      <w:r>
        <w:rPr>
          <w:lang w:val="es-ES"/>
        </w:rPr>
        <w:t>aripiprazol</w:t>
      </w:r>
    </w:p>
    <w:p w14:paraId="68E3D815" w14:textId="77777777" w:rsidR="00A80C76" w:rsidRDefault="00A80C76">
      <w:pPr>
        <w:pStyle w:val="EMEABodyText"/>
        <w:widowControl w:val="0"/>
        <w:rPr>
          <w:lang w:val="es-ES"/>
        </w:rPr>
      </w:pPr>
    </w:p>
    <w:p w14:paraId="68E3D816" w14:textId="77777777" w:rsidR="00A80C76" w:rsidRDefault="00A80C76">
      <w:pPr>
        <w:pStyle w:val="EMEABodyText"/>
        <w:widowControl w:val="0"/>
        <w:rPr>
          <w:lang w:val="es-ES"/>
        </w:rPr>
      </w:pPr>
    </w:p>
    <w:p w14:paraId="68E3D817" w14:textId="77777777" w:rsidR="00A80C76" w:rsidRDefault="006963B6">
      <w:pPr>
        <w:pStyle w:val="EMEATitlePAC"/>
        <w:keepNext w:val="0"/>
        <w:keepLines w:val="0"/>
        <w:widowControl w:val="0"/>
        <w:tabs>
          <w:tab w:val="left" w:pos="567"/>
        </w:tabs>
        <w:ind w:left="567" w:hanging="567"/>
        <w:rPr>
          <w:lang w:val="es-ES"/>
        </w:rPr>
      </w:pPr>
      <w:r>
        <w:rPr>
          <w:caps w:val="0"/>
          <w:lang w:val="es-ES"/>
        </w:rPr>
        <w:t>2.</w:t>
      </w:r>
      <w:r>
        <w:rPr>
          <w:caps w:val="0"/>
          <w:lang w:val="es-ES"/>
        </w:rPr>
        <w:tab/>
        <w:t>NOMBRE DEL TITULAR DE LA AUTORIZACIÓN DE LA COMERCIALIZACIÓN</w:t>
      </w:r>
    </w:p>
    <w:p w14:paraId="68E3D818" w14:textId="77777777" w:rsidR="00A80C76" w:rsidRDefault="00A80C76">
      <w:pPr>
        <w:pStyle w:val="EMEABodyText"/>
        <w:widowControl w:val="0"/>
        <w:rPr>
          <w:lang w:val="es-ES"/>
        </w:rPr>
      </w:pPr>
    </w:p>
    <w:p w14:paraId="68E3D819" w14:textId="77777777" w:rsidR="00A80C76" w:rsidRDefault="006963B6">
      <w:pPr>
        <w:pStyle w:val="EMEABodyText"/>
        <w:widowControl w:val="0"/>
        <w:rPr>
          <w:lang w:val="es-ES"/>
        </w:rPr>
      </w:pPr>
      <w:r>
        <w:rPr>
          <w:lang w:val="es-ES"/>
        </w:rPr>
        <w:t>Otsuka</w:t>
      </w:r>
    </w:p>
    <w:p w14:paraId="68E3D81A" w14:textId="77777777" w:rsidR="00A80C76" w:rsidRDefault="00A80C76">
      <w:pPr>
        <w:pStyle w:val="EMEABodyText"/>
        <w:widowControl w:val="0"/>
        <w:rPr>
          <w:lang w:val="es-ES"/>
        </w:rPr>
      </w:pPr>
    </w:p>
    <w:p w14:paraId="68E3D81B" w14:textId="77777777" w:rsidR="00A80C76" w:rsidRDefault="00A80C76">
      <w:pPr>
        <w:pStyle w:val="EMEABodyText"/>
        <w:widowControl w:val="0"/>
        <w:rPr>
          <w:lang w:val="es-ES"/>
        </w:rPr>
      </w:pPr>
    </w:p>
    <w:p w14:paraId="68E3D81C"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FECHA DE CADUCIDAD</w:t>
      </w:r>
    </w:p>
    <w:p w14:paraId="68E3D81D" w14:textId="77777777" w:rsidR="00A80C76" w:rsidRDefault="00A80C76">
      <w:pPr>
        <w:pStyle w:val="EMEABodyText"/>
        <w:widowControl w:val="0"/>
        <w:rPr>
          <w:lang w:val="es-ES"/>
        </w:rPr>
      </w:pPr>
    </w:p>
    <w:p w14:paraId="68E3D81E" w14:textId="77777777" w:rsidR="00A80C76" w:rsidRDefault="006963B6">
      <w:pPr>
        <w:pStyle w:val="EMEABodyText"/>
        <w:widowControl w:val="0"/>
        <w:rPr>
          <w:lang w:val="es-ES"/>
        </w:rPr>
      </w:pPr>
      <w:r>
        <w:rPr>
          <w:lang w:val="es-ES"/>
        </w:rPr>
        <w:t>CAD</w:t>
      </w:r>
    </w:p>
    <w:p w14:paraId="68E3D81F" w14:textId="77777777" w:rsidR="00A80C76" w:rsidRDefault="00A80C76">
      <w:pPr>
        <w:pStyle w:val="EMEABodyText"/>
        <w:widowControl w:val="0"/>
        <w:rPr>
          <w:lang w:val="es-ES"/>
        </w:rPr>
      </w:pPr>
    </w:p>
    <w:p w14:paraId="68E3D820" w14:textId="77777777" w:rsidR="00A80C76" w:rsidRDefault="00A80C76">
      <w:pPr>
        <w:pStyle w:val="EMEABodyText"/>
        <w:widowControl w:val="0"/>
        <w:rPr>
          <w:lang w:val="es-ES"/>
        </w:rPr>
      </w:pPr>
    </w:p>
    <w:p w14:paraId="68E3D821"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NUMERO DE LOTE</w:t>
      </w:r>
    </w:p>
    <w:p w14:paraId="68E3D822" w14:textId="77777777" w:rsidR="00A80C76" w:rsidRDefault="00A80C76">
      <w:pPr>
        <w:pStyle w:val="EMEABodyText"/>
        <w:widowControl w:val="0"/>
        <w:rPr>
          <w:lang w:val="es-ES"/>
        </w:rPr>
      </w:pPr>
    </w:p>
    <w:p w14:paraId="68E3D823" w14:textId="77777777" w:rsidR="00A80C76" w:rsidRDefault="006963B6">
      <w:pPr>
        <w:pStyle w:val="EMEABodyText"/>
        <w:widowControl w:val="0"/>
        <w:rPr>
          <w:lang w:val="es-ES"/>
        </w:rPr>
      </w:pPr>
      <w:r>
        <w:rPr>
          <w:lang w:val="es-ES"/>
        </w:rPr>
        <w:t>Lot</w:t>
      </w:r>
    </w:p>
    <w:p w14:paraId="68E3D824" w14:textId="77777777" w:rsidR="00A80C76" w:rsidRDefault="00A80C76">
      <w:pPr>
        <w:pStyle w:val="EMEABodyText"/>
        <w:widowControl w:val="0"/>
        <w:rPr>
          <w:lang w:val="es-ES"/>
        </w:rPr>
      </w:pPr>
    </w:p>
    <w:p w14:paraId="68E3D825" w14:textId="77777777" w:rsidR="00A80C76" w:rsidRDefault="00A80C76">
      <w:pPr>
        <w:pStyle w:val="EMEABodyText"/>
        <w:widowControl w:val="0"/>
        <w:rPr>
          <w:lang w:val="es-ES"/>
        </w:rPr>
      </w:pPr>
    </w:p>
    <w:p w14:paraId="68E3D826"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OTROS</w:t>
      </w:r>
    </w:p>
    <w:p w14:paraId="68E3D827" w14:textId="77777777" w:rsidR="00A80C76" w:rsidRDefault="00A80C76">
      <w:pPr>
        <w:pStyle w:val="EMEABodyText"/>
        <w:widowControl w:val="0"/>
        <w:rPr>
          <w:lang w:val="es-ES"/>
        </w:rPr>
      </w:pPr>
    </w:p>
    <w:p w14:paraId="68E3D828" w14:textId="77777777" w:rsidR="00A80C76" w:rsidRDefault="006963B6">
      <w:pPr>
        <w:pStyle w:val="EMEATitlePAC"/>
        <w:keepNext w:val="0"/>
        <w:keepLines w:val="0"/>
        <w:widowControl w:val="0"/>
        <w:rPr>
          <w:lang w:val="es-ES"/>
        </w:rPr>
      </w:pPr>
      <w:r>
        <w:rPr>
          <w:lang w:val="es-ES"/>
        </w:rPr>
        <w:br w:type="page"/>
      </w:r>
      <w:r>
        <w:rPr>
          <w:caps w:val="0"/>
          <w:lang w:val="es-ES"/>
        </w:rPr>
        <w:lastRenderedPageBreak/>
        <w:t>INFORMACIÓN QUE DEBE FIGURAR EN EL EMBALAJE EXTERIOR</w:t>
      </w:r>
    </w:p>
    <w:p w14:paraId="68E3D829" w14:textId="77777777" w:rsidR="00A80C76" w:rsidRDefault="00A80C76">
      <w:pPr>
        <w:pStyle w:val="EMEATitlePAC"/>
        <w:keepNext w:val="0"/>
        <w:keepLines w:val="0"/>
        <w:widowControl w:val="0"/>
        <w:rPr>
          <w:lang w:val="es-ES"/>
        </w:rPr>
      </w:pPr>
    </w:p>
    <w:p w14:paraId="68E3D82A" w14:textId="77777777" w:rsidR="00A80C76" w:rsidRDefault="006963B6">
      <w:pPr>
        <w:pStyle w:val="EMEATitlePAC"/>
        <w:keepNext w:val="0"/>
        <w:keepLines w:val="0"/>
        <w:widowControl w:val="0"/>
        <w:rPr>
          <w:lang w:val="es-ES"/>
        </w:rPr>
      </w:pPr>
      <w:r>
        <w:rPr>
          <w:lang w:val="es-ES"/>
        </w:rPr>
        <w:t>CAJA CARTÓN</w:t>
      </w:r>
    </w:p>
    <w:p w14:paraId="68E3D82B" w14:textId="77777777" w:rsidR="00A80C76" w:rsidRDefault="00A80C76">
      <w:pPr>
        <w:pStyle w:val="EMEABodyText"/>
        <w:widowControl w:val="0"/>
        <w:rPr>
          <w:lang w:val="es-ES"/>
        </w:rPr>
      </w:pPr>
    </w:p>
    <w:p w14:paraId="68E3D82C" w14:textId="77777777" w:rsidR="00A80C76" w:rsidRDefault="00A80C76">
      <w:pPr>
        <w:pStyle w:val="EMEABodyText"/>
        <w:widowControl w:val="0"/>
        <w:rPr>
          <w:lang w:val="es-ES"/>
        </w:rPr>
      </w:pPr>
    </w:p>
    <w:p w14:paraId="68E3D82D"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82E" w14:textId="77777777" w:rsidR="00A80C76" w:rsidRDefault="00A80C76">
      <w:pPr>
        <w:pStyle w:val="EMEABodyText"/>
        <w:widowControl w:val="0"/>
        <w:rPr>
          <w:lang w:val="es-ES"/>
        </w:rPr>
      </w:pPr>
    </w:p>
    <w:p w14:paraId="68E3D82F" w14:textId="77777777" w:rsidR="00A80C76" w:rsidRDefault="006963B6">
      <w:pPr>
        <w:pStyle w:val="EMEABodyText"/>
        <w:widowControl w:val="0"/>
        <w:rPr>
          <w:lang w:val="es-ES"/>
        </w:rPr>
      </w:pPr>
      <w:r>
        <w:rPr>
          <w:lang w:val="es-ES"/>
        </w:rPr>
        <w:t>ABILIFY 30 mg comprimidos</w:t>
      </w:r>
    </w:p>
    <w:p w14:paraId="68E3D830" w14:textId="77777777" w:rsidR="00A80C76" w:rsidRPr="004038D4" w:rsidRDefault="006963B6">
      <w:pPr>
        <w:pStyle w:val="EMEABodyText"/>
        <w:widowControl w:val="0"/>
        <w:rPr>
          <w:lang w:val="pt-PT"/>
        </w:rPr>
      </w:pPr>
      <w:r w:rsidRPr="004038D4">
        <w:rPr>
          <w:lang w:val="pt-PT"/>
        </w:rPr>
        <w:t>aripiprazol</w:t>
      </w:r>
    </w:p>
    <w:p w14:paraId="68E3D831" w14:textId="77777777" w:rsidR="00A80C76" w:rsidRPr="004038D4" w:rsidRDefault="00A80C76">
      <w:pPr>
        <w:pStyle w:val="EMEABodyText"/>
        <w:widowControl w:val="0"/>
        <w:rPr>
          <w:lang w:val="pt-PT"/>
        </w:rPr>
      </w:pPr>
    </w:p>
    <w:p w14:paraId="68E3D832" w14:textId="77777777" w:rsidR="00A80C76" w:rsidRPr="004038D4" w:rsidRDefault="00A80C76">
      <w:pPr>
        <w:pStyle w:val="EMEABodyText"/>
        <w:widowControl w:val="0"/>
        <w:rPr>
          <w:lang w:val="pt-PT"/>
        </w:rPr>
      </w:pPr>
    </w:p>
    <w:p w14:paraId="68E3D833" w14:textId="77777777" w:rsidR="00A80C76" w:rsidRPr="004038D4" w:rsidRDefault="006963B6">
      <w:pPr>
        <w:pStyle w:val="EMEATitlePAC"/>
        <w:keepNext w:val="0"/>
        <w:keepLines w:val="0"/>
        <w:widowControl w:val="0"/>
        <w:tabs>
          <w:tab w:val="left" w:pos="567"/>
        </w:tabs>
        <w:ind w:left="567" w:hanging="567"/>
        <w:rPr>
          <w:lang w:val="pt-PT"/>
        </w:rPr>
      </w:pPr>
      <w:r w:rsidRPr="004038D4">
        <w:rPr>
          <w:caps w:val="0"/>
          <w:lang w:val="pt-PT"/>
        </w:rPr>
        <w:t>2.</w:t>
      </w:r>
      <w:r w:rsidRPr="004038D4">
        <w:rPr>
          <w:caps w:val="0"/>
          <w:lang w:val="pt-PT"/>
        </w:rPr>
        <w:tab/>
        <w:t>PRINCIPIO(S) ACTIVO(S)</w:t>
      </w:r>
    </w:p>
    <w:p w14:paraId="68E3D834" w14:textId="77777777" w:rsidR="00A80C76" w:rsidRPr="004038D4" w:rsidRDefault="00A80C76">
      <w:pPr>
        <w:pStyle w:val="EMEABodyText"/>
        <w:widowControl w:val="0"/>
        <w:rPr>
          <w:lang w:val="pt-PT"/>
        </w:rPr>
      </w:pPr>
    </w:p>
    <w:p w14:paraId="68E3D835" w14:textId="77777777" w:rsidR="00A80C76" w:rsidRDefault="006963B6">
      <w:pPr>
        <w:pStyle w:val="EMEABodyText"/>
        <w:widowControl w:val="0"/>
        <w:rPr>
          <w:lang w:val="es-ES"/>
        </w:rPr>
      </w:pPr>
      <w:r>
        <w:rPr>
          <w:lang w:val="es-ES"/>
        </w:rPr>
        <w:t>Cada comprimido contiene 30 mg de aripiprazol.</w:t>
      </w:r>
    </w:p>
    <w:p w14:paraId="68E3D836" w14:textId="77777777" w:rsidR="00A80C76" w:rsidRDefault="00A80C76">
      <w:pPr>
        <w:pStyle w:val="EMEABodyText"/>
        <w:widowControl w:val="0"/>
        <w:rPr>
          <w:lang w:val="es-ES"/>
        </w:rPr>
      </w:pPr>
    </w:p>
    <w:p w14:paraId="68E3D837" w14:textId="77777777" w:rsidR="00A80C76" w:rsidRDefault="00A80C76">
      <w:pPr>
        <w:pStyle w:val="EMEABodyText"/>
        <w:widowControl w:val="0"/>
        <w:rPr>
          <w:lang w:val="es-ES"/>
        </w:rPr>
      </w:pPr>
    </w:p>
    <w:p w14:paraId="68E3D838"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LISTA DE EXCIPIENTES</w:t>
      </w:r>
    </w:p>
    <w:p w14:paraId="68E3D839" w14:textId="77777777" w:rsidR="00A80C76" w:rsidRDefault="00A80C76">
      <w:pPr>
        <w:pStyle w:val="EMEABodyText"/>
        <w:widowControl w:val="0"/>
        <w:rPr>
          <w:lang w:val="es-ES"/>
        </w:rPr>
      </w:pPr>
    </w:p>
    <w:p w14:paraId="68E3D83A" w14:textId="77777777" w:rsidR="00A80C76" w:rsidRDefault="006963B6">
      <w:pPr>
        <w:pStyle w:val="EMEABodyText"/>
        <w:widowControl w:val="0"/>
        <w:rPr>
          <w:lang w:val="es-ES"/>
        </w:rPr>
      </w:pPr>
      <w:r>
        <w:rPr>
          <w:lang w:val="es-ES"/>
        </w:rPr>
        <w:t>También contiene: lactosa monohidrato.</w:t>
      </w:r>
    </w:p>
    <w:p w14:paraId="68E3D83B" w14:textId="77777777" w:rsidR="00A80C76" w:rsidRDefault="00A80C76">
      <w:pPr>
        <w:pStyle w:val="EMEABodyText"/>
        <w:widowControl w:val="0"/>
        <w:rPr>
          <w:lang w:val="es-ES"/>
        </w:rPr>
      </w:pPr>
    </w:p>
    <w:p w14:paraId="68E3D83C" w14:textId="77777777" w:rsidR="00A80C76" w:rsidRDefault="00A80C76">
      <w:pPr>
        <w:pStyle w:val="EMEABodyText"/>
        <w:widowControl w:val="0"/>
        <w:rPr>
          <w:lang w:val="es-ES"/>
        </w:rPr>
      </w:pPr>
    </w:p>
    <w:p w14:paraId="68E3D83D"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FORMA FARMACÉUTICA Y CONTENIDO DEL ENVASE</w:t>
      </w:r>
    </w:p>
    <w:p w14:paraId="68E3D83E" w14:textId="77777777" w:rsidR="00A80C76" w:rsidRDefault="00A80C76">
      <w:pPr>
        <w:pStyle w:val="EMEABodyText"/>
        <w:widowControl w:val="0"/>
        <w:rPr>
          <w:lang w:val="es-ES"/>
        </w:rPr>
      </w:pPr>
    </w:p>
    <w:p w14:paraId="68E3D83F" w14:textId="77777777" w:rsidR="00A80C76" w:rsidRPr="004038D4" w:rsidRDefault="006963B6">
      <w:pPr>
        <w:pStyle w:val="EMEABodyText"/>
        <w:widowControl w:val="0"/>
        <w:rPr>
          <w:lang w:val="pt-PT"/>
        </w:rPr>
      </w:pPr>
      <w:r w:rsidRPr="004038D4">
        <w:rPr>
          <w:highlight w:val="lightGray"/>
          <w:lang w:val="pt-PT"/>
        </w:rPr>
        <w:t>Comprimidos</w:t>
      </w:r>
    </w:p>
    <w:p w14:paraId="68E3D840" w14:textId="77777777" w:rsidR="00A80C76" w:rsidRPr="004038D4" w:rsidRDefault="00A80C76">
      <w:pPr>
        <w:pStyle w:val="EMEABodyText"/>
        <w:widowControl w:val="0"/>
        <w:rPr>
          <w:lang w:val="pt-PT"/>
        </w:rPr>
      </w:pPr>
    </w:p>
    <w:p w14:paraId="68E3D841" w14:textId="77777777" w:rsidR="00A80C76" w:rsidRPr="004038D4" w:rsidRDefault="006963B6">
      <w:pPr>
        <w:pStyle w:val="EMEABodyText"/>
        <w:widowControl w:val="0"/>
        <w:rPr>
          <w:lang w:val="pt-PT"/>
        </w:rPr>
      </w:pPr>
      <w:r w:rsidRPr="004038D4">
        <w:rPr>
          <w:lang w:val="pt-PT"/>
        </w:rPr>
        <w:t>14 × 1 comprimidos</w:t>
      </w:r>
    </w:p>
    <w:p w14:paraId="68E3D842" w14:textId="77777777" w:rsidR="00A80C76" w:rsidRPr="004038D4" w:rsidRDefault="006963B6">
      <w:pPr>
        <w:pStyle w:val="EMEABodyText"/>
        <w:widowControl w:val="0"/>
        <w:rPr>
          <w:highlight w:val="lightGray"/>
          <w:lang w:val="pt-PT"/>
        </w:rPr>
      </w:pPr>
      <w:r w:rsidRPr="004038D4">
        <w:rPr>
          <w:highlight w:val="lightGray"/>
          <w:lang w:val="pt-PT"/>
        </w:rPr>
        <w:t>28 × 1 comprimidos</w:t>
      </w:r>
    </w:p>
    <w:p w14:paraId="68E3D843" w14:textId="77777777" w:rsidR="00A80C76" w:rsidRPr="004038D4" w:rsidRDefault="006963B6">
      <w:pPr>
        <w:pStyle w:val="EMEABodyText"/>
        <w:widowControl w:val="0"/>
        <w:rPr>
          <w:highlight w:val="lightGray"/>
          <w:lang w:val="pt-PT"/>
        </w:rPr>
      </w:pPr>
      <w:r w:rsidRPr="004038D4">
        <w:rPr>
          <w:highlight w:val="lightGray"/>
          <w:lang w:val="pt-PT"/>
        </w:rPr>
        <w:t>49 × 1 comprimidos</w:t>
      </w:r>
    </w:p>
    <w:p w14:paraId="68E3D844" w14:textId="77777777" w:rsidR="00A80C76" w:rsidRPr="004038D4" w:rsidRDefault="006963B6">
      <w:pPr>
        <w:pStyle w:val="EMEABodyText"/>
        <w:widowControl w:val="0"/>
        <w:rPr>
          <w:highlight w:val="lightGray"/>
          <w:lang w:val="pt-PT"/>
        </w:rPr>
      </w:pPr>
      <w:r w:rsidRPr="004038D4">
        <w:rPr>
          <w:highlight w:val="lightGray"/>
          <w:lang w:val="pt-PT"/>
        </w:rPr>
        <w:t>56 × 1 comprimidos</w:t>
      </w:r>
    </w:p>
    <w:p w14:paraId="68E3D845" w14:textId="77777777" w:rsidR="00A80C76" w:rsidRPr="004038D4" w:rsidRDefault="006963B6">
      <w:pPr>
        <w:pStyle w:val="EMEABodyText"/>
        <w:widowControl w:val="0"/>
        <w:rPr>
          <w:lang w:val="pt-PT"/>
        </w:rPr>
      </w:pPr>
      <w:r w:rsidRPr="004038D4">
        <w:rPr>
          <w:highlight w:val="lightGray"/>
          <w:lang w:val="pt-PT"/>
        </w:rPr>
        <w:t>98 × 1 comprimidos</w:t>
      </w:r>
    </w:p>
    <w:p w14:paraId="68E3D846" w14:textId="77777777" w:rsidR="00A80C76" w:rsidRPr="004038D4" w:rsidRDefault="00A80C76">
      <w:pPr>
        <w:pStyle w:val="EMEABodyText"/>
        <w:widowControl w:val="0"/>
        <w:rPr>
          <w:lang w:val="pt-PT"/>
        </w:rPr>
      </w:pPr>
    </w:p>
    <w:p w14:paraId="68E3D847" w14:textId="77777777" w:rsidR="00A80C76" w:rsidRPr="004038D4" w:rsidRDefault="00A80C76">
      <w:pPr>
        <w:pStyle w:val="EMEABodyText"/>
        <w:widowControl w:val="0"/>
        <w:rPr>
          <w:lang w:val="pt-PT"/>
        </w:rPr>
      </w:pPr>
    </w:p>
    <w:p w14:paraId="68E3D848"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FORMA Y VÍA(S) DE ADMINISTRACIÓN</w:t>
      </w:r>
    </w:p>
    <w:p w14:paraId="68E3D849" w14:textId="77777777" w:rsidR="00A80C76" w:rsidRDefault="00A80C76">
      <w:pPr>
        <w:pStyle w:val="EMEABodyText"/>
        <w:widowControl w:val="0"/>
        <w:rPr>
          <w:lang w:val="es-ES"/>
        </w:rPr>
      </w:pPr>
    </w:p>
    <w:p w14:paraId="68E3D84A" w14:textId="77777777" w:rsidR="00A80C76" w:rsidRDefault="006963B6">
      <w:pPr>
        <w:pStyle w:val="EMEABodyText"/>
        <w:widowControl w:val="0"/>
        <w:rPr>
          <w:lang w:val="es-ES"/>
        </w:rPr>
      </w:pPr>
      <w:r>
        <w:rPr>
          <w:lang w:val="es-ES"/>
        </w:rPr>
        <w:t>Leer el prospecto antes de utilizar este medicamento.</w:t>
      </w:r>
    </w:p>
    <w:p w14:paraId="68E3D84B" w14:textId="77777777" w:rsidR="00A80C76" w:rsidRDefault="006963B6">
      <w:pPr>
        <w:pStyle w:val="EMEABodyText"/>
        <w:widowControl w:val="0"/>
        <w:rPr>
          <w:lang w:val="es-ES"/>
        </w:rPr>
      </w:pPr>
      <w:r>
        <w:rPr>
          <w:lang w:val="es-ES"/>
        </w:rPr>
        <w:t>Vía oral.</w:t>
      </w:r>
    </w:p>
    <w:p w14:paraId="68E3D84C" w14:textId="77777777" w:rsidR="00A80C76" w:rsidRDefault="00A80C76">
      <w:pPr>
        <w:pStyle w:val="EMEABodyText"/>
        <w:widowControl w:val="0"/>
        <w:rPr>
          <w:lang w:val="es-ES"/>
        </w:rPr>
      </w:pPr>
    </w:p>
    <w:p w14:paraId="68E3D84D" w14:textId="77777777" w:rsidR="00A80C76" w:rsidRDefault="00A80C76">
      <w:pPr>
        <w:pStyle w:val="EMEABodyText"/>
        <w:widowControl w:val="0"/>
        <w:rPr>
          <w:lang w:val="es-ES"/>
        </w:rPr>
      </w:pPr>
    </w:p>
    <w:p w14:paraId="68E3D84E" w14:textId="77777777" w:rsidR="00A80C76" w:rsidRDefault="006963B6">
      <w:pPr>
        <w:pStyle w:val="EMEATitlePAC"/>
        <w:keepNext w:val="0"/>
        <w:keepLines w:val="0"/>
        <w:widowControl w:val="0"/>
        <w:tabs>
          <w:tab w:val="left" w:pos="567"/>
        </w:tabs>
        <w:ind w:left="567" w:hanging="567"/>
        <w:rPr>
          <w:lang w:val="es-ES"/>
        </w:rPr>
      </w:pPr>
      <w:r>
        <w:rPr>
          <w:caps w:val="0"/>
          <w:lang w:val="es-ES"/>
        </w:rPr>
        <w:t>6.</w:t>
      </w:r>
      <w:r>
        <w:rPr>
          <w:caps w:val="0"/>
          <w:lang w:val="es-ES"/>
        </w:rPr>
        <w:tab/>
        <w:t>ADVERTENCIA ESPECIAL DE QUE EL MEDICAMENTO DEBE MANTENERSE FUERA DE LA VISTA Y DEL ALCANCE DE LOS NIÑOS</w:t>
      </w:r>
    </w:p>
    <w:p w14:paraId="68E3D84F" w14:textId="77777777" w:rsidR="00A80C76" w:rsidRDefault="00A80C76">
      <w:pPr>
        <w:pStyle w:val="EMEABodyText"/>
        <w:widowControl w:val="0"/>
        <w:rPr>
          <w:lang w:val="es-ES"/>
        </w:rPr>
      </w:pPr>
    </w:p>
    <w:p w14:paraId="68E3D850" w14:textId="77777777" w:rsidR="00A80C76" w:rsidRDefault="006963B6">
      <w:pPr>
        <w:pStyle w:val="EMEABodyText"/>
        <w:widowControl w:val="0"/>
        <w:rPr>
          <w:lang w:val="es-ES"/>
        </w:rPr>
      </w:pPr>
      <w:r>
        <w:rPr>
          <w:lang w:val="es-ES"/>
        </w:rPr>
        <w:t>Mantener fuera de la vista y del alcance de los niños.</w:t>
      </w:r>
    </w:p>
    <w:p w14:paraId="68E3D851" w14:textId="77777777" w:rsidR="00A80C76" w:rsidRDefault="00A80C76">
      <w:pPr>
        <w:pStyle w:val="EMEABodyText"/>
        <w:widowControl w:val="0"/>
        <w:rPr>
          <w:lang w:val="es-ES"/>
        </w:rPr>
      </w:pPr>
    </w:p>
    <w:p w14:paraId="68E3D852" w14:textId="77777777" w:rsidR="00A80C76" w:rsidRDefault="00A80C76">
      <w:pPr>
        <w:pStyle w:val="EMEABodyText"/>
        <w:widowControl w:val="0"/>
        <w:rPr>
          <w:lang w:val="es-ES"/>
        </w:rPr>
      </w:pPr>
    </w:p>
    <w:p w14:paraId="68E3D853" w14:textId="77777777" w:rsidR="00A80C76" w:rsidRDefault="006963B6">
      <w:pPr>
        <w:pStyle w:val="EMEATitlePAC"/>
        <w:keepNext w:val="0"/>
        <w:keepLines w:val="0"/>
        <w:widowControl w:val="0"/>
        <w:tabs>
          <w:tab w:val="left" w:pos="567"/>
        </w:tabs>
        <w:ind w:left="567" w:hanging="567"/>
        <w:rPr>
          <w:lang w:val="es-ES"/>
        </w:rPr>
      </w:pPr>
      <w:r>
        <w:rPr>
          <w:caps w:val="0"/>
          <w:lang w:val="es-ES"/>
        </w:rPr>
        <w:t>7.</w:t>
      </w:r>
      <w:r>
        <w:rPr>
          <w:caps w:val="0"/>
          <w:lang w:val="es-ES"/>
        </w:rPr>
        <w:tab/>
        <w:t>OTRA(S) ADVERTENCIA(S) ESPECIAL(ES), SI ES NECESARIO</w:t>
      </w:r>
    </w:p>
    <w:p w14:paraId="68E3D854" w14:textId="77777777" w:rsidR="00A80C76" w:rsidRDefault="00A80C76">
      <w:pPr>
        <w:pStyle w:val="EMEABodyText"/>
        <w:widowControl w:val="0"/>
        <w:rPr>
          <w:lang w:val="es-ES"/>
        </w:rPr>
      </w:pPr>
    </w:p>
    <w:p w14:paraId="68E3D855" w14:textId="77777777" w:rsidR="00A80C76" w:rsidRDefault="00A80C76">
      <w:pPr>
        <w:pStyle w:val="EMEABodyText"/>
        <w:widowControl w:val="0"/>
        <w:rPr>
          <w:lang w:val="es-ES"/>
        </w:rPr>
      </w:pPr>
    </w:p>
    <w:p w14:paraId="68E3D856" w14:textId="77777777" w:rsidR="00A80C76" w:rsidRDefault="006963B6">
      <w:pPr>
        <w:pStyle w:val="EMEATitlePAC"/>
        <w:keepNext w:val="0"/>
        <w:keepLines w:val="0"/>
        <w:widowControl w:val="0"/>
        <w:tabs>
          <w:tab w:val="left" w:pos="567"/>
        </w:tabs>
        <w:ind w:left="567" w:hanging="567"/>
        <w:rPr>
          <w:lang w:val="es-ES"/>
        </w:rPr>
      </w:pPr>
      <w:r>
        <w:rPr>
          <w:caps w:val="0"/>
          <w:lang w:val="es-ES"/>
        </w:rPr>
        <w:t>8.</w:t>
      </w:r>
      <w:r>
        <w:rPr>
          <w:caps w:val="0"/>
          <w:lang w:val="es-ES"/>
        </w:rPr>
        <w:tab/>
        <w:t>FECHA DE CADUCIDAD</w:t>
      </w:r>
    </w:p>
    <w:p w14:paraId="68E3D857" w14:textId="77777777" w:rsidR="00A80C76" w:rsidRDefault="00A80C76">
      <w:pPr>
        <w:pStyle w:val="EMEABodyText"/>
        <w:widowControl w:val="0"/>
        <w:rPr>
          <w:lang w:val="es-ES"/>
        </w:rPr>
      </w:pPr>
    </w:p>
    <w:p w14:paraId="68E3D858" w14:textId="77777777" w:rsidR="00A80C76" w:rsidRDefault="006963B6">
      <w:pPr>
        <w:pStyle w:val="EMEABodyText"/>
        <w:widowControl w:val="0"/>
        <w:rPr>
          <w:lang w:val="es-ES"/>
        </w:rPr>
      </w:pPr>
      <w:r>
        <w:rPr>
          <w:lang w:val="es-ES"/>
        </w:rPr>
        <w:t>CAD</w:t>
      </w:r>
    </w:p>
    <w:p w14:paraId="68E3D859" w14:textId="77777777" w:rsidR="00A80C76" w:rsidRDefault="00A80C76">
      <w:pPr>
        <w:pStyle w:val="EMEABodyText"/>
        <w:widowControl w:val="0"/>
        <w:rPr>
          <w:lang w:val="es-ES"/>
        </w:rPr>
      </w:pPr>
    </w:p>
    <w:p w14:paraId="68E3D85A" w14:textId="77777777" w:rsidR="00A80C76" w:rsidRDefault="00A80C76">
      <w:pPr>
        <w:pStyle w:val="EMEABodyText"/>
        <w:widowControl w:val="0"/>
        <w:rPr>
          <w:lang w:val="es-ES"/>
        </w:rPr>
      </w:pPr>
    </w:p>
    <w:p w14:paraId="68E3D85B" w14:textId="77777777" w:rsidR="00A80C76" w:rsidRDefault="006963B6">
      <w:pPr>
        <w:pStyle w:val="EMEATitlePAC"/>
        <w:keepNext w:val="0"/>
        <w:keepLines w:val="0"/>
        <w:widowControl w:val="0"/>
        <w:tabs>
          <w:tab w:val="left" w:pos="567"/>
        </w:tabs>
        <w:ind w:left="567" w:hanging="567"/>
        <w:rPr>
          <w:lang w:val="es-ES"/>
        </w:rPr>
      </w:pPr>
      <w:r>
        <w:rPr>
          <w:caps w:val="0"/>
          <w:lang w:val="es-ES"/>
        </w:rPr>
        <w:t>9.</w:t>
      </w:r>
      <w:r>
        <w:rPr>
          <w:caps w:val="0"/>
          <w:lang w:val="es-ES"/>
        </w:rPr>
        <w:tab/>
        <w:t>CONDICIONES ESPECIALES DE CONSERVACIÓN</w:t>
      </w:r>
    </w:p>
    <w:p w14:paraId="68E3D85C" w14:textId="77777777" w:rsidR="00A80C76" w:rsidRDefault="00A80C76">
      <w:pPr>
        <w:pStyle w:val="EMEABodyText"/>
        <w:widowControl w:val="0"/>
        <w:rPr>
          <w:lang w:val="es-ES"/>
        </w:rPr>
      </w:pPr>
    </w:p>
    <w:p w14:paraId="68E3D85D" w14:textId="77777777" w:rsidR="00A80C76" w:rsidRDefault="006963B6">
      <w:pPr>
        <w:pStyle w:val="EMEABodyText"/>
        <w:widowControl w:val="0"/>
        <w:rPr>
          <w:lang w:val="es-ES"/>
        </w:rPr>
      </w:pPr>
      <w:r>
        <w:rPr>
          <w:lang w:val="es-ES"/>
        </w:rPr>
        <w:t>Conservar en el embalaje original para protegerlo de la humedad.</w:t>
      </w:r>
    </w:p>
    <w:p w14:paraId="68E3D85E" w14:textId="77777777" w:rsidR="00A80C76" w:rsidRDefault="00A80C76">
      <w:pPr>
        <w:pStyle w:val="EMEABodyText"/>
        <w:widowControl w:val="0"/>
        <w:rPr>
          <w:lang w:val="es-ES"/>
        </w:rPr>
      </w:pPr>
    </w:p>
    <w:p w14:paraId="68E3D85F" w14:textId="77777777" w:rsidR="00A80C76" w:rsidRDefault="00A80C76">
      <w:pPr>
        <w:pStyle w:val="EMEABodyText"/>
        <w:widowControl w:val="0"/>
        <w:rPr>
          <w:lang w:val="es-ES"/>
        </w:rPr>
      </w:pPr>
    </w:p>
    <w:p w14:paraId="68E3D860" w14:textId="77777777" w:rsidR="00A80C76" w:rsidRDefault="006963B6">
      <w:pPr>
        <w:pStyle w:val="EMEATitlePAC"/>
        <w:keepNext w:val="0"/>
        <w:keepLines w:val="0"/>
        <w:widowControl w:val="0"/>
        <w:ind w:left="567" w:hanging="567"/>
        <w:rPr>
          <w:lang w:val="es-ES"/>
        </w:rPr>
      </w:pPr>
      <w:r>
        <w:rPr>
          <w:lang w:val="es-ES"/>
        </w:rPr>
        <w:t>10.</w:t>
      </w:r>
      <w:r>
        <w:rPr>
          <w:lang w:val="es-ES"/>
        </w:rPr>
        <w:tab/>
        <w:t>PRECAUCIONES ESPECIALES DE ELIMINACIÓN DEL MEDICAMENTO NO UTILIZADO O DE LOS MATERIALES DE DESECHO DERIVADOS DE SU USO, CUANDO CORRESPONDA</w:t>
      </w:r>
    </w:p>
    <w:p w14:paraId="68E3D861" w14:textId="77777777" w:rsidR="00A80C76" w:rsidRDefault="00A80C76">
      <w:pPr>
        <w:pStyle w:val="EMEABodyText"/>
        <w:widowControl w:val="0"/>
        <w:rPr>
          <w:lang w:val="es-ES"/>
        </w:rPr>
      </w:pPr>
    </w:p>
    <w:p w14:paraId="68E3D862" w14:textId="77777777" w:rsidR="00A80C76" w:rsidRDefault="00A80C76">
      <w:pPr>
        <w:pStyle w:val="EMEABodyText"/>
        <w:widowControl w:val="0"/>
        <w:rPr>
          <w:lang w:val="es-ES"/>
        </w:rPr>
      </w:pPr>
    </w:p>
    <w:p w14:paraId="68E3D863" w14:textId="77777777" w:rsidR="00A80C76" w:rsidRDefault="006963B6">
      <w:pPr>
        <w:pStyle w:val="EMEATitlePAC"/>
        <w:keepNext w:val="0"/>
        <w:keepLines w:val="0"/>
        <w:widowControl w:val="0"/>
        <w:tabs>
          <w:tab w:val="left" w:pos="567"/>
        </w:tabs>
        <w:ind w:left="567" w:hanging="567"/>
        <w:rPr>
          <w:lang w:val="es-ES"/>
        </w:rPr>
      </w:pPr>
      <w:r>
        <w:rPr>
          <w:caps w:val="0"/>
          <w:lang w:val="es-ES"/>
        </w:rPr>
        <w:t>11.</w:t>
      </w:r>
      <w:r>
        <w:rPr>
          <w:caps w:val="0"/>
          <w:lang w:val="es-ES"/>
        </w:rPr>
        <w:tab/>
        <w:t>NOMBRE Y DIRECCIÓN DEL TITULAR DE LA AUTORIZACIÓN DE COMERCIALIZACIÓN</w:t>
      </w:r>
    </w:p>
    <w:p w14:paraId="68E3D864" w14:textId="77777777" w:rsidR="00A80C76" w:rsidRDefault="00A80C76">
      <w:pPr>
        <w:pStyle w:val="EMEABodyText"/>
        <w:widowControl w:val="0"/>
        <w:rPr>
          <w:lang w:val="es-ES"/>
        </w:rPr>
      </w:pPr>
    </w:p>
    <w:p w14:paraId="68E3D865" w14:textId="77777777" w:rsidR="00A80C76" w:rsidRDefault="006963B6">
      <w:pPr>
        <w:widowControl w:val="0"/>
        <w:rPr>
          <w:rFonts w:eastAsia="Times New Roman"/>
          <w:szCs w:val="20"/>
          <w:lang w:val="es-ES"/>
        </w:rPr>
      </w:pPr>
      <w:r>
        <w:rPr>
          <w:lang w:val="es-ES"/>
        </w:rPr>
        <w:t>Otsuka Pharmaceutical Netherlands B.V.</w:t>
      </w:r>
    </w:p>
    <w:p w14:paraId="68E3D866" w14:textId="77777777" w:rsidR="00A80C76" w:rsidRDefault="006963B6">
      <w:pPr>
        <w:widowControl w:val="0"/>
        <w:rPr>
          <w:lang w:val="es-ES"/>
        </w:rPr>
      </w:pPr>
      <w:r>
        <w:rPr>
          <w:lang w:val="es-ES"/>
        </w:rPr>
        <w:t>Herikerbergweg 292</w:t>
      </w:r>
    </w:p>
    <w:p w14:paraId="68E3D867" w14:textId="77777777" w:rsidR="00A80C76" w:rsidRDefault="006963B6">
      <w:pPr>
        <w:widowControl w:val="0"/>
        <w:rPr>
          <w:lang w:val="es-ES"/>
        </w:rPr>
      </w:pPr>
      <w:r>
        <w:rPr>
          <w:lang w:val="es-ES"/>
        </w:rPr>
        <w:t>1101 CT, Amsterdam</w:t>
      </w:r>
    </w:p>
    <w:p w14:paraId="68E3D868" w14:textId="77777777" w:rsidR="00A80C76" w:rsidRDefault="006963B6">
      <w:pPr>
        <w:pStyle w:val="EMEABodyText"/>
        <w:widowControl w:val="0"/>
        <w:rPr>
          <w:lang w:val="es-ES"/>
        </w:rPr>
      </w:pPr>
      <w:r>
        <w:rPr>
          <w:lang w:val="es-ES"/>
        </w:rPr>
        <w:t>Países Bajos</w:t>
      </w:r>
    </w:p>
    <w:p w14:paraId="68E3D869" w14:textId="77777777" w:rsidR="00A80C76" w:rsidRDefault="00A80C76">
      <w:pPr>
        <w:pStyle w:val="EMEABodyText"/>
        <w:widowControl w:val="0"/>
        <w:rPr>
          <w:lang w:val="es-ES"/>
        </w:rPr>
      </w:pPr>
    </w:p>
    <w:p w14:paraId="68E3D86A" w14:textId="77777777" w:rsidR="00A80C76" w:rsidRDefault="00A80C76">
      <w:pPr>
        <w:pStyle w:val="EMEABodyText"/>
        <w:widowControl w:val="0"/>
        <w:rPr>
          <w:lang w:val="es-ES"/>
        </w:rPr>
      </w:pPr>
    </w:p>
    <w:p w14:paraId="68E3D86B" w14:textId="77777777" w:rsidR="00A80C76" w:rsidRDefault="006963B6">
      <w:pPr>
        <w:pStyle w:val="EMEATitlePAC"/>
        <w:keepNext w:val="0"/>
        <w:keepLines w:val="0"/>
        <w:widowControl w:val="0"/>
        <w:tabs>
          <w:tab w:val="left" w:pos="567"/>
        </w:tabs>
        <w:ind w:left="567" w:hanging="567"/>
        <w:rPr>
          <w:lang w:val="es-ES"/>
        </w:rPr>
      </w:pPr>
      <w:r>
        <w:rPr>
          <w:caps w:val="0"/>
          <w:lang w:val="es-ES"/>
        </w:rPr>
        <w:t>12.</w:t>
      </w:r>
      <w:r>
        <w:rPr>
          <w:caps w:val="0"/>
          <w:lang w:val="es-ES"/>
        </w:rPr>
        <w:tab/>
        <w:t>NÚMERO(S) DE AUTORIZACIÓN DE COMERCIALIZACIÓN</w:t>
      </w:r>
    </w:p>
    <w:p w14:paraId="68E3D86C" w14:textId="77777777" w:rsidR="00A80C76" w:rsidRDefault="00A80C76">
      <w:pPr>
        <w:pStyle w:val="EMEABodyText"/>
        <w:widowControl w:val="0"/>
        <w:rPr>
          <w:lang w:val="es-ES"/>
        </w:rPr>
      </w:pPr>
    </w:p>
    <w:p w14:paraId="68E3D86D" w14:textId="77777777" w:rsidR="00A80C76" w:rsidRPr="004038D4" w:rsidRDefault="006963B6">
      <w:pPr>
        <w:pStyle w:val="EMEABodyText"/>
        <w:widowControl w:val="0"/>
        <w:rPr>
          <w:highlight w:val="lightGray"/>
          <w:lang w:val="pt-PT"/>
        </w:rPr>
      </w:pPr>
      <w:r w:rsidRPr="004038D4">
        <w:rPr>
          <w:lang w:val="pt-PT"/>
        </w:rPr>
        <w:t xml:space="preserve">EU/1/04/276/016 </w:t>
      </w:r>
      <w:r w:rsidRPr="004038D4">
        <w:rPr>
          <w:highlight w:val="lightGray"/>
          <w:lang w:val="pt-PT"/>
        </w:rPr>
        <w:t>(30 mg, 14 × 1 comprimidos)</w:t>
      </w:r>
    </w:p>
    <w:p w14:paraId="68E3D86E" w14:textId="77777777" w:rsidR="00A80C76" w:rsidRPr="004038D4" w:rsidRDefault="006963B6">
      <w:pPr>
        <w:pStyle w:val="EMEABodyText"/>
        <w:widowControl w:val="0"/>
        <w:rPr>
          <w:highlight w:val="lightGray"/>
          <w:lang w:val="pt-PT"/>
        </w:rPr>
      </w:pPr>
      <w:r w:rsidRPr="004038D4">
        <w:rPr>
          <w:highlight w:val="lightGray"/>
          <w:lang w:val="pt-PT"/>
        </w:rPr>
        <w:t>EU/1/04/276/017 (30 mg, 28 × 1 comprimidos)</w:t>
      </w:r>
    </w:p>
    <w:p w14:paraId="68E3D86F" w14:textId="77777777" w:rsidR="00A80C76" w:rsidRPr="004038D4" w:rsidRDefault="006963B6">
      <w:pPr>
        <w:pStyle w:val="EMEABodyText"/>
        <w:widowControl w:val="0"/>
        <w:rPr>
          <w:highlight w:val="lightGray"/>
          <w:lang w:val="pt-PT"/>
        </w:rPr>
      </w:pPr>
      <w:r w:rsidRPr="004038D4">
        <w:rPr>
          <w:highlight w:val="lightGray"/>
          <w:lang w:val="pt-PT"/>
        </w:rPr>
        <w:t>EU/1/04/276/018 (30 mg, 49 × 1 comprimidos)</w:t>
      </w:r>
    </w:p>
    <w:p w14:paraId="68E3D870" w14:textId="77777777" w:rsidR="00A80C76" w:rsidRPr="004038D4" w:rsidRDefault="006963B6">
      <w:pPr>
        <w:pStyle w:val="EMEABodyText"/>
        <w:widowControl w:val="0"/>
        <w:rPr>
          <w:highlight w:val="lightGray"/>
          <w:lang w:val="pt-PT"/>
        </w:rPr>
      </w:pPr>
      <w:r w:rsidRPr="004038D4">
        <w:rPr>
          <w:highlight w:val="lightGray"/>
          <w:lang w:val="pt-PT"/>
        </w:rPr>
        <w:t>EU/1/04/276/019 (30 mg, 56 × 1 comprimidos)</w:t>
      </w:r>
    </w:p>
    <w:p w14:paraId="68E3D871" w14:textId="77777777" w:rsidR="00A80C76" w:rsidRPr="004038D4" w:rsidRDefault="006963B6">
      <w:pPr>
        <w:pStyle w:val="EMEABodyText"/>
        <w:widowControl w:val="0"/>
        <w:rPr>
          <w:lang w:val="pt-PT"/>
        </w:rPr>
      </w:pPr>
      <w:r w:rsidRPr="004038D4">
        <w:rPr>
          <w:highlight w:val="lightGray"/>
          <w:lang w:val="pt-PT"/>
        </w:rPr>
        <w:t>EU/1/04/276/020 (30 mg, 98 × 1 comprimidos)</w:t>
      </w:r>
    </w:p>
    <w:p w14:paraId="68E3D872" w14:textId="77777777" w:rsidR="00A80C76" w:rsidRPr="004038D4" w:rsidRDefault="00A80C76">
      <w:pPr>
        <w:pStyle w:val="EMEABodyText"/>
        <w:widowControl w:val="0"/>
        <w:rPr>
          <w:lang w:val="pt-PT"/>
        </w:rPr>
      </w:pPr>
    </w:p>
    <w:p w14:paraId="68E3D873" w14:textId="77777777" w:rsidR="00A80C76" w:rsidRPr="004038D4" w:rsidRDefault="00A80C76">
      <w:pPr>
        <w:pStyle w:val="EMEABodyText"/>
        <w:widowControl w:val="0"/>
        <w:rPr>
          <w:lang w:val="pt-PT"/>
        </w:rPr>
      </w:pPr>
    </w:p>
    <w:p w14:paraId="68E3D874" w14:textId="77777777" w:rsidR="00A80C76" w:rsidRPr="004038D4" w:rsidRDefault="006963B6">
      <w:pPr>
        <w:pStyle w:val="EMEATitlePAC"/>
        <w:keepNext w:val="0"/>
        <w:keepLines w:val="0"/>
        <w:widowControl w:val="0"/>
        <w:tabs>
          <w:tab w:val="left" w:pos="567"/>
        </w:tabs>
        <w:ind w:left="567" w:hanging="567"/>
        <w:rPr>
          <w:lang w:val="pt-PT"/>
        </w:rPr>
      </w:pPr>
      <w:r w:rsidRPr="004038D4">
        <w:rPr>
          <w:caps w:val="0"/>
          <w:lang w:val="pt-PT"/>
        </w:rPr>
        <w:t>13.</w:t>
      </w:r>
      <w:r w:rsidRPr="004038D4">
        <w:rPr>
          <w:caps w:val="0"/>
          <w:lang w:val="pt-PT"/>
        </w:rPr>
        <w:tab/>
        <w:t>NÚMERO DE LOTE</w:t>
      </w:r>
    </w:p>
    <w:p w14:paraId="68E3D875" w14:textId="77777777" w:rsidR="00A80C76" w:rsidRPr="004038D4" w:rsidRDefault="00A80C76">
      <w:pPr>
        <w:pStyle w:val="EMEABodyText"/>
        <w:widowControl w:val="0"/>
        <w:rPr>
          <w:lang w:val="pt-PT"/>
        </w:rPr>
      </w:pPr>
    </w:p>
    <w:p w14:paraId="68E3D876" w14:textId="77777777" w:rsidR="00A80C76" w:rsidRDefault="006963B6">
      <w:pPr>
        <w:pStyle w:val="EMEABodyText"/>
        <w:widowControl w:val="0"/>
        <w:rPr>
          <w:lang w:val="es-ES"/>
        </w:rPr>
      </w:pPr>
      <w:r>
        <w:rPr>
          <w:lang w:val="es-ES"/>
        </w:rPr>
        <w:t>Lote</w:t>
      </w:r>
    </w:p>
    <w:p w14:paraId="68E3D877" w14:textId="77777777" w:rsidR="00A80C76" w:rsidRDefault="00A80C76">
      <w:pPr>
        <w:pStyle w:val="EMEABodyText"/>
        <w:widowControl w:val="0"/>
        <w:rPr>
          <w:lang w:val="es-ES"/>
        </w:rPr>
      </w:pPr>
    </w:p>
    <w:p w14:paraId="68E3D878" w14:textId="77777777" w:rsidR="00A80C76" w:rsidRDefault="00A80C76">
      <w:pPr>
        <w:pStyle w:val="EMEABodyText"/>
        <w:widowControl w:val="0"/>
        <w:rPr>
          <w:lang w:val="es-ES"/>
        </w:rPr>
      </w:pPr>
    </w:p>
    <w:p w14:paraId="68E3D879" w14:textId="77777777" w:rsidR="00A80C76" w:rsidRDefault="006963B6">
      <w:pPr>
        <w:pStyle w:val="EMEATitlePAC"/>
        <w:keepNext w:val="0"/>
        <w:keepLines w:val="0"/>
        <w:widowControl w:val="0"/>
        <w:tabs>
          <w:tab w:val="left" w:pos="567"/>
        </w:tabs>
        <w:ind w:left="567" w:hanging="567"/>
        <w:rPr>
          <w:lang w:val="es-ES"/>
        </w:rPr>
      </w:pPr>
      <w:r>
        <w:rPr>
          <w:caps w:val="0"/>
          <w:lang w:val="es-ES"/>
        </w:rPr>
        <w:t>14.</w:t>
      </w:r>
      <w:r>
        <w:rPr>
          <w:caps w:val="0"/>
          <w:lang w:val="es-ES"/>
        </w:rPr>
        <w:tab/>
        <w:t>CONDICIONES GENERALES DE DISPENSACIÓN</w:t>
      </w:r>
    </w:p>
    <w:p w14:paraId="68E3D87A" w14:textId="77777777" w:rsidR="00A80C76" w:rsidRDefault="00A80C76">
      <w:pPr>
        <w:pStyle w:val="EMEABodyText"/>
        <w:widowControl w:val="0"/>
        <w:rPr>
          <w:lang w:val="es-ES"/>
        </w:rPr>
      </w:pPr>
    </w:p>
    <w:p w14:paraId="68E3D87B" w14:textId="77777777" w:rsidR="00A80C76" w:rsidRDefault="006963B6">
      <w:pPr>
        <w:pStyle w:val="EMEABodyText"/>
        <w:widowControl w:val="0"/>
        <w:rPr>
          <w:lang w:val="es-ES"/>
        </w:rPr>
      </w:pPr>
      <w:r>
        <w:rPr>
          <w:lang w:val="es-ES"/>
        </w:rPr>
        <w:t>Medicamento sujeto a prescripción médica.</w:t>
      </w:r>
    </w:p>
    <w:p w14:paraId="68E3D87C" w14:textId="77777777" w:rsidR="00A80C76" w:rsidRDefault="00A80C76">
      <w:pPr>
        <w:pStyle w:val="EMEABodyText"/>
        <w:widowControl w:val="0"/>
        <w:rPr>
          <w:lang w:val="es-ES"/>
        </w:rPr>
      </w:pPr>
    </w:p>
    <w:p w14:paraId="68E3D87D" w14:textId="77777777" w:rsidR="00A80C76" w:rsidRDefault="00A80C76">
      <w:pPr>
        <w:pStyle w:val="EMEABodyText"/>
        <w:widowControl w:val="0"/>
        <w:rPr>
          <w:lang w:val="es-ES"/>
        </w:rPr>
      </w:pPr>
    </w:p>
    <w:p w14:paraId="68E3D87E" w14:textId="77777777" w:rsidR="00A80C76" w:rsidRDefault="006963B6">
      <w:pPr>
        <w:pStyle w:val="EMEATitlePAC"/>
        <w:keepNext w:val="0"/>
        <w:keepLines w:val="0"/>
        <w:widowControl w:val="0"/>
        <w:tabs>
          <w:tab w:val="left" w:pos="567"/>
        </w:tabs>
        <w:ind w:left="567" w:hanging="567"/>
        <w:rPr>
          <w:lang w:val="es-ES"/>
        </w:rPr>
      </w:pPr>
      <w:r>
        <w:rPr>
          <w:caps w:val="0"/>
          <w:lang w:val="es-ES"/>
        </w:rPr>
        <w:t>15.</w:t>
      </w:r>
      <w:r>
        <w:rPr>
          <w:caps w:val="0"/>
          <w:lang w:val="es-ES"/>
        </w:rPr>
        <w:tab/>
        <w:t>INSTRUCCIONES DE USO</w:t>
      </w:r>
    </w:p>
    <w:p w14:paraId="68E3D87F" w14:textId="77777777" w:rsidR="00A80C76" w:rsidRDefault="00A80C76">
      <w:pPr>
        <w:pStyle w:val="EMEABodyText"/>
        <w:widowControl w:val="0"/>
        <w:rPr>
          <w:lang w:val="es-ES"/>
        </w:rPr>
      </w:pPr>
    </w:p>
    <w:p w14:paraId="68E3D880" w14:textId="77777777" w:rsidR="00A80C76" w:rsidRDefault="00A80C76">
      <w:pPr>
        <w:pStyle w:val="EMEABodyText"/>
        <w:widowControl w:val="0"/>
        <w:rPr>
          <w:lang w:val="es-ES"/>
        </w:rPr>
      </w:pPr>
    </w:p>
    <w:p w14:paraId="68E3D881" w14:textId="77777777" w:rsidR="00A80C76" w:rsidRDefault="006963B6">
      <w:pPr>
        <w:pStyle w:val="EMEATitlePAC"/>
        <w:keepNext w:val="0"/>
        <w:keepLines w:val="0"/>
        <w:widowControl w:val="0"/>
        <w:tabs>
          <w:tab w:val="left" w:pos="567"/>
        </w:tabs>
        <w:ind w:left="567" w:hanging="567"/>
        <w:rPr>
          <w:lang w:val="es-ES"/>
        </w:rPr>
      </w:pPr>
      <w:r>
        <w:rPr>
          <w:caps w:val="0"/>
          <w:lang w:val="es-ES"/>
        </w:rPr>
        <w:t>16.</w:t>
      </w:r>
      <w:r>
        <w:rPr>
          <w:caps w:val="0"/>
          <w:lang w:val="es-ES"/>
        </w:rPr>
        <w:tab/>
        <w:t>INFORMACIÓN EN BRAILLE</w:t>
      </w:r>
    </w:p>
    <w:p w14:paraId="68E3D882" w14:textId="77777777" w:rsidR="00A80C76" w:rsidRDefault="00A80C76">
      <w:pPr>
        <w:pStyle w:val="EMEABodyText"/>
        <w:widowControl w:val="0"/>
        <w:rPr>
          <w:lang w:val="es-ES"/>
        </w:rPr>
      </w:pPr>
    </w:p>
    <w:p w14:paraId="68E3D883" w14:textId="77777777" w:rsidR="00A80C76" w:rsidRPr="004038D4" w:rsidRDefault="006963B6">
      <w:pPr>
        <w:pStyle w:val="EMEABodyText"/>
        <w:widowControl w:val="0"/>
        <w:rPr>
          <w:lang w:val="pt-PT"/>
        </w:rPr>
      </w:pPr>
      <w:r w:rsidRPr="004038D4">
        <w:rPr>
          <w:lang w:val="pt-PT"/>
        </w:rPr>
        <w:t>ABILIFY 30 mg</w:t>
      </w:r>
    </w:p>
    <w:p w14:paraId="68E3D884" w14:textId="77777777" w:rsidR="00A80C76" w:rsidRPr="004038D4" w:rsidRDefault="00A80C76">
      <w:pPr>
        <w:pStyle w:val="EMEABodyText"/>
        <w:widowControl w:val="0"/>
        <w:rPr>
          <w:lang w:val="pt-PT"/>
        </w:rPr>
      </w:pPr>
    </w:p>
    <w:p w14:paraId="68E3D885" w14:textId="77777777" w:rsidR="00A80C76" w:rsidRPr="004038D4" w:rsidRDefault="00A80C76">
      <w:pPr>
        <w:pStyle w:val="EMEABodyText"/>
        <w:widowControl w:val="0"/>
        <w:rPr>
          <w:lang w:val="pt-PT"/>
        </w:rPr>
      </w:pPr>
    </w:p>
    <w:p w14:paraId="68E3D886" w14:textId="77777777" w:rsidR="00A80C76" w:rsidRPr="004038D4" w:rsidRDefault="006963B6">
      <w:pPr>
        <w:pStyle w:val="EMEATitlePAC"/>
        <w:keepNext w:val="0"/>
        <w:keepLines w:val="0"/>
        <w:widowControl w:val="0"/>
        <w:tabs>
          <w:tab w:val="left" w:pos="567"/>
        </w:tabs>
        <w:ind w:left="567" w:hanging="567"/>
        <w:rPr>
          <w:caps w:val="0"/>
          <w:lang w:val="pt-PT"/>
        </w:rPr>
      </w:pPr>
      <w:r w:rsidRPr="004038D4">
        <w:rPr>
          <w:caps w:val="0"/>
          <w:lang w:val="pt-PT"/>
        </w:rPr>
        <w:t>17.</w:t>
      </w:r>
      <w:r w:rsidRPr="004038D4">
        <w:rPr>
          <w:caps w:val="0"/>
          <w:lang w:val="pt-PT"/>
        </w:rPr>
        <w:tab/>
        <w:t>IDENTIFICADOR ÚNICO - CÓDIGO DE BARRAS 2D</w:t>
      </w:r>
    </w:p>
    <w:p w14:paraId="68E3D887" w14:textId="77777777" w:rsidR="00A80C76" w:rsidRPr="004038D4" w:rsidRDefault="00A80C76">
      <w:pPr>
        <w:pStyle w:val="EMEABodyText"/>
        <w:widowControl w:val="0"/>
        <w:rPr>
          <w:lang w:val="pt-PT"/>
        </w:rPr>
      </w:pPr>
    </w:p>
    <w:p w14:paraId="68E3D888" w14:textId="77777777" w:rsidR="00A80C76" w:rsidRDefault="006963B6">
      <w:pPr>
        <w:pStyle w:val="EMEABodyText"/>
        <w:widowControl w:val="0"/>
        <w:rPr>
          <w:lang w:val="es-ES"/>
        </w:rPr>
      </w:pPr>
      <w:r>
        <w:rPr>
          <w:highlight w:val="lightGray"/>
          <w:lang w:val="es-ES"/>
        </w:rPr>
        <w:t>Incluido el código de barras 2D que lleva el identificador único.</w:t>
      </w:r>
    </w:p>
    <w:p w14:paraId="68E3D889" w14:textId="77777777" w:rsidR="00A80C76" w:rsidRDefault="00A80C76">
      <w:pPr>
        <w:pStyle w:val="EMEABodyText"/>
        <w:widowControl w:val="0"/>
        <w:rPr>
          <w:lang w:val="es-ES"/>
        </w:rPr>
      </w:pPr>
    </w:p>
    <w:p w14:paraId="68E3D88A" w14:textId="77777777" w:rsidR="00A80C76" w:rsidRDefault="00A80C76">
      <w:pPr>
        <w:pStyle w:val="EMEABodyText"/>
        <w:widowControl w:val="0"/>
        <w:rPr>
          <w:lang w:val="es-ES"/>
        </w:rPr>
      </w:pPr>
    </w:p>
    <w:p w14:paraId="68E3D88B" w14:textId="77777777" w:rsidR="00A80C76" w:rsidRDefault="006963B6">
      <w:pPr>
        <w:pStyle w:val="EMEATitlePAC"/>
        <w:keepLines w:val="0"/>
        <w:widowControl w:val="0"/>
        <w:tabs>
          <w:tab w:val="left" w:pos="567"/>
        </w:tabs>
        <w:ind w:left="567" w:hanging="567"/>
        <w:rPr>
          <w:caps w:val="0"/>
          <w:lang w:val="es-ES"/>
        </w:rPr>
      </w:pPr>
      <w:r>
        <w:rPr>
          <w:caps w:val="0"/>
          <w:lang w:val="es-ES"/>
        </w:rPr>
        <w:t>18.</w:t>
      </w:r>
      <w:r>
        <w:rPr>
          <w:caps w:val="0"/>
          <w:lang w:val="es-ES"/>
        </w:rPr>
        <w:tab/>
        <w:t>IDENTIFICADOR ÚNICO - INFORMACIÓN EN CARACTERES VISUALES</w:t>
      </w:r>
    </w:p>
    <w:p w14:paraId="68E3D88C" w14:textId="77777777" w:rsidR="00A80C76" w:rsidRDefault="00A80C76">
      <w:pPr>
        <w:pStyle w:val="EMEABodyText"/>
        <w:keepNext/>
        <w:widowControl w:val="0"/>
        <w:rPr>
          <w:lang w:val="es-ES"/>
        </w:rPr>
      </w:pPr>
    </w:p>
    <w:p w14:paraId="68E3D88D" w14:textId="77777777" w:rsidR="00A80C76" w:rsidRDefault="006963B6">
      <w:pPr>
        <w:keepNext/>
        <w:tabs>
          <w:tab w:val="left" w:pos="567"/>
        </w:tabs>
        <w:spacing w:line="260" w:lineRule="exact"/>
        <w:rPr>
          <w:lang w:val="es-ES"/>
        </w:rPr>
      </w:pPr>
      <w:r>
        <w:rPr>
          <w:lang w:val="es-ES"/>
        </w:rPr>
        <w:t>PC</w:t>
      </w:r>
    </w:p>
    <w:p w14:paraId="68E3D88E" w14:textId="77777777" w:rsidR="00A80C76" w:rsidRDefault="006963B6">
      <w:pPr>
        <w:keepNext/>
        <w:tabs>
          <w:tab w:val="left" w:pos="567"/>
        </w:tabs>
        <w:spacing w:line="260" w:lineRule="exact"/>
        <w:rPr>
          <w:lang w:val="es-ES"/>
        </w:rPr>
      </w:pPr>
      <w:r>
        <w:rPr>
          <w:lang w:val="es-ES"/>
        </w:rPr>
        <w:t>SN</w:t>
      </w:r>
    </w:p>
    <w:p w14:paraId="68E3D88F" w14:textId="77777777" w:rsidR="00A80C76" w:rsidRDefault="006963B6">
      <w:pPr>
        <w:keepNext/>
        <w:tabs>
          <w:tab w:val="left" w:pos="567"/>
        </w:tabs>
        <w:spacing w:line="260" w:lineRule="exact"/>
        <w:rPr>
          <w:lang w:val="es-ES"/>
        </w:rPr>
      </w:pPr>
      <w:r>
        <w:rPr>
          <w:lang w:val="es-ES"/>
        </w:rPr>
        <w:t>NN</w:t>
      </w:r>
    </w:p>
    <w:p w14:paraId="68E3D890" w14:textId="77777777" w:rsidR="00A80C76" w:rsidRDefault="006963B6">
      <w:pPr>
        <w:pStyle w:val="EMEATitlePAC"/>
        <w:keepNext w:val="0"/>
        <w:keepLines w:val="0"/>
        <w:widowControl w:val="0"/>
        <w:rPr>
          <w:caps w:val="0"/>
          <w:lang w:val="es-ES"/>
        </w:rPr>
      </w:pPr>
      <w:r>
        <w:rPr>
          <w:u w:val="single"/>
          <w:lang w:val="es-ES"/>
        </w:rPr>
        <w:br w:type="page"/>
      </w:r>
      <w:r>
        <w:rPr>
          <w:caps w:val="0"/>
          <w:lang w:val="es-ES"/>
        </w:rPr>
        <w:lastRenderedPageBreak/>
        <w:t>INFORMACIÓN MÍNIMA A INCLUIR EN BLÍSTERES O TIRAS</w:t>
      </w:r>
    </w:p>
    <w:p w14:paraId="68E3D891" w14:textId="77777777" w:rsidR="00A80C76" w:rsidRDefault="00A80C76">
      <w:pPr>
        <w:pStyle w:val="EMEATitlePAC"/>
        <w:keepNext w:val="0"/>
        <w:keepLines w:val="0"/>
        <w:widowControl w:val="0"/>
        <w:rPr>
          <w:caps w:val="0"/>
          <w:lang w:val="es-ES"/>
        </w:rPr>
      </w:pPr>
    </w:p>
    <w:p w14:paraId="68E3D892" w14:textId="77777777" w:rsidR="00A80C76" w:rsidRDefault="006963B6">
      <w:pPr>
        <w:pStyle w:val="EMEATitlePAC"/>
        <w:keepNext w:val="0"/>
        <w:keepLines w:val="0"/>
        <w:widowControl w:val="0"/>
        <w:rPr>
          <w:lang w:val="es-ES"/>
        </w:rPr>
      </w:pPr>
      <w:r>
        <w:rPr>
          <w:caps w:val="0"/>
          <w:lang w:val="es-ES"/>
        </w:rPr>
        <w:t>BLÍSTERES</w:t>
      </w:r>
    </w:p>
    <w:p w14:paraId="68E3D893" w14:textId="77777777" w:rsidR="00A80C76" w:rsidRDefault="00A80C76">
      <w:pPr>
        <w:pStyle w:val="EMEABodyText"/>
        <w:widowControl w:val="0"/>
        <w:rPr>
          <w:lang w:val="es-ES"/>
        </w:rPr>
      </w:pPr>
    </w:p>
    <w:p w14:paraId="68E3D894" w14:textId="77777777" w:rsidR="00A80C76" w:rsidRDefault="00A80C76">
      <w:pPr>
        <w:pStyle w:val="EMEABodyText"/>
        <w:widowControl w:val="0"/>
        <w:rPr>
          <w:lang w:val="es-ES"/>
        </w:rPr>
      </w:pPr>
    </w:p>
    <w:p w14:paraId="68E3D895"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896" w14:textId="77777777" w:rsidR="00A80C76" w:rsidRDefault="00A80C76">
      <w:pPr>
        <w:pStyle w:val="EMEABodyText"/>
        <w:widowControl w:val="0"/>
        <w:rPr>
          <w:lang w:val="es-ES"/>
        </w:rPr>
      </w:pPr>
    </w:p>
    <w:p w14:paraId="68E3D897" w14:textId="77777777" w:rsidR="00A80C76" w:rsidRDefault="006963B6">
      <w:pPr>
        <w:pStyle w:val="EMEABodyText"/>
        <w:widowControl w:val="0"/>
        <w:rPr>
          <w:lang w:val="es-ES"/>
        </w:rPr>
      </w:pPr>
      <w:r>
        <w:rPr>
          <w:lang w:val="es-ES"/>
        </w:rPr>
        <w:t>ABILIFY 30 mg comprimidos</w:t>
      </w:r>
    </w:p>
    <w:p w14:paraId="68E3D898" w14:textId="77777777" w:rsidR="00A80C76" w:rsidRDefault="006963B6">
      <w:pPr>
        <w:pStyle w:val="EMEABodyText"/>
        <w:widowControl w:val="0"/>
        <w:rPr>
          <w:lang w:val="es-ES"/>
        </w:rPr>
      </w:pPr>
      <w:r>
        <w:rPr>
          <w:lang w:val="es-ES"/>
        </w:rPr>
        <w:t>aripiprazol</w:t>
      </w:r>
    </w:p>
    <w:p w14:paraId="68E3D899" w14:textId="77777777" w:rsidR="00A80C76" w:rsidRDefault="00A80C76">
      <w:pPr>
        <w:pStyle w:val="EMEABodyText"/>
        <w:widowControl w:val="0"/>
        <w:rPr>
          <w:lang w:val="es-ES"/>
        </w:rPr>
      </w:pPr>
    </w:p>
    <w:p w14:paraId="68E3D89A" w14:textId="77777777" w:rsidR="00A80C76" w:rsidRDefault="00A80C76">
      <w:pPr>
        <w:pStyle w:val="EMEABodyText"/>
        <w:widowControl w:val="0"/>
        <w:rPr>
          <w:lang w:val="es-ES"/>
        </w:rPr>
      </w:pPr>
    </w:p>
    <w:p w14:paraId="68E3D89B" w14:textId="77777777" w:rsidR="00A80C76" w:rsidRDefault="006963B6">
      <w:pPr>
        <w:pStyle w:val="EMEATitlePAC"/>
        <w:keepNext w:val="0"/>
        <w:keepLines w:val="0"/>
        <w:widowControl w:val="0"/>
        <w:tabs>
          <w:tab w:val="left" w:pos="567"/>
        </w:tabs>
        <w:ind w:left="567" w:hanging="567"/>
        <w:rPr>
          <w:lang w:val="es-ES"/>
        </w:rPr>
      </w:pPr>
      <w:r>
        <w:rPr>
          <w:caps w:val="0"/>
          <w:lang w:val="es-ES"/>
        </w:rPr>
        <w:t>2.</w:t>
      </w:r>
      <w:r>
        <w:rPr>
          <w:caps w:val="0"/>
          <w:lang w:val="es-ES"/>
        </w:rPr>
        <w:tab/>
        <w:t>NOMBRE DEL TITULAR DE LA AUTORIZACIÓN DE LA COMERCIALIZACIÓN</w:t>
      </w:r>
    </w:p>
    <w:p w14:paraId="68E3D89C" w14:textId="77777777" w:rsidR="00A80C76" w:rsidRDefault="00A80C76">
      <w:pPr>
        <w:pStyle w:val="EMEABodyText"/>
        <w:widowControl w:val="0"/>
        <w:rPr>
          <w:lang w:val="es-ES"/>
        </w:rPr>
      </w:pPr>
    </w:p>
    <w:p w14:paraId="68E3D89D" w14:textId="77777777" w:rsidR="00A80C76" w:rsidRDefault="006963B6">
      <w:pPr>
        <w:pStyle w:val="EMEABodyText"/>
        <w:widowControl w:val="0"/>
        <w:rPr>
          <w:lang w:val="es-ES"/>
        </w:rPr>
      </w:pPr>
      <w:r>
        <w:rPr>
          <w:lang w:val="es-ES"/>
        </w:rPr>
        <w:t>Otsuka</w:t>
      </w:r>
    </w:p>
    <w:p w14:paraId="68E3D89E" w14:textId="77777777" w:rsidR="00A80C76" w:rsidRDefault="00A80C76">
      <w:pPr>
        <w:pStyle w:val="EMEABodyText"/>
        <w:widowControl w:val="0"/>
        <w:rPr>
          <w:lang w:val="es-ES"/>
        </w:rPr>
      </w:pPr>
    </w:p>
    <w:p w14:paraId="68E3D89F" w14:textId="77777777" w:rsidR="00A80C76" w:rsidRDefault="00A80C76">
      <w:pPr>
        <w:pStyle w:val="EMEABodyText"/>
        <w:widowControl w:val="0"/>
        <w:rPr>
          <w:lang w:val="es-ES"/>
        </w:rPr>
      </w:pPr>
    </w:p>
    <w:p w14:paraId="68E3D8A0"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FECHA DE CADUCIDAD</w:t>
      </w:r>
    </w:p>
    <w:p w14:paraId="68E3D8A1" w14:textId="77777777" w:rsidR="00A80C76" w:rsidRDefault="00A80C76">
      <w:pPr>
        <w:pStyle w:val="EMEABodyText"/>
        <w:widowControl w:val="0"/>
        <w:rPr>
          <w:lang w:val="es-ES"/>
        </w:rPr>
      </w:pPr>
    </w:p>
    <w:p w14:paraId="68E3D8A2" w14:textId="77777777" w:rsidR="00A80C76" w:rsidRDefault="006963B6">
      <w:pPr>
        <w:pStyle w:val="EMEABodyText"/>
        <w:widowControl w:val="0"/>
        <w:rPr>
          <w:lang w:val="es-ES"/>
        </w:rPr>
      </w:pPr>
      <w:r>
        <w:rPr>
          <w:lang w:val="es-ES"/>
        </w:rPr>
        <w:t>CAD</w:t>
      </w:r>
    </w:p>
    <w:p w14:paraId="68E3D8A3" w14:textId="77777777" w:rsidR="00A80C76" w:rsidRDefault="00A80C76">
      <w:pPr>
        <w:pStyle w:val="EMEABodyText"/>
        <w:widowControl w:val="0"/>
        <w:rPr>
          <w:lang w:val="es-ES"/>
        </w:rPr>
      </w:pPr>
    </w:p>
    <w:p w14:paraId="68E3D8A4" w14:textId="77777777" w:rsidR="00A80C76" w:rsidRDefault="00A80C76">
      <w:pPr>
        <w:pStyle w:val="EMEABodyText"/>
        <w:widowControl w:val="0"/>
        <w:rPr>
          <w:lang w:val="es-ES"/>
        </w:rPr>
      </w:pPr>
    </w:p>
    <w:p w14:paraId="68E3D8A5"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NUMERO DE LOTE</w:t>
      </w:r>
    </w:p>
    <w:p w14:paraId="68E3D8A6" w14:textId="77777777" w:rsidR="00A80C76" w:rsidRDefault="00A80C76">
      <w:pPr>
        <w:pStyle w:val="EMEABodyText"/>
        <w:widowControl w:val="0"/>
        <w:rPr>
          <w:lang w:val="es-ES"/>
        </w:rPr>
      </w:pPr>
    </w:p>
    <w:p w14:paraId="68E3D8A7" w14:textId="77777777" w:rsidR="00A80C76" w:rsidRDefault="006963B6">
      <w:pPr>
        <w:pStyle w:val="EMEABodyText"/>
        <w:widowControl w:val="0"/>
        <w:rPr>
          <w:lang w:val="es-ES"/>
        </w:rPr>
      </w:pPr>
      <w:r>
        <w:rPr>
          <w:lang w:val="es-ES"/>
        </w:rPr>
        <w:t>Lot</w:t>
      </w:r>
    </w:p>
    <w:p w14:paraId="68E3D8A8" w14:textId="77777777" w:rsidR="00A80C76" w:rsidRDefault="00A80C76">
      <w:pPr>
        <w:pStyle w:val="EMEABodyText"/>
        <w:widowControl w:val="0"/>
        <w:rPr>
          <w:lang w:val="es-ES"/>
        </w:rPr>
      </w:pPr>
    </w:p>
    <w:p w14:paraId="68E3D8A9" w14:textId="77777777" w:rsidR="00A80C76" w:rsidRDefault="00A80C76">
      <w:pPr>
        <w:pStyle w:val="EMEABodyText"/>
        <w:widowControl w:val="0"/>
        <w:rPr>
          <w:lang w:val="es-ES"/>
        </w:rPr>
      </w:pPr>
    </w:p>
    <w:p w14:paraId="68E3D8AA"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OTROS</w:t>
      </w:r>
    </w:p>
    <w:p w14:paraId="68E3D8AB" w14:textId="77777777" w:rsidR="00A80C76" w:rsidRDefault="00A80C76">
      <w:pPr>
        <w:pStyle w:val="EMEABodyText"/>
        <w:widowControl w:val="0"/>
        <w:rPr>
          <w:lang w:val="es-ES"/>
        </w:rPr>
      </w:pPr>
    </w:p>
    <w:p w14:paraId="68E3D8AC" w14:textId="77777777" w:rsidR="00A80C76" w:rsidRDefault="006963B6">
      <w:pPr>
        <w:pStyle w:val="EMEATitlePAC"/>
        <w:keepNext w:val="0"/>
        <w:keepLines w:val="0"/>
        <w:widowControl w:val="0"/>
        <w:rPr>
          <w:lang w:val="es-ES"/>
        </w:rPr>
      </w:pPr>
      <w:r>
        <w:rPr>
          <w:lang w:val="es-ES"/>
        </w:rPr>
        <w:br w:type="page"/>
      </w:r>
      <w:r>
        <w:rPr>
          <w:caps w:val="0"/>
          <w:lang w:val="es-ES"/>
        </w:rPr>
        <w:lastRenderedPageBreak/>
        <w:t>INFORMACIÓN QUE DEBE FIGURAR EN EL EMBALAJE EXTERIOR</w:t>
      </w:r>
    </w:p>
    <w:p w14:paraId="68E3D8AD" w14:textId="77777777" w:rsidR="00A80C76" w:rsidRDefault="00A80C76">
      <w:pPr>
        <w:pStyle w:val="EMEATitlePAC"/>
        <w:keepNext w:val="0"/>
        <w:keepLines w:val="0"/>
        <w:widowControl w:val="0"/>
        <w:rPr>
          <w:lang w:val="es-ES"/>
        </w:rPr>
      </w:pPr>
    </w:p>
    <w:p w14:paraId="68E3D8AE" w14:textId="77777777" w:rsidR="00A80C76" w:rsidRDefault="006963B6">
      <w:pPr>
        <w:pStyle w:val="EMEATitlePAC"/>
        <w:keepNext w:val="0"/>
        <w:keepLines w:val="0"/>
        <w:widowControl w:val="0"/>
        <w:rPr>
          <w:lang w:val="es-ES"/>
        </w:rPr>
      </w:pPr>
      <w:r>
        <w:rPr>
          <w:lang w:val="es-ES"/>
        </w:rPr>
        <w:t>CAJA CARTÓN</w:t>
      </w:r>
    </w:p>
    <w:p w14:paraId="68E3D8AF" w14:textId="77777777" w:rsidR="00A80C76" w:rsidRDefault="00A80C76">
      <w:pPr>
        <w:pStyle w:val="EMEABodyText"/>
        <w:widowControl w:val="0"/>
        <w:rPr>
          <w:lang w:val="es-ES"/>
        </w:rPr>
      </w:pPr>
    </w:p>
    <w:p w14:paraId="68E3D8B0" w14:textId="77777777" w:rsidR="00A80C76" w:rsidRDefault="00A80C76">
      <w:pPr>
        <w:pStyle w:val="EMEABodyText"/>
        <w:widowControl w:val="0"/>
        <w:rPr>
          <w:lang w:val="es-ES"/>
        </w:rPr>
      </w:pPr>
    </w:p>
    <w:p w14:paraId="68E3D8B1"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8B2" w14:textId="77777777" w:rsidR="00A80C76" w:rsidRDefault="00A80C76">
      <w:pPr>
        <w:pStyle w:val="EMEABodyText"/>
        <w:widowControl w:val="0"/>
        <w:rPr>
          <w:lang w:val="es-ES"/>
        </w:rPr>
      </w:pPr>
    </w:p>
    <w:p w14:paraId="68E3D8B3" w14:textId="77777777" w:rsidR="00A80C76" w:rsidRDefault="006963B6">
      <w:pPr>
        <w:pStyle w:val="EMEABodyText"/>
        <w:widowControl w:val="0"/>
        <w:rPr>
          <w:lang w:val="es-ES"/>
        </w:rPr>
      </w:pPr>
      <w:r>
        <w:rPr>
          <w:lang w:val="es-ES"/>
        </w:rPr>
        <w:t>ABILIFY 10 mg comprimidos bucodispersables</w:t>
      </w:r>
    </w:p>
    <w:p w14:paraId="68E3D8B4" w14:textId="77777777" w:rsidR="00A80C76" w:rsidRPr="004038D4" w:rsidRDefault="006963B6">
      <w:pPr>
        <w:pStyle w:val="EMEABodyText"/>
        <w:widowControl w:val="0"/>
        <w:rPr>
          <w:lang w:val="pt-PT"/>
        </w:rPr>
      </w:pPr>
      <w:r w:rsidRPr="004038D4">
        <w:rPr>
          <w:lang w:val="pt-PT"/>
        </w:rPr>
        <w:t>aripiprazol</w:t>
      </w:r>
    </w:p>
    <w:p w14:paraId="68E3D8B5" w14:textId="77777777" w:rsidR="00A80C76" w:rsidRPr="004038D4" w:rsidRDefault="00A80C76">
      <w:pPr>
        <w:pStyle w:val="EMEABodyText"/>
        <w:widowControl w:val="0"/>
        <w:rPr>
          <w:lang w:val="pt-PT"/>
        </w:rPr>
      </w:pPr>
    </w:p>
    <w:p w14:paraId="68E3D8B6" w14:textId="77777777" w:rsidR="00A80C76" w:rsidRPr="004038D4" w:rsidRDefault="00A80C76">
      <w:pPr>
        <w:pStyle w:val="EMEABodyText"/>
        <w:widowControl w:val="0"/>
        <w:rPr>
          <w:lang w:val="pt-PT"/>
        </w:rPr>
      </w:pPr>
    </w:p>
    <w:p w14:paraId="68E3D8B7" w14:textId="77777777" w:rsidR="00A80C76" w:rsidRPr="004038D4" w:rsidRDefault="006963B6">
      <w:pPr>
        <w:pStyle w:val="EMEATitlePAC"/>
        <w:keepNext w:val="0"/>
        <w:keepLines w:val="0"/>
        <w:widowControl w:val="0"/>
        <w:tabs>
          <w:tab w:val="left" w:pos="567"/>
        </w:tabs>
        <w:ind w:left="567" w:hanging="567"/>
        <w:rPr>
          <w:lang w:val="pt-PT"/>
        </w:rPr>
      </w:pPr>
      <w:r w:rsidRPr="004038D4">
        <w:rPr>
          <w:caps w:val="0"/>
          <w:lang w:val="pt-PT"/>
        </w:rPr>
        <w:t>2.</w:t>
      </w:r>
      <w:r w:rsidRPr="004038D4">
        <w:rPr>
          <w:caps w:val="0"/>
          <w:lang w:val="pt-PT"/>
        </w:rPr>
        <w:tab/>
        <w:t>PRINCIPIO(S) ACTIVO(S)</w:t>
      </w:r>
    </w:p>
    <w:p w14:paraId="68E3D8B8" w14:textId="77777777" w:rsidR="00A80C76" w:rsidRPr="004038D4" w:rsidRDefault="00A80C76">
      <w:pPr>
        <w:pStyle w:val="EMEABodyText"/>
        <w:widowControl w:val="0"/>
        <w:rPr>
          <w:lang w:val="pt-PT"/>
        </w:rPr>
      </w:pPr>
    </w:p>
    <w:p w14:paraId="68E3D8B9" w14:textId="77777777" w:rsidR="00A80C76" w:rsidRDefault="006963B6">
      <w:pPr>
        <w:pStyle w:val="EMEABodyText"/>
        <w:widowControl w:val="0"/>
        <w:rPr>
          <w:lang w:val="es-ES"/>
        </w:rPr>
      </w:pPr>
      <w:r>
        <w:rPr>
          <w:lang w:val="es-ES"/>
        </w:rPr>
        <w:t>Cada comprimido contiene 10 mg de aripiprazol.</w:t>
      </w:r>
    </w:p>
    <w:p w14:paraId="68E3D8BA" w14:textId="77777777" w:rsidR="00A80C76" w:rsidRDefault="00A80C76">
      <w:pPr>
        <w:pStyle w:val="EMEABodyText"/>
        <w:widowControl w:val="0"/>
        <w:rPr>
          <w:lang w:val="es-ES"/>
        </w:rPr>
      </w:pPr>
    </w:p>
    <w:p w14:paraId="68E3D8BB" w14:textId="77777777" w:rsidR="00A80C76" w:rsidRDefault="00A80C76">
      <w:pPr>
        <w:pStyle w:val="EMEABodyText"/>
        <w:widowControl w:val="0"/>
        <w:rPr>
          <w:lang w:val="es-ES"/>
        </w:rPr>
      </w:pPr>
    </w:p>
    <w:p w14:paraId="68E3D8BC"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LISTA DE EXCIPIENTES</w:t>
      </w:r>
    </w:p>
    <w:p w14:paraId="68E3D8BD" w14:textId="77777777" w:rsidR="00A80C76" w:rsidRDefault="00A80C76">
      <w:pPr>
        <w:pStyle w:val="EMEABodyText"/>
        <w:widowControl w:val="0"/>
        <w:rPr>
          <w:lang w:val="es-ES"/>
        </w:rPr>
      </w:pPr>
    </w:p>
    <w:p w14:paraId="68E3D8BE" w14:textId="77777777" w:rsidR="00A80C76" w:rsidRDefault="006963B6">
      <w:pPr>
        <w:pStyle w:val="EMEABodyText"/>
        <w:widowControl w:val="0"/>
        <w:rPr>
          <w:lang w:val="es-ES"/>
        </w:rPr>
      </w:pPr>
      <w:r>
        <w:rPr>
          <w:lang w:val="es-ES"/>
        </w:rPr>
        <w:t>Contiene aspartamo y lactosa. Para mayor información consultar el prospecto.</w:t>
      </w:r>
    </w:p>
    <w:p w14:paraId="68E3D8BF" w14:textId="77777777" w:rsidR="00A80C76" w:rsidRDefault="00A80C76">
      <w:pPr>
        <w:pStyle w:val="EMEABodyText"/>
        <w:widowControl w:val="0"/>
        <w:rPr>
          <w:lang w:val="es-ES"/>
        </w:rPr>
      </w:pPr>
    </w:p>
    <w:p w14:paraId="68E3D8C0" w14:textId="77777777" w:rsidR="00A80C76" w:rsidRDefault="00A80C76">
      <w:pPr>
        <w:pStyle w:val="EMEABodyText"/>
        <w:widowControl w:val="0"/>
        <w:rPr>
          <w:lang w:val="es-ES"/>
        </w:rPr>
      </w:pPr>
    </w:p>
    <w:p w14:paraId="68E3D8C1"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FORMA FARMACÉUTICA Y CONTENIDO DEL ENVASE</w:t>
      </w:r>
    </w:p>
    <w:p w14:paraId="68E3D8C2" w14:textId="77777777" w:rsidR="00A80C76" w:rsidRDefault="00A80C76">
      <w:pPr>
        <w:pStyle w:val="EMEABodyText"/>
        <w:widowControl w:val="0"/>
        <w:rPr>
          <w:lang w:val="es-ES"/>
        </w:rPr>
      </w:pPr>
    </w:p>
    <w:p w14:paraId="68E3D8C3" w14:textId="77777777" w:rsidR="00A80C76" w:rsidRDefault="006963B6">
      <w:pPr>
        <w:pStyle w:val="EMEABodyText"/>
        <w:widowControl w:val="0"/>
        <w:rPr>
          <w:lang w:val="es-ES"/>
        </w:rPr>
      </w:pPr>
      <w:r>
        <w:rPr>
          <w:highlight w:val="lightGray"/>
          <w:lang w:val="es-ES"/>
        </w:rPr>
        <w:t>Comprimidos bucodispersables</w:t>
      </w:r>
    </w:p>
    <w:p w14:paraId="68E3D8C4" w14:textId="77777777" w:rsidR="00A80C76" w:rsidRDefault="00A80C76">
      <w:pPr>
        <w:pStyle w:val="EMEABodyText"/>
        <w:widowControl w:val="0"/>
        <w:rPr>
          <w:lang w:val="es-ES"/>
        </w:rPr>
      </w:pPr>
    </w:p>
    <w:p w14:paraId="68E3D8C5" w14:textId="77777777" w:rsidR="00A80C76" w:rsidRDefault="006963B6">
      <w:pPr>
        <w:pStyle w:val="EMEABodyText"/>
        <w:widowControl w:val="0"/>
        <w:rPr>
          <w:lang w:val="es-ES"/>
        </w:rPr>
      </w:pPr>
      <w:r>
        <w:rPr>
          <w:lang w:val="es-ES"/>
        </w:rPr>
        <w:t>14 × 1 comprimidos bucodispersables</w:t>
      </w:r>
    </w:p>
    <w:p w14:paraId="68E3D8C6" w14:textId="77777777" w:rsidR="00A80C76" w:rsidRDefault="006963B6">
      <w:pPr>
        <w:pStyle w:val="EMEABodyText"/>
        <w:widowControl w:val="0"/>
        <w:rPr>
          <w:highlight w:val="lightGray"/>
          <w:lang w:val="es-ES"/>
        </w:rPr>
      </w:pPr>
      <w:r>
        <w:rPr>
          <w:highlight w:val="lightGray"/>
          <w:lang w:val="es-ES"/>
        </w:rPr>
        <w:t>28 × 1 comprimidos bucodispersables</w:t>
      </w:r>
    </w:p>
    <w:p w14:paraId="68E3D8C7" w14:textId="77777777" w:rsidR="00A80C76" w:rsidRDefault="006963B6">
      <w:pPr>
        <w:pStyle w:val="EMEABodyText"/>
        <w:widowControl w:val="0"/>
        <w:rPr>
          <w:lang w:val="es-ES"/>
        </w:rPr>
      </w:pPr>
      <w:r>
        <w:rPr>
          <w:highlight w:val="lightGray"/>
          <w:lang w:val="es-ES"/>
        </w:rPr>
        <w:t>49 × 1 comprimidos bucodispersables</w:t>
      </w:r>
    </w:p>
    <w:p w14:paraId="68E3D8C8" w14:textId="77777777" w:rsidR="00A80C76" w:rsidRDefault="00A80C76">
      <w:pPr>
        <w:pStyle w:val="EMEABodyText"/>
        <w:widowControl w:val="0"/>
        <w:rPr>
          <w:lang w:val="es-ES"/>
        </w:rPr>
      </w:pPr>
    </w:p>
    <w:p w14:paraId="68E3D8C9" w14:textId="77777777" w:rsidR="00A80C76" w:rsidRDefault="00A80C76">
      <w:pPr>
        <w:pStyle w:val="EMEABodyText"/>
        <w:widowControl w:val="0"/>
        <w:rPr>
          <w:lang w:val="es-ES"/>
        </w:rPr>
      </w:pPr>
    </w:p>
    <w:p w14:paraId="68E3D8CA"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FORMA Y VÍA(S) DE ADMINISTRACIÓN</w:t>
      </w:r>
    </w:p>
    <w:p w14:paraId="68E3D8CB" w14:textId="77777777" w:rsidR="00A80C76" w:rsidRDefault="00A80C76">
      <w:pPr>
        <w:pStyle w:val="EMEABodyText"/>
        <w:widowControl w:val="0"/>
        <w:rPr>
          <w:lang w:val="es-ES"/>
        </w:rPr>
      </w:pPr>
    </w:p>
    <w:p w14:paraId="68E3D8CC" w14:textId="77777777" w:rsidR="00A80C76" w:rsidRDefault="006963B6">
      <w:pPr>
        <w:pStyle w:val="EMEABodyText"/>
        <w:widowControl w:val="0"/>
        <w:rPr>
          <w:lang w:val="es-ES"/>
        </w:rPr>
      </w:pPr>
      <w:r>
        <w:rPr>
          <w:lang w:val="es-ES"/>
        </w:rPr>
        <w:t>Leer el prospecto antes de utilizar este medicamento.</w:t>
      </w:r>
    </w:p>
    <w:p w14:paraId="68E3D8CD" w14:textId="77777777" w:rsidR="00A80C76" w:rsidRDefault="006963B6">
      <w:pPr>
        <w:pStyle w:val="EMEABodyText"/>
        <w:widowControl w:val="0"/>
        <w:rPr>
          <w:lang w:val="es-ES"/>
        </w:rPr>
      </w:pPr>
      <w:r>
        <w:rPr>
          <w:lang w:val="es-ES"/>
        </w:rPr>
        <w:t>Vía oral.</w:t>
      </w:r>
    </w:p>
    <w:p w14:paraId="68E3D8CE" w14:textId="77777777" w:rsidR="00A80C76" w:rsidRDefault="006963B6">
      <w:pPr>
        <w:pStyle w:val="EMEABodyText"/>
        <w:widowControl w:val="0"/>
        <w:rPr>
          <w:lang w:val="es-ES"/>
        </w:rPr>
      </w:pPr>
      <w:r>
        <w:rPr>
          <w:noProof/>
          <w:lang w:val="es-ES" w:eastAsia="es-ES"/>
        </w:rPr>
        <w:drawing>
          <wp:inline distT="0" distB="0" distL="0" distR="0" wp14:anchorId="5624FABD" wp14:editId="63B41AE5">
            <wp:extent cx="2479675" cy="738505"/>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479675" cy="738505"/>
                    </a:xfrm>
                    <a:prstGeom prst="rect">
                      <a:avLst/>
                    </a:prstGeom>
                    <a:noFill/>
                    <a:ln>
                      <a:noFill/>
                    </a:ln>
                  </pic:spPr>
                </pic:pic>
              </a:graphicData>
            </a:graphic>
          </wp:inline>
        </w:drawing>
      </w:r>
    </w:p>
    <w:p w14:paraId="68E3D8CF" w14:textId="77777777" w:rsidR="00A80C76" w:rsidRDefault="00A80C76">
      <w:pPr>
        <w:pStyle w:val="EMEABodyText"/>
        <w:rPr>
          <w:lang w:val="es-ES"/>
        </w:rPr>
      </w:pPr>
    </w:p>
    <w:p w14:paraId="68E3D8D0" w14:textId="77777777" w:rsidR="00A80C76" w:rsidRDefault="00A80C76">
      <w:pPr>
        <w:pStyle w:val="EMEABodyText"/>
        <w:widowControl w:val="0"/>
        <w:rPr>
          <w:lang w:val="es-ES"/>
        </w:rPr>
      </w:pPr>
    </w:p>
    <w:p w14:paraId="68E3D8D1" w14:textId="77777777" w:rsidR="00A80C76" w:rsidRDefault="006963B6">
      <w:pPr>
        <w:pStyle w:val="EMEATitlePAC"/>
        <w:keepNext w:val="0"/>
        <w:keepLines w:val="0"/>
        <w:widowControl w:val="0"/>
        <w:tabs>
          <w:tab w:val="left" w:pos="567"/>
        </w:tabs>
        <w:ind w:left="567" w:hanging="567"/>
        <w:rPr>
          <w:lang w:val="es-ES"/>
        </w:rPr>
      </w:pPr>
      <w:r>
        <w:rPr>
          <w:caps w:val="0"/>
          <w:lang w:val="es-ES"/>
        </w:rPr>
        <w:t>6.</w:t>
      </w:r>
      <w:r>
        <w:rPr>
          <w:caps w:val="0"/>
          <w:lang w:val="es-ES"/>
        </w:rPr>
        <w:tab/>
        <w:t>ADVERTENCIA ESPECIAL DE QUE EL MEDICAMENTO DEBE MANTENERSE FUERA DE LA VISTA Y DEL ALCANCE DE LOS NIÑOS</w:t>
      </w:r>
    </w:p>
    <w:p w14:paraId="68E3D8D2" w14:textId="77777777" w:rsidR="00A80C76" w:rsidRDefault="00A80C76">
      <w:pPr>
        <w:pStyle w:val="EMEABodyText"/>
        <w:widowControl w:val="0"/>
        <w:rPr>
          <w:lang w:val="es-ES"/>
        </w:rPr>
      </w:pPr>
    </w:p>
    <w:p w14:paraId="68E3D8D3" w14:textId="77777777" w:rsidR="00A80C76" w:rsidRDefault="006963B6">
      <w:pPr>
        <w:pStyle w:val="EMEABodyText"/>
        <w:widowControl w:val="0"/>
        <w:rPr>
          <w:lang w:val="es-ES"/>
        </w:rPr>
      </w:pPr>
      <w:r>
        <w:rPr>
          <w:lang w:val="es-ES"/>
        </w:rPr>
        <w:t>Mantener fuera de la vista y del alcance de los niños.</w:t>
      </w:r>
    </w:p>
    <w:p w14:paraId="68E3D8D4" w14:textId="77777777" w:rsidR="00A80C76" w:rsidRDefault="00A80C76">
      <w:pPr>
        <w:pStyle w:val="EMEABodyText"/>
        <w:widowControl w:val="0"/>
        <w:rPr>
          <w:lang w:val="es-ES"/>
        </w:rPr>
      </w:pPr>
    </w:p>
    <w:p w14:paraId="68E3D8D5" w14:textId="77777777" w:rsidR="00A80C76" w:rsidRDefault="00A80C76">
      <w:pPr>
        <w:pStyle w:val="EMEABodyText"/>
        <w:widowControl w:val="0"/>
        <w:rPr>
          <w:lang w:val="es-ES"/>
        </w:rPr>
      </w:pPr>
    </w:p>
    <w:p w14:paraId="68E3D8D6" w14:textId="77777777" w:rsidR="00A80C76" w:rsidRDefault="006963B6">
      <w:pPr>
        <w:pStyle w:val="EMEATitlePAC"/>
        <w:keepNext w:val="0"/>
        <w:keepLines w:val="0"/>
        <w:widowControl w:val="0"/>
        <w:tabs>
          <w:tab w:val="left" w:pos="567"/>
        </w:tabs>
        <w:ind w:left="567" w:hanging="567"/>
        <w:rPr>
          <w:lang w:val="es-ES"/>
        </w:rPr>
      </w:pPr>
      <w:r>
        <w:rPr>
          <w:caps w:val="0"/>
          <w:lang w:val="es-ES"/>
        </w:rPr>
        <w:t>7.</w:t>
      </w:r>
      <w:r>
        <w:rPr>
          <w:caps w:val="0"/>
          <w:lang w:val="es-ES"/>
        </w:rPr>
        <w:tab/>
        <w:t>OTRA(S) ADVERTENCIA(S) ESPECIAL(ES), SI ES NECESARIO</w:t>
      </w:r>
    </w:p>
    <w:p w14:paraId="68E3D8D7" w14:textId="77777777" w:rsidR="00A80C76" w:rsidRDefault="00A80C76">
      <w:pPr>
        <w:pStyle w:val="EMEABodyText"/>
        <w:widowControl w:val="0"/>
        <w:rPr>
          <w:lang w:val="es-ES"/>
        </w:rPr>
      </w:pPr>
    </w:p>
    <w:p w14:paraId="68E3D8D8" w14:textId="77777777" w:rsidR="00A80C76" w:rsidRDefault="00A80C76">
      <w:pPr>
        <w:pStyle w:val="EMEABodyText"/>
        <w:widowControl w:val="0"/>
        <w:rPr>
          <w:lang w:val="es-ES"/>
        </w:rPr>
      </w:pPr>
    </w:p>
    <w:p w14:paraId="68E3D8D9" w14:textId="77777777" w:rsidR="00A80C76" w:rsidRDefault="006963B6">
      <w:pPr>
        <w:pStyle w:val="EMEATitlePAC"/>
        <w:keepNext w:val="0"/>
        <w:keepLines w:val="0"/>
        <w:widowControl w:val="0"/>
        <w:tabs>
          <w:tab w:val="left" w:pos="567"/>
        </w:tabs>
        <w:ind w:left="567" w:hanging="567"/>
        <w:rPr>
          <w:lang w:val="es-ES"/>
        </w:rPr>
      </w:pPr>
      <w:r>
        <w:rPr>
          <w:caps w:val="0"/>
          <w:lang w:val="es-ES"/>
        </w:rPr>
        <w:t>8.</w:t>
      </w:r>
      <w:r>
        <w:rPr>
          <w:caps w:val="0"/>
          <w:lang w:val="es-ES"/>
        </w:rPr>
        <w:tab/>
        <w:t>FECHA DE CADUCIDAD</w:t>
      </w:r>
    </w:p>
    <w:p w14:paraId="68E3D8DA" w14:textId="77777777" w:rsidR="00A80C76" w:rsidRDefault="00A80C76">
      <w:pPr>
        <w:pStyle w:val="EMEABodyText"/>
        <w:widowControl w:val="0"/>
        <w:rPr>
          <w:lang w:val="es-ES"/>
        </w:rPr>
      </w:pPr>
    </w:p>
    <w:p w14:paraId="68E3D8DB" w14:textId="77777777" w:rsidR="00A80C76" w:rsidRDefault="006963B6">
      <w:pPr>
        <w:pStyle w:val="EMEABodyText"/>
        <w:widowControl w:val="0"/>
        <w:rPr>
          <w:lang w:val="es-ES"/>
        </w:rPr>
      </w:pPr>
      <w:r>
        <w:rPr>
          <w:lang w:val="es-ES"/>
        </w:rPr>
        <w:t>CAD</w:t>
      </w:r>
    </w:p>
    <w:p w14:paraId="68E3D8DC" w14:textId="77777777" w:rsidR="00A80C76" w:rsidRDefault="00A80C76">
      <w:pPr>
        <w:pStyle w:val="EMEABodyText"/>
        <w:widowControl w:val="0"/>
        <w:rPr>
          <w:lang w:val="es-ES"/>
        </w:rPr>
      </w:pPr>
    </w:p>
    <w:p w14:paraId="68E3D8DD" w14:textId="77777777" w:rsidR="00A80C76" w:rsidRDefault="00A80C76">
      <w:pPr>
        <w:pStyle w:val="EMEABodyText"/>
        <w:widowControl w:val="0"/>
        <w:rPr>
          <w:lang w:val="es-ES"/>
        </w:rPr>
      </w:pPr>
    </w:p>
    <w:p w14:paraId="68E3D8DE" w14:textId="77777777" w:rsidR="00A80C76" w:rsidRDefault="006963B6">
      <w:pPr>
        <w:pStyle w:val="EMEATitlePAC"/>
        <w:keepNext w:val="0"/>
        <w:keepLines w:val="0"/>
        <w:widowControl w:val="0"/>
        <w:tabs>
          <w:tab w:val="left" w:pos="567"/>
        </w:tabs>
        <w:ind w:left="567" w:hanging="567"/>
        <w:rPr>
          <w:lang w:val="es-ES"/>
        </w:rPr>
      </w:pPr>
      <w:r>
        <w:rPr>
          <w:caps w:val="0"/>
          <w:lang w:val="es-ES"/>
        </w:rPr>
        <w:lastRenderedPageBreak/>
        <w:t>9.</w:t>
      </w:r>
      <w:r>
        <w:rPr>
          <w:caps w:val="0"/>
          <w:lang w:val="es-ES"/>
        </w:rPr>
        <w:tab/>
        <w:t>CONDICIONES ESPECIALES DE CONSERVACIÓN</w:t>
      </w:r>
    </w:p>
    <w:p w14:paraId="68E3D8DF" w14:textId="77777777" w:rsidR="00A80C76" w:rsidRDefault="00A80C76">
      <w:pPr>
        <w:pStyle w:val="EMEABodyText"/>
        <w:widowControl w:val="0"/>
        <w:rPr>
          <w:lang w:val="es-ES"/>
        </w:rPr>
      </w:pPr>
    </w:p>
    <w:p w14:paraId="68E3D8E0" w14:textId="77777777" w:rsidR="00A80C76" w:rsidRDefault="006963B6">
      <w:pPr>
        <w:pStyle w:val="EMEABodyText"/>
        <w:widowControl w:val="0"/>
        <w:rPr>
          <w:lang w:val="es-ES"/>
        </w:rPr>
      </w:pPr>
      <w:r>
        <w:rPr>
          <w:lang w:val="es-ES"/>
        </w:rPr>
        <w:t>Conservar en el embalaje original para protegerlo de la humedad.</w:t>
      </w:r>
    </w:p>
    <w:p w14:paraId="68E3D8E1" w14:textId="77777777" w:rsidR="00A80C76" w:rsidRDefault="00A80C76">
      <w:pPr>
        <w:pStyle w:val="EMEABodyText"/>
        <w:widowControl w:val="0"/>
        <w:rPr>
          <w:lang w:val="es-ES"/>
        </w:rPr>
      </w:pPr>
    </w:p>
    <w:p w14:paraId="68E3D8E2" w14:textId="77777777" w:rsidR="00A80C76" w:rsidRDefault="00A80C76">
      <w:pPr>
        <w:pStyle w:val="EMEABodyText"/>
        <w:widowControl w:val="0"/>
        <w:rPr>
          <w:lang w:val="es-ES"/>
        </w:rPr>
      </w:pPr>
    </w:p>
    <w:p w14:paraId="68E3D8E3" w14:textId="77777777" w:rsidR="00A80C76" w:rsidRDefault="006963B6">
      <w:pPr>
        <w:pStyle w:val="EMEATitlePAC"/>
        <w:keepNext w:val="0"/>
        <w:keepLines w:val="0"/>
        <w:widowControl w:val="0"/>
        <w:ind w:left="567" w:hanging="567"/>
        <w:rPr>
          <w:lang w:val="es-ES"/>
        </w:rPr>
      </w:pPr>
      <w:r>
        <w:rPr>
          <w:lang w:val="es-ES"/>
        </w:rPr>
        <w:t>10.</w:t>
      </w:r>
      <w:r>
        <w:rPr>
          <w:lang w:val="es-ES"/>
        </w:rPr>
        <w:tab/>
        <w:t>PRECAUCIONES ESPECIALES DE ELIMINACIÓN DEL MEDICAMENTO NO UTILIZADO O DE LOS MATERIALES DE DESECHO DERIVADOS DE SU USO, CUANDO CORRESPONDA</w:t>
      </w:r>
    </w:p>
    <w:p w14:paraId="68E3D8E4" w14:textId="77777777" w:rsidR="00A80C76" w:rsidRDefault="00A80C76">
      <w:pPr>
        <w:pStyle w:val="EMEABodyText"/>
        <w:widowControl w:val="0"/>
        <w:rPr>
          <w:lang w:val="es-ES"/>
        </w:rPr>
      </w:pPr>
    </w:p>
    <w:p w14:paraId="68E3D8E5" w14:textId="77777777" w:rsidR="00A80C76" w:rsidRDefault="00A80C76">
      <w:pPr>
        <w:pStyle w:val="EMEABodyText"/>
        <w:widowControl w:val="0"/>
        <w:rPr>
          <w:lang w:val="es-ES"/>
        </w:rPr>
      </w:pPr>
    </w:p>
    <w:p w14:paraId="68E3D8E6" w14:textId="77777777" w:rsidR="00A80C76" w:rsidRDefault="006963B6">
      <w:pPr>
        <w:pStyle w:val="EMEATitlePAC"/>
        <w:keepNext w:val="0"/>
        <w:keepLines w:val="0"/>
        <w:widowControl w:val="0"/>
        <w:tabs>
          <w:tab w:val="left" w:pos="567"/>
        </w:tabs>
        <w:ind w:left="567" w:hanging="567"/>
        <w:rPr>
          <w:lang w:val="es-ES"/>
        </w:rPr>
      </w:pPr>
      <w:r>
        <w:rPr>
          <w:caps w:val="0"/>
          <w:lang w:val="es-ES"/>
        </w:rPr>
        <w:t>11.</w:t>
      </w:r>
      <w:r>
        <w:rPr>
          <w:caps w:val="0"/>
          <w:lang w:val="es-ES"/>
        </w:rPr>
        <w:tab/>
        <w:t>NOMBRE Y DIRECCIÓN DEL TITULAR DE LA AUTORIZACIÓN DE COMERCIALIZACIÓN</w:t>
      </w:r>
    </w:p>
    <w:p w14:paraId="68E3D8E7" w14:textId="77777777" w:rsidR="00A80C76" w:rsidRDefault="00A80C76">
      <w:pPr>
        <w:pStyle w:val="EMEABodyText"/>
        <w:widowControl w:val="0"/>
        <w:rPr>
          <w:lang w:val="es-ES"/>
        </w:rPr>
      </w:pPr>
    </w:p>
    <w:p w14:paraId="68E3D8E8" w14:textId="77777777" w:rsidR="00A80C76" w:rsidRDefault="006963B6">
      <w:pPr>
        <w:widowControl w:val="0"/>
        <w:rPr>
          <w:rFonts w:eastAsia="Times New Roman"/>
          <w:szCs w:val="20"/>
          <w:lang w:val="es-ES"/>
        </w:rPr>
      </w:pPr>
      <w:r>
        <w:rPr>
          <w:lang w:val="es-ES"/>
        </w:rPr>
        <w:t>Otsuka Pharmaceutical Netherlands B.V.</w:t>
      </w:r>
    </w:p>
    <w:p w14:paraId="68E3D8E9" w14:textId="77777777" w:rsidR="00A80C76" w:rsidRDefault="006963B6">
      <w:pPr>
        <w:widowControl w:val="0"/>
        <w:rPr>
          <w:lang w:val="es-ES"/>
        </w:rPr>
      </w:pPr>
      <w:r>
        <w:rPr>
          <w:lang w:val="es-ES"/>
        </w:rPr>
        <w:t>Herikerbergweg 292</w:t>
      </w:r>
    </w:p>
    <w:p w14:paraId="68E3D8EA" w14:textId="77777777" w:rsidR="00A80C76" w:rsidRDefault="006963B6">
      <w:pPr>
        <w:widowControl w:val="0"/>
        <w:rPr>
          <w:lang w:val="es-ES"/>
        </w:rPr>
      </w:pPr>
      <w:r>
        <w:rPr>
          <w:lang w:val="es-ES"/>
        </w:rPr>
        <w:t>1101 CT, Amsterdam</w:t>
      </w:r>
    </w:p>
    <w:p w14:paraId="68E3D8EB" w14:textId="77777777" w:rsidR="00A80C76" w:rsidRDefault="006963B6">
      <w:pPr>
        <w:pStyle w:val="EMEABodyText"/>
        <w:widowControl w:val="0"/>
        <w:rPr>
          <w:lang w:val="es-ES"/>
        </w:rPr>
      </w:pPr>
      <w:r>
        <w:rPr>
          <w:lang w:val="es-ES"/>
        </w:rPr>
        <w:t>Países Bajos</w:t>
      </w:r>
    </w:p>
    <w:p w14:paraId="68E3D8EC" w14:textId="77777777" w:rsidR="00A80C76" w:rsidRDefault="00A80C76">
      <w:pPr>
        <w:pStyle w:val="EMEABodyText"/>
        <w:widowControl w:val="0"/>
        <w:rPr>
          <w:lang w:val="es-ES"/>
        </w:rPr>
      </w:pPr>
    </w:p>
    <w:p w14:paraId="68E3D8ED" w14:textId="77777777" w:rsidR="00A80C76" w:rsidRDefault="00A80C76">
      <w:pPr>
        <w:pStyle w:val="EMEABodyText"/>
        <w:widowControl w:val="0"/>
        <w:rPr>
          <w:lang w:val="es-ES"/>
        </w:rPr>
      </w:pPr>
    </w:p>
    <w:p w14:paraId="68E3D8EE" w14:textId="77777777" w:rsidR="00A80C76" w:rsidRDefault="006963B6">
      <w:pPr>
        <w:pStyle w:val="EMEATitlePAC"/>
        <w:keepNext w:val="0"/>
        <w:keepLines w:val="0"/>
        <w:widowControl w:val="0"/>
        <w:tabs>
          <w:tab w:val="left" w:pos="567"/>
        </w:tabs>
        <w:ind w:left="567" w:hanging="567"/>
        <w:rPr>
          <w:lang w:val="es-ES"/>
        </w:rPr>
      </w:pPr>
      <w:r>
        <w:rPr>
          <w:caps w:val="0"/>
          <w:lang w:val="es-ES"/>
        </w:rPr>
        <w:t>12.</w:t>
      </w:r>
      <w:r>
        <w:rPr>
          <w:caps w:val="0"/>
          <w:lang w:val="es-ES"/>
        </w:rPr>
        <w:tab/>
        <w:t>NÚMERO(S) DE AUTORIZACIÓN DE COMERCIALIZACIÓN</w:t>
      </w:r>
    </w:p>
    <w:p w14:paraId="68E3D8EF" w14:textId="77777777" w:rsidR="00A80C76" w:rsidRDefault="00A80C76">
      <w:pPr>
        <w:pStyle w:val="EMEABodyText"/>
        <w:widowControl w:val="0"/>
        <w:rPr>
          <w:lang w:val="es-ES"/>
        </w:rPr>
      </w:pPr>
    </w:p>
    <w:p w14:paraId="68E3D8F0" w14:textId="77777777" w:rsidR="00A80C76" w:rsidRDefault="006963B6">
      <w:pPr>
        <w:widowControl w:val="0"/>
        <w:rPr>
          <w:color w:val="000000"/>
          <w:lang w:val="es-ES"/>
        </w:rPr>
      </w:pPr>
      <w:r>
        <w:rPr>
          <w:color w:val="000000"/>
          <w:lang w:val="es-ES"/>
        </w:rPr>
        <w:t xml:space="preserve">EU/1/04/276/024 </w:t>
      </w:r>
      <w:r>
        <w:rPr>
          <w:color w:val="000000"/>
          <w:highlight w:val="lightGray"/>
          <w:lang w:val="es-ES"/>
        </w:rPr>
        <w:t xml:space="preserve">(10 mg, 14 × 1 </w:t>
      </w:r>
      <w:r>
        <w:rPr>
          <w:highlight w:val="lightGray"/>
          <w:lang w:val="es-ES"/>
        </w:rPr>
        <w:t>comprimidos bucodispersables</w:t>
      </w:r>
      <w:r>
        <w:rPr>
          <w:color w:val="000000"/>
          <w:highlight w:val="lightGray"/>
          <w:lang w:val="es-ES"/>
        </w:rPr>
        <w:t>)</w:t>
      </w:r>
    </w:p>
    <w:p w14:paraId="68E3D8F1" w14:textId="77777777" w:rsidR="00A80C76" w:rsidRDefault="006963B6">
      <w:pPr>
        <w:widowControl w:val="0"/>
        <w:rPr>
          <w:color w:val="000000"/>
          <w:highlight w:val="lightGray"/>
          <w:lang w:val="es-ES"/>
        </w:rPr>
      </w:pPr>
      <w:r>
        <w:rPr>
          <w:color w:val="000000"/>
          <w:highlight w:val="lightGray"/>
          <w:lang w:val="es-ES"/>
        </w:rPr>
        <w:t xml:space="preserve">EU/1/04/276/025 (10 mg, 28 × 1 </w:t>
      </w:r>
      <w:r>
        <w:rPr>
          <w:highlight w:val="lightGray"/>
          <w:lang w:val="es-ES"/>
        </w:rPr>
        <w:t>comprimidos bucodispersables</w:t>
      </w:r>
      <w:r>
        <w:rPr>
          <w:color w:val="000000"/>
          <w:highlight w:val="lightGray"/>
          <w:lang w:val="es-ES"/>
        </w:rPr>
        <w:t>)</w:t>
      </w:r>
    </w:p>
    <w:p w14:paraId="68E3D8F2" w14:textId="77777777" w:rsidR="00A80C76" w:rsidRDefault="006963B6">
      <w:pPr>
        <w:widowControl w:val="0"/>
        <w:rPr>
          <w:color w:val="000000"/>
          <w:highlight w:val="lightGray"/>
          <w:lang w:val="es-ES"/>
        </w:rPr>
      </w:pPr>
      <w:r>
        <w:rPr>
          <w:color w:val="000000"/>
          <w:highlight w:val="lightGray"/>
          <w:lang w:val="es-ES"/>
        </w:rPr>
        <w:t xml:space="preserve">EU/1/04/276/026 (10 mg, 49 × 1 </w:t>
      </w:r>
      <w:r>
        <w:rPr>
          <w:highlight w:val="lightGray"/>
          <w:lang w:val="es-ES"/>
        </w:rPr>
        <w:t>comprimidos bucodispersables</w:t>
      </w:r>
      <w:r>
        <w:rPr>
          <w:color w:val="000000"/>
          <w:highlight w:val="lightGray"/>
          <w:lang w:val="es-ES"/>
        </w:rPr>
        <w:t>)</w:t>
      </w:r>
    </w:p>
    <w:p w14:paraId="68E3D8F3" w14:textId="77777777" w:rsidR="00A80C76" w:rsidRDefault="00A80C76">
      <w:pPr>
        <w:pStyle w:val="EMEABodyText"/>
        <w:widowControl w:val="0"/>
        <w:rPr>
          <w:lang w:val="es-ES"/>
        </w:rPr>
      </w:pPr>
    </w:p>
    <w:p w14:paraId="68E3D8F4" w14:textId="77777777" w:rsidR="00A80C76" w:rsidRDefault="00A80C76">
      <w:pPr>
        <w:pStyle w:val="EMEABodyText"/>
        <w:widowControl w:val="0"/>
        <w:rPr>
          <w:lang w:val="es-ES"/>
        </w:rPr>
      </w:pPr>
    </w:p>
    <w:p w14:paraId="68E3D8F5" w14:textId="77777777" w:rsidR="00A80C76" w:rsidRDefault="006963B6">
      <w:pPr>
        <w:pStyle w:val="EMEATitlePAC"/>
        <w:keepNext w:val="0"/>
        <w:keepLines w:val="0"/>
        <w:widowControl w:val="0"/>
        <w:tabs>
          <w:tab w:val="left" w:pos="567"/>
        </w:tabs>
        <w:ind w:left="567" w:hanging="567"/>
        <w:rPr>
          <w:lang w:val="es-ES"/>
        </w:rPr>
      </w:pPr>
      <w:r>
        <w:rPr>
          <w:caps w:val="0"/>
          <w:lang w:val="es-ES"/>
        </w:rPr>
        <w:t>13.</w:t>
      </w:r>
      <w:r>
        <w:rPr>
          <w:caps w:val="0"/>
          <w:lang w:val="es-ES"/>
        </w:rPr>
        <w:tab/>
        <w:t>NÚMERO DE LOTE</w:t>
      </w:r>
    </w:p>
    <w:p w14:paraId="68E3D8F6" w14:textId="77777777" w:rsidR="00A80C76" w:rsidRDefault="00A80C76">
      <w:pPr>
        <w:pStyle w:val="EMEABodyText"/>
        <w:widowControl w:val="0"/>
        <w:rPr>
          <w:lang w:val="es-ES"/>
        </w:rPr>
      </w:pPr>
    </w:p>
    <w:p w14:paraId="68E3D8F7" w14:textId="77777777" w:rsidR="00A80C76" w:rsidRDefault="006963B6">
      <w:pPr>
        <w:pStyle w:val="EMEABodyText"/>
        <w:widowControl w:val="0"/>
        <w:rPr>
          <w:lang w:val="es-ES"/>
        </w:rPr>
      </w:pPr>
      <w:r>
        <w:rPr>
          <w:lang w:val="es-ES"/>
        </w:rPr>
        <w:t>Lote</w:t>
      </w:r>
    </w:p>
    <w:p w14:paraId="68E3D8F8" w14:textId="77777777" w:rsidR="00A80C76" w:rsidRDefault="00A80C76">
      <w:pPr>
        <w:pStyle w:val="EMEABodyText"/>
        <w:widowControl w:val="0"/>
        <w:rPr>
          <w:lang w:val="es-ES"/>
        </w:rPr>
      </w:pPr>
    </w:p>
    <w:p w14:paraId="68E3D8F9" w14:textId="77777777" w:rsidR="00A80C76" w:rsidRDefault="00A80C76">
      <w:pPr>
        <w:pStyle w:val="EMEABodyText"/>
        <w:widowControl w:val="0"/>
        <w:rPr>
          <w:lang w:val="es-ES"/>
        </w:rPr>
      </w:pPr>
    </w:p>
    <w:p w14:paraId="68E3D8FA" w14:textId="77777777" w:rsidR="00A80C76" w:rsidRDefault="006963B6">
      <w:pPr>
        <w:pStyle w:val="EMEATitlePAC"/>
        <w:keepNext w:val="0"/>
        <w:keepLines w:val="0"/>
        <w:widowControl w:val="0"/>
        <w:tabs>
          <w:tab w:val="left" w:pos="567"/>
        </w:tabs>
        <w:ind w:left="567" w:hanging="567"/>
        <w:rPr>
          <w:lang w:val="es-ES"/>
        </w:rPr>
      </w:pPr>
      <w:r>
        <w:rPr>
          <w:caps w:val="0"/>
          <w:lang w:val="es-ES"/>
        </w:rPr>
        <w:t>14.</w:t>
      </w:r>
      <w:r>
        <w:rPr>
          <w:caps w:val="0"/>
          <w:lang w:val="es-ES"/>
        </w:rPr>
        <w:tab/>
        <w:t>CONDICIONES GENERALES DE DISPENSACIÓN</w:t>
      </w:r>
    </w:p>
    <w:p w14:paraId="68E3D8FB" w14:textId="77777777" w:rsidR="00A80C76" w:rsidRDefault="00A80C76">
      <w:pPr>
        <w:pStyle w:val="EMEABodyText"/>
        <w:widowControl w:val="0"/>
        <w:rPr>
          <w:lang w:val="es-ES"/>
        </w:rPr>
      </w:pPr>
    </w:p>
    <w:p w14:paraId="68E3D8FC" w14:textId="77777777" w:rsidR="00A80C76" w:rsidRDefault="006963B6">
      <w:pPr>
        <w:pStyle w:val="EMEABodyText"/>
        <w:widowControl w:val="0"/>
        <w:rPr>
          <w:lang w:val="es-ES"/>
        </w:rPr>
      </w:pPr>
      <w:r>
        <w:rPr>
          <w:lang w:val="es-ES"/>
        </w:rPr>
        <w:t>Medicamento sujeto a prescripción médica.</w:t>
      </w:r>
    </w:p>
    <w:p w14:paraId="68E3D8FD" w14:textId="77777777" w:rsidR="00A80C76" w:rsidRDefault="00A80C76">
      <w:pPr>
        <w:pStyle w:val="EMEABodyText"/>
        <w:widowControl w:val="0"/>
        <w:rPr>
          <w:lang w:val="es-ES"/>
        </w:rPr>
      </w:pPr>
    </w:p>
    <w:p w14:paraId="68E3D8FE" w14:textId="77777777" w:rsidR="00A80C76" w:rsidRDefault="00A80C76">
      <w:pPr>
        <w:pStyle w:val="EMEABodyText"/>
        <w:widowControl w:val="0"/>
        <w:rPr>
          <w:lang w:val="es-ES"/>
        </w:rPr>
      </w:pPr>
    </w:p>
    <w:p w14:paraId="68E3D8FF" w14:textId="77777777" w:rsidR="00A80C76" w:rsidRDefault="006963B6">
      <w:pPr>
        <w:pStyle w:val="EMEATitlePAC"/>
        <w:keepNext w:val="0"/>
        <w:keepLines w:val="0"/>
        <w:widowControl w:val="0"/>
        <w:tabs>
          <w:tab w:val="left" w:pos="567"/>
        </w:tabs>
        <w:ind w:left="567" w:hanging="567"/>
        <w:rPr>
          <w:lang w:val="es-ES"/>
        </w:rPr>
      </w:pPr>
      <w:r>
        <w:rPr>
          <w:caps w:val="0"/>
          <w:lang w:val="es-ES"/>
        </w:rPr>
        <w:t>15.</w:t>
      </w:r>
      <w:r>
        <w:rPr>
          <w:caps w:val="0"/>
          <w:lang w:val="es-ES"/>
        </w:rPr>
        <w:tab/>
        <w:t>INSTRUCCIONES DE USO</w:t>
      </w:r>
    </w:p>
    <w:p w14:paraId="68E3D900" w14:textId="77777777" w:rsidR="00A80C76" w:rsidRDefault="00A80C76">
      <w:pPr>
        <w:pStyle w:val="EMEABodyText"/>
        <w:widowControl w:val="0"/>
        <w:rPr>
          <w:lang w:val="es-ES"/>
        </w:rPr>
      </w:pPr>
    </w:p>
    <w:p w14:paraId="68E3D901" w14:textId="77777777" w:rsidR="00A80C76" w:rsidRDefault="00A80C76">
      <w:pPr>
        <w:pStyle w:val="EMEABodyText"/>
        <w:widowControl w:val="0"/>
        <w:rPr>
          <w:lang w:val="es-ES"/>
        </w:rPr>
      </w:pPr>
    </w:p>
    <w:p w14:paraId="68E3D902" w14:textId="77777777" w:rsidR="00A80C76" w:rsidRDefault="006963B6">
      <w:pPr>
        <w:pStyle w:val="EMEATitlePAC"/>
        <w:keepNext w:val="0"/>
        <w:keepLines w:val="0"/>
        <w:widowControl w:val="0"/>
        <w:tabs>
          <w:tab w:val="left" w:pos="567"/>
        </w:tabs>
        <w:ind w:left="567" w:hanging="567"/>
        <w:rPr>
          <w:lang w:val="es-ES"/>
        </w:rPr>
      </w:pPr>
      <w:r>
        <w:rPr>
          <w:caps w:val="0"/>
          <w:lang w:val="es-ES"/>
        </w:rPr>
        <w:t>16.</w:t>
      </w:r>
      <w:r>
        <w:rPr>
          <w:caps w:val="0"/>
          <w:lang w:val="es-ES"/>
        </w:rPr>
        <w:tab/>
        <w:t>INFORMACIÓN EN BRAILLE</w:t>
      </w:r>
    </w:p>
    <w:p w14:paraId="68E3D903" w14:textId="77777777" w:rsidR="00A80C76" w:rsidRDefault="00A80C76">
      <w:pPr>
        <w:pStyle w:val="EMEABodyText"/>
        <w:widowControl w:val="0"/>
        <w:rPr>
          <w:lang w:val="es-ES"/>
        </w:rPr>
      </w:pPr>
    </w:p>
    <w:p w14:paraId="68E3D904" w14:textId="77777777" w:rsidR="00A80C76" w:rsidRPr="004038D4" w:rsidRDefault="006963B6">
      <w:pPr>
        <w:pStyle w:val="EMEABodyText"/>
        <w:widowControl w:val="0"/>
        <w:rPr>
          <w:lang w:val="pt-PT"/>
        </w:rPr>
      </w:pPr>
      <w:r w:rsidRPr="004038D4">
        <w:rPr>
          <w:lang w:val="pt-PT"/>
        </w:rPr>
        <w:t>ABILIFY 10 mg</w:t>
      </w:r>
    </w:p>
    <w:p w14:paraId="68E3D905" w14:textId="77777777" w:rsidR="00A80C76" w:rsidRPr="004038D4" w:rsidRDefault="00A80C76">
      <w:pPr>
        <w:pStyle w:val="EMEABodyText"/>
        <w:widowControl w:val="0"/>
        <w:rPr>
          <w:lang w:val="pt-PT"/>
        </w:rPr>
      </w:pPr>
    </w:p>
    <w:p w14:paraId="68E3D906" w14:textId="77777777" w:rsidR="00A80C76" w:rsidRPr="004038D4" w:rsidRDefault="00A80C76">
      <w:pPr>
        <w:pStyle w:val="EMEABodyText"/>
        <w:widowControl w:val="0"/>
        <w:rPr>
          <w:lang w:val="pt-PT"/>
        </w:rPr>
      </w:pPr>
    </w:p>
    <w:p w14:paraId="68E3D907" w14:textId="77777777" w:rsidR="00A80C76" w:rsidRPr="004038D4" w:rsidRDefault="006963B6">
      <w:pPr>
        <w:pStyle w:val="EMEATitlePAC"/>
        <w:keepNext w:val="0"/>
        <w:keepLines w:val="0"/>
        <w:widowControl w:val="0"/>
        <w:tabs>
          <w:tab w:val="left" w:pos="567"/>
        </w:tabs>
        <w:ind w:left="567" w:hanging="567"/>
        <w:rPr>
          <w:caps w:val="0"/>
          <w:lang w:val="pt-PT"/>
        </w:rPr>
      </w:pPr>
      <w:r w:rsidRPr="004038D4">
        <w:rPr>
          <w:caps w:val="0"/>
          <w:lang w:val="pt-PT"/>
        </w:rPr>
        <w:t>17.</w:t>
      </w:r>
      <w:r w:rsidRPr="004038D4">
        <w:rPr>
          <w:caps w:val="0"/>
          <w:lang w:val="pt-PT"/>
        </w:rPr>
        <w:tab/>
        <w:t>IDENTIFICADOR ÚNICO - CÓDIGO DE BARRAS 2D</w:t>
      </w:r>
    </w:p>
    <w:p w14:paraId="68E3D908" w14:textId="77777777" w:rsidR="00A80C76" w:rsidRPr="004038D4" w:rsidRDefault="00A80C76">
      <w:pPr>
        <w:pStyle w:val="EMEABodyText"/>
        <w:widowControl w:val="0"/>
        <w:rPr>
          <w:lang w:val="pt-PT"/>
        </w:rPr>
      </w:pPr>
    </w:p>
    <w:p w14:paraId="68E3D909" w14:textId="77777777" w:rsidR="00A80C76" w:rsidRDefault="006963B6">
      <w:pPr>
        <w:pStyle w:val="EMEABodyText"/>
        <w:widowControl w:val="0"/>
        <w:rPr>
          <w:lang w:val="es-ES"/>
        </w:rPr>
      </w:pPr>
      <w:r>
        <w:rPr>
          <w:highlight w:val="lightGray"/>
          <w:lang w:val="es-ES"/>
        </w:rPr>
        <w:t>Incluido el código de barras 2D que lleva el identificador único.</w:t>
      </w:r>
    </w:p>
    <w:p w14:paraId="68E3D90A" w14:textId="77777777" w:rsidR="00A80C76" w:rsidRDefault="00A80C76">
      <w:pPr>
        <w:pStyle w:val="EMEABodyText"/>
        <w:widowControl w:val="0"/>
        <w:rPr>
          <w:lang w:val="es-ES"/>
        </w:rPr>
      </w:pPr>
    </w:p>
    <w:p w14:paraId="68E3D90B" w14:textId="77777777" w:rsidR="00A80C76" w:rsidRDefault="00A80C76">
      <w:pPr>
        <w:pStyle w:val="EMEABodyText"/>
        <w:widowControl w:val="0"/>
        <w:rPr>
          <w:lang w:val="es-ES"/>
        </w:rPr>
      </w:pPr>
    </w:p>
    <w:p w14:paraId="68E3D90C" w14:textId="77777777" w:rsidR="00A80C76" w:rsidRDefault="006963B6">
      <w:pPr>
        <w:pStyle w:val="EMEATitlePAC"/>
        <w:keepLines w:val="0"/>
        <w:widowControl w:val="0"/>
        <w:tabs>
          <w:tab w:val="left" w:pos="567"/>
        </w:tabs>
        <w:ind w:left="567" w:hanging="567"/>
        <w:rPr>
          <w:caps w:val="0"/>
          <w:lang w:val="es-ES"/>
        </w:rPr>
      </w:pPr>
      <w:r>
        <w:rPr>
          <w:caps w:val="0"/>
          <w:lang w:val="es-ES"/>
        </w:rPr>
        <w:t>18.</w:t>
      </w:r>
      <w:r>
        <w:rPr>
          <w:caps w:val="0"/>
          <w:lang w:val="es-ES"/>
        </w:rPr>
        <w:tab/>
        <w:t>IDENTIFICADOR ÚNICO - INFORMACIÓN EN CARACTERES VISUALES</w:t>
      </w:r>
    </w:p>
    <w:p w14:paraId="68E3D90D" w14:textId="77777777" w:rsidR="00A80C76" w:rsidRDefault="00A80C76">
      <w:pPr>
        <w:pStyle w:val="EMEABodyText"/>
        <w:keepNext/>
        <w:widowControl w:val="0"/>
        <w:rPr>
          <w:lang w:val="es-ES"/>
        </w:rPr>
      </w:pPr>
    </w:p>
    <w:p w14:paraId="68E3D90E" w14:textId="77777777" w:rsidR="00A80C76" w:rsidRDefault="006963B6">
      <w:pPr>
        <w:keepNext/>
        <w:tabs>
          <w:tab w:val="left" w:pos="567"/>
        </w:tabs>
        <w:spacing w:line="260" w:lineRule="exact"/>
        <w:rPr>
          <w:lang w:val="es-ES"/>
        </w:rPr>
      </w:pPr>
      <w:r>
        <w:rPr>
          <w:lang w:val="es-ES"/>
        </w:rPr>
        <w:t>PC</w:t>
      </w:r>
    </w:p>
    <w:p w14:paraId="68E3D90F" w14:textId="77777777" w:rsidR="00A80C76" w:rsidRDefault="006963B6">
      <w:pPr>
        <w:keepNext/>
        <w:tabs>
          <w:tab w:val="left" w:pos="567"/>
        </w:tabs>
        <w:spacing w:line="260" w:lineRule="exact"/>
        <w:rPr>
          <w:lang w:val="es-ES"/>
        </w:rPr>
      </w:pPr>
      <w:r>
        <w:rPr>
          <w:lang w:val="es-ES"/>
        </w:rPr>
        <w:t>SN</w:t>
      </w:r>
    </w:p>
    <w:p w14:paraId="68E3D910" w14:textId="77777777" w:rsidR="00A80C76" w:rsidRDefault="006963B6">
      <w:pPr>
        <w:keepNext/>
        <w:tabs>
          <w:tab w:val="left" w:pos="567"/>
        </w:tabs>
        <w:spacing w:line="260" w:lineRule="exact"/>
        <w:rPr>
          <w:lang w:val="es-ES"/>
        </w:rPr>
      </w:pPr>
      <w:r>
        <w:rPr>
          <w:lang w:val="es-ES"/>
        </w:rPr>
        <w:t>NN</w:t>
      </w:r>
    </w:p>
    <w:p w14:paraId="68E3D911" w14:textId="77777777" w:rsidR="00A80C76" w:rsidRDefault="006963B6">
      <w:pPr>
        <w:pStyle w:val="EMEATitlePAC"/>
        <w:keepNext w:val="0"/>
        <w:keepLines w:val="0"/>
        <w:widowControl w:val="0"/>
        <w:rPr>
          <w:caps w:val="0"/>
          <w:lang w:val="es-ES"/>
        </w:rPr>
      </w:pPr>
      <w:r>
        <w:rPr>
          <w:u w:val="single"/>
          <w:lang w:val="es-ES"/>
        </w:rPr>
        <w:br w:type="page"/>
      </w:r>
      <w:r>
        <w:rPr>
          <w:caps w:val="0"/>
          <w:lang w:val="es-ES"/>
        </w:rPr>
        <w:lastRenderedPageBreak/>
        <w:t>INFORMACIÓN MÍNIMA A INCLUIR EN BLÍSTERES O TIRAS</w:t>
      </w:r>
    </w:p>
    <w:p w14:paraId="68E3D912" w14:textId="77777777" w:rsidR="00A80C76" w:rsidRDefault="00A80C76">
      <w:pPr>
        <w:pStyle w:val="EMEATitlePAC"/>
        <w:keepNext w:val="0"/>
        <w:keepLines w:val="0"/>
        <w:widowControl w:val="0"/>
        <w:rPr>
          <w:caps w:val="0"/>
          <w:lang w:val="es-ES"/>
        </w:rPr>
      </w:pPr>
    </w:p>
    <w:p w14:paraId="68E3D913" w14:textId="77777777" w:rsidR="00A80C76" w:rsidRDefault="006963B6">
      <w:pPr>
        <w:pStyle w:val="EMEATitlePAC"/>
        <w:keepNext w:val="0"/>
        <w:keepLines w:val="0"/>
        <w:widowControl w:val="0"/>
        <w:rPr>
          <w:lang w:val="es-ES"/>
        </w:rPr>
      </w:pPr>
      <w:r>
        <w:rPr>
          <w:caps w:val="0"/>
          <w:lang w:val="es-ES"/>
        </w:rPr>
        <w:t>BLÍSTERES</w:t>
      </w:r>
    </w:p>
    <w:p w14:paraId="68E3D914" w14:textId="77777777" w:rsidR="00A80C76" w:rsidRDefault="00A80C76">
      <w:pPr>
        <w:pStyle w:val="EMEABodyText"/>
        <w:widowControl w:val="0"/>
        <w:rPr>
          <w:lang w:val="es-ES"/>
        </w:rPr>
      </w:pPr>
    </w:p>
    <w:p w14:paraId="68E3D915" w14:textId="77777777" w:rsidR="00A80C76" w:rsidRDefault="00A80C76">
      <w:pPr>
        <w:pStyle w:val="EMEABodyText"/>
        <w:widowControl w:val="0"/>
        <w:rPr>
          <w:lang w:val="es-ES"/>
        </w:rPr>
      </w:pPr>
    </w:p>
    <w:p w14:paraId="68E3D916"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917" w14:textId="77777777" w:rsidR="00A80C76" w:rsidRDefault="00A80C76">
      <w:pPr>
        <w:pStyle w:val="EMEABodyText"/>
        <w:widowControl w:val="0"/>
        <w:rPr>
          <w:lang w:val="es-ES"/>
        </w:rPr>
      </w:pPr>
    </w:p>
    <w:p w14:paraId="68E3D918" w14:textId="77777777" w:rsidR="00A80C76" w:rsidRDefault="006963B6">
      <w:pPr>
        <w:pStyle w:val="EMEABodyText"/>
        <w:widowControl w:val="0"/>
        <w:rPr>
          <w:lang w:val="es-ES"/>
        </w:rPr>
      </w:pPr>
      <w:r>
        <w:rPr>
          <w:lang w:val="es-ES"/>
        </w:rPr>
        <w:t>ABILIFY 10 mg comprimidos bucodispersables</w:t>
      </w:r>
    </w:p>
    <w:p w14:paraId="68E3D919" w14:textId="77777777" w:rsidR="00A80C76" w:rsidRDefault="006963B6">
      <w:pPr>
        <w:pStyle w:val="EMEABodyText"/>
        <w:widowControl w:val="0"/>
        <w:rPr>
          <w:lang w:val="es-ES"/>
        </w:rPr>
      </w:pPr>
      <w:r>
        <w:rPr>
          <w:lang w:val="es-ES"/>
        </w:rPr>
        <w:t>aripiprazol</w:t>
      </w:r>
    </w:p>
    <w:p w14:paraId="68E3D91A" w14:textId="77777777" w:rsidR="00A80C76" w:rsidRDefault="00A80C76">
      <w:pPr>
        <w:pStyle w:val="EMEABodyText"/>
        <w:widowControl w:val="0"/>
        <w:rPr>
          <w:lang w:val="es-ES"/>
        </w:rPr>
      </w:pPr>
    </w:p>
    <w:p w14:paraId="68E3D91B" w14:textId="77777777" w:rsidR="00A80C76" w:rsidRDefault="00A80C76">
      <w:pPr>
        <w:pStyle w:val="EMEABodyText"/>
        <w:widowControl w:val="0"/>
        <w:rPr>
          <w:lang w:val="es-ES"/>
        </w:rPr>
      </w:pPr>
    </w:p>
    <w:p w14:paraId="68E3D91C" w14:textId="77777777" w:rsidR="00A80C76" w:rsidRDefault="006963B6">
      <w:pPr>
        <w:pStyle w:val="EMEATitlePAC"/>
        <w:keepNext w:val="0"/>
        <w:keepLines w:val="0"/>
        <w:widowControl w:val="0"/>
        <w:tabs>
          <w:tab w:val="left" w:pos="567"/>
        </w:tabs>
        <w:ind w:left="567" w:hanging="567"/>
        <w:rPr>
          <w:lang w:val="es-ES"/>
        </w:rPr>
      </w:pPr>
      <w:r>
        <w:rPr>
          <w:caps w:val="0"/>
          <w:lang w:val="es-ES"/>
        </w:rPr>
        <w:t>2.</w:t>
      </w:r>
      <w:r>
        <w:rPr>
          <w:caps w:val="0"/>
          <w:lang w:val="es-ES"/>
        </w:rPr>
        <w:tab/>
        <w:t>NOMBRE DEL TITULAR DE LA AUTORIZACIÓN DE LA COMERCIALIZACIÓN</w:t>
      </w:r>
    </w:p>
    <w:p w14:paraId="68E3D91D" w14:textId="77777777" w:rsidR="00A80C76" w:rsidRDefault="00A80C76">
      <w:pPr>
        <w:pStyle w:val="EMEABodyText"/>
        <w:widowControl w:val="0"/>
        <w:rPr>
          <w:lang w:val="es-ES"/>
        </w:rPr>
      </w:pPr>
    </w:p>
    <w:p w14:paraId="68E3D91E" w14:textId="77777777" w:rsidR="00A80C76" w:rsidRDefault="006963B6">
      <w:pPr>
        <w:pStyle w:val="EMEABodyText"/>
        <w:widowControl w:val="0"/>
        <w:rPr>
          <w:lang w:val="es-ES"/>
        </w:rPr>
      </w:pPr>
      <w:r>
        <w:rPr>
          <w:lang w:val="es-ES"/>
        </w:rPr>
        <w:t>Otsuka</w:t>
      </w:r>
    </w:p>
    <w:p w14:paraId="68E3D91F" w14:textId="77777777" w:rsidR="00A80C76" w:rsidRDefault="00A80C76">
      <w:pPr>
        <w:pStyle w:val="EMEABodyText"/>
        <w:widowControl w:val="0"/>
        <w:rPr>
          <w:lang w:val="es-ES"/>
        </w:rPr>
      </w:pPr>
    </w:p>
    <w:p w14:paraId="68E3D920" w14:textId="77777777" w:rsidR="00A80C76" w:rsidRDefault="00A80C76">
      <w:pPr>
        <w:pStyle w:val="EMEABodyText"/>
        <w:widowControl w:val="0"/>
        <w:rPr>
          <w:lang w:val="es-ES"/>
        </w:rPr>
      </w:pPr>
    </w:p>
    <w:p w14:paraId="68E3D921"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FECHA DE CADUCIDAD</w:t>
      </w:r>
    </w:p>
    <w:p w14:paraId="68E3D922" w14:textId="77777777" w:rsidR="00A80C76" w:rsidRDefault="00A80C76">
      <w:pPr>
        <w:pStyle w:val="EMEABodyText"/>
        <w:widowControl w:val="0"/>
        <w:rPr>
          <w:lang w:val="es-ES"/>
        </w:rPr>
      </w:pPr>
    </w:p>
    <w:p w14:paraId="68E3D923" w14:textId="77777777" w:rsidR="00A80C76" w:rsidRDefault="006963B6">
      <w:pPr>
        <w:pStyle w:val="EMEABodyText"/>
        <w:widowControl w:val="0"/>
        <w:rPr>
          <w:lang w:val="es-ES"/>
        </w:rPr>
      </w:pPr>
      <w:r>
        <w:rPr>
          <w:lang w:val="es-ES"/>
        </w:rPr>
        <w:t>EXP</w:t>
      </w:r>
    </w:p>
    <w:p w14:paraId="68E3D924" w14:textId="77777777" w:rsidR="00A80C76" w:rsidRDefault="00A80C76">
      <w:pPr>
        <w:pStyle w:val="EMEABodyText"/>
        <w:widowControl w:val="0"/>
        <w:rPr>
          <w:lang w:val="es-ES"/>
        </w:rPr>
      </w:pPr>
    </w:p>
    <w:p w14:paraId="68E3D925" w14:textId="77777777" w:rsidR="00A80C76" w:rsidRDefault="00A80C76">
      <w:pPr>
        <w:pStyle w:val="EMEABodyText"/>
        <w:widowControl w:val="0"/>
        <w:rPr>
          <w:lang w:val="es-ES"/>
        </w:rPr>
      </w:pPr>
    </w:p>
    <w:p w14:paraId="68E3D926"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NUMERO DE LOTE</w:t>
      </w:r>
    </w:p>
    <w:p w14:paraId="68E3D927" w14:textId="77777777" w:rsidR="00A80C76" w:rsidRDefault="00A80C76">
      <w:pPr>
        <w:pStyle w:val="EMEABodyText"/>
        <w:widowControl w:val="0"/>
        <w:rPr>
          <w:lang w:val="es-ES"/>
        </w:rPr>
      </w:pPr>
    </w:p>
    <w:p w14:paraId="68E3D928" w14:textId="77777777" w:rsidR="00A80C76" w:rsidRDefault="006963B6">
      <w:pPr>
        <w:pStyle w:val="EMEABodyText"/>
        <w:widowControl w:val="0"/>
        <w:rPr>
          <w:lang w:val="es-ES"/>
        </w:rPr>
      </w:pPr>
      <w:r>
        <w:rPr>
          <w:lang w:val="es-ES"/>
        </w:rPr>
        <w:t>Lot</w:t>
      </w:r>
    </w:p>
    <w:p w14:paraId="68E3D929" w14:textId="77777777" w:rsidR="00A80C76" w:rsidRDefault="00A80C76">
      <w:pPr>
        <w:pStyle w:val="EMEABodyText"/>
        <w:widowControl w:val="0"/>
        <w:rPr>
          <w:lang w:val="es-ES"/>
        </w:rPr>
      </w:pPr>
    </w:p>
    <w:p w14:paraId="68E3D92A" w14:textId="77777777" w:rsidR="00A80C76" w:rsidRDefault="00A80C76">
      <w:pPr>
        <w:pStyle w:val="EMEABodyText"/>
        <w:widowControl w:val="0"/>
        <w:rPr>
          <w:lang w:val="es-ES"/>
        </w:rPr>
      </w:pPr>
    </w:p>
    <w:p w14:paraId="68E3D92B"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OTROS</w:t>
      </w:r>
    </w:p>
    <w:p w14:paraId="68E3D92C" w14:textId="77777777" w:rsidR="00A80C76" w:rsidRDefault="00A80C76">
      <w:pPr>
        <w:pStyle w:val="EMEABodyText"/>
        <w:widowControl w:val="0"/>
        <w:rPr>
          <w:lang w:val="es-ES"/>
        </w:rPr>
      </w:pPr>
    </w:p>
    <w:p w14:paraId="68E3D92D" w14:textId="77777777" w:rsidR="00A80C76" w:rsidRDefault="006963B6">
      <w:pPr>
        <w:pStyle w:val="EMEATitlePAC"/>
        <w:keepNext w:val="0"/>
        <w:keepLines w:val="0"/>
        <w:widowControl w:val="0"/>
        <w:rPr>
          <w:lang w:val="es-ES"/>
        </w:rPr>
      </w:pPr>
      <w:r>
        <w:rPr>
          <w:lang w:val="es-ES"/>
        </w:rPr>
        <w:br w:type="page"/>
      </w:r>
      <w:r>
        <w:rPr>
          <w:caps w:val="0"/>
          <w:lang w:val="es-ES"/>
        </w:rPr>
        <w:lastRenderedPageBreak/>
        <w:t>INFORMACIÓN QUE DEBE FIGURAR EN EL EMBALAJE EXTERIOR</w:t>
      </w:r>
    </w:p>
    <w:p w14:paraId="68E3D92E" w14:textId="77777777" w:rsidR="00A80C76" w:rsidRDefault="00A80C76">
      <w:pPr>
        <w:pStyle w:val="EMEATitlePAC"/>
        <w:keepNext w:val="0"/>
        <w:keepLines w:val="0"/>
        <w:widowControl w:val="0"/>
        <w:rPr>
          <w:lang w:val="es-ES"/>
        </w:rPr>
      </w:pPr>
    </w:p>
    <w:p w14:paraId="68E3D92F" w14:textId="77777777" w:rsidR="00A80C76" w:rsidRDefault="006963B6">
      <w:pPr>
        <w:pStyle w:val="EMEATitlePAC"/>
        <w:keepNext w:val="0"/>
        <w:keepLines w:val="0"/>
        <w:widowControl w:val="0"/>
        <w:rPr>
          <w:lang w:val="es-ES"/>
        </w:rPr>
      </w:pPr>
      <w:r>
        <w:rPr>
          <w:lang w:val="es-ES"/>
        </w:rPr>
        <w:t>CAJA CARTÓN</w:t>
      </w:r>
    </w:p>
    <w:p w14:paraId="68E3D930" w14:textId="77777777" w:rsidR="00A80C76" w:rsidRDefault="00A80C76">
      <w:pPr>
        <w:pStyle w:val="EMEABodyText"/>
        <w:widowControl w:val="0"/>
        <w:rPr>
          <w:lang w:val="es-ES"/>
        </w:rPr>
      </w:pPr>
    </w:p>
    <w:p w14:paraId="68E3D931" w14:textId="77777777" w:rsidR="00A80C76" w:rsidRDefault="00A80C76">
      <w:pPr>
        <w:pStyle w:val="EMEABodyText"/>
        <w:widowControl w:val="0"/>
        <w:rPr>
          <w:lang w:val="es-ES"/>
        </w:rPr>
      </w:pPr>
    </w:p>
    <w:p w14:paraId="68E3D932"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933" w14:textId="77777777" w:rsidR="00A80C76" w:rsidRDefault="00A80C76">
      <w:pPr>
        <w:pStyle w:val="EMEABodyText"/>
        <w:widowControl w:val="0"/>
        <w:rPr>
          <w:lang w:val="es-ES"/>
        </w:rPr>
      </w:pPr>
    </w:p>
    <w:p w14:paraId="68E3D934" w14:textId="77777777" w:rsidR="00A80C76" w:rsidRDefault="006963B6">
      <w:pPr>
        <w:pStyle w:val="EMEABodyText"/>
        <w:widowControl w:val="0"/>
        <w:rPr>
          <w:lang w:val="es-ES"/>
        </w:rPr>
      </w:pPr>
      <w:r>
        <w:rPr>
          <w:lang w:val="es-ES"/>
        </w:rPr>
        <w:t>ABILIFY 15 mg comprimidos bucodispersables</w:t>
      </w:r>
    </w:p>
    <w:p w14:paraId="68E3D935" w14:textId="77777777" w:rsidR="00A80C76" w:rsidRPr="004038D4" w:rsidRDefault="006963B6">
      <w:pPr>
        <w:pStyle w:val="EMEABodyText"/>
        <w:widowControl w:val="0"/>
        <w:rPr>
          <w:lang w:val="pt-PT"/>
        </w:rPr>
      </w:pPr>
      <w:r w:rsidRPr="004038D4">
        <w:rPr>
          <w:lang w:val="pt-PT"/>
        </w:rPr>
        <w:t>aripiprazol</w:t>
      </w:r>
    </w:p>
    <w:p w14:paraId="68E3D936" w14:textId="77777777" w:rsidR="00A80C76" w:rsidRPr="004038D4" w:rsidRDefault="00A80C76">
      <w:pPr>
        <w:pStyle w:val="EMEABodyText"/>
        <w:widowControl w:val="0"/>
        <w:rPr>
          <w:lang w:val="pt-PT"/>
        </w:rPr>
      </w:pPr>
    </w:p>
    <w:p w14:paraId="68E3D937" w14:textId="77777777" w:rsidR="00A80C76" w:rsidRPr="004038D4" w:rsidRDefault="00A80C76">
      <w:pPr>
        <w:pStyle w:val="EMEABodyText"/>
        <w:widowControl w:val="0"/>
        <w:rPr>
          <w:lang w:val="pt-PT"/>
        </w:rPr>
      </w:pPr>
    </w:p>
    <w:p w14:paraId="68E3D938" w14:textId="77777777" w:rsidR="00A80C76" w:rsidRPr="004038D4" w:rsidRDefault="006963B6">
      <w:pPr>
        <w:pStyle w:val="EMEATitlePAC"/>
        <w:keepNext w:val="0"/>
        <w:keepLines w:val="0"/>
        <w:widowControl w:val="0"/>
        <w:tabs>
          <w:tab w:val="left" w:pos="567"/>
        </w:tabs>
        <w:ind w:left="567" w:hanging="567"/>
        <w:rPr>
          <w:lang w:val="pt-PT"/>
        </w:rPr>
      </w:pPr>
      <w:r w:rsidRPr="004038D4">
        <w:rPr>
          <w:caps w:val="0"/>
          <w:lang w:val="pt-PT"/>
        </w:rPr>
        <w:t>2.</w:t>
      </w:r>
      <w:r w:rsidRPr="004038D4">
        <w:rPr>
          <w:caps w:val="0"/>
          <w:lang w:val="pt-PT"/>
        </w:rPr>
        <w:tab/>
        <w:t>PRINCIPIO(S) ACTIVO(S)</w:t>
      </w:r>
    </w:p>
    <w:p w14:paraId="68E3D939" w14:textId="77777777" w:rsidR="00A80C76" w:rsidRPr="004038D4" w:rsidRDefault="00A80C76">
      <w:pPr>
        <w:pStyle w:val="EMEABodyText"/>
        <w:widowControl w:val="0"/>
        <w:rPr>
          <w:lang w:val="pt-PT"/>
        </w:rPr>
      </w:pPr>
    </w:p>
    <w:p w14:paraId="68E3D93A" w14:textId="77777777" w:rsidR="00A80C76" w:rsidRDefault="006963B6">
      <w:pPr>
        <w:pStyle w:val="EMEABodyText"/>
        <w:widowControl w:val="0"/>
        <w:rPr>
          <w:lang w:val="es-ES"/>
        </w:rPr>
      </w:pPr>
      <w:r>
        <w:rPr>
          <w:lang w:val="es-ES"/>
        </w:rPr>
        <w:t>Cada comprimido contiene 15 mg de aripiprazol.</w:t>
      </w:r>
    </w:p>
    <w:p w14:paraId="68E3D93B" w14:textId="77777777" w:rsidR="00A80C76" w:rsidRDefault="00A80C76">
      <w:pPr>
        <w:pStyle w:val="EMEABodyText"/>
        <w:widowControl w:val="0"/>
        <w:rPr>
          <w:lang w:val="es-ES"/>
        </w:rPr>
      </w:pPr>
    </w:p>
    <w:p w14:paraId="68E3D93C" w14:textId="77777777" w:rsidR="00A80C76" w:rsidRDefault="00A80C76">
      <w:pPr>
        <w:pStyle w:val="EMEABodyText"/>
        <w:widowControl w:val="0"/>
        <w:rPr>
          <w:lang w:val="es-ES"/>
        </w:rPr>
      </w:pPr>
    </w:p>
    <w:p w14:paraId="68E3D93D"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LISTA DE EXCIPIENTES</w:t>
      </w:r>
    </w:p>
    <w:p w14:paraId="68E3D93E" w14:textId="77777777" w:rsidR="00A80C76" w:rsidRDefault="00A80C76">
      <w:pPr>
        <w:pStyle w:val="EMEABodyText"/>
        <w:widowControl w:val="0"/>
        <w:rPr>
          <w:lang w:val="es-ES"/>
        </w:rPr>
      </w:pPr>
    </w:p>
    <w:p w14:paraId="68E3D93F" w14:textId="77777777" w:rsidR="00A80C76" w:rsidRDefault="006963B6">
      <w:pPr>
        <w:pStyle w:val="EMEABodyText"/>
        <w:widowControl w:val="0"/>
        <w:rPr>
          <w:lang w:val="es-ES"/>
        </w:rPr>
      </w:pPr>
      <w:r>
        <w:rPr>
          <w:lang w:val="es-ES"/>
        </w:rPr>
        <w:t>Contiene aspartamo y lactosa. Para mayor información consultar el prospecto.</w:t>
      </w:r>
    </w:p>
    <w:p w14:paraId="68E3D940" w14:textId="77777777" w:rsidR="00A80C76" w:rsidRDefault="00A80C76">
      <w:pPr>
        <w:pStyle w:val="EMEABodyText"/>
        <w:widowControl w:val="0"/>
        <w:rPr>
          <w:lang w:val="es-ES"/>
        </w:rPr>
      </w:pPr>
    </w:p>
    <w:p w14:paraId="68E3D941" w14:textId="77777777" w:rsidR="00A80C76" w:rsidRDefault="00A80C76">
      <w:pPr>
        <w:pStyle w:val="EMEABodyText"/>
        <w:widowControl w:val="0"/>
        <w:rPr>
          <w:lang w:val="es-ES"/>
        </w:rPr>
      </w:pPr>
    </w:p>
    <w:p w14:paraId="68E3D942"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FORMA FARMACÉUTICA Y CONTENIDO DEL ENVASE</w:t>
      </w:r>
    </w:p>
    <w:p w14:paraId="68E3D943" w14:textId="77777777" w:rsidR="00A80C76" w:rsidRDefault="00A80C76">
      <w:pPr>
        <w:pStyle w:val="EMEABodyText"/>
        <w:widowControl w:val="0"/>
        <w:rPr>
          <w:lang w:val="es-ES"/>
        </w:rPr>
      </w:pPr>
    </w:p>
    <w:p w14:paraId="68E3D944" w14:textId="77777777" w:rsidR="00A80C76" w:rsidRDefault="006963B6">
      <w:pPr>
        <w:pStyle w:val="EMEABodyText"/>
        <w:widowControl w:val="0"/>
        <w:rPr>
          <w:lang w:val="es-ES"/>
        </w:rPr>
      </w:pPr>
      <w:r>
        <w:rPr>
          <w:highlight w:val="lightGray"/>
          <w:lang w:val="es-ES"/>
        </w:rPr>
        <w:t>Comprimidos bucodispersables</w:t>
      </w:r>
    </w:p>
    <w:p w14:paraId="68E3D945" w14:textId="77777777" w:rsidR="00A80C76" w:rsidRDefault="00A80C76">
      <w:pPr>
        <w:pStyle w:val="EMEABodyText"/>
        <w:widowControl w:val="0"/>
        <w:rPr>
          <w:lang w:val="es-ES"/>
        </w:rPr>
      </w:pPr>
    </w:p>
    <w:p w14:paraId="68E3D946" w14:textId="77777777" w:rsidR="00A80C76" w:rsidRDefault="006963B6">
      <w:pPr>
        <w:pStyle w:val="EMEABodyText"/>
        <w:widowControl w:val="0"/>
        <w:rPr>
          <w:lang w:val="es-ES"/>
        </w:rPr>
      </w:pPr>
      <w:r>
        <w:rPr>
          <w:lang w:val="es-ES"/>
        </w:rPr>
        <w:t>14 × 1 comprimidos bucodispersables</w:t>
      </w:r>
    </w:p>
    <w:p w14:paraId="68E3D947" w14:textId="77777777" w:rsidR="00A80C76" w:rsidRDefault="006963B6">
      <w:pPr>
        <w:pStyle w:val="EMEABodyText"/>
        <w:widowControl w:val="0"/>
        <w:rPr>
          <w:highlight w:val="lightGray"/>
          <w:lang w:val="es-ES"/>
        </w:rPr>
      </w:pPr>
      <w:r>
        <w:rPr>
          <w:highlight w:val="lightGray"/>
          <w:lang w:val="es-ES"/>
        </w:rPr>
        <w:t>28 × 1 comprimidos bucodispersables</w:t>
      </w:r>
    </w:p>
    <w:p w14:paraId="68E3D948" w14:textId="77777777" w:rsidR="00A80C76" w:rsidRDefault="006963B6">
      <w:pPr>
        <w:pStyle w:val="EMEABodyText"/>
        <w:widowControl w:val="0"/>
        <w:rPr>
          <w:lang w:val="es-ES"/>
        </w:rPr>
      </w:pPr>
      <w:r>
        <w:rPr>
          <w:highlight w:val="lightGray"/>
          <w:lang w:val="es-ES"/>
        </w:rPr>
        <w:t>49 × 1 comprimidos bucodispersables</w:t>
      </w:r>
    </w:p>
    <w:p w14:paraId="68E3D949" w14:textId="77777777" w:rsidR="00A80C76" w:rsidRDefault="00A80C76">
      <w:pPr>
        <w:pStyle w:val="EMEABodyText"/>
        <w:widowControl w:val="0"/>
        <w:rPr>
          <w:lang w:val="es-ES"/>
        </w:rPr>
      </w:pPr>
    </w:p>
    <w:p w14:paraId="68E3D94A" w14:textId="77777777" w:rsidR="00A80C76" w:rsidRDefault="00A80C76">
      <w:pPr>
        <w:pStyle w:val="EMEABodyText"/>
        <w:widowControl w:val="0"/>
        <w:rPr>
          <w:lang w:val="es-ES"/>
        </w:rPr>
      </w:pPr>
    </w:p>
    <w:p w14:paraId="68E3D94B"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FORMA Y VÍA(S) DE ADMINISTRACIÓN</w:t>
      </w:r>
    </w:p>
    <w:p w14:paraId="68E3D94C" w14:textId="77777777" w:rsidR="00A80C76" w:rsidRDefault="00A80C76">
      <w:pPr>
        <w:pStyle w:val="EMEABodyText"/>
        <w:widowControl w:val="0"/>
        <w:rPr>
          <w:lang w:val="es-ES"/>
        </w:rPr>
      </w:pPr>
    </w:p>
    <w:p w14:paraId="68E3D94D" w14:textId="77777777" w:rsidR="00A80C76" w:rsidRDefault="006963B6">
      <w:pPr>
        <w:pStyle w:val="EMEABodyText"/>
        <w:widowControl w:val="0"/>
        <w:rPr>
          <w:lang w:val="es-ES"/>
        </w:rPr>
      </w:pPr>
      <w:r>
        <w:rPr>
          <w:lang w:val="es-ES"/>
        </w:rPr>
        <w:t>Leer el prospecto antes de utilizar este medicamento.</w:t>
      </w:r>
    </w:p>
    <w:p w14:paraId="68E3D94E" w14:textId="77777777" w:rsidR="00A80C76" w:rsidRDefault="006963B6">
      <w:pPr>
        <w:pStyle w:val="EMEABodyText"/>
        <w:widowControl w:val="0"/>
        <w:rPr>
          <w:lang w:val="es-ES"/>
        </w:rPr>
      </w:pPr>
      <w:r>
        <w:rPr>
          <w:lang w:val="es-ES"/>
        </w:rPr>
        <w:t>Vía oral.</w:t>
      </w:r>
    </w:p>
    <w:p w14:paraId="68E3D94F" w14:textId="77777777" w:rsidR="00A80C76" w:rsidRDefault="006963B6">
      <w:pPr>
        <w:pStyle w:val="EMEABodyText"/>
        <w:widowControl w:val="0"/>
        <w:rPr>
          <w:lang w:val="es-ES"/>
        </w:rPr>
      </w:pPr>
      <w:r>
        <w:rPr>
          <w:noProof/>
          <w:lang w:val="es-ES" w:eastAsia="es-ES"/>
        </w:rPr>
        <w:drawing>
          <wp:inline distT="0" distB="0" distL="0" distR="0" wp14:anchorId="0F78B529" wp14:editId="24CAA3F0">
            <wp:extent cx="2479675" cy="738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479675" cy="738505"/>
                    </a:xfrm>
                    <a:prstGeom prst="rect">
                      <a:avLst/>
                    </a:prstGeom>
                    <a:noFill/>
                    <a:ln>
                      <a:noFill/>
                    </a:ln>
                  </pic:spPr>
                </pic:pic>
              </a:graphicData>
            </a:graphic>
          </wp:inline>
        </w:drawing>
      </w:r>
    </w:p>
    <w:p w14:paraId="68E3D950" w14:textId="77777777" w:rsidR="00A80C76" w:rsidRDefault="00A80C76">
      <w:pPr>
        <w:pStyle w:val="EMEABodyText"/>
        <w:rPr>
          <w:lang w:val="es-ES"/>
        </w:rPr>
      </w:pPr>
    </w:p>
    <w:p w14:paraId="68E3D951" w14:textId="77777777" w:rsidR="00A80C76" w:rsidRDefault="00A80C76">
      <w:pPr>
        <w:pStyle w:val="EMEABodyText"/>
        <w:widowControl w:val="0"/>
        <w:rPr>
          <w:lang w:val="es-ES"/>
        </w:rPr>
      </w:pPr>
    </w:p>
    <w:p w14:paraId="68E3D952" w14:textId="77777777" w:rsidR="00A80C76" w:rsidRDefault="006963B6">
      <w:pPr>
        <w:pStyle w:val="EMEATitlePAC"/>
        <w:keepNext w:val="0"/>
        <w:keepLines w:val="0"/>
        <w:widowControl w:val="0"/>
        <w:tabs>
          <w:tab w:val="left" w:pos="567"/>
        </w:tabs>
        <w:ind w:left="567" w:hanging="567"/>
        <w:rPr>
          <w:lang w:val="es-ES"/>
        </w:rPr>
      </w:pPr>
      <w:r>
        <w:rPr>
          <w:caps w:val="0"/>
          <w:lang w:val="es-ES"/>
        </w:rPr>
        <w:t>6.</w:t>
      </w:r>
      <w:r>
        <w:rPr>
          <w:caps w:val="0"/>
          <w:lang w:val="es-ES"/>
        </w:rPr>
        <w:tab/>
        <w:t>ADVERTENCIA ESPECIAL DE QUE EL MEDICAMENTO DEBE MANTENERSE FUERA DE LA VISTA Y DEL ALCANCE DE LOS NIÑOS</w:t>
      </w:r>
    </w:p>
    <w:p w14:paraId="68E3D953" w14:textId="77777777" w:rsidR="00A80C76" w:rsidRDefault="00A80C76">
      <w:pPr>
        <w:pStyle w:val="EMEABodyText"/>
        <w:widowControl w:val="0"/>
        <w:rPr>
          <w:lang w:val="es-ES"/>
        </w:rPr>
      </w:pPr>
    </w:p>
    <w:p w14:paraId="68E3D954" w14:textId="77777777" w:rsidR="00A80C76" w:rsidRDefault="006963B6">
      <w:pPr>
        <w:pStyle w:val="EMEABodyText"/>
        <w:widowControl w:val="0"/>
        <w:rPr>
          <w:lang w:val="es-ES"/>
        </w:rPr>
      </w:pPr>
      <w:r>
        <w:rPr>
          <w:lang w:val="es-ES"/>
        </w:rPr>
        <w:t>Mantener fuera de la vista y del alcance de los niños.</w:t>
      </w:r>
    </w:p>
    <w:p w14:paraId="68E3D955" w14:textId="77777777" w:rsidR="00A80C76" w:rsidRDefault="00A80C76">
      <w:pPr>
        <w:pStyle w:val="EMEABodyText"/>
        <w:widowControl w:val="0"/>
        <w:rPr>
          <w:lang w:val="es-ES"/>
        </w:rPr>
      </w:pPr>
    </w:p>
    <w:p w14:paraId="68E3D956" w14:textId="77777777" w:rsidR="00A80C76" w:rsidRDefault="00A80C76">
      <w:pPr>
        <w:pStyle w:val="EMEABodyText"/>
        <w:widowControl w:val="0"/>
        <w:rPr>
          <w:lang w:val="es-ES"/>
        </w:rPr>
      </w:pPr>
    </w:p>
    <w:p w14:paraId="68E3D957" w14:textId="77777777" w:rsidR="00A80C76" w:rsidRDefault="006963B6">
      <w:pPr>
        <w:pStyle w:val="EMEATitlePAC"/>
        <w:keepNext w:val="0"/>
        <w:keepLines w:val="0"/>
        <w:widowControl w:val="0"/>
        <w:tabs>
          <w:tab w:val="left" w:pos="567"/>
        </w:tabs>
        <w:ind w:left="567" w:hanging="567"/>
        <w:rPr>
          <w:lang w:val="es-ES"/>
        </w:rPr>
      </w:pPr>
      <w:r>
        <w:rPr>
          <w:caps w:val="0"/>
          <w:lang w:val="es-ES"/>
        </w:rPr>
        <w:t>7.</w:t>
      </w:r>
      <w:r>
        <w:rPr>
          <w:caps w:val="0"/>
          <w:lang w:val="es-ES"/>
        </w:rPr>
        <w:tab/>
        <w:t>OTRA(S) ADVERTENCIA(S) ESPECIAL(ES), SI ES NECESARIO</w:t>
      </w:r>
    </w:p>
    <w:p w14:paraId="68E3D958" w14:textId="77777777" w:rsidR="00A80C76" w:rsidRDefault="00A80C76">
      <w:pPr>
        <w:pStyle w:val="EMEABodyText"/>
        <w:widowControl w:val="0"/>
        <w:rPr>
          <w:lang w:val="es-ES"/>
        </w:rPr>
      </w:pPr>
    </w:p>
    <w:p w14:paraId="68E3D959" w14:textId="77777777" w:rsidR="00A80C76" w:rsidRDefault="00A80C76">
      <w:pPr>
        <w:pStyle w:val="EMEABodyText"/>
        <w:widowControl w:val="0"/>
        <w:rPr>
          <w:lang w:val="es-ES"/>
        </w:rPr>
      </w:pPr>
    </w:p>
    <w:p w14:paraId="68E3D95A" w14:textId="77777777" w:rsidR="00A80C76" w:rsidRDefault="006963B6">
      <w:pPr>
        <w:pStyle w:val="EMEATitlePAC"/>
        <w:keepNext w:val="0"/>
        <w:keepLines w:val="0"/>
        <w:widowControl w:val="0"/>
        <w:tabs>
          <w:tab w:val="left" w:pos="567"/>
        </w:tabs>
        <w:ind w:left="567" w:hanging="567"/>
        <w:rPr>
          <w:lang w:val="es-ES"/>
        </w:rPr>
      </w:pPr>
      <w:r>
        <w:rPr>
          <w:caps w:val="0"/>
          <w:lang w:val="es-ES"/>
        </w:rPr>
        <w:t>8.</w:t>
      </w:r>
      <w:r>
        <w:rPr>
          <w:caps w:val="0"/>
          <w:lang w:val="es-ES"/>
        </w:rPr>
        <w:tab/>
        <w:t>FECHA DE CADUCIDAD</w:t>
      </w:r>
    </w:p>
    <w:p w14:paraId="68E3D95B" w14:textId="77777777" w:rsidR="00A80C76" w:rsidRDefault="00A80C76">
      <w:pPr>
        <w:pStyle w:val="EMEABodyText"/>
        <w:widowControl w:val="0"/>
        <w:rPr>
          <w:lang w:val="es-ES"/>
        </w:rPr>
      </w:pPr>
    </w:p>
    <w:p w14:paraId="68E3D95C" w14:textId="77777777" w:rsidR="00A80C76" w:rsidRDefault="006963B6">
      <w:pPr>
        <w:pStyle w:val="EMEABodyText"/>
        <w:widowControl w:val="0"/>
        <w:rPr>
          <w:lang w:val="es-ES"/>
        </w:rPr>
      </w:pPr>
      <w:r>
        <w:rPr>
          <w:lang w:val="es-ES"/>
        </w:rPr>
        <w:t>CAD</w:t>
      </w:r>
    </w:p>
    <w:p w14:paraId="68E3D95D" w14:textId="77777777" w:rsidR="00A80C76" w:rsidRDefault="00A80C76">
      <w:pPr>
        <w:pStyle w:val="EMEABodyText"/>
        <w:widowControl w:val="0"/>
        <w:rPr>
          <w:lang w:val="es-ES"/>
        </w:rPr>
      </w:pPr>
    </w:p>
    <w:p w14:paraId="68E3D95E" w14:textId="77777777" w:rsidR="00A80C76" w:rsidRDefault="00A80C76">
      <w:pPr>
        <w:pStyle w:val="EMEABodyText"/>
        <w:widowControl w:val="0"/>
        <w:rPr>
          <w:lang w:val="es-ES"/>
        </w:rPr>
      </w:pPr>
    </w:p>
    <w:p w14:paraId="68E3D95F" w14:textId="77777777" w:rsidR="00A80C76" w:rsidRDefault="006963B6">
      <w:pPr>
        <w:pStyle w:val="EMEATitlePAC"/>
        <w:keepNext w:val="0"/>
        <w:keepLines w:val="0"/>
        <w:widowControl w:val="0"/>
        <w:tabs>
          <w:tab w:val="left" w:pos="567"/>
        </w:tabs>
        <w:ind w:left="567" w:hanging="567"/>
        <w:rPr>
          <w:lang w:val="es-ES"/>
        </w:rPr>
      </w:pPr>
      <w:r>
        <w:rPr>
          <w:caps w:val="0"/>
          <w:lang w:val="es-ES"/>
        </w:rPr>
        <w:lastRenderedPageBreak/>
        <w:t>9.</w:t>
      </w:r>
      <w:r>
        <w:rPr>
          <w:caps w:val="0"/>
          <w:lang w:val="es-ES"/>
        </w:rPr>
        <w:tab/>
        <w:t>CONDICIONES ESPECIALES DE CONSERVACIÓN</w:t>
      </w:r>
    </w:p>
    <w:p w14:paraId="68E3D960" w14:textId="77777777" w:rsidR="00A80C76" w:rsidRDefault="00A80C76">
      <w:pPr>
        <w:pStyle w:val="EMEABodyText"/>
        <w:widowControl w:val="0"/>
        <w:rPr>
          <w:lang w:val="es-ES"/>
        </w:rPr>
      </w:pPr>
    </w:p>
    <w:p w14:paraId="68E3D961" w14:textId="77777777" w:rsidR="00A80C76" w:rsidRDefault="006963B6">
      <w:pPr>
        <w:pStyle w:val="EMEABodyText"/>
        <w:widowControl w:val="0"/>
        <w:rPr>
          <w:lang w:val="es-ES"/>
        </w:rPr>
      </w:pPr>
      <w:r>
        <w:rPr>
          <w:lang w:val="es-ES"/>
        </w:rPr>
        <w:t>Conservar en el embalaje original para protegerlo de la humedad.</w:t>
      </w:r>
    </w:p>
    <w:p w14:paraId="68E3D962" w14:textId="77777777" w:rsidR="00A80C76" w:rsidRDefault="00A80C76">
      <w:pPr>
        <w:pStyle w:val="EMEABodyText"/>
        <w:widowControl w:val="0"/>
        <w:rPr>
          <w:lang w:val="es-ES"/>
        </w:rPr>
      </w:pPr>
    </w:p>
    <w:p w14:paraId="68E3D963" w14:textId="77777777" w:rsidR="00A80C76" w:rsidRDefault="00A80C76">
      <w:pPr>
        <w:pStyle w:val="EMEABodyText"/>
        <w:widowControl w:val="0"/>
        <w:rPr>
          <w:lang w:val="es-ES"/>
        </w:rPr>
      </w:pPr>
    </w:p>
    <w:p w14:paraId="68E3D964" w14:textId="77777777" w:rsidR="00A80C76" w:rsidRDefault="006963B6">
      <w:pPr>
        <w:pStyle w:val="EMEATitlePAC"/>
        <w:keepNext w:val="0"/>
        <w:keepLines w:val="0"/>
        <w:widowControl w:val="0"/>
        <w:ind w:left="567" w:hanging="567"/>
        <w:rPr>
          <w:lang w:val="es-ES"/>
        </w:rPr>
      </w:pPr>
      <w:r>
        <w:rPr>
          <w:lang w:val="es-ES"/>
        </w:rPr>
        <w:t>10.</w:t>
      </w:r>
      <w:r>
        <w:rPr>
          <w:lang w:val="es-ES"/>
        </w:rPr>
        <w:tab/>
        <w:t>PRECAUCIONES ESPECIALES DE ELIMINACIÓN DEL MEDICAMENTO NO UTILIZADO O DE LOS MATERIALES DE DESECHO DERIVADOS DE SU USO, CUANDO CORRESPONDA</w:t>
      </w:r>
    </w:p>
    <w:p w14:paraId="68E3D965" w14:textId="77777777" w:rsidR="00A80C76" w:rsidRDefault="00A80C76">
      <w:pPr>
        <w:pStyle w:val="EMEABodyText"/>
        <w:widowControl w:val="0"/>
        <w:rPr>
          <w:lang w:val="es-ES"/>
        </w:rPr>
      </w:pPr>
    </w:p>
    <w:p w14:paraId="68E3D966" w14:textId="77777777" w:rsidR="00A80C76" w:rsidRDefault="00A80C76">
      <w:pPr>
        <w:pStyle w:val="EMEABodyText"/>
        <w:widowControl w:val="0"/>
        <w:rPr>
          <w:lang w:val="es-ES"/>
        </w:rPr>
      </w:pPr>
    </w:p>
    <w:p w14:paraId="68E3D967" w14:textId="77777777" w:rsidR="00A80C76" w:rsidRDefault="006963B6">
      <w:pPr>
        <w:pStyle w:val="EMEATitlePAC"/>
        <w:keepNext w:val="0"/>
        <w:keepLines w:val="0"/>
        <w:widowControl w:val="0"/>
        <w:tabs>
          <w:tab w:val="left" w:pos="567"/>
        </w:tabs>
        <w:ind w:left="567" w:hanging="567"/>
        <w:rPr>
          <w:lang w:val="es-ES"/>
        </w:rPr>
      </w:pPr>
      <w:r>
        <w:rPr>
          <w:caps w:val="0"/>
          <w:lang w:val="es-ES"/>
        </w:rPr>
        <w:t>11.</w:t>
      </w:r>
      <w:r>
        <w:rPr>
          <w:caps w:val="0"/>
          <w:lang w:val="es-ES"/>
        </w:rPr>
        <w:tab/>
        <w:t>NOMBRE Y DIRECCIÓN DEL TITULAR DE LA AUTORIZACIÓN DE COMERCIALIZACIÓN</w:t>
      </w:r>
    </w:p>
    <w:p w14:paraId="68E3D968" w14:textId="77777777" w:rsidR="00A80C76" w:rsidRDefault="00A80C76">
      <w:pPr>
        <w:pStyle w:val="EMEABodyText"/>
        <w:widowControl w:val="0"/>
        <w:rPr>
          <w:lang w:val="es-ES"/>
        </w:rPr>
      </w:pPr>
    </w:p>
    <w:p w14:paraId="68E3D969" w14:textId="77777777" w:rsidR="00A80C76" w:rsidRDefault="006963B6">
      <w:pPr>
        <w:widowControl w:val="0"/>
        <w:rPr>
          <w:rFonts w:eastAsia="Times New Roman"/>
          <w:szCs w:val="20"/>
          <w:lang w:val="es-ES"/>
        </w:rPr>
      </w:pPr>
      <w:r>
        <w:rPr>
          <w:lang w:val="es-ES"/>
        </w:rPr>
        <w:t>Otsuka Pharmaceutical Netherlands B.V.</w:t>
      </w:r>
    </w:p>
    <w:p w14:paraId="68E3D96A" w14:textId="77777777" w:rsidR="00A80C76" w:rsidRDefault="006963B6">
      <w:pPr>
        <w:widowControl w:val="0"/>
        <w:rPr>
          <w:lang w:val="es-ES"/>
        </w:rPr>
      </w:pPr>
      <w:r>
        <w:rPr>
          <w:lang w:val="es-ES"/>
        </w:rPr>
        <w:t>Herikerbergweg 292</w:t>
      </w:r>
    </w:p>
    <w:p w14:paraId="68E3D96B" w14:textId="77777777" w:rsidR="00A80C76" w:rsidRDefault="006963B6">
      <w:pPr>
        <w:widowControl w:val="0"/>
        <w:rPr>
          <w:lang w:val="es-ES"/>
        </w:rPr>
      </w:pPr>
      <w:r>
        <w:rPr>
          <w:lang w:val="es-ES"/>
        </w:rPr>
        <w:t>1101 CT, Amsterdam</w:t>
      </w:r>
    </w:p>
    <w:p w14:paraId="68E3D96C" w14:textId="77777777" w:rsidR="00A80C76" w:rsidRDefault="006963B6">
      <w:pPr>
        <w:pStyle w:val="EMEABodyText"/>
        <w:widowControl w:val="0"/>
        <w:rPr>
          <w:lang w:val="es-ES"/>
        </w:rPr>
      </w:pPr>
      <w:r>
        <w:rPr>
          <w:lang w:val="es-ES"/>
        </w:rPr>
        <w:t>Países Bajos</w:t>
      </w:r>
    </w:p>
    <w:p w14:paraId="68E3D96D" w14:textId="77777777" w:rsidR="00A80C76" w:rsidRDefault="00A80C76">
      <w:pPr>
        <w:pStyle w:val="EMEABodyText"/>
        <w:widowControl w:val="0"/>
        <w:rPr>
          <w:lang w:val="es-ES"/>
        </w:rPr>
      </w:pPr>
    </w:p>
    <w:p w14:paraId="68E3D96E" w14:textId="77777777" w:rsidR="00A80C76" w:rsidRDefault="00A80C76">
      <w:pPr>
        <w:pStyle w:val="EMEABodyText"/>
        <w:widowControl w:val="0"/>
        <w:rPr>
          <w:lang w:val="es-ES"/>
        </w:rPr>
      </w:pPr>
    </w:p>
    <w:p w14:paraId="68E3D96F" w14:textId="77777777" w:rsidR="00A80C76" w:rsidRDefault="006963B6">
      <w:pPr>
        <w:pStyle w:val="EMEATitlePAC"/>
        <w:keepNext w:val="0"/>
        <w:keepLines w:val="0"/>
        <w:widowControl w:val="0"/>
        <w:tabs>
          <w:tab w:val="left" w:pos="567"/>
        </w:tabs>
        <w:ind w:left="567" w:hanging="567"/>
        <w:rPr>
          <w:lang w:val="es-ES"/>
        </w:rPr>
      </w:pPr>
      <w:r>
        <w:rPr>
          <w:caps w:val="0"/>
          <w:lang w:val="es-ES"/>
        </w:rPr>
        <w:t>12.</w:t>
      </w:r>
      <w:r>
        <w:rPr>
          <w:caps w:val="0"/>
          <w:lang w:val="es-ES"/>
        </w:rPr>
        <w:tab/>
        <w:t>NÚMERO(S) DE AUTORIZACIÓN DE COMERCIALIZACIÓN</w:t>
      </w:r>
    </w:p>
    <w:p w14:paraId="68E3D970" w14:textId="77777777" w:rsidR="00A80C76" w:rsidRDefault="00A80C76">
      <w:pPr>
        <w:pStyle w:val="EMEABodyText"/>
        <w:widowControl w:val="0"/>
        <w:rPr>
          <w:lang w:val="es-ES"/>
        </w:rPr>
      </w:pPr>
    </w:p>
    <w:p w14:paraId="68E3D971" w14:textId="77777777" w:rsidR="00A80C76" w:rsidRDefault="006963B6">
      <w:pPr>
        <w:widowControl w:val="0"/>
        <w:rPr>
          <w:color w:val="000000"/>
          <w:highlight w:val="lightGray"/>
          <w:lang w:val="es-ES"/>
        </w:rPr>
      </w:pPr>
      <w:bookmarkStart w:id="150" w:name="_Hlk14943416"/>
      <w:r>
        <w:rPr>
          <w:color w:val="000000"/>
          <w:lang w:val="es-ES"/>
        </w:rPr>
        <w:t xml:space="preserve">EU/1/04/276/027 </w:t>
      </w:r>
      <w:r>
        <w:rPr>
          <w:color w:val="000000"/>
          <w:highlight w:val="lightGray"/>
          <w:lang w:val="es-ES"/>
        </w:rPr>
        <w:t xml:space="preserve">(15 mg, 14 × 1 </w:t>
      </w:r>
      <w:r>
        <w:rPr>
          <w:highlight w:val="lightGray"/>
          <w:lang w:val="es-ES"/>
        </w:rPr>
        <w:t>comprimidos bucodispersables</w:t>
      </w:r>
      <w:r>
        <w:rPr>
          <w:color w:val="000000"/>
          <w:highlight w:val="lightGray"/>
          <w:lang w:val="es-ES"/>
        </w:rPr>
        <w:t>)</w:t>
      </w:r>
    </w:p>
    <w:p w14:paraId="68E3D972" w14:textId="77777777" w:rsidR="00A80C76" w:rsidRDefault="006963B6">
      <w:pPr>
        <w:widowControl w:val="0"/>
        <w:rPr>
          <w:color w:val="000000"/>
          <w:highlight w:val="lightGray"/>
          <w:lang w:val="es-ES"/>
        </w:rPr>
      </w:pPr>
      <w:r>
        <w:rPr>
          <w:color w:val="000000"/>
          <w:highlight w:val="lightGray"/>
          <w:lang w:val="es-ES"/>
        </w:rPr>
        <w:t xml:space="preserve">EU/1/04/276/028 (15 mg, 28 × 1 </w:t>
      </w:r>
      <w:r>
        <w:rPr>
          <w:highlight w:val="lightGray"/>
          <w:lang w:val="es-ES"/>
        </w:rPr>
        <w:t>comprimidos bucodispersables</w:t>
      </w:r>
      <w:r>
        <w:rPr>
          <w:color w:val="000000"/>
          <w:highlight w:val="lightGray"/>
          <w:lang w:val="es-ES"/>
        </w:rPr>
        <w:t>)</w:t>
      </w:r>
    </w:p>
    <w:p w14:paraId="68E3D973" w14:textId="77777777" w:rsidR="00A80C76" w:rsidRDefault="006963B6">
      <w:pPr>
        <w:widowControl w:val="0"/>
        <w:rPr>
          <w:color w:val="000000"/>
          <w:highlight w:val="lightGray"/>
          <w:lang w:val="es-ES"/>
        </w:rPr>
      </w:pPr>
      <w:r>
        <w:rPr>
          <w:color w:val="000000"/>
          <w:highlight w:val="lightGray"/>
          <w:lang w:val="es-ES"/>
        </w:rPr>
        <w:t xml:space="preserve">EU/1/04/276/029 (15 mg, 49 × 1 </w:t>
      </w:r>
      <w:r>
        <w:rPr>
          <w:highlight w:val="lightGray"/>
          <w:lang w:val="es-ES"/>
        </w:rPr>
        <w:t>comprimidos bucodispersables</w:t>
      </w:r>
      <w:r>
        <w:rPr>
          <w:color w:val="000000"/>
          <w:highlight w:val="lightGray"/>
          <w:lang w:val="es-ES"/>
        </w:rPr>
        <w:t>)</w:t>
      </w:r>
    </w:p>
    <w:bookmarkEnd w:id="150"/>
    <w:p w14:paraId="68E3D974" w14:textId="77777777" w:rsidR="00A80C76" w:rsidRDefault="00A80C76">
      <w:pPr>
        <w:pStyle w:val="EMEABodyText"/>
        <w:widowControl w:val="0"/>
        <w:rPr>
          <w:lang w:val="es-ES"/>
        </w:rPr>
      </w:pPr>
    </w:p>
    <w:p w14:paraId="68E3D975" w14:textId="77777777" w:rsidR="00A80C76" w:rsidRDefault="00A80C76">
      <w:pPr>
        <w:pStyle w:val="EMEABodyText"/>
        <w:widowControl w:val="0"/>
        <w:rPr>
          <w:lang w:val="es-ES"/>
        </w:rPr>
      </w:pPr>
    </w:p>
    <w:p w14:paraId="68E3D976" w14:textId="77777777" w:rsidR="00A80C76" w:rsidRDefault="006963B6">
      <w:pPr>
        <w:pStyle w:val="EMEATitlePAC"/>
        <w:keepNext w:val="0"/>
        <w:keepLines w:val="0"/>
        <w:widowControl w:val="0"/>
        <w:tabs>
          <w:tab w:val="left" w:pos="567"/>
        </w:tabs>
        <w:ind w:left="567" w:hanging="567"/>
        <w:rPr>
          <w:lang w:val="es-ES"/>
        </w:rPr>
      </w:pPr>
      <w:r>
        <w:rPr>
          <w:caps w:val="0"/>
          <w:lang w:val="es-ES"/>
        </w:rPr>
        <w:t>13.</w:t>
      </w:r>
      <w:r>
        <w:rPr>
          <w:caps w:val="0"/>
          <w:lang w:val="es-ES"/>
        </w:rPr>
        <w:tab/>
        <w:t>NÚMERO DE LOTE</w:t>
      </w:r>
    </w:p>
    <w:p w14:paraId="68E3D977" w14:textId="77777777" w:rsidR="00A80C76" w:rsidRDefault="00A80C76">
      <w:pPr>
        <w:pStyle w:val="EMEABodyText"/>
        <w:widowControl w:val="0"/>
        <w:rPr>
          <w:lang w:val="es-ES"/>
        </w:rPr>
      </w:pPr>
    </w:p>
    <w:p w14:paraId="68E3D978" w14:textId="77777777" w:rsidR="00A80C76" w:rsidRDefault="006963B6">
      <w:pPr>
        <w:pStyle w:val="EMEABodyText"/>
        <w:widowControl w:val="0"/>
        <w:rPr>
          <w:lang w:val="es-ES"/>
        </w:rPr>
      </w:pPr>
      <w:r>
        <w:rPr>
          <w:lang w:val="es-ES"/>
        </w:rPr>
        <w:t>Lote</w:t>
      </w:r>
    </w:p>
    <w:p w14:paraId="68E3D979" w14:textId="77777777" w:rsidR="00A80C76" w:rsidRDefault="00A80C76">
      <w:pPr>
        <w:pStyle w:val="EMEABodyText"/>
        <w:widowControl w:val="0"/>
        <w:rPr>
          <w:lang w:val="es-ES"/>
        </w:rPr>
      </w:pPr>
    </w:p>
    <w:p w14:paraId="68E3D97A" w14:textId="77777777" w:rsidR="00A80C76" w:rsidRDefault="00A80C76">
      <w:pPr>
        <w:pStyle w:val="EMEABodyText"/>
        <w:widowControl w:val="0"/>
        <w:rPr>
          <w:lang w:val="es-ES"/>
        </w:rPr>
      </w:pPr>
    </w:p>
    <w:p w14:paraId="68E3D97B" w14:textId="77777777" w:rsidR="00A80C76" w:rsidRDefault="006963B6">
      <w:pPr>
        <w:pStyle w:val="EMEATitlePAC"/>
        <w:keepNext w:val="0"/>
        <w:keepLines w:val="0"/>
        <w:widowControl w:val="0"/>
        <w:tabs>
          <w:tab w:val="left" w:pos="567"/>
        </w:tabs>
        <w:ind w:left="567" w:hanging="567"/>
        <w:rPr>
          <w:lang w:val="es-ES"/>
        </w:rPr>
      </w:pPr>
      <w:r>
        <w:rPr>
          <w:caps w:val="0"/>
          <w:lang w:val="es-ES"/>
        </w:rPr>
        <w:t>14.</w:t>
      </w:r>
      <w:r>
        <w:rPr>
          <w:caps w:val="0"/>
          <w:lang w:val="es-ES"/>
        </w:rPr>
        <w:tab/>
        <w:t>CONDICIONES GENERALES DE DISPENSACIÓN</w:t>
      </w:r>
    </w:p>
    <w:p w14:paraId="68E3D97C" w14:textId="77777777" w:rsidR="00A80C76" w:rsidRDefault="00A80C76">
      <w:pPr>
        <w:pStyle w:val="EMEABodyText"/>
        <w:widowControl w:val="0"/>
        <w:rPr>
          <w:lang w:val="es-ES"/>
        </w:rPr>
      </w:pPr>
    </w:p>
    <w:p w14:paraId="68E3D97D" w14:textId="77777777" w:rsidR="00A80C76" w:rsidRDefault="006963B6">
      <w:pPr>
        <w:pStyle w:val="EMEABodyText"/>
        <w:widowControl w:val="0"/>
        <w:rPr>
          <w:lang w:val="es-ES"/>
        </w:rPr>
      </w:pPr>
      <w:r>
        <w:rPr>
          <w:lang w:val="es-ES"/>
        </w:rPr>
        <w:t>Medicamento sujeto a prescripción médica.</w:t>
      </w:r>
    </w:p>
    <w:p w14:paraId="68E3D97E" w14:textId="77777777" w:rsidR="00A80C76" w:rsidRDefault="00A80C76">
      <w:pPr>
        <w:pStyle w:val="EMEABodyText"/>
        <w:widowControl w:val="0"/>
        <w:rPr>
          <w:lang w:val="es-ES"/>
        </w:rPr>
      </w:pPr>
    </w:p>
    <w:p w14:paraId="68E3D97F" w14:textId="77777777" w:rsidR="00A80C76" w:rsidRDefault="00A80C76">
      <w:pPr>
        <w:pStyle w:val="EMEABodyText"/>
        <w:widowControl w:val="0"/>
        <w:rPr>
          <w:lang w:val="es-ES"/>
        </w:rPr>
      </w:pPr>
    </w:p>
    <w:p w14:paraId="68E3D980" w14:textId="77777777" w:rsidR="00A80C76" w:rsidRDefault="006963B6">
      <w:pPr>
        <w:pStyle w:val="EMEATitlePAC"/>
        <w:keepNext w:val="0"/>
        <w:keepLines w:val="0"/>
        <w:widowControl w:val="0"/>
        <w:tabs>
          <w:tab w:val="left" w:pos="567"/>
        </w:tabs>
        <w:ind w:left="567" w:hanging="567"/>
        <w:rPr>
          <w:lang w:val="es-ES"/>
        </w:rPr>
      </w:pPr>
      <w:r>
        <w:rPr>
          <w:caps w:val="0"/>
          <w:lang w:val="es-ES"/>
        </w:rPr>
        <w:t>15.</w:t>
      </w:r>
      <w:r>
        <w:rPr>
          <w:caps w:val="0"/>
          <w:lang w:val="es-ES"/>
        </w:rPr>
        <w:tab/>
        <w:t>INSTRUCCIONES DE USO</w:t>
      </w:r>
    </w:p>
    <w:p w14:paraId="68E3D981" w14:textId="77777777" w:rsidR="00A80C76" w:rsidRDefault="00A80C76">
      <w:pPr>
        <w:pStyle w:val="EMEABodyText"/>
        <w:widowControl w:val="0"/>
        <w:rPr>
          <w:lang w:val="es-ES"/>
        </w:rPr>
      </w:pPr>
    </w:p>
    <w:p w14:paraId="68E3D982" w14:textId="77777777" w:rsidR="00A80C76" w:rsidRDefault="00A80C76">
      <w:pPr>
        <w:pStyle w:val="EMEABodyText"/>
        <w:widowControl w:val="0"/>
        <w:rPr>
          <w:lang w:val="es-ES"/>
        </w:rPr>
      </w:pPr>
    </w:p>
    <w:p w14:paraId="68E3D983" w14:textId="77777777" w:rsidR="00A80C76" w:rsidRDefault="006963B6">
      <w:pPr>
        <w:pStyle w:val="EMEATitlePAC"/>
        <w:keepNext w:val="0"/>
        <w:keepLines w:val="0"/>
        <w:widowControl w:val="0"/>
        <w:tabs>
          <w:tab w:val="left" w:pos="567"/>
        </w:tabs>
        <w:ind w:left="567" w:hanging="567"/>
        <w:rPr>
          <w:lang w:val="es-ES"/>
        </w:rPr>
      </w:pPr>
      <w:r>
        <w:rPr>
          <w:caps w:val="0"/>
          <w:lang w:val="es-ES"/>
        </w:rPr>
        <w:t>16.</w:t>
      </w:r>
      <w:r>
        <w:rPr>
          <w:caps w:val="0"/>
          <w:lang w:val="es-ES"/>
        </w:rPr>
        <w:tab/>
        <w:t>INFORMACIÓN EN BRAILLE</w:t>
      </w:r>
    </w:p>
    <w:p w14:paraId="68E3D984" w14:textId="77777777" w:rsidR="00A80C76" w:rsidRDefault="00A80C76">
      <w:pPr>
        <w:pStyle w:val="EMEABodyText"/>
        <w:widowControl w:val="0"/>
        <w:rPr>
          <w:lang w:val="es-ES"/>
        </w:rPr>
      </w:pPr>
    </w:p>
    <w:p w14:paraId="68E3D985" w14:textId="77777777" w:rsidR="00A80C76" w:rsidRPr="004038D4" w:rsidRDefault="006963B6">
      <w:pPr>
        <w:pStyle w:val="EMEABodyText"/>
        <w:widowControl w:val="0"/>
        <w:rPr>
          <w:lang w:val="pt-PT"/>
        </w:rPr>
      </w:pPr>
      <w:r w:rsidRPr="004038D4">
        <w:rPr>
          <w:lang w:val="pt-PT"/>
        </w:rPr>
        <w:t>ABILIFY 15 mg</w:t>
      </w:r>
    </w:p>
    <w:p w14:paraId="68E3D986" w14:textId="77777777" w:rsidR="00A80C76" w:rsidRPr="004038D4" w:rsidRDefault="00A80C76">
      <w:pPr>
        <w:pStyle w:val="EMEABodyText"/>
        <w:widowControl w:val="0"/>
        <w:rPr>
          <w:lang w:val="pt-PT"/>
        </w:rPr>
      </w:pPr>
    </w:p>
    <w:p w14:paraId="68E3D987" w14:textId="77777777" w:rsidR="00A80C76" w:rsidRPr="004038D4" w:rsidRDefault="00A80C76">
      <w:pPr>
        <w:pStyle w:val="EMEABodyText"/>
        <w:widowControl w:val="0"/>
        <w:rPr>
          <w:lang w:val="pt-PT"/>
        </w:rPr>
      </w:pPr>
    </w:p>
    <w:p w14:paraId="68E3D988" w14:textId="77777777" w:rsidR="00A80C76" w:rsidRPr="004038D4" w:rsidRDefault="006963B6">
      <w:pPr>
        <w:pStyle w:val="EMEATitlePAC"/>
        <w:keepNext w:val="0"/>
        <w:keepLines w:val="0"/>
        <w:widowControl w:val="0"/>
        <w:tabs>
          <w:tab w:val="left" w:pos="567"/>
        </w:tabs>
        <w:ind w:left="567" w:hanging="567"/>
        <w:rPr>
          <w:caps w:val="0"/>
          <w:lang w:val="pt-PT"/>
        </w:rPr>
      </w:pPr>
      <w:r w:rsidRPr="004038D4">
        <w:rPr>
          <w:caps w:val="0"/>
          <w:lang w:val="pt-PT"/>
        </w:rPr>
        <w:t>17.</w:t>
      </w:r>
      <w:r w:rsidRPr="004038D4">
        <w:rPr>
          <w:caps w:val="0"/>
          <w:lang w:val="pt-PT"/>
        </w:rPr>
        <w:tab/>
        <w:t>IDENTIFICADOR ÚNICO - CÓDIGO DE BARRAS 2D</w:t>
      </w:r>
    </w:p>
    <w:p w14:paraId="68E3D989" w14:textId="77777777" w:rsidR="00A80C76" w:rsidRPr="004038D4" w:rsidRDefault="00A80C76">
      <w:pPr>
        <w:pStyle w:val="EMEABodyText"/>
        <w:widowControl w:val="0"/>
        <w:rPr>
          <w:lang w:val="pt-PT"/>
        </w:rPr>
      </w:pPr>
    </w:p>
    <w:p w14:paraId="68E3D98A" w14:textId="77777777" w:rsidR="00A80C76" w:rsidRDefault="006963B6">
      <w:pPr>
        <w:pStyle w:val="EMEABodyText"/>
        <w:widowControl w:val="0"/>
        <w:rPr>
          <w:lang w:val="es-ES"/>
        </w:rPr>
      </w:pPr>
      <w:r>
        <w:rPr>
          <w:highlight w:val="lightGray"/>
          <w:lang w:val="es-ES"/>
        </w:rPr>
        <w:t>Incluido el código de barras 2D que lleva el identificador único.</w:t>
      </w:r>
    </w:p>
    <w:p w14:paraId="68E3D98B" w14:textId="77777777" w:rsidR="00A80C76" w:rsidRDefault="00A80C76">
      <w:pPr>
        <w:pStyle w:val="EMEABodyText"/>
        <w:widowControl w:val="0"/>
        <w:rPr>
          <w:lang w:val="es-ES"/>
        </w:rPr>
      </w:pPr>
    </w:p>
    <w:p w14:paraId="68E3D98C" w14:textId="77777777" w:rsidR="00A80C76" w:rsidRDefault="00A80C76">
      <w:pPr>
        <w:pStyle w:val="EMEABodyText"/>
        <w:widowControl w:val="0"/>
        <w:rPr>
          <w:lang w:val="es-ES"/>
        </w:rPr>
      </w:pPr>
    </w:p>
    <w:p w14:paraId="68E3D98D" w14:textId="77777777" w:rsidR="00A80C76" w:rsidRDefault="006963B6">
      <w:pPr>
        <w:pStyle w:val="EMEATitlePAC"/>
        <w:keepLines w:val="0"/>
        <w:widowControl w:val="0"/>
        <w:tabs>
          <w:tab w:val="left" w:pos="567"/>
        </w:tabs>
        <w:ind w:left="567" w:hanging="567"/>
        <w:rPr>
          <w:caps w:val="0"/>
          <w:lang w:val="es-ES"/>
        </w:rPr>
      </w:pPr>
      <w:r>
        <w:rPr>
          <w:caps w:val="0"/>
          <w:lang w:val="es-ES"/>
        </w:rPr>
        <w:t>18.</w:t>
      </w:r>
      <w:r>
        <w:rPr>
          <w:caps w:val="0"/>
          <w:lang w:val="es-ES"/>
        </w:rPr>
        <w:tab/>
        <w:t>IDENTIFICADOR ÚNICO - INFORMACIÓN EN CARACTERES VISUALES</w:t>
      </w:r>
    </w:p>
    <w:p w14:paraId="68E3D98E" w14:textId="77777777" w:rsidR="00A80C76" w:rsidRDefault="00A80C76">
      <w:pPr>
        <w:pStyle w:val="EMEABodyText"/>
        <w:keepNext/>
        <w:widowControl w:val="0"/>
        <w:rPr>
          <w:lang w:val="es-ES"/>
        </w:rPr>
      </w:pPr>
    </w:p>
    <w:p w14:paraId="68E3D98F" w14:textId="77777777" w:rsidR="00A80C76" w:rsidRDefault="006963B6">
      <w:pPr>
        <w:keepNext/>
        <w:tabs>
          <w:tab w:val="left" w:pos="567"/>
        </w:tabs>
        <w:spacing w:line="260" w:lineRule="exact"/>
        <w:rPr>
          <w:lang w:val="es-ES"/>
        </w:rPr>
      </w:pPr>
      <w:r>
        <w:rPr>
          <w:lang w:val="es-ES"/>
        </w:rPr>
        <w:t>PC</w:t>
      </w:r>
    </w:p>
    <w:p w14:paraId="68E3D990" w14:textId="77777777" w:rsidR="00A80C76" w:rsidRDefault="006963B6">
      <w:pPr>
        <w:keepNext/>
        <w:tabs>
          <w:tab w:val="left" w:pos="567"/>
        </w:tabs>
        <w:spacing w:line="260" w:lineRule="exact"/>
        <w:rPr>
          <w:lang w:val="es-ES"/>
        </w:rPr>
      </w:pPr>
      <w:r>
        <w:rPr>
          <w:lang w:val="es-ES"/>
        </w:rPr>
        <w:t>SN</w:t>
      </w:r>
    </w:p>
    <w:p w14:paraId="68E3D991" w14:textId="77777777" w:rsidR="00A80C76" w:rsidRDefault="006963B6">
      <w:pPr>
        <w:keepNext/>
        <w:tabs>
          <w:tab w:val="left" w:pos="567"/>
        </w:tabs>
        <w:spacing w:line="260" w:lineRule="exact"/>
        <w:rPr>
          <w:lang w:val="es-ES"/>
        </w:rPr>
      </w:pPr>
      <w:r>
        <w:rPr>
          <w:lang w:val="es-ES"/>
        </w:rPr>
        <w:t>NN</w:t>
      </w:r>
    </w:p>
    <w:p w14:paraId="68E3D992" w14:textId="77777777" w:rsidR="00A80C76" w:rsidRDefault="006963B6">
      <w:pPr>
        <w:pStyle w:val="EMEATitlePAC"/>
        <w:keepNext w:val="0"/>
        <w:keepLines w:val="0"/>
        <w:widowControl w:val="0"/>
        <w:rPr>
          <w:caps w:val="0"/>
          <w:lang w:val="es-ES"/>
        </w:rPr>
      </w:pPr>
      <w:r>
        <w:rPr>
          <w:u w:val="single"/>
          <w:lang w:val="es-ES"/>
        </w:rPr>
        <w:br w:type="page"/>
      </w:r>
      <w:r>
        <w:rPr>
          <w:caps w:val="0"/>
          <w:lang w:val="es-ES"/>
        </w:rPr>
        <w:lastRenderedPageBreak/>
        <w:t>INFORMACIÓN MÍNIMA A INCLUIR EN BLÍSTERES O TIRAS</w:t>
      </w:r>
    </w:p>
    <w:p w14:paraId="68E3D993" w14:textId="77777777" w:rsidR="00A80C76" w:rsidRDefault="00A80C76">
      <w:pPr>
        <w:pStyle w:val="EMEATitlePAC"/>
        <w:keepNext w:val="0"/>
        <w:keepLines w:val="0"/>
        <w:widowControl w:val="0"/>
        <w:rPr>
          <w:caps w:val="0"/>
          <w:lang w:val="es-ES"/>
        </w:rPr>
      </w:pPr>
    </w:p>
    <w:p w14:paraId="68E3D994" w14:textId="77777777" w:rsidR="00A80C76" w:rsidRDefault="006963B6">
      <w:pPr>
        <w:pStyle w:val="EMEATitlePAC"/>
        <w:keepNext w:val="0"/>
        <w:keepLines w:val="0"/>
        <w:widowControl w:val="0"/>
        <w:rPr>
          <w:lang w:val="es-ES"/>
        </w:rPr>
      </w:pPr>
      <w:r>
        <w:rPr>
          <w:caps w:val="0"/>
          <w:lang w:val="es-ES"/>
        </w:rPr>
        <w:t>BLÍSTERES</w:t>
      </w:r>
    </w:p>
    <w:p w14:paraId="68E3D995" w14:textId="77777777" w:rsidR="00A80C76" w:rsidRDefault="00A80C76">
      <w:pPr>
        <w:pStyle w:val="EMEABodyText"/>
        <w:widowControl w:val="0"/>
        <w:rPr>
          <w:lang w:val="es-ES"/>
        </w:rPr>
      </w:pPr>
    </w:p>
    <w:p w14:paraId="68E3D996" w14:textId="77777777" w:rsidR="00A80C76" w:rsidRDefault="00A80C76">
      <w:pPr>
        <w:pStyle w:val="EMEABodyText"/>
        <w:widowControl w:val="0"/>
        <w:rPr>
          <w:lang w:val="es-ES"/>
        </w:rPr>
      </w:pPr>
    </w:p>
    <w:p w14:paraId="68E3D997"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998" w14:textId="77777777" w:rsidR="00A80C76" w:rsidRDefault="00A80C76">
      <w:pPr>
        <w:pStyle w:val="EMEABodyText"/>
        <w:widowControl w:val="0"/>
        <w:rPr>
          <w:lang w:val="es-ES"/>
        </w:rPr>
      </w:pPr>
    </w:p>
    <w:p w14:paraId="68E3D999" w14:textId="77777777" w:rsidR="00A80C76" w:rsidRDefault="006963B6">
      <w:pPr>
        <w:pStyle w:val="EMEABodyText"/>
        <w:widowControl w:val="0"/>
        <w:rPr>
          <w:lang w:val="es-ES"/>
        </w:rPr>
      </w:pPr>
      <w:r>
        <w:rPr>
          <w:lang w:val="es-ES"/>
        </w:rPr>
        <w:t>ABILIFY 15 mg comprimidos bucodispersables</w:t>
      </w:r>
    </w:p>
    <w:p w14:paraId="68E3D99A" w14:textId="77777777" w:rsidR="00A80C76" w:rsidRDefault="006963B6">
      <w:pPr>
        <w:pStyle w:val="EMEABodyText"/>
        <w:widowControl w:val="0"/>
        <w:rPr>
          <w:lang w:val="es-ES"/>
        </w:rPr>
      </w:pPr>
      <w:r>
        <w:rPr>
          <w:lang w:val="es-ES"/>
        </w:rPr>
        <w:t>aripiprazol</w:t>
      </w:r>
    </w:p>
    <w:p w14:paraId="68E3D99B" w14:textId="77777777" w:rsidR="00A80C76" w:rsidRDefault="00A80C76">
      <w:pPr>
        <w:pStyle w:val="EMEABodyText"/>
        <w:widowControl w:val="0"/>
        <w:rPr>
          <w:lang w:val="es-ES"/>
        </w:rPr>
      </w:pPr>
    </w:p>
    <w:p w14:paraId="68E3D99C" w14:textId="77777777" w:rsidR="00A80C76" w:rsidRDefault="00A80C76">
      <w:pPr>
        <w:pStyle w:val="EMEABodyText"/>
        <w:widowControl w:val="0"/>
        <w:rPr>
          <w:lang w:val="es-ES"/>
        </w:rPr>
      </w:pPr>
    </w:p>
    <w:p w14:paraId="68E3D99D" w14:textId="77777777" w:rsidR="00A80C76" w:rsidRDefault="006963B6">
      <w:pPr>
        <w:pStyle w:val="EMEATitlePAC"/>
        <w:keepNext w:val="0"/>
        <w:keepLines w:val="0"/>
        <w:widowControl w:val="0"/>
        <w:tabs>
          <w:tab w:val="left" w:pos="567"/>
        </w:tabs>
        <w:ind w:left="567" w:hanging="567"/>
        <w:rPr>
          <w:lang w:val="es-ES"/>
        </w:rPr>
      </w:pPr>
      <w:r>
        <w:rPr>
          <w:caps w:val="0"/>
          <w:lang w:val="es-ES"/>
        </w:rPr>
        <w:t>2.</w:t>
      </w:r>
      <w:r>
        <w:rPr>
          <w:caps w:val="0"/>
          <w:lang w:val="es-ES"/>
        </w:rPr>
        <w:tab/>
        <w:t>NOMBRE DEL TITULAR DE LA AUTORIZACIÓN DE LA COMERCIALIZACIÓN</w:t>
      </w:r>
    </w:p>
    <w:p w14:paraId="68E3D99E" w14:textId="77777777" w:rsidR="00A80C76" w:rsidRDefault="00A80C76">
      <w:pPr>
        <w:pStyle w:val="EMEABodyText"/>
        <w:widowControl w:val="0"/>
        <w:rPr>
          <w:lang w:val="es-ES"/>
        </w:rPr>
      </w:pPr>
    </w:p>
    <w:p w14:paraId="68E3D99F" w14:textId="77777777" w:rsidR="00A80C76" w:rsidRDefault="006963B6">
      <w:pPr>
        <w:pStyle w:val="EMEABodyText"/>
        <w:widowControl w:val="0"/>
        <w:rPr>
          <w:lang w:val="es-ES"/>
        </w:rPr>
      </w:pPr>
      <w:r>
        <w:rPr>
          <w:lang w:val="es-ES"/>
        </w:rPr>
        <w:t>Otsuka</w:t>
      </w:r>
    </w:p>
    <w:p w14:paraId="68E3D9A0" w14:textId="77777777" w:rsidR="00A80C76" w:rsidRDefault="00A80C76">
      <w:pPr>
        <w:pStyle w:val="EMEABodyText"/>
        <w:widowControl w:val="0"/>
        <w:rPr>
          <w:lang w:val="es-ES"/>
        </w:rPr>
      </w:pPr>
    </w:p>
    <w:p w14:paraId="68E3D9A1" w14:textId="77777777" w:rsidR="00A80C76" w:rsidRDefault="00A80C76">
      <w:pPr>
        <w:pStyle w:val="EMEABodyText"/>
        <w:widowControl w:val="0"/>
        <w:rPr>
          <w:lang w:val="es-ES"/>
        </w:rPr>
      </w:pPr>
    </w:p>
    <w:p w14:paraId="68E3D9A2"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FECHA DE CADUCIDAD</w:t>
      </w:r>
    </w:p>
    <w:p w14:paraId="68E3D9A3" w14:textId="77777777" w:rsidR="00A80C76" w:rsidRDefault="00A80C76">
      <w:pPr>
        <w:pStyle w:val="EMEABodyText"/>
        <w:widowControl w:val="0"/>
        <w:rPr>
          <w:lang w:val="es-ES"/>
        </w:rPr>
      </w:pPr>
    </w:p>
    <w:p w14:paraId="68E3D9A4" w14:textId="77777777" w:rsidR="00A80C76" w:rsidRDefault="006963B6">
      <w:pPr>
        <w:pStyle w:val="EMEABodyText"/>
        <w:widowControl w:val="0"/>
        <w:rPr>
          <w:lang w:val="es-ES"/>
        </w:rPr>
      </w:pPr>
      <w:r>
        <w:rPr>
          <w:lang w:val="es-ES"/>
        </w:rPr>
        <w:t>EXP</w:t>
      </w:r>
    </w:p>
    <w:p w14:paraId="68E3D9A5" w14:textId="77777777" w:rsidR="00A80C76" w:rsidRDefault="00A80C76">
      <w:pPr>
        <w:pStyle w:val="EMEABodyText"/>
        <w:widowControl w:val="0"/>
        <w:rPr>
          <w:lang w:val="es-ES"/>
        </w:rPr>
      </w:pPr>
    </w:p>
    <w:p w14:paraId="68E3D9A6" w14:textId="77777777" w:rsidR="00A80C76" w:rsidRDefault="00A80C76">
      <w:pPr>
        <w:pStyle w:val="EMEABodyText"/>
        <w:widowControl w:val="0"/>
        <w:rPr>
          <w:lang w:val="es-ES"/>
        </w:rPr>
      </w:pPr>
    </w:p>
    <w:p w14:paraId="68E3D9A7"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NUMERO DE LOTE</w:t>
      </w:r>
    </w:p>
    <w:p w14:paraId="68E3D9A8" w14:textId="77777777" w:rsidR="00A80C76" w:rsidRDefault="00A80C76">
      <w:pPr>
        <w:pStyle w:val="EMEABodyText"/>
        <w:widowControl w:val="0"/>
        <w:rPr>
          <w:lang w:val="es-ES"/>
        </w:rPr>
      </w:pPr>
    </w:p>
    <w:p w14:paraId="68E3D9A9" w14:textId="77777777" w:rsidR="00A80C76" w:rsidRDefault="006963B6">
      <w:pPr>
        <w:pStyle w:val="EMEABodyText"/>
        <w:widowControl w:val="0"/>
        <w:rPr>
          <w:lang w:val="es-ES"/>
        </w:rPr>
      </w:pPr>
      <w:r>
        <w:rPr>
          <w:lang w:val="es-ES"/>
        </w:rPr>
        <w:t>Lot</w:t>
      </w:r>
    </w:p>
    <w:p w14:paraId="68E3D9AA" w14:textId="77777777" w:rsidR="00A80C76" w:rsidRDefault="00A80C76">
      <w:pPr>
        <w:pStyle w:val="EMEABodyText"/>
        <w:widowControl w:val="0"/>
        <w:rPr>
          <w:lang w:val="es-ES"/>
        </w:rPr>
      </w:pPr>
    </w:p>
    <w:p w14:paraId="68E3D9AB" w14:textId="77777777" w:rsidR="00A80C76" w:rsidRDefault="00A80C76">
      <w:pPr>
        <w:pStyle w:val="EMEABodyText"/>
        <w:widowControl w:val="0"/>
        <w:rPr>
          <w:lang w:val="es-ES"/>
        </w:rPr>
      </w:pPr>
    </w:p>
    <w:p w14:paraId="68E3D9AC"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OTROS</w:t>
      </w:r>
    </w:p>
    <w:p w14:paraId="68E3D9AD" w14:textId="77777777" w:rsidR="00A80C76" w:rsidRDefault="00A80C76">
      <w:pPr>
        <w:pStyle w:val="EMEABodyText"/>
        <w:widowControl w:val="0"/>
        <w:rPr>
          <w:lang w:val="es-ES"/>
        </w:rPr>
      </w:pPr>
    </w:p>
    <w:p w14:paraId="68E3D9AE" w14:textId="77777777" w:rsidR="00A80C76" w:rsidRDefault="006963B6">
      <w:pPr>
        <w:pStyle w:val="EMEATitlePAC"/>
        <w:keepNext w:val="0"/>
        <w:keepLines w:val="0"/>
        <w:widowControl w:val="0"/>
        <w:rPr>
          <w:lang w:val="es-ES"/>
        </w:rPr>
      </w:pPr>
      <w:r>
        <w:rPr>
          <w:lang w:val="es-ES"/>
        </w:rPr>
        <w:br w:type="page"/>
      </w:r>
      <w:r>
        <w:rPr>
          <w:caps w:val="0"/>
          <w:lang w:val="es-ES"/>
        </w:rPr>
        <w:lastRenderedPageBreak/>
        <w:t>INFORMACIÓN QUE DEBE FIGURAR EN EL EMBALAJE EXTERIOR</w:t>
      </w:r>
    </w:p>
    <w:p w14:paraId="68E3D9AF" w14:textId="77777777" w:rsidR="00A80C76" w:rsidRDefault="00A80C76">
      <w:pPr>
        <w:pStyle w:val="EMEATitlePAC"/>
        <w:keepNext w:val="0"/>
        <w:keepLines w:val="0"/>
        <w:widowControl w:val="0"/>
        <w:rPr>
          <w:lang w:val="es-ES"/>
        </w:rPr>
      </w:pPr>
    </w:p>
    <w:p w14:paraId="68E3D9B0" w14:textId="77777777" w:rsidR="00A80C76" w:rsidRDefault="006963B6">
      <w:pPr>
        <w:pStyle w:val="EMEATitlePAC"/>
        <w:keepNext w:val="0"/>
        <w:keepLines w:val="0"/>
        <w:widowControl w:val="0"/>
        <w:rPr>
          <w:lang w:val="es-ES"/>
        </w:rPr>
      </w:pPr>
      <w:r>
        <w:rPr>
          <w:lang w:val="es-ES"/>
        </w:rPr>
        <w:t>CAJA CARTÓN</w:t>
      </w:r>
    </w:p>
    <w:p w14:paraId="68E3D9B1" w14:textId="77777777" w:rsidR="00A80C76" w:rsidRDefault="00A80C76">
      <w:pPr>
        <w:pStyle w:val="EMEABodyText"/>
        <w:widowControl w:val="0"/>
        <w:rPr>
          <w:lang w:val="es-ES"/>
        </w:rPr>
      </w:pPr>
    </w:p>
    <w:p w14:paraId="68E3D9B2" w14:textId="77777777" w:rsidR="00A80C76" w:rsidRDefault="00A80C76">
      <w:pPr>
        <w:pStyle w:val="EMEABodyText"/>
        <w:widowControl w:val="0"/>
        <w:rPr>
          <w:lang w:val="es-ES"/>
        </w:rPr>
      </w:pPr>
    </w:p>
    <w:p w14:paraId="68E3D9B3"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9B4" w14:textId="77777777" w:rsidR="00A80C76" w:rsidRDefault="00A80C76">
      <w:pPr>
        <w:pStyle w:val="EMEABodyText"/>
        <w:widowControl w:val="0"/>
        <w:rPr>
          <w:lang w:val="es-ES"/>
        </w:rPr>
      </w:pPr>
    </w:p>
    <w:p w14:paraId="68E3D9B5" w14:textId="77777777" w:rsidR="00A80C76" w:rsidRDefault="006963B6">
      <w:pPr>
        <w:pStyle w:val="EMEABodyText"/>
        <w:widowControl w:val="0"/>
        <w:rPr>
          <w:lang w:val="es-ES"/>
        </w:rPr>
      </w:pPr>
      <w:r>
        <w:rPr>
          <w:lang w:val="es-ES"/>
        </w:rPr>
        <w:t>ABILIFY 30 mg comprimidos bucodispersables</w:t>
      </w:r>
    </w:p>
    <w:p w14:paraId="68E3D9B6" w14:textId="77777777" w:rsidR="00A80C76" w:rsidRPr="004038D4" w:rsidRDefault="006963B6">
      <w:pPr>
        <w:pStyle w:val="EMEABodyText"/>
        <w:widowControl w:val="0"/>
        <w:rPr>
          <w:lang w:val="pt-PT"/>
        </w:rPr>
      </w:pPr>
      <w:r w:rsidRPr="004038D4">
        <w:rPr>
          <w:lang w:val="pt-PT"/>
        </w:rPr>
        <w:t>aripiprazol</w:t>
      </w:r>
    </w:p>
    <w:p w14:paraId="68E3D9B7" w14:textId="77777777" w:rsidR="00A80C76" w:rsidRPr="004038D4" w:rsidRDefault="00A80C76">
      <w:pPr>
        <w:pStyle w:val="EMEABodyText"/>
        <w:widowControl w:val="0"/>
        <w:rPr>
          <w:lang w:val="pt-PT"/>
        </w:rPr>
      </w:pPr>
    </w:p>
    <w:p w14:paraId="68E3D9B8" w14:textId="77777777" w:rsidR="00A80C76" w:rsidRPr="004038D4" w:rsidRDefault="00A80C76">
      <w:pPr>
        <w:pStyle w:val="EMEABodyText"/>
        <w:widowControl w:val="0"/>
        <w:rPr>
          <w:lang w:val="pt-PT"/>
        </w:rPr>
      </w:pPr>
    </w:p>
    <w:p w14:paraId="68E3D9B9" w14:textId="77777777" w:rsidR="00A80C76" w:rsidRPr="004038D4" w:rsidRDefault="006963B6">
      <w:pPr>
        <w:pStyle w:val="EMEATitlePAC"/>
        <w:keepNext w:val="0"/>
        <w:keepLines w:val="0"/>
        <w:widowControl w:val="0"/>
        <w:tabs>
          <w:tab w:val="left" w:pos="567"/>
        </w:tabs>
        <w:ind w:left="567" w:hanging="567"/>
        <w:rPr>
          <w:lang w:val="pt-PT"/>
        </w:rPr>
      </w:pPr>
      <w:r w:rsidRPr="004038D4">
        <w:rPr>
          <w:caps w:val="0"/>
          <w:lang w:val="pt-PT"/>
        </w:rPr>
        <w:t>2.</w:t>
      </w:r>
      <w:r w:rsidRPr="004038D4">
        <w:rPr>
          <w:caps w:val="0"/>
          <w:lang w:val="pt-PT"/>
        </w:rPr>
        <w:tab/>
        <w:t>PRINCIPIO(S) ACTIVO(S)</w:t>
      </w:r>
    </w:p>
    <w:p w14:paraId="68E3D9BA" w14:textId="77777777" w:rsidR="00A80C76" w:rsidRPr="004038D4" w:rsidRDefault="00A80C76">
      <w:pPr>
        <w:pStyle w:val="EMEABodyText"/>
        <w:widowControl w:val="0"/>
        <w:rPr>
          <w:lang w:val="pt-PT"/>
        </w:rPr>
      </w:pPr>
    </w:p>
    <w:p w14:paraId="68E3D9BB" w14:textId="77777777" w:rsidR="00A80C76" w:rsidRDefault="006963B6">
      <w:pPr>
        <w:pStyle w:val="EMEABodyText"/>
        <w:widowControl w:val="0"/>
        <w:rPr>
          <w:lang w:val="es-ES"/>
        </w:rPr>
      </w:pPr>
      <w:r>
        <w:rPr>
          <w:lang w:val="es-ES"/>
        </w:rPr>
        <w:t>Cada comprimido contiene 30 mg de aripiprazol.</w:t>
      </w:r>
    </w:p>
    <w:p w14:paraId="68E3D9BC" w14:textId="77777777" w:rsidR="00A80C76" w:rsidRDefault="00A80C76">
      <w:pPr>
        <w:pStyle w:val="EMEABodyText"/>
        <w:widowControl w:val="0"/>
        <w:rPr>
          <w:lang w:val="es-ES"/>
        </w:rPr>
      </w:pPr>
    </w:p>
    <w:p w14:paraId="68E3D9BD" w14:textId="77777777" w:rsidR="00A80C76" w:rsidRDefault="00A80C76">
      <w:pPr>
        <w:pStyle w:val="EMEABodyText"/>
        <w:widowControl w:val="0"/>
        <w:rPr>
          <w:lang w:val="es-ES"/>
        </w:rPr>
      </w:pPr>
    </w:p>
    <w:p w14:paraId="68E3D9BE"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LISTA DE EXCIPIENTES</w:t>
      </w:r>
    </w:p>
    <w:p w14:paraId="68E3D9BF" w14:textId="77777777" w:rsidR="00A80C76" w:rsidRDefault="00A80C76">
      <w:pPr>
        <w:pStyle w:val="EMEABodyText"/>
        <w:widowControl w:val="0"/>
        <w:rPr>
          <w:lang w:val="es-ES"/>
        </w:rPr>
      </w:pPr>
    </w:p>
    <w:p w14:paraId="68E3D9C0" w14:textId="77777777" w:rsidR="00A80C76" w:rsidRDefault="006963B6">
      <w:pPr>
        <w:pStyle w:val="EMEABodyText"/>
        <w:widowControl w:val="0"/>
        <w:rPr>
          <w:lang w:val="es-ES"/>
        </w:rPr>
      </w:pPr>
      <w:r>
        <w:rPr>
          <w:lang w:val="es-ES"/>
        </w:rPr>
        <w:t>Contiene aspartamo y lactosa. Para mayor información consultar el prospecto.</w:t>
      </w:r>
    </w:p>
    <w:p w14:paraId="68E3D9C1" w14:textId="77777777" w:rsidR="00A80C76" w:rsidRDefault="00A80C76">
      <w:pPr>
        <w:pStyle w:val="EMEABodyText"/>
        <w:widowControl w:val="0"/>
        <w:rPr>
          <w:lang w:val="es-ES"/>
        </w:rPr>
      </w:pPr>
    </w:p>
    <w:p w14:paraId="68E3D9C2" w14:textId="77777777" w:rsidR="00A80C76" w:rsidRDefault="00A80C76">
      <w:pPr>
        <w:pStyle w:val="EMEABodyText"/>
        <w:widowControl w:val="0"/>
        <w:rPr>
          <w:lang w:val="es-ES"/>
        </w:rPr>
      </w:pPr>
    </w:p>
    <w:p w14:paraId="68E3D9C3"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FORMA FARMACÉUTICA Y CONTENIDO DEL ENVASE</w:t>
      </w:r>
    </w:p>
    <w:p w14:paraId="68E3D9C4" w14:textId="77777777" w:rsidR="00A80C76" w:rsidRDefault="00A80C76">
      <w:pPr>
        <w:pStyle w:val="EMEABodyText"/>
        <w:widowControl w:val="0"/>
        <w:rPr>
          <w:lang w:val="es-ES"/>
        </w:rPr>
      </w:pPr>
    </w:p>
    <w:p w14:paraId="68E3D9C5" w14:textId="77777777" w:rsidR="00A80C76" w:rsidRDefault="006963B6">
      <w:pPr>
        <w:pStyle w:val="EMEABodyText"/>
        <w:widowControl w:val="0"/>
        <w:rPr>
          <w:lang w:val="es-ES"/>
        </w:rPr>
      </w:pPr>
      <w:r>
        <w:rPr>
          <w:highlight w:val="lightGray"/>
          <w:lang w:val="es-ES"/>
        </w:rPr>
        <w:t>Comprimidos bucodispersables</w:t>
      </w:r>
    </w:p>
    <w:p w14:paraId="68E3D9C6" w14:textId="77777777" w:rsidR="00A80C76" w:rsidRDefault="00A80C76">
      <w:pPr>
        <w:pStyle w:val="EMEABodyText"/>
        <w:widowControl w:val="0"/>
        <w:rPr>
          <w:lang w:val="es-ES"/>
        </w:rPr>
      </w:pPr>
    </w:p>
    <w:p w14:paraId="68E3D9C7" w14:textId="77777777" w:rsidR="00A80C76" w:rsidRDefault="006963B6">
      <w:pPr>
        <w:pStyle w:val="EMEABodyText"/>
        <w:widowControl w:val="0"/>
        <w:rPr>
          <w:lang w:val="es-ES"/>
        </w:rPr>
      </w:pPr>
      <w:r>
        <w:rPr>
          <w:lang w:val="es-ES"/>
        </w:rPr>
        <w:t>14 × 1 comprimidos bucodispersables</w:t>
      </w:r>
    </w:p>
    <w:p w14:paraId="68E3D9C8" w14:textId="77777777" w:rsidR="00A80C76" w:rsidRDefault="006963B6">
      <w:pPr>
        <w:pStyle w:val="EMEABodyText"/>
        <w:widowControl w:val="0"/>
        <w:rPr>
          <w:highlight w:val="lightGray"/>
          <w:lang w:val="es-ES"/>
        </w:rPr>
      </w:pPr>
      <w:r>
        <w:rPr>
          <w:highlight w:val="lightGray"/>
          <w:lang w:val="es-ES"/>
        </w:rPr>
        <w:t>28 × 1 comprimidos bucodispersables</w:t>
      </w:r>
    </w:p>
    <w:p w14:paraId="68E3D9C9" w14:textId="77777777" w:rsidR="00A80C76" w:rsidRDefault="006963B6">
      <w:pPr>
        <w:pStyle w:val="EMEABodyText"/>
        <w:widowControl w:val="0"/>
        <w:rPr>
          <w:lang w:val="es-ES"/>
        </w:rPr>
      </w:pPr>
      <w:r>
        <w:rPr>
          <w:highlight w:val="lightGray"/>
          <w:lang w:val="es-ES"/>
        </w:rPr>
        <w:t>49 × 1 comprimidos bucodispersables</w:t>
      </w:r>
    </w:p>
    <w:p w14:paraId="68E3D9CA" w14:textId="77777777" w:rsidR="00A80C76" w:rsidRDefault="00A80C76">
      <w:pPr>
        <w:pStyle w:val="EMEABodyText"/>
        <w:widowControl w:val="0"/>
        <w:rPr>
          <w:lang w:val="es-ES"/>
        </w:rPr>
      </w:pPr>
    </w:p>
    <w:p w14:paraId="68E3D9CB" w14:textId="77777777" w:rsidR="00A80C76" w:rsidRDefault="00A80C76">
      <w:pPr>
        <w:pStyle w:val="EMEABodyText"/>
        <w:widowControl w:val="0"/>
        <w:rPr>
          <w:lang w:val="es-ES"/>
        </w:rPr>
      </w:pPr>
    </w:p>
    <w:p w14:paraId="68E3D9CC"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FORMA Y VÍA(S) DE ADMINISTRACIÓN</w:t>
      </w:r>
    </w:p>
    <w:p w14:paraId="68E3D9CD" w14:textId="77777777" w:rsidR="00A80C76" w:rsidRDefault="00A80C76">
      <w:pPr>
        <w:pStyle w:val="EMEABodyText"/>
        <w:widowControl w:val="0"/>
        <w:rPr>
          <w:lang w:val="es-ES"/>
        </w:rPr>
      </w:pPr>
    </w:p>
    <w:p w14:paraId="68E3D9CE" w14:textId="77777777" w:rsidR="00A80C76" w:rsidRDefault="006963B6">
      <w:pPr>
        <w:pStyle w:val="EMEABodyText"/>
        <w:widowControl w:val="0"/>
        <w:rPr>
          <w:lang w:val="es-ES"/>
        </w:rPr>
      </w:pPr>
      <w:r>
        <w:rPr>
          <w:lang w:val="es-ES"/>
        </w:rPr>
        <w:t>Leer el prospecto antes de utilizar este medicamento.</w:t>
      </w:r>
    </w:p>
    <w:p w14:paraId="68E3D9CF" w14:textId="77777777" w:rsidR="00A80C76" w:rsidRDefault="006963B6">
      <w:pPr>
        <w:pStyle w:val="EMEABodyText"/>
        <w:widowControl w:val="0"/>
        <w:rPr>
          <w:lang w:val="es-ES"/>
        </w:rPr>
      </w:pPr>
      <w:r>
        <w:rPr>
          <w:lang w:val="es-ES"/>
        </w:rPr>
        <w:t>Vía oral.</w:t>
      </w:r>
    </w:p>
    <w:p w14:paraId="68E3D9D0" w14:textId="77777777" w:rsidR="00A80C76" w:rsidRDefault="006963B6">
      <w:pPr>
        <w:pStyle w:val="EMEABodyText"/>
        <w:widowControl w:val="0"/>
        <w:rPr>
          <w:lang w:val="es-ES"/>
        </w:rPr>
      </w:pPr>
      <w:r>
        <w:rPr>
          <w:noProof/>
          <w:lang w:val="es-ES" w:eastAsia="es-ES"/>
        </w:rPr>
        <w:drawing>
          <wp:inline distT="0" distB="0" distL="0" distR="0" wp14:anchorId="0CFFF0F4" wp14:editId="51CB6E0C">
            <wp:extent cx="2479675" cy="7385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479675" cy="738505"/>
                    </a:xfrm>
                    <a:prstGeom prst="rect">
                      <a:avLst/>
                    </a:prstGeom>
                    <a:noFill/>
                    <a:ln>
                      <a:noFill/>
                    </a:ln>
                  </pic:spPr>
                </pic:pic>
              </a:graphicData>
            </a:graphic>
          </wp:inline>
        </w:drawing>
      </w:r>
    </w:p>
    <w:p w14:paraId="68E3D9D1" w14:textId="77777777" w:rsidR="00A80C76" w:rsidRDefault="00A80C76">
      <w:pPr>
        <w:pStyle w:val="EMEABodyText"/>
        <w:rPr>
          <w:lang w:val="es-ES"/>
        </w:rPr>
      </w:pPr>
    </w:p>
    <w:p w14:paraId="68E3D9D2" w14:textId="77777777" w:rsidR="00A80C76" w:rsidRDefault="00A80C76">
      <w:pPr>
        <w:pStyle w:val="EMEABodyText"/>
        <w:widowControl w:val="0"/>
        <w:rPr>
          <w:lang w:val="es-ES"/>
        </w:rPr>
      </w:pPr>
    </w:p>
    <w:p w14:paraId="68E3D9D3" w14:textId="77777777" w:rsidR="00A80C76" w:rsidRDefault="006963B6">
      <w:pPr>
        <w:pStyle w:val="EMEATitlePAC"/>
        <w:keepNext w:val="0"/>
        <w:keepLines w:val="0"/>
        <w:widowControl w:val="0"/>
        <w:tabs>
          <w:tab w:val="left" w:pos="567"/>
        </w:tabs>
        <w:ind w:left="567" w:hanging="567"/>
        <w:rPr>
          <w:lang w:val="es-ES"/>
        </w:rPr>
      </w:pPr>
      <w:r>
        <w:rPr>
          <w:caps w:val="0"/>
          <w:lang w:val="es-ES"/>
        </w:rPr>
        <w:t>6.</w:t>
      </w:r>
      <w:r>
        <w:rPr>
          <w:caps w:val="0"/>
          <w:lang w:val="es-ES"/>
        </w:rPr>
        <w:tab/>
        <w:t>ADVERTENCIA ESPECIAL DE QUE EL MEDICAMENTO DEBE MANTENERSE FUERA DE LA VISTA Y DEL ALCANCE DE LOS NIÑOS</w:t>
      </w:r>
    </w:p>
    <w:p w14:paraId="68E3D9D4" w14:textId="77777777" w:rsidR="00A80C76" w:rsidRDefault="00A80C76">
      <w:pPr>
        <w:pStyle w:val="EMEABodyText"/>
        <w:widowControl w:val="0"/>
        <w:rPr>
          <w:lang w:val="es-ES"/>
        </w:rPr>
      </w:pPr>
    </w:p>
    <w:p w14:paraId="68E3D9D5" w14:textId="77777777" w:rsidR="00A80C76" w:rsidRDefault="006963B6">
      <w:pPr>
        <w:pStyle w:val="EMEABodyText"/>
        <w:widowControl w:val="0"/>
        <w:rPr>
          <w:lang w:val="es-ES"/>
        </w:rPr>
      </w:pPr>
      <w:r>
        <w:rPr>
          <w:lang w:val="es-ES"/>
        </w:rPr>
        <w:t>Mantener fuera de la vista y del alcance de los niños.</w:t>
      </w:r>
    </w:p>
    <w:p w14:paraId="68E3D9D6" w14:textId="77777777" w:rsidR="00A80C76" w:rsidRDefault="00A80C76">
      <w:pPr>
        <w:pStyle w:val="EMEABodyText"/>
        <w:widowControl w:val="0"/>
        <w:rPr>
          <w:lang w:val="es-ES"/>
        </w:rPr>
      </w:pPr>
    </w:p>
    <w:p w14:paraId="68E3D9D7" w14:textId="77777777" w:rsidR="00A80C76" w:rsidRDefault="00A80C76">
      <w:pPr>
        <w:pStyle w:val="EMEABodyText"/>
        <w:widowControl w:val="0"/>
        <w:rPr>
          <w:lang w:val="es-ES"/>
        </w:rPr>
      </w:pPr>
    </w:p>
    <w:p w14:paraId="68E3D9D8" w14:textId="77777777" w:rsidR="00A80C76" w:rsidRDefault="006963B6">
      <w:pPr>
        <w:pStyle w:val="EMEATitlePAC"/>
        <w:keepNext w:val="0"/>
        <w:keepLines w:val="0"/>
        <w:widowControl w:val="0"/>
        <w:tabs>
          <w:tab w:val="left" w:pos="567"/>
        </w:tabs>
        <w:ind w:left="567" w:hanging="567"/>
        <w:rPr>
          <w:lang w:val="es-ES"/>
        </w:rPr>
      </w:pPr>
      <w:r>
        <w:rPr>
          <w:caps w:val="0"/>
          <w:lang w:val="es-ES"/>
        </w:rPr>
        <w:t>7.</w:t>
      </w:r>
      <w:r>
        <w:rPr>
          <w:caps w:val="0"/>
          <w:lang w:val="es-ES"/>
        </w:rPr>
        <w:tab/>
        <w:t>OTRA(S) ADVERTENCIA(S) ESPECIAL(ES), SI ES NECESARIO</w:t>
      </w:r>
    </w:p>
    <w:p w14:paraId="68E3D9D9" w14:textId="77777777" w:rsidR="00A80C76" w:rsidRDefault="00A80C76">
      <w:pPr>
        <w:pStyle w:val="EMEABodyText"/>
        <w:widowControl w:val="0"/>
        <w:rPr>
          <w:lang w:val="es-ES"/>
        </w:rPr>
      </w:pPr>
    </w:p>
    <w:p w14:paraId="68E3D9DA" w14:textId="77777777" w:rsidR="00A80C76" w:rsidRDefault="00A80C76">
      <w:pPr>
        <w:pStyle w:val="EMEABodyText"/>
        <w:widowControl w:val="0"/>
        <w:rPr>
          <w:lang w:val="es-ES"/>
        </w:rPr>
      </w:pPr>
    </w:p>
    <w:p w14:paraId="68E3D9DB" w14:textId="77777777" w:rsidR="00A80C76" w:rsidRDefault="006963B6">
      <w:pPr>
        <w:pStyle w:val="EMEATitlePAC"/>
        <w:keepNext w:val="0"/>
        <w:keepLines w:val="0"/>
        <w:widowControl w:val="0"/>
        <w:tabs>
          <w:tab w:val="left" w:pos="567"/>
        </w:tabs>
        <w:ind w:left="567" w:hanging="567"/>
        <w:rPr>
          <w:lang w:val="es-ES"/>
        </w:rPr>
      </w:pPr>
      <w:r>
        <w:rPr>
          <w:caps w:val="0"/>
          <w:lang w:val="es-ES"/>
        </w:rPr>
        <w:t>8.</w:t>
      </w:r>
      <w:r>
        <w:rPr>
          <w:caps w:val="0"/>
          <w:lang w:val="es-ES"/>
        </w:rPr>
        <w:tab/>
        <w:t>FECHA DE CADUCIDAD</w:t>
      </w:r>
    </w:p>
    <w:p w14:paraId="68E3D9DC" w14:textId="77777777" w:rsidR="00A80C76" w:rsidRDefault="00A80C76">
      <w:pPr>
        <w:pStyle w:val="EMEABodyText"/>
        <w:widowControl w:val="0"/>
        <w:rPr>
          <w:lang w:val="es-ES"/>
        </w:rPr>
      </w:pPr>
    </w:p>
    <w:p w14:paraId="68E3D9DD" w14:textId="77777777" w:rsidR="00A80C76" w:rsidRDefault="006963B6">
      <w:pPr>
        <w:pStyle w:val="EMEABodyText"/>
        <w:widowControl w:val="0"/>
        <w:rPr>
          <w:lang w:val="es-ES"/>
        </w:rPr>
      </w:pPr>
      <w:r>
        <w:rPr>
          <w:lang w:val="es-ES"/>
        </w:rPr>
        <w:t>CAD</w:t>
      </w:r>
    </w:p>
    <w:p w14:paraId="68E3D9DE" w14:textId="77777777" w:rsidR="00A80C76" w:rsidRDefault="00A80C76">
      <w:pPr>
        <w:pStyle w:val="EMEABodyText"/>
        <w:widowControl w:val="0"/>
        <w:rPr>
          <w:lang w:val="es-ES"/>
        </w:rPr>
      </w:pPr>
    </w:p>
    <w:p w14:paraId="68E3D9DF" w14:textId="77777777" w:rsidR="00A80C76" w:rsidRDefault="00A80C76">
      <w:pPr>
        <w:pStyle w:val="EMEABodyText"/>
        <w:widowControl w:val="0"/>
        <w:rPr>
          <w:lang w:val="es-ES"/>
        </w:rPr>
      </w:pPr>
    </w:p>
    <w:p w14:paraId="68E3D9E0" w14:textId="77777777" w:rsidR="00A80C76" w:rsidRDefault="006963B6">
      <w:pPr>
        <w:pStyle w:val="EMEATitlePAC"/>
        <w:keepNext w:val="0"/>
        <w:keepLines w:val="0"/>
        <w:widowControl w:val="0"/>
        <w:tabs>
          <w:tab w:val="left" w:pos="567"/>
        </w:tabs>
        <w:ind w:left="567" w:hanging="567"/>
        <w:rPr>
          <w:lang w:val="es-ES"/>
        </w:rPr>
      </w:pPr>
      <w:r>
        <w:rPr>
          <w:caps w:val="0"/>
          <w:lang w:val="es-ES"/>
        </w:rPr>
        <w:lastRenderedPageBreak/>
        <w:t>9.</w:t>
      </w:r>
      <w:r>
        <w:rPr>
          <w:caps w:val="0"/>
          <w:lang w:val="es-ES"/>
        </w:rPr>
        <w:tab/>
        <w:t>CONDICIONES ESPECIALES DE CONSERVACIÓN</w:t>
      </w:r>
    </w:p>
    <w:p w14:paraId="68E3D9E1" w14:textId="77777777" w:rsidR="00A80C76" w:rsidRDefault="00A80C76">
      <w:pPr>
        <w:pStyle w:val="EMEABodyText"/>
        <w:widowControl w:val="0"/>
        <w:rPr>
          <w:lang w:val="es-ES"/>
        </w:rPr>
      </w:pPr>
    </w:p>
    <w:p w14:paraId="68E3D9E2" w14:textId="77777777" w:rsidR="00A80C76" w:rsidRDefault="006963B6">
      <w:pPr>
        <w:pStyle w:val="EMEABodyText"/>
        <w:widowControl w:val="0"/>
        <w:rPr>
          <w:lang w:val="es-ES"/>
        </w:rPr>
      </w:pPr>
      <w:r>
        <w:rPr>
          <w:lang w:val="es-ES"/>
        </w:rPr>
        <w:t>Conservar en el embalaje original para protegerlo de la humedad.</w:t>
      </w:r>
    </w:p>
    <w:p w14:paraId="68E3D9E3" w14:textId="77777777" w:rsidR="00A80C76" w:rsidRDefault="00A80C76">
      <w:pPr>
        <w:pStyle w:val="EMEABodyText"/>
        <w:widowControl w:val="0"/>
        <w:rPr>
          <w:lang w:val="es-ES"/>
        </w:rPr>
      </w:pPr>
    </w:p>
    <w:p w14:paraId="68E3D9E4" w14:textId="77777777" w:rsidR="00A80C76" w:rsidRDefault="00A80C76">
      <w:pPr>
        <w:pStyle w:val="EMEABodyText"/>
        <w:widowControl w:val="0"/>
        <w:rPr>
          <w:lang w:val="es-ES"/>
        </w:rPr>
      </w:pPr>
    </w:p>
    <w:p w14:paraId="68E3D9E5" w14:textId="77777777" w:rsidR="00A80C76" w:rsidRDefault="006963B6">
      <w:pPr>
        <w:pStyle w:val="EMEATitlePAC"/>
        <w:keepNext w:val="0"/>
        <w:keepLines w:val="0"/>
        <w:widowControl w:val="0"/>
        <w:ind w:left="567" w:hanging="567"/>
        <w:rPr>
          <w:lang w:val="es-ES"/>
        </w:rPr>
      </w:pPr>
      <w:r>
        <w:rPr>
          <w:lang w:val="es-ES"/>
        </w:rPr>
        <w:t>10.</w:t>
      </w:r>
      <w:r>
        <w:rPr>
          <w:lang w:val="es-ES"/>
        </w:rPr>
        <w:tab/>
        <w:t>PRECAUCIONES ESPECIALES DE ELIMINACIÓN DEL MEDICAMENTO NO UTILIZADO O DE LOS MATERIALES DE DESECHO DERIVADOS DE SU USO, CUANDO CORRESPONDA</w:t>
      </w:r>
    </w:p>
    <w:p w14:paraId="68E3D9E6" w14:textId="77777777" w:rsidR="00A80C76" w:rsidRDefault="00A80C76">
      <w:pPr>
        <w:pStyle w:val="EMEABodyText"/>
        <w:widowControl w:val="0"/>
        <w:rPr>
          <w:lang w:val="es-ES"/>
        </w:rPr>
      </w:pPr>
    </w:p>
    <w:p w14:paraId="68E3D9E7" w14:textId="77777777" w:rsidR="00A80C76" w:rsidRDefault="00A80C76">
      <w:pPr>
        <w:pStyle w:val="EMEABodyText"/>
        <w:widowControl w:val="0"/>
        <w:rPr>
          <w:lang w:val="es-ES"/>
        </w:rPr>
      </w:pPr>
    </w:p>
    <w:p w14:paraId="68E3D9E8" w14:textId="77777777" w:rsidR="00A80C76" w:rsidRDefault="006963B6">
      <w:pPr>
        <w:pStyle w:val="EMEATitlePAC"/>
        <w:keepNext w:val="0"/>
        <w:keepLines w:val="0"/>
        <w:widowControl w:val="0"/>
        <w:tabs>
          <w:tab w:val="left" w:pos="567"/>
        </w:tabs>
        <w:ind w:left="567" w:hanging="567"/>
        <w:rPr>
          <w:lang w:val="es-ES"/>
        </w:rPr>
      </w:pPr>
      <w:r>
        <w:rPr>
          <w:caps w:val="0"/>
          <w:lang w:val="es-ES"/>
        </w:rPr>
        <w:t>11.</w:t>
      </w:r>
      <w:r>
        <w:rPr>
          <w:caps w:val="0"/>
          <w:lang w:val="es-ES"/>
        </w:rPr>
        <w:tab/>
        <w:t>NOMBRE Y DIRECCIÓN DEL TITULAR DE LA AUTORIZACIÓN DE COMERCIALIZACIÓN</w:t>
      </w:r>
    </w:p>
    <w:p w14:paraId="68E3D9E9" w14:textId="77777777" w:rsidR="00A80C76" w:rsidRDefault="00A80C76">
      <w:pPr>
        <w:pStyle w:val="EMEABodyText"/>
        <w:widowControl w:val="0"/>
        <w:rPr>
          <w:lang w:val="es-ES"/>
        </w:rPr>
      </w:pPr>
    </w:p>
    <w:p w14:paraId="68E3D9EA" w14:textId="77777777" w:rsidR="00A80C76" w:rsidRDefault="006963B6">
      <w:pPr>
        <w:widowControl w:val="0"/>
        <w:rPr>
          <w:rFonts w:eastAsia="Times New Roman"/>
          <w:szCs w:val="20"/>
          <w:lang w:val="es-ES"/>
        </w:rPr>
      </w:pPr>
      <w:r>
        <w:rPr>
          <w:lang w:val="es-ES"/>
        </w:rPr>
        <w:t>Otsuka Pharmaceutical Netherlands B.V.</w:t>
      </w:r>
    </w:p>
    <w:p w14:paraId="68E3D9EB" w14:textId="77777777" w:rsidR="00A80C76" w:rsidRDefault="006963B6">
      <w:pPr>
        <w:widowControl w:val="0"/>
        <w:rPr>
          <w:lang w:val="es-ES"/>
        </w:rPr>
      </w:pPr>
      <w:r>
        <w:rPr>
          <w:lang w:val="es-ES"/>
        </w:rPr>
        <w:t>Herikerbergweg 292</w:t>
      </w:r>
    </w:p>
    <w:p w14:paraId="68E3D9EC" w14:textId="77777777" w:rsidR="00A80C76" w:rsidRDefault="006963B6">
      <w:pPr>
        <w:widowControl w:val="0"/>
        <w:rPr>
          <w:lang w:val="es-ES"/>
        </w:rPr>
      </w:pPr>
      <w:r>
        <w:rPr>
          <w:lang w:val="es-ES"/>
        </w:rPr>
        <w:t>1101 CT, Amsterdam</w:t>
      </w:r>
    </w:p>
    <w:p w14:paraId="68E3D9ED" w14:textId="77777777" w:rsidR="00A80C76" w:rsidRDefault="006963B6">
      <w:pPr>
        <w:pStyle w:val="EMEABodyText"/>
        <w:widowControl w:val="0"/>
        <w:rPr>
          <w:lang w:val="es-ES"/>
        </w:rPr>
      </w:pPr>
      <w:r>
        <w:rPr>
          <w:lang w:val="es-ES"/>
        </w:rPr>
        <w:t>Países Bajos</w:t>
      </w:r>
    </w:p>
    <w:p w14:paraId="68E3D9EE" w14:textId="77777777" w:rsidR="00A80C76" w:rsidRDefault="00A80C76">
      <w:pPr>
        <w:pStyle w:val="EMEABodyText"/>
        <w:widowControl w:val="0"/>
        <w:rPr>
          <w:lang w:val="es-ES"/>
        </w:rPr>
      </w:pPr>
    </w:p>
    <w:p w14:paraId="68E3D9EF" w14:textId="77777777" w:rsidR="00A80C76" w:rsidRDefault="00A80C76">
      <w:pPr>
        <w:pStyle w:val="EMEABodyText"/>
        <w:widowControl w:val="0"/>
        <w:rPr>
          <w:lang w:val="es-ES"/>
        </w:rPr>
      </w:pPr>
    </w:p>
    <w:p w14:paraId="68E3D9F0" w14:textId="77777777" w:rsidR="00A80C76" w:rsidRDefault="006963B6">
      <w:pPr>
        <w:pStyle w:val="EMEATitlePAC"/>
        <w:keepNext w:val="0"/>
        <w:keepLines w:val="0"/>
        <w:widowControl w:val="0"/>
        <w:tabs>
          <w:tab w:val="left" w:pos="567"/>
        </w:tabs>
        <w:ind w:left="567" w:hanging="567"/>
        <w:rPr>
          <w:lang w:val="es-ES"/>
        </w:rPr>
      </w:pPr>
      <w:r>
        <w:rPr>
          <w:caps w:val="0"/>
          <w:lang w:val="es-ES"/>
        </w:rPr>
        <w:t>12.</w:t>
      </w:r>
      <w:r>
        <w:rPr>
          <w:caps w:val="0"/>
          <w:lang w:val="es-ES"/>
        </w:rPr>
        <w:tab/>
        <w:t>NÚMERO(S) DE AUTORIZACIÓN DE COMERCIALIZACIÓN</w:t>
      </w:r>
    </w:p>
    <w:p w14:paraId="68E3D9F1" w14:textId="77777777" w:rsidR="00A80C76" w:rsidRDefault="00A80C76">
      <w:pPr>
        <w:pStyle w:val="EMEABodyText"/>
        <w:widowControl w:val="0"/>
        <w:rPr>
          <w:lang w:val="es-ES"/>
        </w:rPr>
      </w:pPr>
    </w:p>
    <w:p w14:paraId="68E3D9F2" w14:textId="77777777" w:rsidR="00A80C76" w:rsidRDefault="006963B6">
      <w:pPr>
        <w:widowControl w:val="0"/>
        <w:rPr>
          <w:color w:val="000000"/>
          <w:highlight w:val="lightGray"/>
          <w:lang w:val="es-ES"/>
        </w:rPr>
      </w:pPr>
      <w:r>
        <w:rPr>
          <w:color w:val="000000"/>
          <w:lang w:val="es-ES"/>
        </w:rPr>
        <w:t xml:space="preserve">EU/1/04/276/030 </w:t>
      </w:r>
      <w:r>
        <w:rPr>
          <w:color w:val="000000"/>
          <w:highlight w:val="lightGray"/>
          <w:lang w:val="es-ES"/>
        </w:rPr>
        <w:t xml:space="preserve">(30 mg, 14 × 1 </w:t>
      </w:r>
      <w:r>
        <w:rPr>
          <w:highlight w:val="lightGray"/>
          <w:lang w:val="es-ES"/>
        </w:rPr>
        <w:t>comprimidos bucodispersables</w:t>
      </w:r>
      <w:r>
        <w:rPr>
          <w:color w:val="000000"/>
          <w:highlight w:val="lightGray"/>
          <w:lang w:val="es-ES"/>
        </w:rPr>
        <w:t>)</w:t>
      </w:r>
    </w:p>
    <w:p w14:paraId="68E3D9F3" w14:textId="77777777" w:rsidR="00A80C76" w:rsidRDefault="006963B6">
      <w:pPr>
        <w:widowControl w:val="0"/>
        <w:rPr>
          <w:color w:val="000000"/>
          <w:highlight w:val="lightGray"/>
          <w:lang w:val="es-ES"/>
        </w:rPr>
      </w:pPr>
      <w:r>
        <w:rPr>
          <w:color w:val="000000"/>
          <w:highlight w:val="lightGray"/>
          <w:lang w:val="es-ES"/>
        </w:rPr>
        <w:t xml:space="preserve">EU/1/04/276/031 (30 mg, 28 × 1 </w:t>
      </w:r>
      <w:r>
        <w:rPr>
          <w:highlight w:val="lightGray"/>
          <w:lang w:val="es-ES"/>
        </w:rPr>
        <w:t>comprimidos bucodispersables</w:t>
      </w:r>
      <w:r>
        <w:rPr>
          <w:color w:val="000000"/>
          <w:highlight w:val="lightGray"/>
          <w:lang w:val="es-ES"/>
        </w:rPr>
        <w:t>)</w:t>
      </w:r>
    </w:p>
    <w:p w14:paraId="68E3D9F4" w14:textId="77777777" w:rsidR="00A80C76" w:rsidRDefault="006963B6">
      <w:pPr>
        <w:widowControl w:val="0"/>
        <w:rPr>
          <w:color w:val="000000"/>
          <w:lang w:val="es-ES"/>
        </w:rPr>
      </w:pPr>
      <w:r>
        <w:rPr>
          <w:color w:val="000000"/>
          <w:highlight w:val="lightGray"/>
          <w:lang w:val="es-ES"/>
        </w:rPr>
        <w:t xml:space="preserve">EU/1/04/276/032 (30 mg, 49 × 1 </w:t>
      </w:r>
      <w:r>
        <w:rPr>
          <w:highlight w:val="lightGray"/>
          <w:lang w:val="es-ES"/>
        </w:rPr>
        <w:t>comprimidos bucodispersables</w:t>
      </w:r>
      <w:r>
        <w:rPr>
          <w:color w:val="000000"/>
          <w:highlight w:val="lightGray"/>
          <w:lang w:val="es-ES"/>
        </w:rPr>
        <w:t>)</w:t>
      </w:r>
    </w:p>
    <w:p w14:paraId="68E3D9F5" w14:textId="77777777" w:rsidR="00A80C76" w:rsidRDefault="00A80C76">
      <w:pPr>
        <w:pStyle w:val="EMEABodyText"/>
        <w:widowControl w:val="0"/>
        <w:rPr>
          <w:lang w:val="es-ES"/>
        </w:rPr>
      </w:pPr>
    </w:p>
    <w:p w14:paraId="68E3D9F6" w14:textId="77777777" w:rsidR="00A80C76" w:rsidRDefault="00A80C76">
      <w:pPr>
        <w:pStyle w:val="EMEABodyText"/>
        <w:widowControl w:val="0"/>
        <w:rPr>
          <w:lang w:val="es-ES"/>
        </w:rPr>
      </w:pPr>
    </w:p>
    <w:p w14:paraId="68E3D9F7" w14:textId="77777777" w:rsidR="00A80C76" w:rsidRDefault="006963B6">
      <w:pPr>
        <w:pStyle w:val="EMEATitlePAC"/>
        <w:keepNext w:val="0"/>
        <w:keepLines w:val="0"/>
        <w:widowControl w:val="0"/>
        <w:tabs>
          <w:tab w:val="left" w:pos="567"/>
        </w:tabs>
        <w:ind w:left="567" w:hanging="567"/>
        <w:rPr>
          <w:lang w:val="es-ES"/>
        </w:rPr>
      </w:pPr>
      <w:r>
        <w:rPr>
          <w:caps w:val="0"/>
          <w:lang w:val="es-ES"/>
        </w:rPr>
        <w:t>13.</w:t>
      </w:r>
      <w:r>
        <w:rPr>
          <w:caps w:val="0"/>
          <w:lang w:val="es-ES"/>
        </w:rPr>
        <w:tab/>
        <w:t>NÚMERO DE LOTE</w:t>
      </w:r>
    </w:p>
    <w:p w14:paraId="68E3D9F8" w14:textId="77777777" w:rsidR="00A80C76" w:rsidRDefault="00A80C76">
      <w:pPr>
        <w:pStyle w:val="EMEABodyText"/>
        <w:widowControl w:val="0"/>
        <w:rPr>
          <w:lang w:val="es-ES"/>
        </w:rPr>
      </w:pPr>
    </w:p>
    <w:p w14:paraId="68E3D9F9" w14:textId="77777777" w:rsidR="00A80C76" w:rsidRDefault="006963B6">
      <w:pPr>
        <w:pStyle w:val="EMEABodyText"/>
        <w:widowControl w:val="0"/>
        <w:rPr>
          <w:lang w:val="es-ES"/>
        </w:rPr>
      </w:pPr>
      <w:r>
        <w:rPr>
          <w:lang w:val="es-ES"/>
        </w:rPr>
        <w:t>Lote</w:t>
      </w:r>
    </w:p>
    <w:p w14:paraId="68E3D9FA" w14:textId="77777777" w:rsidR="00A80C76" w:rsidRDefault="00A80C76">
      <w:pPr>
        <w:pStyle w:val="EMEABodyText"/>
        <w:widowControl w:val="0"/>
        <w:rPr>
          <w:lang w:val="es-ES"/>
        </w:rPr>
      </w:pPr>
    </w:p>
    <w:p w14:paraId="68E3D9FB" w14:textId="77777777" w:rsidR="00A80C76" w:rsidRDefault="00A80C76">
      <w:pPr>
        <w:pStyle w:val="EMEABodyText"/>
        <w:widowControl w:val="0"/>
        <w:rPr>
          <w:lang w:val="es-ES"/>
        </w:rPr>
      </w:pPr>
    </w:p>
    <w:p w14:paraId="68E3D9FC" w14:textId="77777777" w:rsidR="00A80C76" w:rsidRDefault="006963B6">
      <w:pPr>
        <w:pStyle w:val="EMEATitlePAC"/>
        <w:keepNext w:val="0"/>
        <w:keepLines w:val="0"/>
        <w:widowControl w:val="0"/>
        <w:tabs>
          <w:tab w:val="left" w:pos="567"/>
        </w:tabs>
        <w:ind w:left="567" w:hanging="567"/>
        <w:rPr>
          <w:lang w:val="es-ES"/>
        </w:rPr>
      </w:pPr>
      <w:r>
        <w:rPr>
          <w:caps w:val="0"/>
          <w:lang w:val="es-ES"/>
        </w:rPr>
        <w:t>14.</w:t>
      </w:r>
      <w:r>
        <w:rPr>
          <w:caps w:val="0"/>
          <w:lang w:val="es-ES"/>
        </w:rPr>
        <w:tab/>
        <w:t>CONDICIONES GENERALES DE DISPENSACIÓN</w:t>
      </w:r>
    </w:p>
    <w:p w14:paraId="68E3D9FD" w14:textId="77777777" w:rsidR="00A80C76" w:rsidRDefault="00A80C76">
      <w:pPr>
        <w:pStyle w:val="EMEABodyText"/>
        <w:widowControl w:val="0"/>
        <w:rPr>
          <w:lang w:val="es-ES"/>
        </w:rPr>
      </w:pPr>
    </w:p>
    <w:p w14:paraId="68E3D9FE" w14:textId="77777777" w:rsidR="00A80C76" w:rsidRDefault="006963B6">
      <w:pPr>
        <w:pStyle w:val="EMEABodyText"/>
        <w:widowControl w:val="0"/>
        <w:rPr>
          <w:lang w:val="es-ES"/>
        </w:rPr>
      </w:pPr>
      <w:r>
        <w:rPr>
          <w:lang w:val="es-ES"/>
        </w:rPr>
        <w:t>Medicamento sujeto a prescripción médica.</w:t>
      </w:r>
    </w:p>
    <w:p w14:paraId="68E3D9FF" w14:textId="77777777" w:rsidR="00A80C76" w:rsidRDefault="00A80C76">
      <w:pPr>
        <w:pStyle w:val="EMEABodyText"/>
        <w:widowControl w:val="0"/>
        <w:rPr>
          <w:lang w:val="es-ES"/>
        </w:rPr>
      </w:pPr>
    </w:p>
    <w:p w14:paraId="68E3DA00" w14:textId="77777777" w:rsidR="00A80C76" w:rsidRDefault="00A80C76">
      <w:pPr>
        <w:pStyle w:val="EMEABodyText"/>
        <w:widowControl w:val="0"/>
        <w:rPr>
          <w:lang w:val="es-ES"/>
        </w:rPr>
      </w:pPr>
    </w:p>
    <w:p w14:paraId="68E3DA01" w14:textId="77777777" w:rsidR="00A80C76" w:rsidRDefault="006963B6">
      <w:pPr>
        <w:pStyle w:val="EMEATitlePAC"/>
        <w:keepNext w:val="0"/>
        <w:keepLines w:val="0"/>
        <w:widowControl w:val="0"/>
        <w:tabs>
          <w:tab w:val="left" w:pos="567"/>
        </w:tabs>
        <w:ind w:left="567" w:hanging="567"/>
        <w:rPr>
          <w:lang w:val="es-ES"/>
        </w:rPr>
      </w:pPr>
      <w:r>
        <w:rPr>
          <w:caps w:val="0"/>
          <w:lang w:val="es-ES"/>
        </w:rPr>
        <w:t>15.</w:t>
      </w:r>
      <w:r>
        <w:rPr>
          <w:caps w:val="0"/>
          <w:lang w:val="es-ES"/>
        </w:rPr>
        <w:tab/>
        <w:t>INSTRUCCIONES DE USO</w:t>
      </w:r>
    </w:p>
    <w:p w14:paraId="68E3DA02" w14:textId="77777777" w:rsidR="00A80C76" w:rsidRDefault="00A80C76">
      <w:pPr>
        <w:pStyle w:val="EMEABodyText"/>
        <w:widowControl w:val="0"/>
        <w:rPr>
          <w:lang w:val="es-ES"/>
        </w:rPr>
      </w:pPr>
    </w:p>
    <w:p w14:paraId="68E3DA03" w14:textId="77777777" w:rsidR="00A80C76" w:rsidRDefault="00A80C76">
      <w:pPr>
        <w:pStyle w:val="EMEABodyText"/>
        <w:widowControl w:val="0"/>
        <w:rPr>
          <w:lang w:val="es-ES"/>
        </w:rPr>
      </w:pPr>
    </w:p>
    <w:p w14:paraId="68E3DA04" w14:textId="77777777" w:rsidR="00A80C76" w:rsidRDefault="006963B6">
      <w:pPr>
        <w:pStyle w:val="EMEATitlePAC"/>
        <w:keepNext w:val="0"/>
        <w:keepLines w:val="0"/>
        <w:widowControl w:val="0"/>
        <w:tabs>
          <w:tab w:val="left" w:pos="567"/>
        </w:tabs>
        <w:ind w:left="567" w:hanging="567"/>
        <w:rPr>
          <w:lang w:val="es-ES"/>
        </w:rPr>
      </w:pPr>
      <w:r>
        <w:rPr>
          <w:caps w:val="0"/>
          <w:lang w:val="es-ES"/>
        </w:rPr>
        <w:t>16.</w:t>
      </w:r>
      <w:r>
        <w:rPr>
          <w:caps w:val="0"/>
          <w:lang w:val="es-ES"/>
        </w:rPr>
        <w:tab/>
        <w:t>INFORMACIÓN EN BRAILLE</w:t>
      </w:r>
    </w:p>
    <w:p w14:paraId="68E3DA05" w14:textId="77777777" w:rsidR="00A80C76" w:rsidRDefault="00A80C76">
      <w:pPr>
        <w:pStyle w:val="EMEABodyText"/>
        <w:widowControl w:val="0"/>
        <w:rPr>
          <w:lang w:val="es-ES"/>
        </w:rPr>
      </w:pPr>
    </w:p>
    <w:p w14:paraId="68E3DA06" w14:textId="77777777" w:rsidR="00A80C76" w:rsidRPr="004038D4" w:rsidRDefault="006963B6">
      <w:pPr>
        <w:pStyle w:val="EMEABodyText"/>
        <w:widowControl w:val="0"/>
        <w:rPr>
          <w:lang w:val="pt-PT"/>
        </w:rPr>
      </w:pPr>
      <w:r w:rsidRPr="004038D4">
        <w:rPr>
          <w:lang w:val="pt-PT"/>
        </w:rPr>
        <w:t>ABILIFY 30 mg</w:t>
      </w:r>
    </w:p>
    <w:p w14:paraId="68E3DA07" w14:textId="77777777" w:rsidR="00A80C76" w:rsidRPr="004038D4" w:rsidRDefault="00A80C76">
      <w:pPr>
        <w:pStyle w:val="EMEABodyText"/>
        <w:widowControl w:val="0"/>
        <w:rPr>
          <w:lang w:val="pt-PT"/>
        </w:rPr>
      </w:pPr>
    </w:p>
    <w:p w14:paraId="68E3DA08" w14:textId="77777777" w:rsidR="00A80C76" w:rsidRPr="004038D4" w:rsidRDefault="00A80C76">
      <w:pPr>
        <w:pStyle w:val="EMEABodyText"/>
        <w:widowControl w:val="0"/>
        <w:rPr>
          <w:lang w:val="pt-PT"/>
        </w:rPr>
      </w:pPr>
    </w:p>
    <w:p w14:paraId="68E3DA09" w14:textId="77777777" w:rsidR="00A80C76" w:rsidRPr="004038D4" w:rsidRDefault="006963B6">
      <w:pPr>
        <w:pStyle w:val="EMEATitlePAC"/>
        <w:keepNext w:val="0"/>
        <w:keepLines w:val="0"/>
        <w:widowControl w:val="0"/>
        <w:tabs>
          <w:tab w:val="left" w:pos="567"/>
        </w:tabs>
        <w:ind w:left="567" w:hanging="567"/>
        <w:rPr>
          <w:caps w:val="0"/>
          <w:lang w:val="pt-PT"/>
        </w:rPr>
      </w:pPr>
      <w:r w:rsidRPr="004038D4">
        <w:rPr>
          <w:caps w:val="0"/>
          <w:lang w:val="pt-PT"/>
        </w:rPr>
        <w:t>17.</w:t>
      </w:r>
      <w:r w:rsidRPr="004038D4">
        <w:rPr>
          <w:caps w:val="0"/>
          <w:lang w:val="pt-PT"/>
        </w:rPr>
        <w:tab/>
        <w:t>IDENTIFICADOR ÚNICO - CÓDIGO DE BARRAS 2D</w:t>
      </w:r>
    </w:p>
    <w:p w14:paraId="68E3DA0A" w14:textId="77777777" w:rsidR="00A80C76" w:rsidRPr="004038D4" w:rsidRDefault="00A80C76">
      <w:pPr>
        <w:pStyle w:val="EMEABodyText"/>
        <w:widowControl w:val="0"/>
        <w:rPr>
          <w:lang w:val="pt-PT"/>
        </w:rPr>
      </w:pPr>
    </w:p>
    <w:p w14:paraId="68E3DA0B" w14:textId="77777777" w:rsidR="00A80C76" w:rsidRDefault="006963B6">
      <w:pPr>
        <w:pStyle w:val="EMEABodyText"/>
        <w:widowControl w:val="0"/>
        <w:rPr>
          <w:lang w:val="es-ES"/>
        </w:rPr>
      </w:pPr>
      <w:r>
        <w:rPr>
          <w:highlight w:val="lightGray"/>
          <w:lang w:val="es-ES"/>
        </w:rPr>
        <w:t>Incluido el código de barras 2D que lleva el identificador único.</w:t>
      </w:r>
    </w:p>
    <w:p w14:paraId="68E3DA0C" w14:textId="77777777" w:rsidR="00A80C76" w:rsidRDefault="00A80C76">
      <w:pPr>
        <w:pStyle w:val="EMEABodyText"/>
        <w:widowControl w:val="0"/>
        <w:rPr>
          <w:lang w:val="es-ES"/>
        </w:rPr>
      </w:pPr>
    </w:p>
    <w:p w14:paraId="68E3DA0D" w14:textId="77777777" w:rsidR="00A80C76" w:rsidRDefault="00A80C76">
      <w:pPr>
        <w:pStyle w:val="EMEABodyText"/>
        <w:widowControl w:val="0"/>
        <w:rPr>
          <w:lang w:val="es-ES"/>
        </w:rPr>
      </w:pPr>
    </w:p>
    <w:p w14:paraId="68E3DA0E" w14:textId="77777777" w:rsidR="00A80C76" w:rsidRDefault="006963B6">
      <w:pPr>
        <w:pStyle w:val="EMEATitlePAC"/>
        <w:keepLines w:val="0"/>
        <w:widowControl w:val="0"/>
        <w:tabs>
          <w:tab w:val="left" w:pos="567"/>
        </w:tabs>
        <w:ind w:left="567" w:hanging="567"/>
        <w:rPr>
          <w:caps w:val="0"/>
          <w:lang w:val="es-ES"/>
        </w:rPr>
      </w:pPr>
      <w:r>
        <w:rPr>
          <w:caps w:val="0"/>
          <w:lang w:val="es-ES"/>
        </w:rPr>
        <w:t>18.</w:t>
      </w:r>
      <w:r>
        <w:rPr>
          <w:caps w:val="0"/>
          <w:lang w:val="es-ES"/>
        </w:rPr>
        <w:tab/>
        <w:t>IDENTIFICADOR ÚNICO - INFORMACIÓN EN CARACTERES VISUALES</w:t>
      </w:r>
    </w:p>
    <w:p w14:paraId="68E3DA0F" w14:textId="77777777" w:rsidR="00A80C76" w:rsidRDefault="00A80C76">
      <w:pPr>
        <w:pStyle w:val="EMEABodyText"/>
        <w:keepNext/>
        <w:widowControl w:val="0"/>
        <w:rPr>
          <w:lang w:val="es-ES"/>
        </w:rPr>
      </w:pPr>
    </w:p>
    <w:p w14:paraId="68E3DA10" w14:textId="77777777" w:rsidR="00A80C76" w:rsidRDefault="006963B6">
      <w:pPr>
        <w:keepNext/>
        <w:tabs>
          <w:tab w:val="left" w:pos="567"/>
        </w:tabs>
        <w:spacing w:line="260" w:lineRule="exact"/>
        <w:rPr>
          <w:lang w:val="es-ES"/>
        </w:rPr>
      </w:pPr>
      <w:r>
        <w:rPr>
          <w:lang w:val="es-ES"/>
        </w:rPr>
        <w:t>PC</w:t>
      </w:r>
    </w:p>
    <w:p w14:paraId="68E3DA11" w14:textId="77777777" w:rsidR="00A80C76" w:rsidRDefault="006963B6">
      <w:pPr>
        <w:keepNext/>
        <w:tabs>
          <w:tab w:val="left" w:pos="567"/>
        </w:tabs>
        <w:spacing w:line="260" w:lineRule="exact"/>
        <w:rPr>
          <w:lang w:val="es-ES"/>
        </w:rPr>
      </w:pPr>
      <w:r>
        <w:rPr>
          <w:lang w:val="es-ES"/>
        </w:rPr>
        <w:t>SN</w:t>
      </w:r>
    </w:p>
    <w:p w14:paraId="68E3DA12" w14:textId="77777777" w:rsidR="00A80C76" w:rsidRDefault="006963B6">
      <w:pPr>
        <w:keepNext/>
        <w:tabs>
          <w:tab w:val="left" w:pos="567"/>
        </w:tabs>
        <w:spacing w:line="260" w:lineRule="exact"/>
        <w:rPr>
          <w:lang w:val="es-ES"/>
        </w:rPr>
      </w:pPr>
      <w:r>
        <w:rPr>
          <w:lang w:val="es-ES"/>
        </w:rPr>
        <w:t>NN</w:t>
      </w:r>
    </w:p>
    <w:p w14:paraId="68E3DA13" w14:textId="77777777" w:rsidR="00A80C76" w:rsidRDefault="006963B6">
      <w:pPr>
        <w:pStyle w:val="EMEATitlePAC"/>
        <w:keepNext w:val="0"/>
        <w:keepLines w:val="0"/>
        <w:widowControl w:val="0"/>
        <w:rPr>
          <w:caps w:val="0"/>
          <w:lang w:val="es-ES"/>
        </w:rPr>
      </w:pPr>
      <w:r>
        <w:rPr>
          <w:u w:val="single"/>
          <w:lang w:val="es-ES"/>
        </w:rPr>
        <w:br w:type="page"/>
      </w:r>
      <w:r>
        <w:rPr>
          <w:caps w:val="0"/>
          <w:lang w:val="es-ES"/>
        </w:rPr>
        <w:lastRenderedPageBreak/>
        <w:t>INFORMACIÓN MÍNIMA A INCLUIR EN BLÍSTERES O TIRAS</w:t>
      </w:r>
    </w:p>
    <w:p w14:paraId="68E3DA14" w14:textId="77777777" w:rsidR="00A80C76" w:rsidRDefault="00A80C76">
      <w:pPr>
        <w:pStyle w:val="EMEATitlePAC"/>
        <w:keepNext w:val="0"/>
        <w:keepLines w:val="0"/>
        <w:widowControl w:val="0"/>
        <w:rPr>
          <w:caps w:val="0"/>
          <w:lang w:val="es-ES"/>
        </w:rPr>
      </w:pPr>
    </w:p>
    <w:p w14:paraId="68E3DA15" w14:textId="77777777" w:rsidR="00A80C76" w:rsidRDefault="006963B6">
      <w:pPr>
        <w:pStyle w:val="EMEATitlePAC"/>
        <w:keepNext w:val="0"/>
        <w:keepLines w:val="0"/>
        <w:widowControl w:val="0"/>
        <w:rPr>
          <w:lang w:val="es-ES"/>
        </w:rPr>
      </w:pPr>
      <w:r>
        <w:rPr>
          <w:caps w:val="0"/>
          <w:lang w:val="es-ES"/>
        </w:rPr>
        <w:t>BLÍSTERES</w:t>
      </w:r>
    </w:p>
    <w:p w14:paraId="68E3DA16" w14:textId="77777777" w:rsidR="00A80C76" w:rsidRDefault="00A80C76">
      <w:pPr>
        <w:pStyle w:val="EMEABodyText"/>
        <w:widowControl w:val="0"/>
        <w:rPr>
          <w:lang w:val="es-ES"/>
        </w:rPr>
      </w:pPr>
    </w:p>
    <w:p w14:paraId="68E3DA17" w14:textId="77777777" w:rsidR="00A80C76" w:rsidRDefault="00A80C76">
      <w:pPr>
        <w:pStyle w:val="EMEABodyText"/>
        <w:widowControl w:val="0"/>
        <w:rPr>
          <w:lang w:val="es-ES"/>
        </w:rPr>
      </w:pPr>
    </w:p>
    <w:p w14:paraId="68E3DA18"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A19" w14:textId="77777777" w:rsidR="00A80C76" w:rsidRDefault="00A80C76">
      <w:pPr>
        <w:pStyle w:val="EMEABodyText"/>
        <w:widowControl w:val="0"/>
        <w:rPr>
          <w:lang w:val="es-ES"/>
        </w:rPr>
      </w:pPr>
    </w:p>
    <w:p w14:paraId="68E3DA1A" w14:textId="77777777" w:rsidR="00A80C76" w:rsidRDefault="006963B6">
      <w:pPr>
        <w:pStyle w:val="EMEABodyText"/>
        <w:widowControl w:val="0"/>
        <w:rPr>
          <w:lang w:val="es-ES"/>
        </w:rPr>
      </w:pPr>
      <w:r>
        <w:rPr>
          <w:lang w:val="es-ES"/>
        </w:rPr>
        <w:t>ABILIFY 30 mg comprimidos bucodispersables</w:t>
      </w:r>
    </w:p>
    <w:p w14:paraId="68E3DA1B" w14:textId="77777777" w:rsidR="00A80C76" w:rsidRDefault="006963B6">
      <w:pPr>
        <w:pStyle w:val="EMEABodyText"/>
        <w:widowControl w:val="0"/>
        <w:rPr>
          <w:lang w:val="es-ES"/>
        </w:rPr>
      </w:pPr>
      <w:r>
        <w:rPr>
          <w:lang w:val="es-ES"/>
        </w:rPr>
        <w:t>aripiprazol</w:t>
      </w:r>
    </w:p>
    <w:p w14:paraId="68E3DA1C" w14:textId="77777777" w:rsidR="00A80C76" w:rsidRDefault="00A80C76">
      <w:pPr>
        <w:pStyle w:val="EMEABodyText"/>
        <w:widowControl w:val="0"/>
        <w:rPr>
          <w:lang w:val="es-ES"/>
        </w:rPr>
      </w:pPr>
    </w:p>
    <w:p w14:paraId="68E3DA1D" w14:textId="77777777" w:rsidR="00A80C76" w:rsidRDefault="00A80C76">
      <w:pPr>
        <w:pStyle w:val="EMEABodyText"/>
        <w:widowControl w:val="0"/>
        <w:rPr>
          <w:lang w:val="es-ES"/>
        </w:rPr>
      </w:pPr>
    </w:p>
    <w:p w14:paraId="68E3DA1E" w14:textId="77777777" w:rsidR="00A80C76" w:rsidRDefault="006963B6">
      <w:pPr>
        <w:pStyle w:val="EMEATitlePAC"/>
        <w:keepNext w:val="0"/>
        <w:keepLines w:val="0"/>
        <w:widowControl w:val="0"/>
        <w:tabs>
          <w:tab w:val="left" w:pos="567"/>
        </w:tabs>
        <w:ind w:left="567" w:hanging="567"/>
        <w:rPr>
          <w:lang w:val="es-ES"/>
        </w:rPr>
      </w:pPr>
      <w:r>
        <w:rPr>
          <w:caps w:val="0"/>
          <w:lang w:val="es-ES"/>
        </w:rPr>
        <w:t>2.</w:t>
      </w:r>
      <w:r>
        <w:rPr>
          <w:caps w:val="0"/>
          <w:lang w:val="es-ES"/>
        </w:rPr>
        <w:tab/>
        <w:t>NOMBRE DEL TITULAR DE LA AUTORIZACIÓN DE LA COMERCIALIZACIÓN</w:t>
      </w:r>
    </w:p>
    <w:p w14:paraId="68E3DA1F" w14:textId="77777777" w:rsidR="00A80C76" w:rsidRDefault="00A80C76">
      <w:pPr>
        <w:pStyle w:val="EMEABodyText"/>
        <w:widowControl w:val="0"/>
        <w:rPr>
          <w:lang w:val="es-ES"/>
        </w:rPr>
      </w:pPr>
    </w:p>
    <w:p w14:paraId="68E3DA20" w14:textId="77777777" w:rsidR="00A80C76" w:rsidRDefault="006963B6">
      <w:pPr>
        <w:pStyle w:val="EMEABodyText"/>
        <w:widowControl w:val="0"/>
        <w:rPr>
          <w:lang w:val="es-ES"/>
        </w:rPr>
      </w:pPr>
      <w:r>
        <w:rPr>
          <w:lang w:val="es-ES"/>
        </w:rPr>
        <w:t>Otsuka</w:t>
      </w:r>
    </w:p>
    <w:p w14:paraId="68E3DA21" w14:textId="77777777" w:rsidR="00A80C76" w:rsidRDefault="00A80C76">
      <w:pPr>
        <w:pStyle w:val="EMEABodyText"/>
        <w:widowControl w:val="0"/>
        <w:rPr>
          <w:lang w:val="es-ES"/>
        </w:rPr>
      </w:pPr>
    </w:p>
    <w:p w14:paraId="68E3DA22" w14:textId="77777777" w:rsidR="00A80C76" w:rsidRDefault="00A80C76">
      <w:pPr>
        <w:pStyle w:val="EMEABodyText"/>
        <w:widowControl w:val="0"/>
        <w:rPr>
          <w:lang w:val="es-ES"/>
        </w:rPr>
      </w:pPr>
    </w:p>
    <w:p w14:paraId="68E3DA23"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FECHA DE CADUCIDAD</w:t>
      </w:r>
    </w:p>
    <w:p w14:paraId="68E3DA24" w14:textId="77777777" w:rsidR="00A80C76" w:rsidRDefault="00A80C76">
      <w:pPr>
        <w:pStyle w:val="EMEABodyText"/>
        <w:widowControl w:val="0"/>
        <w:rPr>
          <w:lang w:val="es-ES"/>
        </w:rPr>
      </w:pPr>
    </w:p>
    <w:p w14:paraId="68E3DA25" w14:textId="77777777" w:rsidR="00A80C76" w:rsidRDefault="006963B6">
      <w:pPr>
        <w:pStyle w:val="EMEABodyText"/>
        <w:widowControl w:val="0"/>
        <w:rPr>
          <w:lang w:val="es-ES"/>
        </w:rPr>
      </w:pPr>
      <w:r>
        <w:rPr>
          <w:lang w:val="es-ES"/>
        </w:rPr>
        <w:t>EXP</w:t>
      </w:r>
    </w:p>
    <w:p w14:paraId="68E3DA26" w14:textId="77777777" w:rsidR="00A80C76" w:rsidRDefault="00A80C76">
      <w:pPr>
        <w:pStyle w:val="EMEABodyText"/>
        <w:widowControl w:val="0"/>
        <w:rPr>
          <w:lang w:val="es-ES"/>
        </w:rPr>
      </w:pPr>
    </w:p>
    <w:p w14:paraId="68E3DA27" w14:textId="77777777" w:rsidR="00A80C76" w:rsidRDefault="00A80C76">
      <w:pPr>
        <w:pStyle w:val="EMEABodyText"/>
        <w:widowControl w:val="0"/>
        <w:rPr>
          <w:lang w:val="es-ES"/>
        </w:rPr>
      </w:pPr>
    </w:p>
    <w:p w14:paraId="68E3DA28"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NUMERO DE LOTE</w:t>
      </w:r>
    </w:p>
    <w:p w14:paraId="68E3DA29" w14:textId="77777777" w:rsidR="00A80C76" w:rsidRDefault="00A80C76">
      <w:pPr>
        <w:pStyle w:val="EMEABodyText"/>
        <w:widowControl w:val="0"/>
        <w:rPr>
          <w:lang w:val="es-ES"/>
        </w:rPr>
      </w:pPr>
    </w:p>
    <w:p w14:paraId="68E3DA2A" w14:textId="77777777" w:rsidR="00A80C76" w:rsidRDefault="006963B6">
      <w:pPr>
        <w:pStyle w:val="EMEABodyText"/>
        <w:widowControl w:val="0"/>
        <w:rPr>
          <w:lang w:val="es-ES"/>
        </w:rPr>
      </w:pPr>
      <w:r>
        <w:rPr>
          <w:lang w:val="es-ES"/>
        </w:rPr>
        <w:t>Lot</w:t>
      </w:r>
    </w:p>
    <w:p w14:paraId="68E3DA2B" w14:textId="77777777" w:rsidR="00A80C76" w:rsidRDefault="00A80C76">
      <w:pPr>
        <w:pStyle w:val="EMEABodyText"/>
        <w:widowControl w:val="0"/>
        <w:rPr>
          <w:lang w:val="es-ES"/>
        </w:rPr>
      </w:pPr>
    </w:p>
    <w:p w14:paraId="68E3DA2C" w14:textId="77777777" w:rsidR="00A80C76" w:rsidRDefault="00A80C76">
      <w:pPr>
        <w:pStyle w:val="EMEABodyText"/>
        <w:widowControl w:val="0"/>
        <w:rPr>
          <w:lang w:val="es-ES"/>
        </w:rPr>
      </w:pPr>
    </w:p>
    <w:p w14:paraId="68E3DA2D"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OTROS</w:t>
      </w:r>
    </w:p>
    <w:p w14:paraId="68E3DA2E" w14:textId="77777777" w:rsidR="00A80C76" w:rsidRDefault="00A80C76">
      <w:pPr>
        <w:pStyle w:val="EMEABodyText"/>
        <w:widowControl w:val="0"/>
        <w:rPr>
          <w:lang w:val="es-ES"/>
        </w:rPr>
      </w:pPr>
    </w:p>
    <w:p w14:paraId="68E3DA2F" w14:textId="77777777" w:rsidR="00A80C76" w:rsidRDefault="006963B6">
      <w:pPr>
        <w:pStyle w:val="EMEATitlePAC"/>
        <w:keepNext w:val="0"/>
        <w:keepLines w:val="0"/>
        <w:widowControl w:val="0"/>
        <w:rPr>
          <w:lang w:val="es-ES"/>
        </w:rPr>
      </w:pPr>
      <w:r>
        <w:rPr>
          <w:lang w:val="es-ES"/>
        </w:rPr>
        <w:br w:type="page"/>
      </w:r>
      <w:r>
        <w:rPr>
          <w:caps w:val="0"/>
          <w:lang w:val="es-ES"/>
        </w:rPr>
        <w:lastRenderedPageBreak/>
        <w:t>INFORMACIÓN QUE DEBE FIGURAR EN EL EMBALAJE EXTERIOR, O EN EL ACONDICIONAMIENTO PRIMARIO</w:t>
      </w:r>
    </w:p>
    <w:p w14:paraId="68E3DA30" w14:textId="77777777" w:rsidR="00A80C76" w:rsidRDefault="00A80C76">
      <w:pPr>
        <w:pStyle w:val="EMEATitlePAC"/>
        <w:keepNext w:val="0"/>
        <w:keepLines w:val="0"/>
        <w:widowControl w:val="0"/>
        <w:rPr>
          <w:lang w:val="es-ES"/>
        </w:rPr>
      </w:pPr>
    </w:p>
    <w:p w14:paraId="68E3DA31" w14:textId="77777777" w:rsidR="00A80C76" w:rsidRDefault="006963B6">
      <w:pPr>
        <w:pStyle w:val="EMEATitlePAC"/>
        <w:keepNext w:val="0"/>
        <w:keepLines w:val="0"/>
        <w:widowControl w:val="0"/>
        <w:rPr>
          <w:lang w:val="es-ES"/>
        </w:rPr>
      </w:pPr>
      <w:r>
        <w:rPr>
          <w:lang w:val="es-ES"/>
        </w:rPr>
        <w:t>ESTUCHE Y ETIQUETA DEL FRASCO</w:t>
      </w:r>
    </w:p>
    <w:p w14:paraId="68E3DA32" w14:textId="77777777" w:rsidR="00A80C76" w:rsidRDefault="00A80C76">
      <w:pPr>
        <w:pStyle w:val="EMEABodyText"/>
        <w:widowControl w:val="0"/>
        <w:rPr>
          <w:lang w:val="es-ES"/>
        </w:rPr>
      </w:pPr>
    </w:p>
    <w:p w14:paraId="68E3DA33" w14:textId="77777777" w:rsidR="00A80C76" w:rsidRDefault="00A80C76">
      <w:pPr>
        <w:pStyle w:val="EMEABodyText"/>
        <w:widowControl w:val="0"/>
        <w:rPr>
          <w:lang w:val="es-ES"/>
        </w:rPr>
      </w:pPr>
    </w:p>
    <w:p w14:paraId="68E3DA34"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A35" w14:textId="77777777" w:rsidR="00A80C76" w:rsidRDefault="00A80C76">
      <w:pPr>
        <w:pStyle w:val="EMEABodyText"/>
        <w:widowControl w:val="0"/>
        <w:rPr>
          <w:lang w:val="es-ES"/>
        </w:rPr>
      </w:pPr>
    </w:p>
    <w:p w14:paraId="68E3DA36" w14:textId="77777777" w:rsidR="00A80C76" w:rsidRDefault="006963B6">
      <w:pPr>
        <w:pStyle w:val="EMEABodyText"/>
        <w:widowControl w:val="0"/>
        <w:rPr>
          <w:lang w:val="es-ES"/>
        </w:rPr>
      </w:pPr>
      <w:r>
        <w:rPr>
          <w:lang w:val="es-ES"/>
        </w:rPr>
        <w:t>ABILIFY 1 mg/ml solución oral</w:t>
      </w:r>
    </w:p>
    <w:p w14:paraId="68E3DA37" w14:textId="77777777" w:rsidR="00A80C76" w:rsidRPr="004038D4" w:rsidRDefault="006963B6">
      <w:pPr>
        <w:pStyle w:val="EMEABodyText"/>
        <w:widowControl w:val="0"/>
        <w:rPr>
          <w:lang w:val="pt-PT"/>
        </w:rPr>
      </w:pPr>
      <w:r w:rsidRPr="004038D4">
        <w:rPr>
          <w:lang w:val="pt-PT"/>
        </w:rPr>
        <w:t>aripiprazol</w:t>
      </w:r>
    </w:p>
    <w:p w14:paraId="68E3DA38" w14:textId="77777777" w:rsidR="00A80C76" w:rsidRPr="004038D4" w:rsidRDefault="00A80C76">
      <w:pPr>
        <w:pStyle w:val="EMEABodyText"/>
        <w:widowControl w:val="0"/>
        <w:rPr>
          <w:lang w:val="pt-PT"/>
        </w:rPr>
      </w:pPr>
    </w:p>
    <w:p w14:paraId="68E3DA39" w14:textId="77777777" w:rsidR="00A80C76" w:rsidRPr="004038D4" w:rsidRDefault="00A80C76">
      <w:pPr>
        <w:pStyle w:val="EMEABodyText"/>
        <w:widowControl w:val="0"/>
        <w:rPr>
          <w:lang w:val="pt-PT"/>
        </w:rPr>
      </w:pPr>
    </w:p>
    <w:p w14:paraId="68E3DA3A" w14:textId="77777777" w:rsidR="00A80C76" w:rsidRPr="004038D4" w:rsidRDefault="006963B6">
      <w:pPr>
        <w:pStyle w:val="EMEATitlePAC"/>
        <w:keepNext w:val="0"/>
        <w:keepLines w:val="0"/>
        <w:widowControl w:val="0"/>
        <w:tabs>
          <w:tab w:val="left" w:pos="567"/>
        </w:tabs>
        <w:ind w:left="567" w:hanging="567"/>
        <w:rPr>
          <w:lang w:val="pt-PT"/>
        </w:rPr>
      </w:pPr>
      <w:r w:rsidRPr="004038D4">
        <w:rPr>
          <w:caps w:val="0"/>
          <w:lang w:val="pt-PT"/>
        </w:rPr>
        <w:t>2.</w:t>
      </w:r>
      <w:r w:rsidRPr="004038D4">
        <w:rPr>
          <w:caps w:val="0"/>
          <w:lang w:val="pt-PT"/>
        </w:rPr>
        <w:tab/>
        <w:t>PRINCIPIO(S) ACTIVO(S)</w:t>
      </w:r>
    </w:p>
    <w:p w14:paraId="68E3DA3B" w14:textId="77777777" w:rsidR="00A80C76" w:rsidRPr="004038D4" w:rsidRDefault="00A80C76">
      <w:pPr>
        <w:pStyle w:val="EMEABodyText"/>
        <w:widowControl w:val="0"/>
        <w:rPr>
          <w:lang w:val="pt-PT"/>
        </w:rPr>
      </w:pPr>
    </w:p>
    <w:p w14:paraId="68E3DA3C" w14:textId="77777777" w:rsidR="00A80C76" w:rsidRDefault="006963B6">
      <w:pPr>
        <w:pStyle w:val="EMEABodyText"/>
        <w:widowControl w:val="0"/>
        <w:rPr>
          <w:lang w:val="es-ES"/>
        </w:rPr>
      </w:pPr>
      <w:r>
        <w:rPr>
          <w:lang w:val="es-ES"/>
        </w:rPr>
        <w:t>Cada ml contiene 1 mg de aripiprazol.</w:t>
      </w:r>
    </w:p>
    <w:p w14:paraId="68E3DA3D" w14:textId="77777777" w:rsidR="00A80C76" w:rsidRDefault="00A80C76">
      <w:pPr>
        <w:pStyle w:val="EMEABodyText"/>
        <w:widowControl w:val="0"/>
        <w:rPr>
          <w:lang w:val="es-ES"/>
        </w:rPr>
      </w:pPr>
    </w:p>
    <w:p w14:paraId="68E3DA3E" w14:textId="77777777" w:rsidR="00A80C76" w:rsidRDefault="00A80C76">
      <w:pPr>
        <w:pStyle w:val="EMEABodyText"/>
        <w:widowControl w:val="0"/>
        <w:rPr>
          <w:lang w:val="es-ES"/>
        </w:rPr>
      </w:pPr>
    </w:p>
    <w:p w14:paraId="68E3DA3F"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LISTA DE EXCIPIENTES</w:t>
      </w:r>
    </w:p>
    <w:p w14:paraId="68E3DA40" w14:textId="77777777" w:rsidR="00A80C76" w:rsidRDefault="00A80C76">
      <w:pPr>
        <w:pStyle w:val="EMEABodyText"/>
        <w:widowControl w:val="0"/>
        <w:rPr>
          <w:lang w:val="es-ES"/>
        </w:rPr>
      </w:pPr>
    </w:p>
    <w:p w14:paraId="68E3DA41" w14:textId="77777777" w:rsidR="00A80C76" w:rsidRDefault="006963B6">
      <w:pPr>
        <w:pStyle w:val="EMEABodyText"/>
        <w:widowControl w:val="0"/>
        <w:rPr>
          <w:lang w:val="es-ES"/>
        </w:rPr>
      </w:pPr>
      <w:r>
        <w:rPr>
          <w:lang w:val="es-ES"/>
        </w:rPr>
        <w:t>Contiene fructosa, sacarosa, E218, y E216.</w:t>
      </w:r>
    </w:p>
    <w:p w14:paraId="68E3DA42" w14:textId="77777777" w:rsidR="00A80C76" w:rsidRDefault="00A80C76">
      <w:pPr>
        <w:pStyle w:val="EMEABodyText"/>
        <w:widowControl w:val="0"/>
        <w:rPr>
          <w:lang w:val="es-ES"/>
        </w:rPr>
      </w:pPr>
    </w:p>
    <w:p w14:paraId="68E3DA43" w14:textId="77777777" w:rsidR="00A80C76" w:rsidRDefault="00A80C76">
      <w:pPr>
        <w:pStyle w:val="EMEABodyText"/>
        <w:widowControl w:val="0"/>
        <w:rPr>
          <w:lang w:val="es-ES"/>
        </w:rPr>
      </w:pPr>
    </w:p>
    <w:p w14:paraId="68E3DA44"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FORMA FARMACÉUTICA Y CONTENIDO DEL ENVASE</w:t>
      </w:r>
    </w:p>
    <w:p w14:paraId="68E3DA45" w14:textId="77777777" w:rsidR="00A80C76" w:rsidRDefault="00A80C76">
      <w:pPr>
        <w:pStyle w:val="EMEABodyText"/>
        <w:widowControl w:val="0"/>
        <w:rPr>
          <w:lang w:val="es-ES"/>
        </w:rPr>
      </w:pPr>
    </w:p>
    <w:p w14:paraId="68E3DA46" w14:textId="77777777" w:rsidR="00A80C76" w:rsidRDefault="006963B6">
      <w:pPr>
        <w:pStyle w:val="EMEABodyText"/>
        <w:widowControl w:val="0"/>
        <w:rPr>
          <w:lang w:val="es-ES"/>
        </w:rPr>
      </w:pPr>
      <w:r>
        <w:rPr>
          <w:highlight w:val="lightGray"/>
          <w:lang w:val="es-ES"/>
        </w:rPr>
        <w:t>Solución oral</w:t>
      </w:r>
    </w:p>
    <w:p w14:paraId="68E3DA47" w14:textId="77777777" w:rsidR="00A80C76" w:rsidRDefault="00A80C76">
      <w:pPr>
        <w:pStyle w:val="EMEABodyText"/>
        <w:widowControl w:val="0"/>
        <w:rPr>
          <w:lang w:val="es-ES"/>
        </w:rPr>
      </w:pPr>
    </w:p>
    <w:p w14:paraId="68E3DA48" w14:textId="77777777" w:rsidR="00A80C76" w:rsidRDefault="006963B6">
      <w:pPr>
        <w:pStyle w:val="EMEABodyText"/>
        <w:widowControl w:val="0"/>
        <w:rPr>
          <w:lang w:val="es-ES"/>
        </w:rPr>
      </w:pPr>
      <w:r>
        <w:rPr>
          <w:lang w:val="es-ES"/>
        </w:rPr>
        <w:t>50 ml solución oral</w:t>
      </w:r>
    </w:p>
    <w:p w14:paraId="68E3DA49" w14:textId="77777777" w:rsidR="00A80C76" w:rsidRDefault="006963B6">
      <w:pPr>
        <w:pStyle w:val="EMEABodyText"/>
        <w:widowControl w:val="0"/>
        <w:rPr>
          <w:highlight w:val="lightGray"/>
          <w:lang w:val="es-ES"/>
        </w:rPr>
      </w:pPr>
      <w:r>
        <w:rPr>
          <w:highlight w:val="lightGray"/>
          <w:lang w:val="es-ES"/>
        </w:rPr>
        <w:t>150 ml solución oral</w:t>
      </w:r>
    </w:p>
    <w:p w14:paraId="68E3DA4A" w14:textId="77777777" w:rsidR="00A80C76" w:rsidRDefault="006963B6">
      <w:pPr>
        <w:pStyle w:val="EMEABodyText"/>
        <w:widowControl w:val="0"/>
        <w:rPr>
          <w:lang w:val="es-ES"/>
        </w:rPr>
      </w:pPr>
      <w:r>
        <w:rPr>
          <w:highlight w:val="lightGray"/>
          <w:lang w:val="es-ES"/>
        </w:rPr>
        <w:t>480 ml solución oral</w:t>
      </w:r>
    </w:p>
    <w:p w14:paraId="68E3DA4B" w14:textId="77777777" w:rsidR="00A80C76" w:rsidRDefault="00A80C76">
      <w:pPr>
        <w:pStyle w:val="EMEABodyText"/>
        <w:widowControl w:val="0"/>
        <w:rPr>
          <w:lang w:val="es-ES"/>
        </w:rPr>
      </w:pPr>
    </w:p>
    <w:p w14:paraId="68E3DA4C" w14:textId="77777777" w:rsidR="00A80C76" w:rsidRDefault="00A80C76">
      <w:pPr>
        <w:pStyle w:val="EMEABodyText"/>
        <w:widowControl w:val="0"/>
        <w:rPr>
          <w:lang w:val="es-ES"/>
        </w:rPr>
      </w:pPr>
    </w:p>
    <w:p w14:paraId="68E3DA4D"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FORMA Y VÍA(S) DE ADMINISTRACIÓN</w:t>
      </w:r>
    </w:p>
    <w:p w14:paraId="68E3DA4E" w14:textId="77777777" w:rsidR="00A80C76" w:rsidRDefault="00A80C76">
      <w:pPr>
        <w:pStyle w:val="EMEABodyText"/>
        <w:widowControl w:val="0"/>
        <w:rPr>
          <w:lang w:val="es-ES"/>
        </w:rPr>
      </w:pPr>
    </w:p>
    <w:p w14:paraId="68E3DA4F" w14:textId="77777777" w:rsidR="00A80C76" w:rsidRDefault="006963B6">
      <w:pPr>
        <w:pStyle w:val="EMEABodyText"/>
        <w:widowControl w:val="0"/>
        <w:rPr>
          <w:lang w:val="es-ES"/>
        </w:rPr>
      </w:pPr>
      <w:r>
        <w:rPr>
          <w:lang w:val="es-ES"/>
        </w:rPr>
        <w:t>Leer el prospecto antes de utilizar este medicamento.</w:t>
      </w:r>
    </w:p>
    <w:p w14:paraId="68E3DA50" w14:textId="77777777" w:rsidR="00A80C76" w:rsidRDefault="006963B6">
      <w:pPr>
        <w:pStyle w:val="EMEABodyText"/>
        <w:widowControl w:val="0"/>
        <w:rPr>
          <w:lang w:val="es-ES"/>
        </w:rPr>
      </w:pPr>
      <w:r>
        <w:rPr>
          <w:lang w:val="es-ES"/>
        </w:rPr>
        <w:t>Vía oral.</w:t>
      </w:r>
    </w:p>
    <w:p w14:paraId="68E3DA51" w14:textId="77777777" w:rsidR="00A80C76" w:rsidRDefault="00A80C76">
      <w:pPr>
        <w:pStyle w:val="EMEABodyText"/>
        <w:widowControl w:val="0"/>
        <w:rPr>
          <w:lang w:val="es-ES"/>
        </w:rPr>
      </w:pPr>
    </w:p>
    <w:p w14:paraId="68E3DA52" w14:textId="77777777" w:rsidR="00A80C76" w:rsidRDefault="00A80C76">
      <w:pPr>
        <w:pStyle w:val="EMEABodyText"/>
        <w:widowControl w:val="0"/>
        <w:rPr>
          <w:lang w:val="es-ES"/>
        </w:rPr>
      </w:pPr>
    </w:p>
    <w:p w14:paraId="68E3DA53" w14:textId="77777777" w:rsidR="00A80C76" w:rsidRDefault="006963B6">
      <w:pPr>
        <w:pStyle w:val="EMEATitlePAC"/>
        <w:keepNext w:val="0"/>
        <w:keepLines w:val="0"/>
        <w:widowControl w:val="0"/>
        <w:tabs>
          <w:tab w:val="left" w:pos="567"/>
        </w:tabs>
        <w:ind w:left="567" w:hanging="567"/>
        <w:rPr>
          <w:lang w:val="es-ES"/>
        </w:rPr>
      </w:pPr>
      <w:r>
        <w:rPr>
          <w:caps w:val="0"/>
          <w:lang w:val="es-ES"/>
        </w:rPr>
        <w:t>6.</w:t>
      </w:r>
      <w:r>
        <w:rPr>
          <w:caps w:val="0"/>
          <w:lang w:val="es-ES"/>
        </w:rPr>
        <w:tab/>
        <w:t>ADVERTENCIA ESPECIAL DE QUE EL MEDICAMENTO DEBE MANTENERSE FUERA DE LA VISTA Y DEL ALCANCE DE LOS NIÑOS</w:t>
      </w:r>
    </w:p>
    <w:p w14:paraId="68E3DA54" w14:textId="77777777" w:rsidR="00A80C76" w:rsidRDefault="00A80C76">
      <w:pPr>
        <w:pStyle w:val="EMEABodyText"/>
        <w:widowControl w:val="0"/>
        <w:rPr>
          <w:lang w:val="es-ES"/>
        </w:rPr>
      </w:pPr>
    </w:p>
    <w:p w14:paraId="68E3DA55" w14:textId="77777777" w:rsidR="00A80C76" w:rsidRDefault="006963B6">
      <w:pPr>
        <w:pStyle w:val="EMEABodyText"/>
        <w:widowControl w:val="0"/>
        <w:rPr>
          <w:lang w:val="es-ES"/>
        </w:rPr>
      </w:pPr>
      <w:r>
        <w:rPr>
          <w:lang w:val="es-ES"/>
        </w:rPr>
        <w:t>Mantener fuera de la vista y del alcance de los niños.</w:t>
      </w:r>
    </w:p>
    <w:p w14:paraId="68E3DA56" w14:textId="77777777" w:rsidR="00A80C76" w:rsidRDefault="00A80C76">
      <w:pPr>
        <w:pStyle w:val="EMEABodyText"/>
        <w:widowControl w:val="0"/>
        <w:rPr>
          <w:lang w:val="es-ES"/>
        </w:rPr>
      </w:pPr>
    </w:p>
    <w:p w14:paraId="68E3DA57" w14:textId="77777777" w:rsidR="00A80C76" w:rsidRDefault="00A80C76">
      <w:pPr>
        <w:pStyle w:val="EMEABodyText"/>
        <w:widowControl w:val="0"/>
        <w:rPr>
          <w:lang w:val="es-ES"/>
        </w:rPr>
      </w:pPr>
    </w:p>
    <w:p w14:paraId="68E3DA58" w14:textId="77777777" w:rsidR="00A80C76" w:rsidRDefault="006963B6">
      <w:pPr>
        <w:pStyle w:val="EMEATitlePAC"/>
        <w:keepNext w:val="0"/>
        <w:keepLines w:val="0"/>
        <w:widowControl w:val="0"/>
        <w:tabs>
          <w:tab w:val="left" w:pos="567"/>
        </w:tabs>
        <w:ind w:left="567" w:hanging="567"/>
        <w:rPr>
          <w:lang w:val="es-ES"/>
        </w:rPr>
      </w:pPr>
      <w:r>
        <w:rPr>
          <w:caps w:val="0"/>
          <w:lang w:val="es-ES"/>
        </w:rPr>
        <w:t>7.</w:t>
      </w:r>
      <w:r>
        <w:rPr>
          <w:caps w:val="0"/>
          <w:lang w:val="es-ES"/>
        </w:rPr>
        <w:tab/>
        <w:t>OTRA(S) ADVERTENCIA(S) ESPECIAL(ES), SI ES NECESARIO</w:t>
      </w:r>
    </w:p>
    <w:p w14:paraId="68E3DA59" w14:textId="77777777" w:rsidR="00A80C76" w:rsidRDefault="00A80C76">
      <w:pPr>
        <w:pStyle w:val="EMEABodyText"/>
        <w:widowControl w:val="0"/>
        <w:rPr>
          <w:lang w:val="es-ES"/>
        </w:rPr>
      </w:pPr>
    </w:p>
    <w:p w14:paraId="68E3DA5A" w14:textId="77777777" w:rsidR="00A80C76" w:rsidRDefault="00A80C76">
      <w:pPr>
        <w:pStyle w:val="EMEABodyText"/>
        <w:widowControl w:val="0"/>
        <w:rPr>
          <w:lang w:val="es-ES"/>
        </w:rPr>
      </w:pPr>
    </w:p>
    <w:p w14:paraId="68E3DA5B" w14:textId="77777777" w:rsidR="00A80C76" w:rsidRDefault="006963B6">
      <w:pPr>
        <w:pStyle w:val="EMEATitlePAC"/>
        <w:keepNext w:val="0"/>
        <w:keepLines w:val="0"/>
        <w:widowControl w:val="0"/>
        <w:tabs>
          <w:tab w:val="left" w:pos="567"/>
        </w:tabs>
        <w:ind w:left="567" w:hanging="567"/>
        <w:rPr>
          <w:lang w:val="es-ES"/>
        </w:rPr>
      </w:pPr>
      <w:r>
        <w:rPr>
          <w:caps w:val="0"/>
          <w:lang w:val="es-ES"/>
        </w:rPr>
        <w:t>8.</w:t>
      </w:r>
      <w:r>
        <w:rPr>
          <w:caps w:val="0"/>
          <w:lang w:val="es-ES"/>
        </w:rPr>
        <w:tab/>
        <w:t>FECHA DE CADUCIDAD</w:t>
      </w:r>
    </w:p>
    <w:p w14:paraId="68E3DA5C" w14:textId="77777777" w:rsidR="00A80C76" w:rsidRDefault="00A80C76">
      <w:pPr>
        <w:pStyle w:val="EMEABodyText"/>
        <w:widowControl w:val="0"/>
        <w:rPr>
          <w:i/>
          <w:iCs/>
          <w:lang w:val="es-ES"/>
        </w:rPr>
      </w:pPr>
    </w:p>
    <w:p w14:paraId="68E3DA5D" w14:textId="77777777" w:rsidR="00A80C76" w:rsidRDefault="006963B6">
      <w:pPr>
        <w:pStyle w:val="EMEABodyText"/>
        <w:widowControl w:val="0"/>
        <w:rPr>
          <w:iCs/>
          <w:color w:val="000000"/>
          <w:lang w:val="es-ES"/>
        </w:rPr>
      </w:pPr>
      <w:r>
        <w:rPr>
          <w:iCs/>
          <w:color w:val="000000"/>
          <w:lang w:val="es-ES"/>
        </w:rPr>
        <w:t>CAD</w:t>
      </w:r>
    </w:p>
    <w:p w14:paraId="68E3DA5E" w14:textId="77777777" w:rsidR="00A80C76" w:rsidRDefault="006963B6">
      <w:pPr>
        <w:pStyle w:val="EMEABodyText"/>
        <w:widowControl w:val="0"/>
        <w:rPr>
          <w:color w:val="000000"/>
          <w:lang w:val="es-ES"/>
        </w:rPr>
      </w:pPr>
      <w:r>
        <w:rPr>
          <w:iCs/>
          <w:color w:val="000000"/>
          <w:lang w:val="es-ES"/>
        </w:rPr>
        <w:t>Una vez abierto el envase, usar durante 6 meses.</w:t>
      </w:r>
    </w:p>
    <w:p w14:paraId="68E3DA5F" w14:textId="77777777" w:rsidR="00A80C76" w:rsidRDefault="00A80C76">
      <w:pPr>
        <w:pStyle w:val="EMEABodyText"/>
        <w:widowControl w:val="0"/>
        <w:rPr>
          <w:lang w:val="es-ES"/>
        </w:rPr>
      </w:pPr>
    </w:p>
    <w:p w14:paraId="68E3DA60" w14:textId="77777777" w:rsidR="00A80C76" w:rsidRDefault="00A80C76">
      <w:pPr>
        <w:pStyle w:val="EMEABodyText"/>
        <w:widowControl w:val="0"/>
        <w:rPr>
          <w:lang w:val="es-ES"/>
        </w:rPr>
      </w:pPr>
    </w:p>
    <w:p w14:paraId="68E3DA61" w14:textId="77777777" w:rsidR="00A80C76" w:rsidRDefault="006963B6">
      <w:pPr>
        <w:pStyle w:val="EMEATitlePAC"/>
        <w:keepNext w:val="0"/>
        <w:keepLines w:val="0"/>
        <w:widowControl w:val="0"/>
        <w:tabs>
          <w:tab w:val="left" w:pos="567"/>
        </w:tabs>
        <w:ind w:left="567" w:hanging="567"/>
        <w:rPr>
          <w:lang w:val="es-ES"/>
        </w:rPr>
      </w:pPr>
      <w:r>
        <w:rPr>
          <w:caps w:val="0"/>
          <w:lang w:val="es-ES"/>
        </w:rPr>
        <w:t>9.</w:t>
      </w:r>
      <w:r>
        <w:rPr>
          <w:caps w:val="0"/>
          <w:lang w:val="es-ES"/>
        </w:rPr>
        <w:tab/>
        <w:t>CONDICIONES ESPECIALES DE CONSERVACIÓN</w:t>
      </w:r>
    </w:p>
    <w:p w14:paraId="68E3DA62" w14:textId="77777777" w:rsidR="00A80C76" w:rsidRDefault="00A80C76">
      <w:pPr>
        <w:pStyle w:val="EMEABodyText"/>
        <w:widowControl w:val="0"/>
        <w:rPr>
          <w:lang w:val="es-ES"/>
        </w:rPr>
      </w:pPr>
    </w:p>
    <w:p w14:paraId="68E3DA63" w14:textId="77777777" w:rsidR="00A80C76" w:rsidRDefault="00A80C76">
      <w:pPr>
        <w:pStyle w:val="EMEABodyText"/>
        <w:widowControl w:val="0"/>
        <w:rPr>
          <w:iCs/>
          <w:lang w:val="es-ES"/>
        </w:rPr>
      </w:pPr>
    </w:p>
    <w:p w14:paraId="68E3DA64" w14:textId="77777777" w:rsidR="00A80C76" w:rsidRDefault="006963B6">
      <w:pPr>
        <w:pStyle w:val="EMEATitlePAC"/>
        <w:keepNext w:val="0"/>
        <w:keepLines w:val="0"/>
        <w:ind w:left="550" w:hanging="550"/>
        <w:rPr>
          <w:lang w:val="es-ES"/>
        </w:rPr>
      </w:pPr>
      <w:r>
        <w:rPr>
          <w:lang w:val="es-ES"/>
        </w:rPr>
        <w:lastRenderedPageBreak/>
        <w:t>10.</w:t>
      </w:r>
      <w:r>
        <w:rPr>
          <w:lang w:val="es-ES"/>
        </w:rPr>
        <w:tab/>
        <w:t>PRECAUCIONES ESPECIALES DE ELIMINACIÓN DEL medicamento NO UTILIZADO O DE LOS MATERIALES DE DESECHO DERIVADOS DE SU USO, CUANDO CORRESPONDA</w:t>
      </w:r>
    </w:p>
    <w:p w14:paraId="68E3DA65" w14:textId="77777777" w:rsidR="00A80C76" w:rsidRDefault="00A80C76">
      <w:pPr>
        <w:pStyle w:val="EMEABodyText"/>
        <w:widowControl w:val="0"/>
        <w:rPr>
          <w:lang w:val="es-ES"/>
        </w:rPr>
      </w:pPr>
    </w:p>
    <w:p w14:paraId="68E3DA66" w14:textId="77777777" w:rsidR="00A80C76" w:rsidRDefault="00A80C76">
      <w:pPr>
        <w:pStyle w:val="EMEABodyText"/>
        <w:widowControl w:val="0"/>
        <w:rPr>
          <w:lang w:val="es-ES"/>
        </w:rPr>
      </w:pPr>
    </w:p>
    <w:p w14:paraId="68E3DA67" w14:textId="77777777" w:rsidR="00A80C76" w:rsidRDefault="006963B6">
      <w:pPr>
        <w:pStyle w:val="EMEATitlePAC"/>
        <w:keepNext w:val="0"/>
        <w:keepLines w:val="0"/>
        <w:widowControl w:val="0"/>
        <w:tabs>
          <w:tab w:val="left" w:pos="567"/>
        </w:tabs>
        <w:ind w:left="567" w:hanging="567"/>
        <w:rPr>
          <w:lang w:val="es-ES"/>
        </w:rPr>
      </w:pPr>
      <w:r>
        <w:rPr>
          <w:caps w:val="0"/>
          <w:lang w:val="es-ES"/>
        </w:rPr>
        <w:t>11.</w:t>
      </w:r>
      <w:r>
        <w:rPr>
          <w:caps w:val="0"/>
          <w:lang w:val="es-ES"/>
        </w:rPr>
        <w:tab/>
        <w:t>NOMBRE Y DIRECCIÓN DEL TITULAR DE LA AUTORIZACIÓN DE COMERCIALIZACIÓN</w:t>
      </w:r>
    </w:p>
    <w:p w14:paraId="68E3DA68" w14:textId="77777777" w:rsidR="00A80C76" w:rsidRDefault="00A80C76">
      <w:pPr>
        <w:pStyle w:val="EMEABodyText"/>
        <w:widowControl w:val="0"/>
        <w:rPr>
          <w:lang w:val="es-ES"/>
        </w:rPr>
      </w:pPr>
    </w:p>
    <w:p w14:paraId="68E3DA69" w14:textId="77777777" w:rsidR="00A80C76" w:rsidRDefault="006963B6">
      <w:pPr>
        <w:pStyle w:val="EMEABodyText"/>
        <w:widowControl w:val="0"/>
        <w:rPr>
          <w:lang w:val="es-ES"/>
        </w:rPr>
      </w:pPr>
      <w:r>
        <w:rPr>
          <w:highlight w:val="lightGray"/>
          <w:lang w:val="es-ES"/>
        </w:rPr>
        <w:t>Estuche:</w:t>
      </w:r>
    </w:p>
    <w:p w14:paraId="68E3DA6A" w14:textId="77777777" w:rsidR="00A80C76" w:rsidRDefault="006963B6">
      <w:pPr>
        <w:widowControl w:val="0"/>
        <w:rPr>
          <w:rFonts w:eastAsia="Times New Roman"/>
          <w:szCs w:val="20"/>
          <w:lang w:val="es-ES"/>
        </w:rPr>
      </w:pPr>
      <w:r>
        <w:rPr>
          <w:lang w:val="es-ES"/>
        </w:rPr>
        <w:t>Otsuka Pharmaceutical Netherlands B.V.</w:t>
      </w:r>
    </w:p>
    <w:p w14:paraId="68E3DA6B" w14:textId="77777777" w:rsidR="00A80C76" w:rsidRDefault="006963B6">
      <w:pPr>
        <w:widowControl w:val="0"/>
        <w:rPr>
          <w:rFonts w:eastAsia="Times New Roman"/>
          <w:szCs w:val="20"/>
          <w:lang w:val="es-ES"/>
        </w:rPr>
      </w:pPr>
      <w:r>
        <w:rPr>
          <w:lang w:val="es-ES"/>
        </w:rPr>
        <w:t>Herikerbergweg 292</w:t>
      </w:r>
    </w:p>
    <w:p w14:paraId="68E3DA6C" w14:textId="77777777" w:rsidR="00A80C76" w:rsidRDefault="006963B6">
      <w:pPr>
        <w:widowControl w:val="0"/>
        <w:rPr>
          <w:lang w:val="es-ES"/>
        </w:rPr>
      </w:pPr>
      <w:r>
        <w:rPr>
          <w:lang w:val="es-ES"/>
        </w:rPr>
        <w:t>1101 CT, Amsterdam</w:t>
      </w:r>
    </w:p>
    <w:p w14:paraId="68E3DA6D" w14:textId="77777777" w:rsidR="00A80C76" w:rsidRDefault="006963B6">
      <w:pPr>
        <w:pStyle w:val="EMEABodyText"/>
        <w:widowControl w:val="0"/>
        <w:rPr>
          <w:lang w:val="es-ES"/>
        </w:rPr>
      </w:pPr>
      <w:r>
        <w:rPr>
          <w:lang w:val="es-ES"/>
        </w:rPr>
        <w:t>Países Bajos</w:t>
      </w:r>
    </w:p>
    <w:p w14:paraId="68E3DA6E" w14:textId="77777777" w:rsidR="00A80C76" w:rsidRDefault="00A80C76">
      <w:pPr>
        <w:pStyle w:val="EMEABodyText"/>
        <w:widowControl w:val="0"/>
        <w:rPr>
          <w:lang w:val="es-ES"/>
        </w:rPr>
      </w:pPr>
    </w:p>
    <w:p w14:paraId="68E3DA6F" w14:textId="77777777" w:rsidR="00A80C76" w:rsidRDefault="00A80C76">
      <w:pPr>
        <w:pStyle w:val="EMEABodyText"/>
        <w:widowControl w:val="0"/>
        <w:rPr>
          <w:lang w:val="es-ES"/>
        </w:rPr>
      </w:pPr>
    </w:p>
    <w:p w14:paraId="68E3DA70" w14:textId="77777777" w:rsidR="00A80C76" w:rsidRDefault="006963B6">
      <w:pPr>
        <w:pStyle w:val="EMEATitlePAC"/>
        <w:keepNext w:val="0"/>
        <w:keepLines w:val="0"/>
        <w:widowControl w:val="0"/>
        <w:tabs>
          <w:tab w:val="left" w:pos="567"/>
        </w:tabs>
        <w:ind w:left="567" w:hanging="567"/>
        <w:rPr>
          <w:lang w:val="es-ES"/>
        </w:rPr>
      </w:pPr>
      <w:r>
        <w:rPr>
          <w:caps w:val="0"/>
          <w:lang w:val="es-ES"/>
        </w:rPr>
        <w:t>12.</w:t>
      </w:r>
      <w:r>
        <w:rPr>
          <w:caps w:val="0"/>
          <w:lang w:val="es-ES"/>
        </w:rPr>
        <w:tab/>
        <w:t>NÚMERO(S) DE AUTORIZACIÓN DE COMERCIALIZACIÓN</w:t>
      </w:r>
    </w:p>
    <w:p w14:paraId="68E3DA71" w14:textId="77777777" w:rsidR="00A80C76" w:rsidRDefault="00A80C76">
      <w:pPr>
        <w:pStyle w:val="EMEABodyText"/>
        <w:widowControl w:val="0"/>
        <w:rPr>
          <w:lang w:val="es-ES"/>
        </w:rPr>
      </w:pPr>
    </w:p>
    <w:p w14:paraId="68E3DA72" w14:textId="77777777" w:rsidR="00A80C76" w:rsidRPr="004038D4" w:rsidRDefault="006963B6">
      <w:pPr>
        <w:pStyle w:val="EMEABodyText"/>
        <w:widowControl w:val="0"/>
        <w:rPr>
          <w:lang w:val="pt-PT"/>
        </w:rPr>
      </w:pPr>
      <w:r w:rsidRPr="004038D4">
        <w:rPr>
          <w:lang w:val="pt-PT"/>
        </w:rPr>
        <w:t xml:space="preserve">EU/1/04/276/033 </w:t>
      </w:r>
      <w:r w:rsidRPr="004038D4">
        <w:rPr>
          <w:highlight w:val="lightGray"/>
          <w:lang w:val="pt-PT"/>
        </w:rPr>
        <w:t>– frasco de 50 ml</w:t>
      </w:r>
    </w:p>
    <w:p w14:paraId="68E3DA73" w14:textId="77777777" w:rsidR="00A80C76" w:rsidRPr="004038D4" w:rsidRDefault="006963B6">
      <w:pPr>
        <w:pStyle w:val="EMEABodyText"/>
        <w:widowControl w:val="0"/>
        <w:rPr>
          <w:highlight w:val="lightGray"/>
          <w:lang w:val="pt-PT"/>
        </w:rPr>
      </w:pPr>
      <w:r w:rsidRPr="004038D4">
        <w:rPr>
          <w:highlight w:val="lightGray"/>
          <w:lang w:val="pt-PT"/>
        </w:rPr>
        <w:t>EU/1/04/276/034 – frasco de 150 ml</w:t>
      </w:r>
    </w:p>
    <w:p w14:paraId="68E3DA74" w14:textId="77777777" w:rsidR="00A80C76" w:rsidRPr="004038D4" w:rsidRDefault="006963B6">
      <w:pPr>
        <w:pStyle w:val="EMEABodyText"/>
        <w:widowControl w:val="0"/>
        <w:rPr>
          <w:lang w:val="pt-PT"/>
        </w:rPr>
      </w:pPr>
      <w:r w:rsidRPr="004038D4">
        <w:rPr>
          <w:highlight w:val="lightGray"/>
          <w:lang w:val="pt-PT"/>
        </w:rPr>
        <w:t>EU/1/04/276/035 – frasco de 480 ml</w:t>
      </w:r>
    </w:p>
    <w:p w14:paraId="68E3DA75" w14:textId="77777777" w:rsidR="00A80C76" w:rsidRPr="004038D4" w:rsidRDefault="00A80C76">
      <w:pPr>
        <w:pStyle w:val="EMEABodyText"/>
        <w:widowControl w:val="0"/>
        <w:rPr>
          <w:lang w:val="pt-PT"/>
        </w:rPr>
      </w:pPr>
    </w:p>
    <w:p w14:paraId="68E3DA76" w14:textId="77777777" w:rsidR="00A80C76" w:rsidRPr="004038D4" w:rsidRDefault="00A80C76">
      <w:pPr>
        <w:pStyle w:val="EMEABodyText"/>
        <w:widowControl w:val="0"/>
        <w:rPr>
          <w:lang w:val="pt-PT"/>
        </w:rPr>
      </w:pPr>
    </w:p>
    <w:p w14:paraId="68E3DA77" w14:textId="77777777" w:rsidR="00A80C76" w:rsidRPr="004038D4" w:rsidRDefault="006963B6">
      <w:pPr>
        <w:pStyle w:val="EMEATitlePAC"/>
        <w:keepNext w:val="0"/>
        <w:keepLines w:val="0"/>
        <w:widowControl w:val="0"/>
        <w:tabs>
          <w:tab w:val="left" w:pos="567"/>
        </w:tabs>
        <w:ind w:left="567" w:hanging="567"/>
        <w:rPr>
          <w:lang w:val="pt-PT"/>
        </w:rPr>
      </w:pPr>
      <w:r w:rsidRPr="004038D4">
        <w:rPr>
          <w:caps w:val="0"/>
          <w:lang w:val="pt-PT"/>
        </w:rPr>
        <w:t>13.</w:t>
      </w:r>
      <w:r w:rsidRPr="004038D4">
        <w:rPr>
          <w:caps w:val="0"/>
          <w:lang w:val="pt-PT"/>
        </w:rPr>
        <w:tab/>
        <w:t>NÚMERO DE LOTE</w:t>
      </w:r>
    </w:p>
    <w:p w14:paraId="68E3DA78" w14:textId="77777777" w:rsidR="00A80C76" w:rsidRPr="004038D4" w:rsidRDefault="00A80C76">
      <w:pPr>
        <w:pStyle w:val="EMEABodyText"/>
        <w:widowControl w:val="0"/>
        <w:rPr>
          <w:lang w:val="pt-PT"/>
        </w:rPr>
      </w:pPr>
    </w:p>
    <w:p w14:paraId="68E3DA79" w14:textId="77777777" w:rsidR="00A80C76" w:rsidRDefault="006963B6">
      <w:pPr>
        <w:pStyle w:val="EMEABodyText"/>
        <w:widowControl w:val="0"/>
        <w:rPr>
          <w:color w:val="000000"/>
          <w:lang w:val="es-ES"/>
        </w:rPr>
      </w:pPr>
      <w:r>
        <w:rPr>
          <w:color w:val="000000"/>
          <w:lang w:val="es-ES"/>
        </w:rPr>
        <w:t>Lote</w:t>
      </w:r>
    </w:p>
    <w:p w14:paraId="68E3DA7A" w14:textId="77777777" w:rsidR="00A80C76" w:rsidRDefault="00A80C76">
      <w:pPr>
        <w:pStyle w:val="EMEABodyText"/>
        <w:widowControl w:val="0"/>
        <w:rPr>
          <w:lang w:val="es-ES"/>
        </w:rPr>
      </w:pPr>
    </w:p>
    <w:p w14:paraId="68E3DA7B" w14:textId="77777777" w:rsidR="00A80C76" w:rsidRDefault="00A80C76">
      <w:pPr>
        <w:pStyle w:val="EMEABodyText"/>
        <w:widowControl w:val="0"/>
        <w:rPr>
          <w:lang w:val="es-ES"/>
        </w:rPr>
      </w:pPr>
    </w:p>
    <w:p w14:paraId="68E3DA7C" w14:textId="77777777" w:rsidR="00A80C76" w:rsidRDefault="006963B6">
      <w:pPr>
        <w:pStyle w:val="EMEATitlePAC"/>
        <w:keepNext w:val="0"/>
        <w:keepLines w:val="0"/>
        <w:widowControl w:val="0"/>
        <w:tabs>
          <w:tab w:val="left" w:pos="567"/>
        </w:tabs>
        <w:ind w:left="567" w:hanging="567"/>
        <w:rPr>
          <w:lang w:val="es-ES"/>
        </w:rPr>
      </w:pPr>
      <w:r>
        <w:rPr>
          <w:caps w:val="0"/>
          <w:lang w:val="es-ES"/>
        </w:rPr>
        <w:t>14.</w:t>
      </w:r>
      <w:r>
        <w:rPr>
          <w:caps w:val="0"/>
          <w:lang w:val="es-ES"/>
        </w:rPr>
        <w:tab/>
        <w:t>CONDICIONES GENERALES DE DISPENSACIÓN</w:t>
      </w:r>
    </w:p>
    <w:p w14:paraId="68E3DA7D" w14:textId="77777777" w:rsidR="00A80C76" w:rsidRDefault="00A80C76">
      <w:pPr>
        <w:pStyle w:val="EMEABodyText"/>
        <w:widowControl w:val="0"/>
        <w:rPr>
          <w:lang w:val="es-ES"/>
        </w:rPr>
      </w:pPr>
    </w:p>
    <w:p w14:paraId="68E3DA7E" w14:textId="77777777" w:rsidR="00A80C76" w:rsidRDefault="006963B6">
      <w:pPr>
        <w:pStyle w:val="EMEABodyText"/>
        <w:widowControl w:val="0"/>
        <w:rPr>
          <w:lang w:val="es-ES"/>
        </w:rPr>
      </w:pPr>
      <w:r>
        <w:rPr>
          <w:lang w:val="es-ES"/>
        </w:rPr>
        <w:t>Medicamento sujeto a prescripción médica.</w:t>
      </w:r>
    </w:p>
    <w:p w14:paraId="68E3DA7F" w14:textId="77777777" w:rsidR="00A80C76" w:rsidRDefault="00A80C76">
      <w:pPr>
        <w:pStyle w:val="EMEABodyText"/>
        <w:widowControl w:val="0"/>
        <w:rPr>
          <w:lang w:val="es-ES"/>
        </w:rPr>
      </w:pPr>
    </w:p>
    <w:p w14:paraId="68E3DA80" w14:textId="77777777" w:rsidR="00A80C76" w:rsidRDefault="00A80C76">
      <w:pPr>
        <w:pStyle w:val="EMEABodyText"/>
        <w:widowControl w:val="0"/>
        <w:rPr>
          <w:lang w:val="es-ES"/>
        </w:rPr>
      </w:pPr>
    </w:p>
    <w:p w14:paraId="68E3DA81" w14:textId="77777777" w:rsidR="00A80C76" w:rsidRDefault="006963B6">
      <w:pPr>
        <w:pStyle w:val="EMEATitlePAC"/>
        <w:keepNext w:val="0"/>
        <w:keepLines w:val="0"/>
        <w:widowControl w:val="0"/>
        <w:tabs>
          <w:tab w:val="left" w:pos="567"/>
        </w:tabs>
        <w:ind w:left="567" w:hanging="567"/>
        <w:rPr>
          <w:lang w:val="es-ES"/>
        </w:rPr>
      </w:pPr>
      <w:r>
        <w:rPr>
          <w:caps w:val="0"/>
          <w:lang w:val="es-ES"/>
        </w:rPr>
        <w:t>15.</w:t>
      </w:r>
      <w:r>
        <w:rPr>
          <w:caps w:val="0"/>
          <w:lang w:val="es-ES"/>
        </w:rPr>
        <w:tab/>
        <w:t>INSTRUCCIONES DE USO</w:t>
      </w:r>
    </w:p>
    <w:p w14:paraId="68E3DA82" w14:textId="77777777" w:rsidR="00A80C76" w:rsidRDefault="00A80C76">
      <w:pPr>
        <w:pStyle w:val="EMEABodyText"/>
        <w:widowControl w:val="0"/>
        <w:rPr>
          <w:lang w:val="es-ES"/>
        </w:rPr>
      </w:pPr>
    </w:p>
    <w:p w14:paraId="68E3DA83" w14:textId="77777777" w:rsidR="00A80C76" w:rsidRDefault="00A80C76">
      <w:pPr>
        <w:pStyle w:val="EMEABodyText"/>
        <w:widowControl w:val="0"/>
        <w:rPr>
          <w:lang w:val="es-ES"/>
        </w:rPr>
      </w:pPr>
    </w:p>
    <w:p w14:paraId="68E3DA84" w14:textId="77777777" w:rsidR="00A80C76" w:rsidRDefault="006963B6">
      <w:pPr>
        <w:pStyle w:val="EMEATitlePAC"/>
        <w:keepNext w:val="0"/>
        <w:keepLines w:val="0"/>
        <w:widowControl w:val="0"/>
        <w:tabs>
          <w:tab w:val="left" w:pos="567"/>
        </w:tabs>
        <w:ind w:left="567" w:hanging="567"/>
        <w:rPr>
          <w:lang w:val="es-ES"/>
        </w:rPr>
      </w:pPr>
      <w:r>
        <w:rPr>
          <w:caps w:val="0"/>
          <w:lang w:val="es-ES"/>
        </w:rPr>
        <w:t>16.</w:t>
      </w:r>
      <w:r>
        <w:rPr>
          <w:caps w:val="0"/>
          <w:lang w:val="es-ES"/>
        </w:rPr>
        <w:tab/>
        <w:t>INFORMACIÓN EN BRAILLE</w:t>
      </w:r>
    </w:p>
    <w:p w14:paraId="68E3DA85" w14:textId="77777777" w:rsidR="00A80C76" w:rsidRDefault="00A80C76">
      <w:pPr>
        <w:pStyle w:val="EMEABodyText"/>
        <w:widowControl w:val="0"/>
        <w:rPr>
          <w:lang w:val="es-ES"/>
        </w:rPr>
      </w:pPr>
    </w:p>
    <w:p w14:paraId="68E3DA86" w14:textId="77777777" w:rsidR="00A80C76" w:rsidRDefault="006963B6">
      <w:pPr>
        <w:pStyle w:val="EMEABodyText"/>
        <w:widowControl w:val="0"/>
        <w:rPr>
          <w:lang w:val="es-ES"/>
        </w:rPr>
      </w:pPr>
      <w:r>
        <w:rPr>
          <w:highlight w:val="lightGray"/>
          <w:lang w:val="es-ES"/>
        </w:rPr>
        <w:t xml:space="preserve">Estuche: </w:t>
      </w:r>
      <w:r>
        <w:rPr>
          <w:lang w:val="es-ES"/>
        </w:rPr>
        <w:t>ABILIFY 1 mg/ml</w:t>
      </w:r>
    </w:p>
    <w:p w14:paraId="68E3DA87" w14:textId="77777777" w:rsidR="00A80C76" w:rsidRDefault="00A80C76">
      <w:pPr>
        <w:pStyle w:val="EMEABodyText"/>
        <w:widowControl w:val="0"/>
        <w:rPr>
          <w:lang w:val="es-ES"/>
        </w:rPr>
      </w:pPr>
    </w:p>
    <w:p w14:paraId="68E3DA88" w14:textId="77777777" w:rsidR="00A80C76" w:rsidRDefault="00A80C76">
      <w:pPr>
        <w:pStyle w:val="EMEABodyText"/>
        <w:widowControl w:val="0"/>
        <w:rPr>
          <w:lang w:val="es-ES"/>
        </w:rPr>
      </w:pPr>
    </w:p>
    <w:p w14:paraId="68E3DA89" w14:textId="77777777" w:rsidR="00A80C76" w:rsidRDefault="006963B6">
      <w:pPr>
        <w:pStyle w:val="EMEATitlePAC"/>
        <w:keepNext w:val="0"/>
        <w:keepLines w:val="0"/>
        <w:widowControl w:val="0"/>
        <w:tabs>
          <w:tab w:val="left" w:pos="567"/>
        </w:tabs>
        <w:ind w:left="567" w:hanging="567"/>
        <w:rPr>
          <w:caps w:val="0"/>
          <w:lang w:val="es-ES"/>
        </w:rPr>
      </w:pPr>
      <w:r>
        <w:rPr>
          <w:caps w:val="0"/>
          <w:lang w:val="es-ES"/>
        </w:rPr>
        <w:t>17.</w:t>
      </w:r>
      <w:r>
        <w:rPr>
          <w:caps w:val="0"/>
          <w:lang w:val="es-ES"/>
        </w:rPr>
        <w:tab/>
        <w:t>IDENTIFICADOR ÚNICO - CÓDIGO DE BARRAS 2D</w:t>
      </w:r>
    </w:p>
    <w:p w14:paraId="68E3DA8A" w14:textId="77777777" w:rsidR="00A80C76" w:rsidRDefault="00A80C76">
      <w:pPr>
        <w:pStyle w:val="EMEABodyText"/>
        <w:widowControl w:val="0"/>
        <w:rPr>
          <w:lang w:val="es-ES"/>
        </w:rPr>
      </w:pPr>
    </w:p>
    <w:p w14:paraId="68E3DA8B" w14:textId="77777777" w:rsidR="00A80C76" w:rsidRDefault="006963B6">
      <w:pPr>
        <w:pStyle w:val="EMEABodyText"/>
        <w:widowControl w:val="0"/>
        <w:rPr>
          <w:lang w:val="es-ES"/>
        </w:rPr>
      </w:pPr>
      <w:r>
        <w:rPr>
          <w:highlight w:val="lightGray"/>
          <w:lang w:val="es-ES"/>
        </w:rPr>
        <w:t>Incluido el código de barras 2D que lleva el identificador único.</w:t>
      </w:r>
    </w:p>
    <w:p w14:paraId="68E3DA8C" w14:textId="77777777" w:rsidR="00A80C76" w:rsidRDefault="00A80C76">
      <w:pPr>
        <w:pStyle w:val="EMEABodyText"/>
        <w:widowControl w:val="0"/>
        <w:rPr>
          <w:lang w:val="es-ES"/>
        </w:rPr>
      </w:pPr>
    </w:p>
    <w:p w14:paraId="68E3DA8D" w14:textId="77777777" w:rsidR="00A80C76" w:rsidRDefault="00A80C76">
      <w:pPr>
        <w:pStyle w:val="EMEABodyText"/>
        <w:widowControl w:val="0"/>
        <w:rPr>
          <w:lang w:val="es-ES"/>
        </w:rPr>
      </w:pPr>
    </w:p>
    <w:p w14:paraId="68E3DA8E" w14:textId="77777777" w:rsidR="00A80C76" w:rsidRDefault="006963B6">
      <w:pPr>
        <w:pStyle w:val="EMEATitlePAC"/>
        <w:keepLines w:val="0"/>
        <w:widowControl w:val="0"/>
        <w:tabs>
          <w:tab w:val="left" w:pos="567"/>
        </w:tabs>
        <w:ind w:left="567" w:hanging="567"/>
        <w:rPr>
          <w:caps w:val="0"/>
          <w:lang w:val="es-ES"/>
        </w:rPr>
      </w:pPr>
      <w:r>
        <w:rPr>
          <w:caps w:val="0"/>
          <w:lang w:val="es-ES"/>
        </w:rPr>
        <w:t>18.</w:t>
      </w:r>
      <w:r>
        <w:rPr>
          <w:caps w:val="0"/>
          <w:lang w:val="es-ES"/>
        </w:rPr>
        <w:tab/>
        <w:t>IDENTIFICADOR ÚNICO - INFORMACIÓN EN CARACTERES VISUALES</w:t>
      </w:r>
    </w:p>
    <w:p w14:paraId="68E3DA8F" w14:textId="77777777" w:rsidR="00A80C76" w:rsidRDefault="00A80C76">
      <w:pPr>
        <w:pStyle w:val="EMEABodyText"/>
        <w:keepNext/>
        <w:widowControl w:val="0"/>
        <w:rPr>
          <w:lang w:val="es-ES"/>
        </w:rPr>
      </w:pPr>
    </w:p>
    <w:p w14:paraId="68E3DA90" w14:textId="77777777" w:rsidR="00A80C76" w:rsidRDefault="006963B6">
      <w:pPr>
        <w:keepNext/>
        <w:tabs>
          <w:tab w:val="left" w:pos="567"/>
        </w:tabs>
        <w:spacing w:line="260" w:lineRule="exact"/>
        <w:rPr>
          <w:lang w:val="es-ES"/>
        </w:rPr>
      </w:pPr>
      <w:r>
        <w:rPr>
          <w:lang w:val="es-ES"/>
        </w:rPr>
        <w:t>PC</w:t>
      </w:r>
    </w:p>
    <w:p w14:paraId="68E3DA91" w14:textId="77777777" w:rsidR="00A80C76" w:rsidRDefault="006963B6">
      <w:pPr>
        <w:keepNext/>
        <w:tabs>
          <w:tab w:val="left" w:pos="567"/>
        </w:tabs>
        <w:spacing w:line="260" w:lineRule="exact"/>
        <w:rPr>
          <w:lang w:val="es-ES"/>
        </w:rPr>
      </w:pPr>
      <w:r>
        <w:rPr>
          <w:lang w:val="es-ES"/>
        </w:rPr>
        <w:t>SN</w:t>
      </w:r>
    </w:p>
    <w:p w14:paraId="68E3DA92" w14:textId="77777777" w:rsidR="00A80C76" w:rsidRDefault="006963B6">
      <w:pPr>
        <w:keepNext/>
        <w:tabs>
          <w:tab w:val="left" w:pos="567"/>
        </w:tabs>
        <w:spacing w:line="260" w:lineRule="exact"/>
        <w:rPr>
          <w:lang w:val="es-ES"/>
        </w:rPr>
      </w:pPr>
      <w:r>
        <w:rPr>
          <w:lang w:val="es-ES"/>
        </w:rPr>
        <w:t>NN</w:t>
      </w:r>
    </w:p>
    <w:p w14:paraId="68E3DA93" w14:textId="77777777" w:rsidR="00A80C76" w:rsidRDefault="006963B6">
      <w:pPr>
        <w:pStyle w:val="EMEATitlePAC"/>
        <w:keepNext w:val="0"/>
        <w:keepLines w:val="0"/>
        <w:widowControl w:val="0"/>
        <w:rPr>
          <w:lang w:val="es-ES"/>
        </w:rPr>
      </w:pPr>
      <w:r>
        <w:rPr>
          <w:lang w:val="es-ES"/>
        </w:rPr>
        <w:br w:type="page"/>
      </w:r>
      <w:r>
        <w:rPr>
          <w:caps w:val="0"/>
          <w:lang w:val="es-ES"/>
        </w:rPr>
        <w:lastRenderedPageBreak/>
        <w:t>INFORMACIÓN QUE DEBE FIGURAR EN EL EMBALAJE EXTERIOR</w:t>
      </w:r>
    </w:p>
    <w:p w14:paraId="68E3DA94" w14:textId="77777777" w:rsidR="00A80C76" w:rsidRDefault="00A80C76">
      <w:pPr>
        <w:pStyle w:val="EMEATitlePAC"/>
        <w:keepNext w:val="0"/>
        <w:keepLines w:val="0"/>
        <w:widowControl w:val="0"/>
        <w:rPr>
          <w:lang w:val="es-ES"/>
        </w:rPr>
      </w:pPr>
    </w:p>
    <w:p w14:paraId="68E3DA95" w14:textId="77777777" w:rsidR="00A80C76" w:rsidRDefault="006963B6">
      <w:pPr>
        <w:pStyle w:val="EMEATitlePAC"/>
        <w:keepNext w:val="0"/>
        <w:keepLines w:val="0"/>
        <w:widowControl w:val="0"/>
        <w:rPr>
          <w:lang w:val="es-ES"/>
        </w:rPr>
      </w:pPr>
      <w:r>
        <w:rPr>
          <w:lang w:val="es-ES"/>
        </w:rPr>
        <w:t>CAJA CARTÓN</w:t>
      </w:r>
    </w:p>
    <w:p w14:paraId="68E3DA96" w14:textId="77777777" w:rsidR="00A80C76" w:rsidRDefault="00A80C76">
      <w:pPr>
        <w:pStyle w:val="EMEABodyText"/>
        <w:widowControl w:val="0"/>
        <w:rPr>
          <w:lang w:val="es-ES"/>
        </w:rPr>
      </w:pPr>
    </w:p>
    <w:p w14:paraId="68E3DA97" w14:textId="77777777" w:rsidR="00A80C76" w:rsidRDefault="00A80C76">
      <w:pPr>
        <w:pStyle w:val="EMEABodyText"/>
        <w:widowControl w:val="0"/>
        <w:rPr>
          <w:lang w:val="es-ES"/>
        </w:rPr>
      </w:pPr>
    </w:p>
    <w:p w14:paraId="68E3DA98"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w:t>
      </w:r>
    </w:p>
    <w:p w14:paraId="68E3DA99" w14:textId="77777777" w:rsidR="00A80C76" w:rsidRDefault="00A80C76">
      <w:pPr>
        <w:pStyle w:val="EMEABodyText"/>
        <w:widowControl w:val="0"/>
        <w:rPr>
          <w:lang w:val="es-ES"/>
        </w:rPr>
      </w:pPr>
    </w:p>
    <w:p w14:paraId="68E3DA9A" w14:textId="77777777" w:rsidR="00A80C76" w:rsidRDefault="006963B6">
      <w:pPr>
        <w:pStyle w:val="EMEABodyText"/>
        <w:widowControl w:val="0"/>
        <w:rPr>
          <w:lang w:val="es-ES"/>
        </w:rPr>
      </w:pPr>
      <w:r>
        <w:rPr>
          <w:lang w:val="es-ES"/>
        </w:rPr>
        <w:t>ABILIFY 7,5 mg/ml solución inyectable</w:t>
      </w:r>
    </w:p>
    <w:p w14:paraId="68E3DA9B" w14:textId="77777777" w:rsidR="00A80C76" w:rsidRPr="004038D4" w:rsidRDefault="006963B6">
      <w:pPr>
        <w:pStyle w:val="EMEABodyText"/>
        <w:widowControl w:val="0"/>
        <w:rPr>
          <w:lang w:val="pt-PT"/>
        </w:rPr>
      </w:pPr>
      <w:r w:rsidRPr="004038D4">
        <w:rPr>
          <w:lang w:val="pt-PT"/>
        </w:rPr>
        <w:t>aripiprazol</w:t>
      </w:r>
    </w:p>
    <w:p w14:paraId="68E3DA9C" w14:textId="77777777" w:rsidR="00A80C76" w:rsidRPr="004038D4" w:rsidRDefault="00A80C76">
      <w:pPr>
        <w:pStyle w:val="EMEABodyText"/>
        <w:widowControl w:val="0"/>
        <w:rPr>
          <w:lang w:val="pt-PT"/>
        </w:rPr>
      </w:pPr>
    </w:p>
    <w:p w14:paraId="68E3DA9D" w14:textId="77777777" w:rsidR="00A80C76" w:rsidRPr="004038D4" w:rsidRDefault="00A80C76">
      <w:pPr>
        <w:pStyle w:val="EMEABodyText"/>
        <w:widowControl w:val="0"/>
        <w:rPr>
          <w:lang w:val="pt-PT"/>
        </w:rPr>
      </w:pPr>
    </w:p>
    <w:p w14:paraId="68E3DA9E" w14:textId="77777777" w:rsidR="00A80C76" w:rsidRPr="004038D4" w:rsidRDefault="006963B6">
      <w:pPr>
        <w:pStyle w:val="EMEATitlePAC"/>
        <w:keepNext w:val="0"/>
        <w:keepLines w:val="0"/>
        <w:widowControl w:val="0"/>
        <w:tabs>
          <w:tab w:val="left" w:pos="567"/>
        </w:tabs>
        <w:ind w:left="567" w:hanging="567"/>
        <w:rPr>
          <w:lang w:val="pt-PT"/>
        </w:rPr>
      </w:pPr>
      <w:r w:rsidRPr="004038D4">
        <w:rPr>
          <w:caps w:val="0"/>
          <w:lang w:val="pt-PT"/>
        </w:rPr>
        <w:t>2.</w:t>
      </w:r>
      <w:r w:rsidRPr="004038D4">
        <w:rPr>
          <w:caps w:val="0"/>
          <w:lang w:val="pt-PT"/>
        </w:rPr>
        <w:tab/>
        <w:t>PRINCIPIO(S) ACTIVO(S)</w:t>
      </w:r>
    </w:p>
    <w:p w14:paraId="68E3DA9F" w14:textId="77777777" w:rsidR="00A80C76" w:rsidRPr="004038D4" w:rsidRDefault="00A80C76">
      <w:pPr>
        <w:pStyle w:val="EMEABodyText"/>
        <w:widowControl w:val="0"/>
        <w:rPr>
          <w:lang w:val="pt-PT"/>
        </w:rPr>
      </w:pPr>
    </w:p>
    <w:p w14:paraId="68E3DAA0" w14:textId="77777777" w:rsidR="00A80C76" w:rsidRDefault="006963B6">
      <w:pPr>
        <w:pStyle w:val="EMEABodyText"/>
        <w:widowControl w:val="0"/>
        <w:rPr>
          <w:lang w:val="es-ES"/>
        </w:rPr>
      </w:pPr>
      <w:r>
        <w:rPr>
          <w:lang w:val="es-ES"/>
        </w:rPr>
        <w:t>Cada ml contiene 7,5 mg de aripiprazol. Un vial contiene 9,75 mg en 1,3 ml.</w:t>
      </w:r>
    </w:p>
    <w:p w14:paraId="68E3DAA1" w14:textId="77777777" w:rsidR="00A80C76" w:rsidRDefault="00A80C76">
      <w:pPr>
        <w:pStyle w:val="EMEABodyText"/>
        <w:widowControl w:val="0"/>
        <w:rPr>
          <w:lang w:val="es-ES"/>
        </w:rPr>
      </w:pPr>
    </w:p>
    <w:p w14:paraId="68E3DAA2" w14:textId="77777777" w:rsidR="00A80C76" w:rsidRDefault="00A80C76">
      <w:pPr>
        <w:pStyle w:val="EMEABodyText"/>
        <w:widowControl w:val="0"/>
        <w:rPr>
          <w:lang w:val="es-ES"/>
        </w:rPr>
      </w:pPr>
    </w:p>
    <w:p w14:paraId="68E3DAA3"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LISTA DE EXCIPIENTES</w:t>
      </w:r>
    </w:p>
    <w:p w14:paraId="68E3DAA4" w14:textId="77777777" w:rsidR="00A80C76" w:rsidRDefault="00A80C76">
      <w:pPr>
        <w:pStyle w:val="EMEABodyText"/>
        <w:widowControl w:val="0"/>
        <w:rPr>
          <w:lang w:val="es-ES"/>
        </w:rPr>
      </w:pPr>
    </w:p>
    <w:p w14:paraId="68E3DAA5" w14:textId="77777777" w:rsidR="00A80C76" w:rsidRDefault="006963B6">
      <w:pPr>
        <w:pStyle w:val="EMEABodyText"/>
        <w:widowControl w:val="0"/>
        <w:rPr>
          <w:lang w:val="es-ES"/>
        </w:rPr>
      </w:pPr>
      <w:r>
        <w:rPr>
          <w:lang w:val="es-ES"/>
        </w:rPr>
        <w:t>También contiene sulfobutiléter b-ciclodextrina, ácido tartárico, hidróxido sódico, y agua para preparaciones inyectables.</w:t>
      </w:r>
    </w:p>
    <w:p w14:paraId="68E3DAA6" w14:textId="77777777" w:rsidR="00A80C76" w:rsidRDefault="00A80C76">
      <w:pPr>
        <w:pStyle w:val="EMEABodyText"/>
        <w:widowControl w:val="0"/>
        <w:rPr>
          <w:lang w:val="es-ES"/>
        </w:rPr>
      </w:pPr>
    </w:p>
    <w:p w14:paraId="68E3DAA7" w14:textId="77777777" w:rsidR="00A80C76" w:rsidRDefault="00A80C76">
      <w:pPr>
        <w:pStyle w:val="EMEABodyText"/>
        <w:widowControl w:val="0"/>
        <w:rPr>
          <w:lang w:val="es-ES"/>
        </w:rPr>
      </w:pPr>
    </w:p>
    <w:p w14:paraId="68E3DAA8"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FORMA FARMACÉUTICA Y CONTENIDO DEL ENVASE</w:t>
      </w:r>
    </w:p>
    <w:p w14:paraId="68E3DAA9" w14:textId="77777777" w:rsidR="00A80C76" w:rsidRDefault="00A80C76">
      <w:pPr>
        <w:pStyle w:val="EMEABodyText"/>
        <w:widowControl w:val="0"/>
        <w:rPr>
          <w:lang w:val="es-ES"/>
        </w:rPr>
      </w:pPr>
    </w:p>
    <w:p w14:paraId="68E3DAAA" w14:textId="77777777" w:rsidR="00A80C76" w:rsidRDefault="006963B6">
      <w:pPr>
        <w:pStyle w:val="EMEABodyText"/>
        <w:widowControl w:val="0"/>
        <w:rPr>
          <w:lang w:val="es-ES"/>
        </w:rPr>
      </w:pPr>
      <w:r>
        <w:rPr>
          <w:highlight w:val="lightGray"/>
          <w:lang w:val="es-ES"/>
        </w:rPr>
        <w:t>Solución inyectable</w:t>
      </w:r>
    </w:p>
    <w:p w14:paraId="68E3DAAB" w14:textId="77777777" w:rsidR="00A80C76" w:rsidRDefault="00A80C76">
      <w:pPr>
        <w:pStyle w:val="EMEABodyText"/>
        <w:widowControl w:val="0"/>
        <w:rPr>
          <w:lang w:val="es-ES"/>
        </w:rPr>
      </w:pPr>
    </w:p>
    <w:p w14:paraId="68E3DAAC" w14:textId="77777777" w:rsidR="00A80C76" w:rsidRDefault="006963B6">
      <w:pPr>
        <w:pStyle w:val="EMEABodyText"/>
        <w:widowControl w:val="0"/>
        <w:rPr>
          <w:lang w:val="es-ES"/>
        </w:rPr>
      </w:pPr>
      <w:r>
        <w:rPr>
          <w:lang w:val="es-ES"/>
        </w:rPr>
        <w:t>1 vial</w:t>
      </w:r>
    </w:p>
    <w:p w14:paraId="68E3DAAD" w14:textId="77777777" w:rsidR="00A80C76" w:rsidRDefault="006963B6">
      <w:pPr>
        <w:pStyle w:val="EMEABodyText"/>
        <w:widowControl w:val="0"/>
        <w:rPr>
          <w:lang w:val="es-ES"/>
        </w:rPr>
      </w:pPr>
      <w:r>
        <w:rPr>
          <w:lang w:val="es-ES"/>
        </w:rPr>
        <w:t>9,75 mg / 1,3 ml</w:t>
      </w:r>
    </w:p>
    <w:p w14:paraId="68E3DAAE" w14:textId="77777777" w:rsidR="00A80C76" w:rsidRDefault="00A80C76">
      <w:pPr>
        <w:pStyle w:val="EMEABodyText"/>
        <w:widowControl w:val="0"/>
        <w:rPr>
          <w:lang w:val="es-ES"/>
        </w:rPr>
      </w:pPr>
    </w:p>
    <w:p w14:paraId="68E3DAAF" w14:textId="77777777" w:rsidR="00A80C76" w:rsidRDefault="00A80C76">
      <w:pPr>
        <w:pStyle w:val="EMEABodyText"/>
        <w:widowControl w:val="0"/>
        <w:rPr>
          <w:lang w:val="es-ES"/>
        </w:rPr>
      </w:pPr>
    </w:p>
    <w:p w14:paraId="68E3DAB0"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FORMA Y VÍA(S) DE ADMINISTRACIÓN</w:t>
      </w:r>
    </w:p>
    <w:p w14:paraId="68E3DAB1" w14:textId="77777777" w:rsidR="00A80C76" w:rsidRDefault="00A80C76">
      <w:pPr>
        <w:pStyle w:val="EMEABodyText"/>
        <w:widowControl w:val="0"/>
        <w:rPr>
          <w:lang w:val="es-ES"/>
        </w:rPr>
      </w:pPr>
    </w:p>
    <w:p w14:paraId="68E3DAB2" w14:textId="77777777" w:rsidR="00A80C76" w:rsidRDefault="006963B6">
      <w:pPr>
        <w:pStyle w:val="EMEABodyText"/>
        <w:widowControl w:val="0"/>
        <w:rPr>
          <w:lang w:val="es-ES"/>
        </w:rPr>
      </w:pPr>
      <w:r>
        <w:rPr>
          <w:lang w:val="es-ES"/>
        </w:rPr>
        <w:t>Leer el prospecto antes de utilizar este medicamento.</w:t>
      </w:r>
    </w:p>
    <w:p w14:paraId="68E3DAB3" w14:textId="77777777" w:rsidR="00A80C76" w:rsidRDefault="006963B6">
      <w:pPr>
        <w:pStyle w:val="EMEABodyText"/>
        <w:widowControl w:val="0"/>
        <w:rPr>
          <w:lang w:val="es-ES"/>
        </w:rPr>
      </w:pPr>
      <w:r>
        <w:rPr>
          <w:lang w:val="es-ES"/>
        </w:rPr>
        <w:t>Vía intramuscular</w:t>
      </w:r>
    </w:p>
    <w:p w14:paraId="68E3DAB4" w14:textId="77777777" w:rsidR="00A80C76" w:rsidRDefault="00A80C76">
      <w:pPr>
        <w:pStyle w:val="EMEABodyText"/>
        <w:widowControl w:val="0"/>
        <w:rPr>
          <w:lang w:val="es-ES"/>
        </w:rPr>
      </w:pPr>
    </w:p>
    <w:p w14:paraId="68E3DAB5" w14:textId="77777777" w:rsidR="00A80C76" w:rsidRDefault="00A80C76">
      <w:pPr>
        <w:pStyle w:val="EMEABodyText"/>
        <w:widowControl w:val="0"/>
        <w:rPr>
          <w:lang w:val="es-ES"/>
        </w:rPr>
      </w:pPr>
    </w:p>
    <w:p w14:paraId="68E3DAB6" w14:textId="77777777" w:rsidR="00A80C76" w:rsidRDefault="006963B6">
      <w:pPr>
        <w:pStyle w:val="EMEATitlePAC"/>
        <w:keepNext w:val="0"/>
        <w:keepLines w:val="0"/>
        <w:widowControl w:val="0"/>
        <w:tabs>
          <w:tab w:val="left" w:pos="567"/>
        </w:tabs>
        <w:ind w:left="567" w:hanging="567"/>
        <w:rPr>
          <w:lang w:val="es-ES"/>
        </w:rPr>
      </w:pPr>
      <w:r>
        <w:rPr>
          <w:caps w:val="0"/>
          <w:lang w:val="es-ES"/>
        </w:rPr>
        <w:t>6.</w:t>
      </w:r>
      <w:r>
        <w:rPr>
          <w:caps w:val="0"/>
          <w:lang w:val="es-ES"/>
        </w:rPr>
        <w:tab/>
        <w:t>ADVERTENCIA ESPECIAL DE QUE EL MEDICAMENTO DEBE MANTENERSE FUERA DE LA VISTA Y DEL ALCANCE DE LOS NIÑOS</w:t>
      </w:r>
    </w:p>
    <w:p w14:paraId="68E3DAB7" w14:textId="77777777" w:rsidR="00A80C76" w:rsidRDefault="00A80C76">
      <w:pPr>
        <w:pStyle w:val="EMEABodyText"/>
        <w:widowControl w:val="0"/>
        <w:rPr>
          <w:lang w:val="es-ES"/>
        </w:rPr>
      </w:pPr>
    </w:p>
    <w:p w14:paraId="68E3DAB8" w14:textId="77777777" w:rsidR="00A80C76" w:rsidRDefault="006963B6">
      <w:pPr>
        <w:pStyle w:val="EMEABodyText"/>
        <w:widowControl w:val="0"/>
        <w:rPr>
          <w:lang w:val="es-ES"/>
        </w:rPr>
      </w:pPr>
      <w:r>
        <w:rPr>
          <w:lang w:val="es-ES"/>
        </w:rPr>
        <w:t>Mantener fuera de la vista y del alcance de los niños.</w:t>
      </w:r>
    </w:p>
    <w:p w14:paraId="68E3DAB9" w14:textId="77777777" w:rsidR="00A80C76" w:rsidRDefault="00A80C76">
      <w:pPr>
        <w:pStyle w:val="EMEABodyText"/>
        <w:widowControl w:val="0"/>
        <w:rPr>
          <w:lang w:val="es-ES"/>
        </w:rPr>
      </w:pPr>
    </w:p>
    <w:p w14:paraId="68E3DABA" w14:textId="77777777" w:rsidR="00A80C76" w:rsidRDefault="00A80C76">
      <w:pPr>
        <w:pStyle w:val="EMEABodyText"/>
        <w:widowControl w:val="0"/>
        <w:rPr>
          <w:lang w:val="es-ES"/>
        </w:rPr>
      </w:pPr>
    </w:p>
    <w:p w14:paraId="68E3DABB" w14:textId="77777777" w:rsidR="00A80C76" w:rsidRDefault="006963B6">
      <w:pPr>
        <w:pStyle w:val="EMEATitlePAC"/>
        <w:keepNext w:val="0"/>
        <w:keepLines w:val="0"/>
        <w:widowControl w:val="0"/>
        <w:tabs>
          <w:tab w:val="left" w:pos="567"/>
        </w:tabs>
        <w:ind w:left="567" w:hanging="567"/>
        <w:rPr>
          <w:lang w:val="es-ES"/>
        </w:rPr>
      </w:pPr>
      <w:r>
        <w:rPr>
          <w:caps w:val="0"/>
          <w:lang w:val="es-ES"/>
        </w:rPr>
        <w:t>7.</w:t>
      </w:r>
      <w:r>
        <w:rPr>
          <w:caps w:val="0"/>
          <w:lang w:val="es-ES"/>
        </w:rPr>
        <w:tab/>
        <w:t>OTRA(S) ADVERTENCIA(S) ESPECIAL(ES), SI ES NECESARIO</w:t>
      </w:r>
    </w:p>
    <w:p w14:paraId="68E3DABC" w14:textId="77777777" w:rsidR="00A80C76" w:rsidRDefault="00A80C76">
      <w:pPr>
        <w:pStyle w:val="EMEABodyText"/>
        <w:widowControl w:val="0"/>
        <w:rPr>
          <w:lang w:val="es-ES"/>
        </w:rPr>
      </w:pPr>
    </w:p>
    <w:p w14:paraId="68E3DABD" w14:textId="77777777" w:rsidR="00A80C76" w:rsidRDefault="00A80C76">
      <w:pPr>
        <w:pStyle w:val="EMEABodyText"/>
        <w:widowControl w:val="0"/>
        <w:rPr>
          <w:lang w:val="es-ES"/>
        </w:rPr>
      </w:pPr>
    </w:p>
    <w:p w14:paraId="68E3DABE" w14:textId="77777777" w:rsidR="00A80C76" w:rsidRDefault="006963B6">
      <w:pPr>
        <w:pStyle w:val="EMEATitlePAC"/>
        <w:keepNext w:val="0"/>
        <w:keepLines w:val="0"/>
        <w:widowControl w:val="0"/>
        <w:tabs>
          <w:tab w:val="left" w:pos="567"/>
        </w:tabs>
        <w:ind w:left="567" w:hanging="567"/>
        <w:rPr>
          <w:lang w:val="es-ES"/>
        </w:rPr>
      </w:pPr>
      <w:r>
        <w:rPr>
          <w:caps w:val="0"/>
          <w:lang w:val="es-ES"/>
        </w:rPr>
        <w:t>8.</w:t>
      </w:r>
      <w:r>
        <w:rPr>
          <w:caps w:val="0"/>
          <w:lang w:val="es-ES"/>
        </w:rPr>
        <w:tab/>
        <w:t>FECHA DE CADUCIDAD</w:t>
      </w:r>
    </w:p>
    <w:p w14:paraId="68E3DABF" w14:textId="77777777" w:rsidR="00A80C76" w:rsidRDefault="00A80C76">
      <w:pPr>
        <w:pStyle w:val="EMEABodyText"/>
        <w:widowControl w:val="0"/>
        <w:rPr>
          <w:lang w:val="es-ES"/>
        </w:rPr>
      </w:pPr>
    </w:p>
    <w:p w14:paraId="68E3DAC0" w14:textId="77777777" w:rsidR="00A80C76" w:rsidRDefault="006963B6">
      <w:pPr>
        <w:pStyle w:val="EMEABodyText"/>
        <w:widowControl w:val="0"/>
        <w:rPr>
          <w:lang w:val="es-ES"/>
        </w:rPr>
      </w:pPr>
      <w:r>
        <w:rPr>
          <w:lang w:val="es-ES"/>
        </w:rPr>
        <w:t>CAD</w:t>
      </w:r>
    </w:p>
    <w:p w14:paraId="68E3DAC1" w14:textId="77777777" w:rsidR="00A80C76" w:rsidRDefault="00A80C76">
      <w:pPr>
        <w:pStyle w:val="EMEABodyText"/>
        <w:widowControl w:val="0"/>
        <w:rPr>
          <w:lang w:val="es-ES"/>
        </w:rPr>
      </w:pPr>
    </w:p>
    <w:p w14:paraId="68E3DAC2" w14:textId="77777777" w:rsidR="00A80C76" w:rsidRDefault="00A80C76">
      <w:pPr>
        <w:pStyle w:val="EMEABodyText"/>
        <w:widowControl w:val="0"/>
        <w:rPr>
          <w:lang w:val="es-ES"/>
        </w:rPr>
      </w:pPr>
    </w:p>
    <w:p w14:paraId="68E3DAC3" w14:textId="77777777" w:rsidR="00A80C76" w:rsidRDefault="006963B6">
      <w:pPr>
        <w:pStyle w:val="EMEATitlePAC"/>
        <w:keepNext w:val="0"/>
        <w:keepLines w:val="0"/>
        <w:widowControl w:val="0"/>
        <w:tabs>
          <w:tab w:val="left" w:pos="567"/>
        </w:tabs>
        <w:ind w:left="567" w:hanging="567"/>
        <w:rPr>
          <w:lang w:val="es-ES"/>
        </w:rPr>
      </w:pPr>
      <w:r>
        <w:rPr>
          <w:caps w:val="0"/>
          <w:lang w:val="es-ES"/>
        </w:rPr>
        <w:t>9.</w:t>
      </w:r>
      <w:r>
        <w:rPr>
          <w:caps w:val="0"/>
          <w:lang w:val="es-ES"/>
        </w:rPr>
        <w:tab/>
        <w:t>CONDICIONES ESPECIALES DE CONSERVACIÓN</w:t>
      </w:r>
    </w:p>
    <w:p w14:paraId="68E3DAC4" w14:textId="77777777" w:rsidR="00A80C76" w:rsidRDefault="00A80C76">
      <w:pPr>
        <w:pStyle w:val="EMEABodyText"/>
        <w:widowControl w:val="0"/>
        <w:rPr>
          <w:lang w:val="es-ES"/>
        </w:rPr>
      </w:pPr>
    </w:p>
    <w:p w14:paraId="68E3DAC5" w14:textId="77777777" w:rsidR="00A80C76" w:rsidRDefault="006963B6">
      <w:pPr>
        <w:pStyle w:val="EMEABodyText"/>
        <w:widowControl w:val="0"/>
        <w:rPr>
          <w:lang w:val="es-ES"/>
        </w:rPr>
      </w:pPr>
      <w:r>
        <w:rPr>
          <w:lang w:val="es-ES"/>
        </w:rPr>
        <w:t>Conservar el vial en el embalaje exterior para protegerlo de la luz.</w:t>
      </w:r>
    </w:p>
    <w:p w14:paraId="68E3DAC6" w14:textId="77777777" w:rsidR="00A80C76" w:rsidRDefault="00A80C76">
      <w:pPr>
        <w:pStyle w:val="EMEABodyText"/>
        <w:widowControl w:val="0"/>
        <w:rPr>
          <w:lang w:val="es-ES"/>
        </w:rPr>
      </w:pPr>
    </w:p>
    <w:p w14:paraId="68E3DAC7" w14:textId="77777777" w:rsidR="00A80C76" w:rsidRDefault="00A80C76">
      <w:pPr>
        <w:pStyle w:val="EMEABodyText"/>
        <w:widowControl w:val="0"/>
        <w:rPr>
          <w:lang w:val="es-ES"/>
        </w:rPr>
      </w:pPr>
    </w:p>
    <w:p w14:paraId="68E3DAC8" w14:textId="77777777" w:rsidR="00A80C76" w:rsidRDefault="006963B6">
      <w:pPr>
        <w:pStyle w:val="EMEATitlePAC"/>
        <w:keepNext w:val="0"/>
        <w:keepLines w:val="0"/>
        <w:widowControl w:val="0"/>
        <w:ind w:left="567" w:hanging="567"/>
        <w:rPr>
          <w:lang w:val="es-ES"/>
        </w:rPr>
      </w:pPr>
      <w:r>
        <w:rPr>
          <w:lang w:val="es-ES"/>
        </w:rPr>
        <w:lastRenderedPageBreak/>
        <w:t>10.</w:t>
      </w:r>
      <w:r>
        <w:rPr>
          <w:lang w:val="es-ES"/>
        </w:rPr>
        <w:tab/>
        <w:t>PRECAUCIONES ESPECIALES DE ELIMINACIÓN DEL MEDICAMENTO NO UTILIZADO O DE LOS MATERIALES DE DESECHO DERIVADOS DE SU USO, CUANDO CORRESPONDA</w:t>
      </w:r>
    </w:p>
    <w:p w14:paraId="68E3DAC9" w14:textId="77777777" w:rsidR="00A80C76" w:rsidRDefault="00A80C76">
      <w:pPr>
        <w:pStyle w:val="EMEABodyText"/>
        <w:widowControl w:val="0"/>
        <w:rPr>
          <w:lang w:val="es-ES"/>
        </w:rPr>
      </w:pPr>
    </w:p>
    <w:p w14:paraId="68E3DACA" w14:textId="77777777" w:rsidR="00A80C76" w:rsidRDefault="00A80C76">
      <w:pPr>
        <w:pStyle w:val="EMEABodyText"/>
        <w:widowControl w:val="0"/>
        <w:rPr>
          <w:lang w:val="es-ES"/>
        </w:rPr>
      </w:pPr>
    </w:p>
    <w:p w14:paraId="68E3DACB" w14:textId="77777777" w:rsidR="00A80C76" w:rsidRDefault="006963B6">
      <w:pPr>
        <w:pStyle w:val="EMEATitlePAC"/>
        <w:keepNext w:val="0"/>
        <w:keepLines w:val="0"/>
        <w:widowControl w:val="0"/>
        <w:tabs>
          <w:tab w:val="left" w:pos="567"/>
        </w:tabs>
        <w:ind w:left="567" w:hanging="567"/>
        <w:rPr>
          <w:lang w:val="es-ES"/>
        </w:rPr>
      </w:pPr>
      <w:r>
        <w:rPr>
          <w:caps w:val="0"/>
          <w:lang w:val="es-ES"/>
        </w:rPr>
        <w:t>11.</w:t>
      </w:r>
      <w:r>
        <w:rPr>
          <w:caps w:val="0"/>
          <w:lang w:val="es-ES"/>
        </w:rPr>
        <w:tab/>
        <w:t>NOMBRE Y DIRECCIÓN DEL TITULAR DE LA AUTORIZACIÓN DE COMERCIALIZACIÓN</w:t>
      </w:r>
    </w:p>
    <w:p w14:paraId="68E3DACC" w14:textId="77777777" w:rsidR="00A80C76" w:rsidRDefault="00A80C76">
      <w:pPr>
        <w:pStyle w:val="EMEABodyText"/>
        <w:widowControl w:val="0"/>
        <w:rPr>
          <w:lang w:val="es-ES"/>
        </w:rPr>
      </w:pPr>
    </w:p>
    <w:p w14:paraId="68E3DACD" w14:textId="77777777" w:rsidR="00A80C76" w:rsidRDefault="006963B6">
      <w:pPr>
        <w:widowControl w:val="0"/>
        <w:rPr>
          <w:rFonts w:eastAsia="Times New Roman"/>
          <w:szCs w:val="20"/>
          <w:lang w:val="es-ES"/>
        </w:rPr>
      </w:pPr>
      <w:r>
        <w:rPr>
          <w:lang w:val="es-ES"/>
        </w:rPr>
        <w:t>Otsuka Pharmaceutical Netherlands B.V.</w:t>
      </w:r>
    </w:p>
    <w:p w14:paraId="68E3DACE" w14:textId="77777777" w:rsidR="00A80C76" w:rsidRDefault="006963B6">
      <w:pPr>
        <w:widowControl w:val="0"/>
        <w:rPr>
          <w:lang w:val="es-ES"/>
        </w:rPr>
      </w:pPr>
      <w:r>
        <w:rPr>
          <w:lang w:val="es-ES"/>
        </w:rPr>
        <w:t>Herikerbergweg 292</w:t>
      </w:r>
    </w:p>
    <w:p w14:paraId="68E3DACF" w14:textId="77777777" w:rsidR="00A80C76" w:rsidRDefault="006963B6">
      <w:pPr>
        <w:widowControl w:val="0"/>
        <w:rPr>
          <w:lang w:val="es-ES"/>
        </w:rPr>
      </w:pPr>
      <w:r>
        <w:rPr>
          <w:lang w:val="es-ES"/>
        </w:rPr>
        <w:t>1101 CT, Amsterdam</w:t>
      </w:r>
    </w:p>
    <w:p w14:paraId="68E3DAD0" w14:textId="77777777" w:rsidR="00A80C76" w:rsidRDefault="006963B6">
      <w:pPr>
        <w:pStyle w:val="EMEABodyText"/>
        <w:widowControl w:val="0"/>
        <w:rPr>
          <w:lang w:val="es-ES"/>
        </w:rPr>
      </w:pPr>
      <w:r>
        <w:rPr>
          <w:lang w:val="es-ES"/>
        </w:rPr>
        <w:t>Países Bajos</w:t>
      </w:r>
    </w:p>
    <w:p w14:paraId="68E3DAD1" w14:textId="77777777" w:rsidR="00A80C76" w:rsidRDefault="00A80C76">
      <w:pPr>
        <w:pStyle w:val="EMEABodyText"/>
        <w:widowControl w:val="0"/>
        <w:rPr>
          <w:lang w:val="es-ES"/>
        </w:rPr>
      </w:pPr>
    </w:p>
    <w:p w14:paraId="68E3DAD2" w14:textId="77777777" w:rsidR="00A80C76" w:rsidRDefault="00A80C76">
      <w:pPr>
        <w:pStyle w:val="EMEABodyText"/>
        <w:widowControl w:val="0"/>
        <w:rPr>
          <w:lang w:val="es-ES"/>
        </w:rPr>
      </w:pPr>
    </w:p>
    <w:p w14:paraId="68E3DAD3" w14:textId="77777777" w:rsidR="00A80C76" w:rsidRDefault="006963B6">
      <w:pPr>
        <w:pStyle w:val="EMEATitlePAC"/>
        <w:keepNext w:val="0"/>
        <w:keepLines w:val="0"/>
        <w:widowControl w:val="0"/>
        <w:tabs>
          <w:tab w:val="left" w:pos="567"/>
        </w:tabs>
        <w:ind w:left="567" w:hanging="567"/>
        <w:rPr>
          <w:lang w:val="es-ES"/>
        </w:rPr>
      </w:pPr>
      <w:r>
        <w:rPr>
          <w:caps w:val="0"/>
          <w:lang w:val="es-ES"/>
        </w:rPr>
        <w:t>12.</w:t>
      </w:r>
      <w:r>
        <w:rPr>
          <w:caps w:val="0"/>
          <w:lang w:val="es-ES"/>
        </w:rPr>
        <w:tab/>
        <w:t>NÚMERO(S) DE AUTORIZACIÓN DE COMERCIALIZACIÓN</w:t>
      </w:r>
    </w:p>
    <w:p w14:paraId="68E3DAD4" w14:textId="77777777" w:rsidR="00A80C76" w:rsidRDefault="00A80C76">
      <w:pPr>
        <w:pStyle w:val="EMEABodyText"/>
        <w:widowControl w:val="0"/>
        <w:rPr>
          <w:lang w:val="es-ES"/>
        </w:rPr>
      </w:pPr>
    </w:p>
    <w:p w14:paraId="68E3DAD5" w14:textId="77777777" w:rsidR="00A80C76" w:rsidRDefault="006963B6">
      <w:pPr>
        <w:pStyle w:val="EMEABodyText"/>
        <w:widowControl w:val="0"/>
        <w:rPr>
          <w:lang w:val="es-ES"/>
        </w:rPr>
      </w:pPr>
      <w:r>
        <w:rPr>
          <w:lang w:val="es-ES"/>
        </w:rPr>
        <w:t>EU/1/04/276/036</w:t>
      </w:r>
    </w:p>
    <w:p w14:paraId="68E3DAD6" w14:textId="77777777" w:rsidR="00A80C76" w:rsidRDefault="00A80C76">
      <w:pPr>
        <w:pStyle w:val="EMEABodyText"/>
        <w:widowControl w:val="0"/>
        <w:rPr>
          <w:lang w:val="es-ES"/>
        </w:rPr>
      </w:pPr>
    </w:p>
    <w:p w14:paraId="68E3DAD7" w14:textId="77777777" w:rsidR="00A80C76" w:rsidRDefault="00A80C76">
      <w:pPr>
        <w:pStyle w:val="EMEABodyText"/>
        <w:widowControl w:val="0"/>
        <w:rPr>
          <w:lang w:val="es-ES"/>
        </w:rPr>
      </w:pPr>
    </w:p>
    <w:p w14:paraId="68E3DAD8" w14:textId="77777777" w:rsidR="00A80C76" w:rsidRDefault="006963B6">
      <w:pPr>
        <w:pStyle w:val="EMEATitlePAC"/>
        <w:keepNext w:val="0"/>
        <w:keepLines w:val="0"/>
        <w:widowControl w:val="0"/>
        <w:tabs>
          <w:tab w:val="left" w:pos="567"/>
        </w:tabs>
        <w:ind w:left="567" w:hanging="567"/>
        <w:rPr>
          <w:lang w:val="es-ES"/>
        </w:rPr>
      </w:pPr>
      <w:r>
        <w:rPr>
          <w:caps w:val="0"/>
          <w:lang w:val="es-ES"/>
        </w:rPr>
        <w:t>13.</w:t>
      </w:r>
      <w:r>
        <w:rPr>
          <w:caps w:val="0"/>
          <w:lang w:val="es-ES"/>
        </w:rPr>
        <w:tab/>
        <w:t>NÚMERO DE LOTE</w:t>
      </w:r>
    </w:p>
    <w:p w14:paraId="68E3DAD9" w14:textId="77777777" w:rsidR="00A80C76" w:rsidRDefault="00A80C76">
      <w:pPr>
        <w:pStyle w:val="EMEABodyText"/>
        <w:widowControl w:val="0"/>
        <w:rPr>
          <w:lang w:val="es-ES"/>
        </w:rPr>
      </w:pPr>
    </w:p>
    <w:p w14:paraId="68E3DADA" w14:textId="77777777" w:rsidR="00A80C76" w:rsidRDefault="006963B6">
      <w:pPr>
        <w:pStyle w:val="EMEABodyText"/>
        <w:widowControl w:val="0"/>
        <w:rPr>
          <w:lang w:val="es-ES"/>
        </w:rPr>
      </w:pPr>
      <w:r>
        <w:rPr>
          <w:lang w:val="es-ES"/>
        </w:rPr>
        <w:t>Lote</w:t>
      </w:r>
    </w:p>
    <w:p w14:paraId="68E3DADB" w14:textId="77777777" w:rsidR="00A80C76" w:rsidRDefault="00A80C76">
      <w:pPr>
        <w:pStyle w:val="EMEABodyText"/>
        <w:widowControl w:val="0"/>
        <w:rPr>
          <w:lang w:val="es-ES"/>
        </w:rPr>
      </w:pPr>
    </w:p>
    <w:p w14:paraId="68E3DADC" w14:textId="77777777" w:rsidR="00A80C76" w:rsidRDefault="00A80C76">
      <w:pPr>
        <w:pStyle w:val="EMEABodyText"/>
        <w:widowControl w:val="0"/>
        <w:rPr>
          <w:lang w:val="es-ES"/>
        </w:rPr>
      </w:pPr>
    </w:p>
    <w:p w14:paraId="68E3DADD" w14:textId="77777777" w:rsidR="00A80C76" w:rsidRDefault="006963B6">
      <w:pPr>
        <w:pStyle w:val="EMEATitlePAC"/>
        <w:keepNext w:val="0"/>
        <w:keepLines w:val="0"/>
        <w:widowControl w:val="0"/>
        <w:tabs>
          <w:tab w:val="left" w:pos="567"/>
        </w:tabs>
        <w:ind w:left="567" w:hanging="567"/>
        <w:rPr>
          <w:lang w:val="es-ES"/>
        </w:rPr>
      </w:pPr>
      <w:r>
        <w:rPr>
          <w:caps w:val="0"/>
          <w:lang w:val="es-ES"/>
        </w:rPr>
        <w:t>14.</w:t>
      </w:r>
      <w:r>
        <w:rPr>
          <w:caps w:val="0"/>
          <w:lang w:val="es-ES"/>
        </w:rPr>
        <w:tab/>
        <w:t>CONDICIONES GENERALES DE DISPENSACIÓN</w:t>
      </w:r>
    </w:p>
    <w:p w14:paraId="68E3DADE" w14:textId="77777777" w:rsidR="00A80C76" w:rsidRDefault="00A80C76">
      <w:pPr>
        <w:pStyle w:val="EMEABodyText"/>
        <w:widowControl w:val="0"/>
        <w:rPr>
          <w:lang w:val="es-ES"/>
        </w:rPr>
      </w:pPr>
    </w:p>
    <w:p w14:paraId="68E3DADF" w14:textId="77777777" w:rsidR="00A80C76" w:rsidRDefault="006963B6">
      <w:pPr>
        <w:pStyle w:val="EMEABodyText"/>
        <w:widowControl w:val="0"/>
        <w:rPr>
          <w:lang w:val="es-ES"/>
        </w:rPr>
      </w:pPr>
      <w:r>
        <w:rPr>
          <w:lang w:val="es-ES"/>
        </w:rPr>
        <w:t>Medicamento sujeto a prescripción médica.</w:t>
      </w:r>
    </w:p>
    <w:p w14:paraId="68E3DAE0" w14:textId="77777777" w:rsidR="00A80C76" w:rsidRDefault="00A80C76">
      <w:pPr>
        <w:pStyle w:val="EMEABodyText"/>
        <w:widowControl w:val="0"/>
        <w:rPr>
          <w:lang w:val="es-ES"/>
        </w:rPr>
      </w:pPr>
    </w:p>
    <w:p w14:paraId="68E3DAE1" w14:textId="77777777" w:rsidR="00A80C76" w:rsidRDefault="00A80C76">
      <w:pPr>
        <w:pStyle w:val="EMEABodyText"/>
        <w:widowControl w:val="0"/>
        <w:rPr>
          <w:lang w:val="es-ES"/>
        </w:rPr>
      </w:pPr>
    </w:p>
    <w:p w14:paraId="68E3DAE2" w14:textId="77777777" w:rsidR="00A80C76" w:rsidRDefault="006963B6">
      <w:pPr>
        <w:pStyle w:val="EMEATitlePAC"/>
        <w:keepNext w:val="0"/>
        <w:keepLines w:val="0"/>
        <w:widowControl w:val="0"/>
        <w:tabs>
          <w:tab w:val="left" w:pos="567"/>
        </w:tabs>
        <w:ind w:left="567" w:hanging="567"/>
        <w:rPr>
          <w:lang w:val="es-ES"/>
        </w:rPr>
      </w:pPr>
      <w:r>
        <w:rPr>
          <w:caps w:val="0"/>
          <w:lang w:val="es-ES"/>
        </w:rPr>
        <w:t>15.</w:t>
      </w:r>
      <w:r>
        <w:rPr>
          <w:caps w:val="0"/>
          <w:lang w:val="es-ES"/>
        </w:rPr>
        <w:tab/>
        <w:t>INSTRUCCIONES DE USO</w:t>
      </w:r>
    </w:p>
    <w:p w14:paraId="68E3DAE3" w14:textId="77777777" w:rsidR="00A80C76" w:rsidRDefault="00A80C76">
      <w:pPr>
        <w:pStyle w:val="EMEABodyText"/>
        <w:widowControl w:val="0"/>
        <w:rPr>
          <w:lang w:val="es-ES"/>
        </w:rPr>
      </w:pPr>
    </w:p>
    <w:p w14:paraId="68E3DAE4" w14:textId="77777777" w:rsidR="00A80C76" w:rsidRDefault="00A80C76">
      <w:pPr>
        <w:pStyle w:val="EMEABodyText"/>
        <w:widowControl w:val="0"/>
        <w:rPr>
          <w:lang w:val="es-ES"/>
        </w:rPr>
      </w:pPr>
    </w:p>
    <w:p w14:paraId="68E3DAE5" w14:textId="77777777" w:rsidR="00A80C76" w:rsidRDefault="006963B6">
      <w:pPr>
        <w:pStyle w:val="EMEATitlePAC"/>
        <w:keepNext w:val="0"/>
        <w:keepLines w:val="0"/>
        <w:widowControl w:val="0"/>
        <w:tabs>
          <w:tab w:val="left" w:pos="567"/>
        </w:tabs>
        <w:ind w:left="567" w:hanging="567"/>
        <w:rPr>
          <w:lang w:val="es-ES"/>
        </w:rPr>
      </w:pPr>
      <w:r>
        <w:rPr>
          <w:caps w:val="0"/>
          <w:lang w:val="es-ES"/>
        </w:rPr>
        <w:t>16.</w:t>
      </w:r>
      <w:r>
        <w:rPr>
          <w:caps w:val="0"/>
          <w:lang w:val="es-ES"/>
        </w:rPr>
        <w:tab/>
        <w:t>INFORMACIÓN EN BRAILLE</w:t>
      </w:r>
    </w:p>
    <w:p w14:paraId="68E3DAE6" w14:textId="77777777" w:rsidR="00A80C76" w:rsidRDefault="00A80C76">
      <w:pPr>
        <w:pStyle w:val="EMEABodyText"/>
        <w:widowControl w:val="0"/>
        <w:rPr>
          <w:lang w:val="es-ES"/>
        </w:rPr>
      </w:pPr>
    </w:p>
    <w:p w14:paraId="68E3DAE7" w14:textId="77777777" w:rsidR="00A80C76" w:rsidRDefault="006963B6">
      <w:pPr>
        <w:pStyle w:val="EMEABodyText"/>
        <w:widowControl w:val="0"/>
        <w:rPr>
          <w:lang w:val="es-ES"/>
        </w:rPr>
      </w:pPr>
      <w:r>
        <w:rPr>
          <w:highlight w:val="lightGray"/>
          <w:lang w:val="es-ES"/>
        </w:rPr>
        <w:t>Justificación aceptada para no incluir Braille.</w:t>
      </w:r>
    </w:p>
    <w:p w14:paraId="68E3DAE8" w14:textId="77777777" w:rsidR="00A80C76" w:rsidRDefault="00A80C76">
      <w:pPr>
        <w:pStyle w:val="EMEABodyText"/>
        <w:widowControl w:val="0"/>
        <w:rPr>
          <w:lang w:val="es-ES"/>
        </w:rPr>
      </w:pPr>
    </w:p>
    <w:p w14:paraId="68E3DAE9" w14:textId="77777777" w:rsidR="00A80C76" w:rsidRDefault="00A80C76">
      <w:pPr>
        <w:pStyle w:val="EMEABodyText"/>
        <w:widowControl w:val="0"/>
        <w:rPr>
          <w:lang w:val="es-ES"/>
        </w:rPr>
      </w:pPr>
    </w:p>
    <w:p w14:paraId="68E3DAEA" w14:textId="77777777" w:rsidR="00A80C76" w:rsidRPr="004038D4" w:rsidRDefault="006963B6">
      <w:pPr>
        <w:pStyle w:val="EMEATitlePAC"/>
        <w:keepNext w:val="0"/>
        <w:keepLines w:val="0"/>
        <w:widowControl w:val="0"/>
        <w:tabs>
          <w:tab w:val="left" w:pos="567"/>
        </w:tabs>
        <w:ind w:left="567" w:hanging="567"/>
        <w:rPr>
          <w:caps w:val="0"/>
          <w:lang w:val="pt-PT"/>
        </w:rPr>
      </w:pPr>
      <w:r w:rsidRPr="004038D4">
        <w:rPr>
          <w:caps w:val="0"/>
          <w:lang w:val="pt-PT"/>
        </w:rPr>
        <w:t>17.</w:t>
      </w:r>
      <w:r w:rsidRPr="004038D4">
        <w:rPr>
          <w:caps w:val="0"/>
          <w:lang w:val="pt-PT"/>
        </w:rPr>
        <w:tab/>
        <w:t>IDENTIFICADOR ÚNICO - CÓDIGO DE BARRAS 2D</w:t>
      </w:r>
    </w:p>
    <w:p w14:paraId="68E3DAEB" w14:textId="77777777" w:rsidR="00A80C76" w:rsidRPr="004038D4" w:rsidRDefault="00A80C76">
      <w:pPr>
        <w:pStyle w:val="EMEABodyText"/>
        <w:widowControl w:val="0"/>
        <w:rPr>
          <w:lang w:val="pt-PT"/>
        </w:rPr>
      </w:pPr>
    </w:p>
    <w:p w14:paraId="68E3DAEC" w14:textId="77777777" w:rsidR="00A80C76" w:rsidRDefault="006963B6">
      <w:pPr>
        <w:pStyle w:val="EMEABodyText"/>
        <w:widowControl w:val="0"/>
        <w:rPr>
          <w:lang w:val="es-ES"/>
        </w:rPr>
      </w:pPr>
      <w:r>
        <w:rPr>
          <w:highlight w:val="lightGray"/>
          <w:lang w:val="es-ES"/>
        </w:rPr>
        <w:t>Incluido el código de barras 2D que lleva el identificador único.</w:t>
      </w:r>
    </w:p>
    <w:p w14:paraId="68E3DAED" w14:textId="77777777" w:rsidR="00A80C76" w:rsidRDefault="00A80C76">
      <w:pPr>
        <w:pStyle w:val="EMEABodyText"/>
        <w:widowControl w:val="0"/>
        <w:rPr>
          <w:lang w:val="es-ES"/>
        </w:rPr>
      </w:pPr>
    </w:p>
    <w:p w14:paraId="68E3DAEE" w14:textId="77777777" w:rsidR="00A80C76" w:rsidRDefault="00A80C76">
      <w:pPr>
        <w:pStyle w:val="EMEABodyText"/>
        <w:widowControl w:val="0"/>
        <w:rPr>
          <w:lang w:val="es-ES"/>
        </w:rPr>
      </w:pPr>
    </w:p>
    <w:p w14:paraId="68E3DAEF" w14:textId="77777777" w:rsidR="00A80C76" w:rsidRDefault="006963B6">
      <w:pPr>
        <w:pStyle w:val="EMEATitlePAC"/>
        <w:keepLines w:val="0"/>
        <w:widowControl w:val="0"/>
        <w:tabs>
          <w:tab w:val="left" w:pos="567"/>
        </w:tabs>
        <w:ind w:left="567" w:hanging="567"/>
        <w:rPr>
          <w:caps w:val="0"/>
          <w:lang w:val="es-ES"/>
        </w:rPr>
      </w:pPr>
      <w:r>
        <w:rPr>
          <w:caps w:val="0"/>
          <w:lang w:val="es-ES"/>
        </w:rPr>
        <w:t>18.</w:t>
      </w:r>
      <w:r>
        <w:rPr>
          <w:caps w:val="0"/>
          <w:lang w:val="es-ES"/>
        </w:rPr>
        <w:tab/>
        <w:t>IDENTIFICADOR ÚNICO - INFORMACIÓN EN CARACTERES VISUALES</w:t>
      </w:r>
    </w:p>
    <w:p w14:paraId="68E3DAF0" w14:textId="77777777" w:rsidR="00A80C76" w:rsidRDefault="00A80C76">
      <w:pPr>
        <w:pStyle w:val="EMEABodyText"/>
        <w:keepNext/>
        <w:widowControl w:val="0"/>
        <w:rPr>
          <w:lang w:val="es-ES"/>
        </w:rPr>
      </w:pPr>
    </w:p>
    <w:p w14:paraId="68E3DAF1" w14:textId="77777777" w:rsidR="00A80C76" w:rsidRDefault="006963B6">
      <w:pPr>
        <w:keepNext/>
        <w:tabs>
          <w:tab w:val="left" w:pos="567"/>
        </w:tabs>
        <w:spacing w:line="260" w:lineRule="exact"/>
        <w:rPr>
          <w:lang w:val="es-ES"/>
        </w:rPr>
      </w:pPr>
      <w:r>
        <w:rPr>
          <w:lang w:val="es-ES"/>
        </w:rPr>
        <w:t>PC</w:t>
      </w:r>
    </w:p>
    <w:p w14:paraId="68E3DAF2" w14:textId="77777777" w:rsidR="00A80C76" w:rsidRDefault="006963B6">
      <w:pPr>
        <w:keepNext/>
        <w:tabs>
          <w:tab w:val="left" w:pos="567"/>
        </w:tabs>
        <w:spacing w:line="260" w:lineRule="exact"/>
        <w:rPr>
          <w:lang w:val="es-ES"/>
        </w:rPr>
      </w:pPr>
      <w:r>
        <w:rPr>
          <w:lang w:val="es-ES"/>
        </w:rPr>
        <w:t>SN</w:t>
      </w:r>
    </w:p>
    <w:p w14:paraId="68E3DAF3" w14:textId="77777777" w:rsidR="00A80C76" w:rsidRDefault="006963B6">
      <w:pPr>
        <w:keepNext/>
        <w:tabs>
          <w:tab w:val="left" w:pos="567"/>
        </w:tabs>
        <w:spacing w:line="260" w:lineRule="exact"/>
        <w:rPr>
          <w:lang w:val="es-ES"/>
        </w:rPr>
      </w:pPr>
      <w:r>
        <w:rPr>
          <w:lang w:val="es-ES"/>
        </w:rPr>
        <w:t>NN</w:t>
      </w:r>
    </w:p>
    <w:p w14:paraId="68E3DAF4" w14:textId="77777777" w:rsidR="00A80C76" w:rsidRDefault="006963B6">
      <w:pPr>
        <w:pStyle w:val="EMEATitlePAC"/>
        <w:keepNext w:val="0"/>
        <w:keepLines w:val="0"/>
        <w:widowControl w:val="0"/>
        <w:rPr>
          <w:lang w:val="es-ES"/>
        </w:rPr>
      </w:pPr>
      <w:r>
        <w:rPr>
          <w:u w:val="single"/>
          <w:lang w:val="es-ES"/>
        </w:rPr>
        <w:br w:type="page"/>
      </w:r>
      <w:r>
        <w:rPr>
          <w:caps w:val="0"/>
          <w:lang w:val="es-ES"/>
        </w:rPr>
        <w:lastRenderedPageBreak/>
        <w:t>INFORMACIÓN MÍNIMA QUE DEBE INCLUIRSE EN PEQUEÑOS ACONDICIONAMIENTOS PRIMARIOS</w:t>
      </w:r>
    </w:p>
    <w:p w14:paraId="68E3DAF5" w14:textId="77777777" w:rsidR="00A80C76" w:rsidRDefault="00A80C76">
      <w:pPr>
        <w:pStyle w:val="EMEATitlePAC"/>
        <w:keepNext w:val="0"/>
        <w:keepLines w:val="0"/>
        <w:widowControl w:val="0"/>
        <w:rPr>
          <w:lang w:val="es-ES"/>
        </w:rPr>
      </w:pPr>
    </w:p>
    <w:p w14:paraId="68E3DAF6" w14:textId="77777777" w:rsidR="00A80C76" w:rsidRDefault="006963B6">
      <w:pPr>
        <w:pStyle w:val="EMEATitlePAC"/>
        <w:keepNext w:val="0"/>
        <w:keepLines w:val="0"/>
        <w:widowControl w:val="0"/>
        <w:rPr>
          <w:lang w:val="es-ES"/>
        </w:rPr>
      </w:pPr>
      <w:r>
        <w:rPr>
          <w:lang w:val="es-ES"/>
        </w:rPr>
        <w:t>ETIQUETA VIAL</w:t>
      </w:r>
    </w:p>
    <w:p w14:paraId="68E3DAF7" w14:textId="77777777" w:rsidR="00A80C76" w:rsidRDefault="00A80C76">
      <w:pPr>
        <w:pStyle w:val="EMEABodyText"/>
        <w:widowControl w:val="0"/>
        <w:rPr>
          <w:lang w:val="es-ES"/>
        </w:rPr>
      </w:pPr>
    </w:p>
    <w:p w14:paraId="68E3DAF8" w14:textId="77777777" w:rsidR="00A80C76" w:rsidRDefault="00A80C76">
      <w:pPr>
        <w:pStyle w:val="EMEABodyText"/>
        <w:widowControl w:val="0"/>
        <w:rPr>
          <w:lang w:val="es-ES"/>
        </w:rPr>
      </w:pPr>
    </w:p>
    <w:p w14:paraId="68E3DAF9" w14:textId="77777777" w:rsidR="00A80C76" w:rsidRDefault="006963B6">
      <w:pPr>
        <w:pStyle w:val="EMEATitlePAC"/>
        <w:keepNext w:val="0"/>
        <w:keepLines w:val="0"/>
        <w:widowControl w:val="0"/>
        <w:tabs>
          <w:tab w:val="left" w:pos="567"/>
        </w:tabs>
        <w:ind w:left="567" w:hanging="567"/>
        <w:rPr>
          <w:lang w:val="es-ES"/>
        </w:rPr>
      </w:pPr>
      <w:r>
        <w:rPr>
          <w:caps w:val="0"/>
          <w:lang w:val="es-ES"/>
        </w:rPr>
        <w:t>1.</w:t>
      </w:r>
      <w:r>
        <w:rPr>
          <w:caps w:val="0"/>
          <w:lang w:val="es-ES"/>
        </w:rPr>
        <w:tab/>
        <w:t>NOMBRE DEL MEDICAMENTO Y VÍA(S) DE ADMINISTRACIÓN</w:t>
      </w:r>
    </w:p>
    <w:p w14:paraId="68E3DAFA" w14:textId="77777777" w:rsidR="00A80C76" w:rsidRDefault="00A80C76">
      <w:pPr>
        <w:pStyle w:val="EMEABodyText"/>
        <w:widowControl w:val="0"/>
        <w:rPr>
          <w:lang w:val="es-ES"/>
        </w:rPr>
      </w:pPr>
    </w:p>
    <w:p w14:paraId="68E3DAFB" w14:textId="77777777" w:rsidR="00A80C76" w:rsidRDefault="006963B6">
      <w:pPr>
        <w:pStyle w:val="EMEABodyText"/>
        <w:widowControl w:val="0"/>
        <w:rPr>
          <w:lang w:val="es-ES"/>
        </w:rPr>
      </w:pPr>
      <w:r>
        <w:rPr>
          <w:lang w:val="es-ES"/>
        </w:rPr>
        <w:t>ABILIFY 7,5 mg/ml solución inyectable</w:t>
      </w:r>
    </w:p>
    <w:p w14:paraId="68E3DAFC" w14:textId="77777777" w:rsidR="00A80C76" w:rsidRDefault="006963B6">
      <w:pPr>
        <w:pStyle w:val="EMEABodyText"/>
        <w:rPr>
          <w:lang w:val="es-ES"/>
        </w:rPr>
      </w:pPr>
      <w:r>
        <w:rPr>
          <w:lang w:val="es-ES"/>
        </w:rPr>
        <w:t>aripiprazol</w:t>
      </w:r>
    </w:p>
    <w:p w14:paraId="68E3DAFD" w14:textId="77777777" w:rsidR="00A80C76" w:rsidRDefault="00A80C76">
      <w:pPr>
        <w:pStyle w:val="EMEABodyText"/>
        <w:rPr>
          <w:lang w:val="es-ES"/>
        </w:rPr>
      </w:pPr>
    </w:p>
    <w:p w14:paraId="68E3DAFE" w14:textId="77777777" w:rsidR="00A80C76" w:rsidRDefault="006963B6">
      <w:pPr>
        <w:pStyle w:val="EMEABodyText"/>
        <w:rPr>
          <w:lang w:val="es-ES"/>
        </w:rPr>
      </w:pPr>
      <w:r>
        <w:rPr>
          <w:lang w:val="es-ES"/>
        </w:rPr>
        <w:t>Vía IM</w:t>
      </w:r>
    </w:p>
    <w:p w14:paraId="68E3DAFF" w14:textId="77777777" w:rsidR="00A80C76" w:rsidRDefault="00A80C76">
      <w:pPr>
        <w:pStyle w:val="EMEABodyText"/>
        <w:rPr>
          <w:lang w:val="es-ES"/>
        </w:rPr>
      </w:pPr>
    </w:p>
    <w:p w14:paraId="68E3DB00" w14:textId="77777777" w:rsidR="00A80C76" w:rsidRDefault="00A80C76">
      <w:pPr>
        <w:pStyle w:val="EMEABodyText"/>
        <w:rPr>
          <w:lang w:val="es-ES"/>
        </w:rPr>
      </w:pPr>
    </w:p>
    <w:p w14:paraId="68E3DB01" w14:textId="77777777" w:rsidR="00A80C76" w:rsidRDefault="006963B6">
      <w:pPr>
        <w:pStyle w:val="EMEATitlePAC"/>
        <w:keepNext w:val="0"/>
        <w:keepLines w:val="0"/>
        <w:widowControl w:val="0"/>
        <w:tabs>
          <w:tab w:val="left" w:pos="567"/>
        </w:tabs>
        <w:ind w:left="567" w:hanging="567"/>
        <w:rPr>
          <w:lang w:val="es-ES"/>
        </w:rPr>
      </w:pPr>
      <w:r>
        <w:rPr>
          <w:caps w:val="0"/>
          <w:lang w:val="es-ES"/>
        </w:rPr>
        <w:t>2.</w:t>
      </w:r>
      <w:r>
        <w:rPr>
          <w:caps w:val="0"/>
          <w:lang w:val="es-ES"/>
        </w:rPr>
        <w:tab/>
        <w:t>FORMA DE ADMINISTRACIÓN</w:t>
      </w:r>
    </w:p>
    <w:p w14:paraId="68E3DB02" w14:textId="77777777" w:rsidR="00A80C76" w:rsidRDefault="00A80C76">
      <w:pPr>
        <w:pStyle w:val="EMEABodyText"/>
        <w:widowControl w:val="0"/>
        <w:rPr>
          <w:lang w:val="es-ES"/>
        </w:rPr>
      </w:pPr>
    </w:p>
    <w:p w14:paraId="68E3DB03" w14:textId="77777777" w:rsidR="00A80C76" w:rsidRDefault="00A80C76">
      <w:pPr>
        <w:pStyle w:val="EMEABodyText"/>
        <w:widowControl w:val="0"/>
        <w:rPr>
          <w:lang w:val="es-ES"/>
        </w:rPr>
      </w:pPr>
    </w:p>
    <w:p w14:paraId="68E3DB04" w14:textId="77777777" w:rsidR="00A80C76" w:rsidRDefault="006963B6">
      <w:pPr>
        <w:pStyle w:val="EMEATitlePAC"/>
        <w:keepNext w:val="0"/>
        <w:keepLines w:val="0"/>
        <w:widowControl w:val="0"/>
        <w:tabs>
          <w:tab w:val="left" w:pos="567"/>
        </w:tabs>
        <w:ind w:left="567" w:hanging="567"/>
        <w:rPr>
          <w:lang w:val="es-ES"/>
        </w:rPr>
      </w:pPr>
      <w:r>
        <w:rPr>
          <w:caps w:val="0"/>
          <w:lang w:val="es-ES"/>
        </w:rPr>
        <w:t>3.</w:t>
      </w:r>
      <w:r>
        <w:rPr>
          <w:caps w:val="0"/>
          <w:lang w:val="es-ES"/>
        </w:rPr>
        <w:tab/>
        <w:t>FECHA DE CADUCIDAD</w:t>
      </w:r>
    </w:p>
    <w:p w14:paraId="68E3DB05" w14:textId="77777777" w:rsidR="00A80C76" w:rsidRDefault="00A80C76">
      <w:pPr>
        <w:pStyle w:val="EMEABodyText"/>
        <w:widowControl w:val="0"/>
        <w:rPr>
          <w:lang w:val="es-ES"/>
        </w:rPr>
      </w:pPr>
    </w:p>
    <w:p w14:paraId="68E3DB06" w14:textId="77777777" w:rsidR="00A80C76" w:rsidRDefault="006963B6">
      <w:pPr>
        <w:pStyle w:val="EMEABodyText"/>
        <w:widowControl w:val="0"/>
        <w:rPr>
          <w:lang w:val="es-ES"/>
        </w:rPr>
      </w:pPr>
      <w:r>
        <w:rPr>
          <w:lang w:val="es-ES"/>
        </w:rPr>
        <w:t>CAD</w:t>
      </w:r>
    </w:p>
    <w:p w14:paraId="68E3DB07" w14:textId="77777777" w:rsidR="00A80C76" w:rsidRDefault="00A80C76">
      <w:pPr>
        <w:pStyle w:val="EMEABodyText"/>
        <w:widowControl w:val="0"/>
        <w:rPr>
          <w:lang w:val="es-ES"/>
        </w:rPr>
      </w:pPr>
    </w:p>
    <w:p w14:paraId="68E3DB08" w14:textId="77777777" w:rsidR="00A80C76" w:rsidRDefault="00A80C76">
      <w:pPr>
        <w:pStyle w:val="EMEABodyText"/>
        <w:widowControl w:val="0"/>
        <w:rPr>
          <w:lang w:val="es-ES"/>
        </w:rPr>
      </w:pPr>
    </w:p>
    <w:p w14:paraId="68E3DB09" w14:textId="77777777" w:rsidR="00A80C76" w:rsidRDefault="006963B6">
      <w:pPr>
        <w:pStyle w:val="EMEATitlePAC"/>
        <w:keepNext w:val="0"/>
        <w:keepLines w:val="0"/>
        <w:widowControl w:val="0"/>
        <w:tabs>
          <w:tab w:val="left" w:pos="567"/>
        </w:tabs>
        <w:ind w:left="567" w:hanging="567"/>
        <w:rPr>
          <w:lang w:val="es-ES"/>
        </w:rPr>
      </w:pPr>
      <w:r>
        <w:rPr>
          <w:caps w:val="0"/>
          <w:lang w:val="es-ES"/>
        </w:rPr>
        <w:t>4.</w:t>
      </w:r>
      <w:r>
        <w:rPr>
          <w:caps w:val="0"/>
          <w:lang w:val="es-ES"/>
        </w:rPr>
        <w:tab/>
        <w:t>NUMERO DE LOTE</w:t>
      </w:r>
    </w:p>
    <w:p w14:paraId="68E3DB0A" w14:textId="77777777" w:rsidR="00A80C76" w:rsidRDefault="00A80C76">
      <w:pPr>
        <w:pStyle w:val="EMEABodyText"/>
        <w:widowControl w:val="0"/>
        <w:rPr>
          <w:lang w:val="es-ES"/>
        </w:rPr>
      </w:pPr>
    </w:p>
    <w:p w14:paraId="68E3DB0B" w14:textId="77777777" w:rsidR="00A80C76" w:rsidRDefault="006963B6">
      <w:pPr>
        <w:pStyle w:val="EMEABodyText"/>
        <w:widowControl w:val="0"/>
        <w:rPr>
          <w:lang w:val="es-ES"/>
        </w:rPr>
      </w:pPr>
      <w:r>
        <w:rPr>
          <w:lang w:val="es-ES"/>
        </w:rPr>
        <w:t>Lot</w:t>
      </w:r>
    </w:p>
    <w:p w14:paraId="68E3DB0C" w14:textId="77777777" w:rsidR="00A80C76" w:rsidRDefault="00A80C76">
      <w:pPr>
        <w:pStyle w:val="EMEABodyText"/>
        <w:widowControl w:val="0"/>
        <w:rPr>
          <w:lang w:val="es-ES"/>
        </w:rPr>
      </w:pPr>
    </w:p>
    <w:p w14:paraId="68E3DB0D" w14:textId="77777777" w:rsidR="00A80C76" w:rsidRDefault="00A80C76">
      <w:pPr>
        <w:pStyle w:val="EMEABodyText"/>
        <w:widowControl w:val="0"/>
        <w:rPr>
          <w:lang w:val="es-ES"/>
        </w:rPr>
      </w:pPr>
    </w:p>
    <w:p w14:paraId="68E3DB0E" w14:textId="77777777" w:rsidR="00A80C76" w:rsidRDefault="006963B6">
      <w:pPr>
        <w:pStyle w:val="EMEATitlePAC"/>
        <w:keepNext w:val="0"/>
        <w:keepLines w:val="0"/>
        <w:widowControl w:val="0"/>
        <w:tabs>
          <w:tab w:val="left" w:pos="567"/>
        </w:tabs>
        <w:ind w:left="567" w:hanging="567"/>
        <w:rPr>
          <w:lang w:val="es-ES"/>
        </w:rPr>
      </w:pPr>
      <w:r>
        <w:rPr>
          <w:caps w:val="0"/>
          <w:lang w:val="es-ES"/>
        </w:rPr>
        <w:t>5.</w:t>
      </w:r>
      <w:r>
        <w:rPr>
          <w:caps w:val="0"/>
          <w:lang w:val="es-ES"/>
        </w:rPr>
        <w:tab/>
        <w:t>CONTENIDO EN PESO, EN VOLUMEN O EN UNIDADES</w:t>
      </w:r>
    </w:p>
    <w:p w14:paraId="68E3DB0F" w14:textId="77777777" w:rsidR="00A80C76" w:rsidRDefault="00A80C76">
      <w:pPr>
        <w:pStyle w:val="EMEABodyText"/>
        <w:widowControl w:val="0"/>
        <w:rPr>
          <w:lang w:val="es-ES"/>
        </w:rPr>
      </w:pPr>
    </w:p>
    <w:p w14:paraId="68E3DB10" w14:textId="77777777" w:rsidR="00A80C76" w:rsidRDefault="006963B6">
      <w:pPr>
        <w:pStyle w:val="EMEABodyText"/>
        <w:widowControl w:val="0"/>
        <w:rPr>
          <w:lang w:val="es-ES"/>
        </w:rPr>
      </w:pPr>
      <w:r>
        <w:rPr>
          <w:lang w:val="es-ES"/>
        </w:rPr>
        <w:t>9,75 mg / 1,3 ml</w:t>
      </w:r>
    </w:p>
    <w:p w14:paraId="68E3DB11" w14:textId="77777777" w:rsidR="00A80C76" w:rsidRDefault="00A80C76">
      <w:pPr>
        <w:pStyle w:val="EMEABodyText"/>
        <w:widowControl w:val="0"/>
        <w:rPr>
          <w:lang w:val="es-ES"/>
        </w:rPr>
      </w:pPr>
    </w:p>
    <w:p w14:paraId="68E3DB12" w14:textId="77777777" w:rsidR="00A80C76" w:rsidRDefault="00A80C76">
      <w:pPr>
        <w:pStyle w:val="EMEABodyText"/>
        <w:widowControl w:val="0"/>
        <w:rPr>
          <w:lang w:val="es-ES"/>
        </w:rPr>
      </w:pPr>
    </w:p>
    <w:p w14:paraId="68E3DB13" w14:textId="77777777" w:rsidR="00A80C76" w:rsidRDefault="006963B6">
      <w:pPr>
        <w:pStyle w:val="EMEATitlePAC"/>
        <w:keepNext w:val="0"/>
        <w:keepLines w:val="0"/>
        <w:widowControl w:val="0"/>
        <w:tabs>
          <w:tab w:val="left" w:pos="567"/>
        </w:tabs>
        <w:ind w:left="567" w:hanging="567"/>
        <w:rPr>
          <w:lang w:val="es-ES"/>
        </w:rPr>
      </w:pPr>
      <w:r>
        <w:rPr>
          <w:caps w:val="0"/>
          <w:lang w:val="es-ES"/>
        </w:rPr>
        <w:t>6.</w:t>
      </w:r>
      <w:r>
        <w:rPr>
          <w:caps w:val="0"/>
          <w:lang w:val="es-ES"/>
        </w:rPr>
        <w:tab/>
        <w:t>OTROS</w:t>
      </w:r>
    </w:p>
    <w:p w14:paraId="68E3DB14" w14:textId="77777777" w:rsidR="00A80C76" w:rsidRDefault="00A80C76">
      <w:pPr>
        <w:pStyle w:val="EMEABodyText"/>
        <w:widowControl w:val="0"/>
        <w:rPr>
          <w:lang w:val="es-ES"/>
        </w:rPr>
      </w:pPr>
    </w:p>
    <w:p w14:paraId="68E3DB15" w14:textId="77777777" w:rsidR="00A80C76" w:rsidRDefault="006963B6">
      <w:pPr>
        <w:pStyle w:val="EMEABodyText"/>
        <w:widowControl w:val="0"/>
        <w:jc w:val="center"/>
        <w:rPr>
          <w:lang w:val="es-ES"/>
        </w:rPr>
      </w:pPr>
      <w:r>
        <w:rPr>
          <w:lang w:val="es-ES"/>
        </w:rPr>
        <w:br w:type="page"/>
      </w:r>
    </w:p>
    <w:p w14:paraId="68E3DB16" w14:textId="77777777" w:rsidR="00A80C76" w:rsidRDefault="00A80C76">
      <w:pPr>
        <w:pStyle w:val="EMEABodyText"/>
        <w:widowControl w:val="0"/>
        <w:jc w:val="center"/>
        <w:rPr>
          <w:lang w:val="es-ES"/>
        </w:rPr>
      </w:pPr>
    </w:p>
    <w:p w14:paraId="68E3DB17" w14:textId="77777777" w:rsidR="00A80C76" w:rsidRDefault="00A80C76">
      <w:pPr>
        <w:pStyle w:val="EMEABodyText"/>
        <w:widowControl w:val="0"/>
        <w:jc w:val="center"/>
        <w:rPr>
          <w:lang w:val="es-ES"/>
        </w:rPr>
      </w:pPr>
    </w:p>
    <w:p w14:paraId="68E3DB18" w14:textId="77777777" w:rsidR="00A80C76" w:rsidRDefault="00A80C76">
      <w:pPr>
        <w:pStyle w:val="EMEABodyText"/>
        <w:widowControl w:val="0"/>
        <w:jc w:val="center"/>
        <w:rPr>
          <w:lang w:val="es-ES"/>
        </w:rPr>
      </w:pPr>
    </w:p>
    <w:p w14:paraId="68E3DB19" w14:textId="77777777" w:rsidR="00A80C76" w:rsidRDefault="00A80C76">
      <w:pPr>
        <w:pStyle w:val="EMEABodyText"/>
        <w:widowControl w:val="0"/>
        <w:jc w:val="center"/>
        <w:rPr>
          <w:lang w:val="es-ES"/>
        </w:rPr>
      </w:pPr>
    </w:p>
    <w:p w14:paraId="68E3DB1A" w14:textId="77777777" w:rsidR="00A80C76" w:rsidRDefault="00A80C76">
      <w:pPr>
        <w:pStyle w:val="EMEABodyText"/>
        <w:widowControl w:val="0"/>
        <w:jc w:val="center"/>
        <w:rPr>
          <w:lang w:val="es-ES"/>
        </w:rPr>
      </w:pPr>
    </w:p>
    <w:p w14:paraId="68E3DB1B" w14:textId="77777777" w:rsidR="00A80C76" w:rsidRDefault="00A80C76">
      <w:pPr>
        <w:pStyle w:val="EMEABodyText"/>
        <w:widowControl w:val="0"/>
        <w:jc w:val="center"/>
        <w:rPr>
          <w:lang w:val="es-ES"/>
        </w:rPr>
      </w:pPr>
    </w:p>
    <w:p w14:paraId="68E3DB1C" w14:textId="77777777" w:rsidR="00A80C76" w:rsidRDefault="00A80C76">
      <w:pPr>
        <w:pStyle w:val="EMEABodyText"/>
        <w:widowControl w:val="0"/>
        <w:jc w:val="center"/>
        <w:rPr>
          <w:lang w:val="es-ES"/>
        </w:rPr>
      </w:pPr>
    </w:p>
    <w:p w14:paraId="68E3DB1D" w14:textId="77777777" w:rsidR="00A80C76" w:rsidRDefault="00A80C76">
      <w:pPr>
        <w:pStyle w:val="EMEABodyText"/>
        <w:widowControl w:val="0"/>
        <w:jc w:val="center"/>
        <w:rPr>
          <w:lang w:val="es-ES"/>
        </w:rPr>
      </w:pPr>
    </w:p>
    <w:p w14:paraId="68E3DB1E" w14:textId="77777777" w:rsidR="00A80C76" w:rsidRDefault="00A80C76">
      <w:pPr>
        <w:pStyle w:val="EMEABodyText"/>
        <w:widowControl w:val="0"/>
        <w:jc w:val="center"/>
        <w:rPr>
          <w:lang w:val="es-ES"/>
        </w:rPr>
      </w:pPr>
    </w:p>
    <w:p w14:paraId="68E3DB1F" w14:textId="77777777" w:rsidR="00A80C76" w:rsidRDefault="00A80C76">
      <w:pPr>
        <w:pStyle w:val="EMEABodyText"/>
        <w:widowControl w:val="0"/>
        <w:jc w:val="center"/>
        <w:rPr>
          <w:lang w:val="es-ES"/>
        </w:rPr>
      </w:pPr>
    </w:p>
    <w:p w14:paraId="68E3DB20" w14:textId="77777777" w:rsidR="00A80C76" w:rsidRDefault="00A80C76">
      <w:pPr>
        <w:pStyle w:val="EMEABodyText"/>
        <w:widowControl w:val="0"/>
        <w:jc w:val="center"/>
        <w:rPr>
          <w:lang w:val="es-ES"/>
        </w:rPr>
      </w:pPr>
    </w:p>
    <w:p w14:paraId="68E3DB21" w14:textId="77777777" w:rsidR="00A80C76" w:rsidRDefault="00A80C76">
      <w:pPr>
        <w:pStyle w:val="EMEABodyText"/>
        <w:widowControl w:val="0"/>
        <w:jc w:val="center"/>
        <w:rPr>
          <w:lang w:val="es-ES"/>
        </w:rPr>
      </w:pPr>
    </w:p>
    <w:p w14:paraId="68E3DB22" w14:textId="77777777" w:rsidR="00A80C76" w:rsidRDefault="00A80C76">
      <w:pPr>
        <w:pStyle w:val="EMEABodyText"/>
        <w:widowControl w:val="0"/>
        <w:jc w:val="center"/>
        <w:rPr>
          <w:lang w:val="es-ES"/>
        </w:rPr>
      </w:pPr>
    </w:p>
    <w:p w14:paraId="68E3DB23" w14:textId="77777777" w:rsidR="00A80C76" w:rsidRDefault="00A80C76">
      <w:pPr>
        <w:pStyle w:val="EMEABodyText"/>
        <w:widowControl w:val="0"/>
        <w:jc w:val="center"/>
        <w:rPr>
          <w:lang w:val="es-ES"/>
        </w:rPr>
      </w:pPr>
    </w:p>
    <w:p w14:paraId="68E3DB24" w14:textId="77777777" w:rsidR="00A80C76" w:rsidRDefault="00A80C76">
      <w:pPr>
        <w:pStyle w:val="EMEABodyText"/>
        <w:widowControl w:val="0"/>
        <w:jc w:val="center"/>
        <w:rPr>
          <w:lang w:val="es-ES"/>
        </w:rPr>
      </w:pPr>
    </w:p>
    <w:p w14:paraId="68E3DB25" w14:textId="77777777" w:rsidR="00A80C76" w:rsidRDefault="00A80C76">
      <w:pPr>
        <w:pStyle w:val="EMEABodyText"/>
        <w:widowControl w:val="0"/>
        <w:jc w:val="center"/>
        <w:rPr>
          <w:lang w:val="es-ES"/>
        </w:rPr>
      </w:pPr>
    </w:p>
    <w:p w14:paraId="68E3DB26" w14:textId="77777777" w:rsidR="00A80C76" w:rsidRDefault="00A80C76">
      <w:pPr>
        <w:pStyle w:val="EMEABodyText"/>
        <w:widowControl w:val="0"/>
        <w:jc w:val="center"/>
        <w:rPr>
          <w:lang w:val="es-ES"/>
        </w:rPr>
      </w:pPr>
    </w:p>
    <w:p w14:paraId="68E3DB27" w14:textId="77777777" w:rsidR="00A80C76" w:rsidRDefault="00A80C76">
      <w:pPr>
        <w:pStyle w:val="EMEABodyText"/>
        <w:widowControl w:val="0"/>
        <w:jc w:val="center"/>
        <w:rPr>
          <w:lang w:val="es-ES"/>
        </w:rPr>
      </w:pPr>
    </w:p>
    <w:p w14:paraId="68E3DB28" w14:textId="77777777" w:rsidR="00A80C76" w:rsidRDefault="00A80C76">
      <w:pPr>
        <w:pStyle w:val="EMEABodyText"/>
        <w:widowControl w:val="0"/>
        <w:jc w:val="center"/>
        <w:rPr>
          <w:lang w:val="es-ES"/>
        </w:rPr>
      </w:pPr>
    </w:p>
    <w:p w14:paraId="68E3DB29" w14:textId="77777777" w:rsidR="00A80C76" w:rsidRDefault="00A80C76">
      <w:pPr>
        <w:pStyle w:val="EMEABodyText"/>
        <w:widowControl w:val="0"/>
        <w:jc w:val="center"/>
        <w:rPr>
          <w:lang w:val="es-ES"/>
        </w:rPr>
      </w:pPr>
    </w:p>
    <w:p w14:paraId="68E3DB2A" w14:textId="77777777" w:rsidR="00A80C76" w:rsidRDefault="00A80C76">
      <w:pPr>
        <w:pStyle w:val="EMEABodyText"/>
        <w:widowControl w:val="0"/>
        <w:jc w:val="center"/>
        <w:rPr>
          <w:lang w:val="es-ES"/>
        </w:rPr>
      </w:pPr>
    </w:p>
    <w:p w14:paraId="68E3DB2B" w14:textId="77777777" w:rsidR="00A80C76" w:rsidRDefault="00A80C76">
      <w:pPr>
        <w:pStyle w:val="EMEABodyText"/>
        <w:widowControl w:val="0"/>
        <w:jc w:val="center"/>
        <w:rPr>
          <w:lang w:val="es-ES"/>
        </w:rPr>
      </w:pPr>
    </w:p>
    <w:p w14:paraId="68E3DB2C" w14:textId="77777777" w:rsidR="00A80C76" w:rsidRDefault="006963B6">
      <w:pPr>
        <w:pStyle w:val="TitleA"/>
        <w:rPr>
          <w:lang w:val="es-ES"/>
        </w:rPr>
      </w:pPr>
      <w:r>
        <w:rPr>
          <w:lang w:val="es-ES"/>
        </w:rPr>
        <w:t>B. PROSPECTO</w:t>
      </w:r>
    </w:p>
    <w:p w14:paraId="68E3DB2D" w14:textId="77777777" w:rsidR="00A80C76" w:rsidRDefault="006963B6">
      <w:pPr>
        <w:pStyle w:val="EMEABodyText"/>
        <w:jc w:val="center"/>
        <w:rPr>
          <w:b/>
          <w:lang w:val="es-ES"/>
        </w:rPr>
      </w:pPr>
      <w:r>
        <w:rPr>
          <w:lang w:val="es-ES"/>
        </w:rPr>
        <w:br w:type="page"/>
      </w:r>
      <w:r>
        <w:rPr>
          <w:b/>
          <w:lang w:val="es-ES"/>
        </w:rPr>
        <w:lastRenderedPageBreak/>
        <w:t>Prospecto: información para el usuario</w:t>
      </w:r>
    </w:p>
    <w:p w14:paraId="68E3DB2E" w14:textId="77777777" w:rsidR="00A80C76" w:rsidRDefault="00A80C76">
      <w:pPr>
        <w:pStyle w:val="EMEABodyText"/>
        <w:widowControl w:val="0"/>
        <w:jc w:val="center"/>
        <w:rPr>
          <w:b/>
          <w:lang w:val="es-ES"/>
        </w:rPr>
      </w:pPr>
    </w:p>
    <w:p w14:paraId="68E3DB2F" w14:textId="77777777" w:rsidR="00A80C76" w:rsidRDefault="006963B6">
      <w:pPr>
        <w:pStyle w:val="EMEATitle"/>
        <w:keepNext w:val="0"/>
        <w:keepLines w:val="0"/>
        <w:widowControl w:val="0"/>
        <w:rPr>
          <w:lang w:val="es-ES"/>
        </w:rPr>
      </w:pPr>
      <w:r>
        <w:rPr>
          <w:lang w:val="es-ES"/>
        </w:rPr>
        <w:t>ABILIFY 5 mg comprimidos</w:t>
      </w:r>
    </w:p>
    <w:p w14:paraId="68E3DB30" w14:textId="77777777" w:rsidR="00A80C76" w:rsidRDefault="006963B6">
      <w:pPr>
        <w:pStyle w:val="EMEATitle"/>
        <w:keepNext w:val="0"/>
        <w:keepLines w:val="0"/>
        <w:widowControl w:val="0"/>
        <w:rPr>
          <w:lang w:val="es-ES"/>
        </w:rPr>
      </w:pPr>
      <w:r>
        <w:rPr>
          <w:lang w:val="es-ES"/>
        </w:rPr>
        <w:t>ABILIFY 10 mg comprimidos</w:t>
      </w:r>
    </w:p>
    <w:p w14:paraId="68E3DB31" w14:textId="77777777" w:rsidR="00A80C76" w:rsidRDefault="006963B6">
      <w:pPr>
        <w:pStyle w:val="EMEATitle"/>
        <w:keepNext w:val="0"/>
        <w:keepLines w:val="0"/>
        <w:widowControl w:val="0"/>
        <w:rPr>
          <w:lang w:val="es-ES"/>
        </w:rPr>
      </w:pPr>
      <w:r>
        <w:rPr>
          <w:lang w:val="es-ES"/>
        </w:rPr>
        <w:t>ABILIFY 15 mg comprimidos</w:t>
      </w:r>
    </w:p>
    <w:p w14:paraId="68E3DB32" w14:textId="77777777" w:rsidR="00A80C76" w:rsidRDefault="006963B6">
      <w:pPr>
        <w:pStyle w:val="EMEATitle"/>
        <w:keepNext w:val="0"/>
        <w:keepLines w:val="0"/>
        <w:widowControl w:val="0"/>
        <w:rPr>
          <w:lang w:val="es-ES"/>
        </w:rPr>
      </w:pPr>
      <w:r>
        <w:rPr>
          <w:lang w:val="es-ES"/>
        </w:rPr>
        <w:t>ABILIFY 30 mg comprimidos</w:t>
      </w:r>
    </w:p>
    <w:p w14:paraId="68E3DB33" w14:textId="77777777" w:rsidR="00A80C76" w:rsidRDefault="00A80C76">
      <w:pPr>
        <w:pStyle w:val="EMEABodyText"/>
        <w:rPr>
          <w:lang w:val="es-ES"/>
        </w:rPr>
      </w:pPr>
    </w:p>
    <w:p w14:paraId="68E3DB34" w14:textId="77777777" w:rsidR="00A80C76" w:rsidRDefault="006963B6">
      <w:pPr>
        <w:pStyle w:val="EMEATitle"/>
        <w:keepNext w:val="0"/>
        <w:keepLines w:val="0"/>
        <w:widowControl w:val="0"/>
        <w:rPr>
          <w:b w:val="0"/>
          <w:lang w:val="es-ES"/>
        </w:rPr>
      </w:pPr>
      <w:r>
        <w:rPr>
          <w:b w:val="0"/>
          <w:lang w:val="es-ES"/>
        </w:rPr>
        <w:t>aripiprazol</w:t>
      </w:r>
    </w:p>
    <w:p w14:paraId="68E3DB35" w14:textId="77777777" w:rsidR="00A80C76" w:rsidRDefault="00A80C76">
      <w:pPr>
        <w:pStyle w:val="EMEABodyText"/>
        <w:widowControl w:val="0"/>
        <w:rPr>
          <w:lang w:val="es-ES"/>
        </w:rPr>
      </w:pPr>
    </w:p>
    <w:p w14:paraId="68E3DB36" w14:textId="77777777" w:rsidR="00A80C76" w:rsidRDefault="006963B6">
      <w:pPr>
        <w:pStyle w:val="EMEAHeading2"/>
        <w:keepNext w:val="0"/>
        <w:keepLines w:val="0"/>
        <w:widowControl w:val="0"/>
        <w:ind w:left="0" w:firstLine="0"/>
        <w:outlineLvl w:val="9"/>
        <w:rPr>
          <w:lang w:val="es-ES"/>
        </w:rPr>
      </w:pPr>
      <w:r>
        <w:rPr>
          <w:lang w:val="es-ES"/>
        </w:rPr>
        <w:t>Lea todo el prospecto detenidamente antes de empezar a tomar este medicamento, porque contiene información importante para usted.</w:t>
      </w:r>
    </w:p>
    <w:p w14:paraId="68E3DB37"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Conserve este prospecto, ya que puede tener que volver a leerlo.</w:t>
      </w:r>
    </w:p>
    <w:p w14:paraId="68E3DB38" w14:textId="77777777" w:rsidR="00A80C76" w:rsidRDefault="006963B6">
      <w:pPr>
        <w:pStyle w:val="EMEABodyTextIndent"/>
        <w:widowControl w:val="0"/>
        <w:numPr>
          <w:ilvl w:val="0"/>
          <w:numId w:val="0"/>
        </w:numPr>
        <w:rPr>
          <w:lang w:val="es-ES"/>
        </w:rPr>
      </w:pPr>
      <w:r>
        <w:rPr>
          <w:b/>
          <w:color w:val="000000"/>
          <w:lang w:val="es-ES"/>
        </w:rPr>
        <w:t>•</w:t>
      </w:r>
      <w:r>
        <w:rPr>
          <w:b/>
          <w:color w:val="000000"/>
          <w:lang w:val="es-ES"/>
        </w:rPr>
        <w:tab/>
      </w:r>
      <w:r>
        <w:rPr>
          <w:lang w:val="es-ES"/>
        </w:rPr>
        <w:t>Si tiene alguna duda, consulte a su médico o farmacéutico.</w:t>
      </w:r>
    </w:p>
    <w:p w14:paraId="68E3DB39"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Este medicamento se le ha recetado solamente a usted, y no debe dárselo a otras personas aunque tengan los mismos síntomas que usted, ya que puede perjudicarles.</w:t>
      </w:r>
    </w:p>
    <w:p w14:paraId="68E3DB3A"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Si experimenta efectos adversos, consulte a su médico o farmacéutico, incluso si se trata de efectos adversos que no aparecen en este prospecto. Ver sección 4.</w:t>
      </w:r>
    </w:p>
    <w:p w14:paraId="68E3DB3B" w14:textId="77777777" w:rsidR="00A80C76" w:rsidRDefault="00A80C76">
      <w:pPr>
        <w:pStyle w:val="EMEABodyText"/>
        <w:widowControl w:val="0"/>
        <w:rPr>
          <w:lang w:val="es-ES"/>
        </w:rPr>
      </w:pPr>
    </w:p>
    <w:p w14:paraId="68E3DB3C" w14:textId="77777777" w:rsidR="00A80C76" w:rsidRDefault="006963B6">
      <w:pPr>
        <w:pStyle w:val="EMEAHeading2"/>
        <w:keepNext w:val="0"/>
        <w:keepLines w:val="0"/>
        <w:widowControl w:val="0"/>
        <w:outlineLvl w:val="9"/>
        <w:rPr>
          <w:lang w:val="es-ES"/>
        </w:rPr>
      </w:pPr>
      <w:r>
        <w:rPr>
          <w:lang w:val="es-ES"/>
        </w:rPr>
        <w:t>Contenido del prospecto</w:t>
      </w:r>
    </w:p>
    <w:p w14:paraId="68E3DB3D" w14:textId="77777777" w:rsidR="00A80C76" w:rsidRDefault="006963B6">
      <w:pPr>
        <w:pStyle w:val="EMEABodyText"/>
        <w:widowControl w:val="0"/>
        <w:tabs>
          <w:tab w:val="left" w:pos="-4111"/>
        </w:tabs>
        <w:ind w:left="567" w:hanging="567"/>
        <w:rPr>
          <w:lang w:val="es-ES"/>
        </w:rPr>
      </w:pPr>
      <w:r>
        <w:rPr>
          <w:lang w:val="es-ES"/>
        </w:rPr>
        <w:t>1.</w:t>
      </w:r>
      <w:r>
        <w:rPr>
          <w:lang w:val="es-ES"/>
        </w:rPr>
        <w:tab/>
        <w:t>Qué es ABILIFY y para qué se utiliza</w:t>
      </w:r>
    </w:p>
    <w:p w14:paraId="68E3DB3E" w14:textId="77777777" w:rsidR="00A80C76" w:rsidRDefault="006963B6">
      <w:pPr>
        <w:pStyle w:val="EMEABodyText"/>
        <w:widowControl w:val="0"/>
        <w:tabs>
          <w:tab w:val="left" w:pos="-4111"/>
        </w:tabs>
        <w:ind w:left="567" w:hanging="567"/>
        <w:rPr>
          <w:lang w:val="es-ES"/>
        </w:rPr>
      </w:pPr>
      <w:r>
        <w:rPr>
          <w:lang w:val="es-ES"/>
        </w:rPr>
        <w:t>2.</w:t>
      </w:r>
      <w:r>
        <w:rPr>
          <w:lang w:val="es-ES"/>
        </w:rPr>
        <w:tab/>
        <w:t>Qué necesita saber antes de empezar a tomar ABILIFY</w:t>
      </w:r>
    </w:p>
    <w:p w14:paraId="68E3DB3F" w14:textId="77777777" w:rsidR="00A80C76" w:rsidRDefault="006963B6">
      <w:pPr>
        <w:pStyle w:val="EMEABodyText"/>
        <w:widowControl w:val="0"/>
        <w:tabs>
          <w:tab w:val="left" w:pos="-4111"/>
        </w:tabs>
        <w:ind w:left="567" w:hanging="567"/>
        <w:rPr>
          <w:lang w:val="es-ES"/>
        </w:rPr>
      </w:pPr>
      <w:r>
        <w:rPr>
          <w:lang w:val="es-ES"/>
        </w:rPr>
        <w:t>3.</w:t>
      </w:r>
      <w:r>
        <w:rPr>
          <w:lang w:val="es-ES"/>
        </w:rPr>
        <w:tab/>
        <w:t>Cómo tomar ABILIFY</w:t>
      </w:r>
    </w:p>
    <w:p w14:paraId="68E3DB40" w14:textId="77777777" w:rsidR="00A80C76" w:rsidRDefault="006963B6">
      <w:pPr>
        <w:pStyle w:val="EMEABodyText"/>
        <w:widowControl w:val="0"/>
        <w:tabs>
          <w:tab w:val="left" w:pos="-4111"/>
        </w:tabs>
        <w:ind w:left="567" w:hanging="567"/>
        <w:rPr>
          <w:lang w:val="es-ES"/>
        </w:rPr>
      </w:pPr>
      <w:r>
        <w:rPr>
          <w:lang w:val="es-ES"/>
        </w:rPr>
        <w:t>4.</w:t>
      </w:r>
      <w:r>
        <w:rPr>
          <w:lang w:val="es-ES"/>
        </w:rPr>
        <w:tab/>
        <w:t>Posibles efectos adversos</w:t>
      </w:r>
    </w:p>
    <w:p w14:paraId="68E3DB41" w14:textId="77777777" w:rsidR="00A80C76" w:rsidRDefault="006963B6">
      <w:pPr>
        <w:pStyle w:val="EMEABodyText"/>
        <w:widowControl w:val="0"/>
        <w:tabs>
          <w:tab w:val="left" w:pos="-4111"/>
        </w:tabs>
        <w:ind w:left="567" w:hanging="567"/>
        <w:rPr>
          <w:lang w:val="es-ES"/>
        </w:rPr>
      </w:pPr>
      <w:r>
        <w:rPr>
          <w:lang w:val="es-ES"/>
        </w:rPr>
        <w:t>5.</w:t>
      </w:r>
      <w:r>
        <w:rPr>
          <w:lang w:val="es-ES"/>
        </w:rPr>
        <w:tab/>
        <w:t>Conservación de ABILIFY</w:t>
      </w:r>
    </w:p>
    <w:p w14:paraId="68E3DB42" w14:textId="77777777" w:rsidR="00A80C76" w:rsidRDefault="006963B6">
      <w:pPr>
        <w:pStyle w:val="EMEABodyText"/>
        <w:widowControl w:val="0"/>
        <w:tabs>
          <w:tab w:val="left" w:pos="-4111"/>
        </w:tabs>
        <w:ind w:left="567" w:hanging="567"/>
        <w:rPr>
          <w:lang w:val="es-ES"/>
        </w:rPr>
      </w:pPr>
      <w:r>
        <w:rPr>
          <w:lang w:val="es-ES"/>
        </w:rPr>
        <w:t>6.</w:t>
      </w:r>
      <w:r>
        <w:rPr>
          <w:lang w:val="es-ES"/>
        </w:rPr>
        <w:tab/>
        <w:t>Contenido del envase e información adicional</w:t>
      </w:r>
    </w:p>
    <w:p w14:paraId="68E3DB43" w14:textId="77777777" w:rsidR="00A80C76" w:rsidRDefault="00A80C76">
      <w:pPr>
        <w:pStyle w:val="EMEABodyText"/>
        <w:widowControl w:val="0"/>
        <w:rPr>
          <w:lang w:val="es-ES"/>
        </w:rPr>
      </w:pPr>
    </w:p>
    <w:p w14:paraId="68E3DB44" w14:textId="77777777" w:rsidR="00A80C76" w:rsidRDefault="00A80C76">
      <w:pPr>
        <w:pStyle w:val="EMEABodyText"/>
        <w:widowControl w:val="0"/>
        <w:rPr>
          <w:lang w:val="es-ES"/>
        </w:rPr>
      </w:pPr>
    </w:p>
    <w:p w14:paraId="68E3DB45" w14:textId="77777777" w:rsidR="00A80C76" w:rsidRDefault="006963B6">
      <w:pPr>
        <w:rPr>
          <w:b/>
          <w:lang w:val="es-ES"/>
        </w:rPr>
      </w:pPr>
      <w:r>
        <w:rPr>
          <w:b/>
          <w:lang w:val="es-ES"/>
        </w:rPr>
        <w:t>1.</w:t>
      </w:r>
      <w:r>
        <w:rPr>
          <w:b/>
          <w:lang w:val="es-ES"/>
        </w:rPr>
        <w:tab/>
        <w:t>Qué es ABILIFY y para qué se utiliza</w:t>
      </w:r>
    </w:p>
    <w:p w14:paraId="68E3DB46" w14:textId="77777777" w:rsidR="00A80C76" w:rsidRDefault="00A80C76">
      <w:pPr>
        <w:pStyle w:val="EMEABodyText"/>
        <w:widowControl w:val="0"/>
        <w:rPr>
          <w:lang w:val="es-ES"/>
        </w:rPr>
      </w:pPr>
    </w:p>
    <w:p w14:paraId="68E3DB47" w14:textId="77777777" w:rsidR="00A80C76" w:rsidRDefault="006963B6">
      <w:pPr>
        <w:rPr>
          <w:lang w:val="es-ES"/>
        </w:rPr>
      </w:pPr>
      <w:r>
        <w:rPr>
          <w:lang w:val="es-ES"/>
        </w:rPr>
        <w:t xml:space="preserve">ABILIFY </w:t>
      </w:r>
      <w:r>
        <w:rPr>
          <w:rStyle w:val="hps"/>
          <w:lang w:val="es-ES"/>
        </w:rPr>
        <w:t>contiene el</w:t>
      </w:r>
      <w:r>
        <w:rPr>
          <w:lang w:val="es-ES"/>
        </w:rPr>
        <w:t xml:space="preserve"> </w:t>
      </w:r>
      <w:r>
        <w:rPr>
          <w:rStyle w:val="hps"/>
          <w:lang w:val="es-ES"/>
        </w:rPr>
        <w:t>principio activo aripiprazol</w:t>
      </w:r>
      <w:r>
        <w:rPr>
          <w:lang w:val="es-ES"/>
        </w:rPr>
        <w:t xml:space="preserve"> </w:t>
      </w:r>
      <w:r>
        <w:rPr>
          <w:rStyle w:val="hps"/>
          <w:lang w:val="es-ES"/>
        </w:rPr>
        <w:t xml:space="preserve">y </w:t>
      </w:r>
      <w:r>
        <w:rPr>
          <w:lang w:val="es-ES"/>
        </w:rPr>
        <w:t>pertenece a un grupo de medicamentos denominados antipsicóticos. Se utiliza para tratar adultos y adolescentes de 15 años o más que padecen una enfermedad caracterizada por síntomas tales como oír, ver y sentir cosas que no existen, desconfianza, creencias erróneas, habla incoherente y monotonía emocional y de comportamiento. Las personas en este estado pueden también sentirse deprimidas, culpables, inquietas o tensas.</w:t>
      </w:r>
    </w:p>
    <w:p w14:paraId="68E3DB48" w14:textId="77777777" w:rsidR="00A80C76" w:rsidRDefault="00A80C76">
      <w:pPr>
        <w:pStyle w:val="EMEABodyText"/>
        <w:widowControl w:val="0"/>
        <w:rPr>
          <w:lang w:val="es-ES"/>
        </w:rPr>
      </w:pPr>
    </w:p>
    <w:p w14:paraId="68E3DB49" w14:textId="77777777" w:rsidR="00A80C76" w:rsidRDefault="006963B6">
      <w:pPr>
        <w:pStyle w:val="EMEABodyText"/>
        <w:widowControl w:val="0"/>
        <w:rPr>
          <w:lang w:val="es-ES"/>
        </w:rPr>
      </w:pPr>
      <w:r>
        <w:rPr>
          <w:lang w:val="es-ES"/>
        </w:rPr>
        <w:t>ABILIFY se utiliza para tratar adultos y adolescentes de 13 años o más que padecen un trastorno caracterizado por síntomas tales como sentirse eufórico, tener una energía exagerada, necesidad de dormir mucho menos de lo habitual, hablar muy deprisa con fuga de ideas y a veces, una irritabilidad grave. En adultos también previene esta situación en pacientes que han respondido al tratamiento con ABILIFY.</w:t>
      </w:r>
    </w:p>
    <w:p w14:paraId="68E3DB4A" w14:textId="77777777" w:rsidR="00A80C76" w:rsidRDefault="00A80C76">
      <w:pPr>
        <w:pStyle w:val="EMEABodyText"/>
        <w:widowControl w:val="0"/>
        <w:rPr>
          <w:lang w:val="es-ES"/>
        </w:rPr>
      </w:pPr>
    </w:p>
    <w:p w14:paraId="68E3DB4B" w14:textId="77777777" w:rsidR="00A80C76" w:rsidRDefault="00A80C76">
      <w:pPr>
        <w:pStyle w:val="EMEABodyText"/>
        <w:widowControl w:val="0"/>
        <w:rPr>
          <w:lang w:val="es-ES"/>
        </w:rPr>
      </w:pPr>
    </w:p>
    <w:p w14:paraId="68E3DB4C" w14:textId="77777777" w:rsidR="00A80C76" w:rsidRDefault="006963B6">
      <w:pPr>
        <w:rPr>
          <w:b/>
          <w:lang w:val="es-ES"/>
        </w:rPr>
      </w:pPr>
      <w:r>
        <w:rPr>
          <w:b/>
          <w:lang w:val="es-ES"/>
        </w:rPr>
        <w:t>2.</w:t>
      </w:r>
      <w:r>
        <w:rPr>
          <w:b/>
          <w:lang w:val="es-ES"/>
        </w:rPr>
        <w:tab/>
        <w:t>Qué necesita saber antes de empezar a tomar ABILIFY</w:t>
      </w:r>
    </w:p>
    <w:p w14:paraId="68E3DB4D" w14:textId="77777777" w:rsidR="00A80C76" w:rsidRDefault="00A80C76">
      <w:pPr>
        <w:pStyle w:val="EMEABodyText"/>
        <w:widowControl w:val="0"/>
        <w:rPr>
          <w:lang w:val="es-ES"/>
        </w:rPr>
      </w:pPr>
    </w:p>
    <w:p w14:paraId="68E3DB4E" w14:textId="77777777" w:rsidR="00A80C76" w:rsidRDefault="006963B6">
      <w:pPr>
        <w:pStyle w:val="EMEABodyText"/>
        <w:widowControl w:val="0"/>
        <w:rPr>
          <w:b/>
          <w:lang w:val="es-ES"/>
        </w:rPr>
      </w:pPr>
      <w:r>
        <w:rPr>
          <w:b/>
          <w:lang w:val="es-ES"/>
        </w:rPr>
        <w:t>No tome ABILIFY</w:t>
      </w:r>
    </w:p>
    <w:p w14:paraId="68E3DB4F"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si es alérgico a aripiprazol o a alguno de los demás componentes de este medicamento (incluidos en la sección 6).</w:t>
      </w:r>
    </w:p>
    <w:p w14:paraId="68E3DB50" w14:textId="77777777" w:rsidR="00A80C76" w:rsidRDefault="00A80C76">
      <w:pPr>
        <w:pStyle w:val="EMEABodyText"/>
        <w:widowControl w:val="0"/>
        <w:rPr>
          <w:lang w:val="es-ES"/>
        </w:rPr>
      </w:pPr>
    </w:p>
    <w:p w14:paraId="68E3DB51" w14:textId="77777777" w:rsidR="00A80C76" w:rsidRDefault="006963B6">
      <w:pPr>
        <w:pStyle w:val="EMEAHeading2"/>
        <w:keepNext w:val="0"/>
        <w:keepLines w:val="0"/>
        <w:widowControl w:val="0"/>
        <w:outlineLvl w:val="9"/>
        <w:rPr>
          <w:lang w:val="es-ES"/>
        </w:rPr>
      </w:pPr>
      <w:r>
        <w:rPr>
          <w:lang w:val="es-ES"/>
        </w:rPr>
        <w:t>Advertencias y precauciones</w:t>
      </w:r>
    </w:p>
    <w:p w14:paraId="68E3DB52" w14:textId="77777777" w:rsidR="00A80C76" w:rsidRDefault="006963B6">
      <w:pPr>
        <w:pStyle w:val="EMEAHeading2"/>
        <w:keepNext w:val="0"/>
        <w:keepLines w:val="0"/>
        <w:widowControl w:val="0"/>
        <w:outlineLvl w:val="9"/>
        <w:rPr>
          <w:b w:val="0"/>
          <w:lang w:val="es-ES"/>
        </w:rPr>
      </w:pPr>
      <w:r>
        <w:rPr>
          <w:b w:val="0"/>
          <w:lang w:val="es-ES"/>
        </w:rPr>
        <w:t>Consulte a su médico antes de empezar a tomar ABILIFY.</w:t>
      </w:r>
    </w:p>
    <w:p w14:paraId="68E3DB53" w14:textId="77777777" w:rsidR="00A80C76" w:rsidRDefault="00A80C76">
      <w:pPr>
        <w:pStyle w:val="EMEABodyText"/>
        <w:rPr>
          <w:lang w:val="es-ES"/>
        </w:rPr>
      </w:pPr>
    </w:p>
    <w:p w14:paraId="68E3DB54" w14:textId="77777777" w:rsidR="00A80C76" w:rsidRDefault="006963B6">
      <w:pPr>
        <w:pStyle w:val="EMEABodyText"/>
        <w:rPr>
          <w:iCs/>
          <w:lang w:val="es-ES"/>
        </w:rPr>
      </w:pPr>
      <w:r>
        <w:rPr>
          <w:iCs/>
          <w:lang w:val="es-ES"/>
        </w:rPr>
        <w:t xml:space="preserve">Se </w:t>
      </w:r>
      <w:bookmarkStart w:id="151" w:name="_Hlk211870755"/>
      <w:r>
        <w:rPr>
          <w:iCs/>
          <w:lang w:val="es-ES"/>
        </w:rPr>
        <w:t xml:space="preserve">han comunicado casos de pacientes que experimentan pensamientos y comportamientos suicidas durante el tratamiento con </w:t>
      </w:r>
      <w:del w:id="152" w:author="Author" w:date="2025-10-17T14:52:00Z">
        <w:r>
          <w:rPr>
            <w:iCs/>
            <w:lang w:val="es-ES"/>
          </w:rPr>
          <w:delText>aripiprazol</w:delText>
        </w:r>
      </w:del>
      <w:ins w:id="153" w:author="Author" w:date="2025-10-17T14:52:00Z">
        <w:r>
          <w:rPr>
            <w:iCs/>
            <w:lang w:val="es-ES"/>
          </w:rPr>
          <w:t>este medicamento</w:t>
        </w:r>
      </w:ins>
      <w:r>
        <w:rPr>
          <w:iCs/>
          <w:lang w:val="es-ES"/>
        </w:rPr>
        <w:t>. Informe a su médico inmediatamente si tiene pensamientos o sentimientos de dañarse a sí mismo</w:t>
      </w:r>
      <w:ins w:id="154" w:author="Author" w:date="2025-10-17T14:52:00Z">
        <w:r>
          <w:rPr>
            <w:iCs/>
            <w:lang w:val="es-ES"/>
          </w:rPr>
          <w:t xml:space="preserve"> antes o después de tomar </w:t>
        </w:r>
      </w:ins>
      <w:ins w:id="155" w:author="Author" w:date="2025-10-17T14:53:00Z">
        <w:r>
          <w:rPr>
            <w:iCs/>
            <w:lang w:val="es-ES"/>
          </w:rPr>
          <w:t>ABILIFY</w:t>
        </w:r>
      </w:ins>
      <w:bookmarkEnd w:id="151"/>
      <w:r>
        <w:rPr>
          <w:iCs/>
          <w:lang w:val="es-ES"/>
        </w:rPr>
        <w:t>.</w:t>
      </w:r>
    </w:p>
    <w:p w14:paraId="68E3DB55" w14:textId="77777777" w:rsidR="00A80C76" w:rsidRDefault="00A80C76">
      <w:pPr>
        <w:pStyle w:val="EMEABodyText"/>
        <w:rPr>
          <w:lang w:val="es-ES"/>
        </w:rPr>
      </w:pPr>
    </w:p>
    <w:p w14:paraId="68E3DB56" w14:textId="77777777" w:rsidR="00A80C76" w:rsidRDefault="006963B6">
      <w:pPr>
        <w:pStyle w:val="EMEABodyText"/>
        <w:rPr>
          <w:iCs/>
          <w:lang w:val="es-ES"/>
        </w:rPr>
      </w:pPr>
      <w:r>
        <w:rPr>
          <w:iCs/>
          <w:lang w:val="es-ES"/>
        </w:rPr>
        <w:t xml:space="preserve">Antes de empezar el tratamiento con </w:t>
      </w:r>
      <w:r>
        <w:rPr>
          <w:lang w:val="es-ES"/>
        </w:rPr>
        <w:t>ABILIFY</w:t>
      </w:r>
      <w:r>
        <w:rPr>
          <w:iCs/>
          <w:lang w:val="es-ES"/>
        </w:rPr>
        <w:t>, dígale a su médico si sufre de</w:t>
      </w:r>
    </w:p>
    <w:p w14:paraId="68E3DB57"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 xml:space="preserve">niveles altos de azúcar en sangre (caracterizado por síntomas como sed excesiva, aumento de la </w:t>
      </w:r>
      <w:r>
        <w:rPr>
          <w:lang w:val="es-ES"/>
        </w:rPr>
        <w:lastRenderedPageBreak/>
        <w:t>cantidad de orina, aumento del apetito y sensación de debilidad) o antecedentes familiares de diabetes;</w:t>
      </w:r>
    </w:p>
    <w:p w14:paraId="68E3DB58"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iCs/>
          <w:lang w:val="es-ES"/>
        </w:rPr>
        <w:t xml:space="preserve">convulsiones, ya que su médico puede querer controlarlo </w:t>
      </w:r>
      <w:r>
        <w:rPr>
          <w:lang w:val="es-ES"/>
        </w:rPr>
        <w:t>más de cerca;</w:t>
      </w:r>
    </w:p>
    <w:p w14:paraId="68E3DB59"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movimientos musculares irregulares e involuntarios, especialmente en la cara;</w:t>
      </w:r>
    </w:p>
    <w:p w14:paraId="68E3DB5A"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iCs/>
          <w:lang w:val="es-ES"/>
        </w:rPr>
        <w:t>enfermedades cardiovasculares (enfermedades del corazón y la circulación), antecedentes familiares de enfermedad cardiovascular, ictus o mini ictus, presión sanguínea anormal;</w:t>
      </w:r>
    </w:p>
    <w:p w14:paraId="68E3DB5B"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coágulos sanguíneos o antecedentes familiares de coágulos sanguíneos, ya que los antipsicóticos han sido asociados con la formación de coágulos sanguíneos;</w:t>
      </w:r>
    </w:p>
    <w:p w14:paraId="68E3DB5C"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antecedentes de adicción al juego.</w:t>
      </w:r>
    </w:p>
    <w:p w14:paraId="68E3DB5D" w14:textId="77777777" w:rsidR="00A80C76" w:rsidRDefault="00A80C76">
      <w:pPr>
        <w:pStyle w:val="EMEABodyText"/>
        <w:widowControl w:val="0"/>
        <w:rPr>
          <w:lang w:val="es-ES"/>
        </w:rPr>
      </w:pPr>
    </w:p>
    <w:p w14:paraId="68E3DB5E" w14:textId="77777777" w:rsidR="00A80C76" w:rsidRDefault="006963B6">
      <w:pPr>
        <w:pStyle w:val="EMEABodyText"/>
        <w:widowControl w:val="0"/>
        <w:rPr>
          <w:lang w:val="es-ES"/>
        </w:rPr>
      </w:pPr>
      <w:r>
        <w:rPr>
          <w:lang w:val="es-ES"/>
        </w:rPr>
        <w:t>Si nota que está ganando peso, desarrolla movimientos inusuales, experimenta somnolencia que interfiere con sus actividades diarias normales, tiene alguna dificultad al tragar o presenta síntomas alérgicos, por favor informe a su médico.</w:t>
      </w:r>
    </w:p>
    <w:p w14:paraId="68E3DB5F" w14:textId="77777777" w:rsidR="00A80C76" w:rsidRDefault="00A80C76">
      <w:pPr>
        <w:pStyle w:val="EMEABodyText"/>
        <w:widowControl w:val="0"/>
        <w:rPr>
          <w:lang w:val="es-ES"/>
        </w:rPr>
      </w:pPr>
    </w:p>
    <w:p w14:paraId="68E3DB60" w14:textId="77777777" w:rsidR="00A80C76" w:rsidRDefault="006963B6">
      <w:pPr>
        <w:pStyle w:val="EMEABodyText"/>
        <w:widowControl w:val="0"/>
        <w:rPr>
          <w:lang w:val="es-ES"/>
        </w:rPr>
      </w:pPr>
      <w:r>
        <w:rPr>
          <w:lang w:val="es-ES"/>
        </w:rPr>
        <w:t>Si padece demencia (pérdida de memoria y otras capacidades mentales), usted o la persona que le cuida o familiar, deberá informar a su médico si alguna vez ha tenido un ictus o “mini” ictus.</w:t>
      </w:r>
    </w:p>
    <w:p w14:paraId="68E3DB61" w14:textId="77777777" w:rsidR="00A80C76" w:rsidRDefault="00A80C76">
      <w:pPr>
        <w:pStyle w:val="EMEABodyText"/>
        <w:widowControl w:val="0"/>
        <w:rPr>
          <w:lang w:val="es-ES"/>
        </w:rPr>
      </w:pPr>
    </w:p>
    <w:p w14:paraId="68E3DB62" w14:textId="77777777" w:rsidR="00A80C76" w:rsidRDefault="006963B6">
      <w:pPr>
        <w:pStyle w:val="EMEABodyText"/>
        <w:widowControl w:val="0"/>
        <w:rPr>
          <w:lang w:val="es-ES"/>
        </w:rPr>
      </w:pPr>
      <w:r>
        <w:rPr>
          <w:lang w:val="es-ES"/>
        </w:rPr>
        <w:t>Hable inmediatamente con su médico si tiene pensamientos o sentimientos de dañarse a sí mismo. Se han notificado casos de pacientes que experimentan pensamientos y comportamiento suicida durante el tratamiento con aripiprazol.</w:t>
      </w:r>
    </w:p>
    <w:p w14:paraId="68E3DB63" w14:textId="77777777" w:rsidR="00A80C76" w:rsidRDefault="00A80C76">
      <w:pPr>
        <w:pStyle w:val="EMEABodyText"/>
        <w:widowControl w:val="0"/>
        <w:rPr>
          <w:lang w:val="es-ES"/>
        </w:rPr>
      </w:pPr>
    </w:p>
    <w:p w14:paraId="68E3DB64" w14:textId="77777777" w:rsidR="00A80C76" w:rsidRDefault="006963B6">
      <w:pPr>
        <w:pStyle w:val="EMEABodyText"/>
        <w:widowControl w:val="0"/>
        <w:rPr>
          <w:lang w:val="es-ES"/>
        </w:rPr>
      </w:pPr>
      <w:r>
        <w:rPr>
          <w:lang w:val="es-ES"/>
        </w:rPr>
        <w:t>Hable inmediatamente con su médico si nota entumecimiento o rigidez de los músculos con fiebre alta, sudores, alteración del estado mental, o latido del corazón muy rápido o irregular.</w:t>
      </w:r>
    </w:p>
    <w:p w14:paraId="68E3DB65" w14:textId="77777777" w:rsidR="00A80C76" w:rsidRDefault="00A80C76">
      <w:pPr>
        <w:pStyle w:val="EMEABodyText"/>
        <w:rPr>
          <w:iCs/>
          <w:lang w:val="es-ES"/>
        </w:rPr>
      </w:pPr>
    </w:p>
    <w:p w14:paraId="68E3DB66" w14:textId="77777777" w:rsidR="00A80C76" w:rsidRDefault="006963B6">
      <w:pPr>
        <w:pStyle w:val="EMEABodyText"/>
        <w:rPr>
          <w:iCs/>
          <w:lang w:val="es-ES"/>
        </w:rPr>
      </w:pPr>
      <w:r>
        <w:rPr>
          <w:iCs/>
          <w:lang w:val="es-ES"/>
        </w:rPr>
        <w:t>Informe a su médico si usted, su familia o cuidador notan que está desarrollando impulsos o ansias de comportarse de forma inusual en usted y que no se puede resistir al impulso, instinto o tentación de llevar a cabo ciertas actividades que pueden dañarle a usted o a otros. Esto se denomina trastorno del control de los impulsos y puede incluir comportamientos como adicción al juego, ingesta o gasto excesivo, apetito sexual anormalmente alto o preocupación por un aumento de los pensamientos y sentimientos sexuales.</w:t>
      </w:r>
    </w:p>
    <w:p w14:paraId="68E3DB67" w14:textId="77777777" w:rsidR="00A80C76" w:rsidRDefault="006963B6">
      <w:pPr>
        <w:pStyle w:val="EMEABodyText"/>
        <w:rPr>
          <w:iCs/>
          <w:u w:val="single"/>
          <w:lang w:val="es-ES"/>
        </w:rPr>
      </w:pPr>
      <w:r>
        <w:rPr>
          <w:iCs/>
          <w:u w:val="single"/>
          <w:lang w:val="es-ES"/>
        </w:rPr>
        <w:t>Su médico puede considerar ajustar o interrumpir la dosis.</w:t>
      </w:r>
    </w:p>
    <w:p w14:paraId="68E3DB68" w14:textId="77777777" w:rsidR="00A80C76" w:rsidRDefault="00A80C76">
      <w:pPr>
        <w:pStyle w:val="EMEABodyText"/>
        <w:rPr>
          <w:iCs/>
          <w:lang w:val="es-ES"/>
        </w:rPr>
      </w:pPr>
    </w:p>
    <w:p w14:paraId="68E3DB69" w14:textId="77777777" w:rsidR="00A80C76" w:rsidRDefault="006963B6">
      <w:pPr>
        <w:pStyle w:val="EMEABodyText"/>
        <w:rPr>
          <w:iCs/>
          <w:lang w:val="es-ES"/>
        </w:rPr>
      </w:pPr>
      <w:del w:id="156" w:author="Author" w:date="2025-10-17T14:53:00Z">
        <w:r>
          <w:rPr>
            <w:iCs/>
            <w:lang w:val="es-ES"/>
          </w:rPr>
          <w:delText>El aripiprazol</w:delText>
        </w:r>
      </w:del>
      <w:ins w:id="157" w:author="Author" w:date="2025-10-17T14:53:00Z">
        <w:r>
          <w:rPr>
            <w:iCs/>
            <w:lang w:val="es-ES"/>
          </w:rPr>
          <w:t>Este medicamento</w:t>
        </w:r>
      </w:ins>
      <w:r>
        <w:rPr>
          <w:iCs/>
          <w:lang w:val="es-ES"/>
        </w:rPr>
        <w:t xml:space="preserve"> puede causar somnolencia, caída de la tensión arterial al levantarse, mareos y cambios en la capacidad para moverse y mantener el equilibrio, lo que podría provocar caídas. Se debe tener precaución, especialmente si usted es un paciente anciano o padece algo de debilidad.</w:t>
      </w:r>
    </w:p>
    <w:p w14:paraId="68E3DB6A" w14:textId="77777777" w:rsidR="00A80C76" w:rsidRDefault="00A80C76">
      <w:pPr>
        <w:pStyle w:val="EMEABodyText"/>
        <w:rPr>
          <w:iCs/>
          <w:lang w:val="es-ES"/>
        </w:rPr>
      </w:pPr>
    </w:p>
    <w:p w14:paraId="68E3DB6B" w14:textId="77777777" w:rsidR="00A80C76" w:rsidRDefault="006963B6">
      <w:pPr>
        <w:pStyle w:val="EMEABodyText"/>
        <w:widowControl w:val="0"/>
        <w:rPr>
          <w:b/>
          <w:bCs/>
          <w:lang w:val="es-ES"/>
        </w:rPr>
      </w:pPr>
      <w:r>
        <w:rPr>
          <w:b/>
          <w:bCs/>
          <w:lang w:val="es-ES"/>
        </w:rPr>
        <w:t>Niños y adolescentes</w:t>
      </w:r>
    </w:p>
    <w:p w14:paraId="68E3DB6C" w14:textId="77777777" w:rsidR="00A80C76" w:rsidRDefault="006963B6">
      <w:pPr>
        <w:rPr>
          <w:rFonts w:eastAsia="MS Mincho"/>
          <w:iCs/>
          <w:color w:val="000000"/>
          <w:lang w:val="es-ES"/>
        </w:rPr>
      </w:pPr>
      <w:r>
        <w:rPr>
          <w:rFonts w:eastAsia="MS Mincho"/>
          <w:iCs/>
          <w:color w:val="000000"/>
          <w:lang w:val="es-ES"/>
        </w:rPr>
        <w:t>No utilice este medicamento en niños y adolescentes menores de 13 años. Se desconoce si es seguro y efectivo en estos pacientes.</w:t>
      </w:r>
    </w:p>
    <w:p w14:paraId="68E3DB6D" w14:textId="77777777" w:rsidR="00A80C76" w:rsidRDefault="00A80C76">
      <w:pPr>
        <w:pStyle w:val="EMEABodyText"/>
        <w:widowControl w:val="0"/>
        <w:rPr>
          <w:b/>
          <w:lang w:val="es-ES"/>
        </w:rPr>
      </w:pPr>
    </w:p>
    <w:p w14:paraId="68E3DB6E" w14:textId="77777777" w:rsidR="00A80C76" w:rsidRDefault="006963B6">
      <w:pPr>
        <w:pStyle w:val="EMEABodyText"/>
        <w:widowControl w:val="0"/>
        <w:rPr>
          <w:b/>
          <w:bCs/>
          <w:lang w:val="es-ES"/>
        </w:rPr>
      </w:pPr>
      <w:r>
        <w:rPr>
          <w:b/>
          <w:bCs/>
          <w:lang w:val="es-ES"/>
        </w:rPr>
        <w:t>Otros medicamentos y ABILIFY</w:t>
      </w:r>
    </w:p>
    <w:p w14:paraId="68E3DB6F" w14:textId="77777777" w:rsidR="00A80C76" w:rsidRDefault="006963B6">
      <w:pPr>
        <w:pStyle w:val="EMEABodyText"/>
        <w:widowControl w:val="0"/>
        <w:rPr>
          <w:lang w:val="es-ES"/>
        </w:rPr>
      </w:pPr>
      <w:r>
        <w:rPr>
          <w:lang w:val="es-ES"/>
        </w:rPr>
        <w:t>Informe a su médico o farmacéutico si está tomando, ha tomado recientemente o pudiera tener que tomar cualquier otro medicamento, incluidos los medicamentos sin receta.</w:t>
      </w:r>
    </w:p>
    <w:p w14:paraId="68E3DB70" w14:textId="77777777" w:rsidR="00A80C76" w:rsidRDefault="00A80C76">
      <w:pPr>
        <w:pStyle w:val="EMEABodyText"/>
        <w:widowControl w:val="0"/>
        <w:rPr>
          <w:lang w:val="es-ES"/>
        </w:rPr>
      </w:pPr>
    </w:p>
    <w:p w14:paraId="68E3DB71" w14:textId="77777777" w:rsidR="00A80C76" w:rsidRDefault="006963B6">
      <w:pPr>
        <w:pStyle w:val="EMEABodyText"/>
        <w:widowControl w:val="0"/>
        <w:rPr>
          <w:lang w:val="es-ES"/>
        </w:rPr>
      </w:pPr>
      <w:r>
        <w:rPr>
          <w:lang w:val="es-ES"/>
        </w:rPr>
        <w:t>Medicamentos que bajan la presión sangu</w:t>
      </w:r>
      <w:r>
        <w:rPr>
          <w:snapToGrid w:val="0"/>
          <w:lang w:val="es-ES"/>
        </w:rPr>
        <w:t>í</w:t>
      </w:r>
      <w:r>
        <w:rPr>
          <w:lang w:val="es-ES"/>
        </w:rPr>
        <w:t>nea: ABILIFY puede aumentar el efecto de medicamentos utilizados para bajar la presión sangu</w:t>
      </w:r>
      <w:r>
        <w:rPr>
          <w:snapToGrid w:val="0"/>
          <w:lang w:val="es-ES"/>
        </w:rPr>
        <w:t>í</w:t>
      </w:r>
      <w:r>
        <w:rPr>
          <w:lang w:val="es-ES"/>
        </w:rPr>
        <w:t>nea. Asegúrese de comunicar a su médico si utiliza alguna medicina para controlar la presión sangu</w:t>
      </w:r>
      <w:r>
        <w:rPr>
          <w:snapToGrid w:val="0"/>
          <w:lang w:val="es-ES"/>
        </w:rPr>
        <w:t>í</w:t>
      </w:r>
      <w:r>
        <w:rPr>
          <w:lang w:val="es-ES"/>
        </w:rPr>
        <w:t>nea.</w:t>
      </w:r>
    </w:p>
    <w:p w14:paraId="68E3DB72" w14:textId="77777777" w:rsidR="00A80C76" w:rsidRDefault="00A80C76">
      <w:pPr>
        <w:pStyle w:val="EMEABodyText"/>
        <w:widowControl w:val="0"/>
        <w:rPr>
          <w:lang w:val="es-ES"/>
        </w:rPr>
      </w:pPr>
    </w:p>
    <w:p w14:paraId="68E3DB73" w14:textId="77777777" w:rsidR="00A80C76" w:rsidRDefault="006963B6">
      <w:pPr>
        <w:pStyle w:val="EMEABodyText"/>
        <w:widowControl w:val="0"/>
        <w:rPr>
          <w:lang w:val="es-ES"/>
        </w:rPr>
      </w:pPr>
      <w:r>
        <w:rPr>
          <w:lang w:val="es-ES"/>
        </w:rPr>
        <w:t>Si está tomando ABILIFY con algún otro medicamento, puede significar que su médico deba cambiar su dosis de ABILIFY o la de los otros medicamentos. Es especialmente importante que mencione a su médico si está tomando:</w:t>
      </w:r>
    </w:p>
    <w:p w14:paraId="68E3DB74" w14:textId="77777777" w:rsidR="00A80C76" w:rsidRDefault="00A80C76">
      <w:pPr>
        <w:pStyle w:val="EMEABodyText"/>
        <w:widowControl w:val="0"/>
        <w:rPr>
          <w:lang w:val="es-ES"/>
        </w:rPr>
      </w:pPr>
    </w:p>
    <w:p w14:paraId="68E3DB75"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medicamentos para corregir el ritmo cardíaco (como quinidina, amiodarona, flecainida);</w:t>
      </w:r>
    </w:p>
    <w:p w14:paraId="68E3DB76"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 xml:space="preserve">antidepresivos o medicamentos a base de plantas utilizados para el tratamiento de la depresión y la ansiedad </w:t>
      </w:r>
      <w:r>
        <w:rPr>
          <w:lang w:val="es-ES"/>
        </w:rPr>
        <w:t>(</w:t>
      </w:r>
      <w:r>
        <w:rPr>
          <w:iCs/>
          <w:lang w:val="es-ES"/>
        </w:rPr>
        <w:t>como fluoxetina, paroxetina, venlafaxina, hierba de San Juan);</w:t>
      </w:r>
    </w:p>
    <w:p w14:paraId="68E3DB77" w14:textId="77777777" w:rsidR="00A80C76" w:rsidRDefault="006963B6">
      <w:pPr>
        <w:pStyle w:val="EMEABodyText"/>
        <w:ind w:left="567" w:hanging="567"/>
        <w:rPr>
          <w:ins w:id="158" w:author="Author" w:date="2025-10-17T14:53:00Z"/>
          <w:iCs/>
          <w:lang w:val="es-ES"/>
        </w:rPr>
      </w:pPr>
      <w:r>
        <w:rPr>
          <w:b/>
          <w:color w:val="000000"/>
          <w:lang w:val="es-ES"/>
        </w:rPr>
        <w:lastRenderedPageBreak/>
        <w:t>•</w:t>
      </w:r>
      <w:r>
        <w:rPr>
          <w:b/>
          <w:color w:val="000000"/>
          <w:lang w:val="es-ES"/>
        </w:rPr>
        <w:tab/>
      </w:r>
      <w:r>
        <w:rPr>
          <w:iCs/>
          <w:lang w:val="es-ES"/>
        </w:rPr>
        <w:t>medicamentos para tratar infecciones por hongos (antifúngicos) (como</w:t>
      </w:r>
      <w:del w:id="159" w:author="Author" w:date="2025-10-17T14:53:00Z">
        <w:r>
          <w:rPr>
            <w:iCs/>
            <w:lang w:val="es-ES"/>
          </w:rPr>
          <w:delText xml:space="preserve"> ketoconazol,</w:delText>
        </w:r>
      </w:del>
      <w:r>
        <w:rPr>
          <w:iCs/>
          <w:lang w:val="es-ES"/>
        </w:rPr>
        <w:t xml:space="preserve"> itraconazol);</w:t>
      </w:r>
    </w:p>
    <w:p w14:paraId="68E3DB78" w14:textId="77777777" w:rsidR="00A80C76" w:rsidRDefault="006963B6">
      <w:pPr>
        <w:pStyle w:val="EMEABodyText"/>
        <w:ind w:left="567" w:hanging="567"/>
        <w:rPr>
          <w:iCs/>
          <w:lang w:val="es-ES"/>
        </w:rPr>
      </w:pPr>
      <w:ins w:id="160" w:author="Author" w:date="2025-10-17T14:53:00Z">
        <w:r>
          <w:rPr>
            <w:b/>
            <w:color w:val="000000"/>
            <w:lang w:val="es-ES"/>
          </w:rPr>
          <w:t>•</w:t>
        </w:r>
        <w:r>
          <w:rPr>
            <w:b/>
            <w:color w:val="000000"/>
            <w:lang w:val="es-ES"/>
          </w:rPr>
          <w:tab/>
        </w:r>
        <w:r>
          <w:rPr>
            <w:iCs/>
            <w:lang w:val="es-ES"/>
          </w:rPr>
          <w:t>ketoconazol</w:t>
        </w:r>
      </w:ins>
      <w:ins w:id="161" w:author="Author" w:date="2025-10-17T14:54:00Z">
        <w:r>
          <w:rPr>
            <w:iCs/>
            <w:lang w:val="es-ES"/>
          </w:rPr>
          <w:t xml:space="preserve"> (utilizado para tratar el síndrome de Cushing cuando el organismo produce un exceso de cortisol);</w:t>
        </w:r>
      </w:ins>
    </w:p>
    <w:p w14:paraId="68E3DB79"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 xml:space="preserve">ciertos medicamentos para tratar la infección por VIH (como </w:t>
      </w:r>
      <w:r>
        <w:rPr>
          <w:rStyle w:val="Emphasis"/>
          <w:i w:val="0"/>
          <w:lang w:val="es-ES"/>
        </w:rPr>
        <w:t>efavirenz, nevirapina e</w:t>
      </w:r>
      <w:r>
        <w:rPr>
          <w:iCs/>
          <w:lang w:val="es-ES"/>
        </w:rPr>
        <w:t xml:space="preserve"> inhibidores de la proteasa como, por ejemplo, indinavir, ritonavir);</w:t>
      </w:r>
    </w:p>
    <w:p w14:paraId="68E3DB7A" w14:textId="77777777" w:rsidR="00A80C76" w:rsidRDefault="006963B6">
      <w:pPr>
        <w:pStyle w:val="EMEABodyText"/>
        <w:ind w:left="567" w:hanging="567"/>
        <w:rPr>
          <w:b/>
          <w:i/>
          <w:iCs/>
          <w:lang w:val="es-ES"/>
        </w:rPr>
      </w:pPr>
      <w:r>
        <w:rPr>
          <w:b/>
          <w:color w:val="000000"/>
          <w:lang w:val="es-ES"/>
        </w:rPr>
        <w:t>•</w:t>
      </w:r>
      <w:r>
        <w:rPr>
          <w:b/>
          <w:color w:val="000000"/>
          <w:lang w:val="es-ES"/>
        </w:rPr>
        <w:tab/>
      </w:r>
      <w:r>
        <w:rPr>
          <w:iCs/>
          <w:lang w:val="es-ES"/>
        </w:rPr>
        <w:t xml:space="preserve">anticonvulsivantes utilizados para tratar la epilepsia (como </w:t>
      </w:r>
      <w:r>
        <w:rPr>
          <w:lang w:val="es-ES"/>
        </w:rPr>
        <w:t xml:space="preserve">carbamazepina, fenitoína, </w:t>
      </w:r>
      <w:r>
        <w:rPr>
          <w:iCs/>
          <w:lang w:val="es-ES"/>
        </w:rPr>
        <w:t>fenobarbital);</w:t>
      </w:r>
    </w:p>
    <w:p w14:paraId="68E3DB7B"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ciertos antibióticos utilizados para tratar la tuberculosis (rifabutina, rifampicina).</w:t>
      </w:r>
    </w:p>
    <w:p w14:paraId="68E3DB7C" w14:textId="77777777" w:rsidR="00A80C76" w:rsidRDefault="00A80C76">
      <w:pPr>
        <w:pStyle w:val="EMEABodyText"/>
        <w:rPr>
          <w:lang w:val="es-ES"/>
        </w:rPr>
      </w:pPr>
    </w:p>
    <w:p w14:paraId="68E3DB7D" w14:textId="77777777" w:rsidR="00A80C76" w:rsidRDefault="006963B6">
      <w:pPr>
        <w:pStyle w:val="EMEABodyText"/>
        <w:rPr>
          <w:lang w:val="es-ES"/>
        </w:rPr>
      </w:pPr>
      <w:r>
        <w:rPr>
          <w:lang w:val="es-ES"/>
        </w:rPr>
        <w:t>Estos medicamentos pueden aumentar el riesgo de aparición de efectos adversos o reducir el efecto de ABILIFY; si usted observa cualquier síntoma poco común al tomar cualquiera de estos medicamentos al mismo tiempo que ABILIFY, debe comunicárselo a su médico.</w:t>
      </w:r>
    </w:p>
    <w:p w14:paraId="68E3DB7E" w14:textId="77777777" w:rsidR="00A80C76" w:rsidRDefault="00A80C76">
      <w:pPr>
        <w:pStyle w:val="EMEABodyText"/>
        <w:rPr>
          <w:lang w:val="es-ES"/>
        </w:rPr>
      </w:pPr>
    </w:p>
    <w:p w14:paraId="68E3DB7F" w14:textId="77777777" w:rsidR="00A80C76" w:rsidRDefault="006963B6">
      <w:pPr>
        <w:pStyle w:val="EMEABodyText"/>
        <w:rPr>
          <w:lang w:val="es-ES"/>
        </w:rPr>
      </w:pPr>
      <w:r>
        <w:rPr>
          <w:lang w:val="es-ES"/>
        </w:rPr>
        <w:t>Los medicamentos que aumentan los niveles de serotonina se emplean generalmente en enfermedades que incluyen depresión, trastorno de ansiedad generalizada, trastorno obsesivo compulsivo (TOC) y fobia social, así como migraña y dolor:</w:t>
      </w:r>
    </w:p>
    <w:p w14:paraId="68E3DB80" w14:textId="77777777" w:rsidR="00A80C76" w:rsidRDefault="00A80C76">
      <w:pPr>
        <w:pStyle w:val="EMEABodyText"/>
        <w:rPr>
          <w:lang w:val="es-ES"/>
        </w:rPr>
      </w:pPr>
    </w:p>
    <w:p w14:paraId="68E3DB81"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triptanes, tramadol y triptófano utilizados para enfermedades como la depresión, el trastorno de ansiedad generalizada, el trastorno obsesivo compulsivo (TOC) y la fobia social, así como la migraña y el dolor;</w:t>
      </w:r>
    </w:p>
    <w:p w14:paraId="68E3DB82" w14:textId="77777777" w:rsidR="00A80C76" w:rsidRDefault="006963B6">
      <w:pPr>
        <w:pStyle w:val="EMEABodyText"/>
        <w:ind w:left="567" w:hanging="567"/>
        <w:rPr>
          <w:lang w:val="es-ES"/>
        </w:rPr>
      </w:pPr>
      <w:r>
        <w:rPr>
          <w:b/>
          <w:color w:val="000000"/>
          <w:lang w:val="es-ES"/>
        </w:rPr>
        <w:t>•</w:t>
      </w:r>
      <w:r>
        <w:rPr>
          <w:b/>
          <w:color w:val="000000"/>
          <w:lang w:val="es-ES"/>
        </w:rPr>
        <w:tab/>
      </w:r>
      <w:r>
        <w:rPr>
          <w:color w:val="000000"/>
          <w:lang w:val="es-ES"/>
        </w:rPr>
        <w:t>inhibidores selectivos de la recaptación de serotonina (</w:t>
      </w:r>
      <w:r>
        <w:rPr>
          <w:lang w:val="es-ES"/>
        </w:rPr>
        <w:t>ISRS) (como paroxetina y fluoxetina) utilizados para la depresión, el TOC, el pánico y la ansiedad;</w:t>
      </w:r>
    </w:p>
    <w:p w14:paraId="68E3DB83"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otros antidepresivos (como venlafaxina y triptófano) utilizados en la depresión grave;</w:t>
      </w:r>
    </w:p>
    <w:p w14:paraId="68E3DB84"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antidepresivos tricíclicos (como clomipramina y amitriptilina) utilizados en enfermedades depresivas;</w:t>
      </w:r>
    </w:p>
    <w:p w14:paraId="68E3DB85"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hierba de San Juan (</w:t>
      </w:r>
      <w:r>
        <w:rPr>
          <w:i/>
          <w:lang w:val="es-ES"/>
        </w:rPr>
        <w:t>Hypericum perforatum)</w:t>
      </w:r>
      <w:r>
        <w:rPr>
          <w:lang w:val="es-ES"/>
        </w:rPr>
        <w:t xml:space="preserve"> utilizada en medicamentos a base de plantas para la depresión leve;</w:t>
      </w:r>
    </w:p>
    <w:p w14:paraId="68E3DB86"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analgésicos (como tramadol y petidina) utilizados para aliviar el dolor;</w:t>
      </w:r>
    </w:p>
    <w:p w14:paraId="68E3DB87"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triptanos (como sumatriptán y zolmitriptán) utilizados para tratar la migraña.</w:t>
      </w:r>
    </w:p>
    <w:p w14:paraId="68E3DB88" w14:textId="77777777" w:rsidR="00A80C76" w:rsidRDefault="00A80C76">
      <w:pPr>
        <w:pStyle w:val="EMEABodyText"/>
        <w:rPr>
          <w:lang w:val="es-ES"/>
        </w:rPr>
      </w:pPr>
    </w:p>
    <w:p w14:paraId="68E3DB89" w14:textId="77777777" w:rsidR="00A80C76" w:rsidRDefault="006963B6">
      <w:pPr>
        <w:pStyle w:val="EMEABodyText"/>
        <w:rPr>
          <w:lang w:val="es-ES"/>
        </w:rPr>
      </w:pPr>
      <w:r>
        <w:rPr>
          <w:lang w:val="es-ES"/>
        </w:rPr>
        <w:t>Estos medicamentos pueden aumentar el riesgo de la aparición de efectos adversos; si usted observa cualquier síntoma poco común al tomar cualquiera de estos medicamentos al mismo tiempo que ABILIFY, debe comunicárselo a su médico.</w:t>
      </w:r>
    </w:p>
    <w:p w14:paraId="68E3DB8A" w14:textId="77777777" w:rsidR="00A80C76" w:rsidRDefault="00A80C76">
      <w:pPr>
        <w:pStyle w:val="EMEABodyText"/>
        <w:widowControl w:val="0"/>
        <w:rPr>
          <w:b/>
          <w:lang w:val="es-ES"/>
        </w:rPr>
      </w:pPr>
    </w:p>
    <w:p w14:paraId="68E3DB8B" w14:textId="77777777" w:rsidR="00A80C76" w:rsidRDefault="006963B6">
      <w:pPr>
        <w:pStyle w:val="EMEABodyText"/>
        <w:widowControl w:val="0"/>
        <w:rPr>
          <w:b/>
          <w:bCs/>
          <w:lang w:val="es-ES"/>
        </w:rPr>
      </w:pPr>
      <w:r>
        <w:rPr>
          <w:b/>
          <w:bCs/>
          <w:lang w:val="es-ES"/>
        </w:rPr>
        <w:t>Toma de ABILIFY con alimentos, bebidas y alcohol</w:t>
      </w:r>
    </w:p>
    <w:p w14:paraId="68E3DB8C" w14:textId="77777777" w:rsidR="00A80C76" w:rsidRDefault="006963B6">
      <w:pPr>
        <w:pStyle w:val="EMEABodyText"/>
        <w:widowControl w:val="0"/>
        <w:rPr>
          <w:lang w:val="es-ES"/>
        </w:rPr>
      </w:pPr>
      <w:r>
        <w:rPr>
          <w:lang w:val="es-ES"/>
        </w:rPr>
        <w:t>Este medicamento se puede tomar independientemente de las comidas.</w:t>
      </w:r>
    </w:p>
    <w:p w14:paraId="68E3DB8D" w14:textId="77777777" w:rsidR="00A80C76" w:rsidRDefault="006963B6">
      <w:pPr>
        <w:pStyle w:val="EMEABodyText"/>
        <w:widowControl w:val="0"/>
        <w:rPr>
          <w:lang w:val="es-ES"/>
        </w:rPr>
      </w:pPr>
      <w:r>
        <w:rPr>
          <w:lang w:val="es-ES"/>
        </w:rPr>
        <w:t>Se debe evitar el consumo de alcohol.</w:t>
      </w:r>
    </w:p>
    <w:p w14:paraId="68E3DB8E" w14:textId="77777777" w:rsidR="00A80C76" w:rsidRDefault="00A80C76">
      <w:pPr>
        <w:pStyle w:val="EMEABodyText"/>
        <w:widowControl w:val="0"/>
        <w:rPr>
          <w:lang w:val="es-ES"/>
        </w:rPr>
      </w:pPr>
    </w:p>
    <w:p w14:paraId="68E3DB8F" w14:textId="77777777" w:rsidR="00A80C76" w:rsidRDefault="006963B6">
      <w:pPr>
        <w:pStyle w:val="EMEABodyText"/>
        <w:widowControl w:val="0"/>
        <w:rPr>
          <w:b/>
          <w:lang w:val="es-ES"/>
        </w:rPr>
      </w:pPr>
      <w:r>
        <w:rPr>
          <w:b/>
          <w:bCs/>
          <w:lang w:val="es-ES"/>
        </w:rPr>
        <w:t xml:space="preserve">Embarazo, lactancia </w:t>
      </w:r>
      <w:r>
        <w:rPr>
          <w:b/>
          <w:lang w:val="es-ES"/>
        </w:rPr>
        <w:t>y fertilidad</w:t>
      </w:r>
    </w:p>
    <w:p w14:paraId="68E3DB90" w14:textId="77777777" w:rsidR="00A80C76" w:rsidRDefault="006963B6">
      <w:pPr>
        <w:rPr>
          <w:rStyle w:val="Emphasis"/>
          <w:i w:val="0"/>
          <w:iCs/>
          <w:color w:val="000000"/>
          <w:lang w:val="es-ES"/>
        </w:rPr>
      </w:pPr>
      <w:r>
        <w:rPr>
          <w:lang w:val="es-ES"/>
        </w:rPr>
        <w:t>Si está embarazada o en periodo de lactancia, cree que podría estar embarazada o tiene intención de quedarse embarazada, consulte a su médico o farmacéutico antes de utilizar este medicamento.</w:t>
      </w:r>
    </w:p>
    <w:p w14:paraId="68E3DB91" w14:textId="77777777" w:rsidR="00A80C76" w:rsidRDefault="00A80C76">
      <w:pPr>
        <w:pStyle w:val="EMEABodyText"/>
        <w:widowControl w:val="0"/>
        <w:rPr>
          <w:lang w:val="es-ES"/>
        </w:rPr>
      </w:pPr>
    </w:p>
    <w:p w14:paraId="68E3DB92" w14:textId="77777777" w:rsidR="00A80C76" w:rsidRDefault="006963B6">
      <w:pPr>
        <w:pStyle w:val="EMEABodyText"/>
        <w:widowControl w:val="0"/>
        <w:rPr>
          <w:lang w:val="es-ES"/>
        </w:rPr>
      </w:pPr>
      <w:r>
        <w:rPr>
          <w:lang w:val="es-ES"/>
        </w:rPr>
        <w:t>Se pueden producir los siguientes síntomas en bebés recién nacidos, de madres que han sido tratadas con ABILIFY en el último trimestre de embarazo (últimos tres meses de su embarazo): temblor, rigidez y/o debilidad muscular, somnolencia, agitación, problemas al respirar, y dificultad en la alimentación. Si su bebé desarrolla cualquiera de estos síntomas se debe poner en contacto con su médico.</w:t>
      </w:r>
    </w:p>
    <w:p w14:paraId="68E3DB93" w14:textId="77777777" w:rsidR="00A80C76" w:rsidRDefault="00A80C76">
      <w:pPr>
        <w:pStyle w:val="EMEABodyText"/>
        <w:widowControl w:val="0"/>
        <w:rPr>
          <w:lang w:val="es-ES"/>
        </w:rPr>
      </w:pPr>
    </w:p>
    <w:p w14:paraId="68E3DB94" w14:textId="77777777" w:rsidR="00A80C76" w:rsidRDefault="006963B6">
      <w:pPr>
        <w:pStyle w:val="EMEABodyText"/>
        <w:widowControl w:val="0"/>
        <w:rPr>
          <w:lang w:val="es-ES"/>
        </w:rPr>
      </w:pPr>
      <w:r>
        <w:rPr>
          <w:lang w:val="es-ES"/>
        </w:rPr>
        <w:t>Si está tomando ABILIFY, su médico discutirá con usted sobre si debe dar el pecho a su bebé considerando el beneficio para usted de su tratamiento y el beneficio para su bebé de darle el pecho. Si está siendo tratada con ABILIFY no debe dar el pecho. Hable con su médico sobre el mejor modo de alimentar a su bebé si está tomando este medicamento.</w:t>
      </w:r>
    </w:p>
    <w:p w14:paraId="68E3DB95" w14:textId="77777777" w:rsidR="00A80C76" w:rsidRDefault="00A80C76">
      <w:pPr>
        <w:pStyle w:val="EMEABodyText"/>
        <w:widowControl w:val="0"/>
        <w:rPr>
          <w:lang w:val="es-ES"/>
        </w:rPr>
      </w:pPr>
    </w:p>
    <w:p w14:paraId="68E3DB96" w14:textId="77777777" w:rsidR="00A80C76" w:rsidRDefault="006963B6">
      <w:pPr>
        <w:pStyle w:val="EMEABodyText"/>
        <w:widowControl w:val="0"/>
        <w:rPr>
          <w:b/>
          <w:bCs/>
          <w:lang w:val="es-ES"/>
        </w:rPr>
      </w:pPr>
      <w:r>
        <w:rPr>
          <w:b/>
          <w:bCs/>
          <w:lang w:val="es-ES"/>
        </w:rPr>
        <w:t>Conducción y uso de máquinas</w:t>
      </w:r>
    </w:p>
    <w:p w14:paraId="68E3DB97" w14:textId="77777777" w:rsidR="00A80C76" w:rsidRDefault="006963B6">
      <w:pPr>
        <w:pStyle w:val="EMEABodyText"/>
        <w:rPr>
          <w:iCs/>
          <w:lang w:val="es-ES"/>
        </w:rPr>
      </w:pPr>
      <w:bookmarkStart w:id="162" w:name="_Hlk496171618"/>
      <w:r>
        <w:rPr>
          <w:iCs/>
          <w:lang w:val="es-ES"/>
        </w:rPr>
        <w:lastRenderedPageBreak/>
        <w:t>Durante el tratamiento con este medicamento pueden aparecer mareos y problemas de visión (ver sección 4). Esto debe tenerse en cuenta cuando se requiera una atención máxima, por ejemplo, cuando conduzca o maneje maquinaria.</w:t>
      </w:r>
    </w:p>
    <w:bookmarkEnd w:id="162"/>
    <w:p w14:paraId="68E3DB98" w14:textId="77777777" w:rsidR="00A80C76" w:rsidRDefault="00A80C76">
      <w:pPr>
        <w:pStyle w:val="EMEABodyText"/>
        <w:widowControl w:val="0"/>
        <w:rPr>
          <w:lang w:val="es-ES"/>
        </w:rPr>
      </w:pPr>
    </w:p>
    <w:p w14:paraId="68E3DB99" w14:textId="77777777" w:rsidR="00A80C76" w:rsidRDefault="006963B6">
      <w:pPr>
        <w:pStyle w:val="EMEABodyText"/>
        <w:widowControl w:val="0"/>
        <w:rPr>
          <w:b/>
          <w:lang w:val="es-ES"/>
        </w:rPr>
      </w:pPr>
      <w:r>
        <w:rPr>
          <w:b/>
          <w:lang w:val="es-ES"/>
        </w:rPr>
        <w:t>ABILIFY contiene lactosa</w:t>
      </w:r>
    </w:p>
    <w:p w14:paraId="68E3DB9A" w14:textId="77777777" w:rsidR="00A80C76" w:rsidRDefault="006963B6">
      <w:pPr>
        <w:pStyle w:val="EMEABodyText"/>
        <w:widowControl w:val="0"/>
        <w:rPr>
          <w:lang w:val="es-ES"/>
        </w:rPr>
      </w:pPr>
      <w:r>
        <w:rPr>
          <w:lang w:val="es-ES"/>
        </w:rPr>
        <w:t>Si su médico le ha indicado que padece una intolerancia a ciertos azúcares, consulte con él antes de tomar este medicamento.</w:t>
      </w:r>
    </w:p>
    <w:p w14:paraId="68E3DB9B" w14:textId="77777777" w:rsidR="00A80C76" w:rsidRDefault="00A80C76">
      <w:pPr>
        <w:pStyle w:val="EMEABodyText"/>
        <w:widowControl w:val="0"/>
        <w:rPr>
          <w:lang w:val="es-ES"/>
        </w:rPr>
      </w:pPr>
    </w:p>
    <w:p w14:paraId="68E3DB9C" w14:textId="77777777" w:rsidR="00A80C76" w:rsidRDefault="00A80C76">
      <w:pPr>
        <w:pStyle w:val="EMEABodyText"/>
        <w:widowControl w:val="0"/>
        <w:rPr>
          <w:lang w:val="es-ES"/>
        </w:rPr>
      </w:pPr>
    </w:p>
    <w:p w14:paraId="68E3DB9D" w14:textId="77777777" w:rsidR="00A80C76" w:rsidRDefault="006963B6">
      <w:pPr>
        <w:rPr>
          <w:b/>
          <w:lang w:val="es-ES"/>
        </w:rPr>
      </w:pPr>
      <w:r>
        <w:rPr>
          <w:b/>
          <w:lang w:val="es-ES"/>
        </w:rPr>
        <w:t>3.</w:t>
      </w:r>
      <w:r>
        <w:rPr>
          <w:b/>
          <w:lang w:val="es-ES"/>
        </w:rPr>
        <w:tab/>
        <w:t>Cómo tomar ABILIFY</w:t>
      </w:r>
    </w:p>
    <w:p w14:paraId="68E3DB9E" w14:textId="77777777" w:rsidR="00A80C76" w:rsidRDefault="00A80C76">
      <w:pPr>
        <w:pStyle w:val="EMEABodyText"/>
        <w:widowControl w:val="0"/>
        <w:rPr>
          <w:lang w:val="es-ES"/>
        </w:rPr>
      </w:pPr>
    </w:p>
    <w:p w14:paraId="68E3DB9F" w14:textId="77777777" w:rsidR="00A80C76" w:rsidRDefault="006963B6">
      <w:pPr>
        <w:pStyle w:val="EMEABodyText"/>
        <w:widowControl w:val="0"/>
        <w:rPr>
          <w:lang w:val="es-ES"/>
        </w:rPr>
      </w:pPr>
      <w:r>
        <w:rPr>
          <w:snapToGrid w:val="0"/>
          <w:lang w:val="es-ES"/>
        </w:rPr>
        <w:t xml:space="preserve">Siga exactamente las instrucciones de administración de este medicamento </w:t>
      </w:r>
      <w:r>
        <w:rPr>
          <w:lang w:val="es-ES"/>
        </w:rPr>
        <w:t>indicadas por su médico o farmacéutico. En caso de duda, consulte de nuevo a su médico o farmacéutico.</w:t>
      </w:r>
    </w:p>
    <w:p w14:paraId="68E3DBA0" w14:textId="77777777" w:rsidR="00A80C76" w:rsidRDefault="00A80C76">
      <w:pPr>
        <w:pStyle w:val="EMEABodyText"/>
        <w:widowControl w:val="0"/>
        <w:rPr>
          <w:lang w:val="es-ES"/>
        </w:rPr>
      </w:pPr>
    </w:p>
    <w:p w14:paraId="68E3DBA1" w14:textId="77777777" w:rsidR="00A80C76" w:rsidRDefault="006963B6">
      <w:pPr>
        <w:pStyle w:val="EMEABodyTextIndent"/>
        <w:widowControl w:val="0"/>
        <w:numPr>
          <w:ilvl w:val="0"/>
          <w:numId w:val="0"/>
        </w:numPr>
        <w:rPr>
          <w:lang w:val="es-ES"/>
        </w:rPr>
      </w:pPr>
      <w:r>
        <w:rPr>
          <w:b/>
          <w:snapToGrid w:val="0"/>
          <w:lang w:val="es-ES"/>
        </w:rPr>
        <w:t>La dosis recomendada para adultos es de 15 mg una vez al día.</w:t>
      </w:r>
      <w:r>
        <w:rPr>
          <w:snapToGrid w:val="0"/>
          <w:lang w:val="es-ES"/>
        </w:rPr>
        <w:t xml:space="preserve"> Sin embargo su médico puede prescribirle dosis menores y mayores hasta un máximo de 30 mg una vez al día.</w:t>
      </w:r>
    </w:p>
    <w:p w14:paraId="68E3DBA2" w14:textId="77777777" w:rsidR="00A80C76" w:rsidRDefault="00A80C76">
      <w:pPr>
        <w:pStyle w:val="EMEABodyText"/>
        <w:widowControl w:val="0"/>
        <w:rPr>
          <w:lang w:val="es-ES"/>
        </w:rPr>
      </w:pPr>
    </w:p>
    <w:p w14:paraId="68E3DBA3" w14:textId="77777777" w:rsidR="00A80C76" w:rsidRDefault="006963B6">
      <w:pPr>
        <w:pStyle w:val="EMEAHeading2"/>
        <w:keepNext w:val="0"/>
        <w:keepLines w:val="0"/>
        <w:widowControl w:val="0"/>
        <w:outlineLvl w:val="9"/>
        <w:rPr>
          <w:lang w:val="es-ES"/>
        </w:rPr>
      </w:pPr>
      <w:r>
        <w:rPr>
          <w:lang w:val="es-ES"/>
        </w:rPr>
        <w:t>Uso en niños y adolescentes</w:t>
      </w:r>
    </w:p>
    <w:p w14:paraId="68E3DBA4" w14:textId="77777777" w:rsidR="00A80C76" w:rsidRDefault="006963B6">
      <w:pPr>
        <w:widowControl w:val="0"/>
        <w:tabs>
          <w:tab w:val="left" w:pos="7661"/>
        </w:tabs>
        <w:rPr>
          <w:lang w:val="es-ES"/>
        </w:rPr>
      </w:pPr>
      <w:r>
        <w:rPr>
          <w:lang w:val="es-ES"/>
        </w:rPr>
        <w:t>Este medicamento debe iniciarse con la solución oral (líquida) a una dosis baja.</w:t>
      </w:r>
    </w:p>
    <w:p w14:paraId="68E3DBA5" w14:textId="77777777" w:rsidR="00A80C76" w:rsidRDefault="006963B6">
      <w:pPr>
        <w:pStyle w:val="EMEABodyTextIndent"/>
        <w:numPr>
          <w:ilvl w:val="0"/>
          <w:numId w:val="0"/>
        </w:numPr>
        <w:rPr>
          <w:lang w:val="es-ES"/>
        </w:rPr>
      </w:pPr>
      <w:r>
        <w:rPr>
          <w:lang w:val="es-ES"/>
        </w:rPr>
        <w:t xml:space="preserve">Gradualmente la dosis puede ser aumentada a </w:t>
      </w:r>
      <w:r>
        <w:rPr>
          <w:b/>
          <w:lang w:val="es-ES"/>
        </w:rPr>
        <w:t>la dosis recomendada para adolescentes de 10 mg una vez al día</w:t>
      </w:r>
      <w:r>
        <w:rPr>
          <w:lang w:val="es-ES"/>
        </w:rPr>
        <w:t>. Sin embargo su médico puede prescribirle dosis menores o mayores hasta un máximo de 30 mg una vez al día.</w:t>
      </w:r>
    </w:p>
    <w:p w14:paraId="68E3DBA6" w14:textId="77777777" w:rsidR="00A80C76" w:rsidRDefault="00A80C76">
      <w:pPr>
        <w:pStyle w:val="EMEABodyText"/>
        <w:rPr>
          <w:lang w:val="es-ES"/>
        </w:rPr>
      </w:pPr>
    </w:p>
    <w:p w14:paraId="68E3DBA7" w14:textId="77777777" w:rsidR="00A80C76" w:rsidRDefault="006963B6">
      <w:pPr>
        <w:pStyle w:val="EMEABodyText"/>
        <w:rPr>
          <w:lang w:val="es-ES"/>
        </w:rPr>
      </w:pPr>
      <w:r>
        <w:rPr>
          <w:lang w:val="es-ES"/>
        </w:rPr>
        <w:t>Si estima que la acción de ABILIFY es demasiado fuerte o débil, comuníqueselo a su médico o farmacéutico.</w:t>
      </w:r>
    </w:p>
    <w:p w14:paraId="68E3DBA8" w14:textId="77777777" w:rsidR="00A80C76" w:rsidRDefault="00A80C76">
      <w:pPr>
        <w:pStyle w:val="EMEABodyText"/>
        <w:rPr>
          <w:lang w:val="es-ES"/>
        </w:rPr>
      </w:pPr>
    </w:p>
    <w:p w14:paraId="68E3DBA9" w14:textId="77777777" w:rsidR="00A80C76" w:rsidRDefault="006963B6">
      <w:pPr>
        <w:pStyle w:val="EMEABodyText"/>
        <w:rPr>
          <w:lang w:val="es-ES"/>
        </w:rPr>
      </w:pPr>
      <w:r>
        <w:rPr>
          <w:b/>
          <w:lang w:val="es-ES"/>
        </w:rPr>
        <w:t>Trate de tomar ABILIFY a la misma hora cada día</w:t>
      </w:r>
      <w:r>
        <w:rPr>
          <w:lang w:val="es-ES"/>
        </w:rPr>
        <w:t>. No importa si lo toma con o sin alimentos. Tome siempre los comprimidos con agua y tráguelos enteros.</w:t>
      </w:r>
    </w:p>
    <w:p w14:paraId="68E3DBAA" w14:textId="77777777" w:rsidR="00A80C76" w:rsidRDefault="00A80C76">
      <w:pPr>
        <w:pStyle w:val="EMEABodyText"/>
        <w:rPr>
          <w:lang w:val="es-ES"/>
        </w:rPr>
      </w:pPr>
    </w:p>
    <w:p w14:paraId="68E3DBAB" w14:textId="77777777" w:rsidR="00A80C76" w:rsidRDefault="006963B6">
      <w:pPr>
        <w:pStyle w:val="EMEABodyText"/>
        <w:rPr>
          <w:lang w:val="es-ES"/>
        </w:rPr>
      </w:pPr>
      <w:r>
        <w:rPr>
          <w:b/>
          <w:lang w:val="es-ES"/>
        </w:rPr>
        <w:t>Incluso si se siente mejor</w:t>
      </w:r>
      <w:r>
        <w:rPr>
          <w:lang w:val="es-ES"/>
        </w:rPr>
        <w:t>, no altere o interrumpa la dosis diaria de ABILIFY sin consultar primero a su médico.</w:t>
      </w:r>
    </w:p>
    <w:p w14:paraId="68E3DBAC" w14:textId="77777777" w:rsidR="00A80C76" w:rsidRDefault="00A80C76">
      <w:pPr>
        <w:pStyle w:val="EMEABodyText"/>
        <w:rPr>
          <w:lang w:val="es-ES"/>
        </w:rPr>
      </w:pPr>
    </w:p>
    <w:p w14:paraId="68E3DBAD" w14:textId="77777777" w:rsidR="00A80C76" w:rsidRDefault="006963B6">
      <w:pPr>
        <w:pStyle w:val="EMEAHeading2"/>
        <w:keepNext w:val="0"/>
        <w:keepLines w:val="0"/>
        <w:widowControl w:val="0"/>
        <w:outlineLvl w:val="9"/>
        <w:rPr>
          <w:lang w:val="es-ES"/>
        </w:rPr>
      </w:pPr>
      <w:r>
        <w:rPr>
          <w:lang w:val="es-ES"/>
        </w:rPr>
        <w:t>Si toma más ABILIFY del que debe</w:t>
      </w:r>
    </w:p>
    <w:p w14:paraId="68E3DBAE" w14:textId="77777777" w:rsidR="00A80C76" w:rsidRDefault="006963B6">
      <w:pPr>
        <w:rPr>
          <w:lang w:val="es-ES"/>
        </w:rPr>
      </w:pPr>
      <w:r>
        <w:rPr>
          <w:lang w:val="es-ES"/>
        </w:rPr>
        <w:t>Si se da cuenta de que ha tomado más ABILIFY del que le ha recomendado su médico (o si alguien más ha tomado parte de su ABILIFY), póngase en contacto con su médico inmediatamente. Si no puede comunicar con su médico, vaya al hospital más cercano y lleve consigo el envase.</w:t>
      </w:r>
    </w:p>
    <w:p w14:paraId="68E3DBAF" w14:textId="77777777" w:rsidR="00A80C76" w:rsidRDefault="00A80C76">
      <w:pPr>
        <w:rPr>
          <w:lang w:val="es-ES"/>
        </w:rPr>
      </w:pPr>
    </w:p>
    <w:p w14:paraId="68E3DBB0" w14:textId="77777777" w:rsidR="00A80C76" w:rsidRDefault="006963B6">
      <w:pPr>
        <w:rPr>
          <w:lang w:val="es-ES"/>
        </w:rPr>
      </w:pPr>
      <w:r>
        <w:rPr>
          <w:lang w:val="es-ES"/>
        </w:rPr>
        <w:t>Los pacientes que han tomado demasiad</w:t>
      </w:r>
      <w:ins w:id="163" w:author="Author" w:date="2025-10-17T14:55:00Z">
        <w:r>
          <w:rPr>
            <w:lang w:val="es-ES"/>
          </w:rPr>
          <w:t>a cantidad de este medicament</w:t>
        </w:r>
      </w:ins>
      <w:r>
        <w:rPr>
          <w:lang w:val="es-ES"/>
        </w:rPr>
        <w:t xml:space="preserve">o </w:t>
      </w:r>
      <w:del w:id="164" w:author="Author" w:date="2025-10-17T14:55:00Z">
        <w:r>
          <w:rPr>
            <w:lang w:val="es-ES"/>
          </w:rPr>
          <w:delText xml:space="preserve">aripiprazol </w:delText>
        </w:r>
      </w:del>
      <w:r>
        <w:rPr>
          <w:lang w:val="es-ES"/>
        </w:rPr>
        <w:t>han experimentado los siguientes síntomas:</w:t>
      </w:r>
    </w:p>
    <w:p w14:paraId="68E3DBB1"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latidos rápidos del corazón, agitación/agresividad, problemas con el lenguaje.</w:t>
      </w:r>
    </w:p>
    <w:p w14:paraId="68E3DBB2"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movimientos inusuales (especialmente de la cara o la lengua) y nivel de conciencia disminuido.</w:t>
      </w:r>
    </w:p>
    <w:p w14:paraId="68E3DBB3" w14:textId="77777777" w:rsidR="00A80C76" w:rsidRDefault="00A80C76">
      <w:pPr>
        <w:pStyle w:val="EMEABodyText"/>
        <w:rPr>
          <w:iCs/>
          <w:lang w:val="es-ES"/>
        </w:rPr>
      </w:pPr>
    </w:p>
    <w:p w14:paraId="68E3DBB4" w14:textId="77777777" w:rsidR="00A80C76" w:rsidRDefault="006963B6">
      <w:pPr>
        <w:pStyle w:val="EMEABodyText"/>
        <w:rPr>
          <w:iCs/>
          <w:lang w:val="es-ES"/>
        </w:rPr>
      </w:pPr>
      <w:r>
        <w:rPr>
          <w:iCs/>
          <w:lang w:val="es-ES"/>
        </w:rPr>
        <w:t>Otros síntomas pueden incluir:</w:t>
      </w:r>
    </w:p>
    <w:p w14:paraId="68E3DBB5"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confusión aguda, convulsiones (epilepsia), coma, una combinación de fiebre, respiración acelerada, sudoración;</w:t>
      </w:r>
    </w:p>
    <w:p w14:paraId="68E3DBB6"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rigidez muscular y somnolencia, respiración más lenta, ahogo, presión sanguínea alta o baja, ritmos anómalos del corazón.</w:t>
      </w:r>
    </w:p>
    <w:p w14:paraId="68E3DBB7" w14:textId="77777777" w:rsidR="00A80C76" w:rsidRDefault="00A80C76">
      <w:pPr>
        <w:pStyle w:val="EMEABodyText"/>
        <w:rPr>
          <w:iCs/>
          <w:lang w:val="es-ES"/>
        </w:rPr>
      </w:pPr>
    </w:p>
    <w:p w14:paraId="68E3DBB8" w14:textId="77777777" w:rsidR="00A80C76" w:rsidRDefault="006963B6">
      <w:pPr>
        <w:pStyle w:val="EMEABodyText"/>
        <w:rPr>
          <w:iCs/>
          <w:lang w:val="es-ES"/>
        </w:rPr>
      </w:pPr>
      <w:r>
        <w:rPr>
          <w:iCs/>
          <w:lang w:val="es-ES"/>
        </w:rPr>
        <w:t>Contacte con su médico u hospital más cercano inmediatamente si experimenta cualquiera de los síntomas anteriores.</w:t>
      </w:r>
    </w:p>
    <w:p w14:paraId="68E3DBB9" w14:textId="77777777" w:rsidR="00A80C76" w:rsidRDefault="00A80C76">
      <w:pPr>
        <w:pStyle w:val="EMEABodyText"/>
        <w:widowControl w:val="0"/>
        <w:rPr>
          <w:lang w:val="es-ES"/>
        </w:rPr>
      </w:pPr>
    </w:p>
    <w:p w14:paraId="68E3DBBA" w14:textId="77777777" w:rsidR="00A80C76" w:rsidRDefault="006963B6">
      <w:pPr>
        <w:pStyle w:val="EMEAHeading2"/>
        <w:keepNext w:val="0"/>
        <w:keepLines w:val="0"/>
        <w:widowControl w:val="0"/>
        <w:outlineLvl w:val="9"/>
        <w:rPr>
          <w:lang w:val="es-ES"/>
        </w:rPr>
      </w:pPr>
      <w:r>
        <w:rPr>
          <w:lang w:val="es-ES"/>
        </w:rPr>
        <w:t>Si olvidó tomar ABILIFY</w:t>
      </w:r>
    </w:p>
    <w:p w14:paraId="68E3DBBB" w14:textId="77777777" w:rsidR="00A80C76" w:rsidRDefault="006963B6">
      <w:pPr>
        <w:pStyle w:val="EMEABodyText"/>
        <w:widowControl w:val="0"/>
        <w:rPr>
          <w:lang w:val="es-ES"/>
        </w:rPr>
      </w:pPr>
      <w:r>
        <w:rPr>
          <w:lang w:val="es-ES"/>
        </w:rPr>
        <w:t>Si olvida una dosis, tome la dosis olvidada tan pronto como lo recuerde, pero no tome una dosis doble para compensar la dosis olvidada.</w:t>
      </w:r>
    </w:p>
    <w:p w14:paraId="68E3DBBC" w14:textId="77777777" w:rsidR="00A80C76" w:rsidRDefault="00A80C76">
      <w:pPr>
        <w:pStyle w:val="EMEABodyText"/>
        <w:widowControl w:val="0"/>
        <w:rPr>
          <w:lang w:val="es-ES"/>
        </w:rPr>
      </w:pPr>
    </w:p>
    <w:p w14:paraId="68E3DBBD" w14:textId="77777777" w:rsidR="00A80C76" w:rsidRDefault="006963B6">
      <w:pPr>
        <w:rPr>
          <w:rFonts w:eastAsia="MS Mincho"/>
          <w:iCs/>
          <w:color w:val="000000"/>
          <w:lang w:val="es-ES"/>
        </w:rPr>
      </w:pPr>
      <w:r>
        <w:rPr>
          <w:rFonts w:eastAsia="MS Mincho"/>
          <w:b/>
          <w:iCs/>
          <w:color w:val="000000"/>
          <w:lang w:val="es-ES"/>
        </w:rPr>
        <w:t>Si interrumpe el tratamiento con ABILIFY</w:t>
      </w:r>
    </w:p>
    <w:p w14:paraId="68E3DBBE" w14:textId="77777777" w:rsidR="00A80C76" w:rsidRDefault="006963B6">
      <w:pPr>
        <w:rPr>
          <w:rFonts w:eastAsia="MS Mincho"/>
          <w:iCs/>
          <w:color w:val="000000"/>
          <w:lang w:val="es-ES"/>
        </w:rPr>
      </w:pPr>
      <w:r>
        <w:rPr>
          <w:rFonts w:eastAsia="MS Mincho"/>
          <w:iCs/>
          <w:color w:val="000000"/>
          <w:lang w:val="es-ES"/>
        </w:rPr>
        <w:lastRenderedPageBreak/>
        <w:t>No interrumpa su tratamiento sólo porque se sienta mejor. Es importante que siga tomando ABILIFY durante el tiempo que su médico le haya indicado.</w:t>
      </w:r>
    </w:p>
    <w:p w14:paraId="68E3DBBF" w14:textId="77777777" w:rsidR="00A80C76" w:rsidRDefault="00A80C76">
      <w:pPr>
        <w:pStyle w:val="EMEABodyText"/>
        <w:widowControl w:val="0"/>
        <w:rPr>
          <w:lang w:val="es-ES"/>
        </w:rPr>
      </w:pPr>
    </w:p>
    <w:p w14:paraId="68E3DBC0" w14:textId="77777777" w:rsidR="00A80C76" w:rsidRDefault="006963B6">
      <w:pPr>
        <w:pStyle w:val="EMEABodyText"/>
        <w:widowControl w:val="0"/>
        <w:rPr>
          <w:lang w:val="es-ES"/>
        </w:rPr>
      </w:pPr>
      <w:r>
        <w:rPr>
          <w:lang w:val="es-ES"/>
        </w:rPr>
        <w:t>Si tiene cualquier otra duda sobre el uso de este medicamento, pregunte a su médico o farmacéutico.</w:t>
      </w:r>
    </w:p>
    <w:p w14:paraId="68E3DBC1" w14:textId="77777777" w:rsidR="00A80C76" w:rsidRDefault="00A80C76">
      <w:pPr>
        <w:pStyle w:val="EMEABodyText"/>
        <w:widowControl w:val="0"/>
        <w:rPr>
          <w:b/>
          <w:lang w:val="es-ES"/>
        </w:rPr>
      </w:pPr>
    </w:p>
    <w:p w14:paraId="68E3DBC2" w14:textId="77777777" w:rsidR="00A80C76" w:rsidRDefault="00A80C76">
      <w:pPr>
        <w:pStyle w:val="EMEABodyText"/>
        <w:widowControl w:val="0"/>
        <w:rPr>
          <w:b/>
          <w:lang w:val="es-ES"/>
        </w:rPr>
      </w:pPr>
    </w:p>
    <w:p w14:paraId="68E3DBC3" w14:textId="77777777" w:rsidR="00A80C76" w:rsidRDefault="006963B6">
      <w:pPr>
        <w:rPr>
          <w:b/>
          <w:lang w:val="es-ES"/>
        </w:rPr>
      </w:pPr>
      <w:r>
        <w:rPr>
          <w:b/>
          <w:lang w:val="es-ES"/>
        </w:rPr>
        <w:t>4.</w:t>
      </w:r>
      <w:r>
        <w:rPr>
          <w:b/>
          <w:lang w:val="es-ES"/>
        </w:rPr>
        <w:tab/>
        <w:t>Posibles efectos adversos</w:t>
      </w:r>
    </w:p>
    <w:p w14:paraId="68E3DBC4" w14:textId="77777777" w:rsidR="00A80C76" w:rsidRDefault="00A80C76">
      <w:pPr>
        <w:pStyle w:val="EMEABodyText"/>
        <w:widowControl w:val="0"/>
        <w:rPr>
          <w:lang w:val="es-ES"/>
        </w:rPr>
      </w:pPr>
    </w:p>
    <w:p w14:paraId="68E3DBC5" w14:textId="77777777" w:rsidR="00A80C76" w:rsidRDefault="006963B6">
      <w:pPr>
        <w:pStyle w:val="EMEABodyText"/>
        <w:widowControl w:val="0"/>
        <w:rPr>
          <w:lang w:val="es-ES"/>
        </w:rPr>
      </w:pPr>
      <w:r>
        <w:rPr>
          <w:lang w:val="es-ES"/>
        </w:rPr>
        <w:t>Al igual que todos los medicamentos, este medicamento puede producir efectos adversos, aunque no todas las personas los sufran.</w:t>
      </w:r>
    </w:p>
    <w:p w14:paraId="68E3DBC6" w14:textId="77777777" w:rsidR="00A80C76" w:rsidRDefault="00A80C76">
      <w:pPr>
        <w:widowControl w:val="0"/>
        <w:rPr>
          <w:color w:val="000000"/>
          <w:lang w:val="es-ES"/>
        </w:rPr>
      </w:pPr>
    </w:p>
    <w:p w14:paraId="68E3DBC7" w14:textId="77777777" w:rsidR="00A80C76" w:rsidRDefault="006963B6">
      <w:pPr>
        <w:autoSpaceDE w:val="0"/>
        <w:autoSpaceDN w:val="0"/>
        <w:adjustRightInd w:val="0"/>
        <w:rPr>
          <w:iCs/>
          <w:color w:val="000000"/>
          <w:lang w:val="es-ES"/>
        </w:rPr>
      </w:pPr>
      <w:r>
        <w:rPr>
          <w:iCs/>
          <w:color w:val="000000"/>
          <w:lang w:val="es-ES"/>
        </w:rPr>
        <w:t>Efectos adversos frecuentes (pueden afectar hasta 1 de cada 10 pacientes):</w:t>
      </w:r>
    </w:p>
    <w:p w14:paraId="68E3DBC8" w14:textId="77777777" w:rsidR="00A80C76" w:rsidRDefault="00A80C76">
      <w:pPr>
        <w:autoSpaceDE w:val="0"/>
        <w:autoSpaceDN w:val="0"/>
        <w:adjustRightInd w:val="0"/>
        <w:ind w:left="567" w:hanging="567"/>
        <w:rPr>
          <w:iCs/>
          <w:color w:val="000000"/>
          <w:lang w:val="es-ES"/>
        </w:rPr>
      </w:pPr>
    </w:p>
    <w:p w14:paraId="68E3DBC9" w14:textId="77777777" w:rsidR="00A80C76" w:rsidRPr="004038D4" w:rsidRDefault="006963B6">
      <w:pPr>
        <w:autoSpaceDE w:val="0"/>
        <w:autoSpaceDN w:val="0"/>
        <w:adjustRightInd w:val="0"/>
        <w:ind w:left="567" w:hanging="567"/>
        <w:rPr>
          <w:color w:val="000000"/>
          <w:lang w:val="pt-PT"/>
        </w:rPr>
      </w:pPr>
      <w:r w:rsidRPr="004038D4">
        <w:rPr>
          <w:color w:val="000000"/>
          <w:lang w:val="pt-PT"/>
        </w:rPr>
        <w:t>•</w:t>
      </w:r>
      <w:r w:rsidRPr="004038D4">
        <w:rPr>
          <w:color w:val="000000"/>
          <w:lang w:val="pt-PT"/>
        </w:rPr>
        <w:tab/>
        <w:t>diabetes mellitus;</w:t>
      </w:r>
    </w:p>
    <w:p w14:paraId="68E3DBCA" w14:textId="77777777" w:rsidR="00A80C76" w:rsidRPr="004038D4" w:rsidRDefault="006963B6">
      <w:pPr>
        <w:autoSpaceDE w:val="0"/>
        <w:autoSpaceDN w:val="0"/>
        <w:adjustRightInd w:val="0"/>
        <w:ind w:left="567" w:hanging="567"/>
        <w:rPr>
          <w:color w:val="000000"/>
          <w:lang w:val="pt-PT"/>
        </w:rPr>
      </w:pPr>
      <w:r w:rsidRPr="004038D4">
        <w:rPr>
          <w:color w:val="000000"/>
          <w:lang w:val="pt-PT"/>
        </w:rPr>
        <w:t>•</w:t>
      </w:r>
      <w:r w:rsidRPr="004038D4">
        <w:rPr>
          <w:color w:val="000000"/>
          <w:lang w:val="pt-PT"/>
        </w:rPr>
        <w:tab/>
        <w:t>problemas para dormir;</w:t>
      </w:r>
    </w:p>
    <w:p w14:paraId="68E3DBCB"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ansiedad;</w:t>
      </w:r>
    </w:p>
    <w:p w14:paraId="68E3DBCC"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sensación de inquietud e incapacidad para quedarse quieto, dificultad para permanecer sentado;</w:t>
      </w:r>
    </w:p>
    <w:p w14:paraId="68E3DBCD"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acatisia (una sensación incómoda de inquietud interna y una necesidad imperiosa de moverse constantemente);</w:t>
      </w:r>
    </w:p>
    <w:p w14:paraId="68E3DBCE" w14:textId="77777777" w:rsidR="00A80C76" w:rsidRDefault="006963B6">
      <w:pPr>
        <w:autoSpaceDE w:val="0"/>
        <w:autoSpaceDN w:val="0"/>
        <w:adjustRightInd w:val="0"/>
        <w:ind w:left="567" w:hanging="567"/>
        <w:rPr>
          <w:iCs/>
          <w:color w:val="000000"/>
          <w:lang w:val="es-ES"/>
        </w:rPr>
      </w:pPr>
      <w:r>
        <w:rPr>
          <w:color w:val="000000"/>
          <w:lang w:val="es-ES"/>
        </w:rPr>
        <w:t>•</w:t>
      </w:r>
      <w:r>
        <w:rPr>
          <w:color w:val="000000"/>
          <w:lang w:val="es-ES"/>
        </w:rPr>
        <w:tab/>
        <w:t>movimientos de torsión, contorsión o espasmódicos incontrolables;</w:t>
      </w:r>
    </w:p>
    <w:p w14:paraId="68E3DBCF"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temblor;</w:t>
      </w:r>
    </w:p>
    <w:p w14:paraId="68E3DBD0" w14:textId="77777777" w:rsidR="00A80C76" w:rsidRDefault="006963B6">
      <w:pPr>
        <w:autoSpaceDE w:val="0"/>
        <w:autoSpaceDN w:val="0"/>
        <w:adjustRightInd w:val="0"/>
        <w:ind w:left="567" w:hanging="567"/>
        <w:rPr>
          <w:iCs/>
          <w:color w:val="000000"/>
          <w:lang w:val="es-ES"/>
        </w:rPr>
      </w:pPr>
      <w:r>
        <w:rPr>
          <w:color w:val="000000"/>
          <w:lang w:val="es-ES"/>
        </w:rPr>
        <w:t>•</w:t>
      </w:r>
      <w:r>
        <w:rPr>
          <w:color w:val="000000"/>
          <w:lang w:val="es-ES"/>
        </w:rPr>
        <w:tab/>
        <w:t>dolor de cabeza;</w:t>
      </w:r>
    </w:p>
    <w:p w14:paraId="68E3DBD1"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cansancio;</w:t>
      </w:r>
    </w:p>
    <w:p w14:paraId="68E3DBD2" w14:textId="77777777" w:rsidR="00A80C76" w:rsidRDefault="006963B6">
      <w:pPr>
        <w:autoSpaceDE w:val="0"/>
        <w:autoSpaceDN w:val="0"/>
        <w:adjustRightInd w:val="0"/>
        <w:ind w:left="567" w:hanging="567"/>
        <w:rPr>
          <w:iCs/>
          <w:color w:val="000000"/>
          <w:lang w:val="es-ES"/>
        </w:rPr>
      </w:pPr>
      <w:r>
        <w:rPr>
          <w:color w:val="000000"/>
          <w:lang w:val="es-ES"/>
        </w:rPr>
        <w:t>•</w:t>
      </w:r>
      <w:r>
        <w:rPr>
          <w:color w:val="000000"/>
          <w:lang w:val="es-ES"/>
        </w:rPr>
        <w:tab/>
        <w:t>somnolencia;</w:t>
      </w:r>
    </w:p>
    <w:p w14:paraId="68E3DBD3"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mareo;</w:t>
      </w:r>
    </w:p>
    <w:p w14:paraId="68E3DBD4"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estremecimiento y visión borrosa;</w:t>
      </w:r>
    </w:p>
    <w:p w14:paraId="68E3DBD5"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dificultad para evacuar o disminución de la frecuencia de las deposiciones (estreñimiento);</w:t>
      </w:r>
    </w:p>
    <w:p w14:paraId="68E3DBD6"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indigestión;</w:t>
      </w:r>
    </w:p>
    <w:p w14:paraId="68E3DBD7"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náuseas;</w:t>
      </w:r>
    </w:p>
    <w:p w14:paraId="68E3DBD8"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mayor producción de saliva;</w:t>
      </w:r>
    </w:p>
    <w:p w14:paraId="68E3DBD9"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vómitos;</w:t>
      </w:r>
    </w:p>
    <w:p w14:paraId="68E3DBDA"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sensación de cansancio.</w:t>
      </w:r>
    </w:p>
    <w:p w14:paraId="68E3DBDB" w14:textId="77777777" w:rsidR="00A80C76" w:rsidRDefault="00A80C76">
      <w:pPr>
        <w:autoSpaceDE w:val="0"/>
        <w:autoSpaceDN w:val="0"/>
        <w:adjustRightInd w:val="0"/>
        <w:ind w:left="567" w:hanging="567"/>
        <w:rPr>
          <w:iCs/>
          <w:color w:val="000000"/>
          <w:lang w:val="es-ES"/>
        </w:rPr>
      </w:pPr>
    </w:p>
    <w:p w14:paraId="68E3DBDC" w14:textId="77777777" w:rsidR="00A80C76" w:rsidRDefault="006963B6">
      <w:pPr>
        <w:rPr>
          <w:iCs/>
          <w:color w:val="000000"/>
          <w:lang w:val="es-ES"/>
        </w:rPr>
      </w:pPr>
      <w:r>
        <w:rPr>
          <w:iCs/>
          <w:color w:val="000000"/>
          <w:lang w:val="es-ES"/>
        </w:rPr>
        <w:t>Efectos adversos poco frecuentes (pueden afectar hasta 1 de cada 100 pacientes):</w:t>
      </w:r>
    </w:p>
    <w:p w14:paraId="68E3DBDD" w14:textId="77777777" w:rsidR="00A80C76" w:rsidRDefault="00A80C76">
      <w:pPr>
        <w:autoSpaceDE w:val="0"/>
        <w:autoSpaceDN w:val="0"/>
        <w:adjustRightInd w:val="0"/>
        <w:ind w:left="567" w:hanging="567"/>
        <w:rPr>
          <w:iCs/>
          <w:color w:val="000000"/>
          <w:lang w:val="es-ES"/>
        </w:rPr>
      </w:pPr>
    </w:p>
    <w:p w14:paraId="68E3DBD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aumento o disminución de los niveles de la hormona prolactina en sangre;</w:t>
      </w:r>
    </w:p>
    <w:p w14:paraId="68E3DBD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excesivamente altos de azúcar en sangre;</w:t>
      </w:r>
    </w:p>
    <w:p w14:paraId="68E3DBE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depresión;</w:t>
      </w:r>
    </w:p>
    <w:p w14:paraId="68E3DBE1"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interés sexual alterado o elevado;</w:t>
      </w:r>
    </w:p>
    <w:p w14:paraId="68E3DBE2" w14:textId="77777777" w:rsidR="00A80C76" w:rsidRDefault="006963B6">
      <w:pPr>
        <w:autoSpaceDE w:val="0"/>
        <w:autoSpaceDN w:val="0"/>
        <w:adjustRightInd w:val="0"/>
        <w:ind w:left="567" w:hanging="567"/>
        <w:rPr>
          <w:lang w:val="es-ES"/>
        </w:rPr>
      </w:pPr>
      <w:r>
        <w:rPr>
          <w:iCs/>
          <w:color w:val="000000"/>
          <w:lang w:val="es-ES"/>
        </w:rPr>
        <w:t>•</w:t>
      </w:r>
      <w:r>
        <w:rPr>
          <w:iCs/>
          <w:color w:val="000000"/>
          <w:lang w:val="es-ES"/>
        </w:rPr>
        <w:tab/>
      </w:r>
      <w:r>
        <w:rPr>
          <w:lang w:val="es-ES"/>
        </w:rPr>
        <w:t>movimientos incontrolables de la boca, la lengua y las extremidades (discinesia tardía);</w:t>
      </w:r>
    </w:p>
    <w:p w14:paraId="68E3DBE3"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trastorno muscular que provoca movimientos de torsión (distonía);</w:t>
      </w:r>
    </w:p>
    <w:p w14:paraId="68E3DBE4" w14:textId="77777777" w:rsidR="00A80C76" w:rsidRDefault="006963B6">
      <w:pPr>
        <w:autoSpaceDE w:val="0"/>
        <w:autoSpaceDN w:val="0"/>
        <w:adjustRightInd w:val="0"/>
        <w:ind w:left="567" w:hanging="567"/>
        <w:rPr>
          <w:lang w:val="es-ES"/>
        </w:rPr>
      </w:pPr>
      <w:r>
        <w:rPr>
          <w:lang w:val="es-ES"/>
        </w:rPr>
        <w:t>•</w:t>
      </w:r>
      <w:r>
        <w:rPr>
          <w:lang w:val="es-ES"/>
        </w:rPr>
        <w:tab/>
        <w:t>piernas inquietas;</w:t>
      </w:r>
    </w:p>
    <w:p w14:paraId="68E3DBE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visión doble;</w:t>
      </w:r>
    </w:p>
    <w:p w14:paraId="68E3DBE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fotosensibilidad ocular;</w:t>
      </w:r>
    </w:p>
    <w:p w14:paraId="68E3DBE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latido cardiaco acelerado;</w:t>
      </w:r>
    </w:p>
    <w:p w14:paraId="68E3DBE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bajada de la presión sanguínea al ponerse de pie que provoca mareo, aturdimiento o desmayo;</w:t>
      </w:r>
    </w:p>
    <w:p w14:paraId="68E3DBE9"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hipo.</w:t>
      </w:r>
    </w:p>
    <w:p w14:paraId="68E3DBEA" w14:textId="77777777" w:rsidR="00A80C76" w:rsidRDefault="00A80C76">
      <w:pPr>
        <w:autoSpaceDE w:val="0"/>
        <w:autoSpaceDN w:val="0"/>
        <w:adjustRightInd w:val="0"/>
        <w:ind w:left="567" w:hanging="567"/>
        <w:rPr>
          <w:iCs/>
          <w:color w:val="000000"/>
          <w:lang w:val="es-ES"/>
        </w:rPr>
      </w:pPr>
    </w:p>
    <w:p w14:paraId="68E3DBEB" w14:textId="77777777" w:rsidR="00A80C76" w:rsidRDefault="006963B6">
      <w:pPr>
        <w:rPr>
          <w:iCs/>
          <w:color w:val="000000"/>
          <w:lang w:val="es-ES"/>
        </w:rPr>
      </w:pPr>
      <w:r>
        <w:rPr>
          <w:iCs/>
          <w:color w:val="000000"/>
          <w:lang w:val="es-ES"/>
        </w:rPr>
        <w:t>Los siguientes efectos adversos han sido notificados durante la fase pos</w:t>
      </w:r>
      <w:ins w:id="165" w:author="Author" w:date="2025-10-20T16:36:00Z">
        <w:r>
          <w:rPr>
            <w:iCs/>
            <w:color w:val="000000"/>
            <w:lang w:val="es-ES"/>
          </w:rPr>
          <w:t>t-</w:t>
        </w:r>
      </w:ins>
      <w:r>
        <w:rPr>
          <w:iCs/>
          <w:color w:val="000000"/>
          <w:lang w:val="es-ES"/>
        </w:rPr>
        <w:t>comercialización de aripiprazol oral, pero se desconoce la frecuencia de aparición:</w:t>
      </w:r>
    </w:p>
    <w:p w14:paraId="68E3DBEC" w14:textId="77777777" w:rsidR="00A80C76" w:rsidRDefault="00A80C76">
      <w:pPr>
        <w:autoSpaceDE w:val="0"/>
        <w:autoSpaceDN w:val="0"/>
        <w:adjustRightInd w:val="0"/>
        <w:ind w:left="567" w:hanging="567"/>
        <w:rPr>
          <w:iCs/>
          <w:color w:val="000000"/>
          <w:lang w:val="es-ES"/>
        </w:rPr>
      </w:pPr>
    </w:p>
    <w:p w14:paraId="68E3DBE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bajos de glóbulos blancos;</w:t>
      </w:r>
    </w:p>
    <w:p w14:paraId="68E3DBE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bajos de plaquetas;</w:t>
      </w:r>
    </w:p>
    <w:p w14:paraId="68E3DBE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reacción alérgica (p. ej., hinchazón en la boca, lengua, cara y garganta, picores y enrojecimiento);</w:t>
      </w:r>
    </w:p>
    <w:p w14:paraId="68E3DBF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aparición o empeoramiento de diabetes, cetoacidosis (cetonas en sangre y orina) o coma;</w:t>
      </w:r>
    </w:p>
    <w:p w14:paraId="68E3DBF1"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azúcar elevado en sangre,</w:t>
      </w:r>
    </w:p>
    <w:p w14:paraId="68E3DBF2" w14:textId="77777777" w:rsidR="00A80C76" w:rsidRDefault="006963B6">
      <w:pPr>
        <w:autoSpaceDE w:val="0"/>
        <w:autoSpaceDN w:val="0"/>
        <w:adjustRightInd w:val="0"/>
        <w:ind w:left="567" w:hanging="567"/>
        <w:rPr>
          <w:iCs/>
          <w:color w:val="000000"/>
          <w:lang w:val="es-ES"/>
        </w:rPr>
      </w:pPr>
      <w:r>
        <w:rPr>
          <w:iCs/>
          <w:color w:val="000000"/>
          <w:lang w:val="es-ES"/>
        </w:rPr>
        <w:lastRenderedPageBreak/>
        <w:t>•</w:t>
      </w:r>
      <w:r>
        <w:rPr>
          <w:iCs/>
          <w:color w:val="000000"/>
          <w:lang w:val="es-ES"/>
        </w:rPr>
        <w:tab/>
        <w:t>niveles insuficientes de sodio en sangre;</w:t>
      </w:r>
    </w:p>
    <w:p w14:paraId="68E3DBF3"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pérdida del apetito (anorexia);</w:t>
      </w:r>
    </w:p>
    <w:p w14:paraId="68E3DBF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pérdida de peso;</w:t>
      </w:r>
    </w:p>
    <w:p w14:paraId="68E3DBF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aumento de peso;</w:t>
      </w:r>
    </w:p>
    <w:p w14:paraId="68E3DBF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pensamientos suicidas, intento de suicidio y suicidio;</w:t>
      </w:r>
    </w:p>
    <w:p w14:paraId="68E3DBF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agresividad;</w:t>
      </w:r>
    </w:p>
    <w:p w14:paraId="68E3DBF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agitación;</w:t>
      </w:r>
    </w:p>
    <w:p w14:paraId="68E3DBF9"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nerviosismo;</w:t>
      </w:r>
    </w:p>
    <w:p w14:paraId="68E3DBFA" w14:textId="77777777" w:rsidR="00A80C76" w:rsidRDefault="006963B6">
      <w:pPr>
        <w:autoSpaceDE w:val="0"/>
        <w:autoSpaceDN w:val="0"/>
        <w:adjustRightInd w:val="0"/>
        <w:ind w:left="567" w:hanging="567"/>
        <w:rPr>
          <w:lang w:val="es-ES"/>
        </w:rPr>
      </w:pPr>
      <w:r>
        <w:rPr>
          <w:iCs/>
          <w:color w:val="000000"/>
          <w:lang w:val="es-ES"/>
        </w:rPr>
        <w:t>•</w:t>
      </w:r>
      <w:r>
        <w:rPr>
          <w:iCs/>
          <w:color w:val="000000"/>
          <w:lang w:val="es-ES"/>
        </w:rPr>
        <w:tab/>
        <w:t>combinación de fiebre, rigidez muscular, respiración acelerada, sudores, disminución de la consciencia, cambios bruscos de la tensión arterial y del ritmo cardiaco, y desmayos (síndrome neuroléptico maligno);</w:t>
      </w:r>
    </w:p>
    <w:p w14:paraId="68E3DBFB"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convulsiones;</w:t>
      </w:r>
    </w:p>
    <w:p w14:paraId="68E3DBFC"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síndrome serotoninérgico (una reacción que puede causar sensación de intensa felicidad, somnolencia, torpeza, inquietud, sensación de estar bebido, fiebre, sudoración o rigidez muscular);</w:t>
      </w:r>
    </w:p>
    <w:p w14:paraId="68E3DBF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trastorno del habla;</w:t>
      </w:r>
    </w:p>
    <w:p w14:paraId="68E3DBF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fijación de los globos oculares en una posición;</w:t>
      </w:r>
    </w:p>
    <w:p w14:paraId="68E3DBF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muerte súbita inexplicada;</w:t>
      </w:r>
    </w:p>
    <w:p w14:paraId="68E3DC00" w14:textId="77777777" w:rsidR="00A80C76" w:rsidRDefault="006963B6">
      <w:pPr>
        <w:autoSpaceDE w:val="0"/>
        <w:autoSpaceDN w:val="0"/>
        <w:adjustRightInd w:val="0"/>
        <w:ind w:left="567" w:hanging="567"/>
        <w:rPr>
          <w:color w:val="000000"/>
          <w:lang w:val="es-ES"/>
        </w:rPr>
      </w:pPr>
      <w:r>
        <w:rPr>
          <w:iCs/>
          <w:color w:val="000000"/>
          <w:lang w:val="es-ES"/>
        </w:rPr>
        <w:t>•</w:t>
      </w:r>
      <w:r>
        <w:rPr>
          <w:iCs/>
          <w:color w:val="000000"/>
          <w:lang w:val="es-ES"/>
        </w:rPr>
        <w:tab/>
      </w:r>
      <w:r>
        <w:rPr>
          <w:color w:val="000000"/>
          <w:lang w:val="es-ES"/>
        </w:rPr>
        <w:t>latido cardiaco irregular potencialmente mortal;</w:t>
      </w:r>
    </w:p>
    <w:p w14:paraId="68E3DC01"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ataque al corazón;</w:t>
      </w:r>
    </w:p>
    <w:p w14:paraId="68E3DC02"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latido cardiaco más lento;</w:t>
      </w:r>
    </w:p>
    <w:p w14:paraId="68E3DC03"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coágulos sanguíneos en las venas especialmente de las piernas (los síntomas incluyen hinchazón, dolor, y enrojecimiento de la pierna), que pueden trasladarse a través de los vasos sanguíneos a los pulmones causando dolor en el pecho y dificultad al respirar (si usted nota cualquiera de estos síntomas, acuda inmediatamente a su médico);</w:t>
      </w:r>
    </w:p>
    <w:p w14:paraId="68E3DC0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presión sanguínea elevada;</w:t>
      </w:r>
    </w:p>
    <w:p w14:paraId="68E3DC0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desmayos;</w:t>
      </w:r>
    </w:p>
    <w:p w14:paraId="68E3DC0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inhalación accidental de comida con riesgo de neumonía (infección pulmonar);</w:t>
      </w:r>
    </w:p>
    <w:p w14:paraId="68E3DC0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espasmos de los músculos alrededor de la glotis (una parte de la laringe);</w:t>
      </w:r>
    </w:p>
    <w:p w14:paraId="68E3DC0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inflamación del páncreas;</w:t>
      </w:r>
    </w:p>
    <w:p w14:paraId="68E3DC09"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dificultad para tragar;</w:t>
      </w:r>
    </w:p>
    <w:p w14:paraId="68E3DC0A"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diarrea;</w:t>
      </w:r>
    </w:p>
    <w:p w14:paraId="68E3DC0B"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molestias abdominales;</w:t>
      </w:r>
    </w:p>
    <w:p w14:paraId="68E3DC0C"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malestar de estómago;</w:t>
      </w:r>
    </w:p>
    <w:p w14:paraId="68E3DC0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fallo hepático;</w:t>
      </w:r>
    </w:p>
    <w:p w14:paraId="68E3DC0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inflamación del hígado;</w:t>
      </w:r>
    </w:p>
    <w:p w14:paraId="68E3DC0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coloración amarillenta de la piel y de la parte blanca de los ojos;</w:t>
      </w:r>
    </w:p>
    <w:p w14:paraId="68E3DC1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análisis con valores hepáticos anormales;</w:t>
      </w:r>
    </w:p>
    <w:p w14:paraId="68E3DC11"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sarpullido;</w:t>
      </w:r>
    </w:p>
    <w:p w14:paraId="68E3DC12"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fotosensibilidad cutánea;</w:t>
      </w:r>
    </w:p>
    <w:p w14:paraId="68E3DC13"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calvicie;</w:t>
      </w:r>
    </w:p>
    <w:p w14:paraId="68E3DC1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sudoración excesiva;</w:t>
      </w:r>
    </w:p>
    <w:p w14:paraId="68E3DC1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reacciones alérgicas graves, como la reacción al fármaco con eosinofilia y síntomas sistémicos (síndrome DRESS). El síndrome DRESS aparece inicialmente como síntomas pseudogripales con erupción cutánea en el rostro y, más adelante, con erupción cutánea generalizada, temperatura alta, ganglios linfáticos agrandados, aumento de las concentraciones de enzimas hepáticas observado en los análisis de sangre y aumento de un tipo de glóbulos blancos (eosinofilia);</w:t>
      </w:r>
    </w:p>
    <w:p w14:paraId="68E3DC1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degradación anormal de los músculos que puede provocar problemas renales;</w:t>
      </w:r>
    </w:p>
    <w:p w14:paraId="68E3DC1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dolor muscular;</w:t>
      </w:r>
    </w:p>
    <w:p w14:paraId="68E3DC1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rigidez;</w:t>
      </w:r>
    </w:p>
    <w:p w14:paraId="68E3DC19"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pérdida involuntaria de orina (incontinencia);</w:t>
      </w:r>
    </w:p>
    <w:p w14:paraId="68E3DC1A"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dificultad para orinar;</w:t>
      </w:r>
    </w:p>
    <w:p w14:paraId="68E3DC1B"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síntomas de abstinencia en los recién nacidos por exposición a fármacos durante el embarazo;</w:t>
      </w:r>
    </w:p>
    <w:p w14:paraId="68E3DC1C"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erección prolongada y/o dolorosa;</w:t>
      </w:r>
    </w:p>
    <w:p w14:paraId="68E3DC1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dificultad para controlar la temperatura central corporal o recalentamiento;</w:t>
      </w:r>
    </w:p>
    <w:p w14:paraId="68E3DC1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dolor de pecho;</w:t>
      </w:r>
    </w:p>
    <w:p w14:paraId="68E3DC1F" w14:textId="77777777" w:rsidR="00A80C76" w:rsidRDefault="006963B6">
      <w:pPr>
        <w:autoSpaceDE w:val="0"/>
        <w:autoSpaceDN w:val="0"/>
        <w:adjustRightInd w:val="0"/>
        <w:ind w:left="567" w:hanging="567"/>
        <w:rPr>
          <w:iCs/>
          <w:color w:val="000000"/>
          <w:lang w:val="es-ES"/>
        </w:rPr>
      </w:pPr>
      <w:r>
        <w:rPr>
          <w:iCs/>
          <w:color w:val="000000"/>
          <w:lang w:val="es-ES"/>
        </w:rPr>
        <w:lastRenderedPageBreak/>
        <w:t>•</w:t>
      </w:r>
      <w:r>
        <w:rPr>
          <w:iCs/>
          <w:color w:val="000000"/>
          <w:lang w:val="es-ES"/>
        </w:rPr>
        <w:tab/>
        <w:t>manos, tobillos o pies hinchados;</w:t>
      </w:r>
    </w:p>
    <w:p w14:paraId="68E3DC2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en los análisis de sangre: aumento o fluctuación de los niveles de azúcar en sangre, aumento de la hemoglobina glucosilada;</w:t>
      </w:r>
    </w:p>
    <w:p w14:paraId="68E3DC21" w14:textId="77777777" w:rsidR="00A80C76" w:rsidRDefault="006963B6">
      <w:pPr>
        <w:widowControl w:val="0"/>
        <w:ind w:left="567" w:hanging="567"/>
        <w:rPr>
          <w:iCs/>
          <w:color w:val="000000"/>
          <w:lang w:val="es-ES"/>
        </w:rPr>
      </w:pPr>
      <w:r>
        <w:rPr>
          <w:iCs/>
          <w:color w:val="000000"/>
          <w:lang w:val="es-ES"/>
        </w:rPr>
        <w:t>•</w:t>
      </w:r>
      <w:r>
        <w:rPr>
          <w:iCs/>
          <w:color w:val="000000"/>
          <w:lang w:val="es-ES"/>
        </w:rPr>
        <w:tab/>
        <w:t>incapacidad de resistir el impulso, instinto o tentación de realizar una acción que puede ser dañina para usted o para otros, pudiendo incluir:</w:t>
      </w:r>
    </w:p>
    <w:p w14:paraId="68E3DC22" w14:textId="77777777" w:rsidR="00A80C76" w:rsidRDefault="006963B6">
      <w:pPr>
        <w:widowControl w:val="0"/>
        <w:ind w:left="1134" w:hanging="567"/>
        <w:rPr>
          <w:iCs/>
          <w:color w:val="000000"/>
          <w:lang w:val="es-ES"/>
        </w:rPr>
      </w:pPr>
      <w:r>
        <w:rPr>
          <w:iCs/>
          <w:color w:val="000000"/>
          <w:lang w:val="es-ES"/>
        </w:rPr>
        <w:t>-</w:t>
      </w:r>
      <w:r>
        <w:rPr>
          <w:iCs/>
          <w:color w:val="000000"/>
          <w:lang w:val="es-ES"/>
        </w:rPr>
        <w:tab/>
        <w:t>fuerte impulso de jugar excesivamente a pesar de las serias consecuencias personales o familiares;</w:t>
      </w:r>
    </w:p>
    <w:p w14:paraId="68E3DC23" w14:textId="77777777" w:rsidR="00A80C76" w:rsidRDefault="006963B6">
      <w:pPr>
        <w:widowControl w:val="0"/>
        <w:ind w:left="1134" w:hanging="567"/>
        <w:rPr>
          <w:iCs/>
          <w:color w:val="000000"/>
          <w:lang w:val="es-ES"/>
        </w:rPr>
      </w:pPr>
      <w:r>
        <w:rPr>
          <w:iCs/>
          <w:color w:val="000000"/>
          <w:lang w:val="es-ES"/>
        </w:rPr>
        <w:t>-</w:t>
      </w:r>
      <w:r>
        <w:rPr>
          <w:iCs/>
          <w:color w:val="000000"/>
          <w:lang w:val="es-ES"/>
        </w:rPr>
        <w:tab/>
        <w:t>interés sexual alterado o aumentado y comportamiento preocupante para usted o para otros, por ejemplo, aumento del apetito sexual;</w:t>
      </w:r>
    </w:p>
    <w:p w14:paraId="68E3DC24" w14:textId="77777777" w:rsidR="00A80C76" w:rsidRDefault="006963B6">
      <w:pPr>
        <w:widowControl w:val="0"/>
        <w:ind w:left="1134" w:hanging="567"/>
        <w:rPr>
          <w:iCs/>
          <w:color w:val="000000"/>
          <w:lang w:val="es-ES"/>
        </w:rPr>
      </w:pPr>
      <w:r>
        <w:rPr>
          <w:iCs/>
          <w:color w:val="000000"/>
          <w:lang w:val="es-ES"/>
        </w:rPr>
        <w:t>-</w:t>
      </w:r>
      <w:r>
        <w:rPr>
          <w:iCs/>
          <w:color w:val="000000"/>
          <w:lang w:val="es-ES"/>
        </w:rPr>
        <w:tab/>
        <w:t>compra excesiva incontrolable;</w:t>
      </w:r>
    </w:p>
    <w:p w14:paraId="68E3DC25" w14:textId="77777777" w:rsidR="00A80C76" w:rsidRDefault="006963B6">
      <w:pPr>
        <w:widowControl w:val="0"/>
        <w:ind w:left="1134" w:hanging="567"/>
        <w:rPr>
          <w:iCs/>
          <w:color w:val="000000"/>
          <w:lang w:val="es-ES"/>
        </w:rPr>
      </w:pPr>
      <w:r>
        <w:rPr>
          <w:iCs/>
          <w:color w:val="000000"/>
          <w:lang w:val="es-ES"/>
        </w:rPr>
        <w:t>-</w:t>
      </w:r>
      <w:r>
        <w:rPr>
          <w:iCs/>
          <w:color w:val="000000"/>
          <w:lang w:val="es-ES"/>
        </w:rPr>
        <w:tab/>
        <w:t>atracón (ingesta de grandes cantidades de comida en un corto periodo de tiempo) o ingesta compulsiva (ingesta de más comida de lo normal y más de la necesaria para satisfacer el hambre);</w:t>
      </w:r>
    </w:p>
    <w:p w14:paraId="68E3DC26" w14:textId="77777777" w:rsidR="00A80C76" w:rsidRDefault="006963B6">
      <w:pPr>
        <w:widowControl w:val="0"/>
        <w:ind w:left="1134" w:hanging="567"/>
        <w:rPr>
          <w:iCs/>
          <w:color w:val="000000"/>
          <w:lang w:val="es-ES"/>
        </w:rPr>
      </w:pPr>
      <w:r>
        <w:rPr>
          <w:iCs/>
          <w:color w:val="000000"/>
          <w:lang w:val="es-ES"/>
        </w:rPr>
        <w:t>-</w:t>
      </w:r>
      <w:r>
        <w:rPr>
          <w:iCs/>
          <w:color w:val="000000"/>
          <w:lang w:val="es-ES"/>
        </w:rPr>
        <w:tab/>
        <w:t>tendencia a deambular.</w:t>
      </w:r>
    </w:p>
    <w:p w14:paraId="68E3DC27" w14:textId="77777777" w:rsidR="00A80C76" w:rsidRDefault="006963B6">
      <w:pPr>
        <w:widowControl w:val="0"/>
        <w:ind w:left="567"/>
        <w:rPr>
          <w:iCs/>
          <w:color w:val="000000"/>
          <w:lang w:val="es-ES"/>
        </w:rPr>
      </w:pPr>
      <w:r>
        <w:rPr>
          <w:iCs/>
          <w:color w:val="000000"/>
          <w:lang w:val="es-ES"/>
        </w:rPr>
        <w:t>Informe a su médico si presenta alguno de estos comportamientos; él le explicará la manera de manejar o reducir los síntomas.</w:t>
      </w:r>
    </w:p>
    <w:p w14:paraId="68E3DC28" w14:textId="77777777" w:rsidR="00A80C76" w:rsidRDefault="00A80C76">
      <w:pPr>
        <w:pStyle w:val="EMEABodyText"/>
        <w:widowControl w:val="0"/>
        <w:rPr>
          <w:lang w:val="es-ES"/>
        </w:rPr>
      </w:pPr>
    </w:p>
    <w:p w14:paraId="68E3DC29" w14:textId="77777777" w:rsidR="00A80C76" w:rsidRDefault="006963B6">
      <w:pPr>
        <w:pStyle w:val="EMEABodyText"/>
        <w:widowControl w:val="0"/>
        <w:rPr>
          <w:lang w:val="es-ES"/>
        </w:rPr>
      </w:pPr>
      <w:r>
        <w:rPr>
          <w:lang w:val="es-ES"/>
        </w:rPr>
        <w:t>En pacientes de edad avanzada con demencia, se han comunicado mayor número de casos fatales mientras tomaban aripiprazol. Además, se han comunicado casos de ictus o "mini" ictus.</w:t>
      </w:r>
    </w:p>
    <w:p w14:paraId="68E3DC2A" w14:textId="77777777" w:rsidR="00A80C76" w:rsidRDefault="00A80C76">
      <w:pPr>
        <w:pStyle w:val="EMEABodyText"/>
        <w:widowControl w:val="0"/>
        <w:rPr>
          <w:lang w:val="es-ES"/>
        </w:rPr>
      </w:pPr>
    </w:p>
    <w:p w14:paraId="68E3DC2B" w14:textId="77777777" w:rsidR="00A80C76" w:rsidRDefault="006963B6">
      <w:pPr>
        <w:pStyle w:val="EMEABodyText"/>
        <w:widowControl w:val="0"/>
        <w:rPr>
          <w:b/>
          <w:lang w:val="es-ES"/>
        </w:rPr>
      </w:pPr>
      <w:r>
        <w:rPr>
          <w:b/>
          <w:lang w:val="es-ES"/>
        </w:rPr>
        <w:t>Otros efectos adversos en niños y adolescentes</w:t>
      </w:r>
    </w:p>
    <w:p w14:paraId="68E3DC2C" w14:textId="77777777" w:rsidR="00A80C76" w:rsidRDefault="006963B6">
      <w:pPr>
        <w:pStyle w:val="EMEABodyText"/>
        <w:widowControl w:val="0"/>
        <w:rPr>
          <w:lang w:val="es-ES"/>
        </w:rPr>
      </w:pPr>
      <w:r>
        <w:rPr>
          <w:lang w:val="es-ES"/>
        </w:rPr>
        <w:t>Adolescentes de 13 años o más experimentaron efectos adversos similares en frecuencia y tipo a los de los adultos excepto en somnolencia, espasmos o contracciones incontrolables, inquietud, y cansancio que fueron muy frecuentes (afecta a más de 1 de cada 10 pacientes) y dolor abdominal superior, sequedad de boca, aumento de la frecuencia cardíaca, ganancia de peso, aumento del apetito, fasciculaciones musculares, movimientos involuntarios de las extremidades, y mareos, especialmente cuando se levantaron tras estar tumbados o sentados, que fueron frecuentes (afecta hasta 1 de cada 10 pacientes).</w:t>
      </w:r>
    </w:p>
    <w:p w14:paraId="68E3DC2D" w14:textId="77777777" w:rsidR="00A80C76" w:rsidRDefault="00A80C76">
      <w:pPr>
        <w:pStyle w:val="EMEABodyText"/>
        <w:widowControl w:val="0"/>
        <w:rPr>
          <w:lang w:val="es-ES"/>
        </w:rPr>
      </w:pPr>
    </w:p>
    <w:p w14:paraId="68E3DC2E" w14:textId="77777777" w:rsidR="00A80C76" w:rsidRDefault="006963B6">
      <w:pPr>
        <w:pStyle w:val="EMEABodyText"/>
        <w:widowControl w:val="0"/>
        <w:rPr>
          <w:b/>
          <w:lang w:val="es-ES"/>
        </w:rPr>
      </w:pPr>
      <w:r>
        <w:rPr>
          <w:b/>
          <w:lang w:val="es-ES"/>
        </w:rPr>
        <w:t>Comunicación de efectos adversos</w:t>
      </w:r>
    </w:p>
    <w:p w14:paraId="68E3DC2F" w14:textId="77777777" w:rsidR="00A80C76" w:rsidRDefault="006963B6">
      <w:pPr>
        <w:pStyle w:val="EMEABodyText"/>
        <w:widowControl w:val="0"/>
        <w:rPr>
          <w:lang w:val="es-ES"/>
        </w:rPr>
      </w:pPr>
      <w:r>
        <w:rPr>
          <w:lang w:val="es-ES"/>
        </w:rPr>
        <w:t xml:space="preserve">Si experimenta cualquier tipo de efecto adverso, consulte a su médico o farmacéutico, incluso si se trata de posibles efectos adversos que no aparecen en este prospecto. También puede comunicarlos directamente a través del </w:t>
      </w:r>
      <w:r>
        <w:rPr>
          <w:highlight w:val="lightGray"/>
          <w:lang w:val="es-ES"/>
        </w:rPr>
        <w:t xml:space="preserve">sistema nacional de notificación incluido en el </w:t>
      </w:r>
      <w:hyperlink r:id="rId17" w:history="1">
        <w:r w:rsidR="00A80C76">
          <w:rPr>
            <w:color w:val="0000FF"/>
            <w:highlight w:val="lightGray"/>
            <w:u w:val="single"/>
            <w:lang w:val="es-ES"/>
          </w:rPr>
          <w:t>Apéndice V</w:t>
        </w:r>
      </w:hyperlink>
      <w:r>
        <w:rPr>
          <w:highlight w:val="lightGray"/>
          <w:lang w:val="es-ES"/>
        </w:rPr>
        <w:t>.</w:t>
      </w:r>
      <w:r>
        <w:rPr>
          <w:lang w:val="es-ES"/>
        </w:rPr>
        <w:t xml:space="preserve"> Mediante la comunicación de efectos adversos usted puede contribuir a proporcionar más información sobre la seguridad de este medicamento.</w:t>
      </w:r>
    </w:p>
    <w:p w14:paraId="68E3DC30" w14:textId="77777777" w:rsidR="00A80C76" w:rsidRDefault="00A80C76">
      <w:pPr>
        <w:pStyle w:val="EMEABodyText"/>
        <w:widowControl w:val="0"/>
        <w:rPr>
          <w:lang w:val="es-ES"/>
        </w:rPr>
      </w:pPr>
    </w:p>
    <w:p w14:paraId="68E3DC31" w14:textId="77777777" w:rsidR="00A80C76" w:rsidRDefault="00A80C76">
      <w:pPr>
        <w:pStyle w:val="EMEABodyText"/>
        <w:widowControl w:val="0"/>
        <w:rPr>
          <w:lang w:val="es-ES"/>
        </w:rPr>
      </w:pPr>
    </w:p>
    <w:p w14:paraId="68E3DC32" w14:textId="77777777" w:rsidR="00A80C76" w:rsidRDefault="006963B6">
      <w:pPr>
        <w:rPr>
          <w:b/>
          <w:lang w:val="es-ES"/>
        </w:rPr>
      </w:pPr>
      <w:r>
        <w:rPr>
          <w:b/>
          <w:lang w:val="es-ES"/>
        </w:rPr>
        <w:t>5.</w:t>
      </w:r>
      <w:r>
        <w:rPr>
          <w:b/>
          <w:lang w:val="es-ES"/>
        </w:rPr>
        <w:tab/>
        <w:t>Conservación de ABILIFY</w:t>
      </w:r>
    </w:p>
    <w:p w14:paraId="68E3DC33" w14:textId="77777777" w:rsidR="00A80C76" w:rsidRDefault="00A80C76">
      <w:pPr>
        <w:pStyle w:val="EMEAHeading1"/>
        <w:keepNext w:val="0"/>
        <w:keepLines w:val="0"/>
        <w:widowControl w:val="0"/>
        <w:ind w:left="0" w:firstLine="0"/>
        <w:outlineLvl w:val="9"/>
        <w:rPr>
          <w:lang w:val="es-ES"/>
        </w:rPr>
      </w:pPr>
    </w:p>
    <w:p w14:paraId="68E3DC34" w14:textId="77777777" w:rsidR="00A80C76" w:rsidRDefault="006963B6">
      <w:pPr>
        <w:pStyle w:val="EMEABodyText"/>
        <w:widowControl w:val="0"/>
        <w:rPr>
          <w:lang w:val="es-ES"/>
        </w:rPr>
      </w:pPr>
      <w:r>
        <w:rPr>
          <w:lang w:val="es-ES"/>
        </w:rPr>
        <w:t>Mantener este medicamento fuera de la vista y del alcance de los niños.</w:t>
      </w:r>
    </w:p>
    <w:p w14:paraId="68E3DC35" w14:textId="77777777" w:rsidR="00A80C76" w:rsidRDefault="00A80C76">
      <w:pPr>
        <w:pStyle w:val="EMEABodyText"/>
        <w:widowControl w:val="0"/>
        <w:rPr>
          <w:lang w:val="es-ES"/>
        </w:rPr>
      </w:pPr>
    </w:p>
    <w:p w14:paraId="68E3DC36" w14:textId="77777777" w:rsidR="00A80C76" w:rsidRDefault="006963B6">
      <w:pPr>
        <w:pStyle w:val="EMEABodyText"/>
        <w:widowControl w:val="0"/>
        <w:rPr>
          <w:lang w:val="es-ES"/>
        </w:rPr>
      </w:pPr>
      <w:r>
        <w:rPr>
          <w:lang w:val="es-ES"/>
        </w:rPr>
        <w:t>No utilice este medicamento después de la fecha de caducidad que aparece en el envase después de CAD. La fecha de caducidad es el último día del mes que se indica.</w:t>
      </w:r>
    </w:p>
    <w:p w14:paraId="68E3DC37" w14:textId="77777777" w:rsidR="00A80C76" w:rsidRDefault="00A80C76">
      <w:pPr>
        <w:pStyle w:val="EMEABodyText"/>
        <w:widowControl w:val="0"/>
        <w:rPr>
          <w:lang w:val="es-ES"/>
        </w:rPr>
      </w:pPr>
    </w:p>
    <w:p w14:paraId="68E3DC38" w14:textId="77777777" w:rsidR="00A80C76" w:rsidRDefault="006963B6">
      <w:pPr>
        <w:pStyle w:val="EMEABodyText"/>
        <w:widowControl w:val="0"/>
        <w:rPr>
          <w:lang w:val="es-ES"/>
        </w:rPr>
      </w:pPr>
      <w:r>
        <w:rPr>
          <w:lang w:val="es-ES"/>
        </w:rPr>
        <w:t>Conservar en el embalaje original para protegerlo de la humedad.</w:t>
      </w:r>
    </w:p>
    <w:p w14:paraId="68E3DC39" w14:textId="77777777" w:rsidR="00A80C76" w:rsidRDefault="00A80C76">
      <w:pPr>
        <w:pStyle w:val="EMEABodyText"/>
        <w:widowControl w:val="0"/>
        <w:rPr>
          <w:lang w:val="es-ES"/>
        </w:rPr>
      </w:pPr>
    </w:p>
    <w:p w14:paraId="68E3DC3A" w14:textId="77777777" w:rsidR="00A80C76" w:rsidRDefault="006963B6">
      <w:pPr>
        <w:pStyle w:val="EMEABodyText"/>
        <w:widowControl w:val="0"/>
        <w:rPr>
          <w:lang w:val="es-ES"/>
        </w:rPr>
      </w:pPr>
      <w:r>
        <w:rPr>
          <w:lang w:val="es-ES"/>
        </w:rPr>
        <w:t>Los medicamentos no se deben tirar por los desagües ni a la basura. Pregunte a su farmacéutico cómo deshacerse de los envases y de los medicamentos que ya no necesita. De esta forma, ayudará a proteger el medio ambiente.</w:t>
      </w:r>
    </w:p>
    <w:p w14:paraId="68E3DC3B" w14:textId="77777777" w:rsidR="00A80C76" w:rsidRDefault="00A80C76">
      <w:pPr>
        <w:pStyle w:val="EMEABodyText"/>
        <w:widowControl w:val="0"/>
        <w:rPr>
          <w:lang w:val="es-ES"/>
        </w:rPr>
      </w:pPr>
    </w:p>
    <w:p w14:paraId="68E3DC3C" w14:textId="77777777" w:rsidR="00A80C76" w:rsidRDefault="00A80C76">
      <w:pPr>
        <w:pStyle w:val="EMEABodyText"/>
        <w:widowControl w:val="0"/>
        <w:rPr>
          <w:lang w:val="es-ES"/>
        </w:rPr>
      </w:pPr>
    </w:p>
    <w:p w14:paraId="68E3DC3D" w14:textId="77777777" w:rsidR="00A80C76" w:rsidRDefault="006963B6">
      <w:pPr>
        <w:rPr>
          <w:b/>
          <w:lang w:val="es-ES"/>
        </w:rPr>
      </w:pPr>
      <w:r>
        <w:rPr>
          <w:b/>
          <w:lang w:val="es-ES"/>
        </w:rPr>
        <w:t>6.</w:t>
      </w:r>
      <w:r>
        <w:rPr>
          <w:b/>
          <w:lang w:val="es-ES"/>
        </w:rPr>
        <w:tab/>
        <w:t>Contenido del envase e información adicional</w:t>
      </w:r>
    </w:p>
    <w:p w14:paraId="68E3DC3E" w14:textId="77777777" w:rsidR="00A80C76" w:rsidRDefault="00A80C76">
      <w:pPr>
        <w:pStyle w:val="EMEABodyText"/>
        <w:rPr>
          <w:lang w:val="es-ES"/>
        </w:rPr>
      </w:pPr>
    </w:p>
    <w:p w14:paraId="68E3DC3F" w14:textId="77777777" w:rsidR="00A80C76" w:rsidRDefault="006963B6">
      <w:pPr>
        <w:pStyle w:val="EMEAHeading2"/>
        <w:keepNext w:val="0"/>
        <w:keepLines w:val="0"/>
        <w:widowControl w:val="0"/>
        <w:outlineLvl w:val="9"/>
        <w:rPr>
          <w:lang w:val="es-ES"/>
        </w:rPr>
      </w:pPr>
      <w:r>
        <w:rPr>
          <w:lang w:val="es-ES"/>
        </w:rPr>
        <w:t>Composición de ABILIFY</w:t>
      </w:r>
    </w:p>
    <w:p w14:paraId="68E3DC40"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El principio activo es aripiprazol.</w:t>
      </w:r>
    </w:p>
    <w:p w14:paraId="68E3DC41" w14:textId="77777777" w:rsidR="00A80C76" w:rsidRDefault="006963B6">
      <w:pPr>
        <w:pStyle w:val="EMEABodyTextIndent"/>
        <w:widowControl w:val="0"/>
        <w:numPr>
          <w:ilvl w:val="0"/>
          <w:numId w:val="0"/>
        </w:numPr>
        <w:ind w:left="567"/>
        <w:rPr>
          <w:lang w:val="es-ES"/>
        </w:rPr>
      </w:pPr>
      <w:r>
        <w:rPr>
          <w:lang w:val="es-ES"/>
        </w:rPr>
        <w:t>Cada comprimido contiene 5 mg de aripiprazol.</w:t>
      </w:r>
    </w:p>
    <w:p w14:paraId="68E3DC42" w14:textId="77777777" w:rsidR="00A80C76" w:rsidRDefault="006963B6">
      <w:pPr>
        <w:pStyle w:val="EMEABodyTextIndent"/>
        <w:widowControl w:val="0"/>
        <w:numPr>
          <w:ilvl w:val="0"/>
          <w:numId w:val="0"/>
        </w:numPr>
        <w:ind w:left="567"/>
        <w:rPr>
          <w:lang w:val="es-ES"/>
        </w:rPr>
      </w:pPr>
      <w:r>
        <w:rPr>
          <w:lang w:val="es-ES"/>
        </w:rPr>
        <w:t>Cada comprimido contiene 10 mg de aripiprazol.</w:t>
      </w:r>
    </w:p>
    <w:p w14:paraId="68E3DC43" w14:textId="77777777" w:rsidR="00A80C76" w:rsidRDefault="006963B6">
      <w:pPr>
        <w:pStyle w:val="EMEABodyTextIndent"/>
        <w:widowControl w:val="0"/>
        <w:numPr>
          <w:ilvl w:val="0"/>
          <w:numId w:val="0"/>
        </w:numPr>
        <w:ind w:left="567"/>
        <w:rPr>
          <w:lang w:val="es-ES"/>
        </w:rPr>
      </w:pPr>
      <w:r>
        <w:rPr>
          <w:lang w:val="es-ES"/>
        </w:rPr>
        <w:lastRenderedPageBreak/>
        <w:t>Cada comprimido contiene 15 mg de aripiprazol.</w:t>
      </w:r>
    </w:p>
    <w:p w14:paraId="68E3DC44" w14:textId="77777777" w:rsidR="00A80C76" w:rsidRDefault="006963B6">
      <w:pPr>
        <w:pStyle w:val="EMEABodyTextIndent"/>
        <w:widowControl w:val="0"/>
        <w:numPr>
          <w:ilvl w:val="0"/>
          <w:numId w:val="0"/>
        </w:numPr>
        <w:ind w:left="567"/>
        <w:rPr>
          <w:lang w:val="es-ES"/>
        </w:rPr>
      </w:pPr>
      <w:r>
        <w:rPr>
          <w:lang w:val="es-ES"/>
        </w:rPr>
        <w:t>Cada comprimido contiene 30 mg de aripiprazol.</w:t>
      </w:r>
    </w:p>
    <w:p w14:paraId="68E3DC45" w14:textId="77777777" w:rsidR="00A80C76" w:rsidRDefault="00A80C76">
      <w:pPr>
        <w:pStyle w:val="EMEABodyText"/>
        <w:rPr>
          <w:lang w:val="es-ES"/>
        </w:rPr>
      </w:pPr>
    </w:p>
    <w:p w14:paraId="68E3DC46"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Los demás componentes son lactosa monohidrato, almidón de maíz, celulosa microcristalina, hidroxipropilcelulosa, estearato de magnesio.</w:t>
      </w:r>
    </w:p>
    <w:p w14:paraId="68E3DC47" w14:textId="77777777" w:rsidR="00A80C76" w:rsidRDefault="006963B6">
      <w:pPr>
        <w:ind w:left="567"/>
        <w:rPr>
          <w:u w:val="single"/>
          <w:lang w:val="es-ES"/>
        </w:rPr>
      </w:pPr>
      <w:r>
        <w:rPr>
          <w:u w:val="single"/>
          <w:lang w:val="es-ES"/>
        </w:rPr>
        <w:t>Recubrimiento del comprimido</w:t>
      </w:r>
    </w:p>
    <w:p w14:paraId="68E3DC48" w14:textId="77777777" w:rsidR="00A80C76" w:rsidRDefault="006963B6">
      <w:pPr>
        <w:ind w:left="567"/>
        <w:rPr>
          <w:lang w:val="es-ES"/>
        </w:rPr>
      </w:pPr>
      <w:r>
        <w:rPr>
          <w:lang w:val="es-ES"/>
        </w:rPr>
        <w:t>ABILIFY 5 mg comprimidos:</w:t>
      </w:r>
      <w:r>
        <w:rPr>
          <w:lang w:val="es-ES"/>
        </w:rPr>
        <w:tab/>
      </w:r>
      <w:r>
        <w:rPr>
          <w:lang w:val="es-ES"/>
        </w:rPr>
        <w:tab/>
        <w:t>laca alumínica de índigo carmín (E 132)</w:t>
      </w:r>
    </w:p>
    <w:p w14:paraId="68E3DC49" w14:textId="77777777" w:rsidR="00A80C76" w:rsidRDefault="006963B6">
      <w:pPr>
        <w:ind w:left="567"/>
        <w:rPr>
          <w:lang w:val="es-ES"/>
        </w:rPr>
      </w:pPr>
      <w:r>
        <w:rPr>
          <w:lang w:val="es-ES"/>
        </w:rPr>
        <w:t>ABILIFY 10 mg comprimidos:</w:t>
      </w:r>
      <w:r>
        <w:rPr>
          <w:lang w:val="es-ES"/>
        </w:rPr>
        <w:tab/>
      </w:r>
      <w:r>
        <w:rPr>
          <w:lang w:val="es-ES"/>
        </w:rPr>
        <w:tab/>
        <w:t>óxido de hierro rojo (E 172)</w:t>
      </w:r>
    </w:p>
    <w:p w14:paraId="68E3DC4A" w14:textId="77777777" w:rsidR="00A80C76" w:rsidRDefault="006963B6">
      <w:pPr>
        <w:ind w:left="567"/>
        <w:rPr>
          <w:lang w:val="es-ES"/>
        </w:rPr>
      </w:pPr>
      <w:r>
        <w:rPr>
          <w:lang w:val="es-ES"/>
        </w:rPr>
        <w:t>ABILIFY 15 mg comprimidos:</w:t>
      </w:r>
      <w:r>
        <w:rPr>
          <w:lang w:val="es-ES"/>
        </w:rPr>
        <w:tab/>
      </w:r>
      <w:r>
        <w:rPr>
          <w:lang w:val="es-ES"/>
        </w:rPr>
        <w:tab/>
        <w:t>óxido de hierro amarillo (E 172)</w:t>
      </w:r>
    </w:p>
    <w:p w14:paraId="68E3DC4B" w14:textId="77777777" w:rsidR="00A80C76" w:rsidRDefault="006963B6">
      <w:pPr>
        <w:ind w:left="567"/>
        <w:rPr>
          <w:lang w:val="es-ES"/>
        </w:rPr>
      </w:pPr>
      <w:r>
        <w:rPr>
          <w:lang w:val="es-ES"/>
        </w:rPr>
        <w:t>ABILIFY 30 mg comprimidos:</w:t>
      </w:r>
      <w:r>
        <w:rPr>
          <w:lang w:val="es-ES"/>
        </w:rPr>
        <w:tab/>
      </w:r>
      <w:r>
        <w:rPr>
          <w:lang w:val="es-ES"/>
        </w:rPr>
        <w:tab/>
        <w:t>óxido de hierro rojo (E 172)</w:t>
      </w:r>
    </w:p>
    <w:p w14:paraId="68E3DC4C" w14:textId="77777777" w:rsidR="00A80C76" w:rsidRDefault="00A80C76">
      <w:pPr>
        <w:pStyle w:val="EMEABodyText"/>
        <w:widowControl w:val="0"/>
        <w:rPr>
          <w:lang w:val="es-ES"/>
        </w:rPr>
      </w:pPr>
    </w:p>
    <w:p w14:paraId="68E3DC4D" w14:textId="77777777" w:rsidR="00A80C76" w:rsidRDefault="006963B6">
      <w:pPr>
        <w:pStyle w:val="EMEAHeading2"/>
        <w:keepNext w:val="0"/>
        <w:keepLines w:val="0"/>
        <w:widowControl w:val="0"/>
        <w:outlineLvl w:val="9"/>
        <w:rPr>
          <w:lang w:val="es-ES"/>
        </w:rPr>
      </w:pPr>
      <w:r>
        <w:rPr>
          <w:lang w:val="es-ES"/>
        </w:rPr>
        <w:t>Aspecto de ABILIFY y contenido del envase</w:t>
      </w:r>
    </w:p>
    <w:p w14:paraId="68E3DC4E" w14:textId="77777777" w:rsidR="00A80C76" w:rsidRDefault="006963B6">
      <w:pPr>
        <w:pStyle w:val="EMEABodyText"/>
        <w:widowControl w:val="0"/>
        <w:rPr>
          <w:lang w:val="es-ES"/>
        </w:rPr>
      </w:pPr>
      <w:r>
        <w:rPr>
          <w:lang w:val="es-ES"/>
        </w:rPr>
        <w:t>Los comprimidos de ABILIFY 5</w:t>
      </w:r>
      <w:r>
        <w:rPr>
          <w:b/>
          <w:lang w:val="es-ES"/>
        </w:rPr>
        <w:t> </w:t>
      </w:r>
      <w:r>
        <w:rPr>
          <w:lang w:val="es-ES"/>
        </w:rPr>
        <w:t>mg son rectangulares y de color azul, grabados con “A-007”</w:t>
      </w:r>
      <w:r>
        <w:rPr>
          <w:b/>
          <w:lang w:val="es-ES"/>
        </w:rPr>
        <w:t> </w:t>
      </w:r>
      <w:r>
        <w:rPr>
          <w:lang w:val="es-ES"/>
        </w:rPr>
        <w:t>y “5”</w:t>
      </w:r>
      <w:r>
        <w:rPr>
          <w:b/>
          <w:lang w:val="es-ES"/>
        </w:rPr>
        <w:t> </w:t>
      </w:r>
      <w:r>
        <w:rPr>
          <w:lang w:val="es-ES"/>
        </w:rPr>
        <w:t>en una cara.</w:t>
      </w:r>
    </w:p>
    <w:p w14:paraId="68E3DC4F" w14:textId="77777777" w:rsidR="00A80C76" w:rsidRDefault="006963B6">
      <w:pPr>
        <w:pStyle w:val="EMEABodyText"/>
        <w:widowControl w:val="0"/>
        <w:rPr>
          <w:lang w:val="es-ES"/>
        </w:rPr>
      </w:pPr>
      <w:r>
        <w:rPr>
          <w:lang w:val="es-ES"/>
        </w:rPr>
        <w:t>Los comprimidos de ABILIFY 10</w:t>
      </w:r>
      <w:r>
        <w:rPr>
          <w:b/>
          <w:lang w:val="es-ES"/>
        </w:rPr>
        <w:t> </w:t>
      </w:r>
      <w:r>
        <w:rPr>
          <w:lang w:val="es-ES"/>
        </w:rPr>
        <w:t>mg son rectangulares y de color rosa, grabados con “A-008”</w:t>
      </w:r>
      <w:r>
        <w:rPr>
          <w:b/>
          <w:lang w:val="es-ES"/>
        </w:rPr>
        <w:t> </w:t>
      </w:r>
      <w:r>
        <w:rPr>
          <w:lang w:val="es-ES"/>
        </w:rPr>
        <w:t>y “10”</w:t>
      </w:r>
      <w:r>
        <w:rPr>
          <w:b/>
          <w:lang w:val="es-ES"/>
        </w:rPr>
        <w:t> </w:t>
      </w:r>
      <w:r>
        <w:rPr>
          <w:lang w:val="es-ES"/>
        </w:rPr>
        <w:t>en una cara.</w:t>
      </w:r>
    </w:p>
    <w:p w14:paraId="68E3DC50" w14:textId="77777777" w:rsidR="00A80C76" w:rsidRDefault="006963B6">
      <w:pPr>
        <w:pStyle w:val="EMEABodyText"/>
        <w:widowControl w:val="0"/>
        <w:rPr>
          <w:lang w:val="es-ES"/>
        </w:rPr>
      </w:pPr>
      <w:r>
        <w:rPr>
          <w:lang w:val="es-ES"/>
        </w:rPr>
        <w:t>Los comprimidos de ABILIFY 15</w:t>
      </w:r>
      <w:r>
        <w:rPr>
          <w:b/>
          <w:lang w:val="es-ES"/>
        </w:rPr>
        <w:t> </w:t>
      </w:r>
      <w:r>
        <w:rPr>
          <w:lang w:val="es-ES"/>
        </w:rPr>
        <w:t>mg son redondos y de color amarillo, grabados con “A-009”</w:t>
      </w:r>
      <w:r>
        <w:rPr>
          <w:b/>
          <w:lang w:val="es-ES"/>
        </w:rPr>
        <w:t> </w:t>
      </w:r>
      <w:r>
        <w:rPr>
          <w:lang w:val="es-ES"/>
        </w:rPr>
        <w:t>y “15”</w:t>
      </w:r>
      <w:r>
        <w:rPr>
          <w:b/>
          <w:lang w:val="es-ES"/>
        </w:rPr>
        <w:t> </w:t>
      </w:r>
      <w:r>
        <w:rPr>
          <w:lang w:val="es-ES"/>
        </w:rPr>
        <w:t>en una cara.</w:t>
      </w:r>
    </w:p>
    <w:p w14:paraId="68E3DC51" w14:textId="77777777" w:rsidR="00A80C76" w:rsidRDefault="006963B6">
      <w:pPr>
        <w:pStyle w:val="EMEABodyText"/>
        <w:widowControl w:val="0"/>
        <w:rPr>
          <w:lang w:val="es-ES"/>
        </w:rPr>
      </w:pPr>
      <w:r>
        <w:rPr>
          <w:lang w:val="es-ES"/>
        </w:rPr>
        <w:t>Los comprimidos de ABILIFY 30</w:t>
      </w:r>
      <w:r>
        <w:rPr>
          <w:b/>
          <w:lang w:val="es-ES"/>
        </w:rPr>
        <w:t> </w:t>
      </w:r>
      <w:r>
        <w:rPr>
          <w:lang w:val="es-ES"/>
        </w:rPr>
        <w:t>mg son redondos y de color rosa, grabados con “A-011”</w:t>
      </w:r>
      <w:r>
        <w:rPr>
          <w:b/>
          <w:lang w:val="es-ES"/>
        </w:rPr>
        <w:t> </w:t>
      </w:r>
      <w:r>
        <w:rPr>
          <w:lang w:val="es-ES"/>
        </w:rPr>
        <w:t>y “30”</w:t>
      </w:r>
      <w:r>
        <w:rPr>
          <w:b/>
          <w:lang w:val="es-ES"/>
        </w:rPr>
        <w:t> </w:t>
      </w:r>
      <w:r>
        <w:rPr>
          <w:lang w:val="es-ES"/>
        </w:rPr>
        <w:t>en una cara.</w:t>
      </w:r>
    </w:p>
    <w:p w14:paraId="68E3DC52" w14:textId="77777777" w:rsidR="00A80C76" w:rsidRDefault="00A80C76">
      <w:pPr>
        <w:pStyle w:val="EMEABodyText"/>
        <w:widowControl w:val="0"/>
        <w:rPr>
          <w:lang w:val="es-ES"/>
        </w:rPr>
      </w:pPr>
    </w:p>
    <w:p w14:paraId="68E3DC53" w14:textId="77777777" w:rsidR="00A80C76" w:rsidRDefault="006963B6">
      <w:pPr>
        <w:widowControl w:val="0"/>
        <w:rPr>
          <w:color w:val="000000"/>
          <w:lang w:val="es-ES"/>
        </w:rPr>
      </w:pPr>
      <w:r>
        <w:rPr>
          <w:color w:val="000000"/>
          <w:lang w:val="es-ES"/>
        </w:rPr>
        <w:t>ABILIFY se presenta en blísteres unidosis envasados en cajas que contienen 14 × 1, 28 × 1, 49 × 1, 56 × 1 o 98 × 1 comprimidos.</w:t>
      </w:r>
    </w:p>
    <w:p w14:paraId="68E3DC54" w14:textId="77777777" w:rsidR="00A80C76" w:rsidRDefault="00A80C76">
      <w:pPr>
        <w:pStyle w:val="EMEABodyText"/>
        <w:widowControl w:val="0"/>
        <w:rPr>
          <w:lang w:val="es-ES"/>
        </w:rPr>
      </w:pPr>
    </w:p>
    <w:p w14:paraId="68E3DC55" w14:textId="77777777" w:rsidR="00A80C76" w:rsidRDefault="006963B6">
      <w:pPr>
        <w:pStyle w:val="EMEABodyText"/>
        <w:widowControl w:val="0"/>
        <w:rPr>
          <w:lang w:val="es-ES"/>
        </w:rPr>
      </w:pPr>
      <w:r>
        <w:rPr>
          <w:lang w:val="es-ES"/>
        </w:rPr>
        <w:t>Puede que solamente estén comercializados algunos tamaños de envases.</w:t>
      </w:r>
    </w:p>
    <w:p w14:paraId="68E3DC56" w14:textId="77777777" w:rsidR="00A80C76" w:rsidRDefault="00A80C76">
      <w:pPr>
        <w:pStyle w:val="EMEABodyText"/>
        <w:widowControl w:val="0"/>
        <w:rPr>
          <w:lang w:val="es-ES"/>
        </w:rPr>
      </w:pPr>
    </w:p>
    <w:p w14:paraId="68E3DC57" w14:textId="77777777" w:rsidR="00A80C76" w:rsidRDefault="006963B6">
      <w:pPr>
        <w:pStyle w:val="EMEAHeading2"/>
        <w:keepNext w:val="0"/>
        <w:keepLines w:val="0"/>
        <w:widowControl w:val="0"/>
        <w:outlineLvl w:val="9"/>
        <w:rPr>
          <w:lang w:val="es-ES"/>
        </w:rPr>
      </w:pPr>
      <w:r>
        <w:rPr>
          <w:lang w:val="es-ES"/>
        </w:rPr>
        <w:t>Titular de la autorización de comercialización</w:t>
      </w:r>
    </w:p>
    <w:p w14:paraId="68E3DC58" w14:textId="77777777" w:rsidR="00A80C76" w:rsidRDefault="006963B6">
      <w:pPr>
        <w:widowControl w:val="0"/>
        <w:rPr>
          <w:rFonts w:eastAsia="Times New Roman"/>
          <w:szCs w:val="20"/>
          <w:lang w:val="es-ES"/>
        </w:rPr>
      </w:pPr>
      <w:r>
        <w:rPr>
          <w:lang w:val="es-ES"/>
        </w:rPr>
        <w:t>Otsuka Pharmaceutical Netherlands B.V.</w:t>
      </w:r>
    </w:p>
    <w:p w14:paraId="68E3DC59" w14:textId="77777777" w:rsidR="00A80C76" w:rsidRDefault="006963B6">
      <w:pPr>
        <w:widowControl w:val="0"/>
        <w:rPr>
          <w:lang w:val="es-ES"/>
        </w:rPr>
      </w:pPr>
      <w:r>
        <w:rPr>
          <w:lang w:val="es-ES"/>
        </w:rPr>
        <w:t>Herikerbergweg 292</w:t>
      </w:r>
    </w:p>
    <w:p w14:paraId="68E3DC5A" w14:textId="77777777" w:rsidR="00A80C76" w:rsidRDefault="006963B6">
      <w:pPr>
        <w:widowControl w:val="0"/>
        <w:rPr>
          <w:lang w:val="es-ES"/>
        </w:rPr>
      </w:pPr>
      <w:r>
        <w:rPr>
          <w:lang w:val="es-ES"/>
        </w:rPr>
        <w:t>1101 CT, Amsterdam</w:t>
      </w:r>
    </w:p>
    <w:p w14:paraId="68E3DC5B" w14:textId="77777777" w:rsidR="00A80C76" w:rsidRDefault="006963B6">
      <w:pPr>
        <w:pStyle w:val="EMEABodyText"/>
        <w:widowControl w:val="0"/>
        <w:rPr>
          <w:lang w:val="es-ES"/>
        </w:rPr>
      </w:pPr>
      <w:r>
        <w:rPr>
          <w:lang w:val="es-ES"/>
        </w:rPr>
        <w:t>Países Bajos</w:t>
      </w:r>
    </w:p>
    <w:p w14:paraId="68E3DC5C" w14:textId="77777777" w:rsidR="00A80C76" w:rsidRDefault="00A80C76">
      <w:pPr>
        <w:pStyle w:val="EMEABodyText"/>
        <w:widowControl w:val="0"/>
        <w:rPr>
          <w:b/>
          <w:lang w:val="es-ES"/>
        </w:rPr>
      </w:pPr>
    </w:p>
    <w:p w14:paraId="68E3DC5D" w14:textId="77777777" w:rsidR="00A80C76" w:rsidRDefault="006963B6">
      <w:pPr>
        <w:pStyle w:val="EMEABodyText"/>
        <w:widowControl w:val="0"/>
        <w:rPr>
          <w:b/>
          <w:lang w:val="es-ES"/>
        </w:rPr>
      </w:pPr>
      <w:r>
        <w:rPr>
          <w:b/>
          <w:lang w:val="es-ES"/>
        </w:rPr>
        <w:t>Responsable de la fabricación</w:t>
      </w:r>
    </w:p>
    <w:p w14:paraId="68E3DC5E" w14:textId="77777777" w:rsidR="00A80C76" w:rsidRPr="004038D4" w:rsidRDefault="006963B6">
      <w:pPr>
        <w:tabs>
          <w:tab w:val="left" w:pos="2595"/>
        </w:tabs>
        <w:rPr>
          <w:rFonts w:eastAsia="Times New Roman"/>
          <w:color w:val="000000"/>
          <w:szCs w:val="20"/>
          <w:lang w:val="fr-FR"/>
        </w:rPr>
      </w:pPr>
      <w:r w:rsidRPr="004038D4">
        <w:rPr>
          <w:color w:val="000000"/>
          <w:lang w:val="fr-FR"/>
        </w:rPr>
        <w:t>Elaiapharm</w:t>
      </w:r>
    </w:p>
    <w:p w14:paraId="68E3DC5F" w14:textId="77777777" w:rsidR="00A80C76" w:rsidRPr="004038D4" w:rsidRDefault="006963B6">
      <w:pPr>
        <w:rPr>
          <w:rFonts w:eastAsia="Times New Roman"/>
          <w:color w:val="000000"/>
          <w:szCs w:val="20"/>
          <w:lang w:val="fr-FR"/>
        </w:rPr>
      </w:pPr>
      <w:r w:rsidRPr="004038D4">
        <w:rPr>
          <w:color w:val="000000"/>
          <w:lang w:val="fr-FR"/>
        </w:rPr>
        <w:t>2881 Route des Crêtes, Z.I. Les Bouilides-Sophia Antipolis,</w:t>
      </w:r>
    </w:p>
    <w:p w14:paraId="68E3DC60" w14:textId="77777777" w:rsidR="00A80C76" w:rsidRDefault="006963B6">
      <w:pPr>
        <w:rPr>
          <w:color w:val="000000"/>
          <w:lang w:val="es-ES"/>
        </w:rPr>
      </w:pPr>
      <w:r>
        <w:rPr>
          <w:color w:val="000000"/>
          <w:lang w:val="es-ES"/>
        </w:rPr>
        <w:t>06560 Valbonne</w:t>
      </w:r>
    </w:p>
    <w:p w14:paraId="68E3DC61" w14:textId="77777777" w:rsidR="00A80C76" w:rsidRDefault="006963B6">
      <w:pPr>
        <w:rPr>
          <w:color w:val="000000"/>
          <w:lang w:val="es-ES"/>
        </w:rPr>
      </w:pPr>
      <w:r>
        <w:rPr>
          <w:color w:val="000000"/>
          <w:lang w:val="es-ES"/>
        </w:rPr>
        <w:t>Francia</w:t>
      </w:r>
    </w:p>
    <w:p w14:paraId="68E3DC62" w14:textId="77777777" w:rsidR="00A80C76" w:rsidRDefault="00A80C76">
      <w:pPr>
        <w:pStyle w:val="EMEABodyText"/>
        <w:widowControl w:val="0"/>
        <w:rPr>
          <w:lang w:val="es-ES"/>
        </w:rPr>
      </w:pPr>
    </w:p>
    <w:p w14:paraId="68E3DC63" w14:textId="77777777" w:rsidR="00A80C76" w:rsidRDefault="006963B6">
      <w:pPr>
        <w:pStyle w:val="EMEABodyText"/>
        <w:widowControl w:val="0"/>
        <w:rPr>
          <w:lang w:val="es-ES"/>
        </w:rPr>
      </w:pPr>
      <w:r>
        <w:rPr>
          <w:lang w:val="es-ES"/>
        </w:rPr>
        <w:t>Pueden solicitar más información respecto a este medicamento dirigiéndose al representante local del titular de la autorización de comercialización.</w:t>
      </w:r>
    </w:p>
    <w:p w14:paraId="68E3DC64" w14:textId="77777777" w:rsidR="00A80C76" w:rsidRDefault="00A80C76">
      <w:pPr>
        <w:pStyle w:val="EMEABodyText"/>
        <w:widowControl w:val="0"/>
        <w:rPr>
          <w:lang w:val="es-ES"/>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72552E" w14:paraId="68E3DC6D" w14:textId="77777777">
        <w:trPr>
          <w:cantSplit/>
          <w:trHeight w:val="20"/>
        </w:trPr>
        <w:tc>
          <w:tcPr>
            <w:tcW w:w="4544" w:type="dxa"/>
          </w:tcPr>
          <w:p w14:paraId="68E3DC65" w14:textId="77777777" w:rsidR="00A80C76" w:rsidRPr="004038D4" w:rsidRDefault="006963B6">
            <w:pPr>
              <w:widowControl w:val="0"/>
              <w:rPr>
                <w:b/>
                <w:lang w:val="fr-FR"/>
              </w:rPr>
            </w:pPr>
            <w:bookmarkStart w:id="166" w:name="_Hlk12953200"/>
            <w:r w:rsidRPr="004038D4">
              <w:rPr>
                <w:b/>
                <w:lang w:val="fr-FR"/>
              </w:rPr>
              <w:t>België/Belgique/Belgien</w:t>
            </w:r>
          </w:p>
          <w:p w14:paraId="68E3DC66" w14:textId="77777777" w:rsidR="00A80C76" w:rsidRPr="004038D4" w:rsidRDefault="006963B6">
            <w:pPr>
              <w:widowControl w:val="0"/>
              <w:rPr>
                <w:rFonts w:eastAsia="Times New Roman"/>
                <w:bCs/>
                <w:szCs w:val="20"/>
                <w:lang w:val="fr-FR"/>
              </w:rPr>
            </w:pPr>
            <w:r w:rsidRPr="004038D4">
              <w:rPr>
                <w:bCs/>
                <w:lang w:val="fr-FR"/>
              </w:rPr>
              <w:t xml:space="preserve">Otsuka </w:t>
            </w:r>
            <w:ins w:id="167" w:author="Author" w:date="2025-10-17T14:55:00Z">
              <w:r w:rsidRPr="004038D4">
                <w:rPr>
                  <w:lang w:val="fr-FR"/>
                </w:rPr>
                <w:t>Pharma Scandinavia AB</w:t>
              </w:r>
            </w:ins>
            <w:del w:id="168" w:author="Author" w:date="2025-10-17T14:55:00Z">
              <w:r w:rsidRPr="004038D4">
                <w:rPr>
                  <w:bCs/>
                  <w:lang w:val="fr-FR"/>
                </w:rPr>
                <w:delText>Pharmaceutical Netherlands B.V.</w:delText>
              </w:r>
            </w:del>
          </w:p>
          <w:p w14:paraId="68E3DC67" w14:textId="77777777" w:rsidR="00A80C76" w:rsidRDefault="006963B6">
            <w:pPr>
              <w:widowControl w:val="0"/>
              <w:rPr>
                <w:bCs/>
                <w:lang w:val="es-ES"/>
              </w:rPr>
            </w:pPr>
            <w:r>
              <w:rPr>
                <w:bCs/>
                <w:lang w:val="es-ES"/>
              </w:rPr>
              <w:t>Tel: +</w:t>
            </w:r>
            <w:del w:id="169" w:author="Author" w:date="2025-10-17T14:56:00Z">
              <w:r>
                <w:rPr>
                  <w:bCs/>
                  <w:lang w:val="es-ES"/>
                </w:rPr>
                <w:delText>31 (0) 20 85 46 555</w:delText>
              </w:r>
            </w:del>
            <w:ins w:id="170" w:author="Author" w:date="2025-10-17T14:56:00Z">
              <w:r>
                <w:t>46 (0) 8 545 286 60</w:t>
              </w:r>
            </w:ins>
          </w:p>
          <w:p w14:paraId="68E3DC68" w14:textId="77777777" w:rsidR="00A80C76" w:rsidRDefault="00A80C76">
            <w:pPr>
              <w:widowControl w:val="0"/>
              <w:rPr>
                <w:b/>
                <w:lang w:val="es-ES"/>
              </w:rPr>
            </w:pPr>
          </w:p>
        </w:tc>
        <w:tc>
          <w:tcPr>
            <w:tcW w:w="4670" w:type="dxa"/>
          </w:tcPr>
          <w:p w14:paraId="68E3DC69" w14:textId="77777777" w:rsidR="00A80C76" w:rsidRDefault="006963B6">
            <w:pPr>
              <w:widowControl w:val="0"/>
              <w:rPr>
                <w:lang w:val="es-ES"/>
              </w:rPr>
            </w:pPr>
            <w:r>
              <w:rPr>
                <w:b/>
                <w:bCs/>
                <w:lang w:val="es-ES"/>
              </w:rPr>
              <w:t>Lietuva</w:t>
            </w:r>
          </w:p>
          <w:p w14:paraId="68E3DC6A" w14:textId="77777777" w:rsidR="00A80C76" w:rsidRDefault="006963B6">
            <w:pPr>
              <w:widowControl w:val="0"/>
              <w:rPr>
                <w:bCs/>
                <w:lang w:val="es-ES"/>
              </w:rPr>
            </w:pPr>
            <w:r>
              <w:rPr>
                <w:bCs/>
                <w:lang w:val="es-ES"/>
              </w:rPr>
              <w:t>Otsuka Pharmaceutical Netherlands B.V.</w:t>
            </w:r>
          </w:p>
          <w:p w14:paraId="68E3DC6B" w14:textId="77777777" w:rsidR="00A80C76" w:rsidRDefault="006963B6">
            <w:pPr>
              <w:widowControl w:val="0"/>
              <w:rPr>
                <w:bCs/>
                <w:lang w:val="es-ES"/>
              </w:rPr>
            </w:pPr>
            <w:r>
              <w:rPr>
                <w:bCs/>
                <w:lang w:val="es-ES"/>
              </w:rPr>
              <w:t>Tel: +31 (0) 20 85 46 555</w:t>
            </w:r>
          </w:p>
          <w:p w14:paraId="68E3DC6C" w14:textId="77777777" w:rsidR="00A80C76" w:rsidRDefault="00A80C76">
            <w:pPr>
              <w:widowControl w:val="0"/>
              <w:rPr>
                <w:b/>
                <w:lang w:val="es-ES"/>
              </w:rPr>
            </w:pPr>
          </w:p>
        </w:tc>
      </w:tr>
      <w:tr w:rsidR="0072552E" w14:paraId="68E3DC76" w14:textId="77777777">
        <w:trPr>
          <w:cantSplit/>
          <w:trHeight w:val="20"/>
        </w:trPr>
        <w:tc>
          <w:tcPr>
            <w:tcW w:w="4544" w:type="dxa"/>
          </w:tcPr>
          <w:p w14:paraId="68E3DC6E" w14:textId="77777777" w:rsidR="00A80C76" w:rsidRDefault="006963B6">
            <w:pPr>
              <w:widowControl w:val="0"/>
              <w:rPr>
                <w:b/>
                <w:bCs/>
                <w:lang w:val="es-ES"/>
              </w:rPr>
            </w:pPr>
            <w:r>
              <w:rPr>
                <w:b/>
                <w:bCs/>
                <w:lang w:val="es-ES"/>
              </w:rPr>
              <w:t>България</w:t>
            </w:r>
          </w:p>
          <w:p w14:paraId="68E3DC6F" w14:textId="77777777" w:rsidR="00A80C76" w:rsidRDefault="006963B6">
            <w:pPr>
              <w:widowControl w:val="0"/>
              <w:rPr>
                <w:bCs/>
                <w:lang w:val="es-ES"/>
              </w:rPr>
            </w:pPr>
            <w:r>
              <w:rPr>
                <w:bCs/>
                <w:lang w:val="es-ES"/>
              </w:rPr>
              <w:t>Otsuka Pharmaceutical Netherlands B.V.</w:t>
            </w:r>
          </w:p>
          <w:p w14:paraId="68E3DC70" w14:textId="77777777" w:rsidR="00A80C76" w:rsidRDefault="006963B6">
            <w:pPr>
              <w:widowControl w:val="0"/>
              <w:rPr>
                <w:bCs/>
                <w:lang w:val="es-ES"/>
              </w:rPr>
            </w:pPr>
            <w:r>
              <w:rPr>
                <w:bCs/>
                <w:lang w:val="es-ES"/>
              </w:rPr>
              <w:t>Tel: +31 (0) 20 85 46 555</w:t>
            </w:r>
          </w:p>
          <w:p w14:paraId="68E3DC71" w14:textId="77777777" w:rsidR="00A80C76" w:rsidRDefault="00A80C76">
            <w:pPr>
              <w:widowControl w:val="0"/>
              <w:rPr>
                <w:lang w:val="es-ES"/>
              </w:rPr>
            </w:pPr>
          </w:p>
        </w:tc>
        <w:tc>
          <w:tcPr>
            <w:tcW w:w="4670" w:type="dxa"/>
          </w:tcPr>
          <w:p w14:paraId="68E3DC72" w14:textId="77777777" w:rsidR="00A80C76" w:rsidRDefault="006963B6">
            <w:pPr>
              <w:widowControl w:val="0"/>
              <w:rPr>
                <w:lang w:val="es-ES"/>
              </w:rPr>
            </w:pPr>
            <w:r>
              <w:rPr>
                <w:b/>
                <w:bCs/>
                <w:lang w:val="es-ES"/>
              </w:rPr>
              <w:t>Luxembourg/Luxemburg</w:t>
            </w:r>
          </w:p>
          <w:p w14:paraId="68E3DC73" w14:textId="77777777" w:rsidR="00A80C76" w:rsidRDefault="006963B6">
            <w:pPr>
              <w:widowControl w:val="0"/>
              <w:rPr>
                <w:bCs/>
                <w:lang w:val="es-ES"/>
              </w:rPr>
            </w:pPr>
            <w:r>
              <w:rPr>
                <w:bCs/>
                <w:lang w:val="es-ES"/>
              </w:rPr>
              <w:t xml:space="preserve">Otsuka </w:t>
            </w:r>
            <w:ins w:id="171" w:author="Author" w:date="2025-10-17T14:55:00Z">
              <w:r>
                <w:t>Pharma Scandinavia AB</w:t>
              </w:r>
            </w:ins>
            <w:del w:id="172" w:author="Author" w:date="2025-10-17T14:55:00Z">
              <w:r>
                <w:rPr>
                  <w:bCs/>
                  <w:lang w:val="es-ES"/>
                </w:rPr>
                <w:delText>Pharmaceutical Netherlands B.V.</w:delText>
              </w:r>
            </w:del>
          </w:p>
          <w:p w14:paraId="68E3DC74" w14:textId="77777777" w:rsidR="00A80C76" w:rsidRDefault="006963B6">
            <w:pPr>
              <w:widowControl w:val="0"/>
              <w:rPr>
                <w:bCs/>
                <w:lang w:val="es-ES"/>
              </w:rPr>
            </w:pPr>
            <w:r>
              <w:rPr>
                <w:bCs/>
                <w:lang w:val="es-ES"/>
              </w:rPr>
              <w:t>Tel: +</w:t>
            </w:r>
            <w:ins w:id="173" w:author="Author" w:date="2025-10-17T14:56:00Z">
              <w:r>
                <w:t>46 (0) 8 545 286 60</w:t>
              </w:r>
            </w:ins>
            <w:del w:id="174" w:author="Author" w:date="2025-10-17T14:56:00Z">
              <w:r>
                <w:rPr>
                  <w:bCs/>
                  <w:lang w:val="es-ES"/>
                </w:rPr>
                <w:delText>31 (0) 20 85 46 555</w:delText>
              </w:r>
            </w:del>
          </w:p>
          <w:p w14:paraId="68E3DC75" w14:textId="77777777" w:rsidR="00A80C76" w:rsidRDefault="00A80C76">
            <w:pPr>
              <w:widowControl w:val="0"/>
              <w:rPr>
                <w:lang w:val="es-ES"/>
              </w:rPr>
            </w:pPr>
          </w:p>
        </w:tc>
      </w:tr>
      <w:tr w:rsidR="0072552E" w14:paraId="68E3DC7F" w14:textId="77777777">
        <w:trPr>
          <w:cantSplit/>
          <w:trHeight w:val="20"/>
        </w:trPr>
        <w:tc>
          <w:tcPr>
            <w:tcW w:w="4544" w:type="dxa"/>
          </w:tcPr>
          <w:p w14:paraId="68E3DC77" w14:textId="77777777" w:rsidR="00A80C76" w:rsidRDefault="006963B6">
            <w:pPr>
              <w:widowControl w:val="0"/>
              <w:rPr>
                <w:b/>
                <w:bCs/>
                <w:lang w:val="es-ES"/>
              </w:rPr>
            </w:pPr>
            <w:r>
              <w:rPr>
                <w:b/>
                <w:bCs/>
                <w:lang w:val="es-ES"/>
              </w:rPr>
              <w:t>Česká republika</w:t>
            </w:r>
          </w:p>
          <w:p w14:paraId="68E3DC78" w14:textId="77777777" w:rsidR="00A80C76" w:rsidRDefault="006963B6">
            <w:pPr>
              <w:widowControl w:val="0"/>
              <w:rPr>
                <w:rFonts w:eastAsia="Times New Roman"/>
                <w:bCs/>
                <w:szCs w:val="20"/>
                <w:lang w:val="es-ES"/>
              </w:rPr>
            </w:pPr>
            <w:r>
              <w:rPr>
                <w:bCs/>
                <w:lang w:val="es-ES"/>
              </w:rPr>
              <w:t>Otsuka Pharmaceutical Netherlands B.V.</w:t>
            </w:r>
          </w:p>
          <w:p w14:paraId="68E3DC79" w14:textId="77777777" w:rsidR="00A80C76" w:rsidRDefault="006963B6">
            <w:pPr>
              <w:widowControl w:val="0"/>
              <w:rPr>
                <w:bCs/>
                <w:lang w:val="es-ES"/>
              </w:rPr>
            </w:pPr>
            <w:r>
              <w:rPr>
                <w:bCs/>
                <w:lang w:val="es-ES"/>
              </w:rPr>
              <w:t>Tel: +31 (0) 20 85 46 555</w:t>
            </w:r>
          </w:p>
          <w:p w14:paraId="68E3DC7A" w14:textId="77777777" w:rsidR="00A80C76" w:rsidRDefault="00A80C76">
            <w:pPr>
              <w:widowControl w:val="0"/>
              <w:rPr>
                <w:lang w:val="es-ES"/>
              </w:rPr>
            </w:pPr>
          </w:p>
        </w:tc>
        <w:tc>
          <w:tcPr>
            <w:tcW w:w="4670" w:type="dxa"/>
          </w:tcPr>
          <w:p w14:paraId="68E3DC7B" w14:textId="77777777" w:rsidR="00A80C76" w:rsidRDefault="006963B6">
            <w:pPr>
              <w:widowControl w:val="0"/>
              <w:rPr>
                <w:rFonts w:eastAsia="Times New Roman"/>
                <w:b/>
                <w:bCs/>
                <w:szCs w:val="20"/>
                <w:lang w:val="es-ES"/>
              </w:rPr>
            </w:pPr>
            <w:r>
              <w:rPr>
                <w:b/>
                <w:bCs/>
                <w:lang w:val="es-ES"/>
              </w:rPr>
              <w:t>Magyarország</w:t>
            </w:r>
          </w:p>
          <w:p w14:paraId="68E3DC7C" w14:textId="77777777" w:rsidR="00A80C76" w:rsidRDefault="006963B6">
            <w:pPr>
              <w:widowControl w:val="0"/>
              <w:rPr>
                <w:rFonts w:eastAsia="Times New Roman"/>
                <w:bCs/>
                <w:szCs w:val="20"/>
                <w:lang w:val="es-ES"/>
              </w:rPr>
            </w:pPr>
            <w:r>
              <w:rPr>
                <w:bCs/>
                <w:lang w:val="es-ES"/>
              </w:rPr>
              <w:t>Otsuka Pharmaceutical Netherlands B.V.</w:t>
            </w:r>
          </w:p>
          <w:p w14:paraId="68E3DC7D" w14:textId="77777777" w:rsidR="00A80C76" w:rsidRDefault="006963B6">
            <w:pPr>
              <w:widowControl w:val="0"/>
              <w:rPr>
                <w:bCs/>
                <w:lang w:val="es-ES"/>
              </w:rPr>
            </w:pPr>
            <w:r>
              <w:rPr>
                <w:bCs/>
                <w:lang w:val="es-ES"/>
              </w:rPr>
              <w:t>Tel: +31 (0) 20 85 46 555</w:t>
            </w:r>
          </w:p>
          <w:p w14:paraId="68E3DC7E" w14:textId="77777777" w:rsidR="00A80C76" w:rsidRDefault="00A80C76">
            <w:pPr>
              <w:widowControl w:val="0"/>
              <w:rPr>
                <w:lang w:val="es-ES"/>
              </w:rPr>
            </w:pPr>
          </w:p>
        </w:tc>
      </w:tr>
      <w:tr w:rsidR="0072552E" w14:paraId="68E3DC88" w14:textId="77777777">
        <w:trPr>
          <w:cantSplit/>
          <w:trHeight w:val="20"/>
        </w:trPr>
        <w:tc>
          <w:tcPr>
            <w:tcW w:w="4544" w:type="dxa"/>
          </w:tcPr>
          <w:p w14:paraId="68E3DC80" w14:textId="77777777" w:rsidR="00A80C76" w:rsidRDefault="006963B6">
            <w:pPr>
              <w:widowControl w:val="0"/>
              <w:rPr>
                <w:b/>
                <w:lang w:val="es-ES"/>
              </w:rPr>
            </w:pPr>
            <w:r>
              <w:rPr>
                <w:b/>
                <w:lang w:val="es-ES"/>
              </w:rPr>
              <w:lastRenderedPageBreak/>
              <w:t>Danmark</w:t>
            </w:r>
          </w:p>
          <w:p w14:paraId="68E3DC81" w14:textId="77777777" w:rsidR="00A80C76" w:rsidRDefault="006963B6">
            <w:pPr>
              <w:widowControl w:val="0"/>
              <w:rPr>
                <w:lang w:val="es-ES"/>
              </w:rPr>
            </w:pPr>
            <w:r>
              <w:rPr>
                <w:lang w:val="es-ES"/>
              </w:rPr>
              <w:t>Otsuka Pharma Scandinavia AB</w:t>
            </w:r>
          </w:p>
          <w:p w14:paraId="68E3DC82" w14:textId="77777777" w:rsidR="00A80C76" w:rsidRDefault="006963B6">
            <w:pPr>
              <w:widowControl w:val="0"/>
              <w:rPr>
                <w:lang w:val="es-ES"/>
              </w:rPr>
            </w:pPr>
            <w:r>
              <w:rPr>
                <w:lang w:val="es-ES"/>
              </w:rPr>
              <w:t>Tlf</w:t>
            </w:r>
            <w:ins w:id="175" w:author="Author" w:date="2025-10-17T14:56:00Z">
              <w:r>
                <w:rPr>
                  <w:lang w:val="es-ES"/>
                </w:rPr>
                <w:t>.</w:t>
              </w:r>
            </w:ins>
            <w:r>
              <w:rPr>
                <w:lang w:val="es-ES"/>
              </w:rPr>
              <w:t>: +46 (0) 8 545 286 60</w:t>
            </w:r>
          </w:p>
          <w:p w14:paraId="68E3DC83" w14:textId="77777777" w:rsidR="00A80C76" w:rsidRDefault="00A80C76">
            <w:pPr>
              <w:widowControl w:val="0"/>
              <w:rPr>
                <w:lang w:val="es-ES"/>
              </w:rPr>
            </w:pPr>
          </w:p>
        </w:tc>
        <w:tc>
          <w:tcPr>
            <w:tcW w:w="4670" w:type="dxa"/>
          </w:tcPr>
          <w:p w14:paraId="68E3DC84" w14:textId="77777777" w:rsidR="00A80C76" w:rsidRDefault="006963B6">
            <w:pPr>
              <w:widowControl w:val="0"/>
              <w:rPr>
                <w:b/>
                <w:bCs/>
                <w:lang w:val="es-ES"/>
              </w:rPr>
            </w:pPr>
            <w:r>
              <w:rPr>
                <w:b/>
                <w:bCs/>
                <w:lang w:val="es-ES"/>
              </w:rPr>
              <w:t>Malta</w:t>
            </w:r>
          </w:p>
          <w:p w14:paraId="68E3DC85" w14:textId="77777777" w:rsidR="00A80C76" w:rsidRDefault="006963B6">
            <w:pPr>
              <w:widowControl w:val="0"/>
              <w:rPr>
                <w:bCs/>
                <w:lang w:val="es-ES"/>
              </w:rPr>
            </w:pPr>
            <w:r>
              <w:rPr>
                <w:bCs/>
                <w:lang w:val="es-ES"/>
              </w:rPr>
              <w:t>Otsuka Pharmaceutical Netherlands B.V.</w:t>
            </w:r>
          </w:p>
          <w:p w14:paraId="68E3DC86" w14:textId="77777777" w:rsidR="00A80C76" w:rsidRDefault="006963B6">
            <w:pPr>
              <w:widowControl w:val="0"/>
              <w:rPr>
                <w:bCs/>
                <w:lang w:val="es-ES"/>
              </w:rPr>
            </w:pPr>
            <w:r>
              <w:rPr>
                <w:bCs/>
                <w:lang w:val="es-ES"/>
              </w:rPr>
              <w:t>Tel: +31 (0) 20 85 46 555</w:t>
            </w:r>
          </w:p>
          <w:p w14:paraId="68E3DC87" w14:textId="77777777" w:rsidR="00A80C76" w:rsidRDefault="00A80C76">
            <w:pPr>
              <w:widowControl w:val="0"/>
              <w:rPr>
                <w:lang w:val="es-ES"/>
              </w:rPr>
            </w:pPr>
          </w:p>
        </w:tc>
      </w:tr>
      <w:tr w:rsidR="0072552E" w14:paraId="68E3DC91" w14:textId="77777777">
        <w:trPr>
          <w:cantSplit/>
          <w:trHeight w:val="20"/>
        </w:trPr>
        <w:tc>
          <w:tcPr>
            <w:tcW w:w="4544" w:type="dxa"/>
          </w:tcPr>
          <w:p w14:paraId="68E3DC89" w14:textId="77777777" w:rsidR="00A80C76" w:rsidRPr="004038D4" w:rsidRDefault="006963B6">
            <w:pPr>
              <w:widowControl w:val="0"/>
              <w:rPr>
                <w:lang w:val="de-DE"/>
              </w:rPr>
            </w:pPr>
            <w:r w:rsidRPr="004038D4">
              <w:rPr>
                <w:b/>
                <w:bCs/>
                <w:lang w:val="de-DE"/>
              </w:rPr>
              <w:t>Deutschland</w:t>
            </w:r>
          </w:p>
          <w:p w14:paraId="68E3DC8A" w14:textId="77777777" w:rsidR="00A80C76" w:rsidRPr="004038D4" w:rsidRDefault="006963B6">
            <w:pPr>
              <w:widowControl w:val="0"/>
              <w:rPr>
                <w:rFonts w:eastAsia="Times New Roman"/>
                <w:szCs w:val="20"/>
                <w:lang w:val="de-DE"/>
              </w:rPr>
            </w:pPr>
            <w:r w:rsidRPr="004038D4">
              <w:rPr>
                <w:lang w:val="de-DE"/>
              </w:rPr>
              <w:t>Otsuka Pharma GmbH</w:t>
            </w:r>
          </w:p>
          <w:p w14:paraId="68E3DC8B" w14:textId="77777777" w:rsidR="00A80C76" w:rsidRPr="004038D4" w:rsidRDefault="006963B6">
            <w:pPr>
              <w:widowControl w:val="0"/>
              <w:rPr>
                <w:rFonts w:eastAsia="Times New Roman"/>
                <w:szCs w:val="20"/>
                <w:lang w:val="de-DE"/>
              </w:rPr>
            </w:pPr>
            <w:r w:rsidRPr="004038D4">
              <w:rPr>
                <w:lang w:val="de-DE"/>
              </w:rPr>
              <w:t>Tel: +49 (0) 69 1700 860</w:t>
            </w:r>
          </w:p>
          <w:p w14:paraId="68E3DC8C" w14:textId="77777777" w:rsidR="00A80C76" w:rsidRPr="004038D4" w:rsidRDefault="00A80C76">
            <w:pPr>
              <w:widowControl w:val="0"/>
              <w:rPr>
                <w:lang w:val="de-DE"/>
              </w:rPr>
            </w:pPr>
          </w:p>
        </w:tc>
        <w:tc>
          <w:tcPr>
            <w:tcW w:w="4670" w:type="dxa"/>
          </w:tcPr>
          <w:p w14:paraId="68E3DC8D" w14:textId="77777777" w:rsidR="00A80C76" w:rsidRDefault="006963B6">
            <w:pPr>
              <w:widowControl w:val="0"/>
              <w:rPr>
                <w:rFonts w:eastAsia="Times New Roman"/>
                <w:szCs w:val="20"/>
                <w:lang w:val="es-ES"/>
              </w:rPr>
            </w:pPr>
            <w:r>
              <w:rPr>
                <w:b/>
                <w:lang w:val="es-ES"/>
              </w:rPr>
              <w:t>Nederland</w:t>
            </w:r>
          </w:p>
          <w:p w14:paraId="68E3DC8E" w14:textId="77777777" w:rsidR="00A80C76" w:rsidRDefault="006963B6">
            <w:pPr>
              <w:widowControl w:val="0"/>
              <w:rPr>
                <w:rFonts w:eastAsia="Times New Roman"/>
                <w:bCs/>
                <w:szCs w:val="20"/>
                <w:lang w:val="es-ES"/>
              </w:rPr>
            </w:pPr>
            <w:r>
              <w:rPr>
                <w:bCs/>
                <w:lang w:val="es-ES"/>
              </w:rPr>
              <w:t>Otsuka Pharmaceutical Netherlands B.V.</w:t>
            </w:r>
          </w:p>
          <w:p w14:paraId="68E3DC8F" w14:textId="77777777" w:rsidR="00A80C76" w:rsidRDefault="006963B6">
            <w:pPr>
              <w:widowControl w:val="0"/>
              <w:rPr>
                <w:bCs/>
                <w:lang w:val="es-ES"/>
              </w:rPr>
            </w:pPr>
            <w:r>
              <w:rPr>
                <w:bCs/>
                <w:lang w:val="es-ES"/>
              </w:rPr>
              <w:t>Tel: +31 (0) 20 85 46 555</w:t>
            </w:r>
          </w:p>
          <w:p w14:paraId="68E3DC90" w14:textId="77777777" w:rsidR="00A80C76" w:rsidRDefault="00A80C76">
            <w:pPr>
              <w:widowControl w:val="0"/>
              <w:rPr>
                <w:lang w:val="es-ES"/>
              </w:rPr>
            </w:pPr>
          </w:p>
        </w:tc>
      </w:tr>
      <w:tr w:rsidR="0072552E" w14:paraId="68E3DC9A" w14:textId="77777777">
        <w:trPr>
          <w:cantSplit/>
          <w:trHeight w:val="20"/>
        </w:trPr>
        <w:tc>
          <w:tcPr>
            <w:tcW w:w="4544" w:type="dxa"/>
          </w:tcPr>
          <w:p w14:paraId="68E3DC92" w14:textId="77777777" w:rsidR="00A80C76" w:rsidRDefault="006963B6">
            <w:pPr>
              <w:widowControl w:val="0"/>
              <w:rPr>
                <w:lang w:val="es-ES"/>
              </w:rPr>
            </w:pPr>
            <w:r>
              <w:rPr>
                <w:b/>
                <w:bCs/>
                <w:lang w:val="es-ES"/>
              </w:rPr>
              <w:t>Eesti</w:t>
            </w:r>
          </w:p>
          <w:p w14:paraId="68E3DC93" w14:textId="77777777" w:rsidR="00A80C76" w:rsidRDefault="006963B6">
            <w:pPr>
              <w:widowControl w:val="0"/>
              <w:rPr>
                <w:rFonts w:eastAsia="Times New Roman"/>
                <w:bCs/>
                <w:szCs w:val="20"/>
                <w:lang w:val="es-ES"/>
              </w:rPr>
            </w:pPr>
            <w:r>
              <w:rPr>
                <w:bCs/>
                <w:lang w:val="es-ES"/>
              </w:rPr>
              <w:t>Otsuka Pharmaceutical Netherlands B.V.</w:t>
            </w:r>
          </w:p>
          <w:p w14:paraId="68E3DC94" w14:textId="77777777" w:rsidR="00A80C76" w:rsidRDefault="006963B6">
            <w:pPr>
              <w:widowControl w:val="0"/>
              <w:rPr>
                <w:bCs/>
                <w:lang w:val="es-ES"/>
              </w:rPr>
            </w:pPr>
            <w:r>
              <w:rPr>
                <w:bCs/>
                <w:lang w:val="es-ES"/>
              </w:rPr>
              <w:t>Tel: +31 (0) 20 85 46 555</w:t>
            </w:r>
          </w:p>
          <w:p w14:paraId="68E3DC95" w14:textId="77777777" w:rsidR="00A80C76" w:rsidRDefault="00A80C76">
            <w:pPr>
              <w:widowControl w:val="0"/>
              <w:rPr>
                <w:lang w:val="es-ES"/>
              </w:rPr>
            </w:pPr>
          </w:p>
        </w:tc>
        <w:tc>
          <w:tcPr>
            <w:tcW w:w="4670" w:type="dxa"/>
          </w:tcPr>
          <w:p w14:paraId="68E3DC96" w14:textId="77777777" w:rsidR="00A80C76" w:rsidRDefault="006963B6">
            <w:pPr>
              <w:widowControl w:val="0"/>
              <w:rPr>
                <w:b/>
                <w:bCs/>
                <w:lang w:val="es-ES"/>
              </w:rPr>
            </w:pPr>
            <w:r>
              <w:rPr>
                <w:b/>
                <w:bCs/>
                <w:lang w:val="es-ES"/>
              </w:rPr>
              <w:t>Norge</w:t>
            </w:r>
          </w:p>
          <w:p w14:paraId="68E3DC97" w14:textId="77777777" w:rsidR="00A80C76" w:rsidRDefault="006963B6">
            <w:pPr>
              <w:widowControl w:val="0"/>
              <w:rPr>
                <w:lang w:val="es-ES"/>
              </w:rPr>
            </w:pPr>
            <w:r>
              <w:rPr>
                <w:lang w:val="es-ES"/>
              </w:rPr>
              <w:t>Otsuka Pharma Scandinavia AB</w:t>
            </w:r>
          </w:p>
          <w:p w14:paraId="68E3DC98" w14:textId="77777777" w:rsidR="00A80C76" w:rsidRDefault="006963B6">
            <w:pPr>
              <w:widowControl w:val="0"/>
              <w:rPr>
                <w:lang w:val="es-ES"/>
              </w:rPr>
            </w:pPr>
            <w:r>
              <w:rPr>
                <w:lang w:val="es-ES"/>
              </w:rPr>
              <w:t>Tlf: +46 (0) 8 545 286 60</w:t>
            </w:r>
          </w:p>
          <w:p w14:paraId="68E3DC99" w14:textId="77777777" w:rsidR="00A80C76" w:rsidRDefault="00A80C76">
            <w:pPr>
              <w:widowControl w:val="0"/>
              <w:rPr>
                <w:lang w:val="es-ES"/>
              </w:rPr>
            </w:pPr>
          </w:p>
        </w:tc>
      </w:tr>
      <w:tr w:rsidR="0072552E" w14:paraId="68E3DCA3" w14:textId="77777777">
        <w:trPr>
          <w:cantSplit/>
          <w:trHeight w:val="20"/>
        </w:trPr>
        <w:tc>
          <w:tcPr>
            <w:tcW w:w="4544" w:type="dxa"/>
          </w:tcPr>
          <w:p w14:paraId="68E3DC9B" w14:textId="77777777" w:rsidR="00A80C76" w:rsidRDefault="006963B6">
            <w:pPr>
              <w:widowControl w:val="0"/>
              <w:rPr>
                <w:lang w:val="es-ES"/>
              </w:rPr>
            </w:pPr>
            <w:r>
              <w:rPr>
                <w:b/>
                <w:bCs/>
                <w:lang w:val="es-ES"/>
              </w:rPr>
              <w:t>Ελλάδα</w:t>
            </w:r>
          </w:p>
          <w:p w14:paraId="68E3DC9C" w14:textId="77777777" w:rsidR="00A80C76" w:rsidRDefault="006963B6">
            <w:pPr>
              <w:widowControl w:val="0"/>
              <w:rPr>
                <w:rFonts w:eastAsia="Times New Roman"/>
                <w:bCs/>
                <w:szCs w:val="20"/>
                <w:lang w:val="es-ES"/>
              </w:rPr>
            </w:pPr>
            <w:r>
              <w:rPr>
                <w:bCs/>
                <w:lang w:val="es-ES"/>
              </w:rPr>
              <w:t>Otsuka Pharmaceutical Netherlands B.V.</w:t>
            </w:r>
          </w:p>
          <w:p w14:paraId="68E3DC9D" w14:textId="77777777" w:rsidR="00A80C76" w:rsidRDefault="006963B6">
            <w:pPr>
              <w:widowControl w:val="0"/>
              <w:rPr>
                <w:bCs/>
                <w:lang w:val="es-ES"/>
              </w:rPr>
            </w:pPr>
            <w:r>
              <w:rPr>
                <w:bCs/>
                <w:lang w:val="es-ES"/>
              </w:rPr>
              <w:t>Tel: +31 (0) 20 85 46 555</w:t>
            </w:r>
          </w:p>
          <w:p w14:paraId="68E3DC9E" w14:textId="77777777" w:rsidR="00A80C76" w:rsidRDefault="00A80C76">
            <w:pPr>
              <w:widowControl w:val="0"/>
              <w:rPr>
                <w:lang w:val="es-ES"/>
              </w:rPr>
            </w:pPr>
          </w:p>
        </w:tc>
        <w:tc>
          <w:tcPr>
            <w:tcW w:w="4670" w:type="dxa"/>
          </w:tcPr>
          <w:p w14:paraId="68E3DC9F" w14:textId="77777777" w:rsidR="00A80C76" w:rsidRDefault="006963B6">
            <w:pPr>
              <w:widowControl w:val="0"/>
              <w:rPr>
                <w:rFonts w:eastAsia="Times New Roman"/>
                <w:szCs w:val="20"/>
                <w:lang w:val="es-ES"/>
              </w:rPr>
            </w:pPr>
            <w:r>
              <w:rPr>
                <w:b/>
                <w:bCs/>
                <w:lang w:val="es-ES"/>
              </w:rPr>
              <w:t>Österreich</w:t>
            </w:r>
          </w:p>
          <w:p w14:paraId="68E3DCA0" w14:textId="77777777" w:rsidR="00A80C76" w:rsidRDefault="006963B6">
            <w:pPr>
              <w:widowControl w:val="0"/>
              <w:rPr>
                <w:rFonts w:eastAsia="Times New Roman"/>
                <w:bCs/>
                <w:szCs w:val="20"/>
                <w:lang w:val="es-ES"/>
              </w:rPr>
            </w:pPr>
            <w:r>
              <w:rPr>
                <w:bCs/>
                <w:lang w:val="es-ES"/>
              </w:rPr>
              <w:t>Otsuka Pharmaceutical Netherlands B.V.</w:t>
            </w:r>
          </w:p>
          <w:p w14:paraId="68E3DCA1" w14:textId="77777777" w:rsidR="00A80C76" w:rsidRDefault="006963B6">
            <w:pPr>
              <w:widowControl w:val="0"/>
              <w:rPr>
                <w:bCs/>
                <w:lang w:val="es-ES"/>
              </w:rPr>
            </w:pPr>
            <w:r>
              <w:rPr>
                <w:bCs/>
                <w:lang w:val="es-ES"/>
              </w:rPr>
              <w:t>Tel: +31 (0) 20 85 46 555</w:t>
            </w:r>
          </w:p>
          <w:p w14:paraId="68E3DCA2" w14:textId="77777777" w:rsidR="00A80C76" w:rsidRDefault="00A80C76">
            <w:pPr>
              <w:widowControl w:val="0"/>
              <w:rPr>
                <w:lang w:val="es-ES"/>
              </w:rPr>
            </w:pPr>
          </w:p>
        </w:tc>
      </w:tr>
      <w:tr w:rsidR="0072552E" w14:paraId="68E3DCAC" w14:textId="77777777">
        <w:trPr>
          <w:cantSplit/>
          <w:trHeight w:val="20"/>
        </w:trPr>
        <w:tc>
          <w:tcPr>
            <w:tcW w:w="4544" w:type="dxa"/>
          </w:tcPr>
          <w:p w14:paraId="68E3DCA4" w14:textId="77777777" w:rsidR="00A80C76" w:rsidRDefault="006963B6">
            <w:pPr>
              <w:widowControl w:val="0"/>
              <w:rPr>
                <w:lang w:val="es-ES"/>
              </w:rPr>
            </w:pPr>
            <w:r>
              <w:rPr>
                <w:b/>
                <w:lang w:val="es-ES"/>
              </w:rPr>
              <w:t>España</w:t>
            </w:r>
          </w:p>
          <w:p w14:paraId="68E3DCA5" w14:textId="77777777" w:rsidR="00A80C76" w:rsidRDefault="006963B6">
            <w:pPr>
              <w:widowControl w:val="0"/>
              <w:rPr>
                <w:lang w:val="es-ES"/>
              </w:rPr>
            </w:pPr>
            <w:r>
              <w:rPr>
                <w:bCs/>
                <w:lang w:val="es-ES"/>
              </w:rPr>
              <w:t>Otsuka Pharmaceutical</w:t>
            </w:r>
            <w:r>
              <w:rPr>
                <w:lang w:val="es-ES"/>
              </w:rPr>
              <w:t>, S.A.</w:t>
            </w:r>
          </w:p>
          <w:p w14:paraId="68E3DCA6" w14:textId="77777777" w:rsidR="00A80C76" w:rsidRDefault="006963B6">
            <w:pPr>
              <w:widowControl w:val="0"/>
              <w:rPr>
                <w:lang w:val="es-ES"/>
              </w:rPr>
            </w:pPr>
            <w:r>
              <w:rPr>
                <w:lang w:val="es-ES"/>
              </w:rPr>
              <w:t>Tel: +34 93 550 01 00</w:t>
            </w:r>
          </w:p>
          <w:p w14:paraId="68E3DCA7" w14:textId="77777777" w:rsidR="00A80C76" w:rsidRDefault="00A80C76">
            <w:pPr>
              <w:widowControl w:val="0"/>
              <w:rPr>
                <w:lang w:val="es-ES"/>
              </w:rPr>
            </w:pPr>
          </w:p>
        </w:tc>
        <w:tc>
          <w:tcPr>
            <w:tcW w:w="4670" w:type="dxa"/>
          </w:tcPr>
          <w:p w14:paraId="68E3DCA8" w14:textId="77777777" w:rsidR="00A80C76" w:rsidRDefault="006963B6">
            <w:pPr>
              <w:widowControl w:val="0"/>
              <w:rPr>
                <w:rFonts w:eastAsia="Times New Roman"/>
                <w:szCs w:val="20"/>
                <w:lang w:val="es-ES"/>
              </w:rPr>
            </w:pPr>
            <w:r>
              <w:rPr>
                <w:b/>
                <w:lang w:val="es-ES"/>
              </w:rPr>
              <w:t>Polska</w:t>
            </w:r>
          </w:p>
          <w:p w14:paraId="68E3DCA9" w14:textId="77777777" w:rsidR="00A80C76" w:rsidRDefault="006963B6">
            <w:pPr>
              <w:widowControl w:val="0"/>
              <w:rPr>
                <w:rFonts w:eastAsia="Times New Roman"/>
                <w:bCs/>
                <w:szCs w:val="20"/>
                <w:lang w:val="es-ES"/>
              </w:rPr>
            </w:pPr>
            <w:r>
              <w:rPr>
                <w:bCs/>
                <w:lang w:val="es-ES"/>
              </w:rPr>
              <w:t>Otsuka Pharmaceutical Netherlands B.V.</w:t>
            </w:r>
          </w:p>
          <w:p w14:paraId="68E3DCAA" w14:textId="77777777" w:rsidR="00A80C76" w:rsidRDefault="006963B6">
            <w:pPr>
              <w:widowControl w:val="0"/>
              <w:rPr>
                <w:bCs/>
                <w:lang w:val="es-ES"/>
              </w:rPr>
            </w:pPr>
            <w:r>
              <w:rPr>
                <w:bCs/>
                <w:lang w:val="es-ES"/>
              </w:rPr>
              <w:t>Tel: +31 (0) 20 85 46 555</w:t>
            </w:r>
          </w:p>
          <w:p w14:paraId="68E3DCAB" w14:textId="77777777" w:rsidR="00A80C76" w:rsidRDefault="00A80C76">
            <w:pPr>
              <w:widowControl w:val="0"/>
              <w:rPr>
                <w:lang w:val="es-ES"/>
              </w:rPr>
            </w:pPr>
          </w:p>
        </w:tc>
      </w:tr>
      <w:tr w:rsidR="0072552E" w14:paraId="68E3DCB5" w14:textId="77777777">
        <w:trPr>
          <w:cantSplit/>
          <w:trHeight w:val="20"/>
        </w:trPr>
        <w:tc>
          <w:tcPr>
            <w:tcW w:w="4544" w:type="dxa"/>
          </w:tcPr>
          <w:p w14:paraId="68E3DCAD" w14:textId="77777777" w:rsidR="00A80C76" w:rsidRPr="004038D4" w:rsidRDefault="006963B6">
            <w:pPr>
              <w:widowControl w:val="0"/>
              <w:rPr>
                <w:lang w:val="fr-FR"/>
              </w:rPr>
            </w:pPr>
            <w:r w:rsidRPr="004038D4">
              <w:rPr>
                <w:b/>
                <w:bCs/>
                <w:lang w:val="fr-FR"/>
              </w:rPr>
              <w:t>France</w:t>
            </w:r>
          </w:p>
          <w:p w14:paraId="68E3DCAE" w14:textId="77777777" w:rsidR="00A80C76" w:rsidRPr="004038D4" w:rsidRDefault="006963B6">
            <w:pPr>
              <w:widowControl w:val="0"/>
              <w:rPr>
                <w:rFonts w:eastAsia="Times New Roman"/>
                <w:szCs w:val="20"/>
                <w:lang w:val="fr-FR"/>
              </w:rPr>
            </w:pPr>
            <w:r w:rsidRPr="004038D4">
              <w:rPr>
                <w:bCs/>
                <w:lang w:val="fr-FR"/>
              </w:rPr>
              <w:t>Otsuka Pharmaceutical France SAS</w:t>
            </w:r>
          </w:p>
          <w:p w14:paraId="68E3DCAF" w14:textId="77777777" w:rsidR="00A80C76" w:rsidRPr="004038D4" w:rsidRDefault="006963B6">
            <w:pPr>
              <w:widowControl w:val="0"/>
              <w:rPr>
                <w:rFonts w:eastAsia="Times New Roman"/>
                <w:szCs w:val="20"/>
                <w:lang w:val="fr-FR"/>
              </w:rPr>
            </w:pPr>
            <w:r w:rsidRPr="004038D4">
              <w:rPr>
                <w:lang w:val="fr-FR"/>
              </w:rPr>
              <w:t>Tél: +33 (0)1 47 08 00 00</w:t>
            </w:r>
          </w:p>
          <w:p w14:paraId="68E3DCB0" w14:textId="77777777" w:rsidR="00A80C76" w:rsidRPr="004038D4" w:rsidRDefault="00A80C76">
            <w:pPr>
              <w:widowControl w:val="0"/>
              <w:rPr>
                <w:b/>
                <w:bCs/>
                <w:lang w:val="fr-FR"/>
              </w:rPr>
            </w:pPr>
          </w:p>
        </w:tc>
        <w:tc>
          <w:tcPr>
            <w:tcW w:w="4670" w:type="dxa"/>
          </w:tcPr>
          <w:p w14:paraId="68E3DCB1" w14:textId="77777777" w:rsidR="00A80C76" w:rsidRPr="004038D4" w:rsidRDefault="006963B6">
            <w:pPr>
              <w:widowControl w:val="0"/>
              <w:rPr>
                <w:lang w:val="pt-PT"/>
              </w:rPr>
            </w:pPr>
            <w:r w:rsidRPr="004038D4">
              <w:rPr>
                <w:b/>
                <w:lang w:val="pt-PT"/>
              </w:rPr>
              <w:t>Portugal</w:t>
            </w:r>
          </w:p>
          <w:p w14:paraId="68E3DCB2" w14:textId="77777777" w:rsidR="00A80C76" w:rsidRPr="004038D4" w:rsidRDefault="006963B6">
            <w:pPr>
              <w:widowControl w:val="0"/>
              <w:rPr>
                <w:lang w:val="pt-PT"/>
              </w:rPr>
            </w:pPr>
            <w:r w:rsidRPr="004038D4">
              <w:rPr>
                <w:lang w:val="pt-PT"/>
              </w:rPr>
              <w:t>Lundbeck Portugal Lda</w:t>
            </w:r>
          </w:p>
          <w:p w14:paraId="68E3DCB3" w14:textId="77777777" w:rsidR="00A80C76" w:rsidRPr="004038D4" w:rsidRDefault="006963B6">
            <w:pPr>
              <w:widowControl w:val="0"/>
              <w:rPr>
                <w:lang w:val="pt-PT"/>
              </w:rPr>
            </w:pPr>
            <w:r w:rsidRPr="004038D4">
              <w:rPr>
                <w:lang w:val="pt-PT"/>
              </w:rPr>
              <w:t>Tel: +351 (0) 21 00 45 900</w:t>
            </w:r>
          </w:p>
          <w:p w14:paraId="68E3DCB4" w14:textId="77777777" w:rsidR="00A80C76" w:rsidRPr="004038D4" w:rsidRDefault="00A80C76">
            <w:pPr>
              <w:widowControl w:val="0"/>
              <w:rPr>
                <w:lang w:val="pt-PT"/>
              </w:rPr>
            </w:pPr>
          </w:p>
        </w:tc>
      </w:tr>
      <w:tr w:rsidR="0072552E" w14:paraId="68E3DCBE" w14:textId="77777777">
        <w:trPr>
          <w:cantSplit/>
          <w:trHeight w:val="20"/>
        </w:trPr>
        <w:tc>
          <w:tcPr>
            <w:tcW w:w="4544" w:type="dxa"/>
          </w:tcPr>
          <w:p w14:paraId="68E3DCB6" w14:textId="77777777" w:rsidR="00A80C76" w:rsidRPr="004038D4" w:rsidRDefault="006963B6">
            <w:pPr>
              <w:widowControl w:val="0"/>
              <w:rPr>
                <w:b/>
                <w:lang w:val="pt-PT"/>
              </w:rPr>
            </w:pPr>
            <w:r w:rsidRPr="004038D4">
              <w:rPr>
                <w:b/>
                <w:lang w:val="pt-PT"/>
              </w:rPr>
              <w:t>Hrvatska</w:t>
            </w:r>
          </w:p>
          <w:p w14:paraId="68E3DCB7" w14:textId="77777777" w:rsidR="00A80C76" w:rsidRPr="004038D4" w:rsidRDefault="006963B6">
            <w:pPr>
              <w:widowControl w:val="0"/>
              <w:rPr>
                <w:rFonts w:eastAsia="Times New Roman"/>
                <w:bCs/>
                <w:szCs w:val="20"/>
                <w:lang w:val="pt-PT"/>
              </w:rPr>
            </w:pPr>
            <w:r w:rsidRPr="004038D4">
              <w:rPr>
                <w:bCs/>
                <w:lang w:val="pt-PT"/>
              </w:rPr>
              <w:t>Otsuka Pharmaceutical Netherlands B.V.</w:t>
            </w:r>
          </w:p>
          <w:p w14:paraId="68E3DCB8" w14:textId="77777777" w:rsidR="00A80C76" w:rsidRDefault="006963B6">
            <w:pPr>
              <w:widowControl w:val="0"/>
              <w:rPr>
                <w:bCs/>
                <w:lang w:val="es-ES"/>
              </w:rPr>
            </w:pPr>
            <w:r>
              <w:rPr>
                <w:bCs/>
                <w:lang w:val="es-ES"/>
              </w:rPr>
              <w:t>Tel: +31 (0) 20 85 46 555</w:t>
            </w:r>
          </w:p>
          <w:p w14:paraId="68E3DCB9" w14:textId="77777777" w:rsidR="00A80C76" w:rsidRDefault="00A80C76">
            <w:pPr>
              <w:widowControl w:val="0"/>
              <w:rPr>
                <w:lang w:val="es-ES"/>
              </w:rPr>
            </w:pPr>
          </w:p>
        </w:tc>
        <w:tc>
          <w:tcPr>
            <w:tcW w:w="4670" w:type="dxa"/>
          </w:tcPr>
          <w:p w14:paraId="68E3DCBA" w14:textId="77777777" w:rsidR="00A80C76" w:rsidRDefault="006963B6">
            <w:pPr>
              <w:widowControl w:val="0"/>
              <w:rPr>
                <w:rFonts w:eastAsia="Times New Roman"/>
                <w:b/>
                <w:szCs w:val="20"/>
                <w:lang w:val="es-ES"/>
              </w:rPr>
            </w:pPr>
            <w:r>
              <w:rPr>
                <w:b/>
                <w:lang w:val="es-ES"/>
              </w:rPr>
              <w:t>România</w:t>
            </w:r>
          </w:p>
          <w:p w14:paraId="68E3DCBB" w14:textId="77777777" w:rsidR="00A80C76" w:rsidRDefault="006963B6">
            <w:pPr>
              <w:widowControl w:val="0"/>
              <w:rPr>
                <w:rFonts w:eastAsia="Times New Roman"/>
                <w:bCs/>
                <w:szCs w:val="20"/>
                <w:lang w:val="es-ES"/>
              </w:rPr>
            </w:pPr>
            <w:r>
              <w:rPr>
                <w:bCs/>
                <w:lang w:val="es-ES"/>
              </w:rPr>
              <w:t>Otsuka Pharmaceutical Netherlands B.V.</w:t>
            </w:r>
          </w:p>
          <w:p w14:paraId="68E3DCBC" w14:textId="77777777" w:rsidR="00A80C76" w:rsidRDefault="006963B6">
            <w:pPr>
              <w:widowControl w:val="0"/>
              <w:rPr>
                <w:bCs/>
                <w:lang w:val="es-ES"/>
              </w:rPr>
            </w:pPr>
            <w:r>
              <w:rPr>
                <w:bCs/>
                <w:lang w:val="es-ES"/>
              </w:rPr>
              <w:t>Tel: +31 (0) 20 85 46 555</w:t>
            </w:r>
          </w:p>
          <w:p w14:paraId="68E3DCBD" w14:textId="77777777" w:rsidR="00A80C76" w:rsidRDefault="00A80C76">
            <w:pPr>
              <w:widowControl w:val="0"/>
              <w:rPr>
                <w:lang w:val="es-ES"/>
              </w:rPr>
            </w:pPr>
          </w:p>
        </w:tc>
      </w:tr>
      <w:tr w:rsidR="0072552E" w14:paraId="68E3DCC7" w14:textId="77777777">
        <w:trPr>
          <w:cantSplit/>
          <w:trHeight w:val="20"/>
        </w:trPr>
        <w:tc>
          <w:tcPr>
            <w:tcW w:w="4544" w:type="dxa"/>
          </w:tcPr>
          <w:p w14:paraId="68E3DCBF" w14:textId="77777777" w:rsidR="00A80C76" w:rsidRPr="004038D4" w:rsidRDefault="006963B6">
            <w:pPr>
              <w:widowControl w:val="0"/>
              <w:rPr>
                <w:lang w:val="en-GB"/>
              </w:rPr>
            </w:pPr>
            <w:r w:rsidRPr="004038D4">
              <w:rPr>
                <w:b/>
                <w:bCs/>
                <w:lang w:val="en-GB"/>
              </w:rPr>
              <w:t>Ireland</w:t>
            </w:r>
          </w:p>
          <w:p w14:paraId="68E3DCC0" w14:textId="77777777" w:rsidR="00A80C76" w:rsidRPr="004038D4" w:rsidRDefault="006963B6">
            <w:pPr>
              <w:widowControl w:val="0"/>
              <w:rPr>
                <w:rFonts w:eastAsia="Times New Roman"/>
                <w:bCs/>
                <w:szCs w:val="20"/>
                <w:lang w:val="en-GB"/>
              </w:rPr>
            </w:pPr>
            <w:r w:rsidRPr="004038D4">
              <w:rPr>
                <w:bCs/>
                <w:lang w:val="en-GB"/>
              </w:rPr>
              <w:t>Otsuka Pharmaceutical Netherlands B.V.</w:t>
            </w:r>
          </w:p>
          <w:p w14:paraId="68E3DCC1" w14:textId="77777777" w:rsidR="00A80C76" w:rsidRDefault="006963B6">
            <w:pPr>
              <w:widowControl w:val="0"/>
              <w:rPr>
                <w:bCs/>
                <w:lang w:val="es-ES"/>
              </w:rPr>
            </w:pPr>
            <w:r>
              <w:rPr>
                <w:bCs/>
                <w:lang w:val="es-ES"/>
              </w:rPr>
              <w:t>Tel: +31 (0) 20 85 46 555</w:t>
            </w:r>
          </w:p>
          <w:p w14:paraId="68E3DCC2" w14:textId="77777777" w:rsidR="00A80C76" w:rsidRDefault="00A80C76">
            <w:pPr>
              <w:widowControl w:val="0"/>
              <w:rPr>
                <w:lang w:val="es-ES"/>
              </w:rPr>
            </w:pPr>
          </w:p>
        </w:tc>
        <w:tc>
          <w:tcPr>
            <w:tcW w:w="4670" w:type="dxa"/>
          </w:tcPr>
          <w:p w14:paraId="68E3DCC3" w14:textId="77777777" w:rsidR="00A80C76" w:rsidRDefault="006963B6">
            <w:pPr>
              <w:widowControl w:val="0"/>
              <w:rPr>
                <w:lang w:val="es-ES"/>
              </w:rPr>
            </w:pPr>
            <w:r>
              <w:rPr>
                <w:b/>
                <w:bCs/>
                <w:lang w:val="es-ES"/>
              </w:rPr>
              <w:t>Slovenija</w:t>
            </w:r>
          </w:p>
          <w:p w14:paraId="68E3DCC4" w14:textId="77777777" w:rsidR="00A80C76" w:rsidRDefault="006963B6">
            <w:pPr>
              <w:widowControl w:val="0"/>
              <w:rPr>
                <w:bCs/>
                <w:lang w:val="es-ES"/>
              </w:rPr>
            </w:pPr>
            <w:r>
              <w:rPr>
                <w:bCs/>
                <w:lang w:val="es-ES"/>
              </w:rPr>
              <w:t>Otsuka Pharmaceutical Netherlands B.V.</w:t>
            </w:r>
          </w:p>
          <w:p w14:paraId="68E3DCC5" w14:textId="77777777" w:rsidR="00A80C76" w:rsidRDefault="006963B6">
            <w:pPr>
              <w:widowControl w:val="0"/>
              <w:rPr>
                <w:bCs/>
                <w:lang w:val="es-ES"/>
              </w:rPr>
            </w:pPr>
            <w:r>
              <w:rPr>
                <w:bCs/>
                <w:lang w:val="es-ES"/>
              </w:rPr>
              <w:t>Tel: +31 (0) 20 85 46 555</w:t>
            </w:r>
          </w:p>
          <w:p w14:paraId="68E3DCC6" w14:textId="77777777" w:rsidR="00A80C76" w:rsidRDefault="00A80C76">
            <w:pPr>
              <w:widowControl w:val="0"/>
              <w:rPr>
                <w:lang w:val="es-ES"/>
              </w:rPr>
            </w:pPr>
          </w:p>
        </w:tc>
      </w:tr>
      <w:tr w:rsidR="0072552E" w14:paraId="68E3DCD0" w14:textId="77777777">
        <w:trPr>
          <w:cantSplit/>
          <w:trHeight w:val="20"/>
        </w:trPr>
        <w:tc>
          <w:tcPr>
            <w:tcW w:w="4544" w:type="dxa"/>
          </w:tcPr>
          <w:p w14:paraId="68E3DCC8" w14:textId="77777777" w:rsidR="00A80C76" w:rsidRDefault="006963B6">
            <w:pPr>
              <w:widowControl w:val="0"/>
              <w:rPr>
                <w:lang w:val="es-ES"/>
              </w:rPr>
            </w:pPr>
            <w:r>
              <w:rPr>
                <w:b/>
                <w:bCs/>
                <w:lang w:val="es-ES"/>
              </w:rPr>
              <w:t>Ísland</w:t>
            </w:r>
          </w:p>
          <w:p w14:paraId="68E3DCC9" w14:textId="77777777" w:rsidR="00A80C76" w:rsidRDefault="006963B6">
            <w:pPr>
              <w:widowControl w:val="0"/>
              <w:rPr>
                <w:lang w:val="es-ES"/>
              </w:rPr>
            </w:pPr>
            <w:r>
              <w:rPr>
                <w:lang w:val="es-ES"/>
              </w:rPr>
              <w:t xml:space="preserve">Vistor </w:t>
            </w:r>
            <w:ins w:id="176" w:author="Author" w:date="2025-10-17T14:57:00Z">
              <w:r>
                <w:rPr>
                  <w:lang w:val="es-ES"/>
                </w:rPr>
                <w:t>e</w:t>
              </w:r>
            </w:ins>
            <w:r>
              <w:rPr>
                <w:lang w:val="es-ES"/>
              </w:rPr>
              <w:t>hf.</w:t>
            </w:r>
          </w:p>
          <w:p w14:paraId="68E3DCCA" w14:textId="77777777" w:rsidR="00A80C76" w:rsidRDefault="006963B6">
            <w:pPr>
              <w:widowControl w:val="0"/>
              <w:rPr>
                <w:lang w:val="es-ES"/>
              </w:rPr>
            </w:pPr>
            <w:r>
              <w:rPr>
                <w:lang w:val="es-ES"/>
              </w:rPr>
              <w:t>Sími: +354 (0) 535 7000</w:t>
            </w:r>
          </w:p>
          <w:p w14:paraId="68E3DCCB" w14:textId="77777777" w:rsidR="00A80C76" w:rsidRDefault="00A80C76">
            <w:pPr>
              <w:widowControl w:val="0"/>
              <w:rPr>
                <w:lang w:val="es-ES"/>
              </w:rPr>
            </w:pPr>
          </w:p>
        </w:tc>
        <w:tc>
          <w:tcPr>
            <w:tcW w:w="4670" w:type="dxa"/>
          </w:tcPr>
          <w:p w14:paraId="68E3DCCC" w14:textId="77777777" w:rsidR="00A80C76" w:rsidRDefault="006963B6">
            <w:pPr>
              <w:widowControl w:val="0"/>
              <w:rPr>
                <w:rFonts w:eastAsia="Times New Roman"/>
                <w:szCs w:val="20"/>
                <w:lang w:val="es-ES"/>
              </w:rPr>
            </w:pPr>
            <w:r>
              <w:rPr>
                <w:b/>
                <w:bCs/>
                <w:lang w:val="es-ES"/>
              </w:rPr>
              <w:t>Slovenská republika</w:t>
            </w:r>
          </w:p>
          <w:p w14:paraId="68E3DCCD" w14:textId="77777777" w:rsidR="00A80C76" w:rsidRDefault="006963B6">
            <w:pPr>
              <w:widowControl w:val="0"/>
              <w:rPr>
                <w:rFonts w:eastAsia="Times New Roman"/>
                <w:bCs/>
                <w:szCs w:val="20"/>
                <w:lang w:val="es-ES"/>
              </w:rPr>
            </w:pPr>
            <w:r>
              <w:rPr>
                <w:bCs/>
                <w:lang w:val="es-ES"/>
              </w:rPr>
              <w:t>Otsuka Pharmaceutical Netherlands B.V.</w:t>
            </w:r>
          </w:p>
          <w:p w14:paraId="68E3DCCE" w14:textId="77777777" w:rsidR="00A80C76" w:rsidRDefault="006963B6">
            <w:pPr>
              <w:widowControl w:val="0"/>
              <w:rPr>
                <w:bCs/>
                <w:lang w:val="es-ES"/>
              </w:rPr>
            </w:pPr>
            <w:r>
              <w:rPr>
                <w:bCs/>
                <w:lang w:val="es-ES"/>
              </w:rPr>
              <w:t>Tel: +31 (0) 20 85 46 555</w:t>
            </w:r>
          </w:p>
          <w:p w14:paraId="68E3DCCF" w14:textId="77777777" w:rsidR="00A80C76" w:rsidRDefault="00A80C76">
            <w:pPr>
              <w:widowControl w:val="0"/>
              <w:rPr>
                <w:lang w:val="es-ES"/>
              </w:rPr>
            </w:pPr>
          </w:p>
        </w:tc>
      </w:tr>
      <w:tr w:rsidR="0072552E" w14:paraId="68E3DCD9" w14:textId="77777777">
        <w:trPr>
          <w:cantSplit/>
          <w:trHeight w:val="20"/>
        </w:trPr>
        <w:tc>
          <w:tcPr>
            <w:tcW w:w="4544" w:type="dxa"/>
          </w:tcPr>
          <w:p w14:paraId="68E3DCD1" w14:textId="77777777" w:rsidR="00A80C76" w:rsidRDefault="006963B6">
            <w:pPr>
              <w:widowControl w:val="0"/>
              <w:rPr>
                <w:lang w:val="es-ES"/>
              </w:rPr>
            </w:pPr>
            <w:r>
              <w:rPr>
                <w:b/>
                <w:bCs/>
                <w:lang w:val="es-ES"/>
              </w:rPr>
              <w:t>Italia</w:t>
            </w:r>
          </w:p>
          <w:p w14:paraId="68E3DCD2" w14:textId="77777777" w:rsidR="00A80C76" w:rsidRDefault="006963B6">
            <w:pPr>
              <w:widowControl w:val="0"/>
              <w:rPr>
                <w:lang w:val="es-ES"/>
              </w:rPr>
            </w:pPr>
            <w:r>
              <w:rPr>
                <w:lang w:val="es-ES"/>
              </w:rPr>
              <w:t>Otsuka Pharmaceutical Italy S.r.l.</w:t>
            </w:r>
          </w:p>
          <w:p w14:paraId="68E3DCD3" w14:textId="77777777" w:rsidR="00A80C76" w:rsidRDefault="006963B6">
            <w:pPr>
              <w:widowControl w:val="0"/>
              <w:rPr>
                <w:lang w:val="es-ES"/>
              </w:rPr>
            </w:pPr>
            <w:r>
              <w:rPr>
                <w:lang w:val="es-ES"/>
              </w:rPr>
              <w:t>Tel: +39 (0) 2 0063 2710</w:t>
            </w:r>
          </w:p>
          <w:p w14:paraId="68E3DCD4" w14:textId="77777777" w:rsidR="00A80C76" w:rsidRDefault="00A80C76">
            <w:pPr>
              <w:widowControl w:val="0"/>
              <w:rPr>
                <w:lang w:val="es-ES"/>
              </w:rPr>
            </w:pPr>
          </w:p>
        </w:tc>
        <w:tc>
          <w:tcPr>
            <w:tcW w:w="4670" w:type="dxa"/>
          </w:tcPr>
          <w:p w14:paraId="68E3DCD5" w14:textId="77777777" w:rsidR="00A80C76" w:rsidRDefault="006963B6">
            <w:pPr>
              <w:widowControl w:val="0"/>
              <w:rPr>
                <w:rFonts w:eastAsia="Times New Roman"/>
                <w:szCs w:val="20"/>
                <w:lang w:val="es-ES"/>
              </w:rPr>
            </w:pPr>
            <w:r>
              <w:rPr>
                <w:b/>
                <w:lang w:val="es-ES"/>
              </w:rPr>
              <w:t>Suomi/Finland</w:t>
            </w:r>
          </w:p>
          <w:p w14:paraId="68E3DCD6" w14:textId="77777777" w:rsidR="00A80C76" w:rsidRDefault="006963B6">
            <w:pPr>
              <w:widowControl w:val="0"/>
              <w:rPr>
                <w:rFonts w:eastAsia="Times New Roman"/>
                <w:szCs w:val="20"/>
                <w:lang w:val="es-ES"/>
              </w:rPr>
            </w:pPr>
            <w:r>
              <w:rPr>
                <w:lang w:val="es-ES"/>
              </w:rPr>
              <w:t>Otsuka Pharma Scandinavia AB</w:t>
            </w:r>
          </w:p>
          <w:p w14:paraId="68E3DCD7" w14:textId="77777777" w:rsidR="00A80C76" w:rsidRDefault="006963B6">
            <w:pPr>
              <w:widowControl w:val="0"/>
              <w:rPr>
                <w:lang w:val="es-ES"/>
              </w:rPr>
            </w:pPr>
            <w:r>
              <w:rPr>
                <w:lang w:val="es-ES"/>
              </w:rPr>
              <w:t>Puh/Tel: +46 (0) 8 545 286 60</w:t>
            </w:r>
          </w:p>
          <w:p w14:paraId="68E3DCD8" w14:textId="77777777" w:rsidR="00A80C76" w:rsidRDefault="00A80C76">
            <w:pPr>
              <w:widowControl w:val="0"/>
              <w:rPr>
                <w:lang w:val="es-ES"/>
              </w:rPr>
            </w:pPr>
          </w:p>
        </w:tc>
      </w:tr>
      <w:tr w:rsidR="0072552E" w14:paraId="68E3DCE2" w14:textId="77777777">
        <w:trPr>
          <w:cantSplit/>
          <w:trHeight w:val="20"/>
        </w:trPr>
        <w:tc>
          <w:tcPr>
            <w:tcW w:w="4544" w:type="dxa"/>
          </w:tcPr>
          <w:p w14:paraId="68E3DCDA" w14:textId="77777777" w:rsidR="00A80C76" w:rsidRDefault="006963B6">
            <w:pPr>
              <w:widowControl w:val="0"/>
              <w:rPr>
                <w:lang w:val="es-ES"/>
              </w:rPr>
            </w:pPr>
            <w:r>
              <w:rPr>
                <w:b/>
                <w:bCs/>
                <w:lang w:val="es-ES"/>
              </w:rPr>
              <w:t>Κύπρος</w:t>
            </w:r>
          </w:p>
          <w:p w14:paraId="68E3DCDB" w14:textId="77777777" w:rsidR="00A80C76" w:rsidRDefault="006963B6">
            <w:pPr>
              <w:widowControl w:val="0"/>
              <w:rPr>
                <w:rFonts w:eastAsia="Times New Roman"/>
                <w:bCs/>
                <w:szCs w:val="20"/>
                <w:lang w:val="es-ES"/>
              </w:rPr>
            </w:pPr>
            <w:r>
              <w:rPr>
                <w:bCs/>
                <w:lang w:val="es-ES"/>
              </w:rPr>
              <w:t>Otsuka Pharmaceutical Netherlands B.V.</w:t>
            </w:r>
          </w:p>
          <w:p w14:paraId="68E3DCDC" w14:textId="77777777" w:rsidR="00A80C76" w:rsidRDefault="006963B6">
            <w:pPr>
              <w:widowControl w:val="0"/>
              <w:rPr>
                <w:bCs/>
                <w:lang w:val="es-ES"/>
              </w:rPr>
            </w:pPr>
            <w:r>
              <w:rPr>
                <w:bCs/>
                <w:lang w:val="es-ES"/>
              </w:rPr>
              <w:t>Tel: +31 (0) 20 85 46 555</w:t>
            </w:r>
          </w:p>
          <w:p w14:paraId="68E3DCDD" w14:textId="77777777" w:rsidR="00A80C76" w:rsidRDefault="00A80C76">
            <w:pPr>
              <w:widowControl w:val="0"/>
              <w:rPr>
                <w:lang w:val="es-ES"/>
              </w:rPr>
            </w:pPr>
          </w:p>
        </w:tc>
        <w:tc>
          <w:tcPr>
            <w:tcW w:w="4670" w:type="dxa"/>
          </w:tcPr>
          <w:p w14:paraId="68E3DCDE" w14:textId="77777777" w:rsidR="00A80C76" w:rsidRDefault="006963B6">
            <w:pPr>
              <w:widowControl w:val="0"/>
              <w:rPr>
                <w:rFonts w:eastAsia="Times New Roman"/>
                <w:szCs w:val="20"/>
                <w:lang w:val="es-ES"/>
              </w:rPr>
            </w:pPr>
            <w:r>
              <w:rPr>
                <w:b/>
                <w:bCs/>
                <w:lang w:val="es-ES"/>
              </w:rPr>
              <w:t>Sverige</w:t>
            </w:r>
          </w:p>
          <w:p w14:paraId="68E3DCDF" w14:textId="77777777" w:rsidR="00A80C76" w:rsidRDefault="006963B6">
            <w:pPr>
              <w:widowControl w:val="0"/>
              <w:rPr>
                <w:rFonts w:eastAsia="Times New Roman"/>
                <w:szCs w:val="20"/>
                <w:lang w:val="es-ES"/>
              </w:rPr>
            </w:pPr>
            <w:r>
              <w:rPr>
                <w:lang w:val="es-ES"/>
              </w:rPr>
              <w:t>Otsuka Pharma Scandinavia AB</w:t>
            </w:r>
          </w:p>
          <w:p w14:paraId="68E3DCE0" w14:textId="77777777" w:rsidR="00A80C76" w:rsidRDefault="006963B6">
            <w:pPr>
              <w:widowControl w:val="0"/>
              <w:rPr>
                <w:rFonts w:eastAsia="Times New Roman"/>
                <w:szCs w:val="20"/>
                <w:lang w:val="es-ES"/>
              </w:rPr>
            </w:pPr>
            <w:r>
              <w:rPr>
                <w:lang w:val="es-ES"/>
              </w:rPr>
              <w:t>Tel: +46 (0) 8 545 286 60</w:t>
            </w:r>
          </w:p>
          <w:p w14:paraId="68E3DCE1" w14:textId="77777777" w:rsidR="00A80C76" w:rsidRDefault="00A80C76">
            <w:pPr>
              <w:widowControl w:val="0"/>
              <w:rPr>
                <w:lang w:val="es-ES"/>
              </w:rPr>
            </w:pPr>
          </w:p>
        </w:tc>
      </w:tr>
      <w:tr w:rsidR="0072552E" w14:paraId="68E3DCEA" w14:textId="77777777">
        <w:trPr>
          <w:cantSplit/>
          <w:trHeight w:val="20"/>
        </w:trPr>
        <w:tc>
          <w:tcPr>
            <w:tcW w:w="4544" w:type="dxa"/>
          </w:tcPr>
          <w:p w14:paraId="68E3DCE3" w14:textId="77777777" w:rsidR="00A80C76" w:rsidRDefault="006963B6">
            <w:pPr>
              <w:widowControl w:val="0"/>
              <w:rPr>
                <w:lang w:val="es-ES"/>
              </w:rPr>
            </w:pPr>
            <w:r>
              <w:rPr>
                <w:b/>
                <w:bCs/>
                <w:lang w:val="es-ES"/>
              </w:rPr>
              <w:t>Latvija</w:t>
            </w:r>
          </w:p>
          <w:p w14:paraId="68E3DCE4" w14:textId="77777777" w:rsidR="00A80C76" w:rsidRDefault="006963B6">
            <w:pPr>
              <w:widowControl w:val="0"/>
              <w:rPr>
                <w:rFonts w:eastAsia="Times New Roman"/>
                <w:bCs/>
                <w:szCs w:val="20"/>
                <w:lang w:val="es-ES"/>
              </w:rPr>
            </w:pPr>
            <w:r>
              <w:rPr>
                <w:bCs/>
                <w:lang w:val="es-ES"/>
              </w:rPr>
              <w:t>Otsuka Pharmaceutical Netherlands B.V.</w:t>
            </w:r>
          </w:p>
          <w:p w14:paraId="68E3DCE5" w14:textId="77777777" w:rsidR="00A80C76" w:rsidRDefault="006963B6">
            <w:pPr>
              <w:widowControl w:val="0"/>
              <w:rPr>
                <w:bCs/>
                <w:lang w:val="es-ES"/>
              </w:rPr>
            </w:pPr>
            <w:r>
              <w:rPr>
                <w:bCs/>
                <w:lang w:val="es-ES"/>
              </w:rPr>
              <w:t>Tel: +31 (0) 20 85 46 555</w:t>
            </w:r>
          </w:p>
          <w:p w14:paraId="68E3DCE6" w14:textId="77777777" w:rsidR="00A80C76" w:rsidRDefault="00A80C76">
            <w:pPr>
              <w:widowControl w:val="0"/>
              <w:rPr>
                <w:lang w:val="es-ES"/>
              </w:rPr>
            </w:pPr>
          </w:p>
        </w:tc>
        <w:tc>
          <w:tcPr>
            <w:tcW w:w="4670" w:type="dxa"/>
          </w:tcPr>
          <w:p w14:paraId="68E3DCE7" w14:textId="77777777" w:rsidR="00A80C76" w:rsidRDefault="006963B6">
            <w:pPr>
              <w:widowControl w:val="0"/>
              <w:rPr>
                <w:del w:id="177" w:author="Author" w:date="2025-10-17T14:57:00Z"/>
                <w:rFonts w:eastAsia="Times New Roman"/>
                <w:b/>
                <w:bCs/>
                <w:szCs w:val="20"/>
                <w:lang w:val="es-ES"/>
              </w:rPr>
            </w:pPr>
            <w:del w:id="178" w:author="Author" w:date="2025-10-17T14:57:00Z">
              <w:r>
                <w:rPr>
                  <w:b/>
                  <w:bCs/>
                  <w:lang w:val="es-ES"/>
                </w:rPr>
                <w:delText>United Kingdom (Northern Ireland)</w:delText>
              </w:r>
            </w:del>
          </w:p>
          <w:p w14:paraId="68E3DCE8" w14:textId="77777777" w:rsidR="00A80C76" w:rsidRDefault="006963B6">
            <w:pPr>
              <w:widowControl w:val="0"/>
              <w:rPr>
                <w:del w:id="179" w:author="Author" w:date="2025-10-17T14:57:00Z"/>
                <w:rFonts w:eastAsia="Times New Roman"/>
                <w:szCs w:val="20"/>
                <w:lang w:val="es-ES"/>
              </w:rPr>
            </w:pPr>
            <w:del w:id="180" w:author="Author" w:date="2025-10-17T14:57:00Z">
              <w:r>
                <w:rPr>
                  <w:lang w:val="es-ES"/>
                </w:rPr>
                <w:delText>Otsuka Pharmaceutical Netherlands B.V.</w:delText>
              </w:r>
            </w:del>
          </w:p>
          <w:p w14:paraId="68E3DCE9" w14:textId="77777777" w:rsidR="00A80C76" w:rsidRDefault="006963B6">
            <w:pPr>
              <w:widowControl w:val="0"/>
              <w:rPr>
                <w:lang w:val="es-ES"/>
              </w:rPr>
            </w:pPr>
            <w:del w:id="181" w:author="Author" w:date="2025-10-17T14:57:00Z">
              <w:r>
                <w:rPr>
                  <w:lang w:val="es-ES"/>
                </w:rPr>
                <w:delText>Tel: +31 (0) 20 85 46 555</w:delText>
              </w:r>
            </w:del>
          </w:p>
        </w:tc>
      </w:tr>
      <w:bookmarkEnd w:id="166"/>
    </w:tbl>
    <w:p w14:paraId="68E3DCEB" w14:textId="77777777" w:rsidR="00A80C76" w:rsidRDefault="00A80C76">
      <w:pPr>
        <w:widowControl w:val="0"/>
        <w:rPr>
          <w:lang w:val="es-ES"/>
        </w:rPr>
      </w:pPr>
    </w:p>
    <w:p w14:paraId="68E3DCEC" w14:textId="77777777" w:rsidR="00A80C76" w:rsidRDefault="006963B6">
      <w:pPr>
        <w:pStyle w:val="EMEAHeading2"/>
        <w:keepNext w:val="0"/>
        <w:keepLines w:val="0"/>
        <w:widowControl w:val="0"/>
        <w:outlineLvl w:val="9"/>
        <w:rPr>
          <w:lang w:val="es-ES"/>
        </w:rPr>
      </w:pPr>
      <w:r>
        <w:rPr>
          <w:lang w:val="es-ES"/>
        </w:rPr>
        <w:t>Fecha de la última revisión de este prospecto: {MM/AAAA}</w:t>
      </w:r>
    </w:p>
    <w:p w14:paraId="68E3DCED" w14:textId="77777777" w:rsidR="00A80C76" w:rsidRDefault="00A80C76">
      <w:pPr>
        <w:pStyle w:val="EMEABodyText"/>
        <w:widowControl w:val="0"/>
        <w:rPr>
          <w:lang w:val="es-ES"/>
        </w:rPr>
      </w:pPr>
    </w:p>
    <w:p w14:paraId="68E3DCEE" w14:textId="77777777" w:rsidR="00A80C76" w:rsidRDefault="006963B6">
      <w:pPr>
        <w:pStyle w:val="EMEABodyText"/>
        <w:keepNext/>
        <w:keepLines/>
        <w:widowControl w:val="0"/>
        <w:rPr>
          <w:b/>
          <w:lang w:val="es-ES"/>
        </w:rPr>
      </w:pPr>
      <w:r>
        <w:rPr>
          <w:b/>
          <w:lang w:val="es-ES"/>
        </w:rPr>
        <w:t>Otras fuentes de información</w:t>
      </w:r>
    </w:p>
    <w:p w14:paraId="68E3DCEF" w14:textId="77777777" w:rsidR="00A80C76" w:rsidRDefault="00A80C76">
      <w:pPr>
        <w:pStyle w:val="EMEABodyText"/>
        <w:keepNext/>
        <w:keepLines/>
        <w:widowControl w:val="0"/>
        <w:rPr>
          <w:lang w:val="es-ES"/>
        </w:rPr>
      </w:pPr>
    </w:p>
    <w:p w14:paraId="68E3DCF0" w14:textId="77777777" w:rsidR="00A80C76" w:rsidRDefault="006963B6">
      <w:pPr>
        <w:pStyle w:val="EMEABodyText"/>
        <w:keepNext/>
        <w:keepLines/>
        <w:widowControl w:val="0"/>
        <w:rPr>
          <w:lang w:val="es-ES"/>
        </w:rPr>
      </w:pPr>
      <w:r>
        <w:rPr>
          <w:lang w:val="es-ES"/>
        </w:rPr>
        <w:t>La información detallada de este medicamento está disponible en la página web de la Agencia Europea de Medicamentos:</w:t>
      </w:r>
      <w:del w:id="182" w:author="Author" w:date="2025-10-17T14:57:00Z">
        <w:r>
          <w:rPr>
            <w:lang w:val="es-ES"/>
          </w:rPr>
          <w:delText xml:space="preserve"> </w:delText>
        </w:r>
      </w:del>
      <w:ins w:id="183" w:author="Author" w:date="2025-10-17T14:57:00Z">
        <w:r w:rsidRPr="004038D4">
          <w:rPr>
            <w:lang w:val="es-ES_tradnl"/>
          </w:rPr>
          <w:t xml:space="preserve"> </w:t>
        </w:r>
        <w:r>
          <w:rPr>
            <w:rStyle w:val="Hyperlink"/>
            <w:lang w:val="es-ES"/>
          </w:rPr>
          <w:t>https://www.ema.europa.eu</w:t>
        </w:r>
      </w:ins>
      <w:r>
        <w:rPr>
          <w:lang w:val="es-ES"/>
        </w:rPr>
        <w:t>.</w:t>
      </w:r>
    </w:p>
    <w:p w14:paraId="68E3DCF1" w14:textId="77777777" w:rsidR="00A80C76" w:rsidRDefault="006963B6">
      <w:pPr>
        <w:pStyle w:val="EMEABodyText"/>
        <w:widowControl w:val="0"/>
        <w:jc w:val="center"/>
        <w:rPr>
          <w:b/>
          <w:lang w:val="es-ES"/>
        </w:rPr>
      </w:pPr>
      <w:r>
        <w:rPr>
          <w:lang w:val="es-ES"/>
        </w:rPr>
        <w:br w:type="page"/>
      </w:r>
      <w:r>
        <w:rPr>
          <w:b/>
          <w:lang w:val="es-ES"/>
        </w:rPr>
        <w:lastRenderedPageBreak/>
        <w:t>Prospecto: información para el usuario</w:t>
      </w:r>
    </w:p>
    <w:p w14:paraId="68E3DCF2" w14:textId="77777777" w:rsidR="00A80C76" w:rsidRDefault="00A80C76">
      <w:pPr>
        <w:pStyle w:val="EMEABodyText"/>
        <w:widowControl w:val="0"/>
        <w:rPr>
          <w:lang w:val="es-ES"/>
        </w:rPr>
      </w:pPr>
    </w:p>
    <w:p w14:paraId="68E3DCF3" w14:textId="77777777" w:rsidR="00A80C76" w:rsidRDefault="006963B6">
      <w:pPr>
        <w:pStyle w:val="EMEATitle"/>
        <w:keepNext w:val="0"/>
        <w:keepLines w:val="0"/>
        <w:widowControl w:val="0"/>
        <w:rPr>
          <w:lang w:val="es-ES"/>
        </w:rPr>
      </w:pPr>
      <w:r>
        <w:rPr>
          <w:lang w:val="es-ES"/>
        </w:rPr>
        <w:t>ABILIFY 10 mg comprimidos bucodispersables</w:t>
      </w:r>
    </w:p>
    <w:p w14:paraId="68E3DCF4" w14:textId="77777777" w:rsidR="00A80C76" w:rsidRDefault="006963B6">
      <w:pPr>
        <w:pStyle w:val="EMEATitle"/>
        <w:keepNext w:val="0"/>
        <w:keepLines w:val="0"/>
        <w:widowControl w:val="0"/>
        <w:rPr>
          <w:lang w:val="es-ES"/>
        </w:rPr>
      </w:pPr>
      <w:r>
        <w:rPr>
          <w:lang w:val="es-ES"/>
        </w:rPr>
        <w:t>ABILIFY 15 mg comprimidos bucodispersables</w:t>
      </w:r>
    </w:p>
    <w:p w14:paraId="68E3DCF5" w14:textId="77777777" w:rsidR="00A80C76" w:rsidRDefault="006963B6">
      <w:pPr>
        <w:pStyle w:val="EMEATitle"/>
        <w:keepNext w:val="0"/>
        <w:keepLines w:val="0"/>
        <w:widowControl w:val="0"/>
        <w:rPr>
          <w:lang w:val="es-ES"/>
        </w:rPr>
      </w:pPr>
      <w:r>
        <w:rPr>
          <w:lang w:val="es-ES"/>
        </w:rPr>
        <w:t>ABILIFY 30 mg comprimidos bucodispersables</w:t>
      </w:r>
    </w:p>
    <w:p w14:paraId="68E3DCF6" w14:textId="77777777" w:rsidR="00A80C76" w:rsidRDefault="00A80C76">
      <w:pPr>
        <w:pStyle w:val="EMEATitle"/>
        <w:keepNext w:val="0"/>
        <w:keepLines w:val="0"/>
        <w:widowControl w:val="0"/>
        <w:rPr>
          <w:lang w:val="es-ES"/>
        </w:rPr>
      </w:pPr>
    </w:p>
    <w:p w14:paraId="68E3DCF7" w14:textId="77777777" w:rsidR="00A80C76" w:rsidRDefault="006963B6">
      <w:pPr>
        <w:pStyle w:val="EMEATitle"/>
        <w:keepNext w:val="0"/>
        <w:keepLines w:val="0"/>
        <w:widowControl w:val="0"/>
        <w:rPr>
          <w:b w:val="0"/>
          <w:lang w:val="es-ES"/>
        </w:rPr>
      </w:pPr>
      <w:r>
        <w:rPr>
          <w:b w:val="0"/>
          <w:lang w:val="es-ES"/>
        </w:rPr>
        <w:t>aripiprazol</w:t>
      </w:r>
    </w:p>
    <w:p w14:paraId="68E3DCF8" w14:textId="77777777" w:rsidR="00A80C76" w:rsidRDefault="00A80C76">
      <w:pPr>
        <w:pStyle w:val="EMEABodyText"/>
        <w:widowControl w:val="0"/>
        <w:rPr>
          <w:lang w:val="es-ES"/>
        </w:rPr>
      </w:pPr>
    </w:p>
    <w:p w14:paraId="68E3DCF9" w14:textId="77777777" w:rsidR="00A80C76" w:rsidRDefault="006963B6">
      <w:pPr>
        <w:pStyle w:val="EMEAHeading2"/>
        <w:keepNext w:val="0"/>
        <w:keepLines w:val="0"/>
        <w:widowControl w:val="0"/>
        <w:ind w:left="0" w:firstLine="0"/>
        <w:outlineLvl w:val="9"/>
        <w:rPr>
          <w:lang w:val="es-ES"/>
        </w:rPr>
      </w:pPr>
      <w:r>
        <w:rPr>
          <w:lang w:val="es-ES"/>
        </w:rPr>
        <w:t>Lea todo el prospecto detenidamente antes de empezar a tomar este medicamento, porque contiene información importante para usted.</w:t>
      </w:r>
    </w:p>
    <w:p w14:paraId="68E3DCFA"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Conserve este prospecto, ya que puede tener que volver a leerlo.</w:t>
      </w:r>
    </w:p>
    <w:p w14:paraId="68E3DCFB" w14:textId="77777777" w:rsidR="00A80C76" w:rsidRDefault="006963B6">
      <w:pPr>
        <w:pStyle w:val="EMEABodyTextIndent"/>
        <w:widowControl w:val="0"/>
        <w:numPr>
          <w:ilvl w:val="0"/>
          <w:numId w:val="0"/>
        </w:numPr>
        <w:rPr>
          <w:lang w:val="es-ES"/>
        </w:rPr>
      </w:pPr>
      <w:r>
        <w:rPr>
          <w:b/>
          <w:color w:val="000000"/>
          <w:lang w:val="es-ES"/>
        </w:rPr>
        <w:t>•</w:t>
      </w:r>
      <w:r>
        <w:rPr>
          <w:b/>
          <w:color w:val="000000"/>
          <w:lang w:val="es-ES"/>
        </w:rPr>
        <w:tab/>
      </w:r>
      <w:r>
        <w:rPr>
          <w:lang w:val="es-ES"/>
        </w:rPr>
        <w:t>Si tiene alguna duda, consulte a su médico o farmacéutico.</w:t>
      </w:r>
    </w:p>
    <w:p w14:paraId="68E3DCFC"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Este medicamento se le ha recetado solamente a usted, y no debe dárselo a otras personas aunque tengan los mismos síntomas que usted, ya que puede perjudicarles.</w:t>
      </w:r>
    </w:p>
    <w:p w14:paraId="68E3DCFD"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Si experimenta efectos adversos, consulte a su médico o farmacéutico, incluso si se trata de efectos adversos que no aparecen en este prospecto. Ver sección 4.</w:t>
      </w:r>
    </w:p>
    <w:p w14:paraId="68E3DCFE" w14:textId="77777777" w:rsidR="00A80C76" w:rsidRDefault="00A80C76">
      <w:pPr>
        <w:pStyle w:val="EMEABodyText"/>
        <w:widowControl w:val="0"/>
        <w:rPr>
          <w:lang w:val="es-ES"/>
        </w:rPr>
      </w:pPr>
    </w:p>
    <w:p w14:paraId="68E3DCFF" w14:textId="77777777" w:rsidR="00A80C76" w:rsidRDefault="006963B6">
      <w:pPr>
        <w:pStyle w:val="EMEAHeading2"/>
        <w:keepNext w:val="0"/>
        <w:keepLines w:val="0"/>
        <w:widowControl w:val="0"/>
        <w:outlineLvl w:val="9"/>
        <w:rPr>
          <w:lang w:val="es-ES"/>
        </w:rPr>
      </w:pPr>
      <w:r>
        <w:rPr>
          <w:lang w:val="es-ES"/>
        </w:rPr>
        <w:t>Contenido del prospecto</w:t>
      </w:r>
    </w:p>
    <w:p w14:paraId="68E3DD00" w14:textId="77777777" w:rsidR="00A80C76" w:rsidRDefault="006963B6">
      <w:pPr>
        <w:pStyle w:val="EMEABodyText"/>
        <w:widowControl w:val="0"/>
        <w:tabs>
          <w:tab w:val="left" w:pos="567"/>
        </w:tabs>
        <w:ind w:left="567" w:hanging="567"/>
        <w:rPr>
          <w:lang w:val="es-ES"/>
        </w:rPr>
      </w:pPr>
      <w:r>
        <w:rPr>
          <w:lang w:val="es-ES"/>
        </w:rPr>
        <w:t>1.</w:t>
      </w:r>
      <w:r>
        <w:rPr>
          <w:lang w:val="es-ES"/>
        </w:rPr>
        <w:tab/>
        <w:t>Qué es ABILIFY y para qué se utiliza</w:t>
      </w:r>
    </w:p>
    <w:p w14:paraId="68E3DD01" w14:textId="77777777" w:rsidR="00A80C76" w:rsidRDefault="006963B6">
      <w:pPr>
        <w:pStyle w:val="EMEABodyText"/>
        <w:widowControl w:val="0"/>
        <w:tabs>
          <w:tab w:val="left" w:pos="567"/>
        </w:tabs>
        <w:ind w:left="567" w:hanging="567"/>
        <w:rPr>
          <w:lang w:val="es-ES"/>
        </w:rPr>
      </w:pPr>
      <w:r>
        <w:rPr>
          <w:lang w:val="es-ES"/>
        </w:rPr>
        <w:t>2.</w:t>
      </w:r>
      <w:r>
        <w:rPr>
          <w:lang w:val="es-ES"/>
        </w:rPr>
        <w:tab/>
        <w:t>Qué necesita saber antes de empezar a tomar ABILIFY</w:t>
      </w:r>
    </w:p>
    <w:p w14:paraId="68E3DD02" w14:textId="77777777" w:rsidR="00A80C76" w:rsidRDefault="006963B6">
      <w:pPr>
        <w:pStyle w:val="EMEABodyText"/>
        <w:widowControl w:val="0"/>
        <w:tabs>
          <w:tab w:val="left" w:pos="567"/>
        </w:tabs>
        <w:ind w:left="567" w:hanging="567"/>
        <w:rPr>
          <w:lang w:val="es-ES"/>
        </w:rPr>
      </w:pPr>
      <w:r>
        <w:rPr>
          <w:lang w:val="es-ES"/>
        </w:rPr>
        <w:t>3.</w:t>
      </w:r>
      <w:r>
        <w:rPr>
          <w:lang w:val="es-ES"/>
        </w:rPr>
        <w:tab/>
        <w:t>Cómo tomar ABILIFY</w:t>
      </w:r>
    </w:p>
    <w:p w14:paraId="68E3DD03" w14:textId="77777777" w:rsidR="00A80C76" w:rsidRDefault="006963B6">
      <w:pPr>
        <w:pStyle w:val="EMEABodyText"/>
        <w:widowControl w:val="0"/>
        <w:tabs>
          <w:tab w:val="left" w:pos="567"/>
        </w:tabs>
        <w:ind w:left="567" w:hanging="567"/>
        <w:rPr>
          <w:lang w:val="es-ES"/>
        </w:rPr>
      </w:pPr>
      <w:r>
        <w:rPr>
          <w:lang w:val="es-ES"/>
        </w:rPr>
        <w:t>4.</w:t>
      </w:r>
      <w:r>
        <w:rPr>
          <w:lang w:val="es-ES"/>
        </w:rPr>
        <w:tab/>
        <w:t>Posibles efectos adversos</w:t>
      </w:r>
    </w:p>
    <w:p w14:paraId="68E3DD04" w14:textId="77777777" w:rsidR="00A80C76" w:rsidRDefault="006963B6">
      <w:pPr>
        <w:pStyle w:val="EMEABodyText"/>
        <w:widowControl w:val="0"/>
        <w:tabs>
          <w:tab w:val="left" w:pos="567"/>
        </w:tabs>
        <w:ind w:left="567" w:hanging="567"/>
        <w:rPr>
          <w:lang w:val="es-ES"/>
        </w:rPr>
      </w:pPr>
      <w:r>
        <w:rPr>
          <w:lang w:val="es-ES"/>
        </w:rPr>
        <w:t>5.</w:t>
      </w:r>
      <w:r>
        <w:rPr>
          <w:lang w:val="es-ES"/>
        </w:rPr>
        <w:tab/>
        <w:t>Conservación de ABILIFY</w:t>
      </w:r>
    </w:p>
    <w:p w14:paraId="68E3DD05" w14:textId="77777777" w:rsidR="00A80C76" w:rsidRDefault="006963B6">
      <w:pPr>
        <w:pStyle w:val="EMEABodyText"/>
        <w:widowControl w:val="0"/>
        <w:tabs>
          <w:tab w:val="left" w:pos="567"/>
        </w:tabs>
        <w:ind w:left="567" w:hanging="567"/>
        <w:rPr>
          <w:lang w:val="es-ES"/>
        </w:rPr>
      </w:pPr>
      <w:r>
        <w:rPr>
          <w:lang w:val="es-ES"/>
        </w:rPr>
        <w:t>6.</w:t>
      </w:r>
      <w:r>
        <w:rPr>
          <w:lang w:val="es-ES"/>
        </w:rPr>
        <w:tab/>
        <w:t>Contenido del envase e información adicional</w:t>
      </w:r>
    </w:p>
    <w:p w14:paraId="68E3DD06" w14:textId="77777777" w:rsidR="00A80C76" w:rsidRDefault="00A80C76">
      <w:pPr>
        <w:pStyle w:val="EMEABodyText"/>
        <w:widowControl w:val="0"/>
        <w:rPr>
          <w:lang w:val="es-ES"/>
        </w:rPr>
      </w:pPr>
    </w:p>
    <w:p w14:paraId="68E3DD07" w14:textId="77777777" w:rsidR="00A80C76" w:rsidRDefault="00A80C76">
      <w:pPr>
        <w:pStyle w:val="EMEABodyText"/>
        <w:widowControl w:val="0"/>
        <w:rPr>
          <w:lang w:val="es-ES"/>
        </w:rPr>
      </w:pPr>
    </w:p>
    <w:p w14:paraId="68E3DD08" w14:textId="77777777" w:rsidR="00A80C76" w:rsidRDefault="006963B6">
      <w:pPr>
        <w:pStyle w:val="EMEAHeading1"/>
        <w:keepNext w:val="0"/>
        <w:keepLines w:val="0"/>
        <w:widowControl w:val="0"/>
        <w:tabs>
          <w:tab w:val="left" w:pos="567"/>
        </w:tabs>
        <w:outlineLvl w:val="9"/>
        <w:rPr>
          <w:lang w:val="es-ES"/>
        </w:rPr>
      </w:pPr>
      <w:r>
        <w:rPr>
          <w:caps w:val="0"/>
          <w:lang w:val="es-ES"/>
        </w:rPr>
        <w:t>1.</w:t>
      </w:r>
      <w:r>
        <w:rPr>
          <w:caps w:val="0"/>
          <w:lang w:val="es-ES"/>
        </w:rPr>
        <w:tab/>
        <w:t>Qué es ABILIFY y para qué se utiliza</w:t>
      </w:r>
    </w:p>
    <w:p w14:paraId="68E3DD09" w14:textId="77777777" w:rsidR="00A80C76" w:rsidRDefault="00A80C76">
      <w:pPr>
        <w:pStyle w:val="EMEABodyText"/>
        <w:widowControl w:val="0"/>
        <w:rPr>
          <w:lang w:val="es-ES"/>
        </w:rPr>
      </w:pPr>
    </w:p>
    <w:p w14:paraId="68E3DD0A" w14:textId="77777777" w:rsidR="00A80C76" w:rsidRDefault="006963B6">
      <w:pPr>
        <w:rPr>
          <w:lang w:val="es-ES"/>
        </w:rPr>
      </w:pPr>
      <w:r>
        <w:rPr>
          <w:lang w:val="es-ES"/>
        </w:rPr>
        <w:t xml:space="preserve">ABILIFY </w:t>
      </w:r>
      <w:r>
        <w:rPr>
          <w:rStyle w:val="hps"/>
          <w:lang w:val="es-ES"/>
        </w:rPr>
        <w:t>contiene el</w:t>
      </w:r>
      <w:r>
        <w:rPr>
          <w:lang w:val="es-ES"/>
        </w:rPr>
        <w:t xml:space="preserve"> </w:t>
      </w:r>
      <w:r>
        <w:rPr>
          <w:rStyle w:val="hps"/>
          <w:lang w:val="es-ES"/>
        </w:rPr>
        <w:t>principio activo aripiprazol</w:t>
      </w:r>
      <w:r>
        <w:rPr>
          <w:lang w:val="es-ES"/>
        </w:rPr>
        <w:t xml:space="preserve"> </w:t>
      </w:r>
      <w:r>
        <w:rPr>
          <w:rStyle w:val="hps"/>
          <w:lang w:val="es-ES"/>
        </w:rPr>
        <w:t xml:space="preserve">y </w:t>
      </w:r>
      <w:r>
        <w:rPr>
          <w:lang w:val="es-ES"/>
        </w:rPr>
        <w:t>pertenece a un grupo de medicamentos denominados antipsicóticos. Se utiliza para tratar adultos y adolescentes de 15 años o más que padecen una enfermedad caracterizada por síntomas tales como oír, ver y sentir cosas que no existen, desconfianza, creencias erróneas, habla incoherente y monotonía emocional y de comportamiento. Las personas en este estado pueden también sentirse deprimidas, culpables, inquietas o tensas.</w:t>
      </w:r>
    </w:p>
    <w:p w14:paraId="68E3DD0B" w14:textId="77777777" w:rsidR="00A80C76" w:rsidRDefault="00A80C76">
      <w:pPr>
        <w:pStyle w:val="EMEABodyText"/>
        <w:widowControl w:val="0"/>
        <w:rPr>
          <w:lang w:val="es-ES"/>
        </w:rPr>
      </w:pPr>
    </w:p>
    <w:p w14:paraId="68E3DD0C" w14:textId="77777777" w:rsidR="00A80C76" w:rsidRDefault="006963B6">
      <w:pPr>
        <w:pStyle w:val="EMEABodyText"/>
        <w:widowControl w:val="0"/>
        <w:rPr>
          <w:lang w:val="es-ES"/>
        </w:rPr>
      </w:pPr>
      <w:r>
        <w:rPr>
          <w:lang w:val="es-ES"/>
        </w:rPr>
        <w:t>ABILIFY se utiliza para tratar adultos y adolescentes de 13 años o más que padecen un trastorno caracterizado por síntomas tales como sentirse eufórico, tener una energía exagerada, necesidad de dormir mucho menos de lo habitual, hablar muy deprisa con fuga de ideas y a veces, una irritabilidad grave. En adultos también previene esta situación en pacientes que han respondido al tratamiento con ABILIFY.</w:t>
      </w:r>
    </w:p>
    <w:p w14:paraId="68E3DD0D" w14:textId="77777777" w:rsidR="00A80C76" w:rsidRDefault="00A80C76">
      <w:pPr>
        <w:pStyle w:val="EMEABodyText"/>
        <w:widowControl w:val="0"/>
        <w:rPr>
          <w:lang w:val="es-ES"/>
        </w:rPr>
      </w:pPr>
    </w:p>
    <w:p w14:paraId="68E3DD0E" w14:textId="77777777" w:rsidR="00A80C76" w:rsidRDefault="00A80C76">
      <w:pPr>
        <w:pStyle w:val="EMEABodyText"/>
        <w:widowControl w:val="0"/>
        <w:rPr>
          <w:lang w:val="es-ES"/>
        </w:rPr>
      </w:pPr>
    </w:p>
    <w:p w14:paraId="68E3DD0F" w14:textId="77777777" w:rsidR="00A80C76" w:rsidRDefault="006963B6">
      <w:pPr>
        <w:pStyle w:val="EMEAHeading1"/>
        <w:keepNext w:val="0"/>
        <w:keepLines w:val="0"/>
        <w:widowControl w:val="0"/>
        <w:tabs>
          <w:tab w:val="left" w:pos="567"/>
        </w:tabs>
        <w:outlineLvl w:val="9"/>
        <w:rPr>
          <w:lang w:val="es-ES"/>
        </w:rPr>
      </w:pPr>
      <w:r>
        <w:rPr>
          <w:caps w:val="0"/>
          <w:lang w:val="es-ES"/>
        </w:rPr>
        <w:t>2.</w:t>
      </w:r>
      <w:r>
        <w:rPr>
          <w:caps w:val="0"/>
          <w:lang w:val="es-ES"/>
        </w:rPr>
        <w:tab/>
        <w:t>Qué necesita saber antes de empezar a tomar ABILIFY</w:t>
      </w:r>
    </w:p>
    <w:p w14:paraId="68E3DD10" w14:textId="77777777" w:rsidR="00A80C76" w:rsidRDefault="00A80C76">
      <w:pPr>
        <w:pStyle w:val="EMEABodyText"/>
        <w:widowControl w:val="0"/>
        <w:rPr>
          <w:lang w:val="es-ES"/>
        </w:rPr>
      </w:pPr>
    </w:p>
    <w:p w14:paraId="68E3DD11" w14:textId="77777777" w:rsidR="00A80C76" w:rsidRDefault="006963B6">
      <w:pPr>
        <w:pStyle w:val="EMEABodyText"/>
        <w:widowControl w:val="0"/>
        <w:rPr>
          <w:b/>
          <w:lang w:val="es-ES"/>
        </w:rPr>
      </w:pPr>
      <w:r>
        <w:rPr>
          <w:b/>
          <w:lang w:val="es-ES"/>
        </w:rPr>
        <w:t>No tome ABILIFY</w:t>
      </w:r>
    </w:p>
    <w:p w14:paraId="68E3DD12"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si es alérgico a aripiprazol o a alguno de los demás componentes de este medicamento (incluidos en la sección 6).</w:t>
      </w:r>
    </w:p>
    <w:p w14:paraId="68E3DD13" w14:textId="77777777" w:rsidR="00A80C76" w:rsidRDefault="00A80C76">
      <w:pPr>
        <w:pStyle w:val="EMEABodyText"/>
        <w:widowControl w:val="0"/>
        <w:rPr>
          <w:lang w:val="es-ES"/>
        </w:rPr>
      </w:pPr>
    </w:p>
    <w:p w14:paraId="68E3DD14" w14:textId="77777777" w:rsidR="00A80C76" w:rsidRDefault="006963B6">
      <w:pPr>
        <w:pStyle w:val="EMEAHeading2"/>
        <w:keepNext w:val="0"/>
        <w:keepLines w:val="0"/>
        <w:widowControl w:val="0"/>
        <w:outlineLvl w:val="9"/>
        <w:rPr>
          <w:lang w:val="es-ES"/>
        </w:rPr>
      </w:pPr>
      <w:r>
        <w:rPr>
          <w:lang w:val="es-ES"/>
        </w:rPr>
        <w:t>Advertencias y precauciones</w:t>
      </w:r>
    </w:p>
    <w:p w14:paraId="68E3DD15" w14:textId="77777777" w:rsidR="00A80C76" w:rsidRDefault="006963B6">
      <w:pPr>
        <w:pStyle w:val="EMEAHeading2"/>
        <w:keepNext w:val="0"/>
        <w:keepLines w:val="0"/>
        <w:widowControl w:val="0"/>
        <w:ind w:left="0" w:firstLine="0"/>
        <w:outlineLvl w:val="9"/>
        <w:rPr>
          <w:b w:val="0"/>
          <w:lang w:val="es-ES"/>
        </w:rPr>
      </w:pPr>
      <w:r>
        <w:rPr>
          <w:b w:val="0"/>
          <w:lang w:val="es-ES"/>
        </w:rPr>
        <w:t>Consulte a su médico antes de empezar a tomar ABILIFY.</w:t>
      </w:r>
    </w:p>
    <w:p w14:paraId="68E3DD16" w14:textId="77777777" w:rsidR="00A80C76" w:rsidRDefault="00A80C76">
      <w:pPr>
        <w:pStyle w:val="EMEABodyText"/>
        <w:rPr>
          <w:lang w:val="es-ES"/>
        </w:rPr>
      </w:pPr>
    </w:p>
    <w:p w14:paraId="68E3DD17" w14:textId="77777777" w:rsidR="00A80C76" w:rsidRDefault="006963B6">
      <w:pPr>
        <w:pStyle w:val="EMEABodyText"/>
        <w:rPr>
          <w:iCs/>
          <w:lang w:val="es-ES"/>
        </w:rPr>
      </w:pPr>
      <w:r>
        <w:rPr>
          <w:iCs/>
          <w:lang w:val="es-ES"/>
        </w:rPr>
        <w:t xml:space="preserve">Se han comunicado casos de pacientes que experimentan pensamientos y comportamientos suicidas durante el tratamiento con </w:t>
      </w:r>
      <w:del w:id="184" w:author="Author" w:date="2025-10-17T14:57:00Z">
        <w:r>
          <w:rPr>
            <w:iCs/>
            <w:lang w:val="es-ES"/>
          </w:rPr>
          <w:delText>aripiprazol</w:delText>
        </w:r>
      </w:del>
      <w:ins w:id="185" w:author="Author" w:date="2025-10-17T14:57:00Z">
        <w:r>
          <w:rPr>
            <w:iCs/>
            <w:lang w:val="es-ES"/>
          </w:rPr>
          <w:t>este medicamento</w:t>
        </w:r>
      </w:ins>
      <w:r>
        <w:rPr>
          <w:iCs/>
          <w:lang w:val="es-ES"/>
        </w:rPr>
        <w:t>. Informe a su médico inmediatamente si tiene pensamientos o sentimientos de dañarse a sí mismo</w:t>
      </w:r>
      <w:ins w:id="186" w:author="Author" w:date="2025-10-17T14:57:00Z">
        <w:r>
          <w:rPr>
            <w:iCs/>
            <w:lang w:val="es-ES"/>
          </w:rPr>
          <w:t xml:space="preserve"> antes o después de tomar </w:t>
        </w:r>
      </w:ins>
      <w:ins w:id="187" w:author="Author" w:date="2025-10-17T14:58:00Z">
        <w:r>
          <w:rPr>
            <w:iCs/>
            <w:lang w:val="es-ES"/>
          </w:rPr>
          <w:t>ABILIFY</w:t>
        </w:r>
      </w:ins>
      <w:r>
        <w:rPr>
          <w:iCs/>
          <w:lang w:val="es-ES"/>
        </w:rPr>
        <w:t>.</w:t>
      </w:r>
    </w:p>
    <w:p w14:paraId="68E3DD18" w14:textId="77777777" w:rsidR="00A80C76" w:rsidRDefault="00A80C76">
      <w:pPr>
        <w:pStyle w:val="EMEABodyText"/>
        <w:rPr>
          <w:lang w:val="es-ES"/>
        </w:rPr>
      </w:pPr>
    </w:p>
    <w:p w14:paraId="68E3DD19" w14:textId="77777777" w:rsidR="00A80C76" w:rsidRDefault="006963B6">
      <w:pPr>
        <w:pStyle w:val="EMEABodyText"/>
        <w:rPr>
          <w:iCs/>
          <w:lang w:val="es-ES"/>
        </w:rPr>
      </w:pPr>
      <w:r>
        <w:rPr>
          <w:iCs/>
          <w:lang w:val="es-ES"/>
        </w:rPr>
        <w:t xml:space="preserve">Antes de empezar el tratamiento con </w:t>
      </w:r>
      <w:r>
        <w:rPr>
          <w:lang w:val="es-ES"/>
        </w:rPr>
        <w:t>ABILIFY</w:t>
      </w:r>
      <w:r>
        <w:rPr>
          <w:iCs/>
          <w:lang w:val="es-ES"/>
        </w:rPr>
        <w:t>, dígale a su médico si sufre de</w:t>
      </w:r>
    </w:p>
    <w:p w14:paraId="68E3DD1A"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 xml:space="preserve">niveles altos de azúcar en sangre (caracterizado por síntomas como sed excesiva, aumento de la cantidad de orina, aumento del apetito y sensación de debilidad) o antecedentes familiares de </w:t>
      </w:r>
      <w:r>
        <w:rPr>
          <w:lang w:val="es-ES"/>
        </w:rPr>
        <w:lastRenderedPageBreak/>
        <w:t>diabetes;</w:t>
      </w:r>
    </w:p>
    <w:p w14:paraId="68E3DD1B"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iCs/>
          <w:lang w:val="es-ES"/>
        </w:rPr>
        <w:t xml:space="preserve">convulsiones, ya que su médico puede querer controlarlo </w:t>
      </w:r>
      <w:r>
        <w:rPr>
          <w:lang w:val="es-ES"/>
        </w:rPr>
        <w:t>más de cerca;</w:t>
      </w:r>
    </w:p>
    <w:p w14:paraId="68E3DD1C"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movimientos musculares irregulares e involuntarios, especialmente en la cara;</w:t>
      </w:r>
    </w:p>
    <w:p w14:paraId="68E3DD1D"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iCs/>
          <w:lang w:val="es-ES"/>
        </w:rPr>
        <w:t>enfermedades cardiovasculares (enfermedades del corazón y la circulación), antecedentes familiares de enfermedad cardiovascular, ictus o mini ictus, presión sanguínea anormal;</w:t>
      </w:r>
    </w:p>
    <w:p w14:paraId="68E3DD1E"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coágulos sanguíneos o antecedentes familiares de coágulos sanguíneos, ya que los antipsicóticos han sido asociados con la formación de coágulos sanguíneos;</w:t>
      </w:r>
    </w:p>
    <w:p w14:paraId="68E3DD1F"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antecedentes de adicción al juego.</w:t>
      </w:r>
    </w:p>
    <w:p w14:paraId="68E3DD20" w14:textId="77777777" w:rsidR="00A80C76" w:rsidRDefault="00A80C76">
      <w:pPr>
        <w:pStyle w:val="EMEABodyText"/>
        <w:widowControl w:val="0"/>
        <w:rPr>
          <w:lang w:val="es-ES"/>
        </w:rPr>
      </w:pPr>
    </w:p>
    <w:p w14:paraId="68E3DD21" w14:textId="77777777" w:rsidR="00A80C76" w:rsidRDefault="006963B6">
      <w:pPr>
        <w:pStyle w:val="EMEABodyText"/>
        <w:widowControl w:val="0"/>
        <w:rPr>
          <w:lang w:val="es-ES"/>
        </w:rPr>
      </w:pPr>
      <w:r>
        <w:rPr>
          <w:lang w:val="es-ES"/>
        </w:rPr>
        <w:t>Si nota que está ganando peso, desarrolla movimientos inusuales, experimenta somnolencia que interfiere con sus actividades diarias normales, tiene alguna dificultad al tragar o presenta síntomas alérgicos, por favor informe a su médico.</w:t>
      </w:r>
    </w:p>
    <w:p w14:paraId="68E3DD22" w14:textId="77777777" w:rsidR="00A80C76" w:rsidRDefault="00A80C76">
      <w:pPr>
        <w:pStyle w:val="EMEABodyText"/>
        <w:widowControl w:val="0"/>
        <w:rPr>
          <w:lang w:val="es-ES"/>
        </w:rPr>
      </w:pPr>
    </w:p>
    <w:p w14:paraId="68E3DD23" w14:textId="77777777" w:rsidR="00A80C76" w:rsidRDefault="006963B6">
      <w:pPr>
        <w:pStyle w:val="EMEABodyText"/>
        <w:widowControl w:val="0"/>
        <w:rPr>
          <w:lang w:val="es-ES"/>
        </w:rPr>
      </w:pPr>
      <w:r>
        <w:rPr>
          <w:lang w:val="es-ES"/>
        </w:rPr>
        <w:t>Si padece demencia (pérdida de memoria y otras capacidades mentales), usted o la persona que le cuida o familiar, deberá informar a su médico si alguna vez ha tenido un ictus o “mini” ictus.</w:t>
      </w:r>
    </w:p>
    <w:p w14:paraId="68E3DD24" w14:textId="77777777" w:rsidR="00A80C76" w:rsidRDefault="00A80C76">
      <w:pPr>
        <w:pStyle w:val="EMEABodyText"/>
        <w:widowControl w:val="0"/>
        <w:rPr>
          <w:lang w:val="es-ES"/>
        </w:rPr>
      </w:pPr>
    </w:p>
    <w:p w14:paraId="68E3DD25" w14:textId="77777777" w:rsidR="00A80C76" w:rsidRDefault="006963B6">
      <w:pPr>
        <w:pStyle w:val="EMEABodyText"/>
        <w:widowControl w:val="0"/>
        <w:rPr>
          <w:lang w:val="es-ES"/>
        </w:rPr>
      </w:pPr>
      <w:r>
        <w:rPr>
          <w:lang w:val="es-ES"/>
        </w:rPr>
        <w:t>Hable inmediatamente con su médico si tiene pensamientos o sentimientos de dañarse a sí mismo. Se han notificado casos de pacientes que experimentan pensamientos y comportamiento suicida durante el tratamiento con aripiprazol.</w:t>
      </w:r>
    </w:p>
    <w:p w14:paraId="68E3DD26" w14:textId="77777777" w:rsidR="00A80C76" w:rsidRDefault="00A80C76">
      <w:pPr>
        <w:pStyle w:val="EMEABodyText"/>
        <w:widowControl w:val="0"/>
        <w:rPr>
          <w:lang w:val="es-ES"/>
        </w:rPr>
      </w:pPr>
    </w:p>
    <w:p w14:paraId="68E3DD27" w14:textId="77777777" w:rsidR="00A80C76" w:rsidRDefault="006963B6">
      <w:pPr>
        <w:pStyle w:val="EMEABodyText"/>
        <w:widowControl w:val="0"/>
        <w:rPr>
          <w:lang w:val="es-ES"/>
        </w:rPr>
      </w:pPr>
      <w:r>
        <w:rPr>
          <w:lang w:val="es-ES"/>
        </w:rPr>
        <w:t>Hable inmediatamente con su médico si nota entumecimiento o rigidez de los músculos con fiebre alta, sudores, alteración del estado mental, o latido del corazón muy rápido o irregular.</w:t>
      </w:r>
    </w:p>
    <w:p w14:paraId="68E3DD28" w14:textId="77777777" w:rsidR="00A80C76" w:rsidRDefault="00A80C76">
      <w:pPr>
        <w:pStyle w:val="EMEABodyText"/>
        <w:rPr>
          <w:iCs/>
          <w:lang w:val="es-ES"/>
        </w:rPr>
      </w:pPr>
    </w:p>
    <w:p w14:paraId="68E3DD29" w14:textId="77777777" w:rsidR="00A80C76" w:rsidRDefault="006963B6">
      <w:pPr>
        <w:pStyle w:val="EMEABodyText"/>
        <w:rPr>
          <w:iCs/>
          <w:lang w:val="es-ES"/>
        </w:rPr>
      </w:pPr>
      <w:r>
        <w:rPr>
          <w:iCs/>
          <w:lang w:val="es-ES"/>
        </w:rPr>
        <w:t>Informe a su médico si usted, su familia o cuidador notan que está desarrollando impulsos o ansias de comportarse de forma inusual en usted y que no se puede resistir al impulso, instinto o tentación de llevar a cabo ciertas actividades que pueden dañarle a usted o a otros. Esto se denomina trastorno del control de los impulsos y puede incluir comportamientos como adicción al juego, ingesta o gasto excesivo, apetito sexual anormalmente alto o preocupación por un aumento de los pensamientos y sentimientos sexuales.</w:t>
      </w:r>
    </w:p>
    <w:p w14:paraId="68E3DD2A" w14:textId="77777777" w:rsidR="00A80C76" w:rsidRDefault="006963B6">
      <w:pPr>
        <w:pStyle w:val="EMEABodyText"/>
        <w:rPr>
          <w:iCs/>
          <w:u w:val="single"/>
          <w:lang w:val="es-ES"/>
        </w:rPr>
      </w:pPr>
      <w:r>
        <w:rPr>
          <w:iCs/>
          <w:u w:val="single"/>
          <w:lang w:val="es-ES"/>
        </w:rPr>
        <w:t>Su médico puede considerar ajustar o interrumpir la dosis.</w:t>
      </w:r>
    </w:p>
    <w:p w14:paraId="68E3DD2B" w14:textId="77777777" w:rsidR="00A80C76" w:rsidRDefault="00A80C76">
      <w:pPr>
        <w:pStyle w:val="EMEABodyText"/>
        <w:rPr>
          <w:iCs/>
          <w:lang w:val="es-ES"/>
        </w:rPr>
      </w:pPr>
    </w:p>
    <w:p w14:paraId="68E3DD2C" w14:textId="77777777" w:rsidR="00A80C76" w:rsidRDefault="006963B6">
      <w:pPr>
        <w:pStyle w:val="EMEABodyText"/>
        <w:rPr>
          <w:iCs/>
          <w:lang w:val="es-ES"/>
        </w:rPr>
      </w:pPr>
      <w:del w:id="188" w:author="Author" w:date="2025-10-17T14:58:00Z">
        <w:r>
          <w:rPr>
            <w:iCs/>
            <w:lang w:val="es-ES"/>
          </w:rPr>
          <w:delText xml:space="preserve">El aripiprazol </w:delText>
        </w:r>
      </w:del>
      <w:ins w:id="189" w:author="Author" w:date="2025-10-17T14:58:00Z">
        <w:r>
          <w:rPr>
            <w:iCs/>
            <w:lang w:val="es-ES"/>
          </w:rPr>
          <w:t xml:space="preserve">Este medicamento </w:t>
        </w:r>
      </w:ins>
      <w:r>
        <w:rPr>
          <w:iCs/>
          <w:lang w:val="es-ES"/>
        </w:rPr>
        <w:t>puede causar somnolencia, caída de la tensión arterial al levantarse, mareos y cambios en la capacidad para moverse y mantener el equilibrio, lo que podría provocar caídas. Se debe tener precaución, especialmente si usted es un paciente anciano o padece algo de debilidad.</w:t>
      </w:r>
    </w:p>
    <w:p w14:paraId="68E3DD2D" w14:textId="77777777" w:rsidR="00A80C76" w:rsidRDefault="00A80C76">
      <w:pPr>
        <w:pStyle w:val="EMEABodyText"/>
        <w:rPr>
          <w:iCs/>
          <w:lang w:val="es-ES"/>
        </w:rPr>
      </w:pPr>
    </w:p>
    <w:p w14:paraId="68E3DD2E" w14:textId="77777777" w:rsidR="00A80C76" w:rsidRDefault="006963B6">
      <w:pPr>
        <w:pStyle w:val="EMEABodyText"/>
        <w:widowControl w:val="0"/>
        <w:rPr>
          <w:b/>
          <w:bCs/>
          <w:lang w:val="es-ES"/>
        </w:rPr>
      </w:pPr>
      <w:r>
        <w:rPr>
          <w:b/>
          <w:bCs/>
          <w:lang w:val="es-ES"/>
        </w:rPr>
        <w:t>Niños y adolescentes</w:t>
      </w:r>
    </w:p>
    <w:p w14:paraId="68E3DD2F" w14:textId="77777777" w:rsidR="00A80C76" w:rsidRDefault="006963B6">
      <w:pPr>
        <w:rPr>
          <w:rFonts w:eastAsia="MS Mincho"/>
          <w:iCs/>
          <w:color w:val="000000"/>
          <w:lang w:val="es-ES"/>
        </w:rPr>
      </w:pPr>
      <w:r>
        <w:rPr>
          <w:rFonts w:eastAsia="MS Mincho"/>
          <w:iCs/>
          <w:color w:val="000000"/>
          <w:lang w:val="es-ES"/>
        </w:rPr>
        <w:t>No utilice este medicamento en niños y adolescentes menores de 13 años. Se desconoce si es seguro y efectivo en estos pacientes.</w:t>
      </w:r>
    </w:p>
    <w:p w14:paraId="68E3DD30" w14:textId="77777777" w:rsidR="00A80C76" w:rsidRDefault="00A80C76">
      <w:pPr>
        <w:pStyle w:val="EMEABodyText"/>
        <w:widowControl w:val="0"/>
        <w:rPr>
          <w:b/>
          <w:lang w:val="es-ES"/>
        </w:rPr>
      </w:pPr>
    </w:p>
    <w:p w14:paraId="68E3DD31" w14:textId="77777777" w:rsidR="00A80C76" w:rsidRDefault="006963B6">
      <w:pPr>
        <w:pStyle w:val="EMEABodyText"/>
        <w:widowControl w:val="0"/>
        <w:rPr>
          <w:b/>
          <w:bCs/>
          <w:lang w:val="es-ES"/>
        </w:rPr>
      </w:pPr>
      <w:r>
        <w:rPr>
          <w:b/>
          <w:bCs/>
          <w:lang w:val="es-ES"/>
        </w:rPr>
        <w:t>Otros medicamentos y ABILIFY</w:t>
      </w:r>
    </w:p>
    <w:p w14:paraId="68E3DD32" w14:textId="77777777" w:rsidR="00A80C76" w:rsidRDefault="006963B6">
      <w:pPr>
        <w:pStyle w:val="EMEABodyText"/>
        <w:widowControl w:val="0"/>
        <w:rPr>
          <w:lang w:val="es-ES"/>
        </w:rPr>
      </w:pPr>
      <w:r>
        <w:rPr>
          <w:lang w:val="es-ES"/>
        </w:rPr>
        <w:t>Informe a su médico o farmacéutico si está tomando, ha tomado recientemente o pudiera tener que tomar cualquier otro medicamento, incluidos los medicamentos sin receta.</w:t>
      </w:r>
    </w:p>
    <w:p w14:paraId="68E3DD33" w14:textId="77777777" w:rsidR="00A80C76" w:rsidRDefault="00A80C76">
      <w:pPr>
        <w:pStyle w:val="EMEABodyText"/>
        <w:widowControl w:val="0"/>
        <w:rPr>
          <w:lang w:val="es-ES"/>
        </w:rPr>
      </w:pPr>
    </w:p>
    <w:p w14:paraId="68E3DD34" w14:textId="77777777" w:rsidR="00A80C76" w:rsidRDefault="006963B6">
      <w:pPr>
        <w:pStyle w:val="EMEABodyText"/>
        <w:widowControl w:val="0"/>
        <w:rPr>
          <w:lang w:val="es-ES"/>
        </w:rPr>
      </w:pPr>
      <w:r>
        <w:rPr>
          <w:lang w:val="es-ES"/>
        </w:rPr>
        <w:t>Medicamentos que bajan la presión sangu</w:t>
      </w:r>
      <w:r>
        <w:rPr>
          <w:snapToGrid w:val="0"/>
          <w:lang w:val="es-ES"/>
        </w:rPr>
        <w:t>í</w:t>
      </w:r>
      <w:r>
        <w:rPr>
          <w:lang w:val="es-ES"/>
        </w:rPr>
        <w:t>nea: ABILIFY puede aumentar el efecto de medicamentos utilizados para bajar la presión sangu</w:t>
      </w:r>
      <w:r>
        <w:rPr>
          <w:snapToGrid w:val="0"/>
          <w:lang w:val="es-ES"/>
        </w:rPr>
        <w:t>í</w:t>
      </w:r>
      <w:r>
        <w:rPr>
          <w:lang w:val="es-ES"/>
        </w:rPr>
        <w:t>nea. Asegúrese de comunicar a su médico si utiliza alguna medicina para controlar la presión sangu</w:t>
      </w:r>
      <w:r>
        <w:rPr>
          <w:snapToGrid w:val="0"/>
          <w:lang w:val="es-ES"/>
        </w:rPr>
        <w:t>í</w:t>
      </w:r>
      <w:r>
        <w:rPr>
          <w:lang w:val="es-ES"/>
        </w:rPr>
        <w:t>nea.</w:t>
      </w:r>
    </w:p>
    <w:p w14:paraId="68E3DD35" w14:textId="77777777" w:rsidR="00A80C76" w:rsidRDefault="00A80C76">
      <w:pPr>
        <w:pStyle w:val="EMEABodyText"/>
        <w:widowControl w:val="0"/>
        <w:rPr>
          <w:lang w:val="es-ES"/>
        </w:rPr>
      </w:pPr>
    </w:p>
    <w:p w14:paraId="68E3DD36" w14:textId="77777777" w:rsidR="00A80C76" w:rsidRDefault="006963B6">
      <w:pPr>
        <w:pStyle w:val="EMEABodyText"/>
        <w:widowControl w:val="0"/>
        <w:rPr>
          <w:lang w:val="es-ES"/>
        </w:rPr>
      </w:pPr>
      <w:r>
        <w:rPr>
          <w:lang w:val="es-ES"/>
        </w:rPr>
        <w:t>Si está tomando ABILIFY con algún otro medicamento, puede significar que su médico deba cambiar su dosis de ABILIFY o la de los otros medicamentos. Es especialmente importante que mencione a su médico si está tomando:</w:t>
      </w:r>
    </w:p>
    <w:p w14:paraId="68E3DD37" w14:textId="77777777" w:rsidR="00A80C76" w:rsidRDefault="00A80C76">
      <w:pPr>
        <w:pStyle w:val="EMEABodyText"/>
        <w:widowControl w:val="0"/>
        <w:rPr>
          <w:lang w:val="es-ES"/>
        </w:rPr>
      </w:pPr>
    </w:p>
    <w:p w14:paraId="68E3DD38"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medicamentos para corregir el ritmo cardíaco (como quinidina, amiodarona, flecainida);</w:t>
      </w:r>
    </w:p>
    <w:p w14:paraId="68E3DD39"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 xml:space="preserve">antidepresivos o medicamentos a base de plantas utilizados para el tratamiento de la depresión y la ansiedad </w:t>
      </w:r>
      <w:r>
        <w:rPr>
          <w:lang w:val="es-ES"/>
        </w:rPr>
        <w:t>(</w:t>
      </w:r>
      <w:r>
        <w:rPr>
          <w:iCs/>
          <w:lang w:val="es-ES"/>
        </w:rPr>
        <w:t>como fluoxetina, paroxetina, venlafaxina, hierba de San Juan);</w:t>
      </w:r>
    </w:p>
    <w:p w14:paraId="68E3DD3A" w14:textId="77777777" w:rsidR="00A80C76" w:rsidRDefault="006963B6">
      <w:pPr>
        <w:pStyle w:val="EMEABodyText"/>
        <w:ind w:left="567" w:hanging="567"/>
        <w:rPr>
          <w:ins w:id="190" w:author="Author" w:date="2025-10-17T14:58:00Z"/>
          <w:iCs/>
          <w:lang w:val="es-ES"/>
        </w:rPr>
      </w:pPr>
      <w:r>
        <w:rPr>
          <w:b/>
          <w:color w:val="000000"/>
          <w:lang w:val="es-ES"/>
        </w:rPr>
        <w:t>•</w:t>
      </w:r>
      <w:r>
        <w:rPr>
          <w:b/>
          <w:color w:val="000000"/>
          <w:lang w:val="es-ES"/>
        </w:rPr>
        <w:tab/>
      </w:r>
      <w:r>
        <w:rPr>
          <w:iCs/>
          <w:lang w:val="es-ES"/>
        </w:rPr>
        <w:t xml:space="preserve">medicamentos para tratar infecciones por hongos (antifúngicos) (como </w:t>
      </w:r>
      <w:del w:id="191" w:author="Author" w:date="2025-10-17T14:58:00Z">
        <w:r>
          <w:rPr>
            <w:iCs/>
            <w:lang w:val="es-ES"/>
          </w:rPr>
          <w:delText xml:space="preserve">ketoconazol, </w:delText>
        </w:r>
      </w:del>
      <w:r>
        <w:rPr>
          <w:iCs/>
          <w:lang w:val="es-ES"/>
        </w:rPr>
        <w:t>itraconazol);</w:t>
      </w:r>
    </w:p>
    <w:p w14:paraId="68E3DD3B" w14:textId="77777777" w:rsidR="00A80C76" w:rsidRDefault="006963B6">
      <w:pPr>
        <w:ind w:left="567" w:hanging="567"/>
        <w:rPr>
          <w:iCs/>
          <w:lang w:val="es-ES"/>
        </w:rPr>
      </w:pPr>
      <w:ins w:id="192" w:author="Author" w:date="2025-10-17T14:58:00Z">
        <w:r>
          <w:rPr>
            <w:rFonts w:eastAsia="Times New Roman"/>
            <w:b/>
            <w:color w:val="000000"/>
            <w:lang w:val="es-ES"/>
          </w:rPr>
          <w:lastRenderedPageBreak/>
          <w:t>•</w:t>
        </w:r>
        <w:r>
          <w:rPr>
            <w:rFonts w:eastAsia="Times New Roman"/>
            <w:b/>
            <w:color w:val="000000"/>
            <w:lang w:val="es-ES"/>
          </w:rPr>
          <w:tab/>
        </w:r>
        <w:r>
          <w:rPr>
            <w:rFonts w:eastAsia="Times New Roman"/>
            <w:iCs/>
            <w:lang w:val="es-ES"/>
          </w:rPr>
          <w:t>ketoconazol (utilizado para tratar el síndrome de Cushing cuando el organismo produce un exceso de cortisol);</w:t>
        </w:r>
      </w:ins>
    </w:p>
    <w:p w14:paraId="68E3DD3C"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 xml:space="preserve">ciertos medicamentos para tratar la infección por VIH (como </w:t>
      </w:r>
      <w:r>
        <w:rPr>
          <w:rStyle w:val="Emphasis"/>
          <w:i w:val="0"/>
          <w:lang w:val="es-ES"/>
        </w:rPr>
        <w:t>efavirenz, nevirapina e</w:t>
      </w:r>
      <w:r>
        <w:rPr>
          <w:iCs/>
          <w:lang w:val="es-ES"/>
        </w:rPr>
        <w:t xml:space="preserve"> inhibidores de la proteasa como, por ejemplo, indinavir, ritonavir);</w:t>
      </w:r>
    </w:p>
    <w:p w14:paraId="68E3DD3D" w14:textId="77777777" w:rsidR="00A80C76" w:rsidRDefault="006963B6">
      <w:pPr>
        <w:pStyle w:val="EMEABodyText"/>
        <w:ind w:left="567" w:hanging="567"/>
        <w:rPr>
          <w:b/>
          <w:i/>
          <w:iCs/>
          <w:lang w:val="es-ES"/>
        </w:rPr>
      </w:pPr>
      <w:r>
        <w:rPr>
          <w:b/>
          <w:color w:val="000000"/>
          <w:lang w:val="es-ES"/>
        </w:rPr>
        <w:t>•</w:t>
      </w:r>
      <w:r>
        <w:rPr>
          <w:b/>
          <w:color w:val="000000"/>
          <w:lang w:val="es-ES"/>
        </w:rPr>
        <w:tab/>
      </w:r>
      <w:r>
        <w:rPr>
          <w:iCs/>
          <w:lang w:val="es-ES"/>
        </w:rPr>
        <w:t xml:space="preserve">anticonvulsivantes utilizados para tratar la epilepsia (como </w:t>
      </w:r>
      <w:r>
        <w:rPr>
          <w:lang w:val="es-ES"/>
        </w:rPr>
        <w:t xml:space="preserve">carbamazepina, fenitoína, </w:t>
      </w:r>
      <w:r>
        <w:rPr>
          <w:iCs/>
          <w:lang w:val="es-ES"/>
        </w:rPr>
        <w:t>fenobarbital);</w:t>
      </w:r>
    </w:p>
    <w:p w14:paraId="68E3DD3E"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ciertos antibióticos utilizados para tratar la tuberculosis (rifabutina, rifampicina).</w:t>
      </w:r>
    </w:p>
    <w:p w14:paraId="68E3DD3F" w14:textId="77777777" w:rsidR="00A80C76" w:rsidRDefault="00A80C76">
      <w:pPr>
        <w:pStyle w:val="EMEABodyText"/>
        <w:rPr>
          <w:lang w:val="es-ES"/>
        </w:rPr>
      </w:pPr>
    </w:p>
    <w:p w14:paraId="68E3DD40" w14:textId="77777777" w:rsidR="00A80C76" w:rsidRDefault="006963B6">
      <w:pPr>
        <w:pStyle w:val="EMEABodyText"/>
        <w:rPr>
          <w:lang w:val="es-ES"/>
        </w:rPr>
      </w:pPr>
      <w:r>
        <w:rPr>
          <w:lang w:val="es-ES"/>
        </w:rPr>
        <w:t>Estos medicamentos pueden aumentar el riesgo de aparición de efectos adversos o reducir el efecto de ABILIFY; si usted observa cualquier síntoma poco común al tomar cualquiera de estos medicamentos al mismo tiempo que ABILIFY, debe comunicárselo a su médico.</w:t>
      </w:r>
    </w:p>
    <w:p w14:paraId="68E3DD41" w14:textId="77777777" w:rsidR="00A80C76" w:rsidRDefault="00A80C76">
      <w:pPr>
        <w:pStyle w:val="EMEABodyText"/>
        <w:rPr>
          <w:lang w:val="es-ES"/>
        </w:rPr>
      </w:pPr>
    </w:p>
    <w:p w14:paraId="68E3DD42" w14:textId="77777777" w:rsidR="00A80C76" w:rsidRDefault="006963B6">
      <w:pPr>
        <w:pStyle w:val="EMEABodyText"/>
        <w:rPr>
          <w:lang w:val="es-ES"/>
        </w:rPr>
      </w:pPr>
      <w:r>
        <w:rPr>
          <w:lang w:val="es-ES"/>
        </w:rPr>
        <w:t>Los medicamentos que aumentan los niveles de serotonina se emplean generalmente en enfermedades que incluyen depresión, trastorno de ansiedad generalizada, trastorno obsesivo compulsivo (TOC) y fobia social, así como migraña y dolor:</w:t>
      </w:r>
    </w:p>
    <w:p w14:paraId="68E3DD43" w14:textId="77777777" w:rsidR="00A80C76" w:rsidRDefault="00A80C76">
      <w:pPr>
        <w:pStyle w:val="EMEABodyText"/>
        <w:rPr>
          <w:lang w:val="es-ES"/>
        </w:rPr>
      </w:pPr>
    </w:p>
    <w:p w14:paraId="68E3DD44"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triptanes, tramadol y triptófano utilizados para enfermedades como la depresión, el trastorno de ansiedad generalizada, el trastorno obsesivo compulsivo (TOC) y la fobia social, así como la migraña y el dolor;</w:t>
      </w:r>
    </w:p>
    <w:p w14:paraId="68E3DD45" w14:textId="77777777" w:rsidR="00A80C76" w:rsidRDefault="006963B6">
      <w:pPr>
        <w:pStyle w:val="EMEABodyText"/>
        <w:ind w:left="567" w:hanging="567"/>
        <w:rPr>
          <w:lang w:val="es-ES"/>
        </w:rPr>
      </w:pPr>
      <w:r>
        <w:rPr>
          <w:b/>
          <w:color w:val="000000"/>
          <w:lang w:val="es-ES"/>
        </w:rPr>
        <w:t>•</w:t>
      </w:r>
      <w:r>
        <w:rPr>
          <w:b/>
          <w:color w:val="000000"/>
          <w:lang w:val="es-ES"/>
        </w:rPr>
        <w:tab/>
      </w:r>
      <w:r>
        <w:rPr>
          <w:color w:val="000000"/>
          <w:lang w:val="es-ES"/>
        </w:rPr>
        <w:t>inhibidores selectivos de la recaptación de serotonina (</w:t>
      </w:r>
      <w:r>
        <w:rPr>
          <w:lang w:val="es-ES"/>
        </w:rPr>
        <w:t>ISRS) (como paroxetina y fluoxetina) utilizados para la depresión, el TOC, el pánico y la ansiedad;</w:t>
      </w:r>
    </w:p>
    <w:p w14:paraId="68E3DD46"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otros antidepresivos (como venlafaxina y triptófano) utilizados en la depresión grave;</w:t>
      </w:r>
    </w:p>
    <w:p w14:paraId="68E3DD47"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antidepresivos tricíclicos (como clomipramina y amitriptilina) utilizados en enfermedades depresivas;</w:t>
      </w:r>
    </w:p>
    <w:p w14:paraId="68E3DD48"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hierba de San Juan (</w:t>
      </w:r>
      <w:r>
        <w:rPr>
          <w:i/>
          <w:lang w:val="es-ES"/>
        </w:rPr>
        <w:t>Hypericum perforatum)</w:t>
      </w:r>
      <w:r>
        <w:rPr>
          <w:lang w:val="es-ES"/>
        </w:rPr>
        <w:t xml:space="preserve"> utilizada en medicamentos a base de plantas para la depresión leve;</w:t>
      </w:r>
    </w:p>
    <w:p w14:paraId="68E3DD49"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analgésicos (como tramadol y petidina) utilizados para aliviar el dolor;</w:t>
      </w:r>
    </w:p>
    <w:p w14:paraId="68E3DD4A"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triptanos (como sumatriptán y zolmitriptán) utilizados para tratar la migraña.</w:t>
      </w:r>
    </w:p>
    <w:p w14:paraId="68E3DD4B" w14:textId="77777777" w:rsidR="00A80C76" w:rsidRDefault="00A80C76">
      <w:pPr>
        <w:pStyle w:val="EMEABodyText"/>
        <w:rPr>
          <w:lang w:val="es-ES"/>
        </w:rPr>
      </w:pPr>
    </w:p>
    <w:p w14:paraId="68E3DD4C" w14:textId="77777777" w:rsidR="00A80C76" w:rsidRDefault="006963B6">
      <w:pPr>
        <w:pStyle w:val="EMEABodyText"/>
        <w:rPr>
          <w:lang w:val="es-ES"/>
        </w:rPr>
      </w:pPr>
      <w:r>
        <w:rPr>
          <w:lang w:val="es-ES"/>
        </w:rPr>
        <w:t>Estos medicamentos pueden aumentar el riesgo de la aparición de efectos adversos; si usted observa cualquier síntoma poco común al tomar cualquiera de estos medicamentos al mismo tiempo que ABILIFY, debe comunicárselo a su médico.</w:t>
      </w:r>
    </w:p>
    <w:p w14:paraId="68E3DD4D" w14:textId="77777777" w:rsidR="00A80C76" w:rsidRDefault="00A80C76">
      <w:pPr>
        <w:pStyle w:val="EMEABodyText"/>
        <w:widowControl w:val="0"/>
        <w:rPr>
          <w:b/>
          <w:lang w:val="es-ES"/>
        </w:rPr>
      </w:pPr>
    </w:p>
    <w:p w14:paraId="68E3DD4E" w14:textId="77777777" w:rsidR="00A80C76" w:rsidRDefault="006963B6">
      <w:pPr>
        <w:pStyle w:val="EMEABodyText"/>
        <w:widowControl w:val="0"/>
        <w:rPr>
          <w:b/>
          <w:bCs/>
          <w:lang w:val="es-ES"/>
        </w:rPr>
      </w:pPr>
      <w:r>
        <w:rPr>
          <w:b/>
          <w:bCs/>
          <w:lang w:val="es-ES"/>
        </w:rPr>
        <w:t>Toma de ABILIFY con alimentos, bebidas y alcohol</w:t>
      </w:r>
    </w:p>
    <w:p w14:paraId="68E3DD4F" w14:textId="77777777" w:rsidR="00A80C76" w:rsidRDefault="006963B6">
      <w:pPr>
        <w:pStyle w:val="EMEABodyText"/>
        <w:widowControl w:val="0"/>
        <w:rPr>
          <w:lang w:val="es-ES"/>
        </w:rPr>
      </w:pPr>
      <w:r>
        <w:rPr>
          <w:lang w:val="es-ES"/>
        </w:rPr>
        <w:t>Este medicamento se puede tomar independientemente de las comidas.</w:t>
      </w:r>
    </w:p>
    <w:p w14:paraId="68E3DD50" w14:textId="77777777" w:rsidR="00A80C76" w:rsidRDefault="006963B6">
      <w:pPr>
        <w:pStyle w:val="EMEABodyText"/>
        <w:widowControl w:val="0"/>
        <w:rPr>
          <w:lang w:val="es-ES"/>
        </w:rPr>
      </w:pPr>
      <w:r>
        <w:rPr>
          <w:lang w:val="es-ES"/>
        </w:rPr>
        <w:t>Se debe evitar el consumo de alcohol.</w:t>
      </w:r>
    </w:p>
    <w:p w14:paraId="68E3DD51" w14:textId="77777777" w:rsidR="00A80C76" w:rsidRDefault="00A80C76">
      <w:pPr>
        <w:pStyle w:val="EMEABodyText"/>
        <w:widowControl w:val="0"/>
        <w:rPr>
          <w:lang w:val="es-ES"/>
        </w:rPr>
      </w:pPr>
    </w:p>
    <w:p w14:paraId="68E3DD52" w14:textId="77777777" w:rsidR="00A80C76" w:rsidRDefault="006963B6">
      <w:pPr>
        <w:pStyle w:val="EMEABodyText"/>
        <w:widowControl w:val="0"/>
        <w:rPr>
          <w:b/>
          <w:lang w:val="es-ES"/>
        </w:rPr>
      </w:pPr>
      <w:r>
        <w:rPr>
          <w:b/>
          <w:bCs/>
          <w:lang w:val="es-ES"/>
        </w:rPr>
        <w:t xml:space="preserve">Embarazo, lactancia </w:t>
      </w:r>
      <w:r>
        <w:rPr>
          <w:b/>
          <w:lang w:val="es-ES"/>
        </w:rPr>
        <w:t>y fertilidad</w:t>
      </w:r>
    </w:p>
    <w:p w14:paraId="68E3DD53" w14:textId="77777777" w:rsidR="00A80C76" w:rsidRDefault="006963B6">
      <w:pPr>
        <w:rPr>
          <w:lang w:val="es-ES"/>
        </w:rPr>
      </w:pPr>
      <w:r>
        <w:rPr>
          <w:lang w:val="es-ES"/>
        </w:rPr>
        <w:t>Si está embarazada o en periodo de lactancia, cree que podría estar embarazada o tiene intención de quedarse embarazada, consulte a su médico o farmacéutico antes de utilizar este medicamento.</w:t>
      </w:r>
    </w:p>
    <w:p w14:paraId="68E3DD54" w14:textId="77777777" w:rsidR="00A80C76" w:rsidRDefault="00A80C76">
      <w:pPr>
        <w:rPr>
          <w:rStyle w:val="Emphasis"/>
          <w:i w:val="0"/>
          <w:iCs/>
          <w:color w:val="000000"/>
          <w:lang w:val="es-ES"/>
        </w:rPr>
      </w:pPr>
    </w:p>
    <w:p w14:paraId="68E3DD55" w14:textId="77777777" w:rsidR="00A80C76" w:rsidRDefault="006963B6">
      <w:pPr>
        <w:pStyle w:val="EMEABodyText"/>
        <w:widowControl w:val="0"/>
        <w:rPr>
          <w:lang w:val="es-ES"/>
        </w:rPr>
      </w:pPr>
      <w:r>
        <w:rPr>
          <w:lang w:val="es-ES"/>
        </w:rPr>
        <w:t>Se pueden producir los siguientes síntomas en bebés recién nacidos, de madres que han sido tratadas con ABILIFY en el último trimestre de embarazo (últimos tres meses de su embarazo): temblor, rigidez y/o debilidad muscular, somnolencia, agitación, problemas al respirar, y dificultad en la alimentación. Si su bebé desarrolla cualquiera de estos síntomas se debe poner en contacto con su médico.</w:t>
      </w:r>
    </w:p>
    <w:p w14:paraId="68E3DD56" w14:textId="77777777" w:rsidR="00A80C76" w:rsidRDefault="00A80C76">
      <w:pPr>
        <w:pStyle w:val="EMEABodyText"/>
        <w:widowControl w:val="0"/>
        <w:rPr>
          <w:lang w:val="es-ES"/>
        </w:rPr>
      </w:pPr>
    </w:p>
    <w:p w14:paraId="68E3DD57" w14:textId="77777777" w:rsidR="00A80C76" w:rsidRDefault="006963B6">
      <w:pPr>
        <w:pStyle w:val="EMEABodyText"/>
        <w:widowControl w:val="0"/>
        <w:rPr>
          <w:lang w:val="es-ES"/>
        </w:rPr>
      </w:pPr>
      <w:r>
        <w:rPr>
          <w:lang w:val="es-ES"/>
        </w:rPr>
        <w:t>Si está tomando ABILIFY, su médico discutirá con usted sobre si debe dar el pecho a su bebé considerando el beneficio para usted de su tratamiento y el beneficio para su bebé de darle el pecho. Si está siendo tratada con ABILIFY no debe dar el pecho. Hable con su médico sobre el mejor modo de alimentar a su bebé si está tomando este medicamento.</w:t>
      </w:r>
    </w:p>
    <w:p w14:paraId="68E3DD58" w14:textId="77777777" w:rsidR="00A80C76" w:rsidRDefault="00A80C76">
      <w:pPr>
        <w:pStyle w:val="EMEABodyText"/>
        <w:widowControl w:val="0"/>
        <w:rPr>
          <w:lang w:val="es-ES"/>
        </w:rPr>
      </w:pPr>
    </w:p>
    <w:p w14:paraId="68E3DD59" w14:textId="77777777" w:rsidR="00A80C76" w:rsidRDefault="006963B6">
      <w:pPr>
        <w:pStyle w:val="EMEABodyText"/>
        <w:widowControl w:val="0"/>
        <w:rPr>
          <w:b/>
          <w:bCs/>
          <w:lang w:val="es-ES"/>
        </w:rPr>
      </w:pPr>
      <w:r>
        <w:rPr>
          <w:b/>
          <w:bCs/>
          <w:lang w:val="es-ES"/>
        </w:rPr>
        <w:t>Conducción y uso de máquinas</w:t>
      </w:r>
    </w:p>
    <w:p w14:paraId="68E3DD5A" w14:textId="77777777" w:rsidR="00A80C76" w:rsidRDefault="006963B6">
      <w:pPr>
        <w:pStyle w:val="EMEABodyText"/>
        <w:rPr>
          <w:iCs/>
          <w:lang w:val="es-ES"/>
        </w:rPr>
      </w:pPr>
      <w:r>
        <w:rPr>
          <w:iCs/>
          <w:lang w:val="es-ES"/>
        </w:rPr>
        <w:t>Durante el tratamiento con este medicamento pueden aparecer mareos y problemas de visión (ver sección 4). Esto debe tenerse en cuenta cuando se requiera una atención máxima, por ejemplo, cuando conduzca o maneje maquinaria.</w:t>
      </w:r>
    </w:p>
    <w:p w14:paraId="68E3DD5B" w14:textId="77777777" w:rsidR="00A80C76" w:rsidRDefault="00A80C76">
      <w:pPr>
        <w:pStyle w:val="EMEABodyText"/>
        <w:widowControl w:val="0"/>
        <w:rPr>
          <w:lang w:val="es-ES"/>
        </w:rPr>
      </w:pPr>
    </w:p>
    <w:p w14:paraId="68E3DD5C" w14:textId="77777777" w:rsidR="00A80C76" w:rsidRDefault="006963B6">
      <w:pPr>
        <w:pStyle w:val="EMEAHeading2"/>
        <w:keepNext w:val="0"/>
        <w:keepLines w:val="0"/>
        <w:widowControl w:val="0"/>
        <w:ind w:left="0" w:firstLine="0"/>
        <w:outlineLvl w:val="9"/>
        <w:rPr>
          <w:lang w:val="es-ES"/>
        </w:rPr>
      </w:pPr>
      <w:r>
        <w:rPr>
          <w:lang w:val="es-ES"/>
        </w:rPr>
        <w:lastRenderedPageBreak/>
        <w:t>ABILIFY contiene aspartamo</w:t>
      </w:r>
    </w:p>
    <w:p w14:paraId="68E3DD5D" w14:textId="77777777" w:rsidR="00A80C76" w:rsidRDefault="006963B6">
      <w:pPr>
        <w:pStyle w:val="EMEABodyText"/>
        <w:widowControl w:val="0"/>
        <w:rPr>
          <w:lang w:val="es-ES"/>
        </w:rPr>
      </w:pPr>
      <w:r>
        <w:rPr>
          <w:lang w:val="es-ES"/>
        </w:rPr>
        <w:t>ABILIFY 10 mg comprimidos bucodispersables: Este medicamento contiene 2 mg de aspartamo en cada comprimido.</w:t>
      </w:r>
    </w:p>
    <w:p w14:paraId="68E3DD5E" w14:textId="77777777" w:rsidR="00A80C76" w:rsidRDefault="006963B6">
      <w:pPr>
        <w:pStyle w:val="EMEABodyText"/>
        <w:widowControl w:val="0"/>
        <w:rPr>
          <w:lang w:val="es-ES"/>
        </w:rPr>
      </w:pPr>
      <w:r>
        <w:rPr>
          <w:lang w:val="es-ES"/>
        </w:rPr>
        <w:t>ABILIFY 15 mg comprimidos bucodispersables: Este medicamento contiene 3 mg de aspartamo en cada comprimido.</w:t>
      </w:r>
    </w:p>
    <w:p w14:paraId="68E3DD5F" w14:textId="77777777" w:rsidR="00A80C76" w:rsidRDefault="006963B6">
      <w:pPr>
        <w:pStyle w:val="EMEABodyText"/>
        <w:widowControl w:val="0"/>
        <w:rPr>
          <w:lang w:val="es-ES"/>
        </w:rPr>
      </w:pPr>
      <w:r>
        <w:rPr>
          <w:lang w:val="es-ES"/>
        </w:rPr>
        <w:t>ABILIFY 30 mg comprimidos bucodispersables: Este medicamento contiene 6 mg de aspartamo en cada comprimido.</w:t>
      </w:r>
    </w:p>
    <w:p w14:paraId="68E3DD60" w14:textId="77777777" w:rsidR="00A80C76" w:rsidRDefault="006963B6">
      <w:pPr>
        <w:pStyle w:val="EMEABodyText"/>
        <w:widowControl w:val="0"/>
        <w:rPr>
          <w:lang w:val="es-ES"/>
        </w:rPr>
      </w:pPr>
      <w:r>
        <w:rPr>
          <w:lang w:val="es-ES"/>
        </w:rPr>
        <w:t xml:space="preserve">El aspartamo es una fuente de fenilalanina que </w:t>
      </w:r>
      <w:r>
        <w:rPr>
          <w:b/>
          <w:lang w:val="es-ES"/>
        </w:rPr>
        <w:t>puede ser perjudicial en caso de padecer fenilcetonuria (FCN)</w:t>
      </w:r>
      <w:r>
        <w:rPr>
          <w:lang w:val="es-ES"/>
        </w:rPr>
        <w:t>, una enfermedad genética rara en la que la fenilalanina se acumula debido a que el organismo no es capaz de eliminarla correctamente.</w:t>
      </w:r>
    </w:p>
    <w:p w14:paraId="68E3DD61" w14:textId="77777777" w:rsidR="00A80C76" w:rsidRDefault="00A80C76">
      <w:pPr>
        <w:pStyle w:val="EMEABodyText"/>
        <w:widowControl w:val="0"/>
        <w:rPr>
          <w:lang w:val="es-ES"/>
        </w:rPr>
      </w:pPr>
    </w:p>
    <w:p w14:paraId="68E3DD62" w14:textId="77777777" w:rsidR="00A80C76" w:rsidRDefault="006963B6">
      <w:pPr>
        <w:pStyle w:val="EMEABodyText"/>
        <w:widowControl w:val="0"/>
        <w:rPr>
          <w:b/>
          <w:lang w:val="es-ES"/>
        </w:rPr>
      </w:pPr>
      <w:r>
        <w:rPr>
          <w:b/>
          <w:lang w:val="es-ES"/>
        </w:rPr>
        <w:t>ABILIFY contiene lactosa</w:t>
      </w:r>
    </w:p>
    <w:p w14:paraId="68E3DD63" w14:textId="77777777" w:rsidR="00A80C76" w:rsidRDefault="006963B6">
      <w:pPr>
        <w:pStyle w:val="EMEABodyText"/>
        <w:widowControl w:val="0"/>
        <w:rPr>
          <w:lang w:val="es-ES"/>
        </w:rPr>
      </w:pPr>
      <w:r>
        <w:rPr>
          <w:lang w:val="es-ES"/>
        </w:rPr>
        <w:t>Si su médico le ha indicado que padece una intolerancia a ciertos azúcares, consulte con él antes de tomar este medicamento.</w:t>
      </w:r>
    </w:p>
    <w:p w14:paraId="68E3DD64" w14:textId="77777777" w:rsidR="00A80C76" w:rsidRDefault="00A80C76">
      <w:pPr>
        <w:pStyle w:val="EMEABodyText"/>
        <w:widowControl w:val="0"/>
        <w:rPr>
          <w:lang w:val="es-ES"/>
        </w:rPr>
      </w:pPr>
    </w:p>
    <w:p w14:paraId="68E3DD65" w14:textId="77777777" w:rsidR="00A80C76" w:rsidRDefault="006963B6">
      <w:pPr>
        <w:pStyle w:val="EMEABodyText"/>
        <w:widowControl w:val="0"/>
        <w:rPr>
          <w:b/>
          <w:lang w:val="es-ES"/>
        </w:rPr>
      </w:pPr>
      <w:r>
        <w:rPr>
          <w:b/>
          <w:lang w:val="es-ES"/>
        </w:rPr>
        <w:t>ABILIFY contiene sodio</w:t>
      </w:r>
    </w:p>
    <w:p w14:paraId="68E3DD66" w14:textId="77777777" w:rsidR="00A80C76" w:rsidRDefault="006963B6">
      <w:pPr>
        <w:pStyle w:val="EMEABodyText"/>
        <w:widowControl w:val="0"/>
        <w:rPr>
          <w:lang w:val="es-ES"/>
        </w:rPr>
      </w:pPr>
      <w:r>
        <w:rPr>
          <w:lang w:val="es-ES"/>
        </w:rPr>
        <w:t>Este medicamento contiene menos de 1 mmol de sodio (23 mg) por comprimido; esto es, esencialmente “exento de sodio”.</w:t>
      </w:r>
    </w:p>
    <w:p w14:paraId="68E3DD67" w14:textId="77777777" w:rsidR="00A80C76" w:rsidRDefault="00A80C76">
      <w:pPr>
        <w:pStyle w:val="EMEABodyText"/>
        <w:widowControl w:val="0"/>
        <w:rPr>
          <w:lang w:val="es-ES"/>
        </w:rPr>
      </w:pPr>
    </w:p>
    <w:p w14:paraId="68E3DD68" w14:textId="77777777" w:rsidR="00A80C76" w:rsidRDefault="00A80C76">
      <w:pPr>
        <w:pStyle w:val="EMEABodyText"/>
        <w:widowControl w:val="0"/>
        <w:rPr>
          <w:lang w:val="es-ES"/>
        </w:rPr>
      </w:pPr>
    </w:p>
    <w:p w14:paraId="68E3DD69" w14:textId="77777777" w:rsidR="00A80C76" w:rsidRDefault="006963B6">
      <w:pPr>
        <w:pStyle w:val="EMEAHeading1"/>
        <w:keepNext w:val="0"/>
        <w:keepLines w:val="0"/>
        <w:widowControl w:val="0"/>
        <w:tabs>
          <w:tab w:val="left" w:pos="567"/>
        </w:tabs>
        <w:outlineLvl w:val="9"/>
        <w:rPr>
          <w:lang w:val="es-ES"/>
        </w:rPr>
      </w:pPr>
      <w:r>
        <w:rPr>
          <w:caps w:val="0"/>
          <w:lang w:val="es-ES"/>
        </w:rPr>
        <w:t>3.</w:t>
      </w:r>
      <w:r>
        <w:rPr>
          <w:caps w:val="0"/>
          <w:lang w:val="es-ES"/>
        </w:rPr>
        <w:tab/>
        <w:t>Cómo tomar ABILIFY</w:t>
      </w:r>
    </w:p>
    <w:p w14:paraId="68E3DD6A" w14:textId="77777777" w:rsidR="00A80C76" w:rsidRDefault="00A80C76">
      <w:pPr>
        <w:pStyle w:val="EMEAHeading1"/>
        <w:keepNext w:val="0"/>
        <w:keepLines w:val="0"/>
        <w:widowControl w:val="0"/>
        <w:ind w:left="0" w:firstLine="0"/>
        <w:outlineLvl w:val="9"/>
        <w:rPr>
          <w:lang w:val="es-ES"/>
        </w:rPr>
      </w:pPr>
    </w:p>
    <w:p w14:paraId="68E3DD6B" w14:textId="77777777" w:rsidR="00A80C76" w:rsidRDefault="006963B6">
      <w:pPr>
        <w:pStyle w:val="EMEABodyText"/>
        <w:widowControl w:val="0"/>
        <w:rPr>
          <w:lang w:val="es-ES"/>
        </w:rPr>
      </w:pPr>
      <w:r>
        <w:rPr>
          <w:snapToGrid w:val="0"/>
          <w:lang w:val="es-ES"/>
        </w:rPr>
        <w:t xml:space="preserve">Siga exactamente las instrucciones de administración de </w:t>
      </w:r>
      <w:r>
        <w:rPr>
          <w:lang w:val="es-ES"/>
        </w:rPr>
        <w:t>este medicamento indicadas por su médico o farmacéutico. En caso de duda, consulte de nuevo a su médico o farmacéutico.</w:t>
      </w:r>
    </w:p>
    <w:p w14:paraId="68E3DD6C" w14:textId="77777777" w:rsidR="00A80C76" w:rsidRDefault="00A80C76">
      <w:pPr>
        <w:pStyle w:val="EMEABodyText"/>
        <w:widowControl w:val="0"/>
        <w:rPr>
          <w:lang w:val="es-ES"/>
        </w:rPr>
      </w:pPr>
    </w:p>
    <w:p w14:paraId="68E3DD6D" w14:textId="77777777" w:rsidR="00A80C76" w:rsidRDefault="006963B6">
      <w:pPr>
        <w:pStyle w:val="EMEABodyTextIndent"/>
        <w:widowControl w:val="0"/>
        <w:numPr>
          <w:ilvl w:val="0"/>
          <w:numId w:val="0"/>
        </w:numPr>
        <w:rPr>
          <w:snapToGrid w:val="0"/>
          <w:lang w:val="es-ES"/>
        </w:rPr>
      </w:pPr>
      <w:r>
        <w:rPr>
          <w:b/>
          <w:snapToGrid w:val="0"/>
          <w:lang w:val="es-ES"/>
        </w:rPr>
        <w:t>La dosis recomendada para adultos es de 15 mg una vez al día.</w:t>
      </w:r>
      <w:r>
        <w:rPr>
          <w:snapToGrid w:val="0"/>
          <w:lang w:val="es-ES"/>
        </w:rPr>
        <w:t xml:space="preserve"> Sin embargo su médico puede prescribirle dosis menores y mayores hasta un máximo de 30 mg una vez al día.</w:t>
      </w:r>
    </w:p>
    <w:p w14:paraId="68E3DD6E" w14:textId="77777777" w:rsidR="00A80C76" w:rsidRDefault="00A80C76">
      <w:pPr>
        <w:pStyle w:val="EMEABodyText"/>
        <w:widowControl w:val="0"/>
        <w:rPr>
          <w:snapToGrid w:val="0"/>
          <w:lang w:val="es-ES"/>
        </w:rPr>
      </w:pPr>
    </w:p>
    <w:p w14:paraId="68E3DD6F" w14:textId="77777777" w:rsidR="00A80C76" w:rsidRDefault="006963B6">
      <w:pPr>
        <w:pStyle w:val="EMEABodyText"/>
        <w:widowControl w:val="0"/>
        <w:rPr>
          <w:b/>
          <w:lang w:val="es-ES"/>
        </w:rPr>
      </w:pPr>
      <w:r>
        <w:rPr>
          <w:b/>
          <w:lang w:val="es-ES"/>
        </w:rPr>
        <w:t>Uso en niños y adolescentes</w:t>
      </w:r>
    </w:p>
    <w:p w14:paraId="68E3DD70" w14:textId="77777777" w:rsidR="00A80C76" w:rsidRDefault="006963B6">
      <w:pPr>
        <w:widowControl w:val="0"/>
        <w:tabs>
          <w:tab w:val="left" w:pos="7661"/>
        </w:tabs>
        <w:rPr>
          <w:lang w:val="es-ES"/>
        </w:rPr>
      </w:pPr>
      <w:r>
        <w:rPr>
          <w:lang w:val="es-ES"/>
        </w:rPr>
        <w:t>Este medicamento debe iniciarse con la solución oral (líquida) a una dosis baja.</w:t>
      </w:r>
    </w:p>
    <w:p w14:paraId="68E3DD71" w14:textId="77777777" w:rsidR="00A80C76" w:rsidRDefault="006963B6">
      <w:pPr>
        <w:pStyle w:val="EMEABodyTextIndent"/>
        <w:widowControl w:val="0"/>
        <w:numPr>
          <w:ilvl w:val="0"/>
          <w:numId w:val="0"/>
        </w:numPr>
        <w:rPr>
          <w:lang w:val="es-ES"/>
        </w:rPr>
      </w:pPr>
      <w:r>
        <w:rPr>
          <w:lang w:val="es-ES"/>
        </w:rPr>
        <w:t xml:space="preserve">Gradualmente la dosis puede ser aumentada a </w:t>
      </w:r>
      <w:r>
        <w:rPr>
          <w:b/>
          <w:lang w:val="es-ES"/>
        </w:rPr>
        <w:t>la dosis recomendada para adolescentes de 10 mg una vez al día</w:t>
      </w:r>
      <w:r>
        <w:rPr>
          <w:lang w:val="es-ES"/>
        </w:rPr>
        <w:t>. Sin embargo su médico puede prescribirle dosis menores o mayores hasta un máximo de 30 mg una vez al día.</w:t>
      </w:r>
    </w:p>
    <w:p w14:paraId="68E3DD72" w14:textId="77777777" w:rsidR="00A80C76" w:rsidRDefault="00A80C76">
      <w:pPr>
        <w:pStyle w:val="EMEABodyText"/>
        <w:widowControl w:val="0"/>
        <w:rPr>
          <w:lang w:val="es-ES"/>
        </w:rPr>
      </w:pPr>
    </w:p>
    <w:p w14:paraId="68E3DD73" w14:textId="77777777" w:rsidR="00A80C76" w:rsidRDefault="006963B6">
      <w:pPr>
        <w:pStyle w:val="EMEABodyText"/>
        <w:widowControl w:val="0"/>
        <w:rPr>
          <w:lang w:val="es-ES"/>
        </w:rPr>
      </w:pPr>
      <w:r>
        <w:rPr>
          <w:lang w:val="es-ES"/>
        </w:rPr>
        <w:t>Si estima que la acción de ABILIFY es demasiado fuerte o débil, comuníqueselo a su médico o farmacéutico.</w:t>
      </w:r>
    </w:p>
    <w:p w14:paraId="68E3DD74" w14:textId="77777777" w:rsidR="00A80C76" w:rsidRDefault="00A80C76">
      <w:pPr>
        <w:pStyle w:val="EMEABodyText"/>
        <w:widowControl w:val="0"/>
        <w:rPr>
          <w:lang w:val="es-ES"/>
        </w:rPr>
      </w:pPr>
    </w:p>
    <w:p w14:paraId="68E3DD75" w14:textId="77777777" w:rsidR="00A80C76" w:rsidRDefault="006963B6">
      <w:pPr>
        <w:pStyle w:val="EMEABodyText"/>
        <w:widowControl w:val="0"/>
        <w:rPr>
          <w:lang w:val="es-ES"/>
        </w:rPr>
      </w:pPr>
      <w:r>
        <w:rPr>
          <w:b/>
          <w:lang w:val="es-ES"/>
        </w:rPr>
        <w:t>Trate de tomar ABILIFY a la misma hora cada día</w:t>
      </w:r>
      <w:r>
        <w:rPr>
          <w:lang w:val="es-ES"/>
        </w:rPr>
        <w:t>. No importa si lo toma con o sin alimentos.</w:t>
      </w:r>
    </w:p>
    <w:p w14:paraId="68E3DD76" w14:textId="77777777" w:rsidR="00A80C76" w:rsidRDefault="00A80C76">
      <w:pPr>
        <w:pStyle w:val="EMEABodyText"/>
        <w:widowControl w:val="0"/>
        <w:rPr>
          <w:lang w:val="es-ES"/>
        </w:rPr>
      </w:pPr>
    </w:p>
    <w:p w14:paraId="68E3DD77" w14:textId="77777777" w:rsidR="00A80C76" w:rsidRDefault="006963B6">
      <w:pPr>
        <w:pStyle w:val="EMEABodyText"/>
        <w:widowControl w:val="0"/>
        <w:rPr>
          <w:lang w:val="es-ES"/>
        </w:rPr>
      </w:pPr>
      <w:r>
        <w:rPr>
          <w:lang w:val="es-ES"/>
        </w:rPr>
        <w:t>No abra el blíster hasta que no vaya a tomarlo. Para tomar un comprimido, abra el envase y retire el aluminio del blíster quedando el comprimido a la vista. No presione el comprimido a través del aluminio porque esto podría estropearlo. Una vez abierto el blíster, con las manos secas, coja el comprimido y coloque el comprimido bucodispersable completo sobre la lengua. La desintegración del comprimido ocurre rápidamente con la saliva. El comprimido bucodispersable se puede tomar con o sin líquido.</w:t>
      </w:r>
    </w:p>
    <w:p w14:paraId="68E3DD78" w14:textId="77777777" w:rsidR="00A80C76" w:rsidRDefault="006963B6">
      <w:pPr>
        <w:pStyle w:val="EMEABodyText"/>
        <w:widowControl w:val="0"/>
        <w:rPr>
          <w:lang w:val="es-ES"/>
        </w:rPr>
      </w:pPr>
      <w:r>
        <w:rPr>
          <w:lang w:val="es-ES"/>
        </w:rPr>
        <w:t>Otra posibilidad es, disolver el comprimido en agua y beber la suspensión resultante.</w:t>
      </w:r>
    </w:p>
    <w:p w14:paraId="68E3DD79" w14:textId="77777777" w:rsidR="00A80C76" w:rsidRDefault="00A80C76">
      <w:pPr>
        <w:pStyle w:val="EMEABodyText"/>
        <w:widowControl w:val="0"/>
        <w:rPr>
          <w:lang w:val="es-ES"/>
        </w:rPr>
      </w:pPr>
    </w:p>
    <w:p w14:paraId="68E3DD7A" w14:textId="77777777" w:rsidR="00A80C76" w:rsidRDefault="006963B6">
      <w:pPr>
        <w:pStyle w:val="EMEABodyText"/>
        <w:widowControl w:val="0"/>
        <w:rPr>
          <w:lang w:val="es-ES"/>
        </w:rPr>
      </w:pPr>
      <w:r>
        <w:rPr>
          <w:b/>
          <w:lang w:val="es-ES"/>
        </w:rPr>
        <w:t>Incluso si se siente mejor</w:t>
      </w:r>
      <w:r>
        <w:rPr>
          <w:lang w:val="es-ES"/>
        </w:rPr>
        <w:t>, no altere o interrumpa la dosis diaria de ABILIFY sin consultar primero a su médico.</w:t>
      </w:r>
    </w:p>
    <w:p w14:paraId="68E3DD7B" w14:textId="77777777" w:rsidR="00A80C76" w:rsidRDefault="00A80C76">
      <w:pPr>
        <w:pStyle w:val="EMEABodyText"/>
        <w:widowControl w:val="0"/>
        <w:rPr>
          <w:lang w:val="es-ES"/>
        </w:rPr>
      </w:pPr>
    </w:p>
    <w:p w14:paraId="68E3DD7C" w14:textId="77777777" w:rsidR="00A80C76" w:rsidRDefault="006963B6">
      <w:pPr>
        <w:pStyle w:val="EMEAHeading2"/>
        <w:keepNext w:val="0"/>
        <w:keepLines w:val="0"/>
        <w:widowControl w:val="0"/>
        <w:outlineLvl w:val="9"/>
        <w:rPr>
          <w:lang w:val="es-ES"/>
        </w:rPr>
      </w:pPr>
      <w:r>
        <w:rPr>
          <w:lang w:val="es-ES"/>
        </w:rPr>
        <w:t>Si toma más ABILIFY del que debe</w:t>
      </w:r>
    </w:p>
    <w:p w14:paraId="68E3DD7D" w14:textId="77777777" w:rsidR="00A80C76" w:rsidRDefault="006963B6">
      <w:pPr>
        <w:rPr>
          <w:lang w:val="es-ES"/>
        </w:rPr>
      </w:pPr>
      <w:r>
        <w:rPr>
          <w:lang w:val="es-ES"/>
        </w:rPr>
        <w:t>Si se da cuenta de que ha tomado más ABILIFY del que le ha recomendado su médico (o si alguien más ha tomado parte de su ABILIFY), póngase en contacto con su médico inmediatamente. Si no puede comunicar con su médico, vaya al hospital más cercano y lleve consigo el envase.</w:t>
      </w:r>
    </w:p>
    <w:p w14:paraId="68E3DD7E" w14:textId="77777777" w:rsidR="00A80C76" w:rsidRDefault="00A80C76">
      <w:pPr>
        <w:rPr>
          <w:lang w:val="es-ES"/>
        </w:rPr>
      </w:pPr>
    </w:p>
    <w:p w14:paraId="68E3DD7F" w14:textId="77777777" w:rsidR="00A80C76" w:rsidRDefault="006963B6">
      <w:pPr>
        <w:rPr>
          <w:lang w:val="es-ES"/>
        </w:rPr>
      </w:pPr>
      <w:r>
        <w:rPr>
          <w:lang w:val="es-ES"/>
        </w:rPr>
        <w:t>Los pacientes que han tomado demasiad</w:t>
      </w:r>
      <w:ins w:id="193" w:author="Author" w:date="2025-10-17T14:59:00Z">
        <w:r>
          <w:rPr>
            <w:lang w:val="es-ES"/>
          </w:rPr>
          <w:t>a cantidad de este medicament</w:t>
        </w:r>
      </w:ins>
      <w:r>
        <w:rPr>
          <w:lang w:val="es-ES"/>
        </w:rPr>
        <w:t xml:space="preserve">o </w:t>
      </w:r>
      <w:del w:id="194" w:author="Author" w:date="2025-10-17T14:59:00Z">
        <w:r>
          <w:rPr>
            <w:lang w:val="es-ES"/>
          </w:rPr>
          <w:delText xml:space="preserve">aripiprazol </w:delText>
        </w:r>
      </w:del>
      <w:r>
        <w:rPr>
          <w:lang w:val="es-ES"/>
        </w:rPr>
        <w:t>han experimentado los siguientes síntomas:</w:t>
      </w:r>
    </w:p>
    <w:p w14:paraId="68E3DD80" w14:textId="77777777" w:rsidR="00A80C76" w:rsidRDefault="006963B6">
      <w:pPr>
        <w:pStyle w:val="EMEABodyText"/>
        <w:ind w:left="567" w:hanging="567"/>
        <w:rPr>
          <w:iCs/>
          <w:lang w:val="es-ES"/>
        </w:rPr>
      </w:pPr>
      <w:r>
        <w:rPr>
          <w:b/>
          <w:color w:val="000000"/>
          <w:lang w:val="es-ES"/>
        </w:rPr>
        <w:lastRenderedPageBreak/>
        <w:t>•</w:t>
      </w:r>
      <w:r>
        <w:rPr>
          <w:b/>
          <w:color w:val="000000"/>
          <w:lang w:val="es-ES"/>
        </w:rPr>
        <w:tab/>
      </w:r>
      <w:r>
        <w:rPr>
          <w:iCs/>
          <w:lang w:val="es-ES"/>
        </w:rPr>
        <w:t>latidos rápidos del corazón, agitación/agresividad, problemas con el lenguaje.</w:t>
      </w:r>
    </w:p>
    <w:p w14:paraId="68E3DD81"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movimientos inusuales (especialmente de la cara o la lengua) y nivel de conciencia disminuido.</w:t>
      </w:r>
    </w:p>
    <w:p w14:paraId="68E3DD82" w14:textId="77777777" w:rsidR="00A80C76" w:rsidRDefault="00A80C76">
      <w:pPr>
        <w:pStyle w:val="EMEABodyText"/>
        <w:rPr>
          <w:iCs/>
          <w:lang w:val="es-ES"/>
        </w:rPr>
      </w:pPr>
    </w:p>
    <w:p w14:paraId="68E3DD83" w14:textId="77777777" w:rsidR="00A80C76" w:rsidRDefault="006963B6">
      <w:pPr>
        <w:pStyle w:val="EMEABodyText"/>
        <w:rPr>
          <w:iCs/>
          <w:lang w:val="es-ES"/>
        </w:rPr>
      </w:pPr>
      <w:r>
        <w:rPr>
          <w:iCs/>
          <w:lang w:val="es-ES"/>
        </w:rPr>
        <w:t>Otros síntomas pueden incluir:</w:t>
      </w:r>
    </w:p>
    <w:p w14:paraId="68E3DD84"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confusión aguda, convulsiones (epilepsia), coma, una combinación de fiebre, respiración acelerada, sudoración;</w:t>
      </w:r>
    </w:p>
    <w:p w14:paraId="68E3DD85"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rigidez muscular y somnolencia, respiración más lenta, ahogo, presión sanguínea alta o baja, ritmos anómalos del corazón.</w:t>
      </w:r>
    </w:p>
    <w:p w14:paraId="68E3DD86" w14:textId="77777777" w:rsidR="00A80C76" w:rsidRDefault="00A80C76">
      <w:pPr>
        <w:pStyle w:val="EMEABodyText"/>
        <w:rPr>
          <w:iCs/>
          <w:lang w:val="es-ES"/>
        </w:rPr>
      </w:pPr>
    </w:p>
    <w:p w14:paraId="68E3DD87" w14:textId="77777777" w:rsidR="00A80C76" w:rsidRDefault="006963B6">
      <w:pPr>
        <w:pStyle w:val="EMEABodyText"/>
        <w:rPr>
          <w:iCs/>
          <w:lang w:val="es-ES"/>
        </w:rPr>
      </w:pPr>
      <w:r>
        <w:rPr>
          <w:iCs/>
          <w:lang w:val="es-ES"/>
        </w:rPr>
        <w:t>Contacte con su médico u hospital más cercano inmediatamente si experimenta cualquiera de los síntomas anteriores.</w:t>
      </w:r>
    </w:p>
    <w:p w14:paraId="68E3DD88" w14:textId="77777777" w:rsidR="00A80C76" w:rsidRDefault="00A80C76">
      <w:pPr>
        <w:pStyle w:val="EMEABodyText"/>
        <w:widowControl w:val="0"/>
        <w:rPr>
          <w:lang w:val="es-ES"/>
        </w:rPr>
      </w:pPr>
    </w:p>
    <w:p w14:paraId="68E3DD89" w14:textId="77777777" w:rsidR="00A80C76" w:rsidRDefault="006963B6">
      <w:pPr>
        <w:pStyle w:val="EMEAHeading2"/>
        <w:keepNext w:val="0"/>
        <w:keepLines w:val="0"/>
        <w:widowControl w:val="0"/>
        <w:outlineLvl w:val="9"/>
        <w:rPr>
          <w:lang w:val="es-ES"/>
        </w:rPr>
      </w:pPr>
      <w:r>
        <w:rPr>
          <w:lang w:val="es-ES"/>
        </w:rPr>
        <w:t>Si olvidó tomar ABILIFY</w:t>
      </w:r>
    </w:p>
    <w:p w14:paraId="68E3DD8A" w14:textId="77777777" w:rsidR="00A80C76" w:rsidRDefault="006963B6">
      <w:pPr>
        <w:pStyle w:val="EMEABodyText"/>
        <w:widowControl w:val="0"/>
        <w:rPr>
          <w:lang w:val="es-ES"/>
        </w:rPr>
      </w:pPr>
      <w:r>
        <w:rPr>
          <w:lang w:val="es-ES"/>
        </w:rPr>
        <w:t>Si olvida una dosis, tome la dosis olvidada tan pronto como lo recuerde, pero no tome una dosis doble para compensar la dosis olvidada.</w:t>
      </w:r>
    </w:p>
    <w:p w14:paraId="68E3DD8B" w14:textId="77777777" w:rsidR="00A80C76" w:rsidRDefault="00A80C76">
      <w:pPr>
        <w:pStyle w:val="EMEABodyText"/>
        <w:widowControl w:val="0"/>
        <w:rPr>
          <w:lang w:val="es-ES"/>
        </w:rPr>
      </w:pPr>
    </w:p>
    <w:p w14:paraId="68E3DD8C" w14:textId="77777777" w:rsidR="00A80C76" w:rsidRDefault="006963B6">
      <w:pPr>
        <w:rPr>
          <w:rFonts w:eastAsia="MS Mincho"/>
          <w:iCs/>
          <w:color w:val="000000"/>
          <w:lang w:val="es-ES"/>
        </w:rPr>
      </w:pPr>
      <w:r>
        <w:rPr>
          <w:rFonts w:eastAsia="MS Mincho"/>
          <w:b/>
          <w:iCs/>
          <w:color w:val="000000"/>
          <w:lang w:val="es-ES"/>
        </w:rPr>
        <w:t>Si interrumpe el tratamiento con ABILIFY</w:t>
      </w:r>
    </w:p>
    <w:p w14:paraId="68E3DD8D" w14:textId="77777777" w:rsidR="00A80C76" w:rsidRDefault="006963B6">
      <w:pPr>
        <w:rPr>
          <w:rFonts w:eastAsia="MS Mincho"/>
          <w:iCs/>
          <w:color w:val="000000"/>
          <w:lang w:val="es-ES"/>
        </w:rPr>
      </w:pPr>
      <w:r>
        <w:rPr>
          <w:rFonts w:eastAsia="MS Mincho"/>
          <w:iCs/>
          <w:color w:val="000000"/>
          <w:lang w:val="es-ES"/>
        </w:rPr>
        <w:t>No interrumpa su tratamiento sólo porque se sienta mejor. Es importante que siga tomando ABILIFY durante el tiempo que su médico le haya indicado.</w:t>
      </w:r>
    </w:p>
    <w:p w14:paraId="68E3DD8E" w14:textId="77777777" w:rsidR="00A80C76" w:rsidRDefault="00A80C76">
      <w:pPr>
        <w:pStyle w:val="EMEABodyText"/>
        <w:widowControl w:val="0"/>
        <w:rPr>
          <w:lang w:val="es-ES"/>
        </w:rPr>
      </w:pPr>
    </w:p>
    <w:p w14:paraId="68E3DD8F" w14:textId="77777777" w:rsidR="00A80C76" w:rsidRDefault="006963B6">
      <w:pPr>
        <w:pStyle w:val="EMEABodyText"/>
        <w:widowControl w:val="0"/>
        <w:rPr>
          <w:lang w:val="es-ES"/>
        </w:rPr>
      </w:pPr>
      <w:r>
        <w:rPr>
          <w:lang w:val="es-ES"/>
        </w:rPr>
        <w:t>Si tiene cualquier otra duda sobre el uso de este medicamento, pregunte a su médico o farmacéutico.</w:t>
      </w:r>
    </w:p>
    <w:p w14:paraId="68E3DD90" w14:textId="77777777" w:rsidR="00A80C76" w:rsidRDefault="00A80C76">
      <w:pPr>
        <w:pStyle w:val="EMEABodyText"/>
        <w:widowControl w:val="0"/>
        <w:rPr>
          <w:lang w:val="es-ES"/>
        </w:rPr>
      </w:pPr>
    </w:p>
    <w:p w14:paraId="68E3DD91" w14:textId="77777777" w:rsidR="00A80C76" w:rsidRDefault="00A80C76">
      <w:pPr>
        <w:pStyle w:val="EMEABodyText"/>
        <w:widowControl w:val="0"/>
        <w:rPr>
          <w:lang w:val="es-ES"/>
        </w:rPr>
      </w:pPr>
    </w:p>
    <w:p w14:paraId="68E3DD92" w14:textId="77777777" w:rsidR="00A80C76" w:rsidRDefault="006963B6">
      <w:pPr>
        <w:pStyle w:val="EMEAHeading1"/>
        <w:keepNext w:val="0"/>
        <w:keepLines w:val="0"/>
        <w:widowControl w:val="0"/>
        <w:tabs>
          <w:tab w:val="left" w:pos="567"/>
        </w:tabs>
        <w:outlineLvl w:val="9"/>
        <w:rPr>
          <w:caps w:val="0"/>
          <w:lang w:val="es-ES"/>
        </w:rPr>
      </w:pPr>
      <w:r>
        <w:rPr>
          <w:caps w:val="0"/>
          <w:lang w:val="es-ES"/>
        </w:rPr>
        <w:t>4.</w:t>
      </w:r>
      <w:r>
        <w:rPr>
          <w:caps w:val="0"/>
          <w:lang w:val="es-ES"/>
        </w:rPr>
        <w:tab/>
        <w:t>Posibles efectos adversos</w:t>
      </w:r>
    </w:p>
    <w:p w14:paraId="68E3DD93" w14:textId="77777777" w:rsidR="00A80C76" w:rsidRDefault="00A80C76">
      <w:pPr>
        <w:pStyle w:val="EMEABodyText"/>
        <w:widowControl w:val="0"/>
        <w:rPr>
          <w:lang w:val="es-ES"/>
        </w:rPr>
      </w:pPr>
    </w:p>
    <w:p w14:paraId="68E3DD94" w14:textId="77777777" w:rsidR="00A80C76" w:rsidRDefault="006963B6">
      <w:pPr>
        <w:pStyle w:val="EMEABodyText"/>
        <w:widowControl w:val="0"/>
        <w:rPr>
          <w:lang w:val="es-ES"/>
        </w:rPr>
      </w:pPr>
      <w:r>
        <w:rPr>
          <w:lang w:val="es-ES"/>
        </w:rPr>
        <w:t>Al igual que todos los medicamentos, este medicamento puede producir efectos adversos, aunque no todas las personas los sufran.</w:t>
      </w:r>
    </w:p>
    <w:p w14:paraId="68E3DD95" w14:textId="77777777" w:rsidR="00A80C76" w:rsidRDefault="00A80C76">
      <w:pPr>
        <w:widowControl w:val="0"/>
        <w:rPr>
          <w:color w:val="000000"/>
          <w:lang w:val="es-ES"/>
        </w:rPr>
      </w:pPr>
    </w:p>
    <w:p w14:paraId="68E3DD96" w14:textId="77777777" w:rsidR="00A80C76" w:rsidRDefault="006963B6">
      <w:pPr>
        <w:autoSpaceDE w:val="0"/>
        <w:autoSpaceDN w:val="0"/>
        <w:adjustRightInd w:val="0"/>
        <w:rPr>
          <w:iCs/>
          <w:color w:val="000000"/>
          <w:lang w:val="es-ES"/>
        </w:rPr>
      </w:pPr>
      <w:r>
        <w:rPr>
          <w:iCs/>
          <w:color w:val="000000"/>
          <w:lang w:val="es-ES"/>
        </w:rPr>
        <w:t>Efectos adversos frecuentes (pueden afectar hasta 1 de cada 10 pacientes):</w:t>
      </w:r>
    </w:p>
    <w:p w14:paraId="68E3DD97" w14:textId="77777777" w:rsidR="00A80C76" w:rsidRDefault="00A80C76">
      <w:pPr>
        <w:autoSpaceDE w:val="0"/>
        <w:autoSpaceDN w:val="0"/>
        <w:adjustRightInd w:val="0"/>
        <w:ind w:left="567" w:hanging="567"/>
        <w:rPr>
          <w:iCs/>
          <w:color w:val="000000"/>
          <w:lang w:val="es-ES"/>
        </w:rPr>
      </w:pPr>
    </w:p>
    <w:p w14:paraId="68E3DD98" w14:textId="77777777" w:rsidR="00A80C76" w:rsidRPr="004038D4" w:rsidRDefault="006963B6">
      <w:pPr>
        <w:autoSpaceDE w:val="0"/>
        <w:autoSpaceDN w:val="0"/>
        <w:adjustRightInd w:val="0"/>
        <w:ind w:left="567" w:hanging="567"/>
        <w:rPr>
          <w:color w:val="000000"/>
          <w:lang w:val="pt-PT"/>
        </w:rPr>
      </w:pPr>
      <w:r w:rsidRPr="004038D4">
        <w:rPr>
          <w:color w:val="000000"/>
          <w:lang w:val="pt-PT"/>
        </w:rPr>
        <w:t>•</w:t>
      </w:r>
      <w:r w:rsidRPr="004038D4">
        <w:rPr>
          <w:color w:val="000000"/>
          <w:lang w:val="pt-PT"/>
        </w:rPr>
        <w:tab/>
        <w:t>diabetes mellitus;</w:t>
      </w:r>
    </w:p>
    <w:p w14:paraId="68E3DD99" w14:textId="77777777" w:rsidR="00A80C76" w:rsidRPr="004038D4" w:rsidRDefault="006963B6">
      <w:pPr>
        <w:autoSpaceDE w:val="0"/>
        <w:autoSpaceDN w:val="0"/>
        <w:adjustRightInd w:val="0"/>
        <w:ind w:left="567" w:hanging="567"/>
        <w:rPr>
          <w:color w:val="000000"/>
          <w:lang w:val="pt-PT"/>
        </w:rPr>
      </w:pPr>
      <w:r w:rsidRPr="004038D4">
        <w:rPr>
          <w:color w:val="000000"/>
          <w:lang w:val="pt-PT"/>
        </w:rPr>
        <w:t>•</w:t>
      </w:r>
      <w:r w:rsidRPr="004038D4">
        <w:rPr>
          <w:color w:val="000000"/>
          <w:lang w:val="pt-PT"/>
        </w:rPr>
        <w:tab/>
        <w:t>problemas para dormir;</w:t>
      </w:r>
    </w:p>
    <w:p w14:paraId="68E3DD9A"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ansiedad;</w:t>
      </w:r>
    </w:p>
    <w:p w14:paraId="68E3DD9B"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sensación de inquietud e incapacidad para quedarse quieto, dificultad para permanecer sentado;</w:t>
      </w:r>
    </w:p>
    <w:p w14:paraId="68E3DD9C"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acatisia (una sensación incómoda de inquietud interna y una necesidad imperiosa de moverse constantemente);</w:t>
      </w:r>
    </w:p>
    <w:p w14:paraId="68E3DD9D" w14:textId="77777777" w:rsidR="00A80C76" w:rsidRDefault="006963B6">
      <w:pPr>
        <w:autoSpaceDE w:val="0"/>
        <w:autoSpaceDN w:val="0"/>
        <w:adjustRightInd w:val="0"/>
        <w:ind w:left="567" w:hanging="567"/>
        <w:rPr>
          <w:iCs/>
          <w:color w:val="000000"/>
          <w:lang w:val="es-ES"/>
        </w:rPr>
      </w:pPr>
      <w:r>
        <w:rPr>
          <w:color w:val="000000"/>
          <w:lang w:val="es-ES"/>
        </w:rPr>
        <w:t>•</w:t>
      </w:r>
      <w:r>
        <w:rPr>
          <w:color w:val="000000"/>
          <w:lang w:val="es-ES"/>
        </w:rPr>
        <w:tab/>
        <w:t>movimientos de torsión, contorsión o espasmódicos incontrolables;</w:t>
      </w:r>
    </w:p>
    <w:p w14:paraId="68E3DD9E"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temblor;</w:t>
      </w:r>
    </w:p>
    <w:p w14:paraId="68E3DD9F" w14:textId="77777777" w:rsidR="00A80C76" w:rsidRDefault="006963B6">
      <w:pPr>
        <w:autoSpaceDE w:val="0"/>
        <w:autoSpaceDN w:val="0"/>
        <w:adjustRightInd w:val="0"/>
        <w:ind w:left="567" w:hanging="567"/>
        <w:rPr>
          <w:iCs/>
          <w:color w:val="000000"/>
          <w:lang w:val="es-ES"/>
        </w:rPr>
      </w:pPr>
      <w:r>
        <w:rPr>
          <w:color w:val="000000"/>
          <w:lang w:val="es-ES"/>
        </w:rPr>
        <w:t>•</w:t>
      </w:r>
      <w:r>
        <w:rPr>
          <w:color w:val="000000"/>
          <w:lang w:val="es-ES"/>
        </w:rPr>
        <w:tab/>
        <w:t>dolor de cabeza;</w:t>
      </w:r>
    </w:p>
    <w:p w14:paraId="68E3DDA0"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cansancio;</w:t>
      </w:r>
    </w:p>
    <w:p w14:paraId="68E3DDA1" w14:textId="77777777" w:rsidR="00A80C76" w:rsidRDefault="006963B6">
      <w:pPr>
        <w:autoSpaceDE w:val="0"/>
        <w:autoSpaceDN w:val="0"/>
        <w:adjustRightInd w:val="0"/>
        <w:ind w:left="567" w:hanging="567"/>
        <w:rPr>
          <w:iCs/>
          <w:color w:val="000000"/>
          <w:lang w:val="es-ES"/>
        </w:rPr>
      </w:pPr>
      <w:r>
        <w:rPr>
          <w:color w:val="000000"/>
          <w:lang w:val="es-ES"/>
        </w:rPr>
        <w:t>•</w:t>
      </w:r>
      <w:r>
        <w:rPr>
          <w:color w:val="000000"/>
          <w:lang w:val="es-ES"/>
        </w:rPr>
        <w:tab/>
        <w:t>somnolencia;</w:t>
      </w:r>
    </w:p>
    <w:p w14:paraId="68E3DDA2"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mareo;</w:t>
      </w:r>
    </w:p>
    <w:p w14:paraId="68E3DDA3"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estremecimiento y visión borrosa;</w:t>
      </w:r>
    </w:p>
    <w:p w14:paraId="68E3DDA4"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dificultad para evacuar o disminución de la frecuencia de las deposiciones (estreñimiento);</w:t>
      </w:r>
    </w:p>
    <w:p w14:paraId="68E3DDA5"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indigestión;</w:t>
      </w:r>
    </w:p>
    <w:p w14:paraId="68E3DDA6"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náuseas;</w:t>
      </w:r>
    </w:p>
    <w:p w14:paraId="68E3DDA7"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mayor producción de saliva;</w:t>
      </w:r>
    </w:p>
    <w:p w14:paraId="68E3DDA8"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vómitos;</w:t>
      </w:r>
    </w:p>
    <w:p w14:paraId="68E3DDA9"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sensación de cansancio.</w:t>
      </w:r>
    </w:p>
    <w:p w14:paraId="68E3DDAA" w14:textId="77777777" w:rsidR="00A80C76" w:rsidRDefault="00A80C76">
      <w:pPr>
        <w:autoSpaceDE w:val="0"/>
        <w:autoSpaceDN w:val="0"/>
        <w:adjustRightInd w:val="0"/>
        <w:ind w:left="567" w:hanging="567"/>
        <w:rPr>
          <w:iCs/>
          <w:color w:val="000000"/>
          <w:lang w:val="es-ES"/>
        </w:rPr>
      </w:pPr>
    </w:p>
    <w:p w14:paraId="68E3DDAB" w14:textId="77777777" w:rsidR="00A80C76" w:rsidRDefault="006963B6">
      <w:pPr>
        <w:rPr>
          <w:iCs/>
          <w:color w:val="000000"/>
          <w:lang w:val="es-ES"/>
        </w:rPr>
      </w:pPr>
      <w:r>
        <w:rPr>
          <w:iCs/>
          <w:color w:val="000000"/>
          <w:lang w:val="es-ES"/>
        </w:rPr>
        <w:t>Efectos adversos poco frecuentes (pueden afectar hasta 1 de cada 100 pacientes):</w:t>
      </w:r>
    </w:p>
    <w:p w14:paraId="68E3DDAC" w14:textId="77777777" w:rsidR="00A80C76" w:rsidRDefault="00A80C76">
      <w:pPr>
        <w:autoSpaceDE w:val="0"/>
        <w:autoSpaceDN w:val="0"/>
        <w:adjustRightInd w:val="0"/>
        <w:ind w:left="567" w:hanging="567"/>
        <w:rPr>
          <w:iCs/>
          <w:color w:val="000000"/>
          <w:lang w:val="es-ES"/>
        </w:rPr>
      </w:pPr>
    </w:p>
    <w:p w14:paraId="68E3DDA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aumento o disminución de los niveles de la hormona prolactina en sangre;</w:t>
      </w:r>
    </w:p>
    <w:p w14:paraId="68E3DDA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excesivamente altos de azúcar en sangre;</w:t>
      </w:r>
    </w:p>
    <w:p w14:paraId="68E3DDA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depresión;</w:t>
      </w:r>
    </w:p>
    <w:p w14:paraId="68E3DDB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interés sexual alterado o elevado;</w:t>
      </w:r>
    </w:p>
    <w:p w14:paraId="68E3DDB1" w14:textId="77777777" w:rsidR="00A80C76" w:rsidRDefault="006963B6">
      <w:pPr>
        <w:autoSpaceDE w:val="0"/>
        <w:autoSpaceDN w:val="0"/>
        <w:adjustRightInd w:val="0"/>
        <w:ind w:left="567" w:hanging="567"/>
        <w:rPr>
          <w:lang w:val="es-ES"/>
        </w:rPr>
      </w:pPr>
      <w:r>
        <w:rPr>
          <w:iCs/>
          <w:color w:val="000000"/>
          <w:lang w:val="es-ES"/>
        </w:rPr>
        <w:t>•</w:t>
      </w:r>
      <w:r>
        <w:rPr>
          <w:iCs/>
          <w:color w:val="000000"/>
          <w:lang w:val="es-ES"/>
        </w:rPr>
        <w:tab/>
      </w:r>
      <w:r>
        <w:rPr>
          <w:lang w:val="es-ES"/>
        </w:rPr>
        <w:t>movimientos incontrolables de la boca, la lengua y las extremidades (discinesia tardía);</w:t>
      </w:r>
    </w:p>
    <w:p w14:paraId="68E3DDB2" w14:textId="77777777" w:rsidR="00A80C76" w:rsidRDefault="006963B6">
      <w:pPr>
        <w:autoSpaceDE w:val="0"/>
        <w:autoSpaceDN w:val="0"/>
        <w:adjustRightInd w:val="0"/>
        <w:ind w:left="567" w:hanging="567"/>
        <w:rPr>
          <w:iCs/>
          <w:color w:val="000000"/>
          <w:lang w:val="es-ES"/>
        </w:rPr>
      </w:pPr>
      <w:r>
        <w:rPr>
          <w:iCs/>
          <w:color w:val="000000"/>
          <w:lang w:val="es-ES"/>
        </w:rPr>
        <w:lastRenderedPageBreak/>
        <w:t>•</w:t>
      </w:r>
      <w:r>
        <w:rPr>
          <w:iCs/>
          <w:color w:val="000000"/>
          <w:lang w:val="es-ES"/>
        </w:rPr>
        <w:tab/>
        <w:t>trastorno muscular que provoca movimientos de torsión (distonía);</w:t>
      </w:r>
    </w:p>
    <w:p w14:paraId="68E3DDB3" w14:textId="77777777" w:rsidR="00A80C76" w:rsidRDefault="006963B6">
      <w:pPr>
        <w:autoSpaceDE w:val="0"/>
        <w:autoSpaceDN w:val="0"/>
        <w:adjustRightInd w:val="0"/>
        <w:ind w:left="567" w:hanging="567"/>
        <w:rPr>
          <w:lang w:val="es-ES"/>
        </w:rPr>
      </w:pPr>
      <w:r>
        <w:rPr>
          <w:lang w:val="es-ES"/>
        </w:rPr>
        <w:t>•</w:t>
      </w:r>
      <w:r>
        <w:rPr>
          <w:lang w:val="es-ES"/>
        </w:rPr>
        <w:tab/>
        <w:t>piernas inquietas;</w:t>
      </w:r>
    </w:p>
    <w:p w14:paraId="68E3DDB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visión doble;</w:t>
      </w:r>
    </w:p>
    <w:p w14:paraId="68E3DDB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fotosensibilidad ocular;</w:t>
      </w:r>
    </w:p>
    <w:p w14:paraId="68E3DDB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latido cardiaco acelerado;</w:t>
      </w:r>
    </w:p>
    <w:p w14:paraId="68E3DDB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bajada de la presión sanguínea al ponerse de pie que provoca mareo, aturdimiento o desmayo;</w:t>
      </w:r>
    </w:p>
    <w:p w14:paraId="68E3DDB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hipo.</w:t>
      </w:r>
    </w:p>
    <w:p w14:paraId="68E3DDB9" w14:textId="77777777" w:rsidR="00A80C76" w:rsidRDefault="00A80C76">
      <w:pPr>
        <w:autoSpaceDE w:val="0"/>
        <w:autoSpaceDN w:val="0"/>
        <w:adjustRightInd w:val="0"/>
        <w:ind w:left="567" w:hanging="567"/>
        <w:rPr>
          <w:iCs/>
          <w:color w:val="000000"/>
          <w:lang w:val="es-ES"/>
        </w:rPr>
      </w:pPr>
    </w:p>
    <w:p w14:paraId="68E3DDBA" w14:textId="77777777" w:rsidR="00A80C76" w:rsidRDefault="006963B6">
      <w:pPr>
        <w:rPr>
          <w:iCs/>
          <w:color w:val="000000"/>
          <w:lang w:val="es-ES"/>
        </w:rPr>
      </w:pPr>
      <w:r>
        <w:rPr>
          <w:iCs/>
          <w:color w:val="000000"/>
          <w:lang w:val="es-ES"/>
        </w:rPr>
        <w:t>Los siguientes efectos adversos han sido notificados durante la fase pos</w:t>
      </w:r>
      <w:ins w:id="195" w:author="Author" w:date="2025-10-20T16:36:00Z">
        <w:r>
          <w:rPr>
            <w:iCs/>
            <w:color w:val="000000"/>
            <w:lang w:val="es-ES"/>
          </w:rPr>
          <w:t>t-</w:t>
        </w:r>
      </w:ins>
      <w:r>
        <w:rPr>
          <w:iCs/>
          <w:color w:val="000000"/>
          <w:lang w:val="es-ES"/>
        </w:rPr>
        <w:t>comercialización de aripiprazol oral, pero se desconoce la frecuencia de aparición:</w:t>
      </w:r>
    </w:p>
    <w:p w14:paraId="68E3DDBB" w14:textId="77777777" w:rsidR="00A80C76" w:rsidRDefault="00A80C76">
      <w:pPr>
        <w:autoSpaceDE w:val="0"/>
        <w:autoSpaceDN w:val="0"/>
        <w:adjustRightInd w:val="0"/>
        <w:ind w:left="567" w:hanging="567"/>
        <w:rPr>
          <w:iCs/>
          <w:color w:val="000000"/>
          <w:lang w:val="es-ES"/>
        </w:rPr>
      </w:pPr>
    </w:p>
    <w:p w14:paraId="68E3DDBC"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bajos de glóbulos blancos;</w:t>
      </w:r>
    </w:p>
    <w:p w14:paraId="68E3DDB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bajos de plaquetas;</w:t>
      </w:r>
    </w:p>
    <w:p w14:paraId="68E3DDB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reacción alérgica (p. ej., hinchazón en la boca, lengua, cara y garganta, picores y enrojecimiento);</w:t>
      </w:r>
    </w:p>
    <w:p w14:paraId="68E3DDB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aparición o empeoramiento de diabetes, cetoacidosis (cetonas en sangre y orina) o coma;</w:t>
      </w:r>
    </w:p>
    <w:p w14:paraId="68E3DDC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azúcar elevado en sangre,</w:t>
      </w:r>
    </w:p>
    <w:p w14:paraId="68E3DDC1"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insuficientes de sodio en sangre;</w:t>
      </w:r>
    </w:p>
    <w:p w14:paraId="68E3DDC2"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pérdida del apetito (anorexia);</w:t>
      </w:r>
    </w:p>
    <w:p w14:paraId="68E3DDC3"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pérdida de peso;</w:t>
      </w:r>
    </w:p>
    <w:p w14:paraId="68E3DDC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aumento de peso;</w:t>
      </w:r>
    </w:p>
    <w:p w14:paraId="68E3DDC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pensamientos suicidas, intento de suicidio y suicidio;</w:t>
      </w:r>
    </w:p>
    <w:p w14:paraId="68E3DDC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agresividad;</w:t>
      </w:r>
    </w:p>
    <w:p w14:paraId="68E3DDC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agitación;</w:t>
      </w:r>
    </w:p>
    <w:p w14:paraId="68E3DDC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nerviosismo;</w:t>
      </w:r>
    </w:p>
    <w:p w14:paraId="68E3DDC9" w14:textId="77777777" w:rsidR="00A80C76" w:rsidRDefault="006963B6">
      <w:pPr>
        <w:autoSpaceDE w:val="0"/>
        <w:autoSpaceDN w:val="0"/>
        <w:adjustRightInd w:val="0"/>
        <w:ind w:left="567" w:hanging="567"/>
        <w:rPr>
          <w:lang w:val="es-ES"/>
        </w:rPr>
      </w:pPr>
      <w:r>
        <w:rPr>
          <w:iCs/>
          <w:color w:val="000000"/>
          <w:lang w:val="es-ES"/>
        </w:rPr>
        <w:t>•</w:t>
      </w:r>
      <w:r>
        <w:rPr>
          <w:iCs/>
          <w:color w:val="000000"/>
          <w:lang w:val="es-ES"/>
        </w:rPr>
        <w:tab/>
        <w:t>combinación de fiebre, rigidez muscular, respiración acelerada, sudores, disminución de la consciencia, cambios bruscos de la tensión arterial y del ritmo cardiaco, y desmayos (síndrome neuroléptico maligno);</w:t>
      </w:r>
    </w:p>
    <w:p w14:paraId="68E3DDCA"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convulsiones;</w:t>
      </w:r>
    </w:p>
    <w:p w14:paraId="68E3DDCB"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síndrome serotoninérgico (una reacción que puede causar sensación de intensa felicidad, somnolencia, torpeza, inquietud, sensación de estar bebido, fiebre, sudoración o rigidez muscular);</w:t>
      </w:r>
    </w:p>
    <w:p w14:paraId="68E3DDCC"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trastorno del habla;</w:t>
      </w:r>
    </w:p>
    <w:p w14:paraId="68E3DDC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fijación de los globos oculares en una posición;</w:t>
      </w:r>
    </w:p>
    <w:p w14:paraId="68E3DDC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muerte súbita inexplicada;</w:t>
      </w:r>
    </w:p>
    <w:p w14:paraId="68E3DDCF" w14:textId="77777777" w:rsidR="00A80C76" w:rsidRDefault="006963B6">
      <w:pPr>
        <w:autoSpaceDE w:val="0"/>
        <w:autoSpaceDN w:val="0"/>
        <w:adjustRightInd w:val="0"/>
        <w:ind w:left="567" w:hanging="567"/>
        <w:rPr>
          <w:color w:val="000000"/>
          <w:lang w:val="es-ES"/>
        </w:rPr>
      </w:pPr>
      <w:r>
        <w:rPr>
          <w:iCs/>
          <w:color w:val="000000"/>
          <w:lang w:val="es-ES"/>
        </w:rPr>
        <w:t>•</w:t>
      </w:r>
      <w:r>
        <w:rPr>
          <w:iCs/>
          <w:color w:val="000000"/>
          <w:lang w:val="es-ES"/>
        </w:rPr>
        <w:tab/>
      </w:r>
      <w:r>
        <w:rPr>
          <w:color w:val="000000"/>
          <w:lang w:val="es-ES"/>
        </w:rPr>
        <w:t>latido cardiaco irregular potencialmente mortal;</w:t>
      </w:r>
    </w:p>
    <w:p w14:paraId="68E3DDD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ataque al corazón;</w:t>
      </w:r>
    </w:p>
    <w:p w14:paraId="68E3DDD1"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latido cardiaco más lento;</w:t>
      </w:r>
    </w:p>
    <w:p w14:paraId="68E3DDD2"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coágulos sanguíneos en las venas especialmente de las piernas (los síntomas incluyen hinchazón, dolor, y enrojecimiento de la pierna), que pueden trasladarse a través de los vasos sanguíneos a los pulmones causando dolor en el pecho y dificultad al respirar (si usted nota cualquiera de estos síntomas, acuda inmediatamente a su médico);</w:t>
      </w:r>
    </w:p>
    <w:p w14:paraId="68E3DDD3"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presión sanguínea elevada;</w:t>
      </w:r>
    </w:p>
    <w:p w14:paraId="68E3DDD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desmayos;</w:t>
      </w:r>
    </w:p>
    <w:p w14:paraId="68E3DDD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inhalación accidental de comida con riesgo de neumonía (infección pulmonar);</w:t>
      </w:r>
    </w:p>
    <w:p w14:paraId="68E3DDD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espasmos de los músculos alrededor de la glotis (una parte de la laringe);</w:t>
      </w:r>
    </w:p>
    <w:p w14:paraId="68E3DDD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inflamación del páncreas;</w:t>
      </w:r>
    </w:p>
    <w:p w14:paraId="68E3DDD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dificultad para tragar;</w:t>
      </w:r>
    </w:p>
    <w:p w14:paraId="68E3DDD9"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diarrea;</w:t>
      </w:r>
    </w:p>
    <w:p w14:paraId="68E3DDDA"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molestias abdominales;</w:t>
      </w:r>
    </w:p>
    <w:p w14:paraId="68E3DDDB"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malestar de estómago;</w:t>
      </w:r>
    </w:p>
    <w:p w14:paraId="68E3DDDC"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fallo hepático;</w:t>
      </w:r>
    </w:p>
    <w:p w14:paraId="68E3DDD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inflamación del hígado;</w:t>
      </w:r>
    </w:p>
    <w:p w14:paraId="68E3DDD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coloración amarillenta de la piel y de la parte blanca de los ojos;</w:t>
      </w:r>
    </w:p>
    <w:p w14:paraId="68E3DDD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análisis con valores hepáticos anormales;</w:t>
      </w:r>
    </w:p>
    <w:p w14:paraId="68E3DDE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sarpullido;</w:t>
      </w:r>
    </w:p>
    <w:p w14:paraId="68E3DDE1"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fotosensibilidad cutánea;</w:t>
      </w:r>
    </w:p>
    <w:p w14:paraId="68E3DDE2" w14:textId="77777777" w:rsidR="00A80C76" w:rsidRDefault="006963B6">
      <w:pPr>
        <w:autoSpaceDE w:val="0"/>
        <w:autoSpaceDN w:val="0"/>
        <w:adjustRightInd w:val="0"/>
        <w:ind w:left="567" w:hanging="567"/>
        <w:rPr>
          <w:iCs/>
          <w:color w:val="000000"/>
          <w:lang w:val="es-ES"/>
        </w:rPr>
      </w:pPr>
      <w:r>
        <w:rPr>
          <w:iCs/>
          <w:color w:val="000000"/>
          <w:lang w:val="es-ES"/>
        </w:rPr>
        <w:lastRenderedPageBreak/>
        <w:t>•</w:t>
      </w:r>
      <w:r>
        <w:rPr>
          <w:iCs/>
          <w:color w:val="000000"/>
          <w:lang w:val="es-ES"/>
        </w:rPr>
        <w:tab/>
        <w:t>calvicie;</w:t>
      </w:r>
    </w:p>
    <w:p w14:paraId="68E3DDE3"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sudoración excesiva;</w:t>
      </w:r>
    </w:p>
    <w:p w14:paraId="68E3DDE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reacciones alérgicas graves, como la reacción al fármaco con eosinofilia y síntomas sistémicos (síndrome DRESS). El síndrome DRESS aparece inicialmente como síntomas pseudogripales con erupción cutánea en el rostro y, más adelante, con erupción cutánea generalizada, temperatura alta, ganglios linfáticos agrandados, aumento de las concentraciones de enzimas hepáticas observado en los análisis de sangre y aumento de un tipo de glóbulos blancos (eosinofilia);</w:t>
      </w:r>
    </w:p>
    <w:p w14:paraId="68E3DDE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degradación anormal de los músculos que puede provocar problemas renales;</w:t>
      </w:r>
    </w:p>
    <w:p w14:paraId="68E3DDE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dolor muscular;</w:t>
      </w:r>
    </w:p>
    <w:p w14:paraId="68E3DDE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rigidez;</w:t>
      </w:r>
    </w:p>
    <w:p w14:paraId="68E3DDE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pérdida involuntaria de orina (incontinencia);</w:t>
      </w:r>
    </w:p>
    <w:p w14:paraId="68E3DDE9"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dificultad para orinar;</w:t>
      </w:r>
    </w:p>
    <w:p w14:paraId="68E3DDEA"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síntomas de abstinencia en los recién nacidos por exposición a fármacos durante el embarazo;</w:t>
      </w:r>
    </w:p>
    <w:p w14:paraId="68E3DDEB"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erección prolongada y/o dolorosa;</w:t>
      </w:r>
    </w:p>
    <w:p w14:paraId="68E3DDEC"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dificultad para controlar la temperatura central corporal o recalentamiento;</w:t>
      </w:r>
    </w:p>
    <w:p w14:paraId="68E3DDE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dolor de pecho;</w:t>
      </w:r>
    </w:p>
    <w:p w14:paraId="68E3DDE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manos, tobillos o pies hinchados;</w:t>
      </w:r>
    </w:p>
    <w:p w14:paraId="68E3DDE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en los análisis de sangre: aumento o fluctuación de los niveles de azúcar en sangre, aumento de la hemoglobina glucosilada;</w:t>
      </w:r>
    </w:p>
    <w:p w14:paraId="68E3DDF0" w14:textId="77777777" w:rsidR="00A80C76" w:rsidRDefault="006963B6">
      <w:pPr>
        <w:widowControl w:val="0"/>
        <w:ind w:left="567" w:hanging="567"/>
        <w:rPr>
          <w:iCs/>
          <w:color w:val="000000"/>
          <w:lang w:val="es-ES"/>
        </w:rPr>
      </w:pPr>
      <w:r>
        <w:rPr>
          <w:iCs/>
          <w:color w:val="000000"/>
          <w:lang w:val="es-ES"/>
        </w:rPr>
        <w:t>•</w:t>
      </w:r>
      <w:r>
        <w:rPr>
          <w:iCs/>
          <w:color w:val="000000"/>
          <w:lang w:val="es-ES"/>
        </w:rPr>
        <w:tab/>
        <w:t>incapacidad de resistir el impulso, instinto o tentación de realizar una acción que puede ser dañina para usted o para otros, pudiendo incluir:</w:t>
      </w:r>
    </w:p>
    <w:p w14:paraId="68E3DDF1" w14:textId="77777777" w:rsidR="00A80C76" w:rsidRDefault="006963B6">
      <w:pPr>
        <w:widowControl w:val="0"/>
        <w:ind w:left="1134" w:hanging="567"/>
        <w:rPr>
          <w:iCs/>
          <w:color w:val="000000"/>
          <w:lang w:val="es-ES"/>
        </w:rPr>
      </w:pPr>
      <w:r>
        <w:rPr>
          <w:iCs/>
          <w:color w:val="000000"/>
          <w:lang w:val="es-ES"/>
        </w:rPr>
        <w:t>-</w:t>
      </w:r>
      <w:r>
        <w:rPr>
          <w:iCs/>
          <w:color w:val="000000"/>
          <w:lang w:val="es-ES"/>
        </w:rPr>
        <w:tab/>
        <w:t>fuerte impulso de jugar excesivamente a pesar de las serias consecuencias personales o familiares;</w:t>
      </w:r>
    </w:p>
    <w:p w14:paraId="68E3DDF2" w14:textId="77777777" w:rsidR="00A80C76" w:rsidRDefault="006963B6">
      <w:pPr>
        <w:widowControl w:val="0"/>
        <w:ind w:left="1134" w:hanging="567"/>
        <w:rPr>
          <w:iCs/>
          <w:color w:val="000000"/>
          <w:lang w:val="es-ES"/>
        </w:rPr>
      </w:pPr>
      <w:r>
        <w:rPr>
          <w:iCs/>
          <w:color w:val="000000"/>
          <w:lang w:val="es-ES"/>
        </w:rPr>
        <w:t>-</w:t>
      </w:r>
      <w:r>
        <w:rPr>
          <w:iCs/>
          <w:color w:val="000000"/>
          <w:lang w:val="es-ES"/>
        </w:rPr>
        <w:tab/>
        <w:t>interés sexual alterado o aumentado y comportamiento preocupante para usted o para otros, por ejemplo, aumento del apetito sexual;</w:t>
      </w:r>
    </w:p>
    <w:p w14:paraId="68E3DDF3" w14:textId="77777777" w:rsidR="00A80C76" w:rsidRDefault="006963B6">
      <w:pPr>
        <w:widowControl w:val="0"/>
        <w:ind w:left="1134" w:hanging="567"/>
        <w:rPr>
          <w:iCs/>
          <w:color w:val="000000"/>
          <w:lang w:val="es-ES"/>
        </w:rPr>
      </w:pPr>
      <w:r>
        <w:rPr>
          <w:iCs/>
          <w:color w:val="000000"/>
          <w:lang w:val="es-ES"/>
        </w:rPr>
        <w:t>-</w:t>
      </w:r>
      <w:r>
        <w:rPr>
          <w:iCs/>
          <w:color w:val="000000"/>
          <w:lang w:val="es-ES"/>
        </w:rPr>
        <w:tab/>
        <w:t>compra excesiva incontrolable;</w:t>
      </w:r>
    </w:p>
    <w:p w14:paraId="68E3DDF4" w14:textId="77777777" w:rsidR="00A80C76" w:rsidRDefault="006963B6">
      <w:pPr>
        <w:widowControl w:val="0"/>
        <w:ind w:left="1134" w:hanging="567"/>
        <w:rPr>
          <w:iCs/>
          <w:color w:val="000000"/>
          <w:lang w:val="es-ES"/>
        </w:rPr>
      </w:pPr>
      <w:r>
        <w:rPr>
          <w:iCs/>
          <w:color w:val="000000"/>
          <w:lang w:val="es-ES"/>
        </w:rPr>
        <w:t>-</w:t>
      </w:r>
      <w:r>
        <w:rPr>
          <w:iCs/>
          <w:color w:val="000000"/>
          <w:lang w:val="es-ES"/>
        </w:rPr>
        <w:tab/>
        <w:t>atracón (ingesta de grandes cantidades de comida en un corto periodo de tiempo) o ingesta compulsiva (ingesta de más comida de lo normal y más de la necesaria para satisfacer el hambre);</w:t>
      </w:r>
    </w:p>
    <w:p w14:paraId="68E3DDF5" w14:textId="77777777" w:rsidR="00A80C76" w:rsidRDefault="006963B6">
      <w:pPr>
        <w:widowControl w:val="0"/>
        <w:ind w:left="1134" w:hanging="567"/>
        <w:rPr>
          <w:iCs/>
          <w:color w:val="000000"/>
          <w:lang w:val="es-ES"/>
        </w:rPr>
      </w:pPr>
      <w:r>
        <w:rPr>
          <w:iCs/>
          <w:color w:val="000000"/>
          <w:lang w:val="es-ES"/>
        </w:rPr>
        <w:t>-</w:t>
      </w:r>
      <w:r>
        <w:rPr>
          <w:iCs/>
          <w:color w:val="000000"/>
          <w:lang w:val="es-ES"/>
        </w:rPr>
        <w:tab/>
        <w:t>tendencia a deambular.</w:t>
      </w:r>
    </w:p>
    <w:p w14:paraId="68E3DDF6" w14:textId="77777777" w:rsidR="00A80C76" w:rsidRDefault="006963B6">
      <w:pPr>
        <w:widowControl w:val="0"/>
        <w:ind w:left="567"/>
        <w:rPr>
          <w:iCs/>
          <w:color w:val="000000"/>
          <w:lang w:val="es-ES"/>
        </w:rPr>
      </w:pPr>
      <w:r>
        <w:rPr>
          <w:iCs/>
          <w:color w:val="000000"/>
          <w:lang w:val="es-ES"/>
        </w:rPr>
        <w:t>Informe a su médico si presenta alguno de estos comportamientos; él le explicará la manera de manejar o reducir los síntomas.</w:t>
      </w:r>
    </w:p>
    <w:p w14:paraId="68E3DDF7" w14:textId="77777777" w:rsidR="00A80C76" w:rsidRDefault="00A80C76">
      <w:pPr>
        <w:pStyle w:val="EMEABodyText"/>
        <w:widowControl w:val="0"/>
        <w:rPr>
          <w:lang w:val="es-ES"/>
        </w:rPr>
      </w:pPr>
    </w:p>
    <w:p w14:paraId="68E3DDF8" w14:textId="77777777" w:rsidR="00A80C76" w:rsidRDefault="006963B6">
      <w:pPr>
        <w:pStyle w:val="EMEABodyText"/>
        <w:widowControl w:val="0"/>
        <w:rPr>
          <w:lang w:val="es-ES"/>
        </w:rPr>
      </w:pPr>
      <w:r>
        <w:rPr>
          <w:lang w:val="es-ES"/>
        </w:rPr>
        <w:t>En pacientes de edad avanzada con demencia, se han comunicado mayor número de casos fatales mientras tomaban aripiprazol. Además, se han comunicado casos de ictus o "mini" ictus.</w:t>
      </w:r>
    </w:p>
    <w:p w14:paraId="68E3DDF9" w14:textId="77777777" w:rsidR="00A80C76" w:rsidRDefault="00A80C76">
      <w:pPr>
        <w:pStyle w:val="EMEABodyText"/>
        <w:widowControl w:val="0"/>
        <w:rPr>
          <w:lang w:val="es-ES"/>
        </w:rPr>
      </w:pPr>
    </w:p>
    <w:p w14:paraId="68E3DDFA" w14:textId="77777777" w:rsidR="00A80C76" w:rsidRDefault="006963B6">
      <w:pPr>
        <w:pStyle w:val="EMEABodyText"/>
        <w:widowControl w:val="0"/>
        <w:rPr>
          <w:b/>
          <w:lang w:val="es-ES"/>
        </w:rPr>
      </w:pPr>
      <w:r>
        <w:rPr>
          <w:b/>
          <w:lang w:val="es-ES"/>
        </w:rPr>
        <w:t>Otros efectos adversos en niños y adolescentes</w:t>
      </w:r>
    </w:p>
    <w:p w14:paraId="68E3DDFB" w14:textId="77777777" w:rsidR="00A80C76" w:rsidRDefault="006963B6">
      <w:pPr>
        <w:pStyle w:val="EMEABodyText"/>
        <w:widowControl w:val="0"/>
        <w:rPr>
          <w:lang w:val="es-ES"/>
        </w:rPr>
      </w:pPr>
      <w:r>
        <w:rPr>
          <w:lang w:val="es-ES"/>
        </w:rPr>
        <w:t>Adolescentes de 13 años o más experimentaron efectos adversos similares en frecuencia y tipo a los de los adultos excepto en somnolencia, espasmos o contracciones incontrolables, inquietud, y cansancio que fueron muy frecuentes (afecta a más de 1 de cada 10 pacientes) y dolor abdominal superior, sequedad de boca, aumento de la frecuencia cardíaca, ganancia de peso, aumento del apetito, fasciculaciones musculares, movimientos involuntarios de las extremidades, y mareos, especialmente cuando se levantaron tras estar tumbados o sentados, que fueron frecuentes (afecta hasta 1 de cada 10 pacientes).</w:t>
      </w:r>
    </w:p>
    <w:p w14:paraId="68E3DDFC" w14:textId="77777777" w:rsidR="00A80C76" w:rsidRDefault="00A80C76">
      <w:pPr>
        <w:pStyle w:val="EMEABodyText"/>
        <w:widowControl w:val="0"/>
        <w:rPr>
          <w:lang w:val="es-ES"/>
        </w:rPr>
      </w:pPr>
    </w:p>
    <w:p w14:paraId="68E3DDFD" w14:textId="77777777" w:rsidR="00A80C76" w:rsidRDefault="006963B6">
      <w:pPr>
        <w:pStyle w:val="EMEABodyText"/>
        <w:widowControl w:val="0"/>
        <w:rPr>
          <w:b/>
          <w:lang w:val="es-ES"/>
        </w:rPr>
      </w:pPr>
      <w:r>
        <w:rPr>
          <w:b/>
          <w:lang w:val="es-ES"/>
        </w:rPr>
        <w:t>Comunicación de efectos adversos</w:t>
      </w:r>
    </w:p>
    <w:p w14:paraId="68E3DDFE" w14:textId="77777777" w:rsidR="00A80C76" w:rsidRDefault="006963B6">
      <w:pPr>
        <w:pStyle w:val="EMEABodyText"/>
        <w:widowControl w:val="0"/>
        <w:rPr>
          <w:lang w:val="es-ES"/>
        </w:rPr>
      </w:pPr>
      <w:r>
        <w:rPr>
          <w:lang w:val="es-ES"/>
        </w:rPr>
        <w:t xml:space="preserve">Si experimenta cualquier tipo de efecto adverso, consulte a su médico o farmacéutico, incluso si se trata de posibles efectos adversos que no aparecen en este prospecto. También puede comunicarlos directamente a través del </w:t>
      </w:r>
      <w:r>
        <w:rPr>
          <w:highlight w:val="lightGray"/>
          <w:lang w:val="es-ES"/>
        </w:rPr>
        <w:t xml:space="preserve">sistema nacional de notificación incluido en el </w:t>
      </w:r>
      <w:hyperlink r:id="rId18" w:history="1">
        <w:r w:rsidR="00A80C76">
          <w:rPr>
            <w:color w:val="0000FF"/>
            <w:highlight w:val="lightGray"/>
            <w:u w:val="single"/>
            <w:lang w:val="es-ES"/>
          </w:rPr>
          <w:t>Apéndice V</w:t>
        </w:r>
      </w:hyperlink>
      <w:r>
        <w:rPr>
          <w:highlight w:val="lightGray"/>
          <w:lang w:val="es-ES"/>
        </w:rPr>
        <w:t>.</w:t>
      </w:r>
      <w:r>
        <w:rPr>
          <w:lang w:val="es-ES"/>
        </w:rPr>
        <w:t xml:space="preserve"> Mediante la comunicación de efectos adversos usted puede contribuir a proporcionar más información sobre la seguridad de este medicamento.</w:t>
      </w:r>
    </w:p>
    <w:p w14:paraId="68E3DDFF" w14:textId="77777777" w:rsidR="00A80C76" w:rsidRDefault="00A80C76">
      <w:pPr>
        <w:pStyle w:val="EMEABodyText"/>
        <w:widowControl w:val="0"/>
        <w:rPr>
          <w:lang w:val="es-ES"/>
        </w:rPr>
      </w:pPr>
    </w:p>
    <w:p w14:paraId="68E3DE00" w14:textId="77777777" w:rsidR="00A80C76" w:rsidRDefault="00A80C76">
      <w:pPr>
        <w:pStyle w:val="EMEABodyText"/>
        <w:widowControl w:val="0"/>
        <w:rPr>
          <w:lang w:val="es-ES"/>
        </w:rPr>
      </w:pPr>
    </w:p>
    <w:p w14:paraId="68E3DE01" w14:textId="77777777" w:rsidR="00A80C76" w:rsidRDefault="006963B6">
      <w:pPr>
        <w:pStyle w:val="EMEAHeading1"/>
        <w:keepNext w:val="0"/>
        <w:keepLines w:val="0"/>
        <w:widowControl w:val="0"/>
        <w:tabs>
          <w:tab w:val="left" w:pos="567"/>
        </w:tabs>
        <w:outlineLvl w:val="9"/>
        <w:rPr>
          <w:lang w:val="es-ES"/>
        </w:rPr>
      </w:pPr>
      <w:r>
        <w:rPr>
          <w:caps w:val="0"/>
          <w:lang w:val="es-ES"/>
        </w:rPr>
        <w:t>5.</w:t>
      </w:r>
      <w:r>
        <w:rPr>
          <w:caps w:val="0"/>
          <w:lang w:val="es-ES"/>
        </w:rPr>
        <w:tab/>
        <w:t>Conservación de ABILIFY</w:t>
      </w:r>
    </w:p>
    <w:p w14:paraId="68E3DE02" w14:textId="77777777" w:rsidR="00A80C76" w:rsidRDefault="00A80C76">
      <w:pPr>
        <w:pStyle w:val="EMEAHeading1"/>
        <w:keepNext w:val="0"/>
        <w:keepLines w:val="0"/>
        <w:widowControl w:val="0"/>
        <w:ind w:left="0" w:firstLine="0"/>
        <w:outlineLvl w:val="9"/>
        <w:rPr>
          <w:lang w:val="es-ES"/>
        </w:rPr>
      </w:pPr>
    </w:p>
    <w:p w14:paraId="68E3DE03" w14:textId="77777777" w:rsidR="00A80C76" w:rsidRDefault="006963B6">
      <w:pPr>
        <w:pStyle w:val="EMEABodyText"/>
        <w:widowControl w:val="0"/>
        <w:rPr>
          <w:lang w:val="es-ES"/>
        </w:rPr>
      </w:pPr>
      <w:r>
        <w:rPr>
          <w:lang w:val="es-ES"/>
        </w:rPr>
        <w:t>Mantener este medicamento fuera de la vista y del alcance de los niños.</w:t>
      </w:r>
    </w:p>
    <w:p w14:paraId="68E3DE04" w14:textId="77777777" w:rsidR="00A80C76" w:rsidRDefault="00A80C76">
      <w:pPr>
        <w:pStyle w:val="EMEABodyText"/>
        <w:widowControl w:val="0"/>
        <w:rPr>
          <w:lang w:val="es-ES"/>
        </w:rPr>
      </w:pPr>
    </w:p>
    <w:p w14:paraId="68E3DE05" w14:textId="77777777" w:rsidR="00A80C76" w:rsidRDefault="006963B6">
      <w:pPr>
        <w:pStyle w:val="EMEABodyText"/>
        <w:widowControl w:val="0"/>
        <w:rPr>
          <w:lang w:val="es-ES"/>
        </w:rPr>
      </w:pPr>
      <w:r>
        <w:rPr>
          <w:lang w:val="es-ES"/>
        </w:rPr>
        <w:t>No utilice este medicamento después de la fecha de caducidad que aparece en el envase después de CAD. La fecha de caducidad es el último día del mes que se indica.</w:t>
      </w:r>
    </w:p>
    <w:p w14:paraId="68E3DE06" w14:textId="77777777" w:rsidR="00A80C76" w:rsidRDefault="00A80C76">
      <w:pPr>
        <w:pStyle w:val="EMEABodyText"/>
        <w:widowControl w:val="0"/>
        <w:rPr>
          <w:lang w:val="es-ES"/>
        </w:rPr>
      </w:pPr>
    </w:p>
    <w:p w14:paraId="68E3DE07" w14:textId="77777777" w:rsidR="00A80C76" w:rsidRDefault="006963B6">
      <w:pPr>
        <w:pStyle w:val="EMEABodyText"/>
        <w:widowControl w:val="0"/>
        <w:rPr>
          <w:lang w:val="es-ES"/>
        </w:rPr>
      </w:pPr>
      <w:r>
        <w:rPr>
          <w:lang w:val="es-ES"/>
        </w:rPr>
        <w:t>Conservar en el embalaje original para protegerlo de la humedad.</w:t>
      </w:r>
    </w:p>
    <w:p w14:paraId="68E3DE08" w14:textId="77777777" w:rsidR="00A80C76" w:rsidRDefault="00A80C76">
      <w:pPr>
        <w:pStyle w:val="EMEABodyText"/>
        <w:widowControl w:val="0"/>
        <w:rPr>
          <w:lang w:val="es-ES"/>
        </w:rPr>
      </w:pPr>
    </w:p>
    <w:p w14:paraId="68E3DE09" w14:textId="77777777" w:rsidR="00A80C76" w:rsidRDefault="006963B6">
      <w:pPr>
        <w:pStyle w:val="EMEABodyText"/>
        <w:widowControl w:val="0"/>
        <w:rPr>
          <w:lang w:val="es-ES"/>
        </w:rPr>
      </w:pPr>
      <w:r>
        <w:rPr>
          <w:lang w:val="es-ES"/>
        </w:rPr>
        <w:t>Los medicamentos no se deben tirar por los desagües ni a la basura. Pregunte a su farmacéutico cómo deshacerse de los envases y de los medicamentos que ya no necesita. De esta forma, ayudará a proteger el medio ambiente.</w:t>
      </w:r>
    </w:p>
    <w:p w14:paraId="68E3DE0A" w14:textId="77777777" w:rsidR="00A80C76" w:rsidRDefault="00A80C76">
      <w:pPr>
        <w:pStyle w:val="EMEABodyText"/>
        <w:widowControl w:val="0"/>
        <w:rPr>
          <w:lang w:val="es-ES"/>
        </w:rPr>
      </w:pPr>
    </w:p>
    <w:p w14:paraId="68E3DE0B" w14:textId="77777777" w:rsidR="00A80C76" w:rsidRDefault="00A80C76">
      <w:pPr>
        <w:pStyle w:val="EMEABodyText"/>
        <w:widowControl w:val="0"/>
        <w:rPr>
          <w:lang w:val="es-ES"/>
        </w:rPr>
      </w:pPr>
    </w:p>
    <w:p w14:paraId="68E3DE0C" w14:textId="77777777" w:rsidR="00A80C76" w:rsidRDefault="006963B6">
      <w:pPr>
        <w:pStyle w:val="EMEAHeading1"/>
        <w:keepNext w:val="0"/>
        <w:keepLines w:val="0"/>
        <w:widowControl w:val="0"/>
        <w:tabs>
          <w:tab w:val="left" w:pos="567"/>
        </w:tabs>
        <w:outlineLvl w:val="9"/>
        <w:rPr>
          <w:caps w:val="0"/>
          <w:lang w:val="es-ES"/>
        </w:rPr>
      </w:pPr>
      <w:r>
        <w:rPr>
          <w:caps w:val="0"/>
          <w:lang w:val="es-ES"/>
        </w:rPr>
        <w:t>6.</w:t>
      </w:r>
      <w:r>
        <w:rPr>
          <w:caps w:val="0"/>
          <w:lang w:val="es-ES"/>
        </w:rPr>
        <w:tab/>
        <w:t>Contenido del envase e información adicional</w:t>
      </w:r>
    </w:p>
    <w:p w14:paraId="68E3DE0D" w14:textId="77777777" w:rsidR="00A80C76" w:rsidRDefault="00A80C76">
      <w:pPr>
        <w:pStyle w:val="EMEABodyText"/>
        <w:widowControl w:val="0"/>
        <w:rPr>
          <w:lang w:val="es-ES"/>
        </w:rPr>
      </w:pPr>
    </w:p>
    <w:p w14:paraId="68E3DE0E" w14:textId="77777777" w:rsidR="00A80C76" w:rsidRDefault="006963B6">
      <w:pPr>
        <w:pStyle w:val="EMEAHeading2"/>
        <w:keepNext w:val="0"/>
        <w:keepLines w:val="0"/>
        <w:widowControl w:val="0"/>
        <w:outlineLvl w:val="9"/>
        <w:rPr>
          <w:lang w:val="es-ES"/>
        </w:rPr>
      </w:pPr>
      <w:r>
        <w:rPr>
          <w:lang w:val="es-ES"/>
        </w:rPr>
        <w:t>Composición de ABILIFY</w:t>
      </w:r>
    </w:p>
    <w:p w14:paraId="68E3DE0F"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El principio activo es aripiprazol.</w:t>
      </w:r>
    </w:p>
    <w:p w14:paraId="68E3DE10" w14:textId="77777777" w:rsidR="00A80C76" w:rsidRDefault="006963B6">
      <w:pPr>
        <w:pStyle w:val="EMEABodyTextIndent"/>
        <w:widowControl w:val="0"/>
        <w:numPr>
          <w:ilvl w:val="0"/>
          <w:numId w:val="0"/>
        </w:numPr>
        <w:ind w:left="567"/>
        <w:rPr>
          <w:lang w:val="es-ES"/>
        </w:rPr>
      </w:pPr>
      <w:r>
        <w:rPr>
          <w:lang w:val="es-ES"/>
        </w:rPr>
        <w:t>Cada comprimido bucodispersable contiene 10 mg de aripiprazol.</w:t>
      </w:r>
    </w:p>
    <w:p w14:paraId="68E3DE11" w14:textId="77777777" w:rsidR="00A80C76" w:rsidRDefault="006963B6">
      <w:pPr>
        <w:pStyle w:val="EMEABodyTextIndent"/>
        <w:widowControl w:val="0"/>
        <w:numPr>
          <w:ilvl w:val="0"/>
          <w:numId w:val="0"/>
        </w:numPr>
        <w:ind w:left="567"/>
        <w:rPr>
          <w:lang w:val="es-ES"/>
        </w:rPr>
      </w:pPr>
      <w:r>
        <w:rPr>
          <w:lang w:val="es-ES"/>
        </w:rPr>
        <w:t>Cada comprimido bucodispersable contiene 15 mg de aripiprazol.</w:t>
      </w:r>
    </w:p>
    <w:p w14:paraId="68E3DE12" w14:textId="77777777" w:rsidR="00A80C76" w:rsidRDefault="006963B6">
      <w:pPr>
        <w:pStyle w:val="EMEABodyTextIndent"/>
        <w:widowControl w:val="0"/>
        <w:numPr>
          <w:ilvl w:val="0"/>
          <w:numId w:val="0"/>
        </w:numPr>
        <w:ind w:left="567"/>
        <w:rPr>
          <w:lang w:val="es-ES"/>
        </w:rPr>
      </w:pPr>
      <w:r>
        <w:rPr>
          <w:lang w:val="es-ES"/>
        </w:rPr>
        <w:t>Cada comprimido bucodispersable contiene 30 mg de aripiprazol.</w:t>
      </w:r>
    </w:p>
    <w:p w14:paraId="68E3DE13" w14:textId="77777777" w:rsidR="00A80C76" w:rsidRDefault="00A80C76">
      <w:pPr>
        <w:pStyle w:val="EMEABodyText"/>
        <w:rPr>
          <w:lang w:val="es-ES"/>
        </w:rPr>
      </w:pPr>
    </w:p>
    <w:p w14:paraId="68E3DE14"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Los demás componentes son silicato cálcico, croscarmelosa sódica, crospovidona, sílice, xilitol, celulosa microcristalina, aspartamo, acesulfamo potásico, sabor vainilla (contiene lactosa), ácido tartárico, estearato de magnesio.</w:t>
      </w:r>
    </w:p>
    <w:p w14:paraId="68E3DE15" w14:textId="77777777" w:rsidR="00A80C76" w:rsidRDefault="006963B6">
      <w:pPr>
        <w:ind w:left="567"/>
        <w:rPr>
          <w:u w:val="single"/>
          <w:lang w:val="es-ES"/>
        </w:rPr>
      </w:pPr>
      <w:r>
        <w:rPr>
          <w:u w:val="single"/>
          <w:lang w:val="es-ES"/>
        </w:rPr>
        <w:t>Recubrimiento del comprimido</w:t>
      </w:r>
    </w:p>
    <w:p w14:paraId="68E3DE16" w14:textId="77777777" w:rsidR="00A80C76" w:rsidRDefault="006963B6">
      <w:pPr>
        <w:pStyle w:val="EMEATitle"/>
        <w:keepNext w:val="0"/>
        <w:keepLines w:val="0"/>
        <w:widowControl w:val="0"/>
        <w:ind w:left="567"/>
        <w:jc w:val="left"/>
        <w:rPr>
          <w:b w:val="0"/>
          <w:lang w:val="es-ES"/>
        </w:rPr>
      </w:pPr>
      <w:r>
        <w:rPr>
          <w:b w:val="0"/>
          <w:lang w:val="es-ES"/>
        </w:rPr>
        <w:t>ABILIFY 10 mg comprimidos bucodispersables:</w:t>
      </w:r>
      <w:r>
        <w:rPr>
          <w:b w:val="0"/>
          <w:lang w:val="es-ES"/>
        </w:rPr>
        <w:tab/>
        <w:t>óxido de hierro rojo (E 172)</w:t>
      </w:r>
    </w:p>
    <w:p w14:paraId="68E3DE17" w14:textId="77777777" w:rsidR="00A80C76" w:rsidRDefault="006963B6">
      <w:pPr>
        <w:pStyle w:val="EMEATitle"/>
        <w:keepNext w:val="0"/>
        <w:keepLines w:val="0"/>
        <w:widowControl w:val="0"/>
        <w:ind w:left="567"/>
        <w:jc w:val="left"/>
        <w:rPr>
          <w:b w:val="0"/>
          <w:lang w:val="es-ES"/>
        </w:rPr>
      </w:pPr>
      <w:r>
        <w:rPr>
          <w:b w:val="0"/>
          <w:lang w:val="es-ES"/>
        </w:rPr>
        <w:t>ABILIFY 15 mg comprimidos bucodispersables:</w:t>
      </w:r>
      <w:r>
        <w:rPr>
          <w:b w:val="0"/>
          <w:lang w:val="es-ES"/>
        </w:rPr>
        <w:tab/>
        <w:t>óxido de hierro amarillo (E 172)</w:t>
      </w:r>
    </w:p>
    <w:p w14:paraId="68E3DE18" w14:textId="77777777" w:rsidR="00A80C76" w:rsidRDefault="006963B6">
      <w:pPr>
        <w:pStyle w:val="EMEATitle"/>
        <w:keepNext w:val="0"/>
        <w:keepLines w:val="0"/>
        <w:widowControl w:val="0"/>
        <w:ind w:left="567"/>
        <w:jc w:val="left"/>
        <w:rPr>
          <w:b w:val="0"/>
          <w:lang w:val="es-ES"/>
        </w:rPr>
      </w:pPr>
      <w:r>
        <w:rPr>
          <w:b w:val="0"/>
          <w:lang w:val="es-ES"/>
        </w:rPr>
        <w:t>ABILIFY 30 mg comprimidos bucodispersables:</w:t>
      </w:r>
      <w:r>
        <w:rPr>
          <w:b w:val="0"/>
          <w:lang w:val="es-ES"/>
        </w:rPr>
        <w:tab/>
        <w:t>óxido de hierro rojo (E 172)</w:t>
      </w:r>
    </w:p>
    <w:p w14:paraId="68E3DE19" w14:textId="77777777" w:rsidR="00A80C76" w:rsidRDefault="00A80C76">
      <w:pPr>
        <w:pStyle w:val="EMEABodyText"/>
        <w:widowControl w:val="0"/>
        <w:rPr>
          <w:lang w:val="es-ES"/>
        </w:rPr>
      </w:pPr>
    </w:p>
    <w:p w14:paraId="68E3DE1A" w14:textId="77777777" w:rsidR="00A80C76" w:rsidRDefault="006963B6">
      <w:pPr>
        <w:pStyle w:val="EMEAHeading2"/>
        <w:keepNext w:val="0"/>
        <w:keepLines w:val="0"/>
        <w:widowControl w:val="0"/>
        <w:outlineLvl w:val="9"/>
        <w:rPr>
          <w:lang w:val="es-ES"/>
        </w:rPr>
      </w:pPr>
      <w:r>
        <w:rPr>
          <w:lang w:val="es-ES"/>
        </w:rPr>
        <w:t>Aspecto de ABILIFY y contenido del envase</w:t>
      </w:r>
    </w:p>
    <w:p w14:paraId="68E3DE1B" w14:textId="77777777" w:rsidR="00A80C76" w:rsidRDefault="006963B6">
      <w:pPr>
        <w:pStyle w:val="EMEABodyText"/>
        <w:widowControl w:val="0"/>
        <w:rPr>
          <w:lang w:val="es-ES"/>
        </w:rPr>
      </w:pPr>
      <w:r>
        <w:rPr>
          <w:lang w:val="es-ES"/>
        </w:rPr>
        <w:t>Los comprimidos bucodispersables de ABILIFY 10</w:t>
      </w:r>
      <w:r>
        <w:rPr>
          <w:b/>
          <w:lang w:val="es-ES"/>
        </w:rPr>
        <w:t> </w:t>
      </w:r>
      <w:r>
        <w:rPr>
          <w:lang w:val="es-ES"/>
        </w:rPr>
        <w:t>mg son redondos y de color rosa, grabados con ""A" encima de "640"" en una cara y “10”</w:t>
      </w:r>
      <w:r>
        <w:rPr>
          <w:b/>
          <w:lang w:val="es-ES"/>
        </w:rPr>
        <w:t> </w:t>
      </w:r>
      <w:r>
        <w:rPr>
          <w:lang w:val="es-ES"/>
        </w:rPr>
        <w:t>en la otra.</w:t>
      </w:r>
    </w:p>
    <w:p w14:paraId="68E3DE1C" w14:textId="77777777" w:rsidR="00A80C76" w:rsidRDefault="006963B6">
      <w:pPr>
        <w:pStyle w:val="EMEABodyText"/>
        <w:widowControl w:val="0"/>
        <w:rPr>
          <w:lang w:val="es-ES"/>
        </w:rPr>
      </w:pPr>
      <w:r>
        <w:rPr>
          <w:lang w:val="es-ES"/>
        </w:rPr>
        <w:t>Los comprimidos bucodispersables de ABILIFY 15</w:t>
      </w:r>
      <w:r>
        <w:rPr>
          <w:b/>
          <w:lang w:val="es-ES"/>
        </w:rPr>
        <w:t> </w:t>
      </w:r>
      <w:r>
        <w:rPr>
          <w:lang w:val="es-ES"/>
        </w:rPr>
        <w:t>mg son redondos y de color amarillo, grabados con ""A" encima de "641"" en una cara y “15”</w:t>
      </w:r>
      <w:r>
        <w:rPr>
          <w:b/>
          <w:lang w:val="es-ES"/>
        </w:rPr>
        <w:t> </w:t>
      </w:r>
      <w:r>
        <w:rPr>
          <w:lang w:val="es-ES"/>
        </w:rPr>
        <w:t>en la otra.</w:t>
      </w:r>
    </w:p>
    <w:p w14:paraId="68E3DE1D" w14:textId="77777777" w:rsidR="00A80C76" w:rsidRDefault="006963B6">
      <w:pPr>
        <w:pStyle w:val="EMEABodyText"/>
        <w:widowControl w:val="0"/>
        <w:rPr>
          <w:lang w:val="es-ES"/>
        </w:rPr>
      </w:pPr>
      <w:r>
        <w:rPr>
          <w:lang w:val="es-ES"/>
        </w:rPr>
        <w:t>Los comprimidos bucodispersables de ABILIFY 30</w:t>
      </w:r>
      <w:r>
        <w:rPr>
          <w:b/>
          <w:lang w:val="es-ES"/>
        </w:rPr>
        <w:t> </w:t>
      </w:r>
      <w:r>
        <w:rPr>
          <w:lang w:val="es-ES"/>
        </w:rPr>
        <w:t>mg son redondos y de color rosa, grabados con ""A" encima de "643"" en una cara y “30”</w:t>
      </w:r>
      <w:r>
        <w:rPr>
          <w:b/>
          <w:lang w:val="es-ES"/>
        </w:rPr>
        <w:t> </w:t>
      </w:r>
      <w:r>
        <w:rPr>
          <w:lang w:val="es-ES"/>
        </w:rPr>
        <w:t>en la otra.</w:t>
      </w:r>
    </w:p>
    <w:p w14:paraId="68E3DE1E" w14:textId="77777777" w:rsidR="00A80C76" w:rsidRDefault="00A80C76">
      <w:pPr>
        <w:pStyle w:val="EMEABodyText"/>
        <w:widowControl w:val="0"/>
        <w:rPr>
          <w:lang w:val="es-ES"/>
        </w:rPr>
      </w:pPr>
    </w:p>
    <w:p w14:paraId="68E3DE1F" w14:textId="77777777" w:rsidR="00A80C76" w:rsidRDefault="006963B6">
      <w:pPr>
        <w:widowControl w:val="0"/>
        <w:rPr>
          <w:color w:val="000000"/>
          <w:lang w:val="es-ES"/>
        </w:rPr>
      </w:pPr>
      <w:r>
        <w:rPr>
          <w:color w:val="000000"/>
          <w:lang w:val="es-ES"/>
        </w:rPr>
        <w:t xml:space="preserve">ABILIFY </w:t>
      </w:r>
      <w:r>
        <w:rPr>
          <w:lang w:val="es-ES"/>
        </w:rPr>
        <w:t xml:space="preserve">comprimidos bucodispersables </w:t>
      </w:r>
      <w:r>
        <w:rPr>
          <w:color w:val="000000"/>
          <w:lang w:val="es-ES"/>
        </w:rPr>
        <w:t xml:space="preserve">se presenta en blísteres unidosis envasados en cajas que contienen 14 × 1, 28 × 1 o 49 × 1 comprimidos </w:t>
      </w:r>
      <w:r>
        <w:rPr>
          <w:lang w:val="es-ES"/>
        </w:rPr>
        <w:t>bucodispersables</w:t>
      </w:r>
      <w:r>
        <w:rPr>
          <w:color w:val="000000"/>
          <w:lang w:val="es-ES"/>
        </w:rPr>
        <w:t>.</w:t>
      </w:r>
    </w:p>
    <w:p w14:paraId="68E3DE20" w14:textId="77777777" w:rsidR="00A80C76" w:rsidRDefault="00A80C76">
      <w:pPr>
        <w:pStyle w:val="EMEABodyText"/>
        <w:widowControl w:val="0"/>
        <w:rPr>
          <w:lang w:val="es-ES"/>
        </w:rPr>
      </w:pPr>
    </w:p>
    <w:p w14:paraId="68E3DE21" w14:textId="77777777" w:rsidR="00A80C76" w:rsidRDefault="006963B6">
      <w:pPr>
        <w:pStyle w:val="EMEABodyText"/>
        <w:widowControl w:val="0"/>
        <w:rPr>
          <w:lang w:val="es-ES"/>
        </w:rPr>
      </w:pPr>
      <w:r>
        <w:rPr>
          <w:lang w:val="es-ES"/>
        </w:rPr>
        <w:t>Puede que solamente estén comercializados algunos tamaños de envases.</w:t>
      </w:r>
    </w:p>
    <w:p w14:paraId="68E3DE22" w14:textId="77777777" w:rsidR="00A80C76" w:rsidRDefault="00A80C76">
      <w:pPr>
        <w:pStyle w:val="EMEABodyText"/>
        <w:widowControl w:val="0"/>
        <w:rPr>
          <w:lang w:val="es-ES"/>
        </w:rPr>
      </w:pPr>
    </w:p>
    <w:p w14:paraId="68E3DE23" w14:textId="77777777" w:rsidR="00A80C76" w:rsidRDefault="006963B6">
      <w:pPr>
        <w:pStyle w:val="EMEAHeading2"/>
        <w:keepNext w:val="0"/>
        <w:keepLines w:val="0"/>
        <w:widowControl w:val="0"/>
        <w:outlineLvl w:val="9"/>
        <w:rPr>
          <w:lang w:val="es-ES"/>
        </w:rPr>
      </w:pPr>
      <w:r>
        <w:rPr>
          <w:lang w:val="es-ES"/>
        </w:rPr>
        <w:t>Titular de la autorización de comercialización</w:t>
      </w:r>
    </w:p>
    <w:p w14:paraId="68E3DE24" w14:textId="77777777" w:rsidR="00A80C76" w:rsidRDefault="006963B6">
      <w:pPr>
        <w:widowControl w:val="0"/>
        <w:rPr>
          <w:rFonts w:eastAsia="Times New Roman"/>
          <w:szCs w:val="20"/>
          <w:lang w:val="es-ES"/>
        </w:rPr>
      </w:pPr>
      <w:r>
        <w:rPr>
          <w:lang w:val="es-ES"/>
        </w:rPr>
        <w:t>Otsuka Pharmaceutical Netherlands B.V.</w:t>
      </w:r>
    </w:p>
    <w:p w14:paraId="68E3DE25" w14:textId="77777777" w:rsidR="00A80C76" w:rsidRDefault="006963B6">
      <w:pPr>
        <w:widowControl w:val="0"/>
        <w:rPr>
          <w:lang w:val="es-ES"/>
        </w:rPr>
      </w:pPr>
      <w:r>
        <w:rPr>
          <w:lang w:val="es-ES"/>
        </w:rPr>
        <w:t>Herikerbergweg 292</w:t>
      </w:r>
    </w:p>
    <w:p w14:paraId="68E3DE26" w14:textId="77777777" w:rsidR="00A80C76" w:rsidRDefault="006963B6">
      <w:pPr>
        <w:widowControl w:val="0"/>
        <w:rPr>
          <w:lang w:val="es-ES"/>
        </w:rPr>
      </w:pPr>
      <w:r>
        <w:rPr>
          <w:lang w:val="es-ES"/>
        </w:rPr>
        <w:t>1101 CT, Amsterdam</w:t>
      </w:r>
    </w:p>
    <w:p w14:paraId="68E3DE27" w14:textId="77777777" w:rsidR="00A80C76" w:rsidRDefault="006963B6">
      <w:pPr>
        <w:pStyle w:val="EMEABodyText"/>
        <w:widowControl w:val="0"/>
        <w:rPr>
          <w:lang w:val="es-ES"/>
        </w:rPr>
      </w:pPr>
      <w:r>
        <w:rPr>
          <w:lang w:val="es-ES"/>
        </w:rPr>
        <w:t>Países Bajos</w:t>
      </w:r>
    </w:p>
    <w:p w14:paraId="68E3DE28" w14:textId="77777777" w:rsidR="00A80C76" w:rsidRDefault="00A80C76">
      <w:pPr>
        <w:pStyle w:val="EMEABodyText"/>
        <w:widowControl w:val="0"/>
        <w:rPr>
          <w:b/>
          <w:lang w:val="es-ES"/>
        </w:rPr>
      </w:pPr>
    </w:p>
    <w:p w14:paraId="68E3DE29" w14:textId="77777777" w:rsidR="00A80C76" w:rsidRDefault="006963B6">
      <w:pPr>
        <w:pStyle w:val="EMEABodyText"/>
        <w:widowControl w:val="0"/>
        <w:rPr>
          <w:b/>
          <w:lang w:val="es-ES"/>
        </w:rPr>
      </w:pPr>
      <w:r>
        <w:rPr>
          <w:b/>
          <w:lang w:val="es-ES"/>
        </w:rPr>
        <w:t>Responsable de la fabricación</w:t>
      </w:r>
    </w:p>
    <w:p w14:paraId="68E3DE2A" w14:textId="77777777" w:rsidR="00A80C76" w:rsidRPr="004038D4" w:rsidRDefault="006963B6">
      <w:pPr>
        <w:tabs>
          <w:tab w:val="left" w:pos="2595"/>
        </w:tabs>
        <w:rPr>
          <w:rFonts w:eastAsia="Times New Roman"/>
          <w:color w:val="000000"/>
          <w:szCs w:val="20"/>
          <w:lang w:val="fr-FR"/>
        </w:rPr>
      </w:pPr>
      <w:r w:rsidRPr="004038D4">
        <w:rPr>
          <w:color w:val="000000"/>
          <w:lang w:val="fr-FR"/>
        </w:rPr>
        <w:t>Elaiapharm</w:t>
      </w:r>
    </w:p>
    <w:p w14:paraId="68E3DE2B" w14:textId="77777777" w:rsidR="00A80C76" w:rsidRPr="004038D4" w:rsidRDefault="006963B6">
      <w:pPr>
        <w:rPr>
          <w:rFonts w:eastAsia="Times New Roman"/>
          <w:color w:val="000000"/>
          <w:szCs w:val="20"/>
          <w:lang w:val="fr-FR"/>
        </w:rPr>
      </w:pPr>
      <w:r w:rsidRPr="004038D4">
        <w:rPr>
          <w:color w:val="000000"/>
          <w:lang w:val="fr-FR"/>
        </w:rPr>
        <w:t>2881 Route des Crêtes, Z.I. Les Bouilides-Sophia Antipolis,</w:t>
      </w:r>
    </w:p>
    <w:p w14:paraId="68E3DE2C" w14:textId="77777777" w:rsidR="00A80C76" w:rsidRDefault="006963B6">
      <w:pPr>
        <w:rPr>
          <w:color w:val="000000"/>
          <w:lang w:val="es-ES"/>
        </w:rPr>
      </w:pPr>
      <w:r>
        <w:rPr>
          <w:color w:val="000000"/>
          <w:lang w:val="es-ES"/>
        </w:rPr>
        <w:t>06560 Valbonne</w:t>
      </w:r>
    </w:p>
    <w:p w14:paraId="68E3DE2D" w14:textId="77777777" w:rsidR="00A80C76" w:rsidRDefault="006963B6">
      <w:pPr>
        <w:rPr>
          <w:color w:val="000000"/>
          <w:lang w:val="es-ES"/>
        </w:rPr>
      </w:pPr>
      <w:r>
        <w:rPr>
          <w:color w:val="000000"/>
          <w:lang w:val="es-ES"/>
        </w:rPr>
        <w:t>Francia</w:t>
      </w:r>
    </w:p>
    <w:p w14:paraId="68E3DE2E" w14:textId="77777777" w:rsidR="00A80C76" w:rsidRDefault="00A80C76">
      <w:pPr>
        <w:pStyle w:val="EMEABodyText"/>
        <w:widowControl w:val="0"/>
        <w:rPr>
          <w:lang w:val="es-ES"/>
        </w:rPr>
      </w:pPr>
    </w:p>
    <w:p w14:paraId="68E3DE2F" w14:textId="77777777" w:rsidR="00A80C76" w:rsidRDefault="006963B6">
      <w:pPr>
        <w:pStyle w:val="EMEABodyText"/>
        <w:widowControl w:val="0"/>
        <w:rPr>
          <w:lang w:val="es-ES"/>
        </w:rPr>
      </w:pPr>
      <w:r>
        <w:rPr>
          <w:lang w:val="es-ES"/>
        </w:rPr>
        <w:t>Pueden solicitar más información respecto a este medicamento dirigiéndose al representante local del titular de la autorización de comercialización.</w:t>
      </w:r>
    </w:p>
    <w:p w14:paraId="68E3DE30" w14:textId="77777777" w:rsidR="00A80C76" w:rsidRDefault="00A80C76">
      <w:pPr>
        <w:pStyle w:val="EMEABodyText"/>
        <w:widowControl w:val="0"/>
        <w:rPr>
          <w:lang w:val="es-ES"/>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72552E" w14:paraId="68E3DE39" w14:textId="77777777">
        <w:trPr>
          <w:cantSplit/>
          <w:trHeight w:val="20"/>
        </w:trPr>
        <w:tc>
          <w:tcPr>
            <w:tcW w:w="4544" w:type="dxa"/>
          </w:tcPr>
          <w:p w14:paraId="68E3DE31" w14:textId="77777777" w:rsidR="00A80C76" w:rsidRPr="004038D4" w:rsidRDefault="006963B6">
            <w:pPr>
              <w:widowControl w:val="0"/>
              <w:rPr>
                <w:b/>
                <w:lang w:val="fr-FR"/>
              </w:rPr>
            </w:pPr>
            <w:r w:rsidRPr="004038D4">
              <w:rPr>
                <w:b/>
                <w:lang w:val="fr-FR"/>
              </w:rPr>
              <w:lastRenderedPageBreak/>
              <w:t>België/Belgique/Belgien</w:t>
            </w:r>
          </w:p>
          <w:p w14:paraId="68E3DE32" w14:textId="77777777" w:rsidR="00A80C76" w:rsidRPr="004038D4" w:rsidRDefault="006963B6">
            <w:pPr>
              <w:widowControl w:val="0"/>
              <w:rPr>
                <w:rFonts w:eastAsia="Times New Roman"/>
                <w:bCs/>
                <w:szCs w:val="20"/>
                <w:lang w:val="fr-FR"/>
              </w:rPr>
            </w:pPr>
            <w:r w:rsidRPr="004038D4">
              <w:rPr>
                <w:bCs/>
                <w:lang w:val="fr-FR"/>
              </w:rPr>
              <w:t xml:space="preserve">Otsuka </w:t>
            </w:r>
            <w:ins w:id="196" w:author="Author" w:date="2025-10-17T14:59:00Z">
              <w:r w:rsidRPr="004038D4">
                <w:rPr>
                  <w:lang w:val="fr-FR"/>
                </w:rPr>
                <w:t>Pharma Scandinavia AB</w:t>
              </w:r>
            </w:ins>
            <w:del w:id="197" w:author="Author" w:date="2025-10-17T14:59:00Z">
              <w:r w:rsidRPr="004038D4">
                <w:rPr>
                  <w:bCs/>
                  <w:lang w:val="fr-FR"/>
                </w:rPr>
                <w:delText>Pharmaceutical Netherlands B.V.</w:delText>
              </w:r>
            </w:del>
          </w:p>
          <w:p w14:paraId="68E3DE33" w14:textId="77777777" w:rsidR="00A80C76" w:rsidRDefault="006963B6">
            <w:pPr>
              <w:widowControl w:val="0"/>
              <w:rPr>
                <w:bCs/>
                <w:lang w:val="es-ES"/>
              </w:rPr>
            </w:pPr>
            <w:r>
              <w:rPr>
                <w:bCs/>
                <w:lang w:val="es-ES"/>
              </w:rPr>
              <w:t>Tel: +</w:t>
            </w:r>
            <w:ins w:id="198" w:author="Author" w:date="2025-10-17T15:00:00Z">
              <w:r>
                <w:t>46 (0) 8 545 286 60</w:t>
              </w:r>
            </w:ins>
            <w:del w:id="199" w:author="Author" w:date="2025-10-17T15:00:00Z">
              <w:r>
                <w:rPr>
                  <w:bCs/>
                  <w:lang w:val="es-ES"/>
                </w:rPr>
                <w:delText>31 (0) 20 85 46 555</w:delText>
              </w:r>
            </w:del>
          </w:p>
          <w:p w14:paraId="68E3DE34" w14:textId="77777777" w:rsidR="00A80C76" w:rsidRDefault="00A80C76">
            <w:pPr>
              <w:widowControl w:val="0"/>
              <w:rPr>
                <w:b/>
                <w:lang w:val="es-ES"/>
              </w:rPr>
            </w:pPr>
          </w:p>
        </w:tc>
        <w:tc>
          <w:tcPr>
            <w:tcW w:w="4670" w:type="dxa"/>
          </w:tcPr>
          <w:p w14:paraId="68E3DE35" w14:textId="77777777" w:rsidR="00A80C76" w:rsidRDefault="006963B6">
            <w:pPr>
              <w:widowControl w:val="0"/>
              <w:rPr>
                <w:lang w:val="es-ES"/>
              </w:rPr>
            </w:pPr>
            <w:r>
              <w:rPr>
                <w:b/>
                <w:bCs/>
                <w:lang w:val="es-ES"/>
              </w:rPr>
              <w:t>Lietuva</w:t>
            </w:r>
          </w:p>
          <w:p w14:paraId="68E3DE36" w14:textId="77777777" w:rsidR="00A80C76" w:rsidRDefault="006963B6">
            <w:pPr>
              <w:widowControl w:val="0"/>
              <w:rPr>
                <w:bCs/>
                <w:lang w:val="es-ES"/>
              </w:rPr>
            </w:pPr>
            <w:r>
              <w:rPr>
                <w:bCs/>
                <w:lang w:val="es-ES"/>
              </w:rPr>
              <w:t>Otsuka Pharmaceutical Netherlands B.V.</w:t>
            </w:r>
          </w:p>
          <w:p w14:paraId="68E3DE37" w14:textId="77777777" w:rsidR="00A80C76" w:rsidRDefault="006963B6">
            <w:pPr>
              <w:widowControl w:val="0"/>
              <w:rPr>
                <w:bCs/>
                <w:lang w:val="es-ES"/>
              </w:rPr>
            </w:pPr>
            <w:r>
              <w:rPr>
                <w:bCs/>
                <w:lang w:val="es-ES"/>
              </w:rPr>
              <w:t>Tel: +31 (0) 20 85 46 555</w:t>
            </w:r>
          </w:p>
          <w:p w14:paraId="68E3DE38" w14:textId="77777777" w:rsidR="00A80C76" w:rsidRDefault="00A80C76">
            <w:pPr>
              <w:widowControl w:val="0"/>
              <w:rPr>
                <w:b/>
                <w:lang w:val="es-ES"/>
              </w:rPr>
            </w:pPr>
          </w:p>
        </w:tc>
      </w:tr>
      <w:tr w:rsidR="0072552E" w14:paraId="68E3DE42" w14:textId="77777777">
        <w:trPr>
          <w:cantSplit/>
          <w:trHeight w:val="20"/>
        </w:trPr>
        <w:tc>
          <w:tcPr>
            <w:tcW w:w="4544" w:type="dxa"/>
          </w:tcPr>
          <w:p w14:paraId="68E3DE3A" w14:textId="77777777" w:rsidR="00A80C76" w:rsidRDefault="006963B6">
            <w:pPr>
              <w:widowControl w:val="0"/>
              <w:rPr>
                <w:b/>
                <w:bCs/>
                <w:lang w:val="es-ES"/>
              </w:rPr>
            </w:pPr>
            <w:r>
              <w:rPr>
                <w:b/>
                <w:bCs/>
                <w:lang w:val="es-ES"/>
              </w:rPr>
              <w:t>България</w:t>
            </w:r>
          </w:p>
          <w:p w14:paraId="68E3DE3B" w14:textId="77777777" w:rsidR="00A80C76" w:rsidRDefault="006963B6">
            <w:pPr>
              <w:widowControl w:val="0"/>
              <w:rPr>
                <w:bCs/>
                <w:lang w:val="es-ES"/>
              </w:rPr>
            </w:pPr>
            <w:r>
              <w:rPr>
                <w:bCs/>
                <w:lang w:val="es-ES"/>
              </w:rPr>
              <w:t>Otsuka Pharmaceutical Netherlands B.V.</w:t>
            </w:r>
          </w:p>
          <w:p w14:paraId="68E3DE3C" w14:textId="77777777" w:rsidR="00A80C76" w:rsidRDefault="006963B6">
            <w:pPr>
              <w:widowControl w:val="0"/>
              <w:rPr>
                <w:bCs/>
                <w:lang w:val="es-ES"/>
              </w:rPr>
            </w:pPr>
            <w:r>
              <w:rPr>
                <w:bCs/>
                <w:lang w:val="es-ES"/>
              </w:rPr>
              <w:t>Tel: +31 (0) 20 85 46 555</w:t>
            </w:r>
          </w:p>
          <w:p w14:paraId="68E3DE3D" w14:textId="77777777" w:rsidR="00A80C76" w:rsidRDefault="00A80C76">
            <w:pPr>
              <w:widowControl w:val="0"/>
              <w:rPr>
                <w:lang w:val="es-ES"/>
              </w:rPr>
            </w:pPr>
          </w:p>
        </w:tc>
        <w:tc>
          <w:tcPr>
            <w:tcW w:w="4670" w:type="dxa"/>
          </w:tcPr>
          <w:p w14:paraId="68E3DE3E" w14:textId="77777777" w:rsidR="00A80C76" w:rsidRDefault="006963B6">
            <w:pPr>
              <w:widowControl w:val="0"/>
              <w:rPr>
                <w:lang w:val="es-ES"/>
              </w:rPr>
            </w:pPr>
            <w:r>
              <w:rPr>
                <w:b/>
                <w:bCs/>
                <w:lang w:val="es-ES"/>
              </w:rPr>
              <w:t>Luxembourg/Luxemburg</w:t>
            </w:r>
          </w:p>
          <w:p w14:paraId="68E3DE3F" w14:textId="77777777" w:rsidR="00A80C76" w:rsidRDefault="006963B6">
            <w:pPr>
              <w:widowControl w:val="0"/>
              <w:rPr>
                <w:bCs/>
                <w:lang w:val="es-ES"/>
              </w:rPr>
            </w:pPr>
            <w:r>
              <w:rPr>
                <w:bCs/>
                <w:lang w:val="es-ES"/>
              </w:rPr>
              <w:t xml:space="preserve">Otsuka </w:t>
            </w:r>
            <w:ins w:id="200" w:author="Author" w:date="2025-10-17T15:00:00Z">
              <w:r>
                <w:t>Pharma Scandinavia AB</w:t>
              </w:r>
            </w:ins>
            <w:del w:id="201" w:author="Author" w:date="2025-10-17T15:00:00Z">
              <w:r>
                <w:rPr>
                  <w:bCs/>
                  <w:lang w:val="es-ES"/>
                </w:rPr>
                <w:delText>Pharmaceutical Netherlands B.V.</w:delText>
              </w:r>
            </w:del>
          </w:p>
          <w:p w14:paraId="68E3DE40" w14:textId="77777777" w:rsidR="00A80C76" w:rsidRDefault="006963B6">
            <w:pPr>
              <w:widowControl w:val="0"/>
              <w:rPr>
                <w:bCs/>
                <w:lang w:val="es-ES"/>
              </w:rPr>
            </w:pPr>
            <w:r>
              <w:rPr>
                <w:bCs/>
                <w:lang w:val="es-ES"/>
              </w:rPr>
              <w:t>Tel: +</w:t>
            </w:r>
            <w:ins w:id="202" w:author="Author" w:date="2025-10-17T15:00:00Z">
              <w:r>
                <w:t>46 (0) 8 545 286 60</w:t>
              </w:r>
            </w:ins>
            <w:del w:id="203" w:author="Author" w:date="2025-10-17T15:00:00Z">
              <w:r>
                <w:rPr>
                  <w:bCs/>
                  <w:lang w:val="es-ES"/>
                </w:rPr>
                <w:delText>31 (0) 20 85 46 555</w:delText>
              </w:r>
            </w:del>
          </w:p>
          <w:p w14:paraId="68E3DE41" w14:textId="77777777" w:rsidR="00A80C76" w:rsidRDefault="00A80C76">
            <w:pPr>
              <w:widowControl w:val="0"/>
              <w:rPr>
                <w:lang w:val="es-ES"/>
              </w:rPr>
            </w:pPr>
          </w:p>
        </w:tc>
      </w:tr>
      <w:tr w:rsidR="0072552E" w14:paraId="68E3DE4B" w14:textId="77777777">
        <w:trPr>
          <w:cantSplit/>
          <w:trHeight w:val="20"/>
        </w:trPr>
        <w:tc>
          <w:tcPr>
            <w:tcW w:w="4544" w:type="dxa"/>
          </w:tcPr>
          <w:p w14:paraId="68E3DE43" w14:textId="77777777" w:rsidR="00A80C76" w:rsidRDefault="006963B6">
            <w:pPr>
              <w:widowControl w:val="0"/>
              <w:rPr>
                <w:b/>
                <w:bCs/>
                <w:lang w:val="es-ES"/>
              </w:rPr>
            </w:pPr>
            <w:r>
              <w:rPr>
                <w:b/>
                <w:bCs/>
                <w:lang w:val="es-ES"/>
              </w:rPr>
              <w:t>Česká republika</w:t>
            </w:r>
          </w:p>
          <w:p w14:paraId="68E3DE44" w14:textId="77777777" w:rsidR="00A80C76" w:rsidRDefault="006963B6">
            <w:pPr>
              <w:widowControl w:val="0"/>
              <w:rPr>
                <w:rFonts w:eastAsia="Times New Roman"/>
                <w:bCs/>
                <w:szCs w:val="20"/>
                <w:lang w:val="es-ES"/>
              </w:rPr>
            </w:pPr>
            <w:r>
              <w:rPr>
                <w:bCs/>
                <w:lang w:val="es-ES"/>
              </w:rPr>
              <w:t>Otsuka Pharmaceutical Netherlands B.V.</w:t>
            </w:r>
          </w:p>
          <w:p w14:paraId="68E3DE45" w14:textId="77777777" w:rsidR="00A80C76" w:rsidRDefault="006963B6">
            <w:pPr>
              <w:widowControl w:val="0"/>
              <w:rPr>
                <w:bCs/>
                <w:lang w:val="es-ES"/>
              </w:rPr>
            </w:pPr>
            <w:r>
              <w:rPr>
                <w:bCs/>
                <w:lang w:val="es-ES"/>
              </w:rPr>
              <w:t>Tel: +31 (0) 20 85 46 555</w:t>
            </w:r>
          </w:p>
          <w:p w14:paraId="68E3DE46" w14:textId="77777777" w:rsidR="00A80C76" w:rsidRDefault="00A80C76">
            <w:pPr>
              <w:widowControl w:val="0"/>
              <w:rPr>
                <w:lang w:val="es-ES"/>
              </w:rPr>
            </w:pPr>
          </w:p>
        </w:tc>
        <w:tc>
          <w:tcPr>
            <w:tcW w:w="4670" w:type="dxa"/>
          </w:tcPr>
          <w:p w14:paraId="68E3DE47" w14:textId="77777777" w:rsidR="00A80C76" w:rsidRDefault="006963B6">
            <w:pPr>
              <w:widowControl w:val="0"/>
              <w:rPr>
                <w:rFonts w:eastAsia="Times New Roman"/>
                <w:b/>
                <w:bCs/>
                <w:szCs w:val="20"/>
                <w:lang w:val="es-ES"/>
              </w:rPr>
            </w:pPr>
            <w:r>
              <w:rPr>
                <w:b/>
                <w:bCs/>
                <w:lang w:val="es-ES"/>
              </w:rPr>
              <w:t>Magyarország</w:t>
            </w:r>
          </w:p>
          <w:p w14:paraId="68E3DE48" w14:textId="77777777" w:rsidR="00A80C76" w:rsidRDefault="006963B6">
            <w:pPr>
              <w:widowControl w:val="0"/>
              <w:rPr>
                <w:rFonts w:eastAsia="Times New Roman"/>
                <w:bCs/>
                <w:szCs w:val="20"/>
                <w:lang w:val="es-ES"/>
              </w:rPr>
            </w:pPr>
            <w:r>
              <w:rPr>
                <w:bCs/>
                <w:lang w:val="es-ES"/>
              </w:rPr>
              <w:t>Otsuka Pharmaceutical Netherlands B.V.</w:t>
            </w:r>
          </w:p>
          <w:p w14:paraId="68E3DE49" w14:textId="77777777" w:rsidR="00A80C76" w:rsidRDefault="006963B6">
            <w:pPr>
              <w:widowControl w:val="0"/>
              <w:rPr>
                <w:bCs/>
                <w:lang w:val="es-ES"/>
              </w:rPr>
            </w:pPr>
            <w:r>
              <w:rPr>
                <w:bCs/>
                <w:lang w:val="es-ES"/>
              </w:rPr>
              <w:t>Tel: +31 (0) 20 85 46 555</w:t>
            </w:r>
          </w:p>
          <w:p w14:paraId="68E3DE4A" w14:textId="77777777" w:rsidR="00A80C76" w:rsidRDefault="00A80C76">
            <w:pPr>
              <w:widowControl w:val="0"/>
              <w:rPr>
                <w:lang w:val="es-ES"/>
              </w:rPr>
            </w:pPr>
          </w:p>
        </w:tc>
      </w:tr>
      <w:tr w:rsidR="0072552E" w14:paraId="68E3DE54" w14:textId="77777777">
        <w:trPr>
          <w:cantSplit/>
          <w:trHeight w:val="20"/>
        </w:trPr>
        <w:tc>
          <w:tcPr>
            <w:tcW w:w="4544" w:type="dxa"/>
          </w:tcPr>
          <w:p w14:paraId="68E3DE4C" w14:textId="77777777" w:rsidR="00A80C76" w:rsidRDefault="006963B6">
            <w:pPr>
              <w:widowControl w:val="0"/>
              <w:rPr>
                <w:b/>
                <w:lang w:val="es-ES"/>
              </w:rPr>
            </w:pPr>
            <w:r>
              <w:rPr>
                <w:b/>
                <w:lang w:val="es-ES"/>
              </w:rPr>
              <w:t>Danmark</w:t>
            </w:r>
          </w:p>
          <w:p w14:paraId="68E3DE4D" w14:textId="77777777" w:rsidR="00A80C76" w:rsidRDefault="006963B6">
            <w:pPr>
              <w:widowControl w:val="0"/>
              <w:rPr>
                <w:lang w:val="es-ES"/>
              </w:rPr>
            </w:pPr>
            <w:r>
              <w:rPr>
                <w:lang w:val="es-ES"/>
              </w:rPr>
              <w:t>Otsuka Pharma Scandinavia AB</w:t>
            </w:r>
          </w:p>
          <w:p w14:paraId="68E3DE4E" w14:textId="77777777" w:rsidR="00A80C76" w:rsidRDefault="006963B6">
            <w:pPr>
              <w:widowControl w:val="0"/>
              <w:rPr>
                <w:lang w:val="es-ES"/>
              </w:rPr>
            </w:pPr>
            <w:r>
              <w:rPr>
                <w:lang w:val="es-ES"/>
              </w:rPr>
              <w:t>Tlf</w:t>
            </w:r>
            <w:ins w:id="204" w:author="Author" w:date="2025-10-17T15:00:00Z">
              <w:r>
                <w:rPr>
                  <w:lang w:val="es-ES"/>
                </w:rPr>
                <w:t>.</w:t>
              </w:r>
            </w:ins>
            <w:r>
              <w:rPr>
                <w:lang w:val="es-ES"/>
              </w:rPr>
              <w:t>: +46 (0) 8 545 286 60</w:t>
            </w:r>
          </w:p>
          <w:p w14:paraId="68E3DE4F" w14:textId="77777777" w:rsidR="00A80C76" w:rsidRDefault="00A80C76">
            <w:pPr>
              <w:widowControl w:val="0"/>
              <w:rPr>
                <w:lang w:val="es-ES"/>
              </w:rPr>
            </w:pPr>
          </w:p>
        </w:tc>
        <w:tc>
          <w:tcPr>
            <w:tcW w:w="4670" w:type="dxa"/>
          </w:tcPr>
          <w:p w14:paraId="68E3DE50" w14:textId="77777777" w:rsidR="00A80C76" w:rsidRDefault="006963B6">
            <w:pPr>
              <w:widowControl w:val="0"/>
              <w:rPr>
                <w:b/>
                <w:bCs/>
                <w:lang w:val="es-ES"/>
              </w:rPr>
            </w:pPr>
            <w:r>
              <w:rPr>
                <w:b/>
                <w:bCs/>
                <w:lang w:val="es-ES"/>
              </w:rPr>
              <w:t>Malta</w:t>
            </w:r>
          </w:p>
          <w:p w14:paraId="68E3DE51" w14:textId="77777777" w:rsidR="00A80C76" w:rsidRDefault="006963B6">
            <w:pPr>
              <w:widowControl w:val="0"/>
              <w:rPr>
                <w:bCs/>
                <w:lang w:val="es-ES"/>
              </w:rPr>
            </w:pPr>
            <w:r>
              <w:rPr>
                <w:bCs/>
                <w:lang w:val="es-ES"/>
              </w:rPr>
              <w:t>Otsuka Pharmaceutical Netherlands B.V.</w:t>
            </w:r>
          </w:p>
          <w:p w14:paraId="68E3DE52" w14:textId="77777777" w:rsidR="00A80C76" w:rsidRDefault="006963B6">
            <w:pPr>
              <w:widowControl w:val="0"/>
              <w:rPr>
                <w:bCs/>
                <w:lang w:val="es-ES"/>
              </w:rPr>
            </w:pPr>
            <w:r>
              <w:rPr>
                <w:bCs/>
                <w:lang w:val="es-ES"/>
              </w:rPr>
              <w:t>Tel: +31 (0) 20 85 46 555</w:t>
            </w:r>
          </w:p>
          <w:p w14:paraId="68E3DE53" w14:textId="77777777" w:rsidR="00A80C76" w:rsidRDefault="00A80C76">
            <w:pPr>
              <w:widowControl w:val="0"/>
              <w:rPr>
                <w:lang w:val="es-ES"/>
              </w:rPr>
            </w:pPr>
          </w:p>
        </w:tc>
      </w:tr>
      <w:tr w:rsidR="0072552E" w14:paraId="68E3DE5D" w14:textId="77777777">
        <w:trPr>
          <w:cantSplit/>
          <w:trHeight w:val="20"/>
        </w:trPr>
        <w:tc>
          <w:tcPr>
            <w:tcW w:w="4544" w:type="dxa"/>
          </w:tcPr>
          <w:p w14:paraId="68E3DE55" w14:textId="77777777" w:rsidR="00A80C76" w:rsidRPr="004038D4" w:rsidRDefault="006963B6">
            <w:pPr>
              <w:widowControl w:val="0"/>
              <w:rPr>
                <w:lang w:val="de-DE"/>
              </w:rPr>
            </w:pPr>
            <w:r w:rsidRPr="004038D4">
              <w:rPr>
                <w:b/>
                <w:bCs/>
                <w:lang w:val="de-DE"/>
              </w:rPr>
              <w:t>Deutschland</w:t>
            </w:r>
          </w:p>
          <w:p w14:paraId="68E3DE56" w14:textId="77777777" w:rsidR="00A80C76" w:rsidRPr="004038D4" w:rsidRDefault="006963B6">
            <w:pPr>
              <w:widowControl w:val="0"/>
              <w:rPr>
                <w:rFonts w:eastAsia="Times New Roman"/>
                <w:szCs w:val="20"/>
                <w:lang w:val="de-DE"/>
              </w:rPr>
            </w:pPr>
            <w:r w:rsidRPr="004038D4">
              <w:rPr>
                <w:lang w:val="de-DE"/>
              </w:rPr>
              <w:t>Otsuka Pharma GmbH</w:t>
            </w:r>
          </w:p>
          <w:p w14:paraId="68E3DE57" w14:textId="77777777" w:rsidR="00A80C76" w:rsidRPr="004038D4" w:rsidRDefault="006963B6">
            <w:pPr>
              <w:widowControl w:val="0"/>
              <w:rPr>
                <w:rFonts w:eastAsia="Times New Roman"/>
                <w:szCs w:val="20"/>
                <w:lang w:val="de-DE"/>
              </w:rPr>
            </w:pPr>
            <w:r w:rsidRPr="004038D4">
              <w:rPr>
                <w:lang w:val="de-DE"/>
              </w:rPr>
              <w:t>Tel: +49 (0) 69 1700 860</w:t>
            </w:r>
          </w:p>
          <w:p w14:paraId="68E3DE58" w14:textId="77777777" w:rsidR="00A80C76" w:rsidRPr="004038D4" w:rsidRDefault="00A80C76">
            <w:pPr>
              <w:widowControl w:val="0"/>
              <w:rPr>
                <w:lang w:val="de-DE"/>
              </w:rPr>
            </w:pPr>
          </w:p>
        </w:tc>
        <w:tc>
          <w:tcPr>
            <w:tcW w:w="4670" w:type="dxa"/>
          </w:tcPr>
          <w:p w14:paraId="68E3DE59" w14:textId="77777777" w:rsidR="00A80C76" w:rsidRDefault="006963B6">
            <w:pPr>
              <w:widowControl w:val="0"/>
              <w:rPr>
                <w:rFonts w:eastAsia="Times New Roman"/>
                <w:szCs w:val="20"/>
                <w:lang w:val="es-ES"/>
              </w:rPr>
            </w:pPr>
            <w:r>
              <w:rPr>
                <w:b/>
                <w:lang w:val="es-ES"/>
              </w:rPr>
              <w:t>Nederland</w:t>
            </w:r>
          </w:p>
          <w:p w14:paraId="68E3DE5A" w14:textId="77777777" w:rsidR="00A80C76" w:rsidRDefault="006963B6">
            <w:pPr>
              <w:widowControl w:val="0"/>
              <w:rPr>
                <w:rFonts w:eastAsia="Times New Roman"/>
                <w:bCs/>
                <w:szCs w:val="20"/>
                <w:lang w:val="es-ES"/>
              </w:rPr>
            </w:pPr>
            <w:r>
              <w:rPr>
                <w:bCs/>
                <w:lang w:val="es-ES"/>
              </w:rPr>
              <w:t>Otsuka Pharmaceutical Netherlands B.V.</w:t>
            </w:r>
          </w:p>
          <w:p w14:paraId="68E3DE5B" w14:textId="77777777" w:rsidR="00A80C76" w:rsidRDefault="006963B6">
            <w:pPr>
              <w:widowControl w:val="0"/>
              <w:rPr>
                <w:bCs/>
                <w:lang w:val="es-ES"/>
              </w:rPr>
            </w:pPr>
            <w:r>
              <w:rPr>
                <w:bCs/>
                <w:lang w:val="es-ES"/>
              </w:rPr>
              <w:t>Tel: +31 (0) 20 85 46 555</w:t>
            </w:r>
          </w:p>
          <w:p w14:paraId="68E3DE5C" w14:textId="77777777" w:rsidR="00A80C76" w:rsidRDefault="00A80C76">
            <w:pPr>
              <w:widowControl w:val="0"/>
              <w:rPr>
                <w:lang w:val="es-ES"/>
              </w:rPr>
            </w:pPr>
          </w:p>
        </w:tc>
      </w:tr>
      <w:tr w:rsidR="0072552E" w14:paraId="68E3DE66" w14:textId="77777777">
        <w:trPr>
          <w:cantSplit/>
          <w:trHeight w:val="20"/>
        </w:trPr>
        <w:tc>
          <w:tcPr>
            <w:tcW w:w="4544" w:type="dxa"/>
          </w:tcPr>
          <w:p w14:paraId="68E3DE5E" w14:textId="77777777" w:rsidR="00A80C76" w:rsidRDefault="006963B6">
            <w:pPr>
              <w:widowControl w:val="0"/>
              <w:rPr>
                <w:lang w:val="es-ES"/>
              </w:rPr>
            </w:pPr>
            <w:r>
              <w:rPr>
                <w:b/>
                <w:bCs/>
                <w:lang w:val="es-ES"/>
              </w:rPr>
              <w:t>Eesti</w:t>
            </w:r>
          </w:p>
          <w:p w14:paraId="68E3DE5F" w14:textId="77777777" w:rsidR="00A80C76" w:rsidRDefault="006963B6">
            <w:pPr>
              <w:widowControl w:val="0"/>
              <w:rPr>
                <w:rFonts w:eastAsia="Times New Roman"/>
                <w:bCs/>
                <w:szCs w:val="20"/>
                <w:lang w:val="es-ES"/>
              </w:rPr>
            </w:pPr>
            <w:r>
              <w:rPr>
                <w:bCs/>
                <w:lang w:val="es-ES"/>
              </w:rPr>
              <w:t>Otsuka Pharmaceutical Netherlands B.V.</w:t>
            </w:r>
          </w:p>
          <w:p w14:paraId="68E3DE60" w14:textId="77777777" w:rsidR="00A80C76" w:rsidRDefault="006963B6">
            <w:pPr>
              <w:widowControl w:val="0"/>
              <w:rPr>
                <w:bCs/>
                <w:lang w:val="es-ES"/>
              </w:rPr>
            </w:pPr>
            <w:r>
              <w:rPr>
                <w:bCs/>
                <w:lang w:val="es-ES"/>
              </w:rPr>
              <w:t>Tel: +31 (0) 20 85 46 555</w:t>
            </w:r>
          </w:p>
          <w:p w14:paraId="68E3DE61" w14:textId="77777777" w:rsidR="00A80C76" w:rsidRDefault="00A80C76">
            <w:pPr>
              <w:widowControl w:val="0"/>
              <w:rPr>
                <w:lang w:val="es-ES"/>
              </w:rPr>
            </w:pPr>
          </w:p>
        </w:tc>
        <w:tc>
          <w:tcPr>
            <w:tcW w:w="4670" w:type="dxa"/>
          </w:tcPr>
          <w:p w14:paraId="68E3DE62" w14:textId="77777777" w:rsidR="00A80C76" w:rsidRDefault="006963B6">
            <w:pPr>
              <w:widowControl w:val="0"/>
              <w:rPr>
                <w:b/>
                <w:bCs/>
                <w:lang w:val="es-ES"/>
              </w:rPr>
            </w:pPr>
            <w:r>
              <w:rPr>
                <w:b/>
                <w:bCs/>
                <w:lang w:val="es-ES"/>
              </w:rPr>
              <w:t>Norge</w:t>
            </w:r>
          </w:p>
          <w:p w14:paraId="68E3DE63" w14:textId="77777777" w:rsidR="00A80C76" w:rsidRDefault="006963B6">
            <w:pPr>
              <w:widowControl w:val="0"/>
              <w:rPr>
                <w:lang w:val="es-ES"/>
              </w:rPr>
            </w:pPr>
            <w:r>
              <w:rPr>
                <w:lang w:val="es-ES"/>
              </w:rPr>
              <w:t>Otsuka Pharma Scandinavia AB</w:t>
            </w:r>
          </w:p>
          <w:p w14:paraId="68E3DE64" w14:textId="77777777" w:rsidR="00A80C76" w:rsidRDefault="006963B6">
            <w:pPr>
              <w:widowControl w:val="0"/>
              <w:rPr>
                <w:lang w:val="es-ES"/>
              </w:rPr>
            </w:pPr>
            <w:r>
              <w:rPr>
                <w:lang w:val="es-ES"/>
              </w:rPr>
              <w:t>Tlf: +46 (0) 8 545 286 60</w:t>
            </w:r>
          </w:p>
          <w:p w14:paraId="68E3DE65" w14:textId="77777777" w:rsidR="00A80C76" w:rsidRDefault="00A80C76">
            <w:pPr>
              <w:widowControl w:val="0"/>
              <w:rPr>
                <w:lang w:val="es-ES"/>
              </w:rPr>
            </w:pPr>
          </w:p>
        </w:tc>
      </w:tr>
      <w:tr w:rsidR="0072552E" w14:paraId="68E3DE6F" w14:textId="77777777">
        <w:trPr>
          <w:cantSplit/>
          <w:trHeight w:val="20"/>
        </w:trPr>
        <w:tc>
          <w:tcPr>
            <w:tcW w:w="4544" w:type="dxa"/>
          </w:tcPr>
          <w:p w14:paraId="68E3DE67" w14:textId="77777777" w:rsidR="00A80C76" w:rsidRDefault="006963B6">
            <w:pPr>
              <w:widowControl w:val="0"/>
              <w:rPr>
                <w:lang w:val="es-ES"/>
              </w:rPr>
            </w:pPr>
            <w:r>
              <w:rPr>
                <w:b/>
                <w:bCs/>
                <w:lang w:val="es-ES"/>
              </w:rPr>
              <w:t>Ελλάδα</w:t>
            </w:r>
          </w:p>
          <w:p w14:paraId="68E3DE68" w14:textId="77777777" w:rsidR="00A80C76" w:rsidRDefault="006963B6">
            <w:pPr>
              <w:widowControl w:val="0"/>
              <w:rPr>
                <w:rFonts w:eastAsia="Times New Roman"/>
                <w:bCs/>
                <w:szCs w:val="20"/>
                <w:lang w:val="es-ES"/>
              </w:rPr>
            </w:pPr>
            <w:r>
              <w:rPr>
                <w:bCs/>
                <w:lang w:val="es-ES"/>
              </w:rPr>
              <w:t>Otsuka Pharmaceutical Netherlands B.V.</w:t>
            </w:r>
          </w:p>
          <w:p w14:paraId="68E3DE69" w14:textId="77777777" w:rsidR="00A80C76" w:rsidRDefault="006963B6">
            <w:pPr>
              <w:widowControl w:val="0"/>
              <w:rPr>
                <w:bCs/>
                <w:lang w:val="es-ES"/>
              </w:rPr>
            </w:pPr>
            <w:r>
              <w:rPr>
                <w:bCs/>
                <w:lang w:val="es-ES"/>
              </w:rPr>
              <w:t>Tel: +31 (0) 20 85 46 555</w:t>
            </w:r>
          </w:p>
          <w:p w14:paraId="68E3DE6A" w14:textId="77777777" w:rsidR="00A80C76" w:rsidRDefault="00A80C76">
            <w:pPr>
              <w:widowControl w:val="0"/>
              <w:rPr>
                <w:lang w:val="es-ES"/>
              </w:rPr>
            </w:pPr>
          </w:p>
        </w:tc>
        <w:tc>
          <w:tcPr>
            <w:tcW w:w="4670" w:type="dxa"/>
          </w:tcPr>
          <w:p w14:paraId="68E3DE6B" w14:textId="77777777" w:rsidR="00A80C76" w:rsidRDefault="006963B6">
            <w:pPr>
              <w:widowControl w:val="0"/>
              <w:rPr>
                <w:rFonts w:eastAsia="Times New Roman"/>
                <w:szCs w:val="20"/>
                <w:lang w:val="es-ES"/>
              </w:rPr>
            </w:pPr>
            <w:r>
              <w:rPr>
                <w:b/>
                <w:bCs/>
                <w:lang w:val="es-ES"/>
              </w:rPr>
              <w:t>Österreich</w:t>
            </w:r>
          </w:p>
          <w:p w14:paraId="68E3DE6C" w14:textId="77777777" w:rsidR="00A80C76" w:rsidRDefault="006963B6">
            <w:pPr>
              <w:widowControl w:val="0"/>
              <w:rPr>
                <w:rFonts w:eastAsia="Times New Roman"/>
                <w:bCs/>
                <w:szCs w:val="20"/>
                <w:lang w:val="es-ES"/>
              </w:rPr>
            </w:pPr>
            <w:r>
              <w:rPr>
                <w:bCs/>
                <w:lang w:val="es-ES"/>
              </w:rPr>
              <w:t>Otsuka Pharmaceutical Netherlands B.V.</w:t>
            </w:r>
          </w:p>
          <w:p w14:paraId="68E3DE6D" w14:textId="77777777" w:rsidR="00A80C76" w:rsidRDefault="006963B6">
            <w:pPr>
              <w:widowControl w:val="0"/>
              <w:rPr>
                <w:bCs/>
                <w:lang w:val="es-ES"/>
              </w:rPr>
            </w:pPr>
            <w:r>
              <w:rPr>
                <w:bCs/>
                <w:lang w:val="es-ES"/>
              </w:rPr>
              <w:t>Tel: +31 (0) 20 85 46 555</w:t>
            </w:r>
          </w:p>
          <w:p w14:paraId="68E3DE6E" w14:textId="77777777" w:rsidR="00A80C76" w:rsidRDefault="00A80C76">
            <w:pPr>
              <w:widowControl w:val="0"/>
              <w:rPr>
                <w:lang w:val="es-ES"/>
              </w:rPr>
            </w:pPr>
          </w:p>
        </w:tc>
      </w:tr>
      <w:tr w:rsidR="0072552E" w14:paraId="68E3DE78" w14:textId="77777777">
        <w:trPr>
          <w:cantSplit/>
          <w:trHeight w:val="20"/>
        </w:trPr>
        <w:tc>
          <w:tcPr>
            <w:tcW w:w="4544" w:type="dxa"/>
          </w:tcPr>
          <w:p w14:paraId="68E3DE70" w14:textId="77777777" w:rsidR="00A80C76" w:rsidRDefault="006963B6">
            <w:pPr>
              <w:widowControl w:val="0"/>
              <w:rPr>
                <w:lang w:val="es-ES"/>
              </w:rPr>
            </w:pPr>
            <w:r>
              <w:rPr>
                <w:b/>
                <w:lang w:val="es-ES"/>
              </w:rPr>
              <w:t>España</w:t>
            </w:r>
          </w:p>
          <w:p w14:paraId="68E3DE71" w14:textId="77777777" w:rsidR="00A80C76" w:rsidRDefault="006963B6">
            <w:pPr>
              <w:widowControl w:val="0"/>
              <w:rPr>
                <w:lang w:val="es-ES"/>
              </w:rPr>
            </w:pPr>
            <w:r>
              <w:rPr>
                <w:bCs/>
                <w:lang w:val="es-ES"/>
              </w:rPr>
              <w:t>Otsuka Pharmaceutical</w:t>
            </w:r>
            <w:r>
              <w:rPr>
                <w:lang w:val="es-ES"/>
              </w:rPr>
              <w:t>, S.A.</w:t>
            </w:r>
          </w:p>
          <w:p w14:paraId="68E3DE72" w14:textId="77777777" w:rsidR="00A80C76" w:rsidRDefault="006963B6">
            <w:pPr>
              <w:widowControl w:val="0"/>
              <w:rPr>
                <w:lang w:val="es-ES"/>
              </w:rPr>
            </w:pPr>
            <w:r>
              <w:rPr>
                <w:lang w:val="es-ES"/>
              </w:rPr>
              <w:t>Tel: +34 93 550 01 00</w:t>
            </w:r>
          </w:p>
          <w:p w14:paraId="68E3DE73" w14:textId="77777777" w:rsidR="00A80C76" w:rsidRDefault="00A80C76">
            <w:pPr>
              <w:widowControl w:val="0"/>
              <w:rPr>
                <w:lang w:val="es-ES"/>
              </w:rPr>
            </w:pPr>
          </w:p>
        </w:tc>
        <w:tc>
          <w:tcPr>
            <w:tcW w:w="4670" w:type="dxa"/>
          </w:tcPr>
          <w:p w14:paraId="68E3DE74" w14:textId="77777777" w:rsidR="00A80C76" w:rsidRDefault="006963B6">
            <w:pPr>
              <w:widowControl w:val="0"/>
              <w:rPr>
                <w:rFonts w:eastAsia="Times New Roman"/>
                <w:szCs w:val="20"/>
                <w:lang w:val="es-ES"/>
              </w:rPr>
            </w:pPr>
            <w:r>
              <w:rPr>
                <w:b/>
                <w:lang w:val="es-ES"/>
              </w:rPr>
              <w:t>Polska</w:t>
            </w:r>
          </w:p>
          <w:p w14:paraId="68E3DE75" w14:textId="77777777" w:rsidR="00A80C76" w:rsidRDefault="006963B6">
            <w:pPr>
              <w:widowControl w:val="0"/>
              <w:rPr>
                <w:rFonts w:eastAsia="Times New Roman"/>
                <w:bCs/>
                <w:szCs w:val="20"/>
                <w:lang w:val="es-ES"/>
              </w:rPr>
            </w:pPr>
            <w:r>
              <w:rPr>
                <w:bCs/>
                <w:lang w:val="es-ES"/>
              </w:rPr>
              <w:t>Otsuka Pharmaceutical Netherlands B.V.</w:t>
            </w:r>
          </w:p>
          <w:p w14:paraId="68E3DE76" w14:textId="77777777" w:rsidR="00A80C76" w:rsidRDefault="006963B6">
            <w:pPr>
              <w:widowControl w:val="0"/>
              <w:rPr>
                <w:bCs/>
                <w:lang w:val="es-ES"/>
              </w:rPr>
            </w:pPr>
            <w:r>
              <w:rPr>
                <w:bCs/>
                <w:lang w:val="es-ES"/>
              </w:rPr>
              <w:t>Tel: +31 (0) 20 85 46 555</w:t>
            </w:r>
          </w:p>
          <w:p w14:paraId="68E3DE77" w14:textId="77777777" w:rsidR="00A80C76" w:rsidRDefault="00A80C76">
            <w:pPr>
              <w:widowControl w:val="0"/>
              <w:rPr>
                <w:lang w:val="es-ES"/>
              </w:rPr>
            </w:pPr>
          </w:p>
        </w:tc>
      </w:tr>
      <w:tr w:rsidR="0072552E" w14:paraId="68E3DE81" w14:textId="77777777">
        <w:trPr>
          <w:cantSplit/>
          <w:trHeight w:val="20"/>
        </w:trPr>
        <w:tc>
          <w:tcPr>
            <w:tcW w:w="4544" w:type="dxa"/>
          </w:tcPr>
          <w:p w14:paraId="68E3DE79" w14:textId="77777777" w:rsidR="00A80C76" w:rsidRPr="004038D4" w:rsidRDefault="006963B6">
            <w:pPr>
              <w:widowControl w:val="0"/>
              <w:rPr>
                <w:lang w:val="fr-FR"/>
              </w:rPr>
            </w:pPr>
            <w:r w:rsidRPr="004038D4">
              <w:rPr>
                <w:b/>
                <w:bCs/>
                <w:lang w:val="fr-FR"/>
              </w:rPr>
              <w:t>France</w:t>
            </w:r>
          </w:p>
          <w:p w14:paraId="68E3DE7A" w14:textId="77777777" w:rsidR="00A80C76" w:rsidRPr="004038D4" w:rsidRDefault="006963B6">
            <w:pPr>
              <w:widowControl w:val="0"/>
              <w:rPr>
                <w:rFonts w:eastAsia="Times New Roman"/>
                <w:szCs w:val="20"/>
                <w:lang w:val="fr-FR"/>
              </w:rPr>
            </w:pPr>
            <w:r w:rsidRPr="004038D4">
              <w:rPr>
                <w:bCs/>
                <w:lang w:val="fr-FR"/>
              </w:rPr>
              <w:t>Otsuka Pharmaceutical France SAS</w:t>
            </w:r>
          </w:p>
          <w:p w14:paraId="68E3DE7B" w14:textId="77777777" w:rsidR="00A80C76" w:rsidRPr="004038D4" w:rsidRDefault="006963B6">
            <w:pPr>
              <w:widowControl w:val="0"/>
              <w:rPr>
                <w:rFonts w:eastAsia="Times New Roman"/>
                <w:szCs w:val="20"/>
                <w:lang w:val="fr-FR"/>
              </w:rPr>
            </w:pPr>
            <w:r w:rsidRPr="004038D4">
              <w:rPr>
                <w:lang w:val="fr-FR"/>
              </w:rPr>
              <w:t>Tél: +33 (0)1 47 08 00 00</w:t>
            </w:r>
          </w:p>
          <w:p w14:paraId="68E3DE7C" w14:textId="77777777" w:rsidR="00A80C76" w:rsidRPr="004038D4" w:rsidRDefault="00A80C76">
            <w:pPr>
              <w:widowControl w:val="0"/>
              <w:rPr>
                <w:b/>
                <w:bCs/>
                <w:lang w:val="fr-FR"/>
              </w:rPr>
            </w:pPr>
          </w:p>
        </w:tc>
        <w:tc>
          <w:tcPr>
            <w:tcW w:w="4670" w:type="dxa"/>
          </w:tcPr>
          <w:p w14:paraId="68E3DE7D" w14:textId="77777777" w:rsidR="00A80C76" w:rsidRPr="004038D4" w:rsidRDefault="006963B6">
            <w:pPr>
              <w:widowControl w:val="0"/>
              <w:rPr>
                <w:lang w:val="pt-PT"/>
              </w:rPr>
            </w:pPr>
            <w:r w:rsidRPr="004038D4">
              <w:rPr>
                <w:b/>
                <w:lang w:val="pt-PT"/>
              </w:rPr>
              <w:t>Portugal</w:t>
            </w:r>
          </w:p>
          <w:p w14:paraId="68E3DE7E" w14:textId="77777777" w:rsidR="00A80C76" w:rsidRPr="004038D4" w:rsidRDefault="006963B6">
            <w:pPr>
              <w:widowControl w:val="0"/>
              <w:rPr>
                <w:lang w:val="pt-PT"/>
              </w:rPr>
            </w:pPr>
            <w:r w:rsidRPr="004038D4">
              <w:rPr>
                <w:lang w:val="pt-PT"/>
              </w:rPr>
              <w:t>Lundbeck Portugal Lda</w:t>
            </w:r>
          </w:p>
          <w:p w14:paraId="68E3DE7F" w14:textId="77777777" w:rsidR="00A80C76" w:rsidRPr="004038D4" w:rsidRDefault="006963B6">
            <w:pPr>
              <w:widowControl w:val="0"/>
              <w:rPr>
                <w:lang w:val="pt-PT"/>
              </w:rPr>
            </w:pPr>
            <w:r w:rsidRPr="004038D4">
              <w:rPr>
                <w:lang w:val="pt-PT"/>
              </w:rPr>
              <w:t>Tel: +351 (0) 21 00 45 900</w:t>
            </w:r>
          </w:p>
          <w:p w14:paraId="68E3DE80" w14:textId="77777777" w:rsidR="00A80C76" w:rsidRPr="004038D4" w:rsidRDefault="00A80C76">
            <w:pPr>
              <w:widowControl w:val="0"/>
              <w:rPr>
                <w:lang w:val="pt-PT"/>
              </w:rPr>
            </w:pPr>
          </w:p>
        </w:tc>
      </w:tr>
      <w:tr w:rsidR="0072552E" w14:paraId="68E3DE8A" w14:textId="77777777">
        <w:trPr>
          <w:cantSplit/>
          <w:trHeight w:val="20"/>
        </w:trPr>
        <w:tc>
          <w:tcPr>
            <w:tcW w:w="4544" w:type="dxa"/>
          </w:tcPr>
          <w:p w14:paraId="68E3DE82" w14:textId="77777777" w:rsidR="00A80C76" w:rsidRPr="004038D4" w:rsidRDefault="006963B6">
            <w:pPr>
              <w:widowControl w:val="0"/>
              <w:rPr>
                <w:b/>
                <w:lang w:val="pt-PT"/>
              </w:rPr>
            </w:pPr>
            <w:r w:rsidRPr="004038D4">
              <w:rPr>
                <w:b/>
                <w:lang w:val="pt-PT"/>
              </w:rPr>
              <w:t>Hrvatska</w:t>
            </w:r>
          </w:p>
          <w:p w14:paraId="68E3DE83" w14:textId="77777777" w:rsidR="00A80C76" w:rsidRPr="004038D4" w:rsidRDefault="006963B6">
            <w:pPr>
              <w:widowControl w:val="0"/>
              <w:rPr>
                <w:rFonts w:eastAsia="Times New Roman"/>
                <w:bCs/>
                <w:szCs w:val="20"/>
                <w:lang w:val="pt-PT"/>
              </w:rPr>
            </w:pPr>
            <w:r w:rsidRPr="004038D4">
              <w:rPr>
                <w:bCs/>
                <w:lang w:val="pt-PT"/>
              </w:rPr>
              <w:t>Otsuka Pharmaceutical Netherlands B.V.</w:t>
            </w:r>
          </w:p>
          <w:p w14:paraId="68E3DE84" w14:textId="77777777" w:rsidR="00A80C76" w:rsidRDefault="006963B6">
            <w:pPr>
              <w:widowControl w:val="0"/>
              <w:rPr>
                <w:bCs/>
                <w:lang w:val="es-ES"/>
              </w:rPr>
            </w:pPr>
            <w:r>
              <w:rPr>
                <w:bCs/>
                <w:lang w:val="es-ES"/>
              </w:rPr>
              <w:t>Tel: +31 (0) 20 85 46 555</w:t>
            </w:r>
          </w:p>
          <w:p w14:paraId="68E3DE85" w14:textId="77777777" w:rsidR="00A80C76" w:rsidRDefault="00A80C76">
            <w:pPr>
              <w:widowControl w:val="0"/>
              <w:rPr>
                <w:lang w:val="es-ES"/>
              </w:rPr>
            </w:pPr>
          </w:p>
        </w:tc>
        <w:tc>
          <w:tcPr>
            <w:tcW w:w="4670" w:type="dxa"/>
          </w:tcPr>
          <w:p w14:paraId="68E3DE86" w14:textId="77777777" w:rsidR="00A80C76" w:rsidRDefault="006963B6">
            <w:pPr>
              <w:widowControl w:val="0"/>
              <w:rPr>
                <w:rFonts w:eastAsia="Times New Roman"/>
                <w:b/>
                <w:szCs w:val="20"/>
                <w:lang w:val="es-ES"/>
              </w:rPr>
            </w:pPr>
            <w:r>
              <w:rPr>
                <w:b/>
                <w:lang w:val="es-ES"/>
              </w:rPr>
              <w:t>România</w:t>
            </w:r>
          </w:p>
          <w:p w14:paraId="68E3DE87" w14:textId="77777777" w:rsidR="00A80C76" w:rsidRDefault="006963B6">
            <w:pPr>
              <w:widowControl w:val="0"/>
              <w:rPr>
                <w:rFonts w:eastAsia="Times New Roman"/>
                <w:bCs/>
                <w:szCs w:val="20"/>
                <w:lang w:val="es-ES"/>
              </w:rPr>
            </w:pPr>
            <w:r>
              <w:rPr>
                <w:bCs/>
                <w:lang w:val="es-ES"/>
              </w:rPr>
              <w:t>Otsuka Pharmaceutical Netherlands B.V.</w:t>
            </w:r>
          </w:p>
          <w:p w14:paraId="68E3DE88" w14:textId="77777777" w:rsidR="00A80C76" w:rsidRDefault="006963B6">
            <w:pPr>
              <w:widowControl w:val="0"/>
              <w:rPr>
                <w:bCs/>
                <w:lang w:val="es-ES"/>
              </w:rPr>
            </w:pPr>
            <w:r>
              <w:rPr>
                <w:bCs/>
                <w:lang w:val="es-ES"/>
              </w:rPr>
              <w:t>Tel: +31 (0) 20 85 46 555</w:t>
            </w:r>
          </w:p>
          <w:p w14:paraId="68E3DE89" w14:textId="77777777" w:rsidR="00A80C76" w:rsidRDefault="00A80C76">
            <w:pPr>
              <w:widowControl w:val="0"/>
              <w:rPr>
                <w:lang w:val="es-ES"/>
              </w:rPr>
            </w:pPr>
          </w:p>
        </w:tc>
      </w:tr>
      <w:tr w:rsidR="0072552E" w14:paraId="68E3DE93" w14:textId="77777777">
        <w:trPr>
          <w:cantSplit/>
          <w:trHeight w:val="20"/>
        </w:trPr>
        <w:tc>
          <w:tcPr>
            <w:tcW w:w="4544" w:type="dxa"/>
          </w:tcPr>
          <w:p w14:paraId="68E3DE8B" w14:textId="77777777" w:rsidR="00A80C76" w:rsidRPr="004038D4" w:rsidRDefault="006963B6">
            <w:pPr>
              <w:widowControl w:val="0"/>
              <w:rPr>
                <w:lang w:val="en-GB"/>
              </w:rPr>
            </w:pPr>
            <w:r w:rsidRPr="004038D4">
              <w:rPr>
                <w:b/>
                <w:bCs/>
                <w:lang w:val="en-GB"/>
              </w:rPr>
              <w:t>Ireland</w:t>
            </w:r>
          </w:p>
          <w:p w14:paraId="68E3DE8C" w14:textId="77777777" w:rsidR="00A80C76" w:rsidRPr="004038D4" w:rsidRDefault="006963B6">
            <w:pPr>
              <w:widowControl w:val="0"/>
              <w:rPr>
                <w:rFonts w:eastAsia="Times New Roman"/>
                <w:bCs/>
                <w:szCs w:val="20"/>
                <w:lang w:val="en-GB"/>
              </w:rPr>
            </w:pPr>
            <w:r w:rsidRPr="004038D4">
              <w:rPr>
                <w:bCs/>
                <w:lang w:val="en-GB"/>
              </w:rPr>
              <w:t>Otsuka Pharmaceutical Netherlands B.V.</w:t>
            </w:r>
          </w:p>
          <w:p w14:paraId="68E3DE8D" w14:textId="77777777" w:rsidR="00A80C76" w:rsidRDefault="006963B6">
            <w:pPr>
              <w:widowControl w:val="0"/>
              <w:rPr>
                <w:bCs/>
                <w:lang w:val="es-ES"/>
              </w:rPr>
            </w:pPr>
            <w:r>
              <w:rPr>
                <w:bCs/>
                <w:lang w:val="es-ES"/>
              </w:rPr>
              <w:t>Tel: +31 (0) 20 85 46 555</w:t>
            </w:r>
          </w:p>
          <w:p w14:paraId="68E3DE8E" w14:textId="77777777" w:rsidR="00A80C76" w:rsidRDefault="00A80C76">
            <w:pPr>
              <w:widowControl w:val="0"/>
              <w:rPr>
                <w:lang w:val="es-ES"/>
              </w:rPr>
            </w:pPr>
          </w:p>
        </w:tc>
        <w:tc>
          <w:tcPr>
            <w:tcW w:w="4670" w:type="dxa"/>
          </w:tcPr>
          <w:p w14:paraId="68E3DE8F" w14:textId="77777777" w:rsidR="00A80C76" w:rsidRDefault="006963B6">
            <w:pPr>
              <w:widowControl w:val="0"/>
              <w:rPr>
                <w:lang w:val="es-ES"/>
              </w:rPr>
            </w:pPr>
            <w:r>
              <w:rPr>
                <w:b/>
                <w:bCs/>
                <w:lang w:val="es-ES"/>
              </w:rPr>
              <w:t>Slovenija</w:t>
            </w:r>
          </w:p>
          <w:p w14:paraId="68E3DE90" w14:textId="77777777" w:rsidR="00A80C76" w:rsidRDefault="006963B6">
            <w:pPr>
              <w:widowControl w:val="0"/>
              <w:rPr>
                <w:bCs/>
                <w:lang w:val="es-ES"/>
              </w:rPr>
            </w:pPr>
            <w:r>
              <w:rPr>
                <w:bCs/>
                <w:lang w:val="es-ES"/>
              </w:rPr>
              <w:t>Otsuka Pharmaceutical Netherlands B.V.</w:t>
            </w:r>
          </w:p>
          <w:p w14:paraId="68E3DE91" w14:textId="77777777" w:rsidR="00A80C76" w:rsidRDefault="006963B6">
            <w:pPr>
              <w:widowControl w:val="0"/>
              <w:rPr>
                <w:bCs/>
                <w:lang w:val="es-ES"/>
              </w:rPr>
            </w:pPr>
            <w:r>
              <w:rPr>
                <w:bCs/>
                <w:lang w:val="es-ES"/>
              </w:rPr>
              <w:t>Tel: +31 (0) 20 85 46 555</w:t>
            </w:r>
          </w:p>
          <w:p w14:paraId="68E3DE92" w14:textId="77777777" w:rsidR="00A80C76" w:rsidRDefault="00A80C76">
            <w:pPr>
              <w:widowControl w:val="0"/>
              <w:rPr>
                <w:lang w:val="es-ES"/>
              </w:rPr>
            </w:pPr>
          </w:p>
        </w:tc>
      </w:tr>
      <w:tr w:rsidR="0072552E" w14:paraId="68E3DE9C" w14:textId="77777777">
        <w:trPr>
          <w:cantSplit/>
          <w:trHeight w:val="20"/>
        </w:trPr>
        <w:tc>
          <w:tcPr>
            <w:tcW w:w="4544" w:type="dxa"/>
          </w:tcPr>
          <w:p w14:paraId="68E3DE94" w14:textId="77777777" w:rsidR="00A80C76" w:rsidRDefault="006963B6">
            <w:pPr>
              <w:widowControl w:val="0"/>
              <w:rPr>
                <w:lang w:val="es-ES"/>
              </w:rPr>
            </w:pPr>
            <w:r>
              <w:rPr>
                <w:b/>
                <w:bCs/>
                <w:lang w:val="es-ES"/>
              </w:rPr>
              <w:t>Ísland</w:t>
            </w:r>
          </w:p>
          <w:p w14:paraId="68E3DE95" w14:textId="77777777" w:rsidR="00A80C76" w:rsidRDefault="006963B6">
            <w:pPr>
              <w:widowControl w:val="0"/>
              <w:rPr>
                <w:lang w:val="es-ES"/>
              </w:rPr>
            </w:pPr>
            <w:r>
              <w:rPr>
                <w:lang w:val="es-ES"/>
              </w:rPr>
              <w:t xml:space="preserve">Vistor </w:t>
            </w:r>
            <w:ins w:id="205" w:author="Author" w:date="2025-10-17T15:00:00Z">
              <w:r>
                <w:rPr>
                  <w:lang w:val="es-ES"/>
                </w:rPr>
                <w:t>e</w:t>
              </w:r>
            </w:ins>
            <w:r>
              <w:rPr>
                <w:lang w:val="es-ES"/>
              </w:rPr>
              <w:t>hf.</w:t>
            </w:r>
          </w:p>
          <w:p w14:paraId="68E3DE96" w14:textId="77777777" w:rsidR="00A80C76" w:rsidRDefault="006963B6">
            <w:pPr>
              <w:widowControl w:val="0"/>
              <w:rPr>
                <w:lang w:val="es-ES"/>
              </w:rPr>
            </w:pPr>
            <w:r>
              <w:rPr>
                <w:lang w:val="es-ES"/>
              </w:rPr>
              <w:t>Sími: +354 (0) 535 7000</w:t>
            </w:r>
          </w:p>
          <w:p w14:paraId="68E3DE97" w14:textId="77777777" w:rsidR="00A80C76" w:rsidRDefault="00A80C76">
            <w:pPr>
              <w:widowControl w:val="0"/>
              <w:rPr>
                <w:lang w:val="es-ES"/>
              </w:rPr>
            </w:pPr>
          </w:p>
        </w:tc>
        <w:tc>
          <w:tcPr>
            <w:tcW w:w="4670" w:type="dxa"/>
          </w:tcPr>
          <w:p w14:paraId="68E3DE98" w14:textId="77777777" w:rsidR="00A80C76" w:rsidRDefault="006963B6">
            <w:pPr>
              <w:widowControl w:val="0"/>
              <w:rPr>
                <w:rFonts w:eastAsia="Times New Roman"/>
                <w:szCs w:val="20"/>
                <w:lang w:val="es-ES"/>
              </w:rPr>
            </w:pPr>
            <w:r>
              <w:rPr>
                <w:b/>
                <w:bCs/>
                <w:lang w:val="es-ES"/>
              </w:rPr>
              <w:t>Slovenská republika</w:t>
            </w:r>
          </w:p>
          <w:p w14:paraId="68E3DE99" w14:textId="77777777" w:rsidR="00A80C76" w:rsidRDefault="006963B6">
            <w:pPr>
              <w:widowControl w:val="0"/>
              <w:rPr>
                <w:rFonts w:eastAsia="Times New Roman"/>
                <w:bCs/>
                <w:szCs w:val="20"/>
                <w:lang w:val="es-ES"/>
              </w:rPr>
            </w:pPr>
            <w:r>
              <w:rPr>
                <w:bCs/>
                <w:lang w:val="es-ES"/>
              </w:rPr>
              <w:t>Otsuka Pharmaceutical Netherlands B.V.</w:t>
            </w:r>
          </w:p>
          <w:p w14:paraId="68E3DE9A" w14:textId="77777777" w:rsidR="00A80C76" w:rsidRDefault="006963B6">
            <w:pPr>
              <w:widowControl w:val="0"/>
              <w:rPr>
                <w:bCs/>
                <w:lang w:val="es-ES"/>
              </w:rPr>
            </w:pPr>
            <w:r>
              <w:rPr>
                <w:bCs/>
                <w:lang w:val="es-ES"/>
              </w:rPr>
              <w:t>Tel: +31 (0) 20 85 46 555</w:t>
            </w:r>
          </w:p>
          <w:p w14:paraId="68E3DE9B" w14:textId="77777777" w:rsidR="00A80C76" w:rsidRDefault="00A80C76">
            <w:pPr>
              <w:widowControl w:val="0"/>
              <w:rPr>
                <w:lang w:val="es-ES"/>
              </w:rPr>
            </w:pPr>
          </w:p>
        </w:tc>
      </w:tr>
      <w:tr w:rsidR="0072552E" w14:paraId="68E3DEA5" w14:textId="77777777">
        <w:trPr>
          <w:cantSplit/>
          <w:trHeight w:val="20"/>
        </w:trPr>
        <w:tc>
          <w:tcPr>
            <w:tcW w:w="4544" w:type="dxa"/>
          </w:tcPr>
          <w:p w14:paraId="68E3DE9D" w14:textId="77777777" w:rsidR="00A80C76" w:rsidRDefault="006963B6">
            <w:pPr>
              <w:widowControl w:val="0"/>
              <w:rPr>
                <w:lang w:val="es-ES"/>
              </w:rPr>
            </w:pPr>
            <w:r>
              <w:rPr>
                <w:b/>
                <w:bCs/>
                <w:lang w:val="es-ES"/>
              </w:rPr>
              <w:t>Italia</w:t>
            </w:r>
          </w:p>
          <w:p w14:paraId="68E3DE9E" w14:textId="77777777" w:rsidR="00A80C76" w:rsidRDefault="006963B6">
            <w:pPr>
              <w:widowControl w:val="0"/>
              <w:rPr>
                <w:lang w:val="es-ES"/>
              </w:rPr>
            </w:pPr>
            <w:r>
              <w:rPr>
                <w:lang w:val="es-ES"/>
              </w:rPr>
              <w:t>Otsuka Pharmaceutical Italy S.r.l.</w:t>
            </w:r>
          </w:p>
          <w:p w14:paraId="68E3DE9F" w14:textId="77777777" w:rsidR="00A80C76" w:rsidRDefault="006963B6">
            <w:pPr>
              <w:widowControl w:val="0"/>
              <w:rPr>
                <w:lang w:val="es-ES"/>
              </w:rPr>
            </w:pPr>
            <w:r>
              <w:rPr>
                <w:lang w:val="es-ES"/>
              </w:rPr>
              <w:t>Tel: +39 (0) 2 0063 2710</w:t>
            </w:r>
          </w:p>
          <w:p w14:paraId="68E3DEA0" w14:textId="77777777" w:rsidR="00A80C76" w:rsidRDefault="00A80C76">
            <w:pPr>
              <w:widowControl w:val="0"/>
              <w:rPr>
                <w:lang w:val="es-ES"/>
              </w:rPr>
            </w:pPr>
          </w:p>
        </w:tc>
        <w:tc>
          <w:tcPr>
            <w:tcW w:w="4670" w:type="dxa"/>
          </w:tcPr>
          <w:p w14:paraId="68E3DEA1" w14:textId="77777777" w:rsidR="00A80C76" w:rsidRDefault="006963B6">
            <w:pPr>
              <w:widowControl w:val="0"/>
              <w:rPr>
                <w:rFonts w:eastAsia="Times New Roman"/>
                <w:szCs w:val="20"/>
                <w:lang w:val="es-ES"/>
              </w:rPr>
            </w:pPr>
            <w:r>
              <w:rPr>
                <w:b/>
                <w:lang w:val="es-ES"/>
              </w:rPr>
              <w:t>Suomi/Finland</w:t>
            </w:r>
          </w:p>
          <w:p w14:paraId="68E3DEA2" w14:textId="77777777" w:rsidR="00A80C76" w:rsidRDefault="006963B6">
            <w:pPr>
              <w:widowControl w:val="0"/>
              <w:rPr>
                <w:rFonts w:eastAsia="Times New Roman"/>
                <w:szCs w:val="20"/>
                <w:lang w:val="es-ES"/>
              </w:rPr>
            </w:pPr>
            <w:r>
              <w:rPr>
                <w:lang w:val="es-ES"/>
              </w:rPr>
              <w:t>Otsuka Pharma Scandinavia AB</w:t>
            </w:r>
          </w:p>
          <w:p w14:paraId="68E3DEA3" w14:textId="77777777" w:rsidR="00A80C76" w:rsidRDefault="006963B6">
            <w:pPr>
              <w:widowControl w:val="0"/>
              <w:rPr>
                <w:lang w:val="es-ES"/>
              </w:rPr>
            </w:pPr>
            <w:r>
              <w:rPr>
                <w:lang w:val="es-ES"/>
              </w:rPr>
              <w:t>Puh/Tel: +46 (0) 8 545 286 60</w:t>
            </w:r>
          </w:p>
          <w:p w14:paraId="68E3DEA4" w14:textId="77777777" w:rsidR="00A80C76" w:rsidRDefault="00A80C76">
            <w:pPr>
              <w:widowControl w:val="0"/>
              <w:rPr>
                <w:lang w:val="es-ES"/>
              </w:rPr>
            </w:pPr>
          </w:p>
        </w:tc>
      </w:tr>
      <w:tr w:rsidR="0072552E" w14:paraId="68E3DEAE" w14:textId="77777777">
        <w:trPr>
          <w:cantSplit/>
          <w:trHeight w:val="20"/>
        </w:trPr>
        <w:tc>
          <w:tcPr>
            <w:tcW w:w="4544" w:type="dxa"/>
          </w:tcPr>
          <w:p w14:paraId="68E3DEA6" w14:textId="77777777" w:rsidR="00A80C76" w:rsidRDefault="006963B6">
            <w:pPr>
              <w:widowControl w:val="0"/>
              <w:rPr>
                <w:lang w:val="es-ES"/>
              </w:rPr>
            </w:pPr>
            <w:r>
              <w:rPr>
                <w:b/>
                <w:bCs/>
                <w:lang w:val="es-ES"/>
              </w:rPr>
              <w:lastRenderedPageBreak/>
              <w:t>Κύπρος</w:t>
            </w:r>
          </w:p>
          <w:p w14:paraId="68E3DEA7" w14:textId="77777777" w:rsidR="00A80C76" w:rsidRDefault="006963B6">
            <w:pPr>
              <w:widowControl w:val="0"/>
              <w:rPr>
                <w:rFonts w:eastAsia="Times New Roman"/>
                <w:bCs/>
                <w:szCs w:val="20"/>
                <w:lang w:val="es-ES"/>
              </w:rPr>
            </w:pPr>
            <w:r>
              <w:rPr>
                <w:bCs/>
                <w:lang w:val="es-ES"/>
              </w:rPr>
              <w:t>Otsuka Pharmaceutical Netherlands B.V.</w:t>
            </w:r>
          </w:p>
          <w:p w14:paraId="68E3DEA8" w14:textId="77777777" w:rsidR="00A80C76" w:rsidRDefault="006963B6">
            <w:pPr>
              <w:widowControl w:val="0"/>
              <w:rPr>
                <w:bCs/>
                <w:lang w:val="es-ES"/>
              </w:rPr>
            </w:pPr>
            <w:r>
              <w:rPr>
                <w:bCs/>
                <w:lang w:val="es-ES"/>
              </w:rPr>
              <w:t>Tel: +31 (0) 20 85 46 555</w:t>
            </w:r>
          </w:p>
          <w:p w14:paraId="68E3DEA9" w14:textId="77777777" w:rsidR="00A80C76" w:rsidRDefault="00A80C76">
            <w:pPr>
              <w:widowControl w:val="0"/>
              <w:rPr>
                <w:lang w:val="es-ES"/>
              </w:rPr>
            </w:pPr>
          </w:p>
        </w:tc>
        <w:tc>
          <w:tcPr>
            <w:tcW w:w="4670" w:type="dxa"/>
          </w:tcPr>
          <w:p w14:paraId="68E3DEAA" w14:textId="77777777" w:rsidR="00A80C76" w:rsidRDefault="006963B6">
            <w:pPr>
              <w:widowControl w:val="0"/>
              <w:rPr>
                <w:rFonts w:eastAsia="Times New Roman"/>
                <w:szCs w:val="20"/>
                <w:lang w:val="es-ES"/>
              </w:rPr>
            </w:pPr>
            <w:r>
              <w:rPr>
                <w:b/>
                <w:bCs/>
                <w:lang w:val="es-ES"/>
              </w:rPr>
              <w:t>Sverige</w:t>
            </w:r>
          </w:p>
          <w:p w14:paraId="68E3DEAB" w14:textId="77777777" w:rsidR="00A80C76" w:rsidRDefault="006963B6">
            <w:pPr>
              <w:widowControl w:val="0"/>
              <w:rPr>
                <w:rFonts w:eastAsia="Times New Roman"/>
                <w:szCs w:val="20"/>
                <w:lang w:val="es-ES"/>
              </w:rPr>
            </w:pPr>
            <w:r>
              <w:rPr>
                <w:lang w:val="es-ES"/>
              </w:rPr>
              <w:t>Otsuka Pharma Scandinavia AB</w:t>
            </w:r>
          </w:p>
          <w:p w14:paraId="68E3DEAC" w14:textId="77777777" w:rsidR="00A80C76" w:rsidRDefault="006963B6">
            <w:pPr>
              <w:widowControl w:val="0"/>
              <w:rPr>
                <w:rFonts w:eastAsia="Times New Roman"/>
                <w:szCs w:val="20"/>
                <w:lang w:val="es-ES"/>
              </w:rPr>
            </w:pPr>
            <w:r>
              <w:rPr>
                <w:lang w:val="es-ES"/>
              </w:rPr>
              <w:t>Tel: +46 (0) 8 545 286 60</w:t>
            </w:r>
          </w:p>
          <w:p w14:paraId="68E3DEAD" w14:textId="77777777" w:rsidR="00A80C76" w:rsidRDefault="00A80C76">
            <w:pPr>
              <w:widowControl w:val="0"/>
              <w:rPr>
                <w:lang w:val="es-ES"/>
              </w:rPr>
            </w:pPr>
          </w:p>
        </w:tc>
      </w:tr>
      <w:tr w:rsidR="0072552E" w14:paraId="68E3DEB6" w14:textId="77777777">
        <w:trPr>
          <w:cantSplit/>
          <w:trHeight w:val="20"/>
        </w:trPr>
        <w:tc>
          <w:tcPr>
            <w:tcW w:w="4544" w:type="dxa"/>
          </w:tcPr>
          <w:p w14:paraId="68E3DEAF" w14:textId="77777777" w:rsidR="00A80C76" w:rsidRDefault="006963B6">
            <w:pPr>
              <w:widowControl w:val="0"/>
              <w:rPr>
                <w:lang w:val="es-ES"/>
              </w:rPr>
            </w:pPr>
            <w:r>
              <w:rPr>
                <w:b/>
                <w:bCs/>
                <w:lang w:val="es-ES"/>
              </w:rPr>
              <w:t>Latvija</w:t>
            </w:r>
          </w:p>
          <w:p w14:paraId="68E3DEB0" w14:textId="77777777" w:rsidR="00A80C76" w:rsidRDefault="006963B6">
            <w:pPr>
              <w:widowControl w:val="0"/>
              <w:rPr>
                <w:rFonts w:eastAsia="Times New Roman"/>
                <w:bCs/>
                <w:szCs w:val="20"/>
                <w:lang w:val="es-ES"/>
              </w:rPr>
            </w:pPr>
            <w:r>
              <w:rPr>
                <w:bCs/>
                <w:lang w:val="es-ES"/>
              </w:rPr>
              <w:t>Otsuka Pharmaceutical Netherlands B.V.</w:t>
            </w:r>
          </w:p>
          <w:p w14:paraId="68E3DEB1" w14:textId="77777777" w:rsidR="00A80C76" w:rsidRDefault="006963B6">
            <w:pPr>
              <w:widowControl w:val="0"/>
              <w:rPr>
                <w:bCs/>
                <w:lang w:val="es-ES"/>
              </w:rPr>
            </w:pPr>
            <w:r>
              <w:rPr>
                <w:bCs/>
                <w:lang w:val="es-ES"/>
              </w:rPr>
              <w:t>Tel: +31 (0) 20 85 46 555</w:t>
            </w:r>
          </w:p>
          <w:p w14:paraId="68E3DEB2" w14:textId="77777777" w:rsidR="00A80C76" w:rsidRDefault="00A80C76">
            <w:pPr>
              <w:widowControl w:val="0"/>
              <w:rPr>
                <w:lang w:val="es-ES"/>
              </w:rPr>
            </w:pPr>
          </w:p>
        </w:tc>
        <w:tc>
          <w:tcPr>
            <w:tcW w:w="4670" w:type="dxa"/>
          </w:tcPr>
          <w:p w14:paraId="68E3DEB3" w14:textId="77777777" w:rsidR="00A80C76" w:rsidRDefault="006963B6">
            <w:pPr>
              <w:widowControl w:val="0"/>
              <w:rPr>
                <w:del w:id="206" w:author="Author" w:date="2025-10-17T15:00:00Z"/>
                <w:rFonts w:eastAsia="Times New Roman"/>
                <w:b/>
                <w:bCs/>
                <w:szCs w:val="20"/>
                <w:lang w:val="es-ES"/>
              </w:rPr>
            </w:pPr>
            <w:del w:id="207" w:author="Author" w:date="2025-10-17T15:00:00Z">
              <w:r>
                <w:rPr>
                  <w:b/>
                  <w:bCs/>
                  <w:lang w:val="es-ES"/>
                </w:rPr>
                <w:delText>United Kingdom (Northern Ireland)</w:delText>
              </w:r>
            </w:del>
          </w:p>
          <w:p w14:paraId="68E3DEB4" w14:textId="77777777" w:rsidR="00A80C76" w:rsidRDefault="006963B6">
            <w:pPr>
              <w:widowControl w:val="0"/>
              <w:rPr>
                <w:del w:id="208" w:author="Author" w:date="2025-10-17T15:00:00Z"/>
                <w:rFonts w:eastAsia="Times New Roman"/>
                <w:szCs w:val="20"/>
                <w:lang w:val="es-ES"/>
              </w:rPr>
            </w:pPr>
            <w:del w:id="209" w:author="Author" w:date="2025-10-17T15:00:00Z">
              <w:r>
                <w:rPr>
                  <w:lang w:val="es-ES"/>
                </w:rPr>
                <w:delText>Otsuka Pharmaceutical Netherlands B.V.</w:delText>
              </w:r>
            </w:del>
          </w:p>
          <w:p w14:paraId="68E3DEB5" w14:textId="77777777" w:rsidR="00A80C76" w:rsidRDefault="006963B6">
            <w:pPr>
              <w:widowControl w:val="0"/>
              <w:rPr>
                <w:lang w:val="es-ES"/>
              </w:rPr>
            </w:pPr>
            <w:del w:id="210" w:author="Author" w:date="2025-10-17T15:00:00Z">
              <w:r>
                <w:rPr>
                  <w:lang w:val="es-ES"/>
                </w:rPr>
                <w:delText>Tel: +31 (0) 20 85 46 555</w:delText>
              </w:r>
            </w:del>
          </w:p>
        </w:tc>
      </w:tr>
    </w:tbl>
    <w:p w14:paraId="68E3DEB7" w14:textId="77777777" w:rsidR="00A80C76" w:rsidRDefault="00A80C76">
      <w:pPr>
        <w:widowControl w:val="0"/>
        <w:rPr>
          <w:lang w:val="es-ES"/>
        </w:rPr>
      </w:pPr>
    </w:p>
    <w:p w14:paraId="68E3DEB8" w14:textId="77777777" w:rsidR="00A80C76" w:rsidRDefault="006963B6">
      <w:pPr>
        <w:pStyle w:val="EMEAHeading2"/>
        <w:keepLines w:val="0"/>
        <w:widowControl w:val="0"/>
        <w:outlineLvl w:val="9"/>
        <w:rPr>
          <w:lang w:val="es-ES"/>
        </w:rPr>
      </w:pPr>
      <w:r>
        <w:rPr>
          <w:lang w:val="es-ES"/>
        </w:rPr>
        <w:t>Fecha de la última revisión de este prospecto: {MM/AAAA}</w:t>
      </w:r>
    </w:p>
    <w:p w14:paraId="68E3DEB9" w14:textId="77777777" w:rsidR="00A80C76" w:rsidRDefault="00A80C76">
      <w:pPr>
        <w:pStyle w:val="EMEABodyText"/>
        <w:keepNext/>
        <w:widowControl w:val="0"/>
        <w:rPr>
          <w:lang w:val="es-ES"/>
        </w:rPr>
      </w:pPr>
    </w:p>
    <w:p w14:paraId="68E3DEBA" w14:textId="77777777" w:rsidR="00A80C76" w:rsidRDefault="006963B6">
      <w:pPr>
        <w:pStyle w:val="EMEABodyText"/>
        <w:keepNext/>
        <w:keepLines/>
        <w:widowControl w:val="0"/>
        <w:rPr>
          <w:b/>
          <w:lang w:val="es-ES"/>
        </w:rPr>
      </w:pPr>
      <w:r>
        <w:rPr>
          <w:b/>
          <w:lang w:val="es-ES"/>
        </w:rPr>
        <w:t>Otras fuentes de información</w:t>
      </w:r>
    </w:p>
    <w:p w14:paraId="68E3DEBB" w14:textId="77777777" w:rsidR="00A80C76" w:rsidRDefault="00A80C76">
      <w:pPr>
        <w:pStyle w:val="EMEABodyText"/>
        <w:keepNext/>
        <w:keepLines/>
        <w:widowControl w:val="0"/>
        <w:rPr>
          <w:lang w:val="es-ES"/>
        </w:rPr>
      </w:pPr>
    </w:p>
    <w:p w14:paraId="68E3DEBC" w14:textId="77777777" w:rsidR="00A80C76" w:rsidRDefault="006963B6">
      <w:pPr>
        <w:pStyle w:val="EMEABodyText"/>
        <w:keepNext/>
        <w:keepLines/>
        <w:widowControl w:val="0"/>
        <w:rPr>
          <w:lang w:val="es-ES"/>
        </w:rPr>
      </w:pPr>
      <w:r>
        <w:rPr>
          <w:lang w:val="es-ES"/>
        </w:rPr>
        <w:t>La información detallada de este medicamento está disponible en la página web de la Agencia Europea de Medicamentos:</w:t>
      </w:r>
      <w:del w:id="211" w:author="Author" w:date="2025-10-17T15:00:00Z">
        <w:r>
          <w:rPr>
            <w:lang w:val="es-ES"/>
          </w:rPr>
          <w:delText xml:space="preserve"> </w:delText>
        </w:r>
        <w:r>
          <w:fldChar w:fldCharType="begin"/>
        </w:r>
        <w:r w:rsidRPr="004038D4">
          <w:rPr>
            <w:lang w:val="es-ES_tradnl"/>
          </w:rPr>
          <w:delInstrText xml:space="preserve"> HYPERLINK "http://www.ema.europa.eu/" </w:delInstrText>
        </w:r>
        <w:r>
          <w:fldChar w:fldCharType="separate"/>
        </w:r>
        <w:r>
          <w:rPr>
            <w:rStyle w:val="Hyperlink"/>
            <w:lang w:val="es-ES"/>
          </w:rPr>
          <w:delText>http://www.ema.europa.eu</w:delText>
        </w:r>
        <w:r>
          <w:rPr>
            <w:rStyle w:val="Hyperlink"/>
            <w:lang w:val="es-ES"/>
          </w:rPr>
          <w:fldChar w:fldCharType="end"/>
        </w:r>
      </w:del>
      <w:ins w:id="212" w:author="Author" w:date="2025-10-17T15:00:00Z">
        <w:r w:rsidRPr="004038D4">
          <w:rPr>
            <w:lang w:val="es-ES_tradnl"/>
          </w:rPr>
          <w:t xml:space="preserve"> </w:t>
        </w:r>
        <w:r>
          <w:rPr>
            <w:rStyle w:val="Hyperlink"/>
            <w:lang w:val="es-ES"/>
          </w:rPr>
          <w:t>https://www.ema.europa.eu</w:t>
        </w:r>
      </w:ins>
      <w:r>
        <w:rPr>
          <w:lang w:val="es-ES"/>
        </w:rPr>
        <w:t>.</w:t>
      </w:r>
    </w:p>
    <w:p w14:paraId="68E3DEBD" w14:textId="77777777" w:rsidR="00A80C76" w:rsidRDefault="006963B6">
      <w:pPr>
        <w:pStyle w:val="EMEABodyText"/>
        <w:widowControl w:val="0"/>
        <w:jc w:val="center"/>
        <w:rPr>
          <w:b/>
          <w:lang w:val="es-ES"/>
        </w:rPr>
      </w:pPr>
      <w:r>
        <w:rPr>
          <w:lang w:val="es-ES"/>
        </w:rPr>
        <w:br w:type="page"/>
      </w:r>
      <w:r>
        <w:rPr>
          <w:b/>
          <w:lang w:val="es-ES"/>
        </w:rPr>
        <w:lastRenderedPageBreak/>
        <w:t>Prospecto: información para el usuario</w:t>
      </w:r>
    </w:p>
    <w:p w14:paraId="68E3DEBE" w14:textId="77777777" w:rsidR="00A80C76" w:rsidRDefault="00A80C76">
      <w:pPr>
        <w:pStyle w:val="EMEABodyText"/>
        <w:widowControl w:val="0"/>
        <w:rPr>
          <w:lang w:val="es-ES"/>
        </w:rPr>
      </w:pPr>
    </w:p>
    <w:p w14:paraId="68E3DEBF" w14:textId="77777777" w:rsidR="00A80C76" w:rsidRDefault="006963B6">
      <w:pPr>
        <w:pStyle w:val="EMEATitle"/>
        <w:keepNext w:val="0"/>
        <w:keepLines w:val="0"/>
        <w:widowControl w:val="0"/>
        <w:rPr>
          <w:lang w:val="es-ES"/>
        </w:rPr>
      </w:pPr>
      <w:r>
        <w:rPr>
          <w:lang w:val="es-ES"/>
        </w:rPr>
        <w:t>ABILIFY 1 mg/ml solución oral</w:t>
      </w:r>
    </w:p>
    <w:p w14:paraId="68E3DEC0" w14:textId="77777777" w:rsidR="00A80C76" w:rsidRDefault="00A80C76">
      <w:pPr>
        <w:pStyle w:val="EMEATitle"/>
        <w:keepNext w:val="0"/>
        <w:keepLines w:val="0"/>
        <w:widowControl w:val="0"/>
        <w:rPr>
          <w:b w:val="0"/>
          <w:lang w:val="es-ES"/>
        </w:rPr>
      </w:pPr>
    </w:p>
    <w:p w14:paraId="68E3DEC1" w14:textId="77777777" w:rsidR="00A80C76" w:rsidRDefault="006963B6">
      <w:pPr>
        <w:pStyle w:val="EMEATitle"/>
        <w:keepNext w:val="0"/>
        <w:keepLines w:val="0"/>
        <w:widowControl w:val="0"/>
        <w:rPr>
          <w:b w:val="0"/>
          <w:lang w:val="es-ES"/>
        </w:rPr>
      </w:pPr>
      <w:r>
        <w:rPr>
          <w:b w:val="0"/>
          <w:lang w:val="es-ES"/>
        </w:rPr>
        <w:t>aripiprazol</w:t>
      </w:r>
    </w:p>
    <w:p w14:paraId="68E3DEC2" w14:textId="77777777" w:rsidR="00A80C76" w:rsidRDefault="00A80C76">
      <w:pPr>
        <w:pStyle w:val="EMEABodyText"/>
        <w:widowControl w:val="0"/>
        <w:rPr>
          <w:lang w:val="es-ES"/>
        </w:rPr>
      </w:pPr>
    </w:p>
    <w:p w14:paraId="68E3DEC3" w14:textId="77777777" w:rsidR="00A80C76" w:rsidRDefault="006963B6">
      <w:pPr>
        <w:pStyle w:val="EMEAHeading2"/>
        <w:keepNext w:val="0"/>
        <w:keepLines w:val="0"/>
        <w:widowControl w:val="0"/>
        <w:ind w:left="0" w:firstLine="0"/>
        <w:outlineLvl w:val="9"/>
        <w:rPr>
          <w:lang w:val="es-ES"/>
        </w:rPr>
      </w:pPr>
      <w:r>
        <w:rPr>
          <w:lang w:val="es-ES"/>
        </w:rPr>
        <w:t>Lea todo el prospecto detenidamente antes de empezar a tomar este medicamento, porque contiene información importante para usted.</w:t>
      </w:r>
    </w:p>
    <w:p w14:paraId="68E3DEC4"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Conserve este prospecto, ya que puede tener que volver a leerlo.</w:t>
      </w:r>
    </w:p>
    <w:p w14:paraId="68E3DEC5" w14:textId="77777777" w:rsidR="00A80C76" w:rsidRDefault="006963B6">
      <w:pPr>
        <w:pStyle w:val="EMEABodyTextIndent"/>
        <w:widowControl w:val="0"/>
        <w:numPr>
          <w:ilvl w:val="0"/>
          <w:numId w:val="0"/>
        </w:numPr>
        <w:rPr>
          <w:lang w:val="es-ES"/>
        </w:rPr>
      </w:pPr>
      <w:r>
        <w:rPr>
          <w:b/>
          <w:color w:val="000000"/>
          <w:lang w:val="es-ES"/>
        </w:rPr>
        <w:t>•</w:t>
      </w:r>
      <w:r>
        <w:rPr>
          <w:b/>
          <w:color w:val="000000"/>
          <w:lang w:val="es-ES"/>
        </w:rPr>
        <w:tab/>
      </w:r>
      <w:r>
        <w:rPr>
          <w:lang w:val="es-ES"/>
        </w:rPr>
        <w:t>Si tiene alguna duda, consulte a su médico o farmacéutico.</w:t>
      </w:r>
    </w:p>
    <w:p w14:paraId="68E3DEC6"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Este medicamento se le ha recetado solamente a usted, y no debe dárselo a otras personas aunque tengan los mismos síntomas que usted, ya que puede perjudicarles.</w:t>
      </w:r>
    </w:p>
    <w:p w14:paraId="68E3DEC7"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Si experimenta efectos adversos, consulte a su médico o farmacéutico, incluso si se trata de efectos adversos que no aparecen en este prospecto. Ver sección 4.</w:t>
      </w:r>
    </w:p>
    <w:p w14:paraId="68E3DEC8" w14:textId="77777777" w:rsidR="00A80C76" w:rsidRDefault="00A80C76">
      <w:pPr>
        <w:pStyle w:val="EMEABodyText"/>
        <w:widowControl w:val="0"/>
        <w:rPr>
          <w:lang w:val="es-ES"/>
        </w:rPr>
      </w:pPr>
    </w:p>
    <w:p w14:paraId="68E3DEC9" w14:textId="77777777" w:rsidR="00A80C76" w:rsidRDefault="006963B6">
      <w:pPr>
        <w:pStyle w:val="EMEAHeading2"/>
        <w:keepNext w:val="0"/>
        <w:keepLines w:val="0"/>
        <w:widowControl w:val="0"/>
        <w:outlineLvl w:val="9"/>
        <w:rPr>
          <w:lang w:val="es-ES"/>
        </w:rPr>
      </w:pPr>
      <w:r>
        <w:rPr>
          <w:lang w:val="es-ES"/>
        </w:rPr>
        <w:t>Contenido del prospecto</w:t>
      </w:r>
    </w:p>
    <w:p w14:paraId="68E3DECA" w14:textId="77777777" w:rsidR="00A80C76" w:rsidRDefault="006963B6">
      <w:pPr>
        <w:pStyle w:val="EMEABodyText"/>
        <w:widowControl w:val="0"/>
        <w:tabs>
          <w:tab w:val="left" w:pos="567"/>
        </w:tabs>
        <w:ind w:left="567" w:hanging="567"/>
        <w:rPr>
          <w:lang w:val="es-ES"/>
        </w:rPr>
      </w:pPr>
      <w:r>
        <w:rPr>
          <w:lang w:val="es-ES"/>
        </w:rPr>
        <w:t>1.</w:t>
      </w:r>
      <w:r>
        <w:rPr>
          <w:lang w:val="es-ES"/>
        </w:rPr>
        <w:tab/>
        <w:t>Qué es ABILIFY y para qué se utiliza</w:t>
      </w:r>
    </w:p>
    <w:p w14:paraId="68E3DECB" w14:textId="77777777" w:rsidR="00A80C76" w:rsidRDefault="006963B6">
      <w:pPr>
        <w:pStyle w:val="EMEABodyText"/>
        <w:widowControl w:val="0"/>
        <w:tabs>
          <w:tab w:val="left" w:pos="567"/>
        </w:tabs>
        <w:ind w:left="567" w:hanging="567"/>
        <w:rPr>
          <w:lang w:val="es-ES"/>
        </w:rPr>
      </w:pPr>
      <w:r>
        <w:rPr>
          <w:lang w:val="es-ES"/>
        </w:rPr>
        <w:t>2.</w:t>
      </w:r>
      <w:r>
        <w:rPr>
          <w:lang w:val="es-ES"/>
        </w:rPr>
        <w:tab/>
        <w:t>Qué necesita saber antes de empezar a tomar ABILIFY</w:t>
      </w:r>
    </w:p>
    <w:p w14:paraId="68E3DECC" w14:textId="77777777" w:rsidR="00A80C76" w:rsidRDefault="006963B6">
      <w:pPr>
        <w:pStyle w:val="EMEABodyText"/>
        <w:widowControl w:val="0"/>
        <w:tabs>
          <w:tab w:val="left" w:pos="567"/>
        </w:tabs>
        <w:ind w:left="567" w:hanging="567"/>
        <w:rPr>
          <w:lang w:val="es-ES"/>
        </w:rPr>
      </w:pPr>
      <w:r>
        <w:rPr>
          <w:lang w:val="es-ES"/>
        </w:rPr>
        <w:t>3.</w:t>
      </w:r>
      <w:r>
        <w:rPr>
          <w:lang w:val="es-ES"/>
        </w:rPr>
        <w:tab/>
        <w:t>Cómo tomar ABILIFY</w:t>
      </w:r>
    </w:p>
    <w:p w14:paraId="68E3DECD" w14:textId="77777777" w:rsidR="00A80C76" w:rsidRDefault="006963B6">
      <w:pPr>
        <w:pStyle w:val="EMEABodyText"/>
        <w:widowControl w:val="0"/>
        <w:tabs>
          <w:tab w:val="left" w:pos="567"/>
        </w:tabs>
        <w:ind w:left="567" w:hanging="567"/>
        <w:rPr>
          <w:lang w:val="es-ES"/>
        </w:rPr>
      </w:pPr>
      <w:r>
        <w:rPr>
          <w:lang w:val="es-ES"/>
        </w:rPr>
        <w:t>4.</w:t>
      </w:r>
      <w:r>
        <w:rPr>
          <w:lang w:val="es-ES"/>
        </w:rPr>
        <w:tab/>
        <w:t>Posibles efectos adversos</w:t>
      </w:r>
    </w:p>
    <w:p w14:paraId="68E3DECE" w14:textId="77777777" w:rsidR="00A80C76" w:rsidRDefault="006963B6">
      <w:pPr>
        <w:pStyle w:val="EMEABodyText"/>
        <w:widowControl w:val="0"/>
        <w:tabs>
          <w:tab w:val="left" w:pos="567"/>
        </w:tabs>
        <w:ind w:left="567" w:hanging="567"/>
        <w:rPr>
          <w:lang w:val="es-ES"/>
        </w:rPr>
      </w:pPr>
      <w:r>
        <w:rPr>
          <w:lang w:val="es-ES"/>
        </w:rPr>
        <w:t>5.</w:t>
      </w:r>
      <w:r>
        <w:rPr>
          <w:lang w:val="es-ES"/>
        </w:rPr>
        <w:tab/>
        <w:t>Conservación de ABILIFY</w:t>
      </w:r>
    </w:p>
    <w:p w14:paraId="68E3DECF" w14:textId="77777777" w:rsidR="00A80C76" w:rsidRDefault="006963B6">
      <w:pPr>
        <w:pStyle w:val="EMEABodyText"/>
        <w:widowControl w:val="0"/>
        <w:tabs>
          <w:tab w:val="left" w:pos="567"/>
        </w:tabs>
        <w:ind w:left="567" w:hanging="567"/>
        <w:rPr>
          <w:lang w:val="es-ES"/>
        </w:rPr>
      </w:pPr>
      <w:r>
        <w:rPr>
          <w:lang w:val="es-ES"/>
        </w:rPr>
        <w:t>6.</w:t>
      </w:r>
      <w:r>
        <w:rPr>
          <w:lang w:val="es-ES"/>
        </w:rPr>
        <w:tab/>
        <w:t>Contenido del envase e información adicional</w:t>
      </w:r>
    </w:p>
    <w:p w14:paraId="68E3DED0" w14:textId="77777777" w:rsidR="00A80C76" w:rsidRDefault="00A80C76">
      <w:pPr>
        <w:pStyle w:val="EMEABodyText"/>
        <w:widowControl w:val="0"/>
        <w:rPr>
          <w:lang w:val="es-ES"/>
        </w:rPr>
      </w:pPr>
    </w:p>
    <w:p w14:paraId="68E3DED1" w14:textId="77777777" w:rsidR="00A80C76" w:rsidRDefault="00A80C76">
      <w:pPr>
        <w:pStyle w:val="EMEABodyText"/>
        <w:widowControl w:val="0"/>
        <w:rPr>
          <w:lang w:val="es-ES"/>
        </w:rPr>
      </w:pPr>
    </w:p>
    <w:p w14:paraId="68E3DED2" w14:textId="77777777" w:rsidR="00A80C76" w:rsidRDefault="006963B6">
      <w:pPr>
        <w:pStyle w:val="EMEAHeading1"/>
        <w:keepNext w:val="0"/>
        <w:keepLines w:val="0"/>
        <w:widowControl w:val="0"/>
        <w:tabs>
          <w:tab w:val="left" w:pos="567"/>
        </w:tabs>
        <w:outlineLvl w:val="9"/>
        <w:rPr>
          <w:lang w:val="es-ES"/>
        </w:rPr>
      </w:pPr>
      <w:r>
        <w:rPr>
          <w:caps w:val="0"/>
          <w:lang w:val="es-ES"/>
        </w:rPr>
        <w:t>1.</w:t>
      </w:r>
      <w:r>
        <w:rPr>
          <w:caps w:val="0"/>
          <w:lang w:val="es-ES"/>
        </w:rPr>
        <w:tab/>
        <w:t>Qué es ABILIFY y para qué se utiliza</w:t>
      </w:r>
    </w:p>
    <w:p w14:paraId="68E3DED3" w14:textId="77777777" w:rsidR="00A80C76" w:rsidRDefault="00A80C76">
      <w:pPr>
        <w:pStyle w:val="EMEABodyText"/>
        <w:widowControl w:val="0"/>
        <w:rPr>
          <w:lang w:val="es-ES"/>
        </w:rPr>
      </w:pPr>
    </w:p>
    <w:p w14:paraId="68E3DED4" w14:textId="77777777" w:rsidR="00A80C76" w:rsidRDefault="006963B6">
      <w:pPr>
        <w:rPr>
          <w:lang w:val="es-ES"/>
        </w:rPr>
      </w:pPr>
      <w:r>
        <w:rPr>
          <w:lang w:val="es-ES"/>
        </w:rPr>
        <w:t>ABILIFY</w:t>
      </w:r>
      <w:r>
        <w:rPr>
          <w:rStyle w:val="hps"/>
          <w:lang w:val="es-ES"/>
        </w:rPr>
        <w:t xml:space="preserve"> contiene el</w:t>
      </w:r>
      <w:r>
        <w:rPr>
          <w:lang w:val="es-ES"/>
        </w:rPr>
        <w:t xml:space="preserve"> </w:t>
      </w:r>
      <w:r>
        <w:rPr>
          <w:rStyle w:val="hps"/>
          <w:lang w:val="es-ES"/>
        </w:rPr>
        <w:t>principio activo aripiprazol</w:t>
      </w:r>
      <w:r>
        <w:rPr>
          <w:lang w:val="es-ES"/>
        </w:rPr>
        <w:t xml:space="preserve"> </w:t>
      </w:r>
      <w:r>
        <w:rPr>
          <w:rStyle w:val="hps"/>
          <w:lang w:val="es-ES"/>
        </w:rPr>
        <w:t xml:space="preserve">y </w:t>
      </w:r>
      <w:r>
        <w:rPr>
          <w:lang w:val="es-ES"/>
        </w:rPr>
        <w:t>pertenece a un grupo de medicamentos denominados antipsicóticos. Se utiliza para tratar adultos y adolescentes de 15 años o más que padecen una enfermedad caracterizada por síntomas tales como oír, ver y sentir cosas que no existen, desconfianza, creencias erróneas, habla incoherente y monotonía emocional y de comportamiento. Las personas en este estado pueden también sentirse deprimidas, culpables, inquietas o tensas.</w:t>
      </w:r>
    </w:p>
    <w:p w14:paraId="68E3DED5" w14:textId="77777777" w:rsidR="00A80C76" w:rsidRDefault="00A80C76">
      <w:pPr>
        <w:rPr>
          <w:lang w:val="es-ES"/>
        </w:rPr>
      </w:pPr>
    </w:p>
    <w:p w14:paraId="68E3DED6" w14:textId="77777777" w:rsidR="00A80C76" w:rsidRDefault="006963B6">
      <w:pPr>
        <w:pStyle w:val="EMEABodyText"/>
        <w:widowControl w:val="0"/>
        <w:rPr>
          <w:lang w:val="es-ES"/>
        </w:rPr>
      </w:pPr>
      <w:r>
        <w:rPr>
          <w:lang w:val="es-ES"/>
        </w:rPr>
        <w:t>ABILIFY se utiliza para tratar adultos y adolescentes de 13 años o más que padecen un trastorno caracterizado por síntomas tales como sentirse eufórico, tener una energía exagerada, necesidad de dormir mucho menos de lo habitual, hablar muy deprisa con fuga de ideas y a veces, una irritabilidad grave. En adultos también previene esta situación en pacientes que han respondido al tratamiento con ABILIFY.</w:t>
      </w:r>
    </w:p>
    <w:p w14:paraId="68E3DED7" w14:textId="77777777" w:rsidR="00A80C76" w:rsidRDefault="00A80C76">
      <w:pPr>
        <w:pStyle w:val="EMEABodyText"/>
        <w:widowControl w:val="0"/>
        <w:rPr>
          <w:lang w:val="es-ES"/>
        </w:rPr>
      </w:pPr>
    </w:p>
    <w:p w14:paraId="68E3DED8" w14:textId="77777777" w:rsidR="00A80C76" w:rsidRDefault="00A80C76">
      <w:pPr>
        <w:pStyle w:val="EMEABodyText"/>
        <w:widowControl w:val="0"/>
        <w:rPr>
          <w:lang w:val="es-ES"/>
        </w:rPr>
      </w:pPr>
    </w:p>
    <w:p w14:paraId="68E3DED9" w14:textId="77777777" w:rsidR="00A80C76" w:rsidRDefault="006963B6">
      <w:pPr>
        <w:pStyle w:val="EMEAHeading1"/>
        <w:keepNext w:val="0"/>
        <w:keepLines w:val="0"/>
        <w:widowControl w:val="0"/>
        <w:tabs>
          <w:tab w:val="left" w:pos="567"/>
        </w:tabs>
        <w:outlineLvl w:val="9"/>
        <w:rPr>
          <w:lang w:val="es-ES"/>
        </w:rPr>
      </w:pPr>
      <w:r>
        <w:rPr>
          <w:caps w:val="0"/>
          <w:lang w:val="es-ES"/>
        </w:rPr>
        <w:t>2.</w:t>
      </w:r>
      <w:r>
        <w:rPr>
          <w:caps w:val="0"/>
          <w:lang w:val="es-ES"/>
        </w:rPr>
        <w:tab/>
        <w:t>Qué necesita saber antes de empezar a tomar ABILIFY</w:t>
      </w:r>
    </w:p>
    <w:p w14:paraId="68E3DEDA" w14:textId="77777777" w:rsidR="00A80C76" w:rsidRDefault="00A80C76">
      <w:pPr>
        <w:pStyle w:val="EMEABodyText"/>
        <w:widowControl w:val="0"/>
        <w:rPr>
          <w:lang w:val="es-ES"/>
        </w:rPr>
      </w:pPr>
    </w:p>
    <w:p w14:paraId="68E3DEDB" w14:textId="77777777" w:rsidR="00A80C76" w:rsidRDefault="006963B6">
      <w:pPr>
        <w:pStyle w:val="EMEABodyText"/>
        <w:widowControl w:val="0"/>
        <w:rPr>
          <w:b/>
          <w:lang w:val="es-ES"/>
        </w:rPr>
      </w:pPr>
      <w:r>
        <w:rPr>
          <w:b/>
          <w:lang w:val="es-ES"/>
        </w:rPr>
        <w:t>No tome ABILIFY</w:t>
      </w:r>
    </w:p>
    <w:p w14:paraId="68E3DEDC"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si es alérgico a aripiprazol o a alguno de los demás componentes de este medicamento (incluidos en la sección 6).</w:t>
      </w:r>
    </w:p>
    <w:p w14:paraId="68E3DEDD" w14:textId="77777777" w:rsidR="00A80C76" w:rsidRDefault="00A80C76">
      <w:pPr>
        <w:pStyle w:val="EMEABodyText"/>
        <w:widowControl w:val="0"/>
        <w:rPr>
          <w:lang w:val="es-ES"/>
        </w:rPr>
      </w:pPr>
    </w:p>
    <w:p w14:paraId="68E3DEDE" w14:textId="77777777" w:rsidR="00A80C76" w:rsidRDefault="006963B6">
      <w:pPr>
        <w:pStyle w:val="EMEAHeading2"/>
        <w:keepNext w:val="0"/>
        <w:keepLines w:val="0"/>
        <w:widowControl w:val="0"/>
        <w:outlineLvl w:val="9"/>
        <w:rPr>
          <w:lang w:val="es-ES"/>
        </w:rPr>
      </w:pPr>
      <w:r>
        <w:rPr>
          <w:lang w:val="es-ES"/>
        </w:rPr>
        <w:t>Advertencias y precauciones</w:t>
      </w:r>
    </w:p>
    <w:p w14:paraId="68E3DEDF" w14:textId="77777777" w:rsidR="00A80C76" w:rsidRDefault="006963B6">
      <w:pPr>
        <w:pStyle w:val="EMEAHeading2"/>
        <w:keepNext w:val="0"/>
        <w:keepLines w:val="0"/>
        <w:widowControl w:val="0"/>
        <w:outlineLvl w:val="9"/>
        <w:rPr>
          <w:lang w:val="es-ES"/>
        </w:rPr>
      </w:pPr>
      <w:r>
        <w:rPr>
          <w:b w:val="0"/>
          <w:lang w:val="es-ES"/>
        </w:rPr>
        <w:t>Consulte a su médico antes de empezar a tomar ABILIFY.</w:t>
      </w:r>
    </w:p>
    <w:p w14:paraId="68E3DEE0" w14:textId="77777777" w:rsidR="00A80C76" w:rsidRDefault="00A80C76">
      <w:pPr>
        <w:pStyle w:val="EMEABodyText"/>
        <w:rPr>
          <w:lang w:val="es-ES"/>
        </w:rPr>
      </w:pPr>
    </w:p>
    <w:p w14:paraId="68E3DEE1" w14:textId="77777777" w:rsidR="00A80C76" w:rsidRDefault="006963B6">
      <w:pPr>
        <w:pStyle w:val="EMEABodyText"/>
        <w:rPr>
          <w:iCs/>
          <w:lang w:val="es-ES"/>
        </w:rPr>
      </w:pPr>
      <w:r>
        <w:rPr>
          <w:iCs/>
          <w:lang w:val="es-ES"/>
        </w:rPr>
        <w:t xml:space="preserve">Se han comunicado casos de pacientes que experimentan pensamientos y comportamientos suicidas durante el tratamiento con </w:t>
      </w:r>
      <w:ins w:id="213" w:author="Author" w:date="2025-10-17T15:01:00Z">
        <w:r>
          <w:rPr>
            <w:iCs/>
            <w:lang w:val="es-ES"/>
          </w:rPr>
          <w:t>este medicamento</w:t>
        </w:r>
      </w:ins>
      <w:del w:id="214" w:author="Author" w:date="2025-10-17T15:01:00Z">
        <w:r>
          <w:rPr>
            <w:iCs/>
            <w:lang w:val="es-ES"/>
          </w:rPr>
          <w:delText>aripiprazol</w:delText>
        </w:r>
      </w:del>
      <w:r>
        <w:rPr>
          <w:iCs/>
          <w:lang w:val="es-ES"/>
        </w:rPr>
        <w:t>. Informe a su médico inmediatamente si tiene pensamientos o sentimientos de dañarse a sí mismo</w:t>
      </w:r>
      <w:ins w:id="215" w:author="Author" w:date="2025-10-17T15:01:00Z">
        <w:r>
          <w:rPr>
            <w:iCs/>
            <w:lang w:val="es-ES"/>
          </w:rPr>
          <w:t xml:space="preserve"> antes o después de tomar ABILIFY</w:t>
        </w:r>
      </w:ins>
      <w:r>
        <w:rPr>
          <w:iCs/>
          <w:lang w:val="es-ES"/>
        </w:rPr>
        <w:t>.</w:t>
      </w:r>
    </w:p>
    <w:p w14:paraId="68E3DEE2" w14:textId="77777777" w:rsidR="00A80C76" w:rsidRDefault="00A80C76">
      <w:pPr>
        <w:pStyle w:val="EMEABodyText"/>
        <w:rPr>
          <w:lang w:val="es-ES"/>
        </w:rPr>
      </w:pPr>
    </w:p>
    <w:p w14:paraId="68E3DEE3" w14:textId="77777777" w:rsidR="00A80C76" w:rsidRDefault="006963B6">
      <w:pPr>
        <w:pStyle w:val="EMEABodyText"/>
        <w:rPr>
          <w:iCs/>
          <w:lang w:val="es-ES"/>
        </w:rPr>
      </w:pPr>
      <w:r>
        <w:rPr>
          <w:iCs/>
          <w:lang w:val="es-ES"/>
        </w:rPr>
        <w:t xml:space="preserve">Antes de empezar el tratamiento con </w:t>
      </w:r>
      <w:r>
        <w:rPr>
          <w:lang w:val="es-ES"/>
        </w:rPr>
        <w:t>ABILIFY</w:t>
      </w:r>
      <w:r>
        <w:rPr>
          <w:iCs/>
          <w:lang w:val="es-ES"/>
        </w:rPr>
        <w:t>, dígale a su médico si sufre de</w:t>
      </w:r>
    </w:p>
    <w:p w14:paraId="68E3DEE4"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niveles altos de azúcar en sangre (caracterizado por síntomas como sed excesiva, aumento de la cantidad de orina, aumento del apetito y sensación de debilidad) o antecedentes familiares de diabetes;</w:t>
      </w:r>
    </w:p>
    <w:p w14:paraId="68E3DEE5"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iCs/>
          <w:lang w:val="es-ES"/>
        </w:rPr>
        <w:t xml:space="preserve">convulsiones, ya que su médico puede querer controlarlo </w:t>
      </w:r>
      <w:r>
        <w:rPr>
          <w:lang w:val="es-ES"/>
        </w:rPr>
        <w:t>más de cerca;</w:t>
      </w:r>
    </w:p>
    <w:p w14:paraId="68E3DEE6" w14:textId="77777777" w:rsidR="00A80C76" w:rsidRDefault="006963B6">
      <w:pPr>
        <w:pStyle w:val="EMEABodyTextIndent"/>
        <w:widowControl w:val="0"/>
        <w:numPr>
          <w:ilvl w:val="0"/>
          <w:numId w:val="0"/>
        </w:numPr>
        <w:ind w:left="567" w:hanging="567"/>
        <w:rPr>
          <w:lang w:val="es-ES"/>
        </w:rPr>
      </w:pPr>
      <w:r>
        <w:rPr>
          <w:b/>
          <w:color w:val="000000"/>
          <w:lang w:val="es-ES"/>
        </w:rPr>
        <w:lastRenderedPageBreak/>
        <w:t>•</w:t>
      </w:r>
      <w:r>
        <w:rPr>
          <w:b/>
          <w:color w:val="000000"/>
          <w:lang w:val="es-ES"/>
        </w:rPr>
        <w:tab/>
      </w:r>
      <w:r>
        <w:rPr>
          <w:lang w:val="es-ES"/>
        </w:rPr>
        <w:t>movimientos musculares irregulares e involuntarios, especialmente en la cara;</w:t>
      </w:r>
    </w:p>
    <w:p w14:paraId="68E3DEE7"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iCs/>
          <w:lang w:val="es-ES"/>
        </w:rPr>
        <w:t>enfermedades cardiovasculares (enfermedades del corazón y la circulación), antecedentes familiares de enfermedad cardiovascular, ictus o mini ictus, presión sanguínea anormal;</w:t>
      </w:r>
    </w:p>
    <w:p w14:paraId="68E3DEE8"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coágulos sanguíneos o antecedentes familiares de coágulos sanguíneos, ya que los antipsicóticos han sido asociados con la formación de coágulos sanguíneos;</w:t>
      </w:r>
    </w:p>
    <w:p w14:paraId="68E3DEE9"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antecedentes de adicción al juego.</w:t>
      </w:r>
    </w:p>
    <w:p w14:paraId="68E3DEEA" w14:textId="77777777" w:rsidR="00A80C76" w:rsidRDefault="00A80C76">
      <w:pPr>
        <w:pStyle w:val="EMEABodyText"/>
        <w:widowControl w:val="0"/>
        <w:rPr>
          <w:lang w:val="es-ES"/>
        </w:rPr>
      </w:pPr>
    </w:p>
    <w:p w14:paraId="68E3DEEB" w14:textId="77777777" w:rsidR="00A80C76" w:rsidRDefault="006963B6">
      <w:pPr>
        <w:pStyle w:val="EMEABodyText"/>
        <w:widowControl w:val="0"/>
        <w:rPr>
          <w:lang w:val="es-ES"/>
        </w:rPr>
      </w:pPr>
      <w:r>
        <w:rPr>
          <w:lang w:val="es-ES"/>
        </w:rPr>
        <w:t>Si nota que está ganando peso, desarrolla movimientos inusuales, experimenta somnolencia que interfiere con sus actividades diarias normales, tiene alguna dificultad al tragar o presenta síntomas alérgicos, por favor informe a su médico.</w:t>
      </w:r>
    </w:p>
    <w:p w14:paraId="68E3DEEC" w14:textId="77777777" w:rsidR="00A80C76" w:rsidRDefault="00A80C76">
      <w:pPr>
        <w:pStyle w:val="EMEABodyText"/>
        <w:widowControl w:val="0"/>
        <w:rPr>
          <w:lang w:val="es-ES"/>
        </w:rPr>
      </w:pPr>
    </w:p>
    <w:p w14:paraId="68E3DEED" w14:textId="77777777" w:rsidR="00A80C76" w:rsidRDefault="006963B6">
      <w:pPr>
        <w:pStyle w:val="EMEABodyText"/>
        <w:widowControl w:val="0"/>
        <w:rPr>
          <w:lang w:val="es-ES"/>
        </w:rPr>
      </w:pPr>
      <w:r>
        <w:rPr>
          <w:lang w:val="es-ES"/>
        </w:rPr>
        <w:t>Si padece demencia (pérdida de memoria y otras capacidades mentales), usted o la persona que le cuida o familiar, deberá informar a su médico si alguna vez ha tenido un ictus o “mini” ictus.</w:t>
      </w:r>
    </w:p>
    <w:p w14:paraId="68E3DEEE" w14:textId="77777777" w:rsidR="00A80C76" w:rsidRDefault="00A80C76">
      <w:pPr>
        <w:pStyle w:val="EMEABodyText"/>
        <w:widowControl w:val="0"/>
        <w:rPr>
          <w:lang w:val="es-ES"/>
        </w:rPr>
      </w:pPr>
    </w:p>
    <w:p w14:paraId="68E3DEEF" w14:textId="77777777" w:rsidR="00A80C76" w:rsidRDefault="006963B6">
      <w:pPr>
        <w:pStyle w:val="EMEABodyText"/>
        <w:widowControl w:val="0"/>
        <w:rPr>
          <w:lang w:val="es-ES"/>
        </w:rPr>
      </w:pPr>
      <w:r>
        <w:rPr>
          <w:lang w:val="es-ES"/>
        </w:rPr>
        <w:t>Hable inmediatamente con su médico si tiene pensamientos o sentimientos de dañarse a sí mismo. Se han notificado casos de pacientes que experimentan pensamientos y comportamiento suicida durante el tratamiento con aripiprazol.</w:t>
      </w:r>
    </w:p>
    <w:p w14:paraId="68E3DEF0" w14:textId="77777777" w:rsidR="00A80C76" w:rsidRDefault="00A80C76">
      <w:pPr>
        <w:pStyle w:val="EMEABodyText"/>
        <w:widowControl w:val="0"/>
        <w:rPr>
          <w:lang w:val="es-ES"/>
        </w:rPr>
      </w:pPr>
    </w:p>
    <w:p w14:paraId="68E3DEF1" w14:textId="77777777" w:rsidR="00A80C76" w:rsidRDefault="006963B6">
      <w:pPr>
        <w:pStyle w:val="EMEABodyText"/>
        <w:widowControl w:val="0"/>
        <w:rPr>
          <w:lang w:val="es-ES"/>
        </w:rPr>
      </w:pPr>
      <w:r>
        <w:rPr>
          <w:lang w:val="es-ES"/>
        </w:rPr>
        <w:t>Hable inmediatamente con su médico si nota entumecimiento o rigidez de los músculos con fiebre alta, sudores, alteración del estado mental, o latido del corazón muy rápido o irregular.</w:t>
      </w:r>
    </w:p>
    <w:p w14:paraId="68E3DEF2" w14:textId="77777777" w:rsidR="00A80C76" w:rsidRDefault="00A80C76">
      <w:pPr>
        <w:pStyle w:val="EMEABodyText"/>
        <w:rPr>
          <w:iCs/>
          <w:lang w:val="es-ES"/>
        </w:rPr>
      </w:pPr>
    </w:p>
    <w:p w14:paraId="68E3DEF3" w14:textId="77777777" w:rsidR="00A80C76" w:rsidRDefault="006963B6">
      <w:pPr>
        <w:pStyle w:val="EMEABodyText"/>
        <w:rPr>
          <w:iCs/>
          <w:lang w:val="es-ES"/>
        </w:rPr>
      </w:pPr>
      <w:r>
        <w:rPr>
          <w:iCs/>
          <w:lang w:val="es-ES"/>
        </w:rPr>
        <w:t>Informe a su médico si usted, su familia o cuidador notan que está desarrollando impulsos o ansias de comportarse de forma inusual en usted y que no se puede resistir al impulso, instinto o tentación de llevar a cabo ciertas actividades que pueden dañarle a usted o a otros. Esto se denomina trastorno del control de los impulsos y puede incluir comportamientos como adicción al juego, ingesta o gasto excesivo, apetito sexual anormalmente alto o preocupación por un aumento de los pensamientos y sentimientos sexuales.</w:t>
      </w:r>
    </w:p>
    <w:p w14:paraId="68E3DEF4" w14:textId="77777777" w:rsidR="00A80C76" w:rsidRDefault="006963B6">
      <w:pPr>
        <w:pStyle w:val="EMEABodyText"/>
        <w:rPr>
          <w:iCs/>
          <w:u w:val="single"/>
          <w:lang w:val="es-ES"/>
        </w:rPr>
      </w:pPr>
      <w:r>
        <w:rPr>
          <w:iCs/>
          <w:u w:val="single"/>
          <w:lang w:val="es-ES"/>
        </w:rPr>
        <w:t>Su médico puede considerar ajustar o interrumpir la dosis.</w:t>
      </w:r>
    </w:p>
    <w:p w14:paraId="68E3DEF5" w14:textId="77777777" w:rsidR="00A80C76" w:rsidRDefault="00A80C76">
      <w:pPr>
        <w:pStyle w:val="EMEABodyText"/>
        <w:rPr>
          <w:iCs/>
          <w:lang w:val="es-ES"/>
        </w:rPr>
      </w:pPr>
    </w:p>
    <w:p w14:paraId="68E3DEF6" w14:textId="77777777" w:rsidR="00A80C76" w:rsidRDefault="006963B6">
      <w:pPr>
        <w:pStyle w:val="EMEABodyText"/>
        <w:rPr>
          <w:iCs/>
          <w:lang w:val="es-ES"/>
        </w:rPr>
      </w:pPr>
      <w:del w:id="216" w:author="Author" w:date="2025-10-17T15:01:00Z">
        <w:r>
          <w:rPr>
            <w:iCs/>
            <w:lang w:val="es-ES"/>
          </w:rPr>
          <w:delText>El aripiprazol</w:delText>
        </w:r>
      </w:del>
      <w:ins w:id="217" w:author="Author" w:date="2025-10-17T15:01:00Z">
        <w:r>
          <w:rPr>
            <w:iCs/>
            <w:lang w:val="es-ES"/>
          </w:rPr>
          <w:t>Este medicamento</w:t>
        </w:r>
      </w:ins>
      <w:r>
        <w:rPr>
          <w:iCs/>
          <w:lang w:val="es-ES"/>
        </w:rPr>
        <w:t xml:space="preserve"> puede causar somnolencia, caída de la tensión arterial al levantarse, mareos y cambios en la capacidad para moverse y mantener el equilibrio, lo que podría provocar caídas. Se debe tener precaución, especialmente si usted es un paciente anciano o padece algo de debilidad.</w:t>
      </w:r>
    </w:p>
    <w:p w14:paraId="68E3DEF7" w14:textId="77777777" w:rsidR="00A80C76" w:rsidRDefault="00A80C76">
      <w:pPr>
        <w:pStyle w:val="EMEABodyText"/>
        <w:rPr>
          <w:iCs/>
          <w:lang w:val="es-ES"/>
        </w:rPr>
      </w:pPr>
    </w:p>
    <w:p w14:paraId="68E3DEF8" w14:textId="77777777" w:rsidR="00A80C76" w:rsidRDefault="006963B6">
      <w:pPr>
        <w:pStyle w:val="EMEABodyText"/>
        <w:widowControl w:val="0"/>
        <w:rPr>
          <w:b/>
          <w:bCs/>
          <w:lang w:val="es-ES"/>
        </w:rPr>
      </w:pPr>
      <w:r>
        <w:rPr>
          <w:b/>
          <w:bCs/>
          <w:lang w:val="es-ES"/>
        </w:rPr>
        <w:t>Niños y adolescentes</w:t>
      </w:r>
    </w:p>
    <w:p w14:paraId="68E3DEF9" w14:textId="77777777" w:rsidR="00A80C76" w:rsidRDefault="006963B6">
      <w:pPr>
        <w:rPr>
          <w:rFonts w:eastAsia="MS Mincho"/>
          <w:iCs/>
          <w:color w:val="000000"/>
          <w:lang w:val="es-ES"/>
        </w:rPr>
      </w:pPr>
      <w:r>
        <w:rPr>
          <w:rFonts w:eastAsia="MS Mincho"/>
          <w:iCs/>
          <w:color w:val="000000"/>
          <w:lang w:val="es-ES"/>
        </w:rPr>
        <w:t>No utilice este medicamento en niños y adolescentes menores de 13 años. Se desconoce si es seguro y efectivo en estos pacientes.</w:t>
      </w:r>
    </w:p>
    <w:p w14:paraId="68E3DEFA" w14:textId="77777777" w:rsidR="00A80C76" w:rsidRDefault="00A80C76">
      <w:pPr>
        <w:pStyle w:val="EMEABodyText"/>
        <w:widowControl w:val="0"/>
        <w:rPr>
          <w:b/>
          <w:lang w:val="es-ES"/>
        </w:rPr>
      </w:pPr>
    </w:p>
    <w:p w14:paraId="68E3DEFB" w14:textId="77777777" w:rsidR="00A80C76" w:rsidRDefault="006963B6">
      <w:pPr>
        <w:pStyle w:val="EMEABodyText"/>
        <w:widowControl w:val="0"/>
        <w:rPr>
          <w:b/>
          <w:bCs/>
          <w:lang w:val="es-ES"/>
        </w:rPr>
      </w:pPr>
      <w:r>
        <w:rPr>
          <w:b/>
          <w:bCs/>
          <w:lang w:val="es-ES"/>
        </w:rPr>
        <w:t>Otros medicamentos y ABILIFY</w:t>
      </w:r>
    </w:p>
    <w:p w14:paraId="68E3DEFC" w14:textId="77777777" w:rsidR="00A80C76" w:rsidRDefault="006963B6">
      <w:pPr>
        <w:pStyle w:val="EMEABodyText"/>
        <w:widowControl w:val="0"/>
        <w:rPr>
          <w:lang w:val="es-ES"/>
        </w:rPr>
      </w:pPr>
      <w:r>
        <w:rPr>
          <w:lang w:val="es-ES"/>
        </w:rPr>
        <w:t>Informe a su médico o farmacéutico si está tomando, ha tomado recientemente o pudiera tener que tomar cualquier otro medicamento, incluidos los medicamentos sin receta.</w:t>
      </w:r>
    </w:p>
    <w:p w14:paraId="68E3DEFD" w14:textId="77777777" w:rsidR="00A80C76" w:rsidRDefault="00A80C76">
      <w:pPr>
        <w:pStyle w:val="EMEABodyText"/>
        <w:widowControl w:val="0"/>
        <w:rPr>
          <w:lang w:val="es-ES"/>
        </w:rPr>
      </w:pPr>
    </w:p>
    <w:p w14:paraId="68E3DEFE" w14:textId="77777777" w:rsidR="00A80C76" w:rsidRDefault="006963B6">
      <w:pPr>
        <w:pStyle w:val="EMEABodyText"/>
        <w:widowControl w:val="0"/>
        <w:rPr>
          <w:lang w:val="es-ES"/>
        </w:rPr>
      </w:pPr>
      <w:r>
        <w:rPr>
          <w:lang w:val="es-ES"/>
        </w:rPr>
        <w:t>Medicamentos que bajan la presión sangu</w:t>
      </w:r>
      <w:r>
        <w:rPr>
          <w:snapToGrid w:val="0"/>
          <w:lang w:val="es-ES"/>
        </w:rPr>
        <w:t>í</w:t>
      </w:r>
      <w:r>
        <w:rPr>
          <w:lang w:val="es-ES"/>
        </w:rPr>
        <w:t>nea: ABILIFY puede aumentar el efecto de medicamentos utilizados para bajar la presión sangu</w:t>
      </w:r>
      <w:r>
        <w:rPr>
          <w:snapToGrid w:val="0"/>
          <w:lang w:val="es-ES"/>
        </w:rPr>
        <w:t>í</w:t>
      </w:r>
      <w:r>
        <w:rPr>
          <w:lang w:val="es-ES"/>
        </w:rPr>
        <w:t>nea. Asegúrese de comunicar a su médico si utiliza alguna medicina para controlar la presión sangu</w:t>
      </w:r>
      <w:r>
        <w:rPr>
          <w:snapToGrid w:val="0"/>
          <w:lang w:val="es-ES"/>
        </w:rPr>
        <w:t>í</w:t>
      </w:r>
      <w:r>
        <w:rPr>
          <w:lang w:val="es-ES"/>
        </w:rPr>
        <w:t>nea.</w:t>
      </w:r>
    </w:p>
    <w:p w14:paraId="68E3DEFF" w14:textId="77777777" w:rsidR="00A80C76" w:rsidRDefault="00A80C76">
      <w:pPr>
        <w:pStyle w:val="EMEABodyText"/>
        <w:widowControl w:val="0"/>
        <w:rPr>
          <w:lang w:val="es-ES"/>
        </w:rPr>
      </w:pPr>
    </w:p>
    <w:p w14:paraId="68E3DF00" w14:textId="77777777" w:rsidR="00A80C76" w:rsidRDefault="006963B6">
      <w:pPr>
        <w:pStyle w:val="EMEABodyText"/>
        <w:widowControl w:val="0"/>
        <w:rPr>
          <w:lang w:val="es-ES"/>
        </w:rPr>
      </w:pPr>
      <w:r>
        <w:rPr>
          <w:lang w:val="es-ES"/>
        </w:rPr>
        <w:t>Si está tomando ABILIFY con algún otro medicamento, puede significar que su médico deba cambiar su dosis de ABILIFY o la de los otros medicamentos. Es especialmente importante que mencione a su médico si está tomando:</w:t>
      </w:r>
    </w:p>
    <w:p w14:paraId="68E3DF01" w14:textId="77777777" w:rsidR="00A80C76" w:rsidRDefault="00A80C76">
      <w:pPr>
        <w:pStyle w:val="EMEABodyText"/>
        <w:widowControl w:val="0"/>
        <w:rPr>
          <w:lang w:val="es-ES"/>
        </w:rPr>
      </w:pPr>
    </w:p>
    <w:p w14:paraId="68E3DF02"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medicamentos para corregir el ritmo cardíaco (como quinidina, amiodarona, flecainida);</w:t>
      </w:r>
    </w:p>
    <w:p w14:paraId="68E3DF03"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 xml:space="preserve">antidepresivos o medicamentos a base de plantas utilizados para el tratamiento de la depresión y la ansiedad </w:t>
      </w:r>
      <w:r>
        <w:rPr>
          <w:lang w:val="es-ES"/>
        </w:rPr>
        <w:t>(</w:t>
      </w:r>
      <w:r>
        <w:rPr>
          <w:iCs/>
          <w:lang w:val="es-ES"/>
        </w:rPr>
        <w:t>como fluoxetina, paroxetina, venlafaxina, hierba de San Juan);</w:t>
      </w:r>
    </w:p>
    <w:p w14:paraId="68E3DF04" w14:textId="77777777" w:rsidR="00A80C76" w:rsidRDefault="006963B6">
      <w:pPr>
        <w:pStyle w:val="EMEABodyText"/>
        <w:ind w:left="567" w:hanging="567"/>
        <w:rPr>
          <w:ins w:id="218" w:author="Author" w:date="2025-10-17T15:01:00Z"/>
          <w:iCs/>
          <w:lang w:val="es-ES"/>
        </w:rPr>
      </w:pPr>
      <w:r>
        <w:rPr>
          <w:b/>
          <w:color w:val="000000"/>
          <w:lang w:val="es-ES"/>
        </w:rPr>
        <w:t>•</w:t>
      </w:r>
      <w:r>
        <w:rPr>
          <w:b/>
          <w:color w:val="000000"/>
          <w:lang w:val="es-ES"/>
        </w:rPr>
        <w:tab/>
      </w:r>
      <w:r>
        <w:rPr>
          <w:iCs/>
          <w:lang w:val="es-ES"/>
        </w:rPr>
        <w:t xml:space="preserve">medicamentos para tratar infecciones por hongos (antifúngicos) (como </w:t>
      </w:r>
      <w:del w:id="219" w:author="Author" w:date="2025-10-17T15:01:00Z">
        <w:r>
          <w:rPr>
            <w:iCs/>
            <w:lang w:val="es-ES"/>
          </w:rPr>
          <w:delText xml:space="preserve">ketoconazol, </w:delText>
        </w:r>
      </w:del>
      <w:r>
        <w:rPr>
          <w:iCs/>
          <w:lang w:val="es-ES"/>
        </w:rPr>
        <w:t>itraconazol);</w:t>
      </w:r>
    </w:p>
    <w:p w14:paraId="68E3DF05" w14:textId="77777777" w:rsidR="00A80C76" w:rsidRDefault="006963B6">
      <w:pPr>
        <w:pStyle w:val="EMEABodyText"/>
        <w:ind w:left="567" w:hanging="567"/>
        <w:rPr>
          <w:iCs/>
          <w:lang w:val="es-ES"/>
        </w:rPr>
      </w:pPr>
      <w:ins w:id="220" w:author="Author" w:date="2025-10-17T15:02:00Z">
        <w:r>
          <w:rPr>
            <w:rFonts w:eastAsia="Times New Roman"/>
            <w:b/>
            <w:color w:val="000000"/>
            <w:lang w:val="es-ES"/>
          </w:rPr>
          <w:t>•</w:t>
        </w:r>
        <w:r>
          <w:rPr>
            <w:rFonts w:eastAsia="Times New Roman"/>
            <w:b/>
            <w:color w:val="000000"/>
            <w:lang w:val="es-ES"/>
          </w:rPr>
          <w:tab/>
        </w:r>
        <w:r>
          <w:rPr>
            <w:rFonts w:eastAsia="Times New Roman"/>
            <w:iCs/>
            <w:lang w:val="es-ES"/>
          </w:rPr>
          <w:t>ketoconazol (utilizado para tratar el síndrome de Cushing cuando el organismo produce un exceso de cortisol);</w:t>
        </w:r>
      </w:ins>
    </w:p>
    <w:p w14:paraId="68E3DF06" w14:textId="77777777" w:rsidR="00A80C76" w:rsidRDefault="006963B6">
      <w:pPr>
        <w:pStyle w:val="EMEABodyText"/>
        <w:ind w:left="567" w:hanging="567"/>
        <w:rPr>
          <w:iCs/>
          <w:lang w:val="es-ES"/>
        </w:rPr>
      </w:pPr>
      <w:r>
        <w:rPr>
          <w:b/>
          <w:color w:val="000000"/>
          <w:lang w:val="es-ES"/>
        </w:rPr>
        <w:lastRenderedPageBreak/>
        <w:t>•</w:t>
      </w:r>
      <w:r>
        <w:rPr>
          <w:b/>
          <w:color w:val="000000"/>
          <w:lang w:val="es-ES"/>
        </w:rPr>
        <w:tab/>
      </w:r>
      <w:r>
        <w:rPr>
          <w:iCs/>
          <w:lang w:val="es-ES"/>
        </w:rPr>
        <w:t xml:space="preserve">ciertos medicamentos para tratar la infección por VIH (como </w:t>
      </w:r>
      <w:r>
        <w:rPr>
          <w:rStyle w:val="Emphasis"/>
          <w:i w:val="0"/>
          <w:lang w:val="es-ES"/>
        </w:rPr>
        <w:t>efavirenz, nevirapina e</w:t>
      </w:r>
      <w:r>
        <w:rPr>
          <w:iCs/>
          <w:lang w:val="es-ES"/>
        </w:rPr>
        <w:t xml:space="preserve"> inhibidores de la proteasa como, por ejemplo, indinavir, ritonavir);</w:t>
      </w:r>
    </w:p>
    <w:p w14:paraId="68E3DF07" w14:textId="77777777" w:rsidR="00A80C76" w:rsidRDefault="006963B6">
      <w:pPr>
        <w:pStyle w:val="EMEABodyText"/>
        <w:ind w:left="567" w:hanging="567"/>
        <w:rPr>
          <w:b/>
          <w:i/>
          <w:iCs/>
          <w:lang w:val="es-ES"/>
        </w:rPr>
      </w:pPr>
      <w:r>
        <w:rPr>
          <w:b/>
          <w:color w:val="000000"/>
          <w:lang w:val="es-ES"/>
        </w:rPr>
        <w:t>•</w:t>
      </w:r>
      <w:r>
        <w:rPr>
          <w:b/>
          <w:color w:val="000000"/>
          <w:lang w:val="es-ES"/>
        </w:rPr>
        <w:tab/>
      </w:r>
      <w:r>
        <w:rPr>
          <w:iCs/>
          <w:lang w:val="es-ES"/>
        </w:rPr>
        <w:t xml:space="preserve">anticonvulsivantes utilizados para tratar la epilepsia (como </w:t>
      </w:r>
      <w:r>
        <w:rPr>
          <w:lang w:val="es-ES"/>
        </w:rPr>
        <w:t xml:space="preserve">carbamazepina, fenitoína, </w:t>
      </w:r>
      <w:r>
        <w:rPr>
          <w:iCs/>
          <w:lang w:val="es-ES"/>
        </w:rPr>
        <w:t>fenobarbital);</w:t>
      </w:r>
    </w:p>
    <w:p w14:paraId="68E3DF08"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ciertos antibióticos utilizados para tratar la tuberculosis (rifabutina, rifampicina).</w:t>
      </w:r>
    </w:p>
    <w:p w14:paraId="68E3DF09" w14:textId="77777777" w:rsidR="00A80C76" w:rsidRDefault="00A80C76">
      <w:pPr>
        <w:pStyle w:val="EMEABodyText"/>
        <w:rPr>
          <w:lang w:val="es-ES"/>
        </w:rPr>
      </w:pPr>
    </w:p>
    <w:p w14:paraId="68E3DF0A" w14:textId="77777777" w:rsidR="00A80C76" w:rsidRDefault="006963B6">
      <w:pPr>
        <w:pStyle w:val="EMEABodyText"/>
        <w:rPr>
          <w:lang w:val="es-ES"/>
        </w:rPr>
      </w:pPr>
      <w:r>
        <w:rPr>
          <w:lang w:val="es-ES"/>
        </w:rPr>
        <w:t>Estos medicamentos pueden aumentar el riesgo de aparición de efectos adversos o reducir el efecto de ABILIFY; si usted observa cualquier síntoma poco común al tomar cualquiera de estos medicamentos al mismo tiempo que ABILIFY, debe comunicárselo a su médico.</w:t>
      </w:r>
    </w:p>
    <w:p w14:paraId="68E3DF0B" w14:textId="77777777" w:rsidR="00A80C76" w:rsidRDefault="00A80C76">
      <w:pPr>
        <w:pStyle w:val="EMEABodyText"/>
        <w:rPr>
          <w:lang w:val="es-ES"/>
        </w:rPr>
      </w:pPr>
    </w:p>
    <w:p w14:paraId="68E3DF0C" w14:textId="77777777" w:rsidR="00A80C76" w:rsidRDefault="006963B6">
      <w:pPr>
        <w:pStyle w:val="EMEABodyText"/>
        <w:rPr>
          <w:lang w:val="es-ES"/>
        </w:rPr>
      </w:pPr>
      <w:r>
        <w:rPr>
          <w:lang w:val="es-ES"/>
        </w:rPr>
        <w:t>Los medicamentos que aumentan los niveles de serotonina se emplean generalmente en enfermedades que incluyen depresión, trastorno de ansiedad generalizada, trastorno obsesivo compulsivo (TOC) y fobia social, así como migraña y dolor:</w:t>
      </w:r>
    </w:p>
    <w:p w14:paraId="68E3DF0D" w14:textId="77777777" w:rsidR="00A80C76" w:rsidRDefault="00A80C76">
      <w:pPr>
        <w:pStyle w:val="EMEABodyText"/>
        <w:rPr>
          <w:lang w:val="es-ES"/>
        </w:rPr>
      </w:pPr>
    </w:p>
    <w:p w14:paraId="68E3DF0E"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triptanes, tramadol y triptófano utilizados para enfermedades como la depresión, el trastorno de ansiedad generalizada, el trastorno obsesivo compulsivo (TOC) y la fobia social, así como la migraña y el dolor;</w:t>
      </w:r>
    </w:p>
    <w:p w14:paraId="68E3DF0F" w14:textId="77777777" w:rsidR="00A80C76" w:rsidRDefault="006963B6">
      <w:pPr>
        <w:pStyle w:val="EMEABodyText"/>
        <w:ind w:left="567" w:hanging="567"/>
        <w:rPr>
          <w:lang w:val="es-ES"/>
        </w:rPr>
      </w:pPr>
      <w:r>
        <w:rPr>
          <w:b/>
          <w:color w:val="000000"/>
          <w:lang w:val="es-ES"/>
        </w:rPr>
        <w:t>•</w:t>
      </w:r>
      <w:r>
        <w:rPr>
          <w:b/>
          <w:color w:val="000000"/>
          <w:lang w:val="es-ES"/>
        </w:rPr>
        <w:tab/>
      </w:r>
      <w:r>
        <w:rPr>
          <w:color w:val="000000"/>
          <w:lang w:val="es-ES"/>
        </w:rPr>
        <w:t>inhibidores selectivos de la recaptación de serotonina (</w:t>
      </w:r>
      <w:r>
        <w:rPr>
          <w:lang w:val="es-ES"/>
        </w:rPr>
        <w:t>ISRS) (como paroxetina y fluoxetina) utilizados para la depresión, el TOC, el pánico y la ansiedad;</w:t>
      </w:r>
    </w:p>
    <w:p w14:paraId="68E3DF10"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otros antidepresivos (como venlafaxina y triptófano) utilizados en la depresión grave;</w:t>
      </w:r>
    </w:p>
    <w:p w14:paraId="68E3DF11"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antidepresivos tricíclicos (como clomipramina y amitriptilina) utilizados en enfermedades depresivas;</w:t>
      </w:r>
    </w:p>
    <w:p w14:paraId="68E3DF12"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hierba de San Juan (</w:t>
      </w:r>
      <w:r>
        <w:rPr>
          <w:i/>
          <w:lang w:val="es-ES"/>
        </w:rPr>
        <w:t>Hypericum perforatum)</w:t>
      </w:r>
      <w:r>
        <w:rPr>
          <w:lang w:val="es-ES"/>
        </w:rPr>
        <w:t xml:space="preserve"> utilizada en medicamentos a base de plantas para la depresión leve;</w:t>
      </w:r>
    </w:p>
    <w:p w14:paraId="68E3DF13"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analgésicos (como tramadol y petidina) utilizados para aliviar el dolor;</w:t>
      </w:r>
    </w:p>
    <w:p w14:paraId="68E3DF14"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triptanos (como sumatriptán y zolmitriptán) utilizados para tratar la migraña.</w:t>
      </w:r>
    </w:p>
    <w:p w14:paraId="68E3DF15" w14:textId="77777777" w:rsidR="00A80C76" w:rsidRDefault="00A80C76">
      <w:pPr>
        <w:pStyle w:val="EMEABodyText"/>
        <w:rPr>
          <w:lang w:val="es-ES"/>
        </w:rPr>
      </w:pPr>
    </w:p>
    <w:p w14:paraId="68E3DF16" w14:textId="77777777" w:rsidR="00A80C76" w:rsidRDefault="006963B6">
      <w:pPr>
        <w:pStyle w:val="EMEABodyText"/>
        <w:rPr>
          <w:lang w:val="es-ES"/>
        </w:rPr>
      </w:pPr>
      <w:r>
        <w:rPr>
          <w:lang w:val="es-ES"/>
        </w:rPr>
        <w:t>Estos medicamentos pueden aumentar el riesgo de la aparición de efectos adversos; si usted observa cualquier síntoma poco común al tomar cualquiera de estos medicamentos al mismo tiempo que ABILIFY, debe comunicárselo a su médico.</w:t>
      </w:r>
    </w:p>
    <w:p w14:paraId="68E3DF17" w14:textId="77777777" w:rsidR="00A80C76" w:rsidRDefault="00A80C76">
      <w:pPr>
        <w:pStyle w:val="EMEABodyText"/>
        <w:widowControl w:val="0"/>
        <w:rPr>
          <w:b/>
          <w:lang w:val="es-ES"/>
        </w:rPr>
      </w:pPr>
    </w:p>
    <w:p w14:paraId="68E3DF18" w14:textId="77777777" w:rsidR="00A80C76" w:rsidRDefault="006963B6">
      <w:pPr>
        <w:pStyle w:val="EMEABodyText"/>
        <w:widowControl w:val="0"/>
        <w:rPr>
          <w:b/>
          <w:bCs/>
          <w:lang w:val="es-ES"/>
        </w:rPr>
      </w:pPr>
      <w:r>
        <w:rPr>
          <w:b/>
          <w:bCs/>
          <w:lang w:val="es-ES"/>
        </w:rPr>
        <w:t>Toma de ABILIFY con alimentos, bebidas y alcohol</w:t>
      </w:r>
    </w:p>
    <w:p w14:paraId="68E3DF19" w14:textId="77777777" w:rsidR="00A80C76" w:rsidRDefault="006963B6">
      <w:pPr>
        <w:pStyle w:val="EMEABodyText"/>
        <w:widowControl w:val="0"/>
        <w:rPr>
          <w:color w:val="000000"/>
          <w:lang w:val="es-ES"/>
        </w:rPr>
      </w:pPr>
      <w:r>
        <w:rPr>
          <w:color w:val="000000"/>
          <w:lang w:val="es-ES"/>
        </w:rPr>
        <w:t>Este medicamento se puede tomar independientemente de las comidas. Sin embargo, la solución oral no se debe diluir con otros líquidos o mezclar con algún alimento antes de su administración.</w:t>
      </w:r>
    </w:p>
    <w:p w14:paraId="68E3DF1A" w14:textId="77777777" w:rsidR="00A80C76" w:rsidRDefault="006963B6">
      <w:pPr>
        <w:pStyle w:val="EMEABodyText"/>
        <w:widowControl w:val="0"/>
        <w:rPr>
          <w:color w:val="000000"/>
          <w:lang w:val="es-ES"/>
        </w:rPr>
      </w:pPr>
      <w:r>
        <w:rPr>
          <w:color w:val="000000"/>
          <w:lang w:val="es-ES"/>
        </w:rPr>
        <w:t>Se debe evitar el consumo de alcohol.</w:t>
      </w:r>
    </w:p>
    <w:p w14:paraId="68E3DF1B" w14:textId="77777777" w:rsidR="00A80C76" w:rsidRDefault="00A80C76">
      <w:pPr>
        <w:pStyle w:val="EMEABodyText"/>
        <w:widowControl w:val="0"/>
        <w:rPr>
          <w:lang w:val="es-ES"/>
        </w:rPr>
      </w:pPr>
    </w:p>
    <w:p w14:paraId="68E3DF1C" w14:textId="77777777" w:rsidR="00A80C76" w:rsidRDefault="006963B6">
      <w:pPr>
        <w:pStyle w:val="EMEABodyText"/>
        <w:widowControl w:val="0"/>
        <w:rPr>
          <w:b/>
          <w:lang w:val="es-ES"/>
        </w:rPr>
      </w:pPr>
      <w:r>
        <w:rPr>
          <w:b/>
          <w:bCs/>
          <w:lang w:val="es-ES"/>
        </w:rPr>
        <w:t xml:space="preserve">Embarazo, lactancia </w:t>
      </w:r>
      <w:r>
        <w:rPr>
          <w:b/>
          <w:lang w:val="es-ES"/>
        </w:rPr>
        <w:t>y fertilidad</w:t>
      </w:r>
    </w:p>
    <w:p w14:paraId="68E3DF1D" w14:textId="77777777" w:rsidR="00A80C76" w:rsidRDefault="006963B6">
      <w:pPr>
        <w:rPr>
          <w:rStyle w:val="Emphasis"/>
          <w:i w:val="0"/>
          <w:iCs/>
          <w:color w:val="000000"/>
          <w:lang w:val="es-ES"/>
        </w:rPr>
      </w:pPr>
      <w:r>
        <w:rPr>
          <w:lang w:val="es-ES"/>
        </w:rPr>
        <w:t>Si está embarazada o en periodo de lactancia, cree que podría estar embarazada o tiene intención de quedarse embarazada, consulte a su médico o farmacéutico antes de utilizar este medicamento.</w:t>
      </w:r>
    </w:p>
    <w:p w14:paraId="68E3DF1E" w14:textId="77777777" w:rsidR="00A80C76" w:rsidRDefault="00A80C76">
      <w:pPr>
        <w:pStyle w:val="EMEABodyText"/>
        <w:widowControl w:val="0"/>
        <w:rPr>
          <w:lang w:val="es-ES"/>
        </w:rPr>
      </w:pPr>
    </w:p>
    <w:p w14:paraId="68E3DF1F" w14:textId="77777777" w:rsidR="00A80C76" w:rsidRDefault="006963B6">
      <w:pPr>
        <w:pStyle w:val="EMEABodyText"/>
        <w:widowControl w:val="0"/>
        <w:rPr>
          <w:lang w:val="es-ES"/>
        </w:rPr>
      </w:pPr>
      <w:r>
        <w:rPr>
          <w:lang w:val="es-ES"/>
        </w:rPr>
        <w:t>Se pueden producir los siguientes síntomas en bebés recién nacidos, de madres que han sido tratadas con ABILIFY en el último trimestre de embarazo (últimos tres meses de su embarazo): temblor, rigidez y/o debilidad muscular, somnolencia, agitación, problemas al respirar, y dificultad en la alimentación. Si su bebé desarrolla cualquiera de estos síntomas se debe poner en contacto con su médico.</w:t>
      </w:r>
    </w:p>
    <w:p w14:paraId="68E3DF20" w14:textId="77777777" w:rsidR="00A80C76" w:rsidRDefault="00A80C76">
      <w:pPr>
        <w:pStyle w:val="EMEABodyText"/>
        <w:widowControl w:val="0"/>
        <w:rPr>
          <w:lang w:val="es-ES"/>
        </w:rPr>
      </w:pPr>
    </w:p>
    <w:p w14:paraId="68E3DF21" w14:textId="77777777" w:rsidR="00A80C76" w:rsidRDefault="006963B6">
      <w:pPr>
        <w:pStyle w:val="EMEABodyText"/>
        <w:widowControl w:val="0"/>
        <w:rPr>
          <w:lang w:val="es-ES"/>
        </w:rPr>
      </w:pPr>
      <w:r>
        <w:rPr>
          <w:lang w:val="es-ES"/>
        </w:rPr>
        <w:t>Si está tomando ABILIFY, su médico discutirá con usted sobre si debe dar el pecho a su bebé considerando el beneficio para usted de su tratamiento y el beneficio para su bebé de darle el pecho. Si está siendo tratada con ABILIFY no debe dar el pecho. Hable con su médico sobre el mejor modo de alimentar a su bebé si está tomando este medicamento.</w:t>
      </w:r>
    </w:p>
    <w:p w14:paraId="68E3DF22" w14:textId="77777777" w:rsidR="00A80C76" w:rsidRDefault="00A80C76">
      <w:pPr>
        <w:pStyle w:val="EMEABodyText"/>
        <w:widowControl w:val="0"/>
        <w:rPr>
          <w:lang w:val="es-ES"/>
        </w:rPr>
      </w:pPr>
    </w:p>
    <w:p w14:paraId="68E3DF23" w14:textId="77777777" w:rsidR="00A80C76" w:rsidRDefault="006963B6">
      <w:pPr>
        <w:pStyle w:val="EMEABodyText"/>
        <w:widowControl w:val="0"/>
        <w:rPr>
          <w:b/>
          <w:bCs/>
          <w:lang w:val="es-ES"/>
        </w:rPr>
      </w:pPr>
      <w:r>
        <w:rPr>
          <w:b/>
          <w:bCs/>
          <w:lang w:val="es-ES"/>
        </w:rPr>
        <w:t>Conducción y uso de máquinas</w:t>
      </w:r>
    </w:p>
    <w:p w14:paraId="68E3DF24" w14:textId="77777777" w:rsidR="00A80C76" w:rsidRDefault="006963B6">
      <w:pPr>
        <w:pStyle w:val="EMEABodyText"/>
        <w:rPr>
          <w:iCs/>
          <w:lang w:val="es-ES"/>
        </w:rPr>
      </w:pPr>
      <w:r>
        <w:rPr>
          <w:iCs/>
          <w:lang w:val="es-ES"/>
        </w:rPr>
        <w:t>Durante el tratamiento con este medicamento pueden aparecer mareos y problemas de visión (ver sección 4). Esto debe tenerse en cuenta cuando se requiera una atención máxima, por ejemplo, cuando conduzca o maneje maquinaria.</w:t>
      </w:r>
    </w:p>
    <w:p w14:paraId="68E3DF25" w14:textId="77777777" w:rsidR="00A80C76" w:rsidRDefault="00A80C76">
      <w:pPr>
        <w:pStyle w:val="EMEABodyText"/>
        <w:widowControl w:val="0"/>
        <w:rPr>
          <w:lang w:val="es-ES"/>
        </w:rPr>
      </w:pPr>
    </w:p>
    <w:p w14:paraId="68E3DF26" w14:textId="77777777" w:rsidR="00A80C76" w:rsidRDefault="006963B6">
      <w:pPr>
        <w:pStyle w:val="EMEAHeading2"/>
        <w:keepNext w:val="0"/>
        <w:keepLines w:val="0"/>
        <w:widowControl w:val="0"/>
        <w:outlineLvl w:val="9"/>
        <w:rPr>
          <w:lang w:val="es-ES"/>
        </w:rPr>
      </w:pPr>
      <w:r>
        <w:rPr>
          <w:lang w:val="es-ES"/>
        </w:rPr>
        <w:t>ABILIFY contiene fructosa</w:t>
      </w:r>
    </w:p>
    <w:p w14:paraId="68E3DF27" w14:textId="77777777" w:rsidR="00A80C76" w:rsidRDefault="006963B6">
      <w:pPr>
        <w:pStyle w:val="EMEABodyText"/>
        <w:widowControl w:val="0"/>
        <w:rPr>
          <w:color w:val="000000"/>
          <w:lang w:val="es-ES"/>
        </w:rPr>
      </w:pPr>
      <w:r>
        <w:rPr>
          <w:color w:val="000000"/>
          <w:lang w:val="es-ES"/>
        </w:rPr>
        <w:lastRenderedPageBreak/>
        <w:t>Este medicamento contiene 200 mg de fructosa por ml. Si su médico le ha indicado que usted (o su hijo) padecen una intolerancia a ciertos azúcares, o se les ha diagnosticado intolerancia hereditaria a la fructosa (IHF), una enfermedad genética rara, en la que el paciente no puede descomponer la fructosa, consulte usted (o su hijo) con su médico antes de tomar o recibir este medicamento. La fructosa puede dañar los dientes.</w:t>
      </w:r>
    </w:p>
    <w:p w14:paraId="68E3DF28" w14:textId="77777777" w:rsidR="00A80C76" w:rsidRDefault="00A80C76">
      <w:pPr>
        <w:pStyle w:val="EMEABodyText"/>
        <w:widowControl w:val="0"/>
        <w:rPr>
          <w:color w:val="000000"/>
          <w:lang w:val="es-ES"/>
        </w:rPr>
      </w:pPr>
    </w:p>
    <w:p w14:paraId="68E3DF29" w14:textId="77777777" w:rsidR="00A80C76" w:rsidRDefault="006963B6">
      <w:pPr>
        <w:pStyle w:val="EMEAHeading2"/>
        <w:keepNext w:val="0"/>
        <w:keepLines w:val="0"/>
        <w:widowControl w:val="0"/>
        <w:outlineLvl w:val="9"/>
        <w:rPr>
          <w:lang w:val="es-ES"/>
        </w:rPr>
      </w:pPr>
      <w:r>
        <w:rPr>
          <w:lang w:val="es-ES"/>
        </w:rPr>
        <w:t>ABILIFY contiene sacarosa</w:t>
      </w:r>
    </w:p>
    <w:p w14:paraId="68E3DF2A" w14:textId="77777777" w:rsidR="00A80C76" w:rsidRDefault="006963B6">
      <w:pPr>
        <w:pStyle w:val="EMEABodyText"/>
        <w:widowControl w:val="0"/>
        <w:rPr>
          <w:color w:val="000000"/>
          <w:lang w:val="es-ES"/>
        </w:rPr>
      </w:pPr>
      <w:r>
        <w:rPr>
          <w:color w:val="000000"/>
          <w:lang w:val="es-ES"/>
        </w:rPr>
        <w:t xml:space="preserve">Este medicamento contiene 400 mg de sacarosa por ml. Esto debe ser tenido en cuenta en pacientes con diabetes </w:t>
      </w:r>
      <w:r>
        <w:rPr>
          <w:i/>
          <w:iCs/>
          <w:color w:val="000000"/>
          <w:lang w:val="es-ES"/>
        </w:rPr>
        <w:t>mellitus</w:t>
      </w:r>
      <w:r>
        <w:rPr>
          <w:color w:val="000000"/>
          <w:lang w:val="es-ES"/>
        </w:rPr>
        <w:t>. Si su médico le ha indicado que padece una intolerancia a ciertos azúcares, consulte con él antes de tomar este medicamento. La sacarosa puede perjudicar los dientes.</w:t>
      </w:r>
    </w:p>
    <w:p w14:paraId="68E3DF2B" w14:textId="77777777" w:rsidR="00A80C76" w:rsidRDefault="00A80C76">
      <w:pPr>
        <w:pStyle w:val="EMEABodyText"/>
        <w:widowControl w:val="0"/>
        <w:rPr>
          <w:lang w:val="es-ES"/>
        </w:rPr>
      </w:pPr>
    </w:p>
    <w:p w14:paraId="68E3DF2C" w14:textId="77777777" w:rsidR="00A80C76" w:rsidRDefault="006963B6">
      <w:pPr>
        <w:pStyle w:val="EMEABodyText"/>
        <w:widowControl w:val="0"/>
        <w:rPr>
          <w:b/>
          <w:lang w:val="es-ES"/>
        </w:rPr>
      </w:pPr>
      <w:r>
        <w:rPr>
          <w:b/>
          <w:lang w:val="es-ES"/>
        </w:rPr>
        <w:t>ABILIFY contiene parahidroxibenzoatos</w:t>
      </w:r>
    </w:p>
    <w:p w14:paraId="68E3DF2D" w14:textId="77777777" w:rsidR="00A80C76" w:rsidRDefault="006963B6">
      <w:pPr>
        <w:pStyle w:val="EMEABodyText"/>
        <w:widowControl w:val="0"/>
        <w:rPr>
          <w:lang w:val="es-ES"/>
        </w:rPr>
      </w:pPr>
      <w:r>
        <w:rPr>
          <w:lang w:val="es-ES"/>
        </w:rPr>
        <w:t>Puede provocar reacciones alérgicas (posiblemente retardadas).</w:t>
      </w:r>
    </w:p>
    <w:p w14:paraId="68E3DF2E" w14:textId="77777777" w:rsidR="00A80C76" w:rsidRDefault="00A80C76">
      <w:pPr>
        <w:pStyle w:val="EMEABodyText"/>
        <w:widowControl w:val="0"/>
        <w:rPr>
          <w:lang w:val="es-ES"/>
        </w:rPr>
      </w:pPr>
    </w:p>
    <w:p w14:paraId="68E3DF2F" w14:textId="77777777" w:rsidR="00A80C76" w:rsidRDefault="006963B6">
      <w:pPr>
        <w:pStyle w:val="EMEABodyText"/>
        <w:widowControl w:val="0"/>
        <w:rPr>
          <w:b/>
          <w:lang w:val="es-ES"/>
        </w:rPr>
      </w:pPr>
      <w:r>
        <w:rPr>
          <w:b/>
          <w:lang w:val="es-ES"/>
        </w:rPr>
        <w:t>ABILIFY contiene sodio</w:t>
      </w:r>
    </w:p>
    <w:p w14:paraId="68E3DF30" w14:textId="77777777" w:rsidR="00A80C76" w:rsidRDefault="006963B6">
      <w:pPr>
        <w:pStyle w:val="EMEABodyText"/>
        <w:widowControl w:val="0"/>
        <w:rPr>
          <w:lang w:val="es-ES"/>
        </w:rPr>
      </w:pPr>
      <w:r>
        <w:rPr>
          <w:lang w:val="es-ES"/>
        </w:rPr>
        <w:t>Este medicamento contiene menos de 1 mmol de sodio (23 mg) por unidad de dosis; esto es, esencialmente “exento de sodio”.</w:t>
      </w:r>
    </w:p>
    <w:p w14:paraId="68E3DF31" w14:textId="77777777" w:rsidR="00A80C76" w:rsidRDefault="00A80C76">
      <w:pPr>
        <w:pStyle w:val="EMEABodyText"/>
        <w:widowControl w:val="0"/>
        <w:rPr>
          <w:lang w:val="es-ES"/>
        </w:rPr>
      </w:pPr>
    </w:p>
    <w:p w14:paraId="68E3DF32" w14:textId="77777777" w:rsidR="00A80C76" w:rsidRDefault="00A80C76">
      <w:pPr>
        <w:pStyle w:val="EMEABodyText"/>
        <w:widowControl w:val="0"/>
        <w:rPr>
          <w:lang w:val="es-ES"/>
        </w:rPr>
      </w:pPr>
    </w:p>
    <w:p w14:paraId="68E3DF33" w14:textId="77777777" w:rsidR="00A80C76" w:rsidRDefault="006963B6">
      <w:pPr>
        <w:pStyle w:val="EMEAHeading1"/>
        <w:keepNext w:val="0"/>
        <w:keepLines w:val="0"/>
        <w:widowControl w:val="0"/>
        <w:tabs>
          <w:tab w:val="left" w:pos="567"/>
        </w:tabs>
        <w:outlineLvl w:val="9"/>
        <w:rPr>
          <w:lang w:val="es-ES"/>
        </w:rPr>
      </w:pPr>
      <w:r>
        <w:rPr>
          <w:caps w:val="0"/>
          <w:lang w:val="es-ES"/>
        </w:rPr>
        <w:t>3.</w:t>
      </w:r>
      <w:r>
        <w:rPr>
          <w:caps w:val="0"/>
          <w:lang w:val="es-ES"/>
        </w:rPr>
        <w:tab/>
        <w:t>Cómo tomar ABILIFY</w:t>
      </w:r>
    </w:p>
    <w:p w14:paraId="68E3DF34" w14:textId="77777777" w:rsidR="00A80C76" w:rsidRDefault="00A80C76">
      <w:pPr>
        <w:pStyle w:val="EMEAHeading1"/>
        <w:keepNext w:val="0"/>
        <w:keepLines w:val="0"/>
        <w:widowControl w:val="0"/>
        <w:ind w:left="0" w:firstLine="0"/>
        <w:outlineLvl w:val="9"/>
        <w:rPr>
          <w:lang w:val="es-ES"/>
        </w:rPr>
      </w:pPr>
    </w:p>
    <w:p w14:paraId="68E3DF35" w14:textId="77777777" w:rsidR="00A80C76" w:rsidRDefault="006963B6">
      <w:pPr>
        <w:pStyle w:val="EMEABodyText"/>
        <w:widowControl w:val="0"/>
        <w:rPr>
          <w:lang w:val="es-ES"/>
        </w:rPr>
      </w:pPr>
      <w:r>
        <w:rPr>
          <w:snapToGrid w:val="0"/>
          <w:lang w:val="es-ES"/>
        </w:rPr>
        <w:t>Siga exactamente las instrucciones de administración de este medicamento</w:t>
      </w:r>
      <w:r>
        <w:rPr>
          <w:lang w:val="es-ES"/>
        </w:rPr>
        <w:t xml:space="preserve"> indicadas por su médico o farmacéutico. En caso de duda, consulte de nuevo a su médico o farmacéutico.</w:t>
      </w:r>
    </w:p>
    <w:p w14:paraId="68E3DF36" w14:textId="77777777" w:rsidR="00A80C76" w:rsidRDefault="00A80C76">
      <w:pPr>
        <w:pStyle w:val="EMEABodyText"/>
        <w:widowControl w:val="0"/>
        <w:rPr>
          <w:snapToGrid w:val="0"/>
          <w:lang w:val="es-ES"/>
        </w:rPr>
      </w:pPr>
    </w:p>
    <w:p w14:paraId="68E3DF37" w14:textId="77777777" w:rsidR="00A80C76" w:rsidRDefault="006963B6">
      <w:pPr>
        <w:pStyle w:val="EMEABodyTextIndent"/>
        <w:widowControl w:val="0"/>
        <w:numPr>
          <w:ilvl w:val="0"/>
          <w:numId w:val="0"/>
        </w:numPr>
        <w:rPr>
          <w:lang w:val="es-ES"/>
        </w:rPr>
      </w:pPr>
      <w:r>
        <w:rPr>
          <w:b/>
          <w:snapToGrid w:val="0"/>
          <w:lang w:val="es-ES"/>
        </w:rPr>
        <w:t>La dosis recomendada para adultos es de 15 ml de solución (que corresponden a 15 mg de aripiprazol) una vez al día.</w:t>
      </w:r>
      <w:r>
        <w:rPr>
          <w:snapToGrid w:val="0"/>
          <w:lang w:val="es-ES"/>
        </w:rPr>
        <w:t xml:space="preserve"> Sin embargo su médico puede prescribirle dosis menores o mayores hasta un máximo de 30 ml (es decir, 30 mg) una vez al día.</w:t>
      </w:r>
    </w:p>
    <w:p w14:paraId="68E3DF38" w14:textId="77777777" w:rsidR="00A80C76" w:rsidRDefault="00A80C76">
      <w:pPr>
        <w:pStyle w:val="EMEABodyText"/>
        <w:widowControl w:val="0"/>
        <w:rPr>
          <w:lang w:val="es-ES"/>
        </w:rPr>
      </w:pPr>
    </w:p>
    <w:p w14:paraId="68E3DF39" w14:textId="77777777" w:rsidR="00A80C76" w:rsidRDefault="006963B6">
      <w:pPr>
        <w:pStyle w:val="EMEABodyText"/>
        <w:widowControl w:val="0"/>
        <w:rPr>
          <w:b/>
          <w:color w:val="000000"/>
          <w:lang w:val="es-ES"/>
        </w:rPr>
      </w:pPr>
      <w:r>
        <w:rPr>
          <w:b/>
          <w:color w:val="000000"/>
          <w:lang w:val="es-ES"/>
        </w:rPr>
        <w:t>Uso en niños y adolescentes</w:t>
      </w:r>
    </w:p>
    <w:p w14:paraId="68E3DF3A" w14:textId="77777777" w:rsidR="00A80C76" w:rsidRDefault="006963B6">
      <w:pPr>
        <w:pStyle w:val="EMEABodyTextIndent"/>
        <w:widowControl w:val="0"/>
        <w:numPr>
          <w:ilvl w:val="0"/>
          <w:numId w:val="0"/>
        </w:numPr>
        <w:rPr>
          <w:lang w:val="es-ES"/>
        </w:rPr>
      </w:pPr>
      <w:r>
        <w:rPr>
          <w:b/>
          <w:snapToGrid w:val="0"/>
          <w:color w:val="000000"/>
          <w:lang w:val="es-ES"/>
        </w:rPr>
        <w:t>La dosis recomendada para adolescentes es de 10 ml de solución (que corresponden a 10 mg de aripiprazol) una vez al día.</w:t>
      </w:r>
      <w:r>
        <w:rPr>
          <w:b/>
          <w:snapToGrid w:val="0"/>
          <w:lang w:val="es-ES"/>
        </w:rPr>
        <w:t xml:space="preserve"> </w:t>
      </w:r>
      <w:r>
        <w:rPr>
          <w:lang w:val="es-ES"/>
        </w:rPr>
        <w:t xml:space="preserve">Sin embargo su médico puede prescribirle dosis menores o mayores hasta un máximo de 30 ml </w:t>
      </w:r>
      <w:r>
        <w:rPr>
          <w:snapToGrid w:val="0"/>
          <w:lang w:val="es-ES"/>
        </w:rPr>
        <w:t>(es decir, 30 mg)</w:t>
      </w:r>
      <w:r>
        <w:rPr>
          <w:lang w:val="es-ES"/>
        </w:rPr>
        <w:t xml:space="preserve"> una vez al día.</w:t>
      </w:r>
    </w:p>
    <w:p w14:paraId="68E3DF3B" w14:textId="77777777" w:rsidR="00A80C76" w:rsidRDefault="00A80C76">
      <w:pPr>
        <w:pStyle w:val="EMEABodyText"/>
        <w:widowControl w:val="0"/>
        <w:rPr>
          <w:lang w:val="es-ES"/>
        </w:rPr>
      </w:pPr>
    </w:p>
    <w:p w14:paraId="68E3DF3C" w14:textId="77777777" w:rsidR="00A80C76" w:rsidRDefault="006963B6">
      <w:pPr>
        <w:pStyle w:val="EMEABodyText"/>
        <w:widowControl w:val="0"/>
        <w:rPr>
          <w:color w:val="000000"/>
          <w:lang w:val="es-ES"/>
        </w:rPr>
      </w:pPr>
      <w:r>
        <w:rPr>
          <w:color w:val="000000"/>
          <w:lang w:val="es-ES"/>
        </w:rPr>
        <w:t>Esta dosis de ABILIFY debe medirse utilizando el tapón calibrado o la pipeta cuentagotas calibrada de 2 ml que viene en el estuche.</w:t>
      </w:r>
    </w:p>
    <w:p w14:paraId="68E3DF3D" w14:textId="77777777" w:rsidR="00A80C76" w:rsidRDefault="00A80C76">
      <w:pPr>
        <w:pStyle w:val="EMEABodyText"/>
        <w:widowControl w:val="0"/>
        <w:rPr>
          <w:lang w:val="es-ES"/>
        </w:rPr>
      </w:pPr>
    </w:p>
    <w:p w14:paraId="68E3DF3E" w14:textId="77777777" w:rsidR="00A80C76" w:rsidRDefault="006963B6">
      <w:pPr>
        <w:pStyle w:val="EMEABodyText"/>
        <w:widowControl w:val="0"/>
        <w:rPr>
          <w:color w:val="000000"/>
          <w:lang w:val="es-ES"/>
        </w:rPr>
      </w:pPr>
      <w:r>
        <w:rPr>
          <w:color w:val="000000"/>
          <w:lang w:val="es-ES"/>
        </w:rPr>
        <w:t>Si estima que la acción de ABILIFY es demasiado fuerte o débil, comuníqueselo a su médico o farmacéutico.</w:t>
      </w:r>
    </w:p>
    <w:p w14:paraId="68E3DF3F" w14:textId="77777777" w:rsidR="00A80C76" w:rsidRDefault="00A80C76">
      <w:pPr>
        <w:pStyle w:val="EMEABodyText"/>
        <w:widowControl w:val="0"/>
        <w:rPr>
          <w:lang w:val="es-ES"/>
        </w:rPr>
      </w:pPr>
    </w:p>
    <w:p w14:paraId="68E3DF40" w14:textId="77777777" w:rsidR="00A80C76" w:rsidRDefault="006963B6">
      <w:pPr>
        <w:pStyle w:val="EMEABodyText"/>
        <w:widowControl w:val="0"/>
        <w:rPr>
          <w:b/>
          <w:lang w:val="es-ES"/>
        </w:rPr>
      </w:pPr>
      <w:r>
        <w:rPr>
          <w:b/>
          <w:lang w:val="es-ES"/>
        </w:rPr>
        <w:t xml:space="preserve">Trate de tomar </w:t>
      </w:r>
      <w:r>
        <w:rPr>
          <w:b/>
          <w:snapToGrid w:val="0"/>
          <w:lang w:val="es-ES"/>
        </w:rPr>
        <w:t xml:space="preserve">ABILIFY a la misma hora cada día. </w:t>
      </w:r>
      <w:r>
        <w:rPr>
          <w:snapToGrid w:val="0"/>
          <w:lang w:val="es-ES"/>
        </w:rPr>
        <w:t xml:space="preserve">No importa si lo toma con o sin alimentos. Sin embargo </w:t>
      </w:r>
      <w:r>
        <w:rPr>
          <w:lang w:val="es-ES"/>
        </w:rPr>
        <w:t>no se debe diluir con otros líquidos o mezclar con otros alimentos antes de tomar ABILIFY.</w:t>
      </w:r>
    </w:p>
    <w:p w14:paraId="68E3DF41" w14:textId="77777777" w:rsidR="00A80C76" w:rsidRDefault="00A80C76">
      <w:pPr>
        <w:pStyle w:val="EMEABodyText"/>
        <w:widowControl w:val="0"/>
        <w:rPr>
          <w:b/>
          <w:lang w:val="es-ES"/>
        </w:rPr>
      </w:pPr>
    </w:p>
    <w:p w14:paraId="68E3DF42" w14:textId="77777777" w:rsidR="00A80C76" w:rsidRDefault="006963B6">
      <w:pPr>
        <w:pStyle w:val="EMEABodyText"/>
        <w:widowControl w:val="0"/>
        <w:rPr>
          <w:color w:val="000000"/>
          <w:lang w:val="es-ES"/>
        </w:rPr>
      </w:pPr>
      <w:r>
        <w:rPr>
          <w:b/>
          <w:color w:val="000000"/>
          <w:lang w:val="es-ES"/>
        </w:rPr>
        <w:t>Incluso si se siente mejor</w:t>
      </w:r>
      <w:r>
        <w:rPr>
          <w:color w:val="000000"/>
          <w:lang w:val="es-ES"/>
        </w:rPr>
        <w:t>, no altere o interrumpa la dosis diaria de ABILIFY sin consultar primero a su médico.</w:t>
      </w:r>
    </w:p>
    <w:p w14:paraId="68E3DF43" w14:textId="77777777" w:rsidR="00A80C76" w:rsidRDefault="00A80C76">
      <w:pPr>
        <w:pStyle w:val="EMEABodyText"/>
        <w:widowControl w:val="0"/>
        <w:rPr>
          <w:lang w:val="es-ES"/>
        </w:rPr>
      </w:pPr>
    </w:p>
    <w:p w14:paraId="68E3DF44" w14:textId="77777777" w:rsidR="00A80C76" w:rsidRDefault="006963B6">
      <w:pPr>
        <w:pStyle w:val="EMEAHeading2"/>
        <w:keepNext w:val="0"/>
        <w:keepLines w:val="0"/>
        <w:widowControl w:val="0"/>
        <w:outlineLvl w:val="9"/>
        <w:rPr>
          <w:lang w:val="es-ES"/>
        </w:rPr>
      </w:pPr>
      <w:r>
        <w:rPr>
          <w:lang w:val="es-ES"/>
        </w:rPr>
        <w:t>Si toma más ABILIFY del que debe</w:t>
      </w:r>
    </w:p>
    <w:p w14:paraId="68E3DF45" w14:textId="77777777" w:rsidR="00A80C76" w:rsidRDefault="006963B6">
      <w:pPr>
        <w:pStyle w:val="EMEABodyText"/>
        <w:widowControl w:val="0"/>
        <w:rPr>
          <w:color w:val="000000"/>
          <w:lang w:val="es-ES"/>
        </w:rPr>
      </w:pPr>
      <w:r>
        <w:rPr>
          <w:color w:val="000000"/>
          <w:lang w:val="es-ES"/>
        </w:rPr>
        <w:t xml:space="preserve">Si se da cuenta de que ha tomado más ABILIFY del que le ha recomendado su médico (o si alguien más ha tomado </w:t>
      </w:r>
      <w:r>
        <w:rPr>
          <w:lang w:val="es-ES"/>
        </w:rPr>
        <w:t xml:space="preserve">parte </w:t>
      </w:r>
      <w:r>
        <w:rPr>
          <w:color w:val="000000"/>
          <w:lang w:val="es-ES"/>
        </w:rPr>
        <w:t>de su ABILIFY), póngase en contacto con su médico inmediatamente. Si no puede comunicar con su médico, vaya al hospital más cercano y lleve consigo el envase.</w:t>
      </w:r>
    </w:p>
    <w:p w14:paraId="68E3DF46" w14:textId="77777777" w:rsidR="00A80C76" w:rsidRDefault="00A80C76">
      <w:pPr>
        <w:pStyle w:val="EMEABodyText"/>
        <w:widowControl w:val="0"/>
        <w:rPr>
          <w:color w:val="000000"/>
          <w:lang w:val="es-ES"/>
        </w:rPr>
      </w:pPr>
    </w:p>
    <w:p w14:paraId="68E3DF47" w14:textId="77777777" w:rsidR="00A80C76" w:rsidRDefault="006963B6">
      <w:pPr>
        <w:pStyle w:val="EMEABodyText"/>
        <w:widowControl w:val="0"/>
        <w:rPr>
          <w:color w:val="000000"/>
          <w:lang w:val="es-ES"/>
        </w:rPr>
      </w:pPr>
      <w:r>
        <w:rPr>
          <w:color w:val="000000"/>
          <w:lang w:val="es-ES"/>
        </w:rPr>
        <w:t>Los pacientes que han tomado demasiad</w:t>
      </w:r>
      <w:ins w:id="221" w:author="Author" w:date="2025-10-17T15:02:00Z">
        <w:r>
          <w:rPr>
            <w:color w:val="000000"/>
            <w:lang w:val="es-ES"/>
          </w:rPr>
          <w:t>a</w:t>
        </w:r>
        <w:r>
          <w:rPr>
            <w:lang w:val="es-ES"/>
          </w:rPr>
          <w:t xml:space="preserve"> cantidad de este medicament</w:t>
        </w:r>
      </w:ins>
      <w:r>
        <w:rPr>
          <w:color w:val="000000"/>
          <w:lang w:val="es-ES"/>
        </w:rPr>
        <w:t xml:space="preserve">o </w:t>
      </w:r>
      <w:del w:id="222" w:author="Author" w:date="2025-10-17T15:02:00Z">
        <w:r>
          <w:rPr>
            <w:color w:val="000000"/>
            <w:lang w:val="es-ES"/>
          </w:rPr>
          <w:delText xml:space="preserve">aripiprazol </w:delText>
        </w:r>
      </w:del>
      <w:r>
        <w:rPr>
          <w:color w:val="000000"/>
          <w:lang w:val="es-ES"/>
        </w:rPr>
        <w:t>han experimentado los siguientes síntomas:</w:t>
      </w:r>
    </w:p>
    <w:p w14:paraId="68E3DF48"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latidos rápidos del corazón, agitación/agresividad, problemas con el lenguaje.</w:t>
      </w:r>
    </w:p>
    <w:p w14:paraId="68E3DF49"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movimientos inusuales (especialmente de la cara o la lengua) y nivel de conciencia disminuido.</w:t>
      </w:r>
    </w:p>
    <w:p w14:paraId="68E3DF4A" w14:textId="77777777" w:rsidR="00A80C76" w:rsidRDefault="00A80C76">
      <w:pPr>
        <w:pStyle w:val="EMEABodyText"/>
        <w:rPr>
          <w:iCs/>
          <w:lang w:val="es-ES"/>
        </w:rPr>
      </w:pPr>
    </w:p>
    <w:p w14:paraId="68E3DF4B" w14:textId="77777777" w:rsidR="00A80C76" w:rsidRDefault="006963B6">
      <w:pPr>
        <w:pStyle w:val="EMEABodyText"/>
        <w:rPr>
          <w:iCs/>
          <w:lang w:val="es-ES"/>
        </w:rPr>
      </w:pPr>
      <w:r>
        <w:rPr>
          <w:iCs/>
          <w:lang w:val="es-ES"/>
        </w:rPr>
        <w:t>Otros síntomas pueden incluir:</w:t>
      </w:r>
    </w:p>
    <w:p w14:paraId="68E3DF4C" w14:textId="77777777" w:rsidR="00A80C76" w:rsidRDefault="006963B6">
      <w:pPr>
        <w:pStyle w:val="EMEABodyText"/>
        <w:ind w:left="567" w:hanging="567"/>
        <w:rPr>
          <w:iCs/>
          <w:lang w:val="es-ES"/>
        </w:rPr>
      </w:pPr>
      <w:r>
        <w:rPr>
          <w:b/>
          <w:color w:val="000000"/>
          <w:lang w:val="es-ES"/>
        </w:rPr>
        <w:lastRenderedPageBreak/>
        <w:t>•</w:t>
      </w:r>
      <w:r>
        <w:rPr>
          <w:b/>
          <w:color w:val="000000"/>
          <w:lang w:val="es-ES"/>
        </w:rPr>
        <w:tab/>
      </w:r>
      <w:r>
        <w:rPr>
          <w:iCs/>
          <w:lang w:val="es-ES"/>
        </w:rPr>
        <w:t>confusión aguda, convulsiones (epilepsia), coma, una combinación de fiebre, respiración acelerada, sudoración;</w:t>
      </w:r>
    </w:p>
    <w:p w14:paraId="68E3DF4D"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rigidez muscular y somnolencia, respiración más lenta, ahogo, presión sanguínea alta o baja, ritmos anómalos del corazón.</w:t>
      </w:r>
    </w:p>
    <w:p w14:paraId="68E3DF4E" w14:textId="77777777" w:rsidR="00A80C76" w:rsidRDefault="00A80C76">
      <w:pPr>
        <w:pStyle w:val="EMEABodyText"/>
        <w:rPr>
          <w:iCs/>
          <w:lang w:val="es-ES"/>
        </w:rPr>
      </w:pPr>
    </w:p>
    <w:p w14:paraId="68E3DF4F" w14:textId="77777777" w:rsidR="00A80C76" w:rsidRDefault="006963B6">
      <w:pPr>
        <w:pStyle w:val="EMEABodyText"/>
        <w:rPr>
          <w:iCs/>
          <w:lang w:val="es-ES"/>
        </w:rPr>
      </w:pPr>
      <w:r>
        <w:rPr>
          <w:iCs/>
          <w:lang w:val="es-ES"/>
        </w:rPr>
        <w:t>Contacte con su médico u hospital más cercano inmediatamente si experimenta cualquiera de los síntomas anteriores.</w:t>
      </w:r>
    </w:p>
    <w:p w14:paraId="68E3DF50" w14:textId="77777777" w:rsidR="00A80C76" w:rsidRDefault="00A80C76">
      <w:pPr>
        <w:pStyle w:val="EMEABodyText"/>
        <w:widowControl w:val="0"/>
        <w:rPr>
          <w:lang w:val="es-ES"/>
        </w:rPr>
      </w:pPr>
    </w:p>
    <w:p w14:paraId="68E3DF51" w14:textId="77777777" w:rsidR="00A80C76" w:rsidRDefault="006963B6">
      <w:pPr>
        <w:pStyle w:val="EMEAHeading2"/>
        <w:keepNext w:val="0"/>
        <w:keepLines w:val="0"/>
        <w:widowControl w:val="0"/>
        <w:outlineLvl w:val="9"/>
        <w:rPr>
          <w:lang w:val="es-ES"/>
        </w:rPr>
      </w:pPr>
      <w:r>
        <w:rPr>
          <w:lang w:val="es-ES"/>
        </w:rPr>
        <w:t>Si olvidó tomar ABILIFY</w:t>
      </w:r>
    </w:p>
    <w:p w14:paraId="68E3DF52" w14:textId="77777777" w:rsidR="00A80C76" w:rsidRDefault="006963B6">
      <w:pPr>
        <w:pStyle w:val="EMEABodyText"/>
        <w:widowControl w:val="0"/>
        <w:rPr>
          <w:color w:val="000000"/>
          <w:lang w:val="es-ES"/>
        </w:rPr>
      </w:pPr>
      <w:r>
        <w:rPr>
          <w:color w:val="000000"/>
          <w:lang w:val="es-ES"/>
        </w:rPr>
        <w:t>Si olvida una dosis, tome la dosis olvidada tan pronto como lo recuerde, pero no tome una dosis doble para compensar la dosis olvidada.</w:t>
      </w:r>
    </w:p>
    <w:p w14:paraId="68E3DF53" w14:textId="77777777" w:rsidR="00A80C76" w:rsidRDefault="00A80C76">
      <w:pPr>
        <w:rPr>
          <w:rFonts w:eastAsia="MS Mincho"/>
          <w:b/>
          <w:iCs/>
          <w:color w:val="000000"/>
          <w:lang w:val="es-ES"/>
        </w:rPr>
      </w:pPr>
    </w:p>
    <w:p w14:paraId="68E3DF54" w14:textId="77777777" w:rsidR="00A80C76" w:rsidRDefault="006963B6">
      <w:pPr>
        <w:rPr>
          <w:rFonts w:eastAsia="MS Mincho"/>
          <w:b/>
          <w:iCs/>
          <w:color w:val="000000"/>
          <w:lang w:val="es-ES"/>
        </w:rPr>
      </w:pPr>
      <w:r>
        <w:rPr>
          <w:rFonts w:eastAsia="MS Mincho"/>
          <w:b/>
          <w:iCs/>
          <w:color w:val="000000"/>
          <w:lang w:val="es-ES"/>
        </w:rPr>
        <w:t xml:space="preserve">Si interrumpe el tratamiento con </w:t>
      </w:r>
      <w:r>
        <w:rPr>
          <w:b/>
          <w:lang w:val="es-ES"/>
        </w:rPr>
        <w:t>ABILIFY</w:t>
      </w:r>
    </w:p>
    <w:p w14:paraId="68E3DF55" w14:textId="77777777" w:rsidR="00A80C76" w:rsidRDefault="006963B6">
      <w:pPr>
        <w:rPr>
          <w:rFonts w:eastAsia="MS Mincho"/>
          <w:iCs/>
          <w:color w:val="000000"/>
          <w:lang w:val="es-ES"/>
        </w:rPr>
      </w:pPr>
      <w:r>
        <w:rPr>
          <w:rFonts w:eastAsia="MS Mincho"/>
          <w:iCs/>
          <w:color w:val="000000"/>
          <w:lang w:val="es-ES"/>
        </w:rPr>
        <w:t xml:space="preserve">No interrumpa su tratamiento sólo porque se sienta mejor. Es importante que siga tomando </w:t>
      </w:r>
      <w:r>
        <w:rPr>
          <w:lang w:val="es-ES"/>
        </w:rPr>
        <w:t>ABILIFY</w:t>
      </w:r>
      <w:r>
        <w:rPr>
          <w:rFonts w:eastAsia="MS Mincho"/>
          <w:iCs/>
          <w:color w:val="000000"/>
          <w:lang w:val="es-ES"/>
        </w:rPr>
        <w:t xml:space="preserve"> durante el tiempo que su médico le haya indicado.</w:t>
      </w:r>
    </w:p>
    <w:p w14:paraId="68E3DF56" w14:textId="77777777" w:rsidR="00A80C76" w:rsidRDefault="00A80C76">
      <w:pPr>
        <w:pStyle w:val="EMEABodyText"/>
        <w:widowControl w:val="0"/>
        <w:rPr>
          <w:b/>
          <w:lang w:val="es-ES"/>
        </w:rPr>
      </w:pPr>
    </w:p>
    <w:p w14:paraId="68E3DF57" w14:textId="77777777" w:rsidR="00A80C76" w:rsidRDefault="006963B6">
      <w:pPr>
        <w:pStyle w:val="EMEABodyText"/>
        <w:widowControl w:val="0"/>
        <w:rPr>
          <w:lang w:val="es-ES"/>
        </w:rPr>
      </w:pPr>
      <w:r>
        <w:rPr>
          <w:b/>
          <w:lang w:val="es-ES"/>
        </w:rPr>
        <w:t xml:space="preserve">Si </w:t>
      </w:r>
      <w:r>
        <w:rPr>
          <w:lang w:val="es-ES"/>
        </w:rPr>
        <w:t>tiene cualquier otra duda sobre el uso de este medicamento, pregunte a su médico o farmacéutico.</w:t>
      </w:r>
    </w:p>
    <w:p w14:paraId="68E3DF58" w14:textId="77777777" w:rsidR="00A80C76" w:rsidRDefault="00A80C76">
      <w:pPr>
        <w:pStyle w:val="EMEABodyText"/>
        <w:widowControl w:val="0"/>
        <w:rPr>
          <w:lang w:val="es-ES"/>
        </w:rPr>
      </w:pPr>
    </w:p>
    <w:p w14:paraId="68E3DF59" w14:textId="77777777" w:rsidR="00A80C76" w:rsidRDefault="00A80C76">
      <w:pPr>
        <w:pStyle w:val="EMEABodyText"/>
        <w:widowControl w:val="0"/>
        <w:rPr>
          <w:lang w:val="es-ES"/>
        </w:rPr>
      </w:pPr>
    </w:p>
    <w:p w14:paraId="68E3DF5A" w14:textId="77777777" w:rsidR="00A80C76" w:rsidRDefault="006963B6">
      <w:pPr>
        <w:pStyle w:val="EMEAHeading1"/>
        <w:keepNext w:val="0"/>
        <w:keepLines w:val="0"/>
        <w:widowControl w:val="0"/>
        <w:tabs>
          <w:tab w:val="left" w:pos="567"/>
        </w:tabs>
        <w:outlineLvl w:val="9"/>
        <w:rPr>
          <w:caps w:val="0"/>
          <w:color w:val="000000"/>
          <w:lang w:val="es-ES"/>
        </w:rPr>
      </w:pPr>
      <w:r>
        <w:rPr>
          <w:caps w:val="0"/>
          <w:lang w:val="es-ES"/>
        </w:rPr>
        <w:t>4.</w:t>
      </w:r>
      <w:r>
        <w:rPr>
          <w:caps w:val="0"/>
          <w:lang w:val="es-ES"/>
        </w:rPr>
        <w:tab/>
        <w:t>Posibles efectos adversos</w:t>
      </w:r>
    </w:p>
    <w:p w14:paraId="68E3DF5B" w14:textId="77777777" w:rsidR="00A80C76" w:rsidRDefault="00A80C76">
      <w:pPr>
        <w:pStyle w:val="EMEABodyText"/>
        <w:widowControl w:val="0"/>
        <w:rPr>
          <w:lang w:val="es-ES"/>
        </w:rPr>
      </w:pPr>
    </w:p>
    <w:p w14:paraId="68E3DF5C" w14:textId="77777777" w:rsidR="00A80C76" w:rsidRDefault="006963B6">
      <w:pPr>
        <w:pStyle w:val="EMEABodyText"/>
        <w:widowControl w:val="0"/>
        <w:rPr>
          <w:lang w:val="es-ES"/>
        </w:rPr>
      </w:pPr>
      <w:r>
        <w:rPr>
          <w:lang w:val="es-ES"/>
        </w:rPr>
        <w:t>Al igual que todos los medicamentos, este medicamento puede producir efectos adversos, aunque no todas las personas los sufran.</w:t>
      </w:r>
    </w:p>
    <w:p w14:paraId="68E3DF5D" w14:textId="77777777" w:rsidR="00A80C76" w:rsidRDefault="00A80C76">
      <w:pPr>
        <w:widowControl w:val="0"/>
        <w:rPr>
          <w:color w:val="000000"/>
          <w:lang w:val="es-ES"/>
        </w:rPr>
      </w:pPr>
    </w:p>
    <w:p w14:paraId="68E3DF5E" w14:textId="77777777" w:rsidR="00A80C76" w:rsidRDefault="006963B6">
      <w:pPr>
        <w:autoSpaceDE w:val="0"/>
        <w:autoSpaceDN w:val="0"/>
        <w:adjustRightInd w:val="0"/>
        <w:rPr>
          <w:iCs/>
          <w:color w:val="000000"/>
          <w:lang w:val="es-ES"/>
        </w:rPr>
      </w:pPr>
      <w:r>
        <w:rPr>
          <w:iCs/>
          <w:color w:val="000000"/>
          <w:lang w:val="es-ES"/>
        </w:rPr>
        <w:t>Efectos adversos frecuentes (pueden afectar hasta 1 de cada 10 pacientes):</w:t>
      </w:r>
    </w:p>
    <w:p w14:paraId="68E3DF5F" w14:textId="77777777" w:rsidR="00A80C76" w:rsidRDefault="00A80C76">
      <w:pPr>
        <w:autoSpaceDE w:val="0"/>
        <w:autoSpaceDN w:val="0"/>
        <w:adjustRightInd w:val="0"/>
        <w:ind w:left="567" w:hanging="567"/>
        <w:rPr>
          <w:iCs/>
          <w:color w:val="000000"/>
          <w:lang w:val="es-ES"/>
        </w:rPr>
      </w:pPr>
    </w:p>
    <w:p w14:paraId="68E3DF60" w14:textId="77777777" w:rsidR="00A80C76" w:rsidRPr="004038D4" w:rsidRDefault="006963B6">
      <w:pPr>
        <w:autoSpaceDE w:val="0"/>
        <w:autoSpaceDN w:val="0"/>
        <w:adjustRightInd w:val="0"/>
        <w:ind w:left="567" w:hanging="567"/>
        <w:rPr>
          <w:color w:val="000000"/>
          <w:lang w:val="pt-PT"/>
        </w:rPr>
      </w:pPr>
      <w:r w:rsidRPr="004038D4">
        <w:rPr>
          <w:color w:val="000000"/>
          <w:lang w:val="pt-PT"/>
        </w:rPr>
        <w:t>•</w:t>
      </w:r>
      <w:r w:rsidRPr="004038D4">
        <w:rPr>
          <w:color w:val="000000"/>
          <w:lang w:val="pt-PT"/>
        </w:rPr>
        <w:tab/>
        <w:t>diabetes mellitus;</w:t>
      </w:r>
    </w:p>
    <w:p w14:paraId="68E3DF61" w14:textId="77777777" w:rsidR="00A80C76" w:rsidRPr="004038D4" w:rsidRDefault="006963B6">
      <w:pPr>
        <w:autoSpaceDE w:val="0"/>
        <w:autoSpaceDN w:val="0"/>
        <w:adjustRightInd w:val="0"/>
        <w:ind w:left="567" w:hanging="567"/>
        <w:rPr>
          <w:color w:val="000000"/>
          <w:lang w:val="pt-PT"/>
        </w:rPr>
      </w:pPr>
      <w:r w:rsidRPr="004038D4">
        <w:rPr>
          <w:color w:val="000000"/>
          <w:lang w:val="pt-PT"/>
        </w:rPr>
        <w:t>•</w:t>
      </w:r>
      <w:r w:rsidRPr="004038D4">
        <w:rPr>
          <w:color w:val="000000"/>
          <w:lang w:val="pt-PT"/>
        </w:rPr>
        <w:tab/>
        <w:t>problemas para dormir;</w:t>
      </w:r>
    </w:p>
    <w:p w14:paraId="68E3DF62"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ansiedad;</w:t>
      </w:r>
    </w:p>
    <w:p w14:paraId="68E3DF63"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sensación de inquietud e incapacidad para quedarse quieto, dificultad para permanecer sentado;</w:t>
      </w:r>
    </w:p>
    <w:p w14:paraId="68E3DF64"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acatisia (una sensación incómoda de inquietud interna y una necesidad imperiosa de moverse constantemente);</w:t>
      </w:r>
    </w:p>
    <w:p w14:paraId="68E3DF65" w14:textId="77777777" w:rsidR="00A80C76" w:rsidRDefault="006963B6">
      <w:pPr>
        <w:autoSpaceDE w:val="0"/>
        <w:autoSpaceDN w:val="0"/>
        <w:adjustRightInd w:val="0"/>
        <w:ind w:left="567" w:hanging="567"/>
        <w:rPr>
          <w:iCs/>
          <w:color w:val="000000"/>
          <w:lang w:val="es-ES"/>
        </w:rPr>
      </w:pPr>
      <w:r>
        <w:rPr>
          <w:color w:val="000000"/>
          <w:lang w:val="es-ES"/>
        </w:rPr>
        <w:t>•</w:t>
      </w:r>
      <w:r>
        <w:rPr>
          <w:color w:val="000000"/>
          <w:lang w:val="es-ES"/>
        </w:rPr>
        <w:tab/>
        <w:t>movimientos de torsión, contorsión o espasmódicos incontrolables;</w:t>
      </w:r>
    </w:p>
    <w:p w14:paraId="68E3DF66"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temblor;</w:t>
      </w:r>
    </w:p>
    <w:p w14:paraId="68E3DF67" w14:textId="77777777" w:rsidR="00A80C76" w:rsidRDefault="006963B6">
      <w:pPr>
        <w:autoSpaceDE w:val="0"/>
        <w:autoSpaceDN w:val="0"/>
        <w:adjustRightInd w:val="0"/>
        <w:ind w:left="567" w:hanging="567"/>
        <w:rPr>
          <w:iCs/>
          <w:color w:val="000000"/>
          <w:lang w:val="es-ES"/>
        </w:rPr>
      </w:pPr>
      <w:r>
        <w:rPr>
          <w:color w:val="000000"/>
          <w:lang w:val="es-ES"/>
        </w:rPr>
        <w:t>•</w:t>
      </w:r>
      <w:r>
        <w:rPr>
          <w:color w:val="000000"/>
          <w:lang w:val="es-ES"/>
        </w:rPr>
        <w:tab/>
        <w:t>dolor de cabeza;</w:t>
      </w:r>
    </w:p>
    <w:p w14:paraId="68E3DF68"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cansancio;</w:t>
      </w:r>
    </w:p>
    <w:p w14:paraId="68E3DF69" w14:textId="77777777" w:rsidR="00A80C76" w:rsidRDefault="006963B6">
      <w:pPr>
        <w:autoSpaceDE w:val="0"/>
        <w:autoSpaceDN w:val="0"/>
        <w:adjustRightInd w:val="0"/>
        <w:ind w:left="567" w:hanging="567"/>
        <w:rPr>
          <w:iCs/>
          <w:color w:val="000000"/>
          <w:lang w:val="es-ES"/>
        </w:rPr>
      </w:pPr>
      <w:r>
        <w:rPr>
          <w:color w:val="000000"/>
          <w:lang w:val="es-ES"/>
        </w:rPr>
        <w:t>•</w:t>
      </w:r>
      <w:r>
        <w:rPr>
          <w:color w:val="000000"/>
          <w:lang w:val="es-ES"/>
        </w:rPr>
        <w:tab/>
        <w:t>somnolencia;</w:t>
      </w:r>
    </w:p>
    <w:p w14:paraId="68E3DF6A"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mareo;</w:t>
      </w:r>
    </w:p>
    <w:p w14:paraId="68E3DF6B"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estremecimiento y visión borrosa;</w:t>
      </w:r>
    </w:p>
    <w:p w14:paraId="68E3DF6C"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dificultad para evacuar o disminución de la frecuencia de las deposiciones (estreñimiento);</w:t>
      </w:r>
    </w:p>
    <w:p w14:paraId="68E3DF6D"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indigestión;</w:t>
      </w:r>
    </w:p>
    <w:p w14:paraId="68E3DF6E"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náuseas;</w:t>
      </w:r>
    </w:p>
    <w:p w14:paraId="68E3DF6F"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mayor producción de saliva;</w:t>
      </w:r>
    </w:p>
    <w:p w14:paraId="68E3DF70"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vómitos;</w:t>
      </w:r>
    </w:p>
    <w:p w14:paraId="68E3DF71"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sensación de cansancio.</w:t>
      </w:r>
    </w:p>
    <w:p w14:paraId="68E3DF72" w14:textId="77777777" w:rsidR="00A80C76" w:rsidRDefault="00A80C76">
      <w:pPr>
        <w:autoSpaceDE w:val="0"/>
        <w:autoSpaceDN w:val="0"/>
        <w:adjustRightInd w:val="0"/>
        <w:ind w:left="567" w:hanging="567"/>
        <w:rPr>
          <w:iCs/>
          <w:color w:val="000000"/>
          <w:lang w:val="es-ES"/>
        </w:rPr>
      </w:pPr>
    </w:p>
    <w:p w14:paraId="68E3DF73" w14:textId="77777777" w:rsidR="00A80C76" w:rsidRDefault="006963B6">
      <w:pPr>
        <w:rPr>
          <w:iCs/>
          <w:color w:val="000000"/>
          <w:lang w:val="es-ES"/>
        </w:rPr>
      </w:pPr>
      <w:r>
        <w:rPr>
          <w:iCs/>
          <w:color w:val="000000"/>
          <w:lang w:val="es-ES"/>
        </w:rPr>
        <w:t>Efectos adversos poco frecuentes (pueden afectar hasta 1 de cada 100 pacientes):</w:t>
      </w:r>
    </w:p>
    <w:p w14:paraId="68E3DF74" w14:textId="77777777" w:rsidR="00A80C76" w:rsidRDefault="00A80C76">
      <w:pPr>
        <w:autoSpaceDE w:val="0"/>
        <w:autoSpaceDN w:val="0"/>
        <w:adjustRightInd w:val="0"/>
        <w:ind w:left="567" w:hanging="567"/>
        <w:rPr>
          <w:iCs/>
          <w:color w:val="000000"/>
          <w:lang w:val="es-ES"/>
        </w:rPr>
      </w:pPr>
    </w:p>
    <w:p w14:paraId="68E3DF7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aumento o disminución de los niveles de la hormona prolactina en sangre;</w:t>
      </w:r>
    </w:p>
    <w:p w14:paraId="68E3DF7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excesivamente altos de azúcar en sangre;</w:t>
      </w:r>
    </w:p>
    <w:p w14:paraId="68E3DF7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depresión;</w:t>
      </w:r>
    </w:p>
    <w:p w14:paraId="68E3DF7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interés sexual alterado o elevado;</w:t>
      </w:r>
    </w:p>
    <w:p w14:paraId="68E3DF79" w14:textId="77777777" w:rsidR="00A80C76" w:rsidRDefault="006963B6">
      <w:pPr>
        <w:autoSpaceDE w:val="0"/>
        <w:autoSpaceDN w:val="0"/>
        <w:adjustRightInd w:val="0"/>
        <w:ind w:left="567" w:hanging="567"/>
        <w:rPr>
          <w:lang w:val="es-ES"/>
        </w:rPr>
      </w:pPr>
      <w:r>
        <w:rPr>
          <w:iCs/>
          <w:color w:val="000000"/>
          <w:lang w:val="es-ES"/>
        </w:rPr>
        <w:t>•</w:t>
      </w:r>
      <w:r>
        <w:rPr>
          <w:iCs/>
          <w:color w:val="000000"/>
          <w:lang w:val="es-ES"/>
        </w:rPr>
        <w:tab/>
      </w:r>
      <w:r>
        <w:rPr>
          <w:lang w:val="es-ES"/>
        </w:rPr>
        <w:t>movimientos incontrolables de la boca, la lengua y las extremidades (discinesia tardía);</w:t>
      </w:r>
    </w:p>
    <w:p w14:paraId="68E3DF7A"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trastorno muscular que provoca movimientos de torsión (distonía);</w:t>
      </w:r>
    </w:p>
    <w:p w14:paraId="68E3DF7B" w14:textId="77777777" w:rsidR="00A80C76" w:rsidRDefault="006963B6">
      <w:pPr>
        <w:autoSpaceDE w:val="0"/>
        <w:autoSpaceDN w:val="0"/>
        <w:adjustRightInd w:val="0"/>
        <w:ind w:left="567" w:hanging="567"/>
        <w:rPr>
          <w:lang w:val="es-ES"/>
        </w:rPr>
      </w:pPr>
      <w:r>
        <w:rPr>
          <w:lang w:val="es-ES"/>
        </w:rPr>
        <w:t>•</w:t>
      </w:r>
      <w:r>
        <w:rPr>
          <w:lang w:val="es-ES"/>
        </w:rPr>
        <w:tab/>
        <w:t>piernas inquietas;</w:t>
      </w:r>
    </w:p>
    <w:p w14:paraId="68E3DF7C"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visión doble;</w:t>
      </w:r>
    </w:p>
    <w:p w14:paraId="68E3DF7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fotosensibilidad ocular;</w:t>
      </w:r>
    </w:p>
    <w:p w14:paraId="68E3DF7E" w14:textId="77777777" w:rsidR="00A80C76" w:rsidRDefault="006963B6">
      <w:pPr>
        <w:autoSpaceDE w:val="0"/>
        <w:autoSpaceDN w:val="0"/>
        <w:adjustRightInd w:val="0"/>
        <w:ind w:left="567" w:hanging="567"/>
        <w:rPr>
          <w:iCs/>
          <w:color w:val="000000"/>
          <w:lang w:val="es-ES"/>
        </w:rPr>
      </w:pPr>
      <w:r>
        <w:rPr>
          <w:iCs/>
          <w:color w:val="000000"/>
          <w:lang w:val="es-ES"/>
        </w:rPr>
        <w:lastRenderedPageBreak/>
        <w:t>•</w:t>
      </w:r>
      <w:r>
        <w:rPr>
          <w:iCs/>
          <w:color w:val="000000"/>
          <w:lang w:val="es-ES"/>
        </w:rPr>
        <w:tab/>
        <w:t>latido cardiaco acelerado;</w:t>
      </w:r>
    </w:p>
    <w:p w14:paraId="68E3DF7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bajada de la presión sanguínea al ponerse de pie que provoca mareo, aturdimiento o desmayo;</w:t>
      </w:r>
    </w:p>
    <w:p w14:paraId="68E3DF8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hipo.</w:t>
      </w:r>
    </w:p>
    <w:p w14:paraId="68E3DF81" w14:textId="77777777" w:rsidR="00A80C76" w:rsidRDefault="00A80C76">
      <w:pPr>
        <w:autoSpaceDE w:val="0"/>
        <w:autoSpaceDN w:val="0"/>
        <w:adjustRightInd w:val="0"/>
        <w:ind w:left="567" w:hanging="567"/>
        <w:rPr>
          <w:iCs/>
          <w:color w:val="000000"/>
          <w:lang w:val="es-ES"/>
        </w:rPr>
      </w:pPr>
    </w:p>
    <w:p w14:paraId="68E3DF82" w14:textId="77777777" w:rsidR="00A80C76" w:rsidRDefault="006963B6">
      <w:pPr>
        <w:rPr>
          <w:iCs/>
          <w:color w:val="000000"/>
          <w:lang w:val="es-ES"/>
        </w:rPr>
      </w:pPr>
      <w:r>
        <w:rPr>
          <w:iCs/>
          <w:color w:val="000000"/>
          <w:lang w:val="es-ES"/>
        </w:rPr>
        <w:t>Los siguientes efectos adversos han sido notificados durante la fase pos</w:t>
      </w:r>
      <w:ins w:id="223" w:author="Author" w:date="2025-10-20T16:36:00Z">
        <w:r>
          <w:rPr>
            <w:iCs/>
            <w:color w:val="000000"/>
            <w:lang w:val="es-ES"/>
          </w:rPr>
          <w:t>t-</w:t>
        </w:r>
      </w:ins>
      <w:r>
        <w:rPr>
          <w:iCs/>
          <w:color w:val="000000"/>
          <w:lang w:val="es-ES"/>
        </w:rPr>
        <w:t>comercialización de aripiprazol oral, pero se desconoce la frecuencia de aparición:</w:t>
      </w:r>
    </w:p>
    <w:p w14:paraId="68E3DF83" w14:textId="77777777" w:rsidR="00A80C76" w:rsidRDefault="00A80C76">
      <w:pPr>
        <w:autoSpaceDE w:val="0"/>
        <w:autoSpaceDN w:val="0"/>
        <w:adjustRightInd w:val="0"/>
        <w:ind w:left="567" w:hanging="567"/>
        <w:rPr>
          <w:iCs/>
          <w:color w:val="000000"/>
          <w:lang w:val="es-ES"/>
        </w:rPr>
      </w:pPr>
    </w:p>
    <w:p w14:paraId="68E3DF8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bajos de glóbulos blancos;</w:t>
      </w:r>
    </w:p>
    <w:p w14:paraId="68E3DF8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bajos de plaquetas;</w:t>
      </w:r>
    </w:p>
    <w:p w14:paraId="68E3DF8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reacción alérgica (p. ej., hinchazón en la boca, lengua, cara y garganta, picores y enrojecimiento);</w:t>
      </w:r>
    </w:p>
    <w:p w14:paraId="68E3DF8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aparición o empeoramiento de diabetes, cetoacidosis (cetonas en sangre y orina) o coma;</w:t>
      </w:r>
    </w:p>
    <w:p w14:paraId="68E3DF8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azúcar elevado en sangre,</w:t>
      </w:r>
    </w:p>
    <w:p w14:paraId="68E3DF89"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insuficientes de sodio en sangre;</w:t>
      </w:r>
    </w:p>
    <w:p w14:paraId="68E3DF8A"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pérdida del apetito (anorexia);</w:t>
      </w:r>
    </w:p>
    <w:p w14:paraId="68E3DF8B"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pérdida de peso;</w:t>
      </w:r>
    </w:p>
    <w:p w14:paraId="68E3DF8C"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aumento de peso;</w:t>
      </w:r>
    </w:p>
    <w:p w14:paraId="68E3DF8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pensamientos suicidas, intento de suicidio y suicidio;</w:t>
      </w:r>
    </w:p>
    <w:p w14:paraId="68E3DF8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agresividad;</w:t>
      </w:r>
    </w:p>
    <w:p w14:paraId="68E3DF8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agitación;</w:t>
      </w:r>
    </w:p>
    <w:p w14:paraId="68E3DF9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nerviosismo;</w:t>
      </w:r>
    </w:p>
    <w:p w14:paraId="68E3DF91" w14:textId="77777777" w:rsidR="00A80C76" w:rsidRDefault="006963B6">
      <w:pPr>
        <w:autoSpaceDE w:val="0"/>
        <w:autoSpaceDN w:val="0"/>
        <w:adjustRightInd w:val="0"/>
        <w:ind w:left="567" w:hanging="567"/>
        <w:rPr>
          <w:lang w:val="es-ES"/>
        </w:rPr>
      </w:pPr>
      <w:r>
        <w:rPr>
          <w:iCs/>
          <w:color w:val="000000"/>
          <w:lang w:val="es-ES"/>
        </w:rPr>
        <w:t>•</w:t>
      </w:r>
      <w:r>
        <w:rPr>
          <w:iCs/>
          <w:color w:val="000000"/>
          <w:lang w:val="es-ES"/>
        </w:rPr>
        <w:tab/>
        <w:t>combinación de fiebre, rigidez muscular, respiración acelerada, sudores, disminución de la consciencia, cambios bruscos de la tensión arterial y del ritmo cardiaco, y desmayos (síndrome neuroléptico maligno);</w:t>
      </w:r>
    </w:p>
    <w:p w14:paraId="68E3DF92"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convulsiones;</w:t>
      </w:r>
    </w:p>
    <w:p w14:paraId="68E3DF93"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síndrome serotoninérgico (una reacción que puede causar sensación de intensa felicidad, somnolencia, torpeza, inquietud, sensación de estar bebido, fiebre, sudoración o rigidez muscular);</w:t>
      </w:r>
    </w:p>
    <w:p w14:paraId="68E3DF9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trastorno del habla;</w:t>
      </w:r>
    </w:p>
    <w:p w14:paraId="68E3DF9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fijación de los globos oculares en una posición;</w:t>
      </w:r>
    </w:p>
    <w:p w14:paraId="68E3DF9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muerte súbita inexplicada;</w:t>
      </w:r>
    </w:p>
    <w:p w14:paraId="68E3DF97" w14:textId="77777777" w:rsidR="00A80C76" w:rsidRDefault="006963B6">
      <w:pPr>
        <w:autoSpaceDE w:val="0"/>
        <w:autoSpaceDN w:val="0"/>
        <w:adjustRightInd w:val="0"/>
        <w:ind w:left="567" w:hanging="567"/>
        <w:rPr>
          <w:color w:val="000000"/>
          <w:lang w:val="es-ES"/>
        </w:rPr>
      </w:pPr>
      <w:r>
        <w:rPr>
          <w:iCs/>
          <w:color w:val="000000"/>
          <w:lang w:val="es-ES"/>
        </w:rPr>
        <w:t>•</w:t>
      </w:r>
      <w:r>
        <w:rPr>
          <w:iCs/>
          <w:color w:val="000000"/>
          <w:lang w:val="es-ES"/>
        </w:rPr>
        <w:tab/>
      </w:r>
      <w:r>
        <w:rPr>
          <w:color w:val="000000"/>
          <w:lang w:val="es-ES"/>
        </w:rPr>
        <w:t>latido cardiaco irregular potencialmente mortal;</w:t>
      </w:r>
    </w:p>
    <w:p w14:paraId="68E3DF9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ataque al corazón;</w:t>
      </w:r>
    </w:p>
    <w:p w14:paraId="68E3DF99"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latido cardiaco más lento;</w:t>
      </w:r>
    </w:p>
    <w:p w14:paraId="68E3DF9A"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coágulos sanguíneos en las venas especialmente de las piernas (los síntomas incluyen hinchazón, dolor, y enrojecimiento de la pierna), que pueden trasladarse a través de los vasos sanguíneos a los pulmones causando dolor en el pecho y dificultad al respirar (si usted nota cualquiera de estos síntomas, acuda inmediatamente a su médico);</w:t>
      </w:r>
    </w:p>
    <w:p w14:paraId="68E3DF9B"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presión sanguínea elevada;</w:t>
      </w:r>
    </w:p>
    <w:p w14:paraId="68E3DF9C"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desmayos;</w:t>
      </w:r>
    </w:p>
    <w:p w14:paraId="68E3DF9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inhalación accidental de comida con riesgo de neumonía (infección pulmonar);</w:t>
      </w:r>
    </w:p>
    <w:p w14:paraId="68E3DF9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espasmos de los músculos alrededor de la glotis (una parte de la laringe);</w:t>
      </w:r>
    </w:p>
    <w:p w14:paraId="68E3DF9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inflamación del páncreas;</w:t>
      </w:r>
    </w:p>
    <w:p w14:paraId="68E3DFA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dificultad para tragar;</w:t>
      </w:r>
    </w:p>
    <w:p w14:paraId="68E3DFA1"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diarrea;</w:t>
      </w:r>
    </w:p>
    <w:p w14:paraId="68E3DFA2"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molestias abdominales;</w:t>
      </w:r>
    </w:p>
    <w:p w14:paraId="68E3DFA3"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malestar de estómago;</w:t>
      </w:r>
    </w:p>
    <w:p w14:paraId="68E3DFA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fallo hepático;</w:t>
      </w:r>
    </w:p>
    <w:p w14:paraId="68E3DFA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inflamación del hígado;</w:t>
      </w:r>
    </w:p>
    <w:p w14:paraId="68E3DFA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coloración amarillenta de la piel y de la parte blanca de los ojos;</w:t>
      </w:r>
    </w:p>
    <w:p w14:paraId="68E3DFA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análisis con valores hepáticos anormales;</w:t>
      </w:r>
    </w:p>
    <w:p w14:paraId="68E3DFA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sarpullido;</w:t>
      </w:r>
    </w:p>
    <w:p w14:paraId="68E3DFA9"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fotosensibilidad cutánea;</w:t>
      </w:r>
    </w:p>
    <w:p w14:paraId="68E3DFAA"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calvicie;</w:t>
      </w:r>
    </w:p>
    <w:p w14:paraId="68E3DFAB"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sudoración excesiva;</w:t>
      </w:r>
    </w:p>
    <w:p w14:paraId="68E3DFAC"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 xml:space="preserve">reacciones alérgicas graves, como la reacción al fármaco con eosinofilia y síntomas sistémicos (síndrome DRESS). El síndrome DRESS aparece inicialmente como síntomas pseudogripales </w:t>
      </w:r>
      <w:r>
        <w:rPr>
          <w:iCs/>
          <w:color w:val="000000"/>
          <w:lang w:val="es-ES"/>
        </w:rPr>
        <w:lastRenderedPageBreak/>
        <w:t>con erupción cutánea en el rostro y, más adelante, con erupción cutánea generalizada, temperatura alta, ganglios linfáticos agrandados, aumento de las concentraciones de enzimas hepáticas observado en los análisis de sangre y aumento de un tipo de glóbulos blancos (eosinofilia);</w:t>
      </w:r>
    </w:p>
    <w:p w14:paraId="68E3DFA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degradación anormal de los músculos que puede provocar problemas renales;</w:t>
      </w:r>
    </w:p>
    <w:p w14:paraId="68E3DFA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dolor muscular;</w:t>
      </w:r>
    </w:p>
    <w:p w14:paraId="68E3DFA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rigidez;</w:t>
      </w:r>
    </w:p>
    <w:p w14:paraId="68E3DFB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pérdida involuntaria de orina (incontinencia);</w:t>
      </w:r>
    </w:p>
    <w:p w14:paraId="68E3DFB1"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dificultad para orinar;</w:t>
      </w:r>
    </w:p>
    <w:p w14:paraId="68E3DFB2"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síntomas de abstinencia en los recién nacidos por exposición a fármacos durante el embarazo;</w:t>
      </w:r>
    </w:p>
    <w:p w14:paraId="68E3DFB3"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erección prolongada y/o dolorosa;</w:t>
      </w:r>
    </w:p>
    <w:p w14:paraId="68E3DFB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dificultad para controlar la temperatura central corporal o recalentamiento;</w:t>
      </w:r>
    </w:p>
    <w:p w14:paraId="68E3DFB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dolor de pecho;</w:t>
      </w:r>
    </w:p>
    <w:p w14:paraId="68E3DFB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manos, tobillos o pies hinchados;</w:t>
      </w:r>
    </w:p>
    <w:p w14:paraId="68E3DFB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en los análisis de sangre: aumento o fluctuación de los niveles de azúcar en sangre, aumento de la hemoglobina glucosilada;</w:t>
      </w:r>
    </w:p>
    <w:p w14:paraId="68E3DFB8" w14:textId="77777777" w:rsidR="00A80C76" w:rsidRDefault="006963B6">
      <w:pPr>
        <w:widowControl w:val="0"/>
        <w:ind w:left="567" w:hanging="567"/>
        <w:rPr>
          <w:iCs/>
          <w:color w:val="000000"/>
          <w:lang w:val="es-ES"/>
        </w:rPr>
      </w:pPr>
      <w:r>
        <w:rPr>
          <w:iCs/>
          <w:color w:val="000000"/>
          <w:lang w:val="es-ES"/>
        </w:rPr>
        <w:t>•</w:t>
      </w:r>
      <w:r>
        <w:rPr>
          <w:iCs/>
          <w:color w:val="000000"/>
          <w:lang w:val="es-ES"/>
        </w:rPr>
        <w:tab/>
        <w:t>incapacidad de resistir el impulso, instinto o tentación de realizar una acción que puede ser dañina para usted o para otros, pudiendo incluir:</w:t>
      </w:r>
    </w:p>
    <w:p w14:paraId="68E3DFB9" w14:textId="77777777" w:rsidR="00A80C76" w:rsidRDefault="006963B6">
      <w:pPr>
        <w:widowControl w:val="0"/>
        <w:ind w:left="1134" w:hanging="567"/>
        <w:rPr>
          <w:iCs/>
          <w:color w:val="000000"/>
          <w:lang w:val="es-ES"/>
        </w:rPr>
      </w:pPr>
      <w:r>
        <w:rPr>
          <w:iCs/>
          <w:color w:val="000000"/>
          <w:lang w:val="es-ES"/>
        </w:rPr>
        <w:t>-</w:t>
      </w:r>
      <w:r>
        <w:rPr>
          <w:iCs/>
          <w:color w:val="000000"/>
          <w:lang w:val="es-ES"/>
        </w:rPr>
        <w:tab/>
        <w:t>fuerte impulso de jugar excesivamente a pesar de las serias consecuencias personales o familiares;</w:t>
      </w:r>
    </w:p>
    <w:p w14:paraId="68E3DFBA" w14:textId="77777777" w:rsidR="00A80C76" w:rsidRDefault="006963B6">
      <w:pPr>
        <w:widowControl w:val="0"/>
        <w:ind w:left="1134" w:hanging="567"/>
        <w:rPr>
          <w:iCs/>
          <w:color w:val="000000"/>
          <w:lang w:val="es-ES"/>
        </w:rPr>
      </w:pPr>
      <w:r>
        <w:rPr>
          <w:iCs/>
          <w:color w:val="000000"/>
          <w:lang w:val="es-ES"/>
        </w:rPr>
        <w:t>-</w:t>
      </w:r>
      <w:r>
        <w:rPr>
          <w:iCs/>
          <w:color w:val="000000"/>
          <w:lang w:val="es-ES"/>
        </w:rPr>
        <w:tab/>
        <w:t>interés sexual alterado o aumentado y comportamiento preocupante para usted o para otros, por ejemplo, aumento del apetito sexual;</w:t>
      </w:r>
    </w:p>
    <w:p w14:paraId="68E3DFBB" w14:textId="77777777" w:rsidR="00A80C76" w:rsidRDefault="006963B6">
      <w:pPr>
        <w:widowControl w:val="0"/>
        <w:ind w:left="1134" w:hanging="567"/>
        <w:rPr>
          <w:iCs/>
          <w:color w:val="000000"/>
          <w:lang w:val="es-ES"/>
        </w:rPr>
      </w:pPr>
      <w:r>
        <w:rPr>
          <w:iCs/>
          <w:color w:val="000000"/>
          <w:lang w:val="es-ES"/>
        </w:rPr>
        <w:t>-</w:t>
      </w:r>
      <w:r>
        <w:rPr>
          <w:iCs/>
          <w:color w:val="000000"/>
          <w:lang w:val="es-ES"/>
        </w:rPr>
        <w:tab/>
        <w:t>compra excesiva incontrolable;</w:t>
      </w:r>
    </w:p>
    <w:p w14:paraId="68E3DFBC" w14:textId="77777777" w:rsidR="00A80C76" w:rsidRDefault="006963B6">
      <w:pPr>
        <w:widowControl w:val="0"/>
        <w:ind w:left="1134" w:hanging="567"/>
        <w:rPr>
          <w:iCs/>
          <w:color w:val="000000"/>
          <w:lang w:val="es-ES"/>
        </w:rPr>
      </w:pPr>
      <w:r>
        <w:rPr>
          <w:iCs/>
          <w:color w:val="000000"/>
          <w:lang w:val="es-ES"/>
        </w:rPr>
        <w:t>-</w:t>
      </w:r>
      <w:r>
        <w:rPr>
          <w:iCs/>
          <w:color w:val="000000"/>
          <w:lang w:val="es-ES"/>
        </w:rPr>
        <w:tab/>
        <w:t>atracón (ingesta de grandes cantidades de comida en un corto periodo de tiempo) o ingesta compulsiva (ingesta de más comida de lo normal y más de la necesaria para satisfacer el hambre);</w:t>
      </w:r>
    </w:p>
    <w:p w14:paraId="68E3DFBD" w14:textId="77777777" w:rsidR="00A80C76" w:rsidRDefault="006963B6">
      <w:pPr>
        <w:widowControl w:val="0"/>
        <w:ind w:left="1134" w:hanging="567"/>
        <w:rPr>
          <w:iCs/>
          <w:color w:val="000000"/>
          <w:lang w:val="es-ES"/>
        </w:rPr>
      </w:pPr>
      <w:r>
        <w:rPr>
          <w:iCs/>
          <w:color w:val="000000"/>
          <w:lang w:val="es-ES"/>
        </w:rPr>
        <w:t>-</w:t>
      </w:r>
      <w:r>
        <w:rPr>
          <w:iCs/>
          <w:color w:val="000000"/>
          <w:lang w:val="es-ES"/>
        </w:rPr>
        <w:tab/>
        <w:t>tendencia a deambular.</w:t>
      </w:r>
    </w:p>
    <w:p w14:paraId="68E3DFBE" w14:textId="77777777" w:rsidR="00A80C76" w:rsidRDefault="006963B6">
      <w:pPr>
        <w:widowControl w:val="0"/>
        <w:ind w:left="567"/>
        <w:rPr>
          <w:iCs/>
          <w:color w:val="000000"/>
          <w:lang w:val="es-ES"/>
        </w:rPr>
      </w:pPr>
      <w:r>
        <w:rPr>
          <w:iCs/>
          <w:color w:val="000000"/>
          <w:lang w:val="es-ES"/>
        </w:rPr>
        <w:t>Informe a su médico si presenta alguno de estos comportamientos; él le explicará la manera de manejar o reducir los síntomas.</w:t>
      </w:r>
    </w:p>
    <w:p w14:paraId="68E3DFBF" w14:textId="77777777" w:rsidR="00A80C76" w:rsidRDefault="00A80C76">
      <w:pPr>
        <w:pStyle w:val="EMEABodyText"/>
        <w:widowControl w:val="0"/>
        <w:rPr>
          <w:lang w:val="es-ES"/>
        </w:rPr>
      </w:pPr>
    </w:p>
    <w:p w14:paraId="68E3DFC0" w14:textId="77777777" w:rsidR="00A80C76" w:rsidRDefault="006963B6">
      <w:pPr>
        <w:pStyle w:val="EMEABodyText"/>
        <w:widowControl w:val="0"/>
        <w:rPr>
          <w:lang w:val="es-ES"/>
        </w:rPr>
      </w:pPr>
      <w:r>
        <w:rPr>
          <w:lang w:val="es-ES"/>
        </w:rPr>
        <w:t>En pacientes de edad avanzada con demencia, se han comunicado mayor número de casos fatales mientras tomaban aripiprazol. Además, se han comunicado casos de ictus o "mini" ictus.</w:t>
      </w:r>
    </w:p>
    <w:p w14:paraId="68E3DFC1" w14:textId="77777777" w:rsidR="00A80C76" w:rsidRDefault="00A80C76">
      <w:pPr>
        <w:pStyle w:val="EMEABodyText"/>
        <w:widowControl w:val="0"/>
        <w:rPr>
          <w:lang w:val="es-ES"/>
        </w:rPr>
      </w:pPr>
    </w:p>
    <w:p w14:paraId="68E3DFC2" w14:textId="77777777" w:rsidR="00A80C76" w:rsidRDefault="006963B6">
      <w:pPr>
        <w:pStyle w:val="EMEABodyText"/>
        <w:widowControl w:val="0"/>
        <w:rPr>
          <w:b/>
          <w:lang w:val="es-ES"/>
        </w:rPr>
      </w:pPr>
      <w:r>
        <w:rPr>
          <w:b/>
          <w:lang w:val="es-ES"/>
        </w:rPr>
        <w:t>Otros efectos adversos en niños y adolescentes</w:t>
      </w:r>
    </w:p>
    <w:p w14:paraId="68E3DFC3" w14:textId="77777777" w:rsidR="00A80C76" w:rsidRDefault="006963B6">
      <w:pPr>
        <w:pStyle w:val="EMEABodyText"/>
        <w:widowControl w:val="0"/>
        <w:rPr>
          <w:lang w:val="es-ES"/>
        </w:rPr>
      </w:pPr>
      <w:r>
        <w:rPr>
          <w:lang w:val="es-ES"/>
        </w:rPr>
        <w:t>Adolescentes de 13 años o más experimentaron efectos adversos similares en frecuencia y tipo a los de los adultos excepto en somnolencia, espasmos o contracciones incontrolables, inquietud, y cansancio que fueron muy frecuentes (afecta a más de 1 de cada 10 pacientes) y dolor abdominal superior, sequedad de boca, aumento de la frecuencia cardíaca, ganancia de peso, aumento del apetito, fasciculaciones musculares, movimientos involuntarios de las extremidades, y mareos, especialmente cuando se levantaron tras estar tumbados o sentados, que fueron frecuentes (afecta hasta 1 de cada 10 pacientes).</w:t>
      </w:r>
    </w:p>
    <w:p w14:paraId="68E3DFC4" w14:textId="77777777" w:rsidR="00A80C76" w:rsidRDefault="00A80C76">
      <w:pPr>
        <w:pStyle w:val="EMEABodyText"/>
        <w:widowControl w:val="0"/>
        <w:rPr>
          <w:lang w:val="es-ES"/>
        </w:rPr>
      </w:pPr>
    </w:p>
    <w:p w14:paraId="68E3DFC5" w14:textId="77777777" w:rsidR="00A80C76" w:rsidRDefault="006963B6">
      <w:pPr>
        <w:pStyle w:val="EMEABodyText"/>
        <w:widowControl w:val="0"/>
        <w:rPr>
          <w:b/>
          <w:lang w:val="es-ES"/>
        </w:rPr>
      </w:pPr>
      <w:r>
        <w:rPr>
          <w:b/>
          <w:lang w:val="es-ES"/>
        </w:rPr>
        <w:t>Comunicación de efectos adversos</w:t>
      </w:r>
    </w:p>
    <w:p w14:paraId="68E3DFC6" w14:textId="77777777" w:rsidR="00A80C76" w:rsidRDefault="006963B6">
      <w:pPr>
        <w:pStyle w:val="EMEABodyText"/>
        <w:widowControl w:val="0"/>
        <w:rPr>
          <w:lang w:val="es-ES"/>
        </w:rPr>
      </w:pPr>
      <w:r>
        <w:rPr>
          <w:lang w:val="es-ES"/>
        </w:rPr>
        <w:t xml:space="preserve">Si experimenta cualquier tipo de efecto adverso, consulte a su médico o farmacéutico, incluso si se trata de posibles efectos adversos que no aparecen en este prospecto. También puede comunicarlos directamente a través del </w:t>
      </w:r>
      <w:r>
        <w:rPr>
          <w:highlight w:val="lightGray"/>
          <w:lang w:val="es-ES"/>
        </w:rPr>
        <w:t xml:space="preserve">sistema nacional de notificación incluido en el </w:t>
      </w:r>
      <w:hyperlink r:id="rId19" w:history="1">
        <w:r w:rsidR="00A80C76">
          <w:rPr>
            <w:color w:val="0000FF"/>
            <w:highlight w:val="lightGray"/>
            <w:u w:val="single"/>
            <w:lang w:val="es-ES"/>
          </w:rPr>
          <w:t>Apéndice V</w:t>
        </w:r>
      </w:hyperlink>
      <w:r>
        <w:rPr>
          <w:highlight w:val="lightGray"/>
          <w:lang w:val="es-ES"/>
        </w:rPr>
        <w:t>.</w:t>
      </w:r>
      <w:r>
        <w:rPr>
          <w:lang w:val="es-ES"/>
        </w:rPr>
        <w:t xml:space="preserve"> Mediante la comunicación de efectos adversos usted puede contribuir a proporcionar más información sobre la seguridad de este medicamento.</w:t>
      </w:r>
    </w:p>
    <w:p w14:paraId="68E3DFC7" w14:textId="77777777" w:rsidR="00A80C76" w:rsidRDefault="00A80C76">
      <w:pPr>
        <w:pStyle w:val="EMEABodyText"/>
        <w:widowControl w:val="0"/>
        <w:rPr>
          <w:lang w:val="es-ES"/>
        </w:rPr>
      </w:pPr>
    </w:p>
    <w:p w14:paraId="68E3DFC8" w14:textId="77777777" w:rsidR="00A80C76" w:rsidRDefault="00A80C76">
      <w:pPr>
        <w:pStyle w:val="EMEABodyText"/>
        <w:widowControl w:val="0"/>
        <w:rPr>
          <w:lang w:val="es-ES"/>
        </w:rPr>
      </w:pPr>
    </w:p>
    <w:p w14:paraId="68E3DFC9" w14:textId="77777777" w:rsidR="00A80C76" w:rsidRDefault="006963B6">
      <w:pPr>
        <w:pStyle w:val="EMEAHeading1"/>
        <w:keepNext w:val="0"/>
        <w:keepLines w:val="0"/>
        <w:widowControl w:val="0"/>
        <w:tabs>
          <w:tab w:val="left" w:pos="567"/>
        </w:tabs>
        <w:outlineLvl w:val="9"/>
        <w:rPr>
          <w:color w:val="000000"/>
          <w:lang w:val="es-ES"/>
        </w:rPr>
      </w:pPr>
      <w:r>
        <w:rPr>
          <w:caps w:val="0"/>
          <w:lang w:val="es-ES"/>
        </w:rPr>
        <w:t>5.</w:t>
      </w:r>
      <w:r>
        <w:rPr>
          <w:caps w:val="0"/>
          <w:lang w:val="es-ES"/>
        </w:rPr>
        <w:tab/>
        <w:t>Conservación de ABILIFY</w:t>
      </w:r>
    </w:p>
    <w:p w14:paraId="68E3DFCA" w14:textId="77777777" w:rsidR="00A80C76" w:rsidRDefault="00A80C76">
      <w:pPr>
        <w:pStyle w:val="EMEABodyText"/>
        <w:widowControl w:val="0"/>
        <w:rPr>
          <w:lang w:val="es-ES"/>
        </w:rPr>
      </w:pPr>
    </w:p>
    <w:p w14:paraId="68E3DFCB" w14:textId="77777777" w:rsidR="00A80C76" w:rsidRDefault="006963B6">
      <w:pPr>
        <w:pStyle w:val="EMEABodyText"/>
        <w:widowControl w:val="0"/>
        <w:rPr>
          <w:bCs/>
          <w:lang w:val="es-ES"/>
        </w:rPr>
      </w:pPr>
      <w:r>
        <w:rPr>
          <w:bCs/>
          <w:lang w:val="es-ES"/>
        </w:rPr>
        <w:t>Mantener este medicamento fuera de la vista y del alcance de los niños.</w:t>
      </w:r>
    </w:p>
    <w:p w14:paraId="68E3DFCC" w14:textId="77777777" w:rsidR="00A80C76" w:rsidRDefault="00A80C76">
      <w:pPr>
        <w:pStyle w:val="EMEABodyText"/>
        <w:widowControl w:val="0"/>
        <w:rPr>
          <w:lang w:val="es-ES"/>
        </w:rPr>
      </w:pPr>
    </w:p>
    <w:p w14:paraId="68E3DFCD" w14:textId="77777777" w:rsidR="00A80C76" w:rsidRPr="004038D4" w:rsidRDefault="006963B6">
      <w:pPr>
        <w:pStyle w:val="EMEABodyText"/>
        <w:widowControl w:val="0"/>
        <w:rPr>
          <w:lang w:val="es-ES_tradnl"/>
        </w:rPr>
      </w:pPr>
      <w:r w:rsidRPr="004038D4">
        <w:rPr>
          <w:color w:val="000000"/>
          <w:lang w:val="es-ES_tradnl"/>
        </w:rPr>
        <w:t xml:space="preserve">No utilice este medicamento </w:t>
      </w:r>
      <w:r w:rsidRPr="004038D4">
        <w:rPr>
          <w:lang w:val="es-ES_tradnl"/>
        </w:rPr>
        <w:t xml:space="preserve">después de la fecha de caducidad que aparece </w:t>
      </w:r>
      <w:r w:rsidRPr="004038D4">
        <w:rPr>
          <w:color w:val="000000"/>
          <w:lang w:val="es-ES_tradnl"/>
        </w:rPr>
        <w:t xml:space="preserve">en el frasco y en el envase </w:t>
      </w:r>
      <w:r w:rsidRPr="004038D4">
        <w:rPr>
          <w:lang w:val="es-ES_tradnl"/>
        </w:rPr>
        <w:t>después de CAD. La fecha de caducidad es el último día del mes que se indica.</w:t>
      </w:r>
    </w:p>
    <w:p w14:paraId="68E3DFCE" w14:textId="77777777" w:rsidR="00A80C76" w:rsidRDefault="00A80C76">
      <w:pPr>
        <w:pStyle w:val="EMEABodyText"/>
        <w:widowControl w:val="0"/>
        <w:rPr>
          <w:lang w:val="es-ES"/>
        </w:rPr>
      </w:pPr>
    </w:p>
    <w:p w14:paraId="68E3DFCF" w14:textId="77777777" w:rsidR="00A80C76" w:rsidRDefault="006963B6">
      <w:pPr>
        <w:pStyle w:val="EMEABodyText"/>
        <w:widowControl w:val="0"/>
        <w:rPr>
          <w:color w:val="000000"/>
          <w:lang w:val="es-ES"/>
        </w:rPr>
      </w:pPr>
      <w:r>
        <w:rPr>
          <w:lang w:val="es-ES"/>
        </w:rPr>
        <w:lastRenderedPageBreak/>
        <w:t>Este medicamento no requiere condiciones especiales de conservación.</w:t>
      </w:r>
    </w:p>
    <w:p w14:paraId="68E3DFD0" w14:textId="77777777" w:rsidR="00A80C76" w:rsidRDefault="006963B6">
      <w:pPr>
        <w:pStyle w:val="EMEABodyText"/>
        <w:widowControl w:val="0"/>
        <w:rPr>
          <w:color w:val="000000"/>
          <w:lang w:val="es-ES"/>
        </w:rPr>
      </w:pPr>
      <w:r>
        <w:rPr>
          <w:color w:val="000000"/>
          <w:lang w:val="es-ES"/>
        </w:rPr>
        <w:t>Una vez abierto el envase, usar durante 6 meses.</w:t>
      </w:r>
    </w:p>
    <w:p w14:paraId="68E3DFD1" w14:textId="77777777" w:rsidR="00A80C76" w:rsidRDefault="00A80C76">
      <w:pPr>
        <w:pStyle w:val="EMEABodyText"/>
        <w:widowControl w:val="0"/>
        <w:rPr>
          <w:lang w:val="es-ES"/>
        </w:rPr>
      </w:pPr>
    </w:p>
    <w:p w14:paraId="68E3DFD2" w14:textId="77777777" w:rsidR="00A80C76" w:rsidRDefault="006963B6">
      <w:pPr>
        <w:pStyle w:val="EMEABodyText"/>
        <w:widowControl w:val="0"/>
        <w:rPr>
          <w:color w:val="000000"/>
          <w:lang w:val="es-ES"/>
        </w:rPr>
      </w:pPr>
      <w:r>
        <w:rPr>
          <w:lang w:val="es-ES"/>
        </w:rPr>
        <w:t>Los medicamentos no se deben tirar por los desagües ni a la basura. Pregunte a su farmacéutico cómo deshacerse de los envases y de los medicamentos que ya no necesita. De esta forma, ayudará a proteger el medio ambiente.</w:t>
      </w:r>
    </w:p>
    <w:p w14:paraId="68E3DFD3" w14:textId="77777777" w:rsidR="00A80C76" w:rsidRDefault="00A80C76">
      <w:pPr>
        <w:pStyle w:val="EMEABodyText"/>
        <w:widowControl w:val="0"/>
        <w:rPr>
          <w:lang w:val="es-ES"/>
        </w:rPr>
      </w:pPr>
    </w:p>
    <w:p w14:paraId="68E3DFD4" w14:textId="77777777" w:rsidR="00A80C76" w:rsidRDefault="00A80C76">
      <w:pPr>
        <w:pStyle w:val="EMEABodyText"/>
        <w:widowControl w:val="0"/>
        <w:rPr>
          <w:lang w:val="es-ES"/>
        </w:rPr>
      </w:pPr>
    </w:p>
    <w:p w14:paraId="68E3DFD5" w14:textId="77777777" w:rsidR="00A80C76" w:rsidRDefault="006963B6">
      <w:pPr>
        <w:pStyle w:val="EMEAHeading1"/>
        <w:keepLines w:val="0"/>
        <w:widowControl w:val="0"/>
        <w:tabs>
          <w:tab w:val="left" w:pos="567"/>
        </w:tabs>
        <w:outlineLvl w:val="9"/>
        <w:rPr>
          <w:color w:val="000000"/>
          <w:lang w:val="es-ES"/>
        </w:rPr>
      </w:pPr>
      <w:r>
        <w:rPr>
          <w:caps w:val="0"/>
          <w:lang w:val="es-ES"/>
        </w:rPr>
        <w:t>6.</w:t>
      </w:r>
      <w:r>
        <w:rPr>
          <w:caps w:val="0"/>
          <w:lang w:val="es-ES"/>
        </w:rPr>
        <w:tab/>
        <w:t>Contenido del envase e información adicional</w:t>
      </w:r>
    </w:p>
    <w:p w14:paraId="68E3DFD6" w14:textId="77777777" w:rsidR="00A80C76" w:rsidRDefault="00A80C76">
      <w:pPr>
        <w:pStyle w:val="EMEABodyText"/>
        <w:keepNext/>
        <w:widowControl w:val="0"/>
        <w:rPr>
          <w:lang w:val="es-ES"/>
        </w:rPr>
      </w:pPr>
    </w:p>
    <w:p w14:paraId="68E3DFD7" w14:textId="77777777" w:rsidR="00A80C76" w:rsidRDefault="006963B6">
      <w:pPr>
        <w:pStyle w:val="EMEAHeading2"/>
        <w:keepLines w:val="0"/>
        <w:widowControl w:val="0"/>
        <w:outlineLvl w:val="9"/>
        <w:rPr>
          <w:lang w:val="es-ES"/>
        </w:rPr>
      </w:pPr>
      <w:r>
        <w:rPr>
          <w:lang w:val="es-ES"/>
        </w:rPr>
        <w:t>Composición de ABILIFY</w:t>
      </w:r>
    </w:p>
    <w:p w14:paraId="68E3DFD8"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El principio activo es aripiprazol.</w:t>
      </w:r>
    </w:p>
    <w:p w14:paraId="68E3DFD9" w14:textId="77777777" w:rsidR="00A80C76" w:rsidRDefault="006963B6">
      <w:pPr>
        <w:pStyle w:val="EMEABodyTextIndent"/>
        <w:widowControl w:val="0"/>
        <w:numPr>
          <w:ilvl w:val="0"/>
          <w:numId w:val="0"/>
        </w:numPr>
        <w:ind w:left="567"/>
        <w:rPr>
          <w:lang w:val="es-ES"/>
        </w:rPr>
      </w:pPr>
      <w:r>
        <w:rPr>
          <w:lang w:val="es-ES"/>
        </w:rPr>
        <w:t>Cada ml contiene 1 mg de aripiprazol.</w:t>
      </w:r>
    </w:p>
    <w:p w14:paraId="68E3DFDA" w14:textId="77777777" w:rsidR="00A80C76" w:rsidRDefault="00A80C76">
      <w:pPr>
        <w:pStyle w:val="EMEABodyText"/>
        <w:rPr>
          <w:lang w:val="es-ES"/>
        </w:rPr>
      </w:pPr>
    </w:p>
    <w:p w14:paraId="68E3DFDB" w14:textId="77777777" w:rsidR="00A80C76" w:rsidRPr="004038D4" w:rsidRDefault="006963B6">
      <w:pPr>
        <w:pStyle w:val="EMEABodyTextIndent"/>
        <w:widowControl w:val="0"/>
        <w:numPr>
          <w:ilvl w:val="0"/>
          <w:numId w:val="0"/>
        </w:numPr>
        <w:ind w:left="567" w:hanging="567"/>
        <w:rPr>
          <w:lang w:val="es-ES"/>
        </w:rPr>
      </w:pPr>
      <w:bookmarkStart w:id="224" w:name="_Hlk98673723"/>
      <w:r w:rsidRPr="004038D4">
        <w:rPr>
          <w:b/>
          <w:color w:val="000000"/>
          <w:lang w:val="es-ES"/>
        </w:rPr>
        <w:t>•</w:t>
      </w:r>
      <w:r w:rsidRPr="004038D4">
        <w:rPr>
          <w:b/>
          <w:color w:val="000000"/>
          <w:lang w:val="es-ES"/>
        </w:rPr>
        <w:tab/>
      </w:r>
      <w:r w:rsidRPr="004038D4">
        <w:rPr>
          <w:lang w:val="es-ES"/>
        </w:rPr>
        <w:t>Los demás componentes son edetato disódico, fructosa, glicerina, ácido láctico, parahidroxibenzoato de metilo (E 218), propilenglicol, parahidroxibenzoato de propilo (E 216), hidróxido sódico, sacarosa, agua purificada, y sabor a naranja.</w:t>
      </w:r>
    </w:p>
    <w:bookmarkEnd w:id="224"/>
    <w:p w14:paraId="68E3DFDC" w14:textId="77777777" w:rsidR="00A80C76" w:rsidRDefault="00A80C76">
      <w:pPr>
        <w:pStyle w:val="EMEABodyText"/>
        <w:widowControl w:val="0"/>
        <w:rPr>
          <w:lang w:val="es-ES"/>
        </w:rPr>
      </w:pPr>
    </w:p>
    <w:p w14:paraId="68E3DFDD" w14:textId="77777777" w:rsidR="00A80C76" w:rsidRDefault="006963B6">
      <w:pPr>
        <w:pStyle w:val="EMEAHeading2"/>
        <w:keepNext w:val="0"/>
        <w:keepLines w:val="0"/>
        <w:widowControl w:val="0"/>
        <w:outlineLvl w:val="9"/>
        <w:rPr>
          <w:lang w:val="es-ES"/>
        </w:rPr>
      </w:pPr>
      <w:r>
        <w:rPr>
          <w:lang w:val="es-ES"/>
        </w:rPr>
        <w:t>Aspecto de ABILIFY y contenido del envase</w:t>
      </w:r>
    </w:p>
    <w:p w14:paraId="68E3DFDE" w14:textId="77777777" w:rsidR="00A80C76" w:rsidRDefault="006963B6">
      <w:pPr>
        <w:pStyle w:val="EMEABodyText"/>
        <w:widowControl w:val="0"/>
        <w:rPr>
          <w:lang w:val="es-ES"/>
        </w:rPr>
      </w:pPr>
      <w:r>
        <w:rPr>
          <w:lang w:val="es-ES"/>
        </w:rPr>
        <w:t>ABILIFY 1 mg/ml solución oral es un líquido transparente entre incoloro y amarillo claro, que se presenta en frascos con cierre de polipropileno a prueba de niños conteniendo 50 ml, 150 ml o 480 ml por frasco.</w:t>
      </w:r>
    </w:p>
    <w:p w14:paraId="68E3DFDF" w14:textId="77777777" w:rsidR="00A80C76" w:rsidRDefault="00A80C76">
      <w:pPr>
        <w:pStyle w:val="EMEABodyText"/>
        <w:widowControl w:val="0"/>
        <w:rPr>
          <w:lang w:val="es-ES"/>
        </w:rPr>
      </w:pPr>
    </w:p>
    <w:p w14:paraId="68E3DFE0" w14:textId="77777777" w:rsidR="00A80C76" w:rsidRDefault="006963B6">
      <w:pPr>
        <w:pStyle w:val="EMEABodyText"/>
        <w:widowControl w:val="0"/>
        <w:rPr>
          <w:lang w:val="es-ES"/>
        </w:rPr>
      </w:pPr>
      <w:r>
        <w:rPr>
          <w:lang w:val="es-ES"/>
        </w:rPr>
        <w:t>Cada estuche contiene un frasco y un tapón medidor calibrado de polipropileno y una pipeta cuentagotas calibrada de polietileno de baja densidad y polipropileno.</w:t>
      </w:r>
    </w:p>
    <w:p w14:paraId="68E3DFE1" w14:textId="77777777" w:rsidR="00A80C76" w:rsidRDefault="00A80C76">
      <w:pPr>
        <w:pStyle w:val="EMEABodyText"/>
        <w:widowControl w:val="0"/>
        <w:rPr>
          <w:lang w:val="es-ES"/>
        </w:rPr>
      </w:pPr>
    </w:p>
    <w:p w14:paraId="68E3DFE2" w14:textId="77777777" w:rsidR="00A80C76" w:rsidRDefault="006963B6">
      <w:pPr>
        <w:pStyle w:val="EMEABodyText"/>
        <w:widowControl w:val="0"/>
        <w:rPr>
          <w:lang w:val="es-ES"/>
        </w:rPr>
      </w:pPr>
      <w:r>
        <w:rPr>
          <w:lang w:val="es-ES"/>
        </w:rPr>
        <w:t>Puede que solamente estén comercializados algunos tamaños de envases.</w:t>
      </w:r>
    </w:p>
    <w:p w14:paraId="68E3DFE3" w14:textId="77777777" w:rsidR="00A80C76" w:rsidRDefault="00A80C76">
      <w:pPr>
        <w:pStyle w:val="EMEABodyText"/>
        <w:widowControl w:val="0"/>
        <w:rPr>
          <w:lang w:val="es-ES"/>
        </w:rPr>
      </w:pPr>
    </w:p>
    <w:p w14:paraId="68E3DFE4" w14:textId="77777777" w:rsidR="00A80C76" w:rsidRDefault="006963B6">
      <w:pPr>
        <w:pStyle w:val="EMEAHeading2"/>
        <w:keepNext w:val="0"/>
        <w:keepLines w:val="0"/>
        <w:widowControl w:val="0"/>
        <w:outlineLvl w:val="9"/>
        <w:rPr>
          <w:lang w:val="es-ES"/>
        </w:rPr>
      </w:pPr>
      <w:r>
        <w:rPr>
          <w:lang w:val="es-ES"/>
        </w:rPr>
        <w:t>Titular de la autorización de comercialización</w:t>
      </w:r>
    </w:p>
    <w:p w14:paraId="68E3DFE5" w14:textId="77777777" w:rsidR="00A80C76" w:rsidRDefault="006963B6">
      <w:pPr>
        <w:widowControl w:val="0"/>
        <w:rPr>
          <w:rFonts w:eastAsia="Times New Roman"/>
          <w:szCs w:val="20"/>
          <w:lang w:val="es-ES"/>
        </w:rPr>
      </w:pPr>
      <w:r>
        <w:rPr>
          <w:lang w:val="es-ES"/>
        </w:rPr>
        <w:t>Otsuka Pharmaceutical Netherlands B.V.</w:t>
      </w:r>
    </w:p>
    <w:p w14:paraId="68E3DFE6" w14:textId="77777777" w:rsidR="00A80C76" w:rsidRDefault="006963B6">
      <w:pPr>
        <w:widowControl w:val="0"/>
        <w:rPr>
          <w:lang w:val="es-ES"/>
        </w:rPr>
      </w:pPr>
      <w:r>
        <w:rPr>
          <w:lang w:val="es-ES"/>
        </w:rPr>
        <w:t>Herikerbergweg 292</w:t>
      </w:r>
    </w:p>
    <w:p w14:paraId="68E3DFE7" w14:textId="77777777" w:rsidR="00A80C76" w:rsidRDefault="006963B6">
      <w:pPr>
        <w:widowControl w:val="0"/>
        <w:rPr>
          <w:lang w:val="es-ES"/>
        </w:rPr>
      </w:pPr>
      <w:r>
        <w:rPr>
          <w:lang w:val="es-ES"/>
        </w:rPr>
        <w:t>1101 CT, Amsterdam</w:t>
      </w:r>
    </w:p>
    <w:p w14:paraId="68E3DFE8" w14:textId="77777777" w:rsidR="00A80C76" w:rsidRDefault="006963B6">
      <w:pPr>
        <w:pStyle w:val="EMEABodyText"/>
        <w:widowControl w:val="0"/>
        <w:rPr>
          <w:lang w:val="es-ES"/>
        </w:rPr>
      </w:pPr>
      <w:r>
        <w:rPr>
          <w:lang w:val="es-ES"/>
        </w:rPr>
        <w:t>Países Bajos</w:t>
      </w:r>
    </w:p>
    <w:p w14:paraId="68E3DFE9" w14:textId="77777777" w:rsidR="00A80C76" w:rsidRDefault="00A80C76">
      <w:pPr>
        <w:pStyle w:val="EMEABodyText"/>
        <w:widowControl w:val="0"/>
        <w:rPr>
          <w:b/>
          <w:lang w:val="es-ES"/>
        </w:rPr>
      </w:pPr>
    </w:p>
    <w:p w14:paraId="68E3DFEA" w14:textId="77777777" w:rsidR="00A80C76" w:rsidRDefault="006963B6">
      <w:pPr>
        <w:pStyle w:val="EMEABodyText"/>
        <w:widowControl w:val="0"/>
        <w:rPr>
          <w:b/>
          <w:lang w:val="es-ES"/>
        </w:rPr>
      </w:pPr>
      <w:r>
        <w:rPr>
          <w:b/>
          <w:lang w:val="es-ES"/>
        </w:rPr>
        <w:t>Responsable de la fabricación</w:t>
      </w:r>
    </w:p>
    <w:p w14:paraId="68E3DFEB" w14:textId="77777777" w:rsidR="00A80C76" w:rsidRPr="004038D4" w:rsidRDefault="006963B6">
      <w:pPr>
        <w:tabs>
          <w:tab w:val="left" w:pos="2595"/>
        </w:tabs>
        <w:rPr>
          <w:rFonts w:eastAsia="Times New Roman"/>
          <w:color w:val="000000"/>
          <w:szCs w:val="20"/>
          <w:lang w:val="fr-FR"/>
        </w:rPr>
      </w:pPr>
      <w:r w:rsidRPr="004038D4">
        <w:rPr>
          <w:color w:val="000000"/>
          <w:lang w:val="fr-FR"/>
        </w:rPr>
        <w:t>Elaiapharm</w:t>
      </w:r>
    </w:p>
    <w:p w14:paraId="68E3DFEC" w14:textId="77777777" w:rsidR="00A80C76" w:rsidRPr="004038D4" w:rsidRDefault="006963B6">
      <w:pPr>
        <w:rPr>
          <w:rFonts w:eastAsia="Times New Roman"/>
          <w:color w:val="000000"/>
          <w:szCs w:val="20"/>
          <w:lang w:val="fr-FR"/>
        </w:rPr>
      </w:pPr>
      <w:r w:rsidRPr="004038D4">
        <w:rPr>
          <w:color w:val="000000"/>
          <w:lang w:val="fr-FR"/>
        </w:rPr>
        <w:t>2881 Route des Crêtes, Z.I. Les Bouilides-Sophia Antipolis,</w:t>
      </w:r>
    </w:p>
    <w:p w14:paraId="68E3DFED" w14:textId="77777777" w:rsidR="00A80C76" w:rsidRDefault="006963B6">
      <w:pPr>
        <w:rPr>
          <w:color w:val="000000"/>
          <w:lang w:val="es-ES"/>
        </w:rPr>
      </w:pPr>
      <w:r>
        <w:rPr>
          <w:color w:val="000000"/>
          <w:lang w:val="es-ES"/>
        </w:rPr>
        <w:t>06560 Valbonne</w:t>
      </w:r>
    </w:p>
    <w:p w14:paraId="68E3DFEE" w14:textId="77777777" w:rsidR="00A80C76" w:rsidRDefault="006963B6">
      <w:pPr>
        <w:rPr>
          <w:color w:val="000000"/>
          <w:lang w:val="es-ES"/>
        </w:rPr>
      </w:pPr>
      <w:r>
        <w:rPr>
          <w:color w:val="000000"/>
          <w:lang w:val="es-ES"/>
        </w:rPr>
        <w:t>Francia</w:t>
      </w:r>
    </w:p>
    <w:p w14:paraId="68E3DFEF" w14:textId="77777777" w:rsidR="00A80C76" w:rsidRDefault="00A80C76">
      <w:pPr>
        <w:pStyle w:val="EMEABodyText"/>
        <w:widowControl w:val="0"/>
        <w:rPr>
          <w:lang w:val="es-ES"/>
        </w:rPr>
      </w:pPr>
    </w:p>
    <w:p w14:paraId="68E3DFF0" w14:textId="77777777" w:rsidR="00A80C76" w:rsidRDefault="006963B6">
      <w:pPr>
        <w:pStyle w:val="EMEABodyText"/>
        <w:widowControl w:val="0"/>
        <w:rPr>
          <w:lang w:val="es-ES"/>
        </w:rPr>
      </w:pPr>
      <w:r>
        <w:rPr>
          <w:lang w:val="es-ES"/>
        </w:rPr>
        <w:t>Pueden solicitar más información respecto a este medicamento dirigiéndose al representante local del titular de la autorización de comercialización.</w:t>
      </w:r>
    </w:p>
    <w:p w14:paraId="68E3DFF1" w14:textId="77777777" w:rsidR="00A80C76" w:rsidRDefault="00A80C76">
      <w:pPr>
        <w:pStyle w:val="EMEABodyText"/>
        <w:widowControl w:val="0"/>
        <w:rPr>
          <w:lang w:val="es-ES"/>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72552E" w14:paraId="68E3DFFA" w14:textId="77777777">
        <w:trPr>
          <w:cantSplit/>
          <w:trHeight w:val="20"/>
        </w:trPr>
        <w:tc>
          <w:tcPr>
            <w:tcW w:w="4544" w:type="dxa"/>
          </w:tcPr>
          <w:p w14:paraId="68E3DFF2" w14:textId="77777777" w:rsidR="00A80C76" w:rsidRPr="004038D4" w:rsidRDefault="006963B6">
            <w:pPr>
              <w:widowControl w:val="0"/>
              <w:rPr>
                <w:b/>
                <w:lang w:val="fr-FR"/>
              </w:rPr>
            </w:pPr>
            <w:r w:rsidRPr="004038D4">
              <w:rPr>
                <w:b/>
                <w:lang w:val="fr-FR"/>
              </w:rPr>
              <w:t>België/Belgique/Belgien</w:t>
            </w:r>
          </w:p>
          <w:p w14:paraId="68E3DFF3" w14:textId="77777777" w:rsidR="00A80C76" w:rsidRPr="004038D4" w:rsidRDefault="006963B6">
            <w:pPr>
              <w:widowControl w:val="0"/>
              <w:rPr>
                <w:rFonts w:eastAsia="Times New Roman"/>
                <w:bCs/>
                <w:szCs w:val="20"/>
                <w:lang w:val="fr-FR"/>
              </w:rPr>
            </w:pPr>
            <w:r w:rsidRPr="004038D4">
              <w:rPr>
                <w:bCs/>
                <w:lang w:val="fr-FR"/>
              </w:rPr>
              <w:t xml:space="preserve">Otsuka </w:t>
            </w:r>
            <w:ins w:id="225" w:author="Author" w:date="2025-10-17T15:02:00Z">
              <w:r w:rsidRPr="004038D4">
                <w:rPr>
                  <w:lang w:val="fr-FR"/>
                </w:rPr>
                <w:t>Pharma Scandinavia AB</w:t>
              </w:r>
            </w:ins>
            <w:del w:id="226" w:author="Author" w:date="2025-10-17T15:02:00Z">
              <w:r w:rsidRPr="004038D4">
                <w:rPr>
                  <w:bCs/>
                  <w:lang w:val="fr-FR"/>
                </w:rPr>
                <w:delText>Pharmaceutical Netherlands B.V.</w:delText>
              </w:r>
            </w:del>
          </w:p>
          <w:p w14:paraId="68E3DFF4" w14:textId="77777777" w:rsidR="00A80C76" w:rsidRDefault="006963B6">
            <w:pPr>
              <w:widowControl w:val="0"/>
              <w:rPr>
                <w:bCs/>
                <w:lang w:val="es-ES"/>
              </w:rPr>
            </w:pPr>
            <w:r>
              <w:rPr>
                <w:bCs/>
                <w:lang w:val="es-ES"/>
              </w:rPr>
              <w:t>Tel: +</w:t>
            </w:r>
            <w:ins w:id="227" w:author="Author" w:date="2025-10-17T15:02:00Z">
              <w:r>
                <w:t>46 (0) 8 545 286 60</w:t>
              </w:r>
            </w:ins>
            <w:del w:id="228" w:author="Author" w:date="2025-10-17T15:02:00Z">
              <w:r>
                <w:rPr>
                  <w:bCs/>
                  <w:lang w:val="es-ES"/>
                </w:rPr>
                <w:delText>31 (0) 20 85 46 555</w:delText>
              </w:r>
            </w:del>
          </w:p>
          <w:p w14:paraId="68E3DFF5" w14:textId="77777777" w:rsidR="00A80C76" w:rsidRDefault="00A80C76">
            <w:pPr>
              <w:widowControl w:val="0"/>
              <w:rPr>
                <w:b/>
                <w:lang w:val="es-ES"/>
              </w:rPr>
            </w:pPr>
          </w:p>
        </w:tc>
        <w:tc>
          <w:tcPr>
            <w:tcW w:w="4670" w:type="dxa"/>
          </w:tcPr>
          <w:p w14:paraId="68E3DFF6" w14:textId="77777777" w:rsidR="00A80C76" w:rsidRDefault="006963B6">
            <w:pPr>
              <w:widowControl w:val="0"/>
              <w:rPr>
                <w:lang w:val="es-ES"/>
              </w:rPr>
            </w:pPr>
            <w:r>
              <w:rPr>
                <w:b/>
                <w:bCs/>
                <w:lang w:val="es-ES"/>
              </w:rPr>
              <w:t>Lietuva</w:t>
            </w:r>
          </w:p>
          <w:p w14:paraId="68E3DFF7" w14:textId="77777777" w:rsidR="00A80C76" w:rsidRDefault="006963B6">
            <w:pPr>
              <w:widowControl w:val="0"/>
              <w:rPr>
                <w:bCs/>
                <w:lang w:val="es-ES"/>
              </w:rPr>
            </w:pPr>
            <w:r>
              <w:rPr>
                <w:bCs/>
                <w:lang w:val="es-ES"/>
              </w:rPr>
              <w:t>Otsuka Pharmaceutical Netherlands B.V.</w:t>
            </w:r>
          </w:p>
          <w:p w14:paraId="68E3DFF8" w14:textId="77777777" w:rsidR="00A80C76" w:rsidRDefault="006963B6">
            <w:pPr>
              <w:widowControl w:val="0"/>
              <w:rPr>
                <w:bCs/>
                <w:lang w:val="es-ES"/>
              </w:rPr>
            </w:pPr>
            <w:r>
              <w:rPr>
                <w:bCs/>
                <w:lang w:val="es-ES"/>
              </w:rPr>
              <w:t>Tel: +31 (0) 20 85 46 555</w:t>
            </w:r>
          </w:p>
          <w:p w14:paraId="68E3DFF9" w14:textId="77777777" w:rsidR="00A80C76" w:rsidRDefault="00A80C76">
            <w:pPr>
              <w:widowControl w:val="0"/>
              <w:rPr>
                <w:b/>
                <w:lang w:val="es-ES"/>
              </w:rPr>
            </w:pPr>
          </w:p>
        </w:tc>
      </w:tr>
      <w:tr w:rsidR="0072552E" w14:paraId="68E3E003" w14:textId="77777777">
        <w:trPr>
          <w:cantSplit/>
          <w:trHeight w:val="20"/>
        </w:trPr>
        <w:tc>
          <w:tcPr>
            <w:tcW w:w="4544" w:type="dxa"/>
          </w:tcPr>
          <w:p w14:paraId="68E3DFFB" w14:textId="77777777" w:rsidR="00A80C76" w:rsidRDefault="006963B6">
            <w:pPr>
              <w:widowControl w:val="0"/>
              <w:rPr>
                <w:b/>
                <w:bCs/>
                <w:lang w:val="es-ES"/>
              </w:rPr>
            </w:pPr>
            <w:r>
              <w:rPr>
                <w:b/>
                <w:bCs/>
                <w:lang w:val="es-ES"/>
              </w:rPr>
              <w:t>България</w:t>
            </w:r>
          </w:p>
          <w:p w14:paraId="68E3DFFC" w14:textId="77777777" w:rsidR="00A80C76" w:rsidRDefault="006963B6">
            <w:pPr>
              <w:widowControl w:val="0"/>
              <w:rPr>
                <w:bCs/>
                <w:lang w:val="es-ES"/>
              </w:rPr>
            </w:pPr>
            <w:r>
              <w:rPr>
                <w:bCs/>
                <w:lang w:val="es-ES"/>
              </w:rPr>
              <w:t>Otsuka Pharmaceutical Netherlands B.V.</w:t>
            </w:r>
          </w:p>
          <w:p w14:paraId="68E3DFFD" w14:textId="77777777" w:rsidR="00A80C76" w:rsidRDefault="006963B6">
            <w:pPr>
              <w:widowControl w:val="0"/>
              <w:rPr>
                <w:bCs/>
                <w:lang w:val="es-ES"/>
              </w:rPr>
            </w:pPr>
            <w:r>
              <w:rPr>
                <w:bCs/>
                <w:lang w:val="es-ES"/>
              </w:rPr>
              <w:t>Tel: +31 (0) 20 85 46 555</w:t>
            </w:r>
          </w:p>
          <w:p w14:paraId="68E3DFFE" w14:textId="77777777" w:rsidR="00A80C76" w:rsidRDefault="00A80C76">
            <w:pPr>
              <w:widowControl w:val="0"/>
              <w:rPr>
                <w:lang w:val="es-ES"/>
              </w:rPr>
            </w:pPr>
          </w:p>
        </w:tc>
        <w:tc>
          <w:tcPr>
            <w:tcW w:w="4670" w:type="dxa"/>
          </w:tcPr>
          <w:p w14:paraId="68E3DFFF" w14:textId="77777777" w:rsidR="00A80C76" w:rsidRDefault="006963B6">
            <w:pPr>
              <w:widowControl w:val="0"/>
              <w:rPr>
                <w:lang w:val="es-ES"/>
              </w:rPr>
            </w:pPr>
            <w:r>
              <w:rPr>
                <w:b/>
                <w:bCs/>
                <w:lang w:val="es-ES"/>
              </w:rPr>
              <w:t>Luxembourg/Luxemburg</w:t>
            </w:r>
          </w:p>
          <w:p w14:paraId="68E3E000" w14:textId="77777777" w:rsidR="00A80C76" w:rsidRDefault="006963B6">
            <w:pPr>
              <w:widowControl w:val="0"/>
              <w:rPr>
                <w:bCs/>
                <w:lang w:val="es-ES"/>
              </w:rPr>
            </w:pPr>
            <w:r>
              <w:rPr>
                <w:bCs/>
                <w:lang w:val="es-ES"/>
              </w:rPr>
              <w:t xml:space="preserve">Otsuka </w:t>
            </w:r>
            <w:ins w:id="229" w:author="Author" w:date="2025-10-17T15:02:00Z">
              <w:r>
                <w:t>Pharma Scandinavia AB</w:t>
              </w:r>
            </w:ins>
            <w:del w:id="230" w:author="Author" w:date="2025-10-17T15:02:00Z">
              <w:r>
                <w:rPr>
                  <w:bCs/>
                  <w:lang w:val="es-ES"/>
                </w:rPr>
                <w:delText>Pharmaceutical Netherlands B.V.</w:delText>
              </w:r>
            </w:del>
          </w:p>
          <w:p w14:paraId="68E3E001" w14:textId="77777777" w:rsidR="00A80C76" w:rsidRDefault="006963B6">
            <w:pPr>
              <w:widowControl w:val="0"/>
              <w:rPr>
                <w:bCs/>
                <w:lang w:val="es-ES"/>
              </w:rPr>
            </w:pPr>
            <w:r>
              <w:rPr>
                <w:bCs/>
                <w:lang w:val="es-ES"/>
              </w:rPr>
              <w:t>Tel: +</w:t>
            </w:r>
            <w:ins w:id="231" w:author="Author" w:date="2025-10-17T15:03:00Z">
              <w:r>
                <w:t>46 (0) 8 545 286 60</w:t>
              </w:r>
            </w:ins>
            <w:del w:id="232" w:author="Author" w:date="2025-10-17T15:03:00Z">
              <w:r>
                <w:rPr>
                  <w:bCs/>
                  <w:lang w:val="es-ES"/>
                </w:rPr>
                <w:delText>31 (0) 20 85 46 555</w:delText>
              </w:r>
            </w:del>
          </w:p>
          <w:p w14:paraId="68E3E002" w14:textId="77777777" w:rsidR="00A80C76" w:rsidRDefault="00A80C76">
            <w:pPr>
              <w:widowControl w:val="0"/>
              <w:rPr>
                <w:lang w:val="es-ES"/>
              </w:rPr>
            </w:pPr>
          </w:p>
        </w:tc>
      </w:tr>
      <w:tr w:rsidR="0072552E" w14:paraId="68E3E00C" w14:textId="77777777">
        <w:trPr>
          <w:cantSplit/>
          <w:trHeight w:val="20"/>
        </w:trPr>
        <w:tc>
          <w:tcPr>
            <w:tcW w:w="4544" w:type="dxa"/>
          </w:tcPr>
          <w:p w14:paraId="68E3E004" w14:textId="77777777" w:rsidR="00A80C76" w:rsidRDefault="006963B6">
            <w:pPr>
              <w:widowControl w:val="0"/>
              <w:rPr>
                <w:b/>
                <w:bCs/>
                <w:lang w:val="es-ES"/>
              </w:rPr>
            </w:pPr>
            <w:r>
              <w:rPr>
                <w:b/>
                <w:bCs/>
                <w:lang w:val="es-ES"/>
              </w:rPr>
              <w:t>Česká republika</w:t>
            </w:r>
          </w:p>
          <w:p w14:paraId="68E3E005" w14:textId="77777777" w:rsidR="00A80C76" w:rsidRDefault="006963B6">
            <w:pPr>
              <w:widowControl w:val="0"/>
              <w:rPr>
                <w:rFonts w:eastAsia="Times New Roman"/>
                <w:bCs/>
                <w:szCs w:val="20"/>
                <w:lang w:val="es-ES"/>
              </w:rPr>
            </w:pPr>
            <w:r>
              <w:rPr>
                <w:bCs/>
                <w:lang w:val="es-ES"/>
              </w:rPr>
              <w:t>Otsuka Pharmaceutical Netherlands B.V.</w:t>
            </w:r>
          </w:p>
          <w:p w14:paraId="68E3E006" w14:textId="77777777" w:rsidR="00A80C76" w:rsidRDefault="006963B6">
            <w:pPr>
              <w:widowControl w:val="0"/>
              <w:rPr>
                <w:bCs/>
                <w:lang w:val="es-ES"/>
              </w:rPr>
            </w:pPr>
            <w:r>
              <w:rPr>
                <w:bCs/>
                <w:lang w:val="es-ES"/>
              </w:rPr>
              <w:t>Tel: +31 (0) 20 85 46 555</w:t>
            </w:r>
          </w:p>
          <w:p w14:paraId="68E3E007" w14:textId="77777777" w:rsidR="00A80C76" w:rsidRDefault="00A80C76">
            <w:pPr>
              <w:widowControl w:val="0"/>
              <w:rPr>
                <w:lang w:val="es-ES"/>
              </w:rPr>
            </w:pPr>
          </w:p>
        </w:tc>
        <w:tc>
          <w:tcPr>
            <w:tcW w:w="4670" w:type="dxa"/>
          </w:tcPr>
          <w:p w14:paraId="68E3E008" w14:textId="77777777" w:rsidR="00A80C76" w:rsidRDefault="006963B6">
            <w:pPr>
              <w:widowControl w:val="0"/>
              <w:rPr>
                <w:rFonts w:eastAsia="Times New Roman"/>
                <w:b/>
                <w:bCs/>
                <w:szCs w:val="20"/>
                <w:lang w:val="es-ES"/>
              </w:rPr>
            </w:pPr>
            <w:r>
              <w:rPr>
                <w:b/>
                <w:bCs/>
                <w:lang w:val="es-ES"/>
              </w:rPr>
              <w:t>Magyarország</w:t>
            </w:r>
          </w:p>
          <w:p w14:paraId="68E3E009" w14:textId="77777777" w:rsidR="00A80C76" w:rsidRDefault="006963B6">
            <w:pPr>
              <w:widowControl w:val="0"/>
              <w:rPr>
                <w:rFonts w:eastAsia="Times New Roman"/>
                <w:bCs/>
                <w:szCs w:val="20"/>
                <w:lang w:val="es-ES"/>
              </w:rPr>
            </w:pPr>
            <w:r>
              <w:rPr>
                <w:bCs/>
                <w:lang w:val="es-ES"/>
              </w:rPr>
              <w:t>Otsuka Pharmaceutical Netherlands B.V.</w:t>
            </w:r>
          </w:p>
          <w:p w14:paraId="68E3E00A" w14:textId="77777777" w:rsidR="00A80C76" w:rsidRDefault="006963B6">
            <w:pPr>
              <w:widowControl w:val="0"/>
              <w:rPr>
                <w:bCs/>
                <w:lang w:val="es-ES"/>
              </w:rPr>
            </w:pPr>
            <w:r>
              <w:rPr>
                <w:bCs/>
                <w:lang w:val="es-ES"/>
              </w:rPr>
              <w:t>Tel: +31 (0) 20 85 46 555</w:t>
            </w:r>
          </w:p>
          <w:p w14:paraId="68E3E00B" w14:textId="77777777" w:rsidR="00A80C76" w:rsidRDefault="00A80C76">
            <w:pPr>
              <w:widowControl w:val="0"/>
              <w:rPr>
                <w:lang w:val="es-ES"/>
              </w:rPr>
            </w:pPr>
          </w:p>
        </w:tc>
      </w:tr>
      <w:tr w:rsidR="0072552E" w14:paraId="68E3E015" w14:textId="77777777">
        <w:trPr>
          <w:cantSplit/>
          <w:trHeight w:val="20"/>
        </w:trPr>
        <w:tc>
          <w:tcPr>
            <w:tcW w:w="4544" w:type="dxa"/>
          </w:tcPr>
          <w:p w14:paraId="68E3E00D" w14:textId="77777777" w:rsidR="00A80C76" w:rsidRDefault="006963B6">
            <w:pPr>
              <w:widowControl w:val="0"/>
              <w:rPr>
                <w:b/>
                <w:lang w:val="es-ES"/>
              </w:rPr>
            </w:pPr>
            <w:r>
              <w:rPr>
                <w:b/>
                <w:lang w:val="es-ES"/>
              </w:rPr>
              <w:lastRenderedPageBreak/>
              <w:t>Danmark</w:t>
            </w:r>
          </w:p>
          <w:p w14:paraId="68E3E00E" w14:textId="77777777" w:rsidR="00A80C76" w:rsidRDefault="006963B6">
            <w:pPr>
              <w:widowControl w:val="0"/>
              <w:rPr>
                <w:lang w:val="es-ES"/>
              </w:rPr>
            </w:pPr>
            <w:r>
              <w:rPr>
                <w:lang w:val="es-ES"/>
              </w:rPr>
              <w:t>Otsuka Pharma Scandinavia AB</w:t>
            </w:r>
          </w:p>
          <w:p w14:paraId="68E3E00F" w14:textId="77777777" w:rsidR="00A80C76" w:rsidRDefault="006963B6">
            <w:pPr>
              <w:widowControl w:val="0"/>
              <w:rPr>
                <w:lang w:val="es-ES"/>
              </w:rPr>
            </w:pPr>
            <w:r>
              <w:rPr>
                <w:lang w:val="es-ES"/>
              </w:rPr>
              <w:t>Tlf</w:t>
            </w:r>
            <w:ins w:id="233" w:author="Author" w:date="2025-10-17T15:03:00Z">
              <w:r>
                <w:rPr>
                  <w:lang w:val="es-ES"/>
                </w:rPr>
                <w:t>.</w:t>
              </w:r>
            </w:ins>
            <w:r>
              <w:rPr>
                <w:lang w:val="es-ES"/>
              </w:rPr>
              <w:t>: +46 (0) 8 545 286 60</w:t>
            </w:r>
          </w:p>
          <w:p w14:paraId="68E3E010" w14:textId="77777777" w:rsidR="00A80C76" w:rsidRDefault="00A80C76">
            <w:pPr>
              <w:widowControl w:val="0"/>
              <w:rPr>
                <w:lang w:val="es-ES"/>
              </w:rPr>
            </w:pPr>
          </w:p>
        </w:tc>
        <w:tc>
          <w:tcPr>
            <w:tcW w:w="4670" w:type="dxa"/>
          </w:tcPr>
          <w:p w14:paraId="68E3E011" w14:textId="77777777" w:rsidR="00A80C76" w:rsidRDefault="006963B6">
            <w:pPr>
              <w:widowControl w:val="0"/>
              <w:rPr>
                <w:b/>
                <w:bCs/>
                <w:lang w:val="es-ES"/>
              </w:rPr>
            </w:pPr>
            <w:r>
              <w:rPr>
                <w:b/>
                <w:bCs/>
                <w:lang w:val="es-ES"/>
              </w:rPr>
              <w:t>Malta</w:t>
            </w:r>
          </w:p>
          <w:p w14:paraId="68E3E012" w14:textId="77777777" w:rsidR="00A80C76" w:rsidRDefault="006963B6">
            <w:pPr>
              <w:widowControl w:val="0"/>
              <w:rPr>
                <w:bCs/>
                <w:lang w:val="es-ES"/>
              </w:rPr>
            </w:pPr>
            <w:r>
              <w:rPr>
                <w:bCs/>
                <w:lang w:val="es-ES"/>
              </w:rPr>
              <w:t>Otsuka Pharmaceutical Netherlands B.V.</w:t>
            </w:r>
          </w:p>
          <w:p w14:paraId="68E3E013" w14:textId="77777777" w:rsidR="00A80C76" w:rsidRDefault="006963B6">
            <w:pPr>
              <w:widowControl w:val="0"/>
              <w:rPr>
                <w:bCs/>
                <w:lang w:val="es-ES"/>
              </w:rPr>
            </w:pPr>
            <w:r>
              <w:rPr>
                <w:bCs/>
                <w:lang w:val="es-ES"/>
              </w:rPr>
              <w:t>Tel: +31 (0) 20 85 46 555</w:t>
            </w:r>
          </w:p>
          <w:p w14:paraId="68E3E014" w14:textId="77777777" w:rsidR="00A80C76" w:rsidRDefault="00A80C76">
            <w:pPr>
              <w:widowControl w:val="0"/>
              <w:rPr>
                <w:lang w:val="es-ES"/>
              </w:rPr>
            </w:pPr>
          </w:p>
        </w:tc>
      </w:tr>
      <w:tr w:rsidR="0072552E" w14:paraId="68E3E01E" w14:textId="77777777">
        <w:trPr>
          <w:cantSplit/>
          <w:trHeight w:val="20"/>
        </w:trPr>
        <w:tc>
          <w:tcPr>
            <w:tcW w:w="4544" w:type="dxa"/>
          </w:tcPr>
          <w:p w14:paraId="68E3E016" w14:textId="77777777" w:rsidR="00A80C76" w:rsidRPr="004038D4" w:rsidRDefault="006963B6">
            <w:pPr>
              <w:widowControl w:val="0"/>
              <w:rPr>
                <w:lang w:val="de-DE"/>
              </w:rPr>
            </w:pPr>
            <w:r w:rsidRPr="004038D4">
              <w:rPr>
                <w:b/>
                <w:bCs/>
                <w:lang w:val="de-DE"/>
              </w:rPr>
              <w:t>Deutschland</w:t>
            </w:r>
          </w:p>
          <w:p w14:paraId="68E3E017" w14:textId="77777777" w:rsidR="00A80C76" w:rsidRPr="004038D4" w:rsidRDefault="006963B6">
            <w:pPr>
              <w:widowControl w:val="0"/>
              <w:rPr>
                <w:rFonts w:eastAsia="Times New Roman"/>
                <w:szCs w:val="20"/>
                <w:lang w:val="de-DE"/>
              </w:rPr>
            </w:pPr>
            <w:r w:rsidRPr="004038D4">
              <w:rPr>
                <w:lang w:val="de-DE"/>
              </w:rPr>
              <w:t>Otsuka Pharma GmbH</w:t>
            </w:r>
          </w:p>
          <w:p w14:paraId="68E3E018" w14:textId="77777777" w:rsidR="00A80C76" w:rsidRPr="004038D4" w:rsidRDefault="006963B6">
            <w:pPr>
              <w:widowControl w:val="0"/>
              <w:rPr>
                <w:rFonts w:eastAsia="Times New Roman"/>
                <w:szCs w:val="20"/>
                <w:lang w:val="de-DE"/>
              </w:rPr>
            </w:pPr>
            <w:r w:rsidRPr="004038D4">
              <w:rPr>
                <w:lang w:val="de-DE"/>
              </w:rPr>
              <w:t>Tel: +49 (0) 69 1700 860</w:t>
            </w:r>
          </w:p>
          <w:p w14:paraId="68E3E019" w14:textId="77777777" w:rsidR="00A80C76" w:rsidRPr="004038D4" w:rsidRDefault="00A80C76">
            <w:pPr>
              <w:widowControl w:val="0"/>
              <w:rPr>
                <w:lang w:val="de-DE"/>
              </w:rPr>
            </w:pPr>
          </w:p>
        </w:tc>
        <w:tc>
          <w:tcPr>
            <w:tcW w:w="4670" w:type="dxa"/>
          </w:tcPr>
          <w:p w14:paraId="68E3E01A" w14:textId="77777777" w:rsidR="00A80C76" w:rsidRDefault="006963B6">
            <w:pPr>
              <w:widowControl w:val="0"/>
              <w:rPr>
                <w:rFonts w:eastAsia="Times New Roman"/>
                <w:szCs w:val="20"/>
                <w:lang w:val="es-ES"/>
              </w:rPr>
            </w:pPr>
            <w:r>
              <w:rPr>
                <w:b/>
                <w:lang w:val="es-ES"/>
              </w:rPr>
              <w:t>Nederland</w:t>
            </w:r>
          </w:p>
          <w:p w14:paraId="68E3E01B" w14:textId="77777777" w:rsidR="00A80C76" w:rsidRDefault="006963B6">
            <w:pPr>
              <w:widowControl w:val="0"/>
              <w:rPr>
                <w:rFonts w:eastAsia="Times New Roman"/>
                <w:bCs/>
                <w:szCs w:val="20"/>
                <w:lang w:val="es-ES"/>
              </w:rPr>
            </w:pPr>
            <w:r>
              <w:rPr>
                <w:bCs/>
                <w:lang w:val="es-ES"/>
              </w:rPr>
              <w:t>Otsuka Pharmaceutical Netherlands B.V.</w:t>
            </w:r>
          </w:p>
          <w:p w14:paraId="68E3E01C" w14:textId="77777777" w:rsidR="00A80C76" w:rsidRDefault="006963B6">
            <w:pPr>
              <w:widowControl w:val="0"/>
              <w:rPr>
                <w:bCs/>
                <w:lang w:val="es-ES"/>
              </w:rPr>
            </w:pPr>
            <w:r>
              <w:rPr>
                <w:bCs/>
                <w:lang w:val="es-ES"/>
              </w:rPr>
              <w:t>Tel: +31 (0) 20 85 46 555</w:t>
            </w:r>
          </w:p>
          <w:p w14:paraId="68E3E01D" w14:textId="77777777" w:rsidR="00A80C76" w:rsidRDefault="00A80C76">
            <w:pPr>
              <w:widowControl w:val="0"/>
              <w:rPr>
                <w:lang w:val="es-ES"/>
              </w:rPr>
            </w:pPr>
          </w:p>
        </w:tc>
      </w:tr>
      <w:tr w:rsidR="0072552E" w14:paraId="68E3E027" w14:textId="77777777">
        <w:trPr>
          <w:cantSplit/>
          <w:trHeight w:val="20"/>
        </w:trPr>
        <w:tc>
          <w:tcPr>
            <w:tcW w:w="4544" w:type="dxa"/>
          </w:tcPr>
          <w:p w14:paraId="68E3E01F" w14:textId="77777777" w:rsidR="00A80C76" w:rsidRDefault="006963B6">
            <w:pPr>
              <w:widowControl w:val="0"/>
              <w:rPr>
                <w:lang w:val="es-ES"/>
              </w:rPr>
            </w:pPr>
            <w:r>
              <w:rPr>
                <w:b/>
                <w:bCs/>
                <w:lang w:val="es-ES"/>
              </w:rPr>
              <w:t>Eesti</w:t>
            </w:r>
          </w:p>
          <w:p w14:paraId="68E3E020" w14:textId="77777777" w:rsidR="00A80C76" w:rsidRDefault="006963B6">
            <w:pPr>
              <w:widowControl w:val="0"/>
              <w:rPr>
                <w:rFonts w:eastAsia="Times New Roman"/>
                <w:bCs/>
                <w:szCs w:val="20"/>
                <w:lang w:val="es-ES"/>
              </w:rPr>
            </w:pPr>
            <w:r>
              <w:rPr>
                <w:bCs/>
                <w:lang w:val="es-ES"/>
              </w:rPr>
              <w:t>Otsuka Pharmaceutical Netherlands B.V.</w:t>
            </w:r>
          </w:p>
          <w:p w14:paraId="68E3E021" w14:textId="77777777" w:rsidR="00A80C76" w:rsidRDefault="006963B6">
            <w:pPr>
              <w:widowControl w:val="0"/>
              <w:rPr>
                <w:bCs/>
                <w:lang w:val="es-ES"/>
              </w:rPr>
            </w:pPr>
            <w:r>
              <w:rPr>
                <w:bCs/>
                <w:lang w:val="es-ES"/>
              </w:rPr>
              <w:t>Tel: +31 (0) 20 85 46 555</w:t>
            </w:r>
          </w:p>
          <w:p w14:paraId="68E3E022" w14:textId="77777777" w:rsidR="00A80C76" w:rsidRDefault="00A80C76">
            <w:pPr>
              <w:widowControl w:val="0"/>
              <w:rPr>
                <w:lang w:val="es-ES"/>
              </w:rPr>
            </w:pPr>
          </w:p>
        </w:tc>
        <w:tc>
          <w:tcPr>
            <w:tcW w:w="4670" w:type="dxa"/>
          </w:tcPr>
          <w:p w14:paraId="68E3E023" w14:textId="77777777" w:rsidR="00A80C76" w:rsidRDefault="006963B6">
            <w:pPr>
              <w:widowControl w:val="0"/>
              <w:rPr>
                <w:b/>
                <w:bCs/>
                <w:lang w:val="es-ES"/>
              </w:rPr>
            </w:pPr>
            <w:r>
              <w:rPr>
                <w:b/>
                <w:bCs/>
                <w:lang w:val="es-ES"/>
              </w:rPr>
              <w:t>Norge</w:t>
            </w:r>
          </w:p>
          <w:p w14:paraId="68E3E024" w14:textId="77777777" w:rsidR="00A80C76" w:rsidRDefault="006963B6">
            <w:pPr>
              <w:widowControl w:val="0"/>
              <w:rPr>
                <w:lang w:val="es-ES"/>
              </w:rPr>
            </w:pPr>
            <w:r>
              <w:rPr>
                <w:lang w:val="es-ES"/>
              </w:rPr>
              <w:t>Otsuka Pharma Scandinavia AB</w:t>
            </w:r>
          </w:p>
          <w:p w14:paraId="68E3E025" w14:textId="77777777" w:rsidR="00A80C76" w:rsidRDefault="006963B6">
            <w:pPr>
              <w:widowControl w:val="0"/>
              <w:rPr>
                <w:lang w:val="es-ES"/>
              </w:rPr>
            </w:pPr>
            <w:r>
              <w:rPr>
                <w:lang w:val="es-ES"/>
              </w:rPr>
              <w:t>Tlf: +46 (0) 8 545 286 60</w:t>
            </w:r>
          </w:p>
          <w:p w14:paraId="68E3E026" w14:textId="77777777" w:rsidR="00A80C76" w:rsidRDefault="00A80C76">
            <w:pPr>
              <w:widowControl w:val="0"/>
              <w:rPr>
                <w:lang w:val="es-ES"/>
              </w:rPr>
            </w:pPr>
          </w:p>
        </w:tc>
      </w:tr>
      <w:tr w:rsidR="0072552E" w14:paraId="68E3E030" w14:textId="77777777">
        <w:trPr>
          <w:cantSplit/>
          <w:trHeight w:val="20"/>
        </w:trPr>
        <w:tc>
          <w:tcPr>
            <w:tcW w:w="4544" w:type="dxa"/>
          </w:tcPr>
          <w:p w14:paraId="68E3E028" w14:textId="77777777" w:rsidR="00A80C76" w:rsidRDefault="006963B6">
            <w:pPr>
              <w:widowControl w:val="0"/>
              <w:rPr>
                <w:lang w:val="es-ES"/>
              </w:rPr>
            </w:pPr>
            <w:r>
              <w:rPr>
                <w:b/>
                <w:bCs/>
                <w:lang w:val="es-ES"/>
              </w:rPr>
              <w:t>Ελλάδα</w:t>
            </w:r>
          </w:p>
          <w:p w14:paraId="68E3E029" w14:textId="77777777" w:rsidR="00A80C76" w:rsidRDefault="006963B6">
            <w:pPr>
              <w:widowControl w:val="0"/>
              <w:rPr>
                <w:rFonts w:eastAsia="Times New Roman"/>
                <w:bCs/>
                <w:szCs w:val="20"/>
                <w:lang w:val="es-ES"/>
              </w:rPr>
            </w:pPr>
            <w:r>
              <w:rPr>
                <w:bCs/>
                <w:lang w:val="es-ES"/>
              </w:rPr>
              <w:t>Otsuka Pharmaceutical Netherlands B.V.</w:t>
            </w:r>
          </w:p>
          <w:p w14:paraId="68E3E02A" w14:textId="77777777" w:rsidR="00A80C76" w:rsidRDefault="006963B6">
            <w:pPr>
              <w:widowControl w:val="0"/>
              <w:rPr>
                <w:bCs/>
                <w:lang w:val="es-ES"/>
              </w:rPr>
            </w:pPr>
            <w:r>
              <w:rPr>
                <w:bCs/>
                <w:lang w:val="es-ES"/>
              </w:rPr>
              <w:t>Tel: +31 (0) 20 85 46 555</w:t>
            </w:r>
          </w:p>
          <w:p w14:paraId="68E3E02B" w14:textId="77777777" w:rsidR="00A80C76" w:rsidRDefault="00A80C76">
            <w:pPr>
              <w:widowControl w:val="0"/>
              <w:rPr>
                <w:lang w:val="es-ES"/>
              </w:rPr>
            </w:pPr>
          </w:p>
        </w:tc>
        <w:tc>
          <w:tcPr>
            <w:tcW w:w="4670" w:type="dxa"/>
          </w:tcPr>
          <w:p w14:paraId="68E3E02C" w14:textId="77777777" w:rsidR="00A80C76" w:rsidRDefault="006963B6">
            <w:pPr>
              <w:widowControl w:val="0"/>
              <w:rPr>
                <w:rFonts w:eastAsia="Times New Roman"/>
                <w:szCs w:val="20"/>
                <w:lang w:val="es-ES"/>
              </w:rPr>
            </w:pPr>
            <w:r>
              <w:rPr>
                <w:b/>
                <w:bCs/>
                <w:lang w:val="es-ES"/>
              </w:rPr>
              <w:t>Österreich</w:t>
            </w:r>
          </w:p>
          <w:p w14:paraId="68E3E02D" w14:textId="77777777" w:rsidR="00A80C76" w:rsidRDefault="006963B6">
            <w:pPr>
              <w:widowControl w:val="0"/>
              <w:rPr>
                <w:rFonts w:eastAsia="Times New Roman"/>
                <w:bCs/>
                <w:szCs w:val="20"/>
                <w:lang w:val="es-ES"/>
              </w:rPr>
            </w:pPr>
            <w:r>
              <w:rPr>
                <w:bCs/>
                <w:lang w:val="es-ES"/>
              </w:rPr>
              <w:t>Otsuka Pharmaceutical Netherlands B.V.</w:t>
            </w:r>
          </w:p>
          <w:p w14:paraId="68E3E02E" w14:textId="77777777" w:rsidR="00A80C76" w:rsidRDefault="006963B6">
            <w:pPr>
              <w:widowControl w:val="0"/>
              <w:rPr>
                <w:bCs/>
                <w:lang w:val="es-ES"/>
              </w:rPr>
            </w:pPr>
            <w:r>
              <w:rPr>
                <w:bCs/>
                <w:lang w:val="es-ES"/>
              </w:rPr>
              <w:t>Tel: +31 (0) 20 85 46 555</w:t>
            </w:r>
          </w:p>
          <w:p w14:paraId="68E3E02F" w14:textId="77777777" w:rsidR="00A80C76" w:rsidRDefault="00A80C76">
            <w:pPr>
              <w:widowControl w:val="0"/>
              <w:rPr>
                <w:lang w:val="es-ES"/>
              </w:rPr>
            </w:pPr>
          </w:p>
        </w:tc>
      </w:tr>
      <w:tr w:rsidR="0072552E" w14:paraId="68E3E039" w14:textId="77777777">
        <w:trPr>
          <w:cantSplit/>
          <w:trHeight w:val="20"/>
        </w:trPr>
        <w:tc>
          <w:tcPr>
            <w:tcW w:w="4544" w:type="dxa"/>
          </w:tcPr>
          <w:p w14:paraId="68E3E031" w14:textId="77777777" w:rsidR="00A80C76" w:rsidRDefault="006963B6">
            <w:pPr>
              <w:widowControl w:val="0"/>
              <w:rPr>
                <w:lang w:val="es-ES"/>
              </w:rPr>
            </w:pPr>
            <w:r>
              <w:rPr>
                <w:b/>
                <w:lang w:val="es-ES"/>
              </w:rPr>
              <w:t>España</w:t>
            </w:r>
          </w:p>
          <w:p w14:paraId="68E3E032" w14:textId="77777777" w:rsidR="00A80C76" w:rsidRDefault="006963B6">
            <w:pPr>
              <w:widowControl w:val="0"/>
              <w:rPr>
                <w:lang w:val="es-ES"/>
              </w:rPr>
            </w:pPr>
            <w:r>
              <w:rPr>
                <w:bCs/>
                <w:lang w:val="es-ES"/>
              </w:rPr>
              <w:t>Otsuka Pharmaceutical</w:t>
            </w:r>
            <w:r>
              <w:rPr>
                <w:lang w:val="es-ES"/>
              </w:rPr>
              <w:t>, S.A.</w:t>
            </w:r>
          </w:p>
          <w:p w14:paraId="68E3E033" w14:textId="77777777" w:rsidR="00A80C76" w:rsidRDefault="006963B6">
            <w:pPr>
              <w:widowControl w:val="0"/>
              <w:rPr>
                <w:lang w:val="es-ES"/>
              </w:rPr>
            </w:pPr>
            <w:r>
              <w:rPr>
                <w:lang w:val="es-ES"/>
              </w:rPr>
              <w:t>Tel: +34 93 550 01 00</w:t>
            </w:r>
          </w:p>
          <w:p w14:paraId="68E3E034" w14:textId="77777777" w:rsidR="00A80C76" w:rsidRDefault="00A80C76">
            <w:pPr>
              <w:widowControl w:val="0"/>
              <w:rPr>
                <w:lang w:val="es-ES"/>
              </w:rPr>
            </w:pPr>
          </w:p>
        </w:tc>
        <w:tc>
          <w:tcPr>
            <w:tcW w:w="4670" w:type="dxa"/>
          </w:tcPr>
          <w:p w14:paraId="68E3E035" w14:textId="77777777" w:rsidR="00A80C76" w:rsidRDefault="006963B6">
            <w:pPr>
              <w:widowControl w:val="0"/>
              <w:rPr>
                <w:rFonts w:eastAsia="Times New Roman"/>
                <w:szCs w:val="20"/>
                <w:lang w:val="es-ES"/>
              </w:rPr>
            </w:pPr>
            <w:r>
              <w:rPr>
                <w:b/>
                <w:lang w:val="es-ES"/>
              </w:rPr>
              <w:t>Polska</w:t>
            </w:r>
          </w:p>
          <w:p w14:paraId="68E3E036" w14:textId="77777777" w:rsidR="00A80C76" w:rsidRDefault="006963B6">
            <w:pPr>
              <w:widowControl w:val="0"/>
              <w:rPr>
                <w:rFonts w:eastAsia="Times New Roman"/>
                <w:bCs/>
                <w:szCs w:val="20"/>
                <w:lang w:val="es-ES"/>
              </w:rPr>
            </w:pPr>
            <w:r>
              <w:rPr>
                <w:bCs/>
                <w:lang w:val="es-ES"/>
              </w:rPr>
              <w:t>Otsuka Pharmaceutical Netherlands B.V.</w:t>
            </w:r>
          </w:p>
          <w:p w14:paraId="68E3E037" w14:textId="77777777" w:rsidR="00A80C76" w:rsidRDefault="006963B6">
            <w:pPr>
              <w:widowControl w:val="0"/>
              <w:rPr>
                <w:bCs/>
                <w:lang w:val="es-ES"/>
              </w:rPr>
            </w:pPr>
            <w:r>
              <w:rPr>
                <w:bCs/>
                <w:lang w:val="es-ES"/>
              </w:rPr>
              <w:t>Tel: +31 (0) 20 85 46 555</w:t>
            </w:r>
          </w:p>
          <w:p w14:paraId="68E3E038" w14:textId="77777777" w:rsidR="00A80C76" w:rsidRDefault="00A80C76">
            <w:pPr>
              <w:widowControl w:val="0"/>
              <w:rPr>
                <w:lang w:val="es-ES"/>
              </w:rPr>
            </w:pPr>
          </w:p>
        </w:tc>
      </w:tr>
      <w:tr w:rsidR="0072552E" w14:paraId="68E3E042" w14:textId="77777777">
        <w:trPr>
          <w:cantSplit/>
          <w:trHeight w:val="20"/>
        </w:trPr>
        <w:tc>
          <w:tcPr>
            <w:tcW w:w="4544" w:type="dxa"/>
          </w:tcPr>
          <w:p w14:paraId="68E3E03A" w14:textId="77777777" w:rsidR="00A80C76" w:rsidRPr="004038D4" w:rsidRDefault="006963B6">
            <w:pPr>
              <w:widowControl w:val="0"/>
              <w:rPr>
                <w:lang w:val="fr-FR"/>
              </w:rPr>
            </w:pPr>
            <w:r w:rsidRPr="004038D4">
              <w:rPr>
                <w:b/>
                <w:bCs/>
                <w:lang w:val="fr-FR"/>
              </w:rPr>
              <w:t>France</w:t>
            </w:r>
          </w:p>
          <w:p w14:paraId="68E3E03B" w14:textId="77777777" w:rsidR="00A80C76" w:rsidRPr="004038D4" w:rsidRDefault="006963B6">
            <w:pPr>
              <w:widowControl w:val="0"/>
              <w:rPr>
                <w:rFonts w:eastAsia="Times New Roman"/>
                <w:szCs w:val="20"/>
                <w:lang w:val="fr-FR"/>
              </w:rPr>
            </w:pPr>
            <w:r w:rsidRPr="004038D4">
              <w:rPr>
                <w:bCs/>
                <w:lang w:val="fr-FR"/>
              </w:rPr>
              <w:t>Otsuka Pharmaceutical France SAS</w:t>
            </w:r>
          </w:p>
          <w:p w14:paraId="68E3E03C" w14:textId="77777777" w:rsidR="00A80C76" w:rsidRPr="004038D4" w:rsidRDefault="006963B6">
            <w:pPr>
              <w:widowControl w:val="0"/>
              <w:rPr>
                <w:rFonts w:eastAsia="Times New Roman"/>
                <w:szCs w:val="20"/>
                <w:lang w:val="fr-FR"/>
              </w:rPr>
            </w:pPr>
            <w:r w:rsidRPr="004038D4">
              <w:rPr>
                <w:lang w:val="fr-FR"/>
              </w:rPr>
              <w:t>Tél: +33 (0)1 47 08 00 00</w:t>
            </w:r>
          </w:p>
          <w:p w14:paraId="68E3E03D" w14:textId="77777777" w:rsidR="00A80C76" w:rsidRPr="004038D4" w:rsidRDefault="00A80C76">
            <w:pPr>
              <w:widowControl w:val="0"/>
              <w:rPr>
                <w:b/>
                <w:bCs/>
                <w:lang w:val="fr-FR"/>
              </w:rPr>
            </w:pPr>
          </w:p>
        </w:tc>
        <w:tc>
          <w:tcPr>
            <w:tcW w:w="4670" w:type="dxa"/>
          </w:tcPr>
          <w:p w14:paraId="68E3E03E" w14:textId="77777777" w:rsidR="00A80C76" w:rsidRPr="004038D4" w:rsidRDefault="006963B6">
            <w:pPr>
              <w:widowControl w:val="0"/>
              <w:rPr>
                <w:lang w:val="pt-PT"/>
              </w:rPr>
            </w:pPr>
            <w:r w:rsidRPr="004038D4">
              <w:rPr>
                <w:b/>
                <w:lang w:val="pt-PT"/>
              </w:rPr>
              <w:t>Portugal</w:t>
            </w:r>
          </w:p>
          <w:p w14:paraId="68E3E03F" w14:textId="77777777" w:rsidR="00A80C76" w:rsidRPr="004038D4" w:rsidRDefault="006963B6">
            <w:pPr>
              <w:widowControl w:val="0"/>
              <w:rPr>
                <w:lang w:val="pt-PT"/>
              </w:rPr>
            </w:pPr>
            <w:r w:rsidRPr="004038D4">
              <w:rPr>
                <w:lang w:val="pt-PT"/>
              </w:rPr>
              <w:t>Lundbeck Portugal Lda</w:t>
            </w:r>
          </w:p>
          <w:p w14:paraId="68E3E040" w14:textId="77777777" w:rsidR="00A80C76" w:rsidRPr="004038D4" w:rsidRDefault="006963B6">
            <w:pPr>
              <w:widowControl w:val="0"/>
              <w:rPr>
                <w:lang w:val="pt-PT"/>
              </w:rPr>
            </w:pPr>
            <w:r w:rsidRPr="004038D4">
              <w:rPr>
                <w:lang w:val="pt-PT"/>
              </w:rPr>
              <w:t>Tel: +351 (0) 21 00 45 900</w:t>
            </w:r>
          </w:p>
          <w:p w14:paraId="68E3E041" w14:textId="77777777" w:rsidR="00A80C76" w:rsidRPr="004038D4" w:rsidRDefault="00A80C76">
            <w:pPr>
              <w:widowControl w:val="0"/>
              <w:rPr>
                <w:lang w:val="pt-PT"/>
              </w:rPr>
            </w:pPr>
          </w:p>
        </w:tc>
      </w:tr>
      <w:tr w:rsidR="0072552E" w14:paraId="68E3E04B" w14:textId="77777777">
        <w:trPr>
          <w:cantSplit/>
          <w:trHeight w:val="20"/>
        </w:trPr>
        <w:tc>
          <w:tcPr>
            <w:tcW w:w="4544" w:type="dxa"/>
          </w:tcPr>
          <w:p w14:paraId="68E3E043" w14:textId="77777777" w:rsidR="00A80C76" w:rsidRPr="004038D4" w:rsidRDefault="006963B6">
            <w:pPr>
              <w:widowControl w:val="0"/>
              <w:rPr>
                <w:b/>
                <w:lang w:val="pt-PT"/>
              </w:rPr>
            </w:pPr>
            <w:r w:rsidRPr="004038D4">
              <w:rPr>
                <w:b/>
                <w:lang w:val="pt-PT"/>
              </w:rPr>
              <w:t>Hrvatska</w:t>
            </w:r>
          </w:p>
          <w:p w14:paraId="68E3E044" w14:textId="77777777" w:rsidR="00A80C76" w:rsidRPr="004038D4" w:rsidRDefault="006963B6">
            <w:pPr>
              <w:widowControl w:val="0"/>
              <w:rPr>
                <w:rFonts w:eastAsia="Times New Roman"/>
                <w:bCs/>
                <w:szCs w:val="20"/>
                <w:lang w:val="pt-PT"/>
              </w:rPr>
            </w:pPr>
            <w:r w:rsidRPr="004038D4">
              <w:rPr>
                <w:bCs/>
                <w:lang w:val="pt-PT"/>
              </w:rPr>
              <w:t>Otsuka Pharmaceutical Netherlands B.V.</w:t>
            </w:r>
          </w:p>
          <w:p w14:paraId="68E3E045" w14:textId="77777777" w:rsidR="00A80C76" w:rsidRDefault="006963B6">
            <w:pPr>
              <w:widowControl w:val="0"/>
              <w:rPr>
                <w:bCs/>
                <w:lang w:val="es-ES"/>
              </w:rPr>
            </w:pPr>
            <w:r>
              <w:rPr>
                <w:bCs/>
                <w:lang w:val="es-ES"/>
              </w:rPr>
              <w:t>Tel: +31 (0) 20 85 46 555</w:t>
            </w:r>
          </w:p>
          <w:p w14:paraId="68E3E046" w14:textId="77777777" w:rsidR="00A80C76" w:rsidRDefault="00A80C76">
            <w:pPr>
              <w:widowControl w:val="0"/>
              <w:rPr>
                <w:lang w:val="es-ES"/>
              </w:rPr>
            </w:pPr>
          </w:p>
        </w:tc>
        <w:tc>
          <w:tcPr>
            <w:tcW w:w="4670" w:type="dxa"/>
          </w:tcPr>
          <w:p w14:paraId="68E3E047" w14:textId="77777777" w:rsidR="00A80C76" w:rsidRDefault="006963B6">
            <w:pPr>
              <w:widowControl w:val="0"/>
              <w:rPr>
                <w:rFonts w:eastAsia="Times New Roman"/>
                <w:b/>
                <w:szCs w:val="20"/>
                <w:lang w:val="es-ES"/>
              </w:rPr>
            </w:pPr>
            <w:r>
              <w:rPr>
                <w:b/>
                <w:lang w:val="es-ES"/>
              </w:rPr>
              <w:t>România</w:t>
            </w:r>
          </w:p>
          <w:p w14:paraId="68E3E048" w14:textId="77777777" w:rsidR="00A80C76" w:rsidRDefault="006963B6">
            <w:pPr>
              <w:widowControl w:val="0"/>
              <w:rPr>
                <w:rFonts w:eastAsia="Times New Roman"/>
                <w:bCs/>
                <w:szCs w:val="20"/>
                <w:lang w:val="es-ES"/>
              </w:rPr>
            </w:pPr>
            <w:r>
              <w:rPr>
                <w:bCs/>
                <w:lang w:val="es-ES"/>
              </w:rPr>
              <w:t>Otsuka Pharmaceutical Netherlands B.V.</w:t>
            </w:r>
          </w:p>
          <w:p w14:paraId="68E3E049" w14:textId="77777777" w:rsidR="00A80C76" w:rsidRDefault="006963B6">
            <w:pPr>
              <w:widowControl w:val="0"/>
              <w:rPr>
                <w:bCs/>
                <w:lang w:val="es-ES"/>
              </w:rPr>
            </w:pPr>
            <w:r>
              <w:rPr>
                <w:bCs/>
                <w:lang w:val="es-ES"/>
              </w:rPr>
              <w:t>Tel: +31 (0) 20 85 46 555</w:t>
            </w:r>
          </w:p>
          <w:p w14:paraId="68E3E04A" w14:textId="77777777" w:rsidR="00A80C76" w:rsidRDefault="00A80C76">
            <w:pPr>
              <w:widowControl w:val="0"/>
              <w:rPr>
                <w:lang w:val="es-ES"/>
              </w:rPr>
            </w:pPr>
          </w:p>
        </w:tc>
      </w:tr>
      <w:tr w:rsidR="0072552E" w14:paraId="68E3E054" w14:textId="77777777">
        <w:trPr>
          <w:cantSplit/>
          <w:trHeight w:val="20"/>
        </w:trPr>
        <w:tc>
          <w:tcPr>
            <w:tcW w:w="4544" w:type="dxa"/>
          </w:tcPr>
          <w:p w14:paraId="68E3E04C" w14:textId="77777777" w:rsidR="00A80C76" w:rsidRPr="004038D4" w:rsidRDefault="006963B6">
            <w:pPr>
              <w:widowControl w:val="0"/>
              <w:rPr>
                <w:lang w:val="en-GB"/>
              </w:rPr>
            </w:pPr>
            <w:r w:rsidRPr="004038D4">
              <w:rPr>
                <w:b/>
                <w:bCs/>
                <w:lang w:val="en-GB"/>
              </w:rPr>
              <w:t>Ireland</w:t>
            </w:r>
          </w:p>
          <w:p w14:paraId="68E3E04D" w14:textId="77777777" w:rsidR="00A80C76" w:rsidRPr="004038D4" w:rsidRDefault="006963B6">
            <w:pPr>
              <w:widowControl w:val="0"/>
              <w:rPr>
                <w:rFonts w:eastAsia="Times New Roman"/>
                <w:bCs/>
                <w:szCs w:val="20"/>
                <w:lang w:val="en-GB"/>
              </w:rPr>
            </w:pPr>
            <w:r w:rsidRPr="004038D4">
              <w:rPr>
                <w:bCs/>
                <w:lang w:val="en-GB"/>
              </w:rPr>
              <w:t>Otsuka Pharmaceutical Netherlands B.V.</w:t>
            </w:r>
          </w:p>
          <w:p w14:paraId="68E3E04E" w14:textId="77777777" w:rsidR="00A80C76" w:rsidRDefault="006963B6">
            <w:pPr>
              <w:widowControl w:val="0"/>
              <w:rPr>
                <w:bCs/>
                <w:lang w:val="es-ES"/>
              </w:rPr>
            </w:pPr>
            <w:r>
              <w:rPr>
                <w:bCs/>
                <w:lang w:val="es-ES"/>
              </w:rPr>
              <w:t>Tel: +31 (0) 20 85 46 555</w:t>
            </w:r>
          </w:p>
          <w:p w14:paraId="68E3E04F" w14:textId="77777777" w:rsidR="00A80C76" w:rsidRDefault="00A80C76">
            <w:pPr>
              <w:widowControl w:val="0"/>
              <w:rPr>
                <w:lang w:val="es-ES"/>
              </w:rPr>
            </w:pPr>
          </w:p>
        </w:tc>
        <w:tc>
          <w:tcPr>
            <w:tcW w:w="4670" w:type="dxa"/>
          </w:tcPr>
          <w:p w14:paraId="68E3E050" w14:textId="77777777" w:rsidR="00A80C76" w:rsidRDefault="006963B6">
            <w:pPr>
              <w:widowControl w:val="0"/>
              <w:rPr>
                <w:lang w:val="es-ES"/>
              </w:rPr>
            </w:pPr>
            <w:r>
              <w:rPr>
                <w:b/>
                <w:bCs/>
                <w:lang w:val="es-ES"/>
              </w:rPr>
              <w:t>Slovenija</w:t>
            </w:r>
          </w:p>
          <w:p w14:paraId="68E3E051" w14:textId="77777777" w:rsidR="00A80C76" w:rsidRDefault="006963B6">
            <w:pPr>
              <w:widowControl w:val="0"/>
              <w:rPr>
                <w:bCs/>
                <w:lang w:val="es-ES"/>
              </w:rPr>
            </w:pPr>
            <w:r>
              <w:rPr>
                <w:bCs/>
                <w:lang w:val="es-ES"/>
              </w:rPr>
              <w:t>Otsuka Pharmaceutical Netherlands B.V.</w:t>
            </w:r>
          </w:p>
          <w:p w14:paraId="68E3E052" w14:textId="77777777" w:rsidR="00A80C76" w:rsidRDefault="006963B6">
            <w:pPr>
              <w:widowControl w:val="0"/>
              <w:rPr>
                <w:bCs/>
                <w:lang w:val="es-ES"/>
              </w:rPr>
            </w:pPr>
            <w:r>
              <w:rPr>
                <w:bCs/>
                <w:lang w:val="es-ES"/>
              </w:rPr>
              <w:t>Tel: +31 (0) 20 85 46 555</w:t>
            </w:r>
          </w:p>
          <w:p w14:paraId="68E3E053" w14:textId="77777777" w:rsidR="00A80C76" w:rsidRDefault="00A80C76">
            <w:pPr>
              <w:widowControl w:val="0"/>
              <w:rPr>
                <w:lang w:val="es-ES"/>
              </w:rPr>
            </w:pPr>
          </w:p>
        </w:tc>
      </w:tr>
      <w:tr w:rsidR="0072552E" w14:paraId="68E3E05D" w14:textId="77777777">
        <w:trPr>
          <w:cantSplit/>
          <w:trHeight w:val="20"/>
        </w:trPr>
        <w:tc>
          <w:tcPr>
            <w:tcW w:w="4544" w:type="dxa"/>
          </w:tcPr>
          <w:p w14:paraId="68E3E055" w14:textId="77777777" w:rsidR="00A80C76" w:rsidRDefault="006963B6">
            <w:pPr>
              <w:widowControl w:val="0"/>
              <w:rPr>
                <w:lang w:val="es-ES"/>
              </w:rPr>
            </w:pPr>
            <w:r>
              <w:rPr>
                <w:b/>
                <w:bCs/>
                <w:lang w:val="es-ES"/>
              </w:rPr>
              <w:t>Ísland</w:t>
            </w:r>
          </w:p>
          <w:p w14:paraId="68E3E056" w14:textId="77777777" w:rsidR="00A80C76" w:rsidRDefault="006963B6">
            <w:pPr>
              <w:widowControl w:val="0"/>
              <w:rPr>
                <w:lang w:val="es-ES"/>
              </w:rPr>
            </w:pPr>
            <w:r>
              <w:rPr>
                <w:lang w:val="es-ES"/>
              </w:rPr>
              <w:t xml:space="preserve">Vistor </w:t>
            </w:r>
            <w:ins w:id="234" w:author="Author" w:date="2025-10-17T15:03:00Z">
              <w:r>
                <w:rPr>
                  <w:lang w:val="es-ES"/>
                </w:rPr>
                <w:t>e</w:t>
              </w:r>
            </w:ins>
            <w:r>
              <w:rPr>
                <w:lang w:val="es-ES"/>
              </w:rPr>
              <w:t>hf.</w:t>
            </w:r>
          </w:p>
          <w:p w14:paraId="68E3E057" w14:textId="77777777" w:rsidR="00A80C76" w:rsidRDefault="006963B6">
            <w:pPr>
              <w:widowControl w:val="0"/>
              <w:rPr>
                <w:lang w:val="es-ES"/>
              </w:rPr>
            </w:pPr>
            <w:r>
              <w:rPr>
                <w:lang w:val="es-ES"/>
              </w:rPr>
              <w:t>Sími: +354 (0) 535 7000</w:t>
            </w:r>
          </w:p>
          <w:p w14:paraId="68E3E058" w14:textId="77777777" w:rsidR="00A80C76" w:rsidRDefault="00A80C76">
            <w:pPr>
              <w:widowControl w:val="0"/>
              <w:rPr>
                <w:lang w:val="es-ES"/>
              </w:rPr>
            </w:pPr>
          </w:p>
        </w:tc>
        <w:tc>
          <w:tcPr>
            <w:tcW w:w="4670" w:type="dxa"/>
          </w:tcPr>
          <w:p w14:paraId="68E3E059" w14:textId="77777777" w:rsidR="00A80C76" w:rsidRDefault="006963B6">
            <w:pPr>
              <w:widowControl w:val="0"/>
              <w:rPr>
                <w:rFonts w:eastAsia="Times New Roman"/>
                <w:szCs w:val="20"/>
                <w:lang w:val="es-ES"/>
              </w:rPr>
            </w:pPr>
            <w:r>
              <w:rPr>
                <w:b/>
                <w:bCs/>
                <w:lang w:val="es-ES"/>
              </w:rPr>
              <w:t>Slovenská republika</w:t>
            </w:r>
          </w:p>
          <w:p w14:paraId="68E3E05A" w14:textId="77777777" w:rsidR="00A80C76" w:rsidRDefault="006963B6">
            <w:pPr>
              <w:widowControl w:val="0"/>
              <w:rPr>
                <w:rFonts w:eastAsia="Times New Roman"/>
                <w:bCs/>
                <w:szCs w:val="20"/>
                <w:lang w:val="es-ES"/>
              </w:rPr>
            </w:pPr>
            <w:r>
              <w:rPr>
                <w:bCs/>
                <w:lang w:val="es-ES"/>
              </w:rPr>
              <w:t>Otsuka Pharmaceutical Netherlands B.V.</w:t>
            </w:r>
          </w:p>
          <w:p w14:paraId="68E3E05B" w14:textId="77777777" w:rsidR="00A80C76" w:rsidRDefault="006963B6">
            <w:pPr>
              <w:widowControl w:val="0"/>
              <w:rPr>
                <w:bCs/>
                <w:lang w:val="es-ES"/>
              </w:rPr>
            </w:pPr>
            <w:r>
              <w:rPr>
                <w:bCs/>
                <w:lang w:val="es-ES"/>
              </w:rPr>
              <w:t>Tel: +31 (0) 20 85 46 555</w:t>
            </w:r>
          </w:p>
          <w:p w14:paraId="68E3E05C" w14:textId="77777777" w:rsidR="00A80C76" w:rsidRDefault="00A80C76">
            <w:pPr>
              <w:widowControl w:val="0"/>
              <w:rPr>
                <w:lang w:val="es-ES"/>
              </w:rPr>
            </w:pPr>
          </w:p>
        </w:tc>
      </w:tr>
      <w:tr w:rsidR="0072552E" w14:paraId="68E3E066" w14:textId="77777777">
        <w:trPr>
          <w:cantSplit/>
          <w:trHeight w:val="20"/>
        </w:trPr>
        <w:tc>
          <w:tcPr>
            <w:tcW w:w="4544" w:type="dxa"/>
          </w:tcPr>
          <w:p w14:paraId="68E3E05E" w14:textId="77777777" w:rsidR="00A80C76" w:rsidRDefault="006963B6">
            <w:pPr>
              <w:widowControl w:val="0"/>
              <w:rPr>
                <w:lang w:val="es-ES"/>
              </w:rPr>
            </w:pPr>
            <w:r>
              <w:rPr>
                <w:b/>
                <w:bCs/>
                <w:lang w:val="es-ES"/>
              </w:rPr>
              <w:t>Italia</w:t>
            </w:r>
          </w:p>
          <w:p w14:paraId="68E3E05F" w14:textId="77777777" w:rsidR="00A80C76" w:rsidRDefault="006963B6">
            <w:pPr>
              <w:widowControl w:val="0"/>
              <w:rPr>
                <w:lang w:val="es-ES"/>
              </w:rPr>
            </w:pPr>
            <w:r>
              <w:rPr>
                <w:lang w:val="es-ES"/>
              </w:rPr>
              <w:t>Otsuka Pharmaceutical Italy S.r.l.</w:t>
            </w:r>
          </w:p>
          <w:p w14:paraId="68E3E060" w14:textId="77777777" w:rsidR="00A80C76" w:rsidRDefault="006963B6">
            <w:pPr>
              <w:widowControl w:val="0"/>
              <w:rPr>
                <w:lang w:val="es-ES"/>
              </w:rPr>
            </w:pPr>
            <w:r>
              <w:rPr>
                <w:lang w:val="es-ES"/>
              </w:rPr>
              <w:t>Tel: +39 (0) 2 0063 2710</w:t>
            </w:r>
          </w:p>
          <w:p w14:paraId="68E3E061" w14:textId="77777777" w:rsidR="00A80C76" w:rsidRDefault="00A80C76">
            <w:pPr>
              <w:widowControl w:val="0"/>
              <w:rPr>
                <w:lang w:val="es-ES"/>
              </w:rPr>
            </w:pPr>
          </w:p>
        </w:tc>
        <w:tc>
          <w:tcPr>
            <w:tcW w:w="4670" w:type="dxa"/>
          </w:tcPr>
          <w:p w14:paraId="68E3E062" w14:textId="77777777" w:rsidR="00A80C76" w:rsidRDefault="006963B6">
            <w:pPr>
              <w:widowControl w:val="0"/>
              <w:rPr>
                <w:rFonts w:eastAsia="Times New Roman"/>
                <w:szCs w:val="20"/>
                <w:lang w:val="es-ES"/>
              </w:rPr>
            </w:pPr>
            <w:r>
              <w:rPr>
                <w:b/>
                <w:lang w:val="es-ES"/>
              </w:rPr>
              <w:t>Suomi/Finland</w:t>
            </w:r>
          </w:p>
          <w:p w14:paraId="68E3E063" w14:textId="77777777" w:rsidR="00A80C76" w:rsidRDefault="006963B6">
            <w:pPr>
              <w:widowControl w:val="0"/>
              <w:rPr>
                <w:rFonts w:eastAsia="Times New Roman"/>
                <w:szCs w:val="20"/>
                <w:lang w:val="es-ES"/>
              </w:rPr>
            </w:pPr>
            <w:r>
              <w:rPr>
                <w:lang w:val="es-ES"/>
              </w:rPr>
              <w:t>Otsuka Pharma Scandinavia AB</w:t>
            </w:r>
          </w:p>
          <w:p w14:paraId="68E3E064" w14:textId="77777777" w:rsidR="00A80C76" w:rsidRDefault="006963B6">
            <w:pPr>
              <w:widowControl w:val="0"/>
              <w:rPr>
                <w:lang w:val="es-ES"/>
              </w:rPr>
            </w:pPr>
            <w:r>
              <w:rPr>
                <w:lang w:val="es-ES"/>
              </w:rPr>
              <w:t>Puh/Tel: +46 (0) 8 545 286 60</w:t>
            </w:r>
          </w:p>
          <w:p w14:paraId="68E3E065" w14:textId="77777777" w:rsidR="00A80C76" w:rsidRDefault="00A80C76">
            <w:pPr>
              <w:widowControl w:val="0"/>
              <w:rPr>
                <w:lang w:val="es-ES"/>
              </w:rPr>
            </w:pPr>
          </w:p>
        </w:tc>
      </w:tr>
      <w:tr w:rsidR="0072552E" w14:paraId="68E3E06F" w14:textId="77777777">
        <w:trPr>
          <w:cantSplit/>
          <w:trHeight w:val="20"/>
        </w:trPr>
        <w:tc>
          <w:tcPr>
            <w:tcW w:w="4544" w:type="dxa"/>
          </w:tcPr>
          <w:p w14:paraId="68E3E067" w14:textId="77777777" w:rsidR="00A80C76" w:rsidRDefault="006963B6">
            <w:pPr>
              <w:widowControl w:val="0"/>
              <w:rPr>
                <w:lang w:val="es-ES"/>
              </w:rPr>
            </w:pPr>
            <w:r>
              <w:rPr>
                <w:b/>
                <w:bCs/>
                <w:lang w:val="es-ES"/>
              </w:rPr>
              <w:t>Κύπρος</w:t>
            </w:r>
          </w:p>
          <w:p w14:paraId="68E3E068" w14:textId="77777777" w:rsidR="00A80C76" w:rsidRDefault="006963B6">
            <w:pPr>
              <w:widowControl w:val="0"/>
              <w:rPr>
                <w:rFonts w:eastAsia="Times New Roman"/>
                <w:bCs/>
                <w:szCs w:val="20"/>
                <w:lang w:val="es-ES"/>
              </w:rPr>
            </w:pPr>
            <w:r>
              <w:rPr>
                <w:bCs/>
                <w:lang w:val="es-ES"/>
              </w:rPr>
              <w:t>Otsuka Pharmaceutical Netherlands B.V.</w:t>
            </w:r>
          </w:p>
          <w:p w14:paraId="68E3E069" w14:textId="77777777" w:rsidR="00A80C76" w:rsidRDefault="006963B6">
            <w:pPr>
              <w:widowControl w:val="0"/>
              <w:rPr>
                <w:bCs/>
                <w:lang w:val="es-ES"/>
              </w:rPr>
            </w:pPr>
            <w:r>
              <w:rPr>
                <w:bCs/>
                <w:lang w:val="es-ES"/>
              </w:rPr>
              <w:t>Tel: +31 (0) 20 85 46 555</w:t>
            </w:r>
          </w:p>
          <w:p w14:paraId="68E3E06A" w14:textId="77777777" w:rsidR="00A80C76" w:rsidRDefault="00A80C76">
            <w:pPr>
              <w:widowControl w:val="0"/>
              <w:rPr>
                <w:lang w:val="es-ES"/>
              </w:rPr>
            </w:pPr>
          </w:p>
        </w:tc>
        <w:tc>
          <w:tcPr>
            <w:tcW w:w="4670" w:type="dxa"/>
          </w:tcPr>
          <w:p w14:paraId="68E3E06B" w14:textId="77777777" w:rsidR="00A80C76" w:rsidRDefault="006963B6">
            <w:pPr>
              <w:widowControl w:val="0"/>
              <w:rPr>
                <w:rFonts w:eastAsia="Times New Roman"/>
                <w:szCs w:val="20"/>
                <w:lang w:val="es-ES"/>
              </w:rPr>
            </w:pPr>
            <w:r>
              <w:rPr>
                <w:b/>
                <w:bCs/>
                <w:lang w:val="es-ES"/>
              </w:rPr>
              <w:t>Sverige</w:t>
            </w:r>
          </w:p>
          <w:p w14:paraId="68E3E06C" w14:textId="77777777" w:rsidR="00A80C76" w:rsidRDefault="006963B6">
            <w:pPr>
              <w:widowControl w:val="0"/>
              <w:rPr>
                <w:rFonts w:eastAsia="Times New Roman"/>
                <w:szCs w:val="20"/>
                <w:lang w:val="es-ES"/>
              </w:rPr>
            </w:pPr>
            <w:r>
              <w:rPr>
                <w:lang w:val="es-ES"/>
              </w:rPr>
              <w:t>Otsuka Pharma Scandinavia AB</w:t>
            </w:r>
          </w:p>
          <w:p w14:paraId="68E3E06D" w14:textId="77777777" w:rsidR="00A80C76" w:rsidRDefault="006963B6">
            <w:pPr>
              <w:widowControl w:val="0"/>
              <w:rPr>
                <w:rFonts w:eastAsia="Times New Roman"/>
                <w:szCs w:val="20"/>
                <w:lang w:val="es-ES"/>
              </w:rPr>
            </w:pPr>
            <w:r>
              <w:rPr>
                <w:lang w:val="es-ES"/>
              </w:rPr>
              <w:t>Tel: +46 (0) 8 545 286 60</w:t>
            </w:r>
          </w:p>
          <w:p w14:paraId="68E3E06E" w14:textId="77777777" w:rsidR="00A80C76" w:rsidRDefault="00A80C76">
            <w:pPr>
              <w:widowControl w:val="0"/>
              <w:rPr>
                <w:lang w:val="es-ES"/>
              </w:rPr>
            </w:pPr>
          </w:p>
        </w:tc>
      </w:tr>
      <w:tr w:rsidR="0072552E" w14:paraId="68E3E077" w14:textId="77777777">
        <w:trPr>
          <w:cantSplit/>
          <w:trHeight w:val="20"/>
        </w:trPr>
        <w:tc>
          <w:tcPr>
            <w:tcW w:w="4544" w:type="dxa"/>
          </w:tcPr>
          <w:p w14:paraId="68E3E070" w14:textId="77777777" w:rsidR="00A80C76" w:rsidRDefault="006963B6">
            <w:pPr>
              <w:widowControl w:val="0"/>
              <w:rPr>
                <w:lang w:val="es-ES"/>
              </w:rPr>
            </w:pPr>
            <w:r>
              <w:rPr>
                <w:b/>
                <w:bCs/>
                <w:lang w:val="es-ES"/>
              </w:rPr>
              <w:t>Latvija</w:t>
            </w:r>
          </w:p>
          <w:p w14:paraId="68E3E071" w14:textId="77777777" w:rsidR="00A80C76" w:rsidRDefault="006963B6">
            <w:pPr>
              <w:widowControl w:val="0"/>
              <w:rPr>
                <w:rFonts w:eastAsia="Times New Roman"/>
                <w:bCs/>
                <w:szCs w:val="20"/>
                <w:lang w:val="es-ES"/>
              </w:rPr>
            </w:pPr>
            <w:r>
              <w:rPr>
                <w:bCs/>
                <w:lang w:val="es-ES"/>
              </w:rPr>
              <w:t>Otsuka Pharmaceutical Netherlands B.V.</w:t>
            </w:r>
          </w:p>
          <w:p w14:paraId="68E3E072" w14:textId="77777777" w:rsidR="00A80C76" w:rsidRDefault="006963B6">
            <w:pPr>
              <w:widowControl w:val="0"/>
              <w:rPr>
                <w:bCs/>
                <w:lang w:val="es-ES"/>
              </w:rPr>
            </w:pPr>
            <w:r>
              <w:rPr>
                <w:bCs/>
                <w:lang w:val="es-ES"/>
              </w:rPr>
              <w:t>Tel: +31 (0) 20 85 46 555</w:t>
            </w:r>
          </w:p>
          <w:p w14:paraId="68E3E073" w14:textId="77777777" w:rsidR="00A80C76" w:rsidRDefault="00A80C76">
            <w:pPr>
              <w:widowControl w:val="0"/>
              <w:rPr>
                <w:lang w:val="es-ES"/>
              </w:rPr>
            </w:pPr>
          </w:p>
        </w:tc>
        <w:tc>
          <w:tcPr>
            <w:tcW w:w="4670" w:type="dxa"/>
          </w:tcPr>
          <w:p w14:paraId="68E3E074" w14:textId="77777777" w:rsidR="00A80C76" w:rsidRDefault="006963B6">
            <w:pPr>
              <w:widowControl w:val="0"/>
              <w:rPr>
                <w:del w:id="235" w:author="Author" w:date="2025-10-17T15:03:00Z"/>
                <w:rFonts w:eastAsia="Times New Roman"/>
                <w:b/>
                <w:bCs/>
                <w:szCs w:val="20"/>
                <w:lang w:val="es-ES"/>
              </w:rPr>
            </w:pPr>
            <w:del w:id="236" w:author="Author" w:date="2025-10-17T15:03:00Z">
              <w:r>
                <w:rPr>
                  <w:b/>
                  <w:bCs/>
                  <w:lang w:val="es-ES"/>
                </w:rPr>
                <w:delText>United Kingdom (Northern Ireland)</w:delText>
              </w:r>
            </w:del>
          </w:p>
          <w:p w14:paraId="68E3E075" w14:textId="77777777" w:rsidR="00A80C76" w:rsidRDefault="006963B6">
            <w:pPr>
              <w:widowControl w:val="0"/>
              <w:rPr>
                <w:del w:id="237" w:author="Author" w:date="2025-10-17T15:03:00Z"/>
                <w:rFonts w:eastAsia="Times New Roman"/>
                <w:szCs w:val="20"/>
                <w:lang w:val="es-ES"/>
              </w:rPr>
            </w:pPr>
            <w:del w:id="238" w:author="Author" w:date="2025-10-17T15:03:00Z">
              <w:r>
                <w:rPr>
                  <w:lang w:val="es-ES"/>
                </w:rPr>
                <w:delText>Otsuka Pharmaceutical Netherlands B.V.</w:delText>
              </w:r>
            </w:del>
          </w:p>
          <w:p w14:paraId="68E3E076" w14:textId="77777777" w:rsidR="00A80C76" w:rsidRDefault="006963B6">
            <w:pPr>
              <w:widowControl w:val="0"/>
              <w:rPr>
                <w:lang w:val="es-ES"/>
              </w:rPr>
            </w:pPr>
            <w:del w:id="239" w:author="Author" w:date="2025-10-17T15:03:00Z">
              <w:r>
                <w:rPr>
                  <w:lang w:val="es-ES"/>
                </w:rPr>
                <w:delText>Tel: +31 (0) 20 85 46 555</w:delText>
              </w:r>
            </w:del>
          </w:p>
        </w:tc>
      </w:tr>
    </w:tbl>
    <w:p w14:paraId="68E3E078" w14:textId="77777777" w:rsidR="00A80C76" w:rsidRDefault="00A80C76">
      <w:pPr>
        <w:widowControl w:val="0"/>
        <w:rPr>
          <w:lang w:val="es-ES"/>
        </w:rPr>
      </w:pPr>
    </w:p>
    <w:p w14:paraId="68E3E079" w14:textId="77777777" w:rsidR="00A80C76" w:rsidRDefault="006963B6">
      <w:pPr>
        <w:pStyle w:val="EMEAHeading2"/>
        <w:keepNext w:val="0"/>
        <w:keepLines w:val="0"/>
        <w:widowControl w:val="0"/>
        <w:outlineLvl w:val="9"/>
        <w:rPr>
          <w:lang w:val="es-ES"/>
        </w:rPr>
      </w:pPr>
      <w:r>
        <w:rPr>
          <w:lang w:val="es-ES"/>
        </w:rPr>
        <w:t>Fecha de la última revisión de este prospecto: {MM/AAAA}</w:t>
      </w:r>
    </w:p>
    <w:p w14:paraId="68E3E07A" w14:textId="77777777" w:rsidR="00A80C76" w:rsidRDefault="00A80C76">
      <w:pPr>
        <w:pStyle w:val="EMEABodyText"/>
        <w:widowControl w:val="0"/>
        <w:rPr>
          <w:lang w:val="es-ES"/>
        </w:rPr>
      </w:pPr>
    </w:p>
    <w:p w14:paraId="68E3E07B" w14:textId="77777777" w:rsidR="00A80C76" w:rsidRDefault="006963B6">
      <w:pPr>
        <w:pStyle w:val="EMEABodyText"/>
        <w:keepNext/>
        <w:keepLines/>
        <w:widowControl w:val="0"/>
        <w:rPr>
          <w:b/>
          <w:lang w:val="es-ES"/>
        </w:rPr>
      </w:pPr>
      <w:r>
        <w:rPr>
          <w:b/>
          <w:lang w:val="es-ES"/>
        </w:rPr>
        <w:t>Otras fuentes de información</w:t>
      </w:r>
    </w:p>
    <w:p w14:paraId="68E3E07C" w14:textId="77777777" w:rsidR="00A80C76" w:rsidRDefault="00A80C76">
      <w:pPr>
        <w:pStyle w:val="EMEABodyText"/>
        <w:keepNext/>
        <w:keepLines/>
        <w:widowControl w:val="0"/>
        <w:rPr>
          <w:lang w:val="es-ES"/>
        </w:rPr>
      </w:pPr>
    </w:p>
    <w:p w14:paraId="68E3E07D" w14:textId="77777777" w:rsidR="00A80C76" w:rsidRDefault="006963B6">
      <w:pPr>
        <w:pStyle w:val="EMEABodyText"/>
        <w:keepNext/>
        <w:keepLines/>
        <w:widowControl w:val="0"/>
        <w:rPr>
          <w:lang w:val="es-ES"/>
        </w:rPr>
      </w:pPr>
      <w:r>
        <w:rPr>
          <w:lang w:val="es-ES"/>
        </w:rPr>
        <w:t>La información detallada de este medicamento está disponible en la página web de la Agencia Europea de Medicamentos:</w:t>
      </w:r>
      <w:del w:id="240" w:author="Author" w:date="2025-10-17T15:03:00Z">
        <w:r>
          <w:rPr>
            <w:lang w:val="es-ES"/>
          </w:rPr>
          <w:delText xml:space="preserve"> </w:delText>
        </w:r>
        <w:r>
          <w:fldChar w:fldCharType="begin"/>
        </w:r>
        <w:r w:rsidRPr="004038D4">
          <w:rPr>
            <w:lang w:val="es-ES_tradnl"/>
          </w:rPr>
          <w:delInstrText xml:space="preserve"> HYPERLINK "http://www.ema.europa.eu/" </w:delInstrText>
        </w:r>
        <w:r>
          <w:fldChar w:fldCharType="separate"/>
        </w:r>
        <w:r>
          <w:rPr>
            <w:rStyle w:val="Hyperlink"/>
            <w:lang w:val="es-ES"/>
          </w:rPr>
          <w:delText>http://www.ema.europa.eu</w:delText>
        </w:r>
        <w:r>
          <w:rPr>
            <w:rStyle w:val="Hyperlink"/>
            <w:lang w:val="es-ES"/>
          </w:rPr>
          <w:fldChar w:fldCharType="end"/>
        </w:r>
      </w:del>
      <w:ins w:id="241" w:author="Author" w:date="2025-10-17T15:03:00Z">
        <w:r w:rsidRPr="004038D4">
          <w:rPr>
            <w:lang w:val="es-ES_tradnl"/>
          </w:rPr>
          <w:t xml:space="preserve"> </w:t>
        </w:r>
        <w:r>
          <w:rPr>
            <w:rStyle w:val="Hyperlink"/>
            <w:lang w:val="es-ES"/>
          </w:rPr>
          <w:t>https://www.ema.europa.eu</w:t>
        </w:r>
      </w:ins>
      <w:r>
        <w:rPr>
          <w:lang w:val="es-ES"/>
        </w:rPr>
        <w:t>.</w:t>
      </w:r>
    </w:p>
    <w:p w14:paraId="68E3E07E" w14:textId="77777777" w:rsidR="00A80C76" w:rsidRDefault="006963B6">
      <w:pPr>
        <w:pStyle w:val="EMEABodyText"/>
        <w:widowControl w:val="0"/>
        <w:jc w:val="center"/>
        <w:rPr>
          <w:b/>
          <w:lang w:val="es-ES"/>
        </w:rPr>
      </w:pPr>
      <w:r>
        <w:rPr>
          <w:lang w:val="es-ES"/>
        </w:rPr>
        <w:br w:type="page"/>
      </w:r>
      <w:r>
        <w:rPr>
          <w:b/>
          <w:lang w:val="es-ES"/>
        </w:rPr>
        <w:lastRenderedPageBreak/>
        <w:t>Prospecto: información para el usuario</w:t>
      </w:r>
    </w:p>
    <w:p w14:paraId="68E3E07F" w14:textId="77777777" w:rsidR="00A80C76" w:rsidRDefault="00A80C76">
      <w:pPr>
        <w:pStyle w:val="EMEABodyText"/>
        <w:widowControl w:val="0"/>
        <w:rPr>
          <w:lang w:val="es-ES"/>
        </w:rPr>
      </w:pPr>
    </w:p>
    <w:p w14:paraId="68E3E080" w14:textId="77777777" w:rsidR="00A80C76" w:rsidRDefault="006963B6">
      <w:pPr>
        <w:pStyle w:val="EMEAHeading2"/>
        <w:keepNext w:val="0"/>
        <w:keepLines w:val="0"/>
        <w:widowControl w:val="0"/>
        <w:jc w:val="center"/>
        <w:outlineLvl w:val="9"/>
        <w:rPr>
          <w:lang w:val="es-ES"/>
        </w:rPr>
      </w:pPr>
      <w:r>
        <w:rPr>
          <w:lang w:val="es-ES"/>
        </w:rPr>
        <w:t>ABILIFY 7,5 mg/ml solución inyectable</w:t>
      </w:r>
    </w:p>
    <w:p w14:paraId="68E3E081" w14:textId="77777777" w:rsidR="00A80C76" w:rsidRDefault="00A80C76">
      <w:pPr>
        <w:pStyle w:val="EMEATitle"/>
        <w:keepNext w:val="0"/>
        <w:keepLines w:val="0"/>
        <w:widowControl w:val="0"/>
        <w:rPr>
          <w:b w:val="0"/>
          <w:lang w:val="es-ES"/>
        </w:rPr>
      </w:pPr>
    </w:p>
    <w:p w14:paraId="68E3E082" w14:textId="77777777" w:rsidR="00A80C76" w:rsidRDefault="006963B6">
      <w:pPr>
        <w:pStyle w:val="EMEATitle"/>
        <w:keepNext w:val="0"/>
        <w:keepLines w:val="0"/>
        <w:widowControl w:val="0"/>
        <w:rPr>
          <w:b w:val="0"/>
          <w:lang w:val="es-ES"/>
        </w:rPr>
      </w:pPr>
      <w:r>
        <w:rPr>
          <w:b w:val="0"/>
          <w:lang w:val="es-ES"/>
        </w:rPr>
        <w:t>aripiprazol</w:t>
      </w:r>
    </w:p>
    <w:p w14:paraId="68E3E083" w14:textId="77777777" w:rsidR="00A80C76" w:rsidRDefault="00A80C76">
      <w:pPr>
        <w:pStyle w:val="EMEABodyText"/>
        <w:widowControl w:val="0"/>
        <w:rPr>
          <w:lang w:val="es-ES"/>
        </w:rPr>
      </w:pPr>
    </w:p>
    <w:p w14:paraId="68E3E084" w14:textId="77777777" w:rsidR="00A80C76" w:rsidRDefault="006963B6">
      <w:pPr>
        <w:rPr>
          <w:rFonts w:eastAsia="MS Mincho"/>
          <w:iCs/>
          <w:color w:val="000000"/>
          <w:lang w:val="es-ES"/>
        </w:rPr>
      </w:pPr>
      <w:r>
        <w:rPr>
          <w:rFonts w:eastAsia="MS Mincho"/>
          <w:b/>
          <w:iCs/>
          <w:color w:val="000000"/>
          <w:lang w:val="es-ES"/>
        </w:rPr>
        <w:t>Lea todo el prospecto detenidamente antes de recibir este medicamento, porque contiene información importante para usted.</w:t>
      </w:r>
    </w:p>
    <w:p w14:paraId="68E3E085" w14:textId="77777777" w:rsidR="00A80C76" w:rsidRDefault="006963B6">
      <w:pPr>
        <w:pStyle w:val="EMEAHeading2"/>
        <w:keepNext w:val="0"/>
        <w:keepLines w:val="0"/>
        <w:widowControl w:val="0"/>
        <w:ind w:left="0" w:firstLine="0"/>
        <w:outlineLvl w:val="9"/>
        <w:rPr>
          <w:lang w:val="es-ES"/>
        </w:rPr>
      </w:pPr>
      <w:r>
        <w:rPr>
          <w:b w:val="0"/>
          <w:color w:val="000000"/>
          <w:lang w:val="es-ES"/>
        </w:rPr>
        <w:t>•</w:t>
      </w:r>
      <w:r>
        <w:rPr>
          <w:b w:val="0"/>
          <w:color w:val="000000"/>
          <w:lang w:val="es-ES"/>
        </w:rPr>
        <w:tab/>
      </w:r>
      <w:r>
        <w:rPr>
          <w:b w:val="0"/>
          <w:lang w:val="es-ES"/>
        </w:rPr>
        <w:t>Conserve este prospecto ya que puede tener que volver a leerlo.</w:t>
      </w:r>
    </w:p>
    <w:p w14:paraId="68E3E086"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Si tiene alguna duda, consulte a su médico o farmacéutico.</w:t>
      </w:r>
    </w:p>
    <w:p w14:paraId="68E3E087"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Este medicamento se le ha recetado solamente a usted, y no debe dárselo a otras personas aunque tengan los mismos síntomas que usted, ya que puede perjudicarles.</w:t>
      </w:r>
    </w:p>
    <w:p w14:paraId="68E3E088"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Si experimenta efectos adversos, consulte a su médico o farmacéutico, incluso si se trata de efectos adversos que no aparecen en este prospecto. Ver sección 4.</w:t>
      </w:r>
    </w:p>
    <w:p w14:paraId="68E3E089" w14:textId="77777777" w:rsidR="00A80C76" w:rsidRDefault="00A80C76">
      <w:pPr>
        <w:pStyle w:val="EMEABodyText"/>
        <w:widowControl w:val="0"/>
        <w:rPr>
          <w:lang w:val="es-ES"/>
        </w:rPr>
      </w:pPr>
    </w:p>
    <w:p w14:paraId="68E3E08A" w14:textId="77777777" w:rsidR="00A80C76" w:rsidRDefault="006963B6">
      <w:pPr>
        <w:pStyle w:val="EMEAHeading2"/>
        <w:keepNext w:val="0"/>
        <w:keepLines w:val="0"/>
        <w:widowControl w:val="0"/>
        <w:outlineLvl w:val="9"/>
        <w:rPr>
          <w:lang w:val="es-ES"/>
        </w:rPr>
      </w:pPr>
      <w:r>
        <w:rPr>
          <w:lang w:val="es-ES"/>
        </w:rPr>
        <w:t>Contenido del prospecto</w:t>
      </w:r>
    </w:p>
    <w:p w14:paraId="68E3E08B" w14:textId="77777777" w:rsidR="00A80C76" w:rsidRDefault="006963B6">
      <w:pPr>
        <w:pStyle w:val="EMEABodyText"/>
        <w:widowControl w:val="0"/>
        <w:tabs>
          <w:tab w:val="left" w:pos="567"/>
        </w:tabs>
        <w:ind w:left="567" w:hanging="567"/>
        <w:rPr>
          <w:lang w:val="es-ES"/>
        </w:rPr>
      </w:pPr>
      <w:r>
        <w:rPr>
          <w:lang w:val="es-ES"/>
        </w:rPr>
        <w:t>1.</w:t>
      </w:r>
      <w:r>
        <w:rPr>
          <w:lang w:val="es-ES"/>
        </w:rPr>
        <w:tab/>
        <w:t>Qué es ABILIFY y para qué se utiliza</w:t>
      </w:r>
    </w:p>
    <w:p w14:paraId="68E3E08C" w14:textId="77777777" w:rsidR="00A80C76" w:rsidRDefault="006963B6">
      <w:pPr>
        <w:pStyle w:val="EMEABodyText"/>
        <w:widowControl w:val="0"/>
        <w:tabs>
          <w:tab w:val="left" w:pos="567"/>
        </w:tabs>
        <w:ind w:left="567" w:hanging="567"/>
        <w:rPr>
          <w:lang w:val="es-ES"/>
        </w:rPr>
      </w:pPr>
      <w:r>
        <w:rPr>
          <w:lang w:val="es-ES"/>
        </w:rPr>
        <w:t>2.</w:t>
      </w:r>
      <w:r>
        <w:rPr>
          <w:lang w:val="es-ES"/>
        </w:rPr>
        <w:tab/>
        <w:t>Qué necesita saber antes de que se le administre ABILIFY</w:t>
      </w:r>
    </w:p>
    <w:p w14:paraId="68E3E08D" w14:textId="77777777" w:rsidR="00A80C76" w:rsidRDefault="006963B6">
      <w:pPr>
        <w:pStyle w:val="EMEABodyText"/>
        <w:widowControl w:val="0"/>
        <w:tabs>
          <w:tab w:val="left" w:pos="567"/>
        </w:tabs>
        <w:ind w:left="567" w:hanging="567"/>
        <w:rPr>
          <w:lang w:val="es-ES"/>
        </w:rPr>
      </w:pPr>
      <w:r>
        <w:rPr>
          <w:lang w:val="es-ES"/>
        </w:rPr>
        <w:t>3.</w:t>
      </w:r>
      <w:r>
        <w:rPr>
          <w:lang w:val="es-ES"/>
        </w:rPr>
        <w:tab/>
        <w:t>Cómo se administra ABILIFY</w:t>
      </w:r>
    </w:p>
    <w:p w14:paraId="68E3E08E" w14:textId="77777777" w:rsidR="00A80C76" w:rsidRDefault="006963B6">
      <w:pPr>
        <w:pStyle w:val="EMEABodyText"/>
        <w:widowControl w:val="0"/>
        <w:tabs>
          <w:tab w:val="left" w:pos="567"/>
        </w:tabs>
        <w:ind w:left="567" w:hanging="567"/>
        <w:rPr>
          <w:lang w:val="es-ES"/>
        </w:rPr>
      </w:pPr>
      <w:r>
        <w:rPr>
          <w:lang w:val="es-ES"/>
        </w:rPr>
        <w:t>4.</w:t>
      </w:r>
      <w:r>
        <w:rPr>
          <w:lang w:val="es-ES"/>
        </w:rPr>
        <w:tab/>
        <w:t>Posibles efectos adversos</w:t>
      </w:r>
    </w:p>
    <w:p w14:paraId="68E3E08F" w14:textId="77777777" w:rsidR="00A80C76" w:rsidRDefault="006963B6">
      <w:pPr>
        <w:pStyle w:val="EMEABodyText"/>
        <w:widowControl w:val="0"/>
        <w:tabs>
          <w:tab w:val="left" w:pos="567"/>
        </w:tabs>
        <w:ind w:left="567" w:hanging="567"/>
        <w:rPr>
          <w:lang w:val="es-ES"/>
        </w:rPr>
      </w:pPr>
      <w:r>
        <w:rPr>
          <w:lang w:val="es-ES"/>
        </w:rPr>
        <w:t>5.</w:t>
      </w:r>
      <w:r>
        <w:rPr>
          <w:lang w:val="es-ES"/>
        </w:rPr>
        <w:tab/>
        <w:t>Conservación de ABILIFY</w:t>
      </w:r>
    </w:p>
    <w:p w14:paraId="68E3E090" w14:textId="77777777" w:rsidR="00A80C76" w:rsidRDefault="006963B6">
      <w:pPr>
        <w:pStyle w:val="EMEABodyText"/>
        <w:widowControl w:val="0"/>
        <w:tabs>
          <w:tab w:val="left" w:pos="567"/>
        </w:tabs>
        <w:ind w:left="567" w:hanging="567"/>
        <w:rPr>
          <w:lang w:val="es-ES"/>
        </w:rPr>
      </w:pPr>
      <w:r>
        <w:rPr>
          <w:lang w:val="es-ES"/>
        </w:rPr>
        <w:t>6.</w:t>
      </w:r>
      <w:r>
        <w:rPr>
          <w:lang w:val="es-ES"/>
        </w:rPr>
        <w:tab/>
        <w:t>Contenido del envase e información adicional</w:t>
      </w:r>
    </w:p>
    <w:p w14:paraId="68E3E091" w14:textId="77777777" w:rsidR="00A80C76" w:rsidRDefault="00A80C76">
      <w:pPr>
        <w:pStyle w:val="EMEABodyText"/>
        <w:widowControl w:val="0"/>
        <w:rPr>
          <w:lang w:val="es-ES"/>
        </w:rPr>
      </w:pPr>
    </w:p>
    <w:p w14:paraId="68E3E092" w14:textId="77777777" w:rsidR="00A80C76" w:rsidRDefault="00A80C76">
      <w:pPr>
        <w:pStyle w:val="EMEABodyText"/>
        <w:widowControl w:val="0"/>
        <w:rPr>
          <w:lang w:val="es-ES"/>
        </w:rPr>
      </w:pPr>
    </w:p>
    <w:p w14:paraId="68E3E093" w14:textId="77777777" w:rsidR="00A80C76" w:rsidRDefault="006963B6">
      <w:pPr>
        <w:ind w:left="567" w:hanging="567"/>
        <w:rPr>
          <w:b/>
          <w:lang w:val="es-ES"/>
        </w:rPr>
      </w:pPr>
      <w:r>
        <w:rPr>
          <w:b/>
          <w:lang w:val="es-ES"/>
        </w:rPr>
        <w:t>1.</w:t>
      </w:r>
      <w:r>
        <w:rPr>
          <w:b/>
          <w:lang w:val="es-ES"/>
        </w:rPr>
        <w:tab/>
        <w:t>Qué es ABILIFY y para qué se utiliza</w:t>
      </w:r>
    </w:p>
    <w:p w14:paraId="68E3E094" w14:textId="77777777" w:rsidR="00A80C76" w:rsidRDefault="00A80C76">
      <w:pPr>
        <w:pStyle w:val="EMEABodyText"/>
        <w:widowControl w:val="0"/>
        <w:rPr>
          <w:lang w:val="es-ES"/>
        </w:rPr>
      </w:pPr>
    </w:p>
    <w:p w14:paraId="68E3E095" w14:textId="77777777" w:rsidR="00A80C76" w:rsidRDefault="006963B6">
      <w:pPr>
        <w:rPr>
          <w:lang w:val="es-ES"/>
        </w:rPr>
      </w:pPr>
      <w:r>
        <w:rPr>
          <w:lang w:val="es-ES"/>
        </w:rPr>
        <w:t xml:space="preserve">ABILIFY </w:t>
      </w:r>
      <w:r>
        <w:rPr>
          <w:rStyle w:val="hps"/>
          <w:lang w:val="es-ES"/>
        </w:rPr>
        <w:t>contiene el</w:t>
      </w:r>
      <w:r>
        <w:rPr>
          <w:lang w:val="es-ES"/>
        </w:rPr>
        <w:t xml:space="preserve"> </w:t>
      </w:r>
      <w:r>
        <w:rPr>
          <w:rStyle w:val="hps"/>
          <w:lang w:val="es-ES"/>
        </w:rPr>
        <w:t>principio activo aripiprazol</w:t>
      </w:r>
      <w:r>
        <w:rPr>
          <w:lang w:val="es-ES"/>
        </w:rPr>
        <w:t xml:space="preserve"> </w:t>
      </w:r>
      <w:r>
        <w:rPr>
          <w:rStyle w:val="hps"/>
          <w:lang w:val="es-ES"/>
        </w:rPr>
        <w:t xml:space="preserve">y </w:t>
      </w:r>
      <w:r>
        <w:rPr>
          <w:lang w:val="es-ES"/>
        </w:rPr>
        <w:t>pertenece a un grupo de medicamentos denominados antipsicóticos. ABILIFY se utiliza para tratar rápidamente síntomas de agitación y alteraciones del comportamiento que pueden producirse en una enfermedad caracterizada por síntomas tales como:</w:t>
      </w:r>
    </w:p>
    <w:p w14:paraId="68E3E096" w14:textId="77777777" w:rsidR="00A80C76" w:rsidRDefault="006963B6">
      <w:pPr>
        <w:ind w:left="567" w:hanging="567"/>
        <w:rPr>
          <w:lang w:val="es-ES"/>
        </w:rPr>
      </w:pPr>
      <w:r>
        <w:rPr>
          <w:b/>
          <w:color w:val="000000"/>
          <w:lang w:val="es-ES"/>
        </w:rPr>
        <w:t>•</w:t>
      </w:r>
      <w:r>
        <w:rPr>
          <w:b/>
          <w:color w:val="000000"/>
          <w:lang w:val="es-ES"/>
        </w:rPr>
        <w:tab/>
      </w:r>
      <w:r>
        <w:rPr>
          <w:lang w:val="es-ES"/>
        </w:rPr>
        <w:t>oír, ver y sentir cosas que no existen, desconfianza, creencias erróneas, habla incoherente y monotonía emocional y de comportamiento. Las personas en este estado pueden también sentirse deprimidas, culpables, inquietas o tensas.</w:t>
      </w:r>
    </w:p>
    <w:p w14:paraId="68E3E097"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sentirse eufórico, tener una energía exagerada, necesidad de dormir mucho menos de lo habitual, hablar muy deprisa con fuga de ideas y a veces, una irritabilidad grave.</w:t>
      </w:r>
    </w:p>
    <w:p w14:paraId="68E3E098" w14:textId="77777777" w:rsidR="00A80C76" w:rsidRDefault="00A80C76">
      <w:pPr>
        <w:pStyle w:val="EMEABodyText"/>
        <w:widowControl w:val="0"/>
        <w:tabs>
          <w:tab w:val="left" w:pos="0"/>
        </w:tabs>
        <w:rPr>
          <w:lang w:val="es-ES"/>
        </w:rPr>
      </w:pPr>
    </w:p>
    <w:p w14:paraId="68E3E099" w14:textId="77777777" w:rsidR="00A80C76" w:rsidRDefault="006963B6">
      <w:pPr>
        <w:pStyle w:val="EMEABodyText"/>
        <w:widowControl w:val="0"/>
        <w:tabs>
          <w:tab w:val="left" w:pos="0"/>
        </w:tabs>
        <w:rPr>
          <w:lang w:val="es-ES"/>
        </w:rPr>
      </w:pPr>
      <w:r>
        <w:rPr>
          <w:lang w:val="es-ES"/>
        </w:rPr>
        <w:t>ABILIFY se administra cuando el tratamiento con formulaciones orales no es adecuado. Su médico le cambiará el tratamiento a ABILIFY por vía oral tan pronto como sea posible.</w:t>
      </w:r>
    </w:p>
    <w:p w14:paraId="68E3E09A" w14:textId="77777777" w:rsidR="00A80C76" w:rsidRDefault="00A80C76">
      <w:pPr>
        <w:pStyle w:val="EMEABodyText"/>
        <w:widowControl w:val="0"/>
        <w:rPr>
          <w:lang w:val="es-ES"/>
        </w:rPr>
      </w:pPr>
    </w:p>
    <w:p w14:paraId="68E3E09B" w14:textId="77777777" w:rsidR="00A80C76" w:rsidRDefault="00A80C76">
      <w:pPr>
        <w:pStyle w:val="EMEABodyText"/>
        <w:widowControl w:val="0"/>
        <w:rPr>
          <w:lang w:val="es-ES"/>
        </w:rPr>
      </w:pPr>
    </w:p>
    <w:p w14:paraId="68E3E09C" w14:textId="77777777" w:rsidR="00A80C76" w:rsidRDefault="006963B6">
      <w:pPr>
        <w:ind w:left="567" w:hanging="567"/>
        <w:rPr>
          <w:b/>
          <w:lang w:val="es-ES"/>
        </w:rPr>
      </w:pPr>
      <w:r>
        <w:rPr>
          <w:b/>
          <w:lang w:val="es-ES"/>
        </w:rPr>
        <w:t>2.</w:t>
      </w:r>
      <w:r>
        <w:rPr>
          <w:b/>
          <w:lang w:val="es-ES"/>
        </w:rPr>
        <w:tab/>
        <w:t>Qué necesita saber antes de que se le administre ABILIFY</w:t>
      </w:r>
    </w:p>
    <w:p w14:paraId="68E3E09D" w14:textId="77777777" w:rsidR="00A80C76" w:rsidRDefault="00A80C76">
      <w:pPr>
        <w:pStyle w:val="EMEABodyText"/>
        <w:widowControl w:val="0"/>
        <w:rPr>
          <w:lang w:val="es-ES"/>
        </w:rPr>
      </w:pPr>
    </w:p>
    <w:p w14:paraId="68E3E09E" w14:textId="77777777" w:rsidR="00A80C76" w:rsidRDefault="006963B6">
      <w:pPr>
        <w:pStyle w:val="EMEABodyText"/>
        <w:widowControl w:val="0"/>
        <w:rPr>
          <w:b/>
          <w:lang w:val="es-ES"/>
        </w:rPr>
      </w:pPr>
      <w:r>
        <w:rPr>
          <w:b/>
          <w:lang w:val="es-ES"/>
        </w:rPr>
        <w:t>No use ABILIFY</w:t>
      </w:r>
    </w:p>
    <w:p w14:paraId="68E3E09F"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si es alérgico a aripiprazol o a alguno de los demás componentes de este medicamento (incluidos en la sección 6).</w:t>
      </w:r>
    </w:p>
    <w:p w14:paraId="68E3E0A0" w14:textId="77777777" w:rsidR="00A80C76" w:rsidRDefault="00A80C76">
      <w:pPr>
        <w:pStyle w:val="EMEABodyText"/>
        <w:widowControl w:val="0"/>
        <w:rPr>
          <w:lang w:val="es-ES"/>
        </w:rPr>
      </w:pPr>
    </w:p>
    <w:p w14:paraId="68E3E0A1" w14:textId="77777777" w:rsidR="00A80C76" w:rsidRDefault="006963B6">
      <w:pPr>
        <w:pStyle w:val="EMEABodyText"/>
        <w:widowControl w:val="0"/>
        <w:rPr>
          <w:b/>
          <w:lang w:val="es-ES"/>
        </w:rPr>
      </w:pPr>
      <w:r>
        <w:rPr>
          <w:b/>
          <w:lang w:val="es-ES"/>
        </w:rPr>
        <w:t>Advertencias y precauciones</w:t>
      </w:r>
    </w:p>
    <w:p w14:paraId="68E3E0A2" w14:textId="77777777" w:rsidR="00A80C76" w:rsidRDefault="006963B6">
      <w:pPr>
        <w:widowControl w:val="0"/>
        <w:rPr>
          <w:color w:val="000000"/>
          <w:lang w:val="es-ES"/>
        </w:rPr>
      </w:pPr>
      <w:r>
        <w:rPr>
          <w:color w:val="000000"/>
          <w:lang w:val="es-ES"/>
        </w:rPr>
        <w:t>Consulte a su médico antes de empezar a recibir ABILIFY.</w:t>
      </w:r>
    </w:p>
    <w:p w14:paraId="68E3E0A3" w14:textId="77777777" w:rsidR="00A80C76" w:rsidRDefault="00A80C76">
      <w:pPr>
        <w:widowControl w:val="0"/>
        <w:rPr>
          <w:color w:val="000000"/>
          <w:lang w:val="es-ES"/>
        </w:rPr>
      </w:pPr>
    </w:p>
    <w:p w14:paraId="68E3E0A4" w14:textId="77777777" w:rsidR="00A80C76" w:rsidRDefault="006963B6">
      <w:pPr>
        <w:pStyle w:val="EMEABodyText"/>
        <w:rPr>
          <w:iCs/>
          <w:lang w:val="es-ES"/>
        </w:rPr>
      </w:pPr>
      <w:r>
        <w:rPr>
          <w:iCs/>
          <w:lang w:val="es-ES"/>
        </w:rPr>
        <w:t xml:space="preserve">Se han comunicado casos de pacientes que experimentan pensamientos y comportamientos suicidas durante el tratamiento con </w:t>
      </w:r>
      <w:ins w:id="242" w:author="Author" w:date="2025-10-17T15:04:00Z">
        <w:r>
          <w:rPr>
            <w:iCs/>
            <w:lang w:val="es-ES"/>
          </w:rPr>
          <w:t>este medicamento</w:t>
        </w:r>
      </w:ins>
      <w:del w:id="243" w:author="Author" w:date="2025-10-17T15:04:00Z">
        <w:r>
          <w:rPr>
            <w:iCs/>
            <w:lang w:val="es-ES"/>
          </w:rPr>
          <w:delText>aripiprazol</w:delText>
        </w:r>
      </w:del>
      <w:r>
        <w:rPr>
          <w:iCs/>
          <w:lang w:val="es-ES"/>
        </w:rPr>
        <w:t>. Informe a su médico inmediatamente si tiene pensamientos o sentimientos de dañarse a sí mismo</w:t>
      </w:r>
      <w:ins w:id="244" w:author="Author" w:date="2025-10-17T15:04:00Z">
        <w:r>
          <w:rPr>
            <w:iCs/>
            <w:lang w:val="es-ES"/>
          </w:rPr>
          <w:t xml:space="preserve"> antes o después de tomar ABILIFY</w:t>
        </w:r>
      </w:ins>
      <w:r>
        <w:rPr>
          <w:iCs/>
          <w:lang w:val="es-ES"/>
        </w:rPr>
        <w:t>.</w:t>
      </w:r>
    </w:p>
    <w:p w14:paraId="68E3E0A5" w14:textId="77777777" w:rsidR="00A80C76" w:rsidRDefault="00A80C76">
      <w:pPr>
        <w:pStyle w:val="EMEABodyText"/>
        <w:rPr>
          <w:lang w:val="es-ES"/>
        </w:rPr>
      </w:pPr>
    </w:p>
    <w:p w14:paraId="68E3E0A6" w14:textId="77777777" w:rsidR="00A80C76" w:rsidRDefault="006963B6">
      <w:pPr>
        <w:pStyle w:val="EMEABodyText"/>
        <w:rPr>
          <w:iCs/>
          <w:lang w:val="es-ES"/>
        </w:rPr>
      </w:pPr>
      <w:r>
        <w:rPr>
          <w:iCs/>
          <w:lang w:val="es-ES"/>
        </w:rPr>
        <w:t xml:space="preserve">Antes de empezar el tratamiento con </w:t>
      </w:r>
      <w:r>
        <w:rPr>
          <w:lang w:val="es-ES"/>
        </w:rPr>
        <w:t>ABILIFY</w:t>
      </w:r>
      <w:r>
        <w:rPr>
          <w:iCs/>
          <w:lang w:val="es-ES"/>
        </w:rPr>
        <w:t>, dígale a su médico si sufre de</w:t>
      </w:r>
    </w:p>
    <w:p w14:paraId="68E3E0A7"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niveles altos de azúcar en sangre (caracterizado por síntomas como sed excesiva, aumento de la cantidad de orina, aumento del apetito y sensación de debilidad) o antecedentes familiares de diabetes;</w:t>
      </w:r>
    </w:p>
    <w:p w14:paraId="68E3E0A8" w14:textId="77777777" w:rsidR="00A80C76" w:rsidRDefault="006963B6">
      <w:pPr>
        <w:pStyle w:val="EMEABodyTextIndent"/>
        <w:widowControl w:val="0"/>
        <w:numPr>
          <w:ilvl w:val="0"/>
          <w:numId w:val="0"/>
        </w:numPr>
        <w:ind w:left="567" w:hanging="567"/>
        <w:rPr>
          <w:lang w:val="es-ES"/>
        </w:rPr>
      </w:pPr>
      <w:r>
        <w:rPr>
          <w:b/>
          <w:color w:val="000000"/>
          <w:lang w:val="es-ES"/>
        </w:rPr>
        <w:lastRenderedPageBreak/>
        <w:t>•</w:t>
      </w:r>
      <w:r>
        <w:rPr>
          <w:b/>
          <w:color w:val="000000"/>
          <w:lang w:val="es-ES"/>
        </w:rPr>
        <w:tab/>
      </w:r>
      <w:r>
        <w:rPr>
          <w:iCs/>
          <w:lang w:val="es-ES"/>
        </w:rPr>
        <w:t xml:space="preserve">convulsiones, ya que su médico puede querer controlarlo </w:t>
      </w:r>
      <w:r>
        <w:rPr>
          <w:lang w:val="es-ES"/>
        </w:rPr>
        <w:t>más de cerca;</w:t>
      </w:r>
    </w:p>
    <w:p w14:paraId="68E3E0A9"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movimientos musculares irregulares e involuntarios, especialmente en la cara;</w:t>
      </w:r>
    </w:p>
    <w:p w14:paraId="68E3E0AA"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iCs/>
          <w:lang w:val="es-ES"/>
        </w:rPr>
        <w:t>enfermedades cardiovasculares (enfermedades del corazón y la circulación), antecedentes familiares de enfermedad cardiovascular, ictus o mini ictus, presión sanguínea anormal;</w:t>
      </w:r>
    </w:p>
    <w:p w14:paraId="68E3E0AB"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coágulos sanguíneos o antecedentes familiares de coágulos sanguíneos, ya que los antipsicóticos han sido asociados con la formación de coágulos sanguíneos;</w:t>
      </w:r>
    </w:p>
    <w:p w14:paraId="68E3E0AC"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antecedentes de adicción al juego.</w:t>
      </w:r>
    </w:p>
    <w:p w14:paraId="68E3E0AD" w14:textId="77777777" w:rsidR="00A80C76" w:rsidRDefault="00A80C76">
      <w:pPr>
        <w:pStyle w:val="EMEABodyText"/>
        <w:widowControl w:val="0"/>
        <w:rPr>
          <w:lang w:val="es-ES"/>
        </w:rPr>
      </w:pPr>
    </w:p>
    <w:p w14:paraId="68E3E0AE" w14:textId="77777777" w:rsidR="00A80C76" w:rsidRDefault="006963B6">
      <w:pPr>
        <w:pStyle w:val="EMEABodyText"/>
        <w:widowControl w:val="0"/>
        <w:rPr>
          <w:lang w:val="es-ES"/>
        </w:rPr>
      </w:pPr>
      <w:r>
        <w:rPr>
          <w:lang w:val="es-ES"/>
        </w:rPr>
        <w:t>Si nota que está ganando peso, desarrolla movimientos inusuales, experimenta somnolencia que interfiere con sus actividades diarias normales, tiene alguna dificultad al tragar o presenta síntomas alérgicos, por favor informe a su médico.</w:t>
      </w:r>
    </w:p>
    <w:p w14:paraId="68E3E0AF" w14:textId="77777777" w:rsidR="00A80C76" w:rsidRDefault="00A80C76">
      <w:pPr>
        <w:pStyle w:val="EMEABodyText"/>
        <w:widowControl w:val="0"/>
        <w:rPr>
          <w:lang w:val="es-ES"/>
        </w:rPr>
      </w:pPr>
    </w:p>
    <w:p w14:paraId="68E3E0B0" w14:textId="77777777" w:rsidR="00A80C76" w:rsidRDefault="006963B6">
      <w:pPr>
        <w:pStyle w:val="EMEABodyText"/>
        <w:widowControl w:val="0"/>
        <w:rPr>
          <w:lang w:val="es-ES"/>
        </w:rPr>
      </w:pPr>
      <w:r>
        <w:rPr>
          <w:lang w:val="es-ES"/>
        </w:rPr>
        <w:t>Si padece demencia (pérdida de memoria y otras capacidades mentales), usted o la persona que le cuida o familiar, deberá informar a su médico si alguna vez ha tenido un ictus o “mini” ictus.</w:t>
      </w:r>
    </w:p>
    <w:p w14:paraId="68E3E0B1" w14:textId="77777777" w:rsidR="00A80C76" w:rsidRDefault="00A80C76">
      <w:pPr>
        <w:pStyle w:val="EMEABodyText"/>
        <w:widowControl w:val="0"/>
        <w:rPr>
          <w:lang w:val="es-ES"/>
        </w:rPr>
      </w:pPr>
    </w:p>
    <w:p w14:paraId="68E3E0B2" w14:textId="77777777" w:rsidR="00A80C76" w:rsidRDefault="006963B6">
      <w:pPr>
        <w:pStyle w:val="EMEABodyText"/>
        <w:widowControl w:val="0"/>
        <w:rPr>
          <w:lang w:val="es-ES"/>
        </w:rPr>
      </w:pPr>
      <w:r>
        <w:rPr>
          <w:lang w:val="es-ES"/>
        </w:rPr>
        <w:t>Informe a su médico o enfermera si siente mareo o sensación de desvanecimiento después de la inyección. Probablemente necesitará acostarse hasta que se encuentre mejor. Su médico también puede necesitar tomarle la tensión y el pulso.</w:t>
      </w:r>
    </w:p>
    <w:p w14:paraId="68E3E0B3" w14:textId="77777777" w:rsidR="00A80C76" w:rsidRDefault="00A80C76">
      <w:pPr>
        <w:pStyle w:val="EMEABodyText"/>
        <w:widowControl w:val="0"/>
        <w:rPr>
          <w:lang w:val="es-ES"/>
        </w:rPr>
      </w:pPr>
    </w:p>
    <w:p w14:paraId="68E3E0B4" w14:textId="77777777" w:rsidR="00A80C76" w:rsidRDefault="006963B6">
      <w:pPr>
        <w:pStyle w:val="EMEABodyText"/>
        <w:widowControl w:val="0"/>
        <w:rPr>
          <w:lang w:val="es-ES"/>
        </w:rPr>
      </w:pPr>
      <w:r>
        <w:rPr>
          <w:lang w:val="es-ES"/>
        </w:rPr>
        <w:t>Hable inmediatamente con su médico si tiene pensamientos o sentimientos de dañarse a sí mismo. Se han notificado casos de pacientes que experimentan pensamientos y comportamiento suicida durante el tratamiento con aripiprazol.</w:t>
      </w:r>
    </w:p>
    <w:p w14:paraId="68E3E0B5" w14:textId="77777777" w:rsidR="00A80C76" w:rsidRDefault="00A80C76">
      <w:pPr>
        <w:pStyle w:val="EMEABodyText"/>
        <w:widowControl w:val="0"/>
        <w:rPr>
          <w:lang w:val="es-ES"/>
        </w:rPr>
      </w:pPr>
    </w:p>
    <w:p w14:paraId="68E3E0B6" w14:textId="77777777" w:rsidR="00A80C76" w:rsidRDefault="006963B6">
      <w:pPr>
        <w:pStyle w:val="EMEABodyText"/>
        <w:widowControl w:val="0"/>
        <w:rPr>
          <w:lang w:val="es-ES"/>
        </w:rPr>
      </w:pPr>
      <w:r>
        <w:rPr>
          <w:lang w:val="es-ES"/>
        </w:rPr>
        <w:t>Hable inmediatamente con su médico si nota entumecimiento o rigidez de los músculos con fiebre alta, sudores, alteración del estado mental, o latido del corazón muy rápido o irregular.</w:t>
      </w:r>
    </w:p>
    <w:p w14:paraId="68E3E0B7" w14:textId="77777777" w:rsidR="00A80C76" w:rsidRDefault="00A80C76">
      <w:pPr>
        <w:pStyle w:val="EMEABodyText"/>
        <w:rPr>
          <w:iCs/>
          <w:lang w:val="es-ES"/>
        </w:rPr>
      </w:pPr>
    </w:p>
    <w:p w14:paraId="68E3E0B8" w14:textId="77777777" w:rsidR="00A80C76" w:rsidRDefault="006963B6">
      <w:pPr>
        <w:pStyle w:val="EMEABodyText"/>
        <w:rPr>
          <w:iCs/>
          <w:lang w:val="es-ES"/>
        </w:rPr>
      </w:pPr>
      <w:r>
        <w:rPr>
          <w:iCs/>
          <w:lang w:val="es-ES"/>
        </w:rPr>
        <w:t>Informe a su médico si usted, su familia o cuidador notan que está desarrollando impulsos o ansias de comportarse de forma inusual en usted y que no se puede resistir al impulso, instinto o tentación de llevar a cabo ciertas actividades que pueden dañarle a usted o a otros. Esto se denomina trastorno del control de los impulsos y puede incluir comportamientos como adicción al juego, ingesta o gasto excesivo, apetito sexual anormalmente alto o preocupación por un aumento de los pensamientos y sentimientos sexuales.</w:t>
      </w:r>
    </w:p>
    <w:p w14:paraId="68E3E0B9" w14:textId="77777777" w:rsidR="00A80C76" w:rsidRDefault="006963B6">
      <w:pPr>
        <w:pStyle w:val="EMEABodyText"/>
        <w:rPr>
          <w:iCs/>
          <w:u w:val="single"/>
          <w:lang w:val="es-ES"/>
        </w:rPr>
      </w:pPr>
      <w:r>
        <w:rPr>
          <w:iCs/>
          <w:u w:val="single"/>
          <w:lang w:val="es-ES"/>
        </w:rPr>
        <w:t>Su médico puede considerar ajustar o interrumpir la dosis.</w:t>
      </w:r>
    </w:p>
    <w:p w14:paraId="68E3E0BA" w14:textId="77777777" w:rsidR="00A80C76" w:rsidRDefault="00A80C76">
      <w:pPr>
        <w:pStyle w:val="EMEABodyText"/>
        <w:rPr>
          <w:iCs/>
          <w:lang w:val="es-ES"/>
        </w:rPr>
      </w:pPr>
    </w:p>
    <w:p w14:paraId="68E3E0BB" w14:textId="77777777" w:rsidR="00A80C76" w:rsidRDefault="006963B6">
      <w:pPr>
        <w:pStyle w:val="EMEABodyText"/>
        <w:rPr>
          <w:iCs/>
          <w:lang w:val="es-ES"/>
        </w:rPr>
      </w:pPr>
      <w:del w:id="245" w:author="Author" w:date="2025-10-17T15:04:00Z">
        <w:r>
          <w:rPr>
            <w:iCs/>
            <w:lang w:val="es-ES"/>
          </w:rPr>
          <w:delText>El aripiprazol</w:delText>
        </w:r>
      </w:del>
      <w:ins w:id="246" w:author="Author" w:date="2025-10-17T15:04:00Z">
        <w:r>
          <w:rPr>
            <w:iCs/>
            <w:lang w:val="es-ES"/>
          </w:rPr>
          <w:t>Este medicamento</w:t>
        </w:r>
      </w:ins>
      <w:r>
        <w:rPr>
          <w:iCs/>
          <w:lang w:val="es-ES"/>
        </w:rPr>
        <w:t xml:space="preserve"> puede causar somnolencia, caída de la tensión arterial al levantarse, mareos y cambios en la capacidad para moverse y mantener el equilibrio, lo que podría provocar caídas. Se debe tener precaución, especialmente si usted es un paciente anciano o padece algo de debilidad.</w:t>
      </w:r>
    </w:p>
    <w:p w14:paraId="68E3E0BC" w14:textId="77777777" w:rsidR="00A80C76" w:rsidRDefault="00A80C76">
      <w:pPr>
        <w:pStyle w:val="EMEABodyText"/>
        <w:rPr>
          <w:iCs/>
          <w:lang w:val="es-ES"/>
        </w:rPr>
      </w:pPr>
    </w:p>
    <w:p w14:paraId="68E3E0BD" w14:textId="77777777" w:rsidR="00A80C76" w:rsidRDefault="006963B6">
      <w:pPr>
        <w:pStyle w:val="EMEAHeading2"/>
        <w:keepNext w:val="0"/>
        <w:keepLines w:val="0"/>
        <w:widowControl w:val="0"/>
        <w:outlineLvl w:val="9"/>
        <w:rPr>
          <w:lang w:val="es-ES"/>
        </w:rPr>
      </w:pPr>
      <w:r>
        <w:rPr>
          <w:lang w:val="es-ES"/>
        </w:rPr>
        <w:t>Niños y adolescentes</w:t>
      </w:r>
    </w:p>
    <w:p w14:paraId="68E3E0BE" w14:textId="77777777" w:rsidR="00A80C76" w:rsidRDefault="006963B6">
      <w:pPr>
        <w:widowControl w:val="0"/>
        <w:rPr>
          <w:rFonts w:eastAsia="MS Mincho"/>
          <w:iCs/>
          <w:color w:val="000000"/>
          <w:lang w:val="es-ES"/>
        </w:rPr>
      </w:pPr>
      <w:r>
        <w:rPr>
          <w:rFonts w:eastAsia="MS Mincho"/>
          <w:iCs/>
          <w:color w:val="000000"/>
          <w:lang w:val="es-ES"/>
        </w:rPr>
        <w:t>No utilice este medicamento en niños y adolescentes menores de 18 años. Se desconoce si es seguro y efectivo en estos pacientes.</w:t>
      </w:r>
    </w:p>
    <w:p w14:paraId="68E3E0BF" w14:textId="77777777" w:rsidR="00A80C76" w:rsidRDefault="00A80C76">
      <w:pPr>
        <w:pStyle w:val="EMEABodyText"/>
        <w:widowControl w:val="0"/>
        <w:rPr>
          <w:lang w:val="es-ES"/>
        </w:rPr>
      </w:pPr>
    </w:p>
    <w:p w14:paraId="68E3E0C0" w14:textId="77777777" w:rsidR="00A80C76" w:rsidRDefault="006963B6">
      <w:pPr>
        <w:pStyle w:val="EMEAHeading2"/>
        <w:keepNext w:val="0"/>
        <w:keepLines w:val="0"/>
        <w:widowControl w:val="0"/>
        <w:outlineLvl w:val="9"/>
        <w:rPr>
          <w:lang w:val="es-ES"/>
        </w:rPr>
      </w:pPr>
      <w:r>
        <w:rPr>
          <w:lang w:val="es-ES"/>
        </w:rPr>
        <w:t>Otros medicamentos y ABILIFY</w:t>
      </w:r>
    </w:p>
    <w:p w14:paraId="68E3E0C1" w14:textId="77777777" w:rsidR="00A80C76" w:rsidRDefault="006963B6">
      <w:pPr>
        <w:pStyle w:val="EMEABodyText"/>
        <w:widowControl w:val="0"/>
        <w:rPr>
          <w:lang w:val="es-ES"/>
        </w:rPr>
      </w:pPr>
      <w:r>
        <w:rPr>
          <w:lang w:val="es-ES"/>
        </w:rPr>
        <w:t>Informe a su médico o farmacéutico si está utilizando, ha utilizado recientemente o pudiera tener que utilizar cualquier otro medicamento.</w:t>
      </w:r>
    </w:p>
    <w:p w14:paraId="68E3E0C2" w14:textId="77777777" w:rsidR="00A80C76" w:rsidRDefault="00A80C76">
      <w:pPr>
        <w:pStyle w:val="EMEABodyText"/>
        <w:widowControl w:val="0"/>
        <w:rPr>
          <w:lang w:val="es-ES"/>
        </w:rPr>
      </w:pPr>
    </w:p>
    <w:p w14:paraId="68E3E0C3" w14:textId="77777777" w:rsidR="00A80C76" w:rsidRDefault="006963B6">
      <w:pPr>
        <w:pStyle w:val="EMEABodyText"/>
        <w:widowControl w:val="0"/>
        <w:rPr>
          <w:lang w:val="es-ES"/>
        </w:rPr>
      </w:pPr>
      <w:r>
        <w:rPr>
          <w:lang w:val="es-ES"/>
        </w:rPr>
        <w:t>Medicamentos que bajan la presión sangu</w:t>
      </w:r>
      <w:r>
        <w:rPr>
          <w:snapToGrid w:val="0"/>
          <w:lang w:val="es-ES"/>
        </w:rPr>
        <w:t>í</w:t>
      </w:r>
      <w:r>
        <w:rPr>
          <w:lang w:val="es-ES"/>
        </w:rPr>
        <w:t>nea: ABILIFY puede aumentar el efecto de medicamentos utilizados para bajar la presión sangu</w:t>
      </w:r>
      <w:r>
        <w:rPr>
          <w:snapToGrid w:val="0"/>
          <w:lang w:val="es-ES"/>
        </w:rPr>
        <w:t>í</w:t>
      </w:r>
      <w:r>
        <w:rPr>
          <w:lang w:val="es-ES"/>
        </w:rPr>
        <w:t>nea. Asegúrese de comunicar a su médico si utiliza alguna medicina para controlar la presión sanguínea.</w:t>
      </w:r>
    </w:p>
    <w:p w14:paraId="68E3E0C4" w14:textId="77777777" w:rsidR="00A80C76" w:rsidRDefault="00A80C76">
      <w:pPr>
        <w:pStyle w:val="EMEABodyText"/>
        <w:widowControl w:val="0"/>
        <w:rPr>
          <w:lang w:val="es-ES"/>
        </w:rPr>
      </w:pPr>
    </w:p>
    <w:p w14:paraId="68E3E0C5" w14:textId="77777777" w:rsidR="00A80C76" w:rsidRDefault="006963B6">
      <w:pPr>
        <w:pStyle w:val="EMEABodyText"/>
        <w:widowControl w:val="0"/>
        <w:rPr>
          <w:lang w:val="es-ES"/>
        </w:rPr>
      </w:pPr>
      <w:r>
        <w:rPr>
          <w:lang w:val="es-ES"/>
        </w:rPr>
        <w:t>Si está recibiendo ABILIFY con algún otro medicamento, puede significar que su médico deba cambiar su dosis de ABILIFY o la de los otros medicamentos. Es especialmente importante que mencione a su médico si está tomando:</w:t>
      </w:r>
    </w:p>
    <w:p w14:paraId="68E3E0C6" w14:textId="77777777" w:rsidR="00A80C76" w:rsidRDefault="00A80C76">
      <w:pPr>
        <w:pStyle w:val="EMEABodyText"/>
        <w:widowControl w:val="0"/>
        <w:rPr>
          <w:lang w:val="es-ES"/>
        </w:rPr>
      </w:pPr>
    </w:p>
    <w:p w14:paraId="68E3E0C7"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medicamentos para corregir el ritmo cardíaco (como quinidina, amiodarona, flecainida);</w:t>
      </w:r>
    </w:p>
    <w:p w14:paraId="68E3E0C8" w14:textId="77777777" w:rsidR="00A80C76" w:rsidRDefault="006963B6">
      <w:pPr>
        <w:pStyle w:val="EMEABodyText"/>
        <w:ind w:left="567" w:hanging="567"/>
        <w:rPr>
          <w:iCs/>
          <w:lang w:val="es-ES"/>
        </w:rPr>
      </w:pPr>
      <w:r>
        <w:rPr>
          <w:b/>
          <w:color w:val="000000"/>
          <w:lang w:val="es-ES"/>
        </w:rPr>
        <w:lastRenderedPageBreak/>
        <w:t>•</w:t>
      </w:r>
      <w:r>
        <w:rPr>
          <w:b/>
          <w:color w:val="000000"/>
          <w:lang w:val="es-ES"/>
        </w:rPr>
        <w:tab/>
      </w:r>
      <w:r>
        <w:rPr>
          <w:iCs/>
          <w:lang w:val="es-ES"/>
        </w:rPr>
        <w:t xml:space="preserve">antidepresivos o medicamentos a base de plantas utilizados para el tratamiento de la depresión y la ansiedad </w:t>
      </w:r>
      <w:r>
        <w:rPr>
          <w:lang w:val="es-ES"/>
        </w:rPr>
        <w:t>(</w:t>
      </w:r>
      <w:r>
        <w:rPr>
          <w:iCs/>
          <w:lang w:val="es-ES"/>
        </w:rPr>
        <w:t>como fluoxetina, paroxetina, venlafaxina, hierba de San Juan);</w:t>
      </w:r>
    </w:p>
    <w:p w14:paraId="68E3E0C9" w14:textId="77777777" w:rsidR="00A80C76" w:rsidRDefault="006963B6">
      <w:pPr>
        <w:pStyle w:val="EMEABodyText"/>
        <w:ind w:left="567" w:hanging="567"/>
        <w:rPr>
          <w:ins w:id="247" w:author="Author" w:date="2025-10-17T15:04:00Z"/>
          <w:iCs/>
          <w:lang w:val="es-ES"/>
        </w:rPr>
      </w:pPr>
      <w:r>
        <w:rPr>
          <w:b/>
          <w:color w:val="000000"/>
          <w:lang w:val="es-ES"/>
        </w:rPr>
        <w:t>•</w:t>
      </w:r>
      <w:r>
        <w:rPr>
          <w:b/>
          <w:color w:val="000000"/>
          <w:lang w:val="es-ES"/>
        </w:rPr>
        <w:tab/>
      </w:r>
      <w:r>
        <w:rPr>
          <w:iCs/>
          <w:lang w:val="es-ES"/>
        </w:rPr>
        <w:t xml:space="preserve">medicamentos para tratar infecciones por hongos (antifúngicos) (como </w:t>
      </w:r>
      <w:del w:id="248" w:author="Author" w:date="2025-10-17T15:04:00Z">
        <w:r>
          <w:rPr>
            <w:iCs/>
            <w:lang w:val="es-ES"/>
          </w:rPr>
          <w:delText xml:space="preserve">ketoconazol, </w:delText>
        </w:r>
      </w:del>
      <w:r>
        <w:rPr>
          <w:iCs/>
          <w:lang w:val="es-ES"/>
        </w:rPr>
        <w:t>itraconazol);</w:t>
      </w:r>
    </w:p>
    <w:p w14:paraId="68E3E0CA" w14:textId="77777777" w:rsidR="00A80C76" w:rsidRDefault="006963B6">
      <w:pPr>
        <w:pStyle w:val="EMEABodyText"/>
        <w:ind w:left="567" w:hanging="567"/>
        <w:rPr>
          <w:iCs/>
          <w:lang w:val="es-ES"/>
        </w:rPr>
      </w:pPr>
      <w:ins w:id="249" w:author="Author" w:date="2025-10-17T15:04:00Z">
        <w:r>
          <w:rPr>
            <w:rFonts w:eastAsia="Times New Roman"/>
            <w:b/>
            <w:color w:val="000000"/>
            <w:lang w:val="es-ES"/>
          </w:rPr>
          <w:t>•</w:t>
        </w:r>
        <w:r>
          <w:rPr>
            <w:rFonts w:eastAsia="Times New Roman"/>
            <w:b/>
            <w:color w:val="000000"/>
            <w:lang w:val="es-ES"/>
          </w:rPr>
          <w:tab/>
        </w:r>
        <w:r>
          <w:rPr>
            <w:rFonts w:eastAsia="Times New Roman"/>
            <w:iCs/>
            <w:lang w:val="es-ES"/>
          </w:rPr>
          <w:t>ketoconazol (utilizado para tratar el síndrome de Cushing cuando el organismo produce un exceso de cortisol);</w:t>
        </w:r>
      </w:ins>
    </w:p>
    <w:p w14:paraId="68E3E0CB"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 xml:space="preserve">ciertos medicamentos para tratar la infección por VIH (como </w:t>
      </w:r>
      <w:r>
        <w:rPr>
          <w:rStyle w:val="Emphasis"/>
          <w:i w:val="0"/>
          <w:lang w:val="es-ES"/>
        </w:rPr>
        <w:t>efavirenz, nevirapina e</w:t>
      </w:r>
      <w:r>
        <w:rPr>
          <w:iCs/>
          <w:lang w:val="es-ES"/>
        </w:rPr>
        <w:t xml:space="preserve"> inhibidores de la proteasa como, por ejemplo, indinavir, ritonavir);</w:t>
      </w:r>
    </w:p>
    <w:p w14:paraId="68E3E0CC" w14:textId="77777777" w:rsidR="00A80C76" w:rsidRDefault="006963B6">
      <w:pPr>
        <w:pStyle w:val="EMEABodyText"/>
        <w:ind w:left="567" w:hanging="567"/>
        <w:rPr>
          <w:b/>
          <w:i/>
          <w:iCs/>
          <w:lang w:val="es-ES"/>
        </w:rPr>
      </w:pPr>
      <w:r>
        <w:rPr>
          <w:b/>
          <w:color w:val="000000"/>
          <w:lang w:val="es-ES"/>
        </w:rPr>
        <w:t>•</w:t>
      </w:r>
      <w:r>
        <w:rPr>
          <w:b/>
          <w:color w:val="000000"/>
          <w:lang w:val="es-ES"/>
        </w:rPr>
        <w:tab/>
      </w:r>
      <w:r>
        <w:rPr>
          <w:iCs/>
          <w:lang w:val="es-ES"/>
        </w:rPr>
        <w:t xml:space="preserve">anticonvulsivantes utilizados para tratar la epilepsia (como </w:t>
      </w:r>
      <w:r>
        <w:rPr>
          <w:lang w:val="es-ES"/>
        </w:rPr>
        <w:t xml:space="preserve">carbamazepina, fenitoína, </w:t>
      </w:r>
      <w:r>
        <w:rPr>
          <w:iCs/>
          <w:lang w:val="es-ES"/>
        </w:rPr>
        <w:t>fenobarbital);</w:t>
      </w:r>
    </w:p>
    <w:p w14:paraId="68E3E0CD"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ciertos antibióticos utilizados para tratar la tuberculosis (rifabutina, rifampicina).</w:t>
      </w:r>
    </w:p>
    <w:p w14:paraId="68E3E0CE" w14:textId="77777777" w:rsidR="00A80C76" w:rsidRDefault="00A80C76">
      <w:pPr>
        <w:pStyle w:val="EMEABodyText"/>
        <w:rPr>
          <w:lang w:val="es-ES"/>
        </w:rPr>
      </w:pPr>
    </w:p>
    <w:p w14:paraId="68E3E0CF" w14:textId="77777777" w:rsidR="00A80C76" w:rsidRDefault="006963B6">
      <w:pPr>
        <w:pStyle w:val="EMEABodyText"/>
        <w:rPr>
          <w:lang w:val="es-ES"/>
        </w:rPr>
      </w:pPr>
      <w:r>
        <w:rPr>
          <w:lang w:val="es-ES"/>
        </w:rPr>
        <w:t>Estos medicamentos pueden aumentar el riesgo de aparición de efectos adversos o reducir el efecto de ABILIFY; si usted observa cualquier síntoma poco común al tomar cualquiera de estos medicamentos al mismo tiempo que ABILIFY, debe comunicárselo a su médico.</w:t>
      </w:r>
    </w:p>
    <w:p w14:paraId="68E3E0D0" w14:textId="77777777" w:rsidR="00A80C76" w:rsidRDefault="00A80C76">
      <w:pPr>
        <w:pStyle w:val="EMEABodyText"/>
        <w:rPr>
          <w:lang w:val="es-ES"/>
        </w:rPr>
      </w:pPr>
    </w:p>
    <w:p w14:paraId="68E3E0D1" w14:textId="77777777" w:rsidR="00A80C76" w:rsidRDefault="006963B6">
      <w:pPr>
        <w:pStyle w:val="EMEABodyText"/>
        <w:rPr>
          <w:lang w:val="es-ES"/>
        </w:rPr>
      </w:pPr>
      <w:r>
        <w:rPr>
          <w:lang w:val="es-ES"/>
        </w:rPr>
        <w:t>Los medicamentos que aumentan los niveles de serotonina se emplean generalmente en enfermedades que incluyen depresión, trastorno de ansiedad generalizada, trastorno obsesivo compulsivo (TOC) y fobia social, así como migraña y dolor:</w:t>
      </w:r>
    </w:p>
    <w:p w14:paraId="68E3E0D2" w14:textId="77777777" w:rsidR="00A80C76" w:rsidRDefault="00A80C76">
      <w:pPr>
        <w:pStyle w:val="EMEABodyText"/>
        <w:rPr>
          <w:lang w:val="es-ES"/>
        </w:rPr>
      </w:pPr>
    </w:p>
    <w:p w14:paraId="68E3E0D3"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triptanes, tramadol y triptófano utilizados para enfermedades como la depresión, el trastorno de ansiedad generalizada, el trastorno obsesivo compulsivo (TOC) y la fobia social, así como la migraña y el dolor;</w:t>
      </w:r>
    </w:p>
    <w:p w14:paraId="68E3E0D4" w14:textId="77777777" w:rsidR="00A80C76" w:rsidRDefault="006963B6">
      <w:pPr>
        <w:pStyle w:val="EMEABodyText"/>
        <w:ind w:left="567" w:hanging="567"/>
        <w:rPr>
          <w:lang w:val="es-ES"/>
        </w:rPr>
      </w:pPr>
      <w:r>
        <w:rPr>
          <w:b/>
          <w:color w:val="000000"/>
          <w:lang w:val="es-ES"/>
        </w:rPr>
        <w:t>•</w:t>
      </w:r>
      <w:r>
        <w:rPr>
          <w:b/>
          <w:color w:val="000000"/>
          <w:lang w:val="es-ES"/>
        </w:rPr>
        <w:tab/>
      </w:r>
      <w:r>
        <w:rPr>
          <w:color w:val="000000"/>
          <w:lang w:val="es-ES"/>
        </w:rPr>
        <w:t>inhibidores selectivos de la recaptación de serotonina (</w:t>
      </w:r>
      <w:r>
        <w:rPr>
          <w:lang w:val="es-ES"/>
        </w:rPr>
        <w:t>ISRS) (como paroxetina y fluoxetina) utilizados para la depresión, el TOC, el pánico y la ansiedad;</w:t>
      </w:r>
    </w:p>
    <w:p w14:paraId="68E3E0D5"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otros antidepresivos (como venlafaxina y triptófano) utilizados en la depresión grave;</w:t>
      </w:r>
    </w:p>
    <w:p w14:paraId="68E3E0D6"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antidepresivos tricíclicos (como clomipramina y amitriptilina) utilizados en enfermedades depresivas;</w:t>
      </w:r>
    </w:p>
    <w:p w14:paraId="68E3E0D7"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hierba de San Juan (</w:t>
      </w:r>
      <w:r>
        <w:rPr>
          <w:i/>
          <w:lang w:val="es-ES"/>
        </w:rPr>
        <w:t>Hypericum perforatum)</w:t>
      </w:r>
      <w:r>
        <w:rPr>
          <w:lang w:val="es-ES"/>
        </w:rPr>
        <w:t xml:space="preserve"> utilizada en medicamentos a base de plantas para la depresión leve;</w:t>
      </w:r>
    </w:p>
    <w:p w14:paraId="68E3E0D8"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analgésicos (como tramadol y petidina) utilizados para aliviar el dolor;</w:t>
      </w:r>
    </w:p>
    <w:p w14:paraId="68E3E0D9" w14:textId="77777777" w:rsidR="00A80C76" w:rsidRDefault="006963B6">
      <w:pPr>
        <w:pStyle w:val="EMEABodyText"/>
        <w:ind w:left="567" w:hanging="567"/>
        <w:rPr>
          <w:lang w:val="es-ES"/>
        </w:rPr>
      </w:pPr>
      <w:r>
        <w:rPr>
          <w:b/>
          <w:color w:val="000000"/>
          <w:lang w:val="es-ES"/>
        </w:rPr>
        <w:t>•</w:t>
      </w:r>
      <w:r>
        <w:rPr>
          <w:b/>
          <w:color w:val="000000"/>
          <w:lang w:val="es-ES"/>
        </w:rPr>
        <w:tab/>
      </w:r>
      <w:r>
        <w:rPr>
          <w:lang w:val="es-ES"/>
        </w:rPr>
        <w:t>triptanos (como sumatriptán y zolmitriptán) utilizados para tratar la migraña.</w:t>
      </w:r>
    </w:p>
    <w:p w14:paraId="68E3E0DA" w14:textId="77777777" w:rsidR="00A80C76" w:rsidRDefault="00A80C76">
      <w:pPr>
        <w:pStyle w:val="EMEABodyText"/>
        <w:rPr>
          <w:lang w:val="es-ES"/>
        </w:rPr>
      </w:pPr>
    </w:p>
    <w:p w14:paraId="68E3E0DB" w14:textId="77777777" w:rsidR="00A80C76" w:rsidRDefault="006963B6">
      <w:pPr>
        <w:pStyle w:val="EMEABodyText"/>
        <w:rPr>
          <w:lang w:val="es-ES"/>
        </w:rPr>
      </w:pPr>
      <w:r>
        <w:rPr>
          <w:lang w:val="es-ES"/>
        </w:rPr>
        <w:t>Estos medicamentos pueden aumentar el riesgo de la aparición de efectos adversos; si usted observa cualquier síntoma poco común al tomar cualquiera de estos medicamentos al mismo tiempo que ABILIFY, debe comunicárselo a su médico.</w:t>
      </w:r>
    </w:p>
    <w:p w14:paraId="68E3E0DC" w14:textId="77777777" w:rsidR="00A80C76" w:rsidRDefault="00A80C76">
      <w:pPr>
        <w:pStyle w:val="EMEABodyText"/>
        <w:rPr>
          <w:lang w:val="es-ES"/>
        </w:rPr>
      </w:pPr>
    </w:p>
    <w:p w14:paraId="68E3E0DD" w14:textId="77777777" w:rsidR="00A80C76" w:rsidRDefault="006963B6">
      <w:pPr>
        <w:pStyle w:val="EMEABodyText"/>
        <w:rPr>
          <w:lang w:val="es-ES"/>
        </w:rPr>
      </w:pPr>
      <w:r>
        <w:rPr>
          <w:lang w:val="es-ES"/>
        </w:rPr>
        <w:t>La combinación de ABILIFY con otros medicamentos utilizados para la ansiedad podría hacerle sentirse somnoliento o mareado. Únicamente tome ABILIFY junto a otros medicamentos si su médico se lo recomienda.</w:t>
      </w:r>
    </w:p>
    <w:p w14:paraId="68E3E0DE" w14:textId="77777777" w:rsidR="00A80C76" w:rsidRDefault="00A80C76">
      <w:pPr>
        <w:pStyle w:val="EMEABodyText"/>
        <w:widowControl w:val="0"/>
        <w:rPr>
          <w:lang w:val="es-ES"/>
        </w:rPr>
      </w:pPr>
    </w:p>
    <w:p w14:paraId="68E3E0DF" w14:textId="77777777" w:rsidR="00A80C76" w:rsidRDefault="006963B6">
      <w:pPr>
        <w:pStyle w:val="EMEAHeading2"/>
        <w:keepNext w:val="0"/>
        <w:keepLines w:val="0"/>
        <w:widowControl w:val="0"/>
        <w:outlineLvl w:val="9"/>
        <w:rPr>
          <w:lang w:val="es-ES"/>
        </w:rPr>
      </w:pPr>
      <w:r>
        <w:rPr>
          <w:lang w:val="es-ES"/>
        </w:rPr>
        <w:t>Uso de ABILIFY con alimentos, bebidas y alcohol</w:t>
      </w:r>
    </w:p>
    <w:p w14:paraId="68E3E0E0" w14:textId="77777777" w:rsidR="00A80C76" w:rsidRDefault="006963B6">
      <w:pPr>
        <w:pStyle w:val="EMEABodyText"/>
        <w:widowControl w:val="0"/>
        <w:rPr>
          <w:lang w:val="es-ES"/>
        </w:rPr>
      </w:pPr>
      <w:r>
        <w:rPr>
          <w:lang w:val="es-ES"/>
        </w:rPr>
        <w:t>Este medicamento se puede administrar independientemente de las comidas.</w:t>
      </w:r>
    </w:p>
    <w:p w14:paraId="68E3E0E1" w14:textId="77777777" w:rsidR="00A80C76" w:rsidRDefault="006963B6">
      <w:pPr>
        <w:pStyle w:val="EMEABodyText"/>
        <w:widowControl w:val="0"/>
        <w:rPr>
          <w:lang w:val="es-ES"/>
        </w:rPr>
      </w:pPr>
      <w:r>
        <w:rPr>
          <w:lang w:val="es-ES"/>
        </w:rPr>
        <w:t>Se debe evitar el consumo de alcohol.</w:t>
      </w:r>
    </w:p>
    <w:p w14:paraId="68E3E0E2" w14:textId="77777777" w:rsidR="00A80C76" w:rsidRDefault="00A80C76">
      <w:pPr>
        <w:pStyle w:val="EMEABodyText"/>
        <w:widowControl w:val="0"/>
        <w:rPr>
          <w:lang w:val="es-ES"/>
        </w:rPr>
      </w:pPr>
    </w:p>
    <w:p w14:paraId="68E3E0E3" w14:textId="77777777" w:rsidR="00A80C76" w:rsidRDefault="006963B6">
      <w:pPr>
        <w:pStyle w:val="EMEABodyText"/>
        <w:widowControl w:val="0"/>
        <w:rPr>
          <w:b/>
          <w:lang w:val="es-ES"/>
        </w:rPr>
      </w:pPr>
      <w:r>
        <w:rPr>
          <w:b/>
          <w:bCs/>
          <w:lang w:val="es-ES"/>
        </w:rPr>
        <w:t xml:space="preserve">Embarazo, lactancia </w:t>
      </w:r>
      <w:r>
        <w:rPr>
          <w:b/>
          <w:lang w:val="es-ES"/>
        </w:rPr>
        <w:t>y fertilidad</w:t>
      </w:r>
    </w:p>
    <w:p w14:paraId="68E3E0E4" w14:textId="77777777" w:rsidR="00A80C76" w:rsidRDefault="006963B6">
      <w:pPr>
        <w:rPr>
          <w:rStyle w:val="Emphasis"/>
          <w:i w:val="0"/>
          <w:iCs/>
          <w:color w:val="000000"/>
          <w:lang w:val="es-ES"/>
        </w:rPr>
      </w:pPr>
      <w:r>
        <w:rPr>
          <w:lang w:val="es-ES"/>
        </w:rPr>
        <w:t>Si está embarazada o en periodo de lactancia, cree que podría estar embarazada o tiene intención de quedarse embarazada, consulte a su médico o farmacéutico antes de utilizar este medicamento.</w:t>
      </w:r>
    </w:p>
    <w:p w14:paraId="68E3E0E5" w14:textId="77777777" w:rsidR="00A80C76" w:rsidRDefault="00A80C76">
      <w:pPr>
        <w:pStyle w:val="EMEABodyText"/>
        <w:widowControl w:val="0"/>
        <w:rPr>
          <w:lang w:val="es-ES"/>
        </w:rPr>
      </w:pPr>
    </w:p>
    <w:p w14:paraId="68E3E0E6" w14:textId="77777777" w:rsidR="00A80C76" w:rsidRDefault="006963B6">
      <w:pPr>
        <w:pStyle w:val="EMEABodyText"/>
        <w:widowControl w:val="0"/>
        <w:rPr>
          <w:lang w:val="es-ES"/>
        </w:rPr>
      </w:pPr>
      <w:r>
        <w:rPr>
          <w:lang w:val="es-ES"/>
        </w:rPr>
        <w:t>Se pueden producir los siguientes síntomas en bebés recién nacidos, de madres que han sido tratadas con ABILIFY en el último trimestre de embarazo (últimos tres meses de su embarazo): temblor, rigidez y/o debilidad muscular, somnolencia, agitación, problemas al respirar, y dificultad en la alimentación. Si su bebé desarrolla cualquiera de estos síntomas se debe poner en contacto con su médico.</w:t>
      </w:r>
    </w:p>
    <w:p w14:paraId="68E3E0E7" w14:textId="77777777" w:rsidR="00A80C76" w:rsidRDefault="00A80C76">
      <w:pPr>
        <w:pStyle w:val="EMEABodyText"/>
        <w:widowControl w:val="0"/>
        <w:rPr>
          <w:lang w:val="es-ES"/>
        </w:rPr>
      </w:pPr>
    </w:p>
    <w:p w14:paraId="68E3E0E8" w14:textId="77777777" w:rsidR="00A80C76" w:rsidRDefault="006963B6">
      <w:pPr>
        <w:pStyle w:val="EMEABodyText"/>
        <w:widowControl w:val="0"/>
        <w:rPr>
          <w:lang w:val="es-ES"/>
        </w:rPr>
      </w:pPr>
      <w:r>
        <w:rPr>
          <w:lang w:val="es-ES"/>
        </w:rPr>
        <w:t xml:space="preserve">Si está recibiendo ABILIFY, su médico discutirá con usted sobre si debe dar el pecho a su bebé considerando el beneficio para usted de su tratamiento y el beneficio para su bebé de darle el pecho. Si </w:t>
      </w:r>
      <w:r>
        <w:rPr>
          <w:lang w:val="es-ES"/>
        </w:rPr>
        <w:lastRenderedPageBreak/>
        <w:t>está siendo tratada con ABILIFY no debe dar el pecho. Hable con su médico sobre el mejor modo de alimentar a su bebé si está recibiendo este medicamento.</w:t>
      </w:r>
    </w:p>
    <w:p w14:paraId="68E3E0E9" w14:textId="77777777" w:rsidR="00A80C76" w:rsidRDefault="00A80C76">
      <w:pPr>
        <w:pStyle w:val="EMEABodyText"/>
        <w:widowControl w:val="0"/>
        <w:rPr>
          <w:lang w:val="es-ES"/>
        </w:rPr>
      </w:pPr>
    </w:p>
    <w:p w14:paraId="68E3E0EA" w14:textId="77777777" w:rsidR="00A80C76" w:rsidRDefault="006963B6">
      <w:pPr>
        <w:pStyle w:val="EMEAHeading2"/>
        <w:keepNext w:val="0"/>
        <w:keepLines w:val="0"/>
        <w:widowControl w:val="0"/>
        <w:outlineLvl w:val="9"/>
        <w:rPr>
          <w:lang w:val="es-ES"/>
        </w:rPr>
      </w:pPr>
      <w:r>
        <w:rPr>
          <w:lang w:val="es-ES"/>
        </w:rPr>
        <w:t>Conducción y uso de máquinas</w:t>
      </w:r>
    </w:p>
    <w:p w14:paraId="68E3E0EB" w14:textId="77777777" w:rsidR="00A80C76" w:rsidRDefault="006963B6">
      <w:pPr>
        <w:pStyle w:val="EMEABodyText"/>
        <w:rPr>
          <w:iCs/>
          <w:lang w:val="es-ES"/>
        </w:rPr>
      </w:pPr>
      <w:r>
        <w:rPr>
          <w:iCs/>
          <w:lang w:val="es-ES"/>
        </w:rPr>
        <w:t>Durante el tratamiento con este medicamento pueden aparecer mareos y problemas de visión (ver sección 4). Esto debe tenerse en cuenta cuando se requiera una atención máxima, por ejemplo, cuando conduzca o maneje maquinaria.</w:t>
      </w:r>
    </w:p>
    <w:p w14:paraId="68E3E0EC" w14:textId="77777777" w:rsidR="00A80C76" w:rsidRDefault="00A80C76">
      <w:pPr>
        <w:pStyle w:val="EMEABodyText"/>
        <w:widowControl w:val="0"/>
        <w:rPr>
          <w:lang w:val="es-ES"/>
        </w:rPr>
      </w:pPr>
    </w:p>
    <w:p w14:paraId="68E3E0ED" w14:textId="77777777" w:rsidR="00A80C76" w:rsidRDefault="006963B6">
      <w:pPr>
        <w:pStyle w:val="EMEABodyText"/>
        <w:widowControl w:val="0"/>
        <w:rPr>
          <w:b/>
          <w:lang w:val="es-ES"/>
        </w:rPr>
      </w:pPr>
      <w:r>
        <w:rPr>
          <w:b/>
          <w:lang w:val="es-ES"/>
        </w:rPr>
        <w:t>ABILIFY contiene sodio</w:t>
      </w:r>
    </w:p>
    <w:p w14:paraId="68E3E0EE" w14:textId="77777777" w:rsidR="00A80C76" w:rsidRDefault="006963B6">
      <w:pPr>
        <w:pStyle w:val="EMEABodyText"/>
        <w:widowControl w:val="0"/>
        <w:rPr>
          <w:lang w:val="es-ES"/>
        </w:rPr>
      </w:pPr>
      <w:r>
        <w:rPr>
          <w:lang w:val="es-ES"/>
        </w:rPr>
        <w:t>Este medicamento contiene menos de 1 mmol de sodio (23 mg) por unidad de dosis; esto es, esencialmente “exento de sodio”.</w:t>
      </w:r>
    </w:p>
    <w:p w14:paraId="68E3E0EF" w14:textId="77777777" w:rsidR="00A80C76" w:rsidRDefault="00A80C76">
      <w:pPr>
        <w:pStyle w:val="EMEABodyText"/>
        <w:widowControl w:val="0"/>
        <w:rPr>
          <w:lang w:val="es-ES"/>
        </w:rPr>
      </w:pPr>
    </w:p>
    <w:p w14:paraId="68E3E0F0" w14:textId="77777777" w:rsidR="00A80C76" w:rsidRDefault="00A80C76">
      <w:pPr>
        <w:pStyle w:val="EMEABodyText"/>
        <w:widowControl w:val="0"/>
        <w:rPr>
          <w:lang w:val="es-ES"/>
        </w:rPr>
      </w:pPr>
    </w:p>
    <w:p w14:paraId="68E3E0F1" w14:textId="77777777" w:rsidR="00A80C76" w:rsidRDefault="006963B6">
      <w:pPr>
        <w:ind w:left="567" w:hanging="567"/>
        <w:rPr>
          <w:b/>
          <w:lang w:val="es-ES"/>
        </w:rPr>
      </w:pPr>
      <w:r>
        <w:rPr>
          <w:b/>
          <w:lang w:val="es-ES"/>
        </w:rPr>
        <w:t>3.</w:t>
      </w:r>
      <w:r>
        <w:rPr>
          <w:b/>
          <w:lang w:val="es-ES"/>
        </w:rPr>
        <w:tab/>
        <w:t>Cómo se administra ABILIFY</w:t>
      </w:r>
    </w:p>
    <w:p w14:paraId="68E3E0F2" w14:textId="77777777" w:rsidR="00A80C76" w:rsidRDefault="00A80C76">
      <w:pPr>
        <w:pStyle w:val="EMEABodyText"/>
        <w:widowControl w:val="0"/>
        <w:rPr>
          <w:lang w:val="es-ES"/>
        </w:rPr>
      </w:pPr>
    </w:p>
    <w:p w14:paraId="68E3E0F3" w14:textId="77777777" w:rsidR="00A80C76" w:rsidRDefault="006963B6">
      <w:pPr>
        <w:pStyle w:val="EMEABodyText"/>
        <w:widowControl w:val="0"/>
        <w:rPr>
          <w:lang w:val="es-ES"/>
        </w:rPr>
      </w:pPr>
      <w:r>
        <w:rPr>
          <w:snapToGrid w:val="0"/>
          <w:lang w:val="es-ES"/>
        </w:rPr>
        <w:t xml:space="preserve">Su médico decidirá qué cantidad de </w:t>
      </w:r>
      <w:r>
        <w:rPr>
          <w:lang w:val="es-ES"/>
        </w:rPr>
        <w:t>ABILIFY necesita y durante cuánto tiempo lo necesita. La dosis recomendada es 9,75 mg (1,3 ml) en la primera inyección. Se pueden administrar hasta tres inyecciones en 24 horas. La dosis total de ABILIFY (todas las formulaciones) no debe superar los 30 mg al día.</w:t>
      </w:r>
    </w:p>
    <w:p w14:paraId="68E3E0F4" w14:textId="77777777" w:rsidR="00A80C76" w:rsidRDefault="00A80C76">
      <w:pPr>
        <w:pStyle w:val="EMEABodyText"/>
        <w:widowControl w:val="0"/>
        <w:rPr>
          <w:lang w:val="es-ES"/>
        </w:rPr>
      </w:pPr>
    </w:p>
    <w:p w14:paraId="68E3E0F5" w14:textId="77777777" w:rsidR="00A80C76" w:rsidRDefault="006963B6">
      <w:pPr>
        <w:pStyle w:val="EMEABodyText"/>
        <w:widowControl w:val="0"/>
        <w:rPr>
          <w:lang w:val="es-ES"/>
        </w:rPr>
      </w:pPr>
      <w:r>
        <w:rPr>
          <w:lang w:val="es-ES"/>
        </w:rPr>
        <w:t>ABILIFY está listo para su uso. El médico o la enfermera le inyectarán de forma intramuscular la cantidad correcta de solución.</w:t>
      </w:r>
    </w:p>
    <w:p w14:paraId="68E3E0F6" w14:textId="77777777" w:rsidR="00A80C76" w:rsidRDefault="00A80C76">
      <w:pPr>
        <w:pStyle w:val="EMEABodyText"/>
        <w:widowControl w:val="0"/>
        <w:rPr>
          <w:lang w:val="es-ES"/>
        </w:rPr>
      </w:pPr>
    </w:p>
    <w:p w14:paraId="68E3E0F7" w14:textId="77777777" w:rsidR="00A80C76" w:rsidRDefault="006963B6">
      <w:pPr>
        <w:rPr>
          <w:rFonts w:eastAsia="MS Mincho"/>
          <w:iCs/>
          <w:color w:val="000000"/>
          <w:lang w:val="es-ES"/>
        </w:rPr>
      </w:pPr>
      <w:r>
        <w:rPr>
          <w:rFonts w:eastAsia="MS Mincho"/>
          <w:b/>
          <w:iCs/>
          <w:color w:val="000000"/>
          <w:lang w:val="es-ES"/>
        </w:rPr>
        <w:t xml:space="preserve">Si se le administra más </w:t>
      </w:r>
      <w:r>
        <w:rPr>
          <w:b/>
          <w:lang w:val="es-ES"/>
        </w:rPr>
        <w:t>ABILIFY</w:t>
      </w:r>
      <w:r>
        <w:rPr>
          <w:rFonts w:eastAsia="MS Mincho"/>
          <w:b/>
          <w:iCs/>
          <w:color w:val="000000"/>
          <w:lang w:val="es-ES"/>
        </w:rPr>
        <w:t xml:space="preserve"> del que se debe</w:t>
      </w:r>
    </w:p>
    <w:p w14:paraId="68E3E0F8" w14:textId="77777777" w:rsidR="00A80C76" w:rsidRDefault="006963B6">
      <w:pPr>
        <w:rPr>
          <w:rFonts w:eastAsia="MS Mincho"/>
          <w:iCs/>
          <w:color w:val="000000"/>
          <w:lang w:val="es-ES"/>
        </w:rPr>
      </w:pPr>
      <w:r>
        <w:rPr>
          <w:rFonts w:eastAsia="MS Mincho"/>
          <w:iCs/>
          <w:color w:val="000000"/>
          <w:lang w:val="es-ES"/>
        </w:rPr>
        <w:t xml:space="preserve">Este medicamento se le administrará bajo supervisión médica, por lo tanto, es poco probable que se le administre demasiado. Si es visto por más de un médico, asegúrese de decirles que está recibiendo </w:t>
      </w:r>
      <w:r>
        <w:rPr>
          <w:lang w:val="es-ES"/>
        </w:rPr>
        <w:t>ABILIFY</w:t>
      </w:r>
      <w:r>
        <w:rPr>
          <w:rFonts w:eastAsia="MS Mincho"/>
          <w:iCs/>
          <w:color w:val="000000"/>
          <w:lang w:val="es-ES"/>
        </w:rPr>
        <w:t>.</w:t>
      </w:r>
    </w:p>
    <w:p w14:paraId="68E3E0F9" w14:textId="77777777" w:rsidR="00A80C76" w:rsidRDefault="00A80C76">
      <w:pPr>
        <w:rPr>
          <w:rFonts w:eastAsia="MS Mincho"/>
          <w:iCs/>
          <w:color w:val="000000"/>
          <w:lang w:val="es-ES"/>
        </w:rPr>
      </w:pPr>
    </w:p>
    <w:p w14:paraId="68E3E0FA" w14:textId="77777777" w:rsidR="00A80C76" w:rsidRDefault="006963B6">
      <w:pPr>
        <w:rPr>
          <w:rFonts w:eastAsia="MS Mincho"/>
          <w:iCs/>
          <w:color w:val="000000"/>
          <w:lang w:val="es-ES"/>
        </w:rPr>
      </w:pPr>
      <w:r>
        <w:rPr>
          <w:rFonts w:eastAsia="MS Mincho"/>
          <w:iCs/>
          <w:color w:val="000000"/>
          <w:lang w:val="es-ES"/>
        </w:rPr>
        <w:t>Los pacientes que han recibido demasiad</w:t>
      </w:r>
      <w:ins w:id="250" w:author="Author" w:date="2025-10-17T15:05:00Z">
        <w:r>
          <w:rPr>
            <w:rFonts w:eastAsia="MS Mincho"/>
            <w:iCs/>
            <w:color w:val="000000"/>
            <w:lang w:val="es-ES"/>
          </w:rPr>
          <w:t xml:space="preserve">a </w:t>
        </w:r>
        <w:r>
          <w:rPr>
            <w:lang w:val="es-ES"/>
          </w:rPr>
          <w:t>cantidad de este medicament</w:t>
        </w:r>
      </w:ins>
      <w:r>
        <w:rPr>
          <w:rFonts w:eastAsia="MS Mincho"/>
          <w:iCs/>
          <w:color w:val="000000"/>
          <w:lang w:val="es-ES"/>
        </w:rPr>
        <w:t xml:space="preserve">o </w:t>
      </w:r>
      <w:del w:id="251" w:author="Author" w:date="2025-10-17T15:05:00Z">
        <w:r>
          <w:rPr>
            <w:rFonts w:eastAsia="MS Mincho"/>
            <w:iCs/>
            <w:color w:val="000000"/>
            <w:lang w:val="es-ES"/>
          </w:rPr>
          <w:delText xml:space="preserve">aripiprazol </w:delText>
        </w:r>
      </w:del>
      <w:r>
        <w:rPr>
          <w:rFonts w:eastAsia="MS Mincho"/>
          <w:iCs/>
          <w:color w:val="000000"/>
          <w:lang w:val="es-ES"/>
        </w:rPr>
        <w:t>han experimentado los siguientes síntomas:</w:t>
      </w:r>
    </w:p>
    <w:p w14:paraId="68E3E0FB"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latidos rápidos del corazón, agitación/agresividad, problemas con el lenguaje.</w:t>
      </w:r>
    </w:p>
    <w:p w14:paraId="68E3E0FC"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movimientos inusuales (especialmente de la cara o la lengua) y nivel de conciencia disminuido.</w:t>
      </w:r>
    </w:p>
    <w:p w14:paraId="68E3E0FD" w14:textId="77777777" w:rsidR="00A80C76" w:rsidRDefault="00A80C76">
      <w:pPr>
        <w:pStyle w:val="EMEABodyText"/>
        <w:rPr>
          <w:iCs/>
          <w:lang w:val="es-ES"/>
        </w:rPr>
      </w:pPr>
    </w:p>
    <w:p w14:paraId="68E3E0FE" w14:textId="77777777" w:rsidR="00A80C76" w:rsidRDefault="006963B6">
      <w:pPr>
        <w:pStyle w:val="EMEABodyText"/>
        <w:rPr>
          <w:iCs/>
          <w:lang w:val="es-ES"/>
        </w:rPr>
      </w:pPr>
      <w:r>
        <w:rPr>
          <w:iCs/>
          <w:lang w:val="es-ES"/>
        </w:rPr>
        <w:t>Otros síntomas pueden incluir:</w:t>
      </w:r>
    </w:p>
    <w:p w14:paraId="68E3E0FF"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confusión aguda, convulsiones (epilepsia), coma, una combinación de fiebre, respiración acelerada, sudoración;</w:t>
      </w:r>
    </w:p>
    <w:p w14:paraId="68E3E100" w14:textId="77777777" w:rsidR="00A80C76" w:rsidRDefault="006963B6">
      <w:pPr>
        <w:pStyle w:val="EMEABodyText"/>
        <w:ind w:left="567" w:hanging="567"/>
        <w:rPr>
          <w:iCs/>
          <w:lang w:val="es-ES"/>
        </w:rPr>
      </w:pPr>
      <w:r>
        <w:rPr>
          <w:b/>
          <w:color w:val="000000"/>
          <w:lang w:val="es-ES"/>
        </w:rPr>
        <w:t>•</w:t>
      </w:r>
      <w:r>
        <w:rPr>
          <w:b/>
          <w:color w:val="000000"/>
          <w:lang w:val="es-ES"/>
        </w:rPr>
        <w:tab/>
      </w:r>
      <w:r>
        <w:rPr>
          <w:iCs/>
          <w:lang w:val="es-ES"/>
        </w:rPr>
        <w:t>rigidez muscular y somnolencia, respiración más lenta, ahogo, presión sanguínea alta o baja, ritmos anómalos del corazón.</w:t>
      </w:r>
    </w:p>
    <w:p w14:paraId="68E3E101" w14:textId="77777777" w:rsidR="00A80C76" w:rsidRDefault="00A80C76">
      <w:pPr>
        <w:pStyle w:val="EMEABodyText"/>
        <w:rPr>
          <w:iCs/>
          <w:lang w:val="es-ES"/>
        </w:rPr>
      </w:pPr>
    </w:p>
    <w:p w14:paraId="68E3E102" w14:textId="77777777" w:rsidR="00A80C76" w:rsidRDefault="006963B6">
      <w:pPr>
        <w:pStyle w:val="EMEABodyText"/>
        <w:rPr>
          <w:iCs/>
          <w:lang w:val="es-ES"/>
        </w:rPr>
      </w:pPr>
      <w:r>
        <w:rPr>
          <w:iCs/>
          <w:lang w:val="es-ES"/>
        </w:rPr>
        <w:t>Contacte con su médico u hospital más cercano inmediatamente si experimenta cualquiera de los síntomas anteriores.</w:t>
      </w:r>
    </w:p>
    <w:p w14:paraId="68E3E103" w14:textId="77777777" w:rsidR="00A80C76" w:rsidRDefault="00A80C76">
      <w:pPr>
        <w:rPr>
          <w:rFonts w:eastAsia="MS Mincho"/>
          <w:iCs/>
          <w:color w:val="000000"/>
          <w:lang w:val="es-ES"/>
        </w:rPr>
      </w:pPr>
    </w:p>
    <w:p w14:paraId="68E3E104" w14:textId="77777777" w:rsidR="00A80C76" w:rsidRDefault="006963B6">
      <w:pPr>
        <w:rPr>
          <w:rFonts w:eastAsia="MS Mincho"/>
          <w:iCs/>
          <w:color w:val="000000"/>
          <w:lang w:val="es-ES"/>
        </w:rPr>
      </w:pPr>
      <w:r>
        <w:rPr>
          <w:rFonts w:eastAsia="MS Mincho"/>
          <w:b/>
          <w:iCs/>
          <w:color w:val="000000"/>
          <w:lang w:val="es-ES"/>
        </w:rPr>
        <w:t xml:space="preserve">Si no recibió su dosis de </w:t>
      </w:r>
      <w:r>
        <w:rPr>
          <w:b/>
          <w:lang w:val="es-ES"/>
        </w:rPr>
        <w:t>ABILIFY</w:t>
      </w:r>
    </w:p>
    <w:p w14:paraId="68E3E105" w14:textId="77777777" w:rsidR="00A80C76" w:rsidRDefault="006963B6">
      <w:pPr>
        <w:rPr>
          <w:rFonts w:eastAsia="MS Mincho"/>
          <w:iCs/>
          <w:color w:val="000000"/>
          <w:lang w:val="es-ES"/>
        </w:rPr>
      </w:pPr>
      <w:r>
        <w:rPr>
          <w:rFonts w:eastAsia="MS Mincho"/>
          <w:iCs/>
          <w:color w:val="000000"/>
          <w:lang w:val="es-ES"/>
        </w:rPr>
        <w:t>Es importante no olvidarse de su dosis programada. Si olvida una inyección, debe contactar con su médico para programar la siguiente inyección lo más pronto posible.</w:t>
      </w:r>
    </w:p>
    <w:p w14:paraId="68E3E106" w14:textId="77777777" w:rsidR="00A80C76" w:rsidRDefault="00A80C76">
      <w:pPr>
        <w:rPr>
          <w:rFonts w:eastAsia="MS Mincho"/>
          <w:iCs/>
          <w:color w:val="000000"/>
          <w:lang w:val="es-ES"/>
        </w:rPr>
      </w:pPr>
    </w:p>
    <w:p w14:paraId="68E3E107" w14:textId="77777777" w:rsidR="00A80C76" w:rsidRDefault="006963B6">
      <w:pPr>
        <w:rPr>
          <w:rFonts w:eastAsia="MS Mincho"/>
          <w:iCs/>
          <w:color w:val="000000"/>
          <w:lang w:val="es-ES"/>
        </w:rPr>
      </w:pPr>
      <w:r>
        <w:rPr>
          <w:rFonts w:eastAsia="MS Mincho"/>
          <w:b/>
          <w:iCs/>
          <w:color w:val="000000"/>
          <w:lang w:val="es-ES"/>
        </w:rPr>
        <w:t xml:space="preserve">Si se suspende la administración de </w:t>
      </w:r>
      <w:r>
        <w:rPr>
          <w:b/>
          <w:lang w:val="es-ES"/>
        </w:rPr>
        <w:t>ABILIFY</w:t>
      </w:r>
    </w:p>
    <w:p w14:paraId="68E3E108" w14:textId="77777777" w:rsidR="00A80C76" w:rsidRDefault="006963B6">
      <w:pPr>
        <w:rPr>
          <w:rFonts w:eastAsia="MS Mincho"/>
          <w:iCs/>
          <w:color w:val="000000"/>
          <w:lang w:val="es-ES"/>
        </w:rPr>
      </w:pPr>
      <w:r>
        <w:rPr>
          <w:rFonts w:eastAsia="MS Mincho"/>
          <w:iCs/>
          <w:color w:val="000000"/>
          <w:lang w:val="es-ES"/>
        </w:rPr>
        <w:t xml:space="preserve">No interrumpa su tratamiento sólo porque se sienta mejor. Es importante que siga recibiendo </w:t>
      </w:r>
      <w:r>
        <w:rPr>
          <w:lang w:val="es-ES"/>
        </w:rPr>
        <w:t>ABILIFY</w:t>
      </w:r>
      <w:r>
        <w:rPr>
          <w:rFonts w:eastAsia="MS Mincho"/>
          <w:iCs/>
          <w:color w:val="000000"/>
          <w:lang w:val="es-ES"/>
        </w:rPr>
        <w:t xml:space="preserve"> durante el tiempo que su médico le haya indicado.</w:t>
      </w:r>
    </w:p>
    <w:p w14:paraId="68E3E109" w14:textId="77777777" w:rsidR="00A80C76" w:rsidRDefault="00A80C76">
      <w:pPr>
        <w:rPr>
          <w:rFonts w:eastAsia="MS Mincho"/>
          <w:iCs/>
          <w:color w:val="000000"/>
          <w:lang w:val="es-ES"/>
        </w:rPr>
      </w:pPr>
    </w:p>
    <w:p w14:paraId="68E3E10A" w14:textId="77777777" w:rsidR="00A80C76" w:rsidRDefault="006963B6">
      <w:pPr>
        <w:rPr>
          <w:rFonts w:eastAsia="MS Mincho"/>
          <w:iCs/>
          <w:color w:val="000000"/>
          <w:lang w:val="es-ES"/>
        </w:rPr>
      </w:pPr>
      <w:r>
        <w:rPr>
          <w:rFonts w:eastAsia="MS Mincho"/>
          <w:iCs/>
          <w:color w:val="000000"/>
          <w:lang w:val="es-ES"/>
        </w:rPr>
        <w:t>Si tiene cualquier otra duda sobre el uso de este medicamento, pregunte a su médico o enfermero.</w:t>
      </w:r>
    </w:p>
    <w:p w14:paraId="68E3E10B" w14:textId="77777777" w:rsidR="00A80C76" w:rsidRDefault="00A80C76">
      <w:pPr>
        <w:rPr>
          <w:rFonts w:eastAsia="MS Mincho"/>
          <w:iCs/>
          <w:color w:val="000000"/>
          <w:lang w:val="es-ES"/>
        </w:rPr>
      </w:pPr>
    </w:p>
    <w:p w14:paraId="68E3E10C" w14:textId="77777777" w:rsidR="00A80C76" w:rsidRDefault="00A80C76">
      <w:pPr>
        <w:pStyle w:val="EMEABodyText"/>
        <w:widowControl w:val="0"/>
        <w:rPr>
          <w:lang w:val="es-ES"/>
        </w:rPr>
      </w:pPr>
    </w:p>
    <w:p w14:paraId="68E3E10D" w14:textId="77777777" w:rsidR="00A80C76" w:rsidRDefault="006963B6">
      <w:pPr>
        <w:ind w:left="567" w:hanging="567"/>
        <w:rPr>
          <w:b/>
          <w:lang w:val="es-ES"/>
        </w:rPr>
      </w:pPr>
      <w:r>
        <w:rPr>
          <w:b/>
          <w:lang w:val="es-ES"/>
        </w:rPr>
        <w:t>4.</w:t>
      </w:r>
      <w:r>
        <w:rPr>
          <w:b/>
          <w:lang w:val="es-ES"/>
        </w:rPr>
        <w:tab/>
        <w:t>Posibles efectos adversos</w:t>
      </w:r>
    </w:p>
    <w:p w14:paraId="68E3E10E" w14:textId="77777777" w:rsidR="00A80C76" w:rsidRDefault="00A80C76">
      <w:pPr>
        <w:pStyle w:val="EMEAHeading1"/>
        <w:keepNext w:val="0"/>
        <w:keepLines w:val="0"/>
        <w:widowControl w:val="0"/>
        <w:ind w:left="0" w:firstLine="0"/>
        <w:outlineLvl w:val="9"/>
        <w:rPr>
          <w:lang w:val="es-ES"/>
        </w:rPr>
      </w:pPr>
    </w:p>
    <w:p w14:paraId="68E3E10F" w14:textId="77777777" w:rsidR="00A80C76" w:rsidRDefault="006963B6">
      <w:pPr>
        <w:pStyle w:val="EMEABodyText"/>
        <w:widowControl w:val="0"/>
        <w:rPr>
          <w:lang w:val="es-ES"/>
        </w:rPr>
      </w:pPr>
      <w:r>
        <w:rPr>
          <w:lang w:val="es-ES"/>
        </w:rPr>
        <w:t>Al igual que todos los medicamentos, este medicamento puede producir efectos adversos, aunque no todas las personas los sufran.</w:t>
      </w:r>
    </w:p>
    <w:p w14:paraId="68E3E110" w14:textId="77777777" w:rsidR="00A80C76" w:rsidRDefault="00A80C76">
      <w:pPr>
        <w:widowControl w:val="0"/>
        <w:rPr>
          <w:color w:val="000000"/>
          <w:lang w:val="es-ES"/>
        </w:rPr>
      </w:pPr>
    </w:p>
    <w:p w14:paraId="68E3E111" w14:textId="77777777" w:rsidR="00A80C76" w:rsidRDefault="006963B6">
      <w:pPr>
        <w:autoSpaceDE w:val="0"/>
        <w:autoSpaceDN w:val="0"/>
        <w:adjustRightInd w:val="0"/>
        <w:rPr>
          <w:iCs/>
          <w:color w:val="000000"/>
          <w:lang w:val="es-ES"/>
        </w:rPr>
      </w:pPr>
      <w:r>
        <w:rPr>
          <w:iCs/>
          <w:color w:val="000000"/>
          <w:lang w:val="es-ES"/>
        </w:rPr>
        <w:t>Efectos adversos frecuentes (pueden afectar hasta 1 de cada 10 pacientes):</w:t>
      </w:r>
    </w:p>
    <w:p w14:paraId="68E3E112" w14:textId="77777777" w:rsidR="00A80C76" w:rsidRDefault="00A80C76">
      <w:pPr>
        <w:autoSpaceDE w:val="0"/>
        <w:autoSpaceDN w:val="0"/>
        <w:adjustRightInd w:val="0"/>
        <w:ind w:left="567" w:hanging="567"/>
        <w:rPr>
          <w:color w:val="000000"/>
          <w:lang w:val="es-ES"/>
        </w:rPr>
      </w:pPr>
    </w:p>
    <w:p w14:paraId="68E3E113" w14:textId="77777777" w:rsidR="00A80C76" w:rsidRPr="004038D4" w:rsidRDefault="006963B6">
      <w:pPr>
        <w:autoSpaceDE w:val="0"/>
        <w:autoSpaceDN w:val="0"/>
        <w:adjustRightInd w:val="0"/>
        <w:ind w:left="567" w:hanging="567"/>
        <w:rPr>
          <w:color w:val="000000"/>
          <w:lang w:val="pt-PT"/>
        </w:rPr>
      </w:pPr>
      <w:r w:rsidRPr="004038D4">
        <w:rPr>
          <w:color w:val="000000"/>
          <w:lang w:val="pt-PT"/>
        </w:rPr>
        <w:t>•</w:t>
      </w:r>
      <w:r w:rsidRPr="004038D4">
        <w:rPr>
          <w:color w:val="000000"/>
          <w:lang w:val="pt-PT"/>
        </w:rPr>
        <w:tab/>
        <w:t>diabetes mellitus;</w:t>
      </w:r>
    </w:p>
    <w:p w14:paraId="68E3E114" w14:textId="77777777" w:rsidR="00A80C76" w:rsidRPr="004038D4" w:rsidRDefault="006963B6">
      <w:pPr>
        <w:autoSpaceDE w:val="0"/>
        <w:autoSpaceDN w:val="0"/>
        <w:adjustRightInd w:val="0"/>
        <w:ind w:left="567" w:hanging="567"/>
        <w:rPr>
          <w:color w:val="000000"/>
          <w:lang w:val="pt-PT"/>
        </w:rPr>
      </w:pPr>
      <w:r w:rsidRPr="004038D4">
        <w:rPr>
          <w:color w:val="000000"/>
          <w:lang w:val="pt-PT"/>
        </w:rPr>
        <w:t>•</w:t>
      </w:r>
      <w:r w:rsidRPr="004038D4">
        <w:rPr>
          <w:color w:val="000000"/>
          <w:lang w:val="pt-PT"/>
        </w:rPr>
        <w:tab/>
        <w:t>problemas para dormir;</w:t>
      </w:r>
    </w:p>
    <w:p w14:paraId="68E3E115"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ansiedad;</w:t>
      </w:r>
    </w:p>
    <w:p w14:paraId="68E3E116"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sensación de inquietud e incapacidad para quedarse quieto, dificultad para permanecer sentado;</w:t>
      </w:r>
    </w:p>
    <w:p w14:paraId="68E3E117"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acatisia (una sensación incómoda de inquietud interna y una necesidad imperiosa de moverse constantemente);</w:t>
      </w:r>
    </w:p>
    <w:p w14:paraId="68E3E118" w14:textId="77777777" w:rsidR="00A80C76" w:rsidRDefault="006963B6">
      <w:pPr>
        <w:autoSpaceDE w:val="0"/>
        <w:autoSpaceDN w:val="0"/>
        <w:adjustRightInd w:val="0"/>
        <w:ind w:left="567" w:hanging="567"/>
        <w:rPr>
          <w:iCs/>
          <w:color w:val="000000"/>
          <w:lang w:val="es-ES"/>
        </w:rPr>
      </w:pPr>
      <w:r>
        <w:rPr>
          <w:color w:val="000000"/>
          <w:lang w:val="es-ES"/>
        </w:rPr>
        <w:t>•</w:t>
      </w:r>
      <w:r>
        <w:rPr>
          <w:color w:val="000000"/>
          <w:lang w:val="es-ES"/>
        </w:rPr>
        <w:tab/>
        <w:t>movimientos de torsión, contorsión o espasmódicos incontrolables;</w:t>
      </w:r>
    </w:p>
    <w:p w14:paraId="68E3E119"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temblor;</w:t>
      </w:r>
    </w:p>
    <w:p w14:paraId="68E3E11A" w14:textId="77777777" w:rsidR="00A80C76" w:rsidRDefault="006963B6">
      <w:pPr>
        <w:autoSpaceDE w:val="0"/>
        <w:autoSpaceDN w:val="0"/>
        <w:adjustRightInd w:val="0"/>
        <w:ind w:left="567" w:hanging="567"/>
        <w:rPr>
          <w:iCs/>
          <w:color w:val="000000"/>
          <w:lang w:val="es-ES"/>
        </w:rPr>
      </w:pPr>
      <w:r>
        <w:rPr>
          <w:color w:val="000000"/>
          <w:lang w:val="es-ES"/>
        </w:rPr>
        <w:t>•</w:t>
      </w:r>
      <w:r>
        <w:rPr>
          <w:color w:val="000000"/>
          <w:lang w:val="es-ES"/>
        </w:rPr>
        <w:tab/>
        <w:t>dolor de cabeza;</w:t>
      </w:r>
    </w:p>
    <w:p w14:paraId="68E3E11B"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cansancio;</w:t>
      </w:r>
    </w:p>
    <w:p w14:paraId="68E3E11C" w14:textId="77777777" w:rsidR="00A80C76" w:rsidRDefault="006963B6">
      <w:pPr>
        <w:autoSpaceDE w:val="0"/>
        <w:autoSpaceDN w:val="0"/>
        <w:adjustRightInd w:val="0"/>
        <w:ind w:left="567" w:hanging="567"/>
        <w:rPr>
          <w:iCs/>
          <w:color w:val="000000"/>
          <w:lang w:val="es-ES"/>
        </w:rPr>
      </w:pPr>
      <w:r>
        <w:rPr>
          <w:color w:val="000000"/>
          <w:lang w:val="es-ES"/>
        </w:rPr>
        <w:t>•</w:t>
      </w:r>
      <w:r>
        <w:rPr>
          <w:color w:val="000000"/>
          <w:lang w:val="es-ES"/>
        </w:rPr>
        <w:tab/>
        <w:t>somnolencia;</w:t>
      </w:r>
    </w:p>
    <w:p w14:paraId="68E3E11D"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mareo;</w:t>
      </w:r>
    </w:p>
    <w:p w14:paraId="68E3E11E"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estremecimiento y visión borrosa;</w:t>
      </w:r>
    </w:p>
    <w:p w14:paraId="68E3E11F"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dificultad para evacuar o disminución de la frecuencia de las deposiciones (estreñimiento);</w:t>
      </w:r>
    </w:p>
    <w:p w14:paraId="68E3E120"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indigestión;</w:t>
      </w:r>
    </w:p>
    <w:p w14:paraId="68E3E121"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náuseas;</w:t>
      </w:r>
    </w:p>
    <w:p w14:paraId="68E3E122"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mayor producción de saliva;</w:t>
      </w:r>
    </w:p>
    <w:p w14:paraId="68E3E123"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vómitos;</w:t>
      </w:r>
    </w:p>
    <w:p w14:paraId="68E3E124" w14:textId="77777777" w:rsidR="00A80C76" w:rsidRDefault="006963B6">
      <w:pPr>
        <w:autoSpaceDE w:val="0"/>
        <w:autoSpaceDN w:val="0"/>
        <w:adjustRightInd w:val="0"/>
        <w:ind w:left="567" w:hanging="567"/>
        <w:rPr>
          <w:color w:val="000000"/>
          <w:lang w:val="es-ES"/>
        </w:rPr>
      </w:pPr>
      <w:r>
        <w:rPr>
          <w:color w:val="000000"/>
          <w:lang w:val="es-ES"/>
        </w:rPr>
        <w:t>•</w:t>
      </w:r>
      <w:r>
        <w:rPr>
          <w:color w:val="000000"/>
          <w:lang w:val="es-ES"/>
        </w:rPr>
        <w:tab/>
        <w:t>sensación de cansancio.</w:t>
      </w:r>
    </w:p>
    <w:p w14:paraId="68E3E125" w14:textId="77777777" w:rsidR="00A80C76" w:rsidRDefault="00A80C76">
      <w:pPr>
        <w:rPr>
          <w:i/>
          <w:iCs/>
          <w:color w:val="000000"/>
          <w:lang w:val="es-ES"/>
        </w:rPr>
      </w:pPr>
    </w:p>
    <w:p w14:paraId="68E3E126" w14:textId="77777777" w:rsidR="00A80C76" w:rsidRDefault="006963B6">
      <w:pPr>
        <w:rPr>
          <w:iCs/>
          <w:color w:val="000000"/>
          <w:lang w:val="es-ES"/>
        </w:rPr>
      </w:pPr>
      <w:r>
        <w:rPr>
          <w:iCs/>
          <w:color w:val="000000"/>
          <w:lang w:val="es-ES"/>
        </w:rPr>
        <w:t>Efectos adversos poco frecuentes (pueden afectar hasta 1 de cada 100 pacientes):</w:t>
      </w:r>
    </w:p>
    <w:p w14:paraId="68E3E127" w14:textId="77777777" w:rsidR="00A80C76" w:rsidRDefault="00A80C76">
      <w:pPr>
        <w:ind w:left="567" w:hanging="567"/>
        <w:rPr>
          <w:iCs/>
          <w:color w:val="000000"/>
          <w:lang w:val="es-ES"/>
        </w:rPr>
      </w:pPr>
    </w:p>
    <w:p w14:paraId="68E3E12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 xml:space="preserve">aumento o disminución de los niveles de la hormona prolactina </w:t>
      </w:r>
      <w:bookmarkStart w:id="252" w:name="_Hlk94267259"/>
      <w:r>
        <w:rPr>
          <w:iCs/>
          <w:color w:val="000000"/>
          <w:lang w:val="es-ES"/>
        </w:rPr>
        <w:t>en sangre</w:t>
      </w:r>
      <w:bookmarkEnd w:id="252"/>
      <w:r>
        <w:rPr>
          <w:iCs/>
          <w:color w:val="000000"/>
          <w:lang w:val="es-ES"/>
        </w:rPr>
        <w:t>;</w:t>
      </w:r>
    </w:p>
    <w:p w14:paraId="68E3E129"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excesivamente altos de azúcar en sangre;</w:t>
      </w:r>
    </w:p>
    <w:p w14:paraId="68E3E12A"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depresión;</w:t>
      </w:r>
    </w:p>
    <w:p w14:paraId="68E3E12B"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interés sexual alterado o elevado;</w:t>
      </w:r>
    </w:p>
    <w:p w14:paraId="68E3E12C" w14:textId="77777777" w:rsidR="00A80C76" w:rsidRDefault="006963B6">
      <w:pPr>
        <w:autoSpaceDE w:val="0"/>
        <w:autoSpaceDN w:val="0"/>
        <w:adjustRightInd w:val="0"/>
        <w:ind w:left="567" w:hanging="567"/>
        <w:rPr>
          <w:lang w:val="es-ES"/>
        </w:rPr>
      </w:pPr>
      <w:r>
        <w:rPr>
          <w:iCs/>
          <w:color w:val="000000"/>
          <w:lang w:val="es-ES"/>
        </w:rPr>
        <w:t>•</w:t>
      </w:r>
      <w:r>
        <w:rPr>
          <w:iCs/>
          <w:color w:val="000000"/>
          <w:lang w:val="es-ES"/>
        </w:rPr>
        <w:tab/>
      </w:r>
      <w:r>
        <w:rPr>
          <w:lang w:val="es-ES"/>
        </w:rPr>
        <w:t>movimientos incontrolables de la boca, la lengua y las extremidades (discinesia tardía);</w:t>
      </w:r>
    </w:p>
    <w:p w14:paraId="68E3E12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trastorno muscular que provoca movimientos de torsión (distonía);</w:t>
      </w:r>
    </w:p>
    <w:p w14:paraId="68E3E12E" w14:textId="77777777" w:rsidR="00A80C76" w:rsidRDefault="006963B6">
      <w:pPr>
        <w:autoSpaceDE w:val="0"/>
        <w:autoSpaceDN w:val="0"/>
        <w:adjustRightInd w:val="0"/>
        <w:ind w:left="567" w:hanging="567"/>
        <w:rPr>
          <w:lang w:val="es-ES"/>
        </w:rPr>
      </w:pPr>
      <w:r>
        <w:rPr>
          <w:lang w:val="es-ES"/>
        </w:rPr>
        <w:t>•</w:t>
      </w:r>
      <w:r>
        <w:rPr>
          <w:lang w:val="es-ES"/>
        </w:rPr>
        <w:tab/>
        <w:t>piernas inquietas;</w:t>
      </w:r>
    </w:p>
    <w:p w14:paraId="68E3E12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visión doble;</w:t>
      </w:r>
    </w:p>
    <w:p w14:paraId="68E3E13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fotosensibilidad ocular;</w:t>
      </w:r>
    </w:p>
    <w:p w14:paraId="68E3E131"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latido cardiaco acelerado;</w:t>
      </w:r>
    </w:p>
    <w:p w14:paraId="68E3E132" w14:textId="77777777" w:rsidR="00A80C76" w:rsidRDefault="006963B6">
      <w:pPr>
        <w:ind w:left="567" w:hanging="567"/>
        <w:rPr>
          <w:color w:val="000000"/>
          <w:lang w:val="es-ES"/>
        </w:rPr>
      </w:pPr>
      <w:r>
        <w:rPr>
          <w:color w:val="000000"/>
          <w:lang w:val="es-ES"/>
        </w:rPr>
        <w:t>•</w:t>
      </w:r>
      <w:r>
        <w:rPr>
          <w:color w:val="000000"/>
          <w:lang w:val="es-ES"/>
        </w:rPr>
        <w:tab/>
        <w:t>aumento de la presión sanguínea diastólica;</w:t>
      </w:r>
    </w:p>
    <w:p w14:paraId="68E3E133"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bajada de la presión sanguínea al ponerse de pie que provoca mareo, aturdimiento o desmayo;</w:t>
      </w:r>
    </w:p>
    <w:p w14:paraId="68E3E13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hipo;</w:t>
      </w:r>
    </w:p>
    <w:p w14:paraId="68E3E135" w14:textId="77777777" w:rsidR="00A80C76" w:rsidRDefault="006963B6">
      <w:pPr>
        <w:ind w:left="567" w:hanging="567"/>
        <w:rPr>
          <w:color w:val="000000"/>
          <w:lang w:val="es-ES"/>
        </w:rPr>
      </w:pPr>
      <w:r>
        <w:rPr>
          <w:color w:val="000000"/>
          <w:lang w:val="es-ES"/>
        </w:rPr>
        <w:t>•</w:t>
      </w:r>
      <w:r>
        <w:rPr>
          <w:color w:val="000000"/>
          <w:lang w:val="es-ES"/>
        </w:rPr>
        <w:tab/>
        <w:t>sequedad de boca.</w:t>
      </w:r>
    </w:p>
    <w:p w14:paraId="68E3E136" w14:textId="77777777" w:rsidR="00A80C76" w:rsidRDefault="00A80C76">
      <w:pPr>
        <w:ind w:left="567" w:hanging="567"/>
        <w:rPr>
          <w:color w:val="000000"/>
          <w:lang w:val="es-ES"/>
        </w:rPr>
      </w:pPr>
    </w:p>
    <w:p w14:paraId="68E3E137" w14:textId="77777777" w:rsidR="00A80C76" w:rsidRDefault="006963B6">
      <w:pPr>
        <w:rPr>
          <w:iCs/>
          <w:color w:val="000000"/>
          <w:lang w:val="es-ES"/>
        </w:rPr>
      </w:pPr>
      <w:r>
        <w:rPr>
          <w:iCs/>
          <w:color w:val="000000"/>
          <w:lang w:val="es-ES"/>
        </w:rPr>
        <w:t>Los siguientes efectos adversos han sido notificados durante la fase pos</w:t>
      </w:r>
      <w:ins w:id="253" w:author="Author" w:date="2025-10-20T16:37:00Z">
        <w:r>
          <w:rPr>
            <w:iCs/>
            <w:color w:val="000000"/>
            <w:lang w:val="es-ES"/>
          </w:rPr>
          <w:t>t-</w:t>
        </w:r>
      </w:ins>
      <w:r>
        <w:rPr>
          <w:iCs/>
          <w:color w:val="000000"/>
          <w:lang w:val="es-ES"/>
        </w:rPr>
        <w:t>comercialización de aripiprazol oral, pero se desconoce la frecuencia de aparición:</w:t>
      </w:r>
    </w:p>
    <w:p w14:paraId="68E3E138" w14:textId="77777777" w:rsidR="00A80C76" w:rsidRDefault="00A80C76">
      <w:pPr>
        <w:rPr>
          <w:iCs/>
          <w:color w:val="000000"/>
          <w:lang w:val="es-ES"/>
        </w:rPr>
      </w:pPr>
    </w:p>
    <w:p w14:paraId="68E3E139"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bajos de glóbulos blancos;</w:t>
      </w:r>
    </w:p>
    <w:p w14:paraId="68E3E13A"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bajos de plaquetas;</w:t>
      </w:r>
    </w:p>
    <w:p w14:paraId="68E3E13B"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reacción alérgica (p. ej., hinchazón en la boca, lengua, cara y garganta, picores y enrojecimiento);</w:t>
      </w:r>
    </w:p>
    <w:p w14:paraId="68E3E13C"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aparición o empeoramiento de diabetes, cetoacidosis (cetonas en sangre y orina) o coma;</w:t>
      </w:r>
    </w:p>
    <w:p w14:paraId="68E3E13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azúcar elevado en sangre,</w:t>
      </w:r>
    </w:p>
    <w:p w14:paraId="68E3E13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niveles insuficientes de sodio en sangre;</w:t>
      </w:r>
    </w:p>
    <w:p w14:paraId="68E3E13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pérdida del apetito (anorexia);</w:t>
      </w:r>
    </w:p>
    <w:p w14:paraId="68E3E14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pérdida de peso;</w:t>
      </w:r>
    </w:p>
    <w:p w14:paraId="68E3E141"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aumento de peso;</w:t>
      </w:r>
    </w:p>
    <w:p w14:paraId="68E3E142"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pensamientos suicidas, intento de suicidio y suicidio;</w:t>
      </w:r>
    </w:p>
    <w:p w14:paraId="68E3E143"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agresividad;</w:t>
      </w:r>
    </w:p>
    <w:p w14:paraId="68E3E14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agitación;</w:t>
      </w:r>
    </w:p>
    <w:p w14:paraId="68E3E14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nerviosismo;</w:t>
      </w:r>
    </w:p>
    <w:p w14:paraId="68E3E146" w14:textId="77777777" w:rsidR="00A80C76" w:rsidRDefault="006963B6">
      <w:pPr>
        <w:autoSpaceDE w:val="0"/>
        <w:autoSpaceDN w:val="0"/>
        <w:adjustRightInd w:val="0"/>
        <w:ind w:left="567" w:hanging="567"/>
        <w:rPr>
          <w:lang w:val="es-ES"/>
        </w:rPr>
      </w:pPr>
      <w:r>
        <w:rPr>
          <w:iCs/>
          <w:color w:val="000000"/>
          <w:lang w:val="es-ES"/>
        </w:rPr>
        <w:lastRenderedPageBreak/>
        <w:t>•</w:t>
      </w:r>
      <w:r>
        <w:rPr>
          <w:iCs/>
          <w:color w:val="000000"/>
          <w:lang w:val="es-ES"/>
        </w:rPr>
        <w:tab/>
        <w:t>combinación de fiebre, rigidez muscular, respiración acelerada, sudores, disminución de la consciencia, cambios bruscos de la tensión arterial y del ritmo cardiaco, y desmayos (síndrome neuroléptico maligno);</w:t>
      </w:r>
    </w:p>
    <w:p w14:paraId="68E3E14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convulsiones;</w:t>
      </w:r>
    </w:p>
    <w:p w14:paraId="68E3E14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síndrome serotoninérgico (una reacción que puede causar sensación de intensa felicidad, somnolencia, torpeza, inquietud, sensación de estar bebido, fiebre, sudoración o rigidez muscular);</w:t>
      </w:r>
    </w:p>
    <w:p w14:paraId="68E3E149"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trastorno del habla;</w:t>
      </w:r>
    </w:p>
    <w:p w14:paraId="68E3E14A"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fijación de los globos oculares en una posición;</w:t>
      </w:r>
    </w:p>
    <w:p w14:paraId="68E3E14B"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muerte súbita inexplicada;</w:t>
      </w:r>
    </w:p>
    <w:p w14:paraId="68E3E14C" w14:textId="77777777" w:rsidR="00A80C76" w:rsidRDefault="006963B6">
      <w:pPr>
        <w:autoSpaceDE w:val="0"/>
        <w:autoSpaceDN w:val="0"/>
        <w:adjustRightInd w:val="0"/>
        <w:ind w:left="567" w:hanging="567"/>
        <w:rPr>
          <w:color w:val="000000"/>
          <w:lang w:val="es-ES"/>
        </w:rPr>
      </w:pPr>
      <w:r>
        <w:rPr>
          <w:iCs/>
          <w:color w:val="000000"/>
          <w:lang w:val="es-ES"/>
        </w:rPr>
        <w:t>•</w:t>
      </w:r>
      <w:r>
        <w:rPr>
          <w:iCs/>
          <w:color w:val="000000"/>
          <w:lang w:val="es-ES"/>
        </w:rPr>
        <w:tab/>
      </w:r>
      <w:r>
        <w:rPr>
          <w:color w:val="000000"/>
          <w:lang w:val="es-ES"/>
        </w:rPr>
        <w:t>latido cardiaco irregular potencialmente mortal;</w:t>
      </w:r>
    </w:p>
    <w:p w14:paraId="68E3E14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ataque al corazón;</w:t>
      </w:r>
    </w:p>
    <w:p w14:paraId="68E3E14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latido cardiaco más lento;</w:t>
      </w:r>
    </w:p>
    <w:p w14:paraId="68E3E14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coágulos sanguíneos en las venas especialmente de las piernas (los síntomas incluyen hinchazón, dolor, y enrojecimiento de la pierna), que pueden trasladarse a través de los vasos sanguíneos a los pulmones causando dolor en el pecho y dificultad al respirar (si usted nota cualquiera de estos síntomas, acuda inmediatamente a su médico);</w:t>
      </w:r>
    </w:p>
    <w:p w14:paraId="68E3E15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presión sanguínea elevada;</w:t>
      </w:r>
    </w:p>
    <w:p w14:paraId="68E3E151"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desmayos;</w:t>
      </w:r>
    </w:p>
    <w:p w14:paraId="68E3E152"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inhalación accidental de comida con riesgo de neumonía (infección pulmonar);</w:t>
      </w:r>
    </w:p>
    <w:p w14:paraId="68E3E153"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espasmos de los músculos alrededor de la glotis (una parte de la laringe);</w:t>
      </w:r>
    </w:p>
    <w:p w14:paraId="68E3E15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inflamación del páncreas;</w:t>
      </w:r>
    </w:p>
    <w:p w14:paraId="68E3E15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dificultad para tragar;</w:t>
      </w:r>
    </w:p>
    <w:p w14:paraId="68E3E15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diarrea;</w:t>
      </w:r>
    </w:p>
    <w:p w14:paraId="68E3E15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molestias abdominales;</w:t>
      </w:r>
    </w:p>
    <w:p w14:paraId="68E3E15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malestar de estómago;</w:t>
      </w:r>
    </w:p>
    <w:p w14:paraId="68E3E159"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fallo hepático;</w:t>
      </w:r>
    </w:p>
    <w:p w14:paraId="68E3E15A"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inflamación del hígado;</w:t>
      </w:r>
    </w:p>
    <w:p w14:paraId="68E3E15B"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coloración amarillenta de la piel y de la parte blanca de los ojos;</w:t>
      </w:r>
    </w:p>
    <w:p w14:paraId="68E3E15C"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análisis con valores hepáticos anormales;</w:t>
      </w:r>
    </w:p>
    <w:p w14:paraId="68E3E15D"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sarpullido;</w:t>
      </w:r>
    </w:p>
    <w:p w14:paraId="68E3E15E"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fotosensibilidad cutánea;</w:t>
      </w:r>
    </w:p>
    <w:p w14:paraId="68E3E15F"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calvicie;</w:t>
      </w:r>
    </w:p>
    <w:p w14:paraId="68E3E160"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sudoración excesiva;</w:t>
      </w:r>
    </w:p>
    <w:p w14:paraId="68E3E161"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reacciones alérgicas graves, como la reacción al fármaco con eosinofilia y síntomas sistémicos (síndrome DRESS). El síndrome DRESS aparece inicialmente como síntomas pseudogripales con erupción cutánea en el rostro y, más adelante, con erupción cutánea generalizada, temperatura alta, ganglios linfáticos agrandados, aumento de las concentraciones de enzimas hepáticas observado en los análisis de sangre y aumento de un tipo de glóbulos blancos (eosinofilia);</w:t>
      </w:r>
    </w:p>
    <w:p w14:paraId="68E3E162"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degradación anormal de los músculos que puede provocar problemas renales;</w:t>
      </w:r>
    </w:p>
    <w:p w14:paraId="68E3E163"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dolor muscular;</w:t>
      </w:r>
    </w:p>
    <w:p w14:paraId="68E3E164"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rigidez;</w:t>
      </w:r>
    </w:p>
    <w:p w14:paraId="68E3E165"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pérdida involuntaria de orina (incontinencia);</w:t>
      </w:r>
    </w:p>
    <w:p w14:paraId="68E3E166"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dificultad para orinar;</w:t>
      </w:r>
    </w:p>
    <w:p w14:paraId="68E3E167"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síntomas de abstinencia en los recién nacidos por exposición a fármacos durante el embarazo;</w:t>
      </w:r>
    </w:p>
    <w:p w14:paraId="68E3E168"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erección prolongada y/o dolorosa;</w:t>
      </w:r>
    </w:p>
    <w:p w14:paraId="68E3E169"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dificultad para controlar la temperatura central corporal o recalentamiento;</w:t>
      </w:r>
    </w:p>
    <w:p w14:paraId="68E3E16A"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dolor de pecho;</w:t>
      </w:r>
    </w:p>
    <w:p w14:paraId="68E3E16B" w14:textId="77777777" w:rsidR="00A80C76" w:rsidRDefault="006963B6">
      <w:pPr>
        <w:autoSpaceDE w:val="0"/>
        <w:autoSpaceDN w:val="0"/>
        <w:adjustRightInd w:val="0"/>
        <w:ind w:left="567" w:hanging="567"/>
        <w:rPr>
          <w:iCs/>
          <w:color w:val="000000"/>
          <w:lang w:val="es-ES"/>
        </w:rPr>
      </w:pPr>
      <w:r>
        <w:rPr>
          <w:iCs/>
          <w:color w:val="000000"/>
          <w:lang w:val="es-ES"/>
        </w:rPr>
        <w:t>•</w:t>
      </w:r>
      <w:r>
        <w:rPr>
          <w:iCs/>
          <w:color w:val="000000"/>
          <w:lang w:val="es-ES"/>
        </w:rPr>
        <w:tab/>
        <w:t>manos, tobillos o pies hinchados;</w:t>
      </w:r>
    </w:p>
    <w:p w14:paraId="68E3E16C" w14:textId="77777777" w:rsidR="00A80C76" w:rsidRDefault="006963B6">
      <w:pPr>
        <w:widowControl w:val="0"/>
        <w:ind w:left="567" w:hanging="567"/>
        <w:rPr>
          <w:iCs/>
          <w:color w:val="000000"/>
          <w:lang w:val="es-ES"/>
        </w:rPr>
      </w:pPr>
      <w:r>
        <w:rPr>
          <w:iCs/>
          <w:color w:val="000000"/>
          <w:lang w:val="es-ES"/>
        </w:rPr>
        <w:t>•</w:t>
      </w:r>
      <w:r>
        <w:rPr>
          <w:iCs/>
          <w:color w:val="000000"/>
          <w:lang w:val="es-ES"/>
        </w:rPr>
        <w:tab/>
        <w:t>en los análisis de sangre: aumento o fluctuación de los niveles de azúcar en sangre, aumento de la hemoglobina glucosilada;</w:t>
      </w:r>
    </w:p>
    <w:p w14:paraId="68E3E16D" w14:textId="77777777" w:rsidR="00A80C76" w:rsidRDefault="006963B6">
      <w:pPr>
        <w:widowControl w:val="0"/>
        <w:ind w:left="567" w:hanging="567"/>
        <w:rPr>
          <w:iCs/>
          <w:color w:val="000000"/>
          <w:lang w:val="es-ES"/>
        </w:rPr>
      </w:pPr>
      <w:r>
        <w:rPr>
          <w:iCs/>
          <w:color w:val="000000"/>
          <w:lang w:val="es-ES"/>
        </w:rPr>
        <w:t>•</w:t>
      </w:r>
      <w:r>
        <w:rPr>
          <w:iCs/>
          <w:color w:val="000000"/>
          <w:lang w:val="es-ES"/>
        </w:rPr>
        <w:tab/>
        <w:t>incapacidad de resistir el impulso, instinto o tentación de realizar una acción que puede ser dañina para usted o para otros, pudiendo incluir:</w:t>
      </w:r>
    </w:p>
    <w:p w14:paraId="68E3E16E" w14:textId="77777777" w:rsidR="00A80C76" w:rsidRDefault="006963B6">
      <w:pPr>
        <w:widowControl w:val="0"/>
        <w:ind w:left="1134" w:hanging="567"/>
        <w:rPr>
          <w:iCs/>
          <w:color w:val="000000"/>
          <w:lang w:val="es-ES"/>
        </w:rPr>
      </w:pPr>
      <w:r>
        <w:rPr>
          <w:iCs/>
          <w:color w:val="000000"/>
          <w:lang w:val="es-ES"/>
        </w:rPr>
        <w:t>-</w:t>
      </w:r>
      <w:r>
        <w:rPr>
          <w:iCs/>
          <w:color w:val="000000"/>
          <w:lang w:val="es-ES"/>
        </w:rPr>
        <w:tab/>
        <w:t>fuerte impulso de jugar excesivamente a pesar de las serias consecuencias personales o familiares;</w:t>
      </w:r>
    </w:p>
    <w:p w14:paraId="68E3E16F" w14:textId="77777777" w:rsidR="00A80C76" w:rsidRDefault="006963B6">
      <w:pPr>
        <w:widowControl w:val="0"/>
        <w:ind w:left="1134" w:hanging="567"/>
        <w:rPr>
          <w:iCs/>
          <w:color w:val="000000"/>
          <w:lang w:val="es-ES"/>
        </w:rPr>
      </w:pPr>
      <w:r>
        <w:rPr>
          <w:iCs/>
          <w:color w:val="000000"/>
          <w:lang w:val="es-ES"/>
        </w:rPr>
        <w:t>-</w:t>
      </w:r>
      <w:r>
        <w:rPr>
          <w:iCs/>
          <w:color w:val="000000"/>
          <w:lang w:val="es-ES"/>
        </w:rPr>
        <w:tab/>
        <w:t xml:space="preserve">interés sexual alterado o aumentado y comportamiento preocupante para usted o para </w:t>
      </w:r>
      <w:r>
        <w:rPr>
          <w:iCs/>
          <w:color w:val="000000"/>
          <w:lang w:val="es-ES"/>
        </w:rPr>
        <w:lastRenderedPageBreak/>
        <w:t>otros, por ejemplo, aumento del apetito sexual;</w:t>
      </w:r>
    </w:p>
    <w:p w14:paraId="68E3E170" w14:textId="77777777" w:rsidR="00A80C76" w:rsidRDefault="006963B6">
      <w:pPr>
        <w:widowControl w:val="0"/>
        <w:ind w:left="1134" w:hanging="567"/>
        <w:rPr>
          <w:iCs/>
          <w:color w:val="000000"/>
          <w:lang w:val="es-ES"/>
        </w:rPr>
      </w:pPr>
      <w:r>
        <w:rPr>
          <w:iCs/>
          <w:color w:val="000000"/>
          <w:lang w:val="es-ES"/>
        </w:rPr>
        <w:t>-</w:t>
      </w:r>
      <w:r>
        <w:rPr>
          <w:iCs/>
          <w:color w:val="000000"/>
          <w:lang w:val="es-ES"/>
        </w:rPr>
        <w:tab/>
        <w:t>compra excesiva incontrolable;</w:t>
      </w:r>
    </w:p>
    <w:p w14:paraId="68E3E171" w14:textId="77777777" w:rsidR="00A80C76" w:rsidRDefault="006963B6">
      <w:pPr>
        <w:widowControl w:val="0"/>
        <w:ind w:left="1134" w:hanging="567"/>
        <w:rPr>
          <w:iCs/>
          <w:color w:val="000000"/>
          <w:lang w:val="es-ES"/>
        </w:rPr>
      </w:pPr>
      <w:r>
        <w:rPr>
          <w:iCs/>
          <w:color w:val="000000"/>
          <w:lang w:val="es-ES"/>
        </w:rPr>
        <w:t>-</w:t>
      </w:r>
      <w:r>
        <w:rPr>
          <w:iCs/>
          <w:color w:val="000000"/>
          <w:lang w:val="es-ES"/>
        </w:rPr>
        <w:tab/>
        <w:t>atracón (ingesta de grandes cantidades de comida en un corto periodo de tiempo) o ingesta compulsiva (ingesta de más comida de lo normal y más de la necesaria para satisfacer el hambre);</w:t>
      </w:r>
    </w:p>
    <w:p w14:paraId="68E3E172" w14:textId="77777777" w:rsidR="00A80C76" w:rsidRDefault="006963B6">
      <w:pPr>
        <w:widowControl w:val="0"/>
        <w:ind w:left="1134" w:hanging="567"/>
        <w:rPr>
          <w:iCs/>
          <w:color w:val="000000"/>
          <w:lang w:val="es-ES"/>
        </w:rPr>
      </w:pPr>
      <w:r>
        <w:rPr>
          <w:iCs/>
          <w:color w:val="000000"/>
          <w:lang w:val="es-ES"/>
        </w:rPr>
        <w:t>-</w:t>
      </w:r>
      <w:r>
        <w:rPr>
          <w:iCs/>
          <w:color w:val="000000"/>
          <w:lang w:val="es-ES"/>
        </w:rPr>
        <w:tab/>
        <w:t>tendencia a deambular.</w:t>
      </w:r>
    </w:p>
    <w:p w14:paraId="68E3E173" w14:textId="77777777" w:rsidR="00A80C76" w:rsidRDefault="006963B6">
      <w:pPr>
        <w:widowControl w:val="0"/>
        <w:ind w:left="567"/>
        <w:rPr>
          <w:iCs/>
          <w:color w:val="000000"/>
          <w:lang w:val="es-ES"/>
        </w:rPr>
      </w:pPr>
      <w:r>
        <w:rPr>
          <w:iCs/>
          <w:color w:val="000000"/>
          <w:lang w:val="es-ES"/>
        </w:rPr>
        <w:t>Informe a su médico si presenta alguno de estos comportamientos; él le explicará la manera de manejar o reducir los síntomas.</w:t>
      </w:r>
    </w:p>
    <w:p w14:paraId="68E3E174" w14:textId="77777777" w:rsidR="00A80C76" w:rsidRDefault="00A80C76">
      <w:pPr>
        <w:pStyle w:val="EMEABodyText"/>
        <w:widowControl w:val="0"/>
        <w:rPr>
          <w:lang w:val="es-ES"/>
        </w:rPr>
      </w:pPr>
    </w:p>
    <w:p w14:paraId="68E3E175" w14:textId="77777777" w:rsidR="00A80C76" w:rsidRDefault="006963B6">
      <w:pPr>
        <w:pStyle w:val="EMEABodyText"/>
        <w:widowControl w:val="0"/>
        <w:rPr>
          <w:lang w:val="es-ES"/>
        </w:rPr>
      </w:pPr>
      <w:r>
        <w:rPr>
          <w:lang w:val="es-ES"/>
        </w:rPr>
        <w:t>En pacientes de edad avanzada con demencia, se han comunicado mayor número de casos fatales mientras tomaban aripiprazol. Además, se han comunicado casos de ictus o "mini" ictus.</w:t>
      </w:r>
    </w:p>
    <w:p w14:paraId="68E3E176" w14:textId="77777777" w:rsidR="00A80C76" w:rsidRDefault="00A80C76">
      <w:pPr>
        <w:pStyle w:val="EMEABodyText"/>
        <w:widowControl w:val="0"/>
        <w:rPr>
          <w:lang w:val="es-ES"/>
        </w:rPr>
      </w:pPr>
    </w:p>
    <w:p w14:paraId="68E3E177" w14:textId="77777777" w:rsidR="00A80C76" w:rsidRDefault="006963B6">
      <w:pPr>
        <w:pStyle w:val="EMEABodyText"/>
        <w:widowControl w:val="0"/>
        <w:rPr>
          <w:b/>
          <w:lang w:val="es-ES"/>
        </w:rPr>
      </w:pPr>
      <w:r>
        <w:rPr>
          <w:b/>
          <w:lang w:val="es-ES"/>
        </w:rPr>
        <w:t>Comunicación de efectos adversos</w:t>
      </w:r>
    </w:p>
    <w:p w14:paraId="68E3E178" w14:textId="77777777" w:rsidR="00A80C76" w:rsidRDefault="006963B6">
      <w:pPr>
        <w:pStyle w:val="EMEABodyText"/>
        <w:widowControl w:val="0"/>
        <w:rPr>
          <w:lang w:val="es-ES"/>
        </w:rPr>
      </w:pPr>
      <w:r>
        <w:rPr>
          <w:lang w:val="es-ES"/>
        </w:rPr>
        <w:t xml:space="preserve">Si experimenta cualquier tipo de efecto adverso, consulte a su médico o enfermero, incluso si se trata de posibles efectos adversos que no aparecen en este prospecto. También puede comunicarlos directamente a través del </w:t>
      </w:r>
      <w:r>
        <w:rPr>
          <w:highlight w:val="lightGray"/>
          <w:lang w:val="es-ES"/>
        </w:rPr>
        <w:t xml:space="preserve">sistema nacional de notificación incluido en el </w:t>
      </w:r>
      <w:hyperlink r:id="rId20" w:history="1">
        <w:r w:rsidR="00A80C76">
          <w:rPr>
            <w:color w:val="0000FF"/>
            <w:highlight w:val="lightGray"/>
            <w:u w:val="single"/>
            <w:lang w:val="es-ES"/>
          </w:rPr>
          <w:t>Apéndice V</w:t>
        </w:r>
      </w:hyperlink>
      <w:r>
        <w:rPr>
          <w:lang w:val="es-ES"/>
        </w:rPr>
        <w:t>. Mediante la comunicación de efectos adversos usted puede contribuir a proporcionar más información sobre la seguridad de este medicamento.</w:t>
      </w:r>
    </w:p>
    <w:p w14:paraId="68E3E179" w14:textId="77777777" w:rsidR="00A80C76" w:rsidRDefault="00A80C76">
      <w:pPr>
        <w:pStyle w:val="EMEABodyText"/>
        <w:widowControl w:val="0"/>
        <w:rPr>
          <w:b/>
          <w:lang w:val="es-ES"/>
        </w:rPr>
      </w:pPr>
    </w:p>
    <w:p w14:paraId="68E3E17A" w14:textId="77777777" w:rsidR="00A80C76" w:rsidRDefault="00A80C76">
      <w:pPr>
        <w:pStyle w:val="EMEABodyText"/>
        <w:widowControl w:val="0"/>
        <w:rPr>
          <w:b/>
          <w:lang w:val="es-ES"/>
        </w:rPr>
      </w:pPr>
    </w:p>
    <w:p w14:paraId="68E3E17B" w14:textId="77777777" w:rsidR="00A80C76" w:rsidRDefault="006963B6">
      <w:pPr>
        <w:ind w:left="567" w:hanging="567"/>
        <w:rPr>
          <w:b/>
          <w:lang w:val="es-ES"/>
        </w:rPr>
      </w:pPr>
      <w:r>
        <w:rPr>
          <w:b/>
          <w:lang w:val="es-ES"/>
        </w:rPr>
        <w:t>5.</w:t>
      </w:r>
      <w:r>
        <w:rPr>
          <w:b/>
          <w:lang w:val="es-ES"/>
        </w:rPr>
        <w:tab/>
        <w:t>Conservación de ABILIFY</w:t>
      </w:r>
    </w:p>
    <w:p w14:paraId="68E3E17C" w14:textId="77777777" w:rsidR="00A80C76" w:rsidRDefault="00A80C76">
      <w:pPr>
        <w:pStyle w:val="EMEABodyText"/>
        <w:widowControl w:val="0"/>
        <w:rPr>
          <w:lang w:val="es-ES"/>
        </w:rPr>
      </w:pPr>
    </w:p>
    <w:p w14:paraId="68E3E17D" w14:textId="77777777" w:rsidR="00A80C76" w:rsidRDefault="006963B6">
      <w:pPr>
        <w:pStyle w:val="EMEABodyText"/>
        <w:widowControl w:val="0"/>
        <w:rPr>
          <w:lang w:val="es-ES"/>
        </w:rPr>
      </w:pPr>
      <w:r>
        <w:rPr>
          <w:lang w:val="es-ES"/>
        </w:rPr>
        <w:t>Mantener este medicamento fuera de la vista y del alcance de los niños.</w:t>
      </w:r>
    </w:p>
    <w:p w14:paraId="68E3E17E" w14:textId="77777777" w:rsidR="00A80C76" w:rsidRDefault="00A80C76">
      <w:pPr>
        <w:pStyle w:val="EMEABodyText"/>
        <w:widowControl w:val="0"/>
        <w:rPr>
          <w:lang w:val="es-ES"/>
        </w:rPr>
      </w:pPr>
    </w:p>
    <w:p w14:paraId="68E3E17F" w14:textId="77777777" w:rsidR="00A80C76" w:rsidRDefault="006963B6">
      <w:pPr>
        <w:pStyle w:val="EMEABodyText"/>
        <w:widowControl w:val="0"/>
        <w:rPr>
          <w:lang w:val="es-ES"/>
        </w:rPr>
      </w:pPr>
      <w:r>
        <w:rPr>
          <w:lang w:val="es-ES"/>
        </w:rPr>
        <w:t>No use este medicamento después de la fecha de caducidad que aparece en el envase después de CAD. La fecha de caducidad es el último día del mes que se indica.</w:t>
      </w:r>
    </w:p>
    <w:p w14:paraId="68E3E180" w14:textId="77777777" w:rsidR="00A80C76" w:rsidRDefault="00A80C76">
      <w:pPr>
        <w:pStyle w:val="EMEABodyText"/>
        <w:widowControl w:val="0"/>
        <w:rPr>
          <w:lang w:val="es-ES"/>
        </w:rPr>
      </w:pPr>
    </w:p>
    <w:p w14:paraId="68E3E181" w14:textId="77777777" w:rsidR="00A80C76" w:rsidRDefault="006963B6">
      <w:pPr>
        <w:pStyle w:val="EMEABodyText"/>
        <w:widowControl w:val="0"/>
        <w:rPr>
          <w:lang w:val="es-ES"/>
        </w:rPr>
      </w:pPr>
      <w:r>
        <w:rPr>
          <w:lang w:val="es-ES"/>
        </w:rPr>
        <w:t>Conservar el vial en el embalaje exterior para protegerlo de la luz.</w:t>
      </w:r>
    </w:p>
    <w:p w14:paraId="68E3E182" w14:textId="77777777" w:rsidR="00A80C76" w:rsidRDefault="00A80C76">
      <w:pPr>
        <w:pStyle w:val="EMEABodyText"/>
        <w:widowControl w:val="0"/>
        <w:rPr>
          <w:lang w:val="es-ES"/>
        </w:rPr>
      </w:pPr>
    </w:p>
    <w:p w14:paraId="68E3E183" w14:textId="77777777" w:rsidR="00A80C76" w:rsidRDefault="006963B6">
      <w:pPr>
        <w:pStyle w:val="EMEABodyText"/>
        <w:widowControl w:val="0"/>
        <w:rPr>
          <w:lang w:val="es-ES"/>
        </w:rPr>
      </w:pPr>
      <w:r>
        <w:rPr>
          <w:lang w:val="es-ES"/>
        </w:rPr>
        <w:t>Los medicamentos no se deben tirar por los desagües ni a la basura. Pregunte a su farmacéutico cómo deshacerse de los envases y de los medicamentos que ya no necesita. De esta forma, ayudará a proteger el medio ambiente.</w:t>
      </w:r>
    </w:p>
    <w:p w14:paraId="68E3E184" w14:textId="77777777" w:rsidR="00A80C76" w:rsidRDefault="00A80C76">
      <w:pPr>
        <w:pStyle w:val="EMEABodyText"/>
        <w:widowControl w:val="0"/>
        <w:rPr>
          <w:lang w:val="es-ES"/>
        </w:rPr>
      </w:pPr>
    </w:p>
    <w:p w14:paraId="68E3E185" w14:textId="77777777" w:rsidR="00A80C76" w:rsidRDefault="00A80C76">
      <w:pPr>
        <w:pStyle w:val="EMEABodyText"/>
        <w:widowControl w:val="0"/>
        <w:rPr>
          <w:lang w:val="es-ES"/>
        </w:rPr>
      </w:pPr>
    </w:p>
    <w:p w14:paraId="68E3E186" w14:textId="77777777" w:rsidR="00A80C76" w:rsidRDefault="006963B6">
      <w:pPr>
        <w:ind w:left="567" w:hanging="567"/>
        <w:rPr>
          <w:b/>
          <w:lang w:val="es-ES"/>
        </w:rPr>
      </w:pPr>
      <w:r>
        <w:rPr>
          <w:b/>
          <w:lang w:val="es-ES"/>
        </w:rPr>
        <w:t>6.</w:t>
      </w:r>
      <w:r>
        <w:rPr>
          <w:b/>
          <w:lang w:val="es-ES"/>
        </w:rPr>
        <w:tab/>
        <w:t>Contenido del envase e información adicional</w:t>
      </w:r>
    </w:p>
    <w:p w14:paraId="68E3E187" w14:textId="77777777" w:rsidR="00A80C76" w:rsidRDefault="00A80C76">
      <w:pPr>
        <w:pStyle w:val="EMEABodyText"/>
        <w:widowControl w:val="0"/>
        <w:rPr>
          <w:lang w:val="es-ES"/>
        </w:rPr>
      </w:pPr>
    </w:p>
    <w:p w14:paraId="68E3E188" w14:textId="77777777" w:rsidR="00A80C76" w:rsidRDefault="006963B6">
      <w:pPr>
        <w:pStyle w:val="EMEAHeading2"/>
        <w:keepNext w:val="0"/>
        <w:keepLines w:val="0"/>
        <w:widowControl w:val="0"/>
        <w:outlineLvl w:val="9"/>
        <w:rPr>
          <w:lang w:val="es-ES"/>
        </w:rPr>
      </w:pPr>
      <w:r>
        <w:rPr>
          <w:lang w:val="es-ES"/>
        </w:rPr>
        <w:t>Composición de ABILIFY</w:t>
      </w:r>
    </w:p>
    <w:p w14:paraId="68E3E189"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El principio activo es aripiprazol.</w:t>
      </w:r>
    </w:p>
    <w:p w14:paraId="68E3E18A" w14:textId="77777777" w:rsidR="00A80C76" w:rsidRDefault="006963B6">
      <w:pPr>
        <w:pStyle w:val="EMEABodyTextIndent"/>
        <w:widowControl w:val="0"/>
        <w:numPr>
          <w:ilvl w:val="0"/>
          <w:numId w:val="0"/>
        </w:numPr>
        <w:ind w:left="567"/>
        <w:rPr>
          <w:lang w:val="es-ES"/>
        </w:rPr>
      </w:pPr>
      <w:r>
        <w:rPr>
          <w:lang w:val="es-ES"/>
        </w:rPr>
        <w:t>Cada ml contiene 7,5 mg de aripiprazol.</w:t>
      </w:r>
    </w:p>
    <w:p w14:paraId="68E3E18B" w14:textId="77777777" w:rsidR="00A80C76" w:rsidRDefault="006963B6">
      <w:pPr>
        <w:pStyle w:val="EMEABodyTextIndent"/>
        <w:widowControl w:val="0"/>
        <w:numPr>
          <w:ilvl w:val="0"/>
          <w:numId w:val="0"/>
        </w:numPr>
        <w:ind w:left="567"/>
        <w:rPr>
          <w:lang w:val="es-ES"/>
        </w:rPr>
      </w:pPr>
      <w:r>
        <w:rPr>
          <w:lang w:val="es-ES"/>
        </w:rPr>
        <w:t>Un vial contiene 9,75 mg (1,3 ml) de aripiprazol.</w:t>
      </w:r>
    </w:p>
    <w:p w14:paraId="68E3E18C" w14:textId="77777777" w:rsidR="00A80C76" w:rsidRDefault="00A80C76">
      <w:pPr>
        <w:pStyle w:val="EMEABodyText"/>
        <w:rPr>
          <w:lang w:val="es-ES"/>
        </w:rPr>
      </w:pPr>
    </w:p>
    <w:p w14:paraId="68E3E18D" w14:textId="77777777" w:rsidR="00A80C76" w:rsidRDefault="006963B6">
      <w:pPr>
        <w:pStyle w:val="EMEABodyTextIndent"/>
        <w:widowControl w:val="0"/>
        <w:numPr>
          <w:ilvl w:val="0"/>
          <w:numId w:val="0"/>
        </w:numPr>
        <w:ind w:left="567" w:hanging="567"/>
        <w:rPr>
          <w:lang w:val="es-ES"/>
        </w:rPr>
      </w:pPr>
      <w:r>
        <w:rPr>
          <w:b/>
          <w:color w:val="000000"/>
          <w:lang w:val="es-ES"/>
        </w:rPr>
        <w:t>•</w:t>
      </w:r>
      <w:r>
        <w:rPr>
          <w:b/>
          <w:color w:val="000000"/>
          <w:lang w:val="es-ES"/>
        </w:rPr>
        <w:tab/>
      </w:r>
      <w:r>
        <w:rPr>
          <w:lang w:val="es-ES"/>
        </w:rPr>
        <w:t>Los demás componentes son sulfobutiléter β-ciclodextrina (SBECD), ácido tartárico, hidróxido sódico, y agua para preparaciones inyectables.</w:t>
      </w:r>
    </w:p>
    <w:p w14:paraId="68E3E18E" w14:textId="77777777" w:rsidR="00A80C76" w:rsidRDefault="00A80C76">
      <w:pPr>
        <w:pStyle w:val="EMEABodyText"/>
        <w:widowControl w:val="0"/>
        <w:rPr>
          <w:lang w:val="es-ES"/>
        </w:rPr>
      </w:pPr>
    </w:p>
    <w:p w14:paraId="68E3E18F" w14:textId="77777777" w:rsidR="00A80C76" w:rsidRDefault="006963B6">
      <w:pPr>
        <w:pStyle w:val="EMEAHeading2"/>
        <w:keepNext w:val="0"/>
        <w:keepLines w:val="0"/>
        <w:widowControl w:val="0"/>
        <w:outlineLvl w:val="9"/>
        <w:rPr>
          <w:lang w:val="es-ES"/>
        </w:rPr>
      </w:pPr>
      <w:r>
        <w:rPr>
          <w:lang w:val="es-ES"/>
        </w:rPr>
        <w:t>Aspecto de ABILIFY y contenido del envase</w:t>
      </w:r>
    </w:p>
    <w:p w14:paraId="68E3E190" w14:textId="77777777" w:rsidR="00A80C76" w:rsidRDefault="006963B6">
      <w:pPr>
        <w:pStyle w:val="EMEABodyText"/>
        <w:widowControl w:val="0"/>
        <w:rPr>
          <w:lang w:val="es-ES"/>
        </w:rPr>
      </w:pPr>
      <w:r>
        <w:rPr>
          <w:lang w:val="es-ES"/>
        </w:rPr>
        <w:t>ABILIFY solución inyectable es una solución acuosa transparente, incolora.</w:t>
      </w:r>
    </w:p>
    <w:p w14:paraId="68E3E191" w14:textId="77777777" w:rsidR="00A80C76" w:rsidRDefault="00A80C76">
      <w:pPr>
        <w:widowControl w:val="0"/>
        <w:tabs>
          <w:tab w:val="left" w:pos="1187"/>
        </w:tabs>
        <w:rPr>
          <w:lang w:val="es-ES"/>
        </w:rPr>
      </w:pPr>
    </w:p>
    <w:p w14:paraId="68E3E192" w14:textId="77777777" w:rsidR="00A80C76" w:rsidRDefault="006963B6">
      <w:pPr>
        <w:widowControl w:val="0"/>
        <w:tabs>
          <w:tab w:val="left" w:pos="1187"/>
        </w:tabs>
        <w:rPr>
          <w:lang w:val="es-ES"/>
        </w:rPr>
      </w:pPr>
      <w:r>
        <w:rPr>
          <w:lang w:val="es-ES"/>
        </w:rPr>
        <w:t>Cada caja contiene un vial de cristal tipo I de un solo uso con un tapón de caucho de butilo y un precinto de aluminio desgarrable.</w:t>
      </w:r>
    </w:p>
    <w:p w14:paraId="68E3E193" w14:textId="77777777" w:rsidR="00A80C76" w:rsidRDefault="00A80C76">
      <w:pPr>
        <w:pStyle w:val="EMEABodyText"/>
        <w:widowControl w:val="0"/>
        <w:rPr>
          <w:lang w:val="es-ES"/>
        </w:rPr>
      </w:pPr>
    </w:p>
    <w:p w14:paraId="68E3E194" w14:textId="77777777" w:rsidR="00A80C76" w:rsidRDefault="006963B6">
      <w:pPr>
        <w:pStyle w:val="EMEAHeading2"/>
        <w:keepNext w:val="0"/>
        <w:keepLines w:val="0"/>
        <w:widowControl w:val="0"/>
        <w:outlineLvl w:val="9"/>
        <w:rPr>
          <w:lang w:val="es-ES"/>
        </w:rPr>
      </w:pPr>
      <w:r>
        <w:rPr>
          <w:lang w:val="es-ES"/>
        </w:rPr>
        <w:t>Titular de la autorización de comercialización y responsable de la fabricación</w:t>
      </w:r>
    </w:p>
    <w:p w14:paraId="68E3E195" w14:textId="77777777" w:rsidR="00A80C76" w:rsidRDefault="00A80C76">
      <w:pPr>
        <w:pStyle w:val="EMEAAddress"/>
        <w:keepLines w:val="0"/>
        <w:widowControl w:val="0"/>
        <w:rPr>
          <w:lang w:val="es-ES"/>
        </w:rPr>
      </w:pPr>
    </w:p>
    <w:p w14:paraId="68E3E196" w14:textId="77777777" w:rsidR="00A80C76" w:rsidRDefault="006963B6">
      <w:pPr>
        <w:pStyle w:val="EMEAHeading2"/>
        <w:keepNext w:val="0"/>
        <w:keepLines w:val="0"/>
        <w:widowControl w:val="0"/>
        <w:outlineLvl w:val="9"/>
        <w:rPr>
          <w:lang w:val="es-ES"/>
        </w:rPr>
      </w:pPr>
      <w:r>
        <w:rPr>
          <w:lang w:val="es-ES"/>
        </w:rPr>
        <w:t>Titular de la autorización de comercialización</w:t>
      </w:r>
    </w:p>
    <w:p w14:paraId="68E3E197" w14:textId="77777777" w:rsidR="00A80C76" w:rsidRDefault="006963B6">
      <w:pPr>
        <w:tabs>
          <w:tab w:val="left" w:pos="-720"/>
          <w:tab w:val="left" w:pos="567"/>
        </w:tabs>
        <w:suppressAutoHyphens/>
        <w:rPr>
          <w:rFonts w:eastAsia="Calibri"/>
          <w:color w:val="000000"/>
          <w:szCs w:val="20"/>
          <w:lang w:val="es-ES"/>
        </w:rPr>
      </w:pPr>
      <w:r>
        <w:rPr>
          <w:rFonts w:eastAsia="Calibri"/>
          <w:color w:val="000000"/>
          <w:lang w:val="es-ES"/>
        </w:rPr>
        <w:t>Otsuka Pharmaceutical Netherlands B.V.</w:t>
      </w:r>
    </w:p>
    <w:p w14:paraId="68E3E198" w14:textId="77777777" w:rsidR="00A80C76" w:rsidRDefault="006963B6">
      <w:pPr>
        <w:tabs>
          <w:tab w:val="left" w:pos="-720"/>
          <w:tab w:val="left" w:pos="567"/>
        </w:tabs>
        <w:suppressAutoHyphens/>
        <w:rPr>
          <w:rFonts w:eastAsia="Calibri"/>
          <w:color w:val="000000"/>
          <w:lang w:val="es-ES"/>
        </w:rPr>
      </w:pPr>
      <w:r>
        <w:rPr>
          <w:rFonts w:eastAsia="Calibri"/>
          <w:color w:val="000000"/>
          <w:lang w:val="es-ES"/>
        </w:rPr>
        <w:t>Herikerbergweg 292</w:t>
      </w:r>
    </w:p>
    <w:p w14:paraId="68E3E199" w14:textId="77777777" w:rsidR="00A80C76" w:rsidRDefault="006963B6">
      <w:pPr>
        <w:tabs>
          <w:tab w:val="left" w:pos="-720"/>
          <w:tab w:val="left" w:pos="567"/>
        </w:tabs>
        <w:suppressAutoHyphens/>
        <w:rPr>
          <w:rFonts w:eastAsia="Calibri"/>
          <w:color w:val="000000"/>
          <w:lang w:val="es-ES"/>
        </w:rPr>
      </w:pPr>
      <w:r>
        <w:rPr>
          <w:rFonts w:eastAsia="Calibri"/>
          <w:color w:val="000000"/>
          <w:lang w:val="es-ES"/>
        </w:rPr>
        <w:t>1101 CT, Amsterdam</w:t>
      </w:r>
    </w:p>
    <w:p w14:paraId="68E3E19A" w14:textId="77777777" w:rsidR="00A80C76" w:rsidRDefault="006963B6">
      <w:pPr>
        <w:pStyle w:val="EMEABodyText"/>
        <w:widowControl w:val="0"/>
        <w:rPr>
          <w:lang w:val="es-ES"/>
        </w:rPr>
      </w:pPr>
      <w:r>
        <w:rPr>
          <w:lang w:val="es-ES"/>
        </w:rPr>
        <w:t>Países Bajos</w:t>
      </w:r>
    </w:p>
    <w:p w14:paraId="68E3E19B" w14:textId="77777777" w:rsidR="00A80C76" w:rsidRDefault="00A80C76">
      <w:pPr>
        <w:pStyle w:val="EMEABodyText"/>
        <w:widowControl w:val="0"/>
        <w:rPr>
          <w:b/>
          <w:lang w:val="es-ES"/>
        </w:rPr>
      </w:pPr>
    </w:p>
    <w:p w14:paraId="68E3E19C" w14:textId="77777777" w:rsidR="00A80C76" w:rsidRDefault="006963B6">
      <w:pPr>
        <w:pStyle w:val="EMEABodyText"/>
        <w:widowControl w:val="0"/>
        <w:rPr>
          <w:b/>
          <w:lang w:val="es-ES"/>
        </w:rPr>
      </w:pPr>
      <w:r>
        <w:rPr>
          <w:b/>
          <w:lang w:val="es-ES"/>
        </w:rPr>
        <w:t>Responsable de la fabricación</w:t>
      </w:r>
    </w:p>
    <w:p w14:paraId="68E3E19D" w14:textId="77777777" w:rsidR="00A80C76" w:rsidRPr="004038D4" w:rsidRDefault="006963B6">
      <w:pPr>
        <w:pStyle w:val="EMEABodyText"/>
        <w:widowControl w:val="0"/>
        <w:rPr>
          <w:lang w:val="it-IT"/>
        </w:rPr>
      </w:pPr>
      <w:r w:rsidRPr="004038D4">
        <w:rPr>
          <w:lang w:val="it-IT"/>
        </w:rPr>
        <w:t>Zambon S.p.A.</w:t>
      </w:r>
    </w:p>
    <w:p w14:paraId="68E3E19E" w14:textId="77777777" w:rsidR="00A80C76" w:rsidRPr="004038D4" w:rsidRDefault="006963B6">
      <w:pPr>
        <w:pStyle w:val="EMEABodyText"/>
        <w:widowControl w:val="0"/>
        <w:rPr>
          <w:lang w:val="it-IT"/>
        </w:rPr>
      </w:pPr>
      <w:r w:rsidRPr="004038D4">
        <w:rPr>
          <w:lang w:val="it-IT"/>
        </w:rPr>
        <w:t>Via della Chimica, 9</w:t>
      </w:r>
    </w:p>
    <w:p w14:paraId="68E3E19F" w14:textId="77777777" w:rsidR="00A80C76" w:rsidRDefault="006963B6">
      <w:pPr>
        <w:pStyle w:val="EMEABodyText"/>
        <w:widowControl w:val="0"/>
        <w:rPr>
          <w:lang w:val="es-ES"/>
        </w:rPr>
      </w:pPr>
      <w:r>
        <w:rPr>
          <w:lang w:val="es-ES"/>
        </w:rPr>
        <w:t>I-36100 Vicenza(VI)</w:t>
      </w:r>
    </w:p>
    <w:p w14:paraId="68E3E1A0" w14:textId="77777777" w:rsidR="00A80C76" w:rsidRDefault="006963B6">
      <w:pPr>
        <w:pStyle w:val="EMEABodyText"/>
        <w:widowControl w:val="0"/>
        <w:rPr>
          <w:lang w:val="es-ES"/>
        </w:rPr>
      </w:pPr>
      <w:r>
        <w:rPr>
          <w:lang w:val="es-ES"/>
        </w:rPr>
        <w:t>Italia</w:t>
      </w:r>
    </w:p>
    <w:p w14:paraId="68E3E1A1" w14:textId="77777777" w:rsidR="00A80C76" w:rsidRDefault="00A80C76">
      <w:pPr>
        <w:pStyle w:val="EMEABodyText"/>
        <w:widowControl w:val="0"/>
        <w:rPr>
          <w:lang w:val="es-ES"/>
        </w:rPr>
      </w:pPr>
    </w:p>
    <w:p w14:paraId="68E3E1A2" w14:textId="77777777" w:rsidR="00A80C76" w:rsidRDefault="006963B6">
      <w:pPr>
        <w:pStyle w:val="EMEABodyText"/>
        <w:widowControl w:val="0"/>
        <w:rPr>
          <w:lang w:val="es-ES"/>
        </w:rPr>
      </w:pPr>
      <w:r>
        <w:rPr>
          <w:lang w:val="es-ES"/>
        </w:rPr>
        <w:t>Pueden solicitar más información respecto a este medicamento dirigiéndose al representante local del titular de la autorización de comercialización.</w:t>
      </w:r>
    </w:p>
    <w:p w14:paraId="68E3E1A3" w14:textId="77777777" w:rsidR="00A80C76" w:rsidRDefault="00A80C76">
      <w:pPr>
        <w:pStyle w:val="EMEABodyText"/>
        <w:widowControl w:val="0"/>
        <w:rPr>
          <w:lang w:val="es-ES"/>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72552E" w14:paraId="68E3E1AC" w14:textId="77777777">
        <w:trPr>
          <w:cantSplit/>
          <w:trHeight w:val="20"/>
        </w:trPr>
        <w:tc>
          <w:tcPr>
            <w:tcW w:w="4544" w:type="dxa"/>
          </w:tcPr>
          <w:p w14:paraId="68E3E1A4" w14:textId="77777777" w:rsidR="00A80C76" w:rsidRPr="004038D4" w:rsidRDefault="006963B6">
            <w:pPr>
              <w:widowControl w:val="0"/>
              <w:rPr>
                <w:b/>
                <w:lang w:val="fr-FR"/>
              </w:rPr>
            </w:pPr>
            <w:r w:rsidRPr="004038D4">
              <w:rPr>
                <w:b/>
                <w:lang w:val="fr-FR"/>
              </w:rPr>
              <w:t>België/Belgique/Belgien</w:t>
            </w:r>
          </w:p>
          <w:p w14:paraId="68E3E1A5" w14:textId="77777777" w:rsidR="00A80C76" w:rsidRPr="004038D4" w:rsidRDefault="006963B6">
            <w:pPr>
              <w:widowControl w:val="0"/>
              <w:rPr>
                <w:rFonts w:eastAsia="Times New Roman"/>
                <w:bCs/>
                <w:szCs w:val="20"/>
                <w:lang w:val="fr-FR"/>
              </w:rPr>
            </w:pPr>
            <w:r w:rsidRPr="004038D4">
              <w:rPr>
                <w:bCs/>
                <w:lang w:val="fr-FR"/>
              </w:rPr>
              <w:t xml:space="preserve">Otsuka </w:t>
            </w:r>
            <w:ins w:id="254" w:author="Author" w:date="2025-10-17T15:05:00Z">
              <w:r w:rsidRPr="004038D4">
                <w:rPr>
                  <w:lang w:val="fr-FR"/>
                </w:rPr>
                <w:t>Pharma Scandinavia AB</w:t>
              </w:r>
            </w:ins>
            <w:del w:id="255" w:author="Author" w:date="2025-10-17T15:05:00Z">
              <w:r w:rsidRPr="004038D4">
                <w:rPr>
                  <w:bCs/>
                  <w:lang w:val="fr-FR"/>
                </w:rPr>
                <w:delText>Pharmaceutical Netherlands B.V.</w:delText>
              </w:r>
            </w:del>
          </w:p>
          <w:p w14:paraId="68E3E1A6" w14:textId="77777777" w:rsidR="00A80C76" w:rsidRDefault="006963B6">
            <w:pPr>
              <w:widowControl w:val="0"/>
              <w:rPr>
                <w:bCs/>
                <w:lang w:val="es-ES"/>
              </w:rPr>
            </w:pPr>
            <w:r>
              <w:rPr>
                <w:bCs/>
                <w:lang w:val="es-ES"/>
              </w:rPr>
              <w:t>Tel: +</w:t>
            </w:r>
            <w:ins w:id="256" w:author="Author" w:date="2025-10-17T15:05:00Z">
              <w:r>
                <w:t>46 (0) 8 545 286 60</w:t>
              </w:r>
            </w:ins>
            <w:del w:id="257" w:author="Author" w:date="2025-10-17T15:05:00Z">
              <w:r>
                <w:rPr>
                  <w:bCs/>
                  <w:lang w:val="es-ES"/>
                </w:rPr>
                <w:delText>31 (0) 20 85 46 555</w:delText>
              </w:r>
            </w:del>
          </w:p>
          <w:p w14:paraId="68E3E1A7" w14:textId="77777777" w:rsidR="00A80C76" w:rsidRDefault="00A80C76">
            <w:pPr>
              <w:widowControl w:val="0"/>
              <w:rPr>
                <w:b/>
                <w:lang w:val="es-ES"/>
              </w:rPr>
            </w:pPr>
          </w:p>
        </w:tc>
        <w:tc>
          <w:tcPr>
            <w:tcW w:w="4670" w:type="dxa"/>
          </w:tcPr>
          <w:p w14:paraId="68E3E1A8" w14:textId="77777777" w:rsidR="00A80C76" w:rsidRDefault="006963B6">
            <w:pPr>
              <w:widowControl w:val="0"/>
              <w:rPr>
                <w:lang w:val="es-ES"/>
              </w:rPr>
            </w:pPr>
            <w:r>
              <w:rPr>
                <w:b/>
                <w:bCs/>
                <w:lang w:val="es-ES"/>
              </w:rPr>
              <w:t>Lietuva</w:t>
            </w:r>
          </w:p>
          <w:p w14:paraId="68E3E1A9" w14:textId="77777777" w:rsidR="00A80C76" w:rsidRDefault="006963B6">
            <w:pPr>
              <w:widowControl w:val="0"/>
              <w:rPr>
                <w:bCs/>
                <w:lang w:val="es-ES"/>
              </w:rPr>
            </w:pPr>
            <w:r>
              <w:rPr>
                <w:bCs/>
                <w:lang w:val="es-ES"/>
              </w:rPr>
              <w:t>Otsuka Pharmaceutical Netherlands B.V.</w:t>
            </w:r>
          </w:p>
          <w:p w14:paraId="68E3E1AA" w14:textId="77777777" w:rsidR="00A80C76" w:rsidRDefault="006963B6">
            <w:pPr>
              <w:widowControl w:val="0"/>
              <w:rPr>
                <w:bCs/>
                <w:lang w:val="es-ES"/>
              </w:rPr>
            </w:pPr>
            <w:r>
              <w:rPr>
                <w:bCs/>
                <w:lang w:val="es-ES"/>
              </w:rPr>
              <w:t>Tel: +31 (0) 20 85 46 555</w:t>
            </w:r>
          </w:p>
          <w:p w14:paraId="68E3E1AB" w14:textId="77777777" w:rsidR="00A80C76" w:rsidRDefault="00A80C76">
            <w:pPr>
              <w:widowControl w:val="0"/>
              <w:rPr>
                <w:b/>
                <w:lang w:val="es-ES"/>
              </w:rPr>
            </w:pPr>
          </w:p>
        </w:tc>
      </w:tr>
      <w:tr w:rsidR="0072552E" w14:paraId="68E3E1B5" w14:textId="77777777">
        <w:trPr>
          <w:cantSplit/>
          <w:trHeight w:val="20"/>
        </w:trPr>
        <w:tc>
          <w:tcPr>
            <w:tcW w:w="4544" w:type="dxa"/>
          </w:tcPr>
          <w:p w14:paraId="68E3E1AD" w14:textId="77777777" w:rsidR="00A80C76" w:rsidRDefault="006963B6">
            <w:pPr>
              <w:widowControl w:val="0"/>
              <w:rPr>
                <w:b/>
                <w:bCs/>
                <w:lang w:val="es-ES"/>
              </w:rPr>
            </w:pPr>
            <w:r>
              <w:rPr>
                <w:b/>
                <w:bCs/>
                <w:lang w:val="es-ES"/>
              </w:rPr>
              <w:t>България</w:t>
            </w:r>
          </w:p>
          <w:p w14:paraId="68E3E1AE" w14:textId="77777777" w:rsidR="00A80C76" w:rsidRDefault="006963B6">
            <w:pPr>
              <w:widowControl w:val="0"/>
              <w:rPr>
                <w:bCs/>
                <w:lang w:val="es-ES"/>
              </w:rPr>
            </w:pPr>
            <w:r>
              <w:rPr>
                <w:bCs/>
                <w:lang w:val="es-ES"/>
              </w:rPr>
              <w:t>Otsuka Pharmaceutical Netherlands B.V.</w:t>
            </w:r>
          </w:p>
          <w:p w14:paraId="68E3E1AF" w14:textId="77777777" w:rsidR="00A80C76" w:rsidRDefault="006963B6">
            <w:pPr>
              <w:widowControl w:val="0"/>
              <w:rPr>
                <w:bCs/>
                <w:lang w:val="es-ES"/>
              </w:rPr>
            </w:pPr>
            <w:r>
              <w:rPr>
                <w:bCs/>
                <w:lang w:val="es-ES"/>
              </w:rPr>
              <w:t>Tel: +31 (0) 20 85 46 555</w:t>
            </w:r>
          </w:p>
          <w:p w14:paraId="68E3E1B0" w14:textId="77777777" w:rsidR="00A80C76" w:rsidRDefault="00A80C76">
            <w:pPr>
              <w:widowControl w:val="0"/>
              <w:rPr>
                <w:lang w:val="es-ES"/>
              </w:rPr>
            </w:pPr>
          </w:p>
        </w:tc>
        <w:tc>
          <w:tcPr>
            <w:tcW w:w="4670" w:type="dxa"/>
          </w:tcPr>
          <w:p w14:paraId="68E3E1B1" w14:textId="77777777" w:rsidR="00A80C76" w:rsidRDefault="006963B6">
            <w:pPr>
              <w:widowControl w:val="0"/>
              <w:rPr>
                <w:lang w:val="es-ES"/>
              </w:rPr>
            </w:pPr>
            <w:r>
              <w:rPr>
                <w:b/>
                <w:bCs/>
                <w:lang w:val="es-ES"/>
              </w:rPr>
              <w:t>Luxembourg/Luxemburg</w:t>
            </w:r>
          </w:p>
          <w:p w14:paraId="68E3E1B2" w14:textId="77777777" w:rsidR="00A80C76" w:rsidRDefault="006963B6">
            <w:pPr>
              <w:widowControl w:val="0"/>
              <w:rPr>
                <w:bCs/>
                <w:lang w:val="es-ES"/>
              </w:rPr>
            </w:pPr>
            <w:r>
              <w:rPr>
                <w:bCs/>
                <w:lang w:val="es-ES"/>
              </w:rPr>
              <w:t xml:space="preserve">Otsuka </w:t>
            </w:r>
            <w:ins w:id="258" w:author="Author" w:date="2025-10-17T15:05:00Z">
              <w:r>
                <w:t>Pharma Scandinavia AB</w:t>
              </w:r>
            </w:ins>
            <w:del w:id="259" w:author="Author" w:date="2025-10-17T15:05:00Z">
              <w:r>
                <w:rPr>
                  <w:bCs/>
                  <w:lang w:val="es-ES"/>
                </w:rPr>
                <w:delText>Pharmaceutical Netherlands B.V.</w:delText>
              </w:r>
            </w:del>
          </w:p>
          <w:p w14:paraId="68E3E1B3" w14:textId="77777777" w:rsidR="00A80C76" w:rsidRDefault="006963B6">
            <w:pPr>
              <w:widowControl w:val="0"/>
              <w:rPr>
                <w:bCs/>
                <w:lang w:val="es-ES"/>
              </w:rPr>
            </w:pPr>
            <w:r>
              <w:rPr>
                <w:bCs/>
                <w:lang w:val="es-ES"/>
              </w:rPr>
              <w:t>Tel: +</w:t>
            </w:r>
            <w:ins w:id="260" w:author="Author" w:date="2025-10-17T15:05:00Z">
              <w:r>
                <w:t>46 (0) 8 545 286 60</w:t>
              </w:r>
            </w:ins>
            <w:del w:id="261" w:author="Author" w:date="2025-10-17T15:05:00Z">
              <w:r>
                <w:rPr>
                  <w:bCs/>
                  <w:lang w:val="es-ES"/>
                </w:rPr>
                <w:delText>31 (0) 20 85 46 555</w:delText>
              </w:r>
            </w:del>
          </w:p>
          <w:p w14:paraId="68E3E1B4" w14:textId="77777777" w:rsidR="00A80C76" w:rsidRDefault="00A80C76">
            <w:pPr>
              <w:widowControl w:val="0"/>
              <w:rPr>
                <w:lang w:val="es-ES"/>
              </w:rPr>
            </w:pPr>
          </w:p>
        </w:tc>
      </w:tr>
      <w:tr w:rsidR="0072552E" w14:paraId="68E3E1BE" w14:textId="77777777">
        <w:trPr>
          <w:cantSplit/>
          <w:trHeight w:val="20"/>
        </w:trPr>
        <w:tc>
          <w:tcPr>
            <w:tcW w:w="4544" w:type="dxa"/>
          </w:tcPr>
          <w:p w14:paraId="68E3E1B6" w14:textId="77777777" w:rsidR="00A80C76" w:rsidRDefault="006963B6">
            <w:pPr>
              <w:widowControl w:val="0"/>
              <w:rPr>
                <w:b/>
                <w:bCs/>
                <w:lang w:val="es-ES"/>
              </w:rPr>
            </w:pPr>
            <w:r>
              <w:rPr>
                <w:b/>
                <w:bCs/>
                <w:lang w:val="es-ES"/>
              </w:rPr>
              <w:t>Česká republika</w:t>
            </w:r>
          </w:p>
          <w:p w14:paraId="68E3E1B7" w14:textId="77777777" w:rsidR="00A80C76" w:rsidRDefault="006963B6">
            <w:pPr>
              <w:widowControl w:val="0"/>
              <w:rPr>
                <w:rFonts w:eastAsia="Times New Roman"/>
                <w:bCs/>
                <w:szCs w:val="20"/>
                <w:lang w:val="es-ES"/>
              </w:rPr>
            </w:pPr>
            <w:r>
              <w:rPr>
                <w:bCs/>
                <w:lang w:val="es-ES"/>
              </w:rPr>
              <w:t>Otsuka Pharmaceutical Netherlands B.V.</w:t>
            </w:r>
          </w:p>
          <w:p w14:paraId="68E3E1B8" w14:textId="77777777" w:rsidR="00A80C76" w:rsidRDefault="006963B6">
            <w:pPr>
              <w:widowControl w:val="0"/>
              <w:rPr>
                <w:bCs/>
                <w:lang w:val="es-ES"/>
              </w:rPr>
            </w:pPr>
            <w:r>
              <w:rPr>
                <w:bCs/>
                <w:lang w:val="es-ES"/>
              </w:rPr>
              <w:t>Tel: +31 (0) 20 85 46 555</w:t>
            </w:r>
          </w:p>
          <w:p w14:paraId="68E3E1B9" w14:textId="77777777" w:rsidR="00A80C76" w:rsidRDefault="00A80C76">
            <w:pPr>
              <w:widowControl w:val="0"/>
              <w:rPr>
                <w:lang w:val="es-ES"/>
              </w:rPr>
            </w:pPr>
          </w:p>
        </w:tc>
        <w:tc>
          <w:tcPr>
            <w:tcW w:w="4670" w:type="dxa"/>
          </w:tcPr>
          <w:p w14:paraId="68E3E1BA" w14:textId="77777777" w:rsidR="00A80C76" w:rsidRDefault="006963B6">
            <w:pPr>
              <w:widowControl w:val="0"/>
              <w:rPr>
                <w:rFonts w:eastAsia="Times New Roman"/>
                <w:b/>
                <w:bCs/>
                <w:szCs w:val="20"/>
                <w:lang w:val="es-ES"/>
              </w:rPr>
            </w:pPr>
            <w:r>
              <w:rPr>
                <w:b/>
                <w:bCs/>
                <w:lang w:val="es-ES"/>
              </w:rPr>
              <w:t>Magyarország</w:t>
            </w:r>
          </w:p>
          <w:p w14:paraId="68E3E1BB" w14:textId="77777777" w:rsidR="00A80C76" w:rsidRDefault="006963B6">
            <w:pPr>
              <w:widowControl w:val="0"/>
              <w:rPr>
                <w:rFonts w:eastAsia="Times New Roman"/>
                <w:bCs/>
                <w:szCs w:val="20"/>
                <w:lang w:val="es-ES"/>
              </w:rPr>
            </w:pPr>
            <w:r>
              <w:rPr>
                <w:bCs/>
                <w:lang w:val="es-ES"/>
              </w:rPr>
              <w:t>Otsuka Pharmaceutical Netherlands B.V.</w:t>
            </w:r>
          </w:p>
          <w:p w14:paraId="68E3E1BC" w14:textId="77777777" w:rsidR="00A80C76" w:rsidRDefault="006963B6">
            <w:pPr>
              <w:widowControl w:val="0"/>
              <w:rPr>
                <w:bCs/>
                <w:lang w:val="es-ES"/>
              </w:rPr>
            </w:pPr>
            <w:r>
              <w:rPr>
                <w:bCs/>
                <w:lang w:val="es-ES"/>
              </w:rPr>
              <w:t>Tel: +31 (0) 20 85 46 555</w:t>
            </w:r>
          </w:p>
          <w:p w14:paraId="68E3E1BD" w14:textId="77777777" w:rsidR="00A80C76" w:rsidRDefault="00A80C76">
            <w:pPr>
              <w:widowControl w:val="0"/>
              <w:rPr>
                <w:lang w:val="es-ES"/>
              </w:rPr>
            </w:pPr>
          </w:p>
        </w:tc>
      </w:tr>
      <w:tr w:rsidR="0072552E" w14:paraId="68E3E1C7" w14:textId="77777777">
        <w:trPr>
          <w:cantSplit/>
          <w:trHeight w:val="20"/>
        </w:trPr>
        <w:tc>
          <w:tcPr>
            <w:tcW w:w="4544" w:type="dxa"/>
          </w:tcPr>
          <w:p w14:paraId="68E3E1BF" w14:textId="77777777" w:rsidR="00A80C76" w:rsidRDefault="006963B6">
            <w:pPr>
              <w:widowControl w:val="0"/>
              <w:rPr>
                <w:b/>
                <w:lang w:val="es-ES"/>
              </w:rPr>
            </w:pPr>
            <w:r>
              <w:rPr>
                <w:b/>
                <w:lang w:val="es-ES"/>
              </w:rPr>
              <w:t>Danmark</w:t>
            </w:r>
          </w:p>
          <w:p w14:paraId="68E3E1C0" w14:textId="77777777" w:rsidR="00A80C76" w:rsidRDefault="006963B6">
            <w:pPr>
              <w:widowControl w:val="0"/>
              <w:rPr>
                <w:lang w:val="es-ES"/>
              </w:rPr>
            </w:pPr>
            <w:r>
              <w:rPr>
                <w:lang w:val="es-ES"/>
              </w:rPr>
              <w:t>Otsuka Pharma Scandinavia AB</w:t>
            </w:r>
          </w:p>
          <w:p w14:paraId="68E3E1C1" w14:textId="77777777" w:rsidR="00A80C76" w:rsidRDefault="006963B6">
            <w:pPr>
              <w:widowControl w:val="0"/>
              <w:rPr>
                <w:lang w:val="es-ES"/>
              </w:rPr>
            </w:pPr>
            <w:r>
              <w:rPr>
                <w:lang w:val="es-ES"/>
              </w:rPr>
              <w:t>Tlf</w:t>
            </w:r>
            <w:ins w:id="262" w:author="Author" w:date="2025-10-17T15:05:00Z">
              <w:r>
                <w:rPr>
                  <w:lang w:val="es-ES"/>
                </w:rPr>
                <w:t>.</w:t>
              </w:r>
            </w:ins>
            <w:r>
              <w:rPr>
                <w:lang w:val="es-ES"/>
              </w:rPr>
              <w:t>: +46 (0) 8 545 286 60</w:t>
            </w:r>
          </w:p>
          <w:p w14:paraId="68E3E1C2" w14:textId="77777777" w:rsidR="00A80C76" w:rsidRDefault="00A80C76">
            <w:pPr>
              <w:widowControl w:val="0"/>
              <w:rPr>
                <w:lang w:val="es-ES"/>
              </w:rPr>
            </w:pPr>
          </w:p>
        </w:tc>
        <w:tc>
          <w:tcPr>
            <w:tcW w:w="4670" w:type="dxa"/>
          </w:tcPr>
          <w:p w14:paraId="68E3E1C3" w14:textId="77777777" w:rsidR="00A80C76" w:rsidRDefault="006963B6">
            <w:pPr>
              <w:widowControl w:val="0"/>
              <w:rPr>
                <w:b/>
                <w:bCs/>
                <w:lang w:val="es-ES"/>
              </w:rPr>
            </w:pPr>
            <w:r>
              <w:rPr>
                <w:b/>
                <w:bCs/>
                <w:lang w:val="es-ES"/>
              </w:rPr>
              <w:t>Malta</w:t>
            </w:r>
          </w:p>
          <w:p w14:paraId="68E3E1C4" w14:textId="77777777" w:rsidR="00A80C76" w:rsidRDefault="006963B6">
            <w:pPr>
              <w:widowControl w:val="0"/>
              <w:rPr>
                <w:bCs/>
                <w:lang w:val="es-ES"/>
              </w:rPr>
            </w:pPr>
            <w:r>
              <w:rPr>
                <w:bCs/>
                <w:lang w:val="es-ES"/>
              </w:rPr>
              <w:t>Otsuka Pharmaceutical Netherlands B.V.</w:t>
            </w:r>
          </w:p>
          <w:p w14:paraId="68E3E1C5" w14:textId="77777777" w:rsidR="00A80C76" w:rsidRDefault="006963B6">
            <w:pPr>
              <w:widowControl w:val="0"/>
              <w:rPr>
                <w:bCs/>
                <w:lang w:val="es-ES"/>
              </w:rPr>
            </w:pPr>
            <w:r>
              <w:rPr>
                <w:bCs/>
                <w:lang w:val="es-ES"/>
              </w:rPr>
              <w:t>Tel: +31 (0) 20 85 46 555</w:t>
            </w:r>
          </w:p>
          <w:p w14:paraId="68E3E1C6" w14:textId="77777777" w:rsidR="00A80C76" w:rsidRDefault="00A80C76">
            <w:pPr>
              <w:widowControl w:val="0"/>
              <w:rPr>
                <w:lang w:val="es-ES"/>
              </w:rPr>
            </w:pPr>
          </w:p>
        </w:tc>
      </w:tr>
      <w:tr w:rsidR="0072552E" w14:paraId="68E3E1D0" w14:textId="77777777">
        <w:trPr>
          <w:cantSplit/>
          <w:trHeight w:val="20"/>
        </w:trPr>
        <w:tc>
          <w:tcPr>
            <w:tcW w:w="4544" w:type="dxa"/>
          </w:tcPr>
          <w:p w14:paraId="68E3E1C8" w14:textId="77777777" w:rsidR="00A80C76" w:rsidRPr="004038D4" w:rsidRDefault="006963B6">
            <w:pPr>
              <w:widowControl w:val="0"/>
              <w:rPr>
                <w:lang w:val="de-DE"/>
              </w:rPr>
            </w:pPr>
            <w:r w:rsidRPr="004038D4">
              <w:rPr>
                <w:b/>
                <w:bCs/>
                <w:lang w:val="de-DE"/>
              </w:rPr>
              <w:t>Deutschland</w:t>
            </w:r>
          </w:p>
          <w:p w14:paraId="68E3E1C9" w14:textId="77777777" w:rsidR="00A80C76" w:rsidRPr="004038D4" w:rsidRDefault="006963B6">
            <w:pPr>
              <w:widowControl w:val="0"/>
              <w:rPr>
                <w:rFonts w:eastAsia="Times New Roman"/>
                <w:szCs w:val="20"/>
                <w:lang w:val="de-DE"/>
              </w:rPr>
            </w:pPr>
            <w:r w:rsidRPr="004038D4">
              <w:rPr>
                <w:lang w:val="de-DE"/>
              </w:rPr>
              <w:t>Otsuka Pharma GmbH</w:t>
            </w:r>
          </w:p>
          <w:p w14:paraId="68E3E1CA" w14:textId="77777777" w:rsidR="00A80C76" w:rsidRPr="004038D4" w:rsidRDefault="006963B6">
            <w:pPr>
              <w:widowControl w:val="0"/>
              <w:rPr>
                <w:rFonts w:eastAsia="Times New Roman"/>
                <w:szCs w:val="20"/>
                <w:lang w:val="de-DE"/>
              </w:rPr>
            </w:pPr>
            <w:r w:rsidRPr="004038D4">
              <w:rPr>
                <w:lang w:val="de-DE"/>
              </w:rPr>
              <w:t>Tel: +49 (0) 69 1700 860</w:t>
            </w:r>
          </w:p>
          <w:p w14:paraId="68E3E1CB" w14:textId="77777777" w:rsidR="00A80C76" w:rsidRPr="004038D4" w:rsidRDefault="00A80C76">
            <w:pPr>
              <w:widowControl w:val="0"/>
              <w:rPr>
                <w:lang w:val="de-DE"/>
              </w:rPr>
            </w:pPr>
          </w:p>
        </w:tc>
        <w:tc>
          <w:tcPr>
            <w:tcW w:w="4670" w:type="dxa"/>
          </w:tcPr>
          <w:p w14:paraId="68E3E1CC" w14:textId="77777777" w:rsidR="00A80C76" w:rsidRDefault="006963B6">
            <w:pPr>
              <w:widowControl w:val="0"/>
              <w:rPr>
                <w:rFonts w:eastAsia="Times New Roman"/>
                <w:szCs w:val="20"/>
                <w:lang w:val="es-ES"/>
              </w:rPr>
            </w:pPr>
            <w:r>
              <w:rPr>
                <w:b/>
                <w:lang w:val="es-ES"/>
              </w:rPr>
              <w:t>Nederland</w:t>
            </w:r>
          </w:p>
          <w:p w14:paraId="68E3E1CD" w14:textId="77777777" w:rsidR="00A80C76" w:rsidRDefault="006963B6">
            <w:pPr>
              <w:widowControl w:val="0"/>
              <w:rPr>
                <w:rFonts w:eastAsia="Times New Roman"/>
                <w:bCs/>
                <w:szCs w:val="20"/>
                <w:lang w:val="es-ES"/>
              </w:rPr>
            </w:pPr>
            <w:r>
              <w:rPr>
                <w:bCs/>
                <w:lang w:val="es-ES"/>
              </w:rPr>
              <w:t>Otsuka Pharmaceutical Netherlands B.V.</w:t>
            </w:r>
          </w:p>
          <w:p w14:paraId="68E3E1CE" w14:textId="77777777" w:rsidR="00A80C76" w:rsidRDefault="006963B6">
            <w:pPr>
              <w:widowControl w:val="0"/>
              <w:rPr>
                <w:bCs/>
                <w:lang w:val="es-ES"/>
              </w:rPr>
            </w:pPr>
            <w:r>
              <w:rPr>
                <w:bCs/>
                <w:lang w:val="es-ES"/>
              </w:rPr>
              <w:t>Tel: +31 (0) 20 85 46 555</w:t>
            </w:r>
          </w:p>
          <w:p w14:paraId="68E3E1CF" w14:textId="77777777" w:rsidR="00A80C76" w:rsidRDefault="00A80C76">
            <w:pPr>
              <w:widowControl w:val="0"/>
              <w:rPr>
                <w:lang w:val="es-ES"/>
              </w:rPr>
            </w:pPr>
          </w:p>
        </w:tc>
      </w:tr>
      <w:tr w:rsidR="0072552E" w14:paraId="68E3E1D9" w14:textId="77777777">
        <w:trPr>
          <w:cantSplit/>
          <w:trHeight w:val="20"/>
        </w:trPr>
        <w:tc>
          <w:tcPr>
            <w:tcW w:w="4544" w:type="dxa"/>
          </w:tcPr>
          <w:p w14:paraId="68E3E1D1" w14:textId="77777777" w:rsidR="00A80C76" w:rsidRDefault="006963B6">
            <w:pPr>
              <w:widowControl w:val="0"/>
              <w:rPr>
                <w:lang w:val="es-ES"/>
              </w:rPr>
            </w:pPr>
            <w:r>
              <w:rPr>
                <w:b/>
                <w:bCs/>
                <w:lang w:val="es-ES"/>
              </w:rPr>
              <w:t>Eesti</w:t>
            </w:r>
          </w:p>
          <w:p w14:paraId="68E3E1D2" w14:textId="77777777" w:rsidR="00A80C76" w:rsidRDefault="006963B6">
            <w:pPr>
              <w:widowControl w:val="0"/>
              <w:rPr>
                <w:rFonts w:eastAsia="Times New Roman"/>
                <w:bCs/>
                <w:szCs w:val="20"/>
                <w:lang w:val="es-ES"/>
              </w:rPr>
            </w:pPr>
            <w:r>
              <w:rPr>
                <w:bCs/>
                <w:lang w:val="es-ES"/>
              </w:rPr>
              <w:t>Otsuka Pharmaceutical Netherlands B.V.</w:t>
            </w:r>
          </w:p>
          <w:p w14:paraId="68E3E1D3" w14:textId="77777777" w:rsidR="00A80C76" w:rsidRDefault="006963B6">
            <w:pPr>
              <w:widowControl w:val="0"/>
              <w:rPr>
                <w:bCs/>
                <w:lang w:val="es-ES"/>
              </w:rPr>
            </w:pPr>
            <w:r>
              <w:rPr>
                <w:bCs/>
                <w:lang w:val="es-ES"/>
              </w:rPr>
              <w:t>Tel: +31 (0) 20 85 46 555</w:t>
            </w:r>
          </w:p>
          <w:p w14:paraId="68E3E1D4" w14:textId="77777777" w:rsidR="00A80C76" w:rsidRDefault="00A80C76">
            <w:pPr>
              <w:widowControl w:val="0"/>
              <w:rPr>
                <w:lang w:val="es-ES"/>
              </w:rPr>
            </w:pPr>
          </w:p>
        </w:tc>
        <w:tc>
          <w:tcPr>
            <w:tcW w:w="4670" w:type="dxa"/>
          </w:tcPr>
          <w:p w14:paraId="68E3E1D5" w14:textId="77777777" w:rsidR="00A80C76" w:rsidRDefault="006963B6">
            <w:pPr>
              <w:widowControl w:val="0"/>
              <w:rPr>
                <w:b/>
                <w:bCs/>
                <w:lang w:val="es-ES"/>
              </w:rPr>
            </w:pPr>
            <w:r>
              <w:rPr>
                <w:b/>
                <w:bCs/>
                <w:lang w:val="es-ES"/>
              </w:rPr>
              <w:t>Norge</w:t>
            </w:r>
          </w:p>
          <w:p w14:paraId="68E3E1D6" w14:textId="77777777" w:rsidR="00A80C76" w:rsidRDefault="006963B6">
            <w:pPr>
              <w:widowControl w:val="0"/>
              <w:rPr>
                <w:lang w:val="es-ES"/>
              </w:rPr>
            </w:pPr>
            <w:r>
              <w:rPr>
                <w:lang w:val="es-ES"/>
              </w:rPr>
              <w:t>Otsuka Pharma Scandinavia AB</w:t>
            </w:r>
          </w:p>
          <w:p w14:paraId="68E3E1D7" w14:textId="77777777" w:rsidR="00A80C76" w:rsidRDefault="006963B6">
            <w:pPr>
              <w:widowControl w:val="0"/>
              <w:rPr>
                <w:lang w:val="es-ES"/>
              </w:rPr>
            </w:pPr>
            <w:r>
              <w:rPr>
                <w:lang w:val="es-ES"/>
              </w:rPr>
              <w:t>Tlf: +46 (0) 8 545 286 60</w:t>
            </w:r>
          </w:p>
          <w:p w14:paraId="68E3E1D8" w14:textId="77777777" w:rsidR="00A80C76" w:rsidRDefault="00A80C76">
            <w:pPr>
              <w:widowControl w:val="0"/>
              <w:rPr>
                <w:lang w:val="es-ES"/>
              </w:rPr>
            </w:pPr>
          </w:p>
        </w:tc>
      </w:tr>
      <w:tr w:rsidR="0072552E" w14:paraId="68E3E1E2" w14:textId="77777777">
        <w:trPr>
          <w:cantSplit/>
          <w:trHeight w:val="20"/>
        </w:trPr>
        <w:tc>
          <w:tcPr>
            <w:tcW w:w="4544" w:type="dxa"/>
          </w:tcPr>
          <w:p w14:paraId="68E3E1DA" w14:textId="77777777" w:rsidR="00A80C76" w:rsidRDefault="006963B6">
            <w:pPr>
              <w:widowControl w:val="0"/>
              <w:rPr>
                <w:lang w:val="es-ES"/>
              </w:rPr>
            </w:pPr>
            <w:r>
              <w:rPr>
                <w:b/>
                <w:bCs/>
                <w:lang w:val="es-ES"/>
              </w:rPr>
              <w:t>Ελλάδα</w:t>
            </w:r>
          </w:p>
          <w:p w14:paraId="68E3E1DB" w14:textId="77777777" w:rsidR="00A80C76" w:rsidRDefault="006963B6">
            <w:pPr>
              <w:widowControl w:val="0"/>
              <w:rPr>
                <w:rFonts w:eastAsia="Times New Roman"/>
                <w:bCs/>
                <w:szCs w:val="20"/>
                <w:lang w:val="es-ES"/>
              </w:rPr>
            </w:pPr>
            <w:r>
              <w:rPr>
                <w:bCs/>
                <w:lang w:val="es-ES"/>
              </w:rPr>
              <w:t>Otsuka Pharmaceutical Netherlands B.V.</w:t>
            </w:r>
          </w:p>
          <w:p w14:paraId="68E3E1DC" w14:textId="77777777" w:rsidR="00A80C76" w:rsidRDefault="006963B6">
            <w:pPr>
              <w:widowControl w:val="0"/>
              <w:rPr>
                <w:bCs/>
                <w:lang w:val="es-ES"/>
              </w:rPr>
            </w:pPr>
            <w:r>
              <w:rPr>
                <w:bCs/>
                <w:lang w:val="es-ES"/>
              </w:rPr>
              <w:t>Tel: +31 (0) 20 85 46 555</w:t>
            </w:r>
          </w:p>
          <w:p w14:paraId="68E3E1DD" w14:textId="77777777" w:rsidR="00A80C76" w:rsidRDefault="00A80C76">
            <w:pPr>
              <w:widowControl w:val="0"/>
              <w:rPr>
                <w:lang w:val="es-ES"/>
              </w:rPr>
            </w:pPr>
          </w:p>
        </w:tc>
        <w:tc>
          <w:tcPr>
            <w:tcW w:w="4670" w:type="dxa"/>
          </w:tcPr>
          <w:p w14:paraId="68E3E1DE" w14:textId="77777777" w:rsidR="00A80C76" w:rsidRDefault="006963B6">
            <w:pPr>
              <w:widowControl w:val="0"/>
              <w:rPr>
                <w:rFonts w:eastAsia="Times New Roman"/>
                <w:szCs w:val="20"/>
                <w:lang w:val="es-ES"/>
              </w:rPr>
            </w:pPr>
            <w:r>
              <w:rPr>
                <w:b/>
                <w:bCs/>
                <w:lang w:val="es-ES"/>
              </w:rPr>
              <w:t>Österreich</w:t>
            </w:r>
          </w:p>
          <w:p w14:paraId="68E3E1DF" w14:textId="77777777" w:rsidR="00A80C76" w:rsidRDefault="006963B6">
            <w:pPr>
              <w:widowControl w:val="0"/>
              <w:rPr>
                <w:rFonts w:eastAsia="Times New Roman"/>
                <w:bCs/>
                <w:szCs w:val="20"/>
                <w:lang w:val="es-ES"/>
              </w:rPr>
            </w:pPr>
            <w:r>
              <w:rPr>
                <w:bCs/>
                <w:lang w:val="es-ES"/>
              </w:rPr>
              <w:t>Otsuka Pharmaceutical Netherlands B.V.</w:t>
            </w:r>
          </w:p>
          <w:p w14:paraId="68E3E1E0" w14:textId="77777777" w:rsidR="00A80C76" w:rsidRDefault="006963B6">
            <w:pPr>
              <w:widowControl w:val="0"/>
              <w:rPr>
                <w:bCs/>
                <w:lang w:val="es-ES"/>
              </w:rPr>
            </w:pPr>
            <w:r>
              <w:rPr>
                <w:bCs/>
                <w:lang w:val="es-ES"/>
              </w:rPr>
              <w:t>Tel: +31 (0) 20 85 46 555</w:t>
            </w:r>
          </w:p>
          <w:p w14:paraId="68E3E1E1" w14:textId="77777777" w:rsidR="00A80C76" w:rsidRDefault="00A80C76">
            <w:pPr>
              <w:widowControl w:val="0"/>
              <w:rPr>
                <w:lang w:val="es-ES"/>
              </w:rPr>
            </w:pPr>
          </w:p>
        </w:tc>
      </w:tr>
      <w:tr w:rsidR="0072552E" w14:paraId="68E3E1EB" w14:textId="77777777">
        <w:trPr>
          <w:cantSplit/>
          <w:trHeight w:val="20"/>
        </w:trPr>
        <w:tc>
          <w:tcPr>
            <w:tcW w:w="4544" w:type="dxa"/>
          </w:tcPr>
          <w:p w14:paraId="68E3E1E3" w14:textId="77777777" w:rsidR="00A80C76" w:rsidRDefault="006963B6">
            <w:pPr>
              <w:widowControl w:val="0"/>
              <w:rPr>
                <w:lang w:val="es-ES"/>
              </w:rPr>
            </w:pPr>
            <w:r>
              <w:rPr>
                <w:b/>
                <w:lang w:val="es-ES"/>
              </w:rPr>
              <w:t>España</w:t>
            </w:r>
          </w:p>
          <w:p w14:paraId="68E3E1E4" w14:textId="77777777" w:rsidR="00A80C76" w:rsidRDefault="006963B6">
            <w:pPr>
              <w:widowControl w:val="0"/>
              <w:rPr>
                <w:lang w:val="es-ES"/>
              </w:rPr>
            </w:pPr>
            <w:r>
              <w:rPr>
                <w:bCs/>
                <w:lang w:val="es-ES"/>
              </w:rPr>
              <w:t>Otsuka Pharmaceutical</w:t>
            </w:r>
            <w:r>
              <w:rPr>
                <w:lang w:val="es-ES"/>
              </w:rPr>
              <w:t>, S.A.</w:t>
            </w:r>
          </w:p>
          <w:p w14:paraId="68E3E1E5" w14:textId="77777777" w:rsidR="00A80C76" w:rsidRDefault="006963B6">
            <w:pPr>
              <w:widowControl w:val="0"/>
              <w:rPr>
                <w:lang w:val="es-ES"/>
              </w:rPr>
            </w:pPr>
            <w:r>
              <w:rPr>
                <w:lang w:val="es-ES"/>
              </w:rPr>
              <w:t>Tel: +34 93 550 01 00</w:t>
            </w:r>
          </w:p>
          <w:p w14:paraId="68E3E1E6" w14:textId="77777777" w:rsidR="00A80C76" w:rsidRDefault="00A80C76">
            <w:pPr>
              <w:widowControl w:val="0"/>
              <w:rPr>
                <w:lang w:val="es-ES"/>
              </w:rPr>
            </w:pPr>
          </w:p>
        </w:tc>
        <w:tc>
          <w:tcPr>
            <w:tcW w:w="4670" w:type="dxa"/>
          </w:tcPr>
          <w:p w14:paraId="68E3E1E7" w14:textId="77777777" w:rsidR="00A80C76" w:rsidRDefault="006963B6">
            <w:pPr>
              <w:widowControl w:val="0"/>
              <w:rPr>
                <w:rFonts w:eastAsia="Times New Roman"/>
                <w:szCs w:val="20"/>
                <w:lang w:val="es-ES"/>
              </w:rPr>
            </w:pPr>
            <w:r>
              <w:rPr>
                <w:b/>
                <w:lang w:val="es-ES"/>
              </w:rPr>
              <w:t>Polska</w:t>
            </w:r>
          </w:p>
          <w:p w14:paraId="68E3E1E8" w14:textId="77777777" w:rsidR="00A80C76" w:rsidRDefault="006963B6">
            <w:pPr>
              <w:widowControl w:val="0"/>
              <w:rPr>
                <w:rFonts w:eastAsia="Times New Roman"/>
                <w:bCs/>
                <w:szCs w:val="20"/>
                <w:lang w:val="es-ES"/>
              </w:rPr>
            </w:pPr>
            <w:r>
              <w:rPr>
                <w:bCs/>
                <w:lang w:val="es-ES"/>
              </w:rPr>
              <w:t>Otsuka Pharmaceutical Netherlands B.V.</w:t>
            </w:r>
          </w:p>
          <w:p w14:paraId="68E3E1E9" w14:textId="77777777" w:rsidR="00A80C76" w:rsidRDefault="006963B6">
            <w:pPr>
              <w:widowControl w:val="0"/>
              <w:rPr>
                <w:bCs/>
                <w:lang w:val="es-ES"/>
              </w:rPr>
            </w:pPr>
            <w:r>
              <w:rPr>
                <w:bCs/>
                <w:lang w:val="es-ES"/>
              </w:rPr>
              <w:t>Tel: +31 (0) 20 85 46 555</w:t>
            </w:r>
          </w:p>
          <w:p w14:paraId="68E3E1EA" w14:textId="77777777" w:rsidR="00A80C76" w:rsidRDefault="00A80C76">
            <w:pPr>
              <w:widowControl w:val="0"/>
              <w:rPr>
                <w:lang w:val="es-ES"/>
              </w:rPr>
            </w:pPr>
          </w:p>
        </w:tc>
      </w:tr>
      <w:tr w:rsidR="0072552E" w14:paraId="68E3E1F4" w14:textId="77777777">
        <w:trPr>
          <w:cantSplit/>
          <w:trHeight w:val="20"/>
        </w:trPr>
        <w:tc>
          <w:tcPr>
            <w:tcW w:w="4544" w:type="dxa"/>
          </w:tcPr>
          <w:p w14:paraId="68E3E1EC" w14:textId="77777777" w:rsidR="00A80C76" w:rsidRPr="004038D4" w:rsidRDefault="006963B6">
            <w:pPr>
              <w:widowControl w:val="0"/>
              <w:rPr>
                <w:lang w:val="fr-FR"/>
              </w:rPr>
            </w:pPr>
            <w:r w:rsidRPr="004038D4">
              <w:rPr>
                <w:b/>
                <w:bCs/>
                <w:lang w:val="fr-FR"/>
              </w:rPr>
              <w:t>France</w:t>
            </w:r>
          </w:p>
          <w:p w14:paraId="68E3E1ED" w14:textId="77777777" w:rsidR="00A80C76" w:rsidRPr="004038D4" w:rsidRDefault="006963B6">
            <w:pPr>
              <w:widowControl w:val="0"/>
              <w:rPr>
                <w:rFonts w:eastAsia="Times New Roman"/>
                <w:szCs w:val="20"/>
                <w:lang w:val="fr-FR"/>
              </w:rPr>
            </w:pPr>
            <w:r w:rsidRPr="004038D4">
              <w:rPr>
                <w:bCs/>
                <w:lang w:val="fr-FR"/>
              </w:rPr>
              <w:t>Otsuka Pharmaceutical France SAS</w:t>
            </w:r>
          </w:p>
          <w:p w14:paraId="68E3E1EE" w14:textId="77777777" w:rsidR="00A80C76" w:rsidRPr="004038D4" w:rsidRDefault="006963B6">
            <w:pPr>
              <w:widowControl w:val="0"/>
              <w:rPr>
                <w:rFonts w:eastAsia="Times New Roman"/>
                <w:szCs w:val="20"/>
                <w:lang w:val="fr-FR"/>
              </w:rPr>
            </w:pPr>
            <w:r w:rsidRPr="004038D4">
              <w:rPr>
                <w:lang w:val="fr-FR"/>
              </w:rPr>
              <w:t>Tél: +33 (0)1 47 08 00 00</w:t>
            </w:r>
          </w:p>
          <w:p w14:paraId="68E3E1EF" w14:textId="77777777" w:rsidR="00A80C76" w:rsidRPr="004038D4" w:rsidRDefault="00A80C76">
            <w:pPr>
              <w:widowControl w:val="0"/>
              <w:rPr>
                <w:b/>
                <w:bCs/>
                <w:lang w:val="fr-FR"/>
              </w:rPr>
            </w:pPr>
          </w:p>
        </w:tc>
        <w:tc>
          <w:tcPr>
            <w:tcW w:w="4670" w:type="dxa"/>
          </w:tcPr>
          <w:p w14:paraId="68E3E1F0" w14:textId="77777777" w:rsidR="00A80C76" w:rsidRPr="004038D4" w:rsidRDefault="006963B6">
            <w:pPr>
              <w:widowControl w:val="0"/>
              <w:rPr>
                <w:lang w:val="pt-PT"/>
              </w:rPr>
            </w:pPr>
            <w:r w:rsidRPr="004038D4">
              <w:rPr>
                <w:b/>
                <w:lang w:val="pt-PT"/>
              </w:rPr>
              <w:t>Portugal</w:t>
            </w:r>
          </w:p>
          <w:p w14:paraId="68E3E1F1" w14:textId="77777777" w:rsidR="00A80C76" w:rsidRPr="004038D4" w:rsidRDefault="006963B6">
            <w:pPr>
              <w:widowControl w:val="0"/>
              <w:rPr>
                <w:lang w:val="pt-PT"/>
              </w:rPr>
            </w:pPr>
            <w:r w:rsidRPr="004038D4">
              <w:rPr>
                <w:lang w:val="pt-PT"/>
              </w:rPr>
              <w:t>Lundbeck Portugal Lda</w:t>
            </w:r>
          </w:p>
          <w:p w14:paraId="68E3E1F2" w14:textId="77777777" w:rsidR="00A80C76" w:rsidRPr="004038D4" w:rsidRDefault="006963B6">
            <w:pPr>
              <w:widowControl w:val="0"/>
              <w:rPr>
                <w:lang w:val="pt-PT"/>
              </w:rPr>
            </w:pPr>
            <w:r w:rsidRPr="004038D4">
              <w:rPr>
                <w:lang w:val="pt-PT"/>
              </w:rPr>
              <w:t>Tel: +351 (0) 21 00 45 900</w:t>
            </w:r>
          </w:p>
          <w:p w14:paraId="68E3E1F3" w14:textId="77777777" w:rsidR="00A80C76" w:rsidRPr="004038D4" w:rsidRDefault="00A80C76">
            <w:pPr>
              <w:widowControl w:val="0"/>
              <w:rPr>
                <w:lang w:val="pt-PT"/>
              </w:rPr>
            </w:pPr>
          </w:p>
        </w:tc>
      </w:tr>
      <w:tr w:rsidR="0072552E" w14:paraId="68E3E1FD" w14:textId="77777777">
        <w:trPr>
          <w:cantSplit/>
          <w:trHeight w:val="20"/>
        </w:trPr>
        <w:tc>
          <w:tcPr>
            <w:tcW w:w="4544" w:type="dxa"/>
          </w:tcPr>
          <w:p w14:paraId="68E3E1F5" w14:textId="77777777" w:rsidR="00A80C76" w:rsidRPr="004038D4" w:rsidRDefault="006963B6">
            <w:pPr>
              <w:widowControl w:val="0"/>
              <w:rPr>
                <w:b/>
                <w:lang w:val="pt-PT"/>
              </w:rPr>
            </w:pPr>
            <w:r w:rsidRPr="004038D4">
              <w:rPr>
                <w:b/>
                <w:lang w:val="pt-PT"/>
              </w:rPr>
              <w:t>Hrvatska</w:t>
            </w:r>
          </w:p>
          <w:p w14:paraId="68E3E1F6" w14:textId="77777777" w:rsidR="00A80C76" w:rsidRPr="004038D4" w:rsidRDefault="006963B6">
            <w:pPr>
              <w:widowControl w:val="0"/>
              <w:rPr>
                <w:rFonts w:eastAsia="Times New Roman"/>
                <w:bCs/>
                <w:szCs w:val="20"/>
                <w:lang w:val="pt-PT"/>
              </w:rPr>
            </w:pPr>
            <w:r w:rsidRPr="004038D4">
              <w:rPr>
                <w:bCs/>
                <w:lang w:val="pt-PT"/>
              </w:rPr>
              <w:t>Otsuka Pharmaceutical Netherlands B.V.</w:t>
            </w:r>
          </w:p>
          <w:p w14:paraId="68E3E1F7" w14:textId="77777777" w:rsidR="00A80C76" w:rsidRDefault="006963B6">
            <w:pPr>
              <w:widowControl w:val="0"/>
              <w:rPr>
                <w:bCs/>
                <w:lang w:val="es-ES"/>
              </w:rPr>
            </w:pPr>
            <w:r>
              <w:rPr>
                <w:bCs/>
                <w:lang w:val="es-ES"/>
              </w:rPr>
              <w:t>Tel: +31 (0) 20 85 46 555</w:t>
            </w:r>
          </w:p>
          <w:p w14:paraId="68E3E1F8" w14:textId="77777777" w:rsidR="00A80C76" w:rsidRDefault="00A80C76">
            <w:pPr>
              <w:widowControl w:val="0"/>
              <w:rPr>
                <w:lang w:val="es-ES"/>
              </w:rPr>
            </w:pPr>
          </w:p>
        </w:tc>
        <w:tc>
          <w:tcPr>
            <w:tcW w:w="4670" w:type="dxa"/>
          </w:tcPr>
          <w:p w14:paraId="68E3E1F9" w14:textId="77777777" w:rsidR="00A80C76" w:rsidRDefault="006963B6">
            <w:pPr>
              <w:widowControl w:val="0"/>
              <w:rPr>
                <w:rFonts w:eastAsia="Times New Roman"/>
                <w:b/>
                <w:szCs w:val="20"/>
                <w:lang w:val="es-ES"/>
              </w:rPr>
            </w:pPr>
            <w:r>
              <w:rPr>
                <w:b/>
                <w:lang w:val="es-ES"/>
              </w:rPr>
              <w:t>România</w:t>
            </w:r>
          </w:p>
          <w:p w14:paraId="68E3E1FA" w14:textId="77777777" w:rsidR="00A80C76" w:rsidRDefault="006963B6">
            <w:pPr>
              <w:widowControl w:val="0"/>
              <w:rPr>
                <w:rFonts w:eastAsia="Times New Roman"/>
                <w:bCs/>
                <w:szCs w:val="20"/>
                <w:lang w:val="es-ES"/>
              </w:rPr>
            </w:pPr>
            <w:r>
              <w:rPr>
                <w:bCs/>
                <w:lang w:val="es-ES"/>
              </w:rPr>
              <w:t>Otsuka Pharmaceutical Netherlands B.V.</w:t>
            </w:r>
          </w:p>
          <w:p w14:paraId="68E3E1FB" w14:textId="77777777" w:rsidR="00A80C76" w:rsidRDefault="006963B6">
            <w:pPr>
              <w:widowControl w:val="0"/>
              <w:rPr>
                <w:bCs/>
                <w:lang w:val="es-ES"/>
              </w:rPr>
            </w:pPr>
            <w:r>
              <w:rPr>
                <w:bCs/>
                <w:lang w:val="es-ES"/>
              </w:rPr>
              <w:t>Tel: +31 (0) 20 85 46 555</w:t>
            </w:r>
          </w:p>
          <w:p w14:paraId="68E3E1FC" w14:textId="77777777" w:rsidR="00A80C76" w:rsidRDefault="00A80C76">
            <w:pPr>
              <w:widowControl w:val="0"/>
              <w:rPr>
                <w:lang w:val="es-ES"/>
              </w:rPr>
            </w:pPr>
          </w:p>
        </w:tc>
      </w:tr>
      <w:tr w:rsidR="0072552E" w14:paraId="68E3E206" w14:textId="77777777">
        <w:trPr>
          <w:cantSplit/>
          <w:trHeight w:val="20"/>
        </w:trPr>
        <w:tc>
          <w:tcPr>
            <w:tcW w:w="4544" w:type="dxa"/>
          </w:tcPr>
          <w:p w14:paraId="68E3E1FE" w14:textId="77777777" w:rsidR="00A80C76" w:rsidRPr="004038D4" w:rsidRDefault="006963B6">
            <w:pPr>
              <w:widowControl w:val="0"/>
              <w:rPr>
                <w:lang w:val="en-GB"/>
              </w:rPr>
            </w:pPr>
            <w:r w:rsidRPr="004038D4">
              <w:rPr>
                <w:b/>
                <w:bCs/>
                <w:lang w:val="en-GB"/>
              </w:rPr>
              <w:t>Ireland</w:t>
            </w:r>
          </w:p>
          <w:p w14:paraId="68E3E1FF" w14:textId="77777777" w:rsidR="00A80C76" w:rsidRPr="004038D4" w:rsidRDefault="006963B6">
            <w:pPr>
              <w:widowControl w:val="0"/>
              <w:rPr>
                <w:rFonts w:eastAsia="Times New Roman"/>
                <w:bCs/>
                <w:szCs w:val="20"/>
                <w:lang w:val="en-GB"/>
              </w:rPr>
            </w:pPr>
            <w:r w:rsidRPr="004038D4">
              <w:rPr>
                <w:bCs/>
                <w:lang w:val="en-GB"/>
              </w:rPr>
              <w:t>Otsuka Pharmaceutical Netherlands B.V.</w:t>
            </w:r>
          </w:p>
          <w:p w14:paraId="68E3E200" w14:textId="77777777" w:rsidR="00A80C76" w:rsidRDefault="006963B6">
            <w:pPr>
              <w:widowControl w:val="0"/>
              <w:rPr>
                <w:bCs/>
                <w:lang w:val="es-ES"/>
              </w:rPr>
            </w:pPr>
            <w:r>
              <w:rPr>
                <w:bCs/>
                <w:lang w:val="es-ES"/>
              </w:rPr>
              <w:t>Tel: +31 (0) 20 85 46 555</w:t>
            </w:r>
          </w:p>
          <w:p w14:paraId="68E3E201" w14:textId="77777777" w:rsidR="00A80C76" w:rsidRDefault="00A80C76">
            <w:pPr>
              <w:widowControl w:val="0"/>
              <w:rPr>
                <w:lang w:val="es-ES"/>
              </w:rPr>
            </w:pPr>
          </w:p>
        </w:tc>
        <w:tc>
          <w:tcPr>
            <w:tcW w:w="4670" w:type="dxa"/>
          </w:tcPr>
          <w:p w14:paraId="68E3E202" w14:textId="77777777" w:rsidR="00A80C76" w:rsidRDefault="006963B6">
            <w:pPr>
              <w:widowControl w:val="0"/>
              <w:rPr>
                <w:lang w:val="es-ES"/>
              </w:rPr>
            </w:pPr>
            <w:r>
              <w:rPr>
                <w:b/>
                <w:bCs/>
                <w:lang w:val="es-ES"/>
              </w:rPr>
              <w:t>Slovenija</w:t>
            </w:r>
          </w:p>
          <w:p w14:paraId="68E3E203" w14:textId="77777777" w:rsidR="00A80C76" w:rsidRDefault="006963B6">
            <w:pPr>
              <w:widowControl w:val="0"/>
              <w:rPr>
                <w:bCs/>
                <w:lang w:val="es-ES"/>
              </w:rPr>
            </w:pPr>
            <w:r>
              <w:rPr>
                <w:bCs/>
                <w:lang w:val="es-ES"/>
              </w:rPr>
              <w:t>Otsuka Pharmaceutical Netherlands B.V.</w:t>
            </w:r>
          </w:p>
          <w:p w14:paraId="68E3E204" w14:textId="77777777" w:rsidR="00A80C76" w:rsidRDefault="006963B6">
            <w:pPr>
              <w:widowControl w:val="0"/>
              <w:rPr>
                <w:bCs/>
                <w:lang w:val="es-ES"/>
              </w:rPr>
            </w:pPr>
            <w:r>
              <w:rPr>
                <w:bCs/>
                <w:lang w:val="es-ES"/>
              </w:rPr>
              <w:t>Tel: +31 (0) 20 85 46 555</w:t>
            </w:r>
          </w:p>
          <w:p w14:paraId="68E3E205" w14:textId="77777777" w:rsidR="00A80C76" w:rsidRDefault="00A80C76">
            <w:pPr>
              <w:widowControl w:val="0"/>
              <w:rPr>
                <w:lang w:val="es-ES"/>
              </w:rPr>
            </w:pPr>
          </w:p>
        </w:tc>
      </w:tr>
      <w:tr w:rsidR="0072552E" w14:paraId="68E3E20F" w14:textId="77777777">
        <w:trPr>
          <w:cantSplit/>
          <w:trHeight w:val="20"/>
        </w:trPr>
        <w:tc>
          <w:tcPr>
            <w:tcW w:w="4544" w:type="dxa"/>
          </w:tcPr>
          <w:p w14:paraId="68E3E207" w14:textId="77777777" w:rsidR="00A80C76" w:rsidRDefault="006963B6">
            <w:pPr>
              <w:widowControl w:val="0"/>
              <w:rPr>
                <w:lang w:val="es-ES"/>
              </w:rPr>
            </w:pPr>
            <w:r>
              <w:rPr>
                <w:b/>
                <w:bCs/>
                <w:lang w:val="es-ES"/>
              </w:rPr>
              <w:lastRenderedPageBreak/>
              <w:t>Ísland</w:t>
            </w:r>
          </w:p>
          <w:p w14:paraId="68E3E208" w14:textId="77777777" w:rsidR="00A80C76" w:rsidRDefault="006963B6">
            <w:pPr>
              <w:widowControl w:val="0"/>
              <w:rPr>
                <w:lang w:val="es-ES"/>
              </w:rPr>
            </w:pPr>
            <w:r>
              <w:rPr>
                <w:lang w:val="es-ES"/>
              </w:rPr>
              <w:t xml:space="preserve">Vistor </w:t>
            </w:r>
            <w:ins w:id="263" w:author="Author" w:date="2025-10-17T15:06:00Z">
              <w:r>
                <w:rPr>
                  <w:lang w:val="es-ES"/>
                </w:rPr>
                <w:t>e</w:t>
              </w:r>
            </w:ins>
            <w:r>
              <w:rPr>
                <w:lang w:val="es-ES"/>
              </w:rPr>
              <w:t>hf.</w:t>
            </w:r>
          </w:p>
          <w:p w14:paraId="68E3E209" w14:textId="77777777" w:rsidR="00A80C76" w:rsidRDefault="006963B6">
            <w:pPr>
              <w:widowControl w:val="0"/>
              <w:rPr>
                <w:lang w:val="es-ES"/>
              </w:rPr>
            </w:pPr>
            <w:r>
              <w:rPr>
                <w:lang w:val="es-ES"/>
              </w:rPr>
              <w:t>Sími: +354 (0) 535 7000</w:t>
            </w:r>
          </w:p>
          <w:p w14:paraId="68E3E20A" w14:textId="77777777" w:rsidR="00A80C76" w:rsidRDefault="00A80C76">
            <w:pPr>
              <w:widowControl w:val="0"/>
              <w:rPr>
                <w:lang w:val="es-ES"/>
              </w:rPr>
            </w:pPr>
          </w:p>
        </w:tc>
        <w:tc>
          <w:tcPr>
            <w:tcW w:w="4670" w:type="dxa"/>
          </w:tcPr>
          <w:p w14:paraId="68E3E20B" w14:textId="77777777" w:rsidR="00A80C76" w:rsidRDefault="006963B6">
            <w:pPr>
              <w:widowControl w:val="0"/>
              <w:rPr>
                <w:rFonts w:eastAsia="Times New Roman"/>
                <w:szCs w:val="20"/>
                <w:lang w:val="es-ES"/>
              </w:rPr>
            </w:pPr>
            <w:r>
              <w:rPr>
                <w:b/>
                <w:bCs/>
                <w:lang w:val="es-ES"/>
              </w:rPr>
              <w:t>Slovenská republika</w:t>
            </w:r>
          </w:p>
          <w:p w14:paraId="68E3E20C" w14:textId="77777777" w:rsidR="00A80C76" w:rsidRDefault="006963B6">
            <w:pPr>
              <w:widowControl w:val="0"/>
              <w:rPr>
                <w:rFonts w:eastAsia="Times New Roman"/>
                <w:bCs/>
                <w:szCs w:val="20"/>
                <w:lang w:val="es-ES"/>
              </w:rPr>
            </w:pPr>
            <w:r>
              <w:rPr>
                <w:bCs/>
                <w:lang w:val="es-ES"/>
              </w:rPr>
              <w:t>Otsuka Pharmaceutical Netherlands B.V.</w:t>
            </w:r>
          </w:p>
          <w:p w14:paraId="68E3E20D" w14:textId="77777777" w:rsidR="00A80C76" w:rsidRDefault="006963B6">
            <w:pPr>
              <w:widowControl w:val="0"/>
              <w:rPr>
                <w:bCs/>
                <w:lang w:val="es-ES"/>
              </w:rPr>
            </w:pPr>
            <w:r>
              <w:rPr>
                <w:bCs/>
                <w:lang w:val="es-ES"/>
              </w:rPr>
              <w:t>Tel: +31 (0) 20 85 46 555</w:t>
            </w:r>
          </w:p>
          <w:p w14:paraId="68E3E20E" w14:textId="77777777" w:rsidR="00A80C76" w:rsidRDefault="00A80C76">
            <w:pPr>
              <w:widowControl w:val="0"/>
              <w:rPr>
                <w:lang w:val="es-ES"/>
              </w:rPr>
            </w:pPr>
          </w:p>
        </w:tc>
      </w:tr>
      <w:tr w:rsidR="0072552E" w14:paraId="68E3E218" w14:textId="77777777">
        <w:trPr>
          <w:cantSplit/>
          <w:trHeight w:val="20"/>
        </w:trPr>
        <w:tc>
          <w:tcPr>
            <w:tcW w:w="4544" w:type="dxa"/>
          </w:tcPr>
          <w:p w14:paraId="68E3E210" w14:textId="77777777" w:rsidR="00A80C76" w:rsidRDefault="006963B6">
            <w:pPr>
              <w:widowControl w:val="0"/>
              <w:rPr>
                <w:lang w:val="es-ES"/>
              </w:rPr>
            </w:pPr>
            <w:r>
              <w:rPr>
                <w:b/>
                <w:bCs/>
                <w:lang w:val="es-ES"/>
              </w:rPr>
              <w:t>Italia</w:t>
            </w:r>
          </w:p>
          <w:p w14:paraId="68E3E211" w14:textId="77777777" w:rsidR="00A80C76" w:rsidRDefault="006963B6">
            <w:pPr>
              <w:widowControl w:val="0"/>
              <w:rPr>
                <w:lang w:val="es-ES"/>
              </w:rPr>
            </w:pPr>
            <w:r>
              <w:rPr>
                <w:lang w:val="es-ES"/>
              </w:rPr>
              <w:t>Otsuka Pharmaceutical Italy S.r.l.</w:t>
            </w:r>
          </w:p>
          <w:p w14:paraId="68E3E212" w14:textId="77777777" w:rsidR="00A80C76" w:rsidRDefault="006963B6">
            <w:pPr>
              <w:widowControl w:val="0"/>
              <w:rPr>
                <w:lang w:val="es-ES"/>
              </w:rPr>
            </w:pPr>
            <w:r>
              <w:rPr>
                <w:lang w:val="es-ES"/>
              </w:rPr>
              <w:t>Tel: +39 (0) 2 0063 2710</w:t>
            </w:r>
          </w:p>
          <w:p w14:paraId="68E3E213" w14:textId="77777777" w:rsidR="00A80C76" w:rsidRDefault="00A80C76">
            <w:pPr>
              <w:widowControl w:val="0"/>
              <w:rPr>
                <w:lang w:val="es-ES"/>
              </w:rPr>
            </w:pPr>
          </w:p>
        </w:tc>
        <w:tc>
          <w:tcPr>
            <w:tcW w:w="4670" w:type="dxa"/>
          </w:tcPr>
          <w:p w14:paraId="68E3E214" w14:textId="77777777" w:rsidR="00A80C76" w:rsidRDefault="006963B6">
            <w:pPr>
              <w:widowControl w:val="0"/>
              <w:rPr>
                <w:rFonts w:eastAsia="Times New Roman"/>
                <w:szCs w:val="20"/>
                <w:lang w:val="es-ES"/>
              </w:rPr>
            </w:pPr>
            <w:r>
              <w:rPr>
                <w:b/>
                <w:lang w:val="es-ES"/>
              </w:rPr>
              <w:t>Suomi/Finland</w:t>
            </w:r>
          </w:p>
          <w:p w14:paraId="68E3E215" w14:textId="77777777" w:rsidR="00A80C76" w:rsidRDefault="006963B6">
            <w:pPr>
              <w:widowControl w:val="0"/>
              <w:rPr>
                <w:rFonts w:eastAsia="Times New Roman"/>
                <w:szCs w:val="20"/>
                <w:lang w:val="es-ES"/>
              </w:rPr>
            </w:pPr>
            <w:r>
              <w:rPr>
                <w:lang w:val="es-ES"/>
              </w:rPr>
              <w:t>Otsuka Pharma Scandinavia AB</w:t>
            </w:r>
          </w:p>
          <w:p w14:paraId="68E3E216" w14:textId="77777777" w:rsidR="00A80C76" w:rsidRDefault="006963B6">
            <w:pPr>
              <w:widowControl w:val="0"/>
              <w:rPr>
                <w:lang w:val="es-ES"/>
              </w:rPr>
            </w:pPr>
            <w:r>
              <w:rPr>
                <w:lang w:val="es-ES"/>
              </w:rPr>
              <w:t>Puh/Tel: +46 (0) 8 545 286 60</w:t>
            </w:r>
          </w:p>
          <w:p w14:paraId="68E3E217" w14:textId="77777777" w:rsidR="00A80C76" w:rsidRDefault="00A80C76">
            <w:pPr>
              <w:widowControl w:val="0"/>
              <w:rPr>
                <w:lang w:val="es-ES"/>
              </w:rPr>
            </w:pPr>
          </w:p>
        </w:tc>
      </w:tr>
      <w:tr w:rsidR="0072552E" w14:paraId="68E3E221" w14:textId="77777777">
        <w:trPr>
          <w:cantSplit/>
          <w:trHeight w:val="20"/>
        </w:trPr>
        <w:tc>
          <w:tcPr>
            <w:tcW w:w="4544" w:type="dxa"/>
          </w:tcPr>
          <w:p w14:paraId="68E3E219" w14:textId="77777777" w:rsidR="00A80C76" w:rsidRDefault="006963B6">
            <w:pPr>
              <w:widowControl w:val="0"/>
              <w:rPr>
                <w:lang w:val="es-ES"/>
              </w:rPr>
            </w:pPr>
            <w:r>
              <w:rPr>
                <w:b/>
                <w:bCs/>
                <w:lang w:val="es-ES"/>
              </w:rPr>
              <w:t>Κύπρος</w:t>
            </w:r>
          </w:p>
          <w:p w14:paraId="68E3E21A" w14:textId="77777777" w:rsidR="00A80C76" w:rsidRDefault="006963B6">
            <w:pPr>
              <w:widowControl w:val="0"/>
              <w:rPr>
                <w:rFonts w:eastAsia="Times New Roman"/>
                <w:bCs/>
                <w:szCs w:val="20"/>
                <w:lang w:val="es-ES"/>
              </w:rPr>
            </w:pPr>
            <w:r>
              <w:rPr>
                <w:bCs/>
                <w:lang w:val="es-ES"/>
              </w:rPr>
              <w:t>Otsuka Pharmaceutical Netherlands B.V.</w:t>
            </w:r>
          </w:p>
          <w:p w14:paraId="68E3E21B" w14:textId="77777777" w:rsidR="00A80C76" w:rsidRDefault="006963B6">
            <w:pPr>
              <w:widowControl w:val="0"/>
              <w:rPr>
                <w:bCs/>
                <w:lang w:val="es-ES"/>
              </w:rPr>
            </w:pPr>
            <w:r>
              <w:rPr>
                <w:bCs/>
                <w:lang w:val="es-ES"/>
              </w:rPr>
              <w:t>Tel: +31 (0) 20 85 46 555</w:t>
            </w:r>
          </w:p>
          <w:p w14:paraId="68E3E21C" w14:textId="77777777" w:rsidR="00A80C76" w:rsidRDefault="00A80C76">
            <w:pPr>
              <w:widowControl w:val="0"/>
              <w:rPr>
                <w:lang w:val="es-ES"/>
              </w:rPr>
            </w:pPr>
          </w:p>
        </w:tc>
        <w:tc>
          <w:tcPr>
            <w:tcW w:w="4670" w:type="dxa"/>
          </w:tcPr>
          <w:p w14:paraId="68E3E21D" w14:textId="77777777" w:rsidR="00A80C76" w:rsidRDefault="006963B6">
            <w:pPr>
              <w:widowControl w:val="0"/>
              <w:rPr>
                <w:rFonts w:eastAsia="Times New Roman"/>
                <w:szCs w:val="20"/>
                <w:lang w:val="es-ES"/>
              </w:rPr>
            </w:pPr>
            <w:r>
              <w:rPr>
                <w:b/>
                <w:bCs/>
                <w:lang w:val="es-ES"/>
              </w:rPr>
              <w:t>Sverige</w:t>
            </w:r>
          </w:p>
          <w:p w14:paraId="68E3E21E" w14:textId="77777777" w:rsidR="00A80C76" w:rsidRDefault="006963B6">
            <w:pPr>
              <w:widowControl w:val="0"/>
              <w:rPr>
                <w:rFonts w:eastAsia="Times New Roman"/>
                <w:szCs w:val="20"/>
                <w:lang w:val="es-ES"/>
              </w:rPr>
            </w:pPr>
            <w:r>
              <w:rPr>
                <w:lang w:val="es-ES"/>
              </w:rPr>
              <w:t>Otsuka Pharma Scandinavia AB</w:t>
            </w:r>
          </w:p>
          <w:p w14:paraId="68E3E21F" w14:textId="77777777" w:rsidR="00A80C76" w:rsidRDefault="006963B6">
            <w:pPr>
              <w:widowControl w:val="0"/>
              <w:rPr>
                <w:rFonts w:eastAsia="Times New Roman"/>
                <w:szCs w:val="20"/>
                <w:lang w:val="es-ES"/>
              </w:rPr>
            </w:pPr>
            <w:r>
              <w:rPr>
                <w:lang w:val="es-ES"/>
              </w:rPr>
              <w:t>Tel: +46 (0) 8 545 286 60</w:t>
            </w:r>
          </w:p>
          <w:p w14:paraId="68E3E220" w14:textId="77777777" w:rsidR="00A80C76" w:rsidRDefault="00A80C76">
            <w:pPr>
              <w:widowControl w:val="0"/>
              <w:rPr>
                <w:lang w:val="es-ES"/>
              </w:rPr>
            </w:pPr>
          </w:p>
        </w:tc>
      </w:tr>
      <w:tr w:rsidR="0072552E" w14:paraId="68E3E229" w14:textId="77777777">
        <w:trPr>
          <w:cantSplit/>
          <w:trHeight w:val="20"/>
        </w:trPr>
        <w:tc>
          <w:tcPr>
            <w:tcW w:w="4544" w:type="dxa"/>
          </w:tcPr>
          <w:p w14:paraId="68E3E222" w14:textId="77777777" w:rsidR="00A80C76" w:rsidRDefault="006963B6">
            <w:pPr>
              <w:widowControl w:val="0"/>
              <w:rPr>
                <w:lang w:val="es-ES"/>
              </w:rPr>
            </w:pPr>
            <w:r>
              <w:rPr>
                <w:b/>
                <w:bCs/>
                <w:lang w:val="es-ES"/>
              </w:rPr>
              <w:t>Latvija</w:t>
            </w:r>
          </w:p>
          <w:p w14:paraId="68E3E223" w14:textId="77777777" w:rsidR="00A80C76" w:rsidRDefault="006963B6">
            <w:pPr>
              <w:widowControl w:val="0"/>
              <w:rPr>
                <w:rFonts w:eastAsia="Times New Roman"/>
                <w:bCs/>
                <w:szCs w:val="20"/>
                <w:lang w:val="es-ES"/>
              </w:rPr>
            </w:pPr>
            <w:r>
              <w:rPr>
                <w:bCs/>
                <w:lang w:val="es-ES"/>
              </w:rPr>
              <w:t>Otsuka Pharmaceutical Netherlands B.V.</w:t>
            </w:r>
          </w:p>
          <w:p w14:paraId="68E3E224" w14:textId="77777777" w:rsidR="00A80C76" w:rsidRDefault="006963B6">
            <w:pPr>
              <w:widowControl w:val="0"/>
              <w:rPr>
                <w:bCs/>
                <w:lang w:val="es-ES"/>
              </w:rPr>
            </w:pPr>
            <w:r>
              <w:rPr>
                <w:bCs/>
                <w:lang w:val="es-ES"/>
              </w:rPr>
              <w:t>Tel: +31 (0) 20 85 46 555</w:t>
            </w:r>
          </w:p>
          <w:p w14:paraId="68E3E225" w14:textId="77777777" w:rsidR="00A80C76" w:rsidRDefault="00A80C76">
            <w:pPr>
              <w:widowControl w:val="0"/>
              <w:rPr>
                <w:lang w:val="es-ES"/>
              </w:rPr>
            </w:pPr>
          </w:p>
        </w:tc>
        <w:tc>
          <w:tcPr>
            <w:tcW w:w="4670" w:type="dxa"/>
          </w:tcPr>
          <w:p w14:paraId="68E3E226" w14:textId="77777777" w:rsidR="00A80C76" w:rsidRDefault="006963B6">
            <w:pPr>
              <w:widowControl w:val="0"/>
              <w:rPr>
                <w:del w:id="264" w:author="Author" w:date="2025-10-17T15:06:00Z"/>
                <w:rFonts w:eastAsia="Times New Roman"/>
                <w:b/>
                <w:bCs/>
                <w:szCs w:val="20"/>
                <w:lang w:val="es-ES"/>
              </w:rPr>
            </w:pPr>
            <w:del w:id="265" w:author="Author" w:date="2025-10-17T15:06:00Z">
              <w:r>
                <w:rPr>
                  <w:b/>
                  <w:bCs/>
                  <w:lang w:val="es-ES"/>
                </w:rPr>
                <w:delText>United Kingdom (Northern Ireland)</w:delText>
              </w:r>
            </w:del>
          </w:p>
          <w:p w14:paraId="68E3E227" w14:textId="77777777" w:rsidR="00A80C76" w:rsidRDefault="006963B6">
            <w:pPr>
              <w:widowControl w:val="0"/>
              <w:rPr>
                <w:del w:id="266" w:author="Author" w:date="2025-10-17T15:06:00Z"/>
                <w:rFonts w:eastAsia="Times New Roman"/>
                <w:szCs w:val="20"/>
                <w:lang w:val="es-ES"/>
              </w:rPr>
            </w:pPr>
            <w:del w:id="267" w:author="Author" w:date="2025-10-17T15:06:00Z">
              <w:r>
                <w:rPr>
                  <w:lang w:val="es-ES"/>
                </w:rPr>
                <w:delText>Otsuka Pharmaceutical Netherlands B.V.</w:delText>
              </w:r>
            </w:del>
          </w:p>
          <w:p w14:paraId="68E3E228" w14:textId="77777777" w:rsidR="00A80C76" w:rsidRDefault="006963B6">
            <w:pPr>
              <w:widowControl w:val="0"/>
              <w:rPr>
                <w:lang w:val="es-ES"/>
              </w:rPr>
            </w:pPr>
            <w:del w:id="268" w:author="Author" w:date="2025-10-17T15:06:00Z">
              <w:r>
                <w:rPr>
                  <w:lang w:val="es-ES"/>
                </w:rPr>
                <w:delText>Tel: +31 (0) 20 85 46 555</w:delText>
              </w:r>
            </w:del>
          </w:p>
        </w:tc>
      </w:tr>
    </w:tbl>
    <w:p w14:paraId="68E3E22A" w14:textId="77777777" w:rsidR="00A80C76" w:rsidRDefault="00A80C76">
      <w:pPr>
        <w:widowControl w:val="0"/>
        <w:rPr>
          <w:lang w:val="es-ES"/>
        </w:rPr>
      </w:pPr>
    </w:p>
    <w:p w14:paraId="68E3E22B" w14:textId="77777777" w:rsidR="00A80C76" w:rsidRDefault="006963B6">
      <w:pPr>
        <w:pStyle w:val="EMEAHeading2"/>
        <w:keepNext w:val="0"/>
        <w:keepLines w:val="0"/>
        <w:widowControl w:val="0"/>
        <w:outlineLvl w:val="9"/>
        <w:rPr>
          <w:lang w:val="es-ES"/>
        </w:rPr>
      </w:pPr>
      <w:r>
        <w:rPr>
          <w:lang w:val="es-ES"/>
        </w:rPr>
        <w:t>Fecha de la última revisión de este prospecto: {MM/AAAA}</w:t>
      </w:r>
    </w:p>
    <w:p w14:paraId="68E3E22C" w14:textId="77777777" w:rsidR="00A80C76" w:rsidRDefault="00A80C76">
      <w:pPr>
        <w:pStyle w:val="EMEABodyText"/>
        <w:widowControl w:val="0"/>
        <w:rPr>
          <w:lang w:val="es-ES"/>
        </w:rPr>
      </w:pPr>
    </w:p>
    <w:p w14:paraId="68E3E22D" w14:textId="77777777" w:rsidR="00A80C76" w:rsidRDefault="006963B6">
      <w:pPr>
        <w:pStyle w:val="EMEABodyText"/>
        <w:keepNext/>
        <w:rPr>
          <w:b/>
          <w:lang w:val="es-ES"/>
        </w:rPr>
      </w:pPr>
      <w:r>
        <w:rPr>
          <w:b/>
          <w:lang w:val="es-ES"/>
        </w:rPr>
        <w:t>Otras fuentes de información</w:t>
      </w:r>
    </w:p>
    <w:p w14:paraId="68E3E22E" w14:textId="77777777" w:rsidR="00A80C76" w:rsidRDefault="00A80C76">
      <w:pPr>
        <w:pStyle w:val="EMEABodyText"/>
        <w:keepNext/>
        <w:rPr>
          <w:lang w:val="es-ES"/>
        </w:rPr>
      </w:pPr>
    </w:p>
    <w:p w14:paraId="68E3E22F" w14:textId="77777777" w:rsidR="00A80C76" w:rsidRDefault="006963B6">
      <w:pPr>
        <w:pStyle w:val="EMEABodyText"/>
        <w:keepNext/>
        <w:rPr>
          <w:lang w:val="es-ES"/>
        </w:rPr>
      </w:pPr>
      <w:r>
        <w:rPr>
          <w:lang w:val="es-ES"/>
        </w:rPr>
        <w:t>La información detallada de este medicamento está disponible en la página web de la Agencia Europea de Medicamentos:</w:t>
      </w:r>
      <w:del w:id="269" w:author="Author" w:date="2025-10-17T15:06:00Z">
        <w:r>
          <w:rPr>
            <w:lang w:val="es-ES"/>
          </w:rPr>
          <w:delText xml:space="preserve"> </w:delText>
        </w:r>
      </w:del>
      <w:ins w:id="270" w:author="Author" w:date="2025-10-17T15:06:00Z">
        <w:r>
          <w:rPr>
            <w:lang w:val="es-ES"/>
          </w:rPr>
          <w:t xml:space="preserve"> </w:t>
        </w:r>
        <w:r>
          <w:rPr>
            <w:rStyle w:val="Hyperlink"/>
            <w:lang w:val="es-ES"/>
          </w:rPr>
          <w:t>https://www.ema.europa.eu</w:t>
        </w:r>
      </w:ins>
      <w:r>
        <w:rPr>
          <w:lang w:val="es-ES"/>
        </w:rPr>
        <w:t>.</w:t>
      </w:r>
    </w:p>
    <w:p w14:paraId="68E3E230" w14:textId="77777777" w:rsidR="00A80C76" w:rsidRDefault="00A80C76">
      <w:pPr>
        <w:pStyle w:val="EMEABodyText"/>
        <w:keepNext/>
        <w:rPr>
          <w:lang w:val="es-ES"/>
        </w:rPr>
      </w:pPr>
    </w:p>
    <w:sectPr w:rsidR="00A80C76" w:rsidSect="00D21AC0">
      <w:footerReference w:type="even" r:id="rId21"/>
      <w:footerReference w:type="default" r:id="rId22"/>
      <w:footerReference w:type="first" r:id="rId23"/>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6FDCB" w14:textId="77777777" w:rsidR="006963B6" w:rsidRDefault="006963B6">
      <w:r>
        <w:separator/>
      </w:r>
    </w:p>
  </w:endnote>
  <w:endnote w:type="continuationSeparator" w:id="0">
    <w:p w14:paraId="28FF12A8" w14:textId="77777777" w:rsidR="006963B6" w:rsidRDefault="00696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E23D" w14:textId="77777777" w:rsidR="00A80C76" w:rsidRDefault="006963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68E3E23E" w14:textId="77777777" w:rsidR="00A80C76" w:rsidRDefault="00A80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E23F" w14:textId="77777777" w:rsidR="00A80C76" w:rsidRDefault="006963B6">
    <w:pPr>
      <w:pStyle w:val="Footer"/>
      <w:jc w:val="center"/>
      <w:rPr>
        <w:rFonts w:ascii="Arial" w:hAnsi="Arial" w:cs="Arial"/>
        <w:sz w:val="16"/>
      </w:rPr>
    </w:pPr>
    <w:r>
      <w:rPr>
        <w:rFonts w:ascii="Arial" w:hAnsi="Arial" w:cs="Arial"/>
        <w:sz w:val="16"/>
      </w:rPr>
      <w:fldChar w:fldCharType="begin"/>
    </w:r>
    <w:r>
      <w:rPr>
        <w:rFonts w:ascii="Arial" w:hAnsi="Arial" w:cs="Arial"/>
        <w:sz w:val="16"/>
      </w:rPr>
      <w:instrText>PAGE   \* MERGEFORMAT</w:instrText>
    </w:r>
    <w:r>
      <w:rPr>
        <w:rFonts w:ascii="Arial" w:hAnsi="Arial" w:cs="Arial"/>
        <w:sz w:val="16"/>
      </w:rPr>
      <w:fldChar w:fldCharType="separate"/>
    </w:r>
    <w:r>
      <w:rPr>
        <w:rFonts w:ascii="Arial" w:hAnsi="Arial" w:cs="Arial"/>
        <w:noProof/>
        <w:sz w:val="16"/>
        <w:lang w:val="de-DE"/>
      </w:rPr>
      <w:t>14</w:t>
    </w:r>
    <w:r>
      <w:rPr>
        <w:rFonts w:ascii="Arial" w:hAnsi="Arial" w:cs="Arial"/>
        <w:noProof/>
        <w:sz w:val="16"/>
        <w:lang w:val="de-DE"/>
      </w:rPr>
      <w:t>8</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E240" w14:textId="77777777" w:rsidR="00A80C76" w:rsidRDefault="006963B6">
    <w:pPr>
      <w:pStyle w:val="Footer"/>
      <w:tabs>
        <w:tab w:val="right" w:pos="8931"/>
      </w:tabs>
      <w:ind w:right="96"/>
      <w:jc w:val="center"/>
    </w:pPr>
    <w:r>
      <w:fldChar w:fldCharType="begin"/>
    </w:r>
    <w:r>
      <w:instrText xml:space="preserve"> EQ </w:instrText>
    </w:r>
    <w:r>
      <w:fldChar w:fldCharType="separate"/>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BA3A4" w14:textId="77777777" w:rsidR="006963B6" w:rsidRDefault="006963B6">
      <w:r>
        <w:separator/>
      </w:r>
    </w:p>
  </w:footnote>
  <w:footnote w:type="continuationSeparator" w:id="0">
    <w:p w14:paraId="4843098F" w14:textId="77777777" w:rsidR="006963B6" w:rsidRDefault="00696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4962711"/>
    <w:multiLevelType w:val="hybridMultilevel"/>
    <w:tmpl w:val="C1F08D90"/>
    <w:lvl w:ilvl="0" w:tplc="3CE8FD22">
      <w:start w:val="1"/>
      <w:numFmt w:val="bullet"/>
      <w:lvlText w:val=""/>
      <w:lvlJc w:val="left"/>
      <w:pPr>
        <w:ind w:left="720" w:hanging="360"/>
      </w:pPr>
      <w:rPr>
        <w:rFonts w:ascii="Symbol" w:hAnsi="Symbol" w:hint="default"/>
      </w:rPr>
    </w:lvl>
    <w:lvl w:ilvl="1" w:tplc="AE00EC46" w:tentative="1">
      <w:start w:val="1"/>
      <w:numFmt w:val="bullet"/>
      <w:lvlText w:val="o"/>
      <w:lvlJc w:val="left"/>
      <w:pPr>
        <w:ind w:left="1440" w:hanging="360"/>
      </w:pPr>
      <w:rPr>
        <w:rFonts w:ascii="Courier New" w:hAnsi="Courier New" w:cs="Courier New" w:hint="default"/>
      </w:rPr>
    </w:lvl>
    <w:lvl w:ilvl="2" w:tplc="EA705A74" w:tentative="1">
      <w:start w:val="1"/>
      <w:numFmt w:val="bullet"/>
      <w:lvlText w:val=""/>
      <w:lvlJc w:val="left"/>
      <w:pPr>
        <w:ind w:left="2160" w:hanging="360"/>
      </w:pPr>
      <w:rPr>
        <w:rFonts w:ascii="Wingdings" w:hAnsi="Wingdings" w:hint="default"/>
      </w:rPr>
    </w:lvl>
    <w:lvl w:ilvl="3" w:tplc="8C72910A" w:tentative="1">
      <w:start w:val="1"/>
      <w:numFmt w:val="bullet"/>
      <w:lvlText w:val=""/>
      <w:lvlJc w:val="left"/>
      <w:pPr>
        <w:ind w:left="2880" w:hanging="360"/>
      </w:pPr>
      <w:rPr>
        <w:rFonts w:ascii="Symbol" w:hAnsi="Symbol" w:hint="default"/>
      </w:rPr>
    </w:lvl>
    <w:lvl w:ilvl="4" w:tplc="BB508040" w:tentative="1">
      <w:start w:val="1"/>
      <w:numFmt w:val="bullet"/>
      <w:lvlText w:val="o"/>
      <w:lvlJc w:val="left"/>
      <w:pPr>
        <w:ind w:left="3600" w:hanging="360"/>
      </w:pPr>
      <w:rPr>
        <w:rFonts w:ascii="Courier New" w:hAnsi="Courier New" w:cs="Courier New" w:hint="default"/>
      </w:rPr>
    </w:lvl>
    <w:lvl w:ilvl="5" w:tplc="93442DF6" w:tentative="1">
      <w:start w:val="1"/>
      <w:numFmt w:val="bullet"/>
      <w:lvlText w:val=""/>
      <w:lvlJc w:val="left"/>
      <w:pPr>
        <w:ind w:left="4320" w:hanging="360"/>
      </w:pPr>
      <w:rPr>
        <w:rFonts w:ascii="Wingdings" w:hAnsi="Wingdings" w:hint="default"/>
      </w:rPr>
    </w:lvl>
    <w:lvl w:ilvl="6" w:tplc="BA889750" w:tentative="1">
      <w:start w:val="1"/>
      <w:numFmt w:val="bullet"/>
      <w:lvlText w:val=""/>
      <w:lvlJc w:val="left"/>
      <w:pPr>
        <w:ind w:left="5040" w:hanging="360"/>
      </w:pPr>
      <w:rPr>
        <w:rFonts w:ascii="Symbol" w:hAnsi="Symbol" w:hint="default"/>
      </w:rPr>
    </w:lvl>
    <w:lvl w:ilvl="7" w:tplc="6DDE37DE" w:tentative="1">
      <w:start w:val="1"/>
      <w:numFmt w:val="bullet"/>
      <w:lvlText w:val="o"/>
      <w:lvlJc w:val="left"/>
      <w:pPr>
        <w:ind w:left="5760" w:hanging="360"/>
      </w:pPr>
      <w:rPr>
        <w:rFonts w:ascii="Courier New" w:hAnsi="Courier New" w:cs="Courier New" w:hint="default"/>
      </w:rPr>
    </w:lvl>
    <w:lvl w:ilvl="8" w:tplc="91307BA8" w:tentative="1">
      <w:start w:val="1"/>
      <w:numFmt w:val="bullet"/>
      <w:lvlText w:val=""/>
      <w:lvlJc w:val="left"/>
      <w:pPr>
        <w:ind w:left="6480" w:hanging="360"/>
      </w:pPr>
      <w:rPr>
        <w:rFonts w:ascii="Wingdings" w:hAnsi="Wingdings" w:hint="default"/>
      </w:rPr>
    </w:lvl>
  </w:abstractNum>
  <w:abstractNum w:abstractNumId="4" w15:restartNumberingAfterBreak="0">
    <w:nsid w:val="0B137D09"/>
    <w:multiLevelType w:val="hybridMultilevel"/>
    <w:tmpl w:val="FAB821F4"/>
    <w:lvl w:ilvl="0" w:tplc="3906E7DC">
      <w:start w:val="1"/>
      <w:numFmt w:val="bullet"/>
      <w:lvlText w:val=""/>
      <w:lvlJc w:val="left"/>
      <w:pPr>
        <w:ind w:left="720" w:hanging="360"/>
      </w:pPr>
      <w:rPr>
        <w:rFonts w:ascii="Symbol" w:hAnsi="Symbol" w:hint="default"/>
      </w:rPr>
    </w:lvl>
    <w:lvl w:ilvl="1" w:tplc="9BC0AE3C" w:tentative="1">
      <w:start w:val="1"/>
      <w:numFmt w:val="bullet"/>
      <w:lvlText w:val="o"/>
      <w:lvlJc w:val="left"/>
      <w:pPr>
        <w:ind w:left="1440" w:hanging="360"/>
      </w:pPr>
      <w:rPr>
        <w:rFonts w:ascii="Courier New" w:hAnsi="Courier New" w:hint="default"/>
      </w:rPr>
    </w:lvl>
    <w:lvl w:ilvl="2" w:tplc="EA324372" w:tentative="1">
      <w:start w:val="1"/>
      <w:numFmt w:val="bullet"/>
      <w:lvlText w:val=""/>
      <w:lvlJc w:val="left"/>
      <w:pPr>
        <w:ind w:left="2160" w:hanging="360"/>
      </w:pPr>
      <w:rPr>
        <w:rFonts w:ascii="Wingdings" w:hAnsi="Wingdings" w:hint="default"/>
      </w:rPr>
    </w:lvl>
    <w:lvl w:ilvl="3" w:tplc="B6FC5FDC" w:tentative="1">
      <w:start w:val="1"/>
      <w:numFmt w:val="bullet"/>
      <w:lvlText w:val=""/>
      <w:lvlJc w:val="left"/>
      <w:pPr>
        <w:ind w:left="2880" w:hanging="360"/>
      </w:pPr>
      <w:rPr>
        <w:rFonts w:ascii="Symbol" w:hAnsi="Symbol" w:hint="default"/>
      </w:rPr>
    </w:lvl>
    <w:lvl w:ilvl="4" w:tplc="E166B122" w:tentative="1">
      <w:start w:val="1"/>
      <w:numFmt w:val="bullet"/>
      <w:lvlText w:val="o"/>
      <w:lvlJc w:val="left"/>
      <w:pPr>
        <w:ind w:left="3600" w:hanging="360"/>
      </w:pPr>
      <w:rPr>
        <w:rFonts w:ascii="Courier New" w:hAnsi="Courier New" w:hint="default"/>
      </w:rPr>
    </w:lvl>
    <w:lvl w:ilvl="5" w:tplc="F13E7F36" w:tentative="1">
      <w:start w:val="1"/>
      <w:numFmt w:val="bullet"/>
      <w:lvlText w:val=""/>
      <w:lvlJc w:val="left"/>
      <w:pPr>
        <w:ind w:left="4320" w:hanging="360"/>
      </w:pPr>
      <w:rPr>
        <w:rFonts w:ascii="Wingdings" w:hAnsi="Wingdings" w:hint="default"/>
      </w:rPr>
    </w:lvl>
    <w:lvl w:ilvl="6" w:tplc="B5FE7564" w:tentative="1">
      <w:start w:val="1"/>
      <w:numFmt w:val="bullet"/>
      <w:lvlText w:val=""/>
      <w:lvlJc w:val="left"/>
      <w:pPr>
        <w:ind w:left="5040" w:hanging="360"/>
      </w:pPr>
      <w:rPr>
        <w:rFonts w:ascii="Symbol" w:hAnsi="Symbol" w:hint="default"/>
      </w:rPr>
    </w:lvl>
    <w:lvl w:ilvl="7" w:tplc="125EE0B0" w:tentative="1">
      <w:start w:val="1"/>
      <w:numFmt w:val="bullet"/>
      <w:lvlText w:val="o"/>
      <w:lvlJc w:val="left"/>
      <w:pPr>
        <w:ind w:left="5760" w:hanging="360"/>
      </w:pPr>
      <w:rPr>
        <w:rFonts w:ascii="Courier New" w:hAnsi="Courier New" w:hint="default"/>
      </w:rPr>
    </w:lvl>
    <w:lvl w:ilvl="8" w:tplc="5C4A197C" w:tentative="1">
      <w:start w:val="1"/>
      <w:numFmt w:val="bullet"/>
      <w:lvlText w:val=""/>
      <w:lvlJc w:val="left"/>
      <w:pPr>
        <w:ind w:left="6480" w:hanging="360"/>
      </w:pPr>
      <w:rPr>
        <w:rFonts w:ascii="Wingdings" w:hAnsi="Wingdings" w:hint="default"/>
      </w:rPr>
    </w:lvl>
  </w:abstractNum>
  <w:abstractNum w:abstractNumId="5" w15:restartNumberingAfterBreak="0">
    <w:nsid w:val="0D9719DC"/>
    <w:multiLevelType w:val="hybridMultilevel"/>
    <w:tmpl w:val="6742C244"/>
    <w:lvl w:ilvl="0" w:tplc="3F08852E">
      <w:start w:val="1"/>
      <w:numFmt w:val="bullet"/>
      <w:lvlText w:val=""/>
      <w:lvlJc w:val="left"/>
      <w:pPr>
        <w:ind w:left="360" w:hanging="360"/>
      </w:pPr>
      <w:rPr>
        <w:rFonts w:ascii="Symbol" w:hAnsi="Symbol" w:hint="default"/>
      </w:rPr>
    </w:lvl>
    <w:lvl w:ilvl="1" w:tplc="B64279A0">
      <w:start w:val="1"/>
      <w:numFmt w:val="bullet"/>
      <w:lvlText w:val="o"/>
      <w:lvlJc w:val="left"/>
      <w:pPr>
        <w:ind w:left="1080" w:hanging="360"/>
      </w:pPr>
      <w:rPr>
        <w:rFonts w:ascii="Courier New" w:hAnsi="Courier New" w:cs="Courier New" w:hint="default"/>
      </w:rPr>
    </w:lvl>
    <w:lvl w:ilvl="2" w:tplc="4BE2AAD8" w:tentative="1">
      <w:start w:val="1"/>
      <w:numFmt w:val="bullet"/>
      <w:lvlText w:val=""/>
      <w:lvlJc w:val="left"/>
      <w:pPr>
        <w:ind w:left="1800" w:hanging="360"/>
      </w:pPr>
      <w:rPr>
        <w:rFonts w:ascii="Wingdings" w:hAnsi="Wingdings" w:hint="default"/>
      </w:rPr>
    </w:lvl>
    <w:lvl w:ilvl="3" w:tplc="CCD21622" w:tentative="1">
      <w:start w:val="1"/>
      <w:numFmt w:val="bullet"/>
      <w:lvlText w:val=""/>
      <w:lvlJc w:val="left"/>
      <w:pPr>
        <w:ind w:left="2520" w:hanging="360"/>
      </w:pPr>
      <w:rPr>
        <w:rFonts w:ascii="Symbol" w:hAnsi="Symbol" w:hint="default"/>
      </w:rPr>
    </w:lvl>
    <w:lvl w:ilvl="4" w:tplc="55923BE4" w:tentative="1">
      <w:start w:val="1"/>
      <w:numFmt w:val="bullet"/>
      <w:lvlText w:val="o"/>
      <w:lvlJc w:val="left"/>
      <w:pPr>
        <w:ind w:left="3240" w:hanging="360"/>
      </w:pPr>
      <w:rPr>
        <w:rFonts w:ascii="Courier New" w:hAnsi="Courier New" w:cs="Courier New" w:hint="default"/>
      </w:rPr>
    </w:lvl>
    <w:lvl w:ilvl="5" w:tplc="F488BE8A" w:tentative="1">
      <w:start w:val="1"/>
      <w:numFmt w:val="bullet"/>
      <w:lvlText w:val=""/>
      <w:lvlJc w:val="left"/>
      <w:pPr>
        <w:ind w:left="3960" w:hanging="360"/>
      </w:pPr>
      <w:rPr>
        <w:rFonts w:ascii="Wingdings" w:hAnsi="Wingdings" w:hint="default"/>
      </w:rPr>
    </w:lvl>
    <w:lvl w:ilvl="6" w:tplc="23F004A2" w:tentative="1">
      <w:start w:val="1"/>
      <w:numFmt w:val="bullet"/>
      <w:lvlText w:val=""/>
      <w:lvlJc w:val="left"/>
      <w:pPr>
        <w:ind w:left="4680" w:hanging="360"/>
      </w:pPr>
      <w:rPr>
        <w:rFonts w:ascii="Symbol" w:hAnsi="Symbol" w:hint="default"/>
      </w:rPr>
    </w:lvl>
    <w:lvl w:ilvl="7" w:tplc="256AAB22" w:tentative="1">
      <w:start w:val="1"/>
      <w:numFmt w:val="bullet"/>
      <w:lvlText w:val="o"/>
      <w:lvlJc w:val="left"/>
      <w:pPr>
        <w:ind w:left="5400" w:hanging="360"/>
      </w:pPr>
      <w:rPr>
        <w:rFonts w:ascii="Courier New" w:hAnsi="Courier New" w:cs="Courier New" w:hint="default"/>
      </w:rPr>
    </w:lvl>
    <w:lvl w:ilvl="8" w:tplc="E45E78FC" w:tentative="1">
      <w:start w:val="1"/>
      <w:numFmt w:val="bullet"/>
      <w:lvlText w:val=""/>
      <w:lvlJc w:val="left"/>
      <w:pPr>
        <w:ind w:left="6120" w:hanging="360"/>
      </w:pPr>
      <w:rPr>
        <w:rFonts w:ascii="Wingdings" w:hAnsi="Wingdings" w:hint="default"/>
      </w:rPr>
    </w:lvl>
  </w:abstractNum>
  <w:abstractNum w:abstractNumId="6"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216EF0"/>
    <w:multiLevelType w:val="hybridMultilevel"/>
    <w:tmpl w:val="91BC6300"/>
    <w:lvl w:ilvl="0" w:tplc="8634D9A4">
      <w:start w:val="1"/>
      <w:numFmt w:val="bullet"/>
      <w:lvlText w:val=""/>
      <w:lvlJc w:val="left"/>
      <w:pPr>
        <w:ind w:left="360" w:hanging="360"/>
      </w:pPr>
      <w:rPr>
        <w:rFonts w:ascii="Symbol" w:hAnsi="Symbol" w:hint="default"/>
      </w:rPr>
    </w:lvl>
    <w:lvl w:ilvl="1" w:tplc="F2041BBA" w:tentative="1">
      <w:start w:val="1"/>
      <w:numFmt w:val="bullet"/>
      <w:lvlText w:val="o"/>
      <w:lvlJc w:val="left"/>
      <w:pPr>
        <w:ind w:left="1080" w:hanging="360"/>
      </w:pPr>
      <w:rPr>
        <w:rFonts w:ascii="Courier New" w:hAnsi="Courier New" w:cs="Courier New" w:hint="default"/>
      </w:rPr>
    </w:lvl>
    <w:lvl w:ilvl="2" w:tplc="11BCA1FC" w:tentative="1">
      <w:start w:val="1"/>
      <w:numFmt w:val="bullet"/>
      <w:lvlText w:val=""/>
      <w:lvlJc w:val="left"/>
      <w:pPr>
        <w:ind w:left="1800" w:hanging="360"/>
      </w:pPr>
      <w:rPr>
        <w:rFonts w:ascii="Wingdings" w:hAnsi="Wingdings" w:hint="default"/>
      </w:rPr>
    </w:lvl>
    <w:lvl w:ilvl="3" w:tplc="A8CC1A62" w:tentative="1">
      <w:start w:val="1"/>
      <w:numFmt w:val="bullet"/>
      <w:lvlText w:val=""/>
      <w:lvlJc w:val="left"/>
      <w:pPr>
        <w:ind w:left="2520" w:hanging="360"/>
      </w:pPr>
      <w:rPr>
        <w:rFonts w:ascii="Symbol" w:hAnsi="Symbol" w:hint="default"/>
      </w:rPr>
    </w:lvl>
    <w:lvl w:ilvl="4" w:tplc="8062D6B6" w:tentative="1">
      <w:start w:val="1"/>
      <w:numFmt w:val="bullet"/>
      <w:lvlText w:val="o"/>
      <w:lvlJc w:val="left"/>
      <w:pPr>
        <w:ind w:left="3240" w:hanging="360"/>
      </w:pPr>
      <w:rPr>
        <w:rFonts w:ascii="Courier New" w:hAnsi="Courier New" w:cs="Courier New" w:hint="default"/>
      </w:rPr>
    </w:lvl>
    <w:lvl w:ilvl="5" w:tplc="9EF228DE" w:tentative="1">
      <w:start w:val="1"/>
      <w:numFmt w:val="bullet"/>
      <w:lvlText w:val=""/>
      <w:lvlJc w:val="left"/>
      <w:pPr>
        <w:ind w:left="3960" w:hanging="360"/>
      </w:pPr>
      <w:rPr>
        <w:rFonts w:ascii="Wingdings" w:hAnsi="Wingdings" w:hint="default"/>
      </w:rPr>
    </w:lvl>
    <w:lvl w:ilvl="6" w:tplc="4CE8D2DA" w:tentative="1">
      <w:start w:val="1"/>
      <w:numFmt w:val="bullet"/>
      <w:lvlText w:val=""/>
      <w:lvlJc w:val="left"/>
      <w:pPr>
        <w:ind w:left="4680" w:hanging="360"/>
      </w:pPr>
      <w:rPr>
        <w:rFonts w:ascii="Symbol" w:hAnsi="Symbol" w:hint="default"/>
      </w:rPr>
    </w:lvl>
    <w:lvl w:ilvl="7" w:tplc="9CD40F14" w:tentative="1">
      <w:start w:val="1"/>
      <w:numFmt w:val="bullet"/>
      <w:lvlText w:val="o"/>
      <w:lvlJc w:val="left"/>
      <w:pPr>
        <w:ind w:left="5400" w:hanging="360"/>
      </w:pPr>
      <w:rPr>
        <w:rFonts w:ascii="Courier New" w:hAnsi="Courier New" w:cs="Courier New" w:hint="default"/>
      </w:rPr>
    </w:lvl>
    <w:lvl w:ilvl="8" w:tplc="BA68DB7C" w:tentative="1">
      <w:start w:val="1"/>
      <w:numFmt w:val="bullet"/>
      <w:lvlText w:val=""/>
      <w:lvlJc w:val="left"/>
      <w:pPr>
        <w:ind w:left="6120" w:hanging="360"/>
      </w:pPr>
      <w:rPr>
        <w:rFonts w:ascii="Wingdings" w:hAnsi="Wingdings" w:hint="default"/>
      </w:rPr>
    </w:lvl>
  </w:abstractNum>
  <w:abstractNum w:abstractNumId="11"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EE31DEB"/>
    <w:multiLevelType w:val="hybridMultilevel"/>
    <w:tmpl w:val="FD4253D0"/>
    <w:lvl w:ilvl="0" w:tplc="6512E538">
      <w:start w:val="4"/>
      <w:numFmt w:val="decimal"/>
      <w:lvlText w:val="%1."/>
      <w:lvlJc w:val="left"/>
      <w:pPr>
        <w:ind w:left="930" w:hanging="570"/>
      </w:pPr>
      <w:rPr>
        <w:rFonts w:hint="default"/>
      </w:rPr>
    </w:lvl>
    <w:lvl w:ilvl="1" w:tplc="19E81E46" w:tentative="1">
      <w:start w:val="1"/>
      <w:numFmt w:val="lowerLetter"/>
      <w:lvlText w:val="%2."/>
      <w:lvlJc w:val="left"/>
      <w:pPr>
        <w:ind w:left="1440" w:hanging="360"/>
      </w:pPr>
    </w:lvl>
    <w:lvl w:ilvl="2" w:tplc="DB480CD0" w:tentative="1">
      <w:start w:val="1"/>
      <w:numFmt w:val="lowerRoman"/>
      <w:lvlText w:val="%3."/>
      <w:lvlJc w:val="right"/>
      <w:pPr>
        <w:ind w:left="2160" w:hanging="180"/>
      </w:pPr>
    </w:lvl>
    <w:lvl w:ilvl="3" w:tplc="F25AE638" w:tentative="1">
      <w:start w:val="1"/>
      <w:numFmt w:val="decimal"/>
      <w:lvlText w:val="%4."/>
      <w:lvlJc w:val="left"/>
      <w:pPr>
        <w:ind w:left="2880" w:hanging="360"/>
      </w:pPr>
    </w:lvl>
    <w:lvl w:ilvl="4" w:tplc="8FE860FE" w:tentative="1">
      <w:start w:val="1"/>
      <w:numFmt w:val="lowerLetter"/>
      <w:lvlText w:val="%5."/>
      <w:lvlJc w:val="left"/>
      <w:pPr>
        <w:ind w:left="3600" w:hanging="360"/>
      </w:pPr>
    </w:lvl>
    <w:lvl w:ilvl="5" w:tplc="58BC9032" w:tentative="1">
      <w:start w:val="1"/>
      <w:numFmt w:val="lowerRoman"/>
      <w:lvlText w:val="%6."/>
      <w:lvlJc w:val="right"/>
      <w:pPr>
        <w:ind w:left="4320" w:hanging="180"/>
      </w:pPr>
    </w:lvl>
    <w:lvl w:ilvl="6" w:tplc="3EB61CA2" w:tentative="1">
      <w:start w:val="1"/>
      <w:numFmt w:val="decimal"/>
      <w:lvlText w:val="%7."/>
      <w:lvlJc w:val="left"/>
      <w:pPr>
        <w:ind w:left="5040" w:hanging="360"/>
      </w:pPr>
    </w:lvl>
    <w:lvl w:ilvl="7" w:tplc="E062CDEC" w:tentative="1">
      <w:start w:val="1"/>
      <w:numFmt w:val="lowerLetter"/>
      <w:lvlText w:val="%8."/>
      <w:lvlJc w:val="left"/>
      <w:pPr>
        <w:ind w:left="5760" w:hanging="360"/>
      </w:pPr>
    </w:lvl>
    <w:lvl w:ilvl="8" w:tplc="6BB696A2" w:tentative="1">
      <w:start w:val="1"/>
      <w:numFmt w:val="lowerRoman"/>
      <w:lvlText w:val="%9."/>
      <w:lvlJc w:val="right"/>
      <w:pPr>
        <w:ind w:left="6480" w:hanging="180"/>
      </w:pPr>
    </w:lvl>
  </w:abstractNum>
  <w:abstractNum w:abstractNumId="13"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298F1C19"/>
    <w:multiLevelType w:val="hybridMultilevel"/>
    <w:tmpl w:val="6206E360"/>
    <w:lvl w:ilvl="0" w:tplc="4AD89662">
      <w:start w:val="1"/>
      <w:numFmt w:val="bullet"/>
      <w:lvlText w:val=""/>
      <w:lvlJc w:val="left"/>
      <w:pPr>
        <w:ind w:left="720" w:hanging="360"/>
      </w:pPr>
      <w:rPr>
        <w:rFonts w:ascii="Symbol" w:hAnsi="Symbol" w:hint="default"/>
      </w:rPr>
    </w:lvl>
    <w:lvl w:ilvl="1" w:tplc="A9FCC0C0" w:tentative="1">
      <w:start w:val="1"/>
      <w:numFmt w:val="bullet"/>
      <w:lvlText w:val="o"/>
      <w:lvlJc w:val="left"/>
      <w:pPr>
        <w:ind w:left="1440" w:hanging="360"/>
      </w:pPr>
      <w:rPr>
        <w:rFonts w:ascii="Courier New" w:hAnsi="Courier New" w:hint="default"/>
      </w:rPr>
    </w:lvl>
    <w:lvl w:ilvl="2" w:tplc="2D2A265A" w:tentative="1">
      <w:start w:val="1"/>
      <w:numFmt w:val="bullet"/>
      <w:lvlText w:val=""/>
      <w:lvlJc w:val="left"/>
      <w:pPr>
        <w:ind w:left="2160" w:hanging="360"/>
      </w:pPr>
      <w:rPr>
        <w:rFonts w:ascii="Wingdings" w:hAnsi="Wingdings" w:hint="default"/>
      </w:rPr>
    </w:lvl>
    <w:lvl w:ilvl="3" w:tplc="C91498C0" w:tentative="1">
      <w:start w:val="1"/>
      <w:numFmt w:val="bullet"/>
      <w:lvlText w:val=""/>
      <w:lvlJc w:val="left"/>
      <w:pPr>
        <w:ind w:left="2880" w:hanging="360"/>
      </w:pPr>
      <w:rPr>
        <w:rFonts w:ascii="Symbol" w:hAnsi="Symbol" w:hint="default"/>
      </w:rPr>
    </w:lvl>
    <w:lvl w:ilvl="4" w:tplc="905CC514" w:tentative="1">
      <w:start w:val="1"/>
      <w:numFmt w:val="bullet"/>
      <w:lvlText w:val="o"/>
      <w:lvlJc w:val="left"/>
      <w:pPr>
        <w:ind w:left="3600" w:hanging="360"/>
      </w:pPr>
      <w:rPr>
        <w:rFonts w:ascii="Courier New" w:hAnsi="Courier New" w:hint="default"/>
      </w:rPr>
    </w:lvl>
    <w:lvl w:ilvl="5" w:tplc="064277F4" w:tentative="1">
      <w:start w:val="1"/>
      <w:numFmt w:val="bullet"/>
      <w:lvlText w:val=""/>
      <w:lvlJc w:val="left"/>
      <w:pPr>
        <w:ind w:left="4320" w:hanging="360"/>
      </w:pPr>
      <w:rPr>
        <w:rFonts w:ascii="Wingdings" w:hAnsi="Wingdings" w:hint="default"/>
      </w:rPr>
    </w:lvl>
    <w:lvl w:ilvl="6" w:tplc="25E4DD76" w:tentative="1">
      <w:start w:val="1"/>
      <w:numFmt w:val="bullet"/>
      <w:lvlText w:val=""/>
      <w:lvlJc w:val="left"/>
      <w:pPr>
        <w:ind w:left="5040" w:hanging="360"/>
      </w:pPr>
      <w:rPr>
        <w:rFonts w:ascii="Symbol" w:hAnsi="Symbol" w:hint="default"/>
      </w:rPr>
    </w:lvl>
    <w:lvl w:ilvl="7" w:tplc="8544EDE0" w:tentative="1">
      <w:start w:val="1"/>
      <w:numFmt w:val="bullet"/>
      <w:lvlText w:val="o"/>
      <w:lvlJc w:val="left"/>
      <w:pPr>
        <w:ind w:left="5760" w:hanging="360"/>
      </w:pPr>
      <w:rPr>
        <w:rFonts w:ascii="Courier New" w:hAnsi="Courier New" w:hint="default"/>
      </w:rPr>
    </w:lvl>
    <w:lvl w:ilvl="8" w:tplc="70527DA2" w:tentative="1">
      <w:start w:val="1"/>
      <w:numFmt w:val="bullet"/>
      <w:lvlText w:val=""/>
      <w:lvlJc w:val="left"/>
      <w:pPr>
        <w:ind w:left="6480" w:hanging="360"/>
      </w:pPr>
      <w:rPr>
        <w:rFonts w:ascii="Wingdings" w:hAnsi="Wingdings" w:hint="default"/>
      </w:rPr>
    </w:lvl>
  </w:abstractNum>
  <w:abstractNum w:abstractNumId="16" w15:restartNumberingAfterBreak="0">
    <w:nsid w:val="29B53C95"/>
    <w:multiLevelType w:val="hybridMultilevel"/>
    <w:tmpl w:val="DB644788"/>
    <w:lvl w:ilvl="0" w:tplc="85D6C848">
      <w:start w:val="9"/>
      <w:numFmt w:val="decimal"/>
      <w:lvlText w:val="%1."/>
      <w:lvlJc w:val="left"/>
      <w:pPr>
        <w:tabs>
          <w:tab w:val="num" w:pos="360"/>
        </w:tabs>
        <w:ind w:left="360" w:hanging="360"/>
      </w:pPr>
      <w:rPr>
        <w:rFonts w:cs="Times New Roman" w:hint="default"/>
      </w:rPr>
    </w:lvl>
    <w:lvl w:ilvl="1" w:tplc="2EB65FD6" w:tentative="1">
      <w:start w:val="1"/>
      <w:numFmt w:val="lowerLetter"/>
      <w:lvlText w:val="%2."/>
      <w:lvlJc w:val="left"/>
      <w:pPr>
        <w:tabs>
          <w:tab w:val="num" w:pos="1080"/>
        </w:tabs>
        <w:ind w:left="1080" w:hanging="360"/>
      </w:pPr>
      <w:rPr>
        <w:rFonts w:cs="Times New Roman"/>
      </w:rPr>
    </w:lvl>
    <w:lvl w:ilvl="2" w:tplc="1DDE3644" w:tentative="1">
      <w:start w:val="1"/>
      <w:numFmt w:val="lowerRoman"/>
      <w:lvlText w:val="%3."/>
      <w:lvlJc w:val="right"/>
      <w:pPr>
        <w:tabs>
          <w:tab w:val="num" w:pos="1800"/>
        </w:tabs>
        <w:ind w:left="1800" w:hanging="180"/>
      </w:pPr>
      <w:rPr>
        <w:rFonts w:cs="Times New Roman"/>
      </w:rPr>
    </w:lvl>
    <w:lvl w:ilvl="3" w:tplc="4DA04AE6" w:tentative="1">
      <w:start w:val="1"/>
      <w:numFmt w:val="decimal"/>
      <w:lvlText w:val="%4."/>
      <w:lvlJc w:val="left"/>
      <w:pPr>
        <w:tabs>
          <w:tab w:val="num" w:pos="2520"/>
        </w:tabs>
        <w:ind w:left="2520" w:hanging="360"/>
      </w:pPr>
      <w:rPr>
        <w:rFonts w:cs="Times New Roman"/>
      </w:rPr>
    </w:lvl>
    <w:lvl w:ilvl="4" w:tplc="EDDC9032" w:tentative="1">
      <w:start w:val="1"/>
      <w:numFmt w:val="lowerLetter"/>
      <w:lvlText w:val="%5."/>
      <w:lvlJc w:val="left"/>
      <w:pPr>
        <w:tabs>
          <w:tab w:val="num" w:pos="3240"/>
        </w:tabs>
        <w:ind w:left="3240" w:hanging="360"/>
      </w:pPr>
      <w:rPr>
        <w:rFonts w:cs="Times New Roman"/>
      </w:rPr>
    </w:lvl>
    <w:lvl w:ilvl="5" w:tplc="54128B00" w:tentative="1">
      <w:start w:val="1"/>
      <w:numFmt w:val="lowerRoman"/>
      <w:lvlText w:val="%6."/>
      <w:lvlJc w:val="right"/>
      <w:pPr>
        <w:tabs>
          <w:tab w:val="num" w:pos="3960"/>
        </w:tabs>
        <w:ind w:left="3960" w:hanging="180"/>
      </w:pPr>
      <w:rPr>
        <w:rFonts w:cs="Times New Roman"/>
      </w:rPr>
    </w:lvl>
    <w:lvl w:ilvl="6" w:tplc="E604DDA2" w:tentative="1">
      <w:start w:val="1"/>
      <w:numFmt w:val="decimal"/>
      <w:lvlText w:val="%7."/>
      <w:lvlJc w:val="left"/>
      <w:pPr>
        <w:tabs>
          <w:tab w:val="num" w:pos="4680"/>
        </w:tabs>
        <w:ind w:left="4680" w:hanging="360"/>
      </w:pPr>
      <w:rPr>
        <w:rFonts w:cs="Times New Roman"/>
      </w:rPr>
    </w:lvl>
    <w:lvl w:ilvl="7" w:tplc="4E1E4152" w:tentative="1">
      <w:start w:val="1"/>
      <w:numFmt w:val="lowerLetter"/>
      <w:lvlText w:val="%8."/>
      <w:lvlJc w:val="left"/>
      <w:pPr>
        <w:tabs>
          <w:tab w:val="num" w:pos="5400"/>
        </w:tabs>
        <w:ind w:left="5400" w:hanging="360"/>
      </w:pPr>
      <w:rPr>
        <w:rFonts w:cs="Times New Roman"/>
      </w:rPr>
    </w:lvl>
    <w:lvl w:ilvl="8" w:tplc="6B0C0886" w:tentative="1">
      <w:start w:val="1"/>
      <w:numFmt w:val="lowerRoman"/>
      <w:lvlText w:val="%9."/>
      <w:lvlJc w:val="right"/>
      <w:pPr>
        <w:tabs>
          <w:tab w:val="num" w:pos="6120"/>
        </w:tabs>
        <w:ind w:left="6120" w:hanging="180"/>
      </w:pPr>
      <w:rPr>
        <w:rFonts w:cs="Times New Roman"/>
      </w:rPr>
    </w:lvl>
  </w:abstractNum>
  <w:abstractNum w:abstractNumId="17" w15:restartNumberingAfterBreak="0">
    <w:nsid w:val="2C46450C"/>
    <w:multiLevelType w:val="hybridMultilevel"/>
    <w:tmpl w:val="48C41084"/>
    <w:lvl w:ilvl="0" w:tplc="F1E81442">
      <w:start w:val="1"/>
      <w:numFmt w:val="bullet"/>
      <w:lvlText w:val=""/>
      <w:lvlJc w:val="left"/>
      <w:pPr>
        <w:ind w:left="720" w:hanging="360"/>
      </w:pPr>
      <w:rPr>
        <w:rFonts w:ascii="Symbol" w:hAnsi="Symbol" w:hint="default"/>
      </w:rPr>
    </w:lvl>
    <w:lvl w:ilvl="1" w:tplc="A39284FC" w:tentative="1">
      <w:start w:val="1"/>
      <w:numFmt w:val="bullet"/>
      <w:lvlText w:val="o"/>
      <w:lvlJc w:val="left"/>
      <w:pPr>
        <w:ind w:left="1440" w:hanging="360"/>
      </w:pPr>
      <w:rPr>
        <w:rFonts w:ascii="Courier New" w:hAnsi="Courier New" w:hint="default"/>
      </w:rPr>
    </w:lvl>
    <w:lvl w:ilvl="2" w:tplc="45EC05E0" w:tentative="1">
      <w:start w:val="1"/>
      <w:numFmt w:val="bullet"/>
      <w:lvlText w:val=""/>
      <w:lvlJc w:val="left"/>
      <w:pPr>
        <w:ind w:left="2160" w:hanging="360"/>
      </w:pPr>
      <w:rPr>
        <w:rFonts w:ascii="Wingdings" w:hAnsi="Wingdings" w:hint="default"/>
      </w:rPr>
    </w:lvl>
    <w:lvl w:ilvl="3" w:tplc="CB02C918" w:tentative="1">
      <w:start w:val="1"/>
      <w:numFmt w:val="bullet"/>
      <w:lvlText w:val=""/>
      <w:lvlJc w:val="left"/>
      <w:pPr>
        <w:ind w:left="2880" w:hanging="360"/>
      </w:pPr>
      <w:rPr>
        <w:rFonts w:ascii="Symbol" w:hAnsi="Symbol" w:hint="default"/>
      </w:rPr>
    </w:lvl>
    <w:lvl w:ilvl="4" w:tplc="13AAE43A" w:tentative="1">
      <w:start w:val="1"/>
      <w:numFmt w:val="bullet"/>
      <w:lvlText w:val="o"/>
      <w:lvlJc w:val="left"/>
      <w:pPr>
        <w:ind w:left="3600" w:hanging="360"/>
      </w:pPr>
      <w:rPr>
        <w:rFonts w:ascii="Courier New" w:hAnsi="Courier New" w:hint="default"/>
      </w:rPr>
    </w:lvl>
    <w:lvl w:ilvl="5" w:tplc="279E6614" w:tentative="1">
      <w:start w:val="1"/>
      <w:numFmt w:val="bullet"/>
      <w:lvlText w:val=""/>
      <w:lvlJc w:val="left"/>
      <w:pPr>
        <w:ind w:left="4320" w:hanging="360"/>
      </w:pPr>
      <w:rPr>
        <w:rFonts w:ascii="Wingdings" w:hAnsi="Wingdings" w:hint="default"/>
      </w:rPr>
    </w:lvl>
    <w:lvl w:ilvl="6" w:tplc="A184CE78" w:tentative="1">
      <w:start w:val="1"/>
      <w:numFmt w:val="bullet"/>
      <w:lvlText w:val=""/>
      <w:lvlJc w:val="left"/>
      <w:pPr>
        <w:ind w:left="5040" w:hanging="360"/>
      </w:pPr>
      <w:rPr>
        <w:rFonts w:ascii="Symbol" w:hAnsi="Symbol" w:hint="default"/>
      </w:rPr>
    </w:lvl>
    <w:lvl w:ilvl="7" w:tplc="7278C2BC" w:tentative="1">
      <w:start w:val="1"/>
      <w:numFmt w:val="bullet"/>
      <w:lvlText w:val="o"/>
      <w:lvlJc w:val="left"/>
      <w:pPr>
        <w:ind w:left="5760" w:hanging="360"/>
      </w:pPr>
      <w:rPr>
        <w:rFonts w:ascii="Courier New" w:hAnsi="Courier New" w:hint="default"/>
      </w:rPr>
    </w:lvl>
    <w:lvl w:ilvl="8" w:tplc="23DE67F2" w:tentative="1">
      <w:start w:val="1"/>
      <w:numFmt w:val="bullet"/>
      <w:lvlText w:val=""/>
      <w:lvlJc w:val="left"/>
      <w:pPr>
        <w:ind w:left="6480" w:hanging="360"/>
      </w:pPr>
      <w:rPr>
        <w:rFonts w:ascii="Wingdings" w:hAnsi="Wingdings" w:hint="default"/>
      </w:rPr>
    </w:lvl>
  </w:abstractNum>
  <w:abstractNum w:abstractNumId="18"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0060F7A"/>
    <w:multiLevelType w:val="hybridMultilevel"/>
    <w:tmpl w:val="E3EA383A"/>
    <w:lvl w:ilvl="0" w:tplc="F2148ADE">
      <w:start w:val="9"/>
      <w:numFmt w:val="decimal"/>
      <w:lvlText w:val="%1."/>
      <w:lvlJc w:val="left"/>
      <w:pPr>
        <w:tabs>
          <w:tab w:val="num" w:pos="720"/>
        </w:tabs>
        <w:ind w:left="720" w:hanging="360"/>
      </w:pPr>
      <w:rPr>
        <w:rFonts w:cs="Times New Roman" w:hint="default"/>
      </w:rPr>
    </w:lvl>
    <w:lvl w:ilvl="1" w:tplc="E7B2529A" w:tentative="1">
      <w:start w:val="1"/>
      <w:numFmt w:val="lowerLetter"/>
      <w:lvlText w:val="%2."/>
      <w:lvlJc w:val="left"/>
      <w:pPr>
        <w:tabs>
          <w:tab w:val="num" w:pos="1440"/>
        </w:tabs>
        <w:ind w:left="1440" w:hanging="360"/>
      </w:pPr>
      <w:rPr>
        <w:rFonts w:cs="Times New Roman"/>
      </w:rPr>
    </w:lvl>
    <w:lvl w:ilvl="2" w:tplc="6C627A24" w:tentative="1">
      <w:start w:val="1"/>
      <w:numFmt w:val="lowerRoman"/>
      <w:lvlText w:val="%3."/>
      <w:lvlJc w:val="right"/>
      <w:pPr>
        <w:tabs>
          <w:tab w:val="num" w:pos="2160"/>
        </w:tabs>
        <w:ind w:left="2160" w:hanging="180"/>
      </w:pPr>
      <w:rPr>
        <w:rFonts w:cs="Times New Roman"/>
      </w:rPr>
    </w:lvl>
    <w:lvl w:ilvl="3" w:tplc="5078A09C" w:tentative="1">
      <w:start w:val="1"/>
      <w:numFmt w:val="decimal"/>
      <w:lvlText w:val="%4."/>
      <w:lvlJc w:val="left"/>
      <w:pPr>
        <w:tabs>
          <w:tab w:val="num" w:pos="2880"/>
        </w:tabs>
        <w:ind w:left="2880" w:hanging="360"/>
      </w:pPr>
      <w:rPr>
        <w:rFonts w:cs="Times New Roman"/>
      </w:rPr>
    </w:lvl>
    <w:lvl w:ilvl="4" w:tplc="0792CC92" w:tentative="1">
      <w:start w:val="1"/>
      <w:numFmt w:val="lowerLetter"/>
      <w:lvlText w:val="%5."/>
      <w:lvlJc w:val="left"/>
      <w:pPr>
        <w:tabs>
          <w:tab w:val="num" w:pos="3600"/>
        </w:tabs>
        <w:ind w:left="3600" w:hanging="360"/>
      </w:pPr>
      <w:rPr>
        <w:rFonts w:cs="Times New Roman"/>
      </w:rPr>
    </w:lvl>
    <w:lvl w:ilvl="5" w:tplc="9FAC05D8" w:tentative="1">
      <w:start w:val="1"/>
      <w:numFmt w:val="lowerRoman"/>
      <w:lvlText w:val="%6."/>
      <w:lvlJc w:val="right"/>
      <w:pPr>
        <w:tabs>
          <w:tab w:val="num" w:pos="4320"/>
        </w:tabs>
        <w:ind w:left="4320" w:hanging="180"/>
      </w:pPr>
      <w:rPr>
        <w:rFonts w:cs="Times New Roman"/>
      </w:rPr>
    </w:lvl>
    <w:lvl w:ilvl="6" w:tplc="792AA9D8" w:tentative="1">
      <w:start w:val="1"/>
      <w:numFmt w:val="decimal"/>
      <w:lvlText w:val="%7."/>
      <w:lvlJc w:val="left"/>
      <w:pPr>
        <w:tabs>
          <w:tab w:val="num" w:pos="5040"/>
        </w:tabs>
        <w:ind w:left="5040" w:hanging="360"/>
      </w:pPr>
      <w:rPr>
        <w:rFonts w:cs="Times New Roman"/>
      </w:rPr>
    </w:lvl>
    <w:lvl w:ilvl="7" w:tplc="5270F0A2" w:tentative="1">
      <w:start w:val="1"/>
      <w:numFmt w:val="lowerLetter"/>
      <w:lvlText w:val="%8."/>
      <w:lvlJc w:val="left"/>
      <w:pPr>
        <w:tabs>
          <w:tab w:val="num" w:pos="5760"/>
        </w:tabs>
        <w:ind w:left="5760" w:hanging="360"/>
      </w:pPr>
      <w:rPr>
        <w:rFonts w:cs="Times New Roman"/>
      </w:rPr>
    </w:lvl>
    <w:lvl w:ilvl="8" w:tplc="17F4520C" w:tentative="1">
      <w:start w:val="1"/>
      <w:numFmt w:val="lowerRoman"/>
      <w:lvlText w:val="%9."/>
      <w:lvlJc w:val="right"/>
      <w:pPr>
        <w:tabs>
          <w:tab w:val="num" w:pos="6480"/>
        </w:tabs>
        <w:ind w:left="6480" w:hanging="180"/>
      </w:pPr>
      <w:rPr>
        <w:rFonts w:cs="Times New Roman"/>
      </w:rPr>
    </w:lvl>
  </w:abstractNum>
  <w:abstractNum w:abstractNumId="21"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ADE2873"/>
    <w:multiLevelType w:val="hybridMultilevel"/>
    <w:tmpl w:val="12188BAE"/>
    <w:lvl w:ilvl="0" w:tplc="4A96BA38">
      <w:start w:val="1"/>
      <w:numFmt w:val="bullet"/>
      <w:lvlText w:val=""/>
      <w:lvlJc w:val="left"/>
      <w:pPr>
        <w:ind w:left="1080" w:hanging="360"/>
      </w:pPr>
      <w:rPr>
        <w:rFonts w:ascii="Symbol" w:hAnsi="Symbol" w:hint="default"/>
      </w:rPr>
    </w:lvl>
    <w:lvl w:ilvl="1" w:tplc="7F7AEDE2" w:tentative="1">
      <w:start w:val="1"/>
      <w:numFmt w:val="bullet"/>
      <w:lvlText w:val="o"/>
      <w:lvlJc w:val="left"/>
      <w:pPr>
        <w:ind w:left="1800" w:hanging="360"/>
      </w:pPr>
      <w:rPr>
        <w:rFonts w:ascii="Courier New" w:hAnsi="Courier New" w:cs="Courier New" w:hint="default"/>
      </w:rPr>
    </w:lvl>
    <w:lvl w:ilvl="2" w:tplc="84A050BA" w:tentative="1">
      <w:start w:val="1"/>
      <w:numFmt w:val="bullet"/>
      <w:lvlText w:val=""/>
      <w:lvlJc w:val="left"/>
      <w:pPr>
        <w:ind w:left="2520" w:hanging="360"/>
      </w:pPr>
      <w:rPr>
        <w:rFonts w:ascii="Wingdings" w:hAnsi="Wingdings" w:hint="default"/>
      </w:rPr>
    </w:lvl>
    <w:lvl w:ilvl="3" w:tplc="53A2086A" w:tentative="1">
      <w:start w:val="1"/>
      <w:numFmt w:val="bullet"/>
      <w:lvlText w:val=""/>
      <w:lvlJc w:val="left"/>
      <w:pPr>
        <w:ind w:left="3240" w:hanging="360"/>
      </w:pPr>
      <w:rPr>
        <w:rFonts w:ascii="Symbol" w:hAnsi="Symbol" w:hint="default"/>
      </w:rPr>
    </w:lvl>
    <w:lvl w:ilvl="4" w:tplc="494A2A84" w:tentative="1">
      <w:start w:val="1"/>
      <w:numFmt w:val="bullet"/>
      <w:lvlText w:val="o"/>
      <w:lvlJc w:val="left"/>
      <w:pPr>
        <w:ind w:left="3960" w:hanging="360"/>
      </w:pPr>
      <w:rPr>
        <w:rFonts w:ascii="Courier New" w:hAnsi="Courier New" w:cs="Courier New" w:hint="default"/>
      </w:rPr>
    </w:lvl>
    <w:lvl w:ilvl="5" w:tplc="9182C22C" w:tentative="1">
      <w:start w:val="1"/>
      <w:numFmt w:val="bullet"/>
      <w:lvlText w:val=""/>
      <w:lvlJc w:val="left"/>
      <w:pPr>
        <w:ind w:left="4680" w:hanging="360"/>
      </w:pPr>
      <w:rPr>
        <w:rFonts w:ascii="Wingdings" w:hAnsi="Wingdings" w:hint="default"/>
      </w:rPr>
    </w:lvl>
    <w:lvl w:ilvl="6" w:tplc="A918A3DA" w:tentative="1">
      <w:start w:val="1"/>
      <w:numFmt w:val="bullet"/>
      <w:lvlText w:val=""/>
      <w:lvlJc w:val="left"/>
      <w:pPr>
        <w:ind w:left="5400" w:hanging="360"/>
      </w:pPr>
      <w:rPr>
        <w:rFonts w:ascii="Symbol" w:hAnsi="Symbol" w:hint="default"/>
      </w:rPr>
    </w:lvl>
    <w:lvl w:ilvl="7" w:tplc="7AC8B0AA" w:tentative="1">
      <w:start w:val="1"/>
      <w:numFmt w:val="bullet"/>
      <w:lvlText w:val="o"/>
      <w:lvlJc w:val="left"/>
      <w:pPr>
        <w:ind w:left="6120" w:hanging="360"/>
      </w:pPr>
      <w:rPr>
        <w:rFonts w:ascii="Courier New" w:hAnsi="Courier New" w:cs="Courier New" w:hint="default"/>
      </w:rPr>
    </w:lvl>
    <w:lvl w:ilvl="8" w:tplc="00C4B26C" w:tentative="1">
      <w:start w:val="1"/>
      <w:numFmt w:val="bullet"/>
      <w:lvlText w:val=""/>
      <w:lvlJc w:val="left"/>
      <w:pPr>
        <w:ind w:left="6840" w:hanging="360"/>
      </w:pPr>
      <w:rPr>
        <w:rFonts w:ascii="Wingdings" w:hAnsi="Wingdings" w:hint="default"/>
      </w:rPr>
    </w:lvl>
  </w:abstractNum>
  <w:abstractNum w:abstractNumId="24"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3FCE10F3"/>
    <w:multiLevelType w:val="multilevel"/>
    <w:tmpl w:val="F4421B3C"/>
    <w:lvl w:ilvl="0">
      <w:start w:val="2"/>
      <w:numFmt w:val="decimal"/>
      <w:lvlText w:val="%1."/>
      <w:lvlJc w:val="left"/>
      <w:pPr>
        <w:tabs>
          <w:tab w:val="num" w:pos="1497"/>
        </w:tabs>
        <w:ind w:left="1497" w:hanging="570"/>
      </w:pPr>
      <w:rPr>
        <w:rFonts w:cs="Times New Roman" w:hint="default"/>
      </w:rPr>
    </w:lvl>
    <w:lvl w:ilvl="1" w:tentative="1">
      <w:start w:val="1"/>
      <w:numFmt w:val="lowerLetter"/>
      <w:lvlText w:val="%2."/>
      <w:lvlJc w:val="left"/>
      <w:pPr>
        <w:tabs>
          <w:tab w:val="num" w:pos="2007"/>
        </w:tabs>
        <w:ind w:left="2007" w:hanging="360"/>
      </w:pPr>
      <w:rPr>
        <w:rFonts w:cs="Times New Roman"/>
      </w:rPr>
    </w:lvl>
    <w:lvl w:ilvl="2" w:tentative="1">
      <w:start w:val="1"/>
      <w:numFmt w:val="lowerRoman"/>
      <w:lvlText w:val="%3."/>
      <w:lvlJc w:val="right"/>
      <w:pPr>
        <w:tabs>
          <w:tab w:val="num" w:pos="2727"/>
        </w:tabs>
        <w:ind w:left="2727" w:hanging="180"/>
      </w:pPr>
      <w:rPr>
        <w:rFonts w:cs="Times New Roman"/>
      </w:rPr>
    </w:lvl>
    <w:lvl w:ilvl="3" w:tentative="1">
      <w:start w:val="1"/>
      <w:numFmt w:val="decimal"/>
      <w:lvlText w:val="%4."/>
      <w:lvlJc w:val="left"/>
      <w:pPr>
        <w:tabs>
          <w:tab w:val="num" w:pos="3447"/>
        </w:tabs>
        <w:ind w:left="3447" w:hanging="360"/>
      </w:pPr>
      <w:rPr>
        <w:rFonts w:cs="Times New Roman"/>
      </w:rPr>
    </w:lvl>
    <w:lvl w:ilvl="4" w:tentative="1">
      <w:start w:val="1"/>
      <w:numFmt w:val="lowerLetter"/>
      <w:lvlText w:val="%5."/>
      <w:lvlJc w:val="left"/>
      <w:pPr>
        <w:tabs>
          <w:tab w:val="num" w:pos="4167"/>
        </w:tabs>
        <w:ind w:left="4167" w:hanging="360"/>
      </w:pPr>
      <w:rPr>
        <w:rFonts w:cs="Times New Roman"/>
      </w:rPr>
    </w:lvl>
    <w:lvl w:ilvl="5" w:tentative="1">
      <w:start w:val="1"/>
      <w:numFmt w:val="lowerRoman"/>
      <w:lvlText w:val="%6."/>
      <w:lvlJc w:val="right"/>
      <w:pPr>
        <w:tabs>
          <w:tab w:val="num" w:pos="4887"/>
        </w:tabs>
        <w:ind w:left="4887" w:hanging="180"/>
      </w:pPr>
      <w:rPr>
        <w:rFonts w:cs="Times New Roman"/>
      </w:rPr>
    </w:lvl>
    <w:lvl w:ilvl="6" w:tentative="1">
      <w:start w:val="1"/>
      <w:numFmt w:val="decimal"/>
      <w:lvlText w:val="%7."/>
      <w:lvlJc w:val="left"/>
      <w:pPr>
        <w:tabs>
          <w:tab w:val="num" w:pos="5607"/>
        </w:tabs>
        <w:ind w:left="5607" w:hanging="360"/>
      </w:pPr>
      <w:rPr>
        <w:rFonts w:cs="Times New Roman"/>
      </w:rPr>
    </w:lvl>
    <w:lvl w:ilvl="7" w:tentative="1">
      <w:start w:val="1"/>
      <w:numFmt w:val="lowerLetter"/>
      <w:lvlText w:val="%8."/>
      <w:lvlJc w:val="left"/>
      <w:pPr>
        <w:tabs>
          <w:tab w:val="num" w:pos="6327"/>
        </w:tabs>
        <w:ind w:left="6327" w:hanging="360"/>
      </w:pPr>
      <w:rPr>
        <w:rFonts w:cs="Times New Roman"/>
      </w:rPr>
    </w:lvl>
    <w:lvl w:ilvl="8" w:tentative="1">
      <w:start w:val="1"/>
      <w:numFmt w:val="lowerRoman"/>
      <w:lvlText w:val="%9."/>
      <w:lvlJc w:val="right"/>
      <w:pPr>
        <w:tabs>
          <w:tab w:val="num" w:pos="7047"/>
        </w:tabs>
        <w:ind w:left="7047" w:hanging="180"/>
      </w:pPr>
      <w:rPr>
        <w:rFonts w:cs="Times New Roman"/>
      </w:rPr>
    </w:lvl>
  </w:abstractNum>
  <w:abstractNum w:abstractNumId="27"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8" w15:restartNumberingAfterBreak="0">
    <w:nsid w:val="490755E8"/>
    <w:multiLevelType w:val="hybridMultilevel"/>
    <w:tmpl w:val="CA18B3F6"/>
    <w:lvl w:ilvl="0" w:tplc="6A88465A">
      <w:start w:val="1"/>
      <w:numFmt w:val="bullet"/>
      <w:lvlText w:val=""/>
      <w:lvlJc w:val="left"/>
      <w:pPr>
        <w:ind w:left="720" w:hanging="360"/>
      </w:pPr>
      <w:rPr>
        <w:rFonts w:ascii="Symbol" w:hAnsi="Symbol" w:hint="default"/>
      </w:rPr>
    </w:lvl>
    <w:lvl w:ilvl="1" w:tplc="72B4F42E" w:tentative="1">
      <w:start w:val="1"/>
      <w:numFmt w:val="bullet"/>
      <w:lvlText w:val="o"/>
      <w:lvlJc w:val="left"/>
      <w:pPr>
        <w:ind w:left="1440" w:hanging="360"/>
      </w:pPr>
      <w:rPr>
        <w:rFonts w:ascii="Courier New" w:hAnsi="Courier New" w:hint="default"/>
      </w:rPr>
    </w:lvl>
    <w:lvl w:ilvl="2" w:tplc="0A98E69E" w:tentative="1">
      <w:start w:val="1"/>
      <w:numFmt w:val="bullet"/>
      <w:lvlText w:val=""/>
      <w:lvlJc w:val="left"/>
      <w:pPr>
        <w:ind w:left="2160" w:hanging="360"/>
      </w:pPr>
      <w:rPr>
        <w:rFonts w:ascii="Wingdings" w:hAnsi="Wingdings" w:hint="default"/>
      </w:rPr>
    </w:lvl>
    <w:lvl w:ilvl="3" w:tplc="D96A7AEA" w:tentative="1">
      <w:start w:val="1"/>
      <w:numFmt w:val="bullet"/>
      <w:lvlText w:val=""/>
      <w:lvlJc w:val="left"/>
      <w:pPr>
        <w:ind w:left="2880" w:hanging="360"/>
      </w:pPr>
      <w:rPr>
        <w:rFonts w:ascii="Symbol" w:hAnsi="Symbol" w:hint="default"/>
      </w:rPr>
    </w:lvl>
    <w:lvl w:ilvl="4" w:tplc="C6D43666" w:tentative="1">
      <w:start w:val="1"/>
      <w:numFmt w:val="bullet"/>
      <w:lvlText w:val="o"/>
      <w:lvlJc w:val="left"/>
      <w:pPr>
        <w:ind w:left="3600" w:hanging="360"/>
      </w:pPr>
      <w:rPr>
        <w:rFonts w:ascii="Courier New" w:hAnsi="Courier New" w:hint="default"/>
      </w:rPr>
    </w:lvl>
    <w:lvl w:ilvl="5" w:tplc="37FC482A" w:tentative="1">
      <w:start w:val="1"/>
      <w:numFmt w:val="bullet"/>
      <w:lvlText w:val=""/>
      <w:lvlJc w:val="left"/>
      <w:pPr>
        <w:ind w:left="4320" w:hanging="360"/>
      </w:pPr>
      <w:rPr>
        <w:rFonts w:ascii="Wingdings" w:hAnsi="Wingdings" w:hint="default"/>
      </w:rPr>
    </w:lvl>
    <w:lvl w:ilvl="6" w:tplc="C9486F1A" w:tentative="1">
      <w:start w:val="1"/>
      <w:numFmt w:val="bullet"/>
      <w:lvlText w:val=""/>
      <w:lvlJc w:val="left"/>
      <w:pPr>
        <w:ind w:left="5040" w:hanging="360"/>
      </w:pPr>
      <w:rPr>
        <w:rFonts w:ascii="Symbol" w:hAnsi="Symbol" w:hint="default"/>
      </w:rPr>
    </w:lvl>
    <w:lvl w:ilvl="7" w:tplc="D36A40D0" w:tentative="1">
      <w:start w:val="1"/>
      <w:numFmt w:val="bullet"/>
      <w:lvlText w:val="o"/>
      <w:lvlJc w:val="left"/>
      <w:pPr>
        <w:ind w:left="5760" w:hanging="360"/>
      </w:pPr>
      <w:rPr>
        <w:rFonts w:ascii="Courier New" w:hAnsi="Courier New" w:hint="default"/>
      </w:rPr>
    </w:lvl>
    <w:lvl w:ilvl="8" w:tplc="D20EDD5C" w:tentative="1">
      <w:start w:val="1"/>
      <w:numFmt w:val="bullet"/>
      <w:lvlText w:val=""/>
      <w:lvlJc w:val="left"/>
      <w:pPr>
        <w:ind w:left="6480" w:hanging="360"/>
      </w:pPr>
      <w:rPr>
        <w:rFonts w:ascii="Wingdings" w:hAnsi="Wingdings" w:hint="default"/>
      </w:rPr>
    </w:lvl>
  </w:abstractNum>
  <w:abstractNum w:abstractNumId="29"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F7750B8"/>
    <w:multiLevelType w:val="hybridMultilevel"/>
    <w:tmpl w:val="CD1AEEC6"/>
    <w:lvl w:ilvl="0" w:tplc="B8E26BE4">
      <w:start w:val="1"/>
      <w:numFmt w:val="decimal"/>
      <w:lvlText w:val="%1."/>
      <w:lvlJc w:val="left"/>
      <w:pPr>
        <w:ind w:left="720" w:hanging="360"/>
      </w:pPr>
      <w:rPr>
        <w:rFonts w:hint="default"/>
      </w:rPr>
    </w:lvl>
    <w:lvl w:ilvl="1" w:tplc="9D0449D0" w:tentative="1">
      <w:start w:val="1"/>
      <w:numFmt w:val="lowerLetter"/>
      <w:lvlText w:val="%2."/>
      <w:lvlJc w:val="left"/>
      <w:pPr>
        <w:ind w:left="1440" w:hanging="360"/>
      </w:pPr>
    </w:lvl>
    <w:lvl w:ilvl="2" w:tplc="133ADFE8" w:tentative="1">
      <w:start w:val="1"/>
      <w:numFmt w:val="lowerRoman"/>
      <w:lvlText w:val="%3."/>
      <w:lvlJc w:val="right"/>
      <w:pPr>
        <w:ind w:left="2160" w:hanging="180"/>
      </w:pPr>
    </w:lvl>
    <w:lvl w:ilvl="3" w:tplc="7AEE77EE" w:tentative="1">
      <w:start w:val="1"/>
      <w:numFmt w:val="decimal"/>
      <w:lvlText w:val="%4."/>
      <w:lvlJc w:val="left"/>
      <w:pPr>
        <w:ind w:left="2880" w:hanging="360"/>
      </w:pPr>
    </w:lvl>
    <w:lvl w:ilvl="4" w:tplc="465ED04C" w:tentative="1">
      <w:start w:val="1"/>
      <w:numFmt w:val="lowerLetter"/>
      <w:lvlText w:val="%5."/>
      <w:lvlJc w:val="left"/>
      <w:pPr>
        <w:ind w:left="3600" w:hanging="360"/>
      </w:pPr>
    </w:lvl>
    <w:lvl w:ilvl="5" w:tplc="B0FE9AEE" w:tentative="1">
      <w:start w:val="1"/>
      <w:numFmt w:val="lowerRoman"/>
      <w:lvlText w:val="%6."/>
      <w:lvlJc w:val="right"/>
      <w:pPr>
        <w:ind w:left="4320" w:hanging="180"/>
      </w:pPr>
    </w:lvl>
    <w:lvl w:ilvl="6" w:tplc="2A16F2C0" w:tentative="1">
      <w:start w:val="1"/>
      <w:numFmt w:val="decimal"/>
      <w:lvlText w:val="%7."/>
      <w:lvlJc w:val="left"/>
      <w:pPr>
        <w:ind w:left="5040" w:hanging="360"/>
      </w:pPr>
    </w:lvl>
    <w:lvl w:ilvl="7" w:tplc="3B360D2A" w:tentative="1">
      <w:start w:val="1"/>
      <w:numFmt w:val="lowerLetter"/>
      <w:lvlText w:val="%8."/>
      <w:lvlJc w:val="left"/>
      <w:pPr>
        <w:ind w:left="5760" w:hanging="360"/>
      </w:pPr>
    </w:lvl>
    <w:lvl w:ilvl="8" w:tplc="4A00732C" w:tentative="1">
      <w:start w:val="1"/>
      <w:numFmt w:val="lowerRoman"/>
      <w:lvlText w:val="%9."/>
      <w:lvlJc w:val="right"/>
      <w:pPr>
        <w:ind w:left="6480" w:hanging="180"/>
      </w:pPr>
    </w:lvl>
  </w:abstractNum>
  <w:abstractNum w:abstractNumId="31"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530477E6"/>
    <w:multiLevelType w:val="multilevel"/>
    <w:tmpl w:val="F63CFF9C"/>
    <w:lvl w:ilvl="0">
      <w:start w:val="4"/>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5"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41" w15:restartNumberingAfterBreak="0">
    <w:nsid w:val="6F9337D0"/>
    <w:multiLevelType w:val="hybridMultilevel"/>
    <w:tmpl w:val="B6C885E6"/>
    <w:lvl w:ilvl="0" w:tplc="028CEDA4">
      <w:start w:val="1"/>
      <w:numFmt w:val="bullet"/>
      <w:lvlText w:val=""/>
      <w:lvlJc w:val="left"/>
      <w:pPr>
        <w:tabs>
          <w:tab w:val="num" w:pos="720"/>
        </w:tabs>
        <w:ind w:left="720" w:hanging="360"/>
      </w:pPr>
      <w:rPr>
        <w:rFonts w:ascii="Symbol" w:hAnsi="Symbol" w:hint="default"/>
      </w:rPr>
    </w:lvl>
    <w:lvl w:ilvl="1" w:tplc="46F6B85C" w:tentative="1">
      <w:start w:val="1"/>
      <w:numFmt w:val="bullet"/>
      <w:lvlText w:val="o"/>
      <w:lvlJc w:val="left"/>
      <w:pPr>
        <w:tabs>
          <w:tab w:val="num" w:pos="1440"/>
        </w:tabs>
        <w:ind w:left="1440" w:hanging="360"/>
      </w:pPr>
      <w:rPr>
        <w:rFonts w:ascii="Courier New" w:hAnsi="Courier New" w:hint="default"/>
      </w:rPr>
    </w:lvl>
    <w:lvl w:ilvl="2" w:tplc="27E275D2" w:tentative="1">
      <w:start w:val="1"/>
      <w:numFmt w:val="bullet"/>
      <w:lvlText w:val=""/>
      <w:lvlJc w:val="left"/>
      <w:pPr>
        <w:tabs>
          <w:tab w:val="num" w:pos="2160"/>
        </w:tabs>
        <w:ind w:left="2160" w:hanging="360"/>
      </w:pPr>
      <w:rPr>
        <w:rFonts w:ascii="Wingdings" w:hAnsi="Wingdings" w:hint="default"/>
      </w:rPr>
    </w:lvl>
    <w:lvl w:ilvl="3" w:tplc="8940C4D6" w:tentative="1">
      <w:start w:val="1"/>
      <w:numFmt w:val="bullet"/>
      <w:lvlText w:val=""/>
      <w:lvlJc w:val="left"/>
      <w:pPr>
        <w:tabs>
          <w:tab w:val="num" w:pos="2880"/>
        </w:tabs>
        <w:ind w:left="2880" w:hanging="360"/>
      </w:pPr>
      <w:rPr>
        <w:rFonts w:ascii="Symbol" w:hAnsi="Symbol" w:hint="default"/>
      </w:rPr>
    </w:lvl>
    <w:lvl w:ilvl="4" w:tplc="D834E4A6" w:tentative="1">
      <w:start w:val="1"/>
      <w:numFmt w:val="bullet"/>
      <w:lvlText w:val="o"/>
      <w:lvlJc w:val="left"/>
      <w:pPr>
        <w:tabs>
          <w:tab w:val="num" w:pos="3600"/>
        </w:tabs>
        <w:ind w:left="3600" w:hanging="360"/>
      </w:pPr>
      <w:rPr>
        <w:rFonts w:ascii="Courier New" w:hAnsi="Courier New" w:hint="default"/>
      </w:rPr>
    </w:lvl>
    <w:lvl w:ilvl="5" w:tplc="51EC52D8" w:tentative="1">
      <w:start w:val="1"/>
      <w:numFmt w:val="bullet"/>
      <w:lvlText w:val=""/>
      <w:lvlJc w:val="left"/>
      <w:pPr>
        <w:tabs>
          <w:tab w:val="num" w:pos="4320"/>
        </w:tabs>
        <w:ind w:left="4320" w:hanging="360"/>
      </w:pPr>
      <w:rPr>
        <w:rFonts w:ascii="Wingdings" w:hAnsi="Wingdings" w:hint="default"/>
      </w:rPr>
    </w:lvl>
    <w:lvl w:ilvl="6" w:tplc="9E4438C0" w:tentative="1">
      <w:start w:val="1"/>
      <w:numFmt w:val="bullet"/>
      <w:lvlText w:val=""/>
      <w:lvlJc w:val="left"/>
      <w:pPr>
        <w:tabs>
          <w:tab w:val="num" w:pos="5040"/>
        </w:tabs>
        <w:ind w:left="5040" w:hanging="360"/>
      </w:pPr>
      <w:rPr>
        <w:rFonts w:ascii="Symbol" w:hAnsi="Symbol" w:hint="default"/>
      </w:rPr>
    </w:lvl>
    <w:lvl w:ilvl="7" w:tplc="8EE68D16" w:tentative="1">
      <w:start w:val="1"/>
      <w:numFmt w:val="bullet"/>
      <w:lvlText w:val="o"/>
      <w:lvlJc w:val="left"/>
      <w:pPr>
        <w:tabs>
          <w:tab w:val="num" w:pos="5760"/>
        </w:tabs>
        <w:ind w:left="5760" w:hanging="360"/>
      </w:pPr>
      <w:rPr>
        <w:rFonts w:ascii="Courier New" w:hAnsi="Courier New" w:hint="default"/>
      </w:rPr>
    </w:lvl>
    <w:lvl w:ilvl="8" w:tplc="1C0412C4"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392F69"/>
    <w:multiLevelType w:val="multilevel"/>
    <w:tmpl w:val="FDA8A482"/>
    <w:lvl w:ilvl="0">
      <w:start w:val="5"/>
      <w:numFmt w:val="decimal"/>
      <w:lvlText w:val="%1"/>
      <w:lvlJc w:val="left"/>
      <w:pPr>
        <w:tabs>
          <w:tab w:val="num" w:pos="480"/>
        </w:tabs>
        <w:ind w:left="480" w:hanging="480"/>
      </w:pPr>
      <w:rPr>
        <w:rFonts w:cs="Times New Roman" w:hint="default"/>
        <w:u w:val="none"/>
      </w:rPr>
    </w:lvl>
    <w:lvl w:ilvl="1">
      <w:start w:val="2"/>
      <w:numFmt w:val="decimal"/>
      <w:lvlText w:val="%1.%2"/>
      <w:lvlJc w:val="left"/>
      <w:pPr>
        <w:tabs>
          <w:tab w:val="num" w:pos="540"/>
        </w:tabs>
        <w:ind w:left="540" w:hanging="480"/>
      </w:pPr>
      <w:rPr>
        <w:rFonts w:cs="Times New Roman" w:hint="default"/>
        <w:u w:val="none"/>
      </w:rPr>
    </w:lvl>
    <w:lvl w:ilvl="2">
      <w:start w:val="1"/>
      <w:numFmt w:val="decimal"/>
      <w:lvlText w:val="%1.%2.%3"/>
      <w:lvlJc w:val="left"/>
      <w:pPr>
        <w:tabs>
          <w:tab w:val="num" w:pos="840"/>
        </w:tabs>
        <w:ind w:left="840" w:hanging="720"/>
      </w:pPr>
      <w:rPr>
        <w:rFonts w:cs="Times New Roman" w:hint="default"/>
        <w:u w:val="none"/>
      </w:rPr>
    </w:lvl>
    <w:lvl w:ilvl="3">
      <w:start w:val="1"/>
      <w:numFmt w:val="decimal"/>
      <w:lvlText w:val="%1.%2.%3.%4"/>
      <w:lvlJc w:val="left"/>
      <w:pPr>
        <w:tabs>
          <w:tab w:val="num" w:pos="900"/>
        </w:tabs>
        <w:ind w:left="900" w:hanging="720"/>
      </w:pPr>
      <w:rPr>
        <w:rFonts w:cs="Times New Roman" w:hint="default"/>
        <w:u w:val="none"/>
      </w:rPr>
    </w:lvl>
    <w:lvl w:ilvl="4">
      <w:start w:val="1"/>
      <w:numFmt w:val="decimal"/>
      <w:lvlText w:val="%1.%2.%3.%4.%5"/>
      <w:lvlJc w:val="left"/>
      <w:pPr>
        <w:tabs>
          <w:tab w:val="num" w:pos="1320"/>
        </w:tabs>
        <w:ind w:left="1320" w:hanging="1080"/>
      </w:pPr>
      <w:rPr>
        <w:rFonts w:cs="Times New Roman" w:hint="default"/>
        <w:u w:val="none"/>
      </w:rPr>
    </w:lvl>
    <w:lvl w:ilvl="5">
      <w:start w:val="1"/>
      <w:numFmt w:val="decimal"/>
      <w:lvlText w:val="%1.%2.%3.%4.%5.%6"/>
      <w:lvlJc w:val="left"/>
      <w:pPr>
        <w:tabs>
          <w:tab w:val="num" w:pos="1380"/>
        </w:tabs>
        <w:ind w:left="1380" w:hanging="1080"/>
      </w:pPr>
      <w:rPr>
        <w:rFonts w:cs="Times New Roman" w:hint="default"/>
        <w:u w:val="none"/>
      </w:rPr>
    </w:lvl>
    <w:lvl w:ilvl="6">
      <w:start w:val="1"/>
      <w:numFmt w:val="decimal"/>
      <w:lvlText w:val="%1.%2.%3.%4.%5.%6.%7"/>
      <w:lvlJc w:val="left"/>
      <w:pPr>
        <w:tabs>
          <w:tab w:val="num" w:pos="1800"/>
        </w:tabs>
        <w:ind w:left="1800" w:hanging="1440"/>
      </w:pPr>
      <w:rPr>
        <w:rFonts w:cs="Times New Roman" w:hint="default"/>
        <w:u w:val="none"/>
      </w:rPr>
    </w:lvl>
    <w:lvl w:ilvl="7">
      <w:start w:val="1"/>
      <w:numFmt w:val="decimal"/>
      <w:lvlText w:val="%1.%2.%3.%4.%5.%6.%7.%8"/>
      <w:lvlJc w:val="left"/>
      <w:pPr>
        <w:tabs>
          <w:tab w:val="num" w:pos="1860"/>
        </w:tabs>
        <w:ind w:left="1860" w:hanging="1440"/>
      </w:pPr>
      <w:rPr>
        <w:rFonts w:cs="Times New Roman" w:hint="default"/>
        <w:u w:val="none"/>
      </w:rPr>
    </w:lvl>
    <w:lvl w:ilvl="8">
      <w:start w:val="1"/>
      <w:numFmt w:val="decimal"/>
      <w:lvlText w:val="%1.%2.%3.%4.%5.%6.%7.%8.%9"/>
      <w:lvlJc w:val="left"/>
      <w:pPr>
        <w:tabs>
          <w:tab w:val="num" w:pos="1920"/>
        </w:tabs>
        <w:ind w:left="1920" w:hanging="1440"/>
      </w:pPr>
      <w:rPr>
        <w:rFonts w:cs="Times New Roman" w:hint="default"/>
        <w:u w:val="none"/>
      </w:rPr>
    </w:lvl>
  </w:abstractNum>
  <w:abstractNum w:abstractNumId="43"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F9C631B"/>
    <w:multiLevelType w:val="hybridMultilevel"/>
    <w:tmpl w:val="C3761E96"/>
    <w:lvl w:ilvl="0" w:tplc="16C49EC0">
      <w:start w:val="1"/>
      <w:numFmt w:val="bullet"/>
      <w:lvlText w:val=""/>
      <w:lvlJc w:val="left"/>
      <w:pPr>
        <w:tabs>
          <w:tab w:val="num" w:pos="720"/>
        </w:tabs>
        <w:ind w:left="720" w:hanging="360"/>
      </w:pPr>
      <w:rPr>
        <w:rFonts w:ascii="Wingdings" w:hAnsi="Wingdings" w:hint="default"/>
      </w:rPr>
    </w:lvl>
    <w:lvl w:ilvl="1" w:tplc="BB844DEA" w:tentative="1">
      <w:start w:val="1"/>
      <w:numFmt w:val="bullet"/>
      <w:lvlText w:val="o"/>
      <w:lvlJc w:val="left"/>
      <w:pPr>
        <w:tabs>
          <w:tab w:val="num" w:pos="1440"/>
        </w:tabs>
        <w:ind w:left="1440" w:hanging="360"/>
      </w:pPr>
      <w:rPr>
        <w:rFonts w:ascii="Courier New" w:hAnsi="Courier New" w:hint="default"/>
      </w:rPr>
    </w:lvl>
    <w:lvl w:ilvl="2" w:tplc="917A6FE4" w:tentative="1">
      <w:start w:val="1"/>
      <w:numFmt w:val="bullet"/>
      <w:lvlText w:val=""/>
      <w:lvlJc w:val="left"/>
      <w:pPr>
        <w:tabs>
          <w:tab w:val="num" w:pos="2160"/>
        </w:tabs>
        <w:ind w:left="2160" w:hanging="360"/>
      </w:pPr>
      <w:rPr>
        <w:rFonts w:ascii="Wingdings" w:hAnsi="Wingdings" w:hint="default"/>
      </w:rPr>
    </w:lvl>
    <w:lvl w:ilvl="3" w:tplc="D6F03458" w:tentative="1">
      <w:start w:val="1"/>
      <w:numFmt w:val="bullet"/>
      <w:lvlText w:val=""/>
      <w:lvlJc w:val="left"/>
      <w:pPr>
        <w:tabs>
          <w:tab w:val="num" w:pos="2880"/>
        </w:tabs>
        <w:ind w:left="2880" w:hanging="360"/>
      </w:pPr>
      <w:rPr>
        <w:rFonts w:ascii="Symbol" w:hAnsi="Symbol" w:hint="default"/>
      </w:rPr>
    </w:lvl>
    <w:lvl w:ilvl="4" w:tplc="A3021FE0" w:tentative="1">
      <w:start w:val="1"/>
      <w:numFmt w:val="bullet"/>
      <w:lvlText w:val="o"/>
      <w:lvlJc w:val="left"/>
      <w:pPr>
        <w:tabs>
          <w:tab w:val="num" w:pos="3600"/>
        </w:tabs>
        <w:ind w:left="3600" w:hanging="360"/>
      </w:pPr>
      <w:rPr>
        <w:rFonts w:ascii="Courier New" w:hAnsi="Courier New" w:hint="default"/>
      </w:rPr>
    </w:lvl>
    <w:lvl w:ilvl="5" w:tplc="377A8E7E" w:tentative="1">
      <w:start w:val="1"/>
      <w:numFmt w:val="bullet"/>
      <w:lvlText w:val=""/>
      <w:lvlJc w:val="left"/>
      <w:pPr>
        <w:tabs>
          <w:tab w:val="num" w:pos="4320"/>
        </w:tabs>
        <w:ind w:left="4320" w:hanging="360"/>
      </w:pPr>
      <w:rPr>
        <w:rFonts w:ascii="Wingdings" w:hAnsi="Wingdings" w:hint="default"/>
      </w:rPr>
    </w:lvl>
    <w:lvl w:ilvl="6" w:tplc="068A5DB6" w:tentative="1">
      <w:start w:val="1"/>
      <w:numFmt w:val="bullet"/>
      <w:lvlText w:val=""/>
      <w:lvlJc w:val="left"/>
      <w:pPr>
        <w:tabs>
          <w:tab w:val="num" w:pos="5040"/>
        </w:tabs>
        <w:ind w:left="5040" w:hanging="360"/>
      </w:pPr>
      <w:rPr>
        <w:rFonts w:ascii="Symbol" w:hAnsi="Symbol" w:hint="default"/>
      </w:rPr>
    </w:lvl>
    <w:lvl w:ilvl="7" w:tplc="9926CA50" w:tentative="1">
      <w:start w:val="1"/>
      <w:numFmt w:val="bullet"/>
      <w:lvlText w:val="o"/>
      <w:lvlJc w:val="left"/>
      <w:pPr>
        <w:tabs>
          <w:tab w:val="num" w:pos="5760"/>
        </w:tabs>
        <w:ind w:left="5760" w:hanging="360"/>
      </w:pPr>
      <w:rPr>
        <w:rFonts w:ascii="Courier New" w:hAnsi="Courier New" w:hint="default"/>
      </w:rPr>
    </w:lvl>
    <w:lvl w:ilvl="8" w:tplc="D5E2E7EA" w:tentative="1">
      <w:start w:val="1"/>
      <w:numFmt w:val="bullet"/>
      <w:lvlText w:val=""/>
      <w:lvlJc w:val="left"/>
      <w:pPr>
        <w:tabs>
          <w:tab w:val="num" w:pos="6480"/>
        </w:tabs>
        <w:ind w:left="6480" w:hanging="360"/>
      </w:pPr>
      <w:rPr>
        <w:rFonts w:ascii="Wingdings" w:hAnsi="Wingdings" w:hint="default"/>
      </w:rPr>
    </w:lvl>
  </w:abstractNum>
  <w:num w:numId="1" w16cid:durableId="923220589">
    <w:abstractNumId w:val="0"/>
  </w:num>
  <w:num w:numId="2" w16cid:durableId="1880823245">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612126955">
    <w:abstractNumId w:val="11"/>
  </w:num>
  <w:num w:numId="4" w16cid:durableId="58132847">
    <w:abstractNumId w:val="27"/>
  </w:num>
  <w:num w:numId="5" w16cid:durableId="174345039">
    <w:abstractNumId w:val="39"/>
  </w:num>
  <w:num w:numId="6" w16cid:durableId="858815412">
    <w:abstractNumId w:val="37"/>
  </w:num>
  <w:num w:numId="7" w16cid:durableId="442379379">
    <w:abstractNumId w:val="38"/>
  </w:num>
  <w:num w:numId="8" w16cid:durableId="2096247892">
    <w:abstractNumId w:val="19"/>
  </w:num>
  <w:num w:numId="9" w16cid:durableId="1251616895">
    <w:abstractNumId w:val="45"/>
  </w:num>
  <w:num w:numId="10" w16cid:durableId="1389113060">
    <w:abstractNumId w:val="9"/>
  </w:num>
  <w:num w:numId="11" w16cid:durableId="1366519582">
    <w:abstractNumId w:val="22"/>
  </w:num>
  <w:num w:numId="12" w16cid:durableId="2087914888">
    <w:abstractNumId w:val="8"/>
  </w:num>
  <w:num w:numId="13" w16cid:durableId="1918632787">
    <w:abstractNumId w:val="43"/>
  </w:num>
  <w:num w:numId="14" w16cid:durableId="62224444">
    <w:abstractNumId w:val="6"/>
  </w:num>
  <w:num w:numId="15" w16cid:durableId="697853387">
    <w:abstractNumId w:val="29"/>
  </w:num>
  <w:num w:numId="16" w16cid:durableId="664942096">
    <w:abstractNumId w:val="18"/>
  </w:num>
  <w:num w:numId="17" w16cid:durableId="1357655682">
    <w:abstractNumId w:val="21"/>
  </w:num>
  <w:num w:numId="18" w16cid:durableId="752162493">
    <w:abstractNumId w:val="46"/>
  </w:num>
  <w:num w:numId="19" w16cid:durableId="1399858111">
    <w:abstractNumId w:val="35"/>
  </w:num>
  <w:num w:numId="20" w16cid:durableId="1685208766">
    <w:abstractNumId w:val="47"/>
  </w:num>
  <w:num w:numId="21" w16cid:durableId="1157066519">
    <w:abstractNumId w:val="13"/>
  </w:num>
  <w:num w:numId="22" w16cid:durableId="1117212400">
    <w:abstractNumId w:val="24"/>
  </w:num>
  <w:num w:numId="23" w16cid:durableId="1894189811">
    <w:abstractNumId w:val="34"/>
  </w:num>
  <w:num w:numId="24" w16cid:durableId="1628196611">
    <w:abstractNumId w:val="40"/>
  </w:num>
  <w:num w:numId="25" w16cid:durableId="105390914">
    <w:abstractNumId w:val="25"/>
  </w:num>
  <w:num w:numId="26" w16cid:durableId="977145514">
    <w:abstractNumId w:val="32"/>
  </w:num>
  <w:num w:numId="27" w16cid:durableId="120078346">
    <w:abstractNumId w:val="7"/>
  </w:num>
  <w:num w:numId="28" w16cid:durableId="1887447376">
    <w:abstractNumId w:val="2"/>
  </w:num>
  <w:num w:numId="29" w16cid:durableId="2080901941">
    <w:abstractNumId w:val="31"/>
  </w:num>
  <w:num w:numId="30" w16cid:durableId="1403528162">
    <w:abstractNumId w:val="36"/>
  </w:num>
  <w:num w:numId="31" w16cid:durableId="808011327">
    <w:abstractNumId w:val="44"/>
  </w:num>
  <w:num w:numId="32" w16cid:durableId="1623685797">
    <w:abstractNumId w:val="14"/>
  </w:num>
  <w:num w:numId="33" w16cid:durableId="1039741652">
    <w:abstractNumId w:val="42"/>
  </w:num>
  <w:num w:numId="34" w16cid:durableId="237981583">
    <w:abstractNumId w:val="26"/>
  </w:num>
  <w:num w:numId="35" w16cid:durableId="820190892">
    <w:abstractNumId w:val="33"/>
  </w:num>
  <w:num w:numId="36" w16cid:durableId="1589268054">
    <w:abstractNumId w:val="48"/>
  </w:num>
  <w:num w:numId="37" w16cid:durableId="1930457841">
    <w:abstractNumId w:val="20"/>
  </w:num>
  <w:num w:numId="38" w16cid:durableId="1947928022">
    <w:abstractNumId w:val="16"/>
  </w:num>
  <w:num w:numId="39" w16cid:durableId="1653867354">
    <w:abstractNumId w:val="10"/>
  </w:num>
  <w:num w:numId="40" w16cid:durableId="735124092">
    <w:abstractNumId w:val="5"/>
  </w:num>
  <w:num w:numId="41" w16cid:durableId="1029180828">
    <w:abstractNumId w:val="4"/>
  </w:num>
  <w:num w:numId="42" w16cid:durableId="29884979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7348980">
    <w:abstractNumId w:val="30"/>
  </w:num>
  <w:num w:numId="44" w16cid:durableId="124082630">
    <w:abstractNumId w:val="28"/>
  </w:num>
  <w:num w:numId="45" w16cid:durableId="513804514">
    <w:abstractNumId w:val="15"/>
  </w:num>
  <w:num w:numId="46" w16cid:durableId="526989938">
    <w:abstractNumId w:val="3"/>
  </w:num>
  <w:num w:numId="47" w16cid:durableId="1316110075">
    <w:abstractNumId w:val="23"/>
  </w:num>
  <w:num w:numId="48" w16cid:durableId="211623584">
    <w:abstractNumId w:val="17"/>
  </w:num>
  <w:num w:numId="49" w16cid:durableId="180565361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DCxMLe0NLY0NLE0NTZV0lEKTi0uzszPAykwqgUA/uFbsiwAAAA="/>
    <w:docVar w:name="CurrentCoreTemplateVersion" w:val="3.0.1.4"/>
    <w:docVar w:name="InitialCoreTemplateVersion" w:val="1.0"/>
  </w:docVars>
  <w:rsids>
    <w:rsidRoot w:val="00A80C76"/>
    <w:rsid w:val="000565F2"/>
    <w:rsid w:val="0021095C"/>
    <w:rsid w:val="0035483F"/>
    <w:rsid w:val="004038D4"/>
    <w:rsid w:val="00474548"/>
    <w:rsid w:val="0049727A"/>
    <w:rsid w:val="005132FC"/>
    <w:rsid w:val="00532459"/>
    <w:rsid w:val="00554E9C"/>
    <w:rsid w:val="00627914"/>
    <w:rsid w:val="006529A0"/>
    <w:rsid w:val="006963B6"/>
    <w:rsid w:val="006A0E76"/>
    <w:rsid w:val="0072552E"/>
    <w:rsid w:val="00867751"/>
    <w:rsid w:val="008A2DE2"/>
    <w:rsid w:val="008C1DD7"/>
    <w:rsid w:val="008D4E3A"/>
    <w:rsid w:val="00900973"/>
    <w:rsid w:val="00992476"/>
    <w:rsid w:val="00995FD8"/>
    <w:rsid w:val="009A438B"/>
    <w:rsid w:val="00A2333E"/>
    <w:rsid w:val="00A80C76"/>
    <w:rsid w:val="00BB7967"/>
    <w:rsid w:val="00D21AC0"/>
    <w:rsid w:val="00EF2608"/>
    <w:rsid w:val="00EF6B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3CB63"/>
  <w15:docId w15:val="{413F3BC1-3C1D-4779-8661-C1F63A5D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sz w:val="22"/>
      <w:szCs w:val="22"/>
      <w:lang w:eastAsia="en-US"/>
    </w:rPr>
  </w:style>
  <w:style w:type="paragraph" w:styleId="Heading1">
    <w:name w:val="heading 1"/>
    <w:basedOn w:val="Normal"/>
    <w:next w:val="Normal"/>
    <w:link w:val="Heading1Char"/>
    <w:qFormat/>
    <w:pPr>
      <w:keepNext/>
      <w:keepLines/>
      <w:numPr>
        <w:numId w:val="1"/>
      </w:numPr>
      <w:spacing w:before="240" w:after="120"/>
      <w:outlineLvl w:val="0"/>
    </w:pPr>
    <w:rPr>
      <w:b/>
      <w:caps/>
      <w:lang w:val="en-GB"/>
    </w:rPr>
  </w:style>
  <w:style w:type="paragraph" w:styleId="Heading2">
    <w:name w:val="heading 2"/>
    <w:basedOn w:val="Normal"/>
    <w:next w:val="Normal"/>
    <w:link w:val="Heading2Char"/>
    <w:qFormat/>
    <w:pPr>
      <w:keepNext/>
      <w:keepLines/>
      <w:numPr>
        <w:ilvl w:val="1"/>
        <w:numId w:val="1"/>
      </w:numPr>
      <w:spacing w:before="120" w:after="120"/>
      <w:outlineLvl w:val="1"/>
    </w:pPr>
    <w:rPr>
      <w:b/>
      <w:lang w:val="en-GB"/>
    </w:rPr>
  </w:style>
  <w:style w:type="paragraph" w:styleId="Heading3">
    <w:name w:val="heading 3"/>
    <w:basedOn w:val="Normal"/>
    <w:next w:val="Normal"/>
    <w:link w:val="Heading3Char"/>
    <w:qFormat/>
    <w:pPr>
      <w:keepNext/>
      <w:numPr>
        <w:ilvl w:val="2"/>
        <w:numId w:val="1"/>
      </w:numPr>
      <w:spacing w:before="240" w:after="60"/>
      <w:outlineLvl w:val="2"/>
    </w:pPr>
    <w:rPr>
      <w:b/>
      <w:sz w:val="24"/>
      <w:lang w:val="en-GB"/>
    </w:rPr>
  </w:style>
  <w:style w:type="paragraph" w:styleId="Heading4">
    <w:name w:val="heading 4"/>
    <w:basedOn w:val="Normal"/>
    <w:next w:val="Normal"/>
    <w:link w:val="Heading4Char"/>
    <w:qFormat/>
    <w:pPr>
      <w:keepNext/>
      <w:numPr>
        <w:ilvl w:val="3"/>
        <w:numId w:val="1"/>
      </w:numPr>
      <w:spacing w:before="240" w:after="60"/>
      <w:outlineLvl w:val="3"/>
    </w:pPr>
    <w:rPr>
      <w:b/>
      <w:i/>
      <w:sz w:val="24"/>
      <w:lang w:val="en-GB"/>
    </w:rPr>
  </w:style>
  <w:style w:type="paragraph" w:styleId="Heading5">
    <w:name w:val="heading 5"/>
    <w:basedOn w:val="Normal"/>
    <w:next w:val="Normal"/>
    <w:link w:val="Heading5Char"/>
    <w:qFormat/>
    <w:pPr>
      <w:numPr>
        <w:ilvl w:val="4"/>
        <w:numId w:val="1"/>
      </w:numPr>
      <w:spacing w:before="240" w:after="60"/>
      <w:outlineLvl w:val="4"/>
    </w:pPr>
    <w:rPr>
      <w:rFonts w:ascii="Arial" w:hAnsi="Arial"/>
      <w:lang w:val="en-GB"/>
    </w:rPr>
  </w:style>
  <w:style w:type="paragraph" w:styleId="Heading6">
    <w:name w:val="heading 6"/>
    <w:basedOn w:val="Normal"/>
    <w:next w:val="Normal"/>
    <w:link w:val="Heading6Char"/>
    <w:qFormat/>
    <w:pPr>
      <w:numPr>
        <w:ilvl w:val="5"/>
        <w:numId w:val="1"/>
      </w:numPr>
      <w:spacing w:before="240" w:after="60"/>
      <w:outlineLvl w:val="5"/>
    </w:pPr>
    <w:rPr>
      <w:rFonts w:ascii="Arial" w:hAnsi="Arial"/>
      <w:i/>
      <w:lang w:val="en-GB"/>
    </w:rPr>
  </w:style>
  <w:style w:type="paragraph" w:styleId="Heading7">
    <w:name w:val="heading 7"/>
    <w:basedOn w:val="Normal"/>
    <w:next w:val="Normal"/>
    <w:link w:val="Heading7Char"/>
    <w:qFormat/>
    <w:pPr>
      <w:numPr>
        <w:ilvl w:val="6"/>
        <w:numId w:val="1"/>
      </w:numPr>
      <w:spacing w:before="240" w:after="60"/>
      <w:outlineLvl w:val="6"/>
    </w:pPr>
    <w:rPr>
      <w:rFonts w:ascii="Arial" w:hAnsi="Arial"/>
      <w:lang w:val="en-GB"/>
    </w:rPr>
  </w:style>
  <w:style w:type="paragraph" w:styleId="Heading8">
    <w:name w:val="heading 8"/>
    <w:basedOn w:val="Normal"/>
    <w:next w:val="Normal"/>
    <w:link w:val="Heading8Char"/>
    <w:qFormat/>
    <w:pPr>
      <w:numPr>
        <w:ilvl w:val="7"/>
        <w:numId w:val="1"/>
      </w:numPr>
      <w:spacing w:before="240" w:after="60"/>
      <w:outlineLvl w:val="7"/>
    </w:pPr>
    <w:rPr>
      <w:rFonts w:ascii="Arial" w:hAnsi="Arial"/>
      <w:i/>
      <w:lang w:val="en-GB"/>
    </w:rPr>
  </w:style>
  <w:style w:type="paragraph" w:styleId="Heading9">
    <w:name w:val="heading 9"/>
    <w:basedOn w:val="Normal"/>
    <w:next w:val="Normal"/>
    <w:link w:val="Heading9Char"/>
    <w:qFormat/>
    <w:pPr>
      <w:numPr>
        <w:ilvl w:val="8"/>
        <w:numId w:val="1"/>
      </w:numPr>
      <w:spacing w:before="240" w:after="60"/>
      <w:outlineLvl w:val="8"/>
    </w:pPr>
    <w:rPr>
      <w:rFonts w:ascii="Arial" w:hAnsi="Arial"/>
      <w:i/>
      <w:sz w:val="18"/>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link w:val="EMEABodyTextIndentChar"/>
    <w:pPr>
      <w:numPr>
        <w:numId w:val="4"/>
      </w:numPr>
      <w:tabs>
        <w:tab w:val="clear" w:pos="360"/>
      </w:tabs>
      <w:ind w:left="567" w:hanging="567"/>
    </w:pPr>
  </w:style>
  <w:style w:type="paragraph" w:customStyle="1" w:styleId="EMEABodyText">
    <w:name w:val="EMEA Body Text"/>
    <w:basedOn w:val="Normal"/>
    <w:link w:val="EMEABodyTextChar"/>
    <w:rPr>
      <w:lang w:val="en-GB"/>
    </w:rP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link w:val="DocumentMapChar"/>
    <w:semiHidden/>
    <w:pPr>
      <w:shd w:val="clear" w:color="auto" w:fill="000080"/>
    </w:pPr>
    <w:rPr>
      <w:rFonts w:ascii="Tahoma" w:hAnsi="Tahoma"/>
      <w:lang w:val="en-GB"/>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link w:val="HeaderChar"/>
    <w:pPr>
      <w:tabs>
        <w:tab w:val="center" w:pos="4320"/>
        <w:tab w:val="right" w:pos="8640"/>
      </w:tabs>
    </w:pPr>
    <w:rPr>
      <w:lang w:val="en-GB"/>
    </w:rPr>
  </w:style>
  <w:style w:type="paragraph" w:styleId="Footer">
    <w:name w:val="footer"/>
    <w:basedOn w:val="Normal"/>
    <w:link w:val="FooterChar"/>
    <w:pPr>
      <w:tabs>
        <w:tab w:val="center" w:pos="4320"/>
        <w:tab w:val="right" w:pos="8640"/>
      </w:tabs>
    </w:pPr>
    <w:rPr>
      <w:lang w:val="en-GB"/>
    </w:rPr>
  </w:style>
  <w:style w:type="character" w:styleId="PageNumber">
    <w:name w:val="page number"/>
    <w:basedOn w:val="DefaultParagraphFont"/>
    <w:uiPriority w:val="99"/>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pPr>
      <w:pBdr>
        <w:top w:val="single" w:sz="4" w:space="1" w:color="auto"/>
        <w:left w:val="single" w:sz="4" w:space="4" w:color="auto"/>
        <w:bottom w:val="single" w:sz="4" w:space="1" w:color="auto"/>
        <w:right w:val="single" w:sz="4" w:space="4" w:color="auto"/>
      </w:pBdr>
    </w:pPr>
    <w:rPr>
      <w:b/>
      <w:i w:val="0"/>
      <w:caps/>
    </w:rPr>
  </w:style>
  <w:style w:type="character" w:customStyle="1" w:styleId="Heading1Char">
    <w:name w:val="Heading 1 Char"/>
    <w:link w:val="Heading1"/>
    <w:locked/>
    <w:rPr>
      <w:b/>
      <w:caps/>
      <w:sz w:val="22"/>
      <w:lang w:val="en-GB" w:eastAsia="en-US"/>
    </w:rPr>
  </w:style>
  <w:style w:type="character" w:customStyle="1" w:styleId="Heading2Char">
    <w:name w:val="Heading 2 Char"/>
    <w:link w:val="Heading2"/>
    <w:locked/>
    <w:rPr>
      <w:b/>
      <w:sz w:val="22"/>
      <w:lang w:val="en-GB" w:eastAsia="en-US"/>
    </w:rPr>
  </w:style>
  <w:style w:type="character" w:customStyle="1" w:styleId="Heading3Char">
    <w:name w:val="Heading 3 Char"/>
    <w:link w:val="Heading3"/>
    <w:locked/>
    <w:rPr>
      <w:b/>
      <w:sz w:val="24"/>
      <w:lang w:val="en-GB" w:eastAsia="en-US"/>
    </w:rPr>
  </w:style>
  <w:style w:type="character" w:customStyle="1" w:styleId="Heading4Char">
    <w:name w:val="Heading 4 Char"/>
    <w:link w:val="Heading4"/>
    <w:locked/>
    <w:rPr>
      <w:b/>
      <w:i/>
      <w:sz w:val="24"/>
      <w:lang w:val="en-GB" w:eastAsia="en-US"/>
    </w:rPr>
  </w:style>
  <w:style w:type="character" w:customStyle="1" w:styleId="Heading5Char">
    <w:name w:val="Heading 5 Char"/>
    <w:link w:val="Heading5"/>
    <w:locked/>
    <w:rPr>
      <w:rFonts w:ascii="Arial" w:hAnsi="Arial"/>
      <w:sz w:val="22"/>
      <w:lang w:val="en-GB" w:eastAsia="en-US"/>
    </w:rPr>
  </w:style>
  <w:style w:type="character" w:customStyle="1" w:styleId="Heading6Char">
    <w:name w:val="Heading 6 Char"/>
    <w:link w:val="Heading6"/>
    <w:locked/>
    <w:rPr>
      <w:rFonts w:ascii="Arial" w:hAnsi="Arial"/>
      <w:i/>
      <w:sz w:val="22"/>
      <w:lang w:val="en-GB" w:eastAsia="en-US"/>
    </w:rPr>
  </w:style>
  <w:style w:type="character" w:customStyle="1" w:styleId="Heading7Char">
    <w:name w:val="Heading 7 Char"/>
    <w:link w:val="Heading7"/>
    <w:locked/>
    <w:rPr>
      <w:rFonts w:ascii="Arial" w:hAnsi="Arial"/>
      <w:sz w:val="22"/>
      <w:lang w:val="en-GB" w:eastAsia="en-US"/>
    </w:rPr>
  </w:style>
  <w:style w:type="character" w:customStyle="1" w:styleId="Heading8Char">
    <w:name w:val="Heading 8 Char"/>
    <w:link w:val="Heading8"/>
    <w:locked/>
    <w:rPr>
      <w:rFonts w:ascii="Arial" w:hAnsi="Arial"/>
      <w:i/>
      <w:sz w:val="22"/>
      <w:lang w:val="en-GB" w:eastAsia="en-US"/>
    </w:rPr>
  </w:style>
  <w:style w:type="character" w:customStyle="1" w:styleId="Heading9Char">
    <w:name w:val="Heading 9 Char"/>
    <w:link w:val="Heading9"/>
    <w:locked/>
    <w:rPr>
      <w:rFonts w:ascii="Arial" w:hAnsi="Arial"/>
      <w:i/>
      <w:sz w:val="18"/>
      <w:lang w:val="en-GB" w:eastAsia="en-US"/>
    </w:rPr>
  </w:style>
  <w:style w:type="character" w:customStyle="1" w:styleId="DocumentMapChar">
    <w:name w:val="Document Map Char"/>
    <w:link w:val="DocumentMap"/>
    <w:semiHidden/>
    <w:locked/>
    <w:rPr>
      <w:rFonts w:ascii="Tahoma" w:hAnsi="Tahoma"/>
      <w:sz w:val="22"/>
      <w:shd w:val="clear" w:color="auto" w:fill="000080"/>
      <w:lang w:val="en-GB" w:eastAsia="en-US"/>
    </w:rPr>
  </w:style>
  <w:style w:type="character" w:customStyle="1" w:styleId="HeaderChar">
    <w:name w:val="Header Char"/>
    <w:link w:val="Header"/>
    <w:locked/>
    <w:rPr>
      <w:sz w:val="22"/>
      <w:lang w:val="en-GB" w:eastAsia="en-US"/>
    </w:rPr>
  </w:style>
  <w:style w:type="character" w:customStyle="1" w:styleId="FooterChar">
    <w:name w:val="Footer Char"/>
    <w:link w:val="Footer"/>
    <w:locked/>
    <w:rPr>
      <w:sz w:val="22"/>
      <w:lang w:val="en-GB" w:eastAsia="en-US"/>
    </w:rPr>
  </w:style>
  <w:style w:type="character" w:customStyle="1" w:styleId="BMSSubscript">
    <w:name w:val="BMS Subscript"/>
    <w:rPr>
      <w:sz w:val="28"/>
      <w:vertAlign w:val="subscript"/>
    </w:rPr>
  </w:style>
  <w:style w:type="paragraph" w:styleId="BodyText2">
    <w:name w:val="Body Text 2"/>
    <w:basedOn w:val="Normal"/>
    <w:link w:val="BodyText2Char"/>
    <w:pPr>
      <w:jc w:val="both"/>
    </w:pPr>
    <w:rPr>
      <w:lang w:val="es-ES"/>
    </w:rPr>
  </w:style>
  <w:style w:type="character" w:customStyle="1" w:styleId="BodyText2Char">
    <w:name w:val="Body Text 2 Char"/>
    <w:link w:val="BodyText2"/>
    <w:rPr>
      <w:sz w:val="22"/>
      <w:lang w:val="es-ES" w:eastAsia="en-US"/>
    </w:rPr>
  </w:style>
  <w:style w:type="paragraph" w:styleId="BodyText">
    <w:name w:val="Body Text"/>
    <w:basedOn w:val="Normal"/>
    <w:link w:val="BodyTextChar"/>
    <w:rPr>
      <w:b/>
      <w:lang w:val="es-ES"/>
    </w:rPr>
  </w:style>
  <w:style w:type="character" w:customStyle="1" w:styleId="BodyTextChar">
    <w:name w:val="Body Text Char"/>
    <w:link w:val="BodyText"/>
    <w:rPr>
      <w:b/>
      <w:sz w:val="22"/>
      <w:lang w:val="es-ES" w:eastAsia="en-US"/>
    </w:rPr>
  </w:style>
  <w:style w:type="paragraph" w:styleId="BalloonText">
    <w:name w:val="Balloon Text"/>
    <w:basedOn w:val="Normal"/>
    <w:link w:val="BalloonTextChar"/>
    <w:rPr>
      <w:rFonts w:ascii="Tahoma" w:hAnsi="Tahoma"/>
      <w:sz w:val="16"/>
      <w:szCs w:val="16"/>
      <w:lang w:val="en-GB"/>
    </w:rPr>
  </w:style>
  <w:style w:type="character" w:customStyle="1" w:styleId="BalloonTextChar">
    <w:name w:val="Balloon Text Char"/>
    <w:link w:val="BalloonText"/>
    <w:rPr>
      <w:rFonts w:ascii="Tahoma" w:hAnsi="Tahoma" w:cs="Tahoma"/>
      <w:sz w:val="16"/>
      <w:szCs w:val="16"/>
      <w:lang w:val="en-GB" w:eastAsia="en-US"/>
    </w:rPr>
  </w:style>
  <w:style w:type="table" w:styleId="TableGrid">
    <w:name w:val="Table Grid"/>
    <w:basedOn w:val="TableNormal"/>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rFonts w:cs="Times New Roman"/>
      <w:color w:val="0000FF"/>
      <w:u w:val="single"/>
    </w:rPr>
  </w:style>
  <w:style w:type="paragraph" w:customStyle="1" w:styleId="BMSBodyText">
    <w:name w:val="BMS Body Text"/>
    <w:link w:val="BMSBodyTextChar"/>
    <w:pPr>
      <w:spacing w:before="120" w:after="120" w:line="300" w:lineRule="auto"/>
      <w:jc w:val="both"/>
    </w:pPr>
    <w:rPr>
      <w:color w:val="000000"/>
      <w:sz w:val="24"/>
      <w:lang w:val="en-US" w:eastAsia="en-US"/>
    </w:rPr>
  </w:style>
  <w:style w:type="character" w:customStyle="1" w:styleId="EMEABodyTextChar">
    <w:name w:val="EMEA Body Text Char"/>
    <w:link w:val="EMEABodyText"/>
    <w:locked/>
    <w:rPr>
      <w:sz w:val="22"/>
      <w:lang w:val="en-GB" w:eastAsia="en-US"/>
    </w:rPr>
  </w:style>
  <w:style w:type="character" w:customStyle="1" w:styleId="BMSBodyTextChar">
    <w:name w:val="BMS Body Text Char"/>
    <w:link w:val="BMSBodyText"/>
    <w:locked/>
    <w:rPr>
      <w:color w:val="000000"/>
      <w:sz w:val="24"/>
      <w:lang w:val="en-US" w:eastAsia="en-US" w:bidi="ar-SA"/>
    </w:rPr>
  </w:style>
  <w:style w:type="character" w:styleId="CommentReference">
    <w:name w:val="annotation reference"/>
    <w:rPr>
      <w:sz w:val="16"/>
      <w:szCs w:val="16"/>
    </w:rPr>
  </w:style>
  <w:style w:type="paragraph" w:styleId="CommentText">
    <w:name w:val="annotation text"/>
    <w:aliases w:val=" Char, Char26,Annotationtext,Comment Text Char Char,Comment Text Char Char Char,Comment Text Char Char1 Char,Comment Text Char1 Char,Comment Text Char2 Char"/>
    <w:basedOn w:val="Normal"/>
    <w:link w:val="CommentTextChar"/>
    <w:rPr>
      <w:sz w:val="20"/>
      <w:lang w:val="en-GB"/>
    </w:rPr>
  </w:style>
  <w:style w:type="character" w:customStyle="1" w:styleId="CommentTextChar">
    <w:name w:val="Comment Text Char"/>
    <w:aliases w:val=" Char Char, Char26 Char,Annotationtext Char,Comment Text Char Char Char1,Comment Text Char Char Char Char,Comment Text Char Char1 Char Char,Comment Text Char1 Char Char,Comment Text Char2 Char Char"/>
    <w:link w:val="CommentText"/>
    <w:rPr>
      <w:lang w:val="en-GB" w:eastAsia="en-US"/>
    </w:rPr>
  </w:style>
  <w:style w:type="character" w:customStyle="1" w:styleId="EMEABodyTextIndentChar">
    <w:name w:val="EMEA Body Text Indent Char"/>
    <w:link w:val="EMEABodyTextIndent"/>
    <w:rPr>
      <w:sz w:val="22"/>
      <w:lang w:val="en-GB"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GB" w:eastAsia="en-US"/>
    </w:rPr>
  </w:style>
  <w:style w:type="paragraph" w:styleId="Revision">
    <w:name w:val="Revision"/>
    <w:hidden/>
    <w:uiPriority w:val="99"/>
    <w:semiHidden/>
    <w:rPr>
      <w:sz w:val="22"/>
      <w:lang w:val="en-GB" w:eastAsia="en-US"/>
    </w:rPr>
  </w:style>
  <w:style w:type="character" w:styleId="Emphasis">
    <w:name w:val="Emphasis"/>
    <w:uiPriority w:val="20"/>
    <w:qFormat/>
    <w:rPr>
      <w:i/>
    </w:rPr>
  </w:style>
  <w:style w:type="paragraph" w:customStyle="1" w:styleId="TitleA">
    <w:name w:val="Title A"/>
    <w:basedOn w:val="EMEATitle"/>
    <w:qFormat/>
    <w:pPr>
      <w:keepNext w:val="0"/>
      <w:keepLines w:val="0"/>
      <w:widowControl w:val="0"/>
    </w:pPr>
  </w:style>
  <w:style w:type="paragraph" w:customStyle="1" w:styleId="TitleB">
    <w:name w:val="Title B"/>
    <w:basedOn w:val="EMEAHeading1"/>
    <w:qFormat/>
    <w:pPr>
      <w:keepNext w:val="0"/>
      <w:keepLines w:val="0"/>
      <w:widowControl w:val="0"/>
      <w:tabs>
        <w:tab w:val="left" w:pos="567"/>
      </w:tabs>
      <w:outlineLvl w:val="9"/>
    </w:pPr>
    <w:rPr>
      <w:caps w:val="0"/>
    </w:rPr>
  </w:style>
  <w:style w:type="paragraph" w:customStyle="1" w:styleId="Default">
    <w:name w:val="Default"/>
    <w:pPr>
      <w:autoSpaceDE w:val="0"/>
      <w:autoSpaceDN w:val="0"/>
      <w:adjustRightInd w:val="0"/>
    </w:pPr>
    <w:rPr>
      <w:color w:val="000000"/>
      <w:sz w:val="24"/>
      <w:szCs w:val="24"/>
      <w:lang w:val="en-GB" w:eastAsia="en-GB"/>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rPr>
      <w:rFonts w:ascii="Verdana" w:eastAsia="Verdana" w:hAnsi="Verdana" w:cs="Verdana"/>
      <w:sz w:val="18"/>
      <w:szCs w:val="18"/>
    </w:rPr>
  </w:style>
  <w:style w:type="character" w:customStyle="1" w:styleId="hps">
    <w:name w:val="hps"/>
  </w:style>
  <w:style w:type="character" w:customStyle="1" w:styleId="No-numheading3AgencyChar">
    <w:name w:val="No-num heading 3 (Agency) Char"/>
    <w:link w:val="No-numheading3Agency"/>
    <w:locked/>
    <w:rPr>
      <w:rFonts w:ascii="Verdana" w:hAnsi="Verdana"/>
      <w:b/>
      <w:kern w:val="32"/>
      <w:sz w:val="22"/>
      <w:lang w:val="en-GB" w:eastAsia="fr-LU" w:bidi="ar-SA"/>
    </w:rPr>
  </w:style>
  <w:style w:type="paragraph" w:customStyle="1" w:styleId="No-numheading3Agency">
    <w:name w:val="No-num heading 3 (Agency)"/>
    <w:link w:val="No-numheading3AgencyChar"/>
    <w:pPr>
      <w:keepNext/>
      <w:snapToGrid w:val="0"/>
      <w:spacing w:before="280" w:after="220"/>
      <w:outlineLvl w:val="2"/>
    </w:pPr>
    <w:rPr>
      <w:rFonts w:ascii="Verdana" w:hAnsi="Verdana"/>
      <w:b/>
      <w:kern w:val="32"/>
      <w:sz w:val="22"/>
      <w:lang w:val="en-GB" w:eastAsia="fr-LU"/>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val="es-ES" w:eastAsia="es-ES" w:bidi="es-ES"/>
    </w:rPr>
  </w:style>
  <w:style w:type="character" w:customStyle="1" w:styleId="DraftingNotesAgencyChar">
    <w:name w:val="Drafting Notes (Agency) Char"/>
    <w:link w:val="DraftingNotesAgency"/>
    <w:rPr>
      <w:rFonts w:ascii="Courier New" w:eastAsia="Verdana" w:hAnsi="Courier New"/>
      <w:i/>
      <w:color w:val="339966"/>
      <w:sz w:val="22"/>
      <w:szCs w:val="18"/>
      <w:lang w:val="es-ES" w:eastAsia="es-ES" w:bidi="es-ES"/>
    </w:rPr>
  </w:style>
  <w:style w:type="character" w:customStyle="1" w:styleId="acepcion">
    <w:name w:val="acepcion"/>
  </w:style>
  <w:style w:type="character" w:customStyle="1" w:styleId="triangulo-rojo">
    <w:name w:val="triangulo-rojo"/>
  </w:style>
  <w:style w:type="character" w:customStyle="1" w:styleId="NichtaufgelsteErwhnung1">
    <w:name w:val="Nicht aufgelöste Erwähnung1"/>
    <w:uiPriority w:val="99"/>
    <w:semiHidden/>
    <w:unhideWhenUsed/>
    <w:rPr>
      <w:color w:val="605E5C"/>
      <w:shd w:val="clear" w:color="auto" w:fill="E1DFDD"/>
    </w:rPr>
  </w:style>
  <w:style w:type="character" w:styleId="FollowedHyperlink">
    <w:name w:val="FollowedHyperlink"/>
    <w:rPr>
      <w:color w:val="954F72"/>
      <w:u w:val="single"/>
    </w:rPr>
  </w:style>
  <w:style w:type="character" w:styleId="Strong">
    <w:name w:val="Strong"/>
    <w:uiPriority w:val="22"/>
    <w:qFormat/>
    <w:rPr>
      <w:b/>
      <w:bCs/>
    </w:rPr>
  </w:style>
  <w:style w:type="character" w:customStyle="1" w:styleId="numero">
    <w:name w:val="numero"/>
  </w:style>
  <w:style w:type="character" w:customStyle="1" w:styleId="acepcion-term">
    <w:name w:val="acepcion-term"/>
  </w:style>
  <w:style w:type="paragraph" w:styleId="NormalWeb">
    <w:name w:val="Normal (Web)"/>
    <w:basedOn w:val="Normal"/>
    <w:uiPriority w:val="99"/>
    <w:unhideWhenUsed/>
    <w:pPr>
      <w:spacing w:before="100" w:beforeAutospacing="1" w:after="100" w:afterAutospacing="1"/>
    </w:pPr>
    <w:rPr>
      <w:sz w:val="24"/>
      <w:szCs w:val="24"/>
      <w:lang w:val="es-ES" w:eastAsia="zh-CN"/>
    </w:rPr>
  </w:style>
  <w:style w:type="character" w:customStyle="1" w:styleId="cuerpo">
    <w:name w:val="cuerpo"/>
  </w:style>
  <w:style w:type="character" w:customStyle="1" w:styleId="lema">
    <w:name w:val="lema"/>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i-provider">
    <w:name w:val="ui-provider"/>
    <w:basedOn w:val="DefaultParagraphFont"/>
  </w:style>
  <w:style w:type="character" w:styleId="UnresolvedMention">
    <w:name w:val="Unresolved Mention"/>
    <w:basedOn w:val="DefaultParagraphFont"/>
    <w:uiPriority w:val="99"/>
    <w:semiHidden/>
    <w:unhideWhenUsed/>
    <w:rsid w:val="00EF2608"/>
    <w:rPr>
      <w:color w:val="605E5C"/>
      <w:shd w:val="clear" w:color="auto" w:fill="E1DFDD"/>
    </w:rPr>
  </w:style>
  <w:style w:type="character" w:styleId="LineNumber">
    <w:name w:val="line number"/>
    <w:basedOn w:val="DefaultParagraphFont"/>
    <w:semiHidden/>
    <w:unhideWhenUsed/>
    <w:rsid w:val="00EF2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2.xml"/><Relationship Id="rId27" Type="http://schemas.openxmlformats.org/officeDocument/2006/relationships/customXml" Target="../customXml/item6.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MS\EMEALabelingCo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Url xmlns="a034c160-bfb7-45f5-8632-2eb7e0508071">
      <Url>https://euema.sharepoint.com/sites/CRM/_layouts/15/DocIdRedir.aspx?ID=EMADOC-1700519818-2811476</Url>
      <Description>EMADOC-1700519818-2811476</Description>
    </_dlc_DocIdUrl>
    <_dlc_DocId xmlns="a034c160-bfb7-45f5-8632-2eb7e0508071">EMADOC-1700519818-2811476</_dlc_Doc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999929 xmlns="http://www.datev.de/BSOffice/999929">1922e0eb-bf31-4428-a88a-ae2f76e8e5af</BSO999929>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09A196-A556-4A0D-AB02-B843888B46D2}">
  <ds:schemaRefs/>
</ds:datastoreItem>
</file>

<file path=customXml/itemProps2.xml><?xml version="1.0" encoding="utf-8"?>
<ds:datastoreItem xmlns:ds="http://schemas.openxmlformats.org/officeDocument/2006/customXml" ds:itemID="{673864F6-5352-4F7E-A954-9FC2BACAF52F}">
  <ds:schemaRefs>
    <ds:schemaRef ds:uri="http://schemas.openxmlformats.org/officeDocument/2006/bibliography"/>
  </ds:schemaRefs>
</ds:datastoreItem>
</file>

<file path=customXml/itemProps3.xml><?xml version="1.0" encoding="utf-8"?>
<ds:datastoreItem xmlns:ds="http://schemas.openxmlformats.org/officeDocument/2006/customXml" ds:itemID="{CCC9778E-100A-4C3B-8585-65217BED9DAC}">
  <ds:schemaRefs>
    <ds:schemaRef ds:uri="http://www.datev.de/BSOffice/999929"/>
  </ds:schemaRefs>
</ds:datastoreItem>
</file>

<file path=customXml/itemProps4.xml><?xml version="1.0" encoding="utf-8"?>
<ds:datastoreItem xmlns:ds="http://schemas.openxmlformats.org/officeDocument/2006/customXml" ds:itemID="{43412954-8DA6-4903-A645-31D951DFB460}"/>
</file>

<file path=customXml/itemProps5.xml><?xml version="1.0" encoding="utf-8"?>
<ds:datastoreItem xmlns:ds="http://schemas.openxmlformats.org/officeDocument/2006/customXml" ds:itemID="{168EEF60-4EC6-4D00-AF84-0533082BD04C}">
  <ds:schemaRefs/>
</ds:datastoreItem>
</file>

<file path=customXml/itemProps6.xml><?xml version="1.0" encoding="utf-8"?>
<ds:datastoreItem xmlns:ds="http://schemas.openxmlformats.org/officeDocument/2006/customXml" ds:itemID="{6B46660D-D2B4-4214-8D75-7DF4CE3B1621}"/>
</file>

<file path=docProps/app.xml><?xml version="1.0" encoding="utf-8"?>
<Properties xmlns="http://schemas.openxmlformats.org/officeDocument/2006/extended-properties" xmlns:vt="http://schemas.openxmlformats.org/officeDocument/2006/docPropsVTypes">
  <Template>EMEALabelingCoreTemplate.dot</Template>
  <TotalTime>58</TotalTime>
  <Pages>148</Pages>
  <Words>53726</Words>
  <Characters>314836</Characters>
  <Application>Microsoft Office Word</Application>
  <DocSecurity>0</DocSecurity>
  <Lines>8285</Lines>
  <Paragraphs>3879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ABILIFY: EPAR – Product information - tracked changes</vt:lpstr>
      <vt:lpstr>ABILIFY: EPAR – Product information - tracked changes</vt:lpstr>
      <vt:lpstr>ABILIFY, aripiprazole</vt:lpstr>
    </vt:vector>
  </TitlesOfParts>
  <Company/>
  <LinksUpToDate>false</LinksUpToDate>
  <CharactersWithSpaces>364683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EPAR – Product information - tracked changes</dc:title>
  <dc:subject>EPAR</dc:subject>
  <dc:creator>CHMP</dc:creator>
  <cp:keywords>ABILIFY, INN-aripiprazole</cp:keywords>
  <cp:lastModifiedBy>Author</cp:lastModifiedBy>
  <cp:revision>5</cp:revision>
  <cp:lastPrinted>2022-02-03T08:36:00Z</cp:lastPrinted>
  <dcterms:created xsi:type="dcterms:W3CDTF">2026-01-07T13:42:00Z</dcterms:created>
  <dcterms:modified xsi:type="dcterms:W3CDTF">2026-01-07T17:25:00Z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EINGR">
    <vt:lpwstr>
    </vt:lpwstr>
  </property>
  <property fmtid="{D5CDD505-2E9C-101B-9397-08002B2CF9AE}" pid="3" name="bp_dc_comparedocs">
    <vt:lpwstr>3.4.11.2</vt:lpwstr>
  </property>
  <property fmtid="{D5CDD505-2E9C-101B-9397-08002B2CF9AE}" pid="4" name="CAPSULEDESC1">
    <vt:lpwstr>
    </vt:lpwstr>
  </property>
  <property fmtid="{D5CDD505-2E9C-101B-9397-08002B2CF9AE}" pid="5" name="CAPSULEDESC2">
    <vt:lpwstr>
    </vt:lpwstr>
  </property>
  <property fmtid="{D5CDD505-2E9C-101B-9397-08002B2CF9AE}" pid="6" name="CAPSULEDESC3">
    <vt:lpwstr>
    </vt:lpwstr>
  </property>
  <property fmtid="{D5CDD505-2E9C-101B-9397-08002B2CF9AE}" pid="7" name="COLOUR1">
    <vt:lpwstr>
    </vt:lpwstr>
  </property>
  <property fmtid="{D5CDD505-2E9C-101B-9397-08002B2CF9AE}" pid="8" name="COLOUR2">
    <vt:lpwstr>
    </vt:lpwstr>
  </property>
  <property fmtid="{D5CDD505-2E9C-101B-9397-08002B2CF9AE}" pid="9" name="COLOUR3">
    <vt:lpwstr>
    </vt:lpwstr>
  </property>
  <property fmtid="{D5CDD505-2E9C-101B-9397-08002B2CF9AE}" pid="10" name="COLOURANT1">
    <vt:lpwstr>
    </vt:lpwstr>
  </property>
  <property fmtid="{D5CDD505-2E9C-101B-9397-08002B2CF9AE}" pid="11" name="COLOURANT2">
    <vt:lpwstr>
    </vt:lpwstr>
  </property>
  <property fmtid="{D5CDD505-2E9C-101B-9397-08002B2CF9AE}" pid="12" name="COLOURANT3">
    <vt:lpwstr>
    </vt:lpwstr>
  </property>
  <property fmtid="{D5CDD505-2E9C-101B-9397-08002B2CF9AE}" pid="13" name="ContentTypeId">
    <vt:lpwstr>0x0101000DA6AD19014FF648A49316945EE786F90200176DED4FF78CD74995F64A0F46B59E48</vt:lpwstr>
  </property>
  <property fmtid="{D5CDD505-2E9C-101B-9397-08002B2CF9AE}" pid="14" name="docLang">
    <vt:lpwstr>es</vt:lpwstr>
  </property>
  <property fmtid="{D5CDD505-2E9C-101B-9397-08002B2CF9AE}" pid="15" name="ENGRAVED">
    <vt:lpwstr>
    </vt:lpwstr>
  </property>
  <property fmtid="{D5CDD505-2E9C-101B-9397-08002B2CF9AE}" pid="16" name="ENGRAVED1">
    <vt:lpwstr>
    </vt:lpwstr>
  </property>
  <property fmtid="{D5CDD505-2E9C-101B-9397-08002B2CF9AE}" pid="17" name="ENGRAVED2">
    <vt:lpwstr>
    </vt:lpwstr>
  </property>
  <property fmtid="{D5CDD505-2E9C-101B-9397-08002B2CF9AE}" pid="18" name="ENGRAVED3">
    <vt:lpwstr>
    </vt:lpwstr>
  </property>
  <property fmtid="{D5CDD505-2E9C-101B-9397-08002B2CF9AE}" pid="19" name="ENUMBER1">
    <vt:lpwstr>
    </vt:lpwstr>
  </property>
  <property fmtid="{D5CDD505-2E9C-101B-9397-08002B2CF9AE}" pid="20" name="ENUMBER2">
    <vt:lpwstr>
    </vt:lpwstr>
  </property>
  <property fmtid="{D5CDD505-2E9C-101B-9397-08002B2CF9AE}" pid="21" name="ENUMBER3">
    <vt:lpwstr>
    </vt:lpwstr>
  </property>
  <property fmtid="{D5CDD505-2E9C-101B-9397-08002B2CF9AE}" pid="22" name="EUNUMLANG">
    <vt:lpwstr>
    </vt:lpwstr>
  </property>
  <property fmtid="{D5CDD505-2E9C-101B-9397-08002B2CF9AE}" pid="23" name="EXCIPIENT1">
    <vt:lpwstr>
    </vt:lpwstr>
  </property>
  <property fmtid="{D5CDD505-2E9C-101B-9397-08002B2CF9AE}" pid="24" name="EXCIPIENT2">
    <vt:lpwstr>
    </vt:lpwstr>
  </property>
  <property fmtid="{D5CDD505-2E9C-101B-9397-08002B2CF9AE}" pid="25" name="EXCIPIENT3">
    <vt:lpwstr>
    </vt:lpwstr>
  </property>
  <property fmtid="{D5CDD505-2E9C-101B-9397-08002B2CF9AE}" pid="26" name="INKCOLOUR1">
    <vt:lpwstr>
    </vt:lpwstr>
  </property>
  <property fmtid="{D5CDD505-2E9C-101B-9397-08002B2CF9AE}" pid="27" name="INKCOLOUR2">
    <vt:lpwstr>
    </vt:lpwstr>
  </property>
  <property fmtid="{D5CDD505-2E9C-101B-9397-08002B2CF9AE}" pid="28" name="INKCOLOUR3">
    <vt:lpwstr>
    </vt:lpwstr>
  </property>
  <property fmtid="{D5CDD505-2E9C-101B-9397-08002B2CF9AE}" pid="29" name="LISTOFREPS">
    <vt:lpwstr>
    </vt:lpwstr>
  </property>
  <property fmtid="{D5CDD505-2E9C-101B-9397-08002B2CF9AE}" pid="30" name="MADATE">
    <vt:lpwstr>
    </vt:lpwstr>
  </property>
  <property fmtid="{D5CDD505-2E9C-101B-9397-08002B2CF9AE}" pid="31" name="MAHADDRESS1">
    <vt:lpwstr>
    </vt:lpwstr>
  </property>
  <property fmtid="{D5CDD505-2E9C-101B-9397-08002B2CF9AE}" pid="32" name="MAHADDRESS2">
    <vt:lpwstr>
    </vt:lpwstr>
  </property>
  <property fmtid="{D5CDD505-2E9C-101B-9397-08002B2CF9AE}" pid="33" name="MAHCOUNTRY">
    <vt:lpwstr>
    </vt:lpwstr>
  </property>
  <property fmtid="{D5CDD505-2E9C-101B-9397-08002B2CF9AE}" pid="34" name="MAHNAME">
    <vt:lpwstr>
    </vt:lpwstr>
  </property>
  <property fmtid="{D5CDD505-2E9C-101B-9397-08002B2CF9AE}" pid="35" name="MANUFADDRESS1">
    <vt:lpwstr>
    </vt:lpwstr>
  </property>
  <property fmtid="{D5CDD505-2E9C-101B-9397-08002B2CF9AE}" pid="36" name="MANUFADDRESS2">
    <vt:lpwstr>
    </vt:lpwstr>
  </property>
  <property fmtid="{D5CDD505-2E9C-101B-9397-08002B2CF9AE}" pid="37" name="MANUFAUTHORISATION">
    <vt:lpwstr>
    </vt:lpwstr>
  </property>
  <property fmtid="{D5CDD505-2E9C-101B-9397-08002B2CF9AE}" pid="38" name="MANUFCOUNTRY">
    <vt:lpwstr>
    </vt:lpwstr>
  </property>
  <property fmtid="{D5CDD505-2E9C-101B-9397-08002B2CF9AE}" pid="39" name="MANUFNAME">
    <vt:lpwstr>
    </vt:lpwstr>
  </property>
  <property fmtid="{D5CDD505-2E9C-101B-9397-08002B2CF9AE}" pid="40" name="MANUMBER">
    <vt:lpwstr>
    </vt:lpwstr>
  </property>
  <property fmtid="{D5CDD505-2E9C-101B-9397-08002B2CF9AE}" pid="41" name="MANUMBER1">
    <vt:lpwstr>
    </vt:lpwstr>
  </property>
  <property fmtid="{D5CDD505-2E9C-101B-9397-08002B2CF9AE}" pid="42" name="MANUMBER2">
    <vt:lpwstr>
    </vt:lpwstr>
  </property>
  <property fmtid="{D5CDD505-2E9C-101B-9397-08002B2CF9AE}" pid="43" name="MANUMBER3">
    <vt:lpwstr>
    </vt:lpwstr>
  </property>
  <property fmtid="{D5CDD505-2E9C-101B-9397-08002B2CF9AE}" pid="44" name="MANUMBERRANGE">
    <vt:lpwstr>
    </vt:lpwstr>
  </property>
  <property fmtid="{D5CDD505-2E9C-101B-9397-08002B2CF9AE}" pid="45" name="MAREVDATE">
    <vt:lpwstr>
    </vt:lpwstr>
  </property>
  <property fmtid="{D5CDD505-2E9C-101B-9397-08002B2CF9AE}" pid="46" name="MISCLANGPAC1">
    <vt:lpwstr>
    </vt:lpwstr>
  </property>
  <property fmtid="{D5CDD505-2E9C-101B-9397-08002B2CF9AE}" pid="47" name="MISCLANGPAC2">
    <vt:lpwstr>
    </vt:lpwstr>
  </property>
  <property fmtid="{D5CDD505-2E9C-101B-9397-08002B2CF9AE}" pid="48" name="MISCLANGPAC3">
    <vt:lpwstr>
    </vt:lpwstr>
  </property>
  <property fmtid="{D5CDD505-2E9C-101B-9397-08002B2CF9AE}" pid="49" name="MISCLANGSTR1">
    <vt:lpwstr>
    </vt:lpwstr>
  </property>
  <property fmtid="{D5CDD505-2E9C-101B-9397-08002B2CF9AE}" pid="50" name="MISCLANGSTR2">
    <vt:lpwstr>
    </vt:lpwstr>
  </property>
  <property fmtid="{D5CDD505-2E9C-101B-9397-08002B2CF9AE}" pid="51" name="MISCLANGSTR3">
    <vt:lpwstr>
    </vt:lpwstr>
  </property>
  <property fmtid="{D5CDD505-2E9C-101B-9397-08002B2CF9AE}" pid="52" name="MISCLANGSTRPAC1">
    <vt:lpwstr>
    </vt:lpwstr>
  </property>
  <property fmtid="{D5CDD505-2E9C-101B-9397-08002B2CF9AE}" pid="53" name="MISCLANGSTRPAC10">
    <vt:lpwstr>
    </vt:lpwstr>
  </property>
  <property fmtid="{D5CDD505-2E9C-101B-9397-08002B2CF9AE}" pid="54" name="MISCLANGSTRPAC2">
    <vt:lpwstr>
    </vt:lpwstr>
  </property>
  <property fmtid="{D5CDD505-2E9C-101B-9397-08002B2CF9AE}" pid="55" name="MISCLANGSTRPAC3">
    <vt:lpwstr>
    </vt:lpwstr>
  </property>
  <property fmtid="{D5CDD505-2E9C-101B-9397-08002B2CF9AE}" pid="56" name="MISCLANGSTRPAC4">
    <vt:lpwstr>
    </vt:lpwstr>
  </property>
  <property fmtid="{D5CDD505-2E9C-101B-9397-08002B2CF9AE}" pid="57" name="MISCLANGSTRPAC5">
    <vt:lpwstr>
    </vt:lpwstr>
  </property>
  <property fmtid="{D5CDD505-2E9C-101B-9397-08002B2CF9AE}" pid="58" name="MISCLANGSTRPAC6">
    <vt:lpwstr>
    </vt:lpwstr>
  </property>
  <property fmtid="{D5CDD505-2E9C-101B-9397-08002B2CF9AE}" pid="59" name="MISCLANGSTRPAC7">
    <vt:lpwstr>
    </vt:lpwstr>
  </property>
  <property fmtid="{D5CDD505-2E9C-101B-9397-08002B2CF9AE}" pid="60" name="MISCLANGSTRPAC8">
    <vt:lpwstr>
    </vt:lpwstr>
  </property>
  <property fmtid="{D5CDD505-2E9C-101B-9397-08002B2CF9AE}" pid="61" name="MISCLANGSTRPAC9">
    <vt:lpwstr>
    </vt:lpwstr>
  </property>
  <property fmtid="{D5CDD505-2E9C-101B-9397-08002B2CF9AE}" pid="62" name="MISCLANGTM1">
    <vt:lpwstr>
    </vt:lpwstr>
  </property>
  <property fmtid="{D5CDD505-2E9C-101B-9397-08002B2CF9AE}" pid="63" name="MISCLANGTM2">
    <vt:lpwstr>
    </vt:lpwstr>
  </property>
  <property fmtid="{D5CDD505-2E9C-101B-9397-08002B2CF9AE}" pid="64" name="MISCLANGTM3">
    <vt:lpwstr>
    </vt:lpwstr>
  </property>
  <property fmtid="{D5CDD505-2E9C-101B-9397-08002B2CF9AE}" pid="65" name="MISCLANGTM4">
    <vt:lpwstr>
    </vt:lpwstr>
  </property>
  <property fmtid="{D5CDD505-2E9C-101B-9397-08002B2CF9AE}" pid="66" name="MISCLANGTM5">
    <vt:lpwstr>
    </vt:lpwstr>
  </property>
  <property fmtid="{D5CDD505-2E9C-101B-9397-08002B2CF9AE}" pid="67" name="MISCLANGTM6">
    <vt:lpwstr>
    </vt:lpwstr>
  </property>
  <property fmtid="{D5CDD505-2E9C-101B-9397-08002B2CF9AE}" pid="68" name="MISCLANGTMPF1">
    <vt:lpwstr>
    </vt:lpwstr>
  </property>
  <property fmtid="{D5CDD505-2E9C-101B-9397-08002B2CF9AE}" pid="69" name="MISCLANGTMPF2">
    <vt:lpwstr>
    </vt:lpwstr>
  </property>
  <property fmtid="{D5CDD505-2E9C-101B-9397-08002B2CF9AE}" pid="70" name="MISCLANGTMPF3">
    <vt:lpwstr>
    </vt:lpwstr>
  </property>
  <property fmtid="{D5CDD505-2E9C-101B-9397-08002B2CF9AE}" pid="71" name="MISCSTR1">
    <vt:lpwstr>
    </vt:lpwstr>
  </property>
  <property fmtid="{D5CDD505-2E9C-101B-9397-08002B2CF9AE}" pid="72" name="MISCSTR2">
    <vt:lpwstr>
    </vt:lpwstr>
  </property>
  <property fmtid="{D5CDD505-2E9C-101B-9397-08002B2CF9AE}" pid="73" name="MISCSTR3">
    <vt:lpwstr>
    </vt:lpwstr>
  </property>
  <property fmtid="{D5CDD505-2E9C-101B-9397-08002B2CF9AE}" pid="74" name="MISCTM1">
    <vt:lpwstr>
    </vt:lpwstr>
  </property>
  <property fmtid="{D5CDD505-2E9C-101B-9397-08002B2CF9AE}" pid="75" name="MISCTM2">
    <vt:lpwstr>
    </vt:lpwstr>
  </property>
  <property fmtid="{D5CDD505-2E9C-101B-9397-08002B2CF9AE}" pid="76" name="MISCTM3">
    <vt:lpwstr>
    </vt:lpwstr>
  </property>
  <property fmtid="{D5CDD505-2E9C-101B-9397-08002B2CF9AE}" pid="77" name="MISCTMSTR1">
    <vt:lpwstr>
    </vt:lpwstr>
  </property>
  <property fmtid="{D5CDD505-2E9C-101B-9397-08002B2CF9AE}" pid="78" name="MISCTMSTR2">
    <vt:lpwstr>
    </vt:lpwstr>
  </property>
  <property fmtid="{D5CDD505-2E9C-101B-9397-08002B2CF9AE}" pid="79" name="MISCTMSTR3">
    <vt:lpwstr>
    </vt:lpwstr>
  </property>
  <property fmtid="{D5CDD505-2E9C-101B-9397-08002B2CF9AE}" pid="80" name="MISCTMSTR4">
    <vt:lpwstr>
    </vt:lpwstr>
  </property>
  <property fmtid="{D5CDD505-2E9C-101B-9397-08002B2CF9AE}" pid="81" name="MISCTMSTR5">
    <vt:lpwstr>
    </vt:lpwstr>
  </property>
  <property fmtid="{D5CDD505-2E9C-101B-9397-08002B2CF9AE}" pid="82" name="MISCTMSTR6">
    <vt:lpwstr>
    </vt:lpwstr>
  </property>
  <property fmtid="{D5CDD505-2E9C-101B-9397-08002B2CF9AE}" pid="83" name="MISCTMSTRLANG1">
    <vt:lpwstr>
    </vt:lpwstr>
  </property>
  <property fmtid="{D5CDD505-2E9C-101B-9397-08002B2CF9AE}" pid="84" name="MISCTMSTRLANG2">
    <vt:lpwstr>
    </vt:lpwstr>
  </property>
  <property fmtid="{D5CDD505-2E9C-101B-9397-08002B2CF9AE}" pid="85" name="MISCTMSTRLANG3">
    <vt:lpwstr>
    </vt:lpwstr>
  </property>
  <property fmtid="{D5CDD505-2E9C-101B-9397-08002B2CF9AE}" pid="86" name="MISCTMSTRLANG4">
    <vt:lpwstr>
    </vt:lpwstr>
  </property>
  <property fmtid="{D5CDD505-2E9C-101B-9397-08002B2CF9AE}" pid="87" name="MISCTMSTRLANG5">
    <vt:lpwstr>
    </vt:lpwstr>
  </property>
  <property fmtid="{D5CDD505-2E9C-101B-9397-08002B2CF9AE}" pid="88" name="MISCTMSTRPAC1">
    <vt:lpwstr>
    </vt:lpwstr>
  </property>
  <property fmtid="{D5CDD505-2E9C-101B-9397-08002B2CF9AE}" pid="89" name="MISCTMSTRPAC2">
    <vt:lpwstr>
    </vt:lpwstr>
  </property>
  <property fmtid="{D5CDD505-2E9C-101B-9397-08002B2CF9AE}" pid="90" name="MISCTMSTRPAC3">
    <vt:lpwstr>
    </vt:lpwstr>
  </property>
  <property fmtid="{D5CDD505-2E9C-101B-9397-08002B2CF9AE}" pid="91" name="MISCTMSTRPAC4">
    <vt:lpwstr>
    </vt:lpwstr>
  </property>
  <property fmtid="{D5CDD505-2E9C-101B-9397-08002B2CF9AE}" pid="92" name="MISCTMSTRPAC5">
    <vt:lpwstr>
    </vt:lpwstr>
  </property>
  <property fmtid="{D5CDD505-2E9C-101B-9397-08002B2CF9AE}" pid="93" name="MISCTMSTRPAC6">
    <vt:lpwstr>
    </vt:lpwstr>
  </property>
  <property fmtid="{D5CDD505-2E9C-101B-9397-08002B2CF9AE}" pid="94" name="MISCTMSTRPAC7">
    <vt:lpwstr>
    </vt:lpwstr>
  </property>
  <property fmtid="{D5CDD505-2E9C-101B-9397-08002B2CF9AE}" pid="95" name="MISCTMSTRPAC8">
    <vt:lpwstr>
    </vt:lpwstr>
  </property>
  <property fmtid="{D5CDD505-2E9C-101B-9397-08002B2CF9AE}" pid="96" name="MSIP_Label_449ecdd8-7e7f-4ab0-a561-1e62482c519f_ActionId">
    <vt:lpwstr>0d62c8a7-ed19-48f6-8d45-8f5602493cb0</vt:lpwstr>
  </property>
  <property fmtid="{D5CDD505-2E9C-101B-9397-08002B2CF9AE}" pid="97" name="MSIP_Label_449ecdd8-7e7f-4ab0-a561-1e62482c519f_ContentBits">
    <vt:lpwstr>0</vt:lpwstr>
  </property>
  <property fmtid="{D5CDD505-2E9C-101B-9397-08002B2CF9AE}" pid="98" name="MSIP_Label_449ecdd8-7e7f-4ab0-a561-1e62482c519f_Enabled">
    <vt:lpwstr>true</vt:lpwstr>
  </property>
  <property fmtid="{D5CDD505-2E9C-101B-9397-08002B2CF9AE}" pid="99" name="MSIP_Label_449ecdd8-7e7f-4ab0-a561-1e62482c519f_Method">
    <vt:lpwstr>Standard</vt:lpwstr>
  </property>
  <property fmtid="{D5CDD505-2E9C-101B-9397-08002B2CF9AE}" pid="100" name="MSIP_Label_449ecdd8-7e7f-4ab0-a561-1e62482c519f_Name">
    <vt:lpwstr>Público</vt:lpwstr>
  </property>
  <property fmtid="{D5CDD505-2E9C-101B-9397-08002B2CF9AE}" pid="101" name="MSIP_Label_449ecdd8-7e7f-4ab0-a561-1e62482c519f_SetDate">
    <vt:lpwstr>2025-12-18T11:02:00Z</vt:lpwstr>
  </property>
  <property fmtid="{D5CDD505-2E9C-101B-9397-08002B2CF9AE}" pid="102" name="MSIP_Label_449ecdd8-7e7f-4ab0-a561-1e62482c519f_SiteId">
    <vt:lpwstr>2d3b50e0-6ef4-4ebc-9246-7d1cbb77089c</vt:lpwstr>
  </property>
  <property fmtid="{D5CDD505-2E9C-101B-9397-08002B2CF9AE}" pid="103" name="MSIP_Label_449ecdd8-7e7f-4ab0-a561-1e62482c519f_Tag">
    <vt:lpwstr>10, 3, 0, 1</vt:lpwstr>
  </property>
  <property fmtid="{D5CDD505-2E9C-101B-9397-08002B2CF9AE}" pid="104" name="PACKQTY1">
    <vt:lpwstr>
    </vt:lpwstr>
  </property>
  <property fmtid="{D5CDD505-2E9C-101B-9397-08002B2CF9AE}" pid="105" name="PACKQTY2">
    <vt:lpwstr>
    </vt:lpwstr>
  </property>
  <property fmtid="{D5CDD505-2E9C-101B-9397-08002B2CF9AE}" pid="106" name="PACKQTY3">
    <vt:lpwstr>
    </vt:lpwstr>
  </property>
  <property fmtid="{D5CDD505-2E9C-101B-9397-08002B2CF9AE}" pid="107" name="PACKSIZE">
    <vt:lpwstr>
    </vt:lpwstr>
  </property>
  <property fmtid="{D5CDD505-2E9C-101B-9397-08002B2CF9AE}" pid="108" name="PHARMFORM">
    <vt:lpwstr>
    </vt:lpwstr>
  </property>
  <property fmtid="{D5CDD505-2E9C-101B-9397-08002B2CF9AE}" pid="109" name="SCORING">
    <vt:lpwstr>
    </vt:lpwstr>
  </property>
  <property fmtid="{D5CDD505-2E9C-101B-9397-08002B2CF9AE}" pid="110" name="SCORING1">
    <vt:lpwstr>
    </vt:lpwstr>
  </property>
  <property fmtid="{D5CDD505-2E9C-101B-9397-08002B2CF9AE}" pid="111" name="SCORING2">
    <vt:lpwstr>
    </vt:lpwstr>
  </property>
  <property fmtid="{D5CDD505-2E9C-101B-9397-08002B2CF9AE}" pid="112" name="SCORING3">
    <vt:lpwstr>
    </vt:lpwstr>
  </property>
  <property fmtid="{D5CDD505-2E9C-101B-9397-08002B2CF9AE}" pid="113" name="SHAPE">
    <vt:lpwstr>
    </vt:lpwstr>
  </property>
  <property fmtid="{D5CDD505-2E9C-101B-9397-08002B2CF9AE}" pid="114" name="SHAPE1">
    <vt:lpwstr>
    </vt:lpwstr>
  </property>
  <property fmtid="{D5CDD505-2E9C-101B-9397-08002B2CF9AE}" pid="115" name="SHAPE2">
    <vt:lpwstr>
    </vt:lpwstr>
  </property>
  <property fmtid="{D5CDD505-2E9C-101B-9397-08002B2CF9AE}" pid="116" name="SHAPE3">
    <vt:lpwstr>
    </vt:lpwstr>
  </property>
  <property fmtid="{D5CDD505-2E9C-101B-9397-08002B2CF9AE}" pid="117" name="STRENGTH">
    <vt:lpwstr>
    </vt:lpwstr>
  </property>
  <property fmtid="{D5CDD505-2E9C-101B-9397-08002B2CF9AE}" pid="118" name="TAG">
    <vt:lpwstr>
    </vt:lpwstr>
  </property>
  <property fmtid="{D5CDD505-2E9C-101B-9397-08002B2CF9AE}" pid="119" name="TAG1">
    <vt:lpwstr>
    </vt:lpwstr>
  </property>
  <property fmtid="{D5CDD505-2E9C-101B-9397-08002B2CF9AE}" pid="120" name="TAG2">
    <vt:lpwstr>
    </vt:lpwstr>
  </property>
  <property fmtid="{D5CDD505-2E9C-101B-9397-08002B2CF9AE}" pid="121" name="TAG3">
    <vt:lpwstr>
    </vt:lpwstr>
  </property>
  <property fmtid="{D5CDD505-2E9C-101B-9397-08002B2CF9AE}" pid="122" name="TEAROFFTEXT">
    <vt:lpwstr>
    </vt:lpwstr>
  </property>
  <property fmtid="{D5CDD505-2E9C-101B-9397-08002B2CF9AE}" pid="123" name="TRADENAME">
    <vt:lpwstr>
    </vt:lpwstr>
  </property>
  <property fmtid="{D5CDD505-2E9C-101B-9397-08002B2CF9AE}" pid="124" name="TRADENAMEH">
    <vt:lpwstr>
    </vt:lpwstr>
  </property>
  <property fmtid="{D5CDD505-2E9C-101B-9397-08002B2CF9AE}" pid="125" name="TRADENAMEINITIAL">
    <vt:lpwstr>
    </vt:lpwstr>
  </property>
  <property fmtid="{D5CDD505-2E9C-101B-9397-08002B2CF9AE}" pid="126" name="_dlc_DocIdItemGuid">
    <vt:lpwstr>222964fc-bdd4-4489-9dcd-58225daaf759</vt:lpwstr>
  </property>
</Properties>
</file>