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B6AC0" w14:textId="726AADAE" w:rsidR="00D230AA" w:rsidRPr="00B82082" w:rsidRDefault="00D230AA" w:rsidP="00D230AA">
      <w:pPr>
        <w:pStyle w:val="Standard1"/>
        <w:pBdr>
          <w:top w:val="single" w:sz="4" w:space="1" w:color="auto"/>
          <w:left w:val="single" w:sz="4" w:space="4" w:color="auto"/>
          <w:bottom w:val="single" w:sz="4" w:space="1" w:color="auto"/>
          <w:right w:val="single" w:sz="4" w:space="4" w:color="auto"/>
        </w:pBdr>
        <w:rPr>
          <w:szCs w:val="22"/>
          <w:lang w:val="en-GB"/>
        </w:rPr>
      </w:pPr>
      <w:r w:rsidRPr="00220238">
        <w:t xml:space="preserve">See </w:t>
      </w:r>
      <w:proofErr w:type="spellStart"/>
      <w:r w:rsidRPr="00220238">
        <w:t>dokument</w:t>
      </w:r>
      <w:proofErr w:type="spellEnd"/>
      <w:r w:rsidRPr="00220238">
        <w:t xml:space="preserve"> on </w:t>
      </w:r>
      <w:proofErr w:type="spellStart"/>
      <w:r w:rsidRPr="00220238">
        <w:t>ravimi</w:t>
      </w:r>
      <w:proofErr w:type="spellEnd"/>
      <w:r w:rsidRPr="00B82082">
        <w:rPr>
          <w:szCs w:val="22"/>
          <w:lang w:val="en-GB"/>
        </w:rPr>
        <w:t xml:space="preserve"> Herceptin</w:t>
      </w:r>
      <w:r w:rsidRPr="00D230AA">
        <w:t xml:space="preserve"> </w:t>
      </w:r>
      <w:proofErr w:type="spellStart"/>
      <w:r w:rsidRPr="00220238">
        <w:t>heakskiidetud</w:t>
      </w:r>
      <w:proofErr w:type="spellEnd"/>
      <w:r w:rsidRPr="00220238">
        <w:t xml:space="preserve"> </w:t>
      </w:r>
      <w:proofErr w:type="spellStart"/>
      <w:r w:rsidRPr="00220238">
        <w:t>ravimiteave</w:t>
      </w:r>
      <w:proofErr w:type="spellEnd"/>
      <w:r w:rsidRPr="00220238">
        <w:t xml:space="preserve">, </w:t>
      </w:r>
      <w:proofErr w:type="spellStart"/>
      <w:r w:rsidRPr="00220238">
        <w:t>milles</w:t>
      </w:r>
      <w:proofErr w:type="spellEnd"/>
      <w:r w:rsidRPr="00220238">
        <w:t xml:space="preserve"> </w:t>
      </w:r>
      <w:proofErr w:type="spellStart"/>
      <w:r w:rsidRPr="00220238">
        <w:t>kuvatakse</w:t>
      </w:r>
      <w:proofErr w:type="spellEnd"/>
      <w:r w:rsidRPr="00220238">
        <w:t xml:space="preserve"> </w:t>
      </w:r>
      <w:proofErr w:type="spellStart"/>
      <w:r w:rsidRPr="00220238">
        <w:t>märgituna</w:t>
      </w:r>
      <w:proofErr w:type="spellEnd"/>
      <w:r w:rsidRPr="00220238">
        <w:rPr>
          <w:lang w:val="en-GB"/>
        </w:rPr>
        <w:t xml:space="preserve"> </w:t>
      </w:r>
      <w:proofErr w:type="spellStart"/>
      <w:r w:rsidRPr="00220238">
        <w:t>pärast</w:t>
      </w:r>
      <w:proofErr w:type="spellEnd"/>
      <w:r w:rsidRPr="00220238">
        <w:t xml:space="preserve"> </w:t>
      </w:r>
      <w:proofErr w:type="spellStart"/>
      <w:r w:rsidRPr="00220238">
        <w:t>eelmist</w:t>
      </w:r>
      <w:proofErr w:type="spellEnd"/>
      <w:r w:rsidRPr="00220238">
        <w:t xml:space="preserve"> </w:t>
      </w:r>
      <w:proofErr w:type="spellStart"/>
      <w:r w:rsidRPr="00220238">
        <w:t>menetlust</w:t>
      </w:r>
      <w:proofErr w:type="spellEnd"/>
      <w:r w:rsidRPr="00B82082">
        <w:rPr>
          <w:szCs w:val="22"/>
          <w:lang w:val="en-GB"/>
        </w:rPr>
        <w:t xml:space="preserve"> (</w:t>
      </w:r>
      <w:r w:rsidRPr="00B82082">
        <w:rPr>
          <w:lang w:val="en-GB"/>
        </w:rPr>
        <w:t>EMA/VR/0000295324</w:t>
      </w:r>
      <w:r w:rsidRPr="00B82082">
        <w:rPr>
          <w:szCs w:val="22"/>
          <w:lang w:val="en-GB"/>
        </w:rPr>
        <w:t xml:space="preserve">) </w:t>
      </w:r>
      <w:proofErr w:type="spellStart"/>
      <w:r w:rsidRPr="00220238">
        <w:t>tehtud</w:t>
      </w:r>
      <w:proofErr w:type="spellEnd"/>
      <w:r w:rsidRPr="00220238">
        <w:t xml:space="preserve"> </w:t>
      </w:r>
      <w:proofErr w:type="spellStart"/>
      <w:r w:rsidRPr="00220238">
        <w:t>muudatused</w:t>
      </w:r>
      <w:proofErr w:type="spellEnd"/>
      <w:r w:rsidRPr="00220238">
        <w:t xml:space="preserve">, mis </w:t>
      </w:r>
      <w:proofErr w:type="spellStart"/>
      <w:r w:rsidRPr="00220238">
        <w:t>mõjutavad</w:t>
      </w:r>
      <w:proofErr w:type="spellEnd"/>
      <w:r w:rsidRPr="00220238">
        <w:t xml:space="preserve"> </w:t>
      </w:r>
      <w:proofErr w:type="spellStart"/>
      <w:r w:rsidRPr="00220238">
        <w:t>ravimiteavet</w:t>
      </w:r>
      <w:proofErr w:type="spellEnd"/>
      <w:r w:rsidRPr="00B82082">
        <w:rPr>
          <w:szCs w:val="22"/>
          <w:lang w:val="en-GB"/>
        </w:rPr>
        <w:t>.</w:t>
      </w:r>
    </w:p>
    <w:p w14:paraId="327B4807" w14:textId="77777777" w:rsidR="00D230AA" w:rsidRPr="00B82082" w:rsidRDefault="00D230AA" w:rsidP="00D230AA">
      <w:pPr>
        <w:pStyle w:val="Standard1"/>
        <w:pBdr>
          <w:top w:val="single" w:sz="4" w:space="1" w:color="auto"/>
          <w:left w:val="single" w:sz="4" w:space="4" w:color="auto"/>
          <w:bottom w:val="single" w:sz="4" w:space="1" w:color="auto"/>
          <w:right w:val="single" w:sz="4" w:space="4" w:color="auto"/>
        </w:pBdr>
        <w:rPr>
          <w:szCs w:val="22"/>
          <w:lang w:val="en-GB"/>
        </w:rPr>
      </w:pPr>
    </w:p>
    <w:p w14:paraId="3E870D2F" w14:textId="09118DE7" w:rsidR="00D230AA" w:rsidRPr="00B82082" w:rsidRDefault="00D230AA" w:rsidP="00D230AA">
      <w:pPr>
        <w:pStyle w:val="Standard1"/>
        <w:pBdr>
          <w:top w:val="single" w:sz="4" w:space="1" w:color="auto"/>
          <w:left w:val="single" w:sz="4" w:space="4" w:color="auto"/>
          <w:bottom w:val="single" w:sz="4" w:space="1" w:color="auto"/>
          <w:right w:val="single" w:sz="4" w:space="4" w:color="auto"/>
        </w:pBdr>
        <w:rPr>
          <w:szCs w:val="22"/>
          <w:lang w:val="en-GB"/>
        </w:rPr>
      </w:pPr>
      <w:proofErr w:type="spellStart"/>
      <w:r w:rsidRPr="00220238">
        <w:t>Lisateave</w:t>
      </w:r>
      <w:proofErr w:type="spellEnd"/>
      <w:r w:rsidRPr="00220238">
        <w:t xml:space="preserve"> on </w:t>
      </w:r>
      <w:proofErr w:type="spellStart"/>
      <w:r w:rsidRPr="00220238">
        <w:t>Euroopa</w:t>
      </w:r>
      <w:proofErr w:type="spellEnd"/>
      <w:r w:rsidRPr="00220238">
        <w:t xml:space="preserve"> </w:t>
      </w:r>
      <w:proofErr w:type="spellStart"/>
      <w:r w:rsidRPr="00220238">
        <w:t>Ravimiameti</w:t>
      </w:r>
      <w:proofErr w:type="spellEnd"/>
      <w:r w:rsidRPr="00220238">
        <w:t xml:space="preserve"> </w:t>
      </w:r>
      <w:proofErr w:type="spellStart"/>
      <w:r w:rsidRPr="00220238">
        <w:t>veebilehel</w:t>
      </w:r>
      <w:proofErr w:type="spellEnd"/>
      <w:r w:rsidRPr="00B82082">
        <w:rPr>
          <w:szCs w:val="22"/>
          <w:lang w:val="en-GB"/>
        </w:rPr>
        <w:t xml:space="preserve">: </w:t>
      </w:r>
      <w:hyperlink r:id="rId12" w:history="1">
        <w:r w:rsidRPr="00B82082">
          <w:rPr>
            <w:rStyle w:val="Hyperlink"/>
            <w:szCs w:val="22"/>
            <w:lang w:val="en-GB"/>
          </w:rPr>
          <w:t>https://www.ema.europa.eu/en/medicines/human/epar/herceptin</w:t>
        </w:r>
      </w:hyperlink>
    </w:p>
    <w:p w14:paraId="5E119957" w14:textId="77777777" w:rsidR="00D230AA" w:rsidRPr="00B82082" w:rsidRDefault="00D230AA" w:rsidP="00D230AA">
      <w:pPr>
        <w:rPr>
          <w:szCs w:val="22"/>
        </w:rPr>
      </w:pPr>
    </w:p>
    <w:p w14:paraId="4F522BA9" w14:textId="77777777" w:rsidR="006125B7" w:rsidRDefault="006125B7">
      <w:pPr>
        <w:rPr>
          <w:szCs w:val="22"/>
        </w:rPr>
      </w:pPr>
    </w:p>
    <w:p w14:paraId="7CA93EFB" w14:textId="77777777" w:rsidR="00650363" w:rsidRDefault="00650363">
      <w:pPr>
        <w:rPr>
          <w:szCs w:val="22"/>
        </w:rPr>
      </w:pPr>
    </w:p>
    <w:p w14:paraId="134F5757" w14:textId="77777777" w:rsidR="00650363" w:rsidRDefault="00650363">
      <w:pPr>
        <w:rPr>
          <w:szCs w:val="22"/>
        </w:rPr>
      </w:pPr>
    </w:p>
    <w:p w14:paraId="6DE66DCE" w14:textId="77777777" w:rsidR="00650363" w:rsidRDefault="00650363">
      <w:pPr>
        <w:rPr>
          <w:szCs w:val="22"/>
        </w:rPr>
      </w:pPr>
    </w:p>
    <w:p w14:paraId="00369D38" w14:textId="77777777" w:rsidR="00650363" w:rsidRDefault="00650363">
      <w:pPr>
        <w:rPr>
          <w:szCs w:val="22"/>
        </w:rPr>
      </w:pPr>
    </w:p>
    <w:p w14:paraId="320FD537" w14:textId="77777777" w:rsidR="00650363" w:rsidRDefault="00650363">
      <w:pPr>
        <w:rPr>
          <w:szCs w:val="22"/>
        </w:rPr>
      </w:pPr>
    </w:p>
    <w:p w14:paraId="33B18087" w14:textId="77777777" w:rsidR="00650363" w:rsidRPr="004C4DB5" w:rsidRDefault="00650363">
      <w:pPr>
        <w:rPr>
          <w:szCs w:val="22"/>
        </w:rPr>
      </w:pPr>
    </w:p>
    <w:p w14:paraId="1E61D89A" w14:textId="77777777" w:rsidR="006125B7" w:rsidRPr="004C4DB5" w:rsidRDefault="006125B7">
      <w:pPr>
        <w:rPr>
          <w:szCs w:val="22"/>
        </w:rPr>
      </w:pPr>
    </w:p>
    <w:p w14:paraId="2ABF4198" w14:textId="77777777" w:rsidR="006125B7" w:rsidRPr="004C4DB5" w:rsidRDefault="006125B7">
      <w:pPr>
        <w:rPr>
          <w:szCs w:val="22"/>
        </w:rPr>
      </w:pPr>
    </w:p>
    <w:p w14:paraId="06444029" w14:textId="77777777" w:rsidR="006125B7" w:rsidRDefault="006125B7">
      <w:pPr>
        <w:rPr>
          <w:szCs w:val="22"/>
        </w:rPr>
      </w:pPr>
    </w:p>
    <w:p w14:paraId="7B42953A" w14:textId="77777777" w:rsidR="00650363" w:rsidRPr="004C4DB5" w:rsidRDefault="00650363">
      <w:pPr>
        <w:rPr>
          <w:szCs w:val="22"/>
        </w:rPr>
      </w:pPr>
    </w:p>
    <w:p w14:paraId="035E1381" w14:textId="77777777" w:rsidR="006125B7" w:rsidRPr="004C4DB5" w:rsidRDefault="006125B7">
      <w:pPr>
        <w:rPr>
          <w:szCs w:val="22"/>
        </w:rPr>
      </w:pPr>
    </w:p>
    <w:p w14:paraId="4B1EEE97" w14:textId="77777777" w:rsidR="006125B7" w:rsidRPr="004C4DB5" w:rsidRDefault="006125B7">
      <w:pPr>
        <w:rPr>
          <w:szCs w:val="22"/>
        </w:rPr>
      </w:pPr>
    </w:p>
    <w:p w14:paraId="7CB3EF91" w14:textId="77777777" w:rsidR="006125B7" w:rsidRPr="004C4DB5" w:rsidRDefault="006125B7">
      <w:pPr>
        <w:rPr>
          <w:szCs w:val="22"/>
        </w:rPr>
      </w:pPr>
    </w:p>
    <w:p w14:paraId="1DFA9047" w14:textId="77777777" w:rsidR="006125B7" w:rsidRPr="004C4DB5" w:rsidRDefault="006125B7">
      <w:pPr>
        <w:rPr>
          <w:szCs w:val="22"/>
        </w:rPr>
      </w:pPr>
    </w:p>
    <w:p w14:paraId="307DBE59" w14:textId="77777777" w:rsidR="006125B7" w:rsidRPr="004C4DB5" w:rsidRDefault="006125B7">
      <w:pPr>
        <w:rPr>
          <w:szCs w:val="22"/>
        </w:rPr>
      </w:pPr>
    </w:p>
    <w:p w14:paraId="62FC2BE7" w14:textId="77777777" w:rsidR="006125B7" w:rsidRPr="004C4DB5" w:rsidRDefault="006125B7">
      <w:pPr>
        <w:rPr>
          <w:szCs w:val="22"/>
        </w:rPr>
      </w:pPr>
    </w:p>
    <w:p w14:paraId="7F2D395F" w14:textId="77777777" w:rsidR="006125B7" w:rsidRPr="004C4DB5" w:rsidRDefault="00CA54FC">
      <w:pPr>
        <w:jc w:val="center"/>
        <w:rPr>
          <w:b/>
          <w:szCs w:val="22"/>
        </w:rPr>
      </w:pPr>
      <w:r w:rsidRPr="004C4DB5">
        <w:rPr>
          <w:b/>
          <w:szCs w:val="22"/>
        </w:rPr>
        <w:t>I</w:t>
      </w:r>
      <w:r w:rsidR="003C5807" w:rsidRPr="004C4DB5">
        <w:rPr>
          <w:b/>
          <w:szCs w:val="22"/>
        </w:rPr>
        <w:t> </w:t>
      </w:r>
      <w:r w:rsidR="006125B7" w:rsidRPr="004C4DB5">
        <w:rPr>
          <w:b/>
          <w:szCs w:val="22"/>
        </w:rPr>
        <w:t>LISA</w:t>
      </w:r>
    </w:p>
    <w:p w14:paraId="04FEE667" w14:textId="77777777" w:rsidR="006125B7" w:rsidRPr="004C4DB5" w:rsidRDefault="006125B7">
      <w:pPr>
        <w:jc w:val="center"/>
        <w:rPr>
          <w:b/>
          <w:szCs w:val="22"/>
        </w:rPr>
      </w:pPr>
    </w:p>
    <w:p w14:paraId="41D9BEAE" w14:textId="77777777" w:rsidR="006125B7" w:rsidRPr="004C4DB5" w:rsidRDefault="006125B7" w:rsidP="00DE6D94">
      <w:pPr>
        <w:pStyle w:val="Annex"/>
      </w:pPr>
      <w:r w:rsidRPr="004C4DB5">
        <w:t>RAVIMI OMADUSTE KOKKUVÕTE</w:t>
      </w:r>
    </w:p>
    <w:p w14:paraId="5974FB11" w14:textId="77777777" w:rsidR="006125B7" w:rsidRPr="004C4DB5" w:rsidRDefault="006125B7">
      <w:pPr>
        <w:tabs>
          <w:tab w:val="left" w:pos="-1440"/>
          <w:tab w:val="left" w:pos="-720"/>
        </w:tabs>
        <w:jc w:val="center"/>
        <w:rPr>
          <w:szCs w:val="22"/>
        </w:rPr>
      </w:pPr>
    </w:p>
    <w:p w14:paraId="77D09D8E" w14:textId="77777777" w:rsidR="00D23C5B" w:rsidRPr="004C4DB5" w:rsidRDefault="00CA54FC" w:rsidP="00C66E79">
      <w:pPr>
        <w:keepNext/>
        <w:ind w:left="567" w:hanging="567"/>
        <w:rPr>
          <w:szCs w:val="22"/>
        </w:rPr>
      </w:pPr>
      <w:r w:rsidRPr="004C4DB5">
        <w:rPr>
          <w:b/>
          <w:szCs w:val="24"/>
        </w:rPr>
        <w:br w:type="page"/>
      </w:r>
      <w:r w:rsidR="00D23C5B" w:rsidRPr="004C4DB5">
        <w:rPr>
          <w:b/>
          <w:szCs w:val="22"/>
        </w:rPr>
        <w:lastRenderedPageBreak/>
        <w:t>1.</w:t>
      </w:r>
      <w:r w:rsidR="00D23C5B" w:rsidRPr="004C4DB5">
        <w:rPr>
          <w:b/>
          <w:szCs w:val="22"/>
        </w:rPr>
        <w:tab/>
        <w:t>RAVIMPREPARAADI NIMETUS</w:t>
      </w:r>
    </w:p>
    <w:p w14:paraId="19393D62" w14:textId="77777777" w:rsidR="00D23C5B" w:rsidRPr="004C4DB5" w:rsidRDefault="00D23C5B" w:rsidP="00C66E79">
      <w:pPr>
        <w:keepNext/>
        <w:rPr>
          <w:szCs w:val="22"/>
        </w:rPr>
      </w:pPr>
    </w:p>
    <w:p w14:paraId="43F4A88D" w14:textId="77777777" w:rsidR="00D23C5B" w:rsidRPr="004C4DB5" w:rsidRDefault="00D23C5B" w:rsidP="00D23C5B">
      <w:pPr>
        <w:rPr>
          <w:szCs w:val="22"/>
        </w:rPr>
      </w:pPr>
      <w:r w:rsidRPr="004C4DB5">
        <w:rPr>
          <w:szCs w:val="22"/>
        </w:rPr>
        <w:t>Herceptin</w:t>
      </w:r>
      <w:r w:rsidR="00B44DC9" w:rsidRPr="004C4DB5">
        <w:rPr>
          <w:szCs w:val="22"/>
        </w:rPr>
        <w:t xml:space="preserve"> </w:t>
      </w:r>
      <w:r w:rsidRPr="004C4DB5">
        <w:rPr>
          <w:szCs w:val="22"/>
        </w:rPr>
        <w:t>150 mg infusioonilahuse kontsentraadi pulber</w:t>
      </w:r>
    </w:p>
    <w:p w14:paraId="1BF2FBCC" w14:textId="77777777" w:rsidR="00D23C5B" w:rsidRPr="004C4DB5" w:rsidRDefault="00D23C5B" w:rsidP="00D23C5B">
      <w:pPr>
        <w:rPr>
          <w:szCs w:val="22"/>
        </w:rPr>
      </w:pPr>
    </w:p>
    <w:p w14:paraId="53B27B07" w14:textId="77777777" w:rsidR="00D23C5B" w:rsidRPr="004C4DB5" w:rsidRDefault="00D23C5B" w:rsidP="00D23C5B">
      <w:pPr>
        <w:rPr>
          <w:szCs w:val="22"/>
        </w:rPr>
      </w:pPr>
    </w:p>
    <w:p w14:paraId="0126A50C" w14:textId="77777777" w:rsidR="00D23C5B" w:rsidRPr="004C4DB5" w:rsidRDefault="00D23C5B" w:rsidP="00C66E79">
      <w:pPr>
        <w:keepNext/>
        <w:ind w:left="567" w:hanging="567"/>
        <w:rPr>
          <w:szCs w:val="22"/>
        </w:rPr>
      </w:pPr>
      <w:r w:rsidRPr="004C4DB5">
        <w:rPr>
          <w:b/>
          <w:szCs w:val="22"/>
        </w:rPr>
        <w:t>2.</w:t>
      </w:r>
      <w:r w:rsidRPr="004C4DB5">
        <w:rPr>
          <w:b/>
          <w:szCs w:val="22"/>
        </w:rPr>
        <w:tab/>
        <w:t>KVALITATIIVNE JA KVANTITATIIVNE KOOSTIS</w:t>
      </w:r>
    </w:p>
    <w:p w14:paraId="4296673F" w14:textId="77777777" w:rsidR="00D23C5B" w:rsidRPr="004C4DB5" w:rsidRDefault="00D23C5B" w:rsidP="00C66E79">
      <w:pPr>
        <w:keepNext/>
        <w:rPr>
          <w:i/>
          <w:szCs w:val="22"/>
        </w:rPr>
      </w:pPr>
    </w:p>
    <w:p w14:paraId="1F03A3F9" w14:textId="77777777" w:rsidR="00D23C5B" w:rsidRPr="004C4DB5" w:rsidRDefault="00D23C5B" w:rsidP="00D23C5B">
      <w:pPr>
        <w:rPr>
          <w:szCs w:val="22"/>
        </w:rPr>
      </w:pPr>
      <w:r w:rsidRPr="004C4DB5">
        <w:rPr>
          <w:szCs w:val="22"/>
        </w:rPr>
        <w:t>Üks viaal sisaldab</w:t>
      </w:r>
      <w:r w:rsidR="00B44DC9" w:rsidRPr="004C4DB5">
        <w:rPr>
          <w:szCs w:val="22"/>
        </w:rPr>
        <w:t xml:space="preserve"> </w:t>
      </w:r>
      <w:r w:rsidRPr="004C4DB5">
        <w:rPr>
          <w:szCs w:val="22"/>
        </w:rPr>
        <w:t>150 mg trastuzumabi – inimesele omaseks muudetud</w:t>
      </w:r>
      <w:r w:rsidRPr="004C4DB5">
        <w:rPr>
          <w:bCs/>
          <w:szCs w:val="22"/>
        </w:rPr>
        <w:t xml:space="preserve"> </w:t>
      </w:r>
      <w:r w:rsidRPr="004C4DB5">
        <w:rPr>
          <w:szCs w:val="22"/>
        </w:rPr>
        <w:t>IgG1 monoklonaalset antikeha, mis on toodetud imetaja</w:t>
      </w:r>
      <w:r w:rsidRPr="004C4DB5">
        <w:rPr>
          <w:bCs/>
          <w:szCs w:val="22"/>
        </w:rPr>
        <w:t xml:space="preserve"> </w:t>
      </w:r>
      <w:r w:rsidRPr="004C4DB5">
        <w:rPr>
          <w:szCs w:val="22"/>
        </w:rPr>
        <w:t>(hiina hamstri munasari) rakususpensiooni kultuuri abil ning puhastatud afiinsus</w:t>
      </w:r>
      <w:r w:rsidR="00B44DC9" w:rsidRPr="004C4DB5">
        <w:rPr>
          <w:szCs w:val="22"/>
        </w:rPr>
        <w:t>-</w:t>
      </w:r>
      <w:r w:rsidRPr="004C4DB5">
        <w:rPr>
          <w:szCs w:val="22"/>
        </w:rPr>
        <w:t xml:space="preserve"> ja ioonvahetuskromatograafia, sealhulgas viiruste inaktiveerimise ja eemaldamise spetsiifiliste protseduuride teel.</w:t>
      </w:r>
    </w:p>
    <w:p w14:paraId="69B63C5B" w14:textId="77777777" w:rsidR="00D23C5B" w:rsidRPr="004C4DB5" w:rsidRDefault="00D23C5B" w:rsidP="00D23C5B">
      <w:pPr>
        <w:rPr>
          <w:szCs w:val="22"/>
        </w:rPr>
      </w:pPr>
    </w:p>
    <w:p w14:paraId="0F36520B" w14:textId="77777777" w:rsidR="00D23C5B" w:rsidRPr="004C4DB5" w:rsidRDefault="00D23C5B" w:rsidP="00D23C5B">
      <w:pPr>
        <w:rPr>
          <w:szCs w:val="22"/>
        </w:rPr>
      </w:pPr>
      <w:r w:rsidRPr="004C4DB5">
        <w:rPr>
          <w:szCs w:val="22"/>
        </w:rPr>
        <w:t>Herceptin</w:t>
      </w:r>
      <w:r w:rsidR="00B44DC9" w:rsidRPr="004C4DB5">
        <w:rPr>
          <w:szCs w:val="22"/>
        </w:rPr>
        <w:t>’</w:t>
      </w:r>
      <w:r w:rsidRPr="004C4DB5">
        <w:rPr>
          <w:szCs w:val="22"/>
        </w:rPr>
        <w:t>i valmislahus sisaldab 21 mg/ml trastuzumabi.</w:t>
      </w:r>
    </w:p>
    <w:p w14:paraId="0CCEA2F2" w14:textId="77777777" w:rsidR="00DE64F7" w:rsidRPr="004C4DB5" w:rsidRDefault="00DE64F7" w:rsidP="00D23C5B">
      <w:pPr>
        <w:rPr>
          <w:szCs w:val="22"/>
        </w:rPr>
      </w:pPr>
    </w:p>
    <w:p w14:paraId="696A5996" w14:textId="77777777" w:rsidR="00DE64F7" w:rsidRPr="004C4DB5" w:rsidRDefault="00DE64F7" w:rsidP="00650363">
      <w:pPr>
        <w:keepNext/>
      </w:pPr>
      <w:r w:rsidRPr="004C4DB5">
        <w:rPr>
          <w:u w:val="single"/>
        </w:rPr>
        <w:t>Teadaolevat toimet omav abiaine</w:t>
      </w:r>
    </w:p>
    <w:p w14:paraId="31F62173" w14:textId="549571DD" w:rsidR="00D23C5B" w:rsidRPr="004C4DB5" w:rsidRDefault="004C4DB5" w:rsidP="00D23C5B">
      <w:pPr>
        <w:rPr>
          <w:szCs w:val="22"/>
        </w:rPr>
      </w:pPr>
      <w:r w:rsidRPr="004C4DB5">
        <w:t>Üks</w:t>
      </w:r>
      <w:r w:rsidR="00DE64F7" w:rsidRPr="004C4DB5">
        <w:t xml:space="preserve"> 150</w:t>
      </w:r>
      <w:r w:rsidR="00332341" w:rsidRPr="004C4DB5">
        <w:t> </w:t>
      </w:r>
      <w:r w:rsidR="00DE64F7" w:rsidRPr="004C4DB5">
        <w:t>mg viaal sisaldab 0,6</w:t>
      </w:r>
      <w:r w:rsidR="00332341" w:rsidRPr="004C4DB5">
        <w:t> </w:t>
      </w:r>
      <w:r w:rsidR="00DE64F7" w:rsidRPr="004C4DB5">
        <w:t>mg polüsorbaat</w:t>
      </w:r>
      <w:r w:rsidR="00332341" w:rsidRPr="004C4DB5">
        <w:t> </w:t>
      </w:r>
      <w:r w:rsidR="00DE64F7" w:rsidRPr="004C4DB5">
        <w:t>20</w:t>
      </w:r>
    </w:p>
    <w:p w14:paraId="29448F4A" w14:textId="77777777" w:rsidR="00DE64F7" w:rsidRPr="004C4DB5" w:rsidRDefault="00DE64F7" w:rsidP="00D23C5B">
      <w:pPr>
        <w:rPr>
          <w:szCs w:val="22"/>
        </w:rPr>
      </w:pPr>
    </w:p>
    <w:p w14:paraId="4A6E0E1F" w14:textId="77777777" w:rsidR="00D23C5B" w:rsidRPr="004C4DB5" w:rsidRDefault="00D23C5B" w:rsidP="00D23C5B">
      <w:pPr>
        <w:rPr>
          <w:szCs w:val="22"/>
        </w:rPr>
      </w:pPr>
      <w:r w:rsidRPr="004C4DB5">
        <w:rPr>
          <w:szCs w:val="22"/>
        </w:rPr>
        <w:t>Abiainete täielik loetelu vt lõik</w:t>
      </w:r>
      <w:r w:rsidR="004F0A96" w:rsidRPr="004C4DB5">
        <w:rPr>
          <w:szCs w:val="22"/>
        </w:rPr>
        <w:t> </w:t>
      </w:r>
      <w:r w:rsidRPr="004C4DB5">
        <w:rPr>
          <w:szCs w:val="22"/>
        </w:rPr>
        <w:t>6.1.</w:t>
      </w:r>
    </w:p>
    <w:p w14:paraId="7B2090D4" w14:textId="77777777" w:rsidR="00D23C5B" w:rsidRPr="004C4DB5" w:rsidRDefault="00D23C5B" w:rsidP="00D23C5B">
      <w:pPr>
        <w:rPr>
          <w:szCs w:val="22"/>
        </w:rPr>
      </w:pPr>
    </w:p>
    <w:p w14:paraId="2B60FF7E" w14:textId="77777777" w:rsidR="00D23C5B" w:rsidRPr="004C4DB5" w:rsidRDefault="00D23C5B" w:rsidP="00D23C5B">
      <w:pPr>
        <w:rPr>
          <w:szCs w:val="22"/>
        </w:rPr>
      </w:pPr>
    </w:p>
    <w:p w14:paraId="43363C98" w14:textId="77777777" w:rsidR="00D23C5B" w:rsidRPr="004C4DB5" w:rsidRDefault="00D23C5B" w:rsidP="00C66E79">
      <w:pPr>
        <w:keepNext/>
        <w:ind w:left="567" w:hanging="567"/>
        <w:rPr>
          <w:caps/>
          <w:szCs w:val="22"/>
        </w:rPr>
      </w:pPr>
      <w:r w:rsidRPr="004C4DB5">
        <w:rPr>
          <w:b/>
          <w:szCs w:val="22"/>
        </w:rPr>
        <w:t>3.</w:t>
      </w:r>
      <w:r w:rsidRPr="004C4DB5">
        <w:rPr>
          <w:b/>
          <w:szCs w:val="22"/>
        </w:rPr>
        <w:tab/>
        <w:t>RAVIMVORM</w:t>
      </w:r>
    </w:p>
    <w:p w14:paraId="12BF796D" w14:textId="77777777" w:rsidR="00D23C5B" w:rsidRPr="004C4DB5" w:rsidRDefault="00D23C5B" w:rsidP="00C66E79">
      <w:pPr>
        <w:keepNext/>
        <w:rPr>
          <w:szCs w:val="22"/>
        </w:rPr>
      </w:pPr>
    </w:p>
    <w:p w14:paraId="56A1F4C8" w14:textId="77777777" w:rsidR="00D23C5B" w:rsidRPr="004C4DB5" w:rsidRDefault="00D23C5B" w:rsidP="00D23C5B">
      <w:pPr>
        <w:rPr>
          <w:szCs w:val="22"/>
        </w:rPr>
      </w:pPr>
      <w:r w:rsidRPr="004C4DB5">
        <w:rPr>
          <w:szCs w:val="22"/>
        </w:rPr>
        <w:t>Infusioonilahuse kontsentraadi pulber.</w:t>
      </w:r>
    </w:p>
    <w:p w14:paraId="1E38809D" w14:textId="77777777" w:rsidR="00D23C5B" w:rsidRPr="004C4DB5" w:rsidRDefault="00D23C5B" w:rsidP="00D23C5B">
      <w:pPr>
        <w:rPr>
          <w:szCs w:val="22"/>
        </w:rPr>
      </w:pPr>
    </w:p>
    <w:p w14:paraId="78AAC659" w14:textId="77777777" w:rsidR="00D23C5B" w:rsidRPr="004C4DB5" w:rsidRDefault="00D23C5B" w:rsidP="00D23C5B">
      <w:pPr>
        <w:rPr>
          <w:szCs w:val="22"/>
        </w:rPr>
      </w:pPr>
      <w:r w:rsidRPr="004C4DB5">
        <w:rPr>
          <w:szCs w:val="22"/>
        </w:rPr>
        <w:t>Valge kuni kahvatukollane lüofiliseeritud pulber.</w:t>
      </w:r>
    </w:p>
    <w:p w14:paraId="4A8830D4" w14:textId="77777777" w:rsidR="00D23C5B" w:rsidRPr="004C4DB5" w:rsidRDefault="00D23C5B" w:rsidP="00D23C5B">
      <w:pPr>
        <w:rPr>
          <w:szCs w:val="22"/>
        </w:rPr>
      </w:pPr>
    </w:p>
    <w:p w14:paraId="65C60F74" w14:textId="77777777" w:rsidR="00D23C5B" w:rsidRPr="004C4DB5" w:rsidRDefault="00D23C5B" w:rsidP="00D23C5B">
      <w:pPr>
        <w:rPr>
          <w:szCs w:val="22"/>
        </w:rPr>
      </w:pPr>
    </w:p>
    <w:p w14:paraId="7A4BB831" w14:textId="77777777" w:rsidR="00D23C5B" w:rsidRPr="004C4DB5" w:rsidRDefault="00D23C5B" w:rsidP="00C66E79">
      <w:pPr>
        <w:keepNext/>
        <w:ind w:left="567" w:hanging="567"/>
        <w:rPr>
          <w:caps/>
          <w:szCs w:val="22"/>
        </w:rPr>
      </w:pPr>
      <w:r w:rsidRPr="004C4DB5">
        <w:rPr>
          <w:b/>
          <w:caps/>
          <w:szCs w:val="22"/>
        </w:rPr>
        <w:t>4.</w:t>
      </w:r>
      <w:r w:rsidRPr="004C4DB5">
        <w:rPr>
          <w:b/>
          <w:caps/>
          <w:szCs w:val="22"/>
        </w:rPr>
        <w:tab/>
        <w:t>KLIINILISED ANDMED</w:t>
      </w:r>
    </w:p>
    <w:p w14:paraId="45E634F3" w14:textId="77777777" w:rsidR="00D23C5B" w:rsidRPr="004C4DB5" w:rsidRDefault="00D23C5B" w:rsidP="00C66E79">
      <w:pPr>
        <w:keepNext/>
        <w:rPr>
          <w:szCs w:val="22"/>
        </w:rPr>
      </w:pPr>
    </w:p>
    <w:p w14:paraId="2B8A1F93" w14:textId="77777777" w:rsidR="00D23C5B" w:rsidRPr="004C4DB5" w:rsidRDefault="00D23C5B" w:rsidP="00C66E79">
      <w:pPr>
        <w:keepNext/>
        <w:ind w:left="567" w:hanging="567"/>
        <w:rPr>
          <w:szCs w:val="22"/>
        </w:rPr>
      </w:pPr>
      <w:r w:rsidRPr="004C4DB5">
        <w:rPr>
          <w:b/>
          <w:szCs w:val="22"/>
        </w:rPr>
        <w:t>4.1</w:t>
      </w:r>
      <w:r w:rsidRPr="004C4DB5">
        <w:rPr>
          <w:b/>
          <w:szCs w:val="22"/>
        </w:rPr>
        <w:tab/>
        <w:t>Näidustused</w:t>
      </w:r>
    </w:p>
    <w:p w14:paraId="6CEA2750" w14:textId="77777777" w:rsidR="00D23C5B" w:rsidRPr="004C4DB5" w:rsidRDefault="00D23C5B" w:rsidP="00C66E79">
      <w:pPr>
        <w:keepNext/>
        <w:rPr>
          <w:szCs w:val="22"/>
        </w:rPr>
      </w:pPr>
    </w:p>
    <w:p w14:paraId="6DF30AE4" w14:textId="77777777" w:rsidR="00D23C5B" w:rsidRPr="004C4DB5" w:rsidRDefault="00D23C5B" w:rsidP="00C66E79">
      <w:pPr>
        <w:keepNext/>
        <w:rPr>
          <w:szCs w:val="22"/>
          <w:u w:val="single"/>
        </w:rPr>
      </w:pPr>
      <w:r w:rsidRPr="004C4DB5">
        <w:rPr>
          <w:szCs w:val="22"/>
          <w:u w:val="single"/>
        </w:rPr>
        <w:t>Rinnanäärmevähk</w:t>
      </w:r>
    </w:p>
    <w:p w14:paraId="1FF5BD26" w14:textId="77777777" w:rsidR="00D23C5B" w:rsidRPr="004C4DB5" w:rsidRDefault="00D23C5B" w:rsidP="00C66E79">
      <w:pPr>
        <w:keepNext/>
        <w:rPr>
          <w:b/>
          <w:szCs w:val="22"/>
        </w:rPr>
      </w:pPr>
    </w:p>
    <w:p w14:paraId="31661912" w14:textId="77777777" w:rsidR="00D23C5B" w:rsidRPr="004C4DB5" w:rsidRDefault="00D23C5B" w:rsidP="00C66E79">
      <w:pPr>
        <w:keepNext/>
        <w:rPr>
          <w:i/>
          <w:szCs w:val="22"/>
          <w:u w:val="single"/>
        </w:rPr>
      </w:pPr>
      <w:r w:rsidRPr="004C4DB5">
        <w:rPr>
          <w:i/>
          <w:szCs w:val="22"/>
          <w:u w:val="single"/>
        </w:rPr>
        <w:t>Metastaatiline rinnanäärmevähk</w:t>
      </w:r>
    </w:p>
    <w:p w14:paraId="34DC9F35" w14:textId="77777777" w:rsidR="00D23C5B" w:rsidRPr="004C4DB5" w:rsidRDefault="00D23C5B" w:rsidP="00C66E79">
      <w:pPr>
        <w:keepNext/>
        <w:rPr>
          <w:szCs w:val="22"/>
        </w:rPr>
      </w:pPr>
    </w:p>
    <w:p w14:paraId="0ED47BAA" w14:textId="77777777" w:rsidR="00D23C5B" w:rsidRPr="004C4DB5" w:rsidRDefault="00D23C5B" w:rsidP="00C66E79">
      <w:pPr>
        <w:keepNext/>
        <w:rPr>
          <w:szCs w:val="22"/>
        </w:rPr>
      </w:pPr>
      <w:r w:rsidRPr="004C4DB5">
        <w:rPr>
          <w:szCs w:val="22"/>
        </w:rPr>
        <w:t>Herceptin on näidustatud HER2</w:t>
      </w:r>
      <w:r w:rsidRPr="004C4DB5">
        <w:rPr>
          <w:szCs w:val="22"/>
        </w:rPr>
        <w:noBreakHyphen/>
        <w:t>positiivse metastaatilise rinnanäärmevähi (MRV) raviks täiskasvanutel:</w:t>
      </w:r>
    </w:p>
    <w:p w14:paraId="0898E035" w14:textId="77777777" w:rsidR="00D23C5B" w:rsidRPr="004C4DB5" w:rsidRDefault="00D23C5B" w:rsidP="00C66E79">
      <w:pPr>
        <w:keepNext/>
        <w:rPr>
          <w:szCs w:val="22"/>
        </w:rPr>
      </w:pPr>
    </w:p>
    <w:p w14:paraId="6BDE149D" w14:textId="77777777" w:rsidR="00D23C5B" w:rsidRPr="004C4DB5" w:rsidRDefault="00D23C5B" w:rsidP="00D23C5B">
      <w:pPr>
        <w:ind w:left="540" w:hanging="540"/>
        <w:rPr>
          <w:szCs w:val="22"/>
        </w:rPr>
      </w:pPr>
      <w:r w:rsidRPr="004C4DB5">
        <w:t>-</w:t>
      </w:r>
      <w:r w:rsidRPr="004C4DB5">
        <w:tab/>
      </w:r>
      <w:r w:rsidRPr="004C4DB5">
        <w:rPr>
          <w:szCs w:val="22"/>
        </w:rPr>
        <w:t>monoteraapiana patsientidele, kellele on metastaatilise haiguse raviks rakendatud vähemalt kahte keemiaraviskeemi. Eelnev kemoteraapia peab olema sisaldanud vähemalt ühte antratsükliini ja ühte taksaani, välja arvatud juhul, kui patsientidele on need ravimid sobimatud. Hormoonretseptor</w:t>
      </w:r>
      <w:r w:rsidR="00B44DC9" w:rsidRPr="004C4DB5">
        <w:rPr>
          <w:szCs w:val="22"/>
        </w:rPr>
        <w:t>-</w:t>
      </w:r>
      <w:r w:rsidRPr="004C4DB5">
        <w:rPr>
          <w:szCs w:val="22"/>
        </w:rPr>
        <w:t>positiivsetel patsientidel peab olema ebaõnnestunud ka hormoonravi, välja arvatud juhul, kui patsientidele on see raviviis sobimatu.</w:t>
      </w:r>
    </w:p>
    <w:p w14:paraId="41C9B030" w14:textId="77777777" w:rsidR="00D23C5B" w:rsidRPr="004C4DB5" w:rsidRDefault="00D23C5B" w:rsidP="00D23C5B">
      <w:pPr>
        <w:rPr>
          <w:szCs w:val="22"/>
        </w:rPr>
      </w:pPr>
    </w:p>
    <w:p w14:paraId="717903AA" w14:textId="77777777" w:rsidR="00D23C5B" w:rsidRPr="004C4DB5" w:rsidRDefault="00D23C5B" w:rsidP="00D23C5B">
      <w:pPr>
        <w:ind w:left="540" w:hanging="540"/>
        <w:rPr>
          <w:szCs w:val="22"/>
        </w:rPr>
      </w:pPr>
      <w:r w:rsidRPr="004C4DB5">
        <w:t>-</w:t>
      </w:r>
      <w:r w:rsidRPr="004C4DB5">
        <w:tab/>
      </w:r>
      <w:r w:rsidRPr="004C4DB5">
        <w:rPr>
          <w:szCs w:val="22"/>
        </w:rPr>
        <w:t>kombinatsioonis paklitakseeliga patsientidele, kes ei ole varem metastaseerunud haiguse raviks kemoteraapiat saanud ning kellele antratsükliin ei sobi.</w:t>
      </w:r>
    </w:p>
    <w:p w14:paraId="4A8E95FB" w14:textId="77777777" w:rsidR="00D23C5B" w:rsidRPr="004C4DB5" w:rsidRDefault="00D23C5B" w:rsidP="00D23C5B">
      <w:pPr>
        <w:rPr>
          <w:szCs w:val="22"/>
        </w:rPr>
      </w:pPr>
    </w:p>
    <w:p w14:paraId="5B1C9686" w14:textId="77777777" w:rsidR="00D23C5B" w:rsidRPr="004C4DB5" w:rsidRDefault="00D23C5B" w:rsidP="00D23C5B">
      <w:pPr>
        <w:ind w:left="540" w:hanging="540"/>
        <w:rPr>
          <w:szCs w:val="22"/>
        </w:rPr>
      </w:pPr>
      <w:r w:rsidRPr="004C4DB5">
        <w:t>-</w:t>
      </w:r>
      <w:r w:rsidRPr="004C4DB5">
        <w:tab/>
      </w:r>
      <w:r w:rsidRPr="004C4DB5">
        <w:rPr>
          <w:szCs w:val="22"/>
        </w:rPr>
        <w:t>kombinatsioonis dotsetakseeliga patsientidele, kes ei ole varem metastaatilise haiguse raviks kemoteraapiat saanud.</w:t>
      </w:r>
    </w:p>
    <w:p w14:paraId="72C7726F" w14:textId="77777777" w:rsidR="00D23C5B" w:rsidRPr="004C4DB5" w:rsidRDefault="00D23C5B" w:rsidP="00D23C5B">
      <w:pPr>
        <w:rPr>
          <w:szCs w:val="22"/>
        </w:rPr>
      </w:pPr>
    </w:p>
    <w:p w14:paraId="687E11C5" w14:textId="77777777" w:rsidR="00D23C5B" w:rsidRPr="004C4DB5" w:rsidRDefault="00D23C5B" w:rsidP="00D23C5B">
      <w:pPr>
        <w:ind w:left="540" w:hanging="540"/>
        <w:rPr>
          <w:szCs w:val="22"/>
        </w:rPr>
      </w:pPr>
      <w:r w:rsidRPr="004C4DB5">
        <w:t>-</w:t>
      </w:r>
      <w:r w:rsidRPr="004C4DB5">
        <w:tab/>
        <w:t>kombinatsioonis aromataasi inhibiitoriga hormoonretseptor-positiivsetele MRV</w:t>
      </w:r>
      <w:r w:rsidR="00B44DC9" w:rsidRPr="004C4DB5">
        <w:t>-</w:t>
      </w:r>
      <w:r w:rsidRPr="004C4DB5">
        <w:t>ga menopausi järgses eas patsientidele, kellele ei ole varem trastuzumabi manustatud.</w:t>
      </w:r>
    </w:p>
    <w:p w14:paraId="477C9FBD" w14:textId="77777777" w:rsidR="00D23C5B" w:rsidRPr="004C4DB5" w:rsidRDefault="00D23C5B" w:rsidP="00D23C5B">
      <w:pPr>
        <w:rPr>
          <w:szCs w:val="22"/>
        </w:rPr>
      </w:pPr>
    </w:p>
    <w:p w14:paraId="1308E217" w14:textId="77777777" w:rsidR="00D23C5B" w:rsidRPr="004C4DB5" w:rsidRDefault="00D23C5B" w:rsidP="00C66E79">
      <w:pPr>
        <w:keepNext/>
        <w:rPr>
          <w:i/>
          <w:szCs w:val="22"/>
          <w:u w:val="single"/>
        </w:rPr>
      </w:pPr>
      <w:r w:rsidRPr="004C4DB5">
        <w:rPr>
          <w:i/>
          <w:szCs w:val="22"/>
          <w:u w:val="single"/>
        </w:rPr>
        <w:lastRenderedPageBreak/>
        <w:t>Varajases staadiumis rinnanäärmevähk</w:t>
      </w:r>
    </w:p>
    <w:p w14:paraId="56D64A52" w14:textId="77777777" w:rsidR="00D23C5B" w:rsidRPr="004C4DB5" w:rsidRDefault="00D23C5B" w:rsidP="00C66E79">
      <w:pPr>
        <w:keepNext/>
        <w:rPr>
          <w:szCs w:val="22"/>
        </w:rPr>
      </w:pPr>
    </w:p>
    <w:p w14:paraId="75EE0DF1" w14:textId="77777777" w:rsidR="00D23C5B" w:rsidRPr="004C4DB5" w:rsidRDefault="00D23C5B" w:rsidP="00650363">
      <w:pPr>
        <w:keepNext/>
        <w:keepLines/>
        <w:rPr>
          <w:szCs w:val="22"/>
        </w:rPr>
      </w:pPr>
      <w:r w:rsidRPr="004C4DB5">
        <w:rPr>
          <w:szCs w:val="22"/>
        </w:rPr>
        <w:t>Herceptin on näidustatud HER2</w:t>
      </w:r>
      <w:r w:rsidRPr="004C4DB5">
        <w:rPr>
          <w:szCs w:val="22"/>
        </w:rPr>
        <w:noBreakHyphen/>
        <w:t>positiivse varajases staadiumis rinnanäärmevähi (VSRV) raviks täiskasvanutel:</w:t>
      </w:r>
    </w:p>
    <w:p w14:paraId="4899D4CE" w14:textId="77777777" w:rsidR="00D23C5B" w:rsidRPr="004C4DB5" w:rsidRDefault="00D23C5B" w:rsidP="00650363">
      <w:pPr>
        <w:keepNext/>
        <w:keepLines/>
        <w:rPr>
          <w:szCs w:val="22"/>
        </w:rPr>
      </w:pPr>
    </w:p>
    <w:p w14:paraId="5085BF39" w14:textId="77777777" w:rsidR="00D23C5B" w:rsidRPr="004C4DB5" w:rsidRDefault="00D23C5B" w:rsidP="00A60E3D">
      <w:pPr>
        <w:ind w:left="564" w:hanging="564"/>
        <w:rPr>
          <w:szCs w:val="22"/>
        </w:rPr>
      </w:pPr>
      <w:r w:rsidRPr="004C4DB5">
        <w:rPr>
          <w:szCs w:val="22"/>
        </w:rPr>
        <w:t>-</w:t>
      </w:r>
      <w:r w:rsidRPr="004C4DB5">
        <w:rPr>
          <w:szCs w:val="22"/>
        </w:rPr>
        <w:tab/>
        <w:t>pärast operatiivset ravi, kemoteraapiat (neoadjuvant- või adjuvantravi) ja kiiritusravi (kui on kohaldatav) (vt lõik</w:t>
      </w:r>
      <w:r w:rsidR="00B44DC9" w:rsidRPr="004C4DB5">
        <w:rPr>
          <w:szCs w:val="22"/>
        </w:rPr>
        <w:t> </w:t>
      </w:r>
      <w:r w:rsidRPr="004C4DB5">
        <w:rPr>
          <w:szCs w:val="22"/>
        </w:rPr>
        <w:t>5.1);</w:t>
      </w:r>
    </w:p>
    <w:p w14:paraId="3605C620" w14:textId="77777777" w:rsidR="00D23C5B" w:rsidRPr="004C4DB5" w:rsidRDefault="00D23C5B" w:rsidP="00A60E3D">
      <w:pPr>
        <w:ind w:left="564" w:hanging="564"/>
        <w:rPr>
          <w:szCs w:val="22"/>
        </w:rPr>
      </w:pPr>
    </w:p>
    <w:p w14:paraId="168E79FE" w14:textId="77777777" w:rsidR="00D23C5B" w:rsidRPr="004C4DB5" w:rsidRDefault="00D23C5B" w:rsidP="00A60E3D">
      <w:pPr>
        <w:ind w:left="564" w:hanging="564"/>
        <w:rPr>
          <w:szCs w:val="22"/>
        </w:rPr>
      </w:pPr>
      <w:r w:rsidRPr="004C4DB5">
        <w:rPr>
          <w:szCs w:val="22"/>
        </w:rPr>
        <w:t>-</w:t>
      </w:r>
      <w:r w:rsidRPr="004C4DB5">
        <w:rPr>
          <w:szCs w:val="22"/>
        </w:rPr>
        <w:tab/>
        <w:t>pärast adjuvantset kemoteraapiat doksorubitsiini ja tsüklofosfamiidiga kombinatsioonis paklitakseeli või dotsetakseeliga;</w:t>
      </w:r>
    </w:p>
    <w:p w14:paraId="72EAB9DF" w14:textId="77777777" w:rsidR="00D23C5B" w:rsidRPr="004C4DB5" w:rsidRDefault="00D23C5B" w:rsidP="00A60E3D">
      <w:pPr>
        <w:ind w:left="564" w:hanging="564"/>
        <w:rPr>
          <w:szCs w:val="22"/>
        </w:rPr>
      </w:pPr>
    </w:p>
    <w:p w14:paraId="31E98D7C" w14:textId="77777777" w:rsidR="00D23C5B" w:rsidRPr="004C4DB5" w:rsidRDefault="00D23C5B" w:rsidP="00A60E3D">
      <w:pPr>
        <w:ind w:left="564" w:hanging="564"/>
        <w:rPr>
          <w:szCs w:val="22"/>
        </w:rPr>
      </w:pPr>
      <w:r w:rsidRPr="004C4DB5">
        <w:rPr>
          <w:szCs w:val="22"/>
        </w:rPr>
        <w:t>-</w:t>
      </w:r>
      <w:r w:rsidRPr="004C4DB5">
        <w:rPr>
          <w:szCs w:val="22"/>
        </w:rPr>
        <w:tab/>
        <w:t>kombinatsioonis adjuvantse kemoteraapiaga, mis sisaldab dotsetakseeli ja karboplatiini</w:t>
      </w:r>
      <w:r w:rsidR="00B44DC9" w:rsidRPr="004C4DB5">
        <w:rPr>
          <w:szCs w:val="22"/>
        </w:rPr>
        <w:t>;</w:t>
      </w:r>
    </w:p>
    <w:p w14:paraId="67E5900E" w14:textId="77777777" w:rsidR="00D23C5B" w:rsidRPr="004C4DB5" w:rsidRDefault="00D23C5B" w:rsidP="00A60E3D">
      <w:pPr>
        <w:ind w:left="564" w:hanging="564"/>
        <w:rPr>
          <w:szCs w:val="22"/>
        </w:rPr>
      </w:pPr>
    </w:p>
    <w:p w14:paraId="6CD46A43" w14:textId="77777777" w:rsidR="00D23C5B" w:rsidRPr="004C4DB5" w:rsidRDefault="00D23C5B" w:rsidP="00A60E3D">
      <w:pPr>
        <w:ind w:left="564" w:hanging="564"/>
        <w:rPr>
          <w:szCs w:val="22"/>
        </w:rPr>
      </w:pPr>
      <w:r w:rsidRPr="004C4DB5">
        <w:rPr>
          <w:szCs w:val="22"/>
        </w:rPr>
        <w:t>-</w:t>
      </w:r>
      <w:r w:rsidRPr="004C4DB5">
        <w:rPr>
          <w:szCs w:val="22"/>
        </w:rPr>
        <w:tab/>
        <w:t>kombinatsioonis neoadjuvantse kemoteraapiaga, millele järgneb adjuvantravi Herceptin’iga lokaalselt kaugelearenenud (sh põletikulise) haiguse või &gt; 2 cm läbimõõduga kasvajate korral (vt lõigud</w:t>
      </w:r>
      <w:r w:rsidR="00B44DC9" w:rsidRPr="004C4DB5">
        <w:rPr>
          <w:szCs w:val="22"/>
        </w:rPr>
        <w:t> </w:t>
      </w:r>
      <w:r w:rsidRPr="004C4DB5">
        <w:rPr>
          <w:szCs w:val="22"/>
        </w:rPr>
        <w:t>4.4 ja 5.1).</w:t>
      </w:r>
    </w:p>
    <w:p w14:paraId="2BFD6BE0" w14:textId="77777777" w:rsidR="00D23C5B" w:rsidRPr="004C4DB5" w:rsidRDefault="00D23C5B" w:rsidP="00D23C5B">
      <w:pPr>
        <w:ind w:left="564" w:hanging="564"/>
        <w:rPr>
          <w:szCs w:val="22"/>
        </w:rPr>
      </w:pPr>
    </w:p>
    <w:p w14:paraId="34203AA1" w14:textId="77777777" w:rsidR="00D23C5B" w:rsidRPr="004C4DB5" w:rsidRDefault="00D23C5B" w:rsidP="00D23C5B">
      <w:pPr>
        <w:rPr>
          <w:szCs w:val="22"/>
        </w:rPr>
      </w:pPr>
      <w:r w:rsidRPr="004C4DB5">
        <w:rPr>
          <w:szCs w:val="22"/>
        </w:rPr>
        <w:t>Herceptin</w:t>
      </w:r>
      <w:r w:rsidR="00B44DC9" w:rsidRPr="004C4DB5">
        <w:rPr>
          <w:szCs w:val="22"/>
        </w:rPr>
        <w:t>’</w:t>
      </w:r>
      <w:r w:rsidRPr="004C4DB5">
        <w:rPr>
          <w:szCs w:val="22"/>
        </w:rPr>
        <w:t>i tuleks kasutada ainult metastaatilise või varajases staadiumis rinnanäärmevähiga patsientidel, kelle kasvajal esineb HER2</w:t>
      </w:r>
      <w:r w:rsidRPr="004C4DB5">
        <w:rPr>
          <w:bCs/>
          <w:szCs w:val="22"/>
        </w:rPr>
        <w:t xml:space="preserve"> </w:t>
      </w:r>
      <w:r w:rsidRPr="004C4DB5">
        <w:rPr>
          <w:szCs w:val="22"/>
        </w:rPr>
        <w:t>üleekspressioon või HER2 geeni amplifikatsoon, mis on kindlaks määratud täpse ja valideeritud analüüsiga (vt lõigud</w:t>
      </w:r>
      <w:r w:rsidR="00B44DC9" w:rsidRPr="004C4DB5">
        <w:rPr>
          <w:szCs w:val="22"/>
        </w:rPr>
        <w:t> </w:t>
      </w:r>
      <w:r w:rsidRPr="004C4DB5">
        <w:rPr>
          <w:szCs w:val="22"/>
        </w:rPr>
        <w:t xml:space="preserve">4.4 ja 5.1). </w:t>
      </w:r>
    </w:p>
    <w:p w14:paraId="53760C8D" w14:textId="77777777" w:rsidR="00D23C5B" w:rsidRPr="004C4DB5" w:rsidRDefault="00D23C5B" w:rsidP="00D23C5B">
      <w:pPr>
        <w:rPr>
          <w:szCs w:val="22"/>
        </w:rPr>
      </w:pPr>
    </w:p>
    <w:p w14:paraId="72CC63CC" w14:textId="77777777" w:rsidR="00D23C5B" w:rsidRPr="004C4DB5" w:rsidRDefault="00D23C5B" w:rsidP="00D23C5B">
      <w:pPr>
        <w:keepNext/>
        <w:rPr>
          <w:i/>
          <w:szCs w:val="22"/>
          <w:u w:val="single"/>
        </w:rPr>
      </w:pPr>
      <w:r w:rsidRPr="004C4DB5">
        <w:rPr>
          <w:i/>
          <w:szCs w:val="22"/>
          <w:u w:val="single"/>
        </w:rPr>
        <w:t>Metastaatiline maovähk</w:t>
      </w:r>
    </w:p>
    <w:p w14:paraId="261D7C80" w14:textId="77777777" w:rsidR="00D23C5B" w:rsidRPr="004C4DB5" w:rsidRDefault="00D23C5B" w:rsidP="00D23C5B">
      <w:pPr>
        <w:keepNext/>
        <w:rPr>
          <w:szCs w:val="22"/>
        </w:rPr>
      </w:pPr>
    </w:p>
    <w:p w14:paraId="543E09D9" w14:textId="77777777" w:rsidR="00D23C5B" w:rsidRPr="004C4DB5" w:rsidRDefault="00D23C5B" w:rsidP="00C66E79">
      <w:pPr>
        <w:rPr>
          <w:szCs w:val="22"/>
        </w:rPr>
      </w:pPr>
      <w:r w:rsidRPr="004C4DB5">
        <w:rPr>
          <w:szCs w:val="22"/>
        </w:rPr>
        <w:t>Herceptin kombinatsioonis kapetsitabiini või 5</w:t>
      </w:r>
      <w:r w:rsidRPr="004C4DB5">
        <w:rPr>
          <w:szCs w:val="22"/>
        </w:rPr>
        <w:noBreakHyphen/>
        <w:t>fluorouratsiili ja tsisplatiiniga on näidustatud mao või mao</w:t>
      </w:r>
      <w:r w:rsidR="00B44DC9" w:rsidRPr="004C4DB5">
        <w:rPr>
          <w:szCs w:val="22"/>
        </w:rPr>
        <w:t>-</w:t>
      </w:r>
      <w:r w:rsidRPr="004C4DB5">
        <w:rPr>
          <w:szCs w:val="22"/>
        </w:rPr>
        <w:t>söögitoru ühenduskoha HER2</w:t>
      </w:r>
      <w:r w:rsidRPr="004C4DB5">
        <w:rPr>
          <w:szCs w:val="22"/>
        </w:rPr>
        <w:noBreakHyphen/>
        <w:t>positiivse metastaatilise adenokartsinoomiga täiskasvanud patsientide raviks, kes ei ole eelnevalt saanud vähivastast ravi metastaatilise haiguse tõttu.</w:t>
      </w:r>
    </w:p>
    <w:p w14:paraId="6B0CB161" w14:textId="77777777" w:rsidR="00D23C5B" w:rsidRPr="004C4DB5" w:rsidRDefault="00D23C5B" w:rsidP="00C66E79">
      <w:pPr>
        <w:rPr>
          <w:szCs w:val="22"/>
        </w:rPr>
      </w:pPr>
    </w:p>
    <w:p w14:paraId="60FDD77D" w14:textId="77777777" w:rsidR="00D23C5B" w:rsidRPr="004C4DB5" w:rsidRDefault="00D23C5B" w:rsidP="00C66E79">
      <w:pPr>
        <w:rPr>
          <w:szCs w:val="22"/>
        </w:rPr>
      </w:pPr>
      <w:r w:rsidRPr="004C4DB5">
        <w:rPr>
          <w:szCs w:val="22"/>
        </w:rPr>
        <w:t>Herceptin’i tuleks kasutada ainult metastaatilise maovähiga (MMV) patsientidel, kelle kasvajal esineb HER2</w:t>
      </w:r>
      <w:r w:rsidRPr="004C4DB5">
        <w:rPr>
          <w:bCs/>
          <w:szCs w:val="22"/>
        </w:rPr>
        <w:t xml:space="preserve"> </w:t>
      </w:r>
      <w:r w:rsidRPr="004C4DB5">
        <w:rPr>
          <w:szCs w:val="22"/>
        </w:rPr>
        <w:t>üleekspressioon, mida määratletakse kui IHC</w:t>
      </w:r>
      <w:r w:rsidR="0030460D" w:rsidRPr="004C4DB5">
        <w:rPr>
          <w:szCs w:val="22"/>
        </w:rPr>
        <w:t> </w:t>
      </w:r>
      <w:r w:rsidRPr="004C4DB5">
        <w:rPr>
          <w:szCs w:val="22"/>
        </w:rPr>
        <w:t>2+ ja kinnitavat SISH või FISH+ tulemust või IHC</w:t>
      </w:r>
      <w:r w:rsidR="0030460D" w:rsidRPr="004C4DB5">
        <w:rPr>
          <w:szCs w:val="22"/>
        </w:rPr>
        <w:t> </w:t>
      </w:r>
      <w:r w:rsidRPr="004C4DB5">
        <w:rPr>
          <w:szCs w:val="22"/>
        </w:rPr>
        <w:t>3+ tulemust. Kasutama peab täpseid ja valideeritud analüüsi meetodeid (vt lõigud</w:t>
      </w:r>
      <w:r w:rsidR="0030460D" w:rsidRPr="004C4DB5">
        <w:rPr>
          <w:szCs w:val="22"/>
        </w:rPr>
        <w:t> </w:t>
      </w:r>
      <w:r w:rsidRPr="004C4DB5">
        <w:rPr>
          <w:szCs w:val="22"/>
        </w:rPr>
        <w:t>4.4 ja 5.1).</w:t>
      </w:r>
    </w:p>
    <w:p w14:paraId="0540BCFE" w14:textId="77777777" w:rsidR="00D23C5B" w:rsidRPr="004C4DB5" w:rsidRDefault="00D23C5B" w:rsidP="00D23C5B">
      <w:pPr>
        <w:rPr>
          <w:szCs w:val="22"/>
        </w:rPr>
      </w:pPr>
    </w:p>
    <w:p w14:paraId="1F9F02F0" w14:textId="77777777" w:rsidR="00D23C5B" w:rsidRPr="004C4DB5" w:rsidRDefault="00D23C5B" w:rsidP="00D23C5B">
      <w:pPr>
        <w:keepNext/>
        <w:ind w:left="567" w:hanging="567"/>
        <w:rPr>
          <w:szCs w:val="22"/>
        </w:rPr>
      </w:pPr>
      <w:r w:rsidRPr="004C4DB5">
        <w:rPr>
          <w:b/>
          <w:szCs w:val="22"/>
        </w:rPr>
        <w:t>4.2</w:t>
      </w:r>
      <w:r w:rsidRPr="004C4DB5">
        <w:rPr>
          <w:b/>
          <w:szCs w:val="22"/>
        </w:rPr>
        <w:tab/>
        <w:t>Annustamine ja manustamisviis</w:t>
      </w:r>
    </w:p>
    <w:p w14:paraId="3240808A" w14:textId="77777777" w:rsidR="00D23C5B" w:rsidRPr="004C4DB5" w:rsidRDefault="00D23C5B" w:rsidP="00D23C5B">
      <w:pPr>
        <w:keepNext/>
        <w:rPr>
          <w:szCs w:val="22"/>
        </w:rPr>
      </w:pPr>
    </w:p>
    <w:p w14:paraId="6F8FEF51" w14:textId="77777777" w:rsidR="00D23C5B" w:rsidRPr="004C4DB5" w:rsidRDefault="00D23C5B" w:rsidP="00D23C5B">
      <w:pPr>
        <w:rPr>
          <w:szCs w:val="22"/>
        </w:rPr>
      </w:pPr>
      <w:r w:rsidRPr="004C4DB5">
        <w:rPr>
          <w:szCs w:val="22"/>
        </w:rPr>
        <w:t>HER2 määramine on enne ravi alustamist kohustuslik (vt lõigud</w:t>
      </w:r>
      <w:r w:rsidR="0030460D" w:rsidRPr="004C4DB5">
        <w:rPr>
          <w:szCs w:val="22"/>
        </w:rPr>
        <w:t> </w:t>
      </w:r>
      <w:r w:rsidRPr="004C4DB5">
        <w:rPr>
          <w:szCs w:val="22"/>
        </w:rPr>
        <w:t>4.4 ja 5.1). Herceptin</w:t>
      </w:r>
      <w:r w:rsidR="0030460D" w:rsidRPr="004C4DB5">
        <w:rPr>
          <w:szCs w:val="22"/>
        </w:rPr>
        <w:t>’iga</w:t>
      </w:r>
      <w:r w:rsidRPr="004C4DB5">
        <w:rPr>
          <w:szCs w:val="22"/>
        </w:rPr>
        <w:t xml:space="preserve"> võib </w:t>
      </w:r>
      <w:r w:rsidR="0030460D" w:rsidRPr="004C4DB5">
        <w:rPr>
          <w:szCs w:val="22"/>
        </w:rPr>
        <w:t xml:space="preserve">ravi </w:t>
      </w:r>
      <w:r w:rsidRPr="004C4DB5">
        <w:rPr>
          <w:szCs w:val="22"/>
        </w:rPr>
        <w:t>alustada ainult tsütotoksilise kemoteraapia läbiviimise kogemustega arst (vt lõik</w:t>
      </w:r>
      <w:r w:rsidR="0030460D" w:rsidRPr="004C4DB5">
        <w:rPr>
          <w:szCs w:val="22"/>
        </w:rPr>
        <w:t> </w:t>
      </w:r>
      <w:r w:rsidRPr="004C4DB5">
        <w:rPr>
          <w:szCs w:val="22"/>
        </w:rPr>
        <w:t xml:space="preserve">4.4) ja seda tohib manustada ainult tervishoiutöötaja. </w:t>
      </w:r>
    </w:p>
    <w:p w14:paraId="7FDCF7AC" w14:textId="77777777" w:rsidR="00D23C5B" w:rsidRPr="004C4DB5" w:rsidRDefault="00D23C5B" w:rsidP="00D23C5B">
      <w:pPr>
        <w:rPr>
          <w:szCs w:val="22"/>
        </w:rPr>
      </w:pPr>
    </w:p>
    <w:p w14:paraId="5B168E6C" w14:textId="77777777" w:rsidR="00D23C5B" w:rsidRPr="004C4DB5" w:rsidRDefault="00D23C5B" w:rsidP="00D23C5B">
      <w:pPr>
        <w:rPr>
          <w:szCs w:val="22"/>
        </w:rPr>
      </w:pPr>
      <w:r w:rsidRPr="004C4DB5">
        <w:rPr>
          <w:szCs w:val="22"/>
        </w:rPr>
        <w:t>Tähtis on kontrollida pakendi märgistust veendumaks, et patsiendile manustatakse õiget talle määratud ravimvormi (intravenoosset või subkutaanset fikseeritud annust sisaldavat ravimvormi). Herceptin’i intravenoosne ravimvorm ei ole ette nähtud subkutaanseks manustamiseks ning seda tohib manustada ainult veeniinfusiooni teel.</w:t>
      </w:r>
    </w:p>
    <w:p w14:paraId="0B62B8B4" w14:textId="77777777" w:rsidR="002B1281" w:rsidRPr="004C4DB5" w:rsidRDefault="002B1281" w:rsidP="00D23C5B">
      <w:pPr>
        <w:rPr>
          <w:szCs w:val="22"/>
        </w:rPr>
      </w:pPr>
    </w:p>
    <w:p w14:paraId="65548158" w14:textId="77777777" w:rsidR="00D23C5B" w:rsidRPr="004C4DB5" w:rsidRDefault="00BC12D8" w:rsidP="00D23C5B">
      <w:pPr>
        <w:rPr>
          <w:szCs w:val="22"/>
        </w:rPr>
      </w:pPr>
      <w:r w:rsidRPr="004C4DB5">
        <w:rPr>
          <w:szCs w:val="22"/>
        </w:rPr>
        <w:t>Herceptin’i intravenoosselt ravimvormilt subkutaansele ravimvormile ja vastupidi üleminekut kolmenädalaste intervallidega raviskeemi puhul on hinnatud uuringus MO22982 (vt lõik 4.8).</w:t>
      </w:r>
    </w:p>
    <w:p w14:paraId="75F2F065" w14:textId="77777777" w:rsidR="00BC12D8" w:rsidRPr="004C4DB5" w:rsidRDefault="00BC12D8" w:rsidP="00D23C5B">
      <w:pPr>
        <w:rPr>
          <w:szCs w:val="22"/>
        </w:rPr>
      </w:pPr>
    </w:p>
    <w:p w14:paraId="03FD5452" w14:textId="77777777" w:rsidR="00D23C5B" w:rsidRPr="004C4DB5" w:rsidRDefault="00D23C5B" w:rsidP="00D23C5B">
      <w:pPr>
        <w:rPr>
          <w:szCs w:val="22"/>
        </w:rPr>
      </w:pPr>
      <w:r w:rsidRPr="004C4DB5">
        <w:rPr>
          <w:szCs w:val="22"/>
        </w:rPr>
        <w:t xml:space="preserve">Ravimi kasutusvigade vältimiseks on tähtis kontrollida viaali etiketilt ja veenduda, et valmistatav ja manustatav ravim on Herceptin (trastuzumab), mitte </w:t>
      </w:r>
      <w:r w:rsidR="006D59D0" w:rsidRPr="004C4DB5">
        <w:rPr>
          <w:szCs w:val="22"/>
        </w:rPr>
        <w:t>mõni teine trastuzumabi sisaldav ravimpreparaat</w:t>
      </w:r>
      <w:r w:rsidR="00664041" w:rsidRPr="004C4DB5">
        <w:rPr>
          <w:szCs w:val="22"/>
        </w:rPr>
        <w:t xml:space="preserve"> (</w:t>
      </w:r>
      <w:r w:rsidR="006D59D0" w:rsidRPr="004C4DB5">
        <w:rPr>
          <w:szCs w:val="22"/>
        </w:rPr>
        <w:t xml:space="preserve">nt </w:t>
      </w:r>
      <w:r w:rsidRPr="004C4DB5">
        <w:rPr>
          <w:szCs w:val="22"/>
        </w:rPr>
        <w:t>trastuzumabemtansiin</w:t>
      </w:r>
      <w:r w:rsidR="006D59D0" w:rsidRPr="004C4DB5">
        <w:rPr>
          <w:szCs w:val="22"/>
        </w:rPr>
        <w:t xml:space="preserve"> või trastuzumabderukstekaan</w:t>
      </w:r>
      <w:r w:rsidR="00664041" w:rsidRPr="004C4DB5">
        <w:rPr>
          <w:szCs w:val="22"/>
        </w:rPr>
        <w:t>)</w:t>
      </w:r>
      <w:r w:rsidRPr="004C4DB5">
        <w:rPr>
          <w:szCs w:val="22"/>
        </w:rPr>
        <w:t>.</w:t>
      </w:r>
    </w:p>
    <w:p w14:paraId="28988A8F" w14:textId="77777777" w:rsidR="00D23C5B" w:rsidRPr="004C4DB5" w:rsidRDefault="00D23C5B" w:rsidP="00D23C5B">
      <w:pPr>
        <w:rPr>
          <w:szCs w:val="22"/>
        </w:rPr>
      </w:pPr>
    </w:p>
    <w:p w14:paraId="7F084F56" w14:textId="77777777" w:rsidR="00D23C5B" w:rsidRPr="004C4DB5" w:rsidRDefault="00D23C5B" w:rsidP="00C66E79">
      <w:pPr>
        <w:keepNext/>
        <w:rPr>
          <w:szCs w:val="22"/>
          <w:u w:val="single"/>
        </w:rPr>
      </w:pPr>
      <w:r w:rsidRPr="004C4DB5">
        <w:rPr>
          <w:szCs w:val="22"/>
          <w:u w:val="single"/>
        </w:rPr>
        <w:t>Annustamine</w:t>
      </w:r>
    </w:p>
    <w:p w14:paraId="7CD889B4" w14:textId="77777777" w:rsidR="00D23C5B" w:rsidRPr="004C4DB5" w:rsidRDefault="00D23C5B" w:rsidP="00C66E79">
      <w:pPr>
        <w:keepNext/>
        <w:rPr>
          <w:szCs w:val="22"/>
          <w:u w:val="single"/>
        </w:rPr>
      </w:pPr>
    </w:p>
    <w:p w14:paraId="1A27BB26" w14:textId="77777777" w:rsidR="00D23C5B" w:rsidRPr="004C4DB5" w:rsidRDefault="00D23C5B" w:rsidP="00C66E79">
      <w:pPr>
        <w:keepNext/>
        <w:rPr>
          <w:i/>
          <w:szCs w:val="22"/>
          <w:u w:val="single"/>
        </w:rPr>
      </w:pPr>
      <w:r w:rsidRPr="004C4DB5">
        <w:rPr>
          <w:i/>
          <w:szCs w:val="22"/>
          <w:u w:val="single"/>
        </w:rPr>
        <w:t>Metastaatiline rinnanäärmevähk</w:t>
      </w:r>
    </w:p>
    <w:p w14:paraId="014364EB" w14:textId="77777777" w:rsidR="00D23C5B" w:rsidRPr="004C4DB5" w:rsidRDefault="00D23C5B" w:rsidP="00C66E79">
      <w:pPr>
        <w:keepNext/>
        <w:rPr>
          <w:b/>
          <w:szCs w:val="22"/>
        </w:rPr>
      </w:pPr>
    </w:p>
    <w:p w14:paraId="1183431F" w14:textId="77777777" w:rsidR="00D23C5B" w:rsidRPr="004C4DB5" w:rsidRDefault="00D23C5B" w:rsidP="00C66E79">
      <w:pPr>
        <w:keepNext/>
        <w:rPr>
          <w:szCs w:val="22"/>
        </w:rPr>
      </w:pPr>
      <w:r w:rsidRPr="004C4DB5">
        <w:rPr>
          <w:i/>
          <w:szCs w:val="22"/>
        </w:rPr>
        <w:t>Kolmenädalaste intervallidega raviskeem</w:t>
      </w:r>
    </w:p>
    <w:p w14:paraId="73B2B521" w14:textId="77777777" w:rsidR="00D23C5B" w:rsidRPr="004C4DB5" w:rsidRDefault="00D23C5B" w:rsidP="00D23C5B">
      <w:pPr>
        <w:rPr>
          <w:szCs w:val="22"/>
        </w:rPr>
      </w:pPr>
      <w:r w:rsidRPr="004C4DB5">
        <w:rPr>
          <w:szCs w:val="22"/>
        </w:rPr>
        <w:t>Soovitatav esimene ehk küllastusannus on 8 mg/kg. Soovitatav säilitusannus kolmenädalaste intervallide järel on 6 mg/kg, alustades kolm nädalat pärast küllastusannuse manustamist.</w:t>
      </w:r>
    </w:p>
    <w:p w14:paraId="29DBB986" w14:textId="77777777" w:rsidR="00D23C5B" w:rsidRPr="004C4DB5" w:rsidRDefault="00D23C5B" w:rsidP="00D23C5B">
      <w:pPr>
        <w:rPr>
          <w:szCs w:val="22"/>
        </w:rPr>
      </w:pPr>
    </w:p>
    <w:p w14:paraId="6D691594" w14:textId="77777777" w:rsidR="00D23C5B" w:rsidRPr="004C4DB5" w:rsidRDefault="00D23C5B" w:rsidP="00FE673B">
      <w:pPr>
        <w:keepNext/>
        <w:keepLines/>
        <w:rPr>
          <w:i/>
          <w:szCs w:val="22"/>
        </w:rPr>
      </w:pPr>
      <w:r w:rsidRPr="004C4DB5">
        <w:rPr>
          <w:i/>
          <w:szCs w:val="22"/>
        </w:rPr>
        <w:lastRenderedPageBreak/>
        <w:t>Iganädalane raviskeem</w:t>
      </w:r>
    </w:p>
    <w:p w14:paraId="736DCF0A" w14:textId="77777777" w:rsidR="00D23C5B" w:rsidRPr="004C4DB5" w:rsidRDefault="00D23C5B" w:rsidP="00C66E79">
      <w:pPr>
        <w:rPr>
          <w:szCs w:val="22"/>
        </w:rPr>
      </w:pPr>
      <w:r w:rsidRPr="004C4DB5">
        <w:rPr>
          <w:szCs w:val="22"/>
        </w:rPr>
        <w:t>Herceptin’i soovitatav esimene ehk küllastusannus on 4 mg/kg. Herceptin’i soovitatav iganädalane säilitusannus on 2 mg/kg, alustades nädal pärast küllastusannuse manustamist.</w:t>
      </w:r>
    </w:p>
    <w:p w14:paraId="56ACB1A3" w14:textId="77777777" w:rsidR="00D23C5B" w:rsidRPr="004C4DB5" w:rsidRDefault="00D23C5B" w:rsidP="00D23C5B">
      <w:pPr>
        <w:rPr>
          <w:szCs w:val="22"/>
        </w:rPr>
      </w:pPr>
    </w:p>
    <w:p w14:paraId="3A278F8F" w14:textId="77777777" w:rsidR="00D23C5B" w:rsidRPr="004C4DB5" w:rsidRDefault="00D23C5B" w:rsidP="00C66E79">
      <w:pPr>
        <w:keepNext/>
        <w:rPr>
          <w:i/>
          <w:szCs w:val="22"/>
        </w:rPr>
      </w:pPr>
      <w:r w:rsidRPr="004C4DB5">
        <w:rPr>
          <w:i/>
          <w:szCs w:val="22"/>
        </w:rPr>
        <w:t xml:space="preserve">Manustamine kombinatsioonis paklitakseeli või dotsetakseeliga </w:t>
      </w:r>
    </w:p>
    <w:p w14:paraId="1ABB3685" w14:textId="77777777" w:rsidR="00D23C5B" w:rsidRPr="004C4DB5" w:rsidRDefault="00D23C5B" w:rsidP="00D23C5B">
      <w:pPr>
        <w:rPr>
          <w:szCs w:val="22"/>
        </w:rPr>
      </w:pPr>
      <w:r w:rsidRPr="004C4DB5">
        <w:rPr>
          <w:szCs w:val="22"/>
        </w:rPr>
        <w:t xml:space="preserve">Määrava tähtsusega uuringutes </w:t>
      </w:r>
      <w:r w:rsidRPr="004C4DB5">
        <w:t xml:space="preserve">(H0648g, M77001) </w:t>
      </w:r>
      <w:r w:rsidRPr="004C4DB5">
        <w:rPr>
          <w:szCs w:val="22"/>
        </w:rPr>
        <w:t>manustati paklitakseeli või dotsetakseeli Herceptin</w:t>
      </w:r>
      <w:r w:rsidR="00385281" w:rsidRPr="004C4DB5">
        <w:rPr>
          <w:szCs w:val="22"/>
        </w:rPr>
        <w:t>’</w:t>
      </w:r>
      <w:r w:rsidRPr="004C4DB5">
        <w:rPr>
          <w:szCs w:val="22"/>
        </w:rPr>
        <w:t>i esimesele annusele järgneval päeval (paklitakseeli või dotsetakseeli annuse kohta vt vastavast ravimi omaduste kokkuvõttest) ja vahetult pärast Herceptin</w:t>
      </w:r>
      <w:r w:rsidR="00385281" w:rsidRPr="004C4DB5">
        <w:rPr>
          <w:szCs w:val="22"/>
        </w:rPr>
        <w:t>’</w:t>
      </w:r>
      <w:r w:rsidRPr="004C4DB5">
        <w:rPr>
          <w:szCs w:val="22"/>
        </w:rPr>
        <w:t>i järgnevaid annuseid, kui patsient talus eelmist Herceptin</w:t>
      </w:r>
      <w:r w:rsidR="00385281" w:rsidRPr="004C4DB5">
        <w:rPr>
          <w:szCs w:val="22"/>
        </w:rPr>
        <w:t>’</w:t>
      </w:r>
      <w:r w:rsidRPr="004C4DB5">
        <w:rPr>
          <w:szCs w:val="22"/>
        </w:rPr>
        <w:t>i annust hästi.</w:t>
      </w:r>
    </w:p>
    <w:p w14:paraId="1B27506E" w14:textId="77777777" w:rsidR="00D23C5B" w:rsidRPr="004C4DB5" w:rsidRDefault="00D23C5B" w:rsidP="00D23C5B">
      <w:pPr>
        <w:rPr>
          <w:szCs w:val="22"/>
        </w:rPr>
      </w:pPr>
    </w:p>
    <w:p w14:paraId="4E4543B5" w14:textId="77777777" w:rsidR="00D23C5B" w:rsidRPr="004C4DB5" w:rsidRDefault="00D23C5B" w:rsidP="00C66E79">
      <w:pPr>
        <w:keepNext/>
        <w:rPr>
          <w:i/>
        </w:rPr>
      </w:pPr>
      <w:r w:rsidRPr="004C4DB5">
        <w:rPr>
          <w:i/>
          <w:szCs w:val="22"/>
        </w:rPr>
        <w:t xml:space="preserve">Manustamine kombinatsioonis </w:t>
      </w:r>
      <w:r w:rsidRPr="004C4DB5">
        <w:rPr>
          <w:i/>
        </w:rPr>
        <w:t>aromataasi inhibiitoriga</w:t>
      </w:r>
    </w:p>
    <w:p w14:paraId="524355FD" w14:textId="77777777" w:rsidR="00D23C5B" w:rsidRPr="004C4DB5" w:rsidRDefault="00D23C5B" w:rsidP="00D23C5B">
      <w:r w:rsidRPr="004C4DB5">
        <w:rPr>
          <w:szCs w:val="22"/>
        </w:rPr>
        <w:t xml:space="preserve">Määrava tähtsusega uuringus </w:t>
      </w:r>
      <w:r w:rsidRPr="004C4DB5">
        <w:t xml:space="preserve">(BO16216) </w:t>
      </w:r>
      <w:r w:rsidRPr="004C4DB5">
        <w:rPr>
          <w:szCs w:val="22"/>
        </w:rPr>
        <w:t xml:space="preserve">manustati </w:t>
      </w:r>
      <w:r w:rsidRPr="004C4DB5">
        <w:t>Herceptin’i ja anastrosooli alates esimesest päevast. Puudusid piirangud Herceptin’i ja anastrosooli manustamise suhtelisele ajastusele (</w:t>
      </w:r>
      <w:r w:rsidRPr="004C4DB5">
        <w:rPr>
          <w:szCs w:val="22"/>
        </w:rPr>
        <w:t>anastrosooli või teiste aromataasi inhibiitorite annuse kohta vt vastavast ravimi omaduste kokkuvõttest</w:t>
      </w:r>
      <w:r w:rsidRPr="004C4DB5">
        <w:t>).</w:t>
      </w:r>
    </w:p>
    <w:p w14:paraId="7C469F93" w14:textId="77777777" w:rsidR="00D23C5B" w:rsidRPr="004C4DB5" w:rsidRDefault="00D23C5B" w:rsidP="00D23C5B">
      <w:pPr>
        <w:rPr>
          <w:bCs/>
          <w:szCs w:val="22"/>
        </w:rPr>
      </w:pPr>
    </w:p>
    <w:p w14:paraId="3C64D459" w14:textId="77777777" w:rsidR="00D23C5B" w:rsidRPr="004C4DB5" w:rsidRDefault="00D23C5B" w:rsidP="00D23C5B">
      <w:pPr>
        <w:keepNext/>
        <w:rPr>
          <w:i/>
          <w:szCs w:val="22"/>
          <w:u w:val="single"/>
        </w:rPr>
      </w:pPr>
      <w:r w:rsidRPr="004C4DB5">
        <w:rPr>
          <w:i/>
          <w:szCs w:val="22"/>
          <w:u w:val="single"/>
        </w:rPr>
        <w:t>Varajases staadiumis rinnanäärmevähk</w:t>
      </w:r>
    </w:p>
    <w:p w14:paraId="03331D3F" w14:textId="77777777" w:rsidR="00D23C5B" w:rsidRPr="004C4DB5" w:rsidRDefault="00D23C5B" w:rsidP="00D23C5B">
      <w:pPr>
        <w:keepNext/>
        <w:rPr>
          <w:szCs w:val="22"/>
        </w:rPr>
      </w:pPr>
    </w:p>
    <w:p w14:paraId="5AF5B53B" w14:textId="77777777" w:rsidR="00D23C5B" w:rsidRPr="004C4DB5" w:rsidRDefault="00D23C5B" w:rsidP="00D23C5B">
      <w:pPr>
        <w:keepNext/>
        <w:rPr>
          <w:szCs w:val="22"/>
        </w:rPr>
      </w:pPr>
      <w:r w:rsidRPr="004C4DB5">
        <w:rPr>
          <w:i/>
          <w:szCs w:val="22"/>
        </w:rPr>
        <w:t>Kolmenädalaste intervallidega ja iganädalane raviskeem</w:t>
      </w:r>
    </w:p>
    <w:p w14:paraId="1F366CE2" w14:textId="77777777" w:rsidR="00D23C5B" w:rsidRPr="004C4DB5" w:rsidRDefault="00D23C5B" w:rsidP="00D23C5B">
      <w:pPr>
        <w:keepNext/>
        <w:rPr>
          <w:szCs w:val="22"/>
        </w:rPr>
      </w:pPr>
    </w:p>
    <w:p w14:paraId="05FBD96B" w14:textId="77777777" w:rsidR="00D23C5B" w:rsidRPr="004C4DB5" w:rsidRDefault="00D23C5B" w:rsidP="00D23C5B">
      <w:pPr>
        <w:rPr>
          <w:szCs w:val="22"/>
        </w:rPr>
      </w:pPr>
      <w:r w:rsidRPr="004C4DB5">
        <w:rPr>
          <w:szCs w:val="22"/>
        </w:rPr>
        <w:t>Kolmenädalaste intervallidega raviskeemina on Herceptin’i soovitatav esimene ehk küllastusannus 8 mg/kg. Herceptin’i soovitatav säilitusannus kolmenädalaste intervallide järel on 6 mg/kg, alustades kolm nädalat pärast küllastusannuse manustamist.</w:t>
      </w:r>
    </w:p>
    <w:p w14:paraId="29D0A401" w14:textId="77777777" w:rsidR="00D23C5B" w:rsidRPr="004C4DB5" w:rsidRDefault="00D23C5B" w:rsidP="00D23C5B">
      <w:pPr>
        <w:rPr>
          <w:szCs w:val="22"/>
        </w:rPr>
      </w:pPr>
      <w:r w:rsidRPr="004C4DB5">
        <w:rPr>
          <w:szCs w:val="22"/>
        </w:rPr>
        <w:t>Iganädalase raviskeemina (küllastusannus 4 mg/kg, millele järgneb 2 mg/kg iganädalane manustamine) koos paklitakseeliga pärast kemoteraapiat doksorubitsiini ja tsüklofosfamiidiga.</w:t>
      </w:r>
    </w:p>
    <w:p w14:paraId="443094CD" w14:textId="77777777" w:rsidR="00D23C5B" w:rsidRPr="004C4DB5" w:rsidRDefault="00D23C5B" w:rsidP="00D23C5B">
      <w:pPr>
        <w:rPr>
          <w:szCs w:val="22"/>
        </w:rPr>
      </w:pPr>
    </w:p>
    <w:p w14:paraId="16C95F88" w14:textId="77777777" w:rsidR="00D23C5B" w:rsidRPr="004C4DB5" w:rsidRDefault="00D23C5B" w:rsidP="00D23C5B">
      <w:pPr>
        <w:rPr>
          <w:szCs w:val="22"/>
        </w:rPr>
      </w:pPr>
      <w:r w:rsidRPr="004C4DB5">
        <w:rPr>
          <w:szCs w:val="22"/>
        </w:rPr>
        <w:t>Vt lõik</w:t>
      </w:r>
      <w:r w:rsidR="00385281" w:rsidRPr="004C4DB5">
        <w:rPr>
          <w:szCs w:val="22"/>
        </w:rPr>
        <w:t> </w:t>
      </w:r>
      <w:r w:rsidRPr="004C4DB5">
        <w:rPr>
          <w:szCs w:val="22"/>
        </w:rPr>
        <w:t>5.1 Kemoteraapiaga kombineeritud annustamine.</w:t>
      </w:r>
    </w:p>
    <w:p w14:paraId="46629CD4" w14:textId="77777777" w:rsidR="00D23C5B" w:rsidRPr="004C4DB5" w:rsidRDefault="00D23C5B" w:rsidP="00D23C5B">
      <w:pPr>
        <w:rPr>
          <w:szCs w:val="22"/>
        </w:rPr>
      </w:pPr>
    </w:p>
    <w:p w14:paraId="5027423D" w14:textId="77777777" w:rsidR="00D23C5B" w:rsidRPr="004C4DB5" w:rsidRDefault="00D23C5B" w:rsidP="00D23C5B">
      <w:pPr>
        <w:keepNext/>
        <w:rPr>
          <w:i/>
          <w:szCs w:val="22"/>
          <w:u w:val="single"/>
        </w:rPr>
      </w:pPr>
      <w:r w:rsidRPr="004C4DB5">
        <w:rPr>
          <w:i/>
          <w:szCs w:val="22"/>
          <w:u w:val="single"/>
        </w:rPr>
        <w:t>Metastaatiline maovähk</w:t>
      </w:r>
    </w:p>
    <w:p w14:paraId="0D24F41B" w14:textId="77777777" w:rsidR="00D23C5B" w:rsidRPr="004C4DB5" w:rsidRDefault="00D23C5B" w:rsidP="00D23C5B">
      <w:pPr>
        <w:keepNext/>
        <w:rPr>
          <w:szCs w:val="22"/>
        </w:rPr>
      </w:pPr>
    </w:p>
    <w:p w14:paraId="5DB57065" w14:textId="77777777" w:rsidR="00D23C5B" w:rsidRPr="004C4DB5" w:rsidRDefault="00D23C5B" w:rsidP="00D23C5B">
      <w:pPr>
        <w:keepNext/>
        <w:rPr>
          <w:szCs w:val="22"/>
        </w:rPr>
      </w:pPr>
      <w:r w:rsidRPr="004C4DB5">
        <w:rPr>
          <w:i/>
          <w:szCs w:val="22"/>
        </w:rPr>
        <w:t>Kolmenädalaste intervallidega raviskeem</w:t>
      </w:r>
    </w:p>
    <w:p w14:paraId="14A5C290" w14:textId="77777777" w:rsidR="00D23C5B" w:rsidRPr="004C4DB5" w:rsidRDefault="00D23C5B" w:rsidP="00D23C5B">
      <w:pPr>
        <w:rPr>
          <w:szCs w:val="22"/>
        </w:rPr>
      </w:pPr>
      <w:r w:rsidRPr="004C4DB5">
        <w:rPr>
          <w:szCs w:val="22"/>
        </w:rPr>
        <w:t>Soovitatav esimene ehk küllastusannus on 8 mg/kg. Soovitatav säilitusannus kolmenädalaste intervallide järel on 6 mg/kg, alustades kolm nädalat pärast küllastusannuse manustamist.</w:t>
      </w:r>
    </w:p>
    <w:p w14:paraId="3625C90F" w14:textId="77777777" w:rsidR="00D23C5B" w:rsidRPr="004C4DB5" w:rsidRDefault="00D23C5B" w:rsidP="00D23C5B">
      <w:pPr>
        <w:rPr>
          <w:szCs w:val="22"/>
        </w:rPr>
      </w:pPr>
    </w:p>
    <w:p w14:paraId="629F0782" w14:textId="77777777" w:rsidR="00D23C5B" w:rsidRPr="004C4DB5" w:rsidRDefault="00D23C5B" w:rsidP="00C66E79">
      <w:pPr>
        <w:keepNext/>
        <w:rPr>
          <w:i/>
          <w:szCs w:val="22"/>
          <w:u w:val="single"/>
        </w:rPr>
      </w:pPr>
      <w:r w:rsidRPr="004C4DB5">
        <w:rPr>
          <w:i/>
          <w:szCs w:val="22"/>
          <w:u w:val="single"/>
        </w:rPr>
        <w:t>Rinnanäärmevähk ja maovähk</w:t>
      </w:r>
    </w:p>
    <w:p w14:paraId="09EFF5E0" w14:textId="77777777" w:rsidR="00D23C5B" w:rsidRPr="004C4DB5" w:rsidRDefault="00D23C5B" w:rsidP="00C66E79">
      <w:pPr>
        <w:keepNext/>
        <w:rPr>
          <w:szCs w:val="22"/>
        </w:rPr>
      </w:pPr>
    </w:p>
    <w:p w14:paraId="55B83836" w14:textId="77777777" w:rsidR="00D23C5B" w:rsidRPr="004C4DB5" w:rsidRDefault="00D23C5B" w:rsidP="00C66E79">
      <w:pPr>
        <w:keepNext/>
        <w:rPr>
          <w:szCs w:val="22"/>
        </w:rPr>
      </w:pPr>
      <w:r w:rsidRPr="004C4DB5">
        <w:rPr>
          <w:i/>
          <w:szCs w:val="22"/>
        </w:rPr>
        <w:t>Ravi kestus</w:t>
      </w:r>
    </w:p>
    <w:p w14:paraId="17516568" w14:textId="77777777" w:rsidR="00D23C5B" w:rsidRPr="004C4DB5" w:rsidRDefault="00D23C5B" w:rsidP="00D23C5B">
      <w:pPr>
        <w:rPr>
          <w:szCs w:val="22"/>
        </w:rPr>
      </w:pPr>
      <w:r w:rsidRPr="004C4DB5">
        <w:rPr>
          <w:szCs w:val="22"/>
        </w:rPr>
        <w:t>Metastaatilise rinnanäärmevähi või metastaatilise maovähiga patsiente tuleb Herceptin’iga ravida kuni haiguse progresseerumiseni. Varajases staadiumis rinnanäärmevähiga patsiente tuleb Herceptin’iga ravida 1 aasta või kuni haiguse retsidiveerumiseni, ükskõik kumb saabub enne, ravi pikendamine VSRV korral üle ühe aasta ei ole soovitatav (vt lõik</w:t>
      </w:r>
      <w:r w:rsidR="00385281" w:rsidRPr="004C4DB5">
        <w:rPr>
          <w:szCs w:val="22"/>
        </w:rPr>
        <w:t> </w:t>
      </w:r>
      <w:r w:rsidRPr="004C4DB5">
        <w:rPr>
          <w:szCs w:val="22"/>
        </w:rPr>
        <w:t>5.1).</w:t>
      </w:r>
    </w:p>
    <w:p w14:paraId="28AC0EF0" w14:textId="77777777" w:rsidR="00D23C5B" w:rsidRPr="004C4DB5" w:rsidRDefault="00D23C5B" w:rsidP="00D23C5B">
      <w:pPr>
        <w:rPr>
          <w:szCs w:val="22"/>
        </w:rPr>
      </w:pPr>
    </w:p>
    <w:p w14:paraId="6BC5E3F4" w14:textId="77777777" w:rsidR="00D23C5B" w:rsidRPr="004C4DB5" w:rsidRDefault="00D23C5B" w:rsidP="00C66E79">
      <w:pPr>
        <w:keepNext/>
        <w:rPr>
          <w:i/>
          <w:szCs w:val="22"/>
        </w:rPr>
      </w:pPr>
      <w:r w:rsidRPr="004C4DB5">
        <w:rPr>
          <w:i/>
          <w:szCs w:val="22"/>
        </w:rPr>
        <w:t>Annuse vähendamine</w:t>
      </w:r>
    </w:p>
    <w:p w14:paraId="21C6EE85" w14:textId="77777777" w:rsidR="00D23C5B" w:rsidRPr="004C4DB5" w:rsidRDefault="00D23C5B" w:rsidP="00D23C5B">
      <w:pPr>
        <w:rPr>
          <w:szCs w:val="22"/>
        </w:rPr>
      </w:pPr>
      <w:r w:rsidRPr="004C4DB5">
        <w:rPr>
          <w:szCs w:val="22"/>
        </w:rPr>
        <w:t>Kliiniliste uuringute käigus ei vähendatud kordagi Herceptin</w:t>
      </w:r>
      <w:r w:rsidR="00385281" w:rsidRPr="004C4DB5">
        <w:rPr>
          <w:szCs w:val="22"/>
        </w:rPr>
        <w:t>’</w:t>
      </w:r>
      <w:r w:rsidRPr="004C4DB5">
        <w:rPr>
          <w:szCs w:val="22"/>
        </w:rPr>
        <w:t xml:space="preserve">i annuseid. Patsiendid võivad raviga jätkata mööduvate, kemoteraapiast põhjustatud müelosupressiooniperioodide ajal, kuid sellega peab kaasnema hoolikas jälgimine neutropeenia komplikatsioonide suhtes. Paklitakseeli, dotsetakseeli </w:t>
      </w:r>
      <w:r w:rsidRPr="004C4DB5">
        <w:t xml:space="preserve">või aromataasi inhibiitori </w:t>
      </w:r>
      <w:r w:rsidRPr="004C4DB5">
        <w:rPr>
          <w:szCs w:val="22"/>
        </w:rPr>
        <w:t>annuse vähendamise või edasilükkamise kohta vt vastavat ravimi omaduste kokkuvõtet.</w:t>
      </w:r>
    </w:p>
    <w:p w14:paraId="67B926ED" w14:textId="77777777" w:rsidR="00D23C5B" w:rsidRPr="004C4DB5" w:rsidRDefault="00D23C5B" w:rsidP="00D23C5B">
      <w:pPr>
        <w:rPr>
          <w:szCs w:val="22"/>
        </w:rPr>
      </w:pPr>
    </w:p>
    <w:p w14:paraId="45173E4B" w14:textId="77777777" w:rsidR="00D23C5B" w:rsidRPr="004C4DB5" w:rsidRDefault="00D23C5B" w:rsidP="00D23C5B">
      <w:pPr>
        <w:rPr>
          <w:szCs w:val="22"/>
        </w:rPr>
      </w:pPr>
      <w:r w:rsidRPr="004C4DB5">
        <w:rPr>
          <w:szCs w:val="22"/>
        </w:rPr>
        <w:t xml:space="preserve">Kui vasaku vatsakese väljutusfraktsioon (LVEF) langeb </w:t>
      </w:r>
      <w:r w:rsidRPr="004C4DB5">
        <w:t>≥ </w:t>
      </w:r>
      <w:r w:rsidRPr="004C4DB5">
        <w:rPr>
          <w:szCs w:val="22"/>
        </w:rPr>
        <w:t>10</w:t>
      </w:r>
      <w:r w:rsidR="00771CB4" w:rsidRPr="004C4DB5">
        <w:rPr>
          <w:szCs w:val="22"/>
        </w:rPr>
        <w:t> </w:t>
      </w:r>
      <w:r w:rsidR="004D533D" w:rsidRPr="004C4DB5">
        <w:rPr>
          <w:szCs w:val="22"/>
        </w:rPr>
        <w:t>protsendi</w:t>
      </w:r>
      <w:r w:rsidRPr="004C4DB5">
        <w:rPr>
          <w:szCs w:val="22"/>
        </w:rPr>
        <w:t>punkti võrra algväärtusest JA allapoole 50%, tuleb ravi katkestada ja korrata LVEF mõõtmist ligikaudu 3</w:t>
      </w:r>
      <w:r w:rsidR="0031402C" w:rsidRPr="004C4DB5">
        <w:rPr>
          <w:szCs w:val="22"/>
        </w:rPr>
        <w:t> </w:t>
      </w:r>
      <w:r w:rsidRPr="004C4DB5">
        <w:rPr>
          <w:szCs w:val="22"/>
        </w:rPr>
        <w:t xml:space="preserve">nädala jooksul. Kui LVEF ei ole paranenud või on veel langenud või </w:t>
      </w:r>
      <w:r w:rsidR="004D533D" w:rsidRPr="004C4DB5">
        <w:rPr>
          <w:szCs w:val="22"/>
        </w:rPr>
        <w:t xml:space="preserve">kui </w:t>
      </w:r>
      <w:r w:rsidRPr="004C4DB5">
        <w:rPr>
          <w:szCs w:val="22"/>
        </w:rPr>
        <w:t>on tekkinud sümptomaatiline kongestiivne südamepuudulikkus, tuleb tõsiselt kaaluda Herceptin</w:t>
      </w:r>
      <w:r w:rsidR="008B2B12" w:rsidRPr="004C4DB5">
        <w:rPr>
          <w:szCs w:val="22"/>
        </w:rPr>
        <w:t xml:space="preserve">’iga </w:t>
      </w:r>
      <w:r w:rsidRPr="004C4DB5">
        <w:rPr>
          <w:szCs w:val="22"/>
        </w:rPr>
        <w:t>ravi lõpetamist, välja arvatud juhul, kui ravist saadav kasu individuaalsele patsiendile kaalub üle riskid. Kõik sellised patsiendid tuleb suunata kardioloogi konsultatsioonile ning neid tuleb jälgida.</w:t>
      </w:r>
    </w:p>
    <w:p w14:paraId="27BDA82D" w14:textId="77777777" w:rsidR="00D23C5B" w:rsidRPr="004C4DB5" w:rsidRDefault="00D23C5B" w:rsidP="00D23C5B">
      <w:pPr>
        <w:rPr>
          <w:i/>
          <w:szCs w:val="22"/>
        </w:rPr>
      </w:pPr>
    </w:p>
    <w:p w14:paraId="31E99386" w14:textId="77777777" w:rsidR="00D23C5B" w:rsidRPr="004C4DB5" w:rsidRDefault="00D23C5B" w:rsidP="00FE673B">
      <w:pPr>
        <w:keepNext/>
        <w:keepLines/>
        <w:rPr>
          <w:szCs w:val="22"/>
        </w:rPr>
      </w:pPr>
      <w:r w:rsidRPr="004C4DB5">
        <w:rPr>
          <w:i/>
          <w:iCs/>
          <w:szCs w:val="22"/>
        </w:rPr>
        <w:lastRenderedPageBreak/>
        <w:t>Hilinenud annused</w:t>
      </w:r>
    </w:p>
    <w:p w14:paraId="68CD58F7" w14:textId="77777777" w:rsidR="00D23C5B" w:rsidRPr="004C4DB5" w:rsidRDefault="00D23C5B" w:rsidP="00C66E79">
      <w:pPr>
        <w:rPr>
          <w:szCs w:val="22"/>
        </w:rPr>
      </w:pPr>
      <w:r w:rsidRPr="004C4DB5">
        <w:rPr>
          <w:szCs w:val="22"/>
        </w:rPr>
        <w:t xml:space="preserve">Kui Herceptin’i annuse manustamine hilineb ühe nädala või vähem, tuleb tavaline säilitusannus (iganädalane raviskeem: 2 mg/kg; kolmenädalaste intervallidega raviskeem: 6 mg/kg) manustada niipea kui võimalik. Mitte oodata järgmise plaanilise tsüklini. Järgnevad säilitusannused tuleb manustada </w:t>
      </w:r>
      <w:r w:rsidR="001858D1" w:rsidRPr="004C4DB5">
        <w:rPr>
          <w:szCs w:val="22"/>
        </w:rPr>
        <w:t>7 päeva või 21 päeva pärast vastavalt iganädalase või kolmenädalaste intervallidega raviskeemi puhul</w:t>
      </w:r>
      <w:r w:rsidRPr="004C4DB5">
        <w:rPr>
          <w:szCs w:val="22"/>
        </w:rPr>
        <w:t>.</w:t>
      </w:r>
    </w:p>
    <w:p w14:paraId="28DADB0A" w14:textId="77777777" w:rsidR="00D23C5B" w:rsidRPr="004C4DB5" w:rsidRDefault="00D23C5B" w:rsidP="00D23C5B">
      <w:pPr>
        <w:rPr>
          <w:szCs w:val="22"/>
        </w:rPr>
      </w:pPr>
    </w:p>
    <w:p w14:paraId="6F11EA44" w14:textId="77777777" w:rsidR="00D23C5B" w:rsidRPr="004C4DB5" w:rsidRDefault="00D23C5B" w:rsidP="00D23C5B">
      <w:pPr>
        <w:rPr>
          <w:szCs w:val="22"/>
        </w:rPr>
      </w:pPr>
      <w:r w:rsidRPr="004C4DB5">
        <w:rPr>
          <w:szCs w:val="22"/>
        </w:rPr>
        <w:t>Kui Herceptin’i annuse manustamine hilineb üle ühe nädala, tuleb manustada Herceptin’i uus küllastusannus ligikaudu 90</w:t>
      </w:r>
      <w:r w:rsidR="0031402C" w:rsidRPr="004C4DB5">
        <w:rPr>
          <w:szCs w:val="22"/>
        </w:rPr>
        <w:t> </w:t>
      </w:r>
      <w:r w:rsidRPr="004C4DB5">
        <w:rPr>
          <w:szCs w:val="22"/>
        </w:rPr>
        <w:t>minuti jooksul (iganädalane raviskeem: 4 mg/kg; kolmenädalaste intervallidega raviskeem: 8 mg/kg)</w:t>
      </w:r>
      <w:r w:rsidR="001858D1" w:rsidRPr="004C4DB5">
        <w:rPr>
          <w:szCs w:val="22"/>
        </w:rPr>
        <w:t xml:space="preserve"> niipea kui võimalik</w:t>
      </w:r>
      <w:r w:rsidRPr="004C4DB5">
        <w:rPr>
          <w:szCs w:val="22"/>
        </w:rPr>
        <w:t xml:space="preserve">. Herceptin’i järgnevad säilitusannused (iganädalane raviskeem: 2 mg/kg; kolmenädalaste intervallidega raviskeem: 6 mg/kg) tuleb manustada </w:t>
      </w:r>
      <w:r w:rsidR="001858D1" w:rsidRPr="004C4DB5">
        <w:rPr>
          <w:szCs w:val="22"/>
        </w:rPr>
        <w:t>7 päeva või 21 päeva pärast vastavalt iganädalase või kolmenädalaste intervallidega raviskeemi puhul</w:t>
      </w:r>
      <w:r w:rsidRPr="004C4DB5">
        <w:rPr>
          <w:szCs w:val="22"/>
        </w:rPr>
        <w:t>.</w:t>
      </w:r>
    </w:p>
    <w:p w14:paraId="1D553887" w14:textId="77777777" w:rsidR="00D23C5B" w:rsidRPr="004C4DB5" w:rsidRDefault="00D23C5B" w:rsidP="00D23C5B">
      <w:pPr>
        <w:rPr>
          <w:i/>
          <w:szCs w:val="22"/>
        </w:rPr>
      </w:pPr>
    </w:p>
    <w:p w14:paraId="69665667" w14:textId="77777777" w:rsidR="00D23C5B" w:rsidRPr="004C4DB5" w:rsidRDefault="00D23C5B" w:rsidP="00C66E79">
      <w:pPr>
        <w:keepNext/>
        <w:rPr>
          <w:i/>
          <w:szCs w:val="22"/>
        </w:rPr>
      </w:pPr>
      <w:r w:rsidRPr="004C4DB5">
        <w:rPr>
          <w:i/>
          <w:szCs w:val="22"/>
        </w:rPr>
        <w:t>Patsientide erirühmad</w:t>
      </w:r>
    </w:p>
    <w:p w14:paraId="160D9293" w14:textId="77777777" w:rsidR="00D23C5B" w:rsidRPr="004C4DB5" w:rsidRDefault="00D23C5B" w:rsidP="00D23C5B">
      <w:pPr>
        <w:rPr>
          <w:szCs w:val="22"/>
        </w:rPr>
      </w:pPr>
      <w:r w:rsidRPr="004C4DB5">
        <w:rPr>
          <w:szCs w:val="22"/>
        </w:rPr>
        <w:t>Eakatel ja neeru</w:t>
      </w:r>
      <w:r w:rsidR="008B2B12" w:rsidRPr="004C4DB5">
        <w:rPr>
          <w:szCs w:val="22"/>
        </w:rPr>
        <w:t>-</w:t>
      </w:r>
      <w:r w:rsidRPr="004C4DB5">
        <w:rPr>
          <w:szCs w:val="22"/>
        </w:rPr>
        <w:t xml:space="preserve"> või maksakahjustusega patsientidel ei ole spetsiaalseid farmakokineetilisi uuringuid läbi viidud. Populatsiooni farmakokineetilise analüüsi järgi ei mõjuta vanus ega neerukahjustus trastuzumabi dispositsiooni.</w:t>
      </w:r>
    </w:p>
    <w:p w14:paraId="21BCCD1F" w14:textId="77777777" w:rsidR="00D23C5B" w:rsidRPr="004C4DB5" w:rsidRDefault="00D23C5B" w:rsidP="00D23C5B">
      <w:pPr>
        <w:rPr>
          <w:szCs w:val="22"/>
        </w:rPr>
      </w:pPr>
    </w:p>
    <w:p w14:paraId="6315EF2F" w14:textId="77777777" w:rsidR="00D23C5B" w:rsidRPr="004C4DB5" w:rsidRDefault="00D23C5B" w:rsidP="00C66E79">
      <w:pPr>
        <w:keepNext/>
        <w:rPr>
          <w:i/>
          <w:szCs w:val="22"/>
        </w:rPr>
      </w:pPr>
      <w:r w:rsidRPr="004C4DB5">
        <w:rPr>
          <w:i/>
          <w:szCs w:val="22"/>
        </w:rPr>
        <w:t>Lapsed</w:t>
      </w:r>
    </w:p>
    <w:p w14:paraId="5B85BE81" w14:textId="77777777" w:rsidR="00D23C5B" w:rsidRPr="004C4DB5" w:rsidRDefault="00D23C5B" w:rsidP="00D23C5B">
      <w:pPr>
        <w:rPr>
          <w:szCs w:val="22"/>
        </w:rPr>
      </w:pPr>
      <w:r w:rsidRPr="004C4DB5">
        <w:rPr>
          <w:szCs w:val="22"/>
        </w:rPr>
        <w:t>Puudub Herceptin’i asjakohane kasutus lastel.</w:t>
      </w:r>
    </w:p>
    <w:p w14:paraId="34EA524D" w14:textId="77777777" w:rsidR="00D23C5B" w:rsidRPr="004C4DB5" w:rsidRDefault="00D23C5B" w:rsidP="00D23C5B">
      <w:pPr>
        <w:rPr>
          <w:szCs w:val="22"/>
        </w:rPr>
      </w:pPr>
    </w:p>
    <w:p w14:paraId="1C641BFB" w14:textId="77777777" w:rsidR="00D23C5B" w:rsidRPr="004C4DB5" w:rsidRDefault="00D23C5B" w:rsidP="00C66E79">
      <w:pPr>
        <w:keepNext/>
        <w:rPr>
          <w:szCs w:val="22"/>
          <w:u w:val="single"/>
        </w:rPr>
      </w:pPr>
      <w:r w:rsidRPr="004C4DB5">
        <w:rPr>
          <w:szCs w:val="22"/>
          <w:u w:val="single"/>
        </w:rPr>
        <w:t>Manustamisviis</w:t>
      </w:r>
    </w:p>
    <w:p w14:paraId="47923504" w14:textId="77777777" w:rsidR="00D23C5B" w:rsidRPr="004C4DB5" w:rsidRDefault="00D23C5B" w:rsidP="00C66E79">
      <w:pPr>
        <w:keepNext/>
        <w:rPr>
          <w:szCs w:val="22"/>
          <w:u w:val="single"/>
        </w:rPr>
      </w:pPr>
    </w:p>
    <w:p w14:paraId="4F08A335" w14:textId="77777777" w:rsidR="00D23C5B" w:rsidRPr="004C4DB5" w:rsidRDefault="00D23C5B" w:rsidP="00D23C5B">
      <w:pPr>
        <w:rPr>
          <w:szCs w:val="22"/>
        </w:rPr>
      </w:pPr>
      <w:r w:rsidRPr="004C4DB5">
        <w:rPr>
          <w:szCs w:val="22"/>
        </w:rPr>
        <w:t>Herceptin’i küllastusannus manustatakse 90</w:t>
      </w:r>
      <w:r w:rsidR="008B2B12" w:rsidRPr="004C4DB5">
        <w:rPr>
          <w:szCs w:val="22"/>
        </w:rPr>
        <w:noBreakHyphen/>
      </w:r>
      <w:r w:rsidRPr="004C4DB5">
        <w:rPr>
          <w:szCs w:val="22"/>
        </w:rPr>
        <w:t>minutilise intravenoosse infusioonina. Mitte manustada intravenoosse boolusena. Herceptin’i intravenoosse infusiooni peab manustama tervishoiutöötaja, kes on saanud anafülaksia raviks vajaliku ettevalmistuse, samuti peavad käepärast olema vajalikud esmaabivahendid. Patsienti tuleb vähemalt kuus tundi pärast esimese infusiooni algust ja kaks tundi pärast järgnevate infusioonide algust jälgida järgmiste sümptomite suhtes: palavik ja külmavärinad või teised infusiooniga seotud sümptomid (vt lõigud</w:t>
      </w:r>
      <w:r w:rsidR="008B2B12" w:rsidRPr="004C4DB5">
        <w:rPr>
          <w:szCs w:val="22"/>
        </w:rPr>
        <w:t> </w:t>
      </w:r>
      <w:r w:rsidRPr="004C4DB5">
        <w:rPr>
          <w:szCs w:val="22"/>
        </w:rPr>
        <w:t>4.4 ja 4.8). Sümptomite tekkimisel võib abi olla infusiooni katkestamisest või infusioonikiiruse alandamisest. Sümptomite kadumisel võib infusiooni jätkata.</w:t>
      </w:r>
    </w:p>
    <w:p w14:paraId="196A1068" w14:textId="77777777" w:rsidR="00D23C5B" w:rsidRPr="004C4DB5" w:rsidRDefault="00D23C5B" w:rsidP="00D23C5B">
      <w:pPr>
        <w:rPr>
          <w:szCs w:val="22"/>
        </w:rPr>
      </w:pPr>
    </w:p>
    <w:p w14:paraId="15042BB1" w14:textId="77777777" w:rsidR="00D23C5B" w:rsidRPr="004C4DB5" w:rsidRDefault="00D23C5B" w:rsidP="00D23C5B">
      <w:pPr>
        <w:rPr>
          <w:szCs w:val="22"/>
        </w:rPr>
      </w:pPr>
      <w:r w:rsidRPr="004C4DB5">
        <w:rPr>
          <w:szCs w:val="22"/>
        </w:rPr>
        <w:t>Kui patsient talus esimest küllastusannust hästi, võib järgnevad annused manustada 30</w:t>
      </w:r>
      <w:r w:rsidR="008B2B12" w:rsidRPr="004C4DB5">
        <w:rPr>
          <w:szCs w:val="22"/>
        </w:rPr>
        <w:noBreakHyphen/>
      </w:r>
      <w:r w:rsidRPr="004C4DB5">
        <w:rPr>
          <w:szCs w:val="22"/>
        </w:rPr>
        <w:t xml:space="preserve">minutilise infusioonina. </w:t>
      </w:r>
    </w:p>
    <w:p w14:paraId="5C0CEAD5" w14:textId="77777777" w:rsidR="00D23C5B" w:rsidRPr="004C4DB5" w:rsidRDefault="00D23C5B" w:rsidP="00D23C5B">
      <w:pPr>
        <w:rPr>
          <w:szCs w:val="22"/>
        </w:rPr>
      </w:pPr>
    </w:p>
    <w:p w14:paraId="7699DCCB" w14:textId="77777777" w:rsidR="00D23C5B" w:rsidRPr="004C4DB5" w:rsidRDefault="00D23C5B" w:rsidP="00D23C5B">
      <w:pPr>
        <w:rPr>
          <w:szCs w:val="22"/>
        </w:rPr>
      </w:pPr>
      <w:r w:rsidRPr="004C4DB5">
        <w:rPr>
          <w:szCs w:val="24"/>
        </w:rPr>
        <w:t>Herceptin’i intravenoosse ravimvormi manustamiseelsed valmistamise juhised vt lõik</w:t>
      </w:r>
      <w:r w:rsidR="008B2B12" w:rsidRPr="004C4DB5">
        <w:rPr>
          <w:szCs w:val="24"/>
        </w:rPr>
        <w:t> </w:t>
      </w:r>
      <w:r w:rsidRPr="004C4DB5">
        <w:rPr>
          <w:szCs w:val="24"/>
        </w:rPr>
        <w:t>6.6</w:t>
      </w:r>
      <w:r w:rsidRPr="004C4DB5">
        <w:rPr>
          <w:szCs w:val="22"/>
        </w:rPr>
        <w:t>.</w:t>
      </w:r>
    </w:p>
    <w:p w14:paraId="07B85BC6" w14:textId="77777777" w:rsidR="00D23C5B" w:rsidRPr="004C4DB5" w:rsidRDefault="00D23C5B" w:rsidP="00D23C5B">
      <w:pPr>
        <w:rPr>
          <w:szCs w:val="22"/>
        </w:rPr>
      </w:pPr>
    </w:p>
    <w:p w14:paraId="46A57081" w14:textId="77777777" w:rsidR="00D23C5B" w:rsidRPr="004C4DB5" w:rsidRDefault="00D23C5B" w:rsidP="00D23C5B">
      <w:pPr>
        <w:keepNext/>
        <w:ind w:left="567" w:hanging="567"/>
        <w:rPr>
          <w:szCs w:val="22"/>
        </w:rPr>
      </w:pPr>
      <w:r w:rsidRPr="004C4DB5">
        <w:rPr>
          <w:b/>
          <w:szCs w:val="22"/>
        </w:rPr>
        <w:t>4.3</w:t>
      </w:r>
      <w:r w:rsidRPr="004C4DB5">
        <w:rPr>
          <w:b/>
          <w:szCs w:val="22"/>
        </w:rPr>
        <w:tab/>
        <w:t>Vastunäidustused</w:t>
      </w:r>
    </w:p>
    <w:p w14:paraId="53D9D9D5" w14:textId="77777777" w:rsidR="00D23C5B" w:rsidRPr="004C4DB5" w:rsidRDefault="00D23C5B" w:rsidP="00D23C5B">
      <w:pPr>
        <w:keepNext/>
        <w:rPr>
          <w:szCs w:val="22"/>
        </w:rPr>
      </w:pPr>
    </w:p>
    <w:p w14:paraId="67869977" w14:textId="77777777" w:rsidR="00D23C5B" w:rsidRPr="004C4DB5" w:rsidRDefault="004D533D" w:rsidP="00D23C5B">
      <w:pPr>
        <w:rPr>
          <w:szCs w:val="22"/>
        </w:rPr>
      </w:pPr>
      <w:r w:rsidRPr="004C4DB5">
        <w:rPr>
          <w:b/>
          <w:szCs w:val="22"/>
        </w:rPr>
        <w:sym w:font="Symbol" w:char="F0B7"/>
      </w:r>
      <w:r w:rsidRPr="004C4DB5">
        <w:rPr>
          <w:b/>
          <w:szCs w:val="22"/>
        </w:rPr>
        <w:tab/>
      </w:r>
      <w:r w:rsidR="00D23C5B" w:rsidRPr="004C4DB5">
        <w:rPr>
          <w:szCs w:val="22"/>
        </w:rPr>
        <w:t xml:space="preserve">Ülitundlikkus trastuzumabi, hiirevalgu või </w:t>
      </w:r>
      <w:r w:rsidR="00D23C5B" w:rsidRPr="004C4DB5">
        <w:rPr>
          <w:szCs w:val="24"/>
        </w:rPr>
        <w:t>lõigus</w:t>
      </w:r>
      <w:r w:rsidR="008B2B12" w:rsidRPr="004C4DB5">
        <w:rPr>
          <w:szCs w:val="24"/>
        </w:rPr>
        <w:t> </w:t>
      </w:r>
      <w:r w:rsidR="00D23C5B" w:rsidRPr="004C4DB5">
        <w:rPr>
          <w:szCs w:val="24"/>
        </w:rPr>
        <w:t xml:space="preserve">6.1 loetletud mis tahes abiaine(te) </w:t>
      </w:r>
      <w:r w:rsidR="00D23C5B" w:rsidRPr="004C4DB5">
        <w:rPr>
          <w:szCs w:val="22"/>
        </w:rPr>
        <w:t xml:space="preserve">suhtes. </w:t>
      </w:r>
    </w:p>
    <w:p w14:paraId="31BA694F" w14:textId="77777777" w:rsidR="00D23C5B" w:rsidRPr="004C4DB5" w:rsidRDefault="004D533D" w:rsidP="004D533D">
      <w:pPr>
        <w:ind w:left="555" w:hanging="555"/>
        <w:rPr>
          <w:szCs w:val="22"/>
        </w:rPr>
      </w:pPr>
      <w:r w:rsidRPr="004C4DB5">
        <w:rPr>
          <w:b/>
          <w:szCs w:val="22"/>
        </w:rPr>
        <w:sym w:font="Symbol" w:char="F0B7"/>
      </w:r>
      <w:r w:rsidRPr="004C4DB5">
        <w:rPr>
          <w:b/>
          <w:szCs w:val="22"/>
        </w:rPr>
        <w:tab/>
      </w:r>
      <w:r w:rsidR="00D23C5B" w:rsidRPr="004C4DB5">
        <w:rPr>
          <w:szCs w:val="22"/>
        </w:rPr>
        <w:t>Tugev rahuoleku düspnoe, mis on tingitud kaugelearenenud pahaloomulisest haigusest või mis vajab täiendavat hapnikravi.</w:t>
      </w:r>
    </w:p>
    <w:p w14:paraId="5766D7EF" w14:textId="77777777" w:rsidR="00D23C5B" w:rsidRPr="004C4DB5" w:rsidRDefault="00D23C5B" w:rsidP="00D23C5B">
      <w:pPr>
        <w:rPr>
          <w:szCs w:val="22"/>
        </w:rPr>
      </w:pPr>
    </w:p>
    <w:p w14:paraId="1F76DCAB" w14:textId="77777777" w:rsidR="00D23C5B" w:rsidRPr="004C4DB5" w:rsidRDefault="00D23C5B" w:rsidP="00D23C5B">
      <w:pPr>
        <w:keepNext/>
        <w:rPr>
          <w:b/>
          <w:szCs w:val="22"/>
        </w:rPr>
      </w:pPr>
      <w:r w:rsidRPr="004C4DB5">
        <w:rPr>
          <w:b/>
          <w:szCs w:val="22"/>
        </w:rPr>
        <w:t>4.4</w:t>
      </w:r>
      <w:r w:rsidRPr="004C4DB5">
        <w:rPr>
          <w:b/>
          <w:szCs w:val="22"/>
        </w:rPr>
        <w:tab/>
        <w:t>Erihoiatused ja ettevaatusabinõud kasutamisel</w:t>
      </w:r>
    </w:p>
    <w:p w14:paraId="2DFC54BA" w14:textId="77777777" w:rsidR="00D23C5B" w:rsidRPr="004C4DB5" w:rsidRDefault="00D23C5B" w:rsidP="00D23C5B">
      <w:pPr>
        <w:keepNext/>
        <w:rPr>
          <w:szCs w:val="22"/>
        </w:rPr>
      </w:pPr>
    </w:p>
    <w:p w14:paraId="444B3DC9" w14:textId="77777777" w:rsidR="005A119D" w:rsidRPr="004C4DB5" w:rsidRDefault="005A119D" w:rsidP="00D23C5B">
      <w:pPr>
        <w:keepNext/>
        <w:rPr>
          <w:szCs w:val="22"/>
          <w:u w:val="single"/>
        </w:rPr>
      </w:pPr>
      <w:r w:rsidRPr="004C4DB5">
        <w:rPr>
          <w:szCs w:val="22"/>
          <w:u w:val="single"/>
        </w:rPr>
        <w:t>Jälgitavus</w:t>
      </w:r>
    </w:p>
    <w:p w14:paraId="158E162C" w14:textId="77777777" w:rsidR="00D23C5B" w:rsidRPr="004C4DB5" w:rsidRDefault="003C5807" w:rsidP="00D23C5B">
      <w:pPr>
        <w:keepNext/>
        <w:rPr>
          <w:szCs w:val="22"/>
        </w:rPr>
      </w:pPr>
      <w:r w:rsidRPr="004C4DB5">
        <w:rPr>
          <w:szCs w:val="22"/>
        </w:rPr>
        <w:t>B</w:t>
      </w:r>
      <w:r w:rsidR="00D23C5B" w:rsidRPr="004C4DB5">
        <w:rPr>
          <w:szCs w:val="22"/>
        </w:rPr>
        <w:t>ioloogiliste ravim</w:t>
      </w:r>
      <w:r w:rsidRPr="004C4DB5">
        <w:rPr>
          <w:szCs w:val="22"/>
        </w:rPr>
        <w:t>preparaatide</w:t>
      </w:r>
      <w:r w:rsidR="00D23C5B" w:rsidRPr="004C4DB5">
        <w:rPr>
          <w:szCs w:val="22"/>
        </w:rPr>
        <w:t xml:space="preserve"> jälgitavus</w:t>
      </w:r>
      <w:r w:rsidRPr="004C4DB5">
        <w:rPr>
          <w:szCs w:val="22"/>
        </w:rPr>
        <w:t>e parandamiseks tuleb</w:t>
      </w:r>
      <w:r w:rsidR="00D23C5B" w:rsidRPr="004C4DB5">
        <w:rPr>
          <w:szCs w:val="22"/>
        </w:rPr>
        <w:t xml:space="preserve"> manustat</w:t>
      </w:r>
      <w:r w:rsidRPr="004C4DB5">
        <w:rPr>
          <w:szCs w:val="22"/>
        </w:rPr>
        <w:t>ava</w:t>
      </w:r>
      <w:r w:rsidR="00D23C5B" w:rsidRPr="004C4DB5">
        <w:rPr>
          <w:szCs w:val="22"/>
        </w:rPr>
        <w:t xml:space="preserve"> ravimi </w:t>
      </w:r>
      <w:r w:rsidRPr="004C4DB5">
        <w:rPr>
          <w:szCs w:val="22"/>
        </w:rPr>
        <w:t>nimi</w:t>
      </w:r>
      <w:r w:rsidR="00D23C5B" w:rsidRPr="004C4DB5">
        <w:rPr>
          <w:szCs w:val="22"/>
        </w:rPr>
        <w:t xml:space="preserve"> </w:t>
      </w:r>
      <w:r w:rsidR="004D533D" w:rsidRPr="004C4DB5">
        <w:rPr>
          <w:szCs w:val="22"/>
        </w:rPr>
        <w:t xml:space="preserve">ja partii number </w:t>
      </w:r>
      <w:r w:rsidR="00D23C5B" w:rsidRPr="004C4DB5">
        <w:rPr>
          <w:szCs w:val="22"/>
        </w:rPr>
        <w:t xml:space="preserve">selgelt </w:t>
      </w:r>
      <w:r w:rsidR="00AD08FA" w:rsidRPr="004C4DB5">
        <w:rPr>
          <w:szCs w:val="22"/>
        </w:rPr>
        <w:t>dokumenteerida</w:t>
      </w:r>
      <w:r w:rsidR="00D23C5B" w:rsidRPr="004C4DB5">
        <w:rPr>
          <w:szCs w:val="22"/>
        </w:rPr>
        <w:t>.</w:t>
      </w:r>
    </w:p>
    <w:p w14:paraId="06F55AC6" w14:textId="77777777" w:rsidR="00D23C5B" w:rsidRPr="004C4DB5" w:rsidRDefault="00D23C5B" w:rsidP="00C66E79">
      <w:pPr>
        <w:rPr>
          <w:szCs w:val="22"/>
        </w:rPr>
      </w:pPr>
    </w:p>
    <w:p w14:paraId="0DA807AB" w14:textId="77777777" w:rsidR="00D23C5B" w:rsidRPr="004C4DB5" w:rsidRDefault="00D23C5B" w:rsidP="00C66E79">
      <w:pPr>
        <w:rPr>
          <w:szCs w:val="22"/>
        </w:rPr>
      </w:pPr>
      <w:r w:rsidRPr="004C4DB5">
        <w:rPr>
          <w:szCs w:val="22"/>
        </w:rPr>
        <w:t>HER2 määramine tuleb läbi viia erilaboris, kus on tagatud määramisprotseduuri adekvaatne valideerimine (vt lõik</w:t>
      </w:r>
      <w:r w:rsidR="008B2B12" w:rsidRPr="004C4DB5">
        <w:rPr>
          <w:szCs w:val="22"/>
        </w:rPr>
        <w:t> </w:t>
      </w:r>
      <w:r w:rsidRPr="004C4DB5">
        <w:rPr>
          <w:szCs w:val="22"/>
        </w:rPr>
        <w:t>5.1).</w:t>
      </w:r>
    </w:p>
    <w:p w14:paraId="023AE545" w14:textId="77777777" w:rsidR="00D23C5B" w:rsidRPr="004C4DB5" w:rsidRDefault="00D23C5B" w:rsidP="00D23C5B">
      <w:pPr>
        <w:rPr>
          <w:szCs w:val="22"/>
        </w:rPr>
      </w:pPr>
    </w:p>
    <w:p w14:paraId="287A39BF" w14:textId="77777777" w:rsidR="00D23C5B" w:rsidRPr="004C4DB5" w:rsidRDefault="00D23C5B" w:rsidP="00D23C5B">
      <w:pPr>
        <w:rPr>
          <w:b/>
        </w:rPr>
      </w:pPr>
      <w:r w:rsidRPr="004C4DB5">
        <w:t>Käesolevalt puuduvad kliiniliste uuringute andmed ravimi taaskasutamisest varem Herceptin’i adjuvantravina saanud patsientidel</w:t>
      </w:r>
      <w:r w:rsidRPr="004C4DB5">
        <w:rPr>
          <w:bCs/>
        </w:rPr>
        <w:t>.</w:t>
      </w:r>
    </w:p>
    <w:p w14:paraId="74061845" w14:textId="77777777" w:rsidR="00D23C5B" w:rsidRPr="004C4DB5" w:rsidRDefault="00D23C5B" w:rsidP="00D23C5B">
      <w:pPr>
        <w:rPr>
          <w:szCs w:val="22"/>
        </w:rPr>
      </w:pPr>
    </w:p>
    <w:p w14:paraId="28DE15A4" w14:textId="77777777" w:rsidR="00D23C5B" w:rsidRPr="004C4DB5" w:rsidRDefault="00D23C5B" w:rsidP="00FE673B">
      <w:pPr>
        <w:keepNext/>
        <w:keepLines/>
        <w:rPr>
          <w:szCs w:val="22"/>
          <w:u w:val="single"/>
        </w:rPr>
      </w:pPr>
      <w:r w:rsidRPr="004C4DB5">
        <w:rPr>
          <w:szCs w:val="22"/>
          <w:u w:val="single"/>
        </w:rPr>
        <w:lastRenderedPageBreak/>
        <w:t>Kardiaalne düsfunktsioon</w:t>
      </w:r>
    </w:p>
    <w:p w14:paraId="6AF0F0BE" w14:textId="77777777" w:rsidR="00D23C5B" w:rsidRPr="004C4DB5" w:rsidRDefault="00D23C5B" w:rsidP="00FE673B">
      <w:pPr>
        <w:keepNext/>
        <w:keepLines/>
        <w:rPr>
          <w:szCs w:val="22"/>
        </w:rPr>
      </w:pPr>
    </w:p>
    <w:p w14:paraId="3850A3C2" w14:textId="77777777" w:rsidR="00D23C5B" w:rsidRPr="004C4DB5" w:rsidRDefault="00D23C5B" w:rsidP="00FE673B">
      <w:pPr>
        <w:keepNext/>
        <w:keepLines/>
        <w:rPr>
          <w:i/>
          <w:szCs w:val="22"/>
          <w:u w:val="single"/>
        </w:rPr>
      </w:pPr>
      <w:r w:rsidRPr="004C4DB5">
        <w:rPr>
          <w:i/>
          <w:szCs w:val="22"/>
          <w:u w:val="single"/>
        </w:rPr>
        <w:t>Üldised kaalutlused</w:t>
      </w:r>
    </w:p>
    <w:p w14:paraId="08A71156" w14:textId="77777777" w:rsidR="00D23C5B" w:rsidRPr="004C4DB5" w:rsidRDefault="00D23C5B" w:rsidP="00FE673B">
      <w:pPr>
        <w:keepNext/>
        <w:keepLines/>
        <w:rPr>
          <w:szCs w:val="22"/>
        </w:rPr>
      </w:pPr>
    </w:p>
    <w:p w14:paraId="0C50CB24" w14:textId="77777777" w:rsidR="00D23C5B" w:rsidRPr="004C4DB5" w:rsidRDefault="00D23C5B" w:rsidP="00C66E79">
      <w:pPr>
        <w:rPr>
          <w:szCs w:val="22"/>
        </w:rPr>
      </w:pPr>
      <w:r w:rsidRPr="004C4DB5">
        <w:rPr>
          <w:szCs w:val="22"/>
        </w:rPr>
        <w:t>Herceptin’iga ravitud patsientidel on suurem risk kongestiivse südamepuudulikkuse (</w:t>
      </w:r>
      <w:r w:rsidRPr="004C4DB5">
        <w:rPr>
          <w:i/>
          <w:szCs w:val="22"/>
        </w:rPr>
        <w:t>New</w:t>
      </w:r>
      <w:r w:rsidRPr="004C4DB5">
        <w:rPr>
          <w:szCs w:val="22"/>
        </w:rPr>
        <w:t xml:space="preserve"> </w:t>
      </w:r>
      <w:r w:rsidRPr="004C4DB5">
        <w:rPr>
          <w:i/>
        </w:rPr>
        <w:t>York Heart Association</w:t>
      </w:r>
      <w:r w:rsidR="005D10A7" w:rsidRPr="004C4DB5">
        <w:rPr>
          <w:i/>
        </w:rPr>
        <w:t xml:space="preserve"> </w:t>
      </w:r>
      <w:r w:rsidRPr="004C4DB5">
        <w:rPr>
          <w:szCs w:val="22"/>
        </w:rPr>
        <w:t>[NYHA] II kuni IV</w:t>
      </w:r>
      <w:r w:rsidR="008B2B12" w:rsidRPr="004C4DB5">
        <w:rPr>
          <w:szCs w:val="22"/>
        </w:rPr>
        <w:t> </w:t>
      </w:r>
      <w:r w:rsidRPr="004C4DB5">
        <w:rPr>
          <w:szCs w:val="22"/>
        </w:rPr>
        <w:t>klass) või asümptomaatilise kardiaalse düsfunktsiooni tekkeks. Neid on täheldatud patsientidel, kes on saanud Herceptin’i monoteraapiana või kombinatsioonis paklitakseeli või dotsetakseeliga, eriti pärast antratsükliini (doksorubitsiini või epirubitsiini) sisaldanud kemoteraapiat. Need võivad olla mõõdukad kuni rasked ning lõppeda surmaga (vt lõik</w:t>
      </w:r>
      <w:r w:rsidR="008B2B12" w:rsidRPr="004C4DB5">
        <w:rPr>
          <w:szCs w:val="22"/>
        </w:rPr>
        <w:t> </w:t>
      </w:r>
      <w:r w:rsidRPr="004C4DB5">
        <w:rPr>
          <w:szCs w:val="22"/>
        </w:rPr>
        <w:t>4.8). Lisaks peab olema ettevaatlik suurenenud kardiaalse riskiga (nt hüpertensioon, dokumenteeritud südame isheemiatõbi, kongestiivne südamepuudulikkus, LVEF &lt;</w:t>
      </w:r>
      <w:r w:rsidR="008B2B12" w:rsidRPr="004C4DB5">
        <w:rPr>
          <w:szCs w:val="22"/>
        </w:rPr>
        <w:t> </w:t>
      </w:r>
      <w:r w:rsidRPr="004C4DB5">
        <w:rPr>
          <w:szCs w:val="22"/>
        </w:rPr>
        <w:t>55%, kõrgem vanus) patsientide ravimisel.</w:t>
      </w:r>
    </w:p>
    <w:p w14:paraId="128DCEB7" w14:textId="77777777" w:rsidR="00D23C5B" w:rsidRPr="004C4DB5" w:rsidRDefault="00D23C5B" w:rsidP="00D23C5B">
      <w:pPr>
        <w:rPr>
          <w:szCs w:val="22"/>
        </w:rPr>
      </w:pPr>
    </w:p>
    <w:p w14:paraId="65400384" w14:textId="77777777" w:rsidR="00D23C5B" w:rsidRPr="004C4DB5" w:rsidRDefault="00D23C5B" w:rsidP="00D23C5B">
      <w:pPr>
        <w:rPr>
          <w:szCs w:val="22"/>
        </w:rPr>
      </w:pPr>
      <w:r w:rsidRPr="004C4DB5">
        <w:rPr>
          <w:szCs w:val="22"/>
        </w:rPr>
        <w:t>Herceptin</w:t>
      </w:r>
      <w:r w:rsidR="00C01EBC" w:rsidRPr="004C4DB5">
        <w:rPr>
          <w:szCs w:val="22"/>
        </w:rPr>
        <w:t xml:space="preserve">’i </w:t>
      </w:r>
      <w:r w:rsidRPr="004C4DB5">
        <w:rPr>
          <w:szCs w:val="22"/>
        </w:rPr>
        <w:t>ravi kandidaadid, eriti eelnevalt antratsükliini ja tsüklofosfamiidi saanud patsiendid peavad enne ravi läbima põhjalikud südameuuringud (sh anamnees, kehaline läbivaatus, elektrokardiogramm (EKG), ehhokardiogramm ja/või MUGA</w:t>
      </w:r>
      <w:r w:rsidR="00012BFF" w:rsidRPr="004C4DB5">
        <w:rPr>
          <w:szCs w:val="22"/>
        </w:rPr>
        <w:t xml:space="preserve"> </w:t>
      </w:r>
      <w:r w:rsidRPr="004C4DB5">
        <w:rPr>
          <w:szCs w:val="22"/>
        </w:rPr>
        <w:t>uuring (</w:t>
      </w:r>
      <w:r w:rsidRPr="004C4DB5">
        <w:rPr>
          <w:i/>
        </w:rPr>
        <w:t>multigated acquisition scan</w:t>
      </w:r>
      <w:r w:rsidRPr="004C4DB5">
        <w:t>)</w:t>
      </w:r>
      <w:r w:rsidRPr="004C4DB5">
        <w:rPr>
          <w:szCs w:val="22"/>
        </w:rPr>
        <w:t xml:space="preserve"> või magnetresonantstomograafia). Monitooring võib aidata kindlaks teha patsiendid, kellel tekib kardiaalne düsfunktsioon. Enne ravi tehtavaid südameuuringuid tuleb korrata ravi ajal iga 3 kuu järel ja pärast ravi lõpetamist iga 6 kuu järel kuni 24 kuu möödumiseni Herceptin’i viimasest manustamisest. Enne otsuse tegemist, kas alustada ravi Herceptin</w:t>
      </w:r>
      <w:r w:rsidR="00385281" w:rsidRPr="004C4DB5">
        <w:rPr>
          <w:szCs w:val="22"/>
        </w:rPr>
        <w:t>’</w:t>
      </w:r>
      <w:r w:rsidRPr="004C4DB5">
        <w:rPr>
          <w:szCs w:val="22"/>
        </w:rPr>
        <w:t>iga, tuleb põhjalikult kaaluda kasu ja riski suhet.</w:t>
      </w:r>
    </w:p>
    <w:p w14:paraId="63D3D244" w14:textId="77777777" w:rsidR="00D23C5B" w:rsidRPr="004C4DB5" w:rsidRDefault="00D23C5B" w:rsidP="00D23C5B">
      <w:pPr>
        <w:rPr>
          <w:szCs w:val="22"/>
        </w:rPr>
      </w:pPr>
    </w:p>
    <w:p w14:paraId="50366972" w14:textId="77777777" w:rsidR="00D23C5B" w:rsidRPr="004C4DB5" w:rsidRDefault="001858D1" w:rsidP="00D23C5B">
      <w:pPr>
        <w:rPr>
          <w:szCs w:val="22"/>
        </w:rPr>
      </w:pPr>
      <w:r w:rsidRPr="004C4DB5">
        <w:rPr>
          <w:szCs w:val="22"/>
        </w:rPr>
        <w:t>Kõikide olemasolevate andmete populatsiooni farmakokineetilise analüüsi põhjal</w:t>
      </w:r>
      <w:r w:rsidRPr="004C4DB5" w:rsidDel="001858D1">
        <w:rPr>
          <w:szCs w:val="22"/>
        </w:rPr>
        <w:t xml:space="preserve"> </w:t>
      </w:r>
      <w:r w:rsidR="00D23C5B" w:rsidRPr="004C4DB5">
        <w:rPr>
          <w:szCs w:val="22"/>
        </w:rPr>
        <w:t>võib trastuzumab vereringes püsida kuni 7</w:t>
      </w:r>
      <w:r w:rsidR="005D10A7" w:rsidRPr="004C4DB5">
        <w:rPr>
          <w:szCs w:val="22"/>
        </w:rPr>
        <w:t> </w:t>
      </w:r>
      <w:r w:rsidRPr="004C4DB5">
        <w:rPr>
          <w:szCs w:val="22"/>
        </w:rPr>
        <w:t xml:space="preserve">kuud </w:t>
      </w:r>
      <w:r w:rsidR="00D23C5B" w:rsidRPr="004C4DB5">
        <w:rPr>
          <w:szCs w:val="22"/>
        </w:rPr>
        <w:t>pärast Herceptin</w:t>
      </w:r>
      <w:r w:rsidR="002C3271" w:rsidRPr="004C4DB5">
        <w:rPr>
          <w:szCs w:val="22"/>
        </w:rPr>
        <w:t xml:space="preserve">’iga </w:t>
      </w:r>
      <w:r w:rsidR="00D23C5B" w:rsidRPr="004C4DB5">
        <w:rPr>
          <w:szCs w:val="22"/>
        </w:rPr>
        <w:t>ravi lõpetamist</w:t>
      </w:r>
      <w:r w:rsidRPr="004C4DB5">
        <w:rPr>
          <w:szCs w:val="22"/>
        </w:rPr>
        <w:t xml:space="preserve"> (vt lõik 5.2)</w:t>
      </w:r>
      <w:r w:rsidR="00D23C5B" w:rsidRPr="004C4DB5">
        <w:rPr>
          <w:szCs w:val="22"/>
        </w:rPr>
        <w:t>. Patsientidel, kes saavad antratsükliine pärast Herceptin’i ärajätmist, võib olla suurem risk kardiaalse düsfunktsiooni tekkeks. Võimalusel peavad arstid hoiduma antratsükliinil baseeruvast ravist kuni 7</w:t>
      </w:r>
      <w:r w:rsidR="005D10A7" w:rsidRPr="004C4DB5">
        <w:rPr>
          <w:szCs w:val="22"/>
        </w:rPr>
        <w:t> </w:t>
      </w:r>
      <w:r w:rsidRPr="004C4DB5">
        <w:rPr>
          <w:szCs w:val="22"/>
        </w:rPr>
        <w:t xml:space="preserve">kuud </w:t>
      </w:r>
      <w:r w:rsidR="00D23C5B" w:rsidRPr="004C4DB5">
        <w:rPr>
          <w:szCs w:val="22"/>
        </w:rPr>
        <w:t>pärast Herceptin’i ärajätmist. Antratsükliinide kasutamise korral tuleb hoolikalt jälgida patsiendi südametegevust (vt allpool).</w:t>
      </w:r>
    </w:p>
    <w:p w14:paraId="52782616" w14:textId="77777777" w:rsidR="00D23C5B" w:rsidRPr="004C4DB5" w:rsidRDefault="00D23C5B" w:rsidP="00D23C5B">
      <w:pPr>
        <w:rPr>
          <w:i/>
          <w:szCs w:val="22"/>
        </w:rPr>
      </w:pPr>
    </w:p>
    <w:p w14:paraId="6659F481" w14:textId="77777777" w:rsidR="00D23C5B" w:rsidRPr="004C4DB5" w:rsidRDefault="00D23C5B" w:rsidP="00D23C5B">
      <w:pPr>
        <w:rPr>
          <w:szCs w:val="22"/>
        </w:rPr>
      </w:pPr>
      <w:r w:rsidRPr="004C4DB5">
        <w:rPr>
          <w:szCs w:val="22"/>
        </w:rPr>
        <w:t>Tavaline kardioloogiline läbivaatus tuleks teha patsientidele, kellel tekivad pärast ravi alustamist südame-veresoonkonna vaevused. Kõikidel patsientidel tuleb ravi ajal jälgida südamefunktsiooni (nt iga 12</w:t>
      </w:r>
      <w:r w:rsidR="005D10A7" w:rsidRPr="004C4DB5">
        <w:rPr>
          <w:szCs w:val="22"/>
        </w:rPr>
        <w:t> </w:t>
      </w:r>
      <w:r w:rsidRPr="004C4DB5">
        <w:rPr>
          <w:szCs w:val="22"/>
        </w:rPr>
        <w:t>nädala järel). Monitooring võib aidata avastada patsiente, kellel võib tekkida südamefunktsiooni häire. Patsiente, kellel tekib asümptomaatiline südamefunktsiooni häire, on soovitatav sagedamini monitoorida (nt iga 6...8</w:t>
      </w:r>
      <w:r w:rsidR="005D10A7" w:rsidRPr="004C4DB5">
        <w:rPr>
          <w:szCs w:val="22"/>
        </w:rPr>
        <w:t> </w:t>
      </w:r>
      <w:r w:rsidRPr="004C4DB5">
        <w:rPr>
          <w:szCs w:val="22"/>
        </w:rPr>
        <w:t>nädala tagant). Kui vasaku vatsakese funktsioon jätkuvalt halveneb, kuid jääb asümptomaatiliseks, peaks arst kaaluma Herceptin</w:t>
      </w:r>
      <w:r w:rsidR="002C3271" w:rsidRPr="004C4DB5">
        <w:rPr>
          <w:szCs w:val="22"/>
        </w:rPr>
        <w:t xml:space="preserve">’iga </w:t>
      </w:r>
      <w:r w:rsidRPr="004C4DB5">
        <w:rPr>
          <w:szCs w:val="22"/>
        </w:rPr>
        <w:t>ravi lõpetamist juhul, kui see ei ole andnud patsiendi kliinilise seisundi paranemist.</w:t>
      </w:r>
    </w:p>
    <w:p w14:paraId="2405E2E4" w14:textId="77777777" w:rsidR="00D23C5B" w:rsidRPr="004C4DB5" w:rsidRDefault="00D23C5B" w:rsidP="00D23C5B">
      <w:pPr>
        <w:rPr>
          <w:szCs w:val="22"/>
        </w:rPr>
      </w:pPr>
    </w:p>
    <w:p w14:paraId="10DDF922" w14:textId="77777777" w:rsidR="00D23C5B" w:rsidRPr="004C4DB5" w:rsidRDefault="00D23C5B" w:rsidP="00D23C5B">
      <w:pPr>
        <w:rPr>
          <w:szCs w:val="22"/>
        </w:rPr>
      </w:pPr>
      <w:r w:rsidRPr="004C4DB5">
        <w:rPr>
          <w:szCs w:val="22"/>
        </w:rPr>
        <w:t>Patsientidel, kellel tekib kardiaalne düsfunktsioon, ei ole Herceptin</w:t>
      </w:r>
      <w:r w:rsidR="002C3271" w:rsidRPr="004C4DB5">
        <w:rPr>
          <w:szCs w:val="22"/>
        </w:rPr>
        <w:t xml:space="preserve">’iga </w:t>
      </w:r>
      <w:r w:rsidRPr="004C4DB5">
        <w:rPr>
          <w:szCs w:val="22"/>
        </w:rPr>
        <w:t xml:space="preserve">ravi jätkamise või taasalustamise ohutust prospektiivselt uuritud. Kui LVEF langeb </w:t>
      </w:r>
      <w:r w:rsidRPr="004C4DB5">
        <w:t>≥</w:t>
      </w:r>
      <w:r w:rsidR="008B2B12" w:rsidRPr="004C4DB5">
        <w:t> </w:t>
      </w:r>
      <w:r w:rsidRPr="004C4DB5">
        <w:rPr>
          <w:szCs w:val="22"/>
        </w:rPr>
        <w:t>10</w:t>
      </w:r>
      <w:r w:rsidR="008B2B12" w:rsidRPr="004C4DB5">
        <w:rPr>
          <w:szCs w:val="22"/>
        </w:rPr>
        <w:t> </w:t>
      </w:r>
      <w:r w:rsidR="004D533D" w:rsidRPr="004C4DB5">
        <w:rPr>
          <w:szCs w:val="22"/>
        </w:rPr>
        <w:t>protsendi</w:t>
      </w:r>
      <w:r w:rsidRPr="004C4DB5">
        <w:rPr>
          <w:szCs w:val="22"/>
        </w:rPr>
        <w:t xml:space="preserve">punkti võrra algväärtusest JA allapoole 50%, tuleb ravi jätkata ja korrata LVEF mõõtmist </w:t>
      </w:r>
      <w:r w:rsidR="00E96FA7" w:rsidRPr="004C4DB5">
        <w:rPr>
          <w:szCs w:val="22"/>
        </w:rPr>
        <w:t xml:space="preserve">ligikaudu </w:t>
      </w:r>
      <w:r w:rsidRPr="004C4DB5">
        <w:rPr>
          <w:szCs w:val="22"/>
        </w:rPr>
        <w:t>3</w:t>
      </w:r>
      <w:r w:rsidR="005D10A7" w:rsidRPr="004C4DB5">
        <w:rPr>
          <w:szCs w:val="22"/>
        </w:rPr>
        <w:t> </w:t>
      </w:r>
      <w:r w:rsidRPr="004C4DB5">
        <w:rPr>
          <w:szCs w:val="22"/>
        </w:rPr>
        <w:t>nädala jooksul. Kui LVEF ei ole paranenud või on veel langenud või on tekkinud sümptomaatiline kongestiivne südamepuudulikkus, tuleb tõsiselt kaaluda Herceptin</w:t>
      </w:r>
      <w:r w:rsidR="002C3271" w:rsidRPr="004C4DB5">
        <w:rPr>
          <w:szCs w:val="22"/>
        </w:rPr>
        <w:t xml:space="preserve">’iga </w:t>
      </w:r>
      <w:r w:rsidRPr="004C4DB5">
        <w:rPr>
          <w:szCs w:val="22"/>
        </w:rPr>
        <w:t>ravi lõpetamist, välja arvatud juhul, kui ravist saadav kasu individuaalsele patsiendile kaalub üle riskid. Kõik sellised patsiendid tuleb suunata kardioloogi konsultatsioonile ning neid tuleb jälgida.</w:t>
      </w:r>
    </w:p>
    <w:p w14:paraId="2EAB3896" w14:textId="77777777" w:rsidR="004D533D" w:rsidRPr="004C4DB5" w:rsidRDefault="004D533D" w:rsidP="00D23C5B">
      <w:pPr>
        <w:rPr>
          <w:szCs w:val="22"/>
        </w:rPr>
      </w:pPr>
    </w:p>
    <w:p w14:paraId="79A6A4E9" w14:textId="77777777" w:rsidR="00D23C5B" w:rsidRPr="004C4DB5" w:rsidRDefault="00D23C5B" w:rsidP="00D23C5B">
      <w:pPr>
        <w:rPr>
          <w:szCs w:val="22"/>
        </w:rPr>
      </w:pPr>
      <w:r w:rsidRPr="004C4DB5">
        <w:rPr>
          <w:szCs w:val="22"/>
        </w:rPr>
        <w:t>Kui Herceptin</w:t>
      </w:r>
      <w:r w:rsidR="002C3271" w:rsidRPr="004C4DB5">
        <w:rPr>
          <w:szCs w:val="22"/>
        </w:rPr>
        <w:t xml:space="preserve">’i </w:t>
      </w:r>
      <w:r w:rsidRPr="004C4DB5">
        <w:rPr>
          <w:szCs w:val="22"/>
        </w:rPr>
        <w:t>ravi ajal kujuneb sümptomaatiline südamepuudulikkus, tuleb seda ravida südamepuudulikkuse standardravimitega. Enamus patsiente, kellel kesksetes uuringutes tekkis kongestiivne südamepuudulikkus või asümptomaatiline kardiaalne düsfunktsioon, paranes kongestiivse südamepuudulikkuse standardraviga, mis sisaldas angiotensiini konverteeriva ensüümi (AKE) inhibiitorit või angiotensiini retseptorite blokaatorit (ARB) ja beetablokaatorit. Enamus kardiaalsete sümptomitega patsiente, kellel Herceptin</w:t>
      </w:r>
      <w:r w:rsidR="002C3271" w:rsidRPr="004C4DB5">
        <w:rPr>
          <w:szCs w:val="22"/>
        </w:rPr>
        <w:t xml:space="preserve">’i </w:t>
      </w:r>
      <w:r w:rsidRPr="004C4DB5">
        <w:rPr>
          <w:szCs w:val="22"/>
        </w:rPr>
        <w:t>ravi kliiniliselt toimis, jätkasid ravi Herceptin’iga ilma lisanduvate kardiaalsete kõrvaltoimeteta.</w:t>
      </w:r>
    </w:p>
    <w:p w14:paraId="0911775C" w14:textId="77777777" w:rsidR="00D23C5B" w:rsidRPr="004C4DB5" w:rsidRDefault="00D23C5B" w:rsidP="00D23C5B">
      <w:pPr>
        <w:rPr>
          <w:i/>
          <w:szCs w:val="22"/>
        </w:rPr>
      </w:pPr>
    </w:p>
    <w:p w14:paraId="7E1CA982" w14:textId="77777777" w:rsidR="00D23C5B" w:rsidRPr="004C4DB5" w:rsidRDefault="00D23C5B" w:rsidP="00FF44CE">
      <w:pPr>
        <w:keepNext/>
        <w:keepLines/>
        <w:rPr>
          <w:i/>
          <w:szCs w:val="22"/>
          <w:u w:val="single"/>
        </w:rPr>
      </w:pPr>
      <w:r w:rsidRPr="004C4DB5">
        <w:rPr>
          <w:i/>
          <w:szCs w:val="22"/>
          <w:u w:val="single"/>
        </w:rPr>
        <w:t>Metastaatiline rinnanäärmevähk</w:t>
      </w:r>
    </w:p>
    <w:p w14:paraId="2C9FDD0F" w14:textId="77777777" w:rsidR="00D23C5B" w:rsidRPr="004C4DB5" w:rsidRDefault="00D23C5B" w:rsidP="00FF44CE">
      <w:pPr>
        <w:keepNext/>
        <w:keepLines/>
        <w:rPr>
          <w:szCs w:val="22"/>
        </w:rPr>
      </w:pPr>
    </w:p>
    <w:p w14:paraId="0BF0539B" w14:textId="77777777" w:rsidR="00D23C5B" w:rsidRPr="004C4DB5" w:rsidRDefault="00D23C5B" w:rsidP="00C66E79">
      <w:pPr>
        <w:rPr>
          <w:szCs w:val="22"/>
        </w:rPr>
      </w:pPr>
      <w:r w:rsidRPr="004C4DB5">
        <w:rPr>
          <w:szCs w:val="22"/>
        </w:rPr>
        <w:t>Metastaatilise rinnanäärmevähi korral ei tohi Herceptin’i ja antratsükliine samaaegselt manustada.</w:t>
      </w:r>
    </w:p>
    <w:p w14:paraId="1DC41BE8" w14:textId="77777777" w:rsidR="00D23C5B" w:rsidRPr="004C4DB5" w:rsidRDefault="00D23C5B" w:rsidP="00C66E79">
      <w:pPr>
        <w:rPr>
          <w:szCs w:val="22"/>
        </w:rPr>
      </w:pPr>
    </w:p>
    <w:p w14:paraId="076F4869" w14:textId="77777777" w:rsidR="00D23C5B" w:rsidRPr="004C4DB5" w:rsidRDefault="00D23C5B" w:rsidP="00C66E79">
      <w:pPr>
        <w:rPr>
          <w:szCs w:val="22"/>
        </w:rPr>
      </w:pPr>
      <w:r w:rsidRPr="004C4DB5">
        <w:rPr>
          <w:szCs w:val="22"/>
        </w:rPr>
        <w:lastRenderedPageBreak/>
        <w:t>Metastaatilise rinnanäärmevähiga patsiendid, kes on eelnevalt saanud antratsükliine, on Herceptin</w:t>
      </w:r>
      <w:r w:rsidR="002C3271" w:rsidRPr="004C4DB5">
        <w:rPr>
          <w:szCs w:val="22"/>
        </w:rPr>
        <w:t xml:space="preserve">’i </w:t>
      </w:r>
      <w:r w:rsidRPr="004C4DB5">
        <w:rPr>
          <w:szCs w:val="22"/>
        </w:rPr>
        <w:t>ravi ajal samuti ohustatud kardiaalse düsfunktsiooni tekkest, kuigi risk on väiksem kui Herceptin’i ja antratsükliinide samaaegsel kasutamisel.</w:t>
      </w:r>
    </w:p>
    <w:p w14:paraId="53398F4D" w14:textId="77777777" w:rsidR="00D23C5B" w:rsidRPr="004C4DB5" w:rsidRDefault="00D23C5B" w:rsidP="00D23C5B">
      <w:pPr>
        <w:rPr>
          <w:szCs w:val="22"/>
        </w:rPr>
      </w:pPr>
    </w:p>
    <w:p w14:paraId="623B6EC9" w14:textId="77777777" w:rsidR="00D23C5B" w:rsidRPr="004C4DB5" w:rsidRDefault="00D23C5B" w:rsidP="00C66E79">
      <w:pPr>
        <w:keepNext/>
        <w:rPr>
          <w:i/>
          <w:szCs w:val="22"/>
          <w:u w:val="single"/>
        </w:rPr>
      </w:pPr>
      <w:r w:rsidRPr="004C4DB5">
        <w:rPr>
          <w:i/>
          <w:szCs w:val="22"/>
          <w:u w:val="single"/>
        </w:rPr>
        <w:t>Varajases staadiumis rinnanäärmevähk</w:t>
      </w:r>
    </w:p>
    <w:p w14:paraId="1D1611DA" w14:textId="77777777" w:rsidR="00D23C5B" w:rsidRPr="004C4DB5" w:rsidRDefault="00D23C5B" w:rsidP="00C66E79">
      <w:pPr>
        <w:keepNext/>
        <w:rPr>
          <w:szCs w:val="22"/>
        </w:rPr>
      </w:pPr>
    </w:p>
    <w:p w14:paraId="72B7A332" w14:textId="77777777" w:rsidR="00D23C5B" w:rsidRPr="004C4DB5" w:rsidRDefault="00D23C5B" w:rsidP="00D23C5B">
      <w:pPr>
        <w:rPr>
          <w:szCs w:val="22"/>
        </w:rPr>
      </w:pPr>
      <w:r w:rsidRPr="004C4DB5">
        <w:rPr>
          <w:szCs w:val="22"/>
        </w:rPr>
        <w:t>Varajases staadiumis rinnanäärmevähiga patsientidel tuleb südant kontrollida enne ravi alustamist, ravi ajal iga 3</w:t>
      </w:r>
      <w:r w:rsidR="005D10A7" w:rsidRPr="004C4DB5">
        <w:rPr>
          <w:szCs w:val="22"/>
        </w:rPr>
        <w:t> </w:t>
      </w:r>
      <w:r w:rsidRPr="004C4DB5">
        <w:rPr>
          <w:szCs w:val="22"/>
        </w:rPr>
        <w:t>kuu järel ning iga 6</w:t>
      </w:r>
      <w:r w:rsidR="005D10A7" w:rsidRPr="004C4DB5">
        <w:rPr>
          <w:szCs w:val="22"/>
        </w:rPr>
        <w:t> </w:t>
      </w:r>
      <w:r w:rsidRPr="004C4DB5">
        <w:rPr>
          <w:szCs w:val="22"/>
        </w:rPr>
        <w:t>kuu järel pärast ravi lõpetamist kuni 24</w:t>
      </w:r>
      <w:r w:rsidR="005D10A7" w:rsidRPr="004C4DB5">
        <w:rPr>
          <w:szCs w:val="22"/>
        </w:rPr>
        <w:t> </w:t>
      </w:r>
      <w:r w:rsidRPr="004C4DB5">
        <w:rPr>
          <w:szCs w:val="22"/>
        </w:rPr>
        <w:t>kuu möödumiseni Herceptin’i viimasest manustamisest. Antratsükliini sisaldavat kemoteraapiat saavate patsientide puhul on soovitatav edasine kontroll, mis peaks toimuma kord aastas kuni 5</w:t>
      </w:r>
      <w:r w:rsidR="005D10A7" w:rsidRPr="004C4DB5">
        <w:rPr>
          <w:szCs w:val="22"/>
        </w:rPr>
        <w:t> </w:t>
      </w:r>
      <w:r w:rsidRPr="004C4DB5">
        <w:rPr>
          <w:szCs w:val="22"/>
        </w:rPr>
        <w:t>aastat pärast Herceptin’i viimast manustamist või kauem, kui täheldatakse vasaku vatsakese väljutusfraktsiooni jätkuvat vähenemist.</w:t>
      </w:r>
    </w:p>
    <w:p w14:paraId="09FCAE8D" w14:textId="77777777" w:rsidR="00D23C5B" w:rsidRPr="004C4DB5" w:rsidRDefault="00D23C5B" w:rsidP="00D23C5B">
      <w:pPr>
        <w:rPr>
          <w:szCs w:val="22"/>
        </w:rPr>
      </w:pPr>
    </w:p>
    <w:p w14:paraId="3DC11497" w14:textId="77777777" w:rsidR="00D23C5B" w:rsidRPr="004C4DB5" w:rsidRDefault="00D23C5B" w:rsidP="00D23C5B">
      <w:pPr>
        <w:rPr>
          <w:szCs w:val="22"/>
        </w:rPr>
      </w:pPr>
      <w:r w:rsidRPr="004C4DB5">
        <w:rPr>
          <w:szCs w:val="22"/>
        </w:rPr>
        <w:t>Varajases staadiumis rinnanäärmevähi adjuvant- ja neoadjuvantravi kesksetes uuringutes, kus kasutati Herceptin’i, ei saanud osaleda patsiendid, kes olid põdenud müokardiinfarkti, kellel oli medikamentoosset ravi vajav stenokardia, varem põetud või olemasolev kongestiivne südamepuudulikkus (NYHA II</w:t>
      </w:r>
      <w:r w:rsidR="00385281" w:rsidRPr="004C4DB5">
        <w:rPr>
          <w:szCs w:val="22"/>
        </w:rPr>
        <w:t>…</w:t>
      </w:r>
      <w:r w:rsidRPr="004C4DB5">
        <w:rPr>
          <w:szCs w:val="22"/>
        </w:rPr>
        <w:t>IV</w:t>
      </w:r>
      <w:r w:rsidR="005D10A7" w:rsidRPr="004C4DB5">
        <w:rPr>
          <w:szCs w:val="22"/>
        </w:rPr>
        <w:t> </w:t>
      </w:r>
      <w:r w:rsidR="004D533D" w:rsidRPr="004C4DB5">
        <w:rPr>
          <w:szCs w:val="22"/>
        </w:rPr>
        <w:t>klass</w:t>
      </w:r>
      <w:r w:rsidRPr="004C4DB5">
        <w:rPr>
          <w:szCs w:val="22"/>
        </w:rPr>
        <w:t>), LVEF &lt; 55%, muu kardiomüopaatia, medikamentoosset ravi vajav arütmia, kliiniliselt väljendunud südameklapi haigus, ravile halvasti alluv hüpertensioon (siia ei kuulunud standardravile alluv hüpertensioon) ja hemodünaamiliselt oluline perikardi efusioon ning seetõttu ei saa ravi nendele patsientidele soovitada.</w:t>
      </w:r>
    </w:p>
    <w:p w14:paraId="333FB5A1" w14:textId="77777777" w:rsidR="00D23C5B" w:rsidRPr="004C4DB5" w:rsidRDefault="00D23C5B" w:rsidP="00D23C5B">
      <w:pPr>
        <w:rPr>
          <w:szCs w:val="22"/>
        </w:rPr>
      </w:pPr>
    </w:p>
    <w:p w14:paraId="2E27B3FC" w14:textId="77777777" w:rsidR="00D23C5B" w:rsidRPr="004C4DB5" w:rsidRDefault="00D23C5B" w:rsidP="00C66E79">
      <w:pPr>
        <w:keepNext/>
        <w:rPr>
          <w:i/>
          <w:szCs w:val="22"/>
        </w:rPr>
      </w:pPr>
      <w:r w:rsidRPr="004C4DB5">
        <w:rPr>
          <w:i/>
          <w:szCs w:val="22"/>
        </w:rPr>
        <w:t>Adjuvantravi</w:t>
      </w:r>
    </w:p>
    <w:p w14:paraId="4430A3DD" w14:textId="77777777" w:rsidR="00D23C5B" w:rsidRPr="004C4DB5" w:rsidRDefault="00D23C5B" w:rsidP="00C66E79">
      <w:pPr>
        <w:keepNext/>
        <w:rPr>
          <w:szCs w:val="22"/>
        </w:rPr>
      </w:pPr>
    </w:p>
    <w:p w14:paraId="190B1C8B" w14:textId="77777777" w:rsidR="00D23C5B" w:rsidRPr="004C4DB5" w:rsidRDefault="00D23C5B" w:rsidP="00D23C5B">
      <w:pPr>
        <w:rPr>
          <w:szCs w:val="22"/>
        </w:rPr>
      </w:pPr>
      <w:r w:rsidRPr="004C4DB5">
        <w:rPr>
          <w:szCs w:val="22"/>
        </w:rPr>
        <w:t>Adjuvantravina ei tohi Herceptin’i ja antratsükliine samaaegselt manustada.</w:t>
      </w:r>
    </w:p>
    <w:p w14:paraId="5A52D05E" w14:textId="77777777" w:rsidR="00D23C5B" w:rsidRPr="004C4DB5" w:rsidRDefault="00D23C5B" w:rsidP="00D23C5B">
      <w:pPr>
        <w:rPr>
          <w:i/>
          <w:szCs w:val="22"/>
        </w:rPr>
      </w:pPr>
    </w:p>
    <w:p w14:paraId="3610981E" w14:textId="0383DBC4" w:rsidR="00D23C5B" w:rsidRPr="004C4DB5" w:rsidRDefault="00D23C5B" w:rsidP="00D23C5B">
      <w:pPr>
        <w:rPr>
          <w:szCs w:val="22"/>
        </w:rPr>
      </w:pPr>
      <w:r w:rsidRPr="004C4DB5">
        <w:rPr>
          <w:szCs w:val="22"/>
        </w:rPr>
        <w:t>Varajases staadiumis rinnanäärmevähiga patsientidel täheldati sümptomaatiliste ja asümptomaatiliste südamehäirete esinemissageduse suurenemist Herceptin’i manustamisel pärast antratsükliini sisaldavat kemoteraapiat võrreldes antratsükliini mittesisaldava dotsetakseeli ja karboplatiini raviskeemi manustamisega. See oli enam väljendunud juhul, kui Herceptin’i manustati samal ajal taksaanidega võrreldes taksaanide järjestikuse manustamisega. Vaatamata kasutatud raviskeemile tekkis enamik sümptomaatilisi südamehäireid esimese 18</w:t>
      </w:r>
      <w:r w:rsidR="005D10A7" w:rsidRPr="004C4DB5">
        <w:rPr>
          <w:szCs w:val="22"/>
        </w:rPr>
        <w:t> </w:t>
      </w:r>
      <w:r w:rsidRPr="004C4DB5">
        <w:rPr>
          <w:szCs w:val="22"/>
        </w:rPr>
        <w:t>kuu jooksul. Ühes kolmest läbi viidud kesksest uuringust (BCIRG006), mille järekontroll kestis keskmiselt 5,5</w:t>
      </w:r>
      <w:r w:rsidR="005D10A7" w:rsidRPr="004C4DB5">
        <w:rPr>
          <w:szCs w:val="22"/>
        </w:rPr>
        <w:t> </w:t>
      </w:r>
      <w:r w:rsidRPr="004C4DB5">
        <w:rPr>
          <w:szCs w:val="22"/>
        </w:rPr>
        <w:t>aastat, täheldati sümptomaatiliste südame- või vasaku vatsakese väljutusfraktsiooni häirete kumulatiivse esinemissageduse pidevat suurenemist kuni 2,37% patsientidel, kellele manustati Herceptin’i samal ajal taksaaniga pärast antratsükliinravi, võrreldes ligikaudu 1%</w:t>
      </w:r>
      <w:r w:rsidR="005D10A7" w:rsidRPr="004C4DB5">
        <w:rPr>
          <w:szCs w:val="22"/>
        </w:rPr>
        <w:noBreakHyphen/>
      </w:r>
      <w:r w:rsidRPr="004C4DB5">
        <w:rPr>
          <w:szCs w:val="22"/>
        </w:rPr>
        <w:t>ga kahes võrdlusgrupis (antratsükliin pluss tsüklofosfamiid, millele järgnes taksaan, ning taksaan, karboplatiin ja Herceptin).</w:t>
      </w:r>
    </w:p>
    <w:p w14:paraId="35A874F1" w14:textId="77777777" w:rsidR="00D23C5B" w:rsidRPr="004C4DB5" w:rsidRDefault="00D23C5B" w:rsidP="00D23C5B">
      <w:pPr>
        <w:rPr>
          <w:i/>
          <w:szCs w:val="22"/>
        </w:rPr>
      </w:pPr>
    </w:p>
    <w:p w14:paraId="1A9B0451" w14:textId="77777777" w:rsidR="00D23C5B" w:rsidRPr="004C4DB5" w:rsidRDefault="00D23C5B" w:rsidP="00D23C5B">
      <w:pPr>
        <w:rPr>
          <w:szCs w:val="22"/>
        </w:rPr>
      </w:pPr>
      <w:r w:rsidRPr="004C4DB5">
        <w:rPr>
          <w:szCs w:val="22"/>
        </w:rPr>
        <w:t>Neljas suures adjuvantravi uuringus tuvastatud südamehäire riskifaktorid olid kõrgem vanus (&gt; 50 aastat), madal LVEF (&lt; 55%) ravieelselt, enne või pärast paklitakseelravi alustamist, LVEF langus 10...15 punkti võrra ning antihüpertensiivsete ravimite eelnev või samaaegne kasutamine. Patsientidel, kes said Herceptin’i pärast adjuvantse kemoteraapia lõppemist, seostati kardiaalse düsfunktsiooni tekkeriski enne Herceptin</w:t>
      </w:r>
      <w:r w:rsidR="002C3271" w:rsidRPr="004C4DB5">
        <w:rPr>
          <w:szCs w:val="22"/>
        </w:rPr>
        <w:t xml:space="preserve">’iga </w:t>
      </w:r>
      <w:r w:rsidRPr="004C4DB5">
        <w:rPr>
          <w:szCs w:val="22"/>
        </w:rPr>
        <w:t>ravi alustamist manustatud antratsükliini suurema kumulatiivse annusega ja kehamassiindeksiga (KMI) &gt; 25 kg/m</w:t>
      </w:r>
      <w:r w:rsidRPr="004C4DB5">
        <w:rPr>
          <w:szCs w:val="22"/>
          <w:vertAlign w:val="superscript"/>
        </w:rPr>
        <w:t>2</w:t>
      </w:r>
      <w:r w:rsidRPr="004C4DB5">
        <w:rPr>
          <w:szCs w:val="22"/>
        </w:rPr>
        <w:t>.</w:t>
      </w:r>
    </w:p>
    <w:p w14:paraId="480144D5" w14:textId="77777777" w:rsidR="00D23C5B" w:rsidRPr="004C4DB5" w:rsidRDefault="00D23C5B" w:rsidP="00D23C5B">
      <w:pPr>
        <w:rPr>
          <w:szCs w:val="22"/>
        </w:rPr>
      </w:pPr>
    </w:p>
    <w:p w14:paraId="73BA7C10" w14:textId="77777777" w:rsidR="00D23C5B" w:rsidRPr="004C4DB5" w:rsidRDefault="00D23C5B" w:rsidP="00C66E79">
      <w:pPr>
        <w:keepNext/>
        <w:rPr>
          <w:i/>
          <w:szCs w:val="22"/>
        </w:rPr>
      </w:pPr>
      <w:r w:rsidRPr="004C4DB5">
        <w:rPr>
          <w:i/>
          <w:szCs w:val="22"/>
        </w:rPr>
        <w:t>Neoadjuvant-adjuvantravi</w:t>
      </w:r>
    </w:p>
    <w:p w14:paraId="5436661A" w14:textId="77777777" w:rsidR="00D23C5B" w:rsidRPr="004C4DB5" w:rsidRDefault="00D23C5B" w:rsidP="00C66E79">
      <w:pPr>
        <w:keepNext/>
        <w:rPr>
          <w:szCs w:val="22"/>
        </w:rPr>
      </w:pPr>
    </w:p>
    <w:p w14:paraId="45F7C9B0" w14:textId="77777777" w:rsidR="00D23C5B" w:rsidRPr="004C4DB5" w:rsidRDefault="00D23C5B" w:rsidP="00D23C5B">
      <w:pPr>
        <w:rPr>
          <w:szCs w:val="22"/>
        </w:rPr>
      </w:pPr>
      <w:r w:rsidRPr="004C4DB5">
        <w:rPr>
          <w:szCs w:val="22"/>
        </w:rPr>
        <w:t>Varajases staadiumis rinnanäärmevähiga patsientidel, kes on sobivad saama neoadjuvant</w:t>
      </w:r>
      <w:r w:rsidR="005D10A7" w:rsidRPr="004C4DB5">
        <w:rPr>
          <w:szCs w:val="22"/>
        </w:rPr>
        <w:t>-</w:t>
      </w:r>
      <w:r w:rsidRPr="004C4DB5">
        <w:rPr>
          <w:szCs w:val="22"/>
        </w:rPr>
        <w:t>adjuvantravi, tohib Herceptin’i koos antratsükliinidega kasutada ainult patsientidel, kes ei ole varem kemoteraapiat saanud, ning ainult koos väikeseannuseliste antratsükliini raviskeemidega (st maksimaalsed kumulatiivsed annused on doksorubitsiinil 180 mg/m</w:t>
      </w:r>
      <w:r w:rsidRPr="004C4DB5">
        <w:rPr>
          <w:szCs w:val="22"/>
          <w:vertAlign w:val="superscript"/>
        </w:rPr>
        <w:t>2</w:t>
      </w:r>
      <w:r w:rsidRPr="004C4DB5">
        <w:rPr>
          <w:szCs w:val="22"/>
        </w:rPr>
        <w:t xml:space="preserve"> või epirubitsiinil 360 mg/m</w:t>
      </w:r>
      <w:r w:rsidRPr="004C4DB5">
        <w:rPr>
          <w:szCs w:val="22"/>
          <w:vertAlign w:val="superscript"/>
        </w:rPr>
        <w:t>2</w:t>
      </w:r>
      <w:r w:rsidRPr="004C4DB5">
        <w:rPr>
          <w:szCs w:val="22"/>
        </w:rPr>
        <w:t>).</w:t>
      </w:r>
    </w:p>
    <w:p w14:paraId="4E014166" w14:textId="77777777" w:rsidR="00D23C5B" w:rsidRPr="004C4DB5" w:rsidRDefault="00D23C5B" w:rsidP="00D23C5B">
      <w:pPr>
        <w:rPr>
          <w:szCs w:val="22"/>
        </w:rPr>
      </w:pPr>
    </w:p>
    <w:p w14:paraId="2136C571" w14:textId="77777777" w:rsidR="00D23C5B" w:rsidRPr="004C4DB5" w:rsidRDefault="00D23C5B" w:rsidP="00D23C5B">
      <w:pPr>
        <w:rPr>
          <w:szCs w:val="22"/>
        </w:rPr>
      </w:pPr>
      <w:r w:rsidRPr="004C4DB5">
        <w:rPr>
          <w:szCs w:val="22"/>
        </w:rPr>
        <w:t>Kui patsient on saanud neoadjuvantravina samaaegselt väikeses annuses antratsükliinide täieliku ravikuuri ja Herceptin’i, ei tohi pärast operatsiooni manustada täiendavat tsütotoksilist kemoteraapiat. Teistes olukordades tehakse otsus täiendava tsütotoksilise kemoteraapia vajaduse kohta individuaalsete tegurite alusel.</w:t>
      </w:r>
    </w:p>
    <w:p w14:paraId="4D413C4B" w14:textId="77777777" w:rsidR="00D23C5B" w:rsidRPr="004C4DB5" w:rsidRDefault="00D23C5B" w:rsidP="00D23C5B">
      <w:pPr>
        <w:rPr>
          <w:szCs w:val="22"/>
        </w:rPr>
      </w:pPr>
    </w:p>
    <w:p w14:paraId="5AB2E495" w14:textId="77777777" w:rsidR="004D533D" w:rsidRPr="004C4DB5" w:rsidRDefault="00D23C5B" w:rsidP="00D23C5B">
      <w:pPr>
        <w:rPr>
          <w:szCs w:val="22"/>
        </w:rPr>
      </w:pPr>
      <w:r w:rsidRPr="004C4DB5">
        <w:rPr>
          <w:szCs w:val="22"/>
        </w:rPr>
        <w:t>Trastuzumabi ja väikeseannuseliste antratsükliini raviskeemide samaaegse kasutamise kogemus piirdub praegu kahe uuringuga</w:t>
      </w:r>
      <w:r w:rsidR="004D533D" w:rsidRPr="004C4DB5">
        <w:rPr>
          <w:szCs w:val="22"/>
        </w:rPr>
        <w:t xml:space="preserve"> (MO16432 ja BO22227)</w:t>
      </w:r>
      <w:r w:rsidRPr="004C4DB5">
        <w:rPr>
          <w:szCs w:val="22"/>
        </w:rPr>
        <w:t>.</w:t>
      </w:r>
    </w:p>
    <w:p w14:paraId="1BF81214" w14:textId="77777777" w:rsidR="004D533D" w:rsidRPr="004C4DB5" w:rsidRDefault="004D533D" w:rsidP="00D23C5B">
      <w:pPr>
        <w:rPr>
          <w:szCs w:val="22"/>
        </w:rPr>
      </w:pPr>
    </w:p>
    <w:p w14:paraId="16DA5CF7" w14:textId="77777777" w:rsidR="004D533D" w:rsidRPr="004C4DB5" w:rsidRDefault="004D533D" w:rsidP="00D23C5B">
      <w:pPr>
        <w:rPr>
          <w:szCs w:val="22"/>
        </w:rPr>
      </w:pPr>
      <w:r w:rsidRPr="004C4DB5">
        <w:rPr>
          <w:szCs w:val="22"/>
        </w:rPr>
        <w:t xml:space="preserve">Otsustava tähtsusega uuringus MO16432 manustati </w:t>
      </w:r>
      <w:r w:rsidR="00D23C5B" w:rsidRPr="004C4DB5">
        <w:rPr>
          <w:szCs w:val="22"/>
        </w:rPr>
        <w:t xml:space="preserve">Herceptin’i koos neoadjuvantse kemoteraapiaga, mis sisaldas kolme tsüklit doksorubitsiini </w:t>
      </w:r>
      <w:r w:rsidRPr="004C4DB5">
        <w:rPr>
          <w:szCs w:val="22"/>
        </w:rPr>
        <w:t>(</w:t>
      </w:r>
      <w:r w:rsidR="00D23C5B" w:rsidRPr="004C4DB5">
        <w:rPr>
          <w:szCs w:val="22"/>
        </w:rPr>
        <w:t>kumulatiivne annus 180 mg/m</w:t>
      </w:r>
      <w:r w:rsidR="00D23C5B" w:rsidRPr="004C4DB5">
        <w:rPr>
          <w:szCs w:val="22"/>
          <w:vertAlign w:val="superscript"/>
        </w:rPr>
        <w:t>2</w:t>
      </w:r>
      <w:r w:rsidR="00D23C5B" w:rsidRPr="004C4DB5">
        <w:rPr>
          <w:szCs w:val="22"/>
        </w:rPr>
        <w:t>).</w:t>
      </w:r>
    </w:p>
    <w:p w14:paraId="522D1F16" w14:textId="77777777" w:rsidR="004D533D" w:rsidRPr="004C4DB5" w:rsidRDefault="004D533D" w:rsidP="00D23C5B">
      <w:pPr>
        <w:rPr>
          <w:szCs w:val="22"/>
        </w:rPr>
      </w:pPr>
    </w:p>
    <w:p w14:paraId="280E610A" w14:textId="77777777" w:rsidR="00D23C5B" w:rsidRPr="004C4DB5" w:rsidRDefault="00D23C5B" w:rsidP="00D23C5B">
      <w:pPr>
        <w:rPr>
          <w:szCs w:val="22"/>
        </w:rPr>
      </w:pPr>
      <w:r w:rsidRPr="004C4DB5">
        <w:rPr>
          <w:szCs w:val="22"/>
        </w:rPr>
        <w:t xml:space="preserve">Herceptin’i </w:t>
      </w:r>
      <w:r w:rsidR="004D533D" w:rsidRPr="004C4DB5">
        <w:rPr>
          <w:szCs w:val="22"/>
        </w:rPr>
        <w:t xml:space="preserve">grupis </w:t>
      </w:r>
      <w:r w:rsidRPr="004C4DB5">
        <w:rPr>
          <w:szCs w:val="22"/>
        </w:rPr>
        <w:t>oli sümptomaatiliste südamefunktsiooni häirete esinemissagedus 1,7%.</w:t>
      </w:r>
    </w:p>
    <w:p w14:paraId="4AAD9280" w14:textId="77777777" w:rsidR="004D533D" w:rsidRPr="004C4DB5" w:rsidRDefault="004D533D" w:rsidP="004D533D"/>
    <w:p w14:paraId="7FDA187B" w14:textId="77777777" w:rsidR="004D533D" w:rsidRPr="004C4DB5" w:rsidRDefault="004D533D" w:rsidP="004D533D">
      <w:pPr>
        <w:rPr>
          <w:szCs w:val="22"/>
        </w:rPr>
      </w:pPr>
      <w:r w:rsidRPr="004C4DB5">
        <w:t xml:space="preserve">Otsustava tähtsusega uuring </w:t>
      </w:r>
      <w:r w:rsidRPr="004C4DB5">
        <w:rPr>
          <w:szCs w:val="22"/>
        </w:rPr>
        <w:t>BO22227 kavandati demonstreerima Herceptin’i subkutaanse ravimvormi ja intravenoosse ravimvormi samaväärsust esmaste farmakokineetiliste ja efektiivsuse kaastulemusnäitajate põhjal (vastavalt trastuzumabi C</w:t>
      </w:r>
      <w:r w:rsidRPr="004C4DB5">
        <w:rPr>
          <w:szCs w:val="22"/>
          <w:vertAlign w:val="subscript"/>
        </w:rPr>
        <w:t>min</w:t>
      </w:r>
      <w:r w:rsidRPr="004C4DB5">
        <w:rPr>
          <w:szCs w:val="22"/>
        </w:rPr>
        <w:t xml:space="preserve"> enne 8. tsükli annuse manustamist ja patoloogilise täieliku ravivastuse [pCR] määr radikaalse operatsiooni ajal) (vt Herceptin’i subkutaanse ravimvormi ravimi omaduste kokkuvõtte lõik 5.1). </w:t>
      </w:r>
      <w:r w:rsidRPr="004C4DB5">
        <w:t>Otsustava tähtsusega uuringus BO22227 manustati Herceptin’i koos neoadjuvantse kemoteraapiaga, mis sisaldas nelja tsüklit epirubitsiini (kumulatiivne annus 300 mg/m</w:t>
      </w:r>
      <w:r w:rsidRPr="004C4DB5">
        <w:rPr>
          <w:vertAlign w:val="superscript"/>
        </w:rPr>
        <w:t>2</w:t>
      </w:r>
      <w:r w:rsidRPr="004C4DB5">
        <w:t xml:space="preserve">); keskmiselt </w:t>
      </w:r>
      <w:r w:rsidR="00D03146" w:rsidRPr="004C4DB5">
        <w:t>enam kui 70</w:t>
      </w:r>
      <w:r w:rsidRPr="004C4DB5">
        <w:t xml:space="preserve"> kuud kestnud järelkontrolli järgselt oli </w:t>
      </w:r>
      <w:r w:rsidR="00D03146" w:rsidRPr="004C4DB5">
        <w:t>südamepuudulikkus/</w:t>
      </w:r>
      <w:r w:rsidRPr="004C4DB5">
        <w:t>kongestiivse südamepuudulikkuse esinemissagedus Herceptin’i intravenoosse ravi rühmas 0,</w:t>
      </w:r>
      <w:r w:rsidR="00D03146" w:rsidRPr="004C4DB5">
        <w:t>3</w:t>
      </w:r>
      <w:r w:rsidRPr="004C4DB5">
        <w:t>%.</w:t>
      </w:r>
    </w:p>
    <w:p w14:paraId="6CEA1AAC" w14:textId="77777777" w:rsidR="00D23C5B" w:rsidRPr="004C4DB5" w:rsidRDefault="00D23C5B" w:rsidP="00D23C5B">
      <w:pPr>
        <w:rPr>
          <w:szCs w:val="22"/>
        </w:rPr>
      </w:pPr>
    </w:p>
    <w:p w14:paraId="6C0E1937" w14:textId="77777777" w:rsidR="00D23C5B" w:rsidRPr="004C4DB5" w:rsidRDefault="00D23C5B" w:rsidP="00D23C5B">
      <w:pPr>
        <w:rPr>
          <w:szCs w:val="22"/>
        </w:rPr>
      </w:pPr>
      <w:r w:rsidRPr="004C4DB5">
        <w:rPr>
          <w:szCs w:val="22"/>
        </w:rPr>
        <w:t>Kliiniline kogemus üle 65</w:t>
      </w:r>
      <w:r w:rsidRPr="004C4DB5">
        <w:rPr>
          <w:szCs w:val="22"/>
        </w:rPr>
        <w:noBreakHyphen/>
        <w:t>aastastel patsientidel on piiratud.</w:t>
      </w:r>
    </w:p>
    <w:p w14:paraId="73EA4000" w14:textId="77777777" w:rsidR="00D23C5B" w:rsidRPr="004C4DB5" w:rsidRDefault="00D23C5B" w:rsidP="00D23C5B">
      <w:pPr>
        <w:rPr>
          <w:szCs w:val="22"/>
        </w:rPr>
      </w:pPr>
    </w:p>
    <w:p w14:paraId="7CA624ED" w14:textId="77777777" w:rsidR="00D23C5B" w:rsidRPr="004C4DB5" w:rsidRDefault="00D23C5B" w:rsidP="00C66E79">
      <w:pPr>
        <w:keepNext/>
        <w:rPr>
          <w:szCs w:val="22"/>
          <w:u w:val="single"/>
        </w:rPr>
      </w:pPr>
      <w:r w:rsidRPr="004C4DB5">
        <w:rPr>
          <w:szCs w:val="22"/>
          <w:u w:val="single"/>
        </w:rPr>
        <w:t>Infusiooni</w:t>
      </w:r>
      <w:r w:rsidR="00EC44B8" w:rsidRPr="004C4DB5">
        <w:rPr>
          <w:szCs w:val="22"/>
          <w:u w:val="single"/>
        </w:rPr>
        <w:t xml:space="preserve">ga seotud </w:t>
      </w:r>
      <w:r w:rsidRPr="004C4DB5">
        <w:rPr>
          <w:szCs w:val="22"/>
          <w:u w:val="single"/>
        </w:rPr>
        <w:t>reaktsioonid ja ülitundlikkus</w:t>
      </w:r>
    </w:p>
    <w:p w14:paraId="0CE38BB7" w14:textId="77777777" w:rsidR="00D23C5B" w:rsidRPr="004C4DB5" w:rsidRDefault="00D23C5B" w:rsidP="00C66E79">
      <w:pPr>
        <w:keepNext/>
        <w:rPr>
          <w:szCs w:val="22"/>
          <w:u w:val="single"/>
        </w:rPr>
      </w:pPr>
    </w:p>
    <w:p w14:paraId="1073A973" w14:textId="77777777" w:rsidR="00D23C5B" w:rsidRPr="004C4DB5" w:rsidRDefault="00EC44B8" w:rsidP="00D23C5B">
      <w:pPr>
        <w:rPr>
          <w:szCs w:val="22"/>
        </w:rPr>
      </w:pPr>
      <w:r w:rsidRPr="004C4DB5">
        <w:rPr>
          <w:szCs w:val="22"/>
        </w:rPr>
        <w:t xml:space="preserve">Kirjeldatud on tõsiseid </w:t>
      </w:r>
      <w:r w:rsidR="00D23C5B" w:rsidRPr="004C4DB5">
        <w:rPr>
          <w:szCs w:val="22"/>
        </w:rPr>
        <w:t xml:space="preserve">Herceptin’i infusiooniga seotud </w:t>
      </w:r>
      <w:r w:rsidRPr="004C4DB5">
        <w:rPr>
          <w:szCs w:val="22"/>
        </w:rPr>
        <w:t>reaktsioone, sealhulgas</w:t>
      </w:r>
      <w:r w:rsidR="00D23C5B" w:rsidRPr="004C4DB5">
        <w:rPr>
          <w:szCs w:val="22"/>
        </w:rPr>
        <w:t xml:space="preserve"> düspnoe, hüpotensioon, vilistav hingamine, hüpertensioon, bronhospasm, supraventrikulaarne tahhüarütmia, vere hapnikusaturatsiooni langus, anafülaksia, respiratoorne distress, urtikaaria ja angioödeem (vt lõik</w:t>
      </w:r>
      <w:r w:rsidR="004C490C" w:rsidRPr="004C4DB5">
        <w:rPr>
          <w:szCs w:val="22"/>
        </w:rPr>
        <w:t> </w:t>
      </w:r>
      <w:r w:rsidR="00D23C5B" w:rsidRPr="004C4DB5">
        <w:rPr>
          <w:szCs w:val="22"/>
        </w:rPr>
        <w:t>4.8). Nende reaktsioonide tekkeriski vähendamiseks võib kasutada premedikatsiooni. Enamus selliseid reaktsioone tekib esimese infusiooni ajal või 2,5</w:t>
      </w:r>
      <w:r w:rsidR="004C490C" w:rsidRPr="004C4DB5">
        <w:rPr>
          <w:szCs w:val="22"/>
        </w:rPr>
        <w:t> </w:t>
      </w:r>
      <w:r w:rsidR="00D23C5B" w:rsidRPr="004C4DB5">
        <w:rPr>
          <w:szCs w:val="22"/>
        </w:rPr>
        <w:t>tunni jooksul infusiooni algusest. Infusioonireaktsiooni ilmnemisel tuleb infusioon katkestada või infusiooni kiirust alandada ning patsienti jälgida kuni kõikide täheldatud sümptomite kadumiseni (vt lõik</w:t>
      </w:r>
      <w:r w:rsidR="004C490C" w:rsidRPr="004C4DB5">
        <w:rPr>
          <w:szCs w:val="22"/>
        </w:rPr>
        <w:t> </w:t>
      </w:r>
      <w:r w:rsidR="00D23C5B" w:rsidRPr="004C4DB5">
        <w:rPr>
          <w:szCs w:val="22"/>
        </w:rPr>
        <w:t>4.2). Nende sümptomite raviks võib manustada valuvaigistit/antipüreetikumi (nt meperidiin või paratsetamool) või antihistamiinikumi (nt difenhüdramiin). Enamusel patsientidest sümptomid kadusid ning nad said järgnevaid Herceptin’i infusioone. Tõsised reaktsioonid on edukalt ravitavad toetavate meetmetega nagu hapnik, beeta</w:t>
      </w:r>
      <w:r w:rsidR="004C490C" w:rsidRPr="004C4DB5">
        <w:rPr>
          <w:szCs w:val="22"/>
        </w:rPr>
        <w:t>-</w:t>
      </w:r>
      <w:r w:rsidR="00D23C5B" w:rsidRPr="004C4DB5">
        <w:rPr>
          <w:szCs w:val="22"/>
        </w:rPr>
        <w:t>adrenomimeetikumid ja kortikosteroidid. Harva on need reaktsioonid lõppenud surmaga. Risk surmaga lõppeva infusioonireaktsiooni tekkeks võib olla suurenenud patsientidel, kellel esineb rahuoleku düspnoe kaugelearenenud kasvajalise haiguse või kaasuvate haiguste tõttu. Seetõttu ei tohi selliseid patsiente Herceptin’iga ravida (vt lõik</w:t>
      </w:r>
      <w:r w:rsidR="004C490C" w:rsidRPr="004C4DB5">
        <w:rPr>
          <w:szCs w:val="22"/>
        </w:rPr>
        <w:t> </w:t>
      </w:r>
      <w:r w:rsidR="00D23C5B" w:rsidRPr="004C4DB5">
        <w:rPr>
          <w:szCs w:val="22"/>
        </w:rPr>
        <w:t>4.3).</w:t>
      </w:r>
    </w:p>
    <w:p w14:paraId="40385C92" w14:textId="77777777" w:rsidR="00D23C5B" w:rsidRPr="004C4DB5" w:rsidRDefault="00D23C5B" w:rsidP="00D23C5B">
      <w:pPr>
        <w:rPr>
          <w:szCs w:val="22"/>
        </w:rPr>
      </w:pPr>
    </w:p>
    <w:p w14:paraId="4D4424EE" w14:textId="77777777" w:rsidR="00D23C5B" w:rsidRPr="004C4DB5" w:rsidRDefault="00D23C5B" w:rsidP="00D23C5B">
      <w:pPr>
        <w:rPr>
          <w:szCs w:val="22"/>
        </w:rPr>
      </w:pPr>
      <w:r w:rsidRPr="004C4DB5">
        <w:rPr>
          <w:szCs w:val="22"/>
        </w:rPr>
        <w:t>Kirjeldatud on ka esialgset paranemist, millele järgnes kliinilise seisundi halvenemine ning hilist tüüpi reaktsioone koos kliinilise seisundi kiire halvenemisega. Surm on saabunud tundide ja kuni ühe nädala jooksul pärast infusiooni. Väga harvadel juhtudel on infusiooniga seotud sümptomid ja pulmonaalsed reaktsioonid tekkinud rohkem kui kuus tundi pärast Herceptin’i infusiooni algust. Patsiente tuleb teavitada nende reaktsioonide hilise tekke võimalusest ning juhendada, et nende sümptomite tekkimisel tuleb ühendust võtta oma arstiga.</w:t>
      </w:r>
    </w:p>
    <w:p w14:paraId="4A499AC6" w14:textId="77777777" w:rsidR="00D23C5B" w:rsidRPr="004C4DB5" w:rsidRDefault="00D23C5B" w:rsidP="00D23C5B">
      <w:pPr>
        <w:rPr>
          <w:szCs w:val="22"/>
        </w:rPr>
      </w:pPr>
    </w:p>
    <w:p w14:paraId="04C36F61" w14:textId="77777777" w:rsidR="00D23C5B" w:rsidRPr="004C4DB5" w:rsidRDefault="00D23C5B" w:rsidP="00C66E79">
      <w:pPr>
        <w:keepNext/>
        <w:rPr>
          <w:szCs w:val="22"/>
          <w:u w:val="single"/>
        </w:rPr>
      </w:pPr>
      <w:r w:rsidRPr="004C4DB5">
        <w:rPr>
          <w:szCs w:val="22"/>
          <w:u w:val="single"/>
        </w:rPr>
        <w:t>Pulmonaalsed reaktsioonid</w:t>
      </w:r>
    </w:p>
    <w:p w14:paraId="5894A0B9" w14:textId="77777777" w:rsidR="00D23C5B" w:rsidRPr="004C4DB5" w:rsidRDefault="00D23C5B" w:rsidP="00C66E79">
      <w:pPr>
        <w:keepNext/>
        <w:rPr>
          <w:szCs w:val="22"/>
          <w:u w:val="single"/>
        </w:rPr>
      </w:pPr>
    </w:p>
    <w:p w14:paraId="58E6B3CB" w14:textId="77777777" w:rsidR="00D23C5B" w:rsidRPr="004C4DB5" w:rsidRDefault="00D23C5B" w:rsidP="00D23C5B">
      <w:pPr>
        <w:rPr>
          <w:szCs w:val="22"/>
        </w:rPr>
      </w:pPr>
      <w:r w:rsidRPr="004C4DB5">
        <w:rPr>
          <w:szCs w:val="22"/>
        </w:rPr>
        <w:t>Herceptin’i müügiloa saamise järgsel perioodil on kirjeldatud raskeid pulmonaalseid reaktsioone (vt lõik</w:t>
      </w:r>
      <w:r w:rsidR="004C490C" w:rsidRPr="004C4DB5">
        <w:rPr>
          <w:szCs w:val="22"/>
        </w:rPr>
        <w:t> </w:t>
      </w:r>
      <w:r w:rsidRPr="004C4DB5">
        <w:rPr>
          <w:szCs w:val="22"/>
        </w:rPr>
        <w:t>4.8). Need reaktsioonid on mõnikord lõppenud surmaga. Lisaks on teatatud üksikutest interstitsiaalse kopsuhaiguse, sh kopsuinfiltraatide, ägeda respiratoorse distressi sündroomi, pneumoonia, pneumoniidi, pleuraefusiooni, respiratoorse distressi, ägeda kopsuturse ja hingamispuudulikkuse juhtudest. Interstitsiaalse kopsuhaigusega seotud riskifaktorite hulka kuulub muu eelnev või samaaegne interstitsiaalse kopsuhaigusega teadaolevalt seotud kasvajavastane ravi, nagu taksaanid, gemtsitabiin, vinorelbiin ja kiiritusravi. Need võivad esineda infusioonireaktsiooni osana või olla hilise tekkega. Risk pulmonaalse reaktsiooni tekkeks on suurenenud patsientidel, kellel esineb rahuoleku düspnoe kaugelearenenud kasvajalise haiguse või kaasuvate haiguste tõttu. Seetõttu ei tohi selliseid patsiente Herceptin’iga ravida (vt lõik</w:t>
      </w:r>
      <w:r w:rsidR="004C490C" w:rsidRPr="004C4DB5">
        <w:rPr>
          <w:szCs w:val="22"/>
        </w:rPr>
        <w:t> </w:t>
      </w:r>
      <w:r w:rsidRPr="004C4DB5">
        <w:rPr>
          <w:szCs w:val="22"/>
        </w:rPr>
        <w:t>4.3). Ettevaatlik peab olema pneumoniidi tekke suhtes, eriti samaaegset taksaanravi saavatel patsientidel.</w:t>
      </w:r>
    </w:p>
    <w:p w14:paraId="258C63BD" w14:textId="77777777" w:rsidR="00D23C5B" w:rsidRPr="004C4DB5" w:rsidRDefault="00D23C5B" w:rsidP="00D23C5B">
      <w:pPr>
        <w:rPr>
          <w:szCs w:val="22"/>
        </w:rPr>
      </w:pPr>
    </w:p>
    <w:p w14:paraId="69FEDE25" w14:textId="77777777" w:rsidR="00DE64F7" w:rsidRPr="004C4DB5" w:rsidRDefault="00DE64F7" w:rsidP="00DE64F7">
      <w:pPr>
        <w:keepNext/>
        <w:rPr>
          <w:u w:val="single"/>
        </w:rPr>
      </w:pPr>
      <w:r w:rsidRPr="004C4DB5">
        <w:rPr>
          <w:u w:val="single"/>
        </w:rPr>
        <w:lastRenderedPageBreak/>
        <w:t>Teadaolevat toimet omav abiaine</w:t>
      </w:r>
    </w:p>
    <w:p w14:paraId="719D13F8" w14:textId="77777777" w:rsidR="00DE64F7" w:rsidRPr="004C4DB5" w:rsidRDefault="00DE64F7" w:rsidP="00DE64F7">
      <w:pPr>
        <w:keepNext/>
      </w:pPr>
    </w:p>
    <w:p w14:paraId="5EE9B072" w14:textId="04D243FB" w:rsidR="00DE64F7" w:rsidRPr="004C4DB5" w:rsidRDefault="00DE64F7" w:rsidP="00DE64F7">
      <w:pPr>
        <w:rPr>
          <w:szCs w:val="22"/>
        </w:rPr>
      </w:pPr>
      <w:r w:rsidRPr="004C4DB5">
        <w:t xml:space="preserve">Herceptin sisaldab </w:t>
      </w:r>
      <w:r w:rsidR="00713F29" w:rsidRPr="004C4DB5">
        <w:t>0,6 mg polüsorbaat 20</w:t>
      </w:r>
      <w:r w:rsidR="00713F29">
        <w:t xml:space="preserve"> ühes</w:t>
      </w:r>
      <w:r w:rsidRPr="004C4DB5">
        <w:t xml:space="preserve"> 150</w:t>
      </w:r>
      <w:r w:rsidR="00F67B60" w:rsidRPr="004C4DB5">
        <w:t> </w:t>
      </w:r>
      <w:r w:rsidRPr="004C4DB5">
        <w:t>mg viaalis, mis vastab 0,083</w:t>
      </w:r>
      <w:r w:rsidR="00F67B60" w:rsidRPr="004C4DB5">
        <w:t> </w:t>
      </w:r>
      <w:r w:rsidRPr="004C4DB5">
        <w:t>mg/ml (pärast lahustamist 7,2</w:t>
      </w:r>
      <w:r w:rsidR="00F67B60" w:rsidRPr="004C4DB5">
        <w:t> </w:t>
      </w:r>
      <w:r w:rsidRPr="004C4DB5">
        <w:t>ml steriilses süstevees). Polüsorbaadid võivad põhjustada allergilisi reaktsioone.</w:t>
      </w:r>
    </w:p>
    <w:p w14:paraId="55DF9DBE" w14:textId="77777777" w:rsidR="00DE64F7" w:rsidRPr="004C4DB5" w:rsidRDefault="00DE64F7" w:rsidP="00D23C5B">
      <w:pPr>
        <w:rPr>
          <w:szCs w:val="22"/>
        </w:rPr>
      </w:pPr>
    </w:p>
    <w:p w14:paraId="15DB2035" w14:textId="77777777" w:rsidR="00D23C5B" w:rsidRPr="004C4DB5" w:rsidRDefault="00D23C5B" w:rsidP="00812AC6">
      <w:pPr>
        <w:keepNext/>
        <w:keepLines/>
        <w:rPr>
          <w:b/>
          <w:szCs w:val="22"/>
        </w:rPr>
      </w:pPr>
      <w:r w:rsidRPr="004C4DB5">
        <w:rPr>
          <w:b/>
          <w:szCs w:val="22"/>
        </w:rPr>
        <w:t>4.5</w:t>
      </w:r>
      <w:r w:rsidRPr="004C4DB5">
        <w:rPr>
          <w:b/>
          <w:szCs w:val="22"/>
        </w:rPr>
        <w:tab/>
        <w:t>Koostoimed teiste ravimitega ja muud koostoimed</w:t>
      </w:r>
    </w:p>
    <w:p w14:paraId="126F3CDE" w14:textId="77777777" w:rsidR="00D23C5B" w:rsidRPr="004C4DB5" w:rsidRDefault="00D23C5B" w:rsidP="00812AC6">
      <w:pPr>
        <w:keepNext/>
        <w:keepLines/>
        <w:rPr>
          <w:szCs w:val="22"/>
        </w:rPr>
      </w:pPr>
    </w:p>
    <w:p w14:paraId="507EB92F" w14:textId="77777777" w:rsidR="00D23C5B" w:rsidRPr="004C4DB5" w:rsidRDefault="00D23C5B" w:rsidP="00C66E79">
      <w:r w:rsidRPr="004C4DB5">
        <w:rPr>
          <w:szCs w:val="22"/>
        </w:rPr>
        <w:t xml:space="preserve">Ravimite koostoimeid ei ole nõuetekohaselt uuritud. </w:t>
      </w:r>
      <w:r w:rsidR="001858D1" w:rsidRPr="004C4DB5">
        <w:t>K</w:t>
      </w:r>
      <w:r w:rsidRPr="004C4DB5">
        <w:t>liinilistes</w:t>
      </w:r>
      <w:r w:rsidR="001858D1" w:rsidRPr="004C4DB5">
        <w:t xml:space="preserve"> uuringutes ei ole Herceptin’i ja samaaegselt kasutatud</w:t>
      </w:r>
      <w:r w:rsidRPr="004C4DB5">
        <w:t xml:space="preserve"> ravimite </w:t>
      </w:r>
      <w:r w:rsidR="001858D1" w:rsidRPr="004C4DB5">
        <w:t>vahel</w:t>
      </w:r>
      <w:r w:rsidRPr="004C4DB5">
        <w:t xml:space="preserve"> kliiniliselt olulisi koostoimeid täheldatud.</w:t>
      </w:r>
    </w:p>
    <w:p w14:paraId="2893242E" w14:textId="77777777" w:rsidR="00D23C5B" w:rsidRPr="004C4DB5" w:rsidRDefault="00D23C5B" w:rsidP="00D23C5B"/>
    <w:p w14:paraId="2FDFC5F7" w14:textId="77777777" w:rsidR="00D23C5B" w:rsidRPr="004C4DB5" w:rsidRDefault="00D23C5B" w:rsidP="00C66E79">
      <w:pPr>
        <w:keepNext/>
        <w:rPr>
          <w:i/>
        </w:rPr>
      </w:pPr>
      <w:r w:rsidRPr="004C4DB5">
        <w:rPr>
          <w:i/>
        </w:rPr>
        <w:t>Trastuzumabi toime teiste antineoplastiliste ainete farmakokineetikale</w:t>
      </w:r>
    </w:p>
    <w:p w14:paraId="36BA529F" w14:textId="77777777" w:rsidR="00D23C5B" w:rsidRPr="004C4DB5" w:rsidRDefault="00D23C5B" w:rsidP="00C66E79">
      <w:pPr>
        <w:keepNext/>
      </w:pPr>
    </w:p>
    <w:p w14:paraId="250078F4" w14:textId="77777777" w:rsidR="00D23C5B" w:rsidRPr="004C4DB5" w:rsidRDefault="00D23C5B" w:rsidP="00D23C5B">
      <w:r w:rsidRPr="004C4DB5">
        <w:t>HER2</w:t>
      </w:r>
      <w:r w:rsidRPr="004C4DB5">
        <w:noBreakHyphen/>
        <w:t>positiivse metastaatilise rinnanäärmevähiga naistel läbi viidud uuringutest BO15935 ja M77004 saadud farmakokineetilised andmed näita</w:t>
      </w:r>
      <w:r w:rsidR="000B566D" w:rsidRPr="004C4DB5">
        <w:t>sid</w:t>
      </w:r>
      <w:r w:rsidRPr="004C4DB5">
        <w:t>, et paklitakseeli ja doksorubitsiini (ning nende põhimetaboliitide 6</w:t>
      </w:r>
      <w:r w:rsidRPr="004C4DB5">
        <w:noBreakHyphen/>
        <w:t>α</w:t>
      </w:r>
      <w:r w:rsidRPr="004C4DB5">
        <w:noBreakHyphen/>
        <w:t>hüdroksüülpaklitakseeli [POH] ja doksorubitsinooli [DOL]) ekspositsioon ei muutunud trastuzumabi toimel (8</w:t>
      </w:r>
      <w:r w:rsidR="004C490C" w:rsidRPr="004C4DB5">
        <w:t> </w:t>
      </w:r>
      <w:r w:rsidRPr="004C4DB5">
        <w:t>mg/kg või 4 mg/kg i.v. küllastusannus, millele järgneb vastavalt 6 mg/kg i.v. manustamine 3</w:t>
      </w:r>
      <w:r w:rsidRPr="004C4DB5">
        <w:noBreakHyphen/>
        <w:t>nädalaste intervallide järel või 2</w:t>
      </w:r>
      <w:r w:rsidR="004C490C" w:rsidRPr="004C4DB5">
        <w:t> </w:t>
      </w:r>
      <w:r w:rsidRPr="004C4DB5">
        <w:t>mg/kg iganädalane i.v. manustamine).</w:t>
      </w:r>
    </w:p>
    <w:p w14:paraId="1E2CDE4B" w14:textId="77777777" w:rsidR="00D23C5B" w:rsidRPr="004C4DB5" w:rsidRDefault="00D23C5B" w:rsidP="00D23C5B">
      <w:r w:rsidRPr="004C4DB5">
        <w:t>Samas võib trastuzumabi toimel suureneda ühe doksorubitsiini metaboliidi (7</w:t>
      </w:r>
      <w:r w:rsidRPr="004C4DB5">
        <w:noBreakHyphen/>
        <w:t>deoksü</w:t>
      </w:r>
      <w:r w:rsidRPr="004C4DB5">
        <w:noBreakHyphen/>
        <w:t>13</w:t>
      </w:r>
      <w:r w:rsidRPr="004C4DB5">
        <w:noBreakHyphen/>
        <w:t>dihüdro</w:t>
      </w:r>
      <w:r w:rsidR="004C490C" w:rsidRPr="004C4DB5">
        <w:t>-</w:t>
      </w:r>
      <w:r w:rsidRPr="004C4DB5">
        <w:t>doksorubitsinooni, D7D) üldine ekspositsioon. D7D bioaktiivsus ja selle metaboliidi sisalduse tõusu kliiniline mõju o</w:t>
      </w:r>
      <w:r w:rsidR="000B566D" w:rsidRPr="004C4DB5">
        <w:t>li</w:t>
      </w:r>
      <w:r w:rsidRPr="004C4DB5">
        <w:t xml:space="preserve"> ebaselge.</w:t>
      </w:r>
    </w:p>
    <w:p w14:paraId="3A5898D2" w14:textId="77777777" w:rsidR="00D23C5B" w:rsidRPr="004C4DB5" w:rsidRDefault="00D23C5B" w:rsidP="00D23C5B">
      <w:pPr>
        <w:rPr>
          <w:lang w:eastAsia="de-DE"/>
        </w:rPr>
      </w:pPr>
      <w:r w:rsidRPr="004C4DB5">
        <w:t xml:space="preserve">Andmed </w:t>
      </w:r>
      <w:r w:rsidR="000B566D" w:rsidRPr="004C4DB5">
        <w:t>Herceptin’i</w:t>
      </w:r>
      <w:r w:rsidRPr="004C4DB5">
        <w:t xml:space="preserve"> (4 mg/kg i.v. küllastusannus ja 2 mg/kg i.v</w:t>
      </w:r>
      <w:r w:rsidR="00B44DC9" w:rsidRPr="004C4DB5">
        <w:t>.</w:t>
      </w:r>
      <w:r w:rsidRPr="004C4DB5">
        <w:t xml:space="preserve"> nädalas) ja dotsetakseeli (60 mg/m</w:t>
      </w:r>
      <w:r w:rsidRPr="004C4DB5">
        <w:rPr>
          <w:vertAlign w:val="superscript"/>
        </w:rPr>
        <w:t>2</w:t>
      </w:r>
      <w:r w:rsidRPr="004C4DB5">
        <w:t xml:space="preserve"> i.v.) ühe rühmaga uuringust JP16003, mis viidi läbi HER2</w:t>
      </w:r>
      <w:r w:rsidRPr="004C4DB5">
        <w:noBreakHyphen/>
        <w:t>positiivse metastaatilise rinnanäärmevähiga Jaapani naistel, näita</w:t>
      </w:r>
      <w:r w:rsidR="000B566D" w:rsidRPr="004C4DB5">
        <w:t>sid</w:t>
      </w:r>
      <w:r w:rsidRPr="004C4DB5">
        <w:t xml:space="preserve">, et </w:t>
      </w:r>
      <w:r w:rsidR="000B566D" w:rsidRPr="004C4DB5">
        <w:t>Herceptin’i</w:t>
      </w:r>
      <w:r w:rsidRPr="004C4DB5">
        <w:t xml:space="preserve"> samaaegsel manustamisel puudu</w:t>
      </w:r>
      <w:r w:rsidR="000B566D" w:rsidRPr="004C4DB5">
        <w:t>s</w:t>
      </w:r>
      <w:r w:rsidRPr="004C4DB5">
        <w:t xml:space="preserve"> toime dotsetakseeli ühekordse annuse farmakokineetikale. </w:t>
      </w:r>
      <w:r w:rsidRPr="004C4DB5">
        <w:rPr>
          <w:lang w:eastAsia="de-DE"/>
        </w:rPr>
        <w:t>Uuring JP19959 oli BO18255 (ToGA) lisauuring, kus osalesid kaugelearenenud maovähiga Jaapani mees</w:t>
      </w:r>
      <w:r w:rsidR="004C490C" w:rsidRPr="004C4DB5">
        <w:rPr>
          <w:lang w:eastAsia="de-DE"/>
        </w:rPr>
        <w:t>-</w:t>
      </w:r>
      <w:r w:rsidRPr="004C4DB5">
        <w:rPr>
          <w:lang w:eastAsia="de-DE"/>
        </w:rPr>
        <w:t xml:space="preserve"> ja naissoost patsiendid ning hinnati kapetsitabiini ja tsisplatiini farmakokineetikat nende kasutamisel koos </w:t>
      </w:r>
      <w:r w:rsidR="000B566D" w:rsidRPr="004C4DB5">
        <w:rPr>
          <w:lang w:eastAsia="de-DE"/>
        </w:rPr>
        <w:t>Herceptin’iga</w:t>
      </w:r>
      <w:r w:rsidRPr="004C4DB5">
        <w:rPr>
          <w:lang w:eastAsia="de-DE"/>
        </w:rPr>
        <w:t xml:space="preserve"> või ilma. Selle lisauuringu tulemused näitasid, et kapetsitabiini bioaktiivsete metaboliitide (nt 5</w:t>
      </w:r>
      <w:r w:rsidRPr="004C4DB5">
        <w:rPr>
          <w:lang w:eastAsia="de-DE"/>
        </w:rPr>
        <w:noBreakHyphen/>
        <w:t xml:space="preserve">FU) ekspositsiooni ei mõjutanud tsisplatiini või tsisplatiini pluss </w:t>
      </w:r>
      <w:r w:rsidR="000B566D" w:rsidRPr="004C4DB5">
        <w:rPr>
          <w:lang w:eastAsia="de-DE"/>
        </w:rPr>
        <w:t>Herceptin’i</w:t>
      </w:r>
      <w:r w:rsidRPr="004C4DB5">
        <w:rPr>
          <w:lang w:eastAsia="de-DE"/>
        </w:rPr>
        <w:t xml:space="preserve"> samaaegne kasutamine. Kuid koos </w:t>
      </w:r>
      <w:r w:rsidR="000B566D" w:rsidRPr="004C4DB5">
        <w:rPr>
          <w:lang w:eastAsia="de-DE"/>
        </w:rPr>
        <w:t>Herceptin’iga</w:t>
      </w:r>
      <w:r w:rsidRPr="004C4DB5">
        <w:rPr>
          <w:lang w:eastAsia="de-DE"/>
        </w:rPr>
        <w:t xml:space="preserve"> manustamisel täheldati kapetsitabiini enda kõrgemaid plasmakontsentratsioone ja pikemat poolväärtusaega. Andmed näitasid ka seda, et tsisplatiini farmakokineetikat ei mõjutanud kapetsitabiini või kapetsitabiini pluss </w:t>
      </w:r>
      <w:r w:rsidR="000B566D" w:rsidRPr="004C4DB5">
        <w:rPr>
          <w:lang w:eastAsia="de-DE"/>
        </w:rPr>
        <w:t>Herceptin’i</w:t>
      </w:r>
      <w:r w:rsidRPr="004C4DB5">
        <w:rPr>
          <w:lang w:eastAsia="de-DE"/>
        </w:rPr>
        <w:t xml:space="preserve"> samaaegne kasutamine.</w:t>
      </w:r>
    </w:p>
    <w:p w14:paraId="73EB8541" w14:textId="77777777" w:rsidR="00D23C5B" w:rsidRPr="004C4DB5" w:rsidRDefault="00D23C5B" w:rsidP="00D23C5B">
      <w:pPr>
        <w:rPr>
          <w:lang w:eastAsia="de-DE"/>
        </w:rPr>
      </w:pPr>
    </w:p>
    <w:p w14:paraId="2D640E11" w14:textId="77777777" w:rsidR="000B566D" w:rsidRPr="004C4DB5" w:rsidRDefault="000B566D" w:rsidP="000B566D">
      <w:pPr>
        <w:rPr>
          <w:lang w:eastAsia="de-DE"/>
        </w:rPr>
      </w:pPr>
      <w:r w:rsidRPr="004C4DB5">
        <w:rPr>
          <w:lang w:eastAsia="de-DE"/>
        </w:rPr>
        <w:t xml:space="preserve">Metastaatilise või lokaalselt </w:t>
      </w:r>
      <w:r w:rsidR="00DC41B9" w:rsidRPr="004C4DB5">
        <w:rPr>
          <w:lang w:eastAsia="de-DE"/>
        </w:rPr>
        <w:t>levinud</w:t>
      </w:r>
      <w:r w:rsidRPr="004C4DB5">
        <w:rPr>
          <w:lang w:eastAsia="de-DE"/>
        </w:rPr>
        <w:t xml:space="preserve"> mitteopereeritava HER2</w:t>
      </w:r>
      <w:r w:rsidRPr="004C4DB5">
        <w:rPr>
          <w:lang w:eastAsia="de-DE"/>
        </w:rPr>
        <w:noBreakHyphen/>
        <w:t>positiivse vähiga patsientide uuringust H4613g/GO01305 saadud farmakokineetilised andmed näitasid, et trastuzumabil puudus mõju karboplatiini farmakokineetikale.</w:t>
      </w:r>
    </w:p>
    <w:p w14:paraId="727C7AF7" w14:textId="77777777" w:rsidR="000B566D" w:rsidRPr="004C4DB5" w:rsidRDefault="000B566D" w:rsidP="00D23C5B">
      <w:pPr>
        <w:rPr>
          <w:lang w:eastAsia="de-DE"/>
        </w:rPr>
      </w:pPr>
    </w:p>
    <w:p w14:paraId="2C8638F0" w14:textId="77777777" w:rsidR="00D23C5B" w:rsidRPr="004C4DB5" w:rsidRDefault="00D23C5B" w:rsidP="00C66E79">
      <w:pPr>
        <w:keepNext/>
        <w:rPr>
          <w:i/>
          <w:lang w:eastAsia="de-DE"/>
        </w:rPr>
      </w:pPr>
      <w:r w:rsidRPr="004C4DB5">
        <w:rPr>
          <w:i/>
          <w:lang w:eastAsia="de-DE"/>
        </w:rPr>
        <w:t>Antineoplastiliste ainete toime trastuzumabi farmakokineetikale</w:t>
      </w:r>
    </w:p>
    <w:p w14:paraId="3443158C" w14:textId="77777777" w:rsidR="00D23C5B" w:rsidRPr="004C4DB5" w:rsidRDefault="00D23C5B" w:rsidP="00C66E79">
      <w:pPr>
        <w:keepNext/>
        <w:rPr>
          <w:lang w:eastAsia="de-DE"/>
        </w:rPr>
      </w:pPr>
    </w:p>
    <w:p w14:paraId="0C9E64D8" w14:textId="77777777" w:rsidR="00D23C5B" w:rsidRPr="004C4DB5" w:rsidRDefault="00D23C5B" w:rsidP="00D23C5B">
      <w:pPr>
        <w:rPr>
          <w:lang w:eastAsia="de-DE"/>
        </w:rPr>
      </w:pPr>
      <w:r w:rsidRPr="004C4DB5">
        <w:rPr>
          <w:lang w:eastAsia="de-DE"/>
        </w:rPr>
        <w:t xml:space="preserve">Kui võrreldi trastuzumabi simuleeritud kontsentratsioone seerumis pärast </w:t>
      </w:r>
      <w:r w:rsidR="000B566D" w:rsidRPr="004C4DB5">
        <w:t>Herceptin’i</w:t>
      </w:r>
      <w:r w:rsidRPr="004C4DB5">
        <w:rPr>
          <w:lang w:eastAsia="de-DE"/>
        </w:rPr>
        <w:t xml:space="preserve"> monoteraapiat (4 mg/kg küllastusannus/2 mg/kg iganädalaselt i.v.) ja </w:t>
      </w:r>
      <w:r w:rsidRPr="004C4DB5">
        <w:t>HER2</w:t>
      </w:r>
      <w:r w:rsidRPr="004C4DB5">
        <w:noBreakHyphen/>
        <w:t>positiivse metastaatilise rinnanäärmevähiga Jaapani naistel täheldatud kontsentratsioone seerumis (uuring JP16003), ei avaldanud dotsetakseeli samaaegne manustamine toimet trastuzumabi farmakokineetikale.</w:t>
      </w:r>
    </w:p>
    <w:p w14:paraId="338F62CC" w14:textId="77777777" w:rsidR="000B566D" w:rsidRPr="004C4DB5" w:rsidRDefault="000B566D" w:rsidP="00D23C5B">
      <w:pPr>
        <w:rPr>
          <w:lang w:eastAsia="de-DE"/>
        </w:rPr>
      </w:pPr>
    </w:p>
    <w:p w14:paraId="1ECE0C05" w14:textId="77777777" w:rsidR="000B566D" w:rsidRPr="004C4DB5" w:rsidRDefault="00D23C5B" w:rsidP="000B566D">
      <w:r w:rsidRPr="004C4DB5">
        <w:rPr>
          <w:lang w:eastAsia="de-DE"/>
        </w:rPr>
        <w:t xml:space="preserve">Kahest II faasi uuringust (BO15935 ja M77004) ning ühest III faasi uuringust (H0648g), kus patsiendid said samaaegset ravi Herceptin’i ja paklitakseeliga, ning kahest II faasi uuringust, kus Herceptin’i manustati monoteraapiana (W016229 ja MO16982) </w:t>
      </w:r>
      <w:r w:rsidRPr="004C4DB5">
        <w:t>HER2</w:t>
      </w:r>
      <w:r w:rsidRPr="004C4DB5">
        <w:noBreakHyphen/>
        <w:t xml:space="preserve">positiivse metastaatilise rinnanäärmevähiga naistele, saadud farmakokineetiliste andmete võrdlus näitas, et </w:t>
      </w:r>
      <w:r w:rsidR="000B566D" w:rsidRPr="004C4DB5">
        <w:t>trastuzumabi</w:t>
      </w:r>
      <w:r w:rsidRPr="004C4DB5">
        <w:t xml:space="preserve"> individuaalsed ja keskmised minimaalsed kontsentratsioonid seerumis varieerusid uuringute siseselt ja vaheliselt, kuid puudus paklitakseeli samaaegse manustamise selge toime trastuzumabi farmakokineetikale.</w:t>
      </w:r>
      <w:r w:rsidR="000B566D" w:rsidRPr="004C4DB5">
        <w:t xml:space="preserve"> Uuringust M77004, kus HER2</w:t>
      </w:r>
      <w:r w:rsidR="000B566D" w:rsidRPr="004C4DB5">
        <w:noBreakHyphen/>
        <w:t>positiivse metastaatilise rinnanäärmevähiga naised said samaaegset ravi Herceptin’i, paklitakseeli ja doksorubitsiiniga, saadud trastuzumabi farmakokineetiliste andmete võrdlemisel trastuzumabi farmakokineetiliste andmetega uuringutest, kus Herceptin’i manustati monoteraapiana (H0649g) või kombinatsioonis antratsükliini pluss tsüklofosfamiidi või paklitakseeliga (uuring H0648g), ei ilmnenud doksorubitsiini ja paklitakseeli toimet trastuzumabi farmakokineetikale.</w:t>
      </w:r>
    </w:p>
    <w:p w14:paraId="61AFE279" w14:textId="77777777" w:rsidR="00D23C5B" w:rsidRPr="004C4DB5" w:rsidRDefault="00D23C5B" w:rsidP="00D23C5B"/>
    <w:p w14:paraId="339020D0" w14:textId="77777777" w:rsidR="00D23C5B" w:rsidRPr="004C4DB5" w:rsidRDefault="000B566D" w:rsidP="00D23C5B">
      <w:pPr>
        <w:rPr>
          <w:lang w:eastAsia="de-DE"/>
        </w:rPr>
      </w:pPr>
      <w:r w:rsidRPr="004C4DB5">
        <w:rPr>
          <w:lang w:eastAsia="de-DE"/>
        </w:rPr>
        <w:lastRenderedPageBreak/>
        <w:t>Uuringust H4613g/GO01305 saadud farmakokineetilised andmed näitasid, et karboplatiinil puudus mõju trastuzumabi farmakokineetikale.</w:t>
      </w:r>
    </w:p>
    <w:p w14:paraId="3B4791C5" w14:textId="77777777" w:rsidR="00D23C5B" w:rsidRPr="004C4DB5" w:rsidRDefault="00D23C5B" w:rsidP="00D23C5B">
      <w:pPr>
        <w:rPr>
          <w:lang w:eastAsia="de-DE"/>
        </w:rPr>
      </w:pPr>
      <w:r w:rsidRPr="004C4DB5">
        <w:rPr>
          <w:szCs w:val="22"/>
        </w:rPr>
        <w:t>Anastrosooli samaaegne manustamine ei mõjutanud trastuzumabi farmakokineetikat.</w:t>
      </w:r>
    </w:p>
    <w:p w14:paraId="43B013F9" w14:textId="77777777" w:rsidR="00D23C5B" w:rsidRPr="004C4DB5" w:rsidRDefault="00D23C5B" w:rsidP="00D23C5B">
      <w:pPr>
        <w:rPr>
          <w:szCs w:val="22"/>
        </w:rPr>
      </w:pPr>
    </w:p>
    <w:p w14:paraId="54FB1664" w14:textId="77777777" w:rsidR="00D23C5B" w:rsidRPr="004C4DB5" w:rsidRDefault="00D23C5B" w:rsidP="00812AC6">
      <w:pPr>
        <w:keepNext/>
        <w:keepLines/>
        <w:rPr>
          <w:b/>
          <w:szCs w:val="22"/>
        </w:rPr>
      </w:pPr>
      <w:r w:rsidRPr="004C4DB5">
        <w:rPr>
          <w:b/>
          <w:szCs w:val="22"/>
        </w:rPr>
        <w:t>4.6</w:t>
      </w:r>
      <w:r w:rsidRPr="004C4DB5">
        <w:rPr>
          <w:b/>
          <w:szCs w:val="22"/>
        </w:rPr>
        <w:tab/>
        <w:t>Fertiilsus, rasedus ja imetamine</w:t>
      </w:r>
    </w:p>
    <w:p w14:paraId="3F96D97D" w14:textId="77777777" w:rsidR="00D23C5B" w:rsidRPr="004C4DB5" w:rsidRDefault="00D23C5B" w:rsidP="00812AC6">
      <w:pPr>
        <w:keepNext/>
        <w:keepLines/>
        <w:rPr>
          <w:szCs w:val="22"/>
        </w:rPr>
      </w:pPr>
    </w:p>
    <w:p w14:paraId="19225E1D" w14:textId="11869707" w:rsidR="00D23C5B" w:rsidRPr="00650363" w:rsidRDefault="00302517" w:rsidP="00812AC6">
      <w:pPr>
        <w:keepNext/>
        <w:keepLines/>
        <w:rPr>
          <w:iCs/>
          <w:szCs w:val="22"/>
          <w:u w:val="single"/>
        </w:rPr>
      </w:pPr>
      <w:r>
        <w:rPr>
          <w:iCs/>
          <w:szCs w:val="22"/>
          <w:u w:val="single"/>
        </w:rPr>
        <w:t>Rasestumisvõimelised</w:t>
      </w:r>
      <w:r w:rsidR="00D23C5B" w:rsidRPr="00650363">
        <w:rPr>
          <w:iCs/>
          <w:szCs w:val="22"/>
          <w:u w:val="single"/>
        </w:rPr>
        <w:t xml:space="preserve"> naised</w:t>
      </w:r>
    </w:p>
    <w:p w14:paraId="56813FDF" w14:textId="735CACC6" w:rsidR="00D23C5B" w:rsidRPr="004C4DB5" w:rsidRDefault="00302517" w:rsidP="00C66E79">
      <w:pPr>
        <w:rPr>
          <w:szCs w:val="22"/>
        </w:rPr>
      </w:pPr>
      <w:r>
        <w:rPr>
          <w:szCs w:val="22"/>
        </w:rPr>
        <w:t>Rasestumisvõimelistel</w:t>
      </w:r>
      <w:r w:rsidR="00D23C5B" w:rsidRPr="004C4DB5">
        <w:rPr>
          <w:szCs w:val="22"/>
        </w:rPr>
        <w:t xml:space="preserve"> naistel tuleb soovitada kasutada efektiivset rasestumisvastast vahendit ravi ajal Herceptin’iga </w:t>
      </w:r>
      <w:r w:rsidR="007F5E07" w:rsidRPr="004C4DB5">
        <w:rPr>
          <w:szCs w:val="22"/>
        </w:rPr>
        <w:t xml:space="preserve">ja </w:t>
      </w:r>
      <w:r w:rsidR="00D23C5B" w:rsidRPr="004C4DB5">
        <w:rPr>
          <w:szCs w:val="22"/>
        </w:rPr>
        <w:t>7</w:t>
      </w:r>
      <w:r w:rsidR="004C490C" w:rsidRPr="004C4DB5">
        <w:rPr>
          <w:szCs w:val="22"/>
        </w:rPr>
        <w:t> </w:t>
      </w:r>
      <w:r w:rsidR="00D23C5B" w:rsidRPr="004C4DB5">
        <w:rPr>
          <w:szCs w:val="22"/>
        </w:rPr>
        <w:t>kuud pärast ravi lõppu</w:t>
      </w:r>
      <w:r w:rsidR="002E05F8" w:rsidRPr="004C4DB5">
        <w:rPr>
          <w:szCs w:val="22"/>
        </w:rPr>
        <w:t xml:space="preserve"> </w:t>
      </w:r>
      <w:r w:rsidR="002401DB" w:rsidRPr="004C4DB5">
        <w:rPr>
          <w:szCs w:val="22"/>
        </w:rPr>
        <w:t>(vt lõik 5.2)</w:t>
      </w:r>
      <w:r w:rsidR="00D23C5B" w:rsidRPr="004C4DB5">
        <w:rPr>
          <w:szCs w:val="22"/>
        </w:rPr>
        <w:t>.</w:t>
      </w:r>
    </w:p>
    <w:p w14:paraId="377C36D6" w14:textId="77777777" w:rsidR="00D23C5B" w:rsidRPr="004C4DB5" w:rsidRDefault="00D23C5B" w:rsidP="00D23C5B">
      <w:pPr>
        <w:rPr>
          <w:szCs w:val="22"/>
        </w:rPr>
      </w:pPr>
    </w:p>
    <w:p w14:paraId="33508E01" w14:textId="77777777" w:rsidR="00D23C5B" w:rsidRPr="00650363" w:rsidRDefault="00D23C5B" w:rsidP="00C66E79">
      <w:pPr>
        <w:keepNext/>
        <w:rPr>
          <w:iCs/>
          <w:szCs w:val="22"/>
          <w:u w:val="single"/>
        </w:rPr>
      </w:pPr>
      <w:r w:rsidRPr="00650363">
        <w:rPr>
          <w:iCs/>
          <w:szCs w:val="22"/>
          <w:u w:val="single"/>
        </w:rPr>
        <w:t>Rasedus</w:t>
      </w:r>
    </w:p>
    <w:p w14:paraId="3464832C" w14:textId="77777777" w:rsidR="00D23C5B" w:rsidRPr="004C4DB5" w:rsidRDefault="00D23C5B" w:rsidP="00D23C5B">
      <w:pPr>
        <w:rPr>
          <w:szCs w:val="22"/>
        </w:rPr>
      </w:pPr>
      <w:r w:rsidRPr="004C4DB5">
        <w:rPr>
          <w:szCs w:val="22"/>
        </w:rPr>
        <w:t>Reproduktsiooniuuringud on läbi viidud ahvidega, kellele manustati kuni 25 korda suuremaid annuseid kui inimestel kasutatavad iganädalased Herceptin</w:t>
      </w:r>
      <w:r w:rsidR="00385281" w:rsidRPr="004C4DB5">
        <w:rPr>
          <w:szCs w:val="22"/>
        </w:rPr>
        <w:t>’</w:t>
      </w:r>
      <w:r w:rsidRPr="004C4DB5">
        <w:rPr>
          <w:szCs w:val="22"/>
        </w:rPr>
        <w:t>i intravenoosse ravimvormi säilitusannused 2 mg/kg. Uuringutes ei ilmnenud mingeid viiteid viljakuse pärssimisele või lootekahjustuste tekkele. Uuriti trastuzumabi tungimist läbi platsentaarbarjääri loote arengu varases (20. kuni 50.</w:t>
      </w:r>
      <w:r w:rsidR="004C490C" w:rsidRPr="004C4DB5">
        <w:rPr>
          <w:szCs w:val="22"/>
        </w:rPr>
        <w:t> </w:t>
      </w:r>
      <w:r w:rsidRPr="004C4DB5">
        <w:rPr>
          <w:szCs w:val="22"/>
        </w:rPr>
        <w:t>tiinuspäeval) ja hilises (120. kuni 150.</w:t>
      </w:r>
      <w:r w:rsidR="004C490C" w:rsidRPr="004C4DB5">
        <w:rPr>
          <w:szCs w:val="22"/>
        </w:rPr>
        <w:t> </w:t>
      </w:r>
      <w:r w:rsidRPr="004C4DB5">
        <w:rPr>
          <w:szCs w:val="22"/>
        </w:rPr>
        <w:t>tiinuspäeval) perioodis. Ei ole teada, kas Herceptin võib mõjutada reproduktiivsust. Reproduktsiooniuuringute andmed ei ole alati ülekantavad loomadelt inimestele. Seega tuleb Herceptin</w:t>
      </w:r>
      <w:r w:rsidR="00385281" w:rsidRPr="004C4DB5">
        <w:rPr>
          <w:szCs w:val="22"/>
        </w:rPr>
        <w:t>’</w:t>
      </w:r>
      <w:r w:rsidRPr="004C4DB5">
        <w:rPr>
          <w:szCs w:val="22"/>
        </w:rPr>
        <w:t>i kasutamisest raseduse ajal hoiduda, välja arvatud juhul, kui ravist oodatav kasu emale ületab võimaliku riski lootele.</w:t>
      </w:r>
    </w:p>
    <w:p w14:paraId="0F08FB6A" w14:textId="77777777" w:rsidR="00D23C5B" w:rsidRPr="004C4DB5" w:rsidRDefault="00D23C5B" w:rsidP="00D23C5B">
      <w:pPr>
        <w:rPr>
          <w:szCs w:val="22"/>
        </w:rPr>
      </w:pPr>
    </w:p>
    <w:p w14:paraId="66A1CF79" w14:textId="77777777" w:rsidR="00D23C5B" w:rsidRPr="004C4DB5" w:rsidRDefault="00D23C5B" w:rsidP="00D23C5B">
      <w:r w:rsidRPr="004C4DB5">
        <w:t>Turustamisjärgselt on Herceptin</w:t>
      </w:r>
      <w:r w:rsidR="00385281" w:rsidRPr="004C4DB5">
        <w:rPr>
          <w:szCs w:val="22"/>
        </w:rPr>
        <w:t>’</w:t>
      </w:r>
      <w:r w:rsidRPr="004C4DB5">
        <w:t>i saavatel rasedatel naistel teatatud oligohüdramnioniga seotud loote neerude kasvu</w:t>
      </w:r>
      <w:r w:rsidR="004C490C" w:rsidRPr="004C4DB5">
        <w:t>-</w:t>
      </w:r>
      <w:r w:rsidRPr="004C4DB5">
        <w:t xml:space="preserve"> ja/või funktsioonihäirete juhtudest, millest mõnesid on seostatud surmaga lõppenud loote kopsude hüpoplaasiaga. Naistele, kes rasestuvad, tuleb rääkida lootekahjustuse võimalusest. Kui rase naine saab ravi Herceptin’iga</w:t>
      </w:r>
      <w:r w:rsidR="002401DB" w:rsidRPr="004C4DB5">
        <w:t xml:space="preserve"> või kui patsient rasestub Herceptin’i saamise ajal või 7 kuu jooksul pärast Herceptin’i viimase annuse manustamist</w:t>
      </w:r>
      <w:r w:rsidRPr="004C4DB5">
        <w:t>, on soovitatav tema igakülgne jälgimine erinevate erialaspetsialistide poolt.</w:t>
      </w:r>
    </w:p>
    <w:p w14:paraId="68A1371C" w14:textId="77777777" w:rsidR="00D23C5B" w:rsidRPr="004C4DB5" w:rsidRDefault="00D23C5B" w:rsidP="00D23C5B">
      <w:pPr>
        <w:rPr>
          <w:szCs w:val="22"/>
        </w:rPr>
      </w:pPr>
    </w:p>
    <w:p w14:paraId="0BCC2B6E" w14:textId="77777777" w:rsidR="00D23C5B" w:rsidRPr="00650363" w:rsidRDefault="00D23C5B" w:rsidP="009D7F95">
      <w:pPr>
        <w:keepNext/>
        <w:keepLines/>
        <w:rPr>
          <w:iCs/>
          <w:szCs w:val="22"/>
          <w:u w:val="single"/>
        </w:rPr>
      </w:pPr>
      <w:r w:rsidRPr="00650363">
        <w:rPr>
          <w:iCs/>
          <w:szCs w:val="22"/>
          <w:u w:val="single"/>
        </w:rPr>
        <w:t>Imetamine</w:t>
      </w:r>
    </w:p>
    <w:p w14:paraId="32AAD0E9" w14:textId="77777777" w:rsidR="00D23C5B" w:rsidRPr="004C4DB5" w:rsidRDefault="00D23C5B" w:rsidP="00C66E79">
      <w:pPr>
        <w:rPr>
          <w:szCs w:val="22"/>
        </w:rPr>
      </w:pPr>
      <w:r w:rsidRPr="004C4DB5">
        <w:rPr>
          <w:szCs w:val="22"/>
        </w:rPr>
        <w:t xml:space="preserve">Uuring, mis viidi läbi </w:t>
      </w:r>
      <w:r w:rsidR="00676DF9" w:rsidRPr="004C4DB5">
        <w:rPr>
          <w:i/>
          <w:iCs/>
          <w:szCs w:val="22"/>
        </w:rPr>
        <w:t>Cynomolgus</w:t>
      </w:r>
      <w:r w:rsidR="00676DF9" w:rsidRPr="004C4DB5">
        <w:rPr>
          <w:szCs w:val="22"/>
        </w:rPr>
        <w:t xml:space="preserve"> </w:t>
      </w:r>
      <w:r w:rsidRPr="004C4DB5">
        <w:rPr>
          <w:szCs w:val="22"/>
        </w:rPr>
        <w:t xml:space="preserve">ahvidega, kellele manustati </w:t>
      </w:r>
      <w:r w:rsidR="00314DC0" w:rsidRPr="004C4DB5">
        <w:rPr>
          <w:szCs w:val="22"/>
        </w:rPr>
        <w:t xml:space="preserve">tiinuse 120. kuni 150. päeval </w:t>
      </w:r>
      <w:r w:rsidRPr="004C4DB5">
        <w:rPr>
          <w:szCs w:val="22"/>
        </w:rPr>
        <w:t>kuni 25</w:t>
      </w:r>
      <w:r w:rsidR="00676DF9" w:rsidRPr="004C4DB5">
        <w:rPr>
          <w:szCs w:val="22"/>
        </w:rPr>
        <w:t> </w:t>
      </w:r>
      <w:r w:rsidRPr="004C4DB5">
        <w:rPr>
          <w:szCs w:val="22"/>
        </w:rPr>
        <w:t>korda suuremaid annuseid kui inimestel kasutatavad iganädalased Herceptin</w:t>
      </w:r>
      <w:r w:rsidR="00676DF9" w:rsidRPr="004C4DB5">
        <w:rPr>
          <w:szCs w:val="22"/>
        </w:rPr>
        <w:t>’</w:t>
      </w:r>
      <w:r w:rsidRPr="004C4DB5">
        <w:rPr>
          <w:szCs w:val="22"/>
        </w:rPr>
        <w:t>i intravenoosse ravimvormi säilitusannused 2 mg/kg</w:t>
      </w:r>
      <w:r w:rsidR="00885BA3" w:rsidRPr="004C4DB5">
        <w:rPr>
          <w:szCs w:val="22"/>
        </w:rPr>
        <w:t>,</w:t>
      </w:r>
      <w:r w:rsidRPr="004C4DB5">
        <w:rPr>
          <w:szCs w:val="22"/>
        </w:rPr>
        <w:t xml:space="preserve"> näitas, et trastuzumab eritub </w:t>
      </w:r>
      <w:r w:rsidR="00885BA3" w:rsidRPr="004C4DB5">
        <w:rPr>
          <w:szCs w:val="22"/>
        </w:rPr>
        <w:t xml:space="preserve">pärast </w:t>
      </w:r>
      <w:r w:rsidR="00314DC0" w:rsidRPr="004C4DB5">
        <w:rPr>
          <w:szCs w:val="22"/>
        </w:rPr>
        <w:t>poegimis</w:t>
      </w:r>
      <w:r w:rsidR="00885BA3" w:rsidRPr="004C4DB5">
        <w:rPr>
          <w:szCs w:val="22"/>
        </w:rPr>
        <w:t>t</w:t>
      </w:r>
      <w:r w:rsidR="00314DC0" w:rsidRPr="004C4DB5">
        <w:rPr>
          <w:szCs w:val="22"/>
        </w:rPr>
        <w:t xml:space="preserve"> </w:t>
      </w:r>
      <w:r w:rsidR="00676DF9" w:rsidRPr="004C4DB5">
        <w:rPr>
          <w:szCs w:val="22"/>
        </w:rPr>
        <w:t xml:space="preserve">ahvi </w:t>
      </w:r>
      <w:r w:rsidRPr="004C4DB5">
        <w:rPr>
          <w:szCs w:val="22"/>
        </w:rPr>
        <w:t xml:space="preserve">piima. </w:t>
      </w:r>
      <w:r w:rsidR="00C04933" w:rsidRPr="004C4DB5">
        <w:rPr>
          <w:szCs w:val="22"/>
        </w:rPr>
        <w:t>Emakasisene k</w:t>
      </w:r>
      <w:r w:rsidR="00676DF9" w:rsidRPr="004C4DB5">
        <w:rPr>
          <w:szCs w:val="22"/>
        </w:rPr>
        <w:t>okkupuude t</w:t>
      </w:r>
      <w:r w:rsidRPr="004C4DB5">
        <w:rPr>
          <w:szCs w:val="22"/>
        </w:rPr>
        <w:t>rastuzumab</w:t>
      </w:r>
      <w:r w:rsidR="00314DC0" w:rsidRPr="004C4DB5">
        <w:rPr>
          <w:szCs w:val="22"/>
        </w:rPr>
        <w:t>i</w:t>
      </w:r>
      <w:r w:rsidR="00676DF9" w:rsidRPr="004C4DB5">
        <w:rPr>
          <w:szCs w:val="22"/>
        </w:rPr>
        <w:t>ga</w:t>
      </w:r>
      <w:r w:rsidR="00314DC0" w:rsidRPr="004C4DB5">
        <w:rPr>
          <w:szCs w:val="22"/>
        </w:rPr>
        <w:t xml:space="preserve"> ja trastuzumabi olemasolu</w:t>
      </w:r>
      <w:r w:rsidRPr="004C4DB5">
        <w:rPr>
          <w:szCs w:val="22"/>
        </w:rPr>
        <w:t xml:space="preserve"> järglaste seerumis</w:t>
      </w:r>
      <w:r w:rsidR="00314DC0" w:rsidRPr="004C4DB5">
        <w:rPr>
          <w:szCs w:val="22"/>
        </w:rPr>
        <w:t xml:space="preserve"> ei </w:t>
      </w:r>
      <w:r w:rsidR="00010E89" w:rsidRPr="004C4DB5">
        <w:rPr>
          <w:szCs w:val="22"/>
        </w:rPr>
        <w:t xml:space="preserve">olnud </w:t>
      </w:r>
      <w:r w:rsidR="00314DC0" w:rsidRPr="004C4DB5">
        <w:rPr>
          <w:szCs w:val="22"/>
        </w:rPr>
        <w:t>seotud</w:t>
      </w:r>
      <w:r w:rsidRPr="004C4DB5">
        <w:rPr>
          <w:szCs w:val="22"/>
        </w:rPr>
        <w:t xml:space="preserve"> mingi</w:t>
      </w:r>
      <w:r w:rsidR="00314DC0" w:rsidRPr="004C4DB5">
        <w:rPr>
          <w:szCs w:val="22"/>
        </w:rPr>
        <w:t>te</w:t>
      </w:r>
      <w:r w:rsidRPr="004C4DB5">
        <w:rPr>
          <w:szCs w:val="22"/>
        </w:rPr>
        <w:t xml:space="preserve"> kasvu ja arengut mõjutava</w:t>
      </w:r>
      <w:r w:rsidR="00314DC0" w:rsidRPr="004C4DB5">
        <w:rPr>
          <w:szCs w:val="22"/>
        </w:rPr>
        <w:t>te</w:t>
      </w:r>
      <w:r w:rsidRPr="004C4DB5">
        <w:rPr>
          <w:szCs w:val="22"/>
        </w:rPr>
        <w:t xml:space="preserve"> kõrvaltoime</w:t>
      </w:r>
      <w:r w:rsidR="00314DC0" w:rsidRPr="004C4DB5">
        <w:rPr>
          <w:szCs w:val="22"/>
        </w:rPr>
        <w:t>tega</w:t>
      </w:r>
      <w:r w:rsidR="00010E89" w:rsidRPr="004C4DB5">
        <w:rPr>
          <w:szCs w:val="22"/>
        </w:rPr>
        <w:t xml:space="preserve"> järglase sünnist kuni ühe kuu vanuseni</w:t>
      </w:r>
      <w:r w:rsidRPr="004C4DB5">
        <w:rPr>
          <w:szCs w:val="22"/>
        </w:rPr>
        <w:t>. Ei ole teada, kas trastuzumab eritub inimeste rinnapiima. Kuna humaan-IgG1 eritub inimese rinnapiima ja riski suurus vastsündinule ei ole teada, ei tohiks naised ravi ajal</w:t>
      </w:r>
      <w:r w:rsidR="008B6D9F" w:rsidRPr="004C4DB5">
        <w:rPr>
          <w:szCs w:val="22"/>
        </w:rPr>
        <w:t xml:space="preserve"> Herceptin’iga</w:t>
      </w:r>
      <w:r w:rsidRPr="004C4DB5">
        <w:rPr>
          <w:szCs w:val="22"/>
        </w:rPr>
        <w:t xml:space="preserve"> ja kuni 7</w:t>
      </w:r>
      <w:r w:rsidR="004C490C" w:rsidRPr="004C4DB5">
        <w:rPr>
          <w:szCs w:val="22"/>
        </w:rPr>
        <w:t> </w:t>
      </w:r>
      <w:r w:rsidRPr="004C4DB5">
        <w:rPr>
          <w:szCs w:val="22"/>
        </w:rPr>
        <w:t>kuud pärast viimast manustamiskorda last rinnaga toita.</w:t>
      </w:r>
    </w:p>
    <w:p w14:paraId="5E1D4C17" w14:textId="77777777" w:rsidR="00D23C5B" w:rsidRPr="004C4DB5" w:rsidRDefault="00D23C5B" w:rsidP="00D23C5B">
      <w:pPr>
        <w:rPr>
          <w:b/>
          <w:szCs w:val="22"/>
        </w:rPr>
      </w:pPr>
    </w:p>
    <w:p w14:paraId="24FCF935" w14:textId="77777777" w:rsidR="00D23C5B" w:rsidRPr="00650363" w:rsidRDefault="00D23C5B" w:rsidP="00C66E79">
      <w:pPr>
        <w:keepNext/>
        <w:rPr>
          <w:iCs/>
          <w:szCs w:val="22"/>
          <w:u w:val="single"/>
        </w:rPr>
      </w:pPr>
      <w:r w:rsidRPr="00650363">
        <w:rPr>
          <w:iCs/>
          <w:szCs w:val="22"/>
          <w:u w:val="single"/>
        </w:rPr>
        <w:t>Fertiilsus</w:t>
      </w:r>
    </w:p>
    <w:p w14:paraId="17F11A7B" w14:textId="77777777" w:rsidR="00D23C5B" w:rsidRPr="004C4DB5" w:rsidRDefault="00D23C5B" w:rsidP="00D23C5B">
      <w:pPr>
        <w:rPr>
          <w:szCs w:val="22"/>
        </w:rPr>
      </w:pPr>
      <w:r w:rsidRPr="004C4DB5">
        <w:rPr>
          <w:szCs w:val="22"/>
        </w:rPr>
        <w:t>Puuduvad andmed fertiilsuse kohta.</w:t>
      </w:r>
    </w:p>
    <w:p w14:paraId="1791AB51" w14:textId="77777777" w:rsidR="00D23C5B" w:rsidRPr="004C4DB5" w:rsidRDefault="00D23C5B" w:rsidP="00D23C5B">
      <w:pPr>
        <w:rPr>
          <w:b/>
          <w:szCs w:val="22"/>
        </w:rPr>
      </w:pPr>
    </w:p>
    <w:p w14:paraId="4A65F29B" w14:textId="77777777" w:rsidR="00D23C5B" w:rsidRPr="004C4DB5" w:rsidRDefault="00D23C5B" w:rsidP="00D23C5B">
      <w:pPr>
        <w:keepNext/>
        <w:rPr>
          <w:b/>
          <w:szCs w:val="22"/>
        </w:rPr>
      </w:pPr>
      <w:r w:rsidRPr="004C4DB5">
        <w:rPr>
          <w:b/>
          <w:szCs w:val="22"/>
        </w:rPr>
        <w:t>4.7</w:t>
      </w:r>
      <w:r w:rsidRPr="004C4DB5">
        <w:rPr>
          <w:b/>
          <w:szCs w:val="22"/>
        </w:rPr>
        <w:tab/>
        <w:t>Toime reaktsioonikiirusele</w:t>
      </w:r>
    </w:p>
    <w:p w14:paraId="4418F648" w14:textId="77777777" w:rsidR="00D23C5B" w:rsidRPr="004C4DB5" w:rsidRDefault="00D23C5B" w:rsidP="00D23C5B">
      <w:pPr>
        <w:keepNext/>
        <w:rPr>
          <w:szCs w:val="22"/>
        </w:rPr>
      </w:pPr>
    </w:p>
    <w:p w14:paraId="0CACF70F" w14:textId="77777777" w:rsidR="00D23C5B" w:rsidRPr="004C4DB5" w:rsidRDefault="00D23C5B" w:rsidP="00D23C5B">
      <w:pPr>
        <w:rPr>
          <w:szCs w:val="22"/>
        </w:rPr>
      </w:pPr>
      <w:r w:rsidRPr="004C4DB5">
        <w:rPr>
          <w:szCs w:val="24"/>
        </w:rPr>
        <w:t>Herceptin</w:t>
      </w:r>
      <w:r w:rsidR="00567D5A" w:rsidRPr="004C4DB5">
        <w:rPr>
          <w:szCs w:val="24"/>
        </w:rPr>
        <w:t xml:space="preserve"> mõjutab kergelt</w:t>
      </w:r>
      <w:r w:rsidRPr="004C4DB5">
        <w:rPr>
          <w:szCs w:val="24"/>
        </w:rPr>
        <w:t xml:space="preserve"> autojuhtimise ja masinate käsitsemise võime</w:t>
      </w:r>
      <w:r w:rsidR="00567D5A" w:rsidRPr="004C4DB5">
        <w:rPr>
          <w:szCs w:val="24"/>
        </w:rPr>
        <w:t>t</w:t>
      </w:r>
      <w:r w:rsidR="005A119D" w:rsidRPr="004C4DB5">
        <w:rPr>
          <w:szCs w:val="24"/>
        </w:rPr>
        <w:t xml:space="preserve"> (vt lõik</w:t>
      </w:r>
      <w:r w:rsidR="004C490C" w:rsidRPr="004C4DB5">
        <w:rPr>
          <w:szCs w:val="24"/>
        </w:rPr>
        <w:t> </w:t>
      </w:r>
      <w:r w:rsidR="005A119D" w:rsidRPr="004C4DB5">
        <w:rPr>
          <w:szCs w:val="24"/>
        </w:rPr>
        <w:t>4.8)</w:t>
      </w:r>
      <w:r w:rsidR="005A119D" w:rsidRPr="004C4DB5">
        <w:rPr>
          <w:szCs w:val="22"/>
        </w:rPr>
        <w:t>.</w:t>
      </w:r>
      <w:r w:rsidRPr="004C4DB5">
        <w:rPr>
          <w:szCs w:val="22"/>
        </w:rPr>
        <w:t xml:space="preserve"> </w:t>
      </w:r>
      <w:r w:rsidR="00C74815" w:rsidRPr="004C4DB5">
        <w:rPr>
          <w:szCs w:val="22"/>
        </w:rPr>
        <w:t xml:space="preserve">Ravi ajal Herceptin’iga võib esineda pearinglust ja unisust (vt lõik 4.8). </w:t>
      </w:r>
      <w:r w:rsidR="005A119D" w:rsidRPr="004C4DB5">
        <w:rPr>
          <w:szCs w:val="22"/>
        </w:rPr>
        <w:t>I</w:t>
      </w:r>
      <w:r w:rsidRPr="004C4DB5">
        <w:rPr>
          <w:szCs w:val="22"/>
        </w:rPr>
        <w:t>nfusiooniga seotud sümptomitega (vt lõik</w:t>
      </w:r>
      <w:r w:rsidR="004C490C" w:rsidRPr="004C4DB5">
        <w:rPr>
          <w:szCs w:val="22"/>
        </w:rPr>
        <w:t> </w:t>
      </w:r>
      <w:r w:rsidRPr="004C4DB5">
        <w:rPr>
          <w:szCs w:val="22"/>
        </w:rPr>
        <w:t>4.4) patsientidele tuleb soovitada hoiduda autojuhtimisest ja masinate käsitsemisest seni, kuni nähud on möödunud.</w:t>
      </w:r>
    </w:p>
    <w:p w14:paraId="628EB830" w14:textId="77777777" w:rsidR="00D23C5B" w:rsidRPr="004C4DB5" w:rsidRDefault="00D23C5B" w:rsidP="00D23C5B">
      <w:pPr>
        <w:rPr>
          <w:szCs w:val="22"/>
        </w:rPr>
      </w:pPr>
    </w:p>
    <w:p w14:paraId="183CFD0E" w14:textId="77777777" w:rsidR="00D23C5B" w:rsidRPr="004C4DB5" w:rsidRDefault="00D23C5B" w:rsidP="00D23C5B">
      <w:pPr>
        <w:keepNext/>
        <w:rPr>
          <w:b/>
          <w:szCs w:val="22"/>
        </w:rPr>
      </w:pPr>
      <w:r w:rsidRPr="004C4DB5">
        <w:rPr>
          <w:b/>
          <w:szCs w:val="22"/>
        </w:rPr>
        <w:t>4.8</w:t>
      </w:r>
      <w:r w:rsidRPr="004C4DB5">
        <w:rPr>
          <w:b/>
          <w:szCs w:val="22"/>
        </w:rPr>
        <w:tab/>
        <w:t>Kõrvaltoimed</w:t>
      </w:r>
    </w:p>
    <w:p w14:paraId="76C4BFF9" w14:textId="77777777" w:rsidR="00D23C5B" w:rsidRPr="004C4DB5" w:rsidRDefault="00D23C5B" w:rsidP="00D23C5B">
      <w:pPr>
        <w:keepNext/>
        <w:rPr>
          <w:szCs w:val="22"/>
        </w:rPr>
      </w:pPr>
    </w:p>
    <w:p w14:paraId="7505B501" w14:textId="77777777" w:rsidR="00D23C5B" w:rsidRPr="004C4DB5" w:rsidRDefault="00D23C5B" w:rsidP="00D23C5B">
      <w:pPr>
        <w:keepNext/>
        <w:rPr>
          <w:szCs w:val="22"/>
          <w:u w:val="single"/>
        </w:rPr>
      </w:pPr>
      <w:r w:rsidRPr="004C4DB5">
        <w:rPr>
          <w:szCs w:val="22"/>
          <w:u w:val="single"/>
        </w:rPr>
        <w:t>Ohutusandmete kokkuvõte</w:t>
      </w:r>
    </w:p>
    <w:p w14:paraId="76FDE9CF" w14:textId="77777777" w:rsidR="00D23C5B" w:rsidRPr="004C4DB5" w:rsidRDefault="00D23C5B" w:rsidP="00D23C5B">
      <w:pPr>
        <w:keepNext/>
        <w:rPr>
          <w:szCs w:val="22"/>
          <w:u w:val="single"/>
        </w:rPr>
      </w:pPr>
    </w:p>
    <w:p w14:paraId="05FFB38C" w14:textId="77777777" w:rsidR="00D23C5B" w:rsidRPr="004C4DB5" w:rsidRDefault="00D23C5B" w:rsidP="00C66E79">
      <w:r w:rsidRPr="004C4DB5">
        <w:t>Herceptin’i (intravenoosse ja subkutaanse ravimvormi) kasutamisel seni kirjeldatud kõige tõsisemateks ja/või sagedasemateks kõrvaltoimeteks on kardiaalne düsfunktsioon, infusiooniga seotud reaktsioonid, hematotoksilisus (eriti neutropeenia), infektsioonid ja pulmonaalsed kõrvaltoimed.</w:t>
      </w:r>
    </w:p>
    <w:p w14:paraId="3D97B363" w14:textId="77777777" w:rsidR="00D23C5B" w:rsidRPr="004C4DB5" w:rsidRDefault="00D23C5B" w:rsidP="00C66E79"/>
    <w:p w14:paraId="7FC9B946" w14:textId="77777777" w:rsidR="00D23C5B" w:rsidRPr="004C4DB5" w:rsidRDefault="00D23C5B" w:rsidP="00C66E79">
      <w:pPr>
        <w:keepNext/>
        <w:rPr>
          <w:u w:val="single"/>
        </w:rPr>
      </w:pPr>
      <w:r w:rsidRPr="004C4DB5">
        <w:rPr>
          <w:u w:val="single"/>
        </w:rPr>
        <w:lastRenderedPageBreak/>
        <w:t>Kõrvaltoimete loetelu tabelina</w:t>
      </w:r>
    </w:p>
    <w:p w14:paraId="78D5AA3D" w14:textId="77777777" w:rsidR="00D23C5B" w:rsidRPr="004C4DB5" w:rsidRDefault="00D23C5B" w:rsidP="00C66E79">
      <w:pPr>
        <w:keepNext/>
      </w:pPr>
    </w:p>
    <w:p w14:paraId="37F0D115" w14:textId="77777777" w:rsidR="00D23C5B" w:rsidRPr="004C4DB5" w:rsidRDefault="00D23C5B" w:rsidP="00D23C5B">
      <w:r w:rsidRPr="004C4DB5">
        <w:t>Selles lõigus on kasutatud järgmisi esinemissageduse kategooriaid: väga sage (</w:t>
      </w:r>
      <w:r w:rsidRPr="004C4DB5">
        <w:sym w:font="Symbol" w:char="F0B3"/>
      </w:r>
      <w:r w:rsidR="008B2B12" w:rsidRPr="004C4DB5">
        <w:t> </w:t>
      </w:r>
      <w:r w:rsidRPr="004C4DB5">
        <w:t xml:space="preserve">1/10), sage </w:t>
      </w:r>
      <w:r w:rsidRPr="004C4DB5">
        <w:rPr>
          <w:rFonts w:eastAsia="SimSun"/>
          <w:lang w:eastAsia="zh-CN"/>
        </w:rPr>
        <w:t>(</w:t>
      </w:r>
      <w:r w:rsidRPr="004C4DB5">
        <w:rPr>
          <w:rFonts w:eastAsia="SimSun"/>
          <w:lang w:eastAsia="zh-CN"/>
        </w:rPr>
        <w:sym w:font="Symbol" w:char="F0B3"/>
      </w:r>
      <w:r w:rsidR="008B2B12" w:rsidRPr="004C4DB5">
        <w:rPr>
          <w:rFonts w:eastAsia="SimSun"/>
          <w:lang w:eastAsia="zh-CN"/>
        </w:rPr>
        <w:t> </w:t>
      </w:r>
      <w:r w:rsidRPr="004C4DB5">
        <w:rPr>
          <w:rFonts w:eastAsia="SimSun"/>
          <w:lang w:eastAsia="zh-CN"/>
        </w:rPr>
        <w:t>1/100 kuni &lt;</w:t>
      </w:r>
      <w:r w:rsidR="008B2B12" w:rsidRPr="004C4DB5">
        <w:rPr>
          <w:rFonts w:eastAsia="SimSun"/>
          <w:lang w:eastAsia="zh-CN"/>
        </w:rPr>
        <w:t> </w:t>
      </w:r>
      <w:r w:rsidRPr="004C4DB5">
        <w:rPr>
          <w:rFonts w:eastAsia="SimSun"/>
          <w:lang w:eastAsia="zh-CN"/>
        </w:rPr>
        <w:t xml:space="preserve">1/10), </w:t>
      </w:r>
      <w:r w:rsidRPr="004C4DB5">
        <w:t>aeg-ajalt (</w:t>
      </w:r>
      <w:r w:rsidRPr="004C4DB5">
        <w:rPr>
          <w:rFonts w:eastAsia="SimSun"/>
          <w:lang w:eastAsia="zh-CN"/>
        </w:rPr>
        <w:sym w:font="Symbol" w:char="F0B3"/>
      </w:r>
      <w:r w:rsidR="008B2B12" w:rsidRPr="004C4DB5">
        <w:rPr>
          <w:rFonts w:eastAsia="SimSun"/>
          <w:lang w:eastAsia="zh-CN"/>
        </w:rPr>
        <w:t> </w:t>
      </w:r>
      <w:r w:rsidRPr="004C4DB5">
        <w:t>1/1000 kuni &lt;</w:t>
      </w:r>
      <w:r w:rsidR="008B2B12" w:rsidRPr="004C4DB5">
        <w:t> </w:t>
      </w:r>
      <w:r w:rsidRPr="004C4DB5">
        <w:t>1/100), harv (</w:t>
      </w:r>
      <w:r w:rsidRPr="004C4DB5">
        <w:rPr>
          <w:rFonts w:eastAsia="SimSun"/>
          <w:lang w:eastAsia="zh-CN"/>
        </w:rPr>
        <w:sym w:font="Symbol" w:char="F0B3"/>
      </w:r>
      <w:r w:rsidR="008B2B12" w:rsidRPr="004C4DB5">
        <w:rPr>
          <w:rFonts w:eastAsia="SimSun"/>
          <w:lang w:eastAsia="zh-CN"/>
        </w:rPr>
        <w:t> </w:t>
      </w:r>
      <w:r w:rsidRPr="004C4DB5">
        <w:t>1/10</w:t>
      </w:r>
      <w:r w:rsidR="008B2B12" w:rsidRPr="004C4DB5">
        <w:t> </w:t>
      </w:r>
      <w:r w:rsidRPr="004C4DB5">
        <w:t>000 kuni &lt;</w:t>
      </w:r>
      <w:r w:rsidR="008B2B12" w:rsidRPr="004C4DB5">
        <w:t> </w:t>
      </w:r>
      <w:r w:rsidRPr="004C4DB5">
        <w:t>1/1000), väga harv (&lt;</w:t>
      </w:r>
      <w:r w:rsidR="008B2B12" w:rsidRPr="004C4DB5">
        <w:t> </w:t>
      </w:r>
      <w:r w:rsidRPr="004C4DB5">
        <w:t>1/10</w:t>
      </w:r>
      <w:r w:rsidR="008B2B12" w:rsidRPr="004C4DB5">
        <w:t> </w:t>
      </w:r>
      <w:r w:rsidRPr="004C4DB5">
        <w:t>000), teadmata (ei saa hinnata olemasolevate andmete alusel). Igas esinemissageduse grupis on kõrvaltoimed toodud tõsiduse vähenemise järjekorras.</w:t>
      </w:r>
    </w:p>
    <w:p w14:paraId="2C91F443" w14:textId="77777777" w:rsidR="00D23C5B" w:rsidRPr="004C4DB5" w:rsidRDefault="00D23C5B" w:rsidP="00D23C5B"/>
    <w:p w14:paraId="76547BD0" w14:textId="77777777" w:rsidR="00D23C5B" w:rsidRPr="004C4DB5" w:rsidRDefault="00D23C5B" w:rsidP="00D23C5B">
      <w:r w:rsidRPr="004C4DB5">
        <w:t xml:space="preserve">Tabelis 1 on loetletud kõrvaltoimed, mida on kirjeldatud seoses intravenoosse Herceptin’i kasutamisega monoteraapiana või kombinatsioonis keemiaraviga kesksetes kliinilistes uuringutes ja müügiloa saamise järgselt. </w:t>
      </w:r>
    </w:p>
    <w:p w14:paraId="221ED3B9" w14:textId="77777777" w:rsidR="00D23C5B" w:rsidRPr="004C4DB5" w:rsidRDefault="00D23C5B" w:rsidP="00D23C5B"/>
    <w:p w14:paraId="13AD2F1C" w14:textId="77777777" w:rsidR="00D23C5B" w:rsidRPr="004C4DB5" w:rsidRDefault="00D23C5B" w:rsidP="00C66E79">
      <w:r w:rsidRPr="004C4DB5">
        <w:t>Kõik toodud kõrvaltoimed põhinevad suurimal kesksetes kliinilistes uuringutes täheldatud esinemissagedusel.</w:t>
      </w:r>
      <w:r w:rsidR="007A54AA" w:rsidRPr="004C4DB5">
        <w:t xml:space="preserve"> Lisaks on tabelis 1 loetletud turuletulekujärgselt teatatud kõrvaltoimed.</w:t>
      </w:r>
    </w:p>
    <w:p w14:paraId="75F502E9" w14:textId="77777777" w:rsidR="00D23C5B" w:rsidRPr="004C4DB5" w:rsidRDefault="00D23C5B" w:rsidP="00C66E79"/>
    <w:p w14:paraId="537D9842" w14:textId="77777777" w:rsidR="00D23C5B" w:rsidRPr="004C4DB5" w:rsidRDefault="00D23C5B" w:rsidP="00D23C5B">
      <w:pPr>
        <w:keepNext/>
      </w:pPr>
      <w:r w:rsidRPr="004C4DB5">
        <w:t>Tabel</w:t>
      </w:r>
      <w:r w:rsidR="00D34990" w:rsidRPr="004C4DB5">
        <w:t> </w:t>
      </w:r>
      <w:r w:rsidRPr="004C4DB5">
        <w:t>1. Kesksetes kliinilistes uuringutes (N = 8386) ja turustamisjärgselt intravenoosse Herceptin’i monoteraapiana või kombinatsioonis kemoteraapiaga kasutamisel täheldatud kõrvaltoimed</w:t>
      </w:r>
    </w:p>
    <w:p w14:paraId="1447004F" w14:textId="77777777" w:rsidR="00284747" w:rsidRPr="004C4DB5" w:rsidRDefault="00284747" w:rsidP="00D23C5B">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4311"/>
        <w:gridCol w:w="1754"/>
      </w:tblGrid>
      <w:tr w:rsidR="00284747" w:rsidRPr="004C4DB5" w14:paraId="15BFF411" w14:textId="77777777" w:rsidTr="00B762A0">
        <w:trPr>
          <w:cantSplit/>
          <w:trHeight w:val="128"/>
          <w:tblHeader/>
        </w:trPr>
        <w:tc>
          <w:tcPr>
            <w:tcW w:w="1653" w:type="pct"/>
            <w:tcBorders>
              <w:top w:val="single" w:sz="4" w:space="0" w:color="auto"/>
              <w:left w:val="single" w:sz="4" w:space="0" w:color="auto"/>
              <w:bottom w:val="single" w:sz="4" w:space="0" w:color="auto"/>
              <w:right w:val="single" w:sz="4" w:space="0" w:color="auto"/>
            </w:tcBorders>
          </w:tcPr>
          <w:p w14:paraId="02E3927F" w14:textId="77777777" w:rsidR="00284747" w:rsidRPr="004C4DB5" w:rsidRDefault="00284747" w:rsidP="00B762A0">
            <w:pPr>
              <w:pStyle w:val="TableText10"/>
              <w:keepNext/>
              <w:keepLines/>
              <w:rPr>
                <w:b/>
                <w:sz w:val="22"/>
                <w:szCs w:val="22"/>
              </w:rPr>
            </w:pPr>
            <w:r w:rsidRPr="004C4DB5">
              <w:rPr>
                <w:b/>
                <w:sz w:val="22"/>
                <w:szCs w:val="22"/>
              </w:rPr>
              <w:t>Organsüsteemi klass</w:t>
            </w:r>
          </w:p>
        </w:tc>
        <w:tc>
          <w:tcPr>
            <w:tcW w:w="2379" w:type="pct"/>
            <w:tcBorders>
              <w:top w:val="single" w:sz="4" w:space="0" w:color="auto"/>
              <w:left w:val="single" w:sz="4" w:space="0" w:color="auto"/>
              <w:bottom w:val="single" w:sz="4" w:space="0" w:color="auto"/>
              <w:right w:val="single" w:sz="4" w:space="0" w:color="auto"/>
            </w:tcBorders>
          </w:tcPr>
          <w:p w14:paraId="6F77C3A9" w14:textId="77777777" w:rsidR="00284747" w:rsidRPr="004C4DB5" w:rsidRDefault="00284747" w:rsidP="00B762A0">
            <w:pPr>
              <w:pStyle w:val="TableText10"/>
              <w:keepNext/>
              <w:keepLines/>
              <w:rPr>
                <w:b/>
                <w:sz w:val="22"/>
                <w:szCs w:val="22"/>
              </w:rPr>
            </w:pPr>
            <w:r w:rsidRPr="004C4DB5">
              <w:rPr>
                <w:b/>
                <w:sz w:val="22"/>
                <w:szCs w:val="22"/>
              </w:rPr>
              <w:t>Kõrvaltoime</w:t>
            </w:r>
          </w:p>
        </w:tc>
        <w:tc>
          <w:tcPr>
            <w:tcW w:w="968" w:type="pct"/>
            <w:tcBorders>
              <w:top w:val="single" w:sz="4" w:space="0" w:color="auto"/>
              <w:left w:val="single" w:sz="4" w:space="0" w:color="auto"/>
              <w:bottom w:val="single" w:sz="4" w:space="0" w:color="auto"/>
              <w:right w:val="single" w:sz="4" w:space="0" w:color="auto"/>
            </w:tcBorders>
          </w:tcPr>
          <w:p w14:paraId="609A2D12" w14:textId="77777777" w:rsidR="00284747" w:rsidRPr="004C4DB5" w:rsidRDefault="00284747" w:rsidP="00B762A0">
            <w:pPr>
              <w:pStyle w:val="TableText10"/>
              <w:keepNext/>
              <w:keepLines/>
              <w:rPr>
                <w:b/>
                <w:sz w:val="22"/>
                <w:szCs w:val="22"/>
              </w:rPr>
            </w:pPr>
            <w:r w:rsidRPr="004C4DB5">
              <w:rPr>
                <w:b/>
                <w:sz w:val="22"/>
                <w:szCs w:val="22"/>
              </w:rPr>
              <w:t>Sagedus</w:t>
            </w:r>
          </w:p>
        </w:tc>
      </w:tr>
      <w:tr w:rsidR="00284747" w:rsidRPr="004C4DB5" w14:paraId="1F0D8C0C" w14:textId="77777777" w:rsidTr="00B762A0">
        <w:trPr>
          <w:cantSplit/>
          <w:trHeight w:val="206"/>
        </w:trPr>
        <w:tc>
          <w:tcPr>
            <w:tcW w:w="1653" w:type="pct"/>
            <w:vMerge w:val="restart"/>
          </w:tcPr>
          <w:p w14:paraId="0002F291" w14:textId="77777777" w:rsidR="00284747" w:rsidRPr="004C4DB5" w:rsidRDefault="00284747" w:rsidP="00C66E79">
            <w:pPr>
              <w:pStyle w:val="TableText10"/>
              <w:rPr>
                <w:sz w:val="22"/>
                <w:szCs w:val="22"/>
              </w:rPr>
            </w:pPr>
            <w:r w:rsidRPr="004C4DB5">
              <w:rPr>
                <w:sz w:val="22"/>
                <w:szCs w:val="22"/>
              </w:rPr>
              <w:t>Infektsioonid ja infestatsioonid</w:t>
            </w:r>
          </w:p>
        </w:tc>
        <w:tc>
          <w:tcPr>
            <w:tcW w:w="2379" w:type="pct"/>
          </w:tcPr>
          <w:p w14:paraId="0C20559C" w14:textId="77777777" w:rsidR="00284747" w:rsidRPr="004C4DB5" w:rsidRDefault="00284747" w:rsidP="00C66E79">
            <w:pPr>
              <w:pStyle w:val="TableText10"/>
              <w:rPr>
                <w:sz w:val="22"/>
                <w:szCs w:val="22"/>
              </w:rPr>
            </w:pPr>
            <w:r w:rsidRPr="004C4DB5">
              <w:rPr>
                <w:sz w:val="22"/>
                <w:szCs w:val="22"/>
              </w:rPr>
              <w:t>Infektsioon</w:t>
            </w:r>
          </w:p>
        </w:tc>
        <w:tc>
          <w:tcPr>
            <w:tcW w:w="968" w:type="pct"/>
          </w:tcPr>
          <w:p w14:paraId="4F80E63D"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0172976F" w14:textId="77777777" w:rsidTr="00B762A0">
        <w:trPr>
          <w:cantSplit/>
          <w:trHeight w:val="206"/>
        </w:trPr>
        <w:tc>
          <w:tcPr>
            <w:tcW w:w="1653" w:type="pct"/>
            <w:vMerge/>
          </w:tcPr>
          <w:p w14:paraId="65C27994" w14:textId="77777777" w:rsidR="00284747" w:rsidRPr="004C4DB5" w:rsidRDefault="00284747" w:rsidP="00C66E79">
            <w:pPr>
              <w:pStyle w:val="TableText10"/>
              <w:rPr>
                <w:sz w:val="22"/>
                <w:szCs w:val="22"/>
              </w:rPr>
            </w:pPr>
          </w:p>
        </w:tc>
        <w:tc>
          <w:tcPr>
            <w:tcW w:w="2379" w:type="pct"/>
          </w:tcPr>
          <w:p w14:paraId="70BF1F12" w14:textId="77777777" w:rsidR="00284747" w:rsidRPr="004C4DB5" w:rsidRDefault="00284747" w:rsidP="00C66E79">
            <w:pPr>
              <w:pStyle w:val="TableText10"/>
              <w:rPr>
                <w:sz w:val="22"/>
                <w:szCs w:val="22"/>
                <w:vertAlign w:val="superscript"/>
              </w:rPr>
            </w:pPr>
            <w:r w:rsidRPr="004C4DB5">
              <w:rPr>
                <w:sz w:val="22"/>
                <w:szCs w:val="22"/>
              </w:rPr>
              <w:t>Nasofarüngiit</w:t>
            </w:r>
          </w:p>
        </w:tc>
        <w:tc>
          <w:tcPr>
            <w:tcW w:w="968" w:type="pct"/>
          </w:tcPr>
          <w:p w14:paraId="6F17DC7D"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57CF2585" w14:textId="77777777" w:rsidTr="00B762A0">
        <w:trPr>
          <w:cantSplit/>
          <w:trHeight w:val="206"/>
        </w:trPr>
        <w:tc>
          <w:tcPr>
            <w:tcW w:w="1653" w:type="pct"/>
            <w:vMerge/>
          </w:tcPr>
          <w:p w14:paraId="24281FB8" w14:textId="77777777" w:rsidR="00284747" w:rsidRPr="004C4DB5" w:rsidRDefault="00284747" w:rsidP="00C66E79">
            <w:pPr>
              <w:pStyle w:val="TableText10"/>
              <w:rPr>
                <w:sz w:val="22"/>
                <w:szCs w:val="22"/>
              </w:rPr>
            </w:pPr>
          </w:p>
        </w:tc>
        <w:tc>
          <w:tcPr>
            <w:tcW w:w="2379" w:type="pct"/>
          </w:tcPr>
          <w:p w14:paraId="325597A2" w14:textId="77777777" w:rsidR="00284747" w:rsidRPr="004C4DB5" w:rsidRDefault="00284747" w:rsidP="00C66E79">
            <w:pPr>
              <w:pStyle w:val="TableText10"/>
              <w:rPr>
                <w:sz w:val="22"/>
                <w:szCs w:val="22"/>
                <w:vertAlign w:val="superscript"/>
              </w:rPr>
            </w:pPr>
            <w:r w:rsidRPr="004C4DB5">
              <w:rPr>
                <w:sz w:val="22"/>
                <w:szCs w:val="22"/>
              </w:rPr>
              <w:t>Neutropeeniline sepsis</w:t>
            </w:r>
          </w:p>
        </w:tc>
        <w:tc>
          <w:tcPr>
            <w:tcW w:w="968" w:type="pct"/>
          </w:tcPr>
          <w:p w14:paraId="18A6F344" w14:textId="77777777" w:rsidR="00284747" w:rsidRPr="004C4DB5" w:rsidRDefault="00284747" w:rsidP="00C66E79">
            <w:pPr>
              <w:pStyle w:val="TableText10"/>
              <w:rPr>
                <w:sz w:val="22"/>
                <w:szCs w:val="22"/>
              </w:rPr>
            </w:pPr>
            <w:r w:rsidRPr="004C4DB5">
              <w:rPr>
                <w:sz w:val="22"/>
                <w:szCs w:val="22"/>
              </w:rPr>
              <w:t>Sage</w:t>
            </w:r>
          </w:p>
        </w:tc>
      </w:tr>
      <w:tr w:rsidR="00284747" w:rsidRPr="004C4DB5" w14:paraId="3A49C1D7" w14:textId="77777777" w:rsidTr="00B762A0">
        <w:trPr>
          <w:cantSplit/>
          <w:trHeight w:val="206"/>
        </w:trPr>
        <w:tc>
          <w:tcPr>
            <w:tcW w:w="1653" w:type="pct"/>
            <w:vMerge/>
          </w:tcPr>
          <w:p w14:paraId="40DF4F26" w14:textId="77777777" w:rsidR="00284747" w:rsidRPr="004C4DB5" w:rsidRDefault="00284747" w:rsidP="00C66E79">
            <w:pPr>
              <w:pStyle w:val="TableText10"/>
              <w:rPr>
                <w:sz w:val="22"/>
                <w:szCs w:val="22"/>
              </w:rPr>
            </w:pPr>
          </w:p>
        </w:tc>
        <w:tc>
          <w:tcPr>
            <w:tcW w:w="2379" w:type="pct"/>
          </w:tcPr>
          <w:p w14:paraId="51EC2F48" w14:textId="77777777" w:rsidR="00284747" w:rsidRPr="004C4DB5" w:rsidRDefault="00284747" w:rsidP="00C66E79">
            <w:pPr>
              <w:pStyle w:val="TableText10"/>
              <w:rPr>
                <w:sz w:val="22"/>
                <w:szCs w:val="22"/>
              </w:rPr>
            </w:pPr>
            <w:r w:rsidRPr="004C4DB5">
              <w:rPr>
                <w:sz w:val="22"/>
                <w:szCs w:val="22"/>
              </w:rPr>
              <w:t>Tsüstiit</w:t>
            </w:r>
          </w:p>
        </w:tc>
        <w:tc>
          <w:tcPr>
            <w:tcW w:w="968" w:type="pct"/>
          </w:tcPr>
          <w:p w14:paraId="6CDECC1F" w14:textId="77777777" w:rsidR="00284747" w:rsidRPr="004C4DB5" w:rsidRDefault="00284747" w:rsidP="00C66E79">
            <w:pPr>
              <w:pStyle w:val="TableText10"/>
              <w:rPr>
                <w:sz w:val="22"/>
                <w:szCs w:val="22"/>
              </w:rPr>
            </w:pPr>
            <w:r w:rsidRPr="004C4DB5">
              <w:rPr>
                <w:sz w:val="22"/>
                <w:szCs w:val="22"/>
              </w:rPr>
              <w:t>Sage</w:t>
            </w:r>
          </w:p>
        </w:tc>
      </w:tr>
      <w:tr w:rsidR="00284747" w:rsidRPr="004C4DB5" w14:paraId="16E656B3" w14:textId="77777777" w:rsidTr="00B762A0">
        <w:trPr>
          <w:cantSplit/>
          <w:trHeight w:val="173"/>
        </w:trPr>
        <w:tc>
          <w:tcPr>
            <w:tcW w:w="1653" w:type="pct"/>
            <w:vMerge/>
          </w:tcPr>
          <w:p w14:paraId="3A9E2342" w14:textId="77777777" w:rsidR="00284747" w:rsidRPr="004C4DB5" w:rsidRDefault="00284747" w:rsidP="00771CB4">
            <w:pPr>
              <w:pStyle w:val="TableText10"/>
              <w:rPr>
                <w:sz w:val="22"/>
                <w:szCs w:val="22"/>
              </w:rPr>
            </w:pPr>
          </w:p>
        </w:tc>
        <w:tc>
          <w:tcPr>
            <w:tcW w:w="2379" w:type="pct"/>
          </w:tcPr>
          <w:p w14:paraId="5FBB5FC2" w14:textId="77777777" w:rsidR="00284747" w:rsidRPr="004C4DB5" w:rsidRDefault="00284747" w:rsidP="00771CB4">
            <w:pPr>
              <w:pStyle w:val="TableText10"/>
              <w:rPr>
                <w:sz w:val="22"/>
                <w:szCs w:val="22"/>
              </w:rPr>
            </w:pPr>
            <w:r w:rsidRPr="004C4DB5">
              <w:rPr>
                <w:sz w:val="22"/>
                <w:szCs w:val="22"/>
              </w:rPr>
              <w:t>Gripp</w:t>
            </w:r>
          </w:p>
        </w:tc>
        <w:tc>
          <w:tcPr>
            <w:tcW w:w="968" w:type="pct"/>
          </w:tcPr>
          <w:p w14:paraId="32558BF0" w14:textId="77777777" w:rsidR="00284747" w:rsidRPr="004C4DB5" w:rsidRDefault="00284747" w:rsidP="00771CB4">
            <w:r w:rsidRPr="004C4DB5">
              <w:rPr>
                <w:szCs w:val="22"/>
              </w:rPr>
              <w:t>Sage</w:t>
            </w:r>
          </w:p>
        </w:tc>
      </w:tr>
      <w:tr w:rsidR="00284747" w:rsidRPr="004C4DB5" w14:paraId="76D95540" w14:textId="77777777" w:rsidTr="00B762A0">
        <w:trPr>
          <w:cantSplit/>
          <w:trHeight w:val="120"/>
        </w:trPr>
        <w:tc>
          <w:tcPr>
            <w:tcW w:w="1653" w:type="pct"/>
            <w:vMerge/>
          </w:tcPr>
          <w:p w14:paraId="1D98C2B5" w14:textId="77777777" w:rsidR="00284747" w:rsidRPr="004C4DB5" w:rsidRDefault="00284747" w:rsidP="00771CB4">
            <w:pPr>
              <w:pStyle w:val="TableText10"/>
              <w:rPr>
                <w:sz w:val="22"/>
                <w:szCs w:val="22"/>
              </w:rPr>
            </w:pPr>
          </w:p>
        </w:tc>
        <w:tc>
          <w:tcPr>
            <w:tcW w:w="2379" w:type="pct"/>
          </w:tcPr>
          <w:p w14:paraId="08725DA5" w14:textId="77777777" w:rsidR="00284747" w:rsidRPr="004C4DB5" w:rsidRDefault="00284747" w:rsidP="00771CB4">
            <w:pPr>
              <w:pStyle w:val="TableText10"/>
              <w:rPr>
                <w:sz w:val="22"/>
                <w:szCs w:val="22"/>
              </w:rPr>
            </w:pPr>
            <w:r w:rsidRPr="004C4DB5">
              <w:rPr>
                <w:sz w:val="22"/>
                <w:szCs w:val="22"/>
              </w:rPr>
              <w:t>Sinusiit</w:t>
            </w:r>
          </w:p>
        </w:tc>
        <w:tc>
          <w:tcPr>
            <w:tcW w:w="968" w:type="pct"/>
          </w:tcPr>
          <w:p w14:paraId="267F25C9" w14:textId="77777777" w:rsidR="00284747" w:rsidRPr="004C4DB5" w:rsidRDefault="00284747" w:rsidP="00771CB4">
            <w:r w:rsidRPr="004C4DB5">
              <w:rPr>
                <w:szCs w:val="22"/>
              </w:rPr>
              <w:t>Sage</w:t>
            </w:r>
          </w:p>
        </w:tc>
      </w:tr>
      <w:tr w:rsidR="00284747" w:rsidRPr="004C4DB5" w14:paraId="3A6A4EE0" w14:textId="77777777" w:rsidTr="00B762A0">
        <w:trPr>
          <w:cantSplit/>
          <w:trHeight w:val="120"/>
        </w:trPr>
        <w:tc>
          <w:tcPr>
            <w:tcW w:w="1653" w:type="pct"/>
            <w:vMerge/>
          </w:tcPr>
          <w:p w14:paraId="0AA87229" w14:textId="77777777" w:rsidR="00284747" w:rsidRPr="004C4DB5" w:rsidRDefault="00284747" w:rsidP="00771CB4">
            <w:pPr>
              <w:pStyle w:val="TableText10"/>
              <w:rPr>
                <w:sz w:val="22"/>
                <w:szCs w:val="22"/>
              </w:rPr>
            </w:pPr>
          </w:p>
        </w:tc>
        <w:tc>
          <w:tcPr>
            <w:tcW w:w="2379" w:type="pct"/>
          </w:tcPr>
          <w:p w14:paraId="7B3056BF" w14:textId="77777777" w:rsidR="00284747" w:rsidRPr="004C4DB5" w:rsidRDefault="00284747" w:rsidP="00771CB4">
            <w:pPr>
              <w:pStyle w:val="TableText10"/>
              <w:rPr>
                <w:sz w:val="22"/>
                <w:szCs w:val="22"/>
              </w:rPr>
            </w:pPr>
            <w:r w:rsidRPr="004C4DB5">
              <w:rPr>
                <w:sz w:val="22"/>
                <w:szCs w:val="22"/>
              </w:rPr>
              <w:t>Nahainfektsioon</w:t>
            </w:r>
          </w:p>
        </w:tc>
        <w:tc>
          <w:tcPr>
            <w:tcW w:w="968" w:type="pct"/>
          </w:tcPr>
          <w:p w14:paraId="087CE503" w14:textId="77777777" w:rsidR="00284747" w:rsidRPr="004C4DB5" w:rsidRDefault="00284747" w:rsidP="00771CB4">
            <w:r w:rsidRPr="004C4DB5">
              <w:rPr>
                <w:szCs w:val="22"/>
              </w:rPr>
              <w:t>Sage</w:t>
            </w:r>
          </w:p>
        </w:tc>
      </w:tr>
      <w:tr w:rsidR="00284747" w:rsidRPr="004C4DB5" w14:paraId="6C1F8C45" w14:textId="77777777" w:rsidTr="00B762A0">
        <w:trPr>
          <w:cantSplit/>
          <w:trHeight w:val="120"/>
        </w:trPr>
        <w:tc>
          <w:tcPr>
            <w:tcW w:w="1653" w:type="pct"/>
            <w:vMerge/>
          </w:tcPr>
          <w:p w14:paraId="1B60B65A" w14:textId="77777777" w:rsidR="00284747" w:rsidRPr="004C4DB5" w:rsidRDefault="00284747" w:rsidP="00771CB4">
            <w:pPr>
              <w:pStyle w:val="TableText10"/>
              <w:rPr>
                <w:sz w:val="22"/>
                <w:szCs w:val="22"/>
              </w:rPr>
            </w:pPr>
          </w:p>
        </w:tc>
        <w:tc>
          <w:tcPr>
            <w:tcW w:w="2379" w:type="pct"/>
          </w:tcPr>
          <w:p w14:paraId="68405F67" w14:textId="77777777" w:rsidR="00284747" w:rsidRPr="004C4DB5" w:rsidRDefault="00284747" w:rsidP="00771CB4">
            <w:pPr>
              <w:pStyle w:val="TableText10"/>
              <w:rPr>
                <w:sz w:val="22"/>
                <w:szCs w:val="22"/>
              </w:rPr>
            </w:pPr>
            <w:r w:rsidRPr="004C4DB5">
              <w:rPr>
                <w:sz w:val="22"/>
                <w:szCs w:val="22"/>
              </w:rPr>
              <w:t>Riniit</w:t>
            </w:r>
          </w:p>
        </w:tc>
        <w:tc>
          <w:tcPr>
            <w:tcW w:w="968" w:type="pct"/>
          </w:tcPr>
          <w:p w14:paraId="0898E1EA" w14:textId="77777777" w:rsidR="00284747" w:rsidRPr="004C4DB5" w:rsidRDefault="00284747" w:rsidP="00771CB4">
            <w:r w:rsidRPr="004C4DB5">
              <w:rPr>
                <w:szCs w:val="22"/>
              </w:rPr>
              <w:t>Sage</w:t>
            </w:r>
          </w:p>
        </w:tc>
      </w:tr>
      <w:tr w:rsidR="00284747" w:rsidRPr="004C4DB5" w14:paraId="37ABE1DA" w14:textId="77777777" w:rsidTr="00B762A0">
        <w:trPr>
          <w:cantSplit/>
          <w:trHeight w:val="120"/>
        </w:trPr>
        <w:tc>
          <w:tcPr>
            <w:tcW w:w="1653" w:type="pct"/>
            <w:vMerge/>
          </w:tcPr>
          <w:p w14:paraId="11553119" w14:textId="77777777" w:rsidR="00284747" w:rsidRPr="004C4DB5" w:rsidRDefault="00284747" w:rsidP="00771CB4">
            <w:pPr>
              <w:pStyle w:val="TableText10"/>
              <w:rPr>
                <w:sz w:val="22"/>
                <w:szCs w:val="22"/>
              </w:rPr>
            </w:pPr>
          </w:p>
        </w:tc>
        <w:tc>
          <w:tcPr>
            <w:tcW w:w="2379" w:type="pct"/>
          </w:tcPr>
          <w:p w14:paraId="0C4953A4" w14:textId="77777777" w:rsidR="00284747" w:rsidRPr="004C4DB5" w:rsidRDefault="00284747" w:rsidP="00771CB4">
            <w:pPr>
              <w:pStyle w:val="TableText10"/>
              <w:rPr>
                <w:sz w:val="22"/>
                <w:szCs w:val="22"/>
              </w:rPr>
            </w:pPr>
            <w:r w:rsidRPr="004C4DB5">
              <w:rPr>
                <w:sz w:val="22"/>
                <w:szCs w:val="22"/>
              </w:rPr>
              <w:t>Ülemiste hingamisteede infektsioon</w:t>
            </w:r>
          </w:p>
        </w:tc>
        <w:tc>
          <w:tcPr>
            <w:tcW w:w="968" w:type="pct"/>
          </w:tcPr>
          <w:p w14:paraId="741A7FF5" w14:textId="77777777" w:rsidR="00284747" w:rsidRPr="004C4DB5" w:rsidRDefault="00284747" w:rsidP="00771CB4">
            <w:r w:rsidRPr="004C4DB5">
              <w:rPr>
                <w:szCs w:val="22"/>
              </w:rPr>
              <w:t>Sage</w:t>
            </w:r>
          </w:p>
        </w:tc>
      </w:tr>
      <w:tr w:rsidR="00284747" w:rsidRPr="004C4DB5" w14:paraId="38EEE6CF" w14:textId="77777777" w:rsidTr="00B762A0">
        <w:trPr>
          <w:cantSplit/>
          <w:trHeight w:val="120"/>
        </w:trPr>
        <w:tc>
          <w:tcPr>
            <w:tcW w:w="1653" w:type="pct"/>
            <w:vMerge/>
          </w:tcPr>
          <w:p w14:paraId="580427CF" w14:textId="77777777" w:rsidR="00284747" w:rsidRPr="004C4DB5" w:rsidRDefault="00284747" w:rsidP="00771CB4">
            <w:pPr>
              <w:pStyle w:val="TableText10"/>
              <w:rPr>
                <w:sz w:val="22"/>
                <w:szCs w:val="22"/>
              </w:rPr>
            </w:pPr>
          </w:p>
        </w:tc>
        <w:tc>
          <w:tcPr>
            <w:tcW w:w="2379" w:type="pct"/>
          </w:tcPr>
          <w:p w14:paraId="32781235" w14:textId="77777777" w:rsidR="00284747" w:rsidRPr="004C4DB5" w:rsidRDefault="00284747" w:rsidP="00771CB4">
            <w:pPr>
              <w:pStyle w:val="TableText10"/>
              <w:rPr>
                <w:sz w:val="22"/>
                <w:szCs w:val="22"/>
              </w:rPr>
            </w:pPr>
            <w:r w:rsidRPr="004C4DB5">
              <w:rPr>
                <w:sz w:val="22"/>
                <w:szCs w:val="22"/>
              </w:rPr>
              <w:t>Kuseteede infektsioon</w:t>
            </w:r>
          </w:p>
        </w:tc>
        <w:tc>
          <w:tcPr>
            <w:tcW w:w="968" w:type="pct"/>
          </w:tcPr>
          <w:p w14:paraId="435F4535" w14:textId="77777777" w:rsidR="00284747" w:rsidRPr="004C4DB5" w:rsidRDefault="00284747" w:rsidP="00771CB4">
            <w:r w:rsidRPr="004C4DB5">
              <w:rPr>
                <w:szCs w:val="22"/>
              </w:rPr>
              <w:t>Sage</w:t>
            </w:r>
          </w:p>
        </w:tc>
      </w:tr>
      <w:tr w:rsidR="00284747" w:rsidRPr="004C4DB5" w14:paraId="38BBF40F" w14:textId="77777777" w:rsidTr="00B762A0">
        <w:trPr>
          <w:cantSplit/>
          <w:trHeight w:val="193"/>
        </w:trPr>
        <w:tc>
          <w:tcPr>
            <w:tcW w:w="1653" w:type="pct"/>
            <w:vMerge/>
          </w:tcPr>
          <w:p w14:paraId="401963E6" w14:textId="77777777" w:rsidR="00284747" w:rsidRPr="004C4DB5" w:rsidRDefault="00284747" w:rsidP="00771CB4">
            <w:pPr>
              <w:pStyle w:val="TableText10"/>
              <w:rPr>
                <w:sz w:val="22"/>
                <w:szCs w:val="22"/>
              </w:rPr>
            </w:pPr>
          </w:p>
        </w:tc>
        <w:tc>
          <w:tcPr>
            <w:tcW w:w="2379" w:type="pct"/>
          </w:tcPr>
          <w:p w14:paraId="291A3A16" w14:textId="77777777" w:rsidR="00284747" w:rsidRPr="004C4DB5" w:rsidRDefault="00284747" w:rsidP="00771CB4">
            <w:pPr>
              <w:pStyle w:val="TableText10"/>
              <w:rPr>
                <w:sz w:val="22"/>
                <w:szCs w:val="22"/>
              </w:rPr>
            </w:pPr>
            <w:r w:rsidRPr="004C4DB5">
              <w:rPr>
                <w:sz w:val="22"/>
                <w:szCs w:val="22"/>
              </w:rPr>
              <w:t>Farüngiit</w:t>
            </w:r>
          </w:p>
        </w:tc>
        <w:tc>
          <w:tcPr>
            <w:tcW w:w="968" w:type="pct"/>
          </w:tcPr>
          <w:p w14:paraId="6E331510" w14:textId="77777777" w:rsidR="00284747" w:rsidRPr="004C4DB5" w:rsidRDefault="00284747" w:rsidP="00771CB4">
            <w:pPr>
              <w:rPr>
                <w:szCs w:val="22"/>
              </w:rPr>
            </w:pPr>
            <w:r w:rsidRPr="004C4DB5">
              <w:rPr>
                <w:szCs w:val="22"/>
              </w:rPr>
              <w:t>Sage</w:t>
            </w:r>
          </w:p>
        </w:tc>
      </w:tr>
      <w:tr w:rsidR="00284747" w:rsidRPr="004C4DB5" w14:paraId="54CC6D03" w14:textId="77777777" w:rsidTr="00B762A0">
        <w:trPr>
          <w:cantSplit/>
          <w:trHeight w:val="193"/>
        </w:trPr>
        <w:tc>
          <w:tcPr>
            <w:tcW w:w="1653" w:type="pct"/>
            <w:vMerge w:val="restart"/>
          </w:tcPr>
          <w:p w14:paraId="1D8EB6FF" w14:textId="77777777" w:rsidR="00284747" w:rsidRPr="004C4DB5" w:rsidRDefault="00284747" w:rsidP="0047713C">
            <w:pPr>
              <w:pStyle w:val="TableText10"/>
              <w:rPr>
                <w:sz w:val="22"/>
                <w:szCs w:val="22"/>
              </w:rPr>
            </w:pPr>
            <w:r w:rsidRPr="004C4DB5">
              <w:rPr>
                <w:sz w:val="22"/>
                <w:szCs w:val="22"/>
              </w:rPr>
              <w:t>Hea-, pahaloomulised ja täpsustamata kasvajad (sealhulgas tsüstid ja polüübid)</w:t>
            </w:r>
          </w:p>
        </w:tc>
        <w:tc>
          <w:tcPr>
            <w:tcW w:w="2379" w:type="pct"/>
          </w:tcPr>
          <w:p w14:paraId="070F1C6C" w14:textId="77777777" w:rsidR="00284747" w:rsidRPr="004C4DB5" w:rsidRDefault="00284747" w:rsidP="003B4FD2">
            <w:pPr>
              <w:pStyle w:val="TableText10"/>
              <w:rPr>
                <w:sz w:val="22"/>
                <w:szCs w:val="22"/>
              </w:rPr>
            </w:pPr>
            <w:r w:rsidRPr="004C4DB5">
              <w:rPr>
                <w:sz w:val="22"/>
                <w:szCs w:val="22"/>
              </w:rPr>
              <w:t>Pahaloomulise kasvaja progresseerumine</w:t>
            </w:r>
          </w:p>
        </w:tc>
        <w:tc>
          <w:tcPr>
            <w:tcW w:w="968" w:type="pct"/>
          </w:tcPr>
          <w:p w14:paraId="69C20F28" w14:textId="77777777" w:rsidR="00284747" w:rsidRPr="004C4DB5" w:rsidRDefault="00284747" w:rsidP="00347749">
            <w:r w:rsidRPr="004C4DB5">
              <w:rPr>
                <w:szCs w:val="22"/>
              </w:rPr>
              <w:t>Teadmata</w:t>
            </w:r>
          </w:p>
        </w:tc>
      </w:tr>
      <w:tr w:rsidR="00284747" w:rsidRPr="004C4DB5" w14:paraId="30EACCF0" w14:textId="77777777" w:rsidTr="00B762A0">
        <w:trPr>
          <w:cantSplit/>
          <w:trHeight w:val="212"/>
        </w:trPr>
        <w:tc>
          <w:tcPr>
            <w:tcW w:w="1653" w:type="pct"/>
            <w:vMerge/>
          </w:tcPr>
          <w:p w14:paraId="417EF31E" w14:textId="77777777" w:rsidR="00284747" w:rsidRPr="004C4DB5" w:rsidRDefault="00284747" w:rsidP="00771CB4">
            <w:pPr>
              <w:pStyle w:val="TableText10"/>
              <w:rPr>
                <w:sz w:val="22"/>
                <w:szCs w:val="22"/>
              </w:rPr>
            </w:pPr>
          </w:p>
        </w:tc>
        <w:tc>
          <w:tcPr>
            <w:tcW w:w="2379" w:type="pct"/>
          </w:tcPr>
          <w:p w14:paraId="3E41965F" w14:textId="77777777" w:rsidR="00284747" w:rsidRPr="004C4DB5" w:rsidRDefault="00284747" w:rsidP="00771CB4">
            <w:pPr>
              <w:pStyle w:val="TableText10"/>
              <w:rPr>
                <w:sz w:val="22"/>
                <w:szCs w:val="22"/>
              </w:rPr>
            </w:pPr>
            <w:r w:rsidRPr="004C4DB5">
              <w:rPr>
                <w:sz w:val="22"/>
                <w:szCs w:val="22"/>
              </w:rPr>
              <w:t>Kasvaja progresseerumine</w:t>
            </w:r>
          </w:p>
        </w:tc>
        <w:tc>
          <w:tcPr>
            <w:tcW w:w="968" w:type="pct"/>
          </w:tcPr>
          <w:p w14:paraId="7532977F" w14:textId="77777777" w:rsidR="00284747" w:rsidRPr="004C4DB5" w:rsidRDefault="00284747" w:rsidP="00771CB4">
            <w:r w:rsidRPr="004C4DB5">
              <w:rPr>
                <w:szCs w:val="22"/>
              </w:rPr>
              <w:t>Teadmata</w:t>
            </w:r>
          </w:p>
        </w:tc>
      </w:tr>
      <w:tr w:rsidR="008E20FA" w:rsidRPr="004C4DB5" w14:paraId="12145E66" w14:textId="77777777" w:rsidTr="00B762A0">
        <w:trPr>
          <w:cantSplit/>
          <w:trHeight w:val="168"/>
        </w:trPr>
        <w:tc>
          <w:tcPr>
            <w:tcW w:w="1653" w:type="pct"/>
            <w:vMerge w:val="restart"/>
          </w:tcPr>
          <w:p w14:paraId="3AC4D8F2" w14:textId="77777777" w:rsidR="008E20FA" w:rsidRPr="004C4DB5" w:rsidRDefault="008E20FA" w:rsidP="00C66E79">
            <w:pPr>
              <w:pStyle w:val="TableText10"/>
              <w:rPr>
                <w:sz w:val="22"/>
                <w:szCs w:val="22"/>
              </w:rPr>
            </w:pPr>
            <w:r w:rsidRPr="004C4DB5">
              <w:rPr>
                <w:sz w:val="22"/>
                <w:szCs w:val="22"/>
              </w:rPr>
              <w:t>Vere ja lümfisüsteemi häired</w:t>
            </w:r>
          </w:p>
        </w:tc>
        <w:tc>
          <w:tcPr>
            <w:tcW w:w="2379" w:type="pct"/>
          </w:tcPr>
          <w:p w14:paraId="2CC399E0" w14:textId="77777777" w:rsidR="008E20FA" w:rsidRPr="004C4DB5" w:rsidRDefault="008E20FA" w:rsidP="00C66E79">
            <w:pPr>
              <w:pStyle w:val="TableText10"/>
              <w:rPr>
                <w:sz w:val="22"/>
                <w:szCs w:val="22"/>
              </w:rPr>
            </w:pPr>
            <w:r w:rsidRPr="004C4DB5">
              <w:rPr>
                <w:sz w:val="22"/>
                <w:szCs w:val="22"/>
              </w:rPr>
              <w:t>Febriilne neutropeenia</w:t>
            </w:r>
          </w:p>
        </w:tc>
        <w:tc>
          <w:tcPr>
            <w:tcW w:w="968" w:type="pct"/>
          </w:tcPr>
          <w:p w14:paraId="66F2F7AC" w14:textId="77777777" w:rsidR="008E20FA" w:rsidRPr="004C4DB5" w:rsidRDefault="008E20FA" w:rsidP="00C66E79">
            <w:r w:rsidRPr="004C4DB5">
              <w:rPr>
                <w:szCs w:val="22"/>
              </w:rPr>
              <w:t>Väga sage</w:t>
            </w:r>
          </w:p>
        </w:tc>
      </w:tr>
      <w:tr w:rsidR="008E20FA" w:rsidRPr="004C4DB5" w14:paraId="7F53C0A9" w14:textId="77777777" w:rsidTr="00B762A0">
        <w:trPr>
          <w:cantSplit/>
          <w:trHeight w:val="171"/>
        </w:trPr>
        <w:tc>
          <w:tcPr>
            <w:tcW w:w="1653" w:type="pct"/>
            <w:vMerge/>
          </w:tcPr>
          <w:p w14:paraId="32762B86" w14:textId="77777777" w:rsidR="008E20FA" w:rsidRPr="004C4DB5" w:rsidRDefault="008E20FA" w:rsidP="00C66E79">
            <w:pPr>
              <w:pStyle w:val="TableText10"/>
              <w:rPr>
                <w:sz w:val="22"/>
                <w:szCs w:val="22"/>
              </w:rPr>
            </w:pPr>
          </w:p>
        </w:tc>
        <w:tc>
          <w:tcPr>
            <w:tcW w:w="2379" w:type="pct"/>
          </w:tcPr>
          <w:p w14:paraId="7A707D8E" w14:textId="77777777" w:rsidR="008E20FA" w:rsidRPr="004C4DB5" w:rsidRDefault="008E20FA" w:rsidP="00C66E79">
            <w:pPr>
              <w:pStyle w:val="TableText10"/>
              <w:rPr>
                <w:sz w:val="22"/>
                <w:szCs w:val="22"/>
              </w:rPr>
            </w:pPr>
            <w:r w:rsidRPr="004C4DB5">
              <w:rPr>
                <w:sz w:val="22"/>
                <w:szCs w:val="22"/>
              </w:rPr>
              <w:t>Aneemia</w:t>
            </w:r>
          </w:p>
        </w:tc>
        <w:tc>
          <w:tcPr>
            <w:tcW w:w="968" w:type="pct"/>
          </w:tcPr>
          <w:p w14:paraId="488DB489" w14:textId="77777777" w:rsidR="008E20FA" w:rsidRPr="004C4DB5" w:rsidRDefault="008E20FA" w:rsidP="00C66E79">
            <w:pPr>
              <w:rPr>
                <w:szCs w:val="22"/>
              </w:rPr>
            </w:pPr>
            <w:r w:rsidRPr="004C4DB5">
              <w:rPr>
                <w:szCs w:val="22"/>
              </w:rPr>
              <w:t>Väga sage</w:t>
            </w:r>
          </w:p>
        </w:tc>
      </w:tr>
      <w:tr w:rsidR="008E20FA" w:rsidRPr="004C4DB5" w14:paraId="3442E0B4" w14:textId="77777777" w:rsidTr="00B762A0">
        <w:trPr>
          <w:cantSplit/>
          <w:trHeight w:val="258"/>
        </w:trPr>
        <w:tc>
          <w:tcPr>
            <w:tcW w:w="1653" w:type="pct"/>
            <w:vMerge/>
          </w:tcPr>
          <w:p w14:paraId="4B130BE1" w14:textId="77777777" w:rsidR="008E20FA" w:rsidRPr="004C4DB5" w:rsidRDefault="008E20FA" w:rsidP="00C66E79">
            <w:pPr>
              <w:pStyle w:val="TableText10"/>
              <w:rPr>
                <w:sz w:val="22"/>
                <w:szCs w:val="22"/>
              </w:rPr>
            </w:pPr>
          </w:p>
        </w:tc>
        <w:tc>
          <w:tcPr>
            <w:tcW w:w="2379" w:type="pct"/>
          </w:tcPr>
          <w:p w14:paraId="34BB9393" w14:textId="77777777" w:rsidR="008E20FA" w:rsidRPr="004C4DB5" w:rsidRDefault="008E20FA" w:rsidP="00C66E79">
            <w:pPr>
              <w:pStyle w:val="TableText10"/>
              <w:rPr>
                <w:sz w:val="22"/>
                <w:szCs w:val="22"/>
              </w:rPr>
            </w:pPr>
            <w:r w:rsidRPr="004C4DB5">
              <w:rPr>
                <w:sz w:val="22"/>
                <w:szCs w:val="22"/>
              </w:rPr>
              <w:t>Neutropeenia</w:t>
            </w:r>
          </w:p>
        </w:tc>
        <w:tc>
          <w:tcPr>
            <w:tcW w:w="968" w:type="pct"/>
          </w:tcPr>
          <w:p w14:paraId="1B194A44" w14:textId="77777777" w:rsidR="008E20FA" w:rsidRPr="004C4DB5" w:rsidRDefault="008E20FA" w:rsidP="00C66E79">
            <w:r w:rsidRPr="004C4DB5">
              <w:rPr>
                <w:szCs w:val="22"/>
              </w:rPr>
              <w:t>Väga sage</w:t>
            </w:r>
          </w:p>
        </w:tc>
      </w:tr>
      <w:tr w:rsidR="008E20FA" w:rsidRPr="004C4DB5" w14:paraId="7FBE6CE0" w14:textId="77777777" w:rsidTr="00B762A0">
        <w:trPr>
          <w:cantSplit/>
          <w:trHeight w:val="258"/>
        </w:trPr>
        <w:tc>
          <w:tcPr>
            <w:tcW w:w="1653" w:type="pct"/>
            <w:vMerge/>
          </w:tcPr>
          <w:p w14:paraId="04B3369B" w14:textId="77777777" w:rsidR="008E20FA" w:rsidRPr="004C4DB5" w:rsidRDefault="008E20FA" w:rsidP="00C66E79">
            <w:pPr>
              <w:pStyle w:val="TableText10"/>
              <w:rPr>
                <w:sz w:val="22"/>
                <w:szCs w:val="22"/>
              </w:rPr>
            </w:pPr>
          </w:p>
        </w:tc>
        <w:tc>
          <w:tcPr>
            <w:tcW w:w="2379" w:type="pct"/>
          </w:tcPr>
          <w:p w14:paraId="6A428A49" w14:textId="77777777" w:rsidR="008E20FA" w:rsidRPr="004C4DB5" w:rsidRDefault="008E20FA" w:rsidP="00C66E79">
            <w:pPr>
              <w:pStyle w:val="TableText10"/>
              <w:rPr>
                <w:sz w:val="22"/>
                <w:szCs w:val="22"/>
              </w:rPr>
            </w:pPr>
            <w:r w:rsidRPr="004C4DB5">
              <w:rPr>
                <w:sz w:val="22"/>
                <w:szCs w:val="22"/>
              </w:rPr>
              <w:t>V</w:t>
            </w:r>
            <w:r w:rsidR="005F2BC9" w:rsidRPr="004C4DB5">
              <w:rPr>
                <w:sz w:val="22"/>
                <w:szCs w:val="22"/>
              </w:rPr>
              <w:t>ere v</w:t>
            </w:r>
            <w:r w:rsidRPr="004C4DB5">
              <w:rPr>
                <w:sz w:val="22"/>
                <w:szCs w:val="22"/>
              </w:rPr>
              <w:t>algeliblede arvu langus/leukopeenia</w:t>
            </w:r>
          </w:p>
        </w:tc>
        <w:tc>
          <w:tcPr>
            <w:tcW w:w="968" w:type="pct"/>
          </w:tcPr>
          <w:p w14:paraId="15BFF248" w14:textId="77777777" w:rsidR="008E20FA" w:rsidRPr="004C4DB5" w:rsidRDefault="008E20FA" w:rsidP="00C66E79">
            <w:pPr>
              <w:rPr>
                <w:szCs w:val="22"/>
              </w:rPr>
            </w:pPr>
            <w:r w:rsidRPr="004C4DB5">
              <w:rPr>
                <w:szCs w:val="22"/>
              </w:rPr>
              <w:t>Väga sage</w:t>
            </w:r>
          </w:p>
        </w:tc>
      </w:tr>
      <w:tr w:rsidR="008E20FA" w:rsidRPr="004C4DB5" w14:paraId="4BB3FBC9" w14:textId="77777777" w:rsidTr="00B762A0">
        <w:trPr>
          <w:cantSplit/>
          <w:trHeight w:val="128"/>
        </w:trPr>
        <w:tc>
          <w:tcPr>
            <w:tcW w:w="1653" w:type="pct"/>
            <w:vMerge/>
          </w:tcPr>
          <w:p w14:paraId="4763BA78" w14:textId="77777777" w:rsidR="008E20FA" w:rsidRPr="004C4DB5" w:rsidRDefault="008E20FA" w:rsidP="00771CB4">
            <w:pPr>
              <w:pStyle w:val="TableText10"/>
              <w:rPr>
                <w:sz w:val="22"/>
                <w:szCs w:val="22"/>
              </w:rPr>
            </w:pPr>
          </w:p>
        </w:tc>
        <w:tc>
          <w:tcPr>
            <w:tcW w:w="2379" w:type="pct"/>
          </w:tcPr>
          <w:p w14:paraId="57F5796A" w14:textId="77777777" w:rsidR="008E20FA" w:rsidRPr="004C4DB5" w:rsidRDefault="008E20FA" w:rsidP="00771CB4">
            <w:pPr>
              <w:pStyle w:val="TableText10"/>
              <w:rPr>
                <w:sz w:val="22"/>
                <w:szCs w:val="22"/>
              </w:rPr>
            </w:pPr>
            <w:r w:rsidRPr="004C4DB5">
              <w:rPr>
                <w:sz w:val="22"/>
                <w:szCs w:val="22"/>
              </w:rPr>
              <w:t>Trombotsütopeenia</w:t>
            </w:r>
          </w:p>
        </w:tc>
        <w:tc>
          <w:tcPr>
            <w:tcW w:w="968" w:type="pct"/>
          </w:tcPr>
          <w:p w14:paraId="7F3FBFF4" w14:textId="77777777" w:rsidR="008E20FA" w:rsidRPr="004C4DB5" w:rsidRDefault="008E20FA" w:rsidP="00771CB4">
            <w:pPr>
              <w:rPr>
                <w:szCs w:val="22"/>
              </w:rPr>
            </w:pPr>
            <w:r w:rsidRPr="004C4DB5">
              <w:rPr>
                <w:szCs w:val="22"/>
              </w:rPr>
              <w:t>Väga sage</w:t>
            </w:r>
          </w:p>
        </w:tc>
      </w:tr>
      <w:tr w:rsidR="008E20FA" w:rsidRPr="004C4DB5" w14:paraId="3E3FC76F" w14:textId="77777777" w:rsidTr="00B762A0">
        <w:trPr>
          <w:cantSplit/>
          <w:trHeight w:val="260"/>
        </w:trPr>
        <w:tc>
          <w:tcPr>
            <w:tcW w:w="1653" w:type="pct"/>
            <w:vMerge/>
          </w:tcPr>
          <w:p w14:paraId="52CF2982" w14:textId="77777777" w:rsidR="008E20FA" w:rsidRPr="004C4DB5" w:rsidRDefault="008E20FA" w:rsidP="00771CB4">
            <w:pPr>
              <w:pStyle w:val="TableText10"/>
              <w:rPr>
                <w:sz w:val="22"/>
                <w:szCs w:val="22"/>
              </w:rPr>
            </w:pPr>
          </w:p>
        </w:tc>
        <w:tc>
          <w:tcPr>
            <w:tcW w:w="2379" w:type="pct"/>
          </w:tcPr>
          <w:p w14:paraId="707831BF" w14:textId="77777777" w:rsidR="008E20FA" w:rsidRPr="004C4DB5" w:rsidRDefault="008E20FA" w:rsidP="00771CB4">
            <w:pPr>
              <w:pStyle w:val="TableText10"/>
              <w:rPr>
                <w:sz w:val="22"/>
                <w:szCs w:val="22"/>
              </w:rPr>
            </w:pPr>
            <w:r w:rsidRPr="004C4DB5">
              <w:rPr>
                <w:sz w:val="22"/>
                <w:szCs w:val="22"/>
              </w:rPr>
              <w:t>Hüpoprotrombineemia</w:t>
            </w:r>
          </w:p>
        </w:tc>
        <w:tc>
          <w:tcPr>
            <w:tcW w:w="968" w:type="pct"/>
          </w:tcPr>
          <w:p w14:paraId="4E195E34" w14:textId="77777777" w:rsidR="008E20FA" w:rsidRPr="004C4DB5" w:rsidRDefault="008E20FA" w:rsidP="00771CB4">
            <w:r w:rsidRPr="004C4DB5">
              <w:rPr>
                <w:szCs w:val="22"/>
              </w:rPr>
              <w:t>Teadmata</w:t>
            </w:r>
          </w:p>
        </w:tc>
      </w:tr>
      <w:tr w:rsidR="008E20FA" w:rsidRPr="004C4DB5" w14:paraId="36350A22" w14:textId="77777777" w:rsidTr="00B762A0">
        <w:trPr>
          <w:cantSplit/>
          <w:trHeight w:val="260"/>
        </w:trPr>
        <w:tc>
          <w:tcPr>
            <w:tcW w:w="1653" w:type="pct"/>
            <w:vMerge/>
          </w:tcPr>
          <w:p w14:paraId="2FD2BF4C" w14:textId="77777777" w:rsidR="008E20FA" w:rsidRPr="004C4DB5" w:rsidRDefault="008E20FA" w:rsidP="00771CB4">
            <w:pPr>
              <w:pStyle w:val="TableText10"/>
              <w:rPr>
                <w:sz w:val="22"/>
                <w:szCs w:val="22"/>
              </w:rPr>
            </w:pPr>
          </w:p>
        </w:tc>
        <w:tc>
          <w:tcPr>
            <w:tcW w:w="2379" w:type="pct"/>
          </w:tcPr>
          <w:p w14:paraId="43019582" w14:textId="77777777" w:rsidR="008E20FA" w:rsidRPr="004C4DB5" w:rsidRDefault="008E20FA" w:rsidP="00771CB4">
            <w:pPr>
              <w:pStyle w:val="TableText10"/>
              <w:rPr>
                <w:sz w:val="22"/>
                <w:szCs w:val="22"/>
              </w:rPr>
            </w:pPr>
            <w:r w:rsidRPr="004C4DB5">
              <w:rPr>
                <w:sz w:val="22"/>
                <w:szCs w:val="22"/>
              </w:rPr>
              <w:t>Immuunne trombotsütopeenia</w:t>
            </w:r>
          </w:p>
        </w:tc>
        <w:tc>
          <w:tcPr>
            <w:tcW w:w="968" w:type="pct"/>
          </w:tcPr>
          <w:p w14:paraId="2ED18055" w14:textId="77777777" w:rsidR="008E20FA" w:rsidRPr="004C4DB5" w:rsidRDefault="008E20FA" w:rsidP="00771CB4">
            <w:pPr>
              <w:rPr>
                <w:szCs w:val="22"/>
              </w:rPr>
            </w:pPr>
            <w:r w:rsidRPr="004C4DB5">
              <w:rPr>
                <w:szCs w:val="22"/>
              </w:rPr>
              <w:t>Teadmata</w:t>
            </w:r>
          </w:p>
        </w:tc>
      </w:tr>
      <w:tr w:rsidR="00284747" w:rsidRPr="004C4DB5" w14:paraId="57428CED" w14:textId="77777777" w:rsidTr="00B762A0">
        <w:trPr>
          <w:cantSplit/>
          <w:trHeight w:val="107"/>
        </w:trPr>
        <w:tc>
          <w:tcPr>
            <w:tcW w:w="1653" w:type="pct"/>
            <w:vMerge w:val="restart"/>
          </w:tcPr>
          <w:p w14:paraId="2BD2783E" w14:textId="77777777" w:rsidR="00284747" w:rsidRPr="004C4DB5" w:rsidRDefault="00284747" w:rsidP="0047713C">
            <w:pPr>
              <w:pStyle w:val="TableText10"/>
              <w:rPr>
                <w:sz w:val="22"/>
                <w:szCs w:val="22"/>
              </w:rPr>
            </w:pPr>
            <w:r w:rsidRPr="004C4DB5">
              <w:rPr>
                <w:sz w:val="22"/>
                <w:szCs w:val="22"/>
              </w:rPr>
              <w:t>Immuunsüsteemi häired</w:t>
            </w:r>
          </w:p>
        </w:tc>
        <w:tc>
          <w:tcPr>
            <w:tcW w:w="2379" w:type="pct"/>
          </w:tcPr>
          <w:p w14:paraId="445BBDB6" w14:textId="77777777" w:rsidR="00284747" w:rsidRPr="004C4DB5" w:rsidRDefault="00284747" w:rsidP="003B4FD2">
            <w:pPr>
              <w:pStyle w:val="TableText10"/>
              <w:rPr>
                <w:sz w:val="22"/>
                <w:szCs w:val="22"/>
              </w:rPr>
            </w:pPr>
            <w:r w:rsidRPr="004C4DB5">
              <w:rPr>
                <w:sz w:val="22"/>
                <w:szCs w:val="22"/>
              </w:rPr>
              <w:t>Ülitundlikkus</w:t>
            </w:r>
          </w:p>
        </w:tc>
        <w:tc>
          <w:tcPr>
            <w:tcW w:w="968" w:type="pct"/>
          </w:tcPr>
          <w:p w14:paraId="0E89CB22" w14:textId="77777777" w:rsidR="00284747" w:rsidRPr="004C4DB5" w:rsidRDefault="00284747" w:rsidP="00347749">
            <w:pPr>
              <w:pStyle w:val="TableText10"/>
              <w:rPr>
                <w:sz w:val="22"/>
                <w:szCs w:val="22"/>
              </w:rPr>
            </w:pPr>
            <w:r w:rsidRPr="004C4DB5">
              <w:rPr>
                <w:sz w:val="22"/>
                <w:szCs w:val="22"/>
              </w:rPr>
              <w:t>Sage</w:t>
            </w:r>
          </w:p>
        </w:tc>
      </w:tr>
      <w:tr w:rsidR="00284747" w:rsidRPr="004C4DB5" w14:paraId="019A801D" w14:textId="77777777" w:rsidTr="00B762A0">
        <w:trPr>
          <w:cantSplit/>
          <w:trHeight w:val="233"/>
        </w:trPr>
        <w:tc>
          <w:tcPr>
            <w:tcW w:w="1653" w:type="pct"/>
            <w:vMerge/>
          </w:tcPr>
          <w:p w14:paraId="2F253511" w14:textId="77777777" w:rsidR="00284747" w:rsidRPr="004C4DB5" w:rsidRDefault="00284747" w:rsidP="00771CB4">
            <w:pPr>
              <w:pStyle w:val="TableText10"/>
              <w:rPr>
                <w:sz w:val="22"/>
                <w:szCs w:val="22"/>
              </w:rPr>
            </w:pPr>
          </w:p>
        </w:tc>
        <w:tc>
          <w:tcPr>
            <w:tcW w:w="2379" w:type="pct"/>
          </w:tcPr>
          <w:p w14:paraId="4171A644" w14:textId="77777777" w:rsidR="00284747" w:rsidRPr="004C4DB5" w:rsidRDefault="00284747" w:rsidP="00771CB4">
            <w:pPr>
              <w:pStyle w:val="TableText10"/>
              <w:rPr>
                <w:sz w:val="22"/>
                <w:szCs w:val="22"/>
              </w:rPr>
            </w:pPr>
            <w:r w:rsidRPr="004C4DB5">
              <w:rPr>
                <w:sz w:val="22"/>
                <w:szCs w:val="22"/>
                <w:vertAlign w:val="superscript"/>
              </w:rPr>
              <w:t>+</w:t>
            </w:r>
            <w:r w:rsidRPr="004C4DB5">
              <w:rPr>
                <w:sz w:val="22"/>
                <w:szCs w:val="22"/>
              </w:rPr>
              <w:t>Anafülaktiline reaktsioon</w:t>
            </w:r>
          </w:p>
        </w:tc>
        <w:tc>
          <w:tcPr>
            <w:tcW w:w="968" w:type="pct"/>
          </w:tcPr>
          <w:p w14:paraId="4004576B" w14:textId="77777777" w:rsidR="00284747" w:rsidRPr="004C4DB5" w:rsidRDefault="00CA3350" w:rsidP="00771CB4">
            <w:r w:rsidRPr="004C4DB5">
              <w:rPr>
                <w:szCs w:val="22"/>
              </w:rPr>
              <w:t>Harv</w:t>
            </w:r>
          </w:p>
        </w:tc>
      </w:tr>
      <w:tr w:rsidR="00284747" w:rsidRPr="004C4DB5" w14:paraId="0F9D5235" w14:textId="77777777" w:rsidTr="00B762A0">
        <w:trPr>
          <w:cantSplit/>
          <w:trHeight w:val="233"/>
        </w:trPr>
        <w:tc>
          <w:tcPr>
            <w:tcW w:w="1653" w:type="pct"/>
            <w:vMerge/>
          </w:tcPr>
          <w:p w14:paraId="1F317CA7" w14:textId="77777777" w:rsidR="00284747" w:rsidRPr="004C4DB5" w:rsidRDefault="00284747" w:rsidP="00771CB4">
            <w:pPr>
              <w:pStyle w:val="TableText10"/>
              <w:rPr>
                <w:sz w:val="22"/>
                <w:szCs w:val="22"/>
              </w:rPr>
            </w:pPr>
          </w:p>
        </w:tc>
        <w:tc>
          <w:tcPr>
            <w:tcW w:w="2379" w:type="pct"/>
          </w:tcPr>
          <w:p w14:paraId="4887DB46" w14:textId="77777777" w:rsidR="00284747" w:rsidRPr="004C4DB5" w:rsidRDefault="00284747" w:rsidP="00771CB4">
            <w:pPr>
              <w:pStyle w:val="TableText10"/>
              <w:rPr>
                <w:sz w:val="22"/>
                <w:szCs w:val="22"/>
              </w:rPr>
            </w:pPr>
            <w:r w:rsidRPr="004C4DB5">
              <w:rPr>
                <w:sz w:val="22"/>
                <w:szCs w:val="22"/>
                <w:vertAlign w:val="superscript"/>
              </w:rPr>
              <w:t>+</w:t>
            </w:r>
            <w:r w:rsidRPr="004C4DB5">
              <w:rPr>
                <w:sz w:val="22"/>
                <w:szCs w:val="22"/>
              </w:rPr>
              <w:t>Anafülaktiline šokk</w:t>
            </w:r>
          </w:p>
        </w:tc>
        <w:tc>
          <w:tcPr>
            <w:tcW w:w="968" w:type="pct"/>
          </w:tcPr>
          <w:p w14:paraId="1EF3F226" w14:textId="77777777" w:rsidR="00284747" w:rsidRPr="004C4DB5" w:rsidRDefault="00CA3350" w:rsidP="00771CB4">
            <w:r w:rsidRPr="004C4DB5">
              <w:rPr>
                <w:szCs w:val="22"/>
              </w:rPr>
              <w:t>Harv</w:t>
            </w:r>
          </w:p>
        </w:tc>
      </w:tr>
      <w:tr w:rsidR="00284747" w:rsidRPr="004C4DB5" w14:paraId="7A28CFDE" w14:textId="77777777" w:rsidTr="00B762A0">
        <w:trPr>
          <w:cantSplit/>
          <w:trHeight w:val="233"/>
        </w:trPr>
        <w:tc>
          <w:tcPr>
            <w:tcW w:w="1653" w:type="pct"/>
            <w:vMerge w:val="restart"/>
          </w:tcPr>
          <w:p w14:paraId="216769C9" w14:textId="77777777" w:rsidR="00284747" w:rsidRPr="004C4DB5" w:rsidRDefault="00284747" w:rsidP="00C66E79">
            <w:pPr>
              <w:pStyle w:val="TableText10"/>
              <w:rPr>
                <w:sz w:val="22"/>
                <w:szCs w:val="22"/>
              </w:rPr>
            </w:pPr>
            <w:r w:rsidRPr="004C4DB5">
              <w:rPr>
                <w:sz w:val="22"/>
                <w:szCs w:val="22"/>
              </w:rPr>
              <w:t>Ainevahetus- ja toitumishäired</w:t>
            </w:r>
          </w:p>
        </w:tc>
        <w:tc>
          <w:tcPr>
            <w:tcW w:w="2379" w:type="pct"/>
          </w:tcPr>
          <w:p w14:paraId="17521625" w14:textId="77777777" w:rsidR="00284747" w:rsidRPr="004C4DB5" w:rsidRDefault="00284747" w:rsidP="00C66E79">
            <w:pPr>
              <w:pStyle w:val="TableText10"/>
              <w:rPr>
                <w:sz w:val="22"/>
                <w:szCs w:val="22"/>
              </w:rPr>
            </w:pPr>
            <w:r w:rsidRPr="004C4DB5">
              <w:rPr>
                <w:sz w:val="22"/>
                <w:szCs w:val="22"/>
              </w:rPr>
              <w:t>Kehakaalu vähenemine/kaalulangus</w:t>
            </w:r>
          </w:p>
        </w:tc>
        <w:tc>
          <w:tcPr>
            <w:tcW w:w="968" w:type="pct"/>
          </w:tcPr>
          <w:p w14:paraId="43283FEA"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6753CCB6" w14:textId="77777777" w:rsidTr="00B762A0">
        <w:trPr>
          <w:cantSplit/>
          <w:trHeight w:val="233"/>
        </w:trPr>
        <w:tc>
          <w:tcPr>
            <w:tcW w:w="1653" w:type="pct"/>
            <w:vMerge/>
          </w:tcPr>
          <w:p w14:paraId="0ABB6C04" w14:textId="77777777" w:rsidR="00284747" w:rsidRPr="004C4DB5" w:rsidRDefault="00284747" w:rsidP="00C66E79">
            <w:pPr>
              <w:pStyle w:val="TableText10"/>
              <w:rPr>
                <w:sz w:val="22"/>
                <w:szCs w:val="22"/>
              </w:rPr>
            </w:pPr>
          </w:p>
        </w:tc>
        <w:tc>
          <w:tcPr>
            <w:tcW w:w="2379" w:type="pct"/>
          </w:tcPr>
          <w:p w14:paraId="532B8C60" w14:textId="77777777" w:rsidR="00284747" w:rsidRPr="004C4DB5" w:rsidRDefault="00284747" w:rsidP="00C66E79">
            <w:pPr>
              <w:pStyle w:val="TableText10"/>
              <w:rPr>
                <w:sz w:val="22"/>
                <w:szCs w:val="22"/>
              </w:rPr>
            </w:pPr>
            <w:r w:rsidRPr="004C4DB5">
              <w:rPr>
                <w:sz w:val="22"/>
                <w:szCs w:val="22"/>
              </w:rPr>
              <w:t>Anoreksia</w:t>
            </w:r>
          </w:p>
        </w:tc>
        <w:tc>
          <w:tcPr>
            <w:tcW w:w="968" w:type="pct"/>
          </w:tcPr>
          <w:p w14:paraId="48B51E2F" w14:textId="77777777" w:rsidR="00284747" w:rsidRPr="004C4DB5" w:rsidRDefault="00284747" w:rsidP="00C66E79">
            <w:pPr>
              <w:pStyle w:val="TableText10"/>
              <w:rPr>
                <w:sz w:val="22"/>
                <w:szCs w:val="22"/>
              </w:rPr>
            </w:pPr>
            <w:r w:rsidRPr="004C4DB5">
              <w:rPr>
                <w:sz w:val="22"/>
                <w:szCs w:val="22"/>
              </w:rPr>
              <w:t>Väga sage</w:t>
            </w:r>
          </w:p>
        </w:tc>
      </w:tr>
      <w:tr w:rsidR="007A54AA" w:rsidRPr="004C4DB5" w14:paraId="13B54E99" w14:textId="77777777" w:rsidTr="00B762A0">
        <w:trPr>
          <w:cantSplit/>
          <w:trHeight w:val="233"/>
        </w:trPr>
        <w:tc>
          <w:tcPr>
            <w:tcW w:w="1653" w:type="pct"/>
            <w:vMerge/>
          </w:tcPr>
          <w:p w14:paraId="14E14194" w14:textId="77777777" w:rsidR="007A54AA" w:rsidRPr="004C4DB5" w:rsidRDefault="007A54AA" w:rsidP="00C66E79">
            <w:pPr>
              <w:pStyle w:val="TableText10"/>
              <w:rPr>
                <w:sz w:val="22"/>
                <w:szCs w:val="22"/>
              </w:rPr>
            </w:pPr>
          </w:p>
        </w:tc>
        <w:tc>
          <w:tcPr>
            <w:tcW w:w="2379" w:type="pct"/>
          </w:tcPr>
          <w:p w14:paraId="209D8DFB" w14:textId="77777777" w:rsidR="007A54AA" w:rsidRPr="004C4DB5" w:rsidRDefault="007A54AA" w:rsidP="00C66E79">
            <w:pPr>
              <w:pStyle w:val="TableText10"/>
              <w:rPr>
                <w:sz w:val="22"/>
                <w:szCs w:val="22"/>
              </w:rPr>
            </w:pPr>
            <w:r w:rsidRPr="004C4DB5">
              <w:rPr>
                <w:sz w:val="22"/>
                <w:szCs w:val="22"/>
              </w:rPr>
              <w:t>Tuumori lüüsi sündroom</w:t>
            </w:r>
          </w:p>
        </w:tc>
        <w:tc>
          <w:tcPr>
            <w:tcW w:w="968" w:type="pct"/>
          </w:tcPr>
          <w:p w14:paraId="575C8709" w14:textId="77777777" w:rsidR="007A54AA" w:rsidRPr="004C4DB5" w:rsidRDefault="007A54AA" w:rsidP="00C66E79">
            <w:pPr>
              <w:pStyle w:val="TableText10"/>
              <w:rPr>
                <w:sz w:val="22"/>
                <w:szCs w:val="22"/>
              </w:rPr>
            </w:pPr>
            <w:r w:rsidRPr="004C4DB5">
              <w:rPr>
                <w:sz w:val="22"/>
                <w:szCs w:val="22"/>
              </w:rPr>
              <w:t>Teadmata</w:t>
            </w:r>
          </w:p>
        </w:tc>
      </w:tr>
      <w:tr w:rsidR="00284747" w:rsidRPr="004C4DB5" w14:paraId="47025CBC" w14:textId="77777777" w:rsidTr="00B762A0">
        <w:trPr>
          <w:cantSplit/>
          <w:trHeight w:val="232"/>
        </w:trPr>
        <w:tc>
          <w:tcPr>
            <w:tcW w:w="1653" w:type="pct"/>
            <w:vMerge/>
          </w:tcPr>
          <w:p w14:paraId="2D94ED65" w14:textId="77777777" w:rsidR="00284747" w:rsidRPr="004C4DB5" w:rsidRDefault="00284747" w:rsidP="00771CB4">
            <w:pPr>
              <w:pStyle w:val="TableText10"/>
              <w:rPr>
                <w:sz w:val="22"/>
                <w:szCs w:val="22"/>
              </w:rPr>
            </w:pPr>
          </w:p>
        </w:tc>
        <w:tc>
          <w:tcPr>
            <w:tcW w:w="2379" w:type="pct"/>
          </w:tcPr>
          <w:p w14:paraId="4563FCCE" w14:textId="77777777" w:rsidR="00284747" w:rsidRPr="004C4DB5" w:rsidRDefault="00284747" w:rsidP="00771CB4">
            <w:pPr>
              <w:pStyle w:val="TableText10"/>
              <w:rPr>
                <w:sz w:val="22"/>
                <w:szCs w:val="22"/>
              </w:rPr>
            </w:pPr>
            <w:r w:rsidRPr="004C4DB5">
              <w:rPr>
                <w:sz w:val="22"/>
                <w:szCs w:val="22"/>
              </w:rPr>
              <w:t>Hüperkaleemia</w:t>
            </w:r>
          </w:p>
        </w:tc>
        <w:tc>
          <w:tcPr>
            <w:tcW w:w="968" w:type="pct"/>
          </w:tcPr>
          <w:p w14:paraId="27E63EC2" w14:textId="77777777" w:rsidR="00284747" w:rsidRPr="004C4DB5" w:rsidRDefault="00284747" w:rsidP="00771CB4">
            <w:pPr>
              <w:pStyle w:val="TableText10"/>
              <w:rPr>
                <w:sz w:val="22"/>
                <w:szCs w:val="22"/>
              </w:rPr>
            </w:pPr>
            <w:r w:rsidRPr="004C4DB5">
              <w:rPr>
                <w:sz w:val="22"/>
                <w:szCs w:val="22"/>
              </w:rPr>
              <w:t>Teadmata</w:t>
            </w:r>
          </w:p>
        </w:tc>
      </w:tr>
      <w:tr w:rsidR="00284747" w:rsidRPr="004C4DB5" w14:paraId="2AFFEF8F" w14:textId="77777777" w:rsidTr="00B762A0">
        <w:trPr>
          <w:cantSplit/>
          <w:trHeight w:val="120"/>
        </w:trPr>
        <w:tc>
          <w:tcPr>
            <w:tcW w:w="1653" w:type="pct"/>
            <w:vMerge w:val="restart"/>
          </w:tcPr>
          <w:p w14:paraId="40AC8458" w14:textId="77777777" w:rsidR="00284747" w:rsidRPr="004C4DB5" w:rsidRDefault="00284747" w:rsidP="0047713C">
            <w:pPr>
              <w:pStyle w:val="TableText10"/>
              <w:rPr>
                <w:sz w:val="22"/>
                <w:szCs w:val="22"/>
              </w:rPr>
            </w:pPr>
            <w:r w:rsidRPr="004C4DB5">
              <w:rPr>
                <w:sz w:val="22"/>
                <w:szCs w:val="22"/>
              </w:rPr>
              <w:t>Psühhiaatrilised häired</w:t>
            </w:r>
          </w:p>
        </w:tc>
        <w:tc>
          <w:tcPr>
            <w:tcW w:w="2379" w:type="pct"/>
          </w:tcPr>
          <w:p w14:paraId="355DFAF6" w14:textId="77777777" w:rsidR="00284747" w:rsidRPr="004C4DB5" w:rsidRDefault="00284747" w:rsidP="003B4FD2">
            <w:pPr>
              <w:pStyle w:val="TableText10"/>
              <w:rPr>
                <w:sz w:val="22"/>
                <w:szCs w:val="22"/>
              </w:rPr>
            </w:pPr>
            <w:r w:rsidRPr="004C4DB5">
              <w:rPr>
                <w:sz w:val="22"/>
                <w:szCs w:val="22"/>
              </w:rPr>
              <w:t>Unetus</w:t>
            </w:r>
          </w:p>
        </w:tc>
        <w:tc>
          <w:tcPr>
            <w:tcW w:w="968" w:type="pct"/>
          </w:tcPr>
          <w:p w14:paraId="717184C8" w14:textId="77777777" w:rsidR="00284747" w:rsidRPr="004C4DB5" w:rsidRDefault="00284747" w:rsidP="00347749">
            <w:r w:rsidRPr="004C4DB5">
              <w:t>Väga sage</w:t>
            </w:r>
          </w:p>
        </w:tc>
      </w:tr>
      <w:tr w:rsidR="00284747" w:rsidRPr="004C4DB5" w14:paraId="4EFBCBCB" w14:textId="77777777" w:rsidTr="00B762A0">
        <w:trPr>
          <w:cantSplit/>
          <w:trHeight w:val="120"/>
        </w:trPr>
        <w:tc>
          <w:tcPr>
            <w:tcW w:w="1653" w:type="pct"/>
            <w:vMerge/>
          </w:tcPr>
          <w:p w14:paraId="37960104" w14:textId="77777777" w:rsidR="00284747" w:rsidRPr="004C4DB5" w:rsidRDefault="00284747" w:rsidP="00771CB4">
            <w:pPr>
              <w:pStyle w:val="TableText10"/>
              <w:rPr>
                <w:sz w:val="22"/>
                <w:szCs w:val="22"/>
              </w:rPr>
            </w:pPr>
          </w:p>
        </w:tc>
        <w:tc>
          <w:tcPr>
            <w:tcW w:w="2379" w:type="pct"/>
          </w:tcPr>
          <w:p w14:paraId="10B1B58C" w14:textId="77777777" w:rsidR="00284747" w:rsidRPr="004C4DB5" w:rsidRDefault="00284747" w:rsidP="00771CB4">
            <w:pPr>
              <w:pStyle w:val="TableText10"/>
              <w:rPr>
                <w:sz w:val="22"/>
                <w:szCs w:val="22"/>
              </w:rPr>
            </w:pPr>
            <w:r w:rsidRPr="004C4DB5">
              <w:rPr>
                <w:sz w:val="22"/>
                <w:szCs w:val="22"/>
              </w:rPr>
              <w:t>Ärevus</w:t>
            </w:r>
          </w:p>
        </w:tc>
        <w:tc>
          <w:tcPr>
            <w:tcW w:w="968" w:type="pct"/>
          </w:tcPr>
          <w:p w14:paraId="0C8E6D17" w14:textId="77777777" w:rsidR="00284747" w:rsidRPr="004C4DB5" w:rsidRDefault="00284747" w:rsidP="00771CB4">
            <w:pPr>
              <w:rPr>
                <w:szCs w:val="22"/>
              </w:rPr>
            </w:pPr>
            <w:r w:rsidRPr="004C4DB5">
              <w:rPr>
                <w:szCs w:val="22"/>
              </w:rPr>
              <w:t>Sage</w:t>
            </w:r>
          </w:p>
        </w:tc>
      </w:tr>
      <w:tr w:rsidR="00284747" w:rsidRPr="004C4DB5" w14:paraId="1D74586E" w14:textId="77777777" w:rsidTr="00B762A0">
        <w:trPr>
          <w:cantSplit/>
          <w:trHeight w:val="120"/>
        </w:trPr>
        <w:tc>
          <w:tcPr>
            <w:tcW w:w="1653" w:type="pct"/>
            <w:vMerge/>
          </w:tcPr>
          <w:p w14:paraId="2CC60CAE" w14:textId="77777777" w:rsidR="00284747" w:rsidRPr="004C4DB5" w:rsidRDefault="00284747" w:rsidP="00771CB4">
            <w:pPr>
              <w:pStyle w:val="TableText10"/>
              <w:rPr>
                <w:sz w:val="22"/>
                <w:szCs w:val="22"/>
              </w:rPr>
            </w:pPr>
          </w:p>
        </w:tc>
        <w:tc>
          <w:tcPr>
            <w:tcW w:w="2379" w:type="pct"/>
          </w:tcPr>
          <w:p w14:paraId="44E13232" w14:textId="77777777" w:rsidR="00284747" w:rsidRPr="004C4DB5" w:rsidRDefault="00284747" w:rsidP="00771CB4">
            <w:pPr>
              <w:pStyle w:val="TableText10"/>
              <w:rPr>
                <w:sz w:val="22"/>
                <w:szCs w:val="22"/>
              </w:rPr>
            </w:pPr>
            <w:r w:rsidRPr="004C4DB5">
              <w:rPr>
                <w:sz w:val="22"/>
                <w:szCs w:val="22"/>
              </w:rPr>
              <w:t>Depressioon</w:t>
            </w:r>
          </w:p>
        </w:tc>
        <w:tc>
          <w:tcPr>
            <w:tcW w:w="968" w:type="pct"/>
          </w:tcPr>
          <w:p w14:paraId="0E4F90D8" w14:textId="77777777" w:rsidR="00284747" w:rsidRPr="004C4DB5" w:rsidRDefault="00284747" w:rsidP="00771CB4">
            <w:r w:rsidRPr="004C4DB5">
              <w:rPr>
                <w:szCs w:val="22"/>
              </w:rPr>
              <w:t>Sage</w:t>
            </w:r>
          </w:p>
        </w:tc>
      </w:tr>
      <w:tr w:rsidR="00284747" w:rsidRPr="004C4DB5" w14:paraId="1D35CB7C" w14:textId="77777777" w:rsidTr="00B762A0">
        <w:trPr>
          <w:cantSplit/>
          <w:trHeight w:val="224"/>
        </w:trPr>
        <w:tc>
          <w:tcPr>
            <w:tcW w:w="1653" w:type="pct"/>
            <w:vMerge w:val="restart"/>
          </w:tcPr>
          <w:p w14:paraId="13714303" w14:textId="77777777" w:rsidR="00284747" w:rsidRPr="004C4DB5" w:rsidRDefault="00284747" w:rsidP="00C66E79">
            <w:pPr>
              <w:pStyle w:val="TableText10"/>
              <w:rPr>
                <w:sz w:val="22"/>
                <w:szCs w:val="22"/>
              </w:rPr>
            </w:pPr>
            <w:r w:rsidRPr="004C4DB5">
              <w:rPr>
                <w:sz w:val="22"/>
                <w:szCs w:val="22"/>
              </w:rPr>
              <w:t>Närvisüsteemi häired</w:t>
            </w:r>
          </w:p>
        </w:tc>
        <w:tc>
          <w:tcPr>
            <w:tcW w:w="2379" w:type="pct"/>
          </w:tcPr>
          <w:p w14:paraId="7B2495C4" w14:textId="77777777" w:rsidR="00284747" w:rsidRPr="004C4DB5" w:rsidRDefault="00284747" w:rsidP="00C66E79">
            <w:pPr>
              <w:pStyle w:val="TableText10"/>
              <w:rPr>
                <w:sz w:val="22"/>
                <w:szCs w:val="22"/>
              </w:rPr>
            </w:pPr>
            <w:r w:rsidRPr="004C4DB5">
              <w:rPr>
                <w:sz w:val="22"/>
                <w:szCs w:val="22"/>
                <w:vertAlign w:val="superscript"/>
              </w:rPr>
              <w:t>1</w:t>
            </w:r>
            <w:r w:rsidRPr="004C4DB5">
              <w:rPr>
                <w:sz w:val="22"/>
                <w:szCs w:val="22"/>
              </w:rPr>
              <w:t>Treemor</w:t>
            </w:r>
          </w:p>
        </w:tc>
        <w:tc>
          <w:tcPr>
            <w:tcW w:w="968" w:type="pct"/>
          </w:tcPr>
          <w:p w14:paraId="45926B93"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728D64A9" w14:textId="77777777" w:rsidTr="00B762A0">
        <w:trPr>
          <w:cantSplit/>
          <w:trHeight w:val="278"/>
        </w:trPr>
        <w:tc>
          <w:tcPr>
            <w:tcW w:w="1653" w:type="pct"/>
            <w:vMerge/>
          </w:tcPr>
          <w:p w14:paraId="33CC08CC" w14:textId="77777777" w:rsidR="00284747" w:rsidRPr="004C4DB5" w:rsidRDefault="00284747" w:rsidP="00C66E79">
            <w:pPr>
              <w:pStyle w:val="TableText10"/>
              <w:rPr>
                <w:sz w:val="22"/>
                <w:szCs w:val="22"/>
              </w:rPr>
            </w:pPr>
          </w:p>
        </w:tc>
        <w:tc>
          <w:tcPr>
            <w:tcW w:w="2379" w:type="pct"/>
          </w:tcPr>
          <w:p w14:paraId="357A4F27" w14:textId="77777777" w:rsidR="00284747" w:rsidRPr="004C4DB5" w:rsidRDefault="00284747" w:rsidP="00C66E79">
            <w:pPr>
              <w:pStyle w:val="TableText10"/>
              <w:rPr>
                <w:sz w:val="22"/>
                <w:szCs w:val="22"/>
              </w:rPr>
            </w:pPr>
            <w:r w:rsidRPr="004C4DB5">
              <w:rPr>
                <w:sz w:val="22"/>
                <w:szCs w:val="22"/>
              </w:rPr>
              <w:t>Pearinglus</w:t>
            </w:r>
          </w:p>
        </w:tc>
        <w:tc>
          <w:tcPr>
            <w:tcW w:w="968" w:type="pct"/>
          </w:tcPr>
          <w:p w14:paraId="303B6B3A"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4509A117" w14:textId="77777777" w:rsidTr="00B762A0">
        <w:trPr>
          <w:cantSplit/>
          <w:trHeight w:val="128"/>
        </w:trPr>
        <w:tc>
          <w:tcPr>
            <w:tcW w:w="1653" w:type="pct"/>
            <w:vMerge/>
          </w:tcPr>
          <w:p w14:paraId="355BAA5F" w14:textId="77777777" w:rsidR="00284747" w:rsidRPr="004C4DB5" w:rsidRDefault="00284747" w:rsidP="00C66E79">
            <w:pPr>
              <w:pStyle w:val="TableText10"/>
              <w:rPr>
                <w:sz w:val="22"/>
                <w:szCs w:val="22"/>
              </w:rPr>
            </w:pPr>
          </w:p>
        </w:tc>
        <w:tc>
          <w:tcPr>
            <w:tcW w:w="2379" w:type="pct"/>
          </w:tcPr>
          <w:p w14:paraId="18A3C579" w14:textId="77777777" w:rsidR="00284747" w:rsidRPr="004C4DB5" w:rsidRDefault="00284747" w:rsidP="00C66E79">
            <w:pPr>
              <w:pStyle w:val="TableText10"/>
              <w:rPr>
                <w:sz w:val="22"/>
                <w:szCs w:val="22"/>
              </w:rPr>
            </w:pPr>
            <w:r w:rsidRPr="004C4DB5">
              <w:rPr>
                <w:sz w:val="22"/>
                <w:szCs w:val="22"/>
              </w:rPr>
              <w:t>Peavalu</w:t>
            </w:r>
          </w:p>
        </w:tc>
        <w:tc>
          <w:tcPr>
            <w:tcW w:w="968" w:type="pct"/>
          </w:tcPr>
          <w:p w14:paraId="5DDB66F5"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29F1221D" w14:textId="77777777" w:rsidTr="00B762A0">
        <w:trPr>
          <w:cantSplit/>
          <w:trHeight w:val="128"/>
        </w:trPr>
        <w:tc>
          <w:tcPr>
            <w:tcW w:w="1653" w:type="pct"/>
            <w:vMerge/>
          </w:tcPr>
          <w:p w14:paraId="1D75D243" w14:textId="77777777" w:rsidR="00284747" w:rsidRPr="004C4DB5" w:rsidRDefault="00284747" w:rsidP="00C66E79">
            <w:pPr>
              <w:pStyle w:val="TableText10"/>
              <w:rPr>
                <w:sz w:val="22"/>
                <w:szCs w:val="22"/>
              </w:rPr>
            </w:pPr>
          </w:p>
        </w:tc>
        <w:tc>
          <w:tcPr>
            <w:tcW w:w="2379" w:type="pct"/>
          </w:tcPr>
          <w:p w14:paraId="4C102530" w14:textId="77777777" w:rsidR="00284747" w:rsidRPr="004C4DB5" w:rsidRDefault="00284747" w:rsidP="00C66E79">
            <w:pPr>
              <w:pStyle w:val="TableText10"/>
              <w:rPr>
                <w:sz w:val="22"/>
                <w:szCs w:val="22"/>
              </w:rPr>
            </w:pPr>
            <w:r w:rsidRPr="004C4DB5">
              <w:rPr>
                <w:sz w:val="22"/>
                <w:szCs w:val="22"/>
              </w:rPr>
              <w:t>Paresteesia</w:t>
            </w:r>
          </w:p>
        </w:tc>
        <w:tc>
          <w:tcPr>
            <w:tcW w:w="968" w:type="pct"/>
          </w:tcPr>
          <w:p w14:paraId="226F7BE7"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3318D834" w14:textId="77777777" w:rsidTr="00B762A0">
        <w:trPr>
          <w:cantSplit/>
          <w:trHeight w:val="128"/>
        </w:trPr>
        <w:tc>
          <w:tcPr>
            <w:tcW w:w="1653" w:type="pct"/>
            <w:vMerge/>
          </w:tcPr>
          <w:p w14:paraId="22B67A2B" w14:textId="77777777" w:rsidR="00284747" w:rsidRPr="004C4DB5" w:rsidRDefault="00284747" w:rsidP="00C66E79">
            <w:pPr>
              <w:pStyle w:val="TableText10"/>
              <w:rPr>
                <w:sz w:val="22"/>
                <w:szCs w:val="22"/>
              </w:rPr>
            </w:pPr>
          </w:p>
        </w:tc>
        <w:tc>
          <w:tcPr>
            <w:tcW w:w="2379" w:type="pct"/>
          </w:tcPr>
          <w:p w14:paraId="4D798FF9" w14:textId="77777777" w:rsidR="00284747" w:rsidRPr="004C4DB5" w:rsidRDefault="00284747" w:rsidP="00C66E79">
            <w:pPr>
              <w:pStyle w:val="TableText10"/>
              <w:rPr>
                <w:sz w:val="22"/>
                <w:szCs w:val="22"/>
              </w:rPr>
            </w:pPr>
            <w:r w:rsidRPr="004C4DB5">
              <w:rPr>
                <w:sz w:val="22"/>
                <w:szCs w:val="22"/>
              </w:rPr>
              <w:t>Maitsehäire</w:t>
            </w:r>
          </w:p>
        </w:tc>
        <w:tc>
          <w:tcPr>
            <w:tcW w:w="968" w:type="pct"/>
          </w:tcPr>
          <w:p w14:paraId="4B9520D1"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585A2CF7" w14:textId="77777777" w:rsidTr="00B762A0">
        <w:trPr>
          <w:cantSplit/>
          <w:trHeight w:val="128"/>
        </w:trPr>
        <w:tc>
          <w:tcPr>
            <w:tcW w:w="1653" w:type="pct"/>
            <w:vMerge/>
          </w:tcPr>
          <w:p w14:paraId="5B2B1A68" w14:textId="77777777" w:rsidR="00284747" w:rsidRPr="004C4DB5" w:rsidRDefault="00284747" w:rsidP="00C66E79">
            <w:pPr>
              <w:pStyle w:val="TableText10"/>
              <w:rPr>
                <w:sz w:val="22"/>
                <w:szCs w:val="22"/>
              </w:rPr>
            </w:pPr>
          </w:p>
        </w:tc>
        <w:tc>
          <w:tcPr>
            <w:tcW w:w="2379" w:type="pct"/>
          </w:tcPr>
          <w:p w14:paraId="1FA0E79E" w14:textId="77777777" w:rsidR="00284747" w:rsidRPr="004C4DB5" w:rsidRDefault="00284747" w:rsidP="00C66E79">
            <w:pPr>
              <w:pStyle w:val="TableText10"/>
              <w:rPr>
                <w:sz w:val="22"/>
                <w:szCs w:val="22"/>
              </w:rPr>
            </w:pPr>
            <w:r w:rsidRPr="004C4DB5">
              <w:rPr>
                <w:sz w:val="22"/>
                <w:szCs w:val="22"/>
              </w:rPr>
              <w:t>Perifeerne neuropaatia</w:t>
            </w:r>
          </w:p>
        </w:tc>
        <w:tc>
          <w:tcPr>
            <w:tcW w:w="968" w:type="pct"/>
          </w:tcPr>
          <w:p w14:paraId="7AE25816" w14:textId="77777777" w:rsidR="00284747" w:rsidRPr="004C4DB5" w:rsidRDefault="00284747" w:rsidP="00C66E79">
            <w:pPr>
              <w:pStyle w:val="TableText10"/>
              <w:rPr>
                <w:sz w:val="22"/>
                <w:szCs w:val="22"/>
              </w:rPr>
            </w:pPr>
            <w:r w:rsidRPr="004C4DB5">
              <w:rPr>
                <w:sz w:val="22"/>
                <w:szCs w:val="22"/>
              </w:rPr>
              <w:t>Sage</w:t>
            </w:r>
          </w:p>
        </w:tc>
      </w:tr>
      <w:tr w:rsidR="00284747" w:rsidRPr="004C4DB5" w14:paraId="5F3D9D55" w14:textId="77777777" w:rsidTr="00B762A0">
        <w:trPr>
          <w:cantSplit/>
          <w:trHeight w:val="120"/>
        </w:trPr>
        <w:tc>
          <w:tcPr>
            <w:tcW w:w="1653" w:type="pct"/>
            <w:vMerge/>
          </w:tcPr>
          <w:p w14:paraId="167BEC01" w14:textId="77777777" w:rsidR="00284747" w:rsidRPr="004C4DB5" w:rsidRDefault="00284747" w:rsidP="00771CB4">
            <w:pPr>
              <w:pStyle w:val="TableText10"/>
              <w:rPr>
                <w:sz w:val="22"/>
                <w:szCs w:val="22"/>
              </w:rPr>
            </w:pPr>
          </w:p>
        </w:tc>
        <w:tc>
          <w:tcPr>
            <w:tcW w:w="2379" w:type="pct"/>
          </w:tcPr>
          <w:p w14:paraId="2B19A7E6" w14:textId="77777777" w:rsidR="00284747" w:rsidRPr="004C4DB5" w:rsidRDefault="00284747" w:rsidP="00771CB4">
            <w:pPr>
              <w:pStyle w:val="TableText10"/>
              <w:rPr>
                <w:sz w:val="22"/>
                <w:szCs w:val="22"/>
              </w:rPr>
            </w:pPr>
            <w:r w:rsidRPr="004C4DB5">
              <w:rPr>
                <w:sz w:val="22"/>
                <w:szCs w:val="22"/>
              </w:rPr>
              <w:t>Hüpertoonia</w:t>
            </w:r>
          </w:p>
        </w:tc>
        <w:tc>
          <w:tcPr>
            <w:tcW w:w="968" w:type="pct"/>
          </w:tcPr>
          <w:p w14:paraId="124AEB9D" w14:textId="77777777" w:rsidR="00284747" w:rsidRPr="004C4DB5" w:rsidRDefault="00284747" w:rsidP="00771CB4">
            <w:r w:rsidRPr="004C4DB5">
              <w:rPr>
                <w:szCs w:val="22"/>
              </w:rPr>
              <w:t>Sage</w:t>
            </w:r>
          </w:p>
        </w:tc>
      </w:tr>
      <w:tr w:rsidR="00284747" w:rsidRPr="004C4DB5" w14:paraId="364D3F77" w14:textId="77777777" w:rsidTr="00B762A0">
        <w:trPr>
          <w:cantSplit/>
          <w:trHeight w:val="120"/>
        </w:trPr>
        <w:tc>
          <w:tcPr>
            <w:tcW w:w="1653" w:type="pct"/>
            <w:vMerge/>
          </w:tcPr>
          <w:p w14:paraId="59C9A1AA" w14:textId="77777777" w:rsidR="00284747" w:rsidRPr="004C4DB5" w:rsidRDefault="00284747" w:rsidP="00771CB4">
            <w:pPr>
              <w:pStyle w:val="TableText10"/>
              <w:rPr>
                <w:sz w:val="22"/>
                <w:szCs w:val="22"/>
              </w:rPr>
            </w:pPr>
          </w:p>
        </w:tc>
        <w:tc>
          <w:tcPr>
            <w:tcW w:w="2379" w:type="pct"/>
          </w:tcPr>
          <w:p w14:paraId="274BE428" w14:textId="77777777" w:rsidR="00284747" w:rsidRPr="004C4DB5" w:rsidRDefault="00284747" w:rsidP="00771CB4">
            <w:pPr>
              <w:pStyle w:val="TableText10"/>
              <w:rPr>
                <w:sz w:val="22"/>
                <w:szCs w:val="22"/>
              </w:rPr>
            </w:pPr>
            <w:r w:rsidRPr="004C4DB5">
              <w:rPr>
                <w:sz w:val="22"/>
                <w:szCs w:val="22"/>
              </w:rPr>
              <w:t>Somnolentsus</w:t>
            </w:r>
          </w:p>
        </w:tc>
        <w:tc>
          <w:tcPr>
            <w:tcW w:w="968" w:type="pct"/>
          </w:tcPr>
          <w:p w14:paraId="257C8D80" w14:textId="77777777" w:rsidR="00284747" w:rsidRPr="004C4DB5" w:rsidRDefault="00284747" w:rsidP="00771CB4">
            <w:r w:rsidRPr="004C4DB5">
              <w:rPr>
                <w:szCs w:val="22"/>
              </w:rPr>
              <w:t>Sage</w:t>
            </w:r>
            <w:r w:rsidRPr="004C4DB5" w:rsidDel="00A30C7A">
              <w:rPr>
                <w:szCs w:val="22"/>
              </w:rPr>
              <w:t xml:space="preserve"> </w:t>
            </w:r>
          </w:p>
        </w:tc>
      </w:tr>
      <w:tr w:rsidR="00284747" w:rsidRPr="004C4DB5" w14:paraId="635B9F80" w14:textId="77777777" w:rsidTr="00B762A0">
        <w:trPr>
          <w:cantSplit/>
          <w:trHeight w:val="128"/>
        </w:trPr>
        <w:tc>
          <w:tcPr>
            <w:tcW w:w="1653" w:type="pct"/>
            <w:vMerge w:val="restart"/>
          </w:tcPr>
          <w:p w14:paraId="4C889B83" w14:textId="77777777" w:rsidR="00284747" w:rsidRPr="004C4DB5" w:rsidRDefault="00284747" w:rsidP="00C66E79">
            <w:pPr>
              <w:pStyle w:val="TableText10"/>
              <w:rPr>
                <w:sz w:val="22"/>
                <w:szCs w:val="22"/>
              </w:rPr>
            </w:pPr>
            <w:r w:rsidRPr="004C4DB5">
              <w:rPr>
                <w:sz w:val="22"/>
                <w:szCs w:val="22"/>
              </w:rPr>
              <w:t>Silma kahjustused</w:t>
            </w:r>
          </w:p>
        </w:tc>
        <w:tc>
          <w:tcPr>
            <w:tcW w:w="2379" w:type="pct"/>
          </w:tcPr>
          <w:p w14:paraId="2FC2BDEB" w14:textId="77777777" w:rsidR="00284747" w:rsidRPr="004C4DB5" w:rsidRDefault="00284747" w:rsidP="00C66E79">
            <w:pPr>
              <w:pStyle w:val="TableText10"/>
              <w:rPr>
                <w:sz w:val="22"/>
                <w:szCs w:val="22"/>
              </w:rPr>
            </w:pPr>
            <w:r w:rsidRPr="004C4DB5">
              <w:rPr>
                <w:sz w:val="22"/>
                <w:szCs w:val="22"/>
              </w:rPr>
              <w:t>Konjunktiviit</w:t>
            </w:r>
          </w:p>
        </w:tc>
        <w:tc>
          <w:tcPr>
            <w:tcW w:w="968" w:type="pct"/>
          </w:tcPr>
          <w:p w14:paraId="5CFCA53B" w14:textId="77777777" w:rsidR="00284747" w:rsidRPr="004C4DB5" w:rsidRDefault="00284747" w:rsidP="00C66E79">
            <w:r w:rsidRPr="004C4DB5">
              <w:rPr>
                <w:szCs w:val="22"/>
              </w:rPr>
              <w:t>Väga sage</w:t>
            </w:r>
          </w:p>
        </w:tc>
      </w:tr>
      <w:tr w:rsidR="00284747" w:rsidRPr="004C4DB5" w14:paraId="22EED345" w14:textId="77777777" w:rsidTr="00B762A0">
        <w:trPr>
          <w:cantSplit/>
          <w:trHeight w:val="127"/>
        </w:trPr>
        <w:tc>
          <w:tcPr>
            <w:tcW w:w="1653" w:type="pct"/>
            <w:vMerge/>
          </w:tcPr>
          <w:p w14:paraId="4D02CDE3" w14:textId="77777777" w:rsidR="00284747" w:rsidRPr="004C4DB5" w:rsidRDefault="00284747" w:rsidP="00C66E79">
            <w:pPr>
              <w:pStyle w:val="TableText10"/>
              <w:rPr>
                <w:sz w:val="22"/>
                <w:szCs w:val="22"/>
              </w:rPr>
            </w:pPr>
          </w:p>
        </w:tc>
        <w:tc>
          <w:tcPr>
            <w:tcW w:w="2379" w:type="pct"/>
          </w:tcPr>
          <w:p w14:paraId="7FA155E0" w14:textId="77777777" w:rsidR="00284747" w:rsidRPr="004C4DB5" w:rsidRDefault="00284747" w:rsidP="00C66E79">
            <w:pPr>
              <w:pStyle w:val="TableText10"/>
              <w:rPr>
                <w:sz w:val="22"/>
                <w:szCs w:val="22"/>
              </w:rPr>
            </w:pPr>
            <w:r w:rsidRPr="004C4DB5">
              <w:rPr>
                <w:sz w:val="22"/>
                <w:szCs w:val="22"/>
              </w:rPr>
              <w:t>Suurenenud pisaraeritus</w:t>
            </w:r>
          </w:p>
        </w:tc>
        <w:tc>
          <w:tcPr>
            <w:tcW w:w="968" w:type="pct"/>
          </w:tcPr>
          <w:p w14:paraId="6B687F76" w14:textId="77777777" w:rsidR="00284747" w:rsidRPr="004C4DB5" w:rsidRDefault="00284747" w:rsidP="00C66E79">
            <w:r w:rsidRPr="004C4DB5">
              <w:rPr>
                <w:szCs w:val="22"/>
              </w:rPr>
              <w:t>Väga sage</w:t>
            </w:r>
          </w:p>
        </w:tc>
      </w:tr>
      <w:tr w:rsidR="00284747" w:rsidRPr="004C4DB5" w14:paraId="246CD380" w14:textId="77777777" w:rsidTr="00B762A0">
        <w:trPr>
          <w:cantSplit/>
          <w:trHeight w:val="127"/>
        </w:trPr>
        <w:tc>
          <w:tcPr>
            <w:tcW w:w="1653" w:type="pct"/>
            <w:vMerge/>
          </w:tcPr>
          <w:p w14:paraId="3F2BCC38" w14:textId="77777777" w:rsidR="00284747" w:rsidRPr="004C4DB5" w:rsidRDefault="00284747" w:rsidP="00C66E79">
            <w:pPr>
              <w:pStyle w:val="TableText10"/>
              <w:rPr>
                <w:sz w:val="22"/>
                <w:szCs w:val="22"/>
              </w:rPr>
            </w:pPr>
          </w:p>
        </w:tc>
        <w:tc>
          <w:tcPr>
            <w:tcW w:w="2379" w:type="pct"/>
          </w:tcPr>
          <w:p w14:paraId="0E464522" w14:textId="77777777" w:rsidR="00284747" w:rsidRPr="004C4DB5" w:rsidRDefault="00284747" w:rsidP="00C66E79">
            <w:pPr>
              <w:pStyle w:val="TableText10"/>
              <w:rPr>
                <w:sz w:val="22"/>
                <w:szCs w:val="22"/>
              </w:rPr>
            </w:pPr>
            <w:r w:rsidRPr="004C4DB5">
              <w:rPr>
                <w:sz w:val="22"/>
                <w:szCs w:val="22"/>
              </w:rPr>
              <w:t>Kuivsilmsus</w:t>
            </w:r>
          </w:p>
        </w:tc>
        <w:tc>
          <w:tcPr>
            <w:tcW w:w="968" w:type="pct"/>
          </w:tcPr>
          <w:p w14:paraId="38D6D316" w14:textId="77777777" w:rsidR="00284747" w:rsidRPr="004C4DB5" w:rsidRDefault="00284747" w:rsidP="00C66E79">
            <w:pPr>
              <w:rPr>
                <w:szCs w:val="22"/>
              </w:rPr>
            </w:pPr>
            <w:r w:rsidRPr="004C4DB5">
              <w:rPr>
                <w:szCs w:val="22"/>
              </w:rPr>
              <w:t>Sage</w:t>
            </w:r>
          </w:p>
        </w:tc>
      </w:tr>
      <w:tr w:rsidR="00284747" w:rsidRPr="004C4DB5" w14:paraId="6EA1DB2C" w14:textId="77777777" w:rsidTr="00B762A0">
        <w:trPr>
          <w:cantSplit/>
          <w:trHeight w:val="260"/>
        </w:trPr>
        <w:tc>
          <w:tcPr>
            <w:tcW w:w="1653" w:type="pct"/>
            <w:vMerge/>
          </w:tcPr>
          <w:p w14:paraId="7DFAAD8A" w14:textId="77777777" w:rsidR="00284747" w:rsidRPr="004C4DB5" w:rsidRDefault="00284747" w:rsidP="00771CB4">
            <w:pPr>
              <w:pStyle w:val="TableText10"/>
              <w:rPr>
                <w:sz w:val="22"/>
                <w:szCs w:val="22"/>
              </w:rPr>
            </w:pPr>
          </w:p>
        </w:tc>
        <w:tc>
          <w:tcPr>
            <w:tcW w:w="2379" w:type="pct"/>
          </w:tcPr>
          <w:p w14:paraId="14E07162" w14:textId="77777777" w:rsidR="00284747" w:rsidRPr="004C4DB5" w:rsidRDefault="00284747" w:rsidP="00771CB4">
            <w:pPr>
              <w:pStyle w:val="TableText10"/>
              <w:rPr>
                <w:sz w:val="22"/>
                <w:szCs w:val="22"/>
              </w:rPr>
            </w:pPr>
            <w:r w:rsidRPr="004C4DB5">
              <w:rPr>
                <w:sz w:val="22"/>
                <w:szCs w:val="22"/>
              </w:rPr>
              <w:t>Papillödeem</w:t>
            </w:r>
          </w:p>
        </w:tc>
        <w:tc>
          <w:tcPr>
            <w:tcW w:w="968" w:type="pct"/>
          </w:tcPr>
          <w:p w14:paraId="016A85F6" w14:textId="77777777" w:rsidR="00284747" w:rsidRPr="004C4DB5" w:rsidRDefault="00284747" w:rsidP="00771CB4">
            <w:r w:rsidRPr="004C4DB5">
              <w:rPr>
                <w:szCs w:val="22"/>
              </w:rPr>
              <w:t>Teadmata</w:t>
            </w:r>
          </w:p>
        </w:tc>
      </w:tr>
      <w:tr w:rsidR="00284747" w:rsidRPr="004C4DB5" w14:paraId="7212D540" w14:textId="77777777" w:rsidTr="00B762A0">
        <w:trPr>
          <w:cantSplit/>
          <w:trHeight w:val="260"/>
        </w:trPr>
        <w:tc>
          <w:tcPr>
            <w:tcW w:w="1653" w:type="pct"/>
            <w:vMerge/>
          </w:tcPr>
          <w:p w14:paraId="526218A7" w14:textId="77777777" w:rsidR="00284747" w:rsidRPr="004C4DB5" w:rsidRDefault="00284747" w:rsidP="00771CB4">
            <w:pPr>
              <w:pStyle w:val="TableText10"/>
              <w:rPr>
                <w:sz w:val="22"/>
                <w:szCs w:val="22"/>
              </w:rPr>
            </w:pPr>
          </w:p>
        </w:tc>
        <w:tc>
          <w:tcPr>
            <w:tcW w:w="2379" w:type="pct"/>
          </w:tcPr>
          <w:p w14:paraId="185892D1" w14:textId="77777777" w:rsidR="00284747" w:rsidRPr="004C4DB5" w:rsidRDefault="00284747" w:rsidP="00771CB4">
            <w:pPr>
              <w:pStyle w:val="TableText10"/>
              <w:rPr>
                <w:sz w:val="22"/>
                <w:szCs w:val="22"/>
              </w:rPr>
            </w:pPr>
            <w:r w:rsidRPr="004C4DB5">
              <w:rPr>
                <w:sz w:val="22"/>
                <w:szCs w:val="22"/>
              </w:rPr>
              <w:t>Võrkkesta verevalum</w:t>
            </w:r>
          </w:p>
        </w:tc>
        <w:tc>
          <w:tcPr>
            <w:tcW w:w="968" w:type="pct"/>
          </w:tcPr>
          <w:p w14:paraId="19050EBB" w14:textId="77777777" w:rsidR="00284747" w:rsidRPr="004C4DB5" w:rsidRDefault="00284747" w:rsidP="00771CB4">
            <w:r w:rsidRPr="004C4DB5">
              <w:rPr>
                <w:szCs w:val="22"/>
              </w:rPr>
              <w:t>Teadmata</w:t>
            </w:r>
          </w:p>
        </w:tc>
      </w:tr>
      <w:tr w:rsidR="00284747" w:rsidRPr="004C4DB5" w14:paraId="51C48134" w14:textId="77777777" w:rsidTr="00B762A0">
        <w:trPr>
          <w:cantSplit/>
        </w:trPr>
        <w:tc>
          <w:tcPr>
            <w:tcW w:w="1653" w:type="pct"/>
          </w:tcPr>
          <w:p w14:paraId="578BF6BA" w14:textId="77777777" w:rsidR="00284747" w:rsidRPr="004C4DB5" w:rsidRDefault="00284747" w:rsidP="0047713C">
            <w:pPr>
              <w:pStyle w:val="TableText10"/>
              <w:rPr>
                <w:sz w:val="22"/>
                <w:szCs w:val="22"/>
              </w:rPr>
            </w:pPr>
            <w:r w:rsidRPr="004C4DB5">
              <w:rPr>
                <w:sz w:val="22"/>
                <w:szCs w:val="22"/>
              </w:rPr>
              <w:t>Kõrva ja labürindi kahjustused</w:t>
            </w:r>
          </w:p>
        </w:tc>
        <w:tc>
          <w:tcPr>
            <w:tcW w:w="2379" w:type="pct"/>
          </w:tcPr>
          <w:p w14:paraId="2F852ECA" w14:textId="77777777" w:rsidR="00284747" w:rsidRPr="004C4DB5" w:rsidRDefault="00284747" w:rsidP="003B4FD2">
            <w:pPr>
              <w:pStyle w:val="TableText10"/>
              <w:rPr>
                <w:sz w:val="22"/>
                <w:szCs w:val="22"/>
              </w:rPr>
            </w:pPr>
            <w:r w:rsidRPr="004C4DB5">
              <w:rPr>
                <w:sz w:val="22"/>
                <w:szCs w:val="22"/>
              </w:rPr>
              <w:t>Kurtus</w:t>
            </w:r>
          </w:p>
        </w:tc>
        <w:tc>
          <w:tcPr>
            <w:tcW w:w="968" w:type="pct"/>
          </w:tcPr>
          <w:p w14:paraId="2360C078" w14:textId="77777777" w:rsidR="00284747" w:rsidRPr="004C4DB5" w:rsidRDefault="00284747" w:rsidP="00347749">
            <w:r w:rsidRPr="004C4DB5">
              <w:rPr>
                <w:szCs w:val="22"/>
              </w:rPr>
              <w:t>Aeg-ajalt</w:t>
            </w:r>
          </w:p>
        </w:tc>
      </w:tr>
      <w:tr w:rsidR="00284747" w:rsidRPr="004C4DB5" w14:paraId="49B1B18F" w14:textId="77777777" w:rsidTr="00B762A0">
        <w:trPr>
          <w:cantSplit/>
          <w:trHeight w:val="261"/>
        </w:trPr>
        <w:tc>
          <w:tcPr>
            <w:tcW w:w="1653" w:type="pct"/>
            <w:vMerge w:val="restart"/>
          </w:tcPr>
          <w:p w14:paraId="7A9D77E9" w14:textId="77777777" w:rsidR="00284747" w:rsidRPr="004C4DB5" w:rsidRDefault="00284747" w:rsidP="002914DA">
            <w:pPr>
              <w:pStyle w:val="TableText10"/>
              <w:keepNext/>
              <w:keepLines/>
              <w:rPr>
                <w:sz w:val="22"/>
                <w:szCs w:val="22"/>
              </w:rPr>
            </w:pPr>
            <w:r w:rsidRPr="004C4DB5">
              <w:rPr>
                <w:sz w:val="22"/>
                <w:szCs w:val="22"/>
              </w:rPr>
              <w:t>Südame häired</w:t>
            </w:r>
          </w:p>
        </w:tc>
        <w:tc>
          <w:tcPr>
            <w:tcW w:w="2379" w:type="pct"/>
          </w:tcPr>
          <w:p w14:paraId="060E258D" w14:textId="77777777" w:rsidR="00284747" w:rsidRPr="004C4DB5" w:rsidRDefault="00284747" w:rsidP="002914DA">
            <w:pPr>
              <w:pStyle w:val="TableText10"/>
              <w:keepNext/>
              <w:keepLines/>
              <w:rPr>
                <w:sz w:val="22"/>
                <w:szCs w:val="22"/>
              </w:rPr>
            </w:pPr>
            <w:r w:rsidRPr="004C4DB5">
              <w:rPr>
                <w:sz w:val="22"/>
                <w:szCs w:val="22"/>
                <w:vertAlign w:val="superscript"/>
              </w:rPr>
              <w:t xml:space="preserve">1 </w:t>
            </w:r>
            <w:r w:rsidRPr="004C4DB5">
              <w:rPr>
                <w:sz w:val="22"/>
                <w:szCs w:val="22"/>
              </w:rPr>
              <w:t>Vererõhu langus</w:t>
            </w:r>
          </w:p>
        </w:tc>
        <w:tc>
          <w:tcPr>
            <w:tcW w:w="968" w:type="pct"/>
          </w:tcPr>
          <w:p w14:paraId="67C34818"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33C54CBA" w14:textId="77777777" w:rsidTr="00B762A0">
        <w:trPr>
          <w:cantSplit/>
          <w:trHeight w:val="261"/>
        </w:trPr>
        <w:tc>
          <w:tcPr>
            <w:tcW w:w="1653" w:type="pct"/>
            <w:vMerge/>
          </w:tcPr>
          <w:p w14:paraId="40F5A9EB" w14:textId="77777777" w:rsidR="00284747" w:rsidRPr="004C4DB5" w:rsidRDefault="00284747" w:rsidP="002914DA">
            <w:pPr>
              <w:pStyle w:val="TableText10"/>
              <w:keepNext/>
              <w:keepLines/>
              <w:rPr>
                <w:sz w:val="22"/>
                <w:szCs w:val="22"/>
              </w:rPr>
            </w:pPr>
          </w:p>
        </w:tc>
        <w:tc>
          <w:tcPr>
            <w:tcW w:w="2379" w:type="pct"/>
          </w:tcPr>
          <w:p w14:paraId="2B847696" w14:textId="77777777" w:rsidR="00284747" w:rsidRPr="004C4DB5" w:rsidDel="00A30C7A" w:rsidRDefault="00284747" w:rsidP="002914DA">
            <w:pPr>
              <w:pStyle w:val="TableText10"/>
              <w:keepNext/>
              <w:keepLines/>
              <w:rPr>
                <w:sz w:val="22"/>
                <w:szCs w:val="22"/>
              </w:rPr>
            </w:pPr>
            <w:r w:rsidRPr="004C4DB5">
              <w:rPr>
                <w:sz w:val="22"/>
                <w:szCs w:val="22"/>
                <w:vertAlign w:val="superscript"/>
              </w:rPr>
              <w:t>1</w:t>
            </w:r>
            <w:r w:rsidRPr="004C4DB5">
              <w:rPr>
                <w:sz w:val="22"/>
                <w:szCs w:val="22"/>
              </w:rPr>
              <w:t xml:space="preserve"> Vererõhu tõus</w:t>
            </w:r>
          </w:p>
        </w:tc>
        <w:tc>
          <w:tcPr>
            <w:tcW w:w="968" w:type="pct"/>
          </w:tcPr>
          <w:p w14:paraId="13C626A5"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6544344A" w14:textId="77777777" w:rsidTr="00B762A0">
        <w:trPr>
          <w:cantSplit/>
          <w:trHeight w:val="261"/>
        </w:trPr>
        <w:tc>
          <w:tcPr>
            <w:tcW w:w="1653" w:type="pct"/>
            <w:vMerge/>
          </w:tcPr>
          <w:p w14:paraId="331D4BAB" w14:textId="77777777" w:rsidR="00284747" w:rsidRPr="004C4DB5" w:rsidRDefault="00284747" w:rsidP="002914DA">
            <w:pPr>
              <w:pStyle w:val="TableText10"/>
              <w:keepNext/>
              <w:keepLines/>
              <w:rPr>
                <w:sz w:val="22"/>
                <w:szCs w:val="22"/>
              </w:rPr>
            </w:pPr>
          </w:p>
        </w:tc>
        <w:tc>
          <w:tcPr>
            <w:tcW w:w="2379" w:type="pct"/>
          </w:tcPr>
          <w:p w14:paraId="05ECBFA2" w14:textId="77777777" w:rsidR="00284747" w:rsidRPr="004C4DB5" w:rsidDel="00A30C7A" w:rsidRDefault="00284747" w:rsidP="002914DA">
            <w:pPr>
              <w:pStyle w:val="TableText10"/>
              <w:keepNext/>
              <w:keepLines/>
              <w:rPr>
                <w:sz w:val="22"/>
                <w:szCs w:val="22"/>
              </w:rPr>
            </w:pPr>
            <w:r w:rsidRPr="004C4DB5">
              <w:rPr>
                <w:sz w:val="22"/>
                <w:szCs w:val="22"/>
                <w:vertAlign w:val="superscript"/>
              </w:rPr>
              <w:t>1</w:t>
            </w:r>
            <w:r w:rsidRPr="004C4DB5">
              <w:rPr>
                <w:sz w:val="22"/>
                <w:szCs w:val="22"/>
              </w:rPr>
              <w:t xml:space="preserve"> Ebakorrapärane südametegevus</w:t>
            </w:r>
          </w:p>
        </w:tc>
        <w:tc>
          <w:tcPr>
            <w:tcW w:w="968" w:type="pct"/>
          </w:tcPr>
          <w:p w14:paraId="66805B87"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003DC605" w14:textId="77777777" w:rsidTr="00B762A0">
        <w:trPr>
          <w:cantSplit/>
          <w:trHeight w:val="259"/>
        </w:trPr>
        <w:tc>
          <w:tcPr>
            <w:tcW w:w="1653" w:type="pct"/>
            <w:vMerge/>
          </w:tcPr>
          <w:p w14:paraId="0496EA74" w14:textId="77777777" w:rsidR="00284747" w:rsidRPr="004C4DB5" w:rsidRDefault="00284747" w:rsidP="002914DA">
            <w:pPr>
              <w:pStyle w:val="TableText10"/>
              <w:keepNext/>
              <w:keepLines/>
              <w:rPr>
                <w:sz w:val="22"/>
                <w:szCs w:val="22"/>
              </w:rPr>
            </w:pPr>
          </w:p>
        </w:tc>
        <w:tc>
          <w:tcPr>
            <w:tcW w:w="2379" w:type="pct"/>
          </w:tcPr>
          <w:p w14:paraId="2CAD2960" w14:textId="77777777" w:rsidR="00284747" w:rsidRPr="004C4DB5" w:rsidRDefault="00284747" w:rsidP="002914DA">
            <w:pPr>
              <w:pStyle w:val="TableText10"/>
              <w:keepNext/>
              <w:keepLines/>
              <w:rPr>
                <w:sz w:val="22"/>
                <w:szCs w:val="22"/>
              </w:rPr>
            </w:pPr>
            <w:r w:rsidRPr="004C4DB5">
              <w:rPr>
                <w:sz w:val="22"/>
                <w:szCs w:val="22"/>
                <w:vertAlign w:val="superscript"/>
              </w:rPr>
              <w:t>1</w:t>
            </w:r>
            <w:r w:rsidRPr="004C4DB5">
              <w:rPr>
                <w:sz w:val="22"/>
                <w:szCs w:val="22"/>
              </w:rPr>
              <w:t>Laperdus</w:t>
            </w:r>
          </w:p>
        </w:tc>
        <w:tc>
          <w:tcPr>
            <w:tcW w:w="968" w:type="pct"/>
          </w:tcPr>
          <w:p w14:paraId="0A191B6C"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4D5E8287" w14:textId="77777777" w:rsidTr="00B762A0">
        <w:trPr>
          <w:cantSplit/>
          <w:trHeight w:val="231"/>
        </w:trPr>
        <w:tc>
          <w:tcPr>
            <w:tcW w:w="1653" w:type="pct"/>
            <w:vMerge/>
          </w:tcPr>
          <w:p w14:paraId="5CE261BE" w14:textId="77777777" w:rsidR="00284747" w:rsidRPr="004C4DB5" w:rsidRDefault="00284747" w:rsidP="002914DA">
            <w:pPr>
              <w:pStyle w:val="TableText10"/>
              <w:keepNext/>
              <w:keepLines/>
              <w:rPr>
                <w:sz w:val="22"/>
                <w:szCs w:val="22"/>
              </w:rPr>
            </w:pPr>
          </w:p>
        </w:tc>
        <w:tc>
          <w:tcPr>
            <w:tcW w:w="2379" w:type="pct"/>
          </w:tcPr>
          <w:p w14:paraId="73CC8B24" w14:textId="77777777" w:rsidR="00284747" w:rsidRPr="004C4DB5" w:rsidRDefault="00284747" w:rsidP="002914DA">
            <w:pPr>
              <w:pStyle w:val="TableText10"/>
              <w:keepNext/>
              <w:keepLines/>
              <w:rPr>
                <w:sz w:val="22"/>
                <w:szCs w:val="22"/>
              </w:rPr>
            </w:pPr>
            <w:r w:rsidRPr="004C4DB5">
              <w:rPr>
                <w:sz w:val="22"/>
                <w:szCs w:val="22"/>
              </w:rPr>
              <w:t>Väljutusfraktsiooni langus*</w:t>
            </w:r>
          </w:p>
        </w:tc>
        <w:tc>
          <w:tcPr>
            <w:tcW w:w="968" w:type="pct"/>
          </w:tcPr>
          <w:p w14:paraId="0902D97F"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12B96081" w14:textId="77777777" w:rsidTr="00B762A0">
        <w:trPr>
          <w:cantSplit/>
          <w:trHeight w:val="127"/>
        </w:trPr>
        <w:tc>
          <w:tcPr>
            <w:tcW w:w="1653" w:type="pct"/>
            <w:vMerge/>
          </w:tcPr>
          <w:p w14:paraId="3DC24105" w14:textId="77777777" w:rsidR="00284747" w:rsidRPr="004C4DB5" w:rsidRDefault="00284747" w:rsidP="002914DA">
            <w:pPr>
              <w:pStyle w:val="TableText10"/>
              <w:keepNext/>
              <w:keepLines/>
              <w:rPr>
                <w:sz w:val="22"/>
                <w:szCs w:val="22"/>
              </w:rPr>
            </w:pPr>
          </w:p>
        </w:tc>
        <w:tc>
          <w:tcPr>
            <w:tcW w:w="2379" w:type="pct"/>
          </w:tcPr>
          <w:p w14:paraId="60453DB2" w14:textId="77777777" w:rsidR="00284747" w:rsidRPr="004C4DB5" w:rsidRDefault="00284747" w:rsidP="002914DA">
            <w:pPr>
              <w:pStyle w:val="TableText10"/>
              <w:keepNext/>
              <w:keepLines/>
              <w:rPr>
                <w:sz w:val="22"/>
                <w:szCs w:val="22"/>
              </w:rPr>
            </w:pPr>
            <w:r w:rsidRPr="004C4DB5">
              <w:rPr>
                <w:sz w:val="22"/>
                <w:szCs w:val="22"/>
                <w:vertAlign w:val="superscript"/>
              </w:rPr>
              <w:t>+</w:t>
            </w:r>
            <w:r w:rsidRPr="004C4DB5">
              <w:rPr>
                <w:sz w:val="22"/>
                <w:szCs w:val="22"/>
              </w:rPr>
              <w:t>Südamepuudulikkus (kongestiivne)</w:t>
            </w:r>
          </w:p>
        </w:tc>
        <w:tc>
          <w:tcPr>
            <w:tcW w:w="968" w:type="pct"/>
          </w:tcPr>
          <w:p w14:paraId="5B5CD08C" w14:textId="77777777" w:rsidR="00284747" w:rsidRPr="004C4DB5" w:rsidRDefault="00284747" w:rsidP="002914DA">
            <w:pPr>
              <w:keepNext/>
              <w:keepLines/>
              <w:rPr>
                <w:szCs w:val="22"/>
              </w:rPr>
            </w:pPr>
            <w:r w:rsidRPr="004C4DB5">
              <w:rPr>
                <w:szCs w:val="22"/>
              </w:rPr>
              <w:t>Sage</w:t>
            </w:r>
          </w:p>
        </w:tc>
      </w:tr>
      <w:tr w:rsidR="00284747" w:rsidRPr="004C4DB5" w14:paraId="45E74D0B" w14:textId="77777777" w:rsidTr="00B762A0">
        <w:trPr>
          <w:cantSplit/>
          <w:trHeight w:val="127"/>
        </w:trPr>
        <w:tc>
          <w:tcPr>
            <w:tcW w:w="1653" w:type="pct"/>
            <w:vMerge/>
          </w:tcPr>
          <w:p w14:paraId="6CB7FFF0" w14:textId="77777777" w:rsidR="00284747" w:rsidRPr="004C4DB5" w:rsidRDefault="00284747" w:rsidP="002914DA">
            <w:pPr>
              <w:pStyle w:val="TableText10"/>
              <w:keepNext/>
              <w:keepLines/>
              <w:rPr>
                <w:sz w:val="22"/>
                <w:szCs w:val="22"/>
              </w:rPr>
            </w:pPr>
          </w:p>
        </w:tc>
        <w:tc>
          <w:tcPr>
            <w:tcW w:w="2379" w:type="pct"/>
          </w:tcPr>
          <w:p w14:paraId="69E29A8A" w14:textId="77777777" w:rsidR="00284747" w:rsidRPr="004C4DB5" w:rsidRDefault="00284747" w:rsidP="002914DA">
            <w:pPr>
              <w:pStyle w:val="TableText10"/>
              <w:keepNext/>
              <w:keepLines/>
              <w:rPr>
                <w:sz w:val="22"/>
                <w:szCs w:val="22"/>
              </w:rPr>
            </w:pPr>
            <w:r w:rsidRPr="004C4DB5">
              <w:rPr>
                <w:sz w:val="22"/>
                <w:szCs w:val="22"/>
                <w:vertAlign w:val="superscript"/>
              </w:rPr>
              <w:t>+1</w:t>
            </w:r>
            <w:r w:rsidRPr="004C4DB5">
              <w:rPr>
                <w:sz w:val="22"/>
                <w:szCs w:val="22"/>
              </w:rPr>
              <w:t>Supraventrikulaarne tahhüarütmia</w:t>
            </w:r>
          </w:p>
        </w:tc>
        <w:tc>
          <w:tcPr>
            <w:tcW w:w="968" w:type="pct"/>
          </w:tcPr>
          <w:p w14:paraId="354F7FD1" w14:textId="77777777" w:rsidR="00284747" w:rsidRPr="004C4DB5" w:rsidRDefault="00284747" w:rsidP="002914DA">
            <w:pPr>
              <w:keepNext/>
              <w:keepLines/>
            </w:pPr>
            <w:r w:rsidRPr="004C4DB5">
              <w:rPr>
                <w:szCs w:val="22"/>
              </w:rPr>
              <w:t>Sage</w:t>
            </w:r>
          </w:p>
        </w:tc>
      </w:tr>
      <w:tr w:rsidR="00284747" w:rsidRPr="004C4DB5" w14:paraId="44E91F3A" w14:textId="77777777" w:rsidTr="00B762A0">
        <w:trPr>
          <w:cantSplit/>
          <w:trHeight w:val="120"/>
        </w:trPr>
        <w:tc>
          <w:tcPr>
            <w:tcW w:w="1653" w:type="pct"/>
            <w:vMerge/>
          </w:tcPr>
          <w:p w14:paraId="558369D9" w14:textId="77777777" w:rsidR="00284747" w:rsidRPr="004C4DB5" w:rsidRDefault="00284747" w:rsidP="002914DA">
            <w:pPr>
              <w:pStyle w:val="TableText10"/>
              <w:keepNext/>
              <w:keepLines/>
              <w:rPr>
                <w:sz w:val="22"/>
                <w:szCs w:val="22"/>
              </w:rPr>
            </w:pPr>
          </w:p>
        </w:tc>
        <w:tc>
          <w:tcPr>
            <w:tcW w:w="2379" w:type="pct"/>
          </w:tcPr>
          <w:p w14:paraId="2D809548" w14:textId="77777777" w:rsidR="00284747" w:rsidRPr="004C4DB5" w:rsidRDefault="00284747" w:rsidP="002914DA">
            <w:pPr>
              <w:pStyle w:val="TableText10"/>
              <w:keepNext/>
              <w:keepLines/>
              <w:rPr>
                <w:sz w:val="22"/>
                <w:szCs w:val="22"/>
              </w:rPr>
            </w:pPr>
            <w:r w:rsidRPr="004C4DB5">
              <w:rPr>
                <w:sz w:val="22"/>
                <w:szCs w:val="22"/>
              </w:rPr>
              <w:t>Kardiomüopaatia</w:t>
            </w:r>
          </w:p>
        </w:tc>
        <w:tc>
          <w:tcPr>
            <w:tcW w:w="968" w:type="pct"/>
          </w:tcPr>
          <w:p w14:paraId="38EBB0C4" w14:textId="77777777" w:rsidR="00284747" w:rsidRPr="004C4DB5" w:rsidRDefault="00284747" w:rsidP="002914DA">
            <w:pPr>
              <w:keepNext/>
              <w:keepLines/>
            </w:pPr>
            <w:r w:rsidRPr="004C4DB5">
              <w:rPr>
                <w:szCs w:val="22"/>
              </w:rPr>
              <w:t>Sage</w:t>
            </w:r>
          </w:p>
        </w:tc>
      </w:tr>
      <w:tr w:rsidR="00CA3350" w:rsidRPr="004C4DB5" w14:paraId="7CC40869" w14:textId="77777777" w:rsidTr="00B762A0">
        <w:trPr>
          <w:cantSplit/>
          <w:trHeight w:val="120"/>
        </w:trPr>
        <w:tc>
          <w:tcPr>
            <w:tcW w:w="1653" w:type="pct"/>
            <w:vMerge/>
          </w:tcPr>
          <w:p w14:paraId="3E5FCD9C" w14:textId="77777777" w:rsidR="00CA3350" w:rsidRPr="004C4DB5" w:rsidRDefault="00CA3350" w:rsidP="002914DA">
            <w:pPr>
              <w:pStyle w:val="TableText10"/>
              <w:keepNext/>
              <w:keepLines/>
              <w:rPr>
                <w:sz w:val="22"/>
                <w:szCs w:val="22"/>
              </w:rPr>
            </w:pPr>
          </w:p>
        </w:tc>
        <w:tc>
          <w:tcPr>
            <w:tcW w:w="2379" w:type="pct"/>
          </w:tcPr>
          <w:p w14:paraId="7C5FB5D5" w14:textId="77777777" w:rsidR="00CA3350" w:rsidRPr="004C4DB5" w:rsidRDefault="00CA3350" w:rsidP="002914DA">
            <w:pPr>
              <w:pStyle w:val="TableText10"/>
              <w:keepNext/>
              <w:keepLines/>
              <w:rPr>
                <w:sz w:val="22"/>
                <w:szCs w:val="22"/>
              </w:rPr>
            </w:pPr>
            <w:r w:rsidRPr="004C4DB5">
              <w:rPr>
                <w:sz w:val="22"/>
                <w:szCs w:val="22"/>
                <w:vertAlign w:val="superscript"/>
              </w:rPr>
              <w:t>1</w:t>
            </w:r>
            <w:r w:rsidRPr="004C4DB5">
              <w:rPr>
                <w:sz w:val="22"/>
                <w:szCs w:val="22"/>
              </w:rPr>
              <w:t>Südamepekslemine</w:t>
            </w:r>
          </w:p>
        </w:tc>
        <w:tc>
          <w:tcPr>
            <w:tcW w:w="968" w:type="pct"/>
          </w:tcPr>
          <w:p w14:paraId="7ECF9640" w14:textId="77777777" w:rsidR="00CA3350" w:rsidRPr="004C4DB5" w:rsidRDefault="00CA3350" w:rsidP="002914DA">
            <w:pPr>
              <w:keepNext/>
              <w:keepLines/>
              <w:rPr>
                <w:szCs w:val="22"/>
              </w:rPr>
            </w:pPr>
            <w:r w:rsidRPr="004C4DB5">
              <w:rPr>
                <w:szCs w:val="22"/>
              </w:rPr>
              <w:t>Sage</w:t>
            </w:r>
          </w:p>
        </w:tc>
      </w:tr>
      <w:tr w:rsidR="00284747" w:rsidRPr="004C4DB5" w14:paraId="19CBD64B" w14:textId="77777777" w:rsidTr="00B762A0">
        <w:trPr>
          <w:cantSplit/>
          <w:trHeight w:val="120"/>
        </w:trPr>
        <w:tc>
          <w:tcPr>
            <w:tcW w:w="1653" w:type="pct"/>
            <w:vMerge/>
          </w:tcPr>
          <w:p w14:paraId="0783AB65" w14:textId="77777777" w:rsidR="00284747" w:rsidRPr="004C4DB5" w:rsidRDefault="00284747" w:rsidP="002914DA">
            <w:pPr>
              <w:pStyle w:val="TableText10"/>
              <w:keepNext/>
              <w:keepLines/>
              <w:rPr>
                <w:sz w:val="22"/>
                <w:szCs w:val="22"/>
              </w:rPr>
            </w:pPr>
          </w:p>
        </w:tc>
        <w:tc>
          <w:tcPr>
            <w:tcW w:w="2379" w:type="pct"/>
          </w:tcPr>
          <w:p w14:paraId="6152EFEC" w14:textId="77777777" w:rsidR="00284747" w:rsidRPr="004C4DB5" w:rsidRDefault="00284747" w:rsidP="002914DA">
            <w:pPr>
              <w:pStyle w:val="TableText10"/>
              <w:keepNext/>
              <w:keepLines/>
              <w:rPr>
                <w:sz w:val="22"/>
                <w:szCs w:val="22"/>
              </w:rPr>
            </w:pPr>
            <w:r w:rsidRPr="004C4DB5">
              <w:rPr>
                <w:sz w:val="22"/>
                <w:szCs w:val="22"/>
              </w:rPr>
              <w:t>Perikardi efusioon</w:t>
            </w:r>
          </w:p>
        </w:tc>
        <w:tc>
          <w:tcPr>
            <w:tcW w:w="968" w:type="pct"/>
          </w:tcPr>
          <w:p w14:paraId="45CB0D59" w14:textId="77777777" w:rsidR="00284747" w:rsidRPr="004C4DB5" w:rsidRDefault="00284747" w:rsidP="002914DA">
            <w:pPr>
              <w:keepNext/>
              <w:keepLines/>
            </w:pPr>
            <w:r w:rsidRPr="004C4DB5">
              <w:rPr>
                <w:szCs w:val="22"/>
              </w:rPr>
              <w:t>Aeg-ajalt</w:t>
            </w:r>
          </w:p>
        </w:tc>
      </w:tr>
      <w:tr w:rsidR="00284747" w:rsidRPr="004C4DB5" w14:paraId="0FCA5EA3" w14:textId="77777777" w:rsidTr="00B762A0">
        <w:trPr>
          <w:cantSplit/>
          <w:trHeight w:val="120"/>
        </w:trPr>
        <w:tc>
          <w:tcPr>
            <w:tcW w:w="1653" w:type="pct"/>
            <w:vMerge/>
          </w:tcPr>
          <w:p w14:paraId="3BE8AF3F" w14:textId="77777777" w:rsidR="00284747" w:rsidRPr="004C4DB5" w:rsidRDefault="00284747" w:rsidP="002914DA">
            <w:pPr>
              <w:pStyle w:val="TableText10"/>
              <w:keepNext/>
              <w:keepLines/>
              <w:rPr>
                <w:sz w:val="22"/>
                <w:szCs w:val="22"/>
              </w:rPr>
            </w:pPr>
          </w:p>
        </w:tc>
        <w:tc>
          <w:tcPr>
            <w:tcW w:w="2379" w:type="pct"/>
          </w:tcPr>
          <w:p w14:paraId="6897DFF9" w14:textId="77777777" w:rsidR="00284747" w:rsidRPr="004C4DB5" w:rsidRDefault="00284747" w:rsidP="002914DA">
            <w:pPr>
              <w:pStyle w:val="TableText10"/>
              <w:keepNext/>
              <w:keepLines/>
              <w:rPr>
                <w:sz w:val="22"/>
                <w:szCs w:val="22"/>
              </w:rPr>
            </w:pPr>
            <w:r w:rsidRPr="004C4DB5">
              <w:rPr>
                <w:sz w:val="22"/>
                <w:szCs w:val="22"/>
              </w:rPr>
              <w:t>Kardiogeenne šokk</w:t>
            </w:r>
          </w:p>
        </w:tc>
        <w:tc>
          <w:tcPr>
            <w:tcW w:w="968" w:type="pct"/>
          </w:tcPr>
          <w:p w14:paraId="2578365D" w14:textId="77777777" w:rsidR="00284747" w:rsidRPr="004C4DB5" w:rsidRDefault="00284747" w:rsidP="002914DA">
            <w:pPr>
              <w:keepNext/>
              <w:keepLines/>
            </w:pPr>
            <w:r w:rsidRPr="004C4DB5">
              <w:rPr>
                <w:szCs w:val="22"/>
              </w:rPr>
              <w:t>Teadmata</w:t>
            </w:r>
          </w:p>
        </w:tc>
      </w:tr>
      <w:tr w:rsidR="00284747" w:rsidRPr="004C4DB5" w14:paraId="1CDF540C" w14:textId="77777777" w:rsidTr="00B762A0">
        <w:trPr>
          <w:cantSplit/>
          <w:trHeight w:val="120"/>
        </w:trPr>
        <w:tc>
          <w:tcPr>
            <w:tcW w:w="1653" w:type="pct"/>
            <w:vMerge/>
            <w:tcBorders>
              <w:bottom w:val="single" w:sz="4" w:space="0" w:color="auto"/>
            </w:tcBorders>
          </w:tcPr>
          <w:p w14:paraId="619D4650" w14:textId="77777777" w:rsidR="00284747" w:rsidRPr="004C4DB5" w:rsidRDefault="00284747" w:rsidP="00771CB4">
            <w:pPr>
              <w:pStyle w:val="TableText10"/>
              <w:rPr>
                <w:sz w:val="22"/>
                <w:szCs w:val="22"/>
              </w:rPr>
            </w:pPr>
          </w:p>
        </w:tc>
        <w:tc>
          <w:tcPr>
            <w:tcW w:w="2379" w:type="pct"/>
            <w:tcBorders>
              <w:bottom w:val="single" w:sz="4" w:space="0" w:color="auto"/>
            </w:tcBorders>
          </w:tcPr>
          <w:p w14:paraId="699F669E" w14:textId="77777777" w:rsidR="00284747" w:rsidRPr="004C4DB5" w:rsidRDefault="00284747" w:rsidP="00771CB4">
            <w:pPr>
              <w:pStyle w:val="TableText10"/>
              <w:rPr>
                <w:sz w:val="22"/>
                <w:szCs w:val="22"/>
                <w:vertAlign w:val="superscript"/>
              </w:rPr>
            </w:pPr>
            <w:r w:rsidRPr="004C4DB5">
              <w:rPr>
                <w:sz w:val="22"/>
                <w:szCs w:val="22"/>
              </w:rPr>
              <w:t>Galopprütmi esinemine</w:t>
            </w:r>
          </w:p>
        </w:tc>
        <w:tc>
          <w:tcPr>
            <w:tcW w:w="968" w:type="pct"/>
            <w:tcBorders>
              <w:bottom w:val="single" w:sz="4" w:space="0" w:color="auto"/>
            </w:tcBorders>
          </w:tcPr>
          <w:p w14:paraId="2330A965" w14:textId="77777777" w:rsidR="00284747" w:rsidRPr="004C4DB5" w:rsidRDefault="00284747" w:rsidP="00771CB4">
            <w:r w:rsidRPr="004C4DB5">
              <w:rPr>
                <w:szCs w:val="22"/>
              </w:rPr>
              <w:t>Teadmata</w:t>
            </w:r>
          </w:p>
        </w:tc>
      </w:tr>
      <w:tr w:rsidR="00284747" w:rsidRPr="004C4DB5" w14:paraId="1ED93850" w14:textId="77777777" w:rsidTr="00B762A0">
        <w:trPr>
          <w:cantSplit/>
          <w:trHeight w:val="120"/>
        </w:trPr>
        <w:tc>
          <w:tcPr>
            <w:tcW w:w="1653" w:type="pct"/>
            <w:vMerge w:val="restart"/>
            <w:tcBorders>
              <w:bottom w:val="single" w:sz="4" w:space="0" w:color="auto"/>
            </w:tcBorders>
          </w:tcPr>
          <w:p w14:paraId="3EA8075B" w14:textId="77777777" w:rsidR="00284747" w:rsidRPr="004C4DB5" w:rsidRDefault="00284747" w:rsidP="00C66E79">
            <w:pPr>
              <w:pStyle w:val="TableText10"/>
              <w:rPr>
                <w:sz w:val="22"/>
                <w:szCs w:val="22"/>
              </w:rPr>
            </w:pPr>
            <w:r w:rsidRPr="004C4DB5">
              <w:rPr>
                <w:sz w:val="22"/>
                <w:szCs w:val="22"/>
              </w:rPr>
              <w:t>Vaskulaarsed häired</w:t>
            </w:r>
          </w:p>
        </w:tc>
        <w:tc>
          <w:tcPr>
            <w:tcW w:w="2379" w:type="pct"/>
            <w:tcBorders>
              <w:bottom w:val="single" w:sz="4" w:space="0" w:color="auto"/>
            </w:tcBorders>
          </w:tcPr>
          <w:p w14:paraId="4F2F1456" w14:textId="77777777" w:rsidR="00284747" w:rsidRPr="004C4DB5" w:rsidRDefault="00284747" w:rsidP="00C66E79">
            <w:pPr>
              <w:pStyle w:val="TableText10"/>
              <w:rPr>
                <w:sz w:val="22"/>
                <w:szCs w:val="22"/>
              </w:rPr>
            </w:pPr>
            <w:r w:rsidRPr="004C4DB5">
              <w:rPr>
                <w:sz w:val="22"/>
                <w:szCs w:val="22"/>
              </w:rPr>
              <w:t>Kuumahood</w:t>
            </w:r>
          </w:p>
        </w:tc>
        <w:tc>
          <w:tcPr>
            <w:tcW w:w="968" w:type="pct"/>
            <w:tcBorders>
              <w:bottom w:val="single" w:sz="4" w:space="0" w:color="auto"/>
            </w:tcBorders>
          </w:tcPr>
          <w:p w14:paraId="5C2BFEC2" w14:textId="77777777" w:rsidR="00284747" w:rsidRPr="004C4DB5" w:rsidRDefault="00284747" w:rsidP="00C66E79">
            <w:r w:rsidRPr="004C4DB5">
              <w:rPr>
                <w:szCs w:val="22"/>
              </w:rPr>
              <w:t>Väga sage</w:t>
            </w:r>
          </w:p>
        </w:tc>
      </w:tr>
      <w:tr w:rsidR="00284747" w:rsidRPr="004C4DB5" w14:paraId="4FC84759" w14:textId="77777777" w:rsidTr="00B762A0">
        <w:trPr>
          <w:cantSplit/>
          <w:trHeight w:val="120"/>
        </w:trPr>
        <w:tc>
          <w:tcPr>
            <w:tcW w:w="1653" w:type="pct"/>
            <w:vMerge/>
            <w:tcBorders>
              <w:bottom w:val="single" w:sz="4" w:space="0" w:color="auto"/>
            </w:tcBorders>
          </w:tcPr>
          <w:p w14:paraId="0E5214C1" w14:textId="77777777" w:rsidR="00284747" w:rsidRPr="004C4DB5" w:rsidRDefault="00284747" w:rsidP="00C66E79">
            <w:pPr>
              <w:pStyle w:val="TableText10"/>
              <w:rPr>
                <w:sz w:val="22"/>
                <w:szCs w:val="22"/>
              </w:rPr>
            </w:pPr>
          </w:p>
        </w:tc>
        <w:tc>
          <w:tcPr>
            <w:tcW w:w="2379" w:type="pct"/>
            <w:tcBorders>
              <w:bottom w:val="single" w:sz="4" w:space="0" w:color="auto"/>
            </w:tcBorders>
          </w:tcPr>
          <w:p w14:paraId="7DF2F2B9" w14:textId="77777777" w:rsidR="00284747" w:rsidRPr="004C4DB5" w:rsidRDefault="00284747" w:rsidP="00C66E79">
            <w:pPr>
              <w:pStyle w:val="TableText10"/>
              <w:rPr>
                <w:sz w:val="22"/>
                <w:szCs w:val="22"/>
                <w:vertAlign w:val="superscript"/>
              </w:rPr>
            </w:pPr>
            <w:r w:rsidRPr="004C4DB5">
              <w:rPr>
                <w:sz w:val="22"/>
                <w:szCs w:val="22"/>
                <w:vertAlign w:val="superscript"/>
              </w:rPr>
              <w:t>+1</w:t>
            </w:r>
            <w:r w:rsidRPr="004C4DB5">
              <w:rPr>
                <w:sz w:val="22"/>
                <w:szCs w:val="22"/>
              </w:rPr>
              <w:t>Hüpotensioon</w:t>
            </w:r>
          </w:p>
        </w:tc>
        <w:tc>
          <w:tcPr>
            <w:tcW w:w="968" w:type="pct"/>
            <w:tcBorders>
              <w:bottom w:val="single" w:sz="4" w:space="0" w:color="auto"/>
            </w:tcBorders>
          </w:tcPr>
          <w:p w14:paraId="6C568F67" w14:textId="77777777" w:rsidR="00284747" w:rsidRPr="004C4DB5" w:rsidRDefault="00284747" w:rsidP="00C66E79">
            <w:pPr>
              <w:rPr>
                <w:szCs w:val="22"/>
              </w:rPr>
            </w:pPr>
            <w:r w:rsidRPr="004C4DB5">
              <w:rPr>
                <w:szCs w:val="22"/>
              </w:rPr>
              <w:t>Sage</w:t>
            </w:r>
          </w:p>
        </w:tc>
      </w:tr>
      <w:tr w:rsidR="00284747" w:rsidRPr="004C4DB5" w14:paraId="0494E166" w14:textId="77777777" w:rsidTr="00B762A0">
        <w:trPr>
          <w:cantSplit/>
          <w:trHeight w:val="120"/>
        </w:trPr>
        <w:tc>
          <w:tcPr>
            <w:tcW w:w="1653" w:type="pct"/>
            <w:vMerge/>
            <w:tcBorders>
              <w:bottom w:val="single" w:sz="4" w:space="0" w:color="auto"/>
            </w:tcBorders>
          </w:tcPr>
          <w:p w14:paraId="5165EE95" w14:textId="77777777" w:rsidR="00284747" w:rsidRPr="004C4DB5" w:rsidRDefault="00284747" w:rsidP="00C66E79">
            <w:pPr>
              <w:pStyle w:val="TableText10"/>
              <w:rPr>
                <w:sz w:val="22"/>
                <w:szCs w:val="22"/>
              </w:rPr>
            </w:pPr>
          </w:p>
        </w:tc>
        <w:tc>
          <w:tcPr>
            <w:tcW w:w="2379" w:type="pct"/>
            <w:tcBorders>
              <w:bottom w:val="single" w:sz="4" w:space="0" w:color="auto"/>
            </w:tcBorders>
          </w:tcPr>
          <w:p w14:paraId="4E7EAE62" w14:textId="77777777" w:rsidR="00284747" w:rsidRPr="004C4DB5" w:rsidRDefault="00284747" w:rsidP="00C66E79">
            <w:pPr>
              <w:pStyle w:val="TableText10"/>
              <w:rPr>
                <w:sz w:val="22"/>
                <w:szCs w:val="22"/>
              </w:rPr>
            </w:pPr>
            <w:r w:rsidRPr="004C4DB5">
              <w:rPr>
                <w:sz w:val="22"/>
                <w:szCs w:val="22"/>
              </w:rPr>
              <w:t>Vasodilatsioon</w:t>
            </w:r>
          </w:p>
        </w:tc>
        <w:tc>
          <w:tcPr>
            <w:tcW w:w="968" w:type="pct"/>
            <w:tcBorders>
              <w:bottom w:val="single" w:sz="4" w:space="0" w:color="auto"/>
            </w:tcBorders>
          </w:tcPr>
          <w:p w14:paraId="6CF4C0C9" w14:textId="77777777" w:rsidR="00284747" w:rsidRPr="004C4DB5" w:rsidRDefault="00284747" w:rsidP="00C66E79">
            <w:r w:rsidRPr="004C4DB5">
              <w:rPr>
                <w:szCs w:val="22"/>
              </w:rPr>
              <w:t>Sage</w:t>
            </w:r>
          </w:p>
        </w:tc>
      </w:tr>
      <w:tr w:rsidR="00284747" w:rsidRPr="004C4DB5" w14:paraId="5F86E102" w14:textId="77777777" w:rsidTr="00B762A0">
        <w:trPr>
          <w:cantSplit/>
          <w:trHeight w:val="128"/>
        </w:trPr>
        <w:tc>
          <w:tcPr>
            <w:tcW w:w="1653" w:type="pct"/>
            <w:vMerge/>
          </w:tcPr>
          <w:p w14:paraId="5E97BBA0" w14:textId="77777777" w:rsidR="00284747" w:rsidRPr="004C4DB5" w:rsidRDefault="00284747" w:rsidP="00C66E79">
            <w:pPr>
              <w:pStyle w:val="TableText10"/>
              <w:rPr>
                <w:sz w:val="22"/>
                <w:szCs w:val="22"/>
              </w:rPr>
            </w:pPr>
          </w:p>
        </w:tc>
        <w:tc>
          <w:tcPr>
            <w:tcW w:w="2379" w:type="pct"/>
          </w:tcPr>
          <w:p w14:paraId="7E05E474"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Hingeldus</w:t>
            </w:r>
          </w:p>
        </w:tc>
        <w:tc>
          <w:tcPr>
            <w:tcW w:w="968" w:type="pct"/>
          </w:tcPr>
          <w:p w14:paraId="431A3598"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36FB1EC7" w14:textId="77777777" w:rsidTr="00B762A0">
        <w:trPr>
          <w:cantSplit/>
          <w:trHeight w:val="179"/>
        </w:trPr>
        <w:tc>
          <w:tcPr>
            <w:tcW w:w="1653" w:type="pct"/>
            <w:vMerge/>
          </w:tcPr>
          <w:p w14:paraId="5472ECEE" w14:textId="77777777" w:rsidR="00284747" w:rsidRPr="004C4DB5" w:rsidRDefault="00284747" w:rsidP="00C66E79">
            <w:pPr>
              <w:pStyle w:val="TableText10"/>
              <w:rPr>
                <w:sz w:val="22"/>
                <w:szCs w:val="22"/>
              </w:rPr>
            </w:pPr>
          </w:p>
        </w:tc>
        <w:tc>
          <w:tcPr>
            <w:tcW w:w="2379" w:type="pct"/>
          </w:tcPr>
          <w:p w14:paraId="57F8532E" w14:textId="77777777" w:rsidR="00284747" w:rsidRPr="004C4DB5" w:rsidRDefault="00284747" w:rsidP="00C66E79">
            <w:pPr>
              <w:pStyle w:val="TableText10"/>
              <w:rPr>
                <w:sz w:val="22"/>
                <w:szCs w:val="22"/>
              </w:rPr>
            </w:pPr>
            <w:r w:rsidRPr="004C4DB5">
              <w:rPr>
                <w:sz w:val="22"/>
                <w:szCs w:val="22"/>
              </w:rPr>
              <w:t>Köha</w:t>
            </w:r>
          </w:p>
        </w:tc>
        <w:tc>
          <w:tcPr>
            <w:tcW w:w="968" w:type="pct"/>
          </w:tcPr>
          <w:p w14:paraId="6C9BFB0D" w14:textId="77777777" w:rsidR="00284747" w:rsidRPr="004C4DB5" w:rsidRDefault="00284747" w:rsidP="00C66E79">
            <w:r w:rsidRPr="004C4DB5">
              <w:rPr>
                <w:szCs w:val="22"/>
              </w:rPr>
              <w:t>Väga sage</w:t>
            </w:r>
          </w:p>
        </w:tc>
      </w:tr>
      <w:tr w:rsidR="00284747" w:rsidRPr="004C4DB5" w14:paraId="670A56E4" w14:textId="77777777" w:rsidTr="00B762A0">
        <w:trPr>
          <w:cantSplit/>
          <w:trHeight w:val="127"/>
        </w:trPr>
        <w:tc>
          <w:tcPr>
            <w:tcW w:w="1653" w:type="pct"/>
            <w:vMerge/>
          </w:tcPr>
          <w:p w14:paraId="5AD89846" w14:textId="77777777" w:rsidR="00284747" w:rsidRPr="004C4DB5" w:rsidRDefault="00284747" w:rsidP="00C66E79">
            <w:pPr>
              <w:pStyle w:val="TableText10"/>
              <w:rPr>
                <w:sz w:val="22"/>
                <w:szCs w:val="22"/>
              </w:rPr>
            </w:pPr>
          </w:p>
        </w:tc>
        <w:tc>
          <w:tcPr>
            <w:tcW w:w="2379" w:type="pct"/>
          </w:tcPr>
          <w:p w14:paraId="4256A96B" w14:textId="77777777" w:rsidR="00284747" w:rsidRPr="004C4DB5" w:rsidRDefault="00284747" w:rsidP="00C66E79">
            <w:pPr>
              <w:pStyle w:val="TableText10"/>
              <w:rPr>
                <w:sz w:val="22"/>
                <w:szCs w:val="22"/>
              </w:rPr>
            </w:pPr>
            <w:r w:rsidRPr="004C4DB5">
              <w:rPr>
                <w:sz w:val="22"/>
                <w:szCs w:val="22"/>
              </w:rPr>
              <w:t>Ninaverejooks</w:t>
            </w:r>
          </w:p>
        </w:tc>
        <w:tc>
          <w:tcPr>
            <w:tcW w:w="968" w:type="pct"/>
          </w:tcPr>
          <w:p w14:paraId="11AE4E9B" w14:textId="77777777" w:rsidR="00284747" w:rsidRPr="004C4DB5" w:rsidRDefault="00284747" w:rsidP="00C66E79">
            <w:r w:rsidRPr="004C4DB5">
              <w:rPr>
                <w:szCs w:val="22"/>
              </w:rPr>
              <w:t>Väga sage</w:t>
            </w:r>
          </w:p>
        </w:tc>
      </w:tr>
      <w:tr w:rsidR="00284747" w:rsidRPr="004C4DB5" w14:paraId="30D20BE4" w14:textId="77777777" w:rsidTr="00B762A0">
        <w:trPr>
          <w:cantSplit/>
          <w:trHeight w:val="127"/>
        </w:trPr>
        <w:tc>
          <w:tcPr>
            <w:tcW w:w="1653" w:type="pct"/>
            <w:vMerge/>
          </w:tcPr>
          <w:p w14:paraId="12B446B7" w14:textId="77777777" w:rsidR="00284747" w:rsidRPr="004C4DB5" w:rsidRDefault="00284747" w:rsidP="00C66E79">
            <w:pPr>
              <w:pStyle w:val="TableText10"/>
              <w:rPr>
                <w:sz w:val="22"/>
                <w:szCs w:val="22"/>
              </w:rPr>
            </w:pPr>
          </w:p>
        </w:tc>
        <w:tc>
          <w:tcPr>
            <w:tcW w:w="2379" w:type="pct"/>
          </w:tcPr>
          <w:p w14:paraId="2909A4D0" w14:textId="77777777" w:rsidR="00284747" w:rsidRPr="004C4DB5" w:rsidRDefault="00284747" w:rsidP="00C66E79">
            <w:pPr>
              <w:pStyle w:val="TableText10"/>
              <w:rPr>
                <w:sz w:val="22"/>
                <w:szCs w:val="22"/>
              </w:rPr>
            </w:pPr>
            <w:r w:rsidRPr="004C4DB5">
              <w:rPr>
                <w:sz w:val="22"/>
                <w:szCs w:val="22"/>
              </w:rPr>
              <w:t>Rinorröa</w:t>
            </w:r>
          </w:p>
        </w:tc>
        <w:tc>
          <w:tcPr>
            <w:tcW w:w="968" w:type="pct"/>
          </w:tcPr>
          <w:p w14:paraId="72047A3B" w14:textId="77777777" w:rsidR="00284747" w:rsidRPr="004C4DB5" w:rsidRDefault="00284747" w:rsidP="00C66E79">
            <w:pPr>
              <w:rPr>
                <w:szCs w:val="22"/>
              </w:rPr>
            </w:pPr>
            <w:r w:rsidRPr="004C4DB5">
              <w:rPr>
                <w:szCs w:val="22"/>
              </w:rPr>
              <w:t>Väga sage</w:t>
            </w:r>
          </w:p>
        </w:tc>
      </w:tr>
      <w:tr w:rsidR="00284747" w:rsidRPr="004C4DB5" w14:paraId="17B384B0" w14:textId="77777777" w:rsidTr="00B762A0">
        <w:trPr>
          <w:cantSplit/>
          <w:trHeight w:val="127"/>
        </w:trPr>
        <w:tc>
          <w:tcPr>
            <w:tcW w:w="1653" w:type="pct"/>
            <w:vMerge/>
          </w:tcPr>
          <w:p w14:paraId="051EF762" w14:textId="77777777" w:rsidR="00284747" w:rsidRPr="004C4DB5" w:rsidRDefault="00284747" w:rsidP="00C66E79">
            <w:pPr>
              <w:pStyle w:val="TableText10"/>
              <w:rPr>
                <w:sz w:val="22"/>
                <w:szCs w:val="22"/>
              </w:rPr>
            </w:pPr>
          </w:p>
        </w:tc>
        <w:tc>
          <w:tcPr>
            <w:tcW w:w="2379" w:type="pct"/>
          </w:tcPr>
          <w:p w14:paraId="10051E01"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Pneumoonia</w:t>
            </w:r>
          </w:p>
        </w:tc>
        <w:tc>
          <w:tcPr>
            <w:tcW w:w="968" w:type="pct"/>
          </w:tcPr>
          <w:p w14:paraId="2F5CD711" w14:textId="77777777" w:rsidR="00284747" w:rsidRPr="004C4DB5" w:rsidRDefault="00284747" w:rsidP="00C66E79">
            <w:pPr>
              <w:rPr>
                <w:szCs w:val="22"/>
              </w:rPr>
            </w:pPr>
            <w:r w:rsidRPr="004C4DB5">
              <w:rPr>
                <w:szCs w:val="22"/>
              </w:rPr>
              <w:t>Sage</w:t>
            </w:r>
          </w:p>
        </w:tc>
      </w:tr>
      <w:tr w:rsidR="00284747" w:rsidRPr="004C4DB5" w14:paraId="7A12780A" w14:textId="77777777" w:rsidTr="00B762A0">
        <w:trPr>
          <w:cantSplit/>
          <w:trHeight w:val="127"/>
        </w:trPr>
        <w:tc>
          <w:tcPr>
            <w:tcW w:w="1653" w:type="pct"/>
            <w:vMerge/>
          </w:tcPr>
          <w:p w14:paraId="5CF621C9" w14:textId="77777777" w:rsidR="00284747" w:rsidRPr="004C4DB5" w:rsidRDefault="00284747" w:rsidP="00C66E79">
            <w:pPr>
              <w:pStyle w:val="TableText10"/>
              <w:rPr>
                <w:sz w:val="22"/>
                <w:szCs w:val="22"/>
              </w:rPr>
            </w:pPr>
          </w:p>
        </w:tc>
        <w:tc>
          <w:tcPr>
            <w:tcW w:w="2379" w:type="pct"/>
          </w:tcPr>
          <w:p w14:paraId="697B11A8" w14:textId="77777777" w:rsidR="00284747" w:rsidRPr="004C4DB5" w:rsidRDefault="00284747" w:rsidP="00C66E79">
            <w:pPr>
              <w:pStyle w:val="TableText10"/>
              <w:rPr>
                <w:sz w:val="22"/>
                <w:szCs w:val="22"/>
              </w:rPr>
            </w:pPr>
            <w:r w:rsidRPr="004C4DB5">
              <w:rPr>
                <w:sz w:val="22"/>
                <w:szCs w:val="22"/>
              </w:rPr>
              <w:t>Astma</w:t>
            </w:r>
          </w:p>
        </w:tc>
        <w:tc>
          <w:tcPr>
            <w:tcW w:w="968" w:type="pct"/>
          </w:tcPr>
          <w:p w14:paraId="31613A9D" w14:textId="77777777" w:rsidR="00284747" w:rsidRPr="004C4DB5" w:rsidRDefault="00284747" w:rsidP="00C66E79">
            <w:pPr>
              <w:rPr>
                <w:szCs w:val="22"/>
              </w:rPr>
            </w:pPr>
            <w:r w:rsidRPr="004C4DB5">
              <w:rPr>
                <w:szCs w:val="22"/>
              </w:rPr>
              <w:t>Sage</w:t>
            </w:r>
          </w:p>
        </w:tc>
      </w:tr>
      <w:tr w:rsidR="00284747" w:rsidRPr="004C4DB5" w14:paraId="393CADED" w14:textId="77777777" w:rsidTr="00B762A0">
        <w:trPr>
          <w:cantSplit/>
          <w:trHeight w:val="128"/>
        </w:trPr>
        <w:tc>
          <w:tcPr>
            <w:tcW w:w="1653" w:type="pct"/>
            <w:vMerge/>
          </w:tcPr>
          <w:p w14:paraId="31942420" w14:textId="77777777" w:rsidR="00284747" w:rsidRPr="004C4DB5" w:rsidRDefault="00284747" w:rsidP="00C66E79">
            <w:pPr>
              <w:pStyle w:val="TableText10"/>
              <w:rPr>
                <w:sz w:val="22"/>
                <w:szCs w:val="22"/>
              </w:rPr>
            </w:pPr>
          </w:p>
        </w:tc>
        <w:tc>
          <w:tcPr>
            <w:tcW w:w="2379" w:type="pct"/>
          </w:tcPr>
          <w:p w14:paraId="1B3AA948" w14:textId="77777777" w:rsidR="00284747" w:rsidRPr="004C4DB5" w:rsidRDefault="00284747" w:rsidP="00C66E79">
            <w:pPr>
              <w:pStyle w:val="TableText10"/>
              <w:rPr>
                <w:sz w:val="22"/>
                <w:szCs w:val="22"/>
              </w:rPr>
            </w:pPr>
            <w:r w:rsidRPr="004C4DB5">
              <w:rPr>
                <w:sz w:val="22"/>
                <w:szCs w:val="22"/>
              </w:rPr>
              <w:t>Kopsukahjustus</w:t>
            </w:r>
          </w:p>
        </w:tc>
        <w:tc>
          <w:tcPr>
            <w:tcW w:w="968" w:type="pct"/>
          </w:tcPr>
          <w:p w14:paraId="347CF7D6" w14:textId="77777777" w:rsidR="00284747" w:rsidRPr="004C4DB5" w:rsidRDefault="00284747" w:rsidP="00C66E79">
            <w:r w:rsidRPr="004C4DB5">
              <w:rPr>
                <w:szCs w:val="22"/>
              </w:rPr>
              <w:t>Sage</w:t>
            </w:r>
          </w:p>
        </w:tc>
      </w:tr>
      <w:tr w:rsidR="00284747" w:rsidRPr="004C4DB5" w14:paraId="6090B3A7" w14:textId="77777777" w:rsidTr="00B762A0">
        <w:trPr>
          <w:cantSplit/>
          <w:trHeight w:val="127"/>
        </w:trPr>
        <w:tc>
          <w:tcPr>
            <w:tcW w:w="1653" w:type="pct"/>
            <w:vMerge/>
          </w:tcPr>
          <w:p w14:paraId="67E92720" w14:textId="77777777" w:rsidR="00284747" w:rsidRPr="004C4DB5" w:rsidRDefault="00284747" w:rsidP="00C66E79">
            <w:pPr>
              <w:pStyle w:val="TableText10"/>
              <w:rPr>
                <w:sz w:val="22"/>
                <w:szCs w:val="22"/>
              </w:rPr>
            </w:pPr>
          </w:p>
        </w:tc>
        <w:tc>
          <w:tcPr>
            <w:tcW w:w="2379" w:type="pct"/>
          </w:tcPr>
          <w:p w14:paraId="768EE225"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Pleuraefusioon</w:t>
            </w:r>
          </w:p>
        </w:tc>
        <w:tc>
          <w:tcPr>
            <w:tcW w:w="968" w:type="pct"/>
          </w:tcPr>
          <w:p w14:paraId="62869861" w14:textId="77777777" w:rsidR="00284747" w:rsidRPr="004C4DB5" w:rsidRDefault="00284747" w:rsidP="00C66E79">
            <w:pPr>
              <w:rPr>
                <w:szCs w:val="22"/>
              </w:rPr>
            </w:pPr>
            <w:r w:rsidRPr="004C4DB5">
              <w:rPr>
                <w:szCs w:val="22"/>
              </w:rPr>
              <w:t>Sage</w:t>
            </w:r>
          </w:p>
        </w:tc>
      </w:tr>
      <w:tr w:rsidR="00CA3350" w:rsidRPr="004C4DB5" w14:paraId="6F5BE70E" w14:textId="77777777" w:rsidTr="00B762A0">
        <w:trPr>
          <w:cantSplit/>
          <w:trHeight w:val="127"/>
        </w:trPr>
        <w:tc>
          <w:tcPr>
            <w:tcW w:w="1653" w:type="pct"/>
            <w:vMerge/>
          </w:tcPr>
          <w:p w14:paraId="2A48F585" w14:textId="77777777" w:rsidR="00CA3350" w:rsidRPr="004C4DB5" w:rsidRDefault="00CA3350" w:rsidP="00C66E79">
            <w:pPr>
              <w:pStyle w:val="TableText10"/>
              <w:rPr>
                <w:sz w:val="22"/>
                <w:szCs w:val="22"/>
              </w:rPr>
            </w:pPr>
          </w:p>
        </w:tc>
        <w:tc>
          <w:tcPr>
            <w:tcW w:w="2379" w:type="pct"/>
          </w:tcPr>
          <w:p w14:paraId="4BFFBFB7" w14:textId="77777777" w:rsidR="00CA3350" w:rsidRPr="004C4DB5" w:rsidRDefault="00CA3350" w:rsidP="00C66E79">
            <w:pPr>
              <w:pStyle w:val="TableText10"/>
              <w:rPr>
                <w:sz w:val="22"/>
                <w:szCs w:val="22"/>
                <w:vertAlign w:val="superscript"/>
              </w:rPr>
            </w:pPr>
            <w:r w:rsidRPr="004C4DB5">
              <w:rPr>
                <w:sz w:val="22"/>
                <w:szCs w:val="22"/>
                <w:vertAlign w:val="superscript"/>
              </w:rPr>
              <w:t>+1</w:t>
            </w:r>
            <w:r w:rsidRPr="004C4DB5">
              <w:rPr>
                <w:sz w:val="22"/>
                <w:szCs w:val="22"/>
              </w:rPr>
              <w:t>Vilisev hingamine</w:t>
            </w:r>
          </w:p>
        </w:tc>
        <w:tc>
          <w:tcPr>
            <w:tcW w:w="968" w:type="pct"/>
          </w:tcPr>
          <w:p w14:paraId="2D6AA580" w14:textId="77777777" w:rsidR="00CA3350" w:rsidRPr="004C4DB5" w:rsidRDefault="00CA3350" w:rsidP="00C66E79">
            <w:pPr>
              <w:rPr>
                <w:szCs w:val="22"/>
              </w:rPr>
            </w:pPr>
            <w:r w:rsidRPr="004C4DB5">
              <w:rPr>
                <w:szCs w:val="22"/>
              </w:rPr>
              <w:t>Aeg-ajalt</w:t>
            </w:r>
          </w:p>
        </w:tc>
      </w:tr>
      <w:tr w:rsidR="00284747" w:rsidRPr="004C4DB5" w14:paraId="155C6D79" w14:textId="77777777" w:rsidTr="00B762A0">
        <w:trPr>
          <w:cantSplit/>
          <w:trHeight w:val="127"/>
        </w:trPr>
        <w:tc>
          <w:tcPr>
            <w:tcW w:w="1653" w:type="pct"/>
            <w:vMerge/>
          </w:tcPr>
          <w:p w14:paraId="33BBEFD5" w14:textId="77777777" w:rsidR="00284747" w:rsidRPr="004C4DB5" w:rsidRDefault="00284747" w:rsidP="00C66E79">
            <w:pPr>
              <w:pStyle w:val="TableText10"/>
              <w:rPr>
                <w:sz w:val="22"/>
                <w:szCs w:val="22"/>
              </w:rPr>
            </w:pPr>
          </w:p>
        </w:tc>
        <w:tc>
          <w:tcPr>
            <w:tcW w:w="2379" w:type="pct"/>
          </w:tcPr>
          <w:p w14:paraId="4BECA003" w14:textId="77777777" w:rsidR="00284747" w:rsidRPr="004C4DB5" w:rsidRDefault="00284747" w:rsidP="00C66E79">
            <w:pPr>
              <w:pStyle w:val="TableText10"/>
              <w:rPr>
                <w:sz w:val="22"/>
                <w:szCs w:val="22"/>
              </w:rPr>
            </w:pPr>
            <w:r w:rsidRPr="004C4DB5">
              <w:rPr>
                <w:sz w:val="22"/>
                <w:szCs w:val="22"/>
              </w:rPr>
              <w:t>Pneumoniit</w:t>
            </w:r>
          </w:p>
        </w:tc>
        <w:tc>
          <w:tcPr>
            <w:tcW w:w="968" w:type="pct"/>
          </w:tcPr>
          <w:p w14:paraId="4FC36091" w14:textId="77777777" w:rsidR="00284747" w:rsidRPr="004C4DB5" w:rsidRDefault="00CA3350" w:rsidP="00C66E79">
            <w:pPr>
              <w:rPr>
                <w:szCs w:val="22"/>
              </w:rPr>
            </w:pPr>
            <w:r w:rsidRPr="004C4DB5">
              <w:rPr>
                <w:szCs w:val="22"/>
              </w:rPr>
              <w:t>Aeg-ajalt</w:t>
            </w:r>
          </w:p>
        </w:tc>
      </w:tr>
      <w:tr w:rsidR="00284747" w:rsidRPr="004C4DB5" w14:paraId="072175C8" w14:textId="77777777" w:rsidTr="00B762A0">
        <w:trPr>
          <w:cantSplit/>
          <w:trHeight w:val="127"/>
        </w:trPr>
        <w:tc>
          <w:tcPr>
            <w:tcW w:w="1653" w:type="pct"/>
            <w:vMerge/>
          </w:tcPr>
          <w:p w14:paraId="15E089C9" w14:textId="77777777" w:rsidR="00284747" w:rsidRPr="004C4DB5" w:rsidRDefault="00284747" w:rsidP="00C66E79">
            <w:pPr>
              <w:pStyle w:val="TableText10"/>
              <w:rPr>
                <w:sz w:val="22"/>
                <w:szCs w:val="22"/>
              </w:rPr>
            </w:pPr>
          </w:p>
        </w:tc>
        <w:tc>
          <w:tcPr>
            <w:tcW w:w="2379" w:type="pct"/>
          </w:tcPr>
          <w:p w14:paraId="62129ACA"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Kopsufibroos</w:t>
            </w:r>
          </w:p>
        </w:tc>
        <w:tc>
          <w:tcPr>
            <w:tcW w:w="968" w:type="pct"/>
          </w:tcPr>
          <w:p w14:paraId="7EC92F1D" w14:textId="77777777" w:rsidR="00284747" w:rsidRPr="004C4DB5" w:rsidRDefault="00284747" w:rsidP="00C66E79">
            <w:pPr>
              <w:rPr>
                <w:szCs w:val="22"/>
              </w:rPr>
            </w:pPr>
            <w:r w:rsidRPr="004C4DB5">
              <w:rPr>
                <w:szCs w:val="22"/>
              </w:rPr>
              <w:t>Teadmata</w:t>
            </w:r>
          </w:p>
        </w:tc>
      </w:tr>
      <w:tr w:rsidR="00284747" w:rsidRPr="004C4DB5" w14:paraId="6E935AA5" w14:textId="77777777" w:rsidTr="00B762A0">
        <w:trPr>
          <w:cantSplit/>
          <w:trHeight w:val="266"/>
        </w:trPr>
        <w:tc>
          <w:tcPr>
            <w:tcW w:w="1653" w:type="pct"/>
            <w:vMerge/>
          </w:tcPr>
          <w:p w14:paraId="29B03214" w14:textId="77777777" w:rsidR="00284747" w:rsidRPr="004C4DB5" w:rsidRDefault="00284747" w:rsidP="00C66E79">
            <w:pPr>
              <w:pStyle w:val="TableText10"/>
              <w:rPr>
                <w:sz w:val="22"/>
                <w:szCs w:val="22"/>
              </w:rPr>
            </w:pPr>
          </w:p>
        </w:tc>
        <w:tc>
          <w:tcPr>
            <w:tcW w:w="2379" w:type="pct"/>
          </w:tcPr>
          <w:p w14:paraId="677DFA7C"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Respiratoorne distress</w:t>
            </w:r>
            <w:r w:rsidRPr="004C4DB5" w:rsidDel="008D5907">
              <w:rPr>
                <w:sz w:val="22"/>
                <w:szCs w:val="22"/>
                <w:vertAlign w:val="superscript"/>
              </w:rPr>
              <w:t xml:space="preserve"> </w:t>
            </w:r>
          </w:p>
        </w:tc>
        <w:tc>
          <w:tcPr>
            <w:tcW w:w="968" w:type="pct"/>
          </w:tcPr>
          <w:p w14:paraId="66FF635A" w14:textId="77777777" w:rsidR="00284747" w:rsidRPr="004C4DB5" w:rsidRDefault="00284747" w:rsidP="00C66E79">
            <w:r w:rsidRPr="004C4DB5">
              <w:rPr>
                <w:szCs w:val="22"/>
              </w:rPr>
              <w:t>Teadmata</w:t>
            </w:r>
          </w:p>
        </w:tc>
      </w:tr>
      <w:tr w:rsidR="00284747" w:rsidRPr="004C4DB5" w14:paraId="6EA25E02" w14:textId="77777777" w:rsidTr="00B762A0">
        <w:trPr>
          <w:cantSplit/>
          <w:trHeight w:val="269"/>
        </w:trPr>
        <w:tc>
          <w:tcPr>
            <w:tcW w:w="1653" w:type="pct"/>
            <w:vMerge/>
          </w:tcPr>
          <w:p w14:paraId="26095BD0" w14:textId="77777777" w:rsidR="00284747" w:rsidRPr="004C4DB5" w:rsidRDefault="00284747" w:rsidP="00C66E79">
            <w:pPr>
              <w:pStyle w:val="TableText10"/>
              <w:rPr>
                <w:sz w:val="22"/>
                <w:szCs w:val="22"/>
              </w:rPr>
            </w:pPr>
          </w:p>
        </w:tc>
        <w:tc>
          <w:tcPr>
            <w:tcW w:w="2379" w:type="pct"/>
          </w:tcPr>
          <w:p w14:paraId="5013F561"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Hingamispuudulikkus</w:t>
            </w:r>
          </w:p>
        </w:tc>
        <w:tc>
          <w:tcPr>
            <w:tcW w:w="968" w:type="pct"/>
          </w:tcPr>
          <w:p w14:paraId="28B97AA2" w14:textId="77777777" w:rsidR="00284747" w:rsidRPr="004C4DB5" w:rsidRDefault="00284747" w:rsidP="00C66E79">
            <w:r w:rsidRPr="004C4DB5">
              <w:rPr>
                <w:szCs w:val="22"/>
              </w:rPr>
              <w:t>Teadmata</w:t>
            </w:r>
          </w:p>
        </w:tc>
      </w:tr>
      <w:tr w:rsidR="00284747" w:rsidRPr="004C4DB5" w14:paraId="4CDDCA24" w14:textId="77777777" w:rsidTr="00B762A0">
        <w:trPr>
          <w:cantSplit/>
          <w:trHeight w:val="128"/>
        </w:trPr>
        <w:tc>
          <w:tcPr>
            <w:tcW w:w="1653" w:type="pct"/>
            <w:vMerge/>
          </w:tcPr>
          <w:p w14:paraId="65FD65AA" w14:textId="77777777" w:rsidR="00284747" w:rsidRPr="004C4DB5" w:rsidRDefault="00284747" w:rsidP="00C66E79">
            <w:pPr>
              <w:pStyle w:val="TableText10"/>
              <w:rPr>
                <w:sz w:val="22"/>
                <w:szCs w:val="22"/>
                <w:vertAlign w:val="superscript"/>
              </w:rPr>
            </w:pPr>
          </w:p>
        </w:tc>
        <w:tc>
          <w:tcPr>
            <w:tcW w:w="2379" w:type="pct"/>
          </w:tcPr>
          <w:p w14:paraId="45321D2C"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Kopsuinfiltraadid</w:t>
            </w:r>
          </w:p>
        </w:tc>
        <w:tc>
          <w:tcPr>
            <w:tcW w:w="968" w:type="pct"/>
          </w:tcPr>
          <w:p w14:paraId="2E9608D6" w14:textId="77777777" w:rsidR="00284747" w:rsidRPr="004C4DB5" w:rsidRDefault="00284747" w:rsidP="00C66E79">
            <w:r w:rsidRPr="004C4DB5">
              <w:rPr>
                <w:szCs w:val="22"/>
              </w:rPr>
              <w:t>Teadmata</w:t>
            </w:r>
          </w:p>
        </w:tc>
      </w:tr>
      <w:tr w:rsidR="00284747" w:rsidRPr="004C4DB5" w14:paraId="1387DDCC" w14:textId="77777777" w:rsidTr="00B762A0">
        <w:trPr>
          <w:cantSplit/>
          <w:trHeight w:val="127"/>
        </w:trPr>
        <w:tc>
          <w:tcPr>
            <w:tcW w:w="1653" w:type="pct"/>
            <w:vMerge/>
          </w:tcPr>
          <w:p w14:paraId="73A09D18" w14:textId="77777777" w:rsidR="00284747" w:rsidRPr="004C4DB5" w:rsidRDefault="00284747" w:rsidP="00C66E79">
            <w:pPr>
              <w:pStyle w:val="TableText10"/>
              <w:rPr>
                <w:sz w:val="22"/>
                <w:szCs w:val="22"/>
                <w:vertAlign w:val="superscript"/>
              </w:rPr>
            </w:pPr>
          </w:p>
        </w:tc>
        <w:tc>
          <w:tcPr>
            <w:tcW w:w="2379" w:type="pct"/>
          </w:tcPr>
          <w:p w14:paraId="73B78FA3"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Äge kopsuturse</w:t>
            </w:r>
          </w:p>
        </w:tc>
        <w:tc>
          <w:tcPr>
            <w:tcW w:w="968" w:type="pct"/>
          </w:tcPr>
          <w:p w14:paraId="640E4C09" w14:textId="77777777" w:rsidR="00284747" w:rsidRPr="004C4DB5" w:rsidRDefault="00284747" w:rsidP="00C66E79">
            <w:r w:rsidRPr="004C4DB5">
              <w:rPr>
                <w:szCs w:val="22"/>
              </w:rPr>
              <w:t>Teadmata</w:t>
            </w:r>
          </w:p>
        </w:tc>
      </w:tr>
      <w:tr w:rsidR="00284747" w:rsidRPr="004C4DB5" w14:paraId="5B2D8CE1" w14:textId="77777777" w:rsidTr="00B762A0">
        <w:trPr>
          <w:cantSplit/>
          <w:trHeight w:val="258"/>
        </w:trPr>
        <w:tc>
          <w:tcPr>
            <w:tcW w:w="1653" w:type="pct"/>
            <w:vMerge/>
          </w:tcPr>
          <w:p w14:paraId="5E549D7F" w14:textId="77777777" w:rsidR="00284747" w:rsidRPr="004C4DB5" w:rsidRDefault="00284747" w:rsidP="00C66E79">
            <w:pPr>
              <w:pStyle w:val="TableText10"/>
              <w:rPr>
                <w:sz w:val="22"/>
                <w:szCs w:val="22"/>
              </w:rPr>
            </w:pPr>
          </w:p>
        </w:tc>
        <w:tc>
          <w:tcPr>
            <w:tcW w:w="2379" w:type="pct"/>
          </w:tcPr>
          <w:p w14:paraId="6F2AE86D"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Äge respiratoorne distress-sündroom</w:t>
            </w:r>
          </w:p>
        </w:tc>
        <w:tc>
          <w:tcPr>
            <w:tcW w:w="968" w:type="pct"/>
          </w:tcPr>
          <w:p w14:paraId="5C238EE3" w14:textId="77777777" w:rsidR="00284747" w:rsidRPr="004C4DB5" w:rsidRDefault="00284747" w:rsidP="00C66E79">
            <w:r w:rsidRPr="004C4DB5">
              <w:rPr>
                <w:szCs w:val="22"/>
              </w:rPr>
              <w:t>Teadmata</w:t>
            </w:r>
          </w:p>
        </w:tc>
      </w:tr>
      <w:tr w:rsidR="00284747" w:rsidRPr="004C4DB5" w14:paraId="59127547" w14:textId="77777777" w:rsidTr="00B762A0">
        <w:trPr>
          <w:cantSplit/>
          <w:trHeight w:val="120"/>
        </w:trPr>
        <w:tc>
          <w:tcPr>
            <w:tcW w:w="1653" w:type="pct"/>
            <w:vMerge/>
          </w:tcPr>
          <w:p w14:paraId="7D827B96" w14:textId="77777777" w:rsidR="00284747" w:rsidRPr="004C4DB5" w:rsidRDefault="00284747" w:rsidP="00771CB4">
            <w:pPr>
              <w:pStyle w:val="TableText10"/>
              <w:rPr>
                <w:sz w:val="22"/>
                <w:szCs w:val="22"/>
              </w:rPr>
            </w:pPr>
          </w:p>
        </w:tc>
        <w:tc>
          <w:tcPr>
            <w:tcW w:w="2379" w:type="pct"/>
          </w:tcPr>
          <w:p w14:paraId="11CC2042" w14:textId="77777777" w:rsidR="00284747" w:rsidRPr="004C4DB5" w:rsidRDefault="00284747" w:rsidP="00771CB4">
            <w:pPr>
              <w:pStyle w:val="TableText10"/>
              <w:rPr>
                <w:sz w:val="22"/>
                <w:szCs w:val="22"/>
              </w:rPr>
            </w:pPr>
            <w:r w:rsidRPr="004C4DB5">
              <w:rPr>
                <w:sz w:val="22"/>
                <w:szCs w:val="22"/>
                <w:vertAlign w:val="superscript"/>
              </w:rPr>
              <w:t>+</w:t>
            </w:r>
            <w:r w:rsidRPr="004C4DB5">
              <w:rPr>
                <w:sz w:val="22"/>
                <w:szCs w:val="22"/>
              </w:rPr>
              <w:t>Bronhospasm</w:t>
            </w:r>
          </w:p>
        </w:tc>
        <w:tc>
          <w:tcPr>
            <w:tcW w:w="968" w:type="pct"/>
          </w:tcPr>
          <w:p w14:paraId="5EFE33B4" w14:textId="77777777" w:rsidR="00284747" w:rsidRPr="004C4DB5" w:rsidRDefault="00284747" w:rsidP="00771CB4">
            <w:r w:rsidRPr="004C4DB5">
              <w:rPr>
                <w:szCs w:val="22"/>
              </w:rPr>
              <w:t>Teadmata</w:t>
            </w:r>
          </w:p>
        </w:tc>
      </w:tr>
      <w:tr w:rsidR="00284747" w:rsidRPr="004C4DB5" w14:paraId="004D6A14" w14:textId="77777777" w:rsidTr="00B762A0">
        <w:trPr>
          <w:cantSplit/>
          <w:trHeight w:val="120"/>
        </w:trPr>
        <w:tc>
          <w:tcPr>
            <w:tcW w:w="1653" w:type="pct"/>
            <w:vMerge/>
          </w:tcPr>
          <w:p w14:paraId="342A0C6B" w14:textId="77777777" w:rsidR="00284747" w:rsidRPr="004C4DB5" w:rsidRDefault="00284747" w:rsidP="00771CB4">
            <w:pPr>
              <w:pStyle w:val="TableText10"/>
              <w:rPr>
                <w:sz w:val="22"/>
                <w:szCs w:val="22"/>
              </w:rPr>
            </w:pPr>
          </w:p>
        </w:tc>
        <w:tc>
          <w:tcPr>
            <w:tcW w:w="2379" w:type="pct"/>
          </w:tcPr>
          <w:p w14:paraId="4C2B46BA" w14:textId="77777777" w:rsidR="00284747" w:rsidRPr="004C4DB5" w:rsidRDefault="00284747" w:rsidP="00771CB4">
            <w:pPr>
              <w:pStyle w:val="TableText10"/>
              <w:rPr>
                <w:sz w:val="22"/>
                <w:szCs w:val="22"/>
              </w:rPr>
            </w:pPr>
            <w:r w:rsidRPr="004C4DB5">
              <w:rPr>
                <w:sz w:val="22"/>
                <w:szCs w:val="22"/>
                <w:vertAlign w:val="superscript"/>
              </w:rPr>
              <w:t>+</w:t>
            </w:r>
            <w:r w:rsidRPr="004C4DB5">
              <w:rPr>
                <w:sz w:val="22"/>
                <w:szCs w:val="22"/>
              </w:rPr>
              <w:t>Hüpoksia</w:t>
            </w:r>
          </w:p>
        </w:tc>
        <w:tc>
          <w:tcPr>
            <w:tcW w:w="968" w:type="pct"/>
          </w:tcPr>
          <w:p w14:paraId="33452FF4" w14:textId="77777777" w:rsidR="00284747" w:rsidRPr="004C4DB5" w:rsidRDefault="00284747" w:rsidP="00771CB4">
            <w:r w:rsidRPr="004C4DB5">
              <w:rPr>
                <w:szCs w:val="22"/>
              </w:rPr>
              <w:t>Teadmata</w:t>
            </w:r>
          </w:p>
        </w:tc>
      </w:tr>
      <w:tr w:rsidR="00284747" w:rsidRPr="004C4DB5" w14:paraId="4F623FB7" w14:textId="77777777" w:rsidTr="00B762A0">
        <w:trPr>
          <w:cantSplit/>
          <w:trHeight w:val="120"/>
        </w:trPr>
        <w:tc>
          <w:tcPr>
            <w:tcW w:w="1653" w:type="pct"/>
            <w:vMerge/>
          </w:tcPr>
          <w:p w14:paraId="34EB2ADA" w14:textId="77777777" w:rsidR="00284747" w:rsidRPr="004C4DB5" w:rsidRDefault="00284747" w:rsidP="00771CB4">
            <w:pPr>
              <w:pStyle w:val="TableText10"/>
              <w:rPr>
                <w:sz w:val="22"/>
                <w:szCs w:val="22"/>
              </w:rPr>
            </w:pPr>
          </w:p>
        </w:tc>
        <w:tc>
          <w:tcPr>
            <w:tcW w:w="2379" w:type="pct"/>
          </w:tcPr>
          <w:p w14:paraId="3CD7BFC5" w14:textId="77777777" w:rsidR="00284747" w:rsidRPr="004C4DB5" w:rsidRDefault="00284747" w:rsidP="00771CB4">
            <w:pPr>
              <w:pStyle w:val="TableText10"/>
              <w:rPr>
                <w:sz w:val="22"/>
                <w:szCs w:val="22"/>
              </w:rPr>
            </w:pPr>
            <w:r w:rsidRPr="004C4DB5">
              <w:rPr>
                <w:sz w:val="22"/>
                <w:szCs w:val="22"/>
                <w:vertAlign w:val="superscript"/>
              </w:rPr>
              <w:t>+</w:t>
            </w:r>
            <w:r w:rsidRPr="004C4DB5">
              <w:rPr>
                <w:sz w:val="22"/>
                <w:szCs w:val="22"/>
              </w:rPr>
              <w:t>Hapnikusaturatsiooni langus</w:t>
            </w:r>
          </w:p>
        </w:tc>
        <w:tc>
          <w:tcPr>
            <w:tcW w:w="968" w:type="pct"/>
          </w:tcPr>
          <w:p w14:paraId="3BE4B0DF" w14:textId="77777777" w:rsidR="00284747" w:rsidRPr="004C4DB5" w:rsidRDefault="00284747" w:rsidP="00771CB4">
            <w:pPr>
              <w:rPr>
                <w:szCs w:val="22"/>
              </w:rPr>
            </w:pPr>
            <w:r w:rsidRPr="004C4DB5">
              <w:rPr>
                <w:szCs w:val="22"/>
              </w:rPr>
              <w:t>Teadmata</w:t>
            </w:r>
          </w:p>
        </w:tc>
      </w:tr>
      <w:tr w:rsidR="00284747" w:rsidRPr="004C4DB5" w14:paraId="2C1F272E" w14:textId="77777777" w:rsidTr="00B762A0">
        <w:trPr>
          <w:cantSplit/>
          <w:trHeight w:val="120"/>
        </w:trPr>
        <w:tc>
          <w:tcPr>
            <w:tcW w:w="1653" w:type="pct"/>
            <w:vMerge/>
          </w:tcPr>
          <w:p w14:paraId="07332E1E" w14:textId="77777777" w:rsidR="00284747" w:rsidRPr="004C4DB5" w:rsidRDefault="00284747" w:rsidP="00771CB4">
            <w:pPr>
              <w:pStyle w:val="TableText10"/>
              <w:rPr>
                <w:sz w:val="22"/>
                <w:szCs w:val="22"/>
              </w:rPr>
            </w:pPr>
          </w:p>
        </w:tc>
        <w:tc>
          <w:tcPr>
            <w:tcW w:w="2379" w:type="pct"/>
          </w:tcPr>
          <w:p w14:paraId="517CF82F" w14:textId="77777777" w:rsidR="00284747" w:rsidRPr="004C4DB5" w:rsidRDefault="00284747" w:rsidP="00771CB4">
            <w:pPr>
              <w:pStyle w:val="TableText10"/>
              <w:rPr>
                <w:sz w:val="22"/>
                <w:szCs w:val="22"/>
              </w:rPr>
            </w:pPr>
            <w:r w:rsidRPr="004C4DB5">
              <w:rPr>
                <w:sz w:val="22"/>
                <w:szCs w:val="22"/>
              </w:rPr>
              <w:t>Kõriturse</w:t>
            </w:r>
          </w:p>
        </w:tc>
        <w:tc>
          <w:tcPr>
            <w:tcW w:w="968" w:type="pct"/>
          </w:tcPr>
          <w:p w14:paraId="424A0142" w14:textId="77777777" w:rsidR="00284747" w:rsidRPr="004C4DB5" w:rsidRDefault="00284747" w:rsidP="00771CB4">
            <w:r w:rsidRPr="004C4DB5">
              <w:rPr>
                <w:szCs w:val="22"/>
              </w:rPr>
              <w:t>Teadmata</w:t>
            </w:r>
          </w:p>
        </w:tc>
      </w:tr>
      <w:tr w:rsidR="00284747" w:rsidRPr="004C4DB5" w14:paraId="49CE1A36" w14:textId="77777777" w:rsidTr="00B762A0">
        <w:trPr>
          <w:cantSplit/>
          <w:trHeight w:val="120"/>
        </w:trPr>
        <w:tc>
          <w:tcPr>
            <w:tcW w:w="1653" w:type="pct"/>
            <w:vMerge/>
          </w:tcPr>
          <w:p w14:paraId="422EE042" w14:textId="77777777" w:rsidR="00284747" w:rsidRPr="004C4DB5" w:rsidRDefault="00284747" w:rsidP="00771CB4">
            <w:pPr>
              <w:pStyle w:val="TableText10"/>
              <w:rPr>
                <w:sz w:val="22"/>
                <w:szCs w:val="22"/>
              </w:rPr>
            </w:pPr>
          </w:p>
        </w:tc>
        <w:tc>
          <w:tcPr>
            <w:tcW w:w="2379" w:type="pct"/>
          </w:tcPr>
          <w:p w14:paraId="1B5E27EF" w14:textId="77777777" w:rsidR="00284747" w:rsidRPr="004C4DB5" w:rsidRDefault="00284747" w:rsidP="00771CB4">
            <w:pPr>
              <w:pStyle w:val="TableText10"/>
              <w:rPr>
                <w:sz w:val="22"/>
                <w:szCs w:val="22"/>
              </w:rPr>
            </w:pPr>
            <w:r w:rsidRPr="004C4DB5">
              <w:rPr>
                <w:sz w:val="22"/>
                <w:szCs w:val="22"/>
              </w:rPr>
              <w:t>Ortopnoe</w:t>
            </w:r>
          </w:p>
        </w:tc>
        <w:tc>
          <w:tcPr>
            <w:tcW w:w="968" w:type="pct"/>
          </w:tcPr>
          <w:p w14:paraId="062EBB24" w14:textId="77777777" w:rsidR="00284747" w:rsidRPr="004C4DB5" w:rsidRDefault="00284747" w:rsidP="00771CB4">
            <w:r w:rsidRPr="004C4DB5">
              <w:rPr>
                <w:szCs w:val="22"/>
              </w:rPr>
              <w:t>Teadmata</w:t>
            </w:r>
          </w:p>
        </w:tc>
      </w:tr>
      <w:tr w:rsidR="00284747" w:rsidRPr="004C4DB5" w14:paraId="41C42D83" w14:textId="77777777" w:rsidTr="00B762A0">
        <w:trPr>
          <w:cantSplit/>
          <w:trHeight w:val="120"/>
        </w:trPr>
        <w:tc>
          <w:tcPr>
            <w:tcW w:w="1653" w:type="pct"/>
            <w:vMerge/>
          </w:tcPr>
          <w:p w14:paraId="02D0640F" w14:textId="77777777" w:rsidR="00284747" w:rsidRPr="004C4DB5" w:rsidRDefault="00284747" w:rsidP="00771CB4">
            <w:pPr>
              <w:pStyle w:val="TableText10"/>
              <w:rPr>
                <w:sz w:val="22"/>
                <w:szCs w:val="22"/>
              </w:rPr>
            </w:pPr>
          </w:p>
        </w:tc>
        <w:tc>
          <w:tcPr>
            <w:tcW w:w="2379" w:type="pct"/>
          </w:tcPr>
          <w:p w14:paraId="0F9B5025" w14:textId="77777777" w:rsidR="00284747" w:rsidRPr="004C4DB5" w:rsidRDefault="00284747" w:rsidP="00771CB4">
            <w:pPr>
              <w:pStyle w:val="TableText10"/>
              <w:rPr>
                <w:sz w:val="22"/>
                <w:szCs w:val="22"/>
              </w:rPr>
            </w:pPr>
            <w:r w:rsidRPr="004C4DB5">
              <w:rPr>
                <w:sz w:val="22"/>
                <w:szCs w:val="22"/>
              </w:rPr>
              <w:t>Kopsuturse</w:t>
            </w:r>
          </w:p>
        </w:tc>
        <w:tc>
          <w:tcPr>
            <w:tcW w:w="968" w:type="pct"/>
          </w:tcPr>
          <w:p w14:paraId="545E53DD" w14:textId="77777777" w:rsidR="00284747" w:rsidRPr="004C4DB5" w:rsidRDefault="00284747" w:rsidP="00771CB4">
            <w:pPr>
              <w:rPr>
                <w:szCs w:val="22"/>
              </w:rPr>
            </w:pPr>
            <w:r w:rsidRPr="004C4DB5">
              <w:rPr>
                <w:szCs w:val="22"/>
              </w:rPr>
              <w:t>Teadmata</w:t>
            </w:r>
          </w:p>
        </w:tc>
      </w:tr>
      <w:tr w:rsidR="00284747" w:rsidRPr="004C4DB5" w14:paraId="26991EAC" w14:textId="77777777" w:rsidTr="00B762A0">
        <w:trPr>
          <w:cantSplit/>
          <w:trHeight w:val="120"/>
        </w:trPr>
        <w:tc>
          <w:tcPr>
            <w:tcW w:w="1653" w:type="pct"/>
            <w:vMerge/>
          </w:tcPr>
          <w:p w14:paraId="1E12C778" w14:textId="77777777" w:rsidR="00284747" w:rsidRPr="004C4DB5" w:rsidRDefault="00284747" w:rsidP="00771CB4">
            <w:pPr>
              <w:pStyle w:val="TableText10"/>
              <w:rPr>
                <w:sz w:val="22"/>
                <w:szCs w:val="22"/>
              </w:rPr>
            </w:pPr>
          </w:p>
        </w:tc>
        <w:tc>
          <w:tcPr>
            <w:tcW w:w="2379" w:type="pct"/>
          </w:tcPr>
          <w:p w14:paraId="517B0801" w14:textId="77777777" w:rsidR="00284747" w:rsidRPr="004C4DB5" w:rsidRDefault="00284747" w:rsidP="00771CB4">
            <w:pPr>
              <w:pStyle w:val="TableText10"/>
              <w:rPr>
                <w:sz w:val="22"/>
                <w:szCs w:val="22"/>
              </w:rPr>
            </w:pPr>
            <w:r w:rsidRPr="004C4DB5">
              <w:rPr>
                <w:sz w:val="22"/>
                <w:szCs w:val="22"/>
              </w:rPr>
              <w:t>Interstitsiaalne kopsuhaigus</w:t>
            </w:r>
          </w:p>
        </w:tc>
        <w:tc>
          <w:tcPr>
            <w:tcW w:w="968" w:type="pct"/>
          </w:tcPr>
          <w:p w14:paraId="77EEFE27" w14:textId="77777777" w:rsidR="00284747" w:rsidRPr="004C4DB5" w:rsidRDefault="00284747" w:rsidP="00771CB4">
            <w:r w:rsidRPr="004C4DB5">
              <w:rPr>
                <w:szCs w:val="22"/>
              </w:rPr>
              <w:t>Teadmata</w:t>
            </w:r>
          </w:p>
        </w:tc>
      </w:tr>
      <w:tr w:rsidR="00284747" w:rsidRPr="004C4DB5" w14:paraId="3FBE0103" w14:textId="77777777" w:rsidTr="00B762A0">
        <w:trPr>
          <w:cantSplit/>
          <w:trHeight w:val="120"/>
        </w:trPr>
        <w:tc>
          <w:tcPr>
            <w:tcW w:w="1653" w:type="pct"/>
            <w:vMerge w:val="restart"/>
          </w:tcPr>
          <w:p w14:paraId="5B3A73BD" w14:textId="77777777" w:rsidR="00284747" w:rsidRPr="004C4DB5" w:rsidRDefault="00284747" w:rsidP="00C66E79">
            <w:pPr>
              <w:pStyle w:val="TableText10"/>
              <w:rPr>
                <w:sz w:val="22"/>
                <w:szCs w:val="22"/>
              </w:rPr>
            </w:pPr>
            <w:r w:rsidRPr="004C4DB5">
              <w:rPr>
                <w:sz w:val="22"/>
                <w:szCs w:val="22"/>
              </w:rPr>
              <w:t>Seedetrakti häired</w:t>
            </w:r>
          </w:p>
        </w:tc>
        <w:tc>
          <w:tcPr>
            <w:tcW w:w="2379" w:type="pct"/>
          </w:tcPr>
          <w:p w14:paraId="6C770FE5" w14:textId="77777777" w:rsidR="00284747" w:rsidRPr="004C4DB5" w:rsidRDefault="00284747" w:rsidP="00C66E79">
            <w:pPr>
              <w:pStyle w:val="TableText10"/>
              <w:rPr>
                <w:sz w:val="22"/>
                <w:szCs w:val="22"/>
              </w:rPr>
            </w:pPr>
            <w:r w:rsidRPr="004C4DB5">
              <w:rPr>
                <w:sz w:val="22"/>
                <w:szCs w:val="22"/>
              </w:rPr>
              <w:t>Kõhulahtisus</w:t>
            </w:r>
          </w:p>
        </w:tc>
        <w:tc>
          <w:tcPr>
            <w:tcW w:w="968" w:type="pct"/>
          </w:tcPr>
          <w:p w14:paraId="2EA9B629" w14:textId="77777777" w:rsidR="00284747" w:rsidRPr="004C4DB5" w:rsidRDefault="00284747" w:rsidP="0047713C">
            <w:pPr>
              <w:pStyle w:val="TableText10"/>
              <w:rPr>
                <w:sz w:val="22"/>
                <w:szCs w:val="22"/>
              </w:rPr>
            </w:pPr>
            <w:r w:rsidRPr="004C4DB5">
              <w:rPr>
                <w:sz w:val="22"/>
                <w:szCs w:val="22"/>
              </w:rPr>
              <w:t>Väga sage</w:t>
            </w:r>
          </w:p>
        </w:tc>
      </w:tr>
      <w:tr w:rsidR="00284747" w:rsidRPr="004C4DB5" w14:paraId="2925019A" w14:textId="77777777" w:rsidTr="00B762A0">
        <w:trPr>
          <w:cantSplit/>
          <w:trHeight w:val="120"/>
        </w:trPr>
        <w:tc>
          <w:tcPr>
            <w:tcW w:w="1653" w:type="pct"/>
            <w:vMerge/>
          </w:tcPr>
          <w:p w14:paraId="773999D1" w14:textId="77777777" w:rsidR="00284747" w:rsidRPr="004C4DB5" w:rsidRDefault="00284747" w:rsidP="00C66E79">
            <w:pPr>
              <w:pStyle w:val="TableText10"/>
              <w:rPr>
                <w:sz w:val="22"/>
                <w:szCs w:val="22"/>
              </w:rPr>
            </w:pPr>
          </w:p>
        </w:tc>
        <w:tc>
          <w:tcPr>
            <w:tcW w:w="2379" w:type="pct"/>
          </w:tcPr>
          <w:p w14:paraId="77CEDCEF" w14:textId="77777777" w:rsidR="00284747" w:rsidRPr="004C4DB5" w:rsidRDefault="00284747" w:rsidP="00C66E79">
            <w:pPr>
              <w:pStyle w:val="TableText10"/>
              <w:rPr>
                <w:sz w:val="22"/>
                <w:szCs w:val="22"/>
              </w:rPr>
            </w:pPr>
            <w:r w:rsidRPr="004C4DB5">
              <w:rPr>
                <w:sz w:val="22"/>
                <w:szCs w:val="22"/>
              </w:rPr>
              <w:t>Oksendamine</w:t>
            </w:r>
          </w:p>
        </w:tc>
        <w:tc>
          <w:tcPr>
            <w:tcW w:w="968" w:type="pct"/>
          </w:tcPr>
          <w:p w14:paraId="55FEC053" w14:textId="77777777" w:rsidR="00284747" w:rsidRPr="004C4DB5" w:rsidRDefault="00284747" w:rsidP="0047713C">
            <w:pPr>
              <w:pStyle w:val="TableText10"/>
              <w:rPr>
                <w:sz w:val="22"/>
                <w:szCs w:val="22"/>
              </w:rPr>
            </w:pPr>
            <w:r w:rsidRPr="004C4DB5">
              <w:rPr>
                <w:sz w:val="22"/>
                <w:szCs w:val="22"/>
              </w:rPr>
              <w:t>Väga sage</w:t>
            </w:r>
          </w:p>
        </w:tc>
      </w:tr>
      <w:tr w:rsidR="00284747" w:rsidRPr="004C4DB5" w14:paraId="46F86FBD" w14:textId="77777777" w:rsidTr="00B762A0">
        <w:trPr>
          <w:cantSplit/>
          <w:trHeight w:val="120"/>
        </w:trPr>
        <w:tc>
          <w:tcPr>
            <w:tcW w:w="1653" w:type="pct"/>
            <w:vMerge/>
          </w:tcPr>
          <w:p w14:paraId="0BBB356F" w14:textId="77777777" w:rsidR="00284747" w:rsidRPr="004C4DB5" w:rsidRDefault="00284747" w:rsidP="00C66E79">
            <w:pPr>
              <w:pStyle w:val="TableText10"/>
              <w:rPr>
                <w:sz w:val="22"/>
                <w:szCs w:val="22"/>
              </w:rPr>
            </w:pPr>
          </w:p>
        </w:tc>
        <w:tc>
          <w:tcPr>
            <w:tcW w:w="2379" w:type="pct"/>
          </w:tcPr>
          <w:p w14:paraId="27FD978D" w14:textId="77777777" w:rsidR="00284747" w:rsidRPr="004C4DB5" w:rsidRDefault="00284747" w:rsidP="00C66E79">
            <w:pPr>
              <w:pStyle w:val="TableText10"/>
              <w:rPr>
                <w:sz w:val="22"/>
                <w:szCs w:val="22"/>
              </w:rPr>
            </w:pPr>
            <w:r w:rsidRPr="004C4DB5">
              <w:rPr>
                <w:sz w:val="22"/>
                <w:szCs w:val="22"/>
              </w:rPr>
              <w:t>Iiveldus</w:t>
            </w:r>
          </w:p>
        </w:tc>
        <w:tc>
          <w:tcPr>
            <w:tcW w:w="968" w:type="pct"/>
          </w:tcPr>
          <w:p w14:paraId="46ABC6DA" w14:textId="77777777" w:rsidR="00284747" w:rsidRPr="004C4DB5" w:rsidRDefault="00284747" w:rsidP="0047713C">
            <w:pPr>
              <w:pStyle w:val="TableText10"/>
              <w:rPr>
                <w:sz w:val="22"/>
                <w:szCs w:val="22"/>
              </w:rPr>
            </w:pPr>
            <w:r w:rsidRPr="004C4DB5">
              <w:rPr>
                <w:sz w:val="22"/>
                <w:szCs w:val="22"/>
              </w:rPr>
              <w:t>Väga sage</w:t>
            </w:r>
          </w:p>
        </w:tc>
      </w:tr>
      <w:tr w:rsidR="00284747" w:rsidRPr="004C4DB5" w14:paraId="216DD3D0" w14:textId="77777777" w:rsidTr="00B762A0">
        <w:trPr>
          <w:cantSplit/>
          <w:trHeight w:val="250"/>
        </w:trPr>
        <w:tc>
          <w:tcPr>
            <w:tcW w:w="1653" w:type="pct"/>
            <w:vMerge/>
          </w:tcPr>
          <w:p w14:paraId="43E377A2" w14:textId="77777777" w:rsidR="00284747" w:rsidRPr="004C4DB5" w:rsidRDefault="00284747" w:rsidP="00C66E79">
            <w:pPr>
              <w:pStyle w:val="TableText10"/>
              <w:rPr>
                <w:sz w:val="22"/>
                <w:szCs w:val="22"/>
              </w:rPr>
            </w:pPr>
          </w:p>
        </w:tc>
        <w:tc>
          <w:tcPr>
            <w:tcW w:w="2379" w:type="pct"/>
          </w:tcPr>
          <w:p w14:paraId="087150C1" w14:textId="77777777" w:rsidR="00284747" w:rsidRPr="004C4DB5" w:rsidRDefault="00284747" w:rsidP="00C66E79">
            <w:pPr>
              <w:pStyle w:val="TableText10"/>
              <w:rPr>
                <w:sz w:val="22"/>
                <w:szCs w:val="22"/>
              </w:rPr>
            </w:pPr>
            <w:r w:rsidRPr="004C4DB5">
              <w:rPr>
                <w:sz w:val="22"/>
                <w:szCs w:val="22"/>
                <w:vertAlign w:val="superscript"/>
              </w:rPr>
              <w:t xml:space="preserve">1 </w:t>
            </w:r>
            <w:r w:rsidRPr="004C4DB5">
              <w:rPr>
                <w:sz w:val="22"/>
                <w:szCs w:val="22"/>
              </w:rPr>
              <w:t>Huulte turse</w:t>
            </w:r>
          </w:p>
        </w:tc>
        <w:tc>
          <w:tcPr>
            <w:tcW w:w="968" w:type="pct"/>
          </w:tcPr>
          <w:p w14:paraId="7E33B9DA" w14:textId="77777777" w:rsidR="00284747" w:rsidRPr="004C4DB5" w:rsidRDefault="00284747" w:rsidP="0047713C">
            <w:pPr>
              <w:pStyle w:val="TableText10"/>
              <w:rPr>
                <w:sz w:val="22"/>
                <w:szCs w:val="22"/>
              </w:rPr>
            </w:pPr>
            <w:r w:rsidRPr="004C4DB5">
              <w:rPr>
                <w:sz w:val="22"/>
                <w:szCs w:val="22"/>
              </w:rPr>
              <w:t>Väga sage</w:t>
            </w:r>
          </w:p>
        </w:tc>
      </w:tr>
      <w:tr w:rsidR="00284747" w:rsidRPr="004C4DB5" w14:paraId="19D0862F" w14:textId="77777777" w:rsidTr="00B762A0">
        <w:trPr>
          <w:cantSplit/>
          <w:trHeight w:val="197"/>
        </w:trPr>
        <w:tc>
          <w:tcPr>
            <w:tcW w:w="1653" w:type="pct"/>
            <w:vMerge/>
          </w:tcPr>
          <w:p w14:paraId="0D639088" w14:textId="77777777" w:rsidR="00284747" w:rsidRPr="004C4DB5" w:rsidRDefault="00284747" w:rsidP="00C66E79">
            <w:pPr>
              <w:pStyle w:val="TableText10"/>
              <w:rPr>
                <w:sz w:val="22"/>
                <w:szCs w:val="22"/>
              </w:rPr>
            </w:pPr>
          </w:p>
        </w:tc>
        <w:tc>
          <w:tcPr>
            <w:tcW w:w="2379" w:type="pct"/>
          </w:tcPr>
          <w:p w14:paraId="3FAC6D33" w14:textId="77777777" w:rsidR="00284747" w:rsidRPr="004C4DB5" w:rsidRDefault="00284747" w:rsidP="00C66E79">
            <w:pPr>
              <w:pStyle w:val="TableText10"/>
              <w:rPr>
                <w:sz w:val="22"/>
                <w:szCs w:val="22"/>
              </w:rPr>
            </w:pPr>
            <w:r w:rsidRPr="004C4DB5">
              <w:rPr>
                <w:sz w:val="22"/>
                <w:szCs w:val="22"/>
              </w:rPr>
              <w:t>Kõhuvalu</w:t>
            </w:r>
          </w:p>
        </w:tc>
        <w:tc>
          <w:tcPr>
            <w:tcW w:w="968" w:type="pct"/>
          </w:tcPr>
          <w:p w14:paraId="54E6156B" w14:textId="77777777" w:rsidR="00284747" w:rsidRPr="004C4DB5" w:rsidRDefault="00284747" w:rsidP="0047713C">
            <w:pPr>
              <w:pStyle w:val="TableText10"/>
              <w:rPr>
                <w:sz w:val="22"/>
                <w:szCs w:val="22"/>
              </w:rPr>
            </w:pPr>
            <w:r w:rsidRPr="004C4DB5">
              <w:rPr>
                <w:sz w:val="22"/>
                <w:szCs w:val="22"/>
              </w:rPr>
              <w:t>Väga sage</w:t>
            </w:r>
          </w:p>
        </w:tc>
      </w:tr>
      <w:tr w:rsidR="00284747" w:rsidRPr="004C4DB5" w14:paraId="550F9333" w14:textId="77777777" w:rsidTr="00B762A0">
        <w:trPr>
          <w:cantSplit/>
          <w:trHeight w:val="285"/>
        </w:trPr>
        <w:tc>
          <w:tcPr>
            <w:tcW w:w="1653" w:type="pct"/>
            <w:vMerge/>
          </w:tcPr>
          <w:p w14:paraId="6FB88A85" w14:textId="77777777" w:rsidR="00284747" w:rsidRPr="004C4DB5" w:rsidRDefault="00284747" w:rsidP="00C66E79">
            <w:pPr>
              <w:pStyle w:val="TableText10"/>
              <w:rPr>
                <w:sz w:val="22"/>
                <w:szCs w:val="22"/>
              </w:rPr>
            </w:pPr>
          </w:p>
        </w:tc>
        <w:tc>
          <w:tcPr>
            <w:tcW w:w="2379" w:type="pct"/>
          </w:tcPr>
          <w:p w14:paraId="15A6FB2B" w14:textId="77777777" w:rsidR="00284747" w:rsidRPr="004C4DB5" w:rsidRDefault="00284747" w:rsidP="00C66E79">
            <w:pPr>
              <w:pStyle w:val="TableText10"/>
              <w:rPr>
                <w:sz w:val="22"/>
                <w:szCs w:val="22"/>
              </w:rPr>
            </w:pPr>
            <w:r w:rsidRPr="004C4DB5">
              <w:rPr>
                <w:sz w:val="22"/>
                <w:szCs w:val="22"/>
              </w:rPr>
              <w:t>Düspepsia</w:t>
            </w:r>
          </w:p>
        </w:tc>
        <w:tc>
          <w:tcPr>
            <w:tcW w:w="968" w:type="pct"/>
          </w:tcPr>
          <w:p w14:paraId="41FE54FF" w14:textId="77777777" w:rsidR="00284747" w:rsidRPr="004C4DB5" w:rsidRDefault="00284747" w:rsidP="0047713C">
            <w:pPr>
              <w:pStyle w:val="TableText10"/>
              <w:rPr>
                <w:sz w:val="22"/>
                <w:szCs w:val="22"/>
              </w:rPr>
            </w:pPr>
            <w:r w:rsidRPr="004C4DB5">
              <w:rPr>
                <w:sz w:val="22"/>
                <w:szCs w:val="22"/>
              </w:rPr>
              <w:t>Väga sage</w:t>
            </w:r>
          </w:p>
        </w:tc>
      </w:tr>
      <w:tr w:rsidR="00284747" w:rsidRPr="004C4DB5" w14:paraId="225B4F1B" w14:textId="77777777" w:rsidTr="00B762A0">
        <w:trPr>
          <w:cantSplit/>
          <w:trHeight w:val="290"/>
        </w:trPr>
        <w:tc>
          <w:tcPr>
            <w:tcW w:w="1653" w:type="pct"/>
            <w:vMerge/>
          </w:tcPr>
          <w:p w14:paraId="518F0031" w14:textId="77777777" w:rsidR="00284747" w:rsidRPr="004C4DB5" w:rsidRDefault="00284747" w:rsidP="00C66E79">
            <w:pPr>
              <w:pStyle w:val="TableText10"/>
              <w:rPr>
                <w:sz w:val="22"/>
                <w:szCs w:val="22"/>
              </w:rPr>
            </w:pPr>
          </w:p>
        </w:tc>
        <w:tc>
          <w:tcPr>
            <w:tcW w:w="2379" w:type="pct"/>
          </w:tcPr>
          <w:p w14:paraId="76072A85" w14:textId="77777777" w:rsidR="00284747" w:rsidRPr="004C4DB5" w:rsidRDefault="00284747" w:rsidP="00C66E79">
            <w:pPr>
              <w:pStyle w:val="TableText10"/>
              <w:rPr>
                <w:sz w:val="22"/>
                <w:szCs w:val="22"/>
              </w:rPr>
            </w:pPr>
            <w:r w:rsidRPr="004C4DB5">
              <w:rPr>
                <w:sz w:val="22"/>
                <w:szCs w:val="22"/>
              </w:rPr>
              <w:t>Kõhukinnisus</w:t>
            </w:r>
          </w:p>
        </w:tc>
        <w:tc>
          <w:tcPr>
            <w:tcW w:w="968" w:type="pct"/>
          </w:tcPr>
          <w:p w14:paraId="0BF71E8A" w14:textId="77777777" w:rsidR="00284747" w:rsidRPr="004C4DB5" w:rsidRDefault="00284747" w:rsidP="0047713C">
            <w:pPr>
              <w:pStyle w:val="TableText10"/>
              <w:rPr>
                <w:sz w:val="22"/>
                <w:szCs w:val="22"/>
              </w:rPr>
            </w:pPr>
            <w:r w:rsidRPr="004C4DB5">
              <w:rPr>
                <w:sz w:val="22"/>
                <w:szCs w:val="22"/>
              </w:rPr>
              <w:t>Väga sage</w:t>
            </w:r>
          </w:p>
        </w:tc>
      </w:tr>
      <w:tr w:rsidR="00284747" w:rsidRPr="004C4DB5" w14:paraId="5EFDA9F5" w14:textId="77777777" w:rsidTr="00B762A0">
        <w:trPr>
          <w:cantSplit/>
          <w:trHeight w:val="290"/>
        </w:trPr>
        <w:tc>
          <w:tcPr>
            <w:tcW w:w="1653" w:type="pct"/>
            <w:vMerge/>
          </w:tcPr>
          <w:p w14:paraId="23F6706A" w14:textId="77777777" w:rsidR="00284747" w:rsidRPr="004C4DB5" w:rsidRDefault="00284747" w:rsidP="00C66E79">
            <w:pPr>
              <w:pStyle w:val="TableText10"/>
              <w:rPr>
                <w:sz w:val="22"/>
                <w:szCs w:val="22"/>
              </w:rPr>
            </w:pPr>
          </w:p>
        </w:tc>
        <w:tc>
          <w:tcPr>
            <w:tcW w:w="2379" w:type="pct"/>
          </w:tcPr>
          <w:p w14:paraId="40434F6D" w14:textId="77777777" w:rsidR="00284747" w:rsidRPr="004C4DB5" w:rsidRDefault="00284747" w:rsidP="00C66E79">
            <w:pPr>
              <w:pStyle w:val="TableText10"/>
              <w:rPr>
                <w:sz w:val="22"/>
                <w:szCs w:val="22"/>
              </w:rPr>
            </w:pPr>
            <w:r w:rsidRPr="004C4DB5">
              <w:rPr>
                <w:sz w:val="22"/>
                <w:szCs w:val="22"/>
              </w:rPr>
              <w:t>Stomatiit</w:t>
            </w:r>
          </w:p>
        </w:tc>
        <w:tc>
          <w:tcPr>
            <w:tcW w:w="968" w:type="pct"/>
          </w:tcPr>
          <w:p w14:paraId="714AD5EC" w14:textId="77777777" w:rsidR="00284747" w:rsidRPr="004C4DB5" w:rsidRDefault="00284747" w:rsidP="0047713C">
            <w:pPr>
              <w:pStyle w:val="TableText10"/>
              <w:rPr>
                <w:sz w:val="22"/>
                <w:szCs w:val="22"/>
              </w:rPr>
            </w:pPr>
            <w:r w:rsidRPr="004C4DB5">
              <w:rPr>
                <w:sz w:val="22"/>
                <w:szCs w:val="22"/>
              </w:rPr>
              <w:t>Väga sage</w:t>
            </w:r>
          </w:p>
        </w:tc>
      </w:tr>
      <w:tr w:rsidR="00284747" w:rsidRPr="004C4DB5" w14:paraId="5EB08185" w14:textId="77777777" w:rsidTr="00B762A0">
        <w:trPr>
          <w:cantSplit/>
          <w:trHeight w:val="128"/>
        </w:trPr>
        <w:tc>
          <w:tcPr>
            <w:tcW w:w="1653" w:type="pct"/>
            <w:vMerge/>
          </w:tcPr>
          <w:p w14:paraId="446DF325" w14:textId="77777777" w:rsidR="00284747" w:rsidRPr="004C4DB5" w:rsidRDefault="00284747" w:rsidP="00771CB4">
            <w:pPr>
              <w:pStyle w:val="TableText10"/>
              <w:rPr>
                <w:sz w:val="22"/>
                <w:szCs w:val="22"/>
              </w:rPr>
            </w:pPr>
          </w:p>
        </w:tc>
        <w:tc>
          <w:tcPr>
            <w:tcW w:w="2379" w:type="pct"/>
          </w:tcPr>
          <w:p w14:paraId="4915B5CC" w14:textId="77777777" w:rsidR="00284747" w:rsidRPr="004C4DB5" w:rsidRDefault="00284747" w:rsidP="00771CB4">
            <w:pPr>
              <w:pStyle w:val="TableText10"/>
              <w:rPr>
                <w:sz w:val="22"/>
                <w:szCs w:val="22"/>
              </w:rPr>
            </w:pPr>
            <w:r w:rsidRPr="004C4DB5">
              <w:rPr>
                <w:sz w:val="22"/>
                <w:szCs w:val="22"/>
              </w:rPr>
              <w:t>Hemorroidid</w:t>
            </w:r>
          </w:p>
        </w:tc>
        <w:tc>
          <w:tcPr>
            <w:tcW w:w="968" w:type="pct"/>
          </w:tcPr>
          <w:p w14:paraId="60EC2767" w14:textId="77777777" w:rsidR="00284747" w:rsidRPr="004C4DB5" w:rsidRDefault="00284747" w:rsidP="00771CB4">
            <w:r w:rsidRPr="004C4DB5">
              <w:rPr>
                <w:szCs w:val="22"/>
              </w:rPr>
              <w:t>Sage</w:t>
            </w:r>
          </w:p>
        </w:tc>
      </w:tr>
      <w:tr w:rsidR="00284747" w:rsidRPr="004C4DB5" w14:paraId="5B9EAEE4" w14:textId="77777777" w:rsidTr="00B762A0">
        <w:trPr>
          <w:cantSplit/>
          <w:trHeight w:val="128"/>
        </w:trPr>
        <w:tc>
          <w:tcPr>
            <w:tcW w:w="1653" w:type="pct"/>
            <w:vMerge/>
          </w:tcPr>
          <w:p w14:paraId="3465A2C2" w14:textId="77777777" w:rsidR="00284747" w:rsidRPr="004C4DB5" w:rsidRDefault="00284747" w:rsidP="00771CB4">
            <w:pPr>
              <w:pStyle w:val="TableText10"/>
              <w:rPr>
                <w:sz w:val="22"/>
                <w:szCs w:val="22"/>
              </w:rPr>
            </w:pPr>
          </w:p>
        </w:tc>
        <w:tc>
          <w:tcPr>
            <w:tcW w:w="2379" w:type="pct"/>
          </w:tcPr>
          <w:p w14:paraId="3A21C558" w14:textId="77777777" w:rsidR="00284747" w:rsidRPr="004C4DB5" w:rsidRDefault="00284747" w:rsidP="00771CB4">
            <w:pPr>
              <w:pStyle w:val="TableText10"/>
              <w:rPr>
                <w:sz w:val="22"/>
                <w:szCs w:val="22"/>
              </w:rPr>
            </w:pPr>
            <w:r w:rsidRPr="004C4DB5">
              <w:rPr>
                <w:sz w:val="22"/>
                <w:szCs w:val="22"/>
              </w:rPr>
              <w:t>Suukuivus</w:t>
            </w:r>
          </w:p>
        </w:tc>
        <w:tc>
          <w:tcPr>
            <w:tcW w:w="968" w:type="pct"/>
          </w:tcPr>
          <w:p w14:paraId="3C9C84C8" w14:textId="77777777" w:rsidR="00284747" w:rsidRPr="004C4DB5" w:rsidRDefault="00284747" w:rsidP="00771CB4">
            <w:r w:rsidRPr="004C4DB5">
              <w:rPr>
                <w:szCs w:val="22"/>
              </w:rPr>
              <w:t>Sage</w:t>
            </w:r>
          </w:p>
        </w:tc>
      </w:tr>
      <w:tr w:rsidR="00284747" w:rsidRPr="004C4DB5" w14:paraId="1E4E33E4" w14:textId="77777777" w:rsidTr="00B762A0">
        <w:trPr>
          <w:cantSplit/>
          <w:trHeight w:val="290"/>
        </w:trPr>
        <w:tc>
          <w:tcPr>
            <w:tcW w:w="1653" w:type="pct"/>
            <w:vMerge w:val="restart"/>
          </w:tcPr>
          <w:p w14:paraId="71A8508B" w14:textId="77777777" w:rsidR="00284747" w:rsidRPr="004C4DB5" w:rsidRDefault="00284747" w:rsidP="00C66E79">
            <w:pPr>
              <w:pStyle w:val="TableText10"/>
              <w:rPr>
                <w:sz w:val="22"/>
                <w:szCs w:val="22"/>
              </w:rPr>
            </w:pPr>
            <w:r w:rsidRPr="004C4DB5">
              <w:rPr>
                <w:sz w:val="22"/>
                <w:szCs w:val="22"/>
              </w:rPr>
              <w:t>Maksa ja sapiteede häired</w:t>
            </w:r>
          </w:p>
        </w:tc>
        <w:tc>
          <w:tcPr>
            <w:tcW w:w="2379" w:type="pct"/>
          </w:tcPr>
          <w:p w14:paraId="6126DE07" w14:textId="77777777" w:rsidR="00284747" w:rsidRPr="004C4DB5" w:rsidRDefault="00284747" w:rsidP="00C66E79">
            <w:pPr>
              <w:pStyle w:val="TableText10"/>
              <w:rPr>
                <w:sz w:val="22"/>
                <w:szCs w:val="22"/>
              </w:rPr>
            </w:pPr>
            <w:r w:rsidRPr="004C4DB5">
              <w:rPr>
                <w:sz w:val="22"/>
                <w:szCs w:val="22"/>
              </w:rPr>
              <w:t>Hepatotsellulaarne kahjustus</w:t>
            </w:r>
          </w:p>
        </w:tc>
        <w:tc>
          <w:tcPr>
            <w:tcW w:w="968" w:type="pct"/>
          </w:tcPr>
          <w:p w14:paraId="2B20A45C" w14:textId="77777777" w:rsidR="00284747" w:rsidRPr="004C4DB5" w:rsidRDefault="00284747" w:rsidP="00C66E79">
            <w:r w:rsidRPr="004C4DB5">
              <w:t>Sage</w:t>
            </w:r>
          </w:p>
        </w:tc>
      </w:tr>
      <w:tr w:rsidR="00284747" w:rsidRPr="004C4DB5" w14:paraId="7E0585CA" w14:textId="77777777" w:rsidTr="00B762A0">
        <w:trPr>
          <w:cantSplit/>
          <w:trHeight w:val="290"/>
        </w:trPr>
        <w:tc>
          <w:tcPr>
            <w:tcW w:w="1653" w:type="pct"/>
            <w:vMerge/>
          </w:tcPr>
          <w:p w14:paraId="39297CD5" w14:textId="77777777" w:rsidR="00284747" w:rsidRPr="004C4DB5" w:rsidRDefault="00284747" w:rsidP="00C66E79">
            <w:pPr>
              <w:pStyle w:val="TableText10"/>
              <w:rPr>
                <w:sz w:val="22"/>
                <w:szCs w:val="22"/>
              </w:rPr>
            </w:pPr>
          </w:p>
        </w:tc>
        <w:tc>
          <w:tcPr>
            <w:tcW w:w="2379" w:type="pct"/>
          </w:tcPr>
          <w:p w14:paraId="07A6CA67" w14:textId="77777777" w:rsidR="00284747" w:rsidRPr="004C4DB5" w:rsidRDefault="00284747" w:rsidP="00C66E79">
            <w:pPr>
              <w:pStyle w:val="TableText10"/>
              <w:rPr>
                <w:sz w:val="22"/>
                <w:szCs w:val="22"/>
              </w:rPr>
            </w:pPr>
            <w:r w:rsidRPr="004C4DB5">
              <w:rPr>
                <w:sz w:val="22"/>
                <w:szCs w:val="22"/>
              </w:rPr>
              <w:t>Hepatiit</w:t>
            </w:r>
          </w:p>
        </w:tc>
        <w:tc>
          <w:tcPr>
            <w:tcW w:w="968" w:type="pct"/>
          </w:tcPr>
          <w:p w14:paraId="24AF8EC9" w14:textId="77777777" w:rsidR="00284747" w:rsidRPr="004C4DB5" w:rsidRDefault="00284747" w:rsidP="00C66E79">
            <w:pPr>
              <w:rPr>
                <w:szCs w:val="22"/>
              </w:rPr>
            </w:pPr>
            <w:r w:rsidRPr="004C4DB5">
              <w:rPr>
                <w:szCs w:val="22"/>
              </w:rPr>
              <w:t>Sage</w:t>
            </w:r>
          </w:p>
        </w:tc>
      </w:tr>
      <w:tr w:rsidR="00284747" w:rsidRPr="004C4DB5" w14:paraId="7519128C" w14:textId="77777777" w:rsidTr="00B762A0">
        <w:trPr>
          <w:cantSplit/>
          <w:trHeight w:val="258"/>
        </w:trPr>
        <w:tc>
          <w:tcPr>
            <w:tcW w:w="1653" w:type="pct"/>
            <w:vMerge/>
          </w:tcPr>
          <w:p w14:paraId="34EA8F3E" w14:textId="77777777" w:rsidR="00284747" w:rsidRPr="004C4DB5" w:rsidRDefault="00284747" w:rsidP="00C66E79">
            <w:pPr>
              <w:pStyle w:val="TableText10"/>
              <w:rPr>
                <w:sz w:val="22"/>
                <w:szCs w:val="22"/>
              </w:rPr>
            </w:pPr>
          </w:p>
        </w:tc>
        <w:tc>
          <w:tcPr>
            <w:tcW w:w="2379" w:type="pct"/>
          </w:tcPr>
          <w:p w14:paraId="258616EA" w14:textId="77777777" w:rsidR="00284747" w:rsidRPr="004C4DB5" w:rsidRDefault="00284747" w:rsidP="00C66E79">
            <w:pPr>
              <w:pStyle w:val="TableText10"/>
              <w:rPr>
                <w:sz w:val="22"/>
                <w:szCs w:val="22"/>
              </w:rPr>
            </w:pPr>
            <w:r w:rsidRPr="004C4DB5">
              <w:rPr>
                <w:sz w:val="22"/>
                <w:szCs w:val="22"/>
              </w:rPr>
              <w:t>Maksa hellus</w:t>
            </w:r>
          </w:p>
        </w:tc>
        <w:tc>
          <w:tcPr>
            <w:tcW w:w="968" w:type="pct"/>
          </w:tcPr>
          <w:p w14:paraId="2429DD3C" w14:textId="77777777" w:rsidR="00284747" w:rsidRPr="004C4DB5" w:rsidRDefault="00284747" w:rsidP="00C66E79">
            <w:r w:rsidRPr="004C4DB5">
              <w:rPr>
                <w:szCs w:val="22"/>
              </w:rPr>
              <w:t>Sage</w:t>
            </w:r>
          </w:p>
        </w:tc>
      </w:tr>
      <w:tr w:rsidR="00284747" w:rsidRPr="004C4DB5" w14:paraId="02483330" w14:textId="77777777" w:rsidTr="00B762A0">
        <w:trPr>
          <w:cantSplit/>
          <w:trHeight w:val="258"/>
        </w:trPr>
        <w:tc>
          <w:tcPr>
            <w:tcW w:w="1653" w:type="pct"/>
            <w:vMerge/>
          </w:tcPr>
          <w:p w14:paraId="5DE97733" w14:textId="77777777" w:rsidR="00284747" w:rsidRPr="004C4DB5" w:rsidRDefault="00284747" w:rsidP="00C66E79">
            <w:pPr>
              <w:pStyle w:val="TableText10"/>
              <w:rPr>
                <w:sz w:val="22"/>
                <w:szCs w:val="22"/>
              </w:rPr>
            </w:pPr>
          </w:p>
        </w:tc>
        <w:tc>
          <w:tcPr>
            <w:tcW w:w="2379" w:type="pct"/>
          </w:tcPr>
          <w:p w14:paraId="608EC08F" w14:textId="77777777" w:rsidR="00284747" w:rsidRPr="004C4DB5" w:rsidRDefault="00284747" w:rsidP="00C66E79">
            <w:pPr>
              <w:pStyle w:val="TableText10"/>
              <w:rPr>
                <w:sz w:val="22"/>
                <w:szCs w:val="22"/>
              </w:rPr>
            </w:pPr>
            <w:r w:rsidRPr="004C4DB5">
              <w:rPr>
                <w:sz w:val="22"/>
                <w:szCs w:val="22"/>
              </w:rPr>
              <w:t>Ikterus</w:t>
            </w:r>
          </w:p>
        </w:tc>
        <w:tc>
          <w:tcPr>
            <w:tcW w:w="968" w:type="pct"/>
          </w:tcPr>
          <w:p w14:paraId="5F7E1067" w14:textId="77777777" w:rsidR="00284747" w:rsidRPr="004C4DB5" w:rsidRDefault="00284747" w:rsidP="00C66E79">
            <w:pPr>
              <w:rPr>
                <w:szCs w:val="22"/>
              </w:rPr>
            </w:pPr>
            <w:r w:rsidRPr="004C4DB5">
              <w:rPr>
                <w:szCs w:val="22"/>
              </w:rPr>
              <w:t>Harv</w:t>
            </w:r>
          </w:p>
        </w:tc>
      </w:tr>
      <w:tr w:rsidR="00284747" w:rsidRPr="004C4DB5" w14:paraId="7170098C" w14:textId="77777777" w:rsidTr="00B762A0">
        <w:trPr>
          <w:cantSplit/>
          <w:trHeight w:val="120"/>
        </w:trPr>
        <w:tc>
          <w:tcPr>
            <w:tcW w:w="1653" w:type="pct"/>
            <w:vMerge w:val="restart"/>
          </w:tcPr>
          <w:p w14:paraId="26E05DE7" w14:textId="77777777" w:rsidR="00284747" w:rsidRPr="004C4DB5" w:rsidRDefault="00284747" w:rsidP="002914DA">
            <w:pPr>
              <w:pStyle w:val="TableText10"/>
              <w:keepNext/>
              <w:keepLines/>
              <w:rPr>
                <w:sz w:val="22"/>
                <w:szCs w:val="22"/>
              </w:rPr>
            </w:pPr>
            <w:r w:rsidRPr="004C4DB5">
              <w:rPr>
                <w:sz w:val="22"/>
                <w:szCs w:val="22"/>
              </w:rPr>
              <w:t xml:space="preserve">Naha ja nahaaluskoe kahjustused </w:t>
            </w:r>
          </w:p>
        </w:tc>
        <w:tc>
          <w:tcPr>
            <w:tcW w:w="2379" w:type="pct"/>
          </w:tcPr>
          <w:p w14:paraId="087F39DF" w14:textId="77777777" w:rsidR="00284747" w:rsidRPr="004C4DB5" w:rsidRDefault="00284747" w:rsidP="002914DA">
            <w:pPr>
              <w:pStyle w:val="TableText10"/>
              <w:keepNext/>
              <w:keepLines/>
              <w:rPr>
                <w:sz w:val="22"/>
                <w:szCs w:val="22"/>
              </w:rPr>
            </w:pPr>
            <w:r w:rsidRPr="004C4DB5">
              <w:rPr>
                <w:sz w:val="22"/>
                <w:szCs w:val="22"/>
              </w:rPr>
              <w:t>Erüteem</w:t>
            </w:r>
          </w:p>
        </w:tc>
        <w:tc>
          <w:tcPr>
            <w:tcW w:w="968" w:type="pct"/>
          </w:tcPr>
          <w:p w14:paraId="13DBC70D"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271E7319" w14:textId="77777777" w:rsidTr="00B762A0">
        <w:trPr>
          <w:cantSplit/>
          <w:trHeight w:val="120"/>
        </w:trPr>
        <w:tc>
          <w:tcPr>
            <w:tcW w:w="1653" w:type="pct"/>
            <w:vMerge/>
          </w:tcPr>
          <w:p w14:paraId="722B392A" w14:textId="77777777" w:rsidR="00284747" w:rsidRPr="004C4DB5" w:rsidRDefault="00284747" w:rsidP="00C66E79">
            <w:pPr>
              <w:pStyle w:val="TableText10"/>
              <w:rPr>
                <w:sz w:val="22"/>
                <w:szCs w:val="22"/>
              </w:rPr>
            </w:pPr>
          </w:p>
        </w:tc>
        <w:tc>
          <w:tcPr>
            <w:tcW w:w="2379" w:type="pct"/>
          </w:tcPr>
          <w:p w14:paraId="7F3D0374" w14:textId="77777777" w:rsidR="00284747" w:rsidRPr="004C4DB5" w:rsidRDefault="00284747" w:rsidP="00C66E79">
            <w:pPr>
              <w:pStyle w:val="TableText10"/>
              <w:rPr>
                <w:sz w:val="22"/>
                <w:szCs w:val="22"/>
              </w:rPr>
            </w:pPr>
            <w:r w:rsidRPr="004C4DB5">
              <w:rPr>
                <w:sz w:val="22"/>
                <w:szCs w:val="22"/>
              </w:rPr>
              <w:t>Lööve</w:t>
            </w:r>
          </w:p>
        </w:tc>
        <w:tc>
          <w:tcPr>
            <w:tcW w:w="968" w:type="pct"/>
          </w:tcPr>
          <w:p w14:paraId="62BA7B70"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78BB1438" w14:textId="77777777" w:rsidTr="00B762A0">
        <w:trPr>
          <w:cantSplit/>
          <w:trHeight w:val="127"/>
        </w:trPr>
        <w:tc>
          <w:tcPr>
            <w:tcW w:w="1653" w:type="pct"/>
            <w:vMerge/>
          </w:tcPr>
          <w:p w14:paraId="56323FC7" w14:textId="77777777" w:rsidR="00284747" w:rsidRPr="004C4DB5" w:rsidRDefault="00284747" w:rsidP="00C66E79">
            <w:pPr>
              <w:pStyle w:val="TableText10"/>
              <w:rPr>
                <w:sz w:val="22"/>
                <w:szCs w:val="22"/>
              </w:rPr>
            </w:pPr>
          </w:p>
        </w:tc>
        <w:tc>
          <w:tcPr>
            <w:tcW w:w="2379" w:type="pct"/>
          </w:tcPr>
          <w:p w14:paraId="60C589E3" w14:textId="77777777" w:rsidR="00284747" w:rsidRPr="004C4DB5" w:rsidRDefault="00284747" w:rsidP="00C66E79">
            <w:pPr>
              <w:pStyle w:val="TableText10"/>
              <w:rPr>
                <w:sz w:val="22"/>
                <w:szCs w:val="22"/>
              </w:rPr>
            </w:pPr>
            <w:r w:rsidRPr="004C4DB5">
              <w:rPr>
                <w:sz w:val="22"/>
                <w:szCs w:val="22"/>
                <w:vertAlign w:val="superscript"/>
              </w:rPr>
              <w:t xml:space="preserve">1 </w:t>
            </w:r>
            <w:r w:rsidRPr="004C4DB5">
              <w:rPr>
                <w:sz w:val="22"/>
                <w:szCs w:val="22"/>
              </w:rPr>
              <w:t>Näo turse</w:t>
            </w:r>
          </w:p>
        </w:tc>
        <w:tc>
          <w:tcPr>
            <w:tcW w:w="968" w:type="pct"/>
          </w:tcPr>
          <w:p w14:paraId="1547A614"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4CF3EBAF" w14:textId="77777777" w:rsidTr="00B762A0">
        <w:trPr>
          <w:cantSplit/>
          <w:trHeight w:val="127"/>
        </w:trPr>
        <w:tc>
          <w:tcPr>
            <w:tcW w:w="1653" w:type="pct"/>
            <w:vMerge/>
          </w:tcPr>
          <w:p w14:paraId="3C03A912" w14:textId="77777777" w:rsidR="00284747" w:rsidRPr="004C4DB5" w:rsidRDefault="00284747" w:rsidP="00C66E79">
            <w:pPr>
              <w:pStyle w:val="TableText10"/>
              <w:rPr>
                <w:sz w:val="22"/>
                <w:szCs w:val="22"/>
              </w:rPr>
            </w:pPr>
          </w:p>
        </w:tc>
        <w:tc>
          <w:tcPr>
            <w:tcW w:w="2379" w:type="pct"/>
          </w:tcPr>
          <w:p w14:paraId="7379F3C6" w14:textId="77777777" w:rsidR="00284747" w:rsidRPr="004C4DB5" w:rsidRDefault="00284747" w:rsidP="00C66E79">
            <w:pPr>
              <w:pStyle w:val="TableText10"/>
              <w:rPr>
                <w:sz w:val="22"/>
                <w:szCs w:val="22"/>
                <w:vertAlign w:val="superscript"/>
              </w:rPr>
            </w:pPr>
            <w:r w:rsidRPr="004C4DB5">
              <w:rPr>
                <w:sz w:val="22"/>
                <w:szCs w:val="22"/>
              </w:rPr>
              <w:t>Alopeetsia</w:t>
            </w:r>
          </w:p>
        </w:tc>
        <w:tc>
          <w:tcPr>
            <w:tcW w:w="968" w:type="pct"/>
          </w:tcPr>
          <w:p w14:paraId="2889E3C6"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2A191E67" w14:textId="77777777" w:rsidTr="00B762A0">
        <w:trPr>
          <w:cantSplit/>
          <w:trHeight w:val="127"/>
        </w:trPr>
        <w:tc>
          <w:tcPr>
            <w:tcW w:w="1653" w:type="pct"/>
            <w:vMerge/>
          </w:tcPr>
          <w:p w14:paraId="44A580B9" w14:textId="77777777" w:rsidR="00284747" w:rsidRPr="004C4DB5" w:rsidRDefault="00284747" w:rsidP="00C66E79">
            <w:pPr>
              <w:pStyle w:val="TableText10"/>
              <w:rPr>
                <w:sz w:val="22"/>
                <w:szCs w:val="22"/>
              </w:rPr>
            </w:pPr>
          </w:p>
        </w:tc>
        <w:tc>
          <w:tcPr>
            <w:tcW w:w="2379" w:type="pct"/>
          </w:tcPr>
          <w:p w14:paraId="1C48257B" w14:textId="77777777" w:rsidR="00284747" w:rsidRPr="004C4DB5" w:rsidRDefault="00284747" w:rsidP="00C66E79">
            <w:pPr>
              <w:pStyle w:val="TableText10"/>
              <w:rPr>
                <w:sz w:val="22"/>
                <w:szCs w:val="22"/>
              </w:rPr>
            </w:pPr>
            <w:r w:rsidRPr="004C4DB5">
              <w:rPr>
                <w:sz w:val="22"/>
                <w:szCs w:val="22"/>
              </w:rPr>
              <w:t>Küünekahjustus</w:t>
            </w:r>
          </w:p>
        </w:tc>
        <w:tc>
          <w:tcPr>
            <w:tcW w:w="968" w:type="pct"/>
          </w:tcPr>
          <w:p w14:paraId="16D2A538"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39834A6A" w14:textId="77777777" w:rsidTr="00B762A0">
        <w:trPr>
          <w:cantSplit/>
          <w:trHeight w:val="127"/>
        </w:trPr>
        <w:tc>
          <w:tcPr>
            <w:tcW w:w="1653" w:type="pct"/>
            <w:vMerge/>
          </w:tcPr>
          <w:p w14:paraId="20B00CB8" w14:textId="77777777" w:rsidR="00284747" w:rsidRPr="004C4DB5" w:rsidRDefault="00284747" w:rsidP="00C66E79">
            <w:pPr>
              <w:pStyle w:val="TableText10"/>
              <w:rPr>
                <w:sz w:val="22"/>
                <w:szCs w:val="22"/>
              </w:rPr>
            </w:pPr>
          </w:p>
        </w:tc>
        <w:tc>
          <w:tcPr>
            <w:tcW w:w="2379" w:type="pct"/>
          </w:tcPr>
          <w:p w14:paraId="1CE4A445" w14:textId="77777777" w:rsidR="00284747" w:rsidRPr="004C4DB5" w:rsidRDefault="00284747" w:rsidP="00C66E79">
            <w:pPr>
              <w:pStyle w:val="TableText10"/>
              <w:rPr>
                <w:sz w:val="22"/>
                <w:szCs w:val="22"/>
              </w:rPr>
            </w:pPr>
            <w:r w:rsidRPr="004C4DB5">
              <w:rPr>
                <w:sz w:val="22"/>
                <w:szCs w:val="22"/>
              </w:rPr>
              <w:t>Palmoplantaarne erütrodüsesteesia sündroom</w:t>
            </w:r>
          </w:p>
        </w:tc>
        <w:tc>
          <w:tcPr>
            <w:tcW w:w="968" w:type="pct"/>
          </w:tcPr>
          <w:p w14:paraId="0A7EB21A"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6EC1E623" w14:textId="77777777" w:rsidTr="00B762A0">
        <w:trPr>
          <w:cantSplit/>
          <w:trHeight w:val="120"/>
        </w:trPr>
        <w:tc>
          <w:tcPr>
            <w:tcW w:w="1653" w:type="pct"/>
            <w:vMerge/>
          </w:tcPr>
          <w:p w14:paraId="7CCA9C78" w14:textId="77777777" w:rsidR="00284747" w:rsidRPr="004C4DB5" w:rsidRDefault="00284747" w:rsidP="00C66E79">
            <w:pPr>
              <w:pStyle w:val="TableText10"/>
              <w:rPr>
                <w:sz w:val="22"/>
                <w:szCs w:val="22"/>
              </w:rPr>
            </w:pPr>
          </w:p>
        </w:tc>
        <w:tc>
          <w:tcPr>
            <w:tcW w:w="2379" w:type="pct"/>
          </w:tcPr>
          <w:p w14:paraId="03E1B13E" w14:textId="77777777" w:rsidR="00284747" w:rsidRPr="004C4DB5" w:rsidRDefault="00284747" w:rsidP="00C66E79">
            <w:pPr>
              <w:pStyle w:val="TableText10"/>
              <w:rPr>
                <w:sz w:val="22"/>
                <w:szCs w:val="22"/>
              </w:rPr>
            </w:pPr>
            <w:r w:rsidRPr="004C4DB5">
              <w:rPr>
                <w:sz w:val="22"/>
                <w:szCs w:val="22"/>
              </w:rPr>
              <w:t>Akne</w:t>
            </w:r>
          </w:p>
        </w:tc>
        <w:tc>
          <w:tcPr>
            <w:tcW w:w="968" w:type="pct"/>
          </w:tcPr>
          <w:p w14:paraId="04593E91" w14:textId="77777777" w:rsidR="00284747" w:rsidRPr="004C4DB5" w:rsidRDefault="00284747" w:rsidP="00C66E79">
            <w:pPr>
              <w:pStyle w:val="TableText10"/>
              <w:rPr>
                <w:sz w:val="22"/>
                <w:szCs w:val="22"/>
              </w:rPr>
            </w:pPr>
            <w:r w:rsidRPr="004C4DB5">
              <w:rPr>
                <w:sz w:val="22"/>
                <w:szCs w:val="22"/>
              </w:rPr>
              <w:t>Sage</w:t>
            </w:r>
          </w:p>
        </w:tc>
      </w:tr>
      <w:tr w:rsidR="00284747" w:rsidRPr="004C4DB5" w14:paraId="6D116B6C" w14:textId="77777777" w:rsidTr="00B762A0">
        <w:trPr>
          <w:cantSplit/>
          <w:trHeight w:val="120"/>
        </w:trPr>
        <w:tc>
          <w:tcPr>
            <w:tcW w:w="1653" w:type="pct"/>
            <w:vMerge/>
          </w:tcPr>
          <w:p w14:paraId="1FA6C607" w14:textId="77777777" w:rsidR="00284747" w:rsidRPr="004C4DB5" w:rsidRDefault="00284747" w:rsidP="00C66E79">
            <w:pPr>
              <w:pStyle w:val="TableText10"/>
              <w:rPr>
                <w:sz w:val="22"/>
                <w:szCs w:val="22"/>
              </w:rPr>
            </w:pPr>
          </w:p>
        </w:tc>
        <w:tc>
          <w:tcPr>
            <w:tcW w:w="2379" w:type="pct"/>
          </w:tcPr>
          <w:p w14:paraId="5C07B104" w14:textId="77777777" w:rsidR="00284747" w:rsidRPr="004C4DB5" w:rsidRDefault="00284747" w:rsidP="00C66E79">
            <w:pPr>
              <w:pStyle w:val="TableText10"/>
              <w:rPr>
                <w:sz w:val="22"/>
                <w:szCs w:val="22"/>
              </w:rPr>
            </w:pPr>
            <w:r w:rsidRPr="004C4DB5">
              <w:rPr>
                <w:sz w:val="22"/>
                <w:szCs w:val="22"/>
              </w:rPr>
              <w:t>Kuiv nahk</w:t>
            </w:r>
          </w:p>
        </w:tc>
        <w:tc>
          <w:tcPr>
            <w:tcW w:w="968" w:type="pct"/>
          </w:tcPr>
          <w:p w14:paraId="2E1EC251" w14:textId="77777777" w:rsidR="00284747" w:rsidRPr="004C4DB5" w:rsidRDefault="00284747" w:rsidP="00C66E79">
            <w:r w:rsidRPr="004C4DB5">
              <w:rPr>
                <w:szCs w:val="22"/>
              </w:rPr>
              <w:t>Sage</w:t>
            </w:r>
          </w:p>
        </w:tc>
      </w:tr>
      <w:tr w:rsidR="00284747" w:rsidRPr="004C4DB5" w14:paraId="05CE1CEA" w14:textId="77777777" w:rsidTr="00B762A0">
        <w:trPr>
          <w:cantSplit/>
          <w:trHeight w:val="120"/>
        </w:trPr>
        <w:tc>
          <w:tcPr>
            <w:tcW w:w="1653" w:type="pct"/>
            <w:vMerge/>
          </w:tcPr>
          <w:p w14:paraId="505311CF" w14:textId="77777777" w:rsidR="00284747" w:rsidRPr="004C4DB5" w:rsidRDefault="00284747" w:rsidP="00C66E79">
            <w:pPr>
              <w:pStyle w:val="TableText10"/>
              <w:rPr>
                <w:sz w:val="22"/>
                <w:szCs w:val="22"/>
              </w:rPr>
            </w:pPr>
          </w:p>
        </w:tc>
        <w:tc>
          <w:tcPr>
            <w:tcW w:w="2379" w:type="pct"/>
          </w:tcPr>
          <w:p w14:paraId="1DDF0A8B" w14:textId="77777777" w:rsidR="00284747" w:rsidRPr="004C4DB5" w:rsidRDefault="00284747" w:rsidP="00C66E79">
            <w:pPr>
              <w:pStyle w:val="TableText10"/>
              <w:rPr>
                <w:sz w:val="22"/>
                <w:szCs w:val="22"/>
              </w:rPr>
            </w:pPr>
            <w:r w:rsidRPr="004C4DB5">
              <w:rPr>
                <w:sz w:val="22"/>
                <w:szCs w:val="22"/>
              </w:rPr>
              <w:t>Täppverevalum</w:t>
            </w:r>
          </w:p>
        </w:tc>
        <w:tc>
          <w:tcPr>
            <w:tcW w:w="968" w:type="pct"/>
          </w:tcPr>
          <w:p w14:paraId="10A42FE5" w14:textId="77777777" w:rsidR="00284747" w:rsidRPr="004C4DB5" w:rsidRDefault="00284747" w:rsidP="00C66E79">
            <w:r w:rsidRPr="004C4DB5">
              <w:rPr>
                <w:szCs w:val="22"/>
              </w:rPr>
              <w:t>Sage</w:t>
            </w:r>
          </w:p>
        </w:tc>
      </w:tr>
      <w:tr w:rsidR="00284747" w:rsidRPr="004C4DB5" w14:paraId="6BF65221" w14:textId="77777777" w:rsidTr="00B762A0">
        <w:trPr>
          <w:cantSplit/>
          <w:trHeight w:val="120"/>
        </w:trPr>
        <w:tc>
          <w:tcPr>
            <w:tcW w:w="1653" w:type="pct"/>
            <w:vMerge/>
          </w:tcPr>
          <w:p w14:paraId="4F3803BD" w14:textId="77777777" w:rsidR="00284747" w:rsidRPr="004C4DB5" w:rsidRDefault="00284747" w:rsidP="00C66E79">
            <w:pPr>
              <w:pStyle w:val="TableText10"/>
              <w:rPr>
                <w:sz w:val="22"/>
                <w:szCs w:val="22"/>
              </w:rPr>
            </w:pPr>
          </w:p>
        </w:tc>
        <w:tc>
          <w:tcPr>
            <w:tcW w:w="2379" w:type="pct"/>
          </w:tcPr>
          <w:p w14:paraId="32F4557C" w14:textId="77777777" w:rsidR="00284747" w:rsidRPr="004C4DB5" w:rsidRDefault="00284747" w:rsidP="00C66E79">
            <w:pPr>
              <w:pStyle w:val="TableText10"/>
              <w:rPr>
                <w:sz w:val="22"/>
                <w:szCs w:val="22"/>
              </w:rPr>
            </w:pPr>
            <w:r w:rsidRPr="004C4DB5">
              <w:rPr>
                <w:sz w:val="22"/>
                <w:szCs w:val="22"/>
              </w:rPr>
              <w:t>Liighigistamine</w:t>
            </w:r>
          </w:p>
        </w:tc>
        <w:tc>
          <w:tcPr>
            <w:tcW w:w="968" w:type="pct"/>
          </w:tcPr>
          <w:p w14:paraId="62803822" w14:textId="77777777" w:rsidR="00284747" w:rsidRPr="004C4DB5" w:rsidRDefault="00284747" w:rsidP="00C66E79">
            <w:r w:rsidRPr="004C4DB5">
              <w:rPr>
                <w:szCs w:val="22"/>
              </w:rPr>
              <w:t>Sage</w:t>
            </w:r>
          </w:p>
        </w:tc>
      </w:tr>
      <w:tr w:rsidR="00284747" w:rsidRPr="004C4DB5" w14:paraId="1179C4D2" w14:textId="77777777" w:rsidTr="00B762A0">
        <w:trPr>
          <w:cantSplit/>
          <w:trHeight w:val="120"/>
        </w:trPr>
        <w:tc>
          <w:tcPr>
            <w:tcW w:w="1653" w:type="pct"/>
            <w:vMerge/>
          </w:tcPr>
          <w:p w14:paraId="63B9BDC3" w14:textId="77777777" w:rsidR="00284747" w:rsidRPr="004C4DB5" w:rsidRDefault="00284747" w:rsidP="00C66E79">
            <w:pPr>
              <w:pStyle w:val="TableText10"/>
              <w:rPr>
                <w:sz w:val="22"/>
                <w:szCs w:val="22"/>
              </w:rPr>
            </w:pPr>
          </w:p>
        </w:tc>
        <w:tc>
          <w:tcPr>
            <w:tcW w:w="2379" w:type="pct"/>
          </w:tcPr>
          <w:p w14:paraId="67B1D2C1" w14:textId="77777777" w:rsidR="00284747" w:rsidRPr="004C4DB5" w:rsidRDefault="00284747" w:rsidP="00C66E79">
            <w:pPr>
              <w:pStyle w:val="TableText10"/>
              <w:rPr>
                <w:sz w:val="22"/>
                <w:szCs w:val="22"/>
              </w:rPr>
            </w:pPr>
            <w:r w:rsidRPr="004C4DB5">
              <w:rPr>
                <w:sz w:val="22"/>
                <w:szCs w:val="22"/>
              </w:rPr>
              <w:t>Makulopapulaarne lööve</w:t>
            </w:r>
          </w:p>
        </w:tc>
        <w:tc>
          <w:tcPr>
            <w:tcW w:w="968" w:type="pct"/>
          </w:tcPr>
          <w:p w14:paraId="2BEF2C0D" w14:textId="77777777" w:rsidR="00284747" w:rsidRPr="004C4DB5" w:rsidRDefault="00284747" w:rsidP="00C66E79">
            <w:r w:rsidRPr="004C4DB5">
              <w:rPr>
                <w:szCs w:val="22"/>
              </w:rPr>
              <w:t>Sage</w:t>
            </w:r>
          </w:p>
        </w:tc>
      </w:tr>
      <w:tr w:rsidR="00284747" w:rsidRPr="004C4DB5" w14:paraId="7308EBCF" w14:textId="77777777" w:rsidTr="00B762A0">
        <w:trPr>
          <w:cantSplit/>
          <w:trHeight w:val="210"/>
        </w:trPr>
        <w:tc>
          <w:tcPr>
            <w:tcW w:w="1653" w:type="pct"/>
            <w:vMerge/>
          </w:tcPr>
          <w:p w14:paraId="07805474" w14:textId="77777777" w:rsidR="00284747" w:rsidRPr="004C4DB5" w:rsidRDefault="00284747" w:rsidP="00C66E79">
            <w:pPr>
              <w:pStyle w:val="TableText10"/>
              <w:rPr>
                <w:sz w:val="22"/>
                <w:szCs w:val="22"/>
              </w:rPr>
            </w:pPr>
          </w:p>
        </w:tc>
        <w:tc>
          <w:tcPr>
            <w:tcW w:w="2379" w:type="pct"/>
          </w:tcPr>
          <w:p w14:paraId="6134A767" w14:textId="77777777" w:rsidR="00284747" w:rsidRPr="004C4DB5" w:rsidRDefault="00284747" w:rsidP="00C66E79">
            <w:pPr>
              <w:pStyle w:val="TableText10"/>
              <w:rPr>
                <w:sz w:val="22"/>
                <w:szCs w:val="22"/>
              </w:rPr>
            </w:pPr>
            <w:r w:rsidRPr="004C4DB5">
              <w:rPr>
                <w:sz w:val="22"/>
                <w:szCs w:val="22"/>
              </w:rPr>
              <w:t>Sügelus</w:t>
            </w:r>
          </w:p>
        </w:tc>
        <w:tc>
          <w:tcPr>
            <w:tcW w:w="968" w:type="pct"/>
          </w:tcPr>
          <w:p w14:paraId="3C06FC46" w14:textId="77777777" w:rsidR="00284747" w:rsidRPr="004C4DB5" w:rsidRDefault="00284747" w:rsidP="00C66E79">
            <w:r w:rsidRPr="004C4DB5">
              <w:rPr>
                <w:szCs w:val="22"/>
              </w:rPr>
              <w:t>Sage</w:t>
            </w:r>
          </w:p>
        </w:tc>
      </w:tr>
      <w:tr w:rsidR="00284747" w:rsidRPr="004C4DB5" w14:paraId="14C68519" w14:textId="77777777" w:rsidTr="00B762A0">
        <w:trPr>
          <w:cantSplit/>
          <w:trHeight w:val="210"/>
        </w:trPr>
        <w:tc>
          <w:tcPr>
            <w:tcW w:w="1653" w:type="pct"/>
            <w:vMerge/>
          </w:tcPr>
          <w:p w14:paraId="384B50FF" w14:textId="77777777" w:rsidR="00284747" w:rsidRPr="004C4DB5" w:rsidRDefault="00284747" w:rsidP="00C66E79">
            <w:pPr>
              <w:pStyle w:val="TableText10"/>
              <w:rPr>
                <w:sz w:val="22"/>
                <w:szCs w:val="22"/>
              </w:rPr>
            </w:pPr>
          </w:p>
        </w:tc>
        <w:tc>
          <w:tcPr>
            <w:tcW w:w="2379" w:type="pct"/>
          </w:tcPr>
          <w:p w14:paraId="3C6F1696" w14:textId="77777777" w:rsidR="00284747" w:rsidRPr="004C4DB5" w:rsidRDefault="00284747" w:rsidP="00C66E79">
            <w:pPr>
              <w:pStyle w:val="TableText10"/>
              <w:rPr>
                <w:sz w:val="22"/>
                <w:szCs w:val="22"/>
              </w:rPr>
            </w:pPr>
            <w:r w:rsidRPr="004C4DB5">
              <w:rPr>
                <w:sz w:val="22"/>
                <w:szCs w:val="22"/>
              </w:rPr>
              <w:t>Küünte murdumine</w:t>
            </w:r>
          </w:p>
        </w:tc>
        <w:tc>
          <w:tcPr>
            <w:tcW w:w="968" w:type="pct"/>
          </w:tcPr>
          <w:p w14:paraId="0CC24B11" w14:textId="77777777" w:rsidR="00284747" w:rsidRPr="004C4DB5" w:rsidRDefault="00284747" w:rsidP="00C66E79">
            <w:pPr>
              <w:rPr>
                <w:szCs w:val="22"/>
              </w:rPr>
            </w:pPr>
            <w:r w:rsidRPr="004C4DB5">
              <w:rPr>
                <w:szCs w:val="22"/>
              </w:rPr>
              <w:t>Sage</w:t>
            </w:r>
          </w:p>
        </w:tc>
      </w:tr>
      <w:tr w:rsidR="00284747" w:rsidRPr="004C4DB5" w14:paraId="7DBF3FEB" w14:textId="77777777" w:rsidTr="00B762A0">
        <w:trPr>
          <w:cantSplit/>
          <w:trHeight w:val="210"/>
        </w:trPr>
        <w:tc>
          <w:tcPr>
            <w:tcW w:w="1653" w:type="pct"/>
            <w:vMerge/>
          </w:tcPr>
          <w:p w14:paraId="1EECD338" w14:textId="77777777" w:rsidR="00284747" w:rsidRPr="004C4DB5" w:rsidRDefault="00284747" w:rsidP="00C66E79">
            <w:pPr>
              <w:pStyle w:val="TableText10"/>
              <w:rPr>
                <w:sz w:val="22"/>
                <w:szCs w:val="22"/>
              </w:rPr>
            </w:pPr>
          </w:p>
        </w:tc>
        <w:tc>
          <w:tcPr>
            <w:tcW w:w="2379" w:type="pct"/>
          </w:tcPr>
          <w:p w14:paraId="7E6FDB97" w14:textId="77777777" w:rsidR="00284747" w:rsidRPr="004C4DB5" w:rsidRDefault="00284747" w:rsidP="00C66E79">
            <w:pPr>
              <w:pStyle w:val="TableText10"/>
              <w:rPr>
                <w:sz w:val="22"/>
                <w:szCs w:val="22"/>
              </w:rPr>
            </w:pPr>
            <w:r w:rsidRPr="004C4DB5">
              <w:rPr>
                <w:sz w:val="22"/>
                <w:szCs w:val="22"/>
              </w:rPr>
              <w:t>Dermatiit</w:t>
            </w:r>
          </w:p>
        </w:tc>
        <w:tc>
          <w:tcPr>
            <w:tcW w:w="968" w:type="pct"/>
          </w:tcPr>
          <w:p w14:paraId="24481E4D" w14:textId="77777777" w:rsidR="00284747" w:rsidRPr="004C4DB5" w:rsidRDefault="00284747" w:rsidP="00C66E79">
            <w:pPr>
              <w:rPr>
                <w:szCs w:val="22"/>
              </w:rPr>
            </w:pPr>
            <w:r w:rsidRPr="004C4DB5">
              <w:rPr>
                <w:szCs w:val="22"/>
              </w:rPr>
              <w:t>Sage</w:t>
            </w:r>
          </w:p>
        </w:tc>
      </w:tr>
      <w:tr w:rsidR="00284747" w:rsidRPr="004C4DB5" w14:paraId="53D00895" w14:textId="77777777" w:rsidTr="00B762A0">
        <w:trPr>
          <w:cantSplit/>
          <w:trHeight w:val="210"/>
        </w:trPr>
        <w:tc>
          <w:tcPr>
            <w:tcW w:w="1653" w:type="pct"/>
            <w:vMerge/>
          </w:tcPr>
          <w:p w14:paraId="2D04134F" w14:textId="77777777" w:rsidR="00284747" w:rsidRPr="004C4DB5" w:rsidRDefault="00284747" w:rsidP="00C66E79">
            <w:pPr>
              <w:pStyle w:val="TableText10"/>
              <w:rPr>
                <w:sz w:val="22"/>
                <w:szCs w:val="22"/>
              </w:rPr>
            </w:pPr>
          </w:p>
        </w:tc>
        <w:tc>
          <w:tcPr>
            <w:tcW w:w="2379" w:type="pct"/>
          </w:tcPr>
          <w:p w14:paraId="106577C6" w14:textId="77777777" w:rsidR="00284747" w:rsidRPr="004C4DB5" w:rsidRDefault="00284747" w:rsidP="00C66E79">
            <w:pPr>
              <w:pStyle w:val="TableText10"/>
              <w:rPr>
                <w:sz w:val="22"/>
                <w:szCs w:val="22"/>
              </w:rPr>
            </w:pPr>
            <w:r w:rsidRPr="004C4DB5">
              <w:rPr>
                <w:sz w:val="22"/>
                <w:szCs w:val="22"/>
              </w:rPr>
              <w:t>Urtikaaria</w:t>
            </w:r>
          </w:p>
        </w:tc>
        <w:tc>
          <w:tcPr>
            <w:tcW w:w="968" w:type="pct"/>
          </w:tcPr>
          <w:p w14:paraId="1FB091A4" w14:textId="77777777" w:rsidR="00284747" w:rsidRPr="004C4DB5" w:rsidRDefault="00284747" w:rsidP="00C66E79">
            <w:pPr>
              <w:rPr>
                <w:szCs w:val="22"/>
              </w:rPr>
            </w:pPr>
            <w:r w:rsidRPr="004C4DB5">
              <w:rPr>
                <w:szCs w:val="22"/>
              </w:rPr>
              <w:t>Aeg-ajalt</w:t>
            </w:r>
          </w:p>
        </w:tc>
      </w:tr>
      <w:tr w:rsidR="00284747" w:rsidRPr="004C4DB5" w14:paraId="2935931B" w14:textId="77777777" w:rsidTr="00B762A0">
        <w:trPr>
          <w:cantSplit/>
          <w:trHeight w:val="120"/>
        </w:trPr>
        <w:tc>
          <w:tcPr>
            <w:tcW w:w="1653" w:type="pct"/>
            <w:vMerge/>
          </w:tcPr>
          <w:p w14:paraId="6EE62B52" w14:textId="77777777" w:rsidR="00284747" w:rsidRPr="004C4DB5" w:rsidRDefault="00284747" w:rsidP="00C66E79">
            <w:pPr>
              <w:pStyle w:val="TableText10"/>
              <w:rPr>
                <w:sz w:val="22"/>
                <w:szCs w:val="22"/>
              </w:rPr>
            </w:pPr>
          </w:p>
        </w:tc>
        <w:tc>
          <w:tcPr>
            <w:tcW w:w="2379" w:type="pct"/>
          </w:tcPr>
          <w:p w14:paraId="0F18D7E9" w14:textId="77777777" w:rsidR="00284747" w:rsidRPr="004C4DB5" w:rsidRDefault="00284747" w:rsidP="00C66E79">
            <w:pPr>
              <w:pStyle w:val="TableText10"/>
              <w:rPr>
                <w:sz w:val="22"/>
                <w:szCs w:val="22"/>
              </w:rPr>
            </w:pPr>
            <w:r w:rsidRPr="004C4DB5">
              <w:rPr>
                <w:sz w:val="22"/>
                <w:szCs w:val="22"/>
              </w:rPr>
              <w:t>Angioödeem</w:t>
            </w:r>
          </w:p>
        </w:tc>
        <w:tc>
          <w:tcPr>
            <w:tcW w:w="968" w:type="pct"/>
          </w:tcPr>
          <w:p w14:paraId="471FC782" w14:textId="77777777" w:rsidR="00284747" w:rsidRPr="004C4DB5" w:rsidRDefault="00284747" w:rsidP="00C66E79">
            <w:r w:rsidRPr="004C4DB5">
              <w:rPr>
                <w:szCs w:val="22"/>
              </w:rPr>
              <w:t>Teadmata</w:t>
            </w:r>
          </w:p>
        </w:tc>
      </w:tr>
      <w:tr w:rsidR="00284747" w:rsidRPr="004C4DB5" w14:paraId="007148BF" w14:textId="77777777" w:rsidTr="00B762A0">
        <w:trPr>
          <w:cantSplit/>
          <w:trHeight w:val="330"/>
        </w:trPr>
        <w:tc>
          <w:tcPr>
            <w:tcW w:w="1653" w:type="pct"/>
            <w:vMerge w:val="restart"/>
          </w:tcPr>
          <w:p w14:paraId="0759343A" w14:textId="77777777" w:rsidR="00284747" w:rsidRPr="004C4DB5" w:rsidRDefault="00284747" w:rsidP="00C66E79">
            <w:pPr>
              <w:pStyle w:val="TableText10"/>
              <w:rPr>
                <w:sz w:val="22"/>
                <w:szCs w:val="22"/>
              </w:rPr>
            </w:pPr>
            <w:r w:rsidRPr="004C4DB5">
              <w:rPr>
                <w:sz w:val="22"/>
                <w:szCs w:val="22"/>
              </w:rPr>
              <w:t>Lihas</w:t>
            </w:r>
            <w:r w:rsidR="00AD08FA" w:rsidRPr="004C4DB5">
              <w:rPr>
                <w:sz w:val="22"/>
                <w:szCs w:val="22"/>
              </w:rPr>
              <w:t>te, luustiku</w:t>
            </w:r>
            <w:r w:rsidRPr="004C4DB5">
              <w:rPr>
                <w:sz w:val="22"/>
                <w:szCs w:val="22"/>
              </w:rPr>
              <w:t xml:space="preserve"> ja sidekoe kahjustused</w:t>
            </w:r>
          </w:p>
        </w:tc>
        <w:tc>
          <w:tcPr>
            <w:tcW w:w="2379" w:type="pct"/>
          </w:tcPr>
          <w:p w14:paraId="04353824" w14:textId="77777777" w:rsidR="00284747" w:rsidRPr="004C4DB5" w:rsidRDefault="00284747" w:rsidP="00C66E79">
            <w:pPr>
              <w:pStyle w:val="TableText10"/>
              <w:rPr>
                <w:sz w:val="22"/>
                <w:szCs w:val="22"/>
              </w:rPr>
            </w:pPr>
            <w:r w:rsidRPr="004C4DB5">
              <w:rPr>
                <w:sz w:val="22"/>
                <w:szCs w:val="22"/>
              </w:rPr>
              <w:t>Liigesvalu</w:t>
            </w:r>
          </w:p>
        </w:tc>
        <w:tc>
          <w:tcPr>
            <w:tcW w:w="968" w:type="pct"/>
          </w:tcPr>
          <w:p w14:paraId="08B770DB" w14:textId="77777777" w:rsidR="00284747" w:rsidRPr="004C4DB5" w:rsidRDefault="00284747" w:rsidP="00C66E79">
            <w:r w:rsidRPr="004C4DB5">
              <w:rPr>
                <w:szCs w:val="22"/>
              </w:rPr>
              <w:t>Väga sage</w:t>
            </w:r>
          </w:p>
        </w:tc>
      </w:tr>
      <w:tr w:rsidR="00284747" w:rsidRPr="004C4DB5" w14:paraId="57ADB847" w14:textId="77777777" w:rsidTr="00B762A0">
        <w:trPr>
          <w:cantSplit/>
          <w:trHeight w:val="195"/>
        </w:trPr>
        <w:tc>
          <w:tcPr>
            <w:tcW w:w="1653" w:type="pct"/>
            <w:vMerge/>
          </w:tcPr>
          <w:p w14:paraId="150069EE" w14:textId="77777777" w:rsidR="00284747" w:rsidRPr="004C4DB5" w:rsidRDefault="00284747" w:rsidP="00C66E79">
            <w:pPr>
              <w:pStyle w:val="TableText10"/>
              <w:rPr>
                <w:sz w:val="22"/>
                <w:szCs w:val="22"/>
              </w:rPr>
            </w:pPr>
          </w:p>
        </w:tc>
        <w:tc>
          <w:tcPr>
            <w:tcW w:w="2379" w:type="pct"/>
          </w:tcPr>
          <w:p w14:paraId="4BEC9F2F" w14:textId="77777777" w:rsidR="00284747" w:rsidRPr="004C4DB5" w:rsidRDefault="00284747" w:rsidP="00C66E79">
            <w:pPr>
              <w:pStyle w:val="TableText10"/>
              <w:rPr>
                <w:sz w:val="22"/>
                <w:szCs w:val="22"/>
              </w:rPr>
            </w:pPr>
            <w:r w:rsidRPr="004C4DB5">
              <w:rPr>
                <w:sz w:val="22"/>
                <w:szCs w:val="22"/>
                <w:vertAlign w:val="superscript"/>
              </w:rPr>
              <w:t xml:space="preserve">1 </w:t>
            </w:r>
            <w:r w:rsidRPr="004C4DB5">
              <w:rPr>
                <w:sz w:val="22"/>
                <w:szCs w:val="22"/>
              </w:rPr>
              <w:t>Lihaspinge</w:t>
            </w:r>
          </w:p>
        </w:tc>
        <w:tc>
          <w:tcPr>
            <w:tcW w:w="968" w:type="pct"/>
          </w:tcPr>
          <w:p w14:paraId="4FA3BD9B" w14:textId="77777777" w:rsidR="00284747" w:rsidRPr="004C4DB5" w:rsidRDefault="00284747" w:rsidP="00C66E79">
            <w:r w:rsidRPr="004C4DB5">
              <w:rPr>
                <w:szCs w:val="22"/>
              </w:rPr>
              <w:t>Väga sage</w:t>
            </w:r>
          </w:p>
        </w:tc>
      </w:tr>
      <w:tr w:rsidR="00284747" w:rsidRPr="004C4DB5" w14:paraId="352F55BD" w14:textId="77777777" w:rsidTr="00B762A0">
        <w:trPr>
          <w:cantSplit/>
          <w:trHeight w:val="120"/>
        </w:trPr>
        <w:tc>
          <w:tcPr>
            <w:tcW w:w="1653" w:type="pct"/>
            <w:vMerge/>
          </w:tcPr>
          <w:p w14:paraId="3E8354E2" w14:textId="77777777" w:rsidR="00284747" w:rsidRPr="004C4DB5" w:rsidRDefault="00284747" w:rsidP="00C66E79">
            <w:pPr>
              <w:pStyle w:val="TableText10"/>
              <w:rPr>
                <w:sz w:val="22"/>
                <w:szCs w:val="22"/>
              </w:rPr>
            </w:pPr>
          </w:p>
        </w:tc>
        <w:tc>
          <w:tcPr>
            <w:tcW w:w="2379" w:type="pct"/>
          </w:tcPr>
          <w:p w14:paraId="4F5C3AD1" w14:textId="77777777" w:rsidR="00284747" w:rsidRPr="004C4DB5" w:rsidRDefault="00284747" w:rsidP="00C66E79">
            <w:pPr>
              <w:pStyle w:val="TableText10"/>
              <w:rPr>
                <w:sz w:val="22"/>
                <w:szCs w:val="22"/>
              </w:rPr>
            </w:pPr>
            <w:r w:rsidRPr="004C4DB5">
              <w:rPr>
                <w:sz w:val="22"/>
                <w:szCs w:val="22"/>
              </w:rPr>
              <w:t>Lihasvalu</w:t>
            </w:r>
          </w:p>
        </w:tc>
        <w:tc>
          <w:tcPr>
            <w:tcW w:w="968" w:type="pct"/>
          </w:tcPr>
          <w:p w14:paraId="2049402A" w14:textId="77777777" w:rsidR="00284747" w:rsidRPr="004C4DB5" w:rsidRDefault="00284747" w:rsidP="00C66E79">
            <w:r w:rsidRPr="004C4DB5">
              <w:rPr>
                <w:szCs w:val="22"/>
              </w:rPr>
              <w:t>Väga sage</w:t>
            </w:r>
          </w:p>
        </w:tc>
      </w:tr>
      <w:tr w:rsidR="00284747" w:rsidRPr="004C4DB5" w14:paraId="56867076" w14:textId="77777777" w:rsidTr="00B762A0">
        <w:trPr>
          <w:cantSplit/>
          <w:trHeight w:val="120"/>
        </w:trPr>
        <w:tc>
          <w:tcPr>
            <w:tcW w:w="1653" w:type="pct"/>
            <w:vMerge/>
          </w:tcPr>
          <w:p w14:paraId="73F8FC43" w14:textId="77777777" w:rsidR="00284747" w:rsidRPr="004C4DB5" w:rsidRDefault="00284747" w:rsidP="00C66E79">
            <w:pPr>
              <w:pStyle w:val="TableText10"/>
              <w:rPr>
                <w:sz w:val="22"/>
                <w:szCs w:val="22"/>
              </w:rPr>
            </w:pPr>
          </w:p>
        </w:tc>
        <w:tc>
          <w:tcPr>
            <w:tcW w:w="2379" w:type="pct"/>
          </w:tcPr>
          <w:p w14:paraId="31F296EB" w14:textId="77777777" w:rsidR="00284747" w:rsidRPr="004C4DB5" w:rsidRDefault="00284747" w:rsidP="00C66E79">
            <w:pPr>
              <w:pStyle w:val="TableText10"/>
              <w:rPr>
                <w:sz w:val="22"/>
                <w:szCs w:val="22"/>
              </w:rPr>
            </w:pPr>
            <w:r w:rsidRPr="004C4DB5">
              <w:rPr>
                <w:sz w:val="22"/>
                <w:szCs w:val="22"/>
              </w:rPr>
              <w:t>Liigesepõletik</w:t>
            </w:r>
          </w:p>
        </w:tc>
        <w:tc>
          <w:tcPr>
            <w:tcW w:w="968" w:type="pct"/>
          </w:tcPr>
          <w:p w14:paraId="42948385" w14:textId="77777777" w:rsidR="00284747" w:rsidRPr="004C4DB5" w:rsidRDefault="00284747" w:rsidP="00C66E79">
            <w:r w:rsidRPr="004C4DB5">
              <w:rPr>
                <w:szCs w:val="22"/>
              </w:rPr>
              <w:t>Sage</w:t>
            </w:r>
          </w:p>
        </w:tc>
      </w:tr>
      <w:tr w:rsidR="00284747" w:rsidRPr="004C4DB5" w14:paraId="08736C99" w14:textId="77777777" w:rsidTr="00B762A0">
        <w:trPr>
          <w:cantSplit/>
          <w:trHeight w:val="285"/>
        </w:trPr>
        <w:tc>
          <w:tcPr>
            <w:tcW w:w="1653" w:type="pct"/>
            <w:vMerge/>
          </w:tcPr>
          <w:p w14:paraId="7E955553" w14:textId="77777777" w:rsidR="00284747" w:rsidRPr="004C4DB5" w:rsidRDefault="00284747" w:rsidP="00C66E79">
            <w:pPr>
              <w:pStyle w:val="TableText10"/>
              <w:rPr>
                <w:sz w:val="22"/>
                <w:szCs w:val="22"/>
              </w:rPr>
            </w:pPr>
          </w:p>
        </w:tc>
        <w:tc>
          <w:tcPr>
            <w:tcW w:w="2379" w:type="pct"/>
          </w:tcPr>
          <w:p w14:paraId="41F75806" w14:textId="77777777" w:rsidR="00284747" w:rsidRPr="004C4DB5" w:rsidRDefault="00284747" w:rsidP="00C66E79">
            <w:pPr>
              <w:pStyle w:val="TableText10"/>
              <w:rPr>
                <w:sz w:val="22"/>
                <w:szCs w:val="22"/>
              </w:rPr>
            </w:pPr>
            <w:r w:rsidRPr="004C4DB5">
              <w:rPr>
                <w:sz w:val="22"/>
                <w:szCs w:val="22"/>
              </w:rPr>
              <w:t>Seljavalu</w:t>
            </w:r>
          </w:p>
        </w:tc>
        <w:tc>
          <w:tcPr>
            <w:tcW w:w="968" w:type="pct"/>
          </w:tcPr>
          <w:p w14:paraId="48F8B638" w14:textId="77777777" w:rsidR="00284747" w:rsidRPr="004C4DB5" w:rsidRDefault="00284747" w:rsidP="00C66E79">
            <w:r w:rsidRPr="004C4DB5">
              <w:rPr>
                <w:szCs w:val="22"/>
              </w:rPr>
              <w:t>Sage</w:t>
            </w:r>
          </w:p>
        </w:tc>
      </w:tr>
      <w:tr w:rsidR="00284747" w:rsidRPr="004C4DB5" w14:paraId="2191B7E2" w14:textId="77777777" w:rsidTr="00B762A0">
        <w:trPr>
          <w:cantSplit/>
          <w:trHeight w:val="285"/>
        </w:trPr>
        <w:tc>
          <w:tcPr>
            <w:tcW w:w="1653" w:type="pct"/>
            <w:vMerge/>
          </w:tcPr>
          <w:p w14:paraId="4F19CC6C" w14:textId="77777777" w:rsidR="00284747" w:rsidRPr="004C4DB5" w:rsidRDefault="00284747" w:rsidP="00C66E79">
            <w:pPr>
              <w:pStyle w:val="TableText10"/>
              <w:rPr>
                <w:sz w:val="22"/>
                <w:szCs w:val="22"/>
              </w:rPr>
            </w:pPr>
          </w:p>
        </w:tc>
        <w:tc>
          <w:tcPr>
            <w:tcW w:w="2379" w:type="pct"/>
          </w:tcPr>
          <w:p w14:paraId="2BC436D5" w14:textId="77777777" w:rsidR="00284747" w:rsidRPr="004C4DB5" w:rsidRDefault="00284747" w:rsidP="00C66E79">
            <w:pPr>
              <w:pStyle w:val="TableText10"/>
              <w:rPr>
                <w:sz w:val="22"/>
                <w:szCs w:val="22"/>
              </w:rPr>
            </w:pPr>
            <w:r w:rsidRPr="004C4DB5">
              <w:rPr>
                <w:sz w:val="22"/>
                <w:szCs w:val="22"/>
              </w:rPr>
              <w:t>Luuvalu</w:t>
            </w:r>
          </w:p>
        </w:tc>
        <w:tc>
          <w:tcPr>
            <w:tcW w:w="968" w:type="pct"/>
          </w:tcPr>
          <w:p w14:paraId="21785CED" w14:textId="77777777" w:rsidR="00284747" w:rsidRPr="004C4DB5" w:rsidRDefault="00284747" w:rsidP="00C66E79">
            <w:r w:rsidRPr="004C4DB5">
              <w:rPr>
                <w:szCs w:val="22"/>
              </w:rPr>
              <w:t>Sage</w:t>
            </w:r>
          </w:p>
        </w:tc>
      </w:tr>
      <w:tr w:rsidR="00284747" w:rsidRPr="004C4DB5" w14:paraId="292EFBB6" w14:textId="77777777" w:rsidTr="00B762A0">
        <w:trPr>
          <w:cantSplit/>
          <w:trHeight w:val="285"/>
        </w:trPr>
        <w:tc>
          <w:tcPr>
            <w:tcW w:w="1653" w:type="pct"/>
            <w:vMerge/>
          </w:tcPr>
          <w:p w14:paraId="6E480D06" w14:textId="77777777" w:rsidR="00284747" w:rsidRPr="004C4DB5" w:rsidRDefault="00284747" w:rsidP="00771CB4">
            <w:pPr>
              <w:pStyle w:val="TableText10"/>
              <w:rPr>
                <w:sz w:val="22"/>
                <w:szCs w:val="22"/>
              </w:rPr>
            </w:pPr>
          </w:p>
        </w:tc>
        <w:tc>
          <w:tcPr>
            <w:tcW w:w="2379" w:type="pct"/>
          </w:tcPr>
          <w:p w14:paraId="5D289AA9" w14:textId="77777777" w:rsidR="00284747" w:rsidRPr="004C4DB5" w:rsidRDefault="00284747" w:rsidP="00771CB4">
            <w:pPr>
              <w:pStyle w:val="TableText10"/>
              <w:rPr>
                <w:sz w:val="22"/>
                <w:szCs w:val="22"/>
              </w:rPr>
            </w:pPr>
            <w:r w:rsidRPr="004C4DB5">
              <w:rPr>
                <w:sz w:val="22"/>
                <w:szCs w:val="22"/>
              </w:rPr>
              <w:t>Lihasspasmid</w:t>
            </w:r>
          </w:p>
        </w:tc>
        <w:tc>
          <w:tcPr>
            <w:tcW w:w="968" w:type="pct"/>
          </w:tcPr>
          <w:p w14:paraId="79C22C6B" w14:textId="77777777" w:rsidR="00284747" w:rsidRPr="004C4DB5" w:rsidRDefault="00284747" w:rsidP="00771CB4">
            <w:r w:rsidRPr="004C4DB5">
              <w:rPr>
                <w:szCs w:val="22"/>
              </w:rPr>
              <w:t>Sage</w:t>
            </w:r>
          </w:p>
        </w:tc>
      </w:tr>
      <w:tr w:rsidR="00284747" w:rsidRPr="004C4DB5" w14:paraId="68B18F7D" w14:textId="77777777" w:rsidTr="00B762A0">
        <w:trPr>
          <w:cantSplit/>
          <w:trHeight w:val="285"/>
        </w:trPr>
        <w:tc>
          <w:tcPr>
            <w:tcW w:w="1653" w:type="pct"/>
            <w:vMerge/>
          </w:tcPr>
          <w:p w14:paraId="0A7B2BE5" w14:textId="77777777" w:rsidR="00284747" w:rsidRPr="004C4DB5" w:rsidRDefault="00284747" w:rsidP="00771CB4">
            <w:pPr>
              <w:pStyle w:val="TableText10"/>
              <w:rPr>
                <w:sz w:val="22"/>
                <w:szCs w:val="22"/>
              </w:rPr>
            </w:pPr>
          </w:p>
        </w:tc>
        <w:tc>
          <w:tcPr>
            <w:tcW w:w="2379" w:type="pct"/>
          </w:tcPr>
          <w:p w14:paraId="324F9B34" w14:textId="77777777" w:rsidR="00284747" w:rsidRPr="004C4DB5" w:rsidRDefault="00284747" w:rsidP="00771CB4">
            <w:pPr>
              <w:pStyle w:val="TableText10"/>
              <w:rPr>
                <w:sz w:val="22"/>
                <w:szCs w:val="22"/>
              </w:rPr>
            </w:pPr>
            <w:r w:rsidRPr="004C4DB5">
              <w:rPr>
                <w:sz w:val="22"/>
                <w:szCs w:val="22"/>
              </w:rPr>
              <w:t>Kaelavalu</w:t>
            </w:r>
          </w:p>
        </w:tc>
        <w:tc>
          <w:tcPr>
            <w:tcW w:w="968" w:type="pct"/>
          </w:tcPr>
          <w:p w14:paraId="3301D768" w14:textId="77777777" w:rsidR="00284747" w:rsidRPr="004C4DB5" w:rsidRDefault="00284747" w:rsidP="00771CB4">
            <w:r w:rsidRPr="004C4DB5">
              <w:rPr>
                <w:szCs w:val="22"/>
              </w:rPr>
              <w:t>Sage</w:t>
            </w:r>
          </w:p>
        </w:tc>
      </w:tr>
      <w:tr w:rsidR="00284747" w:rsidRPr="004C4DB5" w14:paraId="4248E23C" w14:textId="77777777" w:rsidTr="00B762A0">
        <w:trPr>
          <w:cantSplit/>
          <w:trHeight w:val="285"/>
        </w:trPr>
        <w:tc>
          <w:tcPr>
            <w:tcW w:w="1653" w:type="pct"/>
            <w:vMerge/>
          </w:tcPr>
          <w:p w14:paraId="7EDA9F06" w14:textId="77777777" w:rsidR="00284747" w:rsidRPr="004C4DB5" w:rsidRDefault="00284747" w:rsidP="00771CB4">
            <w:pPr>
              <w:pStyle w:val="TableText10"/>
              <w:rPr>
                <w:sz w:val="22"/>
                <w:szCs w:val="22"/>
              </w:rPr>
            </w:pPr>
          </w:p>
        </w:tc>
        <w:tc>
          <w:tcPr>
            <w:tcW w:w="2379" w:type="pct"/>
          </w:tcPr>
          <w:p w14:paraId="2413A99C" w14:textId="77777777" w:rsidR="00284747" w:rsidRPr="004C4DB5" w:rsidRDefault="00284747" w:rsidP="00771CB4">
            <w:pPr>
              <w:pStyle w:val="TableText10"/>
              <w:rPr>
                <w:sz w:val="22"/>
                <w:szCs w:val="22"/>
              </w:rPr>
            </w:pPr>
            <w:r w:rsidRPr="004C4DB5">
              <w:rPr>
                <w:sz w:val="22"/>
                <w:szCs w:val="22"/>
              </w:rPr>
              <w:t>Valu jäsemetes</w:t>
            </w:r>
          </w:p>
        </w:tc>
        <w:tc>
          <w:tcPr>
            <w:tcW w:w="968" w:type="pct"/>
          </w:tcPr>
          <w:p w14:paraId="215E860A" w14:textId="77777777" w:rsidR="00284747" w:rsidRPr="004C4DB5" w:rsidRDefault="00284747" w:rsidP="00771CB4">
            <w:pPr>
              <w:rPr>
                <w:szCs w:val="22"/>
              </w:rPr>
            </w:pPr>
            <w:r w:rsidRPr="004C4DB5">
              <w:rPr>
                <w:szCs w:val="22"/>
              </w:rPr>
              <w:t>Sage</w:t>
            </w:r>
          </w:p>
        </w:tc>
      </w:tr>
      <w:tr w:rsidR="00284747" w:rsidRPr="004C4DB5" w14:paraId="45530498" w14:textId="77777777" w:rsidTr="00B762A0">
        <w:trPr>
          <w:cantSplit/>
          <w:trHeight w:val="303"/>
        </w:trPr>
        <w:tc>
          <w:tcPr>
            <w:tcW w:w="1653" w:type="pct"/>
            <w:vMerge w:val="restart"/>
          </w:tcPr>
          <w:p w14:paraId="011BDEE8" w14:textId="77777777" w:rsidR="00284747" w:rsidRPr="004C4DB5" w:rsidRDefault="00284747" w:rsidP="00C66E79">
            <w:pPr>
              <w:pStyle w:val="TableText10"/>
              <w:rPr>
                <w:sz w:val="22"/>
                <w:szCs w:val="22"/>
              </w:rPr>
            </w:pPr>
            <w:r w:rsidRPr="004C4DB5">
              <w:rPr>
                <w:sz w:val="22"/>
                <w:szCs w:val="22"/>
              </w:rPr>
              <w:t>Neerude ja kuseteede häired</w:t>
            </w:r>
          </w:p>
        </w:tc>
        <w:tc>
          <w:tcPr>
            <w:tcW w:w="2379" w:type="pct"/>
          </w:tcPr>
          <w:p w14:paraId="25432C38" w14:textId="77777777" w:rsidR="00284747" w:rsidRPr="004C4DB5" w:rsidRDefault="00284747" w:rsidP="00C66E79">
            <w:pPr>
              <w:pStyle w:val="TableText10"/>
              <w:rPr>
                <w:sz w:val="22"/>
                <w:szCs w:val="22"/>
              </w:rPr>
            </w:pPr>
            <w:r w:rsidRPr="004C4DB5">
              <w:rPr>
                <w:sz w:val="22"/>
                <w:szCs w:val="22"/>
              </w:rPr>
              <w:t>Neerukahjustus</w:t>
            </w:r>
          </w:p>
        </w:tc>
        <w:tc>
          <w:tcPr>
            <w:tcW w:w="968" w:type="pct"/>
          </w:tcPr>
          <w:p w14:paraId="1D043431" w14:textId="77777777" w:rsidR="00284747" w:rsidRPr="004C4DB5" w:rsidRDefault="00284747" w:rsidP="00C66E79">
            <w:r w:rsidRPr="004C4DB5">
              <w:rPr>
                <w:szCs w:val="22"/>
              </w:rPr>
              <w:t>Sage</w:t>
            </w:r>
          </w:p>
        </w:tc>
      </w:tr>
      <w:tr w:rsidR="00284747" w:rsidRPr="004C4DB5" w14:paraId="6091C629" w14:textId="77777777" w:rsidTr="00B762A0">
        <w:trPr>
          <w:cantSplit/>
          <w:trHeight w:val="142"/>
        </w:trPr>
        <w:tc>
          <w:tcPr>
            <w:tcW w:w="1653" w:type="pct"/>
            <w:vMerge/>
          </w:tcPr>
          <w:p w14:paraId="1CE413AD" w14:textId="77777777" w:rsidR="00284747" w:rsidRPr="004C4DB5" w:rsidRDefault="00284747" w:rsidP="00C66E79">
            <w:pPr>
              <w:pStyle w:val="TableText10"/>
              <w:rPr>
                <w:sz w:val="22"/>
                <w:szCs w:val="22"/>
              </w:rPr>
            </w:pPr>
          </w:p>
        </w:tc>
        <w:tc>
          <w:tcPr>
            <w:tcW w:w="2379" w:type="pct"/>
          </w:tcPr>
          <w:p w14:paraId="74D3848C" w14:textId="77777777" w:rsidR="00284747" w:rsidRPr="004C4DB5" w:rsidRDefault="00284747" w:rsidP="00C66E79">
            <w:pPr>
              <w:pStyle w:val="TableText10"/>
              <w:rPr>
                <w:sz w:val="22"/>
                <w:szCs w:val="22"/>
              </w:rPr>
            </w:pPr>
            <w:r w:rsidRPr="004C4DB5">
              <w:rPr>
                <w:sz w:val="22"/>
                <w:szCs w:val="22"/>
              </w:rPr>
              <w:t>Membranoosne glomerulonefriit</w:t>
            </w:r>
          </w:p>
        </w:tc>
        <w:tc>
          <w:tcPr>
            <w:tcW w:w="968" w:type="pct"/>
          </w:tcPr>
          <w:p w14:paraId="7190F19B" w14:textId="77777777" w:rsidR="00284747" w:rsidRPr="004C4DB5" w:rsidRDefault="00284747" w:rsidP="00C66E79">
            <w:r w:rsidRPr="004C4DB5">
              <w:rPr>
                <w:szCs w:val="22"/>
              </w:rPr>
              <w:t>Teadmata</w:t>
            </w:r>
          </w:p>
        </w:tc>
      </w:tr>
      <w:tr w:rsidR="00284747" w:rsidRPr="004C4DB5" w14:paraId="247B1149" w14:textId="77777777" w:rsidTr="00B762A0">
        <w:trPr>
          <w:cantSplit/>
          <w:trHeight w:val="285"/>
        </w:trPr>
        <w:tc>
          <w:tcPr>
            <w:tcW w:w="1653" w:type="pct"/>
            <w:vMerge/>
          </w:tcPr>
          <w:p w14:paraId="536C00AA" w14:textId="77777777" w:rsidR="00284747" w:rsidRPr="004C4DB5" w:rsidRDefault="00284747" w:rsidP="00771CB4">
            <w:pPr>
              <w:pStyle w:val="TableText10"/>
              <w:rPr>
                <w:sz w:val="22"/>
                <w:szCs w:val="22"/>
              </w:rPr>
            </w:pPr>
          </w:p>
        </w:tc>
        <w:tc>
          <w:tcPr>
            <w:tcW w:w="2379" w:type="pct"/>
          </w:tcPr>
          <w:p w14:paraId="71625791" w14:textId="77777777" w:rsidR="00284747" w:rsidRPr="004C4DB5" w:rsidRDefault="00284747" w:rsidP="00771CB4">
            <w:pPr>
              <w:pStyle w:val="TableText10"/>
              <w:rPr>
                <w:sz w:val="22"/>
                <w:szCs w:val="22"/>
              </w:rPr>
            </w:pPr>
            <w:r w:rsidRPr="004C4DB5">
              <w:rPr>
                <w:sz w:val="22"/>
                <w:szCs w:val="22"/>
              </w:rPr>
              <w:t>Glomerulonefropaatia</w:t>
            </w:r>
          </w:p>
        </w:tc>
        <w:tc>
          <w:tcPr>
            <w:tcW w:w="968" w:type="pct"/>
          </w:tcPr>
          <w:p w14:paraId="64C63F66" w14:textId="77777777" w:rsidR="00284747" w:rsidRPr="004C4DB5" w:rsidRDefault="00284747" w:rsidP="00771CB4">
            <w:r w:rsidRPr="004C4DB5">
              <w:rPr>
                <w:szCs w:val="22"/>
              </w:rPr>
              <w:t>Teadmata</w:t>
            </w:r>
          </w:p>
        </w:tc>
      </w:tr>
      <w:tr w:rsidR="00284747" w:rsidRPr="004C4DB5" w14:paraId="7EC321BD" w14:textId="77777777" w:rsidTr="00B762A0">
        <w:trPr>
          <w:cantSplit/>
          <w:trHeight w:val="285"/>
        </w:trPr>
        <w:tc>
          <w:tcPr>
            <w:tcW w:w="1653" w:type="pct"/>
            <w:vMerge/>
          </w:tcPr>
          <w:p w14:paraId="2052E035" w14:textId="77777777" w:rsidR="00284747" w:rsidRPr="004C4DB5" w:rsidRDefault="00284747" w:rsidP="00771CB4">
            <w:pPr>
              <w:pStyle w:val="TableText10"/>
              <w:rPr>
                <w:sz w:val="22"/>
                <w:szCs w:val="22"/>
              </w:rPr>
            </w:pPr>
          </w:p>
        </w:tc>
        <w:tc>
          <w:tcPr>
            <w:tcW w:w="2379" w:type="pct"/>
            <w:tcBorders>
              <w:top w:val="single" w:sz="4" w:space="0" w:color="auto"/>
              <w:left w:val="single" w:sz="4" w:space="0" w:color="auto"/>
              <w:bottom w:val="single" w:sz="4" w:space="0" w:color="auto"/>
              <w:right w:val="single" w:sz="4" w:space="0" w:color="auto"/>
            </w:tcBorders>
          </w:tcPr>
          <w:p w14:paraId="26701E0F" w14:textId="77777777" w:rsidR="00284747" w:rsidRPr="004C4DB5" w:rsidRDefault="00284747" w:rsidP="00771CB4">
            <w:pPr>
              <w:pStyle w:val="TableText10"/>
              <w:rPr>
                <w:sz w:val="22"/>
                <w:szCs w:val="22"/>
              </w:rPr>
            </w:pPr>
            <w:r w:rsidRPr="004C4DB5">
              <w:rPr>
                <w:sz w:val="22"/>
                <w:szCs w:val="22"/>
              </w:rPr>
              <w:t>Neerupuudulikkus</w:t>
            </w:r>
          </w:p>
        </w:tc>
        <w:tc>
          <w:tcPr>
            <w:tcW w:w="968" w:type="pct"/>
            <w:tcBorders>
              <w:top w:val="single" w:sz="4" w:space="0" w:color="auto"/>
              <w:left w:val="single" w:sz="4" w:space="0" w:color="auto"/>
              <w:bottom w:val="single" w:sz="4" w:space="0" w:color="auto"/>
              <w:right w:val="single" w:sz="4" w:space="0" w:color="auto"/>
            </w:tcBorders>
          </w:tcPr>
          <w:p w14:paraId="363DDFE5" w14:textId="77777777" w:rsidR="00284747" w:rsidRPr="004C4DB5" w:rsidRDefault="00284747" w:rsidP="00771CB4">
            <w:r w:rsidRPr="004C4DB5">
              <w:rPr>
                <w:szCs w:val="22"/>
              </w:rPr>
              <w:t>Teadmata</w:t>
            </w:r>
          </w:p>
        </w:tc>
      </w:tr>
      <w:tr w:rsidR="00284747" w:rsidRPr="004C4DB5" w14:paraId="47B4F67F" w14:textId="77777777" w:rsidTr="00B762A0">
        <w:trPr>
          <w:cantSplit/>
          <w:trHeight w:val="285"/>
        </w:trPr>
        <w:tc>
          <w:tcPr>
            <w:tcW w:w="1653" w:type="pct"/>
            <w:vMerge w:val="restart"/>
          </w:tcPr>
          <w:p w14:paraId="1EF24FCA" w14:textId="77777777" w:rsidR="00284747" w:rsidRPr="004C4DB5" w:rsidRDefault="00284747" w:rsidP="0047713C">
            <w:pPr>
              <w:pStyle w:val="TableText10"/>
              <w:rPr>
                <w:sz w:val="22"/>
                <w:szCs w:val="22"/>
              </w:rPr>
            </w:pPr>
            <w:r w:rsidRPr="004C4DB5">
              <w:rPr>
                <w:sz w:val="22"/>
                <w:szCs w:val="22"/>
              </w:rPr>
              <w:t>Rasedus, sünnitusjärgsed ja perinataalsed seisundid</w:t>
            </w:r>
          </w:p>
        </w:tc>
        <w:tc>
          <w:tcPr>
            <w:tcW w:w="2379" w:type="pct"/>
            <w:tcBorders>
              <w:top w:val="single" w:sz="4" w:space="0" w:color="auto"/>
              <w:left w:val="single" w:sz="4" w:space="0" w:color="auto"/>
              <w:bottom w:val="single" w:sz="4" w:space="0" w:color="auto"/>
              <w:right w:val="single" w:sz="4" w:space="0" w:color="auto"/>
            </w:tcBorders>
          </w:tcPr>
          <w:p w14:paraId="50EBC33C" w14:textId="77777777" w:rsidR="00284747" w:rsidRPr="004C4DB5" w:rsidRDefault="00284747" w:rsidP="003B4FD2">
            <w:pPr>
              <w:pStyle w:val="TableText10"/>
              <w:rPr>
                <w:sz w:val="22"/>
                <w:szCs w:val="22"/>
              </w:rPr>
            </w:pPr>
            <w:r w:rsidRPr="004C4DB5">
              <w:rPr>
                <w:sz w:val="22"/>
                <w:szCs w:val="22"/>
              </w:rPr>
              <w:t>Oligohüdramnion</w:t>
            </w:r>
          </w:p>
        </w:tc>
        <w:tc>
          <w:tcPr>
            <w:tcW w:w="968" w:type="pct"/>
            <w:tcBorders>
              <w:top w:val="single" w:sz="4" w:space="0" w:color="auto"/>
              <w:left w:val="single" w:sz="4" w:space="0" w:color="auto"/>
              <w:bottom w:val="single" w:sz="4" w:space="0" w:color="auto"/>
              <w:right w:val="single" w:sz="4" w:space="0" w:color="auto"/>
            </w:tcBorders>
          </w:tcPr>
          <w:p w14:paraId="7FADC03E" w14:textId="77777777" w:rsidR="00284747" w:rsidRPr="004C4DB5" w:rsidRDefault="00284747" w:rsidP="00347749">
            <w:r w:rsidRPr="004C4DB5">
              <w:rPr>
                <w:szCs w:val="22"/>
              </w:rPr>
              <w:t>Teadmata</w:t>
            </w:r>
          </w:p>
        </w:tc>
      </w:tr>
      <w:tr w:rsidR="00284747" w:rsidRPr="004C4DB5" w14:paraId="2C5C1120" w14:textId="77777777" w:rsidTr="00B762A0">
        <w:trPr>
          <w:cantSplit/>
          <w:trHeight w:val="285"/>
        </w:trPr>
        <w:tc>
          <w:tcPr>
            <w:tcW w:w="1653" w:type="pct"/>
            <w:vMerge/>
          </w:tcPr>
          <w:p w14:paraId="0461363D" w14:textId="77777777" w:rsidR="00284747" w:rsidRPr="004C4DB5" w:rsidRDefault="00284747" w:rsidP="00771CB4">
            <w:pPr>
              <w:pStyle w:val="TableText10"/>
              <w:rPr>
                <w:sz w:val="22"/>
                <w:szCs w:val="22"/>
              </w:rPr>
            </w:pPr>
          </w:p>
        </w:tc>
        <w:tc>
          <w:tcPr>
            <w:tcW w:w="2379" w:type="pct"/>
            <w:tcBorders>
              <w:top w:val="single" w:sz="4" w:space="0" w:color="auto"/>
              <w:left w:val="single" w:sz="4" w:space="0" w:color="auto"/>
              <w:bottom w:val="single" w:sz="4" w:space="0" w:color="auto"/>
              <w:right w:val="single" w:sz="4" w:space="0" w:color="auto"/>
            </w:tcBorders>
          </w:tcPr>
          <w:p w14:paraId="206A7C4F" w14:textId="77777777" w:rsidR="00284747" w:rsidRPr="004C4DB5" w:rsidRDefault="00284747" w:rsidP="00771CB4">
            <w:pPr>
              <w:pStyle w:val="TableText10"/>
              <w:rPr>
                <w:sz w:val="22"/>
                <w:szCs w:val="22"/>
              </w:rPr>
            </w:pPr>
            <w:r w:rsidRPr="004C4DB5">
              <w:rPr>
                <w:sz w:val="22"/>
                <w:szCs w:val="22"/>
              </w:rPr>
              <w:t>Neerude hüpoplaasia</w:t>
            </w:r>
          </w:p>
        </w:tc>
        <w:tc>
          <w:tcPr>
            <w:tcW w:w="968" w:type="pct"/>
            <w:tcBorders>
              <w:top w:val="single" w:sz="4" w:space="0" w:color="auto"/>
              <w:left w:val="single" w:sz="4" w:space="0" w:color="auto"/>
              <w:bottom w:val="single" w:sz="4" w:space="0" w:color="auto"/>
              <w:right w:val="single" w:sz="4" w:space="0" w:color="auto"/>
            </w:tcBorders>
          </w:tcPr>
          <w:p w14:paraId="302F9461" w14:textId="77777777" w:rsidR="00284747" w:rsidRPr="004C4DB5" w:rsidRDefault="00284747" w:rsidP="00771CB4">
            <w:pPr>
              <w:rPr>
                <w:szCs w:val="22"/>
              </w:rPr>
            </w:pPr>
            <w:r w:rsidRPr="004C4DB5">
              <w:rPr>
                <w:szCs w:val="22"/>
              </w:rPr>
              <w:t>Teadmata</w:t>
            </w:r>
          </w:p>
        </w:tc>
      </w:tr>
      <w:tr w:rsidR="00284747" w:rsidRPr="004C4DB5" w14:paraId="21B2C2EA" w14:textId="77777777" w:rsidTr="00B762A0">
        <w:trPr>
          <w:cantSplit/>
          <w:trHeight w:val="285"/>
        </w:trPr>
        <w:tc>
          <w:tcPr>
            <w:tcW w:w="1653" w:type="pct"/>
            <w:vMerge/>
          </w:tcPr>
          <w:p w14:paraId="6309C1D4" w14:textId="77777777" w:rsidR="00284747" w:rsidRPr="004C4DB5" w:rsidRDefault="00284747" w:rsidP="00771CB4">
            <w:pPr>
              <w:pStyle w:val="TableText10"/>
              <w:rPr>
                <w:sz w:val="22"/>
                <w:szCs w:val="22"/>
              </w:rPr>
            </w:pPr>
          </w:p>
        </w:tc>
        <w:tc>
          <w:tcPr>
            <w:tcW w:w="2379" w:type="pct"/>
            <w:tcBorders>
              <w:top w:val="single" w:sz="4" w:space="0" w:color="auto"/>
              <w:left w:val="single" w:sz="4" w:space="0" w:color="auto"/>
              <w:bottom w:val="single" w:sz="4" w:space="0" w:color="auto"/>
              <w:right w:val="single" w:sz="4" w:space="0" w:color="auto"/>
            </w:tcBorders>
          </w:tcPr>
          <w:p w14:paraId="085DCD9E" w14:textId="77777777" w:rsidR="00284747" w:rsidRPr="004C4DB5" w:rsidRDefault="00284747" w:rsidP="00771CB4">
            <w:pPr>
              <w:pStyle w:val="TableText10"/>
              <w:rPr>
                <w:sz w:val="22"/>
                <w:szCs w:val="22"/>
              </w:rPr>
            </w:pPr>
            <w:r w:rsidRPr="004C4DB5">
              <w:rPr>
                <w:sz w:val="22"/>
                <w:szCs w:val="22"/>
              </w:rPr>
              <w:t>Kopsude hüpoplaasia</w:t>
            </w:r>
          </w:p>
        </w:tc>
        <w:tc>
          <w:tcPr>
            <w:tcW w:w="968" w:type="pct"/>
            <w:tcBorders>
              <w:top w:val="single" w:sz="4" w:space="0" w:color="auto"/>
              <w:left w:val="single" w:sz="4" w:space="0" w:color="auto"/>
              <w:bottom w:val="single" w:sz="4" w:space="0" w:color="auto"/>
              <w:right w:val="single" w:sz="4" w:space="0" w:color="auto"/>
            </w:tcBorders>
          </w:tcPr>
          <w:p w14:paraId="11A5D395" w14:textId="77777777" w:rsidR="00284747" w:rsidRPr="004C4DB5" w:rsidRDefault="00284747" w:rsidP="00771CB4">
            <w:pPr>
              <w:rPr>
                <w:szCs w:val="22"/>
              </w:rPr>
            </w:pPr>
            <w:r w:rsidRPr="004C4DB5">
              <w:rPr>
                <w:szCs w:val="22"/>
              </w:rPr>
              <w:t>Teadmata</w:t>
            </w:r>
          </w:p>
        </w:tc>
      </w:tr>
      <w:tr w:rsidR="00284747" w:rsidRPr="004C4DB5" w14:paraId="3499353D" w14:textId="77777777" w:rsidTr="00B762A0">
        <w:trPr>
          <w:cantSplit/>
          <w:trHeight w:val="260"/>
        </w:trPr>
        <w:tc>
          <w:tcPr>
            <w:tcW w:w="1653" w:type="pct"/>
          </w:tcPr>
          <w:p w14:paraId="61EC3EEE" w14:textId="77777777" w:rsidR="00284747" w:rsidRPr="004C4DB5" w:rsidRDefault="00284747" w:rsidP="0047713C">
            <w:pPr>
              <w:pStyle w:val="TableText10"/>
              <w:rPr>
                <w:sz w:val="22"/>
                <w:szCs w:val="22"/>
              </w:rPr>
            </w:pPr>
            <w:r w:rsidRPr="004C4DB5">
              <w:rPr>
                <w:sz w:val="22"/>
                <w:szCs w:val="22"/>
              </w:rPr>
              <w:t>Reproduktiivse süsteemi ja rinnanäärme häired</w:t>
            </w:r>
          </w:p>
        </w:tc>
        <w:tc>
          <w:tcPr>
            <w:tcW w:w="2379" w:type="pct"/>
          </w:tcPr>
          <w:p w14:paraId="3F372BF1" w14:textId="77777777" w:rsidR="00284747" w:rsidRPr="004C4DB5" w:rsidRDefault="00284747" w:rsidP="003B4FD2">
            <w:pPr>
              <w:pStyle w:val="TableText10"/>
              <w:rPr>
                <w:sz w:val="22"/>
                <w:szCs w:val="22"/>
              </w:rPr>
            </w:pPr>
            <w:r w:rsidRPr="004C4DB5">
              <w:rPr>
                <w:sz w:val="22"/>
                <w:szCs w:val="22"/>
              </w:rPr>
              <w:t>Rinnapõletik/mastiit</w:t>
            </w:r>
          </w:p>
        </w:tc>
        <w:tc>
          <w:tcPr>
            <w:tcW w:w="968" w:type="pct"/>
          </w:tcPr>
          <w:p w14:paraId="429DA394" w14:textId="77777777" w:rsidR="00284747" w:rsidRPr="004C4DB5" w:rsidRDefault="00284747" w:rsidP="00347749">
            <w:pPr>
              <w:pStyle w:val="TableText10"/>
              <w:rPr>
                <w:sz w:val="22"/>
                <w:szCs w:val="22"/>
              </w:rPr>
            </w:pPr>
            <w:r w:rsidRPr="004C4DB5">
              <w:rPr>
                <w:sz w:val="22"/>
                <w:szCs w:val="22"/>
              </w:rPr>
              <w:t>Sage</w:t>
            </w:r>
          </w:p>
        </w:tc>
      </w:tr>
      <w:tr w:rsidR="00284747" w:rsidRPr="004C4DB5" w14:paraId="25F79F1E" w14:textId="77777777" w:rsidTr="00B762A0">
        <w:trPr>
          <w:cantSplit/>
          <w:trHeight w:val="261"/>
        </w:trPr>
        <w:tc>
          <w:tcPr>
            <w:tcW w:w="1653" w:type="pct"/>
            <w:vMerge w:val="restart"/>
          </w:tcPr>
          <w:p w14:paraId="749C4225" w14:textId="77777777" w:rsidR="00284747" w:rsidRPr="004C4DB5" w:rsidRDefault="00284747" w:rsidP="00C66E79">
            <w:pPr>
              <w:pStyle w:val="TableText10"/>
              <w:rPr>
                <w:sz w:val="22"/>
                <w:szCs w:val="22"/>
              </w:rPr>
            </w:pPr>
            <w:r w:rsidRPr="004C4DB5">
              <w:rPr>
                <w:sz w:val="22"/>
                <w:szCs w:val="22"/>
              </w:rPr>
              <w:t>Üldised häired ja manustamiskoha reaktsioonid</w:t>
            </w:r>
          </w:p>
        </w:tc>
        <w:tc>
          <w:tcPr>
            <w:tcW w:w="2379" w:type="pct"/>
          </w:tcPr>
          <w:p w14:paraId="29A26F3E" w14:textId="77777777" w:rsidR="00284747" w:rsidRPr="004C4DB5" w:rsidRDefault="00284747" w:rsidP="00C66E79">
            <w:pPr>
              <w:pStyle w:val="TableText10"/>
              <w:rPr>
                <w:sz w:val="22"/>
                <w:szCs w:val="22"/>
              </w:rPr>
            </w:pPr>
            <w:r w:rsidRPr="004C4DB5">
              <w:rPr>
                <w:sz w:val="22"/>
                <w:szCs w:val="22"/>
              </w:rPr>
              <w:t>Asteenia</w:t>
            </w:r>
          </w:p>
        </w:tc>
        <w:tc>
          <w:tcPr>
            <w:tcW w:w="968" w:type="pct"/>
          </w:tcPr>
          <w:p w14:paraId="57926348" w14:textId="77777777" w:rsidR="00284747" w:rsidRPr="004C4DB5" w:rsidRDefault="00284747" w:rsidP="00C66E79">
            <w:r w:rsidRPr="004C4DB5">
              <w:rPr>
                <w:szCs w:val="22"/>
              </w:rPr>
              <w:t>Väga sage</w:t>
            </w:r>
          </w:p>
        </w:tc>
      </w:tr>
      <w:tr w:rsidR="00284747" w:rsidRPr="004C4DB5" w14:paraId="72C4B72C" w14:textId="77777777" w:rsidTr="00B762A0">
        <w:trPr>
          <w:cantSplit/>
          <w:trHeight w:val="259"/>
        </w:trPr>
        <w:tc>
          <w:tcPr>
            <w:tcW w:w="1653" w:type="pct"/>
            <w:vMerge/>
          </w:tcPr>
          <w:p w14:paraId="27A01333" w14:textId="77777777" w:rsidR="00284747" w:rsidRPr="004C4DB5" w:rsidRDefault="00284747" w:rsidP="00C66E79">
            <w:pPr>
              <w:pStyle w:val="TableText10"/>
              <w:rPr>
                <w:sz w:val="22"/>
                <w:szCs w:val="22"/>
              </w:rPr>
            </w:pPr>
          </w:p>
        </w:tc>
        <w:tc>
          <w:tcPr>
            <w:tcW w:w="2379" w:type="pct"/>
          </w:tcPr>
          <w:p w14:paraId="430D4213" w14:textId="77777777" w:rsidR="00284747" w:rsidRPr="004C4DB5" w:rsidRDefault="00284747" w:rsidP="00C66E79">
            <w:pPr>
              <w:pStyle w:val="TableText10"/>
              <w:rPr>
                <w:sz w:val="22"/>
                <w:szCs w:val="22"/>
              </w:rPr>
            </w:pPr>
            <w:r w:rsidRPr="004C4DB5">
              <w:rPr>
                <w:sz w:val="22"/>
                <w:szCs w:val="22"/>
              </w:rPr>
              <w:t>Rindkerevalu</w:t>
            </w:r>
          </w:p>
        </w:tc>
        <w:tc>
          <w:tcPr>
            <w:tcW w:w="968" w:type="pct"/>
          </w:tcPr>
          <w:p w14:paraId="6EACB5BB" w14:textId="77777777" w:rsidR="00284747" w:rsidRPr="004C4DB5" w:rsidRDefault="00284747" w:rsidP="00C66E79">
            <w:r w:rsidRPr="004C4DB5">
              <w:rPr>
                <w:szCs w:val="22"/>
              </w:rPr>
              <w:t>Väga sage</w:t>
            </w:r>
          </w:p>
        </w:tc>
      </w:tr>
      <w:tr w:rsidR="00284747" w:rsidRPr="004C4DB5" w14:paraId="2E08AFD8" w14:textId="77777777" w:rsidTr="00B762A0">
        <w:trPr>
          <w:cantSplit/>
          <w:trHeight w:val="259"/>
        </w:trPr>
        <w:tc>
          <w:tcPr>
            <w:tcW w:w="1653" w:type="pct"/>
            <w:vMerge/>
          </w:tcPr>
          <w:p w14:paraId="7FB41714" w14:textId="77777777" w:rsidR="00284747" w:rsidRPr="004C4DB5" w:rsidRDefault="00284747" w:rsidP="00C66E79">
            <w:pPr>
              <w:pStyle w:val="TableText10"/>
              <w:rPr>
                <w:sz w:val="22"/>
                <w:szCs w:val="22"/>
              </w:rPr>
            </w:pPr>
          </w:p>
        </w:tc>
        <w:tc>
          <w:tcPr>
            <w:tcW w:w="2379" w:type="pct"/>
          </w:tcPr>
          <w:p w14:paraId="3AE66376" w14:textId="77777777" w:rsidR="00284747" w:rsidRPr="004C4DB5" w:rsidRDefault="00284747" w:rsidP="00C66E79">
            <w:pPr>
              <w:pStyle w:val="TableText10"/>
              <w:rPr>
                <w:sz w:val="22"/>
                <w:szCs w:val="22"/>
              </w:rPr>
            </w:pPr>
            <w:r w:rsidRPr="004C4DB5">
              <w:rPr>
                <w:sz w:val="22"/>
                <w:szCs w:val="22"/>
              </w:rPr>
              <w:t>Külmavärinad</w:t>
            </w:r>
          </w:p>
        </w:tc>
        <w:tc>
          <w:tcPr>
            <w:tcW w:w="968" w:type="pct"/>
          </w:tcPr>
          <w:p w14:paraId="33826FD3" w14:textId="77777777" w:rsidR="00284747" w:rsidRPr="004C4DB5" w:rsidRDefault="00284747" w:rsidP="00C66E79">
            <w:r w:rsidRPr="004C4DB5">
              <w:rPr>
                <w:szCs w:val="22"/>
              </w:rPr>
              <w:t>Väga sage</w:t>
            </w:r>
          </w:p>
        </w:tc>
      </w:tr>
      <w:tr w:rsidR="00284747" w:rsidRPr="004C4DB5" w14:paraId="304BB368" w14:textId="77777777" w:rsidTr="00B762A0">
        <w:trPr>
          <w:cantSplit/>
          <w:trHeight w:val="259"/>
        </w:trPr>
        <w:tc>
          <w:tcPr>
            <w:tcW w:w="1653" w:type="pct"/>
            <w:vMerge/>
          </w:tcPr>
          <w:p w14:paraId="1E4EC22B" w14:textId="77777777" w:rsidR="00284747" w:rsidRPr="004C4DB5" w:rsidRDefault="00284747" w:rsidP="00C66E79">
            <w:pPr>
              <w:pStyle w:val="TableText10"/>
              <w:rPr>
                <w:sz w:val="22"/>
                <w:szCs w:val="22"/>
              </w:rPr>
            </w:pPr>
          </w:p>
        </w:tc>
        <w:tc>
          <w:tcPr>
            <w:tcW w:w="2379" w:type="pct"/>
          </w:tcPr>
          <w:p w14:paraId="4E7BB726" w14:textId="77777777" w:rsidR="00284747" w:rsidRPr="004C4DB5" w:rsidRDefault="00284747" w:rsidP="00C66E79">
            <w:pPr>
              <w:pStyle w:val="TableText10"/>
              <w:rPr>
                <w:sz w:val="22"/>
                <w:szCs w:val="22"/>
              </w:rPr>
            </w:pPr>
            <w:r w:rsidRPr="004C4DB5">
              <w:rPr>
                <w:sz w:val="22"/>
                <w:szCs w:val="22"/>
              </w:rPr>
              <w:t>Väsimus</w:t>
            </w:r>
          </w:p>
        </w:tc>
        <w:tc>
          <w:tcPr>
            <w:tcW w:w="968" w:type="pct"/>
          </w:tcPr>
          <w:p w14:paraId="7B2E0A3D" w14:textId="77777777" w:rsidR="00284747" w:rsidRPr="004C4DB5" w:rsidRDefault="00284747" w:rsidP="00C66E79">
            <w:r w:rsidRPr="004C4DB5">
              <w:rPr>
                <w:szCs w:val="22"/>
              </w:rPr>
              <w:t>Väga sage</w:t>
            </w:r>
          </w:p>
        </w:tc>
      </w:tr>
      <w:tr w:rsidR="00284747" w:rsidRPr="004C4DB5" w14:paraId="36C473AD" w14:textId="77777777" w:rsidTr="00B762A0">
        <w:trPr>
          <w:cantSplit/>
          <w:trHeight w:val="128"/>
        </w:trPr>
        <w:tc>
          <w:tcPr>
            <w:tcW w:w="1653" w:type="pct"/>
            <w:vMerge/>
          </w:tcPr>
          <w:p w14:paraId="632E7053" w14:textId="77777777" w:rsidR="00284747" w:rsidRPr="004C4DB5" w:rsidRDefault="00284747" w:rsidP="00C66E79">
            <w:pPr>
              <w:pStyle w:val="TableText10"/>
              <w:rPr>
                <w:sz w:val="22"/>
                <w:szCs w:val="22"/>
              </w:rPr>
            </w:pPr>
          </w:p>
        </w:tc>
        <w:tc>
          <w:tcPr>
            <w:tcW w:w="2379" w:type="pct"/>
          </w:tcPr>
          <w:p w14:paraId="07980E4D" w14:textId="77777777" w:rsidR="00284747" w:rsidRPr="004C4DB5" w:rsidRDefault="00284747" w:rsidP="00C66E79">
            <w:pPr>
              <w:pStyle w:val="TableText10"/>
              <w:rPr>
                <w:sz w:val="22"/>
                <w:szCs w:val="22"/>
              </w:rPr>
            </w:pPr>
            <w:r w:rsidRPr="004C4DB5">
              <w:rPr>
                <w:sz w:val="22"/>
                <w:szCs w:val="22"/>
              </w:rPr>
              <w:t>Gripitaolised sümptomid</w:t>
            </w:r>
          </w:p>
        </w:tc>
        <w:tc>
          <w:tcPr>
            <w:tcW w:w="968" w:type="pct"/>
          </w:tcPr>
          <w:p w14:paraId="6F6953E5" w14:textId="77777777" w:rsidR="00284747" w:rsidRPr="004C4DB5" w:rsidRDefault="00284747" w:rsidP="00C66E79">
            <w:r w:rsidRPr="004C4DB5">
              <w:rPr>
                <w:szCs w:val="22"/>
              </w:rPr>
              <w:t>Väga sage</w:t>
            </w:r>
          </w:p>
        </w:tc>
      </w:tr>
      <w:tr w:rsidR="00284747" w:rsidRPr="004C4DB5" w14:paraId="78B63BE8" w14:textId="77777777" w:rsidTr="00B762A0">
        <w:trPr>
          <w:cantSplit/>
          <w:trHeight w:val="120"/>
        </w:trPr>
        <w:tc>
          <w:tcPr>
            <w:tcW w:w="1653" w:type="pct"/>
            <w:vMerge/>
          </w:tcPr>
          <w:p w14:paraId="29967483" w14:textId="77777777" w:rsidR="00284747" w:rsidRPr="004C4DB5" w:rsidRDefault="00284747" w:rsidP="00C66E79">
            <w:pPr>
              <w:pStyle w:val="TableText10"/>
              <w:rPr>
                <w:sz w:val="22"/>
                <w:szCs w:val="22"/>
              </w:rPr>
            </w:pPr>
          </w:p>
        </w:tc>
        <w:tc>
          <w:tcPr>
            <w:tcW w:w="2379" w:type="pct"/>
          </w:tcPr>
          <w:p w14:paraId="0C009611" w14:textId="77777777" w:rsidR="00284747" w:rsidRPr="004C4DB5" w:rsidRDefault="00284747" w:rsidP="00C66E79">
            <w:pPr>
              <w:pStyle w:val="TableText10"/>
              <w:rPr>
                <w:sz w:val="22"/>
                <w:szCs w:val="22"/>
              </w:rPr>
            </w:pPr>
            <w:r w:rsidRPr="004C4DB5">
              <w:rPr>
                <w:sz w:val="22"/>
                <w:szCs w:val="22"/>
              </w:rPr>
              <w:t>Infusiooniga seotud reaktsioon</w:t>
            </w:r>
          </w:p>
        </w:tc>
        <w:tc>
          <w:tcPr>
            <w:tcW w:w="968" w:type="pct"/>
          </w:tcPr>
          <w:p w14:paraId="0D89C0CD" w14:textId="77777777" w:rsidR="00284747" w:rsidRPr="004C4DB5" w:rsidRDefault="00284747" w:rsidP="00C66E79">
            <w:r w:rsidRPr="004C4DB5">
              <w:rPr>
                <w:szCs w:val="22"/>
              </w:rPr>
              <w:t>Väga sage</w:t>
            </w:r>
          </w:p>
        </w:tc>
      </w:tr>
      <w:tr w:rsidR="00284747" w:rsidRPr="004C4DB5" w14:paraId="2AB6A793" w14:textId="77777777" w:rsidTr="00B762A0">
        <w:trPr>
          <w:cantSplit/>
          <w:trHeight w:val="120"/>
        </w:trPr>
        <w:tc>
          <w:tcPr>
            <w:tcW w:w="1653" w:type="pct"/>
            <w:vMerge/>
          </w:tcPr>
          <w:p w14:paraId="02251F68" w14:textId="77777777" w:rsidR="00284747" w:rsidRPr="004C4DB5" w:rsidRDefault="00284747" w:rsidP="00C66E79">
            <w:pPr>
              <w:pStyle w:val="TableText10"/>
              <w:rPr>
                <w:sz w:val="22"/>
                <w:szCs w:val="22"/>
              </w:rPr>
            </w:pPr>
          </w:p>
        </w:tc>
        <w:tc>
          <w:tcPr>
            <w:tcW w:w="2379" w:type="pct"/>
          </w:tcPr>
          <w:p w14:paraId="65329073" w14:textId="77777777" w:rsidR="00284747" w:rsidRPr="004C4DB5" w:rsidRDefault="00284747" w:rsidP="00C66E79">
            <w:pPr>
              <w:pStyle w:val="TableText10"/>
              <w:rPr>
                <w:sz w:val="22"/>
                <w:szCs w:val="22"/>
              </w:rPr>
            </w:pPr>
            <w:r w:rsidRPr="004C4DB5">
              <w:rPr>
                <w:sz w:val="22"/>
                <w:szCs w:val="22"/>
              </w:rPr>
              <w:t>Valu</w:t>
            </w:r>
          </w:p>
        </w:tc>
        <w:tc>
          <w:tcPr>
            <w:tcW w:w="968" w:type="pct"/>
          </w:tcPr>
          <w:p w14:paraId="5FDC8A68" w14:textId="77777777" w:rsidR="00284747" w:rsidRPr="004C4DB5" w:rsidRDefault="00284747" w:rsidP="00C66E79">
            <w:r w:rsidRPr="004C4DB5">
              <w:rPr>
                <w:szCs w:val="22"/>
              </w:rPr>
              <w:t>Väga sage</w:t>
            </w:r>
          </w:p>
        </w:tc>
      </w:tr>
      <w:tr w:rsidR="00284747" w:rsidRPr="004C4DB5" w14:paraId="756EA99F" w14:textId="77777777" w:rsidTr="00B762A0">
        <w:trPr>
          <w:cantSplit/>
          <w:trHeight w:val="282"/>
        </w:trPr>
        <w:tc>
          <w:tcPr>
            <w:tcW w:w="1653" w:type="pct"/>
            <w:vMerge/>
          </w:tcPr>
          <w:p w14:paraId="3C478C8B" w14:textId="77777777" w:rsidR="00284747" w:rsidRPr="004C4DB5" w:rsidRDefault="00284747" w:rsidP="00C66E79">
            <w:pPr>
              <w:pStyle w:val="TableText10"/>
              <w:rPr>
                <w:sz w:val="22"/>
                <w:szCs w:val="22"/>
              </w:rPr>
            </w:pPr>
          </w:p>
        </w:tc>
        <w:tc>
          <w:tcPr>
            <w:tcW w:w="2379" w:type="pct"/>
          </w:tcPr>
          <w:p w14:paraId="1FE777AE" w14:textId="77777777" w:rsidR="00284747" w:rsidRPr="004C4DB5" w:rsidRDefault="00284747" w:rsidP="00C66E79">
            <w:pPr>
              <w:pStyle w:val="TableText10"/>
              <w:rPr>
                <w:sz w:val="22"/>
                <w:szCs w:val="22"/>
              </w:rPr>
            </w:pPr>
            <w:r w:rsidRPr="004C4DB5">
              <w:rPr>
                <w:sz w:val="22"/>
                <w:szCs w:val="22"/>
              </w:rPr>
              <w:t>Palavik</w:t>
            </w:r>
          </w:p>
        </w:tc>
        <w:tc>
          <w:tcPr>
            <w:tcW w:w="968" w:type="pct"/>
          </w:tcPr>
          <w:p w14:paraId="0DE7171F" w14:textId="77777777" w:rsidR="00284747" w:rsidRPr="004C4DB5" w:rsidRDefault="00284747" w:rsidP="00C66E79">
            <w:r w:rsidRPr="004C4DB5">
              <w:rPr>
                <w:szCs w:val="22"/>
              </w:rPr>
              <w:t>Väga sage</w:t>
            </w:r>
          </w:p>
        </w:tc>
      </w:tr>
      <w:tr w:rsidR="00284747" w:rsidRPr="004C4DB5" w14:paraId="079AEE14" w14:textId="77777777" w:rsidTr="00B762A0">
        <w:trPr>
          <w:cantSplit/>
          <w:trHeight w:val="282"/>
        </w:trPr>
        <w:tc>
          <w:tcPr>
            <w:tcW w:w="1653" w:type="pct"/>
            <w:vMerge/>
          </w:tcPr>
          <w:p w14:paraId="316E1CCB" w14:textId="77777777" w:rsidR="00284747" w:rsidRPr="004C4DB5" w:rsidRDefault="00284747" w:rsidP="00C66E79">
            <w:pPr>
              <w:pStyle w:val="TableText10"/>
              <w:rPr>
                <w:sz w:val="22"/>
                <w:szCs w:val="22"/>
              </w:rPr>
            </w:pPr>
          </w:p>
        </w:tc>
        <w:tc>
          <w:tcPr>
            <w:tcW w:w="2379" w:type="pct"/>
          </w:tcPr>
          <w:p w14:paraId="68535E1A" w14:textId="77777777" w:rsidR="00284747" w:rsidRPr="004C4DB5" w:rsidRDefault="00284747" w:rsidP="00C66E79">
            <w:pPr>
              <w:pStyle w:val="TableText10"/>
              <w:rPr>
                <w:sz w:val="22"/>
                <w:szCs w:val="22"/>
              </w:rPr>
            </w:pPr>
            <w:r w:rsidRPr="004C4DB5">
              <w:rPr>
                <w:sz w:val="22"/>
                <w:szCs w:val="22"/>
              </w:rPr>
              <w:t>Limaskestapõletik</w:t>
            </w:r>
          </w:p>
        </w:tc>
        <w:tc>
          <w:tcPr>
            <w:tcW w:w="968" w:type="pct"/>
          </w:tcPr>
          <w:p w14:paraId="614DFAC9" w14:textId="77777777" w:rsidR="00284747" w:rsidRPr="004C4DB5" w:rsidRDefault="00284747" w:rsidP="00C66E79">
            <w:pPr>
              <w:rPr>
                <w:szCs w:val="22"/>
              </w:rPr>
            </w:pPr>
            <w:r w:rsidRPr="004C4DB5">
              <w:rPr>
                <w:szCs w:val="22"/>
              </w:rPr>
              <w:t>Väga sage</w:t>
            </w:r>
          </w:p>
        </w:tc>
      </w:tr>
      <w:tr w:rsidR="00284747" w:rsidRPr="004C4DB5" w14:paraId="321DD7BD" w14:textId="77777777" w:rsidTr="00B762A0">
        <w:trPr>
          <w:cantSplit/>
          <w:trHeight w:val="176"/>
        </w:trPr>
        <w:tc>
          <w:tcPr>
            <w:tcW w:w="1653" w:type="pct"/>
            <w:vMerge/>
          </w:tcPr>
          <w:p w14:paraId="5DAC2ECF" w14:textId="77777777" w:rsidR="00284747" w:rsidRPr="004C4DB5" w:rsidRDefault="00284747" w:rsidP="00771CB4">
            <w:pPr>
              <w:pStyle w:val="TableText10"/>
              <w:rPr>
                <w:sz w:val="22"/>
                <w:szCs w:val="22"/>
              </w:rPr>
            </w:pPr>
          </w:p>
        </w:tc>
        <w:tc>
          <w:tcPr>
            <w:tcW w:w="2379" w:type="pct"/>
          </w:tcPr>
          <w:p w14:paraId="318CA839" w14:textId="77777777" w:rsidR="00284747" w:rsidRPr="004C4DB5" w:rsidRDefault="00284747" w:rsidP="00C66E79">
            <w:pPr>
              <w:pStyle w:val="TableText10"/>
              <w:rPr>
                <w:sz w:val="22"/>
                <w:szCs w:val="22"/>
              </w:rPr>
            </w:pPr>
            <w:r w:rsidRPr="004C4DB5">
              <w:rPr>
                <w:sz w:val="22"/>
                <w:szCs w:val="22"/>
              </w:rPr>
              <w:t>Perifeersed tursed</w:t>
            </w:r>
          </w:p>
        </w:tc>
        <w:tc>
          <w:tcPr>
            <w:tcW w:w="968" w:type="pct"/>
          </w:tcPr>
          <w:p w14:paraId="7C1E5132"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39E42DF7" w14:textId="77777777" w:rsidTr="00B762A0">
        <w:trPr>
          <w:cantSplit/>
          <w:trHeight w:val="80"/>
        </w:trPr>
        <w:tc>
          <w:tcPr>
            <w:tcW w:w="1653" w:type="pct"/>
            <w:vMerge/>
          </w:tcPr>
          <w:p w14:paraId="3DEA28C7" w14:textId="77777777" w:rsidR="00284747" w:rsidRPr="004C4DB5" w:rsidRDefault="00284747" w:rsidP="00771CB4">
            <w:pPr>
              <w:pStyle w:val="TableText10"/>
              <w:rPr>
                <w:sz w:val="22"/>
                <w:szCs w:val="22"/>
              </w:rPr>
            </w:pPr>
          </w:p>
        </w:tc>
        <w:tc>
          <w:tcPr>
            <w:tcW w:w="2379" w:type="pct"/>
          </w:tcPr>
          <w:p w14:paraId="5B2B4032" w14:textId="77777777" w:rsidR="00284747" w:rsidRPr="004C4DB5" w:rsidRDefault="00284747" w:rsidP="00C66E79">
            <w:pPr>
              <w:pStyle w:val="TableText10"/>
              <w:rPr>
                <w:sz w:val="22"/>
                <w:szCs w:val="22"/>
              </w:rPr>
            </w:pPr>
            <w:r w:rsidRPr="004C4DB5">
              <w:rPr>
                <w:sz w:val="22"/>
                <w:szCs w:val="22"/>
              </w:rPr>
              <w:t>Halb enesetunne</w:t>
            </w:r>
          </w:p>
        </w:tc>
        <w:tc>
          <w:tcPr>
            <w:tcW w:w="968" w:type="pct"/>
          </w:tcPr>
          <w:p w14:paraId="254A9934" w14:textId="77777777" w:rsidR="00284747" w:rsidRPr="004C4DB5" w:rsidRDefault="00284747" w:rsidP="00C66E79">
            <w:r w:rsidRPr="004C4DB5">
              <w:rPr>
                <w:szCs w:val="22"/>
              </w:rPr>
              <w:t>Sage</w:t>
            </w:r>
          </w:p>
        </w:tc>
      </w:tr>
      <w:tr w:rsidR="00284747" w:rsidRPr="004C4DB5" w14:paraId="431DAF70" w14:textId="77777777" w:rsidTr="00B762A0">
        <w:trPr>
          <w:cantSplit/>
          <w:trHeight w:val="277"/>
        </w:trPr>
        <w:tc>
          <w:tcPr>
            <w:tcW w:w="1653" w:type="pct"/>
            <w:vMerge/>
          </w:tcPr>
          <w:p w14:paraId="01C440EA" w14:textId="77777777" w:rsidR="00284747" w:rsidRPr="004C4DB5" w:rsidRDefault="00284747" w:rsidP="00771CB4">
            <w:pPr>
              <w:pStyle w:val="TableText10"/>
              <w:rPr>
                <w:sz w:val="22"/>
                <w:szCs w:val="22"/>
              </w:rPr>
            </w:pPr>
          </w:p>
        </w:tc>
        <w:tc>
          <w:tcPr>
            <w:tcW w:w="2379" w:type="pct"/>
          </w:tcPr>
          <w:p w14:paraId="60FAFEDD" w14:textId="77777777" w:rsidR="00284747" w:rsidRPr="004C4DB5" w:rsidRDefault="00284747" w:rsidP="00C66E79">
            <w:pPr>
              <w:pStyle w:val="TableText10"/>
              <w:rPr>
                <w:sz w:val="22"/>
                <w:szCs w:val="22"/>
              </w:rPr>
            </w:pPr>
            <w:r w:rsidRPr="004C4DB5">
              <w:rPr>
                <w:sz w:val="22"/>
                <w:szCs w:val="22"/>
              </w:rPr>
              <w:t>Tursed</w:t>
            </w:r>
          </w:p>
        </w:tc>
        <w:tc>
          <w:tcPr>
            <w:tcW w:w="968" w:type="pct"/>
          </w:tcPr>
          <w:p w14:paraId="1810446C" w14:textId="77777777" w:rsidR="00284747" w:rsidRPr="004C4DB5" w:rsidRDefault="00284747" w:rsidP="00C66E79">
            <w:r w:rsidRPr="004C4DB5">
              <w:rPr>
                <w:szCs w:val="22"/>
              </w:rPr>
              <w:t>Sage</w:t>
            </w:r>
          </w:p>
        </w:tc>
      </w:tr>
      <w:tr w:rsidR="00284747" w:rsidRPr="004C4DB5" w14:paraId="2035330E" w14:textId="77777777" w:rsidTr="00B762A0">
        <w:trPr>
          <w:cantSplit/>
        </w:trPr>
        <w:tc>
          <w:tcPr>
            <w:tcW w:w="1653" w:type="pct"/>
          </w:tcPr>
          <w:p w14:paraId="64E02B1C" w14:textId="77777777" w:rsidR="00284747" w:rsidRPr="004C4DB5" w:rsidRDefault="00284747" w:rsidP="0047713C">
            <w:pPr>
              <w:pStyle w:val="TableText10"/>
              <w:keepNext/>
              <w:rPr>
                <w:sz w:val="22"/>
                <w:szCs w:val="22"/>
              </w:rPr>
            </w:pPr>
            <w:r w:rsidRPr="004C4DB5">
              <w:rPr>
                <w:sz w:val="22"/>
                <w:szCs w:val="22"/>
              </w:rPr>
              <w:t>Vigastus, mürgistus ja protseduuri tüsistused</w:t>
            </w:r>
          </w:p>
        </w:tc>
        <w:tc>
          <w:tcPr>
            <w:tcW w:w="2379" w:type="pct"/>
          </w:tcPr>
          <w:p w14:paraId="06E2BFB2" w14:textId="77777777" w:rsidR="00284747" w:rsidRPr="004C4DB5" w:rsidRDefault="00284747" w:rsidP="00C66E79">
            <w:pPr>
              <w:pStyle w:val="TableText10"/>
              <w:keepNext/>
              <w:rPr>
                <w:sz w:val="22"/>
                <w:szCs w:val="22"/>
                <w:highlight w:val="yellow"/>
              </w:rPr>
            </w:pPr>
            <w:r w:rsidRPr="004C4DB5">
              <w:rPr>
                <w:sz w:val="22"/>
                <w:szCs w:val="22"/>
              </w:rPr>
              <w:t>Kontusioon</w:t>
            </w:r>
          </w:p>
        </w:tc>
        <w:tc>
          <w:tcPr>
            <w:tcW w:w="968" w:type="pct"/>
          </w:tcPr>
          <w:p w14:paraId="43E0C011" w14:textId="77777777" w:rsidR="00284747" w:rsidRPr="004C4DB5" w:rsidRDefault="00284747" w:rsidP="00C66E79">
            <w:pPr>
              <w:pStyle w:val="TableText10"/>
              <w:keepNext/>
              <w:rPr>
                <w:sz w:val="22"/>
                <w:szCs w:val="22"/>
              </w:rPr>
            </w:pPr>
            <w:r w:rsidRPr="004C4DB5">
              <w:rPr>
                <w:sz w:val="22"/>
                <w:szCs w:val="22"/>
              </w:rPr>
              <w:t>Sage</w:t>
            </w:r>
          </w:p>
        </w:tc>
      </w:tr>
    </w:tbl>
    <w:p w14:paraId="33F462A0" w14:textId="77777777" w:rsidR="00D23C5B" w:rsidRPr="004C4DB5" w:rsidRDefault="00D23C5B" w:rsidP="00D23C5B">
      <w:pPr>
        <w:keepNext/>
        <w:rPr>
          <w:sz w:val="20"/>
        </w:rPr>
      </w:pPr>
      <w:r w:rsidRPr="004C4DB5">
        <w:rPr>
          <w:sz w:val="20"/>
        </w:rPr>
        <w:t>+ Tähistab kõrvaltoimeid, millest on teatatud seoses surmlõppega.</w:t>
      </w:r>
    </w:p>
    <w:p w14:paraId="417852FD" w14:textId="77777777" w:rsidR="00D23C5B" w:rsidRPr="004C4DB5" w:rsidRDefault="00D23C5B" w:rsidP="00D23C5B">
      <w:pPr>
        <w:keepNext/>
        <w:rPr>
          <w:sz w:val="20"/>
        </w:rPr>
      </w:pPr>
      <w:r w:rsidRPr="004C4DB5">
        <w:rPr>
          <w:sz w:val="20"/>
        </w:rPr>
        <w:t>1 Tähistab kõrvaltoimeid, millest on teatatud suurel määral seoses infusioonireaktsioonidega. Nende täpsed esinemissagedused on teadmata.</w:t>
      </w:r>
    </w:p>
    <w:p w14:paraId="40149CF6" w14:textId="77777777" w:rsidR="00D23C5B" w:rsidRPr="004C4DB5" w:rsidRDefault="00D23C5B" w:rsidP="00D23C5B">
      <w:pPr>
        <w:keepNext/>
        <w:rPr>
          <w:sz w:val="20"/>
        </w:rPr>
      </w:pPr>
      <w:r w:rsidRPr="004C4DB5">
        <w:rPr>
          <w:sz w:val="20"/>
        </w:rPr>
        <w:t>* Täheldatud kombineerimisel taksaanidega pärast ravi antratsükliinidega.</w:t>
      </w:r>
    </w:p>
    <w:p w14:paraId="71D6562A" w14:textId="77777777" w:rsidR="00D23C5B" w:rsidRPr="004C4DB5" w:rsidRDefault="00D23C5B" w:rsidP="00D23C5B"/>
    <w:p w14:paraId="46B4906E" w14:textId="77777777" w:rsidR="00D23C5B" w:rsidRPr="004C4DB5" w:rsidRDefault="00D23C5B" w:rsidP="00C66E79">
      <w:pPr>
        <w:keepNext/>
        <w:rPr>
          <w:u w:val="single"/>
        </w:rPr>
      </w:pPr>
      <w:r w:rsidRPr="004C4DB5">
        <w:rPr>
          <w:u w:val="single"/>
        </w:rPr>
        <w:t>Valitud kõrvaltoimete kirjeldus</w:t>
      </w:r>
    </w:p>
    <w:p w14:paraId="18159984" w14:textId="77777777" w:rsidR="00D23C5B" w:rsidRPr="004C4DB5" w:rsidRDefault="00D23C5B" w:rsidP="00C66E79">
      <w:pPr>
        <w:keepNext/>
        <w:rPr>
          <w:b/>
        </w:rPr>
      </w:pPr>
    </w:p>
    <w:p w14:paraId="0FAF105B" w14:textId="77777777" w:rsidR="00D23C5B" w:rsidRPr="004C4DB5" w:rsidRDefault="00D23C5B" w:rsidP="00C66E79">
      <w:pPr>
        <w:keepNext/>
        <w:rPr>
          <w:i/>
          <w:u w:val="single"/>
        </w:rPr>
      </w:pPr>
      <w:r w:rsidRPr="004C4DB5">
        <w:rPr>
          <w:i/>
          <w:u w:val="single"/>
        </w:rPr>
        <w:t>Kardiaalne düsfunktsioon</w:t>
      </w:r>
    </w:p>
    <w:p w14:paraId="4A133DC3" w14:textId="77777777" w:rsidR="00D23C5B" w:rsidRPr="004C4DB5" w:rsidRDefault="004D533D" w:rsidP="00D23C5B">
      <w:r w:rsidRPr="004C4DB5">
        <w:t>S</w:t>
      </w:r>
      <w:r w:rsidR="00D23C5B" w:rsidRPr="004C4DB5">
        <w:t xml:space="preserve">üdame paispuudulikkus </w:t>
      </w:r>
      <w:r w:rsidRPr="004C4DB5">
        <w:t>(NYHA II</w:t>
      </w:r>
      <w:r w:rsidR="00A05D7E" w:rsidRPr="004C4DB5">
        <w:t>…</w:t>
      </w:r>
      <w:r w:rsidRPr="004C4DB5">
        <w:t>IV</w:t>
      </w:r>
      <w:r w:rsidR="00C852CF" w:rsidRPr="004C4DB5">
        <w:t> </w:t>
      </w:r>
      <w:r w:rsidRPr="004C4DB5">
        <w:t xml:space="preserve">klass) </w:t>
      </w:r>
      <w:r w:rsidR="00D23C5B" w:rsidRPr="004C4DB5">
        <w:t>on Herceptin’i kasutamisega seotud sage kõrvaltoime, mis võib lõppeda surmaga (vt lõik</w:t>
      </w:r>
      <w:r w:rsidR="00C852CF" w:rsidRPr="004C4DB5">
        <w:t> </w:t>
      </w:r>
      <w:r w:rsidR="00D23C5B" w:rsidRPr="004C4DB5">
        <w:t>4.4). Herceptin’iga ravitud patsientidel on täheldatud kardiaalse düsfunktsiooni nähtusid ja sümptomeid, nagu hingeldus, ortopnoe, köha süvenemine, kopsuturse, S3</w:t>
      </w:r>
      <w:r w:rsidR="00D23C5B" w:rsidRPr="004C4DB5">
        <w:noBreakHyphen/>
        <w:t>galopp või vatsakese väljutusfraktsiooni langus (vt lõik 4.4).</w:t>
      </w:r>
    </w:p>
    <w:p w14:paraId="5F353F59" w14:textId="77777777" w:rsidR="00D23C5B" w:rsidRPr="004C4DB5" w:rsidRDefault="00D23C5B" w:rsidP="00D23C5B"/>
    <w:p w14:paraId="18CC2D8C" w14:textId="77777777" w:rsidR="00D23C5B" w:rsidRPr="004C4DB5" w:rsidRDefault="00D23C5B" w:rsidP="00D23C5B">
      <w:pPr>
        <w:rPr>
          <w:szCs w:val="22"/>
        </w:rPr>
      </w:pPr>
      <w:r w:rsidRPr="004C4DB5">
        <w:rPr>
          <w:szCs w:val="22"/>
        </w:rPr>
        <w:t xml:space="preserve">Kolmes keskses kliinilises uuringus, kus </w:t>
      </w:r>
      <w:r w:rsidR="002B1281" w:rsidRPr="004C4DB5">
        <w:rPr>
          <w:szCs w:val="22"/>
        </w:rPr>
        <w:t xml:space="preserve">Herceptin’i </w:t>
      </w:r>
      <w:r w:rsidRPr="004C4DB5">
        <w:rPr>
          <w:szCs w:val="22"/>
        </w:rPr>
        <w:t>adjuvantravi kasutati kombinatsioonis kemoteraapiaga, oli 3./4.</w:t>
      </w:r>
      <w:r w:rsidR="00C852CF" w:rsidRPr="004C4DB5">
        <w:rPr>
          <w:szCs w:val="22"/>
        </w:rPr>
        <w:t> </w:t>
      </w:r>
      <w:r w:rsidRPr="004C4DB5">
        <w:rPr>
          <w:szCs w:val="22"/>
        </w:rPr>
        <w:t xml:space="preserve">astme südame funktsioonihäirete (eriti sümptomaatilise kongestiivse südamepuudulikkuse) esinemissagedus sarnane patsientidel, kes said ainult kemoteraapiat (st ei saanud Herceptin’i), ning patsientidel, kellele manustati Herceptin’i järjestikku </w:t>
      </w:r>
      <w:r w:rsidR="004D533D" w:rsidRPr="004C4DB5">
        <w:rPr>
          <w:szCs w:val="22"/>
        </w:rPr>
        <w:t xml:space="preserve">pärast </w:t>
      </w:r>
      <w:r w:rsidRPr="004C4DB5">
        <w:rPr>
          <w:szCs w:val="22"/>
        </w:rPr>
        <w:t>taksaani (0,3...0,4%). Esinemissagedus oli suurim patsientidel, kellele manustati Herceptin’i taksaaniga samal ajal (2,0%). Neoadjuvantravi puhul on Herceptin’i ja väikeseannuselise antratsükliini raviskeemi samaaegse kasutamise kogemus piiratud (vt lõik 4.4).</w:t>
      </w:r>
    </w:p>
    <w:p w14:paraId="6BFC2322" w14:textId="77777777" w:rsidR="00D23C5B" w:rsidRPr="004C4DB5" w:rsidRDefault="00D23C5B" w:rsidP="00D23C5B"/>
    <w:p w14:paraId="42DCAFEF" w14:textId="77777777" w:rsidR="00D23C5B" w:rsidRPr="004C4DB5" w:rsidRDefault="00D23C5B" w:rsidP="00D23C5B">
      <w:r w:rsidRPr="004C4DB5">
        <w:t>Kui Herceptin’i manustati pärast adjuvantravi lõppu, täheldati üheaastases rühmas NYHA III</w:t>
      </w:r>
      <w:r w:rsidR="00385281" w:rsidRPr="004C4DB5">
        <w:t>…</w:t>
      </w:r>
      <w:r w:rsidRPr="004C4DB5">
        <w:t>IV</w:t>
      </w:r>
      <w:r w:rsidR="00385281" w:rsidRPr="004C4DB5">
        <w:t> </w:t>
      </w:r>
      <w:r w:rsidRPr="004C4DB5">
        <w:t>klassi südamepuudulikkust 0,6%</w:t>
      </w:r>
      <w:r w:rsidR="00C852CF" w:rsidRPr="004C4DB5">
        <w:noBreakHyphen/>
      </w:r>
      <w:r w:rsidRPr="004C4DB5">
        <w:t>l patsientidest 12</w:t>
      </w:r>
      <w:r w:rsidR="00C852CF" w:rsidRPr="004C4DB5">
        <w:noBreakHyphen/>
      </w:r>
      <w:r w:rsidRPr="004C4DB5">
        <w:t xml:space="preserve">kuulise järelkontrolliperioodi järel. </w:t>
      </w:r>
      <w:r w:rsidR="00BB6618" w:rsidRPr="004C4DB5">
        <w:t xml:space="preserve">Uuringus BO16348 oli </w:t>
      </w:r>
      <w:r w:rsidRPr="004C4DB5">
        <w:t>8</w:t>
      </w:r>
      <w:r w:rsidR="00C852CF" w:rsidRPr="004C4DB5">
        <w:noBreakHyphen/>
      </w:r>
      <w:r w:rsidRPr="004C4DB5">
        <w:t>aastase mediaanse järelkontrolliperioodi järel tõsise südame paispuudulikkuse (NYHA III ja IV</w:t>
      </w:r>
      <w:r w:rsidR="00C852CF" w:rsidRPr="004C4DB5">
        <w:t> </w:t>
      </w:r>
      <w:r w:rsidR="004D533D" w:rsidRPr="004C4DB5">
        <w:t>klass</w:t>
      </w:r>
      <w:r w:rsidRPr="004C4DB5">
        <w:t xml:space="preserve">) esinemissagedus </w:t>
      </w:r>
      <w:r w:rsidR="00BB6618" w:rsidRPr="004C4DB5">
        <w:t>1</w:t>
      </w:r>
      <w:r w:rsidR="00BB6618" w:rsidRPr="004C4DB5">
        <w:noBreakHyphen/>
        <w:t>aastase Herceptin</w:t>
      </w:r>
      <w:r w:rsidR="008B6D9F" w:rsidRPr="004C4DB5">
        <w:t xml:space="preserve">’i </w:t>
      </w:r>
      <w:r w:rsidR="00BB6618" w:rsidRPr="004C4DB5">
        <w:t xml:space="preserve">ravi rühmas </w:t>
      </w:r>
      <w:r w:rsidRPr="004C4DB5">
        <w:t xml:space="preserve">0,8% ning kerge sümptomaatilise ja asümptomaatilise vasaku vatsakese düsfunktsiooni esinemismäär </w:t>
      </w:r>
      <w:r w:rsidR="00BB6618" w:rsidRPr="004C4DB5">
        <w:t>4,6</w:t>
      </w:r>
      <w:r w:rsidRPr="004C4DB5">
        <w:t>%.</w:t>
      </w:r>
    </w:p>
    <w:p w14:paraId="275642E9" w14:textId="77777777" w:rsidR="00A96E34" w:rsidRPr="004C4DB5" w:rsidRDefault="00A96E34" w:rsidP="00D23C5B"/>
    <w:p w14:paraId="3351AB61" w14:textId="77777777" w:rsidR="00D23C5B" w:rsidRPr="004C4DB5" w:rsidRDefault="00D23C5B" w:rsidP="00D23C5B">
      <w:r w:rsidRPr="004C4DB5">
        <w:t xml:space="preserve">Tõsise südame paispuudulikkuse pöördumist (defineeritud kui vähemalt kahe järjestikuse LVEF väärtus </w:t>
      </w:r>
      <w:r w:rsidRPr="004C4DB5">
        <w:rPr>
          <w:szCs w:val="22"/>
        </w:rPr>
        <w:t>≥</w:t>
      </w:r>
      <w:r w:rsidR="008B2B12" w:rsidRPr="004C4DB5">
        <w:rPr>
          <w:szCs w:val="22"/>
        </w:rPr>
        <w:t> </w:t>
      </w:r>
      <w:r w:rsidRPr="004C4DB5">
        <w:rPr>
          <w:szCs w:val="22"/>
        </w:rPr>
        <w:t xml:space="preserve">50% pärast viimast episoodi) täheldati </w:t>
      </w:r>
      <w:r w:rsidR="00BB6618" w:rsidRPr="004C4DB5">
        <w:rPr>
          <w:szCs w:val="22"/>
        </w:rPr>
        <w:t>71,4</w:t>
      </w:r>
      <w:r w:rsidRPr="004C4DB5">
        <w:rPr>
          <w:szCs w:val="22"/>
        </w:rPr>
        <w:t>%</w:t>
      </w:r>
      <w:r w:rsidR="009875C5" w:rsidRPr="004C4DB5">
        <w:rPr>
          <w:szCs w:val="22"/>
        </w:rPr>
        <w:noBreakHyphen/>
      </w:r>
      <w:r w:rsidRPr="004C4DB5">
        <w:rPr>
          <w:szCs w:val="22"/>
        </w:rPr>
        <w:t xml:space="preserve">l Herceptin’iga ravitud patsientidest. Kerge sümptomaatilise ja asümptomaatilise vasaku vatsakese düsfunktsiooni pöördumist näidati </w:t>
      </w:r>
      <w:r w:rsidR="00BB6618" w:rsidRPr="004C4DB5">
        <w:rPr>
          <w:szCs w:val="22"/>
        </w:rPr>
        <w:t>79,5</w:t>
      </w:r>
      <w:r w:rsidRPr="004C4DB5">
        <w:rPr>
          <w:szCs w:val="22"/>
        </w:rPr>
        <w:t>%</w:t>
      </w:r>
      <w:r w:rsidR="009875C5" w:rsidRPr="004C4DB5">
        <w:rPr>
          <w:szCs w:val="22"/>
        </w:rPr>
        <w:noBreakHyphen/>
      </w:r>
      <w:r w:rsidRPr="004C4DB5">
        <w:rPr>
          <w:szCs w:val="22"/>
        </w:rPr>
        <w:t xml:space="preserve">l </w:t>
      </w:r>
      <w:r w:rsidR="00BB6618" w:rsidRPr="004C4DB5">
        <w:rPr>
          <w:szCs w:val="22"/>
        </w:rPr>
        <w:t>patsientidest</w:t>
      </w:r>
      <w:r w:rsidRPr="004C4DB5">
        <w:rPr>
          <w:szCs w:val="22"/>
        </w:rPr>
        <w:t xml:space="preserve">. </w:t>
      </w:r>
      <w:r w:rsidR="00E96FA7" w:rsidRPr="004C4DB5">
        <w:rPr>
          <w:szCs w:val="22"/>
        </w:rPr>
        <w:t xml:space="preserve">Ligikaudu </w:t>
      </w:r>
      <w:r w:rsidR="00BB6618" w:rsidRPr="004C4DB5">
        <w:rPr>
          <w:szCs w:val="22"/>
        </w:rPr>
        <w:t>17</w:t>
      </w:r>
      <w:r w:rsidRPr="004C4DB5">
        <w:rPr>
          <w:szCs w:val="22"/>
        </w:rPr>
        <w:t xml:space="preserve">% </w:t>
      </w:r>
      <w:r w:rsidR="00D618C7" w:rsidRPr="004C4DB5">
        <w:rPr>
          <w:szCs w:val="22"/>
        </w:rPr>
        <w:t xml:space="preserve">kardiaalse düsfunktsiooniga seotud juhtumitest </w:t>
      </w:r>
      <w:r w:rsidRPr="004C4DB5">
        <w:rPr>
          <w:szCs w:val="22"/>
        </w:rPr>
        <w:t>ilmnesid pärast Herceptin</w:t>
      </w:r>
      <w:r w:rsidR="008B6D9F" w:rsidRPr="004C4DB5">
        <w:rPr>
          <w:szCs w:val="22"/>
        </w:rPr>
        <w:t xml:space="preserve">’i </w:t>
      </w:r>
      <w:r w:rsidRPr="004C4DB5">
        <w:rPr>
          <w:szCs w:val="22"/>
        </w:rPr>
        <w:t>ravi lõppu.</w:t>
      </w:r>
    </w:p>
    <w:p w14:paraId="5F286DB2" w14:textId="77777777" w:rsidR="00D23C5B" w:rsidRPr="004C4DB5" w:rsidRDefault="00D23C5B" w:rsidP="00D23C5B"/>
    <w:p w14:paraId="2D052E1E" w14:textId="77777777" w:rsidR="00D23C5B" w:rsidRPr="004C4DB5" w:rsidRDefault="00D23C5B" w:rsidP="00D23C5B">
      <w:r w:rsidRPr="004C4DB5">
        <w:t>Intravenoosse Herceptin’i kesksetes metastaatilise haiguse uuringutes jäi kardiaalse düsfunktsiooni esinemissagedus vahemikku 9...12%, kui seda kombineeriti paklitakseeliga, võrreldes 1...4%</w:t>
      </w:r>
      <w:r w:rsidRPr="004C4DB5">
        <w:noBreakHyphen/>
        <w:t xml:space="preserve">ga ainult paklitakseeli puhul. Monoteraapia puhul oli esinemissagedus 6...9%. Kardiaalse düsfunktsiooni suurimat esinemissagedust täheldati patsientidel, kes said Herceptin’i koos antratsükliini/tsüklofosfamiidiga (27%), </w:t>
      </w:r>
      <w:r w:rsidR="004D533D" w:rsidRPr="004C4DB5">
        <w:t>ning see oli</w:t>
      </w:r>
      <w:r w:rsidRPr="004C4DB5">
        <w:t xml:space="preserve"> märkimisväärselt suurem kui ainult antratsükliini/tsüklofosfamiidi puhul (7...10%). Järgnevas südamefunktsiooni prospektiivse jälgimise uuringus oli sümptomaatilise kongestiivse südamepuudulikkuse esinemissagedus Herceptin’i ja dotsetakseeli saanud patsientidel 2,2% võrreldes 0%</w:t>
      </w:r>
      <w:r w:rsidRPr="004C4DB5">
        <w:noBreakHyphen/>
        <w:t>ga ainult dotsetakseeli puhul. Enamik patsiente (79%), kellel tekkis nendes uuringutes kardiaalne düsfunktsioon, paranes pärast südamepuudulikkuse standardravi saamist.</w:t>
      </w:r>
    </w:p>
    <w:p w14:paraId="3AC6F051" w14:textId="77777777" w:rsidR="00D23C5B" w:rsidRPr="004C4DB5" w:rsidRDefault="00D23C5B" w:rsidP="00D23C5B"/>
    <w:p w14:paraId="7CFE2ED6" w14:textId="77777777" w:rsidR="00D23C5B" w:rsidRPr="004C4DB5" w:rsidRDefault="00D23C5B" w:rsidP="00C66E79">
      <w:pPr>
        <w:keepNext/>
        <w:rPr>
          <w:i/>
        </w:rPr>
      </w:pPr>
      <w:r w:rsidRPr="004C4DB5">
        <w:rPr>
          <w:i/>
        </w:rPr>
        <w:t>Infusiooniga seotud reaktsioonid, allergilist laadi reaktsioonid ja ülitundlikkus</w:t>
      </w:r>
    </w:p>
    <w:p w14:paraId="3E57B8A9" w14:textId="77777777" w:rsidR="00D23C5B" w:rsidRPr="004C4DB5" w:rsidRDefault="00D23C5B" w:rsidP="00D23C5B">
      <w:pPr>
        <w:rPr>
          <w:szCs w:val="22"/>
        </w:rPr>
      </w:pPr>
      <w:r w:rsidRPr="004C4DB5">
        <w:t>Metastaatilise haiguse korral tekib hinnanguliselt mingit tüüpi infusiooniga seotud reaktsioon ligikaudu 40%</w:t>
      </w:r>
      <w:r w:rsidRPr="004C4DB5">
        <w:noBreakHyphen/>
        <w:t>l Herceptin’iga ravitud patsientidest. Samas on enamik infusiooniga seotud reaktsioone kerge kuni keskmise raskusega (NCI-CTC hindamissüsteem) ning ilmneb üldjuhul ravi alguses, st esimese, teise ja kolmanda infusiooni ajal; järgnevate infusioonide puhul esinemissagedus väheneb. Reaktsioonideks on külmavärinad, palavik, hingeldus, hüpotensioon, vilistav hingamine, bronhospasm, tahhükardia, vere hapnikusaturatsiooni langus, respiratoorne distress, lööve, iiveldus, oksendamine ja peavalu (vt lõik</w:t>
      </w:r>
      <w:r w:rsidR="009875C5" w:rsidRPr="004C4DB5">
        <w:t> </w:t>
      </w:r>
      <w:r w:rsidRPr="004C4DB5">
        <w:t xml:space="preserve">4.4). </w:t>
      </w:r>
      <w:r w:rsidRPr="004C4DB5">
        <w:rPr>
          <w:szCs w:val="22"/>
        </w:rPr>
        <w:t xml:space="preserve">Erineva raskusega reaktsioonide esinemissagedus erines </w:t>
      </w:r>
      <w:r w:rsidRPr="004C4DB5">
        <w:rPr>
          <w:szCs w:val="22"/>
        </w:rPr>
        <w:lastRenderedPageBreak/>
        <w:t>uuringute vahel sõltuvalt näidustusest, andmete kogumise metoodikast ja sellest, kas trastuzumabi manustati koos kemoteraapiaga või monoteraapiana.</w:t>
      </w:r>
    </w:p>
    <w:p w14:paraId="4653FB0B" w14:textId="77777777" w:rsidR="00D23C5B" w:rsidRPr="004C4DB5" w:rsidRDefault="00D23C5B" w:rsidP="00D23C5B">
      <w:r w:rsidRPr="004C4DB5">
        <w:t>Tavaliselt esimese või teise Herceptin’i infusiooni ajal on tekkinud raskekujulised anafülaktilised reaktsioonid, mis vajavad kohest täiendavat sekkumist (vt lõik</w:t>
      </w:r>
      <w:r w:rsidR="009875C5" w:rsidRPr="004C4DB5">
        <w:t> </w:t>
      </w:r>
      <w:r w:rsidRPr="004C4DB5">
        <w:t>4.4) ja mida on seostatud surmlõppega.</w:t>
      </w:r>
    </w:p>
    <w:p w14:paraId="1ED2B20F" w14:textId="77777777" w:rsidR="00D23C5B" w:rsidRPr="004C4DB5" w:rsidRDefault="00D23C5B" w:rsidP="00D23C5B"/>
    <w:p w14:paraId="1405B3DB" w14:textId="77777777" w:rsidR="00D23C5B" w:rsidRPr="004C4DB5" w:rsidRDefault="00D23C5B" w:rsidP="00D23C5B">
      <w:pPr>
        <w:rPr>
          <w:szCs w:val="22"/>
        </w:rPr>
      </w:pPr>
      <w:r w:rsidRPr="004C4DB5">
        <w:rPr>
          <w:szCs w:val="22"/>
        </w:rPr>
        <w:t>Üksikutel juhtudel on täheldatud anafülaktoidseid reaktsioone.</w:t>
      </w:r>
    </w:p>
    <w:p w14:paraId="39D19A32" w14:textId="77777777" w:rsidR="00D23C5B" w:rsidRPr="004C4DB5" w:rsidRDefault="00D23C5B" w:rsidP="00D23C5B"/>
    <w:p w14:paraId="39154E80" w14:textId="77777777" w:rsidR="00D23C5B" w:rsidRPr="004C4DB5" w:rsidRDefault="00D23C5B" w:rsidP="00C66E79">
      <w:pPr>
        <w:keepNext/>
        <w:outlineLvl w:val="0"/>
        <w:rPr>
          <w:i/>
          <w:szCs w:val="22"/>
        </w:rPr>
      </w:pPr>
      <w:r w:rsidRPr="004C4DB5">
        <w:rPr>
          <w:i/>
          <w:szCs w:val="22"/>
        </w:rPr>
        <w:t>Hematotoksilisus</w:t>
      </w:r>
    </w:p>
    <w:p w14:paraId="01715248" w14:textId="77777777" w:rsidR="00D23C5B" w:rsidRPr="004C4DB5" w:rsidRDefault="00D23C5B" w:rsidP="00D23C5B">
      <w:r w:rsidRPr="004C4DB5">
        <w:t>Febriilne neutropeenia</w:t>
      </w:r>
      <w:r w:rsidR="00B80F72" w:rsidRPr="004C4DB5">
        <w:t>,</w:t>
      </w:r>
      <w:r w:rsidR="008664F4" w:rsidRPr="004C4DB5">
        <w:t xml:space="preserve"> leukopeenia</w:t>
      </w:r>
      <w:r w:rsidR="00B80F72" w:rsidRPr="004C4DB5">
        <w:t>, aneemia, trombotsütopeenia ja neutropeenia</w:t>
      </w:r>
      <w:r w:rsidR="008664F4" w:rsidRPr="004C4DB5">
        <w:t xml:space="preserve"> </w:t>
      </w:r>
      <w:r w:rsidRPr="004C4DB5">
        <w:t>on esinenud väga sageli. Hüpoprotrombineemia esinemissagedus on teadmata. Kui trastuzumabi manustatakse koos dotsetakseeliga pärast antratsükliinravi, võib vähesel määral suureneda neutropeenia risk.</w:t>
      </w:r>
    </w:p>
    <w:p w14:paraId="736E3619" w14:textId="77777777" w:rsidR="00D23C5B" w:rsidRPr="004C4DB5" w:rsidRDefault="00D23C5B" w:rsidP="00D23C5B"/>
    <w:p w14:paraId="661E41C9" w14:textId="77777777" w:rsidR="00D23C5B" w:rsidRPr="004C4DB5" w:rsidRDefault="00D23C5B" w:rsidP="00D23C5B">
      <w:pPr>
        <w:keepNext/>
        <w:keepLines/>
        <w:outlineLvl w:val="0"/>
        <w:rPr>
          <w:i/>
          <w:szCs w:val="22"/>
        </w:rPr>
      </w:pPr>
      <w:r w:rsidRPr="004C4DB5">
        <w:rPr>
          <w:i/>
          <w:szCs w:val="22"/>
        </w:rPr>
        <w:t>Pulmonaalsed kõrvaltoimed</w:t>
      </w:r>
    </w:p>
    <w:p w14:paraId="31CEA632" w14:textId="77777777" w:rsidR="00D23C5B" w:rsidRPr="004C4DB5" w:rsidRDefault="00D23C5B" w:rsidP="00D23C5B">
      <w:r w:rsidRPr="004C4DB5">
        <w:t>Herceptin’i kasutamisega seoses tekivad raskekujulised pulmonaalsed kõrvaltoimed, mida on seostatud surmlõppega. Nendeks on (kuid mitte ainult) kopsuinfiltraadid, äge respiratoorne distress</w:t>
      </w:r>
      <w:r w:rsidR="009875C5" w:rsidRPr="004C4DB5">
        <w:t>-</w:t>
      </w:r>
      <w:r w:rsidRPr="004C4DB5">
        <w:t>sündroom, pneumoonia, pneumoniit, pleuraefusioon, respiratoorne distress, äge kopsuturse ja hingamispuudulikkus (vt lõik</w:t>
      </w:r>
      <w:r w:rsidR="009875C5" w:rsidRPr="004C4DB5">
        <w:t> </w:t>
      </w:r>
      <w:r w:rsidRPr="004C4DB5">
        <w:t>4.4).</w:t>
      </w:r>
    </w:p>
    <w:p w14:paraId="5FCA8E66" w14:textId="77777777" w:rsidR="00D23C5B" w:rsidRPr="004C4DB5" w:rsidRDefault="00D23C5B" w:rsidP="00D23C5B"/>
    <w:p w14:paraId="78C5CEC5" w14:textId="77777777" w:rsidR="00D23C5B" w:rsidRPr="004C4DB5" w:rsidRDefault="00D23C5B" w:rsidP="00D23C5B">
      <w:r w:rsidRPr="004C4DB5">
        <w:t>Üksikasjalikud andmed riski minimeerimise meetmete kohta, mis on kooskõlas EL</w:t>
      </w:r>
      <w:r w:rsidR="009875C5" w:rsidRPr="004C4DB5">
        <w:t>-i</w:t>
      </w:r>
      <w:r w:rsidRPr="004C4DB5">
        <w:t xml:space="preserve"> riskijuhtimise plaaniga, on toodud lõigus</w:t>
      </w:r>
      <w:r w:rsidR="009875C5" w:rsidRPr="004C4DB5">
        <w:t> </w:t>
      </w:r>
      <w:r w:rsidRPr="004C4DB5">
        <w:t xml:space="preserve">4.4 </w:t>
      </w:r>
      <w:r w:rsidR="009875C5" w:rsidRPr="004C4DB5">
        <w:t>„</w:t>
      </w:r>
      <w:r w:rsidRPr="004C4DB5">
        <w:t>Hoiatused ja ettevaatusabinõud kasutamisel</w:t>
      </w:r>
      <w:r w:rsidR="009875C5" w:rsidRPr="004C4DB5">
        <w:t>“</w:t>
      </w:r>
      <w:r w:rsidRPr="004C4DB5">
        <w:t>.</w:t>
      </w:r>
    </w:p>
    <w:p w14:paraId="579A5519" w14:textId="77777777" w:rsidR="00D23C5B" w:rsidRPr="004C4DB5" w:rsidRDefault="00D23C5B" w:rsidP="00D23C5B"/>
    <w:p w14:paraId="56BF91E6" w14:textId="77777777" w:rsidR="004D533D" w:rsidRPr="004C4DB5" w:rsidRDefault="004D533D" w:rsidP="00C66E79">
      <w:pPr>
        <w:keepNext/>
      </w:pPr>
      <w:r w:rsidRPr="004C4DB5">
        <w:rPr>
          <w:u w:val="single"/>
        </w:rPr>
        <w:t>Immunogeensus</w:t>
      </w:r>
    </w:p>
    <w:p w14:paraId="0E4CFB06" w14:textId="77777777" w:rsidR="004D533D" w:rsidRPr="004C4DB5" w:rsidRDefault="004D533D" w:rsidP="00C66E79">
      <w:pPr>
        <w:keepNext/>
      </w:pPr>
    </w:p>
    <w:p w14:paraId="3A46E02F" w14:textId="77777777" w:rsidR="004D533D" w:rsidRPr="004C4DB5" w:rsidRDefault="004D533D" w:rsidP="004D533D">
      <w:r w:rsidRPr="004C4DB5">
        <w:t>Varajases staadiumis rinnanäärmevähi neoadjuvant</w:t>
      </w:r>
      <w:r w:rsidR="00082C15" w:rsidRPr="004C4DB5">
        <w:t>-</w:t>
      </w:r>
      <w:r w:rsidRPr="004C4DB5">
        <w:t>adjuvant</w:t>
      </w:r>
      <w:r w:rsidR="00D03146" w:rsidRPr="004C4DB5">
        <w:t xml:space="preserve"> uuringu</w:t>
      </w:r>
      <w:r w:rsidR="00183AC1" w:rsidRPr="004C4DB5">
        <w:t>s (BO22227)</w:t>
      </w:r>
      <w:r w:rsidR="00D03146" w:rsidRPr="004C4DB5">
        <w:t>, mille jälgimisperiood oli enam kui 70</w:t>
      </w:r>
      <w:r w:rsidR="00082C15" w:rsidRPr="004C4DB5">
        <w:t> </w:t>
      </w:r>
      <w:r w:rsidR="00D03146" w:rsidRPr="004C4DB5">
        <w:t>kuud</w:t>
      </w:r>
      <w:r w:rsidR="00082C15" w:rsidRPr="004C4DB5">
        <w:t>,</w:t>
      </w:r>
      <w:r w:rsidR="00D03146" w:rsidRPr="004C4DB5">
        <w:t xml:space="preserve"> </w:t>
      </w:r>
      <w:r w:rsidRPr="004C4DB5">
        <w:t xml:space="preserve">tekkisid trastuzumabivastased antikehad </w:t>
      </w:r>
      <w:r w:rsidR="00183AC1" w:rsidRPr="004C4DB5">
        <w:t>10</w:t>
      </w:r>
      <w:r w:rsidRPr="004C4DB5">
        <w:t>,1%</w:t>
      </w:r>
      <w:r w:rsidRPr="004C4DB5">
        <w:noBreakHyphen/>
        <w:t>l (</w:t>
      </w:r>
      <w:r w:rsidR="00183AC1" w:rsidRPr="004C4DB5">
        <w:t>30</w:t>
      </w:r>
      <w:r w:rsidRPr="004C4DB5">
        <w:t xml:space="preserve">/296) Herceptin’i intravenoosset ravimvormi saanud patsientidest. Neutraliseerivad trastuzumabivastased antikehad tuvastati pärast ravi algust võetud proovides kahel Herceptin’i intravenoosset ravimvormi saanud patsiendil </w:t>
      </w:r>
      <w:r w:rsidR="00183AC1" w:rsidRPr="004C4DB5">
        <w:t>30</w:t>
      </w:r>
      <w:r w:rsidRPr="004C4DB5">
        <w:noBreakHyphen/>
        <w:t xml:space="preserve">st. </w:t>
      </w:r>
    </w:p>
    <w:p w14:paraId="4C133E18" w14:textId="77777777" w:rsidR="0040238D" w:rsidRPr="004C4DB5" w:rsidRDefault="0040238D" w:rsidP="004D533D"/>
    <w:p w14:paraId="19420273" w14:textId="77777777" w:rsidR="004D533D" w:rsidRPr="004C4DB5" w:rsidRDefault="004D533D" w:rsidP="004D533D">
      <w:r w:rsidRPr="004C4DB5">
        <w:t>Nende antikehade kliiniline tähtsus on teadmata</w:t>
      </w:r>
      <w:r w:rsidR="00183AC1" w:rsidRPr="004C4DB5">
        <w:t>.</w:t>
      </w:r>
      <w:r w:rsidRPr="004C4DB5">
        <w:t xml:space="preserve"> </w:t>
      </w:r>
      <w:r w:rsidR="00183AC1" w:rsidRPr="004C4DB5">
        <w:t>Trastuzumabivastaste antikehade esinemine ei mõjutanud</w:t>
      </w:r>
      <w:r w:rsidRPr="004C4DB5">
        <w:t xml:space="preserve"> ebasoodsalt Herceptin’i intravenoosse ravimvormi farmakokineetikat, efektiivsust (määrati patoloogilise täieliku ravivastuse [pCR] järgi </w:t>
      </w:r>
      <w:r w:rsidR="00183AC1" w:rsidRPr="004C4DB5">
        <w:t xml:space="preserve">ning sündmustevaba elulemust EFS) </w:t>
      </w:r>
      <w:r w:rsidRPr="004C4DB5">
        <w:t>ega ohutust (määrati manustamisega seotud kõrvaltoimete esinemise järgi).</w:t>
      </w:r>
    </w:p>
    <w:p w14:paraId="1464C68E" w14:textId="77777777" w:rsidR="004D533D" w:rsidRPr="004C4DB5" w:rsidRDefault="004D533D" w:rsidP="004D533D"/>
    <w:p w14:paraId="7921E1B7" w14:textId="77777777" w:rsidR="004D533D" w:rsidRPr="004C4DB5" w:rsidRDefault="004D533D" w:rsidP="004D533D">
      <w:pPr>
        <w:rPr>
          <w:szCs w:val="22"/>
        </w:rPr>
      </w:pPr>
      <w:r w:rsidRPr="004C4DB5">
        <w:rPr>
          <w:szCs w:val="22"/>
        </w:rPr>
        <w:t>Puuduvad immunogeensuse andmed Herceptin’i kohta maovähi ravis.</w:t>
      </w:r>
    </w:p>
    <w:p w14:paraId="23DD2929" w14:textId="77777777" w:rsidR="004D533D" w:rsidRPr="004C4DB5" w:rsidRDefault="004D533D" w:rsidP="00D23C5B"/>
    <w:p w14:paraId="7680D126" w14:textId="77777777" w:rsidR="0032433E" w:rsidRPr="004C4DB5" w:rsidRDefault="0032433E" w:rsidP="0032433E">
      <w:pPr>
        <w:keepNext/>
        <w:rPr>
          <w:szCs w:val="22"/>
          <w:u w:val="single"/>
        </w:rPr>
      </w:pPr>
      <w:r w:rsidRPr="004C4DB5">
        <w:rPr>
          <w:szCs w:val="22"/>
          <w:u w:val="single"/>
        </w:rPr>
        <w:t>Üleminek Herceptin’i intravenoosselt ravimvormilt subkutaansele ravimvormile ja vastupidi</w:t>
      </w:r>
    </w:p>
    <w:p w14:paraId="46E4950B" w14:textId="77777777" w:rsidR="0032433E" w:rsidRPr="004C4DB5" w:rsidRDefault="0032433E" w:rsidP="0032433E">
      <w:pPr>
        <w:keepNext/>
        <w:rPr>
          <w:szCs w:val="22"/>
        </w:rPr>
      </w:pPr>
    </w:p>
    <w:p w14:paraId="4A3692C0" w14:textId="77777777" w:rsidR="00930D0C" w:rsidRPr="004C4DB5" w:rsidRDefault="0032433E" w:rsidP="0032433E">
      <w:pPr>
        <w:rPr>
          <w:szCs w:val="22"/>
        </w:rPr>
      </w:pPr>
      <w:r w:rsidRPr="004C4DB5">
        <w:rPr>
          <w:szCs w:val="22"/>
        </w:rPr>
        <w:t>Uuringus MO22982, kus hinnati üleminekut Herceptin’i intravenoosselt ravimvormilt subkutaansele ravimvormile ja vastupidi, oli esmane eesmärk hinnata patsientide eelistust kas trastuzumabi intravenoosse või subkutaanse manustamise suhtes. Selles uuringus uuriti kahte kohorti (üks kohort kasutas subkutaanset ravimvormi viaalis ja teine subkutaanset ravimvormi manustamissüsteemis), kasutades 2</w:t>
      </w:r>
      <w:r w:rsidR="0037302D" w:rsidRPr="004C4DB5">
        <w:rPr>
          <w:szCs w:val="22"/>
        </w:rPr>
        <w:t> </w:t>
      </w:r>
      <w:r w:rsidRPr="004C4DB5">
        <w:rPr>
          <w:szCs w:val="22"/>
        </w:rPr>
        <w:t xml:space="preserve">rühmaga ristuva ülesehitusega uuringuplaani, kus </w:t>
      </w:r>
      <w:r w:rsidR="002B1281" w:rsidRPr="004C4DB5">
        <w:rPr>
          <w:szCs w:val="22"/>
        </w:rPr>
        <w:t>488</w:t>
      </w:r>
      <w:r w:rsidR="0037302D" w:rsidRPr="004C4DB5">
        <w:rPr>
          <w:szCs w:val="22"/>
        </w:rPr>
        <w:t> </w:t>
      </w:r>
      <w:r w:rsidR="002B1281" w:rsidRPr="004C4DB5">
        <w:rPr>
          <w:szCs w:val="22"/>
        </w:rPr>
        <w:t>patsienti</w:t>
      </w:r>
      <w:r w:rsidRPr="004C4DB5">
        <w:rPr>
          <w:szCs w:val="22"/>
        </w:rPr>
        <w:t xml:space="preserve"> randomiseeriti ühte kahest erinevast kolmenädalaste intervallidega Herceptin</w:t>
      </w:r>
      <w:r w:rsidR="008B6D9F" w:rsidRPr="004C4DB5">
        <w:rPr>
          <w:szCs w:val="22"/>
        </w:rPr>
        <w:t xml:space="preserve">’i </w:t>
      </w:r>
      <w:r w:rsidRPr="004C4DB5">
        <w:rPr>
          <w:szCs w:val="22"/>
        </w:rPr>
        <w:t>ravi järjestusest (</w:t>
      </w:r>
      <w:r w:rsidR="00AA0A6E" w:rsidRPr="004C4DB5">
        <w:rPr>
          <w:szCs w:val="22"/>
        </w:rPr>
        <w:t>intravenoosne</w:t>
      </w:r>
      <w:r w:rsidRPr="004C4DB5">
        <w:rPr>
          <w:szCs w:val="22"/>
        </w:rPr>
        <w:t xml:space="preserve"> [tsüklid</w:t>
      </w:r>
      <w:r w:rsidR="0037302D" w:rsidRPr="004C4DB5">
        <w:rPr>
          <w:szCs w:val="22"/>
        </w:rPr>
        <w:t> </w:t>
      </w:r>
      <w:r w:rsidRPr="004C4DB5">
        <w:rPr>
          <w:szCs w:val="22"/>
        </w:rPr>
        <w:t xml:space="preserve">1...4]→ </w:t>
      </w:r>
      <w:r w:rsidR="00AA0A6E" w:rsidRPr="004C4DB5">
        <w:rPr>
          <w:szCs w:val="22"/>
        </w:rPr>
        <w:t>subkutaanne</w:t>
      </w:r>
      <w:r w:rsidRPr="004C4DB5">
        <w:rPr>
          <w:szCs w:val="22"/>
        </w:rPr>
        <w:t xml:space="preserve"> [tsüklid</w:t>
      </w:r>
      <w:r w:rsidR="0037302D" w:rsidRPr="004C4DB5">
        <w:rPr>
          <w:szCs w:val="22"/>
        </w:rPr>
        <w:t> </w:t>
      </w:r>
      <w:r w:rsidRPr="004C4DB5">
        <w:rPr>
          <w:szCs w:val="22"/>
        </w:rPr>
        <w:t xml:space="preserve">5...8] või </w:t>
      </w:r>
      <w:r w:rsidR="00AA0A6E" w:rsidRPr="004C4DB5">
        <w:rPr>
          <w:szCs w:val="22"/>
        </w:rPr>
        <w:t>subkutaanne</w:t>
      </w:r>
      <w:r w:rsidRPr="004C4DB5">
        <w:rPr>
          <w:szCs w:val="22"/>
        </w:rPr>
        <w:t xml:space="preserve"> [tsüklid</w:t>
      </w:r>
      <w:r w:rsidR="0037302D" w:rsidRPr="004C4DB5">
        <w:rPr>
          <w:szCs w:val="22"/>
        </w:rPr>
        <w:t> </w:t>
      </w:r>
      <w:r w:rsidRPr="004C4DB5">
        <w:rPr>
          <w:szCs w:val="22"/>
        </w:rPr>
        <w:t xml:space="preserve">1...4]→ </w:t>
      </w:r>
      <w:r w:rsidR="00AA0A6E" w:rsidRPr="004C4DB5">
        <w:rPr>
          <w:szCs w:val="22"/>
        </w:rPr>
        <w:t>intravenoosne</w:t>
      </w:r>
      <w:r w:rsidRPr="004C4DB5">
        <w:rPr>
          <w:szCs w:val="22"/>
        </w:rPr>
        <w:t xml:space="preserve"> [tsüklid</w:t>
      </w:r>
      <w:r w:rsidR="0037302D" w:rsidRPr="004C4DB5">
        <w:rPr>
          <w:szCs w:val="22"/>
        </w:rPr>
        <w:t> </w:t>
      </w:r>
      <w:r w:rsidRPr="004C4DB5">
        <w:rPr>
          <w:szCs w:val="22"/>
        </w:rPr>
        <w:t xml:space="preserve">5...8]). Patsiendid </w:t>
      </w:r>
      <w:r w:rsidR="0037302D" w:rsidRPr="004C4DB5">
        <w:rPr>
          <w:szCs w:val="22"/>
        </w:rPr>
        <w:t xml:space="preserve">kas </w:t>
      </w:r>
      <w:r w:rsidRPr="004C4DB5">
        <w:rPr>
          <w:szCs w:val="22"/>
        </w:rPr>
        <w:t xml:space="preserve">ei olnud varem Herceptin’i intravenoosset ravi saanud (20,3%) või olid eelnevalt saanud Herceptin’i intravenoosset ravi (79,7%). </w:t>
      </w:r>
      <w:r w:rsidR="00930D0C" w:rsidRPr="004C4DB5">
        <w:t xml:space="preserve">Järjestuse </w:t>
      </w:r>
      <w:r w:rsidR="00AA0A6E" w:rsidRPr="004C4DB5">
        <w:rPr>
          <w:szCs w:val="22"/>
        </w:rPr>
        <w:t>intravenoosne</w:t>
      </w:r>
      <w:r w:rsidR="00930D0C" w:rsidRPr="004C4DB5">
        <w:t xml:space="preserve"> </w:t>
      </w:r>
      <w:r w:rsidR="00930D0C" w:rsidRPr="004C4DB5">
        <w:rPr>
          <w:szCs w:val="22"/>
        </w:rPr>
        <w:t xml:space="preserve">→ </w:t>
      </w:r>
      <w:r w:rsidR="00AA0A6E" w:rsidRPr="004C4DB5">
        <w:rPr>
          <w:szCs w:val="22"/>
        </w:rPr>
        <w:t>subkutaanne</w:t>
      </w:r>
      <w:r w:rsidR="00930D0C" w:rsidRPr="004C4DB5">
        <w:rPr>
          <w:szCs w:val="22"/>
        </w:rPr>
        <w:t xml:space="preserve"> </w:t>
      </w:r>
      <w:r w:rsidR="00930D0C" w:rsidRPr="004C4DB5">
        <w:t>puhul (</w:t>
      </w:r>
      <w:r w:rsidR="00AA0A6E" w:rsidRPr="004C4DB5">
        <w:rPr>
          <w:szCs w:val="22"/>
        </w:rPr>
        <w:t>subkutaanse</w:t>
      </w:r>
      <w:r w:rsidR="00930D0C" w:rsidRPr="004C4DB5">
        <w:t xml:space="preserve"> viaali ja </w:t>
      </w:r>
      <w:r w:rsidR="00AA0A6E" w:rsidRPr="004C4DB5">
        <w:rPr>
          <w:szCs w:val="22"/>
        </w:rPr>
        <w:t>subkutaanse</w:t>
      </w:r>
      <w:r w:rsidR="00930D0C" w:rsidRPr="004C4DB5">
        <w:t xml:space="preserve"> manustamissüsteemi kohordid kombineeritult) oli kõrvaltoimete (kõik raskusastmed) esinemissagedus enne üleminekut (tsüklid</w:t>
      </w:r>
      <w:r w:rsidR="0037302D" w:rsidRPr="004C4DB5">
        <w:t> </w:t>
      </w:r>
      <w:r w:rsidR="00930D0C" w:rsidRPr="004C4DB5">
        <w:t>1...4) ja pärast üleminekut (tsüklid</w:t>
      </w:r>
      <w:r w:rsidR="0037302D" w:rsidRPr="004C4DB5">
        <w:t> </w:t>
      </w:r>
      <w:r w:rsidR="00930D0C" w:rsidRPr="004C4DB5">
        <w:t xml:space="preserve">5...8) vastavalt 53,8% ja 56,4%; järjestuse </w:t>
      </w:r>
      <w:r w:rsidR="00AA0A6E" w:rsidRPr="004C4DB5">
        <w:rPr>
          <w:szCs w:val="22"/>
        </w:rPr>
        <w:t>subkutaanne</w:t>
      </w:r>
      <w:r w:rsidR="00930D0C" w:rsidRPr="004C4DB5">
        <w:t xml:space="preserve"> </w:t>
      </w:r>
      <w:r w:rsidR="00930D0C" w:rsidRPr="004C4DB5">
        <w:rPr>
          <w:szCs w:val="22"/>
        </w:rPr>
        <w:t xml:space="preserve">→ </w:t>
      </w:r>
      <w:r w:rsidR="00AA0A6E" w:rsidRPr="004C4DB5">
        <w:rPr>
          <w:szCs w:val="22"/>
        </w:rPr>
        <w:t>intravenoosne</w:t>
      </w:r>
      <w:r w:rsidR="00930D0C" w:rsidRPr="004C4DB5">
        <w:t xml:space="preserve"> puhul (</w:t>
      </w:r>
      <w:r w:rsidR="00AA0A6E" w:rsidRPr="004C4DB5">
        <w:rPr>
          <w:szCs w:val="22"/>
        </w:rPr>
        <w:t>subkutaanse</w:t>
      </w:r>
      <w:r w:rsidR="00930D0C" w:rsidRPr="004C4DB5">
        <w:t xml:space="preserve"> viaali ja </w:t>
      </w:r>
      <w:r w:rsidR="00AA0A6E" w:rsidRPr="004C4DB5">
        <w:rPr>
          <w:szCs w:val="22"/>
        </w:rPr>
        <w:t>subkutaanse</w:t>
      </w:r>
      <w:r w:rsidR="00930D0C" w:rsidRPr="004C4DB5">
        <w:t xml:space="preserve"> manustamissüsteemi kohordid kombineeritult) oli kõrvaltoimete (kõik raskusastmed) esinemissagedus enne ja pärast üleminekut vastavalt 65,4% ja 48,7%.</w:t>
      </w:r>
    </w:p>
    <w:p w14:paraId="2AA89BBB" w14:textId="77777777" w:rsidR="0032433E" w:rsidRPr="004C4DB5" w:rsidRDefault="0032433E" w:rsidP="0032433E">
      <w:pPr>
        <w:rPr>
          <w:szCs w:val="22"/>
        </w:rPr>
      </w:pPr>
      <w:r w:rsidRPr="004C4DB5">
        <w:rPr>
          <w:szCs w:val="22"/>
        </w:rPr>
        <w:t>Enne ravivahetust (tsüklid</w:t>
      </w:r>
      <w:r w:rsidR="0037302D" w:rsidRPr="004C4DB5">
        <w:rPr>
          <w:szCs w:val="22"/>
        </w:rPr>
        <w:t> </w:t>
      </w:r>
      <w:r w:rsidRPr="004C4DB5">
        <w:rPr>
          <w:szCs w:val="22"/>
        </w:rPr>
        <w:t>1...4) oli tõsiste kõrvaltoimete, 3. raskusastme kõrvaltoimete ja kõrvaltoimete tõttu ravi katkestamise esinemissagedus väike (&lt;</w:t>
      </w:r>
      <w:r w:rsidR="008B2B12" w:rsidRPr="004C4DB5">
        <w:rPr>
          <w:szCs w:val="22"/>
        </w:rPr>
        <w:t> </w:t>
      </w:r>
      <w:r w:rsidRPr="004C4DB5">
        <w:rPr>
          <w:szCs w:val="22"/>
        </w:rPr>
        <w:t>5%) ning sarnane pärast ravivahetust täheldatuga (tsüklid</w:t>
      </w:r>
      <w:r w:rsidR="0037302D" w:rsidRPr="004C4DB5">
        <w:rPr>
          <w:szCs w:val="22"/>
        </w:rPr>
        <w:t> </w:t>
      </w:r>
      <w:r w:rsidRPr="004C4DB5">
        <w:rPr>
          <w:szCs w:val="22"/>
        </w:rPr>
        <w:t>5...8). 4. või 5. raskusastme kõrvaltoimeid ei kirjeldatud.</w:t>
      </w:r>
    </w:p>
    <w:p w14:paraId="216B0F74" w14:textId="77777777" w:rsidR="001B2A51" w:rsidRPr="004C4DB5" w:rsidRDefault="001B2A51" w:rsidP="00D23C5B"/>
    <w:p w14:paraId="233CA9A9" w14:textId="77777777" w:rsidR="00D23C5B" w:rsidRPr="004C4DB5" w:rsidRDefault="00D23C5B" w:rsidP="00025A59">
      <w:pPr>
        <w:keepNext/>
        <w:keepLines/>
        <w:autoSpaceDE w:val="0"/>
        <w:autoSpaceDN w:val="0"/>
        <w:adjustRightInd w:val="0"/>
        <w:rPr>
          <w:szCs w:val="22"/>
          <w:u w:val="single"/>
        </w:rPr>
      </w:pPr>
      <w:r w:rsidRPr="004C4DB5">
        <w:rPr>
          <w:szCs w:val="22"/>
          <w:u w:val="single"/>
        </w:rPr>
        <w:lastRenderedPageBreak/>
        <w:t>Võimalikest kõrvaltoimetest teatamine</w:t>
      </w:r>
    </w:p>
    <w:p w14:paraId="69458E09" w14:textId="77777777" w:rsidR="00D23C5B" w:rsidRPr="004C4DB5" w:rsidRDefault="00D23C5B" w:rsidP="00C66E79">
      <w:pPr>
        <w:autoSpaceDE w:val="0"/>
        <w:autoSpaceDN w:val="0"/>
        <w:adjustRightInd w:val="0"/>
        <w:rPr>
          <w:szCs w:val="22"/>
        </w:rPr>
      </w:pPr>
      <w:r w:rsidRPr="004C4DB5">
        <w:rPr>
          <w:szCs w:val="22"/>
        </w:rPr>
        <w:t>Ravimi võimalikest kõrvaltoimetest on oluline teatada ka pärast ravimi müügiloa väljastamist. See võimaldab jätkuvalt hinnata ravimi kasu/riski suhet. Tervishoiutöötajatel palutakse kõigist võimalikest kõrvaltoimetest</w:t>
      </w:r>
      <w:r w:rsidR="00AD08FA" w:rsidRPr="004C4DB5">
        <w:rPr>
          <w:szCs w:val="22"/>
        </w:rPr>
        <w:t xml:space="preserve"> teatada</w:t>
      </w:r>
      <w:r w:rsidRPr="004C4DB5">
        <w:rPr>
          <w:szCs w:val="22"/>
        </w:rPr>
        <w:t xml:space="preserve"> </w:t>
      </w:r>
      <w:r w:rsidRPr="004C4DB5">
        <w:rPr>
          <w:szCs w:val="22"/>
          <w:highlight w:val="lightGray"/>
        </w:rPr>
        <w:t>riikliku teavitamissüsteemi</w:t>
      </w:r>
      <w:r w:rsidR="00AD08FA" w:rsidRPr="004C4DB5">
        <w:rPr>
          <w:szCs w:val="22"/>
          <w:highlight w:val="lightGray"/>
        </w:rPr>
        <w:t xml:space="preserve"> (vt</w:t>
      </w:r>
      <w:r w:rsidRPr="004C4DB5">
        <w:rPr>
          <w:szCs w:val="22"/>
          <w:highlight w:val="lightGray"/>
        </w:rPr>
        <w:t xml:space="preserve"> </w:t>
      </w:r>
      <w:r w:rsidR="00864CF0" w:rsidRPr="004C4DB5">
        <w:rPr>
          <w:rFonts w:ascii="ZWAdobeF" w:hAnsi="ZWAdobeF" w:cs="ZWAdobeF"/>
          <w:sz w:val="2"/>
          <w:szCs w:val="22"/>
          <w:highlight w:val="lightGray"/>
        </w:rPr>
        <w:t>0H</w:t>
      </w:r>
      <w:hyperlink r:id="rId13" w:history="1">
        <w:r w:rsidR="006F43D4" w:rsidRPr="004C4DB5">
          <w:rPr>
            <w:rStyle w:val="Hyperlink"/>
            <w:highlight w:val="lightGray"/>
          </w:rPr>
          <w:t>V lisa</w:t>
        </w:r>
      </w:hyperlink>
      <w:r w:rsidR="006F43D4" w:rsidRPr="004C4DB5">
        <w:rPr>
          <w:szCs w:val="22"/>
          <w:highlight w:val="lightGray"/>
        </w:rPr>
        <w:t>)</w:t>
      </w:r>
      <w:r w:rsidR="006F43D4" w:rsidRPr="004C4DB5">
        <w:rPr>
          <w:szCs w:val="22"/>
        </w:rPr>
        <w:t xml:space="preserve"> </w:t>
      </w:r>
      <w:r w:rsidRPr="004C4DB5">
        <w:rPr>
          <w:szCs w:val="22"/>
        </w:rPr>
        <w:t>kaudu.</w:t>
      </w:r>
    </w:p>
    <w:p w14:paraId="2C66E0B6" w14:textId="77777777" w:rsidR="00D23C5B" w:rsidRPr="004C4DB5" w:rsidRDefault="00D23C5B" w:rsidP="00025A59">
      <w:pPr>
        <w:keepNext/>
        <w:keepLines/>
      </w:pPr>
    </w:p>
    <w:p w14:paraId="01C7801C" w14:textId="77777777" w:rsidR="00D23C5B" w:rsidRPr="004C4DB5" w:rsidRDefault="00D23C5B" w:rsidP="00025A59">
      <w:pPr>
        <w:keepNext/>
        <w:keepLines/>
        <w:ind w:left="567" w:hanging="567"/>
        <w:rPr>
          <w:szCs w:val="22"/>
        </w:rPr>
      </w:pPr>
      <w:r w:rsidRPr="004C4DB5">
        <w:rPr>
          <w:b/>
          <w:szCs w:val="22"/>
        </w:rPr>
        <w:t>4.9</w:t>
      </w:r>
      <w:r w:rsidRPr="004C4DB5">
        <w:rPr>
          <w:b/>
          <w:szCs w:val="22"/>
        </w:rPr>
        <w:tab/>
        <w:t>Üleannustamine</w:t>
      </w:r>
    </w:p>
    <w:p w14:paraId="5D8A6B6A" w14:textId="77777777" w:rsidR="00D23C5B" w:rsidRPr="004C4DB5" w:rsidRDefault="00D23C5B" w:rsidP="00025A59">
      <w:pPr>
        <w:keepNext/>
        <w:keepLines/>
        <w:rPr>
          <w:szCs w:val="22"/>
        </w:rPr>
      </w:pPr>
    </w:p>
    <w:p w14:paraId="2247B906" w14:textId="77777777" w:rsidR="00D23C5B" w:rsidRPr="004C4DB5" w:rsidRDefault="00D23C5B" w:rsidP="00C66E79">
      <w:pPr>
        <w:rPr>
          <w:szCs w:val="22"/>
        </w:rPr>
      </w:pPr>
      <w:r w:rsidRPr="004C4DB5">
        <w:rPr>
          <w:szCs w:val="22"/>
        </w:rPr>
        <w:t>Kliinilistes uuringutes ei ole üleannustamisest teatatud. Herceptin</w:t>
      </w:r>
      <w:r w:rsidR="00385281" w:rsidRPr="004C4DB5">
        <w:rPr>
          <w:szCs w:val="22"/>
        </w:rPr>
        <w:t>’</w:t>
      </w:r>
      <w:r w:rsidRPr="004C4DB5">
        <w:rPr>
          <w:szCs w:val="22"/>
        </w:rPr>
        <w:t>i monoteraapia uuringutes ei manustatud suuremaid üksikannuseid kui 10 mg/kg</w:t>
      </w:r>
      <w:r w:rsidR="00772458" w:rsidRPr="004C4DB5">
        <w:rPr>
          <w:szCs w:val="22"/>
        </w:rPr>
        <w:t>; metastaatilise maovähiga patsientide kliinilises uuringus on hinnatud säilitusannuse 10 mg/kg manustamist iga 3 nädala järel, millele eelnes 8 mg/kg küllastusannuse manustamine.</w:t>
      </w:r>
      <w:r w:rsidRPr="004C4DB5">
        <w:rPr>
          <w:szCs w:val="22"/>
        </w:rPr>
        <w:t xml:space="preserve"> </w:t>
      </w:r>
      <w:r w:rsidR="00772458" w:rsidRPr="004C4DB5">
        <w:rPr>
          <w:szCs w:val="22"/>
        </w:rPr>
        <w:t xml:space="preserve">Neid annuseid </w:t>
      </w:r>
      <w:r w:rsidRPr="004C4DB5">
        <w:rPr>
          <w:szCs w:val="22"/>
        </w:rPr>
        <w:t>taluti hästi.</w:t>
      </w:r>
    </w:p>
    <w:p w14:paraId="3491DACB" w14:textId="77777777" w:rsidR="00D23C5B" w:rsidRPr="004C4DB5" w:rsidRDefault="00D23C5B" w:rsidP="00C66E79">
      <w:pPr>
        <w:rPr>
          <w:szCs w:val="22"/>
        </w:rPr>
      </w:pPr>
    </w:p>
    <w:p w14:paraId="5A837FC0" w14:textId="77777777" w:rsidR="00D23C5B" w:rsidRPr="004C4DB5" w:rsidRDefault="00D23C5B" w:rsidP="00C66E79">
      <w:pPr>
        <w:rPr>
          <w:szCs w:val="22"/>
        </w:rPr>
      </w:pPr>
    </w:p>
    <w:p w14:paraId="01C8D912" w14:textId="77777777" w:rsidR="00D23C5B" w:rsidRPr="004C4DB5" w:rsidRDefault="00D23C5B" w:rsidP="004D3878">
      <w:pPr>
        <w:keepNext/>
        <w:keepLines/>
        <w:ind w:left="567" w:hanging="567"/>
        <w:rPr>
          <w:szCs w:val="22"/>
        </w:rPr>
      </w:pPr>
      <w:r w:rsidRPr="004C4DB5">
        <w:rPr>
          <w:b/>
          <w:szCs w:val="22"/>
        </w:rPr>
        <w:t>5.</w:t>
      </w:r>
      <w:r w:rsidRPr="004C4DB5">
        <w:rPr>
          <w:b/>
          <w:szCs w:val="22"/>
        </w:rPr>
        <w:tab/>
        <w:t>FARMAKOLOOGILISED OMADUSED</w:t>
      </w:r>
    </w:p>
    <w:p w14:paraId="113C45BC" w14:textId="77777777" w:rsidR="00D23C5B" w:rsidRPr="004C4DB5" w:rsidRDefault="00D23C5B" w:rsidP="004D3878">
      <w:pPr>
        <w:keepNext/>
        <w:keepLines/>
        <w:rPr>
          <w:b/>
          <w:szCs w:val="22"/>
        </w:rPr>
      </w:pPr>
    </w:p>
    <w:p w14:paraId="504BE7A2" w14:textId="77777777" w:rsidR="00D23C5B" w:rsidRPr="004C4DB5" w:rsidRDefault="00D23C5B" w:rsidP="004D3878">
      <w:pPr>
        <w:keepNext/>
        <w:keepLines/>
        <w:ind w:left="567" w:hanging="567"/>
        <w:rPr>
          <w:szCs w:val="22"/>
        </w:rPr>
      </w:pPr>
      <w:r w:rsidRPr="004C4DB5">
        <w:rPr>
          <w:b/>
          <w:szCs w:val="22"/>
        </w:rPr>
        <w:t>5.1</w:t>
      </w:r>
      <w:r w:rsidRPr="004C4DB5">
        <w:rPr>
          <w:b/>
          <w:szCs w:val="22"/>
        </w:rPr>
        <w:tab/>
        <w:t>Farmakodünaamilised omadused</w:t>
      </w:r>
    </w:p>
    <w:p w14:paraId="0B021463" w14:textId="77777777" w:rsidR="00D23C5B" w:rsidRPr="004C4DB5" w:rsidRDefault="00D23C5B" w:rsidP="004D3878">
      <w:pPr>
        <w:keepNext/>
        <w:keepLines/>
        <w:rPr>
          <w:szCs w:val="22"/>
        </w:rPr>
      </w:pPr>
    </w:p>
    <w:p w14:paraId="69D4C7F8" w14:textId="77777777" w:rsidR="00D23C5B" w:rsidRPr="004C4DB5" w:rsidRDefault="00D23C5B" w:rsidP="00477EDE">
      <w:pPr>
        <w:keepNext/>
        <w:keepLines/>
        <w:rPr>
          <w:szCs w:val="22"/>
        </w:rPr>
      </w:pPr>
      <w:r w:rsidRPr="004C4DB5">
        <w:rPr>
          <w:szCs w:val="22"/>
        </w:rPr>
        <w:t>Farmakoterapeutiline rühm: kasvajavastased ained, monoklonaalsed antikehad, ATC</w:t>
      </w:r>
      <w:r w:rsidRPr="004C4DB5">
        <w:t>-</w:t>
      </w:r>
      <w:r w:rsidRPr="004C4DB5">
        <w:rPr>
          <w:szCs w:val="22"/>
        </w:rPr>
        <w:t>kood: L01</w:t>
      </w:r>
      <w:r w:rsidR="006F43D4" w:rsidRPr="004C4DB5">
        <w:rPr>
          <w:szCs w:val="22"/>
        </w:rPr>
        <w:t>FD01</w:t>
      </w:r>
    </w:p>
    <w:p w14:paraId="2308632A" w14:textId="77777777" w:rsidR="00D23C5B" w:rsidRPr="004C4DB5" w:rsidRDefault="00D23C5B" w:rsidP="00477EDE">
      <w:pPr>
        <w:keepNext/>
        <w:keepLines/>
        <w:rPr>
          <w:szCs w:val="22"/>
        </w:rPr>
      </w:pPr>
    </w:p>
    <w:p w14:paraId="13D11595" w14:textId="77777777" w:rsidR="00D23C5B" w:rsidRPr="004C4DB5" w:rsidRDefault="00D23C5B" w:rsidP="00477EDE">
      <w:pPr>
        <w:keepNext/>
        <w:keepLines/>
        <w:rPr>
          <w:szCs w:val="22"/>
        </w:rPr>
      </w:pPr>
      <w:r w:rsidRPr="004C4DB5">
        <w:rPr>
          <w:szCs w:val="22"/>
        </w:rPr>
        <w:t>Trastuzumab on rekombinantne inimesele omaseks muudetud IgG1</w:t>
      </w:r>
      <w:r w:rsidR="0037302D" w:rsidRPr="004C4DB5">
        <w:rPr>
          <w:szCs w:val="22"/>
        </w:rPr>
        <w:noBreakHyphen/>
      </w:r>
      <w:r w:rsidRPr="004C4DB5">
        <w:rPr>
          <w:szCs w:val="22"/>
        </w:rPr>
        <w:t>tüüpi monoklonaalne antikeha inimese epidermaalse kasvufaktori retseptori</w:t>
      </w:r>
      <w:r w:rsidR="0037302D" w:rsidRPr="004C4DB5">
        <w:rPr>
          <w:szCs w:val="22"/>
        </w:rPr>
        <w:t> </w:t>
      </w:r>
      <w:r w:rsidRPr="004C4DB5">
        <w:rPr>
          <w:szCs w:val="22"/>
        </w:rPr>
        <w:t>2 (HER2) vastu. HER2 üleekspressioon on täheldatav 20</w:t>
      </w:r>
      <w:r w:rsidR="0037302D" w:rsidRPr="004C4DB5">
        <w:rPr>
          <w:szCs w:val="22"/>
        </w:rPr>
        <w:t>…</w:t>
      </w:r>
      <w:r w:rsidRPr="004C4DB5">
        <w:rPr>
          <w:szCs w:val="22"/>
        </w:rPr>
        <w:t>30% primaarse rinnanäärmevähi juhtudel. HER2</w:t>
      </w:r>
      <w:r w:rsidRPr="004C4DB5">
        <w:rPr>
          <w:szCs w:val="22"/>
        </w:rPr>
        <w:noBreakHyphen/>
        <w:t xml:space="preserve">positiivsuse sageduse uuringud maovähi korral, mis kasutasid immunohistokeemilist (IHC) ja fluorestsents </w:t>
      </w:r>
      <w:r w:rsidRPr="004C4DB5">
        <w:rPr>
          <w:i/>
          <w:szCs w:val="22"/>
        </w:rPr>
        <w:t>in situ</w:t>
      </w:r>
      <w:r w:rsidRPr="004C4DB5">
        <w:rPr>
          <w:szCs w:val="22"/>
        </w:rPr>
        <w:t xml:space="preserve"> hübridisatsiooni (FISH) või kromogeenset </w:t>
      </w:r>
      <w:r w:rsidRPr="004C4DB5">
        <w:rPr>
          <w:i/>
          <w:szCs w:val="22"/>
        </w:rPr>
        <w:t>in situ</w:t>
      </w:r>
      <w:r w:rsidRPr="004C4DB5">
        <w:rPr>
          <w:szCs w:val="22"/>
        </w:rPr>
        <w:t xml:space="preserve"> hübridisatsiooni (CISH), on näidanud HER2</w:t>
      </w:r>
      <w:r w:rsidRPr="004C4DB5">
        <w:rPr>
          <w:szCs w:val="22"/>
        </w:rPr>
        <w:noBreakHyphen/>
        <w:t>positiivsuse varieeruvust vahemikus 6,8...34,0% IHC ja 7,1...42,6% FISH puhul. Uuringud näitavad, et rinnanäärmevähiga patsientidel, kelle kasvajal esineb HER2 üleekspressioon, on lühem haigusevaba elulemus võrreldes patsientidega, kellel kasvaja HER2 üleekspressiooni ei esine. Retseptori ekstratsellulaarne domeen (ECD, p105) eraldub verre ja on määratav seerumist.</w:t>
      </w:r>
    </w:p>
    <w:p w14:paraId="5735A801" w14:textId="77777777" w:rsidR="00D23C5B" w:rsidRPr="004C4DB5" w:rsidRDefault="00D23C5B" w:rsidP="00D23C5B">
      <w:pPr>
        <w:rPr>
          <w:szCs w:val="22"/>
        </w:rPr>
      </w:pPr>
    </w:p>
    <w:p w14:paraId="407B1504" w14:textId="77777777" w:rsidR="00D23C5B" w:rsidRPr="004C4DB5" w:rsidRDefault="00D23C5B" w:rsidP="00C66E79">
      <w:pPr>
        <w:keepNext/>
        <w:rPr>
          <w:szCs w:val="22"/>
          <w:u w:val="single"/>
        </w:rPr>
      </w:pPr>
      <w:r w:rsidRPr="004C4DB5">
        <w:rPr>
          <w:szCs w:val="22"/>
          <w:u w:val="single"/>
        </w:rPr>
        <w:t>Toimemehhanism</w:t>
      </w:r>
    </w:p>
    <w:p w14:paraId="4CE20E73" w14:textId="77777777" w:rsidR="00D23C5B" w:rsidRPr="004C4DB5" w:rsidRDefault="00D23C5B" w:rsidP="00C66E79">
      <w:pPr>
        <w:keepNext/>
        <w:rPr>
          <w:szCs w:val="22"/>
        </w:rPr>
      </w:pPr>
    </w:p>
    <w:p w14:paraId="17511D02" w14:textId="77777777" w:rsidR="00D23C5B" w:rsidRPr="004C4DB5" w:rsidRDefault="00D23C5B" w:rsidP="00D23C5B">
      <w:pPr>
        <w:rPr>
          <w:szCs w:val="22"/>
        </w:rPr>
      </w:pPr>
      <w:r w:rsidRPr="004C4DB5">
        <w:rPr>
          <w:szCs w:val="22"/>
        </w:rPr>
        <w:t>Trastuzumab seondub suure afiinsuse ja spetsiifilisusega alamdomeeniga</w:t>
      </w:r>
      <w:r w:rsidR="0037302D" w:rsidRPr="004C4DB5">
        <w:rPr>
          <w:szCs w:val="22"/>
        </w:rPr>
        <w:t> </w:t>
      </w:r>
      <w:r w:rsidRPr="004C4DB5">
        <w:rPr>
          <w:szCs w:val="22"/>
        </w:rPr>
        <w:t>IV, mis on HER2 ekstratsellulaarse domeeni jukstamembraani regioon. Trastuzumabi seondumine HER2</w:t>
      </w:r>
      <w:r w:rsidRPr="004C4DB5">
        <w:rPr>
          <w:szCs w:val="22"/>
        </w:rPr>
        <w:noBreakHyphen/>
        <w:t xml:space="preserve">ga inhibeerib ligandist sõltumatuid HER2 signaaliradasid ja takistab tema ekstratsellulaarse domeeni, mis on HER2 aktivatsioonimehhanism, proteolüütilist lõhustamist. Selle tulemusena inhibeeris trastuzumab nii </w:t>
      </w:r>
      <w:r w:rsidRPr="004C4DB5">
        <w:rPr>
          <w:i/>
          <w:szCs w:val="22"/>
        </w:rPr>
        <w:t xml:space="preserve">in vitro </w:t>
      </w:r>
      <w:r w:rsidRPr="004C4DB5">
        <w:rPr>
          <w:szCs w:val="22"/>
        </w:rPr>
        <w:t>uuringutes kui ka loomkatsetes HER2 üleekspressiooniga inimese kasvajarakkude proliferatsiooni. Lisaks on trastuzumab antikeha</w:t>
      </w:r>
      <w:r w:rsidR="0037302D" w:rsidRPr="004C4DB5">
        <w:rPr>
          <w:szCs w:val="22"/>
        </w:rPr>
        <w:t>-</w:t>
      </w:r>
      <w:r w:rsidRPr="004C4DB5">
        <w:rPr>
          <w:szCs w:val="22"/>
        </w:rPr>
        <w:t xml:space="preserve">sõltuva rakulise tsütotoksilisuse tugevaks mediaatoriks. </w:t>
      </w:r>
      <w:r w:rsidRPr="004C4DB5">
        <w:rPr>
          <w:i/>
          <w:szCs w:val="22"/>
        </w:rPr>
        <w:t>In vitro</w:t>
      </w:r>
      <w:r w:rsidRPr="004C4DB5">
        <w:rPr>
          <w:szCs w:val="22"/>
        </w:rPr>
        <w:t xml:space="preserve"> tõestati, et trastuzumabi poolt vahendatud antikeha</w:t>
      </w:r>
      <w:r w:rsidR="0037302D" w:rsidRPr="004C4DB5">
        <w:rPr>
          <w:szCs w:val="22"/>
        </w:rPr>
        <w:t>-</w:t>
      </w:r>
      <w:r w:rsidRPr="004C4DB5">
        <w:rPr>
          <w:szCs w:val="22"/>
        </w:rPr>
        <w:t>sõltuv rakuline tsütotoksilisus toimib eelistatult HER2 üleekspressiooniga kasvajarakkude suhtes võrreldes kasvajarakkudega, kus HER2 üleekspressioon puudub.</w:t>
      </w:r>
    </w:p>
    <w:p w14:paraId="1DD2974B" w14:textId="77777777" w:rsidR="00D23C5B" w:rsidRPr="004C4DB5" w:rsidRDefault="00D23C5B" w:rsidP="00C66E79">
      <w:pPr>
        <w:rPr>
          <w:szCs w:val="22"/>
        </w:rPr>
      </w:pPr>
    </w:p>
    <w:p w14:paraId="3302C940" w14:textId="77777777" w:rsidR="00D23C5B" w:rsidRPr="004C4DB5" w:rsidRDefault="00D23C5B" w:rsidP="00FF44CE">
      <w:pPr>
        <w:keepNext/>
        <w:keepLines/>
        <w:rPr>
          <w:szCs w:val="22"/>
          <w:u w:val="single"/>
        </w:rPr>
      </w:pPr>
      <w:r w:rsidRPr="004C4DB5">
        <w:rPr>
          <w:szCs w:val="22"/>
          <w:u w:val="single"/>
        </w:rPr>
        <w:t>HER2 üleekspressiooni või HER2 geeni amplifikatsiooni määramine</w:t>
      </w:r>
    </w:p>
    <w:p w14:paraId="0CEF6E26" w14:textId="77777777" w:rsidR="00D23C5B" w:rsidRPr="004C4DB5" w:rsidRDefault="00D23C5B" w:rsidP="00FF44CE">
      <w:pPr>
        <w:keepNext/>
        <w:keepLines/>
        <w:rPr>
          <w:szCs w:val="22"/>
        </w:rPr>
      </w:pPr>
    </w:p>
    <w:p w14:paraId="58616FBC" w14:textId="77777777" w:rsidR="00D23C5B" w:rsidRPr="004C4DB5" w:rsidRDefault="00D23C5B" w:rsidP="00FF44CE">
      <w:pPr>
        <w:keepNext/>
        <w:keepLines/>
        <w:rPr>
          <w:i/>
          <w:szCs w:val="22"/>
        </w:rPr>
      </w:pPr>
      <w:r w:rsidRPr="004C4DB5">
        <w:rPr>
          <w:i/>
          <w:szCs w:val="22"/>
        </w:rPr>
        <w:t>HER2 üleekspressiooni või HER2 geeni amplifikatsiooni määramine rinnanäärmevähi korral</w:t>
      </w:r>
    </w:p>
    <w:p w14:paraId="2D086786" w14:textId="77777777" w:rsidR="00D23C5B" w:rsidRPr="004C4DB5" w:rsidRDefault="00D23C5B" w:rsidP="00C66E79">
      <w:pPr>
        <w:rPr>
          <w:szCs w:val="22"/>
        </w:rPr>
      </w:pPr>
      <w:r w:rsidRPr="004C4DB5">
        <w:rPr>
          <w:szCs w:val="22"/>
        </w:rPr>
        <w:t>Herceptin</w:t>
      </w:r>
      <w:r w:rsidR="00385281" w:rsidRPr="004C4DB5">
        <w:rPr>
          <w:szCs w:val="22"/>
        </w:rPr>
        <w:t>’</w:t>
      </w:r>
      <w:r w:rsidRPr="004C4DB5">
        <w:rPr>
          <w:szCs w:val="22"/>
        </w:rPr>
        <w:t>i tuleks kasutada ainult neil patsientidel, kelle kasvajal esineb HER2 üleekspressioon või HER2 geeni amplifikatsioon, mis on kindlaks tehtud täpse ja valideeritud analüüsi abil. HER2 üleekspressiooni tuleb määrata fikseeritud kasvajalõikudel</w:t>
      </w:r>
      <w:r w:rsidRPr="004C4DB5">
        <w:rPr>
          <w:bCs/>
          <w:szCs w:val="22"/>
        </w:rPr>
        <w:t xml:space="preserve"> </w:t>
      </w:r>
      <w:r w:rsidRPr="004C4DB5">
        <w:rPr>
          <w:szCs w:val="22"/>
        </w:rPr>
        <w:t>immunohistokeemilisel (IHC) meetodil (vt lõik</w:t>
      </w:r>
      <w:r w:rsidR="0037302D" w:rsidRPr="004C4DB5">
        <w:rPr>
          <w:szCs w:val="22"/>
        </w:rPr>
        <w:t> </w:t>
      </w:r>
      <w:r w:rsidRPr="004C4DB5">
        <w:rPr>
          <w:szCs w:val="22"/>
        </w:rPr>
        <w:t xml:space="preserve">4.4). HER2 geeni amplifikatsiooni tuleb määrata fikseeritud kasvajalõikudel fluorestsents </w:t>
      </w:r>
      <w:r w:rsidRPr="004C4DB5">
        <w:rPr>
          <w:i/>
          <w:szCs w:val="22"/>
        </w:rPr>
        <w:t>in situ</w:t>
      </w:r>
      <w:r w:rsidRPr="004C4DB5">
        <w:rPr>
          <w:szCs w:val="22"/>
        </w:rPr>
        <w:t xml:space="preserve"> hübridisatsiooni (FISH) või kromogeense </w:t>
      </w:r>
      <w:r w:rsidRPr="004C4DB5">
        <w:rPr>
          <w:i/>
          <w:szCs w:val="22"/>
        </w:rPr>
        <w:t>in situ</w:t>
      </w:r>
      <w:r w:rsidRPr="004C4DB5">
        <w:rPr>
          <w:szCs w:val="22"/>
        </w:rPr>
        <w:t xml:space="preserve"> hübridisatsiooni (CISH) meetodil. Herceptin</w:t>
      </w:r>
      <w:r w:rsidR="008B6D9F" w:rsidRPr="004C4DB5">
        <w:rPr>
          <w:szCs w:val="22"/>
        </w:rPr>
        <w:t xml:space="preserve">’i </w:t>
      </w:r>
      <w:r w:rsidRPr="004C4DB5">
        <w:rPr>
          <w:szCs w:val="22"/>
        </w:rPr>
        <w:t>raviks sobilikel patsientidel esineb tugev HER2 üleekspressioon (IHC</w:t>
      </w:r>
      <w:r w:rsidR="0037302D" w:rsidRPr="004C4DB5">
        <w:rPr>
          <w:szCs w:val="22"/>
        </w:rPr>
        <w:t> </w:t>
      </w:r>
      <w:r w:rsidRPr="004C4DB5">
        <w:rPr>
          <w:szCs w:val="22"/>
        </w:rPr>
        <w:t>3+) või positiivne FISH või CISH analüüsi tulemus.</w:t>
      </w:r>
    </w:p>
    <w:p w14:paraId="36784C8F" w14:textId="77777777" w:rsidR="00D23C5B" w:rsidRPr="004C4DB5" w:rsidRDefault="00D23C5B" w:rsidP="00C66E79">
      <w:pPr>
        <w:rPr>
          <w:szCs w:val="22"/>
        </w:rPr>
      </w:pPr>
    </w:p>
    <w:p w14:paraId="401DCB5D" w14:textId="77777777" w:rsidR="00D23C5B" w:rsidRPr="004C4DB5" w:rsidRDefault="00D23C5B" w:rsidP="00D23C5B">
      <w:pPr>
        <w:rPr>
          <w:szCs w:val="22"/>
        </w:rPr>
      </w:pPr>
      <w:r w:rsidRPr="004C4DB5">
        <w:rPr>
          <w:szCs w:val="22"/>
        </w:rPr>
        <w:t>Täpsete ja reprodutseeritavate tulemuste kindlustamiseks tuleb määramine läbi viia akrediteeritud laboris, mis on võimeline tagama määramisprotseduuride validatsiooni.</w:t>
      </w:r>
    </w:p>
    <w:p w14:paraId="520F7837" w14:textId="77777777" w:rsidR="00D23C5B" w:rsidRPr="004C4DB5" w:rsidRDefault="00D23C5B" w:rsidP="00D23C5B">
      <w:pPr>
        <w:rPr>
          <w:szCs w:val="22"/>
        </w:rPr>
      </w:pPr>
    </w:p>
    <w:p w14:paraId="3683B01F" w14:textId="77777777" w:rsidR="00D23C5B" w:rsidRPr="004C4DB5" w:rsidRDefault="00D23C5B" w:rsidP="00477EDE">
      <w:pPr>
        <w:keepNext/>
        <w:keepLines/>
        <w:rPr>
          <w:szCs w:val="22"/>
        </w:rPr>
      </w:pPr>
      <w:r w:rsidRPr="004C4DB5">
        <w:rPr>
          <w:szCs w:val="22"/>
        </w:rPr>
        <w:lastRenderedPageBreak/>
        <w:t>Soovitatav punktisüsteem IHC vastuse hindamiseks on toodud tabelis 2:</w:t>
      </w:r>
    </w:p>
    <w:p w14:paraId="75085C71" w14:textId="77777777" w:rsidR="00D23C5B" w:rsidRPr="004C4DB5" w:rsidRDefault="00D23C5B" w:rsidP="00477EDE">
      <w:pPr>
        <w:keepNext/>
        <w:keepLines/>
        <w:rPr>
          <w:szCs w:val="22"/>
        </w:rPr>
      </w:pPr>
    </w:p>
    <w:p w14:paraId="5CCF4A51" w14:textId="77777777" w:rsidR="00D23C5B" w:rsidRPr="004C4DB5" w:rsidRDefault="00D23C5B" w:rsidP="00477EDE">
      <w:pPr>
        <w:keepNext/>
        <w:keepLines/>
        <w:rPr>
          <w:szCs w:val="22"/>
        </w:rPr>
      </w:pPr>
      <w:r w:rsidRPr="004C4DB5">
        <w:rPr>
          <w:szCs w:val="22"/>
        </w:rPr>
        <w:t>Tabel</w:t>
      </w:r>
      <w:r w:rsidR="00D34990" w:rsidRPr="004C4DB5">
        <w:rPr>
          <w:szCs w:val="22"/>
        </w:rPr>
        <w:t> </w:t>
      </w:r>
      <w:r w:rsidRPr="004C4DB5">
        <w:rPr>
          <w:szCs w:val="22"/>
        </w:rPr>
        <w:t>2. Soovitatav punktisüsteem IHC vastuse hindamiseks rinnavähi korral</w:t>
      </w:r>
    </w:p>
    <w:p w14:paraId="1762FB97" w14:textId="77777777" w:rsidR="00D23C5B" w:rsidRPr="004C4DB5" w:rsidRDefault="00D23C5B" w:rsidP="00477EDE">
      <w:pPr>
        <w:keepNext/>
        <w:keepLines/>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420"/>
        <w:gridCol w:w="2654"/>
      </w:tblGrid>
      <w:tr w:rsidR="00D23C5B" w:rsidRPr="004C4DB5" w14:paraId="33DEF2D8" w14:textId="77777777" w:rsidTr="00760D5C">
        <w:tc>
          <w:tcPr>
            <w:tcW w:w="2340" w:type="dxa"/>
          </w:tcPr>
          <w:p w14:paraId="4B5A947D" w14:textId="77777777" w:rsidR="00D23C5B" w:rsidRPr="004C4DB5" w:rsidRDefault="00D23C5B" w:rsidP="00477EDE">
            <w:pPr>
              <w:keepNext/>
              <w:keepLines/>
              <w:rPr>
                <w:b/>
                <w:szCs w:val="22"/>
              </w:rPr>
            </w:pPr>
            <w:r w:rsidRPr="004C4DB5">
              <w:rPr>
                <w:b/>
                <w:szCs w:val="22"/>
              </w:rPr>
              <w:t>Punktid</w:t>
            </w:r>
          </w:p>
        </w:tc>
        <w:tc>
          <w:tcPr>
            <w:tcW w:w="3420" w:type="dxa"/>
          </w:tcPr>
          <w:p w14:paraId="6CFF67EF" w14:textId="77777777" w:rsidR="00D23C5B" w:rsidRPr="004C4DB5" w:rsidRDefault="00D23C5B" w:rsidP="00477EDE">
            <w:pPr>
              <w:keepNext/>
              <w:keepLines/>
              <w:rPr>
                <w:b/>
                <w:szCs w:val="22"/>
              </w:rPr>
            </w:pPr>
            <w:r w:rsidRPr="004C4DB5">
              <w:rPr>
                <w:b/>
                <w:szCs w:val="22"/>
              </w:rPr>
              <w:t>Värvuse muutuse kirjeldus</w:t>
            </w:r>
          </w:p>
        </w:tc>
        <w:tc>
          <w:tcPr>
            <w:tcW w:w="2654" w:type="dxa"/>
          </w:tcPr>
          <w:p w14:paraId="1D432494" w14:textId="77777777" w:rsidR="00D23C5B" w:rsidRPr="004C4DB5" w:rsidRDefault="00D23C5B" w:rsidP="00477EDE">
            <w:pPr>
              <w:keepNext/>
              <w:keepLines/>
              <w:rPr>
                <w:b/>
                <w:szCs w:val="22"/>
              </w:rPr>
            </w:pPr>
            <w:r w:rsidRPr="004C4DB5">
              <w:rPr>
                <w:b/>
                <w:szCs w:val="22"/>
              </w:rPr>
              <w:t>HER2 üleekspressiooni hindamine</w:t>
            </w:r>
          </w:p>
        </w:tc>
      </w:tr>
      <w:tr w:rsidR="00D23C5B" w:rsidRPr="004C4DB5" w14:paraId="70AB8C81" w14:textId="77777777" w:rsidTr="00760D5C">
        <w:tc>
          <w:tcPr>
            <w:tcW w:w="2340" w:type="dxa"/>
          </w:tcPr>
          <w:p w14:paraId="0B172156" w14:textId="77777777" w:rsidR="00D23C5B" w:rsidRPr="004C4DB5" w:rsidRDefault="00D23C5B" w:rsidP="00760D5C">
            <w:pPr>
              <w:keepNext/>
              <w:rPr>
                <w:szCs w:val="22"/>
              </w:rPr>
            </w:pPr>
            <w:r w:rsidRPr="004C4DB5">
              <w:rPr>
                <w:szCs w:val="22"/>
              </w:rPr>
              <w:t>0</w:t>
            </w:r>
          </w:p>
        </w:tc>
        <w:tc>
          <w:tcPr>
            <w:tcW w:w="3420" w:type="dxa"/>
          </w:tcPr>
          <w:p w14:paraId="1166A40E" w14:textId="77777777" w:rsidR="00D23C5B" w:rsidRPr="004C4DB5" w:rsidRDefault="00D23C5B" w:rsidP="00760D5C">
            <w:pPr>
              <w:keepNext/>
              <w:rPr>
                <w:szCs w:val="22"/>
              </w:rPr>
            </w:pPr>
            <w:r w:rsidRPr="004C4DB5">
              <w:rPr>
                <w:szCs w:val="22"/>
              </w:rPr>
              <w:t>Värvuse muutust ei ole või esineb membraani värvuse muutus &lt; 10% kasvajarakkudest</w:t>
            </w:r>
          </w:p>
        </w:tc>
        <w:tc>
          <w:tcPr>
            <w:tcW w:w="2654" w:type="dxa"/>
          </w:tcPr>
          <w:p w14:paraId="29B06F53" w14:textId="77777777" w:rsidR="00D23C5B" w:rsidRPr="004C4DB5" w:rsidRDefault="00D23C5B" w:rsidP="00760D5C">
            <w:pPr>
              <w:keepNext/>
              <w:rPr>
                <w:szCs w:val="22"/>
              </w:rPr>
            </w:pPr>
            <w:r w:rsidRPr="004C4DB5">
              <w:rPr>
                <w:szCs w:val="22"/>
              </w:rPr>
              <w:t>Negatiivne</w:t>
            </w:r>
          </w:p>
        </w:tc>
      </w:tr>
      <w:tr w:rsidR="00D23C5B" w:rsidRPr="004C4DB5" w14:paraId="41AD790E" w14:textId="77777777" w:rsidTr="00760D5C">
        <w:tc>
          <w:tcPr>
            <w:tcW w:w="2340" w:type="dxa"/>
          </w:tcPr>
          <w:p w14:paraId="003A2A67" w14:textId="77777777" w:rsidR="00D23C5B" w:rsidRPr="004C4DB5" w:rsidRDefault="00D23C5B" w:rsidP="00760D5C">
            <w:pPr>
              <w:keepNext/>
              <w:rPr>
                <w:szCs w:val="22"/>
              </w:rPr>
            </w:pPr>
            <w:r w:rsidRPr="004C4DB5">
              <w:rPr>
                <w:szCs w:val="22"/>
              </w:rPr>
              <w:t>1+</w:t>
            </w:r>
          </w:p>
        </w:tc>
        <w:tc>
          <w:tcPr>
            <w:tcW w:w="3420" w:type="dxa"/>
          </w:tcPr>
          <w:p w14:paraId="52795682" w14:textId="77777777" w:rsidR="00D23C5B" w:rsidRPr="004C4DB5" w:rsidRDefault="00D23C5B" w:rsidP="00760D5C">
            <w:pPr>
              <w:keepNext/>
              <w:rPr>
                <w:szCs w:val="22"/>
              </w:rPr>
            </w:pPr>
            <w:r w:rsidRPr="004C4DB5">
              <w:rPr>
                <w:szCs w:val="22"/>
              </w:rPr>
              <w:t>Nõrk/vaevalt märgatav membraani värvuse muutus</w:t>
            </w:r>
            <w:r w:rsidRPr="004C4DB5">
              <w:rPr>
                <w:bCs/>
                <w:szCs w:val="22"/>
              </w:rPr>
              <w:t xml:space="preserve"> </w:t>
            </w:r>
            <w:r w:rsidRPr="004C4DB5">
              <w:rPr>
                <w:szCs w:val="22"/>
              </w:rPr>
              <w:t>&gt; 10% kasvaja rakkudest. Rakud on ainult membraani osas värvust muutnud</w:t>
            </w:r>
          </w:p>
        </w:tc>
        <w:tc>
          <w:tcPr>
            <w:tcW w:w="2654" w:type="dxa"/>
          </w:tcPr>
          <w:p w14:paraId="13F88FB3" w14:textId="77777777" w:rsidR="00D23C5B" w:rsidRPr="004C4DB5" w:rsidRDefault="00D23C5B" w:rsidP="00760D5C">
            <w:pPr>
              <w:keepNext/>
              <w:rPr>
                <w:szCs w:val="22"/>
              </w:rPr>
            </w:pPr>
            <w:r w:rsidRPr="004C4DB5">
              <w:rPr>
                <w:szCs w:val="22"/>
              </w:rPr>
              <w:t>Negatiivne</w:t>
            </w:r>
          </w:p>
        </w:tc>
      </w:tr>
      <w:tr w:rsidR="00D23C5B" w:rsidRPr="004C4DB5" w14:paraId="6BB25BCC" w14:textId="77777777" w:rsidTr="00760D5C">
        <w:tc>
          <w:tcPr>
            <w:tcW w:w="2340" w:type="dxa"/>
          </w:tcPr>
          <w:p w14:paraId="3709DC50" w14:textId="77777777" w:rsidR="00D23C5B" w:rsidRPr="004C4DB5" w:rsidRDefault="00D23C5B" w:rsidP="00760D5C">
            <w:pPr>
              <w:keepNext/>
              <w:rPr>
                <w:szCs w:val="22"/>
              </w:rPr>
            </w:pPr>
            <w:r w:rsidRPr="004C4DB5">
              <w:rPr>
                <w:szCs w:val="22"/>
              </w:rPr>
              <w:t>2+</w:t>
            </w:r>
          </w:p>
        </w:tc>
        <w:tc>
          <w:tcPr>
            <w:tcW w:w="3420" w:type="dxa"/>
          </w:tcPr>
          <w:p w14:paraId="1055B4D1" w14:textId="77777777" w:rsidR="00D23C5B" w:rsidRPr="004C4DB5" w:rsidRDefault="00D23C5B" w:rsidP="00760D5C">
            <w:pPr>
              <w:keepNext/>
              <w:rPr>
                <w:b/>
                <w:szCs w:val="22"/>
              </w:rPr>
            </w:pPr>
            <w:r w:rsidRPr="004C4DB5">
              <w:rPr>
                <w:szCs w:val="22"/>
              </w:rPr>
              <w:t>Nõrk kuni mõõdukas täielik membraani värvuse muutus</w:t>
            </w:r>
            <w:r w:rsidRPr="004C4DB5">
              <w:rPr>
                <w:bCs/>
                <w:szCs w:val="22"/>
              </w:rPr>
              <w:t xml:space="preserve"> </w:t>
            </w:r>
            <w:r w:rsidRPr="004C4DB5">
              <w:rPr>
                <w:szCs w:val="22"/>
              </w:rPr>
              <w:t>&gt; 10% kasvajarakkudest</w:t>
            </w:r>
          </w:p>
        </w:tc>
        <w:tc>
          <w:tcPr>
            <w:tcW w:w="2654" w:type="dxa"/>
          </w:tcPr>
          <w:p w14:paraId="430681E7" w14:textId="77777777" w:rsidR="00D23C5B" w:rsidRPr="004C4DB5" w:rsidRDefault="00D23C5B" w:rsidP="00760D5C">
            <w:pPr>
              <w:keepNext/>
              <w:rPr>
                <w:szCs w:val="22"/>
              </w:rPr>
            </w:pPr>
            <w:r w:rsidRPr="004C4DB5">
              <w:rPr>
                <w:szCs w:val="22"/>
              </w:rPr>
              <w:t>Ebakindel</w:t>
            </w:r>
          </w:p>
        </w:tc>
      </w:tr>
      <w:tr w:rsidR="00D23C5B" w:rsidRPr="004C4DB5" w14:paraId="6554A3C4" w14:textId="77777777" w:rsidTr="00760D5C">
        <w:tc>
          <w:tcPr>
            <w:tcW w:w="2340" w:type="dxa"/>
          </w:tcPr>
          <w:p w14:paraId="34789BFE" w14:textId="77777777" w:rsidR="00D23C5B" w:rsidRPr="004C4DB5" w:rsidRDefault="00D23C5B" w:rsidP="00C66E79">
            <w:pPr>
              <w:rPr>
                <w:szCs w:val="22"/>
              </w:rPr>
            </w:pPr>
            <w:r w:rsidRPr="004C4DB5">
              <w:rPr>
                <w:szCs w:val="22"/>
              </w:rPr>
              <w:t>3+</w:t>
            </w:r>
          </w:p>
        </w:tc>
        <w:tc>
          <w:tcPr>
            <w:tcW w:w="3420" w:type="dxa"/>
          </w:tcPr>
          <w:p w14:paraId="120534EB" w14:textId="77777777" w:rsidR="00D23C5B" w:rsidRPr="004C4DB5" w:rsidRDefault="00D23C5B" w:rsidP="00C66E79">
            <w:pPr>
              <w:rPr>
                <w:szCs w:val="22"/>
              </w:rPr>
            </w:pPr>
            <w:r w:rsidRPr="004C4DB5">
              <w:rPr>
                <w:szCs w:val="22"/>
              </w:rPr>
              <w:t>Tugev täielik membraani värvuse muutus</w:t>
            </w:r>
            <w:r w:rsidRPr="004C4DB5">
              <w:rPr>
                <w:bCs/>
                <w:szCs w:val="22"/>
              </w:rPr>
              <w:t xml:space="preserve"> </w:t>
            </w:r>
            <w:r w:rsidRPr="004C4DB5">
              <w:rPr>
                <w:szCs w:val="22"/>
              </w:rPr>
              <w:t>&gt; 10% kasvajarakkudest</w:t>
            </w:r>
          </w:p>
        </w:tc>
        <w:tc>
          <w:tcPr>
            <w:tcW w:w="2654" w:type="dxa"/>
          </w:tcPr>
          <w:p w14:paraId="6CCBE672" w14:textId="77777777" w:rsidR="00D23C5B" w:rsidRPr="004C4DB5" w:rsidRDefault="00D23C5B" w:rsidP="00C66E79">
            <w:pPr>
              <w:rPr>
                <w:szCs w:val="22"/>
              </w:rPr>
            </w:pPr>
            <w:r w:rsidRPr="004C4DB5">
              <w:rPr>
                <w:szCs w:val="22"/>
              </w:rPr>
              <w:t>Positiivne</w:t>
            </w:r>
          </w:p>
        </w:tc>
      </w:tr>
    </w:tbl>
    <w:p w14:paraId="7B1B75E2" w14:textId="77777777" w:rsidR="00D23C5B" w:rsidRPr="004C4DB5" w:rsidRDefault="00D23C5B" w:rsidP="00D23C5B">
      <w:pPr>
        <w:rPr>
          <w:szCs w:val="22"/>
        </w:rPr>
      </w:pPr>
    </w:p>
    <w:p w14:paraId="67865D94" w14:textId="77777777" w:rsidR="00D23C5B" w:rsidRPr="004C4DB5" w:rsidRDefault="00D23C5B" w:rsidP="00D23C5B">
      <w:pPr>
        <w:rPr>
          <w:szCs w:val="22"/>
        </w:rPr>
      </w:pPr>
      <w:r w:rsidRPr="004C4DB5">
        <w:rPr>
          <w:szCs w:val="22"/>
        </w:rPr>
        <w:t>FISH loetakse üldjuhul positiivseks, kui kasvajaraku HER2 geeni koopiate arvu ja kromosoom</w:t>
      </w:r>
      <w:r w:rsidR="0037302D" w:rsidRPr="004C4DB5">
        <w:rPr>
          <w:szCs w:val="22"/>
        </w:rPr>
        <w:t> </w:t>
      </w:r>
      <w:r w:rsidRPr="004C4DB5">
        <w:rPr>
          <w:szCs w:val="22"/>
        </w:rPr>
        <w:t xml:space="preserve">17 koopiate arvu suhe on </w:t>
      </w:r>
      <w:r w:rsidRPr="004C4DB5">
        <w:rPr>
          <w:szCs w:val="22"/>
        </w:rPr>
        <w:sym w:font="Symbol" w:char="F0B3"/>
      </w:r>
      <w:r w:rsidRPr="004C4DB5">
        <w:rPr>
          <w:szCs w:val="22"/>
        </w:rPr>
        <w:t> 2, või kui HER2 geeni koopiate arv kasvajaraku kohta on üle</w:t>
      </w:r>
      <w:r w:rsidR="0037302D" w:rsidRPr="004C4DB5">
        <w:rPr>
          <w:szCs w:val="22"/>
        </w:rPr>
        <w:t> </w:t>
      </w:r>
      <w:r w:rsidRPr="004C4DB5">
        <w:rPr>
          <w:szCs w:val="22"/>
        </w:rPr>
        <w:t>4, kui kromosoom</w:t>
      </w:r>
      <w:r w:rsidR="0037302D" w:rsidRPr="004C4DB5">
        <w:rPr>
          <w:szCs w:val="22"/>
        </w:rPr>
        <w:t> </w:t>
      </w:r>
      <w:r w:rsidRPr="004C4DB5">
        <w:rPr>
          <w:szCs w:val="22"/>
        </w:rPr>
        <w:t>17 kontrolli ei kasutata.</w:t>
      </w:r>
    </w:p>
    <w:p w14:paraId="28C0E7FC" w14:textId="77777777" w:rsidR="00D23C5B" w:rsidRPr="004C4DB5" w:rsidRDefault="00D23C5B" w:rsidP="00D23C5B">
      <w:pPr>
        <w:rPr>
          <w:szCs w:val="22"/>
        </w:rPr>
      </w:pPr>
    </w:p>
    <w:p w14:paraId="0B9073A2" w14:textId="77777777" w:rsidR="00D23C5B" w:rsidRPr="004C4DB5" w:rsidRDefault="00D23C5B" w:rsidP="00D23C5B">
      <w:pPr>
        <w:rPr>
          <w:szCs w:val="22"/>
        </w:rPr>
      </w:pPr>
      <w:r w:rsidRPr="004C4DB5">
        <w:rPr>
          <w:szCs w:val="22"/>
        </w:rPr>
        <w:t>CISH loetakse üldjuhul positiivseks, kui enam kui 50% kasvajarakkudes on tuuma kohta üle</w:t>
      </w:r>
      <w:r w:rsidR="0037302D" w:rsidRPr="004C4DB5">
        <w:rPr>
          <w:szCs w:val="22"/>
        </w:rPr>
        <w:t> </w:t>
      </w:r>
      <w:r w:rsidRPr="004C4DB5">
        <w:rPr>
          <w:szCs w:val="22"/>
        </w:rPr>
        <w:t>5 HER2 geeni koopia.</w:t>
      </w:r>
    </w:p>
    <w:p w14:paraId="3FB0D376" w14:textId="77777777" w:rsidR="00D23C5B" w:rsidRPr="004C4DB5" w:rsidRDefault="00D23C5B" w:rsidP="00D23C5B">
      <w:pPr>
        <w:rPr>
          <w:szCs w:val="22"/>
        </w:rPr>
      </w:pPr>
    </w:p>
    <w:p w14:paraId="7DAD25E3" w14:textId="77777777" w:rsidR="00D23C5B" w:rsidRPr="004C4DB5" w:rsidRDefault="00D23C5B" w:rsidP="00D23C5B">
      <w:pPr>
        <w:rPr>
          <w:szCs w:val="22"/>
        </w:rPr>
      </w:pPr>
      <w:r w:rsidRPr="004C4DB5">
        <w:rPr>
          <w:szCs w:val="22"/>
        </w:rPr>
        <w:t>Põhjalikud juhised analüüsi läbiviimise ja tõlgendamise kohta leiate valideeritud FISH ja CISH analüüside pakendi infolehtedest. Kehtida võivad ka HER2 testimise ametlikud soovitused.</w:t>
      </w:r>
    </w:p>
    <w:p w14:paraId="7693755D" w14:textId="77777777" w:rsidR="00D23C5B" w:rsidRPr="004C4DB5" w:rsidRDefault="00D23C5B" w:rsidP="00D23C5B">
      <w:pPr>
        <w:rPr>
          <w:szCs w:val="22"/>
        </w:rPr>
      </w:pPr>
    </w:p>
    <w:p w14:paraId="120A7363" w14:textId="77777777" w:rsidR="00D23C5B" w:rsidRPr="004C4DB5" w:rsidRDefault="00D23C5B" w:rsidP="00D23C5B">
      <w:pPr>
        <w:rPr>
          <w:szCs w:val="22"/>
        </w:rPr>
      </w:pPr>
      <w:r w:rsidRPr="004C4DB5">
        <w:rPr>
          <w:szCs w:val="22"/>
        </w:rPr>
        <w:t>Mis</w:t>
      </w:r>
      <w:r w:rsidR="00210546" w:rsidRPr="004C4DB5">
        <w:rPr>
          <w:szCs w:val="22"/>
        </w:rPr>
        <w:t xml:space="preserve"> </w:t>
      </w:r>
      <w:r w:rsidRPr="004C4DB5">
        <w:rPr>
          <w:szCs w:val="22"/>
        </w:rPr>
        <w:t>tahes muu meetodi puhul, mida võib kasutada HER2 proteiini või geeniekspressiooni hindamiseks, tuleb analüüsid teha ainult laborites, mis tagavad valideeritud meetodite adekvaatse kaasaja nõuetele vastava läbiviimise. Need meetodid peavad kindlasti olema piisavalt täpsed, et demonstreerida HER2 üleekspressiooni ja eristada mõõdukat (tase</w:t>
      </w:r>
      <w:r w:rsidR="0037302D" w:rsidRPr="004C4DB5">
        <w:rPr>
          <w:szCs w:val="22"/>
        </w:rPr>
        <w:t> </w:t>
      </w:r>
      <w:r w:rsidRPr="004C4DB5">
        <w:rPr>
          <w:szCs w:val="22"/>
        </w:rPr>
        <w:t>2+) HER2 üleekspressiooni tugevast (tase</w:t>
      </w:r>
      <w:r w:rsidR="0037302D" w:rsidRPr="004C4DB5">
        <w:rPr>
          <w:szCs w:val="22"/>
        </w:rPr>
        <w:t> </w:t>
      </w:r>
      <w:r w:rsidRPr="004C4DB5">
        <w:rPr>
          <w:szCs w:val="22"/>
        </w:rPr>
        <w:t>3+).</w:t>
      </w:r>
    </w:p>
    <w:p w14:paraId="35F96785" w14:textId="77777777" w:rsidR="00D23C5B" w:rsidRPr="004C4DB5" w:rsidRDefault="00D23C5B" w:rsidP="00D23C5B">
      <w:pPr>
        <w:rPr>
          <w:szCs w:val="22"/>
        </w:rPr>
      </w:pPr>
    </w:p>
    <w:p w14:paraId="3C0528E4" w14:textId="77777777" w:rsidR="00D23C5B" w:rsidRPr="004C4DB5" w:rsidRDefault="00D23C5B" w:rsidP="00C66E79">
      <w:pPr>
        <w:keepNext/>
        <w:rPr>
          <w:i/>
          <w:szCs w:val="22"/>
        </w:rPr>
      </w:pPr>
      <w:r w:rsidRPr="004C4DB5">
        <w:rPr>
          <w:i/>
          <w:szCs w:val="22"/>
        </w:rPr>
        <w:t>HER2 üleekspressiooni või HER2 geeni amplifikatsiooni määramine maovähi korral</w:t>
      </w:r>
    </w:p>
    <w:p w14:paraId="2CFE88EC" w14:textId="77777777" w:rsidR="00D23C5B" w:rsidRPr="004C4DB5" w:rsidRDefault="00D23C5B" w:rsidP="00D23C5B">
      <w:pPr>
        <w:rPr>
          <w:szCs w:val="22"/>
        </w:rPr>
      </w:pPr>
      <w:r w:rsidRPr="004C4DB5">
        <w:rPr>
          <w:szCs w:val="22"/>
        </w:rPr>
        <w:t xml:space="preserve">HER2 üleekspressiooni või HER2 geeni amplifikatsiooni määramiseks tuleb kasutada täpset ja valideeritud analüüsi. Esimene soovitatav määramismeetod on IHC ning juhtudel, kui on vaja määrata ka HER2 geeni amplifikatsiooni staatust, tuleb kasutada kas hõbedaga rikastatud </w:t>
      </w:r>
      <w:r w:rsidRPr="004C4DB5">
        <w:rPr>
          <w:i/>
          <w:szCs w:val="22"/>
        </w:rPr>
        <w:t>in situ</w:t>
      </w:r>
      <w:r w:rsidRPr="004C4DB5">
        <w:rPr>
          <w:szCs w:val="22"/>
        </w:rPr>
        <w:t xml:space="preserve"> hübridisatsiooni (</w:t>
      </w:r>
      <w:r w:rsidRPr="004C4DB5">
        <w:rPr>
          <w:i/>
          <w:szCs w:val="22"/>
        </w:rPr>
        <w:t xml:space="preserve">silver-enhanced in situ hybridization, </w:t>
      </w:r>
      <w:r w:rsidRPr="004C4DB5">
        <w:rPr>
          <w:szCs w:val="22"/>
        </w:rPr>
        <w:t>SISH) või FISH meetodit. Kasvaja histoloogia ja morfoloogia paralleelseks hindamiseks on siiski soovitatav kasutada SISH meetodit. Et tagada määramismeetodite validatsioon ning täpsete ja reprodutseeritavate tulemuste saamine, tuleb HER2 määramine läbi viia laboris, kus töötab vastava väljaõppe saanud personal. Täielikud juhised analüüsi teostamise ja tulemuste tõlgendamise kohta sisalduvad kasutatavate HER2 analüüsidega kaasas olevas kasutusjuhendis.</w:t>
      </w:r>
    </w:p>
    <w:p w14:paraId="3BD79443" w14:textId="77777777" w:rsidR="00D23C5B" w:rsidRPr="004C4DB5" w:rsidRDefault="00D23C5B" w:rsidP="00D23C5B">
      <w:pPr>
        <w:rPr>
          <w:szCs w:val="22"/>
        </w:rPr>
      </w:pPr>
    </w:p>
    <w:p w14:paraId="585F8F9A" w14:textId="77777777" w:rsidR="00D23C5B" w:rsidRPr="004C4DB5" w:rsidRDefault="00D23C5B" w:rsidP="00D23C5B">
      <w:pPr>
        <w:rPr>
          <w:szCs w:val="22"/>
        </w:rPr>
      </w:pPr>
      <w:r w:rsidRPr="004C4DB5">
        <w:rPr>
          <w:szCs w:val="22"/>
        </w:rPr>
        <w:t>Uuringus ToGA (BO18255) loeti HER2</w:t>
      </w:r>
      <w:r w:rsidRPr="004C4DB5">
        <w:rPr>
          <w:szCs w:val="22"/>
        </w:rPr>
        <w:noBreakHyphen/>
        <w:t>positiivseteks patsiendid, kelle kasvaja oli IHC</w:t>
      </w:r>
      <w:r w:rsidR="0030460D" w:rsidRPr="004C4DB5">
        <w:rPr>
          <w:szCs w:val="22"/>
        </w:rPr>
        <w:t> </w:t>
      </w:r>
      <w:r w:rsidRPr="004C4DB5">
        <w:rPr>
          <w:szCs w:val="22"/>
        </w:rPr>
        <w:t>3+ või FISH</w:t>
      </w:r>
      <w:r w:rsidR="0037302D" w:rsidRPr="004C4DB5">
        <w:rPr>
          <w:szCs w:val="22"/>
        </w:rPr>
        <w:t>-</w:t>
      </w:r>
      <w:r w:rsidRPr="004C4DB5">
        <w:rPr>
          <w:szCs w:val="22"/>
        </w:rPr>
        <w:t>positiivne, ning nad kaasati uuringusse. Kliinilise uuringu tulemuste põhjal piirdus kasulik toime patsientidega, kellel oli suurim HER2 valgu üleekspressioon, mida defineeriti kui IHC</w:t>
      </w:r>
      <w:r w:rsidR="0037302D" w:rsidRPr="004C4DB5">
        <w:rPr>
          <w:szCs w:val="22"/>
        </w:rPr>
        <w:t> </w:t>
      </w:r>
      <w:r w:rsidRPr="004C4DB5">
        <w:rPr>
          <w:szCs w:val="22"/>
        </w:rPr>
        <w:t>3+ või IHC</w:t>
      </w:r>
      <w:r w:rsidR="0037302D" w:rsidRPr="004C4DB5">
        <w:rPr>
          <w:szCs w:val="22"/>
        </w:rPr>
        <w:t> </w:t>
      </w:r>
      <w:r w:rsidRPr="004C4DB5">
        <w:rPr>
          <w:szCs w:val="22"/>
        </w:rPr>
        <w:t>2+ punktisummat ja positiivset FISH tulemust.</w:t>
      </w:r>
    </w:p>
    <w:p w14:paraId="6514E8CD" w14:textId="77777777" w:rsidR="00D23C5B" w:rsidRPr="004C4DB5" w:rsidRDefault="00D23C5B" w:rsidP="00D23C5B">
      <w:pPr>
        <w:rPr>
          <w:szCs w:val="22"/>
        </w:rPr>
      </w:pPr>
    </w:p>
    <w:p w14:paraId="6E33E2DA" w14:textId="77777777" w:rsidR="00D23C5B" w:rsidRPr="004C4DB5" w:rsidRDefault="00D23C5B" w:rsidP="00D23C5B">
      <w:pPr>
        <w:rPr>
          <w:szCs w:val="22"/>
        </w:rPr>
      </w:pPr>
      <w:r w:rsidRPr="004C4DB5">
        <w:rPr>
          <w:szCs w:val="22"/>
        </w:rPr>
        <w:t>Meetodi võrdluse uuringus (uuring D008548) täheldati suurt konkordantsust (&gt;</w:t>
      </w:r>
      <w:r w:rsidR="008B2B12" w:rsidRPr="004C4DB5">
        <w:rPr>
          <w:szCs w:val="22"/>
        </w:rPr>
        <w:t> </w:t>
      </w:r>
      <w:r w:rsidRPr="004C4DB5">
        <w:rPr>
          <w:szCs w:val="22"/>
        </w:rPr>
        <w:t>95%) SISH ja FISH meetodi kasutamisel HER2 geeni amplifikatsiooni määramiseks maovähiga patsientidel.</w:t>
      </w:r>
    </w:p>
    <w:p w14:paraId="5792B1FD" w14:textId="77777777" w:rsidR="00D23C5B" w:rsidRPr="004C4DB5" w:rsidRDefault="00D23C5B" w:rsidP="00D23C5B">
      <w:pPr>
        <w:rPr>
          <w:szCs w:val="22"/>
        </w:rPr>
      </w:pPr>
    </w:p>
    <w:p w14:paraId="31C32D39" w14:textId="77777777" w:rsidR="00D23C5B" w:rsidRPr="004C4DB5" w:rsidRDefault="00D23C5B" w:rsidP="00D23C5B">
      <w:pPr>
        <w:rPr>
          <w:szCs w:val="22"/>
        </w:rPr>
      </w:pPr>
      <w:r w:rsidRPr="004C4DB5">
        <w:rPr>
          <w:szCs w:val="22"/>
        </w:rPr>
        <w:t xml:space="preserve">HER2 üleekspressiooni tuleb määrata fikseeritud kasvajalõikudel immunohistokeemilisel (IHC) meetodil. HER2 geeni amplifikatsiooni tuleb määrata </w:t>
      </w:r>
      <w:r w:rsidRPr="004C4DB5">
        <w:rPr>
          <w:i/>
          <w:szCs w:val="22"/>
        </w:rPr>
        <w:t>in situ</w:t>
      </w:r>
      <w:r w:rsidRPr="004C4DB5">
        <w:rPr>
          <w:szCs w:val="22"/>
        </w:rPr>
        <w:t xml:space="preserve"> hübridisatsiooni, kasutades fikseeritud kasvajalõikudel SISH või FISH meetodil.</w:t>
      </w:r>
    </w:p>
    <w:p w14:paraId="27AAB648" w14:textId="77777777" w:rsidR="00D23C5B" w:rsidRPr="004C4DB5" w:rsidRDefault="00D23C5B" w:rsidP="00D23C5B">
      <w:pPr>
        <w:rPr>
          <w:szCs w:val="22"/>
        </w:rPr>
      </w:pPr>
    </w:p>
    <w:p w14:paraId="5B1FA213" w14:textId="77777777" w:rsidR="00D23C5B" w:rsidRPr="004C4DB5" w:rsidRDefault="00D23C5B" w:rsidP="00477EDE">
      <w:pPr>
        <w:keepNext/>
        <w:keepLines/>
        <w:rPr>
          <w:szCs w:val="22"/>
        </w:rPr>
      </w:pPr>
      <w:r w:rsidRPr="004C4DB5">
        <w:rPr>
          <w:szCs w:val="22"/>
        </w:rPr>
        <w:t>Soovitatav punktisüsteem IHC vastuse hindamiseks on toodud tabelis 3:</w:t>
      </w:r>
    </w:p>
    <w:p w14:paraId="67999C66" w14:textId="77777777" w:rsidR="00D23C5B" w:rsidRPr="004C4DB5" w:rsidRDefault="00D23C5B" w:rsidP="00477EDE">
      <w:pPr>
        <w:keepNext/>
        <w:keepLines/>
        <w:rPr>
          <w:szCs w:val="22"/>
        </w:rPr>
      </w:pPr>
    </w:p>
    <w:p w14:paraId="0B11EBAB" w14:textId="77777777" w:rsidR="00D23C5B" w:rsidRPr="004C4DB5" w:rsidRDefault="00D23C5B" w:rsidP="00477EDE">
      <w:pPr>
        <w:keepNext/>
        <w:keepLines/>
        <w:rPr>
          <w:szCs w:val="22"/>
        </w:rPr>
      </w:pPr>
      <w:r w:rsidRPr="004C4DB5">
        <w:rPr>
          <w:szCs w:val="22"/>
        </w:rPr>
        <w:t>Tabel</w:t>
      </w:r>
      <w:r w:rsidR="00D34990" w:rsidRPr="004C4DB5">
        <w:rPr>
          <w:szCs w:val="22"/>
        </w:rPr>
        <w:t> </w:t>
      </w:r>
      <w:r w:rsidRPr="004C4DB5">
        <w:rPr>
          <w:szCs w:val="22"/>
        </w:rPr>
        <w:t>3. Soovitatav punktisüsteem IHC vastuse hindamiseks maovähi korral</w:t>
      </w:r>
    </w:p>
    <w:p w14:paraId="498AC734" w14:textId="77777777" w:rsidR="00D23C5B" w:rsidRPr="004C4DB5" w:rsidRDefault="00D23C5B" w:rsidP="00D23C5B">
      <w:pPr>
        <w:keepNext/>
        <w:rPr>
          <w:szCs w:val="22"/>
        </w:rPr>
      </w:pPr>
    </w:p>
    <w:tbl>
      <w:tblPr>
        <w:tblW w:w="9000" w:type="dxa"/>
        <w:tblInd w:w="70" w:type="dxa"/>
        <w:tblLayout w:type="fixed"/>
        <w:tblCellMar>
          <w:left w:w="0" w:type="dxa"/>
          <w:right w:w="0" w:type="dxa"/>
        </w:tblCellMar>
        <w:tblLook w:val="0000" w:firstRow="0" w:lastRow="0" w:firstColumn="0" w:lastColumn="0" w:noHBand="0" w:noVBand="0"/>
      </w:tblPr>
      <w:tblGrid>
        <w:gridCol w:w="1080"/>
        <w:gridCol w:w="2880"/>
        <w:gridCol w:w="3060"/>
        <w:gridCol w:w="1980"/>
      </w:tblGrid>
      <w:tr w:rsidR="00D23C5B" w:rsidRPr="004C4DB5" w14:paraId="50C387EB" w14:textId="77777777" w:rsidTr="00760D5C">
        <w:tc>
          <w:tcPr>
            <w:tcW w:w="108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6C08E5B0" w14:textId="77777777" w:rsidR="00D23C5B" w:rsidRPr="004C4DB5" w:rsidRDefault="00D23C5B" w:rsidP="00760D5C">
            <w:pPr>
              <w:keepNext/>
              <w:widowControl w:val="0"/>
              <w:rPr>
                <w:b/>
                <w:bCs/>
                <w:szCs w:val="22"/>
              </w:rPr>
            </w:pPr>
            <w:r w:rsidRPr="004C4DB5">
              <w:rPr>
                <w:b/>
                <w:szCs w:val="22"/>
              </w:rPr>
              <w:t>Punktid</w:t>
            </w:r>
          </w:p>
        </w:tc>
        <w:tc>
          <w:tcPr>
            <w:tcW w:w="288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2C607BF0" w14:textId="77777777" w:rsidR="00D23C5B" w:rsidRPr="004C4DB5" w:rsidRDefault="00D23C5B" w:rsidP="00760D5C">
            <w:pPr>
              <w:keepNext/>
              <w:widowControl w:val="0"/>
              <w:rPr>
                <w:b/>
                <w:bCs/>
                <w:szCs w:val="22"/>
              </w:rPr>
            </w:pPr>
            <w:r w:rsidRPr="004C4DB5">
              <w:rPr>
                <w:b/>
                <w:szCs w:val="22"/>
              </w:rPr>
              <w:t xml:space="preserve">Operatsiooni käigus võetud proov </w:t>
            </w:r>
            <w:r w:rsidR="0037302D" w:rsidRPr="004C4DB5">
              <w:rPr>
                <w:b/>
                <w:szCs w:val="22"/>
              </w:rPr>
              <w:t>–</w:t>
            </w:r>
            <w:r w:rsidRPr="004C4DB5">
              <w:rPr>
                <w:b/>
                <w:szCs w:val="22"/>
              </w:rPr>
              <w:t xml:space="preserve"> värvuse muutuse kirjeldus</w:t>
            </w:r>
          </w:p>
        </w:tc>
        <w:tc>
          <w:tcPr>
            <w:tcW w:w="306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0C7F685A" w14:textId="77777777" w:rsidR="00D23C5B" w:rsidRPr="004C4DB5" w:rsidRDefault="00D23C5B" w:rsidP="00760D5C">
            <w:pPr>
              <w:keepNext/>
              <w:widowControl w:val="0"/>
              <w:rPr>
                <w:b/>
                <w:bCs/>
                <w:szCs w:val="22"/>
              </w:rPr>
            </w:pPr>
            <w:r w:rsidRPr="004C4DB5">
              <w:rPr>
                <w:b/>
                <w:szCs w:val="22"/>
              </w:rPr>
              <w:t xml:space="preserve">Biopsia proov </w:t>
            </w:r>
            <w:r w:rsidR="0037302D" w:rsidRPr="004C4DB5">
              <w:rPr>
                <w:b/>
                <w:szCs w:val="22"/>
              </w:rPr>
              <w:t>–</w:t>
            </w:r>
            <w:r w:rsidRPr="004C4DB5">
              <w:rPr>
                <w:b/>
                <w:szCs w:val="22"/>
              </w:rPr>
              <w:t xml:space="preserve"> värvuse muutuse kirjeldus</w:t>
            </w:r>
          </w:p>
        </w:tc>
        <w:tc>
          <w:tcPr>
            <w:tcW w:w="198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0ED30716" w14:textId="77777777" w:rsidR="00D23C5B" w:rsidRPr="004C4DB5" w:rsidRDefault="00D23C5B" w:rsidP="00760D5C">
            <w:pPr>
              <w:keepNext/>
              <w:widowControl w:val="0"/>
              <w:rPr>
                <w:b/>
                <w:bCs/>
                <w:szCs w:val="22"/>
              </w:rPr>
            </w:pPr>
            <w:r w:rsidRPr="004C4DB5">
              <w:rPr>
                <w:b/>
                <w:bCs/>
                <w:szCs w:val="22"/>
              </w:rPr>
              <w:t>HER2 üleekspressiooni hindamine</w:t>
            </w:r>
          </w:p>
        </w:tc>
      </w:tr>
      <w:tr w:rsidR="00D23C5B" w:rsidRPr="004C4DB5" w14:paraId="2254CD52" w14:textId="77777777" w:rsidTr="00760D5C">
        <w:tc>
          <w:tcPr>
            <w:tcW w:w="1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84233A9" w14:textId="77777777" w:rsidR="00D23C5B" w:rsidRPr="004C4DB5" w:rsidRDefault="00D23C5B" w:rsidP="00760D5C">
            <w:pPr>
              <w:keepNext/>
              <w:widowControl w:val="0"/>
              <w:rPr>
                <w:szCs w:val="22"/>
              </w:rPr>
            </w:pPr>
            <w:r w:rsidRPr="004C4DB5">
              <w:rPr>
                <w:szCs w:val="22"/>
              </w:rPr>
              <w:t>0</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1EC4CCD0" w14:textId="77777777" w:rsidR="00D23C5B" w:rsidRPr="004C4DB5" w:rsidRDefault="00D23C5B" w:rsidP="00760D5C">
            <w:pPr>
              <w:keepNext/>
              <w:rPr>
                <w:szCs w:val="22"/>
              </w:rPr>
            </w:pPr>
            <w:r w:rsidRPr="004C4DB5">
              <w:rPr>
                <w:szCs w:val="22"/>
              </w:rPr>
              <w:t>Värvuse muutust ei ole või esineb membraani värvuse muutus &lt; 10% rakkudest</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7EF2091F" w14:textId="77777777" w:rsidR="00D23C5B" w:rsidRPr="004C4DB5" w:rsidRDefault="00D23C5B" w:rsidP="00760D5C">
            <w:pPr>
              <w:keepNext/>
              <w:widowControl w:val="0"/>
              <w:rPr>
                <w:szCs w:val="22"/>
              </w:rPr>
            </w:pPr>
            <w:r w:rsidRPr="004C4DB5">
              <w:rPr>
                <w:szCs w:val="22"/>
              </w:rPr>
              <w:t>Puudub värvuse muutus või membraani värvuse muutus kõikides kasvajarakkudes</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2654E7FE" w14:textId="77777777" w:rsidR="00D23C5B" w:rsidRPr="004C4DB5" w:rsidRDefault="00D23C5B" w:rsidP="00760D5C">
            <w:pPr>
              <w:keepNext/>
              <w:rPr>
                <w:szCs w:val="22"/>
              </w:rPr>
            </w:pPr>
            <w:r w:rsidRPr="004C4DB5">
              <w:rPr>
                <w:szCs w:val="22"/>
              </w:rPr>
              <w:t>Negatiivne</w:t>
            </w:r>
          </w:p>
        </w:tc>
      </w:tr>
      <w:tr w:rsidR="00D23C5B" w:rsidRPr="004C4DB5" w14:paraId="3F915EA8" w14:textId="77777777" w:rsidTr="00760D5C">
        <w:tc>
          <w:tcPr>
            <w:tcW w:w="1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A5598A9" w14:textId="77777777" w:rsidR="00D23C5B" w:rsidRPr="004C4DB5" w:rsidRDefault="00D23C5B" w:rsidP="00760D5C">
            <w:pPr>
              <w:keepNext/>
              <w:widowControl w:val="0"/>
              <w:rPr>
                <w:szCs w:val="22"/>
              </w:rPr>
            </w:pPr>
            <w:r w:rsidRPr="004C4DB5">
              <w:rPr>
                <w:szCs w:val="22"/>
              </w:rPr>
              <w:t>1+</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30CE4504" w14:textId="77777777" w:rsidR="00D23C5B" w:rsidRPr="004C4DB5" w:rsidRDefault="00D23C5B" w:rsidP="00760D5C">
            <w:pPr>
              <w:keepNext/>
              <w:rPr>
                <w:szCs w:val="22"/>
              </w:rPr>
            </w:pPr>
            <w:r w:rsidRPr="004C4DB5">
              <w:rPr>
                <w:szCs w:val="22"/>
              </w:rPr>
              <w:t>Nõrk/vaevalt märgatav membraani värvuse muutus</w:t>
            </w:r>
            <w:r w:rsidRPr="004C4DB5">
              <w:rPr>
                <w:bCs/>
                <w:szCs w:val="22"/>
              </w:rPr>
              <w:t xml:space="preserve"> </w:t>
            </w:r>
            <w:r w:rsidRPr="004C4DB5">
              <w:rPr>
                <w:szCs w:val="22"/>
              </w:rPr>
              <w:sym w:font="Symbol" w:char="F0B3"/>
            </w:r>
            <w:r w:rsidRPr="004C4DB5">
              <w:rPr>
                <w:szCs w:val="22"/>
              </w:rPr>
              <w:t xml:space="preserve"> 10% kasvajarakkudest; rakud on ainult membraani osas värvust muutnud </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743A7813" w14:textId="77777777" w:rsidR="00D23C5B" w:rsidRPr="004C4DB5" w:rsidRDefault="00D23C5B" w:rsidP="00760D5C">
            <w:pPr>
              <w:keepNext/>
              <w:widowControl w:val="0"/>
              <w:rPr>
                <w:szCs w:val="22"/>
              </w:rPr>
            </w:pPr>
            <w:r w:rsidRPr="004C4DB5">
              <w:rPr>
                <w:szCs w:val="22"/>
              </w:rPr>
              <w:t>Kasvajarakkude kogumis nõrk/vaevalt märgatav membraani värvuse muutus hoolimata värvunud kasvajarakkude protsendist</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021D7801" w14:textId="77777777" w:rsidR="00D23C5B" w:rsidRPr="004C4DB5" w:rsidRDefault="00D23C5B" w:rsidP="00760D5C">
            <w:pPr>
              <w:keepNext/>
              <w:rPr>
                <w:szCs w:val="22"/>
              </w:rPr>
            </w:pPr>
            <w:r w:rsidRPr="004C4DB5">
              <w:rPr>
                <w:szCs w:val="22"/>
              </w:rPr>
              <w:t>Negatiivne</w:t>
            </w:r>
          </w:p>
        </w:tc>
      </w:tr>
      <w:tr w:rsidR="00D23C5B" w:rsidRPr="004C4DB5" w14:paraId="0C02631F" w14:textId="77777777" w:rsidTr="00760D5C">
        <w:tc>
          <w:tcPr>
            <w:tcW w:w="1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6E937E3" w14:textId="77777777" w:rsidR="00D23C5B" w:rsidRPr="004C4DB5" w:rsidRDefault="00D23C5B" w:rsidP="00760D5C">
            <w:pPr>
              <w:keepNext/>
              <w:widowControl w:val="0"/>
              <w:rPr>
                <w:szCs w:val="22"/>
              </w:rPr>
            </w:pPr>
            <w:r w:rsidRPr="004C4DB5">
              <w:rPr>
                <w:szCs w:val="22"/>
              </w:rPr>
              <w:t>2+</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7C11DCAC" w14:textId="77777777" w:rsidR="00D23C5B" w:rsidRPr="004C4DB5" w:rsidRDefault="00D23C5B" w:rsidP="00760D5C">
            <w:pPr>
              <w:keepNext/>
              <w:rPr>
                <w:szCs w:val="22"/>
              </w:rPr>
            </w:pPr>
            <w:r w:rsidRPr="004C4DB5">
              <w:rPr>
                <w:szCs w:val="22"/>
              </w:rPr>
              <w:t>Nõrk kuni mõõdukas täielik, basolateraalne või lateraalne membraani värvuse muutus</w:t>
            </w:r>
            <w:r w:rsidRPr="004C4DB5">
              <w:rPr>
                <w:bCs/>
                <w:szCs w:val="22"/>
              </w:rPr>
              <w:t xml:space="preserve"> </w:t>
            </w:r>
            <w:r w:rsidRPr="004C4DB5">
              <w:rPr>
                <w:szCs w:val="22"/>
              </w:rPr>
              <w:sym w:font="Symbol" w:char="F0B3"/>
            </w:r>
            <w:r w:rsidRPr="004C4DB5">
              <w:rPr>
                <w:szCs w:val="22"/>
              </w:rPr>
              <w:t xml:space="preserve"> 10% kasvajarakkudest </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544BB130" w14:textId="77777777" w:rsidR="00D23C5B" w:rsidRPr="004C4DB5" w:rsidRDefault="00D23C5B" w:rsidP="00760D5C">
            <w:pPr>
              <w:keepNext/>
              <w:widowControl w:val="0"/>
              <w:rPr>
                <w:szCs w:val="22"/>
              </w:rPr>
            </w:pPr>
            <w:r w:rsidRPr="004C4DB5">
              <w:rPr>
                <w:szCs w:val="22"/>
              </w:rPr>
              <w:t>Kasvajarakkude kogumis nõrk kuni mõõdukas täielik, basolateraalne või lateraalne membraani värvuse muutus</w:t>
            </w:r>
            <w:r w:rsidRPr="004C4DB5">
              <w:rPr>
                <w:b/>
                <w:szCs w:val="22"/>
              </w:rPr>
              <w:t xml:space="preserve"> </w:t>
            </w:r>
            <w:r w:rsidRPr="004C4DB5">
              <w:rPr>
                <w:szCs w:val="22"/>
              </w:rPr>
              <w:t>hoolimata värvunud kasvajarakkude protsendist</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76D95E45" w14:textId="77777777" w:rsidR="00D23C5B" w:rsidRPr="004C4DB5" w:rsidRDefault="00D23C5B" w:rsidP="00760D5C">
            <w:pPr>
              <w:keepNext/>
              <w:rPr>
                <w:szCs w:val="22"/>
              </w:rPr>
            </w:pPr>
            <w:r w:rsidRPr="004C4DB5">
              <w:rPr>
                <w:szCs w:val="22"/>
              </w:rPr>
              <w:t xml:space="preserve">Ebakindel </w:t>
            </w:r>
          </w:p>
        </w:tc>
      </w:tr>
      <w:tr w:rsidR="00D23C5B" w:rsidRPr="004C4DB5" w14:paraId="53671246" w14:textId="77777777" w:rsidTr="00760D5C">
        <w:tc>
          <w:tcPr>
            <w:tcW w:w="1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2A15F06" w14:textId="77777777" w:rsidR="00D23C5B" w:rsidRPr="004C4DB5" w:rsidRDefault="00D23C5B" w:rsidP="00C66E79">
            <w:pPr>
              <w:widowControl w:val="0"/>
              <w:rPr>
                <w:szCs w:val="22"/>
              </w:rPr>
            </w:pPr>
            <w:r w:rsidRPr="004C4DB5">
              <w:rPr>
                <w:szCs w:val="22"/>
              </w:rPr>
              <w:t>3+</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13C73CF4" w14:textId="77777777" w:rsidR="00D23C5B" w:rsidRPr="004C4DB5" w:rsidRDefault="00D23C5B" w:rsidP="00C66E79">
            <w:pPr>
              <w:rPr>
                <w:szCs w:val="22"/>
              </w:rPr>
            </w:pPr>
            <w:r w:rsidRPr="004C4DB5">
              <w:rPr>
                <w:szCs w:val="22"/>
              </w:rPr>
              <w:t>Tugev täielik, basolateraalne või lateraalne membraani värvuse muutus</w:t>
            </w:r>
            <w:r w:rsidRPr="004C4DB5">
              <w:rPr>
                <w:bCs/>
                <w:szCs w:val="22"/>
              </w:rPr>
              <w:t xml:space="preserve"> </w:t>
            </w:r>
            <w:r w:rsidRPr="004C4DB5">
              <w:rPr>
                <w:szCs w:val="22"/>
              </w:rPr>
              <w:sym w:font="Symbol" w:char="F0B3"/>
            </w:r>
            <w:r w:rsidRPr="004C4DB5">
              <w:rPr>
                <w:szCs w:val="22"/>
              </w:rPr>
              <w:t xml:space="preserve"> 10% kasvajarakkudest </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5D7A12F6" w14:textId="77777777" w:rsidR="00D23C5B" w:rsidRPr="004C4DB5" w:rsidRDefault="00D23C5B" w:rsidP="00C66E79">
            <w:pPr>
              <w:widowControl w:val="0"/>
              <w:rPr>
                <w:szCs w:val="22"/>
              </w:rPr>
            </w:pPr>
            <w:r w:rsidRPr="004C4DB5">
              <w:rPr>
                <w:szCs w:val="22"/>
              </w:rPr>
              <w:t>Kasvajarakkude kogumis tugev täielik, basolateraalne või lateraalne membraani värvuse muutus hoolimata värvunud kasvajarakkude protsendist</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2F365BA8" w14:textId="77777777" w:rsidR="00D23C5B" w:rsidRPr="004C4DB5" w:rsidRDefault="00D23C5B" w:rsidP="00C66E79">
            <w:pPr>
              <w:rPr>
                <w:szCs w:val="22"/>
              </w:rPr>
            </w:pPr>
            <w:r w:rsidRPr="004C4DB5">
              <w:rPr>
                <w:szCs w:val="22"/>
              </w:rPr>
              <w:t>Positiivne</w:t>
            </w:r>
          </w:p>
        </w:tc>
      </w:tr>
    </w:tbl>
    <w:p w14:paraId="3434E3E4" w14:textId="77777777" w:rsidR="00D23C5B" w:rsidRPr="004C4DB5" w:rsidRDefault="00D23C5B" w:rsidP="0047713C">
      <w:pPr>
        <w:rPr>
          <w:szCs w:val="22"/>
        </w:rPr>
      </w:pPr>
    </w:p>
    <w:p w14:paraId="6C178136" w14:textId="77777777" w:rsidR="00D23C5B" w:rsidRPr="004C4DB5" w:rsidRDefault="00D23C5B" w:rsidP="00C66E79">
      <w:pPr>
        <w:widowControl w:val="0"/>
        <w:rPr>
          <w:szCs w:val="22"/>
        </w:rPr>
      </w:pPr>
      <w:r w:rsidRPr="004C4DB5">
        <w:rPr>
          <w:rFonts w:eastAsia="MS Mincho"/>
          <w:szCs w:val="22"/>
        </w:rPr>
        <w:t xml:space="preserve">SISH või </w:t>
      </w:r>
      <w:r w:rsidRPr="004C4DB5">
        <w:rPr>
          <w:szCs w:val="22"/>
        </w:rPr>
        <w:t>FISH loetakse üldjuhul positiivseks, kui kasvajaraku HER2 geeni koopiate arvu ja kromosoom</w:t>
      </w:r>
      <w:r w:rsidR="00845AE1" w:rsidRPr="004C4DB5">
        <w:rPr>
          <w:szCs w:val="22"/>
        </w:rPr>
        <w:t> </w:t>
      </w:r>
      <w:r w:rsidRPr="004C4DB5">
        <w:rPr>
          <w:szCs w:val="22"/>
        </w:rPr>
        <w:t xml:space="preserve">17 koopiate arvu suhe on </w:t>
      </w:r>
      <w:r w:rsidRPr="004C4DB5">
        <w:rPr>
          <w:szCs w:val="22"/>
        </w:rPr>
        <w:sym w:font="Symbol" w:char="F0B3"/>
      </w:r>
      <w:r w:rsidRPr="004C4DB5">
        <w:rPr>
          <w:szCs w:val="22"/>
        </w:rPr>
        <w:t> 2.</w:t>
      </w:r>
    </w:p>
    <w:p w14:paraId="5CC4D739" w14:textId="77777777" w:rsidR="00D23C5B" w:rsidRPr="004C4DB5" w:rsidRDefault="00D23C5B" w:rsidP="0047713C">
      <w:pPr>
        <w:rPr>
          <w:szCs w:val="22"/>
        </w:rPr>
      </w:pPr>
    </w:p>
    <w:p w14:paraId="0681810C" w14:textId="77777777" w:rsidR="00D23C5B" w:rsidRPr="004C4DB5" w:rsidRDefault="00D23C5B" w:rsidP="00D23C5B">
      <w:pPr>
        <w:keepNext/>
        <w:rPr>
          <w:szCs w:val="22"/>
          <w:u w:val="single"/>
        </w:rPr>
      </w:pPr>
      <w:r w:rsidRPr="004C4DB5">
        <w:rPr>
          <w:szCs w:val="22"/>
          <w:u w:val="single"/>
        </w:rPr>
        <w:t>Kliiniline efektiivsus ja ohutus</w:t>
      </w:r>
    </w:p>
    <w:p w14:paraId="31406CF2" w14:textId="77777777" w:rsidR="00D23C5B" w:rsidRPr="004C4DB5" w:rsidRDefault="00D23C5B" w:rsidP="00D23C5B">
      <w:pPr>
        <w:keepNext/>
        <w:rPr>
          <w:b/>
          <w:szCs w:val="22"/>
        </w:rPr>
      </w:pPr>
    </w:p>
    <w:p w14:paraId="0FA0539D" w14:textId="77777777" w:rsidR="00D23C5B" w:rsidRPr="004C4DB5" w:rsidRDefault="00D23C5B" w:rsidP="00C66E79">
      <w:pPr>
        <w:keepNext/>
        <w:rPr>
          <w:i/>
          <w:szCs w:val="22"/>
          <w:u w:val="single"/>
        </w:rPr>
      </w:pPr>
      <w:r w:rsidRPr="004C4DB5">
        <w:rPr>
          <w:i/>
          <w:szCs w:val="22"/>
          <w:u w:val="single"/>
        </w:rPr>
        <w:t>Metastaatiline rinnanäärmevähk</w:t>
      </w:r>
    </w:p>
    <w:p w14:paraId="14B45D65" w14:textId="77777777" w:rsidR="00D23C5B" w:rsidRPr="004C4DB5" w:rsidRDefault="00D23C5B" w:rsidP="00C66E79">
      <w:pPr>
        <w:keepNext/>
        <w:rPr>
          <w:szCs w:val="22"/>
        </w:rPr>
      </w:pPr>
    </w:p>
    <w:p w14:paraId="666F975F" w14:textId="77777777" w:rsidR="00D23C5B" w:rsidRPr="004C4DB5" w:rsidRDefault="00D23C5B" w:rsidP="00D23C5B">
      <w:pPr>
        <w:rPr>
          <w:szCs w:val="22"/>
        </w:rPr>
      </w:pPr>
      <w:r w:rsidRPr="004C4DB5">
        <w:rPr>
          <w:szCs w:val="22"/>
        </w:rPr>
        <w:t>Herceptin’i on kliinilistes uuringutes kasutatud monoteraapiana metastaatilise rinnanäärmevähiga patsientide raviks, kui kasvajal esineb HER2 üleekspressioon ja üks või enam kemoteraapiaskeemi ei ole andnud soovitud tulemust (ainult Herceptin).</w:t>
      </w:r>
    </w:p>
    <w:p w14:paraId="620F13BE" w14:textId="77777777" w:rsidR="00D23C5B" w:rsidRPr="004C4DB5" w:rsidRDefault="00D23C5B" w:rsidP="00D23C5B">
      <w:pPr>
        <w:rPr>
          <w:szCs w:val="22"/>
        </w:rPr>
      </w:pPr>
    </w:p>
    <w:p w14:paraId="77754001" w14:textId="77777777" w:rsidR="00D23C5B" w:rsidRPr="004C4DB5" w:rsidRDefault="00D23C5B" w:rsidP="00D23C5B">
      <w:pPr>
        <w:rPr>
          <w:szCs w:val="22"/>
        </w:rPr>
      </w:pPr>
      <w:r w:rsidRPr="004C4DB5">
        <w:rPr>
          <w:szCs w:val="22"/>
        </w:rPr>
        <w:t>Herceptin’i kombineeritud ravi paklitakseeli või dotsetakseeliga on kasutatud ka rinnanäärmevähiga patsientidel, kes ei ole oma metastaatilise haiguse tõttu eelnevalt kemoteraapiat saanud. Eelnevalt antratsükliinil põhinevat adjuvantset kemoteraapiat saanud patsientidele manustati raviks paklitakseeli (175 mg/m</w:t>
      </w:r>
      <w:r w:rsidRPr="004C4DB5">
        <w:rPr>
          <w:szCs w:val="22"/>
          <w:vertAlign w:val="superscript"/>
        </w:rPr>
        <w:t>2</w:t>
      </w:r>
      <w:r w:rsidRPr="004C4DB5">
        <w:rPr>
          <w:szCs w:val="22"/>
        </w:rPr>
        <w:t xml:space="preserve"> infusiooni teel 3</w:t>
      </w:r>
      <w:r w:rsidR="00845AE1" w:rsidRPr="004C4DB5">
        <w:rPr>
          <w:szCs w:val="22"/>
        </w:rPr>
        <w:t> </w:t>
      </w:r>
      <w:r w:rsidRPr="004C4DB5">
        <w:rPr>
          <w:szCs w:val="22"/>
        </w:rPr>
        <w:t>tunni jooksul) koos Herceptin’iga või ilma. Keskses uuringus, kus dotsetakseeli (100 mg/m</w:t>
      </w:r>
      <w:r w:rsidRPr="004C4DB5">
        <w:rPr>
          <w:szCs w:val="22"/>
          <w:vertAlign w:val="superscript"/>
        </w:rPr>
        <w:t>2</w:t>
      </w:r>
      <w:r w:rsidRPr="004C4DB5">
        <w:rPr>
          <w:szCs w:val="22"/>
        </w:rPr>
        <w:t xml:space="preserve"> infusiooni teel 1</w:t>
      </w:r>
      <w:r w:rsidR="00845AE1" w:rsidRPr="004C4DB5">
        <w:rPr>
          <w:szCs w:val="22"/>
        </w:rPr>
        <w:t> </w:t>
      </w:r>
      <w:r w:rsidRPr="004C4DB5">
        <w:rPr>
          <w:szCs w:val="22"/>
        </w:rPr>
        <w:t>tunni jooksul) manustati koos Herceptin’iga või ilma, oli 60% patsientidest eelnevalt saanud antratsükliinil põhinevat adjuvantset kemoteraapiat. Patsiente raviti Herceptin’iga kuni haiguse progresseerumiseni.</w:t>
      </w:r>
    </w:p>
    <w:p w14:paraId="68255A5A" w14:textId="77777777" w:rsidR="00D23C5B" w:rsidRPr="004C4DB5" w:rsidRDefault="00D23C5B" w:rsidP="00D23C5B">
      <w:pPr>
        <w:rPr>
          <w:szCs w:val="22"/>
        </w:rPr>
      </w:pPr>
    </w:p>
    <w:p w14:paraId="7C080F6D" w14:textId="77777777" w:rsidR="00D23C5B" w:rsidRPr="004C4DB5" w:rsidRDefault="00D23C5B" w:rsidP="00D23C5B">
      <w:pPr>
        <w:rPr>
          <w:szCs w:val="22"/>
        </w:rPr>
      </w:pPr>
      <w:r w:rsidRPr="004C4DB5">
        <w:rPr>
          <w:szCs w:val="22"/>
        </w:rPr>
        <w:t>Herceptin’i efektiivsust kombinatsioonis paklitakseeliga ei ole uuritud patsientidel, kes ei ole eelnevalt adjuvantset antratsükliinravi saanud. Kuid Herceptin’i ja dotsetakseeli kombinatsioon oli patsientidel efektiivne hoolimata sellest, kas nad olid eelnevalt adjuvantset antratsükliinravi saanud või mitte.</w:t>
      </w:r>
    </w:p>
    <w:p w14:paraId="5C44B58B" w14:textId="77777777" w:rsidR="00D23C5B" w:rsidRPr="004C4DB5" w:rsidRDefault="00D23C5B" w:rsidP="00D23C5B">
      <w:pPr>
        <w:rPr>
          <w:szCs w:val="22"/>
        </w:rPr>
      </w:pPr>
    </w:p>
    <w:p w14:paraId="52F57388" w14:textId="77777777" w:rsidR="00D23C5B" w:rsidRPr="004C4DB5" w:rsidRDefault="00D23C5B" w:rsidP="00D23C5B">
      <w:pPr>
        <w:rPr>
          <w:szCs w:val="22"/>
        </w:rPr>
      </w:pPr>
      <w:r w:rsidRPr="004C4DB5">
        <w:rPr>
          <w:szCs w:val="22"/>
        </w:rPr>
        <w:t>Patsientide sobivust suurematesse Herceptin’i monoteraapia ja Herceptin’i + paklitakseeli kliinilistesse uuringutesse kaasamiseks hinnati nende HER2 üleekspressiooni järgi. Testina kasutati fikseeritud rinnanäärmevähikoe immunohistokeemilist värvimist HER2 määramiseks, milleks kasutati hiire monoklonaalseid antikehi CB11 ja 4D5. Koed fikseeriti formaliinis või Bouin’i fiksaatoriga. Kliinilise uuringu materjali hindamiseks kasutati kesklaboris skaalat</w:t>
      </w:r>
      <w:r w:rsidR="00845AE1" w:rsidRPr="004C4DB5">
        <w:rPr>
          <w:szCs w:val="22"/>
        </w:rPr>
        <w:t> </w:t>
      </w:r>
      <w:r w:rsidRPr="004C4DB5">
        <w:rPr>
          <w:szCs w:val="22"/>
        </w:rPr>
        <w:t xml:space="preserve">0 kuni 3+. Kaasati patsiendid, kellel </w:t>
      </w:r>
      <w:r w:rsidRPr="004C4DB5">
        <w:rPr>
          <w:szCs w:val="22"/>
        </w:rPr>
        <w:lastRenderedPageBreak/>
        <w:t>kasutatud testis oli kasvajarakkude värvumise aste</w:t>
      </w:r>
      <w:r w:rsidR="00845AE1" w:rsidRPr="004C4DB5">
        <w:rPr>
          <w:szCs w:val="22"/>
        </w:rPr>
        <w:t> </w:t>
      </w:r>
      <w:r w:rsidRPr="004C4DB5">
        <w:rPr>
          <w:szCs w:val="22"/>
        </w:rPr>
        <w:t>2+ või 3+. Patsiente, kellel kasutatud testis oli kasvajarakkude värvumise aste</w:t>
      </w:r>
      <w:r w:rsidR="00845AE1" w:rsidRPr="004C4DB5">
        <w:rPr>
          <w:szCs w:val="22"/>
        </w:rPr>
        <w:t> </w:t>
      </w:r>
      <w:r w:rsidRPr="004C4DB5">
        <w:rPr>
          <w:szCs w:val="22"/>
        </w:rPr>
        <w:t>0 või 1+, ei kaasatud. Enam kui 70%</w:t>
      </w:r>
      <w:r w:rsidR="00845AE1" w:rsidRPr="004C4DB5">
        <w:rPr>
          <w:szCs w:val="22"/>
        </w:rPr>
        <w:noBreakHyphen/>
      </w:r>
      <w:r w:rsidRPr="004C4DB5">
        <w:rPr>
          <w:szCs w:val="22"/>
        </w:rPr>
        <w:t>l kaasatud patsientidest esines 3+ üleekspressioon. Andmete põhjal võib oletada, et ravitulemus on parem patsientidel, kellel HER2 üleekspressioon on kõrgem (3+).</w:t>
      </w:r>
    </w:p>
    <w:p w14:paraId="2D5E00AC" w14:textId="77777777" w:rsidR="00D23C5B" w:rsidRPr="004C4DB5" w:rsidRDefault="00D23C5B" w:rsidP="00D23C5B">
      <w:pPr>
        <w:rPr>
          <w:szCs w:val="22"/>
        </w:rPr>
      </w:pPr>
    </w:p>
    <w:p w14:paraId="0A4C9F47" w14:textId="77777777" w:rsidR="00D23C5B" w:rsidRPr="004C4DB5" w:rsidRDefault="00D23C5B" w:rsidP="00D23C5B">
      <w:pPr>
        <w:rPr>
          <w:szCs w:val="22"/>
        </w:rPr>
      </w:pPr>
      <w:r w:rsidRPr="004C4DB5">
        <w:rPr>
          <w:szCs w:val="22"/>
        </w:rPr>
        <w:t>Keskses uuringus, kus dotsetakseeli manustati koos Herceptin’iga või ilma, oli põhiline meetod HER2</w:t>
      </w:r>
      <w:r w:rsidR="00845AE1" w:rsidRPr="004C4DB5">
        <w:rPr>
          <w:szCs w:val="22"/>
        </w:rPr>
        <w:noBreakHyphen/>
      </w:r>
      <w:r w:rsidRPr="004C4DB5">
        <w:rPr>
          <w:szCs w:val="22"/>
        </w:rPr>
        <w:t xml:space="preserve">positiivsuse määramiseks immuunhistokeemia. Vähestel patsientidel kasutati fluorestsents </w:t>
      </w:r>
      <w:r w:rsidRPr="004C4DB5">
        <w:rPr>
          <w:i/>
          <w:szCs w:val="22"/>
        </w:rPr>
        <w:t>in situ</w:t>
      </w:r>
      <w:r w:rsidRPr="004C4DB5">
        <w:rPr>
          <w:szCs w:val="22"/>
        </w:rPr>
        <w:t xml:space="preserve"> hübridisatsiooni (FISH). 87% sellesse uuringusse lülitunud patsientidest olid IHC</w:t>
      </w:r>
      <w:r w:rsidR="0030460D" w:rsidRPr="004C4DB5">
        <w:rPr>
          <w:szCs w:val="22"/>
        </w:rPr>
        <w:t> </w:t>
      </w:r>
      <w:r w:rsidRPr="004C4DB5">
        <w:rPr>
          <w:szCs w:val="22"/>
        </w:rPr>
        <w:t>3+ kasvajaga ja 95% IHC</w:t>
      </w:r>
      <w:r w:rsidR="0030460D" w:rsidRPr="004C4DB5">
        <w:rPr>
          <w:szCs w:val="22"/>
        </w:rPr>
        <w:t> </w:t>
      </w:r>
      <w:r w:rsidRPr="004C4DB5">
        <w:rPr>
          <w:szCs w:val="22"/>
        </w:rPr>
        <w:t>3+ kasvajaga ja/või FISH</w:t>
      </w:r>
      <w:r w:rsidR="00845AE1" w:rsidRPr="004C4DB5">
        <w:rPr>
          <w:szCs w:val="22"/>
        </w:rPr>
        <w:t>-</w:t>
      </w:r>
      <w:r w:rsidRPr="004C4DB5">
        <w:rPr>
          <w:szCs w:val="22"/>
        </w:rPr>
        <w:t>positiivsed.</w:t>
      </w:r>
    </w:p>
    <w:p w14:paraId="388723A3" w14:textId="77777777" w:rsidR="00D23C5B" w:rsidRPr="004C4DB5" w:rsidRDefault="00D23C5B" w:rsidP="00D23C5B">
      <w:pPr>
        <w:rPr>
          <w:szCs w:val="22"/>
        </w:rPr>
      </w:pPr>
    </w:p>
    <w:p w14:paraId="336EEA93" w14:textId="77777777" w:rsidR="00D23C5B" w:rsidRPr="004C4DB5" w:rsidRDefault="00D23C5B" w:rsidP="0047713C">
      <w:pPr>
        <w:keepNext/>
        <w:rPr>
          <w:i/>
          <w:szCs w:val="22"/>
        </w:rPr>
      </w:pPr>
      <w:r w:rsidRPr="004C4DB5">
        <w:rPr>
          <w:i/>
          <w:szCs w:val="22"/>
        </w:rPr>
        <w:t>Iganädalane annustamine metastaatilise rinnanäärmevähi puhul</w:t>
      </w:r>
    </w:p>
    <w:p w14:paraId="4129D262" w14:textId="77777777" w:rsidR="00D23C5B" w:rsidRPr="004C4DB5" w:rsidRDefault="00D23C5B" w:rsidP="00C66E79">
      <w:pPr>
        <w:rPr>
          <w:szCs w:val="22"/>
        </w:rPr>
      </w:pPr>
      <w:r w:rsidRPr="004C4DB5">
        <w:rPr>
          <w:szCs w:val="22"/>
        </w:rPr>
        <w:t>Tabelis 4 on toodud monoteraapia ja kombinatsioonravi efektiivsuse tulemused:</w:t>
      </w:r>
    </w:p>
    <w:p w14:paraId="7C78D04A" w14:textId="77777777" w:rsidR="00D23C5B" w:rsidRPr="004C4DB5" w:rsidRDefault="00D23C5B" w:rsidP="00C66E79">
      <w:pPr>
        <w:rPr>
          <w:szCs w:val="22"/>
        </w:rPr>
      </w:pPr>
    </w:p>
    <w:p w14:paraId="41DBAD28" w14:textId="77777777" w:rsidR="00D23C5B" w:rsidRPr="004C4DB5" w:rsidRDefault="00D23C5B" w:rsidP="00D23C5B">
      <w:pPr>
        <w:keepNext/>
        <w:rPr>
          <w:szCs w:val="22"/>
        </w:rPr>
      </w:pPr>
      <w:r w:rsidRPr="004C4DB5">
        <w:rPr>
          <w:szCs w:val="22"/>
        </w:rPr>
        <w:t>Tabel</w:t>
      </w:r>
      <w:r w:rsidR="00D34990" w:rsidRPr="004C4DB5">
        <w:rPr>
          <w:szCs w:val="22"/>
        </w:rPr>
        <w:t> </w:t>
      </w:r>
      <w:r w:rsidRPr="004C4DB5">
        <w:rPr>
          <w:szCs w:val="22"/>
        </w:rPr>
        <w:t>4. Monoteraapia ja kombinatsioonravi uuringute efektiivsuse tulemused</w:t>
      </w:r>
    </w:p>
    <w:p w14:paraId="238E9E31" w14:textId="77777777" w:rsidR="00D23C5B" w:rsidRPr="004C4DB5" w:rsidRDefault="00D23C5B" w:rsidP="00D23C5B">
      <w:pPr>
        <w:keepNext/>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418"/>
        <w:gridCol w:w="1417"/>
        <w:gridCol w:w="1323"/>
        <w:gridCol w:w="1620"/>
      </w:tblGrid>
      <w:tr w:rsidR="00D23C5B" w:rsidRPr="004C4DB5" w14:paraId="33B8F7CB" w14:textId="77777777" w:rsidTr="00760D5C">
        <w:trPr>
          <w:cantSplit/>
          <w:tblHeader/>
        </w:trPr>
        <w:tc>
          <w:tcPr>
            <w:tcW w:w="1951" w:type="dxa"/>
          </w:tcPr>
          <w:p w14:paraId="31577C4B" w14:textId="77777777" w:rsidR="00D23C5B" w:rsidRPr="004C4DB5" w:rsidRDefault="00D23C5B" w:rsidP="00760D5C">
            <w:pPr>
              <w:keepNext/>
              <w:spacing w:before="60" w:after="60"/>
              <w:rPr>
                <w:szCs w:val="22"/>
              </w:rPr>
            </w:pPr>
            <w:r w:rsidRPr="004C4DB5">
              <w:rPr>
                <w:b/>
                <w:szCs w:val="22"/>
              </w:rPr>
              <w:t>Näitaja</w:t>
            </w:r>
          </w:p>
        </w:tc>
        <w:tc>
          <w:tcPr>
            <w:tcW w:w="1559" w:type="dxa"/>
          </w:tcPr>
          <w:p w14:paraId="04480F75" w14:textId="77777777" w:rsidR="00D23C5B" w:rsidRPr="004C4DB5" w:rsidRDefault="00D23C5B" w:rsidP="00760D5C">
            <w:pPr>
              <w:keepNext/>
              <w:spacing w:before="60" w:after="60"/>
              <w:rPr>
                <w:szCs w:val="22"/>
              </w:rPr>
            </w:pPr>
            <w:r w:rsidRPr="004C4DB5">
              <w:rPr>
                <w:b/>
                <w:szCs w:val="22"/>
              </w:rPr>
              <w:t>Monoteraapia</w:t>
            </w:r>
          </w:p>
        </w:tc>
        <w:tc>
          <w:tcPr>
            <w:tcW w:w="5778" w:type="dxa"/>
            <w:gridSpan w:val="4"/>
          </w:tcPr>
          <w:p w14:paraId="5B85B68C" w14:textId="77777777" w:rsidR="00D23C5B" w:rsidRPr="004C4DB5" w:rsidRDefault="00D23C5B" w:rsidP="00760D5C">
            <w:pPr>
              <w:keepNext/>
              <w:spacing w:before="60" w:after="60"/>
              <w:jc w:val="center"/>
              <w:rPr>
                <w:szCs w:val="22"/>
              </w:rPr>
            </w:pPr>
            <w:r w:rsidRPr="004C4DB5">
              <w:rPr>
                <w:b/>
                <w:szCs w:val="22"/>
              </w:rPr>
              <w:t>Kombinatsioonravi</w:t>
            </w:r>
          </w:p>
        </w:tc>
      </w:tr>
      <w:tr w:rsidR="00D23C5B" w:rsidRPr="004C4DB5" w14:paraId="4A84AE38" w14:textId="77777777" w:rsidTr="00760D5C">
        <w:trPr>
          <w:tblHeader/>
        </w:trPr>
        <w:tc>
          <w:tcPr>
            <w:tcW w:w="1951" w:type="dxa"/>
          </w:tcPr>
          <w:p w14:paraId="5A0705E7" w14:textId="77777777" w:rsidR="00D23C5B" w:rsidRPr="004C4DB5" w:rsidRDefault="00D23C5B" w:rsidP="00760D5C">
            <w:pPr>
              <w:keepNext/>
              <w:ind w:left="-57" w:right="-57"/>
              <w:rPr>
                <w:szCs w:val="22"/>
              </w:rPr>
            </w:pPr>
          </w:p>
        </w:tc>
        <w:tc>
          <w:tcPr>
            <w:tcW w:w="1559" w:type="dxa"/>
          </w:tcPr>
          <w:p w14:paraId="5A7A62FB" w14:textId="77777777" w:rsidR="00D23C5B" w:rsidRPr="004C4DB5" w:rsidRDefault="00D23C5B" w:rsidP="00760D5C">
            <w:pPr>
              <w:keepNext/>
              <w:ind w:left="-57" w:right="-57"/>
              <w:jc w:val="center"/>
              <w:rPr>
                <w:b/>
                <w:szCs w:val="22"/>
              </w:rPr>
            </w:pPr>
            <w:r w:rsidRPr="004C4DB5">
              <w:rPr>
                <w:b/>
                <w:szCs w:val="22"/>
              </w:rPr>
              <w:t>Herceptin</w:t>
            </w:r>
            <w:r w:rsidRPr="004C4DB5">
              <w:rPr>
                <w:b/>
                <w:szCs w:val="22"/>
                <w:vertAlign w:val="superscript"/>
              </w:rPr>
              <w:t>1</w:t>
            </w:r>
          </w:p>
          <w:p w14:paraId="24341EE3" w14:textId="77777777" w:rsidR="00D23C5B" w:rsidRPr="004C4DB5" w:rsidRDefault="00D23C5B" w:rsidP="00760D5C">
            <w:pPr>
              <w:keepNext/>
              <w:ind w:left="-57" w:right="-57"/>
              <w:jc w:val="center"/>
              <w:rPr>
                <w:b/>
                <w:szCs w:val="22"/>
              </w:rPr>
            </w:pPr>
          </w:p>
          <w:p w14:paraId="7E91ACEC" w14:textId="77777777" w:rsidR="00D23C5B" w:rsidRPr="004C4DB5" w:rsidRDefault="00D23C5B" w:rsidP="00760D5C">
            <w:pPr>
              <w:keepNext/>
              <w:ind w:left="-57" w:right="-57"/>
              <w:jc w:val="center"/>
              <w:rPr>
                <w:b/>
                <w:szCs w:val="22"/>
              </w:rPr>
            </w:pPr>
          </w:p>
          <w:p w14:paraId="35A3DE5C" w14:textId="77777777" w:rsidR="00D23C5B" w:rsidRPr="004C4DB5" w:rsidRDefault="00D23C5B" w:rsidP="00760D5C">
            <w:pPr>
              <w:keepNext/>
              <w:ind w:left="-57" w:right="-57"/>
              <w:jc w:val="center"/>
              <w:rPr>
                <w:szCs w:val="22"/>
              </w:rPr>
            </w:pPr>
            <w:r w:rsidRPr="004C4DB5">
              <w:rPr>
                <w:b/>
                <w:szCs w:val="22"/>
              </w:rPr>
              <w:t>N</w:t>
            </w:r>
            <w:r w:rsidR="00B44DC9" w:rsidRPr="004C4DB5">
              <w:rPr>
                <w:b/>
                <w:szCs w:val="22"/>
              </w:rPr>
              <w:t> </w:t>
            </w:r>
            <w:r w:rsidRPr="004C4DB5">
              <w:rPr>
                <w:b/>
                <w:szCs w:val="22"/>
              </w:rPr>
              <w:t>=</w:t>
            </w:r>
            <w:r w:rsidR="00B44DC9" w:rsidRPr="004C4DB5">
              <w:rPr>
                <w:b/>
                <w:szCs w:val="22"/>
              </w:rPr>
              <w:t> </w:t>
            </w:r>
            <w:r w:rsidRPr="004C4DB5">
              <w:rPr>
                <w:b/>
                <w:szCs w:val="22"/>
              </w:rPr>
              <w:t>172</w:t>
            </w:r>
          </w:p>
        </w:tc>
        <w:tc>
          <w:tcPr>
            <w:tcW w:w="1418" w:type="dxa"/>
          </w:tcPr>
          <w:p w14:paraId="6A963660" w14:textId="77777777" w:rsidR="00D23C5B" w:rsidRPr="004C4DB5" w:rsidRDefault="00D23C5B" w:rsidP="00760D5C">
            <w:pPr>
              <w:keepNext/>
              <w:ind w:left="-57" w:right="-57"/>
              <w:jc w:val="center"/>
              <w:rPr>
                <w:b/>
                <w:szCs w:val="22"/>
              </w:rPr>
            </w:pPr>
            <w:r w:rsidRPr="004C4DB5">
              <w:rPr>
                <w:b/>
                <w:szCs w:val="22"/>
              </w:rPr>
              <w:t>Herceptin + paklitakseel</w:t>
            </w:r>
            <w:r w:rsidRPr="004C4DB5">
              <w:rPr>
                <w:b/>
                <w:szCs w:val="22"/>
                <w:vertAlign w:val="superscript"/>
              </w:rPr>
              <w:t>2</w:t>
            </w:r>
          </w:p>
          <w:p w14:paraId="1FB1019B" w14:textId="77777777" w:rsidR="00D23C5B" w:rsidRPr="004C4DB5" w:rsidRDefault="00D23C5B" w:rsidP="00760D5C">
            <w:pPr>
              <w:keepNext/>
              <w:ind w:left="-57" w:right="-57"/>
              <w:jc w:val="center"/>
              <w:rPr>
                <w:b/>
                <w:szCs w:val="22"/>
              </w:rPr>
            </w:pPr>
          </w:p>
          <w:p w14:paraId="64974D08" w14:textId="77777777" w:rsidR="00D23C5B" w:rsidRPr="004C4DB5" w:rsidRDefault="00D23C5B" w:rsidP="00760D5C">
            <w:pPr>
              <w:keepNext/>
              <w:ind w:left="-57" w:right="-57"/>
              <w:jc w:val="center"/>
              <w:rPr>
                <w:szCs w:val="22"/>
              </w:rPr>
            </w:pPr>
            <w:r w:rsidRPr="004C4DB5">
              <w:rPr>
                <w:b/>
                <w:szCs w:val="22"/>
              </w:rPr>
              <w:t>N</w:t>
            </w:r>
            <w:r w:rsidR="00D34990" w:rsidRPr="004C4DB5">
              <w:rPr>
                <w:b/>
                <w:szCs w:val="22"/>
              </w:rPr>
              <w:t> </w:t>
            </w:r>
            <w:r w:rsidRPr="004C4DB5">
              <w:rPr>
                <w:b/>
                <w:szCs w:val="22"/>
              </w:rPr>
              <w:t>=</w:t>
            </w:r>
            <w:r w:rsidR="00D34990" w:rsidRPr="004C4DB5">
              <w:rPr>
                <w:b/>
                <w:szCs w:val="22"/>
              </w:rPr>
              <w:t> </w:t>
            </w:r>
            <w:r w:rsidRPr="004C4DB5">
              <w:rPr>
                <w:b/>
                <w:szCs w:val="22"/>
              </w:rPr>
              <w:t>68</w:t>
            </w:r>
          </w:p>
        </w:tc>
        <w:tc>
          <w:tcPr>
            <w:tcW w:w="1417" w:type="dxa"/>
          </w:tcPr>
          <w:p w14:paraId="1B730ED0" w14:textId="77777777" w:rsidR="00D23C5B" w:rsidRPr="004C4DB5" w:rsidRDefault="00D23C5B" w:rsidP="00760D5C">
            <w:pPr>
              <w:keepNext/>
              <w:ind w:left="-57" w:right="-57"/>
              <w:jc w:val="center"/>
              <w:rPr>
                <w:b/>
                <w:szCs w:val="22"/>
              </w:rPr>
            </w:pPr>
            <w:r w:rsidRPr="004C4DB5">
              <w:rPr>
                <w:b/>
                <w:szCs w:val="22"/>
              </w:rPr>
              <w:t>Paklitakseel</w:t>
            </w:r>
            <w:r w:rsidRPr="004C4DB5">
              <w:rPr>
                <w:b/>
                <w:szCs w:val="22"/>
                <w:vertAlign w:val="superscript"/>
              </w:rPr>
              <w:t>2</w:t>
            </w:r>
          </w:p>
          <w:p w14:paraId="280C1269" w14:textId="77777777" w:rsidR="00D23C5B" w:rsidRPr="004C4DB5" w:rsidRDefault="00D23C5B" w:rsidP="00760D5C">
            <w:pPr>
              <w:keepNext/>
              <w:ind w:left="-57" w:right="-57"/>
              <w:jc w:val="center"/>
              <w:rPr>
                <w:b/>
                <w:szCs w:val="22"/>
              </w:rPr>
            </w:pPr>
          </w:p>
          <w:p w14:paraId="722B1F9B" w14:textId="77777777" w:rsidR="00D23C5B" w:rsidRPr="004C4DB5" w:rsidRDefault="00D23C5B" w:rsidP="00760D5C">
            <w:pPr>
              <w:keepNext/>
              <w:ind w:left="-57" w:right="-57"/>
              <w:jc w:val="center"/>
              <w:rPr>
                <w:b/>
                <w:szCs w:val="22"/>
              </w:rPr>
            </w:pPr>
          </w:p>
          <w:p w14:paraId="7B6878DD" w14:textId="77777777" w:rsidR="00D23C5B" w:rsidRPr="004C4DB5" w:rsidRDefault="00D23C5B" w:rsidP="00760D5C">
            <w:pPr>
              <w:keepNext/>
              <w:ind w:left="-57" w:right="-57"/>
              <w:jc w:val="center"/>
              <w:rPr>
                <w:szCs w:val="22"/>
              </w:rPr>
            </w:pPr>
            <w:r w:rsidRPr="004C4DB5">
              <w:rPr>
                <w:b/>
                <w:szCs w:val="22"/>
              </w:rPr>
              <w:t>N</w:t>
            </w:r>
            <w:r w:rsidR="00D34990" w:rsidRPr="004C4DB5">
              <w:rPr>
                <w:b/>
                <w:szCs w:val="22"/>
              </w:rPr>
              <w:t> </w:t>
            </w:r>
            <w:r w:rsidRPr="004C4DB5">
              <w:rPr>
                <w:b/>
                <w:szCs w:val="22"/>
              </w:rPr>
              <w:t>=</w:t>
            </w:r>
            <w:r w:rsidR="00D34990" w:rsidRPr="004C4DB5">
              <w:rPr>
                <w:b/>
                <w:szCs w:val="22"/>
              </w:rPr>
              <w:t> </w:t>
            </w:r>
            <w:r w:rsidRPr="004C4DB5">
              <w:rPr>
                <w:b/>
                <w:szCs w:val="22"/>
              </w:rPr>
              <w:t>77</w:t>
            </w:r>
          </w:p>
        </w:tc>
        <w:tc>
          <w:tcPr>
            <w:tcW w:w="1323" w:type="dxa"/>
          </w:tcPr>
          <w:p w14:paraId="71F1A45A" w14:textId="77777777" w:rsidR="00D23C5B" w:rsidRPr="004C4DB5" w:rsidRDefault="00D23C5B" w:rsidP="00760D5C">
            <w:pPr>
              <w:keepNext/>
              <w:ind w:left="-57" w:right="-57"/>
              <w:jc w:val="center"/>
              <w:rPr>
                <w:b/>
                <w:szCs w:val="22"/>
              </w:rPr>
            </w:pPr>
            <w:r w:rsidRPr="004C4DB5">
              <w:rPr>
                <w:b/>
                <w:szCs w:val="22"/>
              </w:rPr>
              <w:t>Herceptin + dotsetakseel</w:t>
            </w:r>
            <w:r w:rsidRPr="004C4DB5">
              <w:rPr>
                <w:b/>
                <w:szCs w:val="22"/>
                <w:vertAlign w:val="superscript"/>
              </w:rPr>
              <w:t>3</w:t>
            </w:r>
          </w:p>
          <w:p w14:paraId="5E3B0A74" w14:textId="77777777" w:rsidR="00D23C5B" w:rsidRPr="004C4DB5" w:rsidRDefault="00D23C5B" w:rsidP="00760D5C">
            <w:pPr>
              <w:keepNext/>
              <w:ind w:left="-57" w:right="-57"/>
              <w:jc w:val="center"/>
              <w:rPr>
                <w:b/>
                <w:szCs w:val="22"/>
              </w:rPr>
            </w:pPr>
          </w:p>
          <w:p w14:paraId="1A0CE46D" w14:textId="77777777" w:rsidR="00D23C5B" w:rsidRPr="004C4DB5" w:rsidRDefault="00D23C5B" w:rsidP="00760D5C">
            <w:pPr>
              <w:keepNext/>
              <w:ind w:left="-57" w:right="-57"/>
              <w:jc w:val="center"/>
              <w:rPr>
                <w:b/>
                <w:szCs w:val="22"/>
              </w:rPr>
            </w:pPr>
            <w:r w:rsidRPr="004C4DB5">
              <w:rPr>
                <w:b/>
                <w:szCs w:val="22"/>
              </w:rPr>
              <w:t>N</w:t>
            </w:r>
            <w:r w:rsidR="00D34990" w:rsidRPr="004C4DB5">
              <w:rPr>
                <w:b/>
                <w:szCs w:val="22"/>
              </w:rPr>
              <w:t> </w:t>
            </w:r>
            <w:r w:rsidRPr="004C4DB5">
              <w:rPr>
                <w:b/>
                <w:szCs w:val="22"/>
              </w:rPr>
              <w:t>=</w:t>
            </w:r>
            <w:r w:rsidR="00D34990" w:rsidRPr="004C4DB5">
              <w:rPr>
                <w:b/>
                <w:szCs w:val="22"/>
              </w:rPr>
              <w:t> </w:t>
            </w:r>
            <w:r w:rsidRPr="004C4DB5">
              <w:rPr>
                <w:b/>
                <w:szCs w:val="22"/>
              </w:rPr>
              <w:t>92</w:t>
            </w:r>
          </w:p>
        </w:tc>
        <w:tc>
          <w:tcPr>
            <w:tcW w:w="1620" w:type="dxa"/>
          </w:tcPr>
          <w:p w14:paraId="7BA3ECBB" w14:textId="77777777" w:rsidR="00D23C5B" w:rsidRPr="004C4DB5" w:rsidRDefault="00D23C5B" w:rsidP="00760D5C">
            <w:pPr>
              <w:keepNext/>
              <w:ind w:left="-57" w:right="-57"/>
              <w:jc w:val="center"/>
              <w:rPr>
                <w:b/>
                <w:szCs w:val="22"/>
              </w:rPr>
            </w:pPr>
            <w:r w:rsidRPr="004C4DB5">
              <w:rPr>
                <w:b/>
                <w:szCs w:val="22"/>
              </w:rPr>
              <w:t>Dotsetakseel</w:t>
            </w:r>
            <w:r w:rsidRPr="004C4DB5">
              <w:rPr>
                <w:b/>
                <w:szCs w:val="22"/>
                <w:vertAlign w:val="superscript"/>
              </w:rPr>
              <w:t>3</w:t>
            </w:r>
          </w:p>
          <w:p w14:paraId="5ABDB88B" w14:textId="77777777" w:rsidR="00D23C5B" w:rsidRPr="004C4DB5" w:rsidRDefault="00D23C5B" w:rsidP="00760D5C">
            <w:pPr>
              <w:keepNext/>
              <w:ind w:left="-57" w:right="-57"/>
              <w:jc w:val="center"/>
              <w:rPr>
                <w:b/>
                <w:szCs w:val="22"/>
              </w:rPr>
            </w:pPr>
          </w:p>
          <w:p w14:paraId="3B5D9B04" w14:textId="77777777" w:rsidR="00D23C5B" w:rsidRPr="004C4DB5" w:rsidRDefault="00D23C5B" w:rsidP="00760D5C">
            <w:pPr>
              <w:keepNext/>
              <w:ind w:left="-57" w:right="-57"/>
              <w:jc w:val="center"/>
              <w:rPr>
                <w:b/>
                <w:szCs w:val="22"/>
              </w:rPr>
            </w:pPr>
          </w:p>
          <w:p w14:paraId="1110BF39" w14:textId="77777777" w:rsidR="00D23C5B" w:rsidRPr="004C4DB5" w:rsidRDefault="00D23C5B" w:rsidP="00760D5C">
            <w:pPr>
              <w:keepNext/>
              <w:ind w:left="-57" w:right="-57"/>
              <w:jc w:val="center"/>
              <w:rPr>
                <w:b/>
                <w:szCs w:val="22"/>
              </w:rPr>
            </w:pPr>
            <w:r w:rsidRPr="004C4DB5">
              <w:rPr>
                <w:b/>
                <w:szCs w:val="22"/>
              </w:rPr>
              <w:t>N</w:t>
            </w:r>
            <w:r w:rsidR="00D34990" w:rsidRPr="004C4DB5">
              <w:rPr>
                <w:b/>
                <w:szCs w:val="22"/>
              </w:rPr>
              <w:t> </w:t>
            </w:r>
            <w:r w:rsidRPr="004C4DB5">
              <w:rPr>
                <w:b/>
                <w:szCs w:val="22"/>
              </w:rPr>
              <w:t>=</w:t>
            </w:r>
            <w:r w:rsidR="00D34990" w:rsidRPr="004C4DB5">
              <w:rPr>
                <w:b/>
                <w:szCs w:val="22"/>
              </w:rPr>
              <w:t> </w:t>
            </w:r>
            <w:r w:rsidRPr="004C4DB5">
              <w:rPr>
                <w:b/>
                <w:szCs w:val="22"/>
              </w:rPr>
              <w:t>94</w:t>
            </w:r>
          </w:p>
        </w:tc>
      </w:tr>
      <w:tr w:rsidR="00D23C5B" w:rsidRPr="004C4DB5" w14:paraId="3745F0B6" w14:textId="77777777" w:rsidTr="00760D5C">
        <w:tc>
          <w:tcPr>
            <w:tcW w:w="1951" w:type="dxa"/>
          </w:tcPr>
          <w:p w14:paraId="5F1C833E" w14:textId="77777777" w:rsidR="00D23C5B" w:rsidRPr="004C4DB5" w:rsidRDefault="00D23C5B" w:rsidP="00760D5C">
            <w:pPr>
              <w:keepNext/>
              <w:spacing w:before="60" w:after="60"/>
              <w:ind w:left="-57" w:right="-57"/>
              <w:rPr>
                <w:szCs w:val="22"/>
              </w:rPr>
            </w:pPr>
            <w:r w:rsidRPr="004C4DB5">
              <w:rPr>
                <w:b/>
                <w:szCs w:val="22"/>
              </w:rPr>
              <w:t>Ravile allumine</w:t>
            </w:r>
            <w:r w:rsidRPr="004C4DB5">
              <w:rPr>
                <w:szCs w:val="22"/>
              </w:rPr>
              <w:t xml:space="preserve"> </w:t>
            </w:r>
            <w:r w:rsidRPr="004C4DB5">
              <w:rPr>
                <w:b/>
                <w:szCs w:val="22"/>
              </w:rPr>
              <w:t>(95%</w:t>
            </w:r>
            <w:r w:rsidR="00D34990" w:rsidRPr="004C4DB5">
              <w:rPr>
                <w:b/>
                <w:szCs w:val="22"/>
              </w:rPr>
              <w:t xml:space="preserve"> </w:t>
            </w:r>
            <w:r w:rsidRPr="004C4DB5">
              <w:rPr>
                <w:b/>
                <w:szCs w:val="22"/>
              </w:rPr>
              <w:t>CI)</w:t>
            </w:r>
          </w:p>
        </w:tc>
        <w:tc>
          <w:tcPr>
            <w:tcW w:w="1559" w:type="dxa"/>
          </w:tcPr>
          <w:p w14:paraId="63E3C6C0" w14:textId="77777777" w:rsidR="00D23C5B" w:rsidRPr="004C4DB5" w:rsidRDefault="00D23C5B" w:rsidP="00760D5C">
            <w:pPr>
              <w:keepNext/>
              <w:spacing w:before="60" w:after="60"/>
              <w:ind w:left="-57" w:right="-57"/>
              <w:jc w:val="center"/>
              <w:rPr>
                <w:szCs w:val="22"/>
              </w:rPr>
            </w:pPr>
            <w:r w:rsidRPr="004C4DB5">
              <w:rPr>
                <w:szCs w:val="22"/>
              </w:rPr>
              <w:t>18%</w:t>
            </w:r>
          </w:p>
          <w:p w14:paraId="344C9CCD" w14:textId="77777777" w:rsidR="00D23C5B" w:rsidRPr="004C4DB5" w:rsidRDefault="00D23C5B" w:rsidP="00760D5C">
            <w:pPr>
              <w:keepNext/>
              <w:spacing w:before="60" w:after="60"/>
              <w:ind w:left="-57" w:right="-57"/>
              <w:jc w:val="center"/>
              <w:rPr>
                <w:szCs w:val="22"/>
              </w:rPr>
            </w:pPr>
            <w:r w:rsidRPr="004C4DB5">
              <w:rPr>
                <w:szCs w:val="22"/>
              </w:rPr>
              <w:t>(13…25)</w:t>
            </w:r>
          </w:p>
        </w:tc>
        <w:tc>
          <w:tcPr>
            <w:tcW w:w="1418" w:type="dxa"/>
          </w:tcPr>
          <w:p w14:paraId="7A283145" w14:textId="77777777" w:rsidR="00D23C5B" w:rsidRPr="004C4DB5" w:rsidRDefault="00D23C5B" w:rsidP="00760D5C">
            <w:pPr>
              <w:keepNext/>
              <w:spacing w:before="60" w:after="60"/>
              <w:ind w:left="-57" w:right="-57"/>
              <w:jc w:val="center"/>
              <w:rPr>
                <w:szCs w:val="22"/>
              </w:rPr>
            </w:pPr>
            <w:r w:rsidRPr="004C4DB5">
              <w:rPr>
                <w:szCs w:val="22"/>
              </w:rPr>
              <w:t>49%</w:t>
            </w:r>
          </w:p>
          <w:p w14:paraId="72F72B3C" w14:textId="77777777" w:rsidR="00D23C5B" w:rsidRPr="004C4DB5" w:rsidRDefault="00D23C5B" w:rsidP="00760D5C">
            <w:pPr>
              <w:keepNext/>
              <w:spacing w:before="60" w:after="60"/>
              <w:ind w:left="-57" w:right="-57"/>
              <w:jc w:val="center"/>
              <w:rPr>
                <w:szCs w:val="22"/>
              </w:rPr>
            </w:pPr>
            <w:r w:rsidRPr="004C4DB5">
              <w:rPr>
                <w:szCs w:val="22"/>
              </w:rPr>
              <w:t>(36…61)</w:t>
            </w:r>
          </w:p>
        </w:tc>
        <w:tc>
          <w:tcPr>
            <w:tcW w:w="1417" w:type="dxa"/>
          </w:tcPr>
          <w:p w14:paraId="0F4290B7" w14:textId="77777777" w:rsidR="00D23C5B" w:rsidRPr="004C4DB5" w:rsidRDefault="00D23C5B" w:rsidP="00760D5C">
            <w:pPr>
              <w:keepNext/>
              <w:spacing w:before="60" w:after="60"/>
              <w:ind w:left="-57" w:right="-57"/>
              <w:jc w:val="center"/>
              <w:rPr>
                <w:szCs w:val="22"/>
              </w:rPr>
            </w:pPr>
            <w:r w:rsidRPr="004C4DB5">
              <w:rPr>
                <w:szCs w:val="22"/>
              </w:rPr>
              <w:t>17%</w:t>
            </w:r>
          </w:p>
          <w:p w14:paraId="07B66FF6" w14:textId="77777777" w:rsidR="00D23C5B" w:rsidRPr="004C4DB5" w:rsidRDefault="00D23C5B" w:rsidP="00760D5C">
            <w:pPr>
              <w:keepNext/>
              <w:spacing w:before="60" w:after="60"/>
              <w:ind w:left="-57" w:right="-57"/>
              <w:jc w:val="center"/>
              <w:rPr>
                <w:szCs w:val="22"/>
              </w:rPr>
            </w:pPr>
            <w:r w:rsidRPr="004C4DB5">
              <w:rPr>
                <w:szCs w:val="22"/>
              </w:rPr>
              <w:t>(9…27)</w:t>
            </w:r>
          </w:p>
        </w:tc>
        <w:tc>
          <w:tcPr>
            <w:tcW w:w="1323" w:type="dxa"/>
          </w:tcPr>
          <w:p w14:paraId="7CF1DBAC" w14:textId="77777777" w:rsidR="00D23C5B" w:rsidRPr="004C4DB5" w:rsidRDefault="00D23C5B" w:rsidP="00760D5C">
            <w:pPr>
              <w:keepNext/>
              <w:spacing w:before="60" w:after="60"/>
              <w:ind w:left="-57" w:right="-57"/>
              <w:jc w:val="center"/>
              <w:rPr>
                <w:szCs w:val="22"/>
              </w:rPr>
            </w:pPr>
            <w:r w:rsidRPr="004C4DB5">
              <w:rPr>
                <w:szCs w:val="22"/>
              </w:rPr>
              <w:t>61%</w:t>
            </w:r>
          </w:p>
          <w:p w14:paraId="6585553C" w14:textId="77777777" w:rsidR="00D23C5B" w:rsidRPr="004C4DB5" w:rsidRDefault="00D23C5B" w:rsidP="00760D5C">
            <w:pPr>
              <w:keepNext/>
              <w:spacing w:before="60" w:after="60"/>
              <w:ind w:left="-57" w:right="-57"/>
              <w:jc w:val="center"/>
              <w:rPr>
                <w:szCs w:val="22"/>
              </w:rPr>
            </w:pPr>
            <w:r w:rsidRPr="004C4DB5">
              <w:rPr>
                <w:szCs w:val="22"/>
              </w:rPr>
              <w:t>(50…71)</w:t>
            </w:r>
          </w:p>
        </w:tc>
        <w:tc>
          <w:tcPr>
            <w:tcW w:w="1620" w:type="dxa"/>
          </w:tcPr>
          <w:p w14:paraId="4723D376" w14:textId="77777777" w:rsidR="00D23C5B" w:rsidRPr="004C4DB5" w:rsidRDefault="00D23C5B" w:rsidP="00760D5C">
            <w:pPr>
              <w:keepNext/>
              <w:spacing w:before="60" w:after="60"/>
              <w:ind w:left="-57" w:right="-57"/>
              <w:jc w:val="center"/>
              <w:rPr>
                <w:szCs w:val="22"/>
              </w:rPr>
            </w:pPr>
            <w:r w:rsidRPr="004C4DB5">
              <w:rPr>
                <w:szCs w:val="22"/>
              </w:rPr>
              <w:t>34%</w:t>
            </w:r>
          </w:p>
          <w:p w14:paraId="44742897" w14:textId="77777777" w:rsidR="00D23C5B" w:rsidRPr="004C4DB5" w:rsidRDefault="00D23C5B" w:rsidP="00760D5C">
            <w:pPr>
              <w:keepNext/>
              <w:spacing w:before="60" w:after="60"/>
              <w:ind w:left="-57" w:right="-57"/>
              <w:jc w:val="center"/>
              <w:rPr>
                <w:szCs w:val="22"/>
              </w:rPr>
            </w:pPr>
            <w:r w:rsidRPr="004C4DB5">
              <w:rPr>
                <w:szCs w:val="22"/>
              </w:rPr>
              <w:t>(25…45)</w:t>
            </w:r>
          </w:p>
        </w:tc>
      </w:tr>
      <w:tr w:rsidR="00D23C5B" w:rsidRPr="004C4DB5" w14:paraId="2FBBC360" w14:textId="77777777" w:rsidTr="00760D5C">
        <w:tc>
          <w:tcPr>
            <w:tcW w:w="1951" w:type="dxa"/>
          </w:tcPr>
          <w:p w14:paraId="11305761" w14:textId="77777777" w:rsidR="00D23C5B" w:rsidRPr="004C4DB5" w:rsidRDefault="00D23C5B" w:rsidP="00760D5C">
            <w:pPr>
              <w:keepNext/>
              <w:spacing w:before="60" w:after="60"/>
              <w:ind w:left="-57" w:right="-57"/>
              <w:rPr>
                <w:b/>
                <w:szCs w:val="22"/>
              </w:rPr>
            </w:pPr>
            <w:r w:rsidRPr="004C4DB5">
              <w:rPr>
                <w:b/>
                <w:szCs w:val="22"/>
              </w:rPr>
              <w:t>Ravivastuse kestuse mediaan (kuudes) (95%</w:t>
            </w:r>
            <w:r w:rsidR="00D34990" w:rsidRPr="004C4DB5">
              <w:rPr>
                <w:b/>
                <w:szCs w:val="22"/>
              </w:rPr>
              <w:t xml:space="preserve"> </w:t>
            </w:r>
            <w:r w:rsidRPr="004C4DB5">
              <w:rPr>
                <w:b/>
                <w:szCs w:val="22"/>
              </w:rPr>
              <w:t>CI)</w:t>
            </w:r>
          </w:p>
        </w:tc>
        <w:tc>
          <w:tcPr>
            <w:tcW w:w="1559" w:type="dxa"/>
          </w:tcPr>
          <w:p w14:paraId="0694CEE0" w14:textId="77777777" w:rsidR="00D23C5B" w:rsidRPr="004C4DB5" w:rsidRDefault="00D23C5B" w:rsidP="00760D5C">
            <w:pPr>
              <w:keepNext/>
              <w:spacing w:before="60" w:after="60"/>
              <w:ind w:left="-57" w:right="-57"/>
              <w:jc w:val="center"/>
              <w:rPr>
                <w:szCs w:val="22"/>
              </w:rPr>
            </w:pPr>
            <w:r w:rsidRPr="004C4DB5">
              <w:rPr>
                <w:szCs w:val="22"/>
              </w:rPr>
              <w:t>9,1</w:t>
            </w:r>
          </w:p>
          <w:p w14:paraId="15D1286A" w14:textId="77777777" w:rsidR="00D23C5B" w:rsidRPr="004C4DB5" w:rsidRDefault="00D23C5B" w:rsidP="00760D5C">
            <w:pPr>
              <w:keepNext/>
              <w:spacing w:before="60" w:after="60"/>
              <w:ind w:left="-57" w:right="-57"/>
              <w:jc w:val="center"/>
              <w:rPr>
                <w:szCs w:val="22"/>
              </w:rPr>
            </w:pPr>
            <w:r w:rsidRPr="004C4DB5">
              <w:rPr>
                <w:szCs w:val="22"/>
              </w:rPr>
              <w:t>(5,6…10,3)</w:t>
            </w:r>
          </w:p>
        </w:tc>
        <w:tc>
          <w:tcPr>
            <w:tcW w:w="1418" w:type="dxa"/>
          </w:tcPr>
          <w:p w14:paraId="14083776" w14:textId="77777777" w:rsidR="00D23C5B" w:rsidRPr="004C4DB5" w:rsidRDefault="00D23C5B" w:rsidP="00760D5C">
            <w:pPr>
              <w:keepNext/>
              <w:spacing w:before="60" w:after="60"/>
              <w:ind w:left="-57" w:right="-57"/>
              <w:jc w:val="center"/>
              <w:rPr>
                <w:szCs w:val="22"/>
              </w:rPr>
            </w:pPr>
            <w:r w:rsidRPr="004C4DB5">
              <w:rPr>
                <w:szCs w:val="22"/>
              </w:rPr>
              <w:t>8,3</w:t>
            </w:r>
          </w:p>
          <w:p w14:paraId="1A447240" w14:textId="77777777" w:rsidR="00D23C5B" w:rsidRPr="004C4DB5" w:rsidRDefault="00D23C5B" w:rsidP="00760D5C">
            <w:pPr>
              <w:keepNext/>
              <w:spacing w:before="60" w:after="60"/>
              <w:ind w:left="-57" w:right="-57"/>
              <w:jc w:val="center"/>
              <w:rPr>
                <w:szCs w:val="22"/>
              </w:rPr>
            </w:pPr>
            <w:r w:rsidRPr="004C4DB5">
              <w:rPr>
                <w:szCs w:val="22"/>
              </w:rPr>
              <w:t>(7,3…8,8)</w:t>
            </w:r>
          </w:p>
        </w:tc>
        <w:tc>
          <w:tcPr>
            <w:tcW w:w="1417" w:type="dxa"/>
          </w:tcPr>
          <w:p w14:paraId="4EDFC68F" w14:textId="77777777" w:rsidR="00D23C5B" w:rsidRPr="004C4DB5" w:rsidRDefault="00D23C5B" w:rsidP="00760D5C">
            <w:pPr>
              <w:keepNext/>
              <w:spacing w:before="60" w:after="60"/>
              <w:ind w:left="-57" w:right="-57"/>
              <w:jc w:val="center"/>
              <w:rPr>
                <w:szCs w:val="22"/>
              </w:rPr>
            </w:pPr>
            <w:r w:rsidRPr="004C4DB5">
              <w:rPr>
                <w:szCs w:val="22"/>
              </w:rPr>
              <w:t>4,6</w:t>
            </w:r>
          </w:p>
          <w:p w14:paraId="79D13676" w14:textId="77777777" w:rsidR="00D23C5B" w:rsidRPr="004C4DB5" w:rsidRDefault="00D23C5B" w:rsidP="00760D5C">
            <w:pPr>
              <w:keepNext/>
              <w:spacing w:before="60" w:after="60"/>
              <w:ind w:left="-57" w:right="-57"/>
              <w:jc w:val="center"/>
              <w:rPr>
                <w:szCs w:val="22"/>
              </w:rPr>
            </w:pPr>
            <w:r w:rsidRPr="004C4DB5">
              <w:rPr>
                <w:szCs w:val="22"/>
              </w:rPr>
              <w:t>(3,7…7,4)</w:t>
            </w:r>
          </w:p>
        </w:tc>
        <w:tc>
          <w:tcPr>
            <w:tcW w:w="1323" w:type="dxa"/>
          </w:tcPr>
          <w:p w14:paraId="6A2336E3" w14:textId="77777777" w:rsidR="00D23C5B" w:rsidRPr="004C4DB5" w:rsidRDefault="00D23C5B" w:rsidP="00760D5C">
            <w:pPr>
              <w:pStyle w:val="EndnoteText"/>
              <w:keepNext/>
              <w:spacing w:before="60" w:after="60" w:line="260" w:lineRule="exact"/>
              <w:ind w:left="-57" w:right="-57"/>
              <w:jc w:val="center"/>
              <w:rPr>
                <w:szCs w:val="22"/>
              </w:rPr>
            </w:pPr>
            <w:r w:rsidRPr="004C4DB5">
              <w:rPr>
                <w:szCs w:val="22"/>
              </w:rPr>
              <w:t>11,7</w:t>
            </w:r>
          </w:p>
          <w:p w14:paraId="63FDA390" w14:textId="77777777" w:rsidR="00D23C5B" w:rsidRPr="004C4DB5" w:rsidRDefault="00D23C5B" w:rsidP="00760D5C">
            <w:pPr>
              <w:pStyle w:val="EndnoteText"/>
              <w:keepNext/>
              <w:spacing w:before="60" w:after="60" w:line="260" w:lineRule="exact"/>
              <w:ind w:left="-57" w:right="-57"/>
              <w:jc w:val="center"/>
              <w:rPr>
                <w:szCs w:val="22"/>
              </w:rPr>
            </w:pPr>
            <w:r w:rsidRPr="004C4DB5">
              <w:rPr>
                <w:szCs w:val="22"/>
              </w:rPr>
              <w:t>(9,3…15,0)</w:t>
            </w:r>
          </w:p>
        </w:tc>
        <w:tc>
          <w:tcPr>
            <w:tcW w:w="1620" w:type="dxa"/>
          </w:tcPr>
          <w:p w14:paraId="1478CA3E" w14:textId="77777777" w:rsidR="00D23C5B" w:rsidRPr="004C4DB5" w:rsidRDefault="00D23C5B" w:rsidP="00760D5C">
            <w:pPr>
              <w:keepNext/>
              <w:spacing w:before="60" w:after="60"/>
              <w:ind w:left="-57" w:right="-57"/>
              <w:jc w:val="center"/>
              <w:rPr>
                <w:szCs w:val="22"/>
              </w:rPr>
            </w:pPr>
            <w:r w:rsidRPr="004C4DB5">
              <w:rPr>
                <w:szCs w:val="22"/>
              </w:rPr>
              <w:t>5,7</w:t>
            </w:r>
          </w:p>
          <w:p w14:paraId="78F37AD2" w14:textId="77777777" w:rsidR="00D23C5B" w:rsidRPr="004C4DB5" w:rsidRDefault="00D23C5B" w:rsidP="00760D5C">
            <w:pPr>
              <w:keepNext/>
              <w:spacing w:before="60" w:after="60"/>
              <w:ind w:left="-57" w:right="-57"/>
              <w:jc w:val="center"/>
              <w:rPr>
                <w:szCs w:val="22"/>
              </w:rPr>
            </w:pPr>
            <w:r w:rsidRPr="004C4DB5">
              <w:rPr>
                <w:szCs w:val="22"/>
              </w:rPr>
              <w:t>(4,6…7,6)</w:t>
            </w:r>
          </w:p>
        </w:tc>
      </w:tr>
      <w:tr w:rsidR="00D23C5B" w:rsidRPr="004C4DB5" w14:paraId="1A600DF4" w14:textId="77777777" w:rsidTr="00760D5C">
        <w:tc>
          <w:tcPr>
            <w:tcW w:w="1951" w:type="dxa"/>
          </w:tcPr>
          <w:p w14:paraId="514301BB" w14:textId="77777777" w:rsidR="00D23C5B" w:rsidRPr="004C4DB5" w:rsidRDefault="00D23C5B" w:rsidP="00760D5C">
            <w:pPr>
              <w:keepNext/>
              <w:spacing w:before="60" w:after="60"/>
              <w:ind w:left="-57" w:right="-57"/>
              <w:rPr>
                <w:szCs w:val="22"/>
              </w:rPr>
            </w:pPr>
            <w:r w:rsidRPr="004C4DB5">
              <w:rPr>
                <w:b/>
                <w:szCs w:val="22"/>
              </w:rPr>
              <w:t>AP mediaan (kuudes) (95%</w:t>
            </w:r>
            <w:r w:rsidR="00D34990" w:rsidRPr="004C4DB5">
              <w:rPr>
                <w:b/>
                <w:szCs w:val="22"/>
              </w:rPr>
              <w:t xml:space="preserve"> </w:t>
            </w:r>
            <w:r w:rsidRPr="004C4DB5">
              <w:rPr>
                <w:b/>
                <w:szCs w:val="22"/>
              </w:rPr>
              <w:t>CI)</w:t>
            </w:r>
          </w:p>
        </w:tc>
        <w:tc>
          <w:tcPr>
            <w:tcW w:w="1559" w:type="dxa"/>
          </w:tcPr>
          <w:p w14:paraId="12A64432" w14:textId="77777777" w:rsidR="00D23C5B" w:rsidRPr="004C4DB5" w:rsidRDefault="00D23C5B" w:rsidP="00760D5C">
            <w:pPr>
              <w:keepNext/>
              <w:spacing w:before="60" w:after="60"/>
              <w:ind w:left="-57" w:right="-57"/>
              <w:jc w:val="center"/>
              <w:rPr>
                <w:szCs w:val="22"/>
              </w:rPr>
            </w:pPr>
            <w:r w:rsidRPr="004C4DB5">
              <w:rPr>
                <w:szCs w:val="22"/>
              </w:rPr>
              <w:t>3,2</w:t>
            </w:r>
          </w:p>
          <w:p w14:paraId="0F92DCCD" w14:textId="77777777" w:rsidR="00D23C5B" w:rsidRPr="004C4DB5" w:rsidRDefault="00D23C5B" w:rsidP="00760D5C">
            <w:pPr>
              <w:keepNext/>
              <w:spacing w:before="60" w:after="60"/>
              <w:ind w:left="-57" w:right="-57"/>
              <w:jc w:val="center"/>
              <w:rPr>
                <w:szCs w:val="22"/>
              </w:rPr>
            </w:pPr>
            <w:r w:rsidRPr="004C4DB5">
              <w:rPr>
                <w:szCs w:val="22"/>
              </w:rPr>
              <w:t>(2,6…3,5)</w:t>
            </w:r>
          </w:p>
        </w:tc>
        <w:tc>
          <w:tcPr>
            <w:tcW w:w="1418" w:type="dxa"/>
          </w:tcPr>
          <w:p w14:paraId="102D6583" w14:textId="77777777" w:rsidR="00D23C5B" w:rsidRPr="004C4DB5" w:rsidRDefault="00D23C5B" w:rsidP="00760D5C">
            <w:pPr>
              <w:keepNext/>
              <w:spacing w:before="60" w:after="60"/>
              <w:ind w:left="-57" w:right="-57"/>
              <w:jc w:val="center"/>
              <w:rPr>
                <w:szCs w:val="22"/>
              </w:rPr>
            </w:pPr>
            <w:r w:rsidRPr="004C4DB5">
              <w:rPr>
                <w:szCs w:val="22"/>
              </w:rPr>
              <w:t>7,1</w:t>
            </w:r>
          </w:p>
          <w:p w14:paraId="389C1F8B" w14:textId="77777777" w:rsidR="00D23C5B" w:rsidRPr="004C4DB5" w:rsidRDefault="00D23C5B" w:rsidP="00760D5C">
            <w:pPr>
              <w:keepNext/>
              <w:spacing w:before="60" w:after="60"/>
              <w:ind w:left="-57" w:right="-57"/>
              <w:jc w:val="center"/>
              <w:rPr>
                <w:szCs w:val="22"/>
              </w:rPr>
            </w:pPr>
            <w:r w:rsidRPr="004C4DB5">
              <w:rPr>
                <w:szCs w:val="22"/>
              </w:rPr>
              <w:t>(6,2…12,0)</w:t>
            </w:r>
          </w:p>
        </w:tc>
        <w:tc>
          <w:tcPr>
            <w:tcW w:w="1417" w:type="dxa"/>
          </w:tcPr>
          <w:p w14:paraId="5872DFE0" w14:textId="77777777" w:rsidR="00D23C5B" w:rsidRPr="004C4DB5" w:rsidRDefault="00D23C5B" w:rsidP="00760D5C">
            <w:pPr>
              <w:keepNext/>
              <w:spacing w:before="60" w:after="60"/>
              <w:ind w:left="-57" w:right="-57"/>
              <w:jc w:val="center"/>
              <w:rPr>
                <w:szCs w:val="22"/>
              </w:rPr>
            </w:pPr>
            <w:r w:rsidRPr="004C4DB5">
              <w:rPr>
                <w:szCs w:val="22"/>
              </w:rPr>
              <w:t>3,0</w:t>
            </w:r>
          </w:p>
          <w:p w14:paraId="4A03800C" w14:textId="77777777" w:rsidR="00D23C5B" w:rsidRPr="004C4DB5" w:rsidRDefault="00D23C5B" w:rsidP="00760D5C">
            <w:pPr>
              <w:keepNext/>
              <w:spacing w:before="60" w:after="60"/>
              <w:ind w:left="-57" w:right="-57"/>
              <w:jc w:val="center"/>
              <w:rPr>
                <w:szCs w:val="22"/>
              </w:rPr>
            </w:pPr>
            <w:r w:rsidRPr="004C4DB5">
              <w:rPr>
                <w:szCs w:val="22"/>
              </w:rPr>
              <w:t>(2,0…4,4)</w:t>
            </w:r>
          </w:p>
        </w:tc>
        <w:tc>
          <w:tcPr>
            <w:tcW w:w="1323" w:type="dxa"/>
          </w:tcPr>
          <w:p w14:paraId="035426E0" w14:textId="77777777" w:rsidR="00D23C5B" w:rsidRPr="004C4DB5" w:rsidRDefault="00D23C5B" w:rsidP="00760D5C">
            <w:pPr>
              <w:keepNext/>
              <w:spacing w:before="60" w:after="60"/>
              <w:ind w:left="-57" w:right="-57"/>
              <w:jc w:val="center"/>
              <w:rPr>
                <w:szCs w:val="22"/>
              </w:rPr>
            </w:pPr>
            <w:r w:rsidRPr="004C4DB5">
              <w:rPr>
                <w:szCs w:val="22"/>
              </w:rPr>
              <w:t>11,7</w:t>
            </w:r>
          </w:p>
          <w:p w14:paraId="4E642309" w14:textId="77777777" w:rsidR="00D23C5B" w:rsidRPr="004C4DB5" w:rsidRDefault="00D23C5B" w:rsidP="00760D5C">
            <w:pPr>
              <w:keepNext/>
              <w:spacing w:before="60" w:after="60"/>
              <w:ind w:left="-57" w:right="-57"/>
              <w:jc w:val="center"/>
              <w:rPr>
                <w:szCs w:val="22"/>
              </w:rPr>
            </w:pPr>
            <w:r w:rsidRPr="004C4DB5">
              <w:rPr>
                <w:szCs w:val="22"/>
              </w:rPr>
              <w:t>(9,2…13,5)</w:t>
            </w:r>
          </w:p>
        </w:tc>
        <w:tc>
          <w:tcPr>
            <w:tcW w:w="1620" w:type="dxa"/>
          </w:tcPr>
          <w:p w14:paraId="72A0EAEF" w14:textId="77777777" w:rsidR="00D23C5B" w:rsidRPr="004C4DB5" w:rsidRDefault="00D23C5B" w:rsidP="00760D5C">
            <w:pPr>
              <w:keepNext/>
              <w:spacing w:before="60" w:after="60"/>
              <w:ind w:left="-57" w:right="-57"/>
              <w:jc w:val="center"/>
              <w:rPr>
                <w:szCs w:val="22"/>
              </w:rPr>
            </w:pPr>
            <w:r w:rsidRPr="004C4DB5">
              <w:rPr>
                <w:szCs w:val="22"/>
              </w:rPr>
              <w:t>6,1</w:t>
            </w:r>
          </w:p>
          <w:p w14:paraId="2261BB6D" w14:textId="77777777" w:rsidR="00D23C5B" w:rsidRPr="004C4DB5" w:rsidRDefault="00D23C5B" w:rsidP="00760D5C">
            <w:pPr>
              <w:keepNext/>
              <w:spacing w:before="60" w:after="60"/>
              <w:ind w:left="-57" w:right="-57"/>
              <w:jc w:val="center"/>
              <w:rPr>
                <w:szCs w:val="22"/>
              </w:rPr>
            </w:pPr>
            <w:r w:rsidRPr="004C4DB5">
              <w:rPr>
                <w:szCs w:val="22"/>
              </w:rPr>
              <w:t>(5,4…7,2)</w:t>
            </w:r>
          </w:p>
        </w:tc>
      </w:tr>
      <w:tr w:rsidR="00D23C5B" w:rsidRPr="004C4DB5" w14:paraId="0ED8AC5F" w14:textId="77777777" w:rsidTr="00760D5C">
        <w:tc>
          <w:tcPr>
            <w:tcW w:w="1951" w:type="dxa"/>
          </w:tcPr>
          <w:p w14:paraId="72041CCF" w14:textId="77777777" w:rsidR="00D23C5B" w:rsidRPr="004C4DB5" w:rsidRDefault="00D23C5B" w:rsidP="00760D5C">
            <w:pPr>
              <w:keepNext/>
              <w:spacing w:before="60" w:after="60"/>
              <w:ind w:left="-57" w:right="-57"/>
              <w:rPr>
                <w:szCs w:val="22"/>
              </w:rPr>
            </w:pPr>
            <w:r w:rsidRPr="004C4DB5">
              <w:rPr>
                <w:b/>
                <w:szCs w:val="22"/>
              </w:rPr>
              <w:t>Elulemuse mediaan (kuudes) (95%</w:t>
            </w:r>
            <w:r w:rsidR="00D34990" w:rsidRPr="004C4DB5">
              <w:rPr>
                <w:b/>
                <w:szCs w:val="22"/>
              </w:rPr>
              <w:t xml:space="preserve"> </w:t>
            </w:r>
            <w:r w:rsidRPr="004C4DB5">
              <w:rPr>
                <w:b/>
                <w:szCs w:val="22"/>
              </w:rPr>
              <w:t>CI)</w:t>
            </w:r>
          </w:p>
        </w:tc>
        <w:tc>
          <w:tcPr>
            <w:tcW w:w="1559" w:type="dxa"/>
          </w:tcPr>
          <w:p w14:paraId="22D222DE" w14:textId="77777777" w:rsidR="00D23C5B" w:rsidRPr="004C4DB5" w:rsidRDefault="00D23C5B" w:rsidP="00760D5C">
            <w:pPr>
              <w:keepNext/>
              <w:spacing w:before="60" w:after="60"/>
              <w:ind w:left="-57" w:right="-57"/>
              <w:jc w:val="center"/>
              <w:rPr>
                <w:szCs w:val="22"/>
              </w:rPr>
            </w:pPr>
            <w:r w:rsidRPr="004C4DB5">
              <w:rPr>
                <w:szCs w:val="22"/>
              </w:rPr>
              <w:t>16,4</w:t>
            </w:r>
          </w:p>
          <w:p w14:paraId="72906740" w14:textId="77777777" w:rsidR="00D23C5B" w:rsidRPr="004C4DB5" w:rsidRDefault="00D23C5B" w:rsidP="00760D5C">
            <w:pPr>
              <w:keepNext/>
              <w:spacing w:before="60" w:after="60"/>
              <w:ind w:left="-57" w:right="-57"/>
              <w:jc w:val="center"/>
              <w:rPr>
                <w:szCs w:val="22"/>
              </w:rPr>
            </w:pPr>
            <w:r w:rsidRPr="004C4DB5">
              <w:rPr>
                <w:szCs w:val="22"/>
              </w:rPr>
              <w:t>(12,3</w:t>
            </w:r>
            <w:r w:rsidR="00D34990" w:rsidRPr="004C4DB5">
              <w:rPr>
                <w:szCs w:val="22"/>
              </w:rPr>
              <w:t>…</w:t>
            </w:r>
            <w:r w:rsidRPr="004C4DB5">
              <w:rPr>
                <w:szCs w:val="22"/>
              </w:rPr>
              <w:t>ne)</w:t>
            </w:r>
          </w:p>
        </w:tc>
        <w:tc>
          <w:tcPr>
            <w:tcW w:w="1418" w:type="dxa"/>
          </w:tcPr>
          <w:p w14:paraId="28D602D4" w14:textId="77777777" w:rsidR="00D23C5B" w:rsidRPr="004C4DB5" w:rsidRDefault="00D23C5B" w:rsidP="00760D5C">
            <w:pPr>
              <w:keepNext/>
              <w:spacing w:before="60" w:after="60"/>
              <w:ind w:left="-57" w:right="-57"/>
              <w:jc w:val="center"/>
              <w:rPr>
                <w:szCs w:val="22"/>
              </w:rPr>
            </w:pPr>
            <w:r w:rsidRPr="004C4DB5">
              <w:rPr>
                <w:szCs w:val="22"/>
              </w:rPr>
              <w:t>24,8</w:t>
            </w:r>
          </w:p>
          <w:p w14:paraId="35374D2B" w14:textId="77777777" w:rsidR="00D23C5B" w:rsidRPr="004C4DB5" w:rsidRDefault="00D23C5B" w:rsidP="00760D5C">
            <w:pPr>
              <w:keepNext/>
              <w:spacing w:before="60" w:after="60"/>
              <w:ind w:left="-57" w:right="-57"/>
              <w:jc w:val="center"/>
              <w:rPr>
                <w:szCs w:val="22"/>
              </w:rPr>
            </w:pPr>
            <w:r w:rsidRPr="004C4DB5">
              <w:rPr>
                <w:szCs w:val="22"/>
              </w:rPr>
              <w:t>(18,6…33,7)</w:t>
            </w:r>
          </w:p>
        </w:tc>
        <w:tc>
          <w:tcPr>
            <w:tcW w:w="1417" w:type="dxa"/>
          </w:tcPr>
          <w:p w14:paraId="25982F68" w14:textId="77777777" w:rsidR="00D23C5B" w:rsidRPr="004C4DB5" w:rsidRDefault="00D23C5B" w:rsidP="00760D5C">
            <w:pPr>
              <w:keepNext/>
              <w:spacing w:before="60" w:after="60"/>
              <w:ind w:left="-57" w:right="-57"/>
              <w:jc w:val="center"/>
              <w:rPr>
                <w:szCs w:val="22"/>
              </w:rPr>
            </w:pPr>
            <w:r w:rsidRPr="004C4DB5">
              <w:rPr>
                <w:szCs w:val="22"/>
              </w:rPr>
              <w:t>17,9</w:t>
            </w:r>
          </w:p>
          <w:p w14:paraId="5A5F78E1" w14:textId="77777777" w:rsidR="00D23C5B" w:rsidRPr="004C4DB5" w:rsidRDefault="00D23C5B" w:rsidP="00760D5C">
            <w:pPr>
              <w:keepNext/>
              <w:spacing w:before="60" w:after="60"/>
              <w:ind w:left="-57" w:right="-57"/>
              <w:jc w:val="center"/>
              <w:rPr>
                <w:szCs w:val="22"/>
              </w:rPr>
            </w:pPr>
            <w:r w:rsidRPr="004C4DB5">
              <w:rPr>
                <w:szCs w:val="22"/>
              </w:rPr>
              <w:t>(11,2…23,8)</w:t>
            </w:r>
          </w:p>
        </w:tc>
        <w:tc>
          <w:tcPr>
            <w:tcW w:w="1323" w:type="dxa"/>
          </w:tcPr>
          <w:p w14:paraId="1BAD3040" w14:textId="77777777" w:rsidR="00D23C5B" w:rsidRPr="004C4DB5" w:rsidRDefault="00D23C5B" w:rsidP="00760D5C">
            <w:pPr>
              <w:keepNext/>
              <w:spacing w:before="60" w:after="60"/>
              <w:ind w:left="-57" w:right="-57"/>
              <w:jc w:val="center"/>
              <w:rPr>
                <w:szCs w:val="22"/>
              </w:rPr>
            </w:pPr>
            <w:r w:rsidRPr="004C4DB5">
              <w:rPr>
                <w:szCs w:val="22"/>
              </w:rPr>
              <w:t>31,2</w:t>
            </w:r>
          </w:p>
          <w:p w14:paraId="5E20B8ED" w14:textId="77777777" w:rsidR="00D23C5B" w:rsidRPr="004C4DB5" w:rsidRDefault="00D23C5B" w:rsidP="00760D5C">
            <w:pPr>
              <w:keepNext/>
              <w:spacing w:before="60" w:after="60"/>
              <w:ind w:left="-57" w:right="-57"/>
              <w:jc w:val="center"/>
              <w:rPr>
                <w:szCs w:val="22"/>
              </w:rPr>
            </w:pPr>
            <w:r w:rsidRPr="004C4DB5">
              <w:rPr>
                <w:szCs w:val="22"/>
              </w:rPr>
              <w:t>(27,3…40,8)</w:t>
            </w:r>
          </w:p>
        </w:tc>
        <w:tc>
          <w:tcPr>
            <w:tcW w:w="1620" w:type="dxa"/>
          </w:tcPr>
          <w:p w14:paraId="28634659" w14:textId="77777777" w:rsidR="00D23C5B" w:rsidRPr="004C4DB5" w:rsidRDefault="00D23C5B" w:rsidP="00760D5C">
            <w:pPr>
              <w:keepNext/>
              <w:spacing w:before="60" w:after="60"/>
              <w:ind w:left="-57" w:right="-57"/>
              <w:jc w:val="center"/>
              <w:rPr>
                <w:szCs w:val="22"/>
              </w:rPr>
            </w:pPr>
            <w:r w:rsidRPr="004C4DB5">
              <w:rPr>
                <w:szCs w:val="22"/>
              </w:rPr>
              <w:t>22,74</w:t>
            </w:r>
          </w:p>
          <w:p w14:paraId="038E8D8A" w14:textId="77777777" w:rsidR="00D23C5B" w:rsidRPr="004C4DB5" w:rsidRDefault="00D23C5B" w:rsidP="00760D5C">
            <w:pPr>
              <w:keepNext/>
              <w:spacing w:before="60" w:after="60"/>
              <w:ind w:left="-57" w:right="-57"/>
              <w:jc w:val="center"/>
              <w:rPr>
                <w:szCs w:val="22"/>
              </w:rPr>
            </w:pPr>
            <w:r w:rsidRPr="004C4DB5">
              <w:rPr>
                <w:szCs w:val="22"/>
              </w:rPr>
              <w:t>(19,1…30,8)</w:t>
            </w:r>
          </w:p>
        </w:tc>
      </w:tr>
    </w:tbl>
    <w:p w14:paraId="295965B2" w14:textId="77777777" w:rsidR="00D23C5B" w:rsidRPr="004C4DB5" w:rsidRDefault="00D23C5B" w:rsidP="00D23C5B">
      <w:pPr>
        <w:keepNext/>
        <w:keepLines/>
        <w:rPr>
          <w:sz w:val="20"/>
        </w:rPr>
      </w:pPr>
      <w:r w:rsidRPr="004C4DB5">
        <w:rPr>
          <w:sz w:val="20"/>
        </w:rPr>
        <w:t xml:space="preserve">AP – aeg progresseerumiseni; </w:t>
      </w:r>
      <w:r w:rsidR="00125D0C" w:rsidRPr="004C4DB5">
        <w:rPr>
          <w:sz w:val="20"/>
        </w:rPr>
        <w:t>„</w:t>
      </w:r>
      <w:r w:rsidRPr="004C4DB5">
        <w:rPr>
          <w:sz w:val="20"/>
        </w:rPr>
        <w:t>ne</w:t>
      </w:r>
      <w:r w:rsidR="00125D0C" w:rsidRPr="004C4DB5">
        <w:rPr>
          <w:sz w:val="20"/>
        </w:rPr>
        <w:t>“</w:t>
      </w:r>
      <w:r w:rsidRPr="004C4DB5">
        <w:rPr>
          <w:sz w:val="20"/>
        </w:rPr>
        <w:t xml:space="preserve"> näitab, et tulemust ei saa hinnata või on veel määramata.</w:t>
      </w:r>
    </w:p>
    <w:p w14:paraId="659F2572" w14:textId="77777777" w:rsidR="00D23C5B" w:rsidRPr="004C4DB5" w:rsidRDefault="00D23C5B" w:rsidP="00D23C5B">
      <w:pPr>
        <w:keepNext/>
        <w:keepLines/>
        <w:tabs>
          <w:tab w:val="left" w:pos="567"/>
        </w:tabs>
        <w:rPr>
          <w:sz w:val="20"/>
        </w:rPr>
      </w:pPr>
      <w:r w:rsidRPr="004C4DB5">
        <w:rPr>
          <w:sz w:val="20"/>
        </w:rPr>
        <w:t>1.</w:t>
      </w:r>
      <w:r w:rsidRPr="004C4DB5">
        <w:rPr>
          <w:sz w:val="20"/>
        </w:rPr>
        <w:tab/>
        <w:t>Uuring H0649g: IHC</w:t>
      </w:r>
      <w:r w:rsidR="0030460D" w:rsidRPr="004C4DB5">
        <w:rPr>
          <w:sz w:val="20"/>
        </w:rPr>
        <w:t> </w:t>
      </w:r>
      <w:r w:rsidRPr="004C4DB5">
        <w:rPr>
          <w:sz w:val="20"/>
        </w:rPr>
        <w:t>3+ patsientide alamrühm</w:t>
      </w:r>
    </w:p>
    <w:p w14:paraId="256C60B4" w14:textId="77777777" w:rsidR="00D23C5B" w:rsidRPr="004C4DB5" w:rsidRDefault="00D23C5B" w:rsidP="00D23C5B">
      <w:pPr>
        <w:keepNext/>
        <w:keepLines/>
        <w:tabs>
          <w:tab w:val="left" w:pos="567"/>
        </w:tabs>
        <w:rPr>
          <w:sz w:val="20"/>
        </w:rPr>
      </w:pPr>
      <w:r w:rsidRPr="004C4DB5">
        <w:rPr>
          <w:sz w:val="20"/>
        </w:rPr>
        <w:t>2.</w:t>
      </w:r>
      <w:r w:rsidRPr="004C4DB5">
        <w:rPr>
          <w:sz w:val="20"/>
        </w:rPr>
        <w:tab/>
        <w:t>Uuring H0648g: IHC</w:t>
      </w:r>
      <w:r w:rsidR="0030460D" w:rsidRPr="004C4DB5">
        <w:rPr>
          <w:sz w:val="20"/>
        </w:rPr>
        <w:t> </w:t>
      </w:r>
      <w:r w:rsidRPr="004C4DB5">
        <w:rPr>
          <w:sz w:val="20"/>
        </w:rPr>
        <w:t>3+ patsientide alamrühm</w:t>
      </w:r>
    </w:p>
    <w:p w14:paraId="49C6AE82" w14:textId="77777777" w:rsidR="00D23C5B" w:rsidRPr="004C4DB5" w:rsidRDefault="00D23C5B" w:rsidP="00D23C5B">
      <w:pPr>
        <w:tabs>
          <w:tab w:val="left" w:pos="567"/>
        </w:tabs>
        <w:rPr>
          <w:sz w:val="20"/>
        </w:rPr>
      </w:pPr>
      <w:r w:rsidRPr="004C4DB5">
        <w:rPr>
          <w:sz w:val="20"/>
        </w:rPr>
        <w:t>3.</w:t>
      </w:r>
      <w:r w:rsidRPr="004C4DB5">
        <w:rPr>
          <w:sz w:val="20"/>
        </w:rPr>
        <w:tab/>
        <w:t>Uuring M77001: Täielik analüüsirühm (</w:t>
      </w:r>
      <w:r w:rsidRPr="004C4DB5">
        <w:rPr>
          <w:i/>
          <w:iCs/>
          <w:sz w:val="20"/>
        </w:rPr>
        <w:t>intent-to-treat</w:t>
      </w:r>
      <w:r w:rsidRPr="004C4DB5">
        <w:rPr>
          <w:sz w:val="20"/>
        </w:rPr>
        <w:t>), 24</w:t>
      </w:r>
      <w:r w:rsidR="00081D87" w:rsidRPr="004C4DB5">
        <w:rPr>
          <w:sz w:val="20"/>
        </w:rPr>
        <w:t> </w:t>
      </w:r>
      <w:r w:rsidRPr="004C4DB5">
        <w:rPr>
          <w:sz w:val="20"/>
        </w:rPr>
        <w:t>kuu tulemused</w:t>
      </w:r>
    </w:p>
    <w:p w14:paraId="66219840" w14:textId="77777777" w:rsidR="00D23C5B" w:rsidRPr="004C4DB5" w:rsidRDefault="00D23C5B" w:rsidP="00D23C5B">
      <w:pPr>
        <w:rPr>
          <w:b/>
        </w:rPr>
      </w:pPr>
    </w:p>
    <w:p w14:paraId="31DAC616" w14:textId="77777777" w:rsidR="00D23C5B" w:rsidRPr="004C4DB5" w:rsidRDefault="00D23C5B" w:rsidP="00C66E79">
      <w:pPr>
        <w:keepNext/>
        <w:rPr>
          <w:i/>
          <w:iCs/>
        </w:rPr>
      </w:pPr>
      <w:r w:rsidRPr="004C4DB5">
        <w:rPr>
          <w:i/>
          <w:iCs/>
        </w:rPr>
        <w:t>Kombinatsioonravi Herceptin’i ja anastrosooliga</w:t>
      </w:r>
    </w:p>
    <w:p w14:paraId="30EE16FB" w14:textId="77777777" w:rsidR="00D23C5B" w:rsidRPr="004C4DB5" w:rsidRDefault="00D23C5B" w:rsidP="00D23C5B">
      <w:r w:rsidRPr="004C4DB5">
        <w:t>Herceptin’i on uuritud kombinatsioonis anastrosooliga HER2 üleekspressiooniga, hormoon-retseptor (st östrogeen-retseptor (ÖR) ja/või progesteroon-retseptor (PR)) positiivse metastaatilise rinnanäärmevähiga menopausi järgses eas patsientidel esmavaliku ravis. Progressioonivaba elulemus kahekordistus Herceptin</w:t>
      </w:r>
      <w:r w:rsidR="008B6D9F" w:rsidRPr="004C4DB5">
        <w:t>’i</w:t>
      </w:r>
      <w:r w:rsidRPr="004C4DB5">
        <w:t xml:space="preserve"> pluss anastrosool</w:t>
      </w:r>
      <w:r w:rsidR="008B6D9F" w:rsidRPr="004C4DB5">
        <w:t>i</w:t>
      </w:r>
      <w:r w:rsidRPr="004C4DB5">
        <w:t xml:space="preserve"> grupis võrreldes anastrosooli monoteraapiaga (4,8</w:t>
      </w:r>
      <w:r w:rsidR="00517103" w:rsidRPr="004C4DB5">
        <w:t> </w:t>
      </w:r>
      <w:r w:rsidRPr="004C4DB5">
        <w:t xml:space="preserve">kuud </w:t>
      </w:r>
      <w:r w:rsidRPr="004C4DB5">
        <w:rPr>
          <w:i/>
          <w:iCs/>
        </w:rPr>
        <w:t>versus</w:t>
      </w:r>
      <w:r w:rsidRPr="004C4DB5">
        <w:t xml:space="preserve"> 2,4</w:t>
      </w:r>
      <w:r w:rsidR="00517103" w:rsidRPr="004C4DB5">
        <w:t> </w:t>
      </w:r>
      <w:r w:rsidRPr="004C4DB5">
        <w:t xml:space="preserve">kuud). Teised näitajad, mille osas kombinatsioonravi paremaid tulemusi andis, olid: üldine ravivastus (16,5% </w:t>
      </w:r>
      <w:r w:rsidRPr="004C4DB5">
        <w:rPr>
          <w:i/>
          <w:iCs/>
        </w:rPr>
        <w:t>versus</w:t>
      </w:r>
      <w:r w:rsidRPr="004C4DB5">
        <w:t xml:space="preserve"> 6,7%); kliinilise paranemise määr (42,7% </w:t>
      </w:r>
      <w:r w:rsidRPr="004C4DB5">
        <w:rPr>
          <w:i/>
          <w:iCs/>
        </w:rPr>
        <w:t>versus</w:t>
      </w:r>
      <w:r w:rsidRPr="004C4DB5">
        <w:t xml:space="preserve"> 27,9%); aeg progressioonini (4,8</w:t>
      </w:r>
      <w:r w:rsidR="00517103" w:rsidRPr="004C4DB5">
        <w:t> </w:t>
      </w:r>
      <w:r w:rsidRPr="004C4DB5">
        <w:t xml:space="preserve">kuud </w:t>
      </w:r>
      <w:r w:rsidRPr="004C4DB5">
        <w:rPr>
          <w:i/>
          <w:iCs/>
        </w:rPr>
        <w:t>versus</w:t>
      </w:r>
      <w:r w:rsidRPr="004C4DB5">
        <w:t xml:space="preserve"> 2,4</w:t>
      </w:r>
      <w:r w:rsidR="00517103" w:rsidRPr="004C4DB5">
        <w:t> </w:t>
      </w:r>
      <w:r w:rsidRPr="004C4DB5">
        <w:t>kuud). Ravivastuse saabumise aja ja kestuse osas uuringugruppide vahel erinevusi ei täheldatud. Keskmine üldine elulemus pikenes kombinatsioonravi saanud patsientidel 4,6</w:t>
      </w:r>
      <w:r w:rsidR="00517103" w:rsidRPr="004C4DB5">
        <w:t> </w:t>
      </w:r>
      <w:r w:rsidRPr="004C4DB5">
        <w:t>kuud. Erinevus ei olnud statistiliselt oluline, kuid siiski läksid enam kui pooled anastrosooli monoteraapiana saanud patsientidest peale haiguse progresseerumist üle Herceptin’i sisaldavale raviskeemile.</w:t>
      </w:r>
    </w:p>
    <w:p w14:paraId="38F45E9F" w14:textId="77777777" w:rsidR="00D23C5B" w:rsidRPr="004C4DB5" w:rsidRDefault="00D23C5B" w:rsidP="00D23C5B"/>
    <w:p w14:paraId="11DEBF86" w14:textId="77777777" w:rsidR="00D23C5B" w:rsidRPr="004C4DB5" w:rsidRDefault="00D23C5B" w:rsidP="00477EDE">
      <w:pPr>
        <w:keepNext/>
        <w:keepLines/>
        <w:rPr>
          <w:i/>
        </w:rPr>
      </w:pPr>
      <w:r w:rsidRPr="004C4DB5">
        <w:rPr>
          <w:i/>
        </w:rPr>
        <w:lastRenderedPageBreak/>
        <w:t>Annustamine kolmenädalaste intervallidega metastaatilise rinnanäärmevähi puhul</w:t>
      </w:r>
    </w:p>
    <w:p w14:paraId="29662F47" w14:textId="77777777" w:rsidR="00D23C5B" w:rsidRPr="004C4DB5" w:rsidRDefault="00D23C5B" w:rsidP="00477EDE">
      <w:pPr>
        <w:keepNext/>
        <w:keepLines/>
      </w:pPr>
      <w:r w:rsidRPr="004C4DB5">
        <w:t>Mittevõrdlevate monoteraapia ja kombinatsioonravi uuringute efektiivsuse tulemuste kokkuvõte on esitatud tabelis 5:</w:t>
      </w:r>
    </w:p>
    <w:p w14:paraId="50308817" w14:textId="77777777" w:rsidR="00D23C5B" w:rsidRPr="004C4DB5" w:rsidRDefault="00D23C5B" w:rsidP="00477EDE">
      <w:pPr>
        <w:keepNext/>
        <w:keepLines/>
      </w:pPr>
    </w:p>
    <w:p w14:paraId="70E1B744" w14:textId="77777777" w:rsidR="00D23C5B" w:rsidRPr="004C4DB5" w:rsidRDefault="00D23C5B" w:rsidP="00477EDE">
      <w:pPr>
        <w:keepNext/>
        <w:keepLines/>
      </w:pPr>
      <w:r w:rsidRPr="004C4DB5">
        <w:t>Tabel</w:t>
      </w:r>
      <w:r w:rsidR="00D34990" w:rsidRPr="004C4DB5">
        <w:t> </w:t>
      </w:r>
      <w:r w:rsidRPr="004C4DB5">
        <w:t>5. Mitte võrdlevate monoteraapia ja kombinatsioonravi uuringute efektiivsuse tulemused</w:t>
      </w:r>
    </w:p>
    <w:p w14:paraId="1E408E89" w14:textId="77777777" w:rsidR="00D23C5B" w:rsidRPr="004C4DB5" w:rsidRDefault="00D23C5B" w:rsidP="00D23C5B">
      <w:pPr>
        <w:keepNext/>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8"/>
        <w:gridCol w:w="1468"/>
        <w:gridCol w:w="1472"/>
        <w:gridCol w:w="2005"/>
        <w:gridCol w:w="2097"/>
      </w:tblGrid>
      <w:tr w:rsidR="00D23C5B" w:rsidRPr="004C4DB5" w14:paraId="664D86A9" w14:textId="77777777" w:rsidTr="00760D5C">
        <w:trPr>
          <w:cantSplit/>
        </w:trPr>
        <w:tc>
          <w:tcPr>
            <w:tcW w:w="989" w:type="pct"/>
          </w:tcPr>
          <w:p w14:paraId="2DA8E7BA" w14:textId="77777777" w:rsidR="00D23C5B" w:rsidRPr="004C4DB5" w:rsidRDefault="00D23C5B" w:rsidP="00760D5C">
            <w:pPr>
              <w:keepNext/>
              <w:spacing w:before="60" w:after="60"/>
              <w:rPr>
                <w:szCs w:val="22"/>
              </w:rPr>
            </w:pPr>
            <w:r w:rsidRPr="004C4DB5">
              <w:rPr>
                <w:b/>
                <w:szCs w:val="22"/>
              </w:rPr>
              <w:t>Näitaja</w:t>
            </w:r>
          </w:p>
        </w:tc>
        <w:tc>
          <w:tcPr>
            <w:tcW w:w="1674" w:type="pct"/>
            <w:gridSpan w:val="2"/>
          </w:tcPr>
          <w:p w14:paraId="43CE88C3" w14:textId="77777777" w:rsidR="00D23C5B" w:rsidRPr="004C4DB5" w:rsidRDefault="00D23C5B" w:rsidP="00760D5C">
            <w:pPr>
              <w:keepNext/>
              <w:spacing w:before="60" w:after="60"/>
              <w:jc w:val="center"/>
              <w:rPr>
                <w:szCs w:val="22"/>
              </w:rPr>
            </w:pPr>
            <w:r w:rsidRPr="004C4DB5">
              <w:rPr>
                <w:b/>
                <w:szCs w:val="22"/>
              </w:rPr>
              <w:t>Monoteraapia</w:t>
            </w:r>
          </w:p>
        </w:tc>
        <w:tc>
          <w:tcPr>
            <w:tcW w:w="2336" w:type="pct"/>
            <w:gridSpan w:val="2"/>
          </w:tcPr>
          <w:p w14:paraId="65617189" w14:textId="77777777" w:rsidR="00D23C5B" w:rsidRPr="004C4DB5" w:rsidRDefault="00D23C5B" w:rsidP="00760D5C">
            <w:pPr>
              <w:keepNext/>
              <w:spacing w:before="60" w:after="60"/>
              <w:jc w:val="center"/>
              <w:rPr>
                <w:szCs w:val="22"/>
              </w:rPr>
            </w:pPr>
            <w:r w:rsidRPr="004C4DB5">
              <w:rPr>
                <w:b/>
                <w:szCs w:val="22"/>
              </w:rPr>
              <w:t>Kombinatsioonravi</w:t>
            </w:r>
          </w:p>
        </w:tc>
      </w:tr>
      <w:tr w:rsidR="00D23C5B" w:rsidRPr="004C4DB5" w14:paraId="32D639DC" w14:textId="77777777" w:rsidTr="00760D5C">
        <w:tc>
          <w:tcPr>
            <w:tcW w:w="989" w:type="pct"/>
          </w:tcPr>
          <w:p w14:paraId="4733DED4" w14:textId="77777777" w:rsidR="00D23C5B" w:rsidRPr="004C4DB5" w:rsidRDefault="00D23C5B" w:rsidP="00760D5C">
            <w:pPr>
              <w:keepNext/>
              <w:ind w:left="-57" w:right="-57"/>
              <w:rPr>
                <w:szCs w:val="22"/>
              </w:rPr>
            </w:pPr>
          </w:p>
        </w:tc>
        <w:tc>
          <w:tcPr>
            <w:tcW w:w="836" w:type="pct"/>
          </w:tcPr>
          <w:p w14:paraId="2BF85843" w14:textId="77777777" w:rsidR="00D23C5B" w:rsidRPr="004C4DB5" w:rsidRDefault="00D23C5B" w:rsidP="00760D5C">
            <w:pPr>
              <w:keepNext/>
              <w:ind w:left="-57" w:right="-57"/>
              <w:jc w:val="center"/>
              <w:rPr>
                <w:b/>
                <w:szCs w:val="22"/>
              </w:rPr>
            </w:pPr>
            <w:r w:rsidRPr="004C4DB5">
              <w:rPr>
                <w:b/>
                <w:szCs w:val="22"/>
              </w:rPr>
              <w:t>Herceptin</w:t>
            </w:r>
            <w:r w:rsidRPr="004C4DB5">
              <w:rPr>
                <w:b/>
                <w:szCs w:val="22"/>
                <w:vertAlign w:val="superscript"/>
              </w:rPr>
              <w:t>1</w:t>
            </w:r>
          </w:p>
          <w:p w14:paraId="715ED5BB" w14:textId="77777777" w:rsidR="00D23C5B" w:rsidRPr="004C4DB5" w:rsidRDefault="00D23C5B" w:rsidP="00760D5C">
            <w:pPr>
              <w:keepNext/>
              <w:ind w:left="-57" w:right="-57"/>
              <w:jc w:val="center"/>
              <w:rPr>
                <w:b/>
                <w:szCs w:val="22"/>
              </w:rPr>
            </w:pPr>
          </w:p>
          <w:p w14:paraId="5E3A6D81" w14:textId="77777777" w:rsidR="00D23C5B" w:rsidRPr="004C4DB5" w:rsidRDefault="00D23C5B" w:rsidP="00760D5C">
            <w:pPr>
              <w:keepNext/>
              <w:ind w:left="-57" w:right="-57"/>
              <w:jc w:val="center"/>
              <w:rPr>
                <w:b/>
                <w:szCs w:val="22"/>
              </w:rPr>
            </w:pPr>
            <w:r w:rsidRPr="004C4DB5">
              <w:rPr>
                <w:b/>
                <w:szCs w:val="22"/>
              </w:rPr>
              <w:t>N</w:t>
            </w:r>
            <w:r w:rsidR="00D34990" w:rsidRPr="004C4DB5">
              <w:rPr>
                <w:b/>
                <w:szCs w:val="22"/>
              </w:rPr>
              <w:t> </w:t>
            </w:r>
            <w:r w:rsidRPr="004C4DB5">
              <w:rPr>
                <w:b/>
                <w:szCs w:val="22"/>
              </w:rPr>
              <w:t>=</w:t>
            </w:r>
            <w:r w:rsidR="00D34990" w:rsidRPr="004C4DB5">
              <w:rPr>
                <w:b/>
                <w:szCs w:val="22"/>
              </w:rPr>
              <w:t> </w:t>
            </w:r>
            <w:r w:rsidRPr="004C4DB5">
              <w:rPr>
                <w:b/>
                <w:szCs w:val="22"/>
              </w:rPr>
              <w:t>105</w:t>
            </w:r>
          </w:p>
        </w:tc>
        <w:tc>
          <w:tcPr>
            <w:tcW w:w="838" w:type="pct"/>
          </w:tcPr>
          <w:p w14:paraId="0287D066" w14:textId="77777777" w:rsidR="00D23C5B" w:rsidRPr="004C4DB5" w:rsidRDefault="00D23C5B" w:rsidP="00760D5C">
            <w:pPr>
              <w:keepNext/>
              <w:ind w:left="-57" w:right="-57"/>
              <w:jc w:val="center"/>
              <w:rPr>
                <w:b/>
                <w:szCs w:val="22"/>
              </w:rPr>
            </w:pPr>
            <w:r w:rsidRPr="004C4DB5">
              <w:rPr>
                <w:b/>
                <w:szCs w:val="22"/>
              </w:rPr>
              <w:t>Herceptin</w:t>
            </w:r>
            <w:r w:rsidRPr="004C4DB5">
              <w:rPr>
                <w:b/>
                <w:szCs w:val="22"/>
                <w:vertAlign w:val="superscript"/>
              </w:rPr>
              <w:t>2</w:t>
            </w:r>
          </w:p>
          <w:p w14:paraId="2F528710" w14:textId="77777777" w:rsidR="00D23C5B" w:rsidRPr="004C4DB5" w:rsidRDefault="00D23C5B" w:rsidP="00760D5C">
            <w:pPr>
              <w:keepNext/>
              <w:ind w:left="-57" w:right="-57"/>
              <w:jc w:val="center"/>
              <w:rPr>
                <w:b/>
                <w:szCs w:val="22"/>
              </w:rPr>
            </w:pPr>
          </w:p>
          <w:p w14:paraId="0C143886" w14:textId="77777777" w:rsidR="00D23C5B" w:rsidRPr="004C4DB5" w:rsidRDefault="00D23C5B" w:rsidP="00760D5C">
            <w:pPr>
              <w:keepNext/>
              <w:ind w:left="-57" w:right="-57"/>
              <w:jc w:val="center"/>
              <w:rPr>
                <w:szCs w:val="22"/>
              </w:rPr>
            </w:pPr>
            <w:r w:rsidRPr="004C4DB5">
              <w:rPr>
                <w:b/>
                <w:szCs w:val="22"/>
              </w:rPr>
              <w:t>N</w:t>
            </w:r>
            <w:r w:rsidR="00D34990" w:rsidRPr="004C4DB5">
              <w:rPr>
                <w:b/>
                <w:szCs w:val="22"/>
              </w:rPr>
              <w:t> </w:t>
            </w:r>
            <w:r w:rsidRPr="004C4DB5">
              <w:rPr>
                <w:b/>
                <w:szCs w:val="22"/>
              </w:rPr>
              <w:t>=</w:t>
            </w:r>
            <w:r w:rsidR="00D34990" w:rsidRPr="004C4DB5">
              <w:rPr>
                <w:b/>
                <w:szCs w:val="22"/>
              </w:rPr>
              <w:t> </w:t>
            </w:r>
            <w:r w:rsidRPr="004C4DB5">
              <w:rPr>
                <w:b/>
                <w:szCs w:val="22"/>
              </w:rPr>
              <w:t>72</w:t>
            </w:r>
          </w:p>
        </w:tc>
        <w:tc>
          <w:tcPr>
            <w:tcW w:w="1142" w:type="pct"/>
          </w:tcPr>
          <w:p w14:paraId="7EC930A3" w14:textId="77777777" w:rsidR="00D23C5B" w:rsidRPr="004C4DB5" w:rsidRDefault="00D23C5B" w:rsidP="00760D5C">
            <w:pPr>
              <w:keepNext/>
              <w:ind w:left="-57" w:right="-57"/>
              <w:jc w:val="center"/>
              <w:rPr>
                <w:rFonts w:ascii="Times New Roman Bold" w:hAnsi="Times New Roman Bold"/>
                <w:b/>
                <w:szCs w:val="22"/>
                <w:vertAlign w:val="superscript"/>
              </w:rPr>
            </w:pPr>
            <w:r w:rsidRPr="004C4DB5">
              <w:rPr>
                <w:b/>
                <w:szCs w:val="22"/>
              </w:rPr>
              <w:t>Herceptin + paklitakseel</w:t>
            </w:r>
            <w:r w:rsidRPr="004C4DB5">
              <w:rPr>
                <w:rFonts w:ascii="Times New Roman Bold" w:hAnsi="Times New Roman Bold"/>
                <w:b/>
                <w:szCs w:val="22"/>
                <w:vertAlign w:val="superscript"/>
              </w:rPr>
              <w:t>3</w:t>
            </w:r>
          </w:p>
          <w:p w14:paraId="075BD3C1" w14:textId="77777777" w:rsidR="00D23C5B" w:rsidRPr="004C4DB5" w:rsidRDefault="00D23C5B" w:rsidP="00760D5C">
            <w:pPr>
              <w:keepNext/>
              <w:ind w:left="-57" w:right="-57"/>
              <w:jc w:val="center"/>
              <w:rPr>
                <w:b/>
                <w:szCs w:val="22"/>
              </w:rPr>
            </w:pPr>
            <w:r w:rsidRPr="004C4DB5">
              <w:rPr>
                <w:b/>
                <w:szCs w:val="22"/>
              </w:rPr>
              <w:t>N</w:t>
            </w:r>
            <w:r w:rsidR="00D34990" w:rsidRPr="004C4DB5">
              <w:rPr>
                <w:b/>
                <w:szCs w:val="22"/>
              </w:rPr>
              <w:t> </w:t>
            </w:r>
            <w:r w:rsidRPr="004C4DB5">
              <w:rPr>
                <w:b/>
                <w:szCs w:val="22"/>
              </w:rPr>
              <w:t>=</w:t>
            </w:r>
            <w:r w:rsidR="00D34990" w:rsidRPr="004C4DB5">
              <w:rPr>
                <w:b/>
                <w:szCs w:val="22"/>
              </w:rPr>
              <w:t> </w:t>
            </w:r>
            <w:r w:rsidRPr="004C4DB5">
              <w:rPr>
                <w:b/>
                <w:szCs w:val="22"/>
              </w:rPr>
              <w:t>32</w:t>
            </w:r>
          </w:p>
        </w:tc>
        <w:tc>
          <w:tcPr>
            <w:tcW w:w="1194" w:type="pct"/>
          </w:tcPr>
          <w:p w14:paraId="68D75460" w14:textId="77777777" w:rsidR="00D23C5B" w:rsidRPr="004C4DB5" w:rsidRDefault="00D23C5B" w:rsidP="00760D5C">
            <w:pPr>
              <w:keepNext/>
              <w:ind w:left="-57" w:right="-57"/>
              <w:jc w:val="center"/>
              <w:rPr>
                <w:b/>
                <w:szCs w:val="22"/>
              </w:rPr>
            </w:pPr>
            <w:r w:rsidRPr="004C4DB5">
              <w:rPr>
                <w:b/>
                <w:szCs w:val="22"/>
              </w:rPr>
              <w:t xml:space="preserve">Herceptin + </w:t>
            </w:r>
          </w:p>
          <w:p w14:paraId="27CCC8BC" w14:textId="77777777" w:rsidR="00D23C5B" w:rsidRPr="004C4DB5" w:rsidRDefault="00D23C5B" w:rsidP="00760D5C">
            <w:pPr>
              <w:keepNext/>
              <w:ind w:left="-57" w:right="-57"/>
              <w:jc w:val="center"/>
              <w:rPr>
                <w:b/>
                <w:szCs w:val="22"/>
              </w:rPr>
            </w:pPr>
            <w:r w:rsidRPr="004C4DB5">
              <w:rPr>
                <w:b/>
                <w:szCs w:val="22"/>
              </w:rPr>
              <w:t>dotsetakseel</w:t>
            </w:r>
            <w:r w:rsidRPr="004C4DB5">
              <w:rPr>
                <w:b/>
                <w:szCs w:val="22"/>
                <w:vertAlign w:val="superscript"/>
              </w:rPr>
              <w:t>4</w:t>
            </w:r>
          </w:p>
          <w:p w14:paraId="763D9050" w14:textId="77777777" w:rsidR="00D23C5B" w:rsidRPr="004C4DB5" w:rsidRDefault="00D23C5B" w:rsidP="00760D5C">
            <w:pPr>
              <w:keepNext/>
              <w:ind w:left="-57" w:right="-57"/>
              <w:jc w:val="center"/>
              <w:rPr>
                <w:b/>
                <w:szCs w:val="22"/>
              </w:rPr>
            </w:pPr>
            <w:r w:rsidRPr="004C4DB5">
              <w:rPr>
                <w:b/>
                <w:szCs w:val="22"/>
              </w:rPr>
              <w:t>N</w:t>
            </w:r>
            <w:r w:rsidR="00D34990" w:rsidRPr="004C4DB5">
              <w:rPr>
                <w:b/>
                <w:szCs w:val="22"/>
              </w:rPr>
              <w:t> </w:t>
            </w:r>
            <w:r w:rsidRPr="004C4DB5">
              <w:rPr>
                <w:b/>
                <w:szCs w:val="22"/>
              </w:rPr>
              <w:t>=</w:t>
            </w:r>
            <w:r w:rsidR="00D34990" w:rsidRPr="004C4DB5">
              <w:rPr>
                <w:b/>
                <w:szCs w:val="22"/>
              </w:rPr>
              <w:t> </w:t>
            </w:r>
            <w:r w:rsidRPr="004C4DB5">
              <w:rPr>
                <w:b/>
                <w:szCs w:val="22"/>
              </w:rPr>
              <w:t>110</w:t>
            </w:r>
          </w:p>
        </w:tc>
      </w:tr>
      <w:tr w:rsidR="00D23C5B" w:rsidRPr="004C4DB5" w14:paraId="754D7B22" w14:textId="77777777" w:rsidTr="00760D5C">
        <w:tc>
          <w:tcPr>
            <w:tcW w:w="989" w:type="pct"/>
          </w:tcPr>
          <w:p w14:paraId="5F767CDE" w14:textId="77777777" w:rsidR="00D23C5B" w:rsidRPr="004C4DB5" w:rsidRDefault="00D23C5B" w:rsidP="00760D5C">
            <w:pPr>
              <w:keepNext/>
              <w:spacing w:before="60" w:after="60"/>
              <w:ind w:left="-57" w:right="-57"/>
              <w:rPr>
                <w:szCs w:val="22"/>
              </w:rPr>
            </w:pPr>
            <w:r w:rsidRPr="004C4DB5">
              <w:rPr>
                <w:b/>
                <w:szCs w:val="22"/>
              </w:rPr>
              <w:t>Ravile allumine</w:t>
            </w:r>
            <w:r w:rsidRPr="004C4DB5">
              <w:rPr>
                <w:szCs w:val="22"/>
              </w:rPr>
              <w:t xml:space="preserve"> </w:t>
            </w:r>
            <w:r w:rsidRPr="004C4DB5">
              <w:rPr>
                <w:b/>
                <w:szCs w:val="22"/>
              </w:rPr>
              <w:t>(95%</w:t>
            </w:r>
            <w:r w:rsidR="00D34990" w:rsidRPr="004C4DB5">
              <w:rPr>
                <w:b/>
                <w:szCs w:val="22"/>
              </w:rPr>
              <w:t xml:space="preserve"> </w:t>
            </w:r>
            <w:r w:rsidRPr="004C4DB5">
              <w:rPr>
                <w:b/>
                <w:szCs w:val="22"/>
              </w:rPr>
              <w:t>CI)</w:t>
            </w:r>
          </w:p>
        </w:tc>
        <w:tc>
          <w:tcPr>
            <w:tcW w:w="836" w:type="pct"/>
          </w:tcPr>
          <w:p w14:paraId="5FA14995" w14:textId="77777777" w:rsidR="00D23C5B" w:rsidRPr="004C4DB5" w:rsidRDefault="00D23C5B" w:rsidP="00760D5C">
            <w:pPr>
              <w:keepNext/>
              <w:spacing w:before="60" w:after="60"/>
              <w:ind w:left="-57" w:right="-57"/>
              <w:jc w:val="center"/>
              <w:rPr>
                <w:szCs w:val="22"/>
              </w:rPr>
            </w:pPr>
            <w:r w:rsidRPr="004C4DB5">
              <w:rPr>
                <w:szCs w:val="22"/>
              </w:rPr>
              <w:t>24%</w:t>
            </w:r>
          </w:p>
          <w:p w14:paraId="4990B969" w14:textId="77777777" w:rsidR="00D23C5B" w:rsidRPr="004C4DB5" w:rsidRDefault="00D23C5B" w:rsidP="00760D5C">
            <w:pPr>
              <w:keepNext/>
              <w:spacing w:before="60" w:after="60"/>
              <w:ind w:left="-57" w:right="-57"/>
              <w:jc w:val="center"/>
              <w:rPr>
                <w:szCs w:val="22"/>
              </w:rPr>
            </w:pPr>
            <w:r w:rsidRPr="004C4DB5">
              <w:rPr>
                <w:szCs w:val="22"/>
              </w:rPr>
              <w:t>(15…35)</w:t>
            </w:r>
          </w:p>
        </w:tc>
        <w:tc>
          <w:tcPr>
            <w:tcW w:w="838" w:type="pct"/>
          </w:tcPr>
          <w:p w14:paraId="5025DAA5" w14:textId="77777777" w:rsidR="00D23C5B" w:rsidRPr="004C4DB5" w:rsidRDefault="00D23C5B" w:rsidP="00760D5C">
            <w:pPr>
              <w:keepNext/>
              <w:spacing w:before="60" w:after="60"/>
              <w:ind w:left="-57" w:right="-57"/>
              <w:jc w:val="center"/>
              <w:rPr>
                <w:szCs w:val="22"/>
              </w:rPr>
            </w:pPr>
            <w:r w:rsidRPr="004C4DB5">
              <w:rPr>
                <w:szCs w:val="22"/>
              </w:rPr>
              <w:t>27%</w:t>
            </w:r>
          </w:p>
          <w:p w14:paraId="5741BC30" w14:textId="77777777" w:rsidR="00D23C5B" w:rsidRPr="004C4DB5" w:rsidRDefault="00D23C5B" w:rsidP="00760D5C">
            <w:pPr>
              <w:keepNext/>
              <w:spacing w:before="60" w:after="60"/>
              <w:ind w:left="-57" w:right="-57"/>
              <w:jc w:val="center"/>
              <w:rPr>
                <w:szCs w:val="22"/>
              </w:rPr>
            </w:pPr>
            <w:r w:rsidRPr="004C4DB5">
              <w:rPr>
                <w:szCs w:val="22"/>
              </w:rPr>
              <w:t>(14…43)</w:t>
            </w:r>
          </w:p>
        </w:tc>
        <w:tc>
          <w:tcPr>
            <w:tcW w:w="1142" w:type="pct"/>
          </w:tcPr>
          <w:p w14:paraId="0FDD6BE3" w14:textId="77777777" w:rsidR="00D23C5B" w:rsidRPr="004C4DB5" w:rsidRDefault="00D23C5B" w:rsidP="00760D5C">
            <w:pPr>
              <w:keepNext/>
              <w:spacing w:before="60" w:after="60"/>
              <w:ind w:left="-57" w:right="-57"/>
              <w:jc w:val="center"/>
              <w:rPr>
                <w:szCs w:val="22"/>
              </w:rPr>
            </w:pPr>
            <w:r w:rsidRPr="004C4DB5">
              <w:rPr>
                <w:szCs w:val="22"/>
              </w:rPr>
              <w:t>59%</w:t>
            </w:r>
          </w:p>
          <w:p w14:paraId="3C808CE7" w14:textId="77777777" w:rsidR="00D23C5B" w:rsidRPr="004C4DB5" w:rsidRDefault="00D23C5B" w:rsidP="00760D5C">
            <w:pPr>
              <w:keepNext/>
              <w:spacing w:before="60" w:after="60"/>
              <w:ind w:left="-57" w:right="-57"/>
              <w:jc w:val="center"/>
              <w:rPr>
                <w:szCs w:val="22"/>
              </w:rPr>
            </w:pPr>
            <w:r w:rsidRPr="004C4DB5">
              <w:rPr>
                <w:szCs w:val="22"/>
              </w:rPr>
              <w:t>(41…76)</w:t>
            </w:r>
          </w:p>
        </w:tc>
        <w:tc>
          <w:tcPr>
            <w:tcW w:w="1194" w:type="pct"/>
          </w:tcPr>
          <w:p w14:paraId="2AAA3E8E" w14:textId="77777777" w:rsidR="00D23C5B" w:rsidRPr="004C4DB5" w:rsidRDefault="00D23C5B" w:rsidP="00760D5C">
            <w:pPr>
              <w:keepNext/>
              <w:spacing w:before="60" w:after="60"/>
              <w:ind w:left="-57" w:right="-57"/>
              <w:jc w:val="center"/>
              <w:rPr>
                <w:szCs w:val="22"/>
              </w:rPr>
            </w:pPr>
            <w:r w:rsidRPr="004C4DB5">
              <w:rPr>
                <w:szCs w:val="22"/>
              </w:rPr>
              <w:t>73%</w:t>
            </w:r>
          </w:p>
          <w:p w14:paraId="602E8FBF" w14:textId="77777777" w:rsidR="00D23C5B" w:rsidRPr="004C4DB5" w:rsidRDefault="00D23C5B" w:rsidP="00760D5C">
            <w:pPr>
              <w:keepNext/>
              <w:spacing w:before="60" w:after="60"/>
              <w:ind w:left="-57" w:right="-57"/>
              <w:jc w:val="center"/>
              <w:rPr>
                <w:szCs w:val="22"/>
              </w:rPr>
            </w:pPr>
            <w:r w:rsidRPr="004C4DB5">
              <w:rPr>
                <w:szCs w:val="22"/>
              </w:rPr>
              <w:t>(63</w:t>
            </w:r>
            <w:r w:rsidR="00D34990" w:rsidRPr="004C4DB5">
              <w:rPr>
                <w:szCs w:val="22"/>
              </w:rPr>
              <w:t>…</w:t>
            </w:r>
            <w:r w:rsidRPr="004C4DB5">
              <w:rPr>
                <w:szCs w:val="22"/>
              </w:rPr>
              <w:t>81)</w:t>
            </w:r>
          </w:p>
        </w:tc>
      </w:tr>
      <w:tr w:rsidR="00D23C5B" w:rsidRPr="004C4DB5" w14:paraId="40D6D2A5" w14:textId="77777777" w:rsidTr="00760D5C">
        <w:tc>
          <w:tcPr>
            <w:tcW w:w="989" w:type="pct"/>
          </w:tcPr>
          <w:p w14:paraId="3879C502" w14:textId="77777777" w:rsidR="00D23C5B" w:rsidRPr="004C4DB5" w:rsidRDefault="00D23C5B" w:rsidP="00760D5C">
            <w:pPr>
              <w:keepNext/>
              <w:spacing w:before="60" w:after="60"/>
              <w:ind w:left="-57" w:right="-57"/>
              <w:rPr>
                <w:b/>
                <w:szCs w:val="22"/>
              </w:rPr>
            </w:pPr>
            <w:r w:rsidRPr="004C4DB5">
              <w:rPr>
                <w:b/>
                <w:szCs w:val="22"/>
              </w:rPr>
              <w:t>Ravivastuse kestuse mediaan (kuudes) (vahemik)</w:t>
            </w:r>
          </w:p>
        </w:tc>
        <w:tc>
          <w:tcPr>
            <w:tcW w:w="836" w:type="pct"/>
          </w:tcPr>
          <w:p w14:paraId="3287A8BB" w14:textId="77777777" w:rsidR="00D23C5B" w:rsidRPr="004C4DB5" w:rsidRDefault="00D23C5B" w:rsidP="00760D5C">
            <w:pPr>
              <w:keepNext/>
              <w:spacing w:before="60" w:after="60"/>
              <w:ind w:left="-57" w:right="-57"/>
              <w:jc w:val="center"/>
              <w:rPr>
                <w:szCs w:val="22"/>
              </w:rPr>
            </w:pPr>
            <w:r w:rsidRPr="004C4DB5">
              <w:rPr>
                <w:szCs w:val="22"/>
              </w:rPr>
              <w:t>10</w:t>
            </w:r>
            <w:r w:rsidR="00D34990" w:rsidRPr="004C4DB5">
              <w:rPr>
                <w:szCs w:val="22"/>
              </w:rPr>
              <w:t>,</w:t>
            </w:r>
            <w:r w:rsidRPr="004C4DB5">
              <w:rPr>
                <w:szCs w:val="22"/>
              </w:rPr>
              <w:t>1</w:t>
            </w:r>
          </w:p>
          <w:p w14:paraId="1960E0F5" w14:textId="77777777" w:rsidR="00D23C5B" w:rsidRPr="004C4DB5" w:rsidRDefault="00D23C5B" w:rsidP="00760D5C">
            <w:pPr>
              <w:keepNext/>
              <w:spacing w:before="60" w:after="60"/>
              <w:ind w:left="-57" w:right="-57"/>
              <w:jc w:val="center"/>
              <w:rPr>
                <w:szCs w:val="22"/>
              </w:rPr>
            </w:pPr>
            <w:r w:rsidRPr="004C4DB5">
              <w:rPr>
                <w:szCs w:val="22"/>
              </w:rPr>
              <w:t>(2</w:t>
            </w:r>
            <w:r w:rsidR="00D34990" w:rsidRPr="004C4DB5">
              <w:rPr>
                <w:szCs w:val="22"/>
              </w:rPr>
              <w:t>,</w:t>
            </w:r>
            <w:r w:rsidRPr="004C4DB5">
              <w:rPr>
                <w:szCs w:val="22"/>
              </w:rPr>
              <w:t>8…35</w:t>
            </w:r>
            <w:r w:rsidR="00D34990" w:rsidRPr="004C4DB5">
              <w:rPr>
                <w:szCs w:val="22"/>
              </w:rPr>
              <w:t>,</w:t>
            </w:r>
            <w:r w:rsidRPr="004C4DB5">
              <w:rPr>
                <w:szCs w:val="22"/>
              </w:rPr>
              <w:t>6)</w:t>
            </w:r>
          </w:p>
        </w:tc>
        <w:tc>
          <w:tcPr>
            <w:tcW w:w="838" w:type="pct"/>
          </w:tcPr>
          <w:p w14:paraId="34A2D45F" w14:textId="77777777" w:rsidR="00D23C5B" w:rsidRPr="004C4DB5" w:rsidRDefault="00D23C5B" w:rsidP="00760D5C">
            <w:pPr>
              <w:keepNext/>
              <w:spacing w:before="60" w:after="60"/>
              <w:ind w:left="-57" w:right="-57"/>
              <w:jc w:val="center"/>
              <w:rPr>
                <w:szCs w:val="22"/>
              </w:rPr>
            </w:pPr>
            <w:r w:rsidRPr="004C4DB5">
              <w:rPr>
                <w:szCs w:val="22"/>
              </w:rPr>
              <w:t>7</w:t>
            </w:r>
            <w:r w:rsidR="00D34990" w:rsidRPr="004C4DB5">
              <w:rPr>
                <w:szCs w:val="22"/>
              </w:rPr>
              <w:t>,</w:t>
            </w:r>
            <w:r w:rsidRPr="004C4DB5">
              <w:rPr>
                <w:szCs w:val="22"/>
              </w:rPr>
              <w:t>9</w:t>
            </w:r>
          </w:p>
          <w:p w14:paraId="65BA1148" w14:textId="77777777" w:rsidR="00D23C5B" w:rsidRPr="004C4DB5" w:rsidRDefault="00D23C5B" w:rsidP="00760D5C">
            <w:pPr>
              <w:keepNext/>
              <w:spacing w:before="60" w:after="60"/>
              <w:ind w:left="-57" w:right="-57"/>
              <w:jc w:val="center"/>
              <w:rPr>
                <w:szCs w:val="22"/>
              </w:rPr>
            </w:pPr>
            <w:r w:rsidRPr="004C4DB5">
              <w:rPr>
                <w:szCs w:val="22"/>
              </w:rPr>
              <w:t>(2</w:t>
            </w:r>
            <w:r w:rsidR="00D34990" w:rsidRPr="004C4DB5">
              <w:rPr>
                <w:szCs w:val="22"/>
              </w:rPr>
              <w:t>,</w:t>
            </w:r>
            <w:r w:rsidRPr="004C4DB5">
              <w:rPr>
                <w:szCs w:val="22"/>
              </w:rPr>
              <w:t>1…18</w:t>
            </w:r>
            <w:r w:rsidR="00D34990" w:rsidRPr="004C4DB5">
              <w:rPr>
                <w:szCs w:val="22"/>
              </w:rPr>
              <w:t>,</w:t>
            </w:r>
            <w:r w:rsidRPr="004C4DB5">
              <w:rPr>
                <w:szCs w:val="22"/>
              </w:rPr>
              <w:t>8)</w:t>
            </w:r>
          </w:p>
        </w:tc>
        <w:tc>
          <w:tcPr>
            <w:tcW w:w="1142" w:type="pct"/>
          </w:tcPr>
          <w:p w14:paraId="2E35F004" w14:textId="77777777" w:rsidR="00D23C5B" w:rsidRPr="004C4DB5" w:rsidRDefault="00D23C5B" w:rsidP="00760D5C">
            <w:pPr>
              <w:pStyle w:val="EndnoteText"/>
              <w:keepNext/>
              <w:spacing w:before="60" w:after="60" w:line="260" w:lineRule="exact"/>
              <w:ind w:left="-57" w:right="-57"/>
              <w:jc w:val="center"/>
              <w:rPr>
                <w:szCs w:val="22"/>
              </w:rPr>
            </w:pPr>
            <w:r w:rsidRPr="004C4DB5">
              <w:rPr>
                <w:szCs w:val="22"/>
              </w:rPr>
              <w:t>10</w:t>
            </w:r>
            <w:r w:rsidR="00D34990" w:rsidRPr="004C4DB5">
              <w:rPr>
                <w:szCs w:val="22"/>
              </w:rPr>
              <w:t>,</w:t>
            </w:r>
            <w:r w:rsidRPr="004C4DB5">
              <w:rPr>
                <w:szCs w:val="22"/>
              </w:rPr>
              <w:t>5</w:t>
            </w:r>
          </w:p>
          <w:p w14:paraId="6645A2C4" w14:textId="77777777" w:rsidR="00D23C5B" w:rsidRPr="004C4DB5" w:rsidRDefault="00D23C5B" w:rsidP="00760D5C">
            <w:pPr>
              <w:jc w:val="center"/>
            </w:pPr>
            <w:r w:rsidRPr="004C4DB5">
              <w:t>(1</w:t>
            </w:r>
            <w:r w:rsidR="00D34990" w:rsidRPr="004C4DB5">
              <w:t>,</w:t>
            </w:r>
            <w:r w:rsidRPr="004C4DB5">
              <w:t>8…21)</w:t>
            </w:r>
          </w:p>
        </w:tc>
        <w:tc>
          <w:tcPr>
            <w:tcW w:w="1194" w:type="pct"/>
          </w:tcPr>
          <w:p w14:paraId="188226D3" w14:textId="77777777" w:rsidR="00D23C5B" w:rsidRPr="004C4DB5" w:rsidRDefault="00D23C5B" w:rsidP="00760D5C">
            <w:pPr>
              <w:keepNext/>
              <w:spacing w:before="60" w:after="60"/>
              <w:ind w:left="-57" w:right="-57"/>
              <w:jc w:val="center"/>
              <w:rPr>
                <w:szCs w:val="22"/>
              </w:rPr>
            </w:pPr>
            <w:r w:rsidRPr="004C4DB5">
              <w:rPr>
                <w:szCs w:val="22"/>
              </w:rPr>
              <w:t>13</w:t>
            </w:r>
            <w:r w:rsidR="00D34990" w:rsidRPr="004C4DB5">
              <w:rPr>
                <w:szCs w:val="22"/>
              </w:rPr>
              <w:t>,</w:t>
            </w:r>
            <w:r w:rsidRPr="004C4DB5">
              <w:rPr>
                <w:szCs w:val="22"/>
              </w:rPr>
              <w:t>4</w:t>
            </w:r>
          </w:p>
          <w:p w14:paraId="54183C86" w14:textId="77777777" w:rsidR="00D23C5B" w:rsidRPr="004C4DB5" w:rsidRDefault="00D23C5B" w:rsidP="00760D5C">
            <w:pPr>
              <w:keepNext/>
              <w:spacing w:before="60" w:after="60"/>
              <w:ind w:left="-57" w:right="-57"/>
              <w:jc w:val="center"/>
              <w:rPr>
                <w:szCs w:val="22"/>
              </w:rPr>
            </w:pPr>
            <w:r w:rsidRPr="004C4DB5">
              <w:rPr>
                <w:szCs w:val="22"/>
              </w:rPr>
              <w:t>(2</w:t>
            </w:r>
            <w:r w:rsidR="00D34990" w:rsidRPr="004C4DB5">
              <w:rPr>
                <w:szCs w:val="22"/>
              </w:rPr>
              <w:t>,</w:t>
            </w:r>
            <w:r w:rsidRPr="004C4DB5">
              <w:rPr>
                <w:szCs w:val="22"/>
              </w:rPr>
              <w:t>1…55</w:t>
            </w:r>
            <w:r w:rsidR="00D34990" w:rsidRPr="004C4DB5">
              <w:rPr>
                <w:szCs w:val="22"/>
              </w:rPr>
              <w:t>,</w:t>
            </w:r>
            <w:r w:rsidRPr="004C4DB5">
              <w:rPr>
                <w:szCs w:val="22"/>
              </w:rPr>
              <w:t>1)</w:t>
            </w:r>
          </w:p>
        </w:tc>
      </w:tr>
      <w:tr w:rsidR="00D23C5B" w:rsidRPr="004C4DB5" w14:paraId="30B64159" w14:textId="77777777" w:rsidTr="00760D5C">
        <w:tc>
          <w:tcPr>
            <w:tcW w:w="989" w:type="pct"/>
          </w:tcPr>
          <w:p w14:paraId="0C5BE859" w14:textId="77777777" w:rsidR="00D23C5B" w:rsidRPr="004C4DB5" w:rsidRDefault="00D23C5B" w:rsidP="00760D5C">
            <w:pPr>
              <w:keepNext/>
              <w:spacing w:before="60" w:after="60"/>
              <w:ind w:left="-57" w:right="-57"/>
              <w:rPr>
                <w:szCs w:val="22"/>
              </w:rPr>
            </w:pPr>
            <w:r w:rsidRPr="004C4DB5">
              <w:rPr>
                <w:b/>
                <w:szCs w:val="22"/>
              </w:rPr>
              <w:t>AP mediaan (kuudes) (95%</w:t>
            </w:r>
            <w:r w:rsidR="00D34990" w:rsidRPr="004C4DB5">
              <w:rPr>
                <w:b/>
                <w:szCs w:val="22"/>
              </w:rPr>
              <w:t xml:space="preserve"> </w:t>
            </w:r>
            <w:r w:rsidRPr="004C4DB5">
              <w:rPr>
                <w:b/>
                <w:szCs w:val="22"/>
              </w:rPr>
              <w:t>CI)</w:t>
            </w:r>
          </w:p>
        </w:tc>
        <w:tc>
          <w:tcPr>
            <w:tcW w:w="836" w:type="pct"/>
          </w:tcPr>
          <w:p w14:paraId="3CED6118" w14:textId="77777777" w:rsidR="00D23C5B" w:rsidRPr="004C4DB5" w:rsidRDefault="00D23C5B" w:rsidP="00760D5C">
            <w:pPr>
              <w:keepNext/>
              <w:spacing w:before="60" w:after="60"/>
              <w:ind w:left="-57" w:right="-57"/>
              <w:jc w:val="center"/>
              <w:rPr>
                <w:szCs w:val="22"/>
              </w:rPr>
            </w:pPr>
            <w:r w:rsidRPr="004C4DB5">
              <w:rPr>
                <w:szCs w:val="22"/>
              </w:rPr>
              <w:t>3</w:t>
            </w:r>
            <w:r w:rsidR="00D34990" w:rsidRPr="004C4DB5">
              <w:rPr>
                <w:szCs w:val="22"/>
              </w:rPr>
              <w:t>,</w:t>
            </w:r>
            <w:r w:rsidRPr="004C4DB5">
              <w:rPr>
                <w:szCs w:val="22"/>
              </w:rPr>
              <w:t>4</w:t>
            </w:r>
          </w:p>
          <w:p w14:paraId="79B2A97C" w14:textId="77777777" w:rsidR="00D23C5B" w:rsidRPr="004C4DB5" w:rsidRDefault="00D23C5B" w:rsidP="00760D5C">
            <w:pPr>
              <w:keepNext/>
              <w:spacing w:before="60" w:after="60"/>
              <w:ind w:left="-57" w:right="-57"/>
              <w:jc w:val="center"/>
              <w:rPr>
                <w:szCs w:val="22"/>
              </w:rPr>
            </w:pPr>
            <w:r w:rsidRPr="004C4DB5">
              <w:rPr>
                <w:szCs w:val="22"/>
              </w:rPr>
              <w:t>(2</w:t>
            </w:r>
            <w:r w:rsidR="00D34990" w:rsidRPr="004C4DB5">
              <w:rPr>
                <w:szCs w:val="22"/>
              </w:rPr>
              <w:t>,</w:t>
            </w:r>
            <w:r w:rsidRPr="004C4DB5">
              <w:rPr>
                <w:szCs w:val="22"/>
              </w:rPr>
              <w:t>8…4</w:t>
            </w:r>
            <w:r w:rsidR="00D34990" w:rsidRPr="004C4DB5">
              <w:rPr>
                <w:szCs w:val="22"/>
              </w:rPr>
              <w:t>,</w:t>
            </w:r>
            <w:r w:rsidRPr="004C4DB5">
              <w:rPr>
                <w:szCs w:val="22"/>
              </w:rPr>
              <w:t>1)</w:t>
            </w:r>
          </w:p>
        </w:tc>
        <w:tc>
          <w:tcPr>
            <w:tcW w:w="838" w:type="pct"/>
          </w:tcPr>
          <w:p w14:paraId="561CFD18" w14:textId="77777777" w:rsidR="00D23C5B" w:rsidRPr="004C4DB5" w:rsidRDefault="00D23C5B" w:rsidP="00760D5C">
            <w:pPr>
              <w:keepNext/>
              <w:spacing w:before="60" w:after="60"/>
              <w:ind w:left="-57" w:right="-57"/>
              <w:jc w:val="center"/>
              <w:rPr>
                <w:szCs w:val="22"/>
              </w:rPr>
            </w:pPr>
            <w:r w:rsidRPr="004C4DB5">
              <w:rPr>
                <w:szCs w:val="22"/>
              </w:rPr>
              <w:t>7</w:t>
            </w:r>
            <w:r w:rsidR="00D34990" w:rsidRPr="004C4DB5">
              <w:rPr>
                <w:szCs w:val="22"/>
              </w:rPr>
              <w:t>,</w:t>
            </w:r>
            <w:r w:rsidRPr="004C4DB5">
              <w:rPr>
                <w:szCs w:val="22"/>
              </w:rPr>
              <w:t>7</w:t>
            </w:r>
          </w:p>
          <w:p w14:paraId="31267615" w14:textId="77777777" w:rsidR="00D23C5B" w:rsidRPr="004C4DB5" w:rsidRDefault="00D23C5B" w:rsidP="00760D5C">
            <w:pPr>
              <w:keepNext/>
              <w:spacing w:before="60" w:after="60"/>
              <w:ind w:left="-57" w:right="-57"/>
              <w:jc w:val="center"/>
              <w:rPr>
                <w:szCs w:val="22"/>
              </w:rPr>
            </w:pPr>
            <w:r w:rsidRPr="004C4DB5">
              <w:rPr>
                <w:szCs w:val="22"/>
              </w:rPr>
              <w:t>(4</w:t>
            </w:r>
            <w:r w:rsidR="00D34990" w:rsidRPr="004C4DB5">
              <w:rPr>
                <w:szCs w:val="22"/>
              </w:rPr>
              <w:t>,</w:t>
            </w:r>
            <w:r w:rsidRPr="004C4DB5">
              <w:rPr>
                <w:szCs w:val="22"/>
              </w:rPr>
              <w:t>2…8</w:t>
            </w:r>
            <w:r w:rsidR="00D34990" w:rsidRPr="004C4DB5">
              <w:rPr>
                <w:szCs w:val="22"/>
              </w:rPr>
              <w:t>,</w:t>
            </w:r>
            <w:r w:rsidRPr="004C4DB5">
              <w:rPr>
                <w:szCs w:val="22"/>
              </w:rPr>
              <w:t>3)</w:t>
            </w:r>
          </w:p>
        </w:tc>
        <w:tc>
          <w:tcPr>
            <w:tcW w:w="1142" w:type="pct"/>
          </w:tcPr>
          <w:p w14:paraId="2B8CE0D7" w14:textId="77777777" w:rsidR="00D23C5B" w:rsidRPr="004C4DB5" w:rsidRDefault="00D23C5B" w:rsidP="00760D5C">
            <w:pPr>
              <w:keepNext/>
              <w:spacing w:before="60" w:after="60"/>
              <w:ind w:left="-57" w:right="-57"/>
              <w:jc w:val="center"/>
              <w:rPr>
                <w:szCs w:val="22"/>
              </w:rPr>
            </w:pPr>
            <w:r w:rsidRPr="004C4DB5">
              <w:rPr>
                <w:szCs w:val="22"/>
              </w:rPr>
              <w:t>12</w:t>
            </w:r>
            <w:r w:rsidR="00D34990" w:rsidRPr="004C4DB5">
              <w:rPr>
                <w:szCs w:val="22"/>
              </w:rPr>
              <w:t>,</w:t>
            </w:r>
            <w:r w:rsidRPr="004C4DB5">
              <w:rPr>
                <w:szCs w:val="22"/>
              </w:rPr>
              <w:t>2</w:t>
            </w:r>
          </w:p>
          <w:p w14:paraId="569A7072" w14:textId="77777777" w:rsidR="00D23C5B" w:rsidRPr="004C4DB5" w:rsidRDefault="00D23C5B" w:rsidP="00760D5C">
            <w:pPr>
              <w:keepNext/>
              <w:spacing w:before="60" w:after="60"/>
              <w:ind w:left="-57" w:right="-57"/>
              <w:jc w:val="center"/>
              <w:rPr>
                <w:szCs w:val="22"/>
              </w:rPr>
            </w:pPr>
            <w:r w:rsidRPr="004C4DB5">
              <w:rPr>
                <w:szCs w:val="22"/>
              </w:rPr>
              <w:t>(6</w:t>
            </w:r>
            <w:r w:rsidR="00D34990" w:rsidRPr="004C4DB5">
              <w:rPr>
                <w:szCs w:val="22"/>
              </w:rPr>
              <w:t>,</w:t>
            </w:r>
            <w:r w:rsidRPr="004C4DB5">
              <w:rPr>
                <w:szCs w:val="22"/>
              </w:rPr>
              <w:t>2</w:t>
            </w:r>
            <w:r w:rsidR="00D34990" w:rsidRPr="004C4DB5">
              <w:rPr>
                <w:szCs w:val="22"/>
              </w:rPr>
              <w:t>…</w:t>
            </w:r>
            <w:r w:rsidRPr="004C4DB5">
              <w:rPr>
                <w:szCs w:val="22"/>
              </w:rPr>
              <w:t>ne)</w:t>
            </w:r>
          </w:p>
        </w:tc>
        <w:tc>
          <w:tcPr>
            <w:tcW w:w="1194" w:type="pct"/>
          </w:tcPr>
          <w:p w14:paraId="7DD8A52B" w14:textId="77777777" w:rsidR="00D23C5B" w:rsidRPr="004C4DB5" w:rsidRDefault="00D23C5B" w:rsidP="00760D5C">
            <w:pPr>
              <w:keepNext/>
              <w:spacing w:before="60" w:after="60"/>
              <w:ind w:left="-57" w:right="-57"/>
              <w:jc w:val="center"/>
              <w:rPr>
                <w:szCs w:val="22"/>
              </w:rPr>
            </w:pPr>
            <w:r w:rsidRPr="004C4DB5">
              <w:rPr>
                <w:szCs w:val="22"/>
              </w:rPr>
              <w:t>13</w:t>
            </w:r>
            <w:r w:rsidR="00D34990" w:rsidRPr="004C4DB5">
              <w:rPr>
                <w:szCs w:val="22"/>
              </w:rPr>
              <w:t>,</w:t>
            </w:r>
            <w:r w:rsidRPr="004C4DB5">
              <w:rPr>
                <w:szCs w:val="22"/>
              </w:rPr>
              <w:t>6</w:t>
            </w:r>
          </w:p>
          <w:p w14:paraId="7B456811" w14:textId="77777777" w:rsidR="00D23C5B" w:rsidRPr="004C4DB5" w:rsidRDefault="00D23C5B" w:rsidP="00760D5C">
            <w:pPr>
              <w:keepNext/>
              <w:spacing w:before="60" w:after="60"/>
              <w:ind w:left="-57" w:right="-57"/>
              <w:jc w:val="center"/>
              <w:rPr>
                <w:szCs w:val="22"/>
              </w:rPr>
            </w:pPr>
            <w:r w:rsidRPr="004C4DB5">
              <w:rPr>
                <w:szCs w:val="22"/>
              </w:rPr>
              <w:t>(11…16)</w:t>
            </w:r>
          </w:p>
        </w:tc>
      </w:tr>
      <w:tr w:rsidR="00D23C5B" w:rsidRPr="004C4DB5" w14:paraId="221CFA1C" w14:textId="77777777" w:rsidTr="00760D5C">
        <w:tc>
          <w:tcPr>
            <w:tcW w:w="989" w:type="pct"/>
          </w:tcPr>
          <w:p w14:paraId="5AF5BFD5" w14:textId="77777777" w:rsidR="00D23C5B" w:rsidRPr="004C4DB5" w:rsidRDefault="00D23C5B" w:rsidP="00760D5C">
            <w:pPr>
              <w:keepNext/>
              <w:spacing w:before="60" w:after="60"/>
              <w:ind w:left="-57" w:right="-57"/>
              <w:rPr>
                <w:szCs w:val="22"/>
              </w:rPr>
            </w:pPr>
            <w:r w:rsidRPr="004C4DB5">
              <w:rPr>
                <w:b/>
                <w:szCs w:val="22"/>
              </w:rPr>
              <w:t>Elulemuse mediaan (kuudes) (95%</w:t>
            </w:r>
            <w:r w:rsidR="00D34990" w:rsidRPr="004C4DB5">
              <w:rPr>
                <w:b/>
                <w:szCs w:val="22"/>
              </w:rPr>
              <w:t xml:space="preserve"> </w:t>
            </w:r>
            <w:r w:rsidRPr="004C4DB5">
              <w:rPr>
                <w:b/>
                <w:szCs w:val="22"/>
              </w:rPr>
              <w:t>CI)</w:t>
            </w:r>
          </w:p>
        </w:tc>
        <w:tc>
          <w:tcPr>
            <w:tcW w:w="836" w:type="pct"/>
          </w:tcPr>
          <w:p w14:paraId="20CD39AE" w14:textId="77777777" w:rsidR="00D23C5B" w:rsidRPr="004C4DB5" w:rsidRDefault="00D23C5B" w:rsidP="00760D5C">
            <w:pPr>
              <w:keepNext/>
              <w:spacing w:before="60" w:after="60"/>
              <w:ind w:left="-57" w:right="-57"/>
              <w:jc w:val="center"/>
              <w:rPr>
                <w:szCs w:val="22"/>
              </w:rPr>
            </w:pPr>
            <w:r w:rsidRPr="004C4DB5">
              <w:rPr>
                <w:szCs w:val="22"/>
              </w:rPr>
              <w:t>ne</w:t>
            </w:r>
          </w:p>
        </w:tc>
        <w:tc>
          <w:tcPr>
            <w:tcW w:w="838" w:type="pct"/>
          </w:tcPr>
          <w:p w14:paraId="7C2A7FE1" w14:textId="77777777" w:rsidR="00D23C5B" w:rsidRPr="004C4DB5" w:rsidRDefault="00D23C5B" w:rsidP="00760D5C">
            <w:pPr>
              <w:keepNext/>
              <w:spacing w:before="60" w:after="60"/>
              <w:ind w:left="-57" w:right="-57"/>
              <w:jc w:val="center"/>
              <w:rPr>
                <w:szCs w:val="22"/>
              </w:rPr>
            </w:pPr>
            <w:r w:rsidRPr="004C4DB5">
              <w:rPr>
                <w:szCs w:val="22"/>
              </w:rPr>
              <w:t>ne</w:t>
            </w:r>
          </w:p>
        </w:tc>
        <w:tc>
          <w:tcPr>
            <w:tcW w:w="1142" w:type="pct"/>
          </w:tcPr>
          <w:p w14:paraId="0578D95F" w14:textId="77777777" w:rsidR="00D23C5B" w:rsidRPr="004C4DB5" w:rsidRDefault="00D23C5B" w:rsidP="00760D5C">
            <w:pPr>
              <w:keepNext/>
              <w:spacing w:before="60" w:after="60"/>
              <w:ind w:left="-57" w:right="-57"/>
              <w:jc w:val="center"/>
              <w:rPr>
                <w:szCs w:val="22"/>
              </w:rPr>
            </w:pPr>
            <w:r w:rsidRPr="004C4DB5">
              <w:rPr>
                <w:szCs w:val="22"/>
              </w:rPr>
              <w:t>ne</w:t>
            </w:r>
          </w:p>
          <w:p w14:paraId="0837C418" w14:textId="77777777" w:rsidR="00D23C5B" w:rsidRPr="004C4DB5" w:rsidRDefault="00D23C5B" w:rsidP="00760D5C">
            <w:pPr>
              <w:keepNext/>
              <w:spacing w:before="60" w:after="60"/>
              <w:ind w:left="-57" w:right="-57"/>
              <w:jc w:val="center"/>
              <w:rPr>
                <w:szCs w:val="22"/>
              </w:rPr>
            </w:pPr>
          </w:p>
        </w:tc>
        <w:tc>
          <w:tcPr>
            <w:tcW w:w="1194" w:type="pct"/>
          </w:tcPr>
          <w:p w14:paraId="5E6A7122" w14:textId="77777777" w:rsidR="00D23C5B" w:rsidRPr="004C4DB5" w:rsidRDefault="00D23C5B" w:rsidP="00760D5C">
            <w:pPr>
              <w:keepNext/>
              <w:spacing w:before="60" w:after="60"/>
              <w:ind w:left="-57" w:right="-57"/>
              <w:jc w:val="center"/>
              <w:rPr>
                <w:szCs w:val="22"/>
              </w:rPr>
            </w:pPr>
            <w:r w:rsidRPr="004C4DB5">
              <w:rPr>
                <w:szCs w:val="22"/>
              </w:rPr>
              <w:t>47</w:t>
            </w:r>
            <w:r w:rsidR="00D34990" w:rsidRPr="004C4DB5">
              <w:rPr>
                <w:szCs w:val="22"/>
              </w:rPr>
              <w:t>,</w:t>
            </w:r>
            <w:r w:rsidRPr="004C4DB5">
              <w:rPr>
                <w:szCs w:val="22"/>
              </w:rPr>
              <w:t>3</w:t>
            </w:r>
          </w:p>
          <w:p w14:paraId="348309D5" w14:textId="77777777" w:rsidR="00D23C5B" w:rsidRPr="004C4DB5" w:rsidRDefault="00D23C5B" w:rsidP="00760D5C">
            <w:pPr>
              <w:keepNext/>
              <w:spacing w:before="60" w:after="60"/>
              <w:ind w:left="-57" w:right="-57"/>
              <w:jc w:val="center"/>
              <w:rPr>
                <w:szCs w:val="22"/>
              </w:rPr>
            </w:pPr>
            <w:r w:rsidRPr="004C4DB5">
              <w:rPr>
                <w:szCs w:val="22"/>
              </w:rPr>
              <w:t>(32</w:t>
            </w:r>
            <w:r w:rsidR="00D34990" w:rsidRPr="004C4DB5">
              <w:rPr>
                <w:szCs w:val="22"/>
              </w:rPr>
              <w:t>…</w:t>
            </w:r>
            <w:r w:rsidRPr="004C4DB5">
              <w:rPr>
                <w:szCs w:val="22"/>
              </w:rPr>
              <w:t>ne)</w:t>
            </w:r>
          </w:p>
        </w:tc>
      </w:tr>
    </w:tbl>
    <w:p w14:paraId="4CB3D3D2" w14:textId="77777777" w:rsidR="00D23C5B" w:rsidRPr="004C4DB5" w:rsidRDefault="00D23C5B" w:rsidP="00D23C5B">
      <w:pPr>
        <w:ind w:left="540" w:hanging="540"/>
        <w:rPr>
          <w:sz w:val="20"/>
        </w:rPr>
      </w:pPr>
      <w:r w:rsidRPr="004C4DB5">
        <w:rPr>
          <w:sz w:val="20"/>
        </w:rPr>
        <w:t xml:space="preserve">AP – aeg progresseerumiseni; </w:t>
      </w:r>
      <w:r w:rsidR="00125D0C" w:rsidRPr="004C4DB5">
        <w:rPr>
          <w:sz w:val="20"/>
        </w:rPr>
        <w:t>„</w:t>
      </w:r>
      <w:r w:rsidRPr="004C4DB5">
        <w:rPr>
          <w:sz w:val="20"/>
        </w:rPr>
        <w:t>ne</w:t>
      </w:r>
      <w:r w:rsidR="00125D0C" w:rsidRPr="004C4DB5">
        <w:rPr>
          <w:sz w:val="20"/>
        </w:rPr>
        <w:t>“</w:t>
      </w:r>
      <w:r w:rsidRPr="004C4DB5">
        <w:rPr>
          <w:sz w:val="20"/>
        </w:rPr>
        <w:t xml:space="preserve"> näitab, et tulemust ei saa hinnata või on veel määramata.</w:t>
      </w:r>
    </w:p>
    <w:p w14:paraId="29D1FC5A" w14:textId="77777777" w:rsidR="00D23C5B" w:rsidRPr="004C4DB5" w:rsidRDefault="00D23C5B" w:rsidP="00D23C5B">
      <w:pPr>
        <w:ind w:left="540" w:hanging="540"/>
        <w:rPr>
          <w:sz w:val="20"/>
        </w:rPr>
      </w:pPr>
      <w:r w:rsidRPr="004C4DB5">
        <w:rPr>
          <w:sz w:val="20"/>
        </w:rPr>
        <w:t>1.</w:t>
      </w:r>
      <w:r w:rsidRPr="004C4DB5">
        <w:rPr>
          <w:sz w:val="20"/>
        </w:rPr>
        <w:tab/>
        <w:t>Uuring WO16229: küllastusannus 8 mg/kg, millele järgnes 6 mg/kg manustamine iga 3 nädala järel</w:t>
      </w:r>
    </w:p>
    <w:p w14:paraId="77CAD319" w14:textId="77777777" w:rsidR="00D23C5B" w:rsidRPr="004C4DB5" w:rsidRDefault="00D23C5B" w:rsidP="00D23C5B">
      <w:pPr>
        <w:tabs>
          <w:tab w:val="left" w:pos="567"/>
        </w:tabs>
        <w:ind w:left="540" w:hanging="540"/>
        <w:rPr>
          <w:sz w:val="20"/>
        </w:rPr>
      </w:pPr>
      <w:r w:rsidRPr="004C4DB5">
        <w:rPr>
          <w:sz w:val="20"/>
        </w:rPr>
        <w:t>2.</w:t>
      </w:r>
      <w:r w:rsidRPr="004C4DB5">
        <w:rPr>
          <w:sz w:val="20"/>
        </w:rPr>
        <w:tab/>
        <w:t>Uuring MO16982: küllastusannus 6 mg/kg nädalas 3 nädala jooksul; millele järgnes 6 mg/kg manustamine iga 3 nädala järel</w:t>
      </w:r>
    </w:p>
    <w:p w14:paraId="3B114E15" w14:textId="77777777" w:rsidR="00D23C5B" w:rsidRPr="004C4DB5" w:rsidRDefault="00D23C5B" w:rsidP="00D23C5B">
      <w:pPr>
        <w:tabs>
          <w:tab w:val="left" w:pos="567"/>
        </w:tabs>
        <w:ind w:left="540" w:hanging="540"/>
        <w:rPr>
          <w:sz w:val="20"/>
        </w:rPr>
      </w:pPr>
      <w:r w:rsidRPr="004C4DB5">
        <w:rPr>
          <w:sz w:val="20"/>
        </w:rPr>
        <w:t>3.</w:t>
      </w:r>
      <w:r w:rsidRPr="004C4DB5">
        <w:rPr>
          <w:sz w:val="20"/>
        </w:rPr>
        <w:tab/>
        <w:t>Uuring BO15935</w:t>
      </w:r>
    </w:p>
    <w:p w14:paraId="21ED59F7" w14:textId="77777777" w:rsidR="00D23C5B" w:rsidRPr="004C4DB5" w:rsidRDefault="00D23C5B" w:rsidP="00D23C5B">
      <w:pPr>
        <w:ind w:left="540" w:hanging="540"/>
        <w:rPr>
          <w:sz w:val="20"/>
        </w:rPr>
      </w:pPr>
      <w:r w:rsidRPr="004C4DB5">
        <w:rPr>
          <w:sz w:val="20"/>
        </w:rPr>
        <w:t>4.</w:t>
      </w:r>
      <w:r w:rsidRPr="004C4DB5">
        <w:rPr>
          <w:sz w:val="20"/>
        </w:rPr>
        <w:tab/>
        <w:t>Uuring MO16419</w:t>
      </w:r>
    </w:p>
    <w:p w14:paraId="29A12682" w14:textId="77777777" w:rsidR="00D23C5B" w:rsidRPr="004C4DB5" w:rsidRDefault="00D23C5B" w:rsidP="00D23C5B">
      <w:pPr>
        <w:ind w:left="540" w:hanging="540"/>
        <w:rPr>
          <w:szCs w:val="22"/>
        </w:rPr>
      </w:pPr>
    </w:p>
    <w:p w14:paraId="264F1189" w14:textId="77777777" w:rsidR="00D23C5B" w:rsidRPr="004C4DB5" w:rsidRDefault="00D23C5B" w:rsidP="00C66E79">
      <w:pPr>
        <w:keepNext/>
        <w:ind w:left="539" w:hanging="539"/>
        <w:rPr>
          <w:i/>
          <w:szCs w:val="22"/>
        </w:rPr>
      </w:pPr>
      <w:r w:rsidRPr="004C4DB5">
        <w:rPr>
          <w:i/>
          <w:szCs w:val="22"/>
        </w:rPr>
        <w:t>Haiguse progresseerumise paikmed</w:t>
      </w:r>
    </w:p>
    <w:p w14:paraId="4260731C" w14:textId="77777777" w:rsidR="00D23C5B" w:rsidRPr="004C4DB5" w:rsidRDefault="00D23C5B" w:rsidP="00D23C5B">
      <w:pPr>
        <w:rPr>
          <w:szCs w:val="22"/>
        </w:rPr>
      </w:pPr>
      <w:r w:rsidRPr="004C4DB5">
        <w:rPr>
          <w:szCs w:val="22"/>
        </w:rPr>
        <w:t xml:space="preserve">Haiguse progresseerumist maksas esines märkimisväärselt harvem patsientidel, kes said raviks Herceptin’i ja paklitakseeli kombinatsiooni, võrreldes ainult paklitakseeliga (21,8% </w:t>
      </w:r>
      <w:r w:rsidRPr="004C4DB5">
        <w:rPr>
          <w:i/>
          <w:szCs w:val="22"/>
        </w:rPr>
        <w:t>versus</w:t>
      </w:r>
      <w:r w:rsidRPr="004C4DB5">
        <w:rPr>
          <w:szCs w:val="22"/>
        </w:rPr>
        <w:t xml:space="preserve"> 45,7%; p</w:t>
      </w:r>
      <w:r w:rsidR="00366662" w:rsidRPr="004C4DB5">
        <w:rPr>
          <w:szCs w:val="22"/>
        </w:rPr>
        <w:t> </w:t>
      </w:r>
      <w:r w:rsidRPr="004C4DB5">
        <w:rPr>
          <w:szCs w:val="22"/>
        </w:rPr>
        <w:t>=</w:t>
      </w:r>
      <w:r w:rsidR="00366662" w:rsidRPr="004C4DB5">
        <w:rPr>
          <w:szCs w:val="22"/>
        </w:rPr>
        <w:t> </w:t>
      </w:r>
      <w:r w:rsidRPr="004C4DB5">
        <w:rPr>
          <w:szCs w:val="22"/>
        </w:rPr>
        <w:t xml:space="preserve">0,004). Herceptin’i ja paklitakseeliga ravitud patsientidel esines sagedamini haiguse progresseerumist kesknärvisüsteemis, võrreldes ainult paklitakseeli saanutega (12,6% </w:t>
      </w:r>
      <w:r w:rsidRPr="004C4DB5">
        <w:rPr>
          <w:i/>
          <w:szCs w:val="22"/>
        </w:rPr>
        <w:t>versus</w:t>
      </w:r>
      <w:r w:rsidRPr="004C4DB5">
        <w:rPr>
          <w:szCs w:val="22"/>
        </w:rPr>
        <w:t xml:space="preserve"> 6,5%; p</w:t>
      </w:r>
      <w:r w:rsidR="00366662" w:rsidRPr="004C4DB5">
        <w:rPr>
          <w:szCs w:val="22"/>
        </w:rPr>
        <w:t> </w:t>
      </w:r>
      <w:r w:rsidRPr="004C4DB5">
        <w:rPr>
          <w:szCs w:val="22"/>
        </w:rPr>
        <w:t>=</w:t>
      </w:r>
      <w:r w:rsidR="00366662" w:rsidRPr="004C4DB5">
        <w:rPr>
          <w:szCs w:val="22"/>
        </w:rPr>
        <w:t> </w:t>
      </w:r>
      <w:r w:rsidRPr="004C4DB5">
        <w:rPr>
          <w:szCs w:val="22"/>
        </w:rPr>
        <w:t>0,377).</w:t>
      </w:r>
    </w:p>
    <w:p w14:paraId="092CD7CF" w14:textId="77777777" w:rsidR="00D23C5B" w:rsidRPr="004C4DB5" w:rsidRDefault="00D23C5B" w:rsidP="00FD5840">
      <w:pPr>
        <w:ind w:left="539" w:hanging="539"/>
        <w:rPr>
          <w:szCs w:val="22"/>
        </w:rPr>
      </w:pPr>
    </w:p>
    <w:p w14:paraId="185FE37D" w14:textId="77777777" w:rsidR="00D23C5B" w:rsidRPr="004C4DB5" w:rsidRDefault="00D23C5B" w:rsidP="005C2776">
      <w:pPr>
        <w:keepNext/>
        <w:keepLines/>
        <w:rPr>
          <w:i/>
          <w:u w:val="single"/>
        </w:rPr>
      </w:pPr>
      <w:r w:rsidRPr="004C4DB5">
        <w:rPr>
          <w:i/>
          <w:u w:val="single"/>
        </w:rPr>
        <w:t>Varajases staadiumis rinnanäärmevähk (adjuvantravi)</w:t>
      </w:r>
    </w:p>
    <w:p w14:paraId="31A6EA3C" w14:textId="77777777" w:rsidR="00D23C5B" w:rsidRPr="004C4DB5" w:rsidRDefault="00D23C5B" w:rsidP="005C2776">
      <w:pPr>
        <w:keepNext/>
        <w:keepLines/>
      </w:pPr>
    </w:p>
    <w:p w14:paraId="6B74BFA2" w14:textId="77777777" w:rsidR="00D23C5B" w:rsidRPr="004C4DB5" w:rsidRDefault="00D23C5B" w:rsidP="00C66E79">
      <w:r w:rsidRPr="004C4DB5">
        <w:t>Varajases staadiumis rinnanäärmevähki defineeritakse kui mittemetastaseerunud primaarset invasiivset rinnanäärme kartsinoomi. Herceptin’i kasutamist adjuvantravina uuriti neljas suures mitmekeskuselises randomiseeritud uuringus:</w:t>
      </w:r>
    </w:p>
    <w:p w14:paraId="78E8A0C2" w14:textId="77777777" w:rsidR="00D23C5B" w:rsidRPr="004C4DB5" w:rsidRDefault="00D23C5B" w:rsidP="007F65CD">
      <w:pPr>
        <w:ind w:left="567" w:hanging="567"/>
      </w:pPr>
      <w:r w:rsidRPr="004C4DB5">
        <w:t>-</w:t>
      </w:r>
      <w:r w:rsidRPr="004C4DB5">
        <w:tab/>
        <w:t>Uuringu BO16348 eesmärk oli võrrelda ühe ja kahe aasta jooksul iga kolme nädala järel manustatud Herceptin</w:t>
      </w:r>
      <w:r w:rsidR="008B6D9F" w:rsidRPr="004C4DB5">
        <w:t xml:space="preserve">’i </w:t>
      </w:r>
      <w:r w:rsidRPr="004C4DB5">
        <w:t>ravi vaatlusega HER2</w:t>
      </w:r>
      <w:r w:rsidR="009D2876" w:rsidRPr="004C4DB5">
        <w:noBreakHyphen/>
      </w:r>
      <w:r w:rsidRPr="004C4DB5">
        <w:t>positiivse varajases staadiumis rinnanäärmevähiga patsientidel pärast operatsiooni, kemoteraapiat ja kiiritusravi (kui on kohaldatav). Lisaks tehti kahe</w:t>
      </w:r>
      <w:r w:rsidR="00B017F1" w:rsidRPr="004C4DB5">
        <w:t xml:space="preserve"> </w:t>
      </w:r>
      <w:r w:rsidR="00A05D7E" w:rsidRPr="004C4DB5">
        <w:t>aasta pikkuse</w:t>
      </w:r>
      <w:r w:rsidR="00397F3B" w:rsidRPr="004C4DB5">
        <w:t xml:space="preserve"> Herceptin</w:t>
      </w:r>
      <w:r w:rsidR="008B6D9F" w:rsidRPr="004C4DB5">
        <w:t xml:space="preserve">’i </w:t>
      </w:r>
      <w:r w:rsidR="00397F3B" w:rsidRPr="004C4DB5">
        <w:t>ravi</w:t>
      </w:r>
      <w:r w:rsidRPr="004C4DB5">
        <w:t xml:space="preserve"> ja ühe</w:t>
      </w:r>
      <w:r w:rsidR="00A05D7E" w:rsidRPr="004C4DB5">
        <w:t xml:space="preserve"> </w:t>
      </w:r>
      <w:r w:rsidRPr="004C4DB5">
        <w:t>aasta</w:t>
      </w:r>
      <w:r w:rsidR="00A05D7E" w:rsidRPr="004C4DB5">
        <w:t xml:space="preserve"> pikkuse</w:t>
      </w:r>
      <w:r w:rsidRPr="004C4DB5">
        <w:t xml:space="preserve"> Herceptin</w:t>
      </w:r>
      <w:r w:rsidR="008B6D9F" w:rsidRPr="004C4DB5">
        <w:t xml:space="preserve">’i </w:t>
      </w:r>
      <w:r w:rsidRPr="004C4DB5">
        <w:t xml:space="preserve">ravi võrdlus. Herceptin’i gruppi määratud patsiendid said küllastusannusena 8 mg/kg, millele järgnes 6 mg/kg manustamine iga kolme nädala järel kas ühe või kahe aasta jooksul. </w:t>
      </w:r>
    </w:p>
    <w:p w14:paraId="0F6C3CDF" w14:textId="77777777" w:rsidR="00D23C5B" w:rsidRPr="004C4DB5" w:rsidRDefault="00D23C5B" w:rsidP="007F65CD">
      <w:pPr>
        <w:keepNext/>
        <w:keepLines/>
        <w:ind w:left="567" w:hanging="567"/>
        <w:rPr>
          <w:szCs w:val="22"/>
        </w:rPr>
      </w:pPr>
      <w:r w:rsidRPr="004C4DB5">
        <w:rPr>
          <w:szCs w:val="22"/>
        </w:rPr>
        <w:lastRenderedPageBreak/>
        <w:t>-</w:t>
      </w:r>
      <w:r w:rsidRPr="004C4DB5">
        <w:rPr>
          <w:szCs w:val="22"/>
        </w:rPr>
        <w:tab/>
        <w:t>Kombineeritud analüüsi hõlmavate uuringute NSABP B-31 ja NCCTG N9831 eesmärk oli uurida kliinilist kasulikkust Herceptin</w:t>
      </w:r>
      <w:r w:rsidR="008B6D9F" w:rsidRPr="004C4DB5">
        <w:rPr>
          <w:szCs w:val="22"/>
        </w:rPr>
        <w:t xml:space="preserve">’i </w:t>
      </w:r>
      <w:r w:rsidRPr="004C4DB5">
        <w:rPr>
          <w:szCs w:val="22"/>
        </w:rPr>
        <w:t>ravi kombineerimisel paklitakseeliga pärast AC kemoteraapiat, peale selle hinnati NCCTG N9831 uuringus ka Herceptin’i lisamist järjestikku AC→P kemoteraapiale HER2</w:t>
      </w:r>
      <w:r w:rsidR="009D2876" w:rsidRPr="004C4DB5">
        <w:rPr>
          <w:szCs w:val="22"/>
        </w:rPr>
        <w:noBreakHyphen/>
      </w:r>
      <w:r w:rsidRPr="004C4DB5">
        <w:rPr>
          <w:szCs w:val="22"/>
        </w:rPr>
        <w:t>positiivse varajases staadiumis rinnanäärmevähiga patsientidel pärast operatsiooni.</w:t>
      </w:r>
    </w:p>
    <w:p w14:paraId="4667FD5F" w14:textId="77777777" w:rsidR="00D23C5B" w:rsidRPr="004C4DB5" w:rsidRDefault="00D23C5B" w:rsidP="00D23C5B">
      <w:pPr>
        <w:ind w:left="567" w:hanging="567"/>
        <w:rPr>
          <w:szCs w:val="22"/>
        </w:rPr>
      </w:pPr>
      <w:r w:rsidRPr="004C4DB5">
        <w:rPr>
          <w:szCs w:val="22"/>
        </w:rPr>
        <w:t>-</w:t>
      </w:r>
      <w:r w:rsidRPr="004C4DB5">
        <w:rPr>
          <w:szCs w:val="22"/>
        </w:rPr>
        <w:tab/>
        <w:t>Uuringu BCIRG 006 eesmärk oli uurida Herceptin</w:t>
      </w:r>
      <w:r w:rsidR="008B6D9F" w:rsidRPr="004C4DB5">
        <w:rPr>
          <w:szCs w:val="22"/>
        </w:rPr>
        <w:t xml:space="preserve">’i </w:t>
      </w:r>
      <w:r w:rsidRPr="004C4DB5">
        <w:rPr>
          <w:szCs w:val="22"/>
        </w:rPr>
        <w:t>ravi kombineerimist dotsetakseeliga kas pärast AC kemoteraapiat või kombinatsioonis dotsetakseeli ja karboplatiiniga HER2</w:t>
      </w:r>
      <w:r w:rsidR="009D2876" w:rsidRPr="004C4DB5">
        <w:rPr>
          <w:szCs w:val="22"/>
        </w:rPr>
        <w:noBreakHyphen/>
      </w:r>
      <w:r w:rsidRPr="004C4DB5">
        <w:rPr>
          <w:szCs w:val="22"/>
        </w:rPr>
        <w:t>positiivse varajases staadiumis rinnanäärmevähiga patsientidel pärast operatsiooni.</w:t>
      </w:r>
    </w:p>
    <w:p w14:paraId="1E6FEE7F" w14:textId="77777777" w:rsidR="00D23C5B" w:rsidRPr="004C4DB5" w:rsidRDefault="00D23C5B" w:rsidP="00D23C5B">
      <w:pPr>
        <w:ind w:left="567" w:hanging="567"/>
        <w:rPr>
          <w:szCs w:val="22"/>
        </w:rPr>
      </w:pPr>
    </w:p>
    <w:p w14:paraId="471D2E77" w14:textId="77777777" w:rsidR="00D23C5B" w:rsidRPr="004C4DB5" w:rsidRDefault="00D23C5B" w:rsidP="00D23C5B">
      <w:pPr>
        <w:rPr>
          <w:szCs w:val="22"/>
        </w:rPr>
      </w:pPr>
      <w:r w:rsidRPr="004C4DB5">
        <w:rPr>
          <w:szCs w:val="22"/>
        </w:rPr>
        <w:t>Uuringus HERA piirdus varajases staadiumis rinnanäärmevähk opereeritava primaarse invasiivse rinnanäärme adenokartsinoomiga, mille läbimõõt oli vähemalt 1 cm, ning kaenlaalused lümfisõlmed olid haaratud või mitte.</w:t>
      </w:r>
    </w:p>
    <w:p w14:paraId="458C6B23" w14:textId="77777777" w:rsidR="00D23C5B" w:rsidRPr="004C4DB5" w:rsidRDefault="00D23C5B" w:rsidP="00D23C5B">
      <w:pPr>
        <w:rPr>
          <w:szCs w:val="22"/>
        </w:rPr>
      </w:pPr>
    </w:p>
    <w:p w14:paraId="36F70ABD" w14:textId="77777777" w:rsidR="00D23C5B" w:rsidRPr="004C4DB5" w:rsidRDefault="00D23C5B" w:rsidP="00D23C5B">
      <w:pPr>
        <w:rPr>
          <w:szCs w:val="22"/>
        </w:rPr>
      </w:pPr>
      <w:r w:rsidRPr="004C4DB5">
        <w:rPr>
          <w:szCs w:val="22"/>
        </w:rPr>
        <w:t>Uuringute NSABP B-31 ja NCCTG N9831 kombineeritud analüüsis piirdus varajases staadiumis rinnanäärmevähk opereeritava suure riskiga rinnanäärmevähiga, mida määratleti kui HER2</w:t>
      </w:r>
      <w:r w:rsidR="009D2876" w:rsidRPr="004C4DB5">
        <w:rPr>
          <w:szCs w:val="22"/>
        </w:rPr>
        <w:noBreakHyphen/>
      </w:r>
      <w:r w:rsidRPr="004C4DB5">
        <w:rPr>
          <w:szCs w:val="22"/>
        </w:rPr>
        <w:t>positiivset ja kaenlaaluste lümfisõlmede haaratusega vähki või HER2</w:t>
      </w:r>
      <w:r w:rsidR="009D2876" w:rsidRPr="004C4DB5">
        <w:rPr>
          <w:szCs w:val="22"/>
        </w:rPr>
        <w:noBreakHyphen/>
      </w:r>
      <w:r w:rsidRPr="004C4DB5">
        <w:rPr>
          <w:szCs w:val="22"/>
        </w:rPr>
        <w:t>positiivset ja suure riski tunnustega lümfisõlmede haaratuseta vähki (kasvaja suurus &gt; 1 cm ja östrogeenretseptor-negatiivne või kasvaja suurus &gt; 2 cm hoolimata hormonaalsest staatusest).</w:t>
      </w:r>
    </w:p>
    <w:p w14:paraId="3E63B327" w14:textId="77777777" w:rsidR="00D23C5B" w:rsidRPr="004C4DB5" w:rsidRDefault="00D23C5B" w:rsidP="00D23C5B">
      <w:pPr>
        <w:rPr>
          <w:szCs w:val="22"/>
        </w:rPr>
      </w:pPr>
    </w:p>
    <w:p w14:paraId="11DCA561" w14:textId="77777777" w:rsidR="00D23C5B" w:rsidRPr="004C4DB5" w:rsidRDefault="00D23C5B" w:rsidP="00D23C5B">
      <w:r w:rsidRPr="004C4DB5">
        <w:rPr>
          <w:szCs w:val="22"/>
        </w:rPr>
        <w:t>Uuringus BCIRG 006 määratleti HER2</w:t>
      </w:r>
      <w:r w:rsidR="009D2876" w:rsidRPr="004C4DB5">
        <w:rPr>
          <w:szCs w:val="22"/>
        </w:rPr>
        <w:noBreakHyphen/>
      </w:r>
      <w:r w:rsidRPr="004C4DB5">
        <w:rPr>
          <w:szCs w:val="22"/>
        </w:rPr>
        <w:t>positiivset varajases staadiumis rinnanäärmevähki kui lümfisõlmede haaratusega vähki või suure riskiga lümfisõlmede haaratuseta (pN0) vähki, mille puhul esineb vähemalt üks järgmistest teguritest: kasvaja suurus üle 2 cm, östogeenretseptor- ja progesteroonretseptor-negatiivne, histoloogiline ja/või nukleaarne aste</w:t>
      </w:r>
      <w:r w:rsidR="00517103" w:rsidRPr="004C4DB5">
        <w:rPr>
          <w:szCs w:val="22"/>
        </w:rPr>
        <w:t> </w:t>
      </w:r>
      <w:r w:rsidRPr="004C4DB5">
        <w:rPr>
          <w:szCs w:val="22"/>
        </w:rPr>
        <w:t>2...3 või vanus &lt; 35 aasta).</w:t>
      </w:r>
    </w:p>
    <w:p w14:paraId="58C13548" w14:textId="77777777" w:rsidR="00D23C5B" w:rsidRPr="004C4DB5" w:rsidRDefault="00D23C5B" w:rsidP="00D23C5B"/>
    <w:p w14:paraId="0725EA18" w14:textId="77777777" w:rsidR="00D23C5B" w:rsidRPr="004C4DB5" w:rsidRDefault="00D23C5B" w:rsidP="00477EDE">
      <w:pPr>
        <w:keepNext/>
        <w:keepLines/>
      </w:pPr>
      <w:r w:rsidRPr="004C4DB5">
        <w:lastRenderedPageBreak/>
        <w:t>Uuringu BO16348 efektiivsuse tulemuste kokkuvõte pärast mediaanset 12</w:t>
      </w:r>
      <w:r w:rsidR="00517103" w:rsidRPr="004C4DB5">
        <w:noBreakHyphen/>
      </w:r>
      <w:r w:rsidRPr="004C4DB5">
        <w:t>kuulist* ja 8</w:t>
      </w:r>
      <w:r w:rsidR="00517103" w:rsidRPr="004C4DB5">
        <w:noBreakHyphen/>
      </w:r>
      <w:r w:rsidRPr="004C4DB5">
        <w:t>aastast** järelkontrolli on esitatud tabelis 6:</w:t>
      </w:r>
    </w:p>
    <w:p w14:paraId="54925383" w14:textId="77777777" w:rsidR="00D23C5B" w:rsidRPr="004C4DB5" w:rsidRDefault="00D23C5B" w:rsidP="00477EDE">
      <w:pPr>
        <w:keepNext/>
        <w:keepLines/>
      </w:pPr>
    </w:p>
    <w:p w14:paraId="0C9ABCA8" w14:textId="77777777" w:rsidR="00D23C5B" w:rsidRPr="004C4DB5" w:rsidRDefault="00D23C5B" w:rsidP="00FC4362">
      <w:pPr>
        <w:keepNext/>
        <w:keepLines/>
      </w:pPr>
      <w:r w:rsidRPr="004C4DB5">
        <w:t>Tabel</w:t>
      </w:r>
      <w:r w:rsidR="00D34990" w:rsidRPr="004C4DB5">
        <w:t> </w:t>
      </w:r>
      <w:r w:rsidRPr="004C4DB5">
        <w:t>6. Efektiivsuse tulemused uuringust BO16348</w:t>
      </w:r>
    </w:p>
    <w:p w14:paraId="27443A5F" w14:textId="77777777" w:rsidR="00D23C5B" w:rsidRPr="004C4DB5" w:rsidRDefault="00D23C5B" w:rsidP="00FC4362">
      <w:pPr>
        <w:keepNext/>
        <w:keepLines/>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D23C5B" w:rsidRPr="004C4DB5" w14:paraId="686655E9" w14:textId="77777777" w:rsidTr="0032433E">
        <w:trPr>
          <w:tblHeader/>
        </w:trPr>
        <w:tc>
          <w:tcPr>
            <w:tcW w:w="3227" w:type="dxa"/>
            <w:tcBorders>
              <w:top w:val="nil"/>
              <w:left w:val="nil"/>
              <w:bottom w:val="single" w:sz="4" w:space="0" w:color="auto"/>
            </w:tcBorders>
          </w:tcPr>
          <w:p w14:paraId="7F8010F8" w14:textId="77777777" w:rsidR="00D23C5B" w:rsidRPr="004C4DB5" w:rsidRDefault="00D23C5B" w:rsidP="00FC4362">
            <w:pPr>
              <w:keepNext/>
              <w:keepLines/>
              <w:spacing w:line="280" w:lineRule="atLeast"/>
              <w:rPr>
                <w:szCs w:val="22"/>
                <w:lang w:eastAsia="de-DE"/>
              </w:rPr>
            </w:pPr>
          </w:p>
        </w:tc>
        <w:tc>
          <w:tcPr>
            <w:tcW w:w="3118" w:type="dxa"/>
            <w:gridSpan w:val="2"/>
            <w:tcBorders>
              <w:bottom w:val="single" w:sz="4" w:space="0" w:color="auto"/>
            </w:tcBorders>
          </w:tcPr>
          <w:p w14:paraId="6F17FEB7" w14:textId="77777777" w:rsidR="00D23C5B" w:rsidRPr="004C4DB5" w:rsidRDefault="00D23C5B" w:rsidP="00FC4362">
            <w:pPr>
              <w:keepNext/>
              <w:keepLines/>
              <w:spacing w:line="280" w:lineRule="atLeast"/>
              <w:jc w:val="center"/>
              <w:rPr>
                <w:szCs w:val="22"/>
                <w:lang w:eastAsia="de-DE"/>
              </w:rPr>
            </w:pPr>
            <w:r w:rsidRPr="004C4DB5">
              <w:rPr>
                <w:szCs w:val="22"/>
                <w:lang w:eastAsia="de-DE"/>
              </w:rPr>
              <w:t>12</w:t>
            </w:r>
            <w:r w:rsidR="00D34990" w:rsidRPr="004C4DB5">
              <w:rPr>
                <w:szCs w:val="22"/>
                <w:lang w:eastAsia="de-DE"/>
              </w:rPr>
              <w:noBreakHyphen/>
            </w:r>
            <w:r w:rsidRPr="004C4DB5">
              <w:rPr>
                <w:szCs w:val="22"/>
                <w:lang w:eastAsia="de-DE"/>
              </w:rPr>
              <w:t>kuuline järelkontrolli mediaan</w:t>
            </w:r>
          </w:p>
        </w:tc>
        <w:tc>
          <w:tcPr>
            <w:tcW w:w="3119" w:type="dxa"/>
            <w:gridSpan w:val="2"/>
            <w:tcBorders>
              <w:bottom w:val="single" w:sz="4" w:space="0" w:color="auto"/>
            </w:tcBorders>
          </w:tcPr>
          <w:p w14:paraId="06939FCE" w14:textId="77777777" w:rsidR="00D23C5B" w:rsidRPr="004C4DB5" w:rsidRDefault="00D23C5B" w:rsidP="00FC4362">
            <w:pPr>
              <w:keepNext/>
              <w:keepLines/>
              <w:spacing w:line="280" w:lineRule="atLeast"/>
              <w:jc w:val="center"/>
              <w:rPr>
                <w:szCs w:val="22"/>
                <w:lang w:eastAsia="de-DE"/>
              </w:rPr>
            </w:pPr>
            <w:r w:rsidRPr="004C4DB5">
              <w:rPr>
                <w:szCs w:val="22"/>
                <w:lang w:eastAsia="de-DE"/>
              </w:rPr>
              <w:t>8</w:t>
            </w:r>
            <w:r w:rsidR="00D34990" w:rsidRPr="004C4DB5">
              <w:rPr>
                <w:szCs w:val="22"/>
                <w:lang w:eastAsia="de-DE"/>
              </w:rPr>
              <w:noBreakHyphen/>
            </w:r>
            <w:r w:rsidRPr="004C4DB5">
              <w:rPr>
                <w:szCs w:val="22"/>
                <w:lang w:eastAsia="de-DE"/>
              </w:rPr>
              <w:t>aastane järelkontrolli mediaan</w:t>
            </w:r>
          </w:p>
        </w:tc>
      </w:tr>
      <w:tr w:rsidR="00D23C5B" w:rsidRPr="004C4DB5" w14:paraId="06AF97C9" w14:textId="77777777" w:rsidTr="00760D5C">
        <w:tc>
          <w:tcPr>
            <w:tcW w:w="3227" w:type="dxa"/>
            <w:tcBorders>
              <w:bottom w:val="single" w:sz="4" w:space="0" w:color="auto"/>
            </w:tcBorders>
          </w:tcPr>
          <w:p w14:paraId="38FAAEB3" w14:textId="77777777" w:rsidR="00D23C5B" w:rsidRPr="004C4DB5" w:rsidRDefault="00D23C5B" w:rsidP="005A119D">
            <w:pPr>
              <w:keepNext/>
              <w:keepLines/>
              <w:spacing w:line="280" w:lineRule="atLeast"/>
              <w:rPr>
                <w:szCs w:val="22"/>
                <w:lang w:eastAsia="de-DE"/>
              </w:rPr>
            </w:pPr>
            <w:r w:rsidRPr="004C4DB5">
              <w:rPr>
                <w:szCs w:val="22"/>
                <w:lang w:eastAsia="de-DE"/>
              </w:rPr>
              <w:t>Näitaja</w:t>
            </w:r>
          </w:p>
        </w:tc>
        <w:tc>
          <w:tcPr>
            <w:tcW w:w="1559" w:type="dxa"/>
            <w:tcBorders>
              <w:bottom w:val="single" w:sz="4" w:space="0" w:color="auto"/>
            </w:tcBorders>
          </w:tcPr>
          <w:p w14:paraId="040CE7D1" w14:textId="77777777" w:rsidR="00D23C5B" w:rsidRPr="004C4DB5" w:rsidRDefault="00D23C5B" w:rsidP="005A119D">
            <w:pPr>
              <w:keepNext/>
              <w:keepLines/>
              <w:spacing w:line="280" w:lineRule="atLeast"/>
              <w:jc w:val="center"/>
              <w:rPr>
                <w:szCs w:val="22"/>
                <w:lang w:eastAsia="de-DE"/>
              </w:rPr>
            </w:pPr>
            <w:r w:rsidRPr="004C4DB5">
              <w:rPr>
                <w:szCs w:val="22"/>
                <w:lang w:eastAsia="de-DE"/>
              </w:rPr>
              <w:t>Vaatlus</w:t>
            </w:r>
          </w:p>
          <w:p w14:paraId="7E25E7C8" w14:textId="77777777" w:rsidR="00D23C5B" w:rsidRPr="004C4DB5" w:rsidRDefault="00D23C5B" w:rsidP="00603B70">
            <w:pPr>
              <w:keepNext/>
              <w:keepLines/>
              <w:spacing w:line="280" w:lineRule="atLeast"/>
              <w:jc w:val="center"/>
              <w:rPr>
                <w:szCs w:val="22"/>
                <w:lang w:eastAsia="de-DE"/>
              </w:rPr>
            </w:pPr>
            <w:r w:rsidRPr="004C4DB5">
              <w:rPr>
                <w:szCs w:val="22"/>
                <w:lang w:eastAsia="de-DE"/>
              </w:rPr>
              <w:t>N</w:t>
            </w:r>
            <w:r w:rsidR="00D34990" w:rsidRPr="004C4DB5">
              <w:rPr>
                <w:szCs w:val="22"/>
                <w:lang w:eastAsia="de-DE"/>
              </w:rPr>
              <w:t> </w:t>
            </w:r>
            <w:r w:rsidRPr="004C4DB5">
              <w:rPr>
                <w:szCs w:val="22"/>
                <w:lang w:eastAsia="de-DE"/>
              </w:rPr>
              <w:t>=</w:t>
            </w:r>
            <w:r w:rsidR="00D34990" w:rsidRPr="004C4DB5">
              <w:rPr>
                <w:szCs w:val="22"/>
                <w:lang w:eastAsia="de-DE"/>
              </w:rPr>
              <w:t> </w:t>
            </w:r>
            <w:r w:rsidRPr="004C4DB5">
              <w:rPr>
                <w:szCs w:val="22"/>
                <w:lang w:eastAsia="de-DE"/>
              </w:rPr>
              <w:t>1693</w:t>
            </w:r>
          </w:p>
        </w:tc>
        <w:tc>
          <w:tcPr>
            <w:tcW w:w="1559" w:type="dxa"/>
            <w:tcBorders>
              <w:bottom w:val="single" w:sz="4" w:space="0" w:color="auto"/>
            </w:tcBorders>
          </w:tcPr>
          <w:p w14:paraId="0F39DFF7" w14:textId="77777777" w:rsidR="00D23C5B" w:rsidRPr="004C4DB5" w:rsidRDefault="00D23C5B" w:rsidP="00801F67">
            <w:pPr>
              <w:keepNext/>
              <w:keepLines/>
              <w:spacing w:line="280" w:lineRule="atLeast"/>
              <w:jc w:val="center"/>
              <w:rPr>
                <w:szCs w:val="22"/>
                <w:lang w:eastAsia="de-DE"/>
              </w:rPr>
            </w:pPr>
            <w:r w:rsidRPr="004C4DB5">
              <w:rPr>
                <w:szCs w:val="22"/>
                <w:lang w:eastAsia="de-DE"/>
              </w:rPr>
              <w:t>Herceptin</w:t>
            </w:r>
            <w:r w:rsidRPr="004C4DB5">
              <w:rPr>
                <w:szCs w:val="22"/>
                <w:lang w:eastAsia="de-DE"/>
              </w:rPr>
              <w:br/>
              <w:t>1 aasta</w:t>
            </w:r>
          </w:p>
          <w:p w14:paraId="3A51C765" w14:textId="77777777" w:rsidR="00D23C5B" w:rsidRPr="004C4DB5" w:rsidRDefault="00D23C5B" w:rsidP="00524628">
            <w:pPr>
              <w:keepNext/>
              <w:keepLines/>
              <w:spacing w:line="280" w:lineRule="atLeast"/>
              <w:jc w:val="center"/>
              <w:rPr>
                <w:szCs w:val="22"/>
                <w:lang w:eastAsia="de-DE"/>
              </w:rPr>
            </w:pPr>
            <w:r w:rsidRPr="004C4DB5">
              <w:rPr>
                <w:szCs w:val="22"/>
                <w:lang w:eastAsia="de-DE"/>
              </w:rPr>
              <w:t>N</w:t>
            </w:r>
            <w:r w:rsidR="00D34990" w:rsidRPr="004C4DB5">
              <w:rPr>
                <w:szCs w:val="22"/>
                <w:lang w:eastAsia="de-DE"/>
              </w:rPr>
              <w:t> </w:t>
            </w:r>
            <w:r w:rsidRPr="004C4DB5">
              <w:rPr>
                <w:szCs w:val="22"/>
                <w:lang w:eastAsia="de-DE"/>
              </w:rPr>
              <w:t>=</w:t>
            </w:r>
            <w:r w:rsidR="00D34990" w:rsidRPr="004C4DB5">
              <w:rPr>
                <w:szCs w:val="22"/>
                <w:lang w:eastAsia="de-DE"/>
              </w:rPr>
              <w:t> </w:t>
            </w:r>
            <w:r w:rsidRPr="004C4DB5">
              <w:rPr>
                <w:szCs w:val="22"/>
                <w:lang w:eastAsia="de-DE"/>
              </w:rPr>
              <w:t>1693</w:t>
            </w:r>
          </w:p>
        </w:tc>
        <w:tc>
          <w:tcPr>
            <w:tcW w:w="1560" w:type="dxa"/>
            <w:tcBorders>
              <w:bottom w:val="single" w:sz="4" w:space="0" w:color="auto"/>
            </w:tcBorders>
          </w:tcPr>
          <w:p w14:paraId="6E5B3E29" w14:textId="77777777" w:rsidR="00D23C5B" w:rsidRPr="004C4DB5" w:rsidRDefault="00D23C5B" w:rsidP="00524628">
            <w:pPr>
              <w:keepNext/>
              <w:keepLines/>
              <w:spacing w:line="280" w:lineRule="atLeast"/>
              <w:jc w:val="center"/>
              <w:rPr>
                <w:szCs w:val="22"/>
                <w:lang w:eastAsia="de-DE"/>
              </w:rPr>
            </w:pPr>
            <w:r w:rsidRPr="004C4DB5">
              <w:rPr>
                <w:szCs w:val="22"/>
                <w:lang w:eastAsia="de-DE"/>
              </w:rPr>
              <w:t>Vaatlus</w:t>
            </w:r>
            <w:r w:rsidRPr="004C4DB5">
              <w:rPr>
                <w:szCs w:val="22"/>
                <w:lang w:eastAsia="de-DE"/>
              </w:rPr>
              <w:br/>
              <w:t>N</w:t>
            </w:r>
            <w:r w:rsidR="00D34990" w:rsidRPr="004C4DB5">
              <w:rPr>
                <w:szCs w:val="22"/>
                <w:lang w:eastAsia="de-DE"/>
              </w:rPr>
              <w:t> </w:t>
            </w:r>
            <w:r w:rsidRPr="004C4DB5">
              <w:rPr>
                <w:szCs w:val="22"/>
                <w:lang w:eastAsia="de-DE"/>
              </w:rPr>
              <w:t>=</w:t>
            </w:r>
            <w:r w:rsidR="00D34990" w:rsidRPr="004C4DB5">
              <w:rPr>
                <w:szCs w:val="22"/>
                <w:lang w:eastAsia="de-DE"/>
              </w:rPr>
              <w:t> </w:t>
            </w:r>
            <w:r w:rsidRPr="004C4DB5">
              <w:rPr>
                <w:szCs w:val="22"/>
                <w:lang w:eastAsia="de-DE"/>
              </w:rPr>
              <w:t>1697***</w:t>
            </w:r>
          </w:p>
        </w:tc>
        <w:tc>
          <w:tcPr>
            <w:tcW w:w="1559" w:type="dxa"/>
            <w:tcBorders>
              <w:bottom w:val="single" w:sz="4" w:space="0" w:color="auto"/>
            </w:tcBorders>
          </w:tcPr>
          <w:p w14:paraId="3D6CAE3F" w14:textId="77777777" w:rsidR="00D23C5B" w:rsidRPr="004C4DB5" w:rsidRDefault="00D23C5B" w:rsidP="007F65CD">
            <w:pPr>
              <w:keepNext/>
              <w:keepLines/>
              <w:spacing w:line="280" w:lineRule="atLeast"/>
              <w:jc w:val="center"/>
              <w:rPr>
                <w:szCs w:val="22"/>
                <w:lang w:eastAsia="de-DE"/>
              </w:rPr>
            </w:pPr>
            <w:r w:rsidRPr="004C4DB5">
              <w:rPr>
                <w:szCs w:val="22"/>
                <w:lang w:eastAsia="de-DE"/>
              </w:rPr>
              <w:t>Herceptin</w:t>
            </w:r>
            <w:r w:rsidRPr="004C4DB5">
              <w:rPr>
                <w:szCs w:val="22"/>
                <w:lang w:eastAsia="de-DE"/>
              </w:rPr>
              <w:br/>
              <w:t>1 aasta</w:t>
            </w:r>
          </w:p>
          <w:p w14:paraId="0D656A67" w14:textId="77777777" w:rsidR="00D23C5B" w:rsidRPr="004C4DB5" w:rsidRDefault="00D23C5B" w:rsidP="007F65CD">
            <w:pPr>
              <w:keepNext/>
              <w:keepLines/>
              <w:spacing w:line="280" w:lineRule="atLeast"/>
              <w:jc w:val="center"/>
              <w:rPr>
                <w:szCs w:val="22"/>
                <w:lang w:eastAsia="de-DE"/>
              </w:rPr>
            </w:pPr>
            <w:r w:rsidRPr="004C4DB5">
              <w:rPr>
                <w:szCs w:val="22"/>
                <w:lang w:eastAsia="de-DE"/>
              </w:rPr>
              <w:t>N</w:t>
            </w:r>
            <w:r w:rsidR="00D34990" w:rsidRPr="004C4DB5">
              <w:rPr>
                <w:szCs w:val="22"/>
                <w:lang w:eastAsia="de-DE"/>
              </w:rPr>
              <w:t> </w:t>
            </w:r>
            <w:r w:rsidRPr="004C4DB5">
              <w:rPr>
                <w:szCs w:val="22"/>
                <w:lang w:eastAsia="de-DE"/>
              </w:rPr>
              <w:t>=</w:t>
            </w:r>
            <w:r w:rsidR="00D34990" w:rsidRPr="004C4DB5">
              <w:rPr>
                <w:szCs w:val="22"/>
                <w:lang w:eastAsia="de-DE"/>
              </w:rPr>
              <w:t> </w:t>
            </w:r>
            <w:r w:rsidRPr="004C4DB5">
              <w:rPr>
                <w:szCs w:val="22"/>
                <w:lang w:eastAsia="de-DE"/>
              </w:rPr>
              <w:t>1702***</w:t>
            </w:r>
          </w:p>
        </w:tc>
      </w:tr>
      <w:tr w:rsidR="00D23C5B" w:rsidRPr="004C4DB5" w14:paraId="0CBDD795" w14:textId="77777777" w:rsidTr="00760D5C">
        <w:tc>
          <w:tcPr>
            <w:tcW w:w="3227" w:type="dxa"/>
            <w:tcBorders>
              <w:bottom w:val="nil"/>
            </w:tcBorders>
          </w:tcPr>
          <w:p w14:paraId="195EAD7F" w14:textId="77777777" w:rsidR="00D23C5B" w:rsidRPr="004C4DB5" w:rsidRDefault="00D23C5B" w:rsidP="005A119D">
            <w:pPr>
              <w:keepNext/>
              <w:keepLines/>
              <w:spacing w:line="280" w:lineRule="atLeast"/>
              <w:rPr>
                <w:szCs w:val="22"/>
                <w:lang w:eastAsia="de-DE"/>
              </w:rPr>
            </w:pPr>
            <w:r w:rsidRPr="004C4DB5">
              <w:rPr>
                <w:szCs w:val="22"/>
                <w:lang w:eastAsia="de-DE"/>
              </w:rPr>
              <w:t>Haigusvaba elulemus</w:t>
            </w:r>
          </w:p>
        </w:tc>
        <w:tc>
          <w:tcPr>
            <w:tcW w:w="1559" w:type="dxa"/>
            <w:tcBorders>
              <w:bottom w:val="nil"/>
              <w:right w:val="nil"/>
            </w:tcBorders>
          </w:tcPr>
          <w:p w14:paraId="6032B2CF" w14:textId="77777777" w:rsidR="00D23C5B" w:rsidRPr="004C4DB5" w:rsidRDefault="00D23C5B" w:rsidP="005A119D">
            <w:pPr>
              <w:keepNext/>
              <w:keepLines/>
              <w:spacing w:line="280" w:lineRule="atLeast"/>
              <w:jc w:val="center"/>
              <w:rPr>
                <w:szCs w:val="22"/>
                <w:lang w:eastAsia="de-DE"/>
              </w:rPr>
            </w:pPr>
          </w:p>
        </w:tc>
        <w:tc>
          <w:tcPr>
            <w:tcW w:w="1559" w:type="dxa"/>
            <w:tcBorders>
              <w:left w:val="nil"/>
              <w:bottom w:val="nil"/>
            </w:tcBorders>
          </w:tcPr>
          <w:p w14:paraId="14028897" w14:textId="77777777" w:rsidR="00D23C5B" w:rsidRPr="004C4DB5" w:rsidRDefault="00D23C5B" w:rsidP="00603B70">
            <w:pPr>
              <w:keepNext/>
              <w:keepLines/>
              <w:spacing w:line="280" w:lineRule="atLeast"/>
              <w:jc w:val="center"/>
              <w:rPr>
                <w:szCs w:val="22"/>
                <w:lang w:eastAsia="de-DE"/>
              </w:rPr>
            </w:pPr>
          </w:p>
        </w:tc>
        <w:tc>
          <w:tcPr>
            <w:tcW w:w="1560" w:type="dxa"/>
            <w:tcBorders>
              <w:bottom w:val="nil"/>
              <w:right w:val="nil"/>
            </w:tcBorders>
          </w:tcPr>
          <w:p w14:paraId="403ED715" w14:textId="77777777" w:rsidR="00D23C5B" w:rsidRPr="004C4DB5" w:rsidRDefault="00D23C5B" w:rsidP="00801F67">
            <w:pPr>
              <w:keepNext/>
              <w:keepLines/>
              <w:spacing w:line="280" w:lineRule="atLeast"/>
              <w:jc w:val="center"/>
              <w:rPr>
                <w:szCs w:val="22"/>
                <w:lang w:eastAsia="de-DE"/>
              </w:rPr>
            </w:pPr>
          </w:p>
        </w:tc>
        <w:tc>
          <w:tcPr>
            <w:tcW w:w="1559" w:type="dxa"/>
            <w:tcBorders>
              <w:left w:val="nil"/>
              <w:bottom w:val="nil"/>
            </w:tcBorders>
          </w:tcPr>
          <w:p w14:paraId="45CE0C62" w14:textId="77777777" w:rsidR="00D23C5B" w:rsidRPr="004C4DB5" w:rsidRDefault="00D23C5B" w:rsidP="00524628">
            <w:pPr>
              <w:keepNext/>
              <w:keepLines/>
              <w:spacing w:line="280" w:lineRule="atLeast"/>
              <w:jc w:val="center"/>
              <w:rPr>
                <w:szCs w:val="22"/>
                <w:lang w:eastAsia="de-DE"/>
              </w:rPr>
            </w:pPr>
          </w:p>
        </w:tc>
      </w:tr>
      <w:tr w:rsidR="00D23C5B" w:rsidRPr="004C4DB5" w14:paraId="02862374" w14:textId="77777777" w:rsidTr="00760D5C">
        <w:tc>
          <w:tcPr>
            <w:tcW w:w="3227" w:type="dxa"/>
            <w:tcBorders>
              <w:top w:val="nil"/>
              <w:bottom w:val="nil"/>
            </w:tcBorders>
          </w:tcPr>
          <w:p w14:paraId="6A0429A5" w14:textId="77777777" w:rsidR="00D23C5B" w:rsidRPr="004C4DB5" w:rsidRDefault="00D23C5B" w:rsidP="005A119D">
            <w:pPr>
              <w:keepNext/>
              <w:keepLines/>
              <w:spacing w:line="280" w:lineRule="atLeast"/>
              <w:rPr>
                <w:szCs w:val="22"/>
                <w:lang w:eastAsia="de-DE"/>
              </w:rPr>
            </w:pPr>
            <w:r w:rsidRPr="004C4DB5">
              <w:rPr>
                <w:szCs w:val="22"/>
                <w:lang w:eastAsia="de-DE"/>
              </w:rPr>
              <w:t>- Tüsistustega patsientide arv</w:t>
            </w:r>
          </w:p>
        </w:tc>
        <w:tc>
          <w:tcPr>
            <w:tcW w:w="1559" w:type="dxa"/>
            <w:tcBorders>
              <w:top w:val="nil"/>
              <w:bottom w:val="nil"/>
              <w:right w:val="nil"/>
            </w:tcBorders>
          </w:tcPr>
          <w:p w14:paraId="3CBE99D3" w14:textId="77777777" w:rsidR="00D23C5B" w:rsidRPr="004C4DB5" w:rsidRDefault="00D23C5B" w:rsidP="005A119D">
            <w:pPr>
              <w:keepNext/>
              <w:keepLines/>
              <w:spacing w:line="280" w:lineRule="atLeast"/>
              <w:jc w:val="center"/>
              <w:rPr>
                <w:szCs w:val="22"/>
                <w:lang w:eastAsia="de-DE"/>
              </w:rPr>
            </w:pPr>
            <w:r w:rsidRPr="004C4DB5">
              <w:rPr>
                <w:szCs w:val="22"/>
                <w:lang w:eastAsia="de-DE"/>
              </w:rPr>
              <w:t>219 (12,9%)</w:t>
            </w:r>
          </w:p>
        </w:tc>
        <w:tc>
          <w:tcPr>
            <w:tcW w:w="1559" w:type="dxa"/>
            <w:tcBorders>
              <w:top w:val="nil"/>
              <w:left w:val="nil"/>
              <w:bottom w:val="nil"/>
            </w:tcBorders>
          </w:tcPr>
          <w:p w14:paraId="7720094B" w14:textId="77777777" w:rsidR="00D23C5B" w:rsidRPr="004C4DB5" w:rsidRDefault="00D23C5B" w:rsidP="00603B70">
            <w:pPr>
              <w:keepNext/>
              <w:keepLines/>
              <w:spacing w:line="280" w:lineRule="atLeast"/>
              <w:jc w:val="center"/>
              <w:rPr>
                <w:szCs w:val="22"/>
                <w:lang w:eastAsia="de-DE"/>
              </w:rPr>
            </w:pPr>
            <w:r w:rsidRPr="004C4DB5">
              <w:rPr>
                <w:szCs w:val="22"/>
                <w:lang w:eastAsia="de-DE"/>
              </w:rPr>
              <w:t>127 (7,5%)</w:t>
            </w:r>
          </w:p>
        </w:tc>
        <w:tc>
          <w:tcPr>
            <w:tcW w:w="1560" w:type="dxa"/>
            <w:tcBorders>
              <w:top w:val="nil"/>
              <w:bottom w:val="nil"/>
              <w:right w:val="nil"/>
            </w:tcBorders>
          </w:tcPr>
          <w:p w14:paraId="231173B1" w14:textId="77777777" w:rsidR="00D23C5B" w:rsidRPr="004C4DB5" w:rsidRDefault="00D23C5B" w:rsidP="00801F67">
            <w:pPr>
              <w:keepNext/>
              <w:keepLines/>
              <w:spacing w:line="280" w:lineRule="atLeast"/>
              <w:jc w:val="center"/>
              <w:rPr>
                <w:szCs w:val="22"/>
                <w:lang w:eastAsia="de-DE"/>
              </w:rPr>
            </w:pPr>
            <w:r w:rsidRPr="004C4DB5">
              <w:rPr>
                <w:szCs w:val="22"/>
                <w:lang w:eastAsia="de-DE"/>
              </w:rPr>
              <w:t>570 (33,6%)</w:t>
            </w:r>
          </w:p>
        </w:tc>
        <w:tc>
          <w:tcPr>
            <w:tcW w:w="1559" w:type="dxa"/>
            <w:tcBorders>
              <w:top w:val="nil"/>
              <w:left w:val="nil"/>
              <w:bottom w:val="nil"/>
            </w:tcBorders>
          </w:tcPr>
          <w:p w14:paraId="6F900113" w14:textId="77777777" w:rsidR="00D23C5B" w:rsidRPr="004C4DB5" w:rsidRDefault="00D23C5B" w:rsidP="00524628">
            <w:pPr>
              <w:keepNext/>
              <w:keepLines/>
              <w:spacing w:line="280" w:lineRule="atLeast"/>
              <w:jc w:val="center"/>
              <w:rPr>
                <w:szCs w:val="22"/>
                <w:lang w:eastAsia="de-DE"/>
              </w:rPr>
            </w:pPr>
            <w:r w:rsidRPr="004C4DB5">
              <w:rPr>
                <w:szCs w:val="22"/>
                <w:lang w:eastAsia="de-DE"/>
              </w:rPr>
              <w:t>471 (27,7%)</w:t>
            </w:r>
          </w:p>
        </w:tc>
      </w:tr>
      <w:tr w:rsidR="00D23C5B" w:rsidRPr="004C4DB5" w14:paraId="68595EAF" w14:textId="77777777" w:rsidTr="00760D5C">
        <w:tc>
          <w:tcPr>
            <w:tcW w:w="3227" w:type="dxa"/>
            <w:tcBorders>
              <w:top w:val="nil"/>
              <w:bottom w:val="nil"/>
            </w:tcBorders>
          </w:tcPr>
          <w:p w14:paraId="6F0ABBD4" w14:textId="77777777" w:rsidR="00D23C5B" w:rsidRPr="004C4DB5" w:rsidRDefault="00D23C5B" w:rsidP="005A119D">
            <w:pPr>
              <w:keepNext/>
              <w:keepLines/>
              <w:spacing w:line="280" w:lineRule="atLeast"/>
              <w:rPr>
                <w:szCs w:val="22"/>
                <w:lang w:eastAsia="de-DE"/>
              </w:rPr>
            </w:pPr>
            <w:r w:rsidRPr="004C4DB5">
              <w:rPr>
                <w:szCs w:val="22"/>
                <w:lang w:eastAsia="de-DE"/>
              </w:rPr>
              <w:t>- Tüsistusteta patsientide arv</w:t>
            </w:r>
          </w:p>
        </w:tc>
        <w:tc>
          <w:tcPr>
            <w:tcW w:w="1559" w:type="dxa"/>
            <w:tcBorders>
              <w:top w:val="nil"/>
              <w:bottom w:val="nil"/>
              <w:right w:val="nil"/>
            </w:tcBorders>
          </w:tcPr>
          <w:p w14:paraId="09D4B80C" w14:textId="77777777" w:rsidR="00D23C5B" w:rsidRPr="004C4DB5" w:rsidRDefault="00D23C5B" w:rsidP="005A119D">
            <w:pPr>
              <w:keepNext/>
              <w:keepLines/>
              <w:spacing w:line="280" w:lineRule="atLeast"/>
              <w:jc w:val="center"/>
              <w:rPr>
                <w:szCs w:val="22"/>
                <w:lang w:eastAsia="de-DE"/>
              </w:rPr>
            </w:pPr>
            <w:r w:rsidRPr="004C4DB5">
              <w:rPr>
                <w:szCs w:val="22"/>
                <w:lang w:eastAsia="de-DE"/>
              </w:rPr>
              <w:t>1474 (87,1%)</w:t>
            </w:r>
          </w:p>
        </w:tc>
        <w:tc>
          <w:tcPr>
            <w:tcW w:w="1559" w:type="dxa"/>
            <w:tcBorders>
              <w:top w:val="nil"/>
              <w:left w:val="nil"/>
              <w:bottom w:val="nil"/>
            </w:tcBorders>
          </w:tcPr>
          <w:p w14:paraId="40A54A80" w14:textId="77777777" w:rsidR="00D23C5B" w:rsidRPr="004C4DB5" w:rsidRDefault="00D23C5B" w:rsidP="00603B70">
            <w:pPr>
              <w:keepNext/>
              <w:keepLines/>
              <w:spacing w:line="280" w:lineRule="atLeast"/>
              <w:jc w:val="center"/>
              <w:rPr>
                <w:szCs w:val="22"/>
                <w:lang w:eastAsia="de-DE"/>
              </w:rPr>
            </w:pPr>
            <w:r w:rsidRPr="004C4DB5">
              <w:rPr>
                <w:szCs w:val="22"/>
                <w:lang w:eastAsia="de-DE"/>
              </w:rPr>
              <w:t>1566 (92,5%)</w:t>
            </w:r>
          </w:p>
        </w:tc>
        <w:tc>
          <w:tcPr>
            <w:tcW w:w="1560" w:type="dxa"/>
            <w:tcBorders>
              <w:top w:val="nil"/>
              <w:bottom w:val="nil"/>
              <w:right w:val="nil"/>
            </w:tcBorders>
          </w:tcPr>
          <w:p w14:paraId="2027D570" w14:textId="77777777" w:rsidR="00D23C5B" w:rsidRPr="004C4DB5" w:rsidRDefault="00D23C5B" w:rsidP="00801F67">
            <w:pPr>
              <w:keepNext/>
              <w:keepLines/>
              <w:spacing w:line="280" w:lineRule="atLeast"/>
              <w:jc w:val="center"/>
              <w:rPr>
                <w:szCs w:val="22"/>
                <w:lang w:eastAsia="de-DE"/>
              </w:rPr>
            </w:pPr>
            <w:r w:rsidRPr="004C4DB5">
              <w:rPr>
                <w:szCs w:val="22"/>
                <w:lang w:eastAsia="de-DE"/>
              </w:rPr>
              <w:t>1127 (66,4%)</w:t>
            </w:r>
          </w:p>
        </w:tc>
        <w:tc>
          <w:tcPr>
            <w:tcW w:w="1559" w:type="dxa"/>
            <w:tcBorders>
              <w:top w:val="nil"/>
              <w:left w:val="nil"/>
              <w:bottom w:val="nil"/>
            </w:tcBorders>
          </w:tcPr>
          <w:p w14:paraId="3333E15C" w14:textId="77777777" w:rsidR="00D23C5B" w:rsidRPr="004C4DB5" w:rsidRDefault="00D23C5B" w:rsidP="00524628">
            <w:pPr>
              <w:keepNext/>
              <w:keepLines/>
              <w:spacing w:line="280" w:lineRule="atLeast"/>
              <w:jc w:val="center"/>
              <w:rPr>
                <w:szCs w:val="22"/>
                <w:lang w:eastAsia="de-DE"/>
              </w:rPr>
            </w:pPr>
            <w:r w:rsidRPr="004C4DB5">
              <w:rPr>
                <w:szCs w:val="22"/>
                <w:lang w:eastAsia="de-DE"/>
              </w:rPr>
              <w:t>1231 (72,3%)</w:t>
            </w:r>
          </w:p>
        </w:tc>
      </w:tr>
      <w:tr w:rsidR="00D23C5B" w:rsidRPr="004C4DB5" w14:paraId="2DB52FA6" w14:textId="77777777" w:rsidTr="00760D5C">
        <w:tc>
          <w:tcPr>
            <w:tcW w:w="3227" w:type="dxa"/>
            <w:tcBorders>
              <w:top w:val="nil"/>
              <w:bottom w:val="nil"/>
            </w:tcBorders>
          </w:tcPr>
          <w:p w14:paraId="47925EBA" w14:textId="77777777" w:rsidR="00D23C5B" w:rsidRPr="004C4DB5" w:rsidRDefault="00D23C5B" w:rsidP="005A119D">
            <w:pPr>
              <w:keepNext/>
              <w:keepLines/>
              <w:spacing w:line="280" w:lineRule="atLeast"/>
              <w:rPr>
                <w:szCs w:val="22"/>
                <w:lang w:eastAsia="de-DE"/>
              </w:rPr>
            </w:pPr>
            <w:r w:rsidRPr="004C4DB5">
              <w:rPr>
                <w:szCs w:val="22"/>
                <w:lang w:eastAsia="de-DE"/>
              </w:rPr>
              <w:t xml:space="preserve">P-väärtus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nil"/>
              <w:right w:val="single" w:sz="4" w:space="0" w:color="auto"/>
            </w:tcBorders>
          </w:tcPr>
          <w:p w14:paraId="5548E8C6" w14:textId="77777777" w:rsidR="00D23C5B" w:rsidRPr="004C4DB5" w:rsidRDefault="00D23C5B" w:rsidP="005A119D">
            <w:pPr>
              <w:keepNext/>
              <w:keepLines/>
              <w:spacing w:line="280" w:lineRule="atLeast"/>
              <w:jc w:val="center"/>
              <w:rPr>
                <w:szCs w:val="22"/>
                <w:lang w:eastAsia="de-DE"/>
              </w:rPr>
            </w:pPr>
            <w:r w:rsidRPr="004C4DB5">
              <w:rPr>
                <w:szCs w:val="22"/>
                <w:lang w:eastAsia="de-DE"/>
              </w:rPr>
              <w:t>&lt; 0,0001</w:t>
            </w:r>
          </w:p>
        </w:tc>
        <w:tc>
          <w:tcPr>
            <w:tcW w:w="3119" w:type="dxa"/>
            <w:gridSpan w:val="2"/>
            <w:tcBorders>
              <w:top w:val="nil"/>
              <w:left w:val="single" w:sz="4" w:space="0" w:color="auto"/>
              <w:bottom w:val="nil"/>
            </w:tcBorders>
          </w:tcPr>
          <w:p w14:paraId="6916E0A6" w14:textId="77777777" w:rsidR="00D23C5B" w:rsidRPr="004C4DB5" w:rsidRDefault="00D23C5B" w:rsidP="00603B70">
            <w:pPr>
              <w:keepNext/>
              <w:keepLines/>
              <w:spacing w:line="280" w:lineRule="atLeast"/>
              <w:jc w:val="center"/>
              <w:rPr>
                <w:szCs w:val="22"/>
                <w:lang w:eastAsia="de-DE"/>
              </w:rPr>
            </w:pPr>
            <w:r w:rsidRPr="004C4DB5">
              <w:rPr>
                <w:szCs w:val="22"/>
                <w:lang w:eastAsia="de-DE"/>
              </w:rPr>
              <w:t>&lt; 0,0001</w:t>
            </w:r>
          </w:p>
        </w:tc>
      </w:tr>
      <w:tr w:rsidR="00D23C5B" w:rsidRPr="004C4DB5" w14:paraId="0C24FCCF" w14:textId="77777777" w:rsidTr="00760D5C">
        <w:tc>
          <w:tcPr>
            <w:tcW w:w="3227" w:type="dxa"/>
            <w:tcBorders>
              <w:top w:val="nil"/>
              <w:bottom w:val="single" w:sz="4" w:space="0" w:color="auto"/>
            </w:tcBorders>
          </w:tcPr>
          <w:p w14:paraId="1AF1CA00" w14:textId="77777777" w:rsidR="00D23C5B" w:rsidRPr="004C4DB5" w:rsidRDefault="00D23C5B" w:rsidP="005A119D">
            <w:pPr>
              <w:keepNext/>
              <w:keepLines/>
              <w:spacing w:line="280" w:lineRule="atLeast"/>
              <w:rPr>
                <w:szCs w:val="22"/>
                <w:lang w:eastAsia="de-DE"/>
              </w:rPr>
            </w:pPr>
            <w:r w:rsidRPr="004C4DB5">
              <w:rPr>
                <w:szCs w:val="22"/>
                <w:lang w:eastAsia="de-DE"/>
              </w:rPr>
              <w:t>Riski</w:t>
            </w:r>
            <w:r w:rsidR="00C47CD1" w:rsidRPr="004C4DB5">
              <w:rPr>
                <w:szCs w:val="22"/>
                <w:lang w:eastAsia="de-DE"/>
              </w:rPr>
              <w:t xml:space="preserve">tiheduste </w:t>
            </w:r>
            <w:r w:rsidRPr="004C4DB5">
              <w:rPr>
                <w:szCs w:val="22"/>
                <w:lang w:eastAsia="de-DE"/>
              </w:rPr>
              <w:t xml:space="preserve">suhe </w:t>
            </w:r>
            <w:r w:rsidRPr="004C4DB5">
              <w:rPr>
                <w:i/>
                <w:szCs w:val="22"/>
              </w:rPr>
              <w:t>versus</w:t>
            </w:r>
            <w:r w:rsidRPr="004C4DB5">
              <w:rPr>
                <w:szCs w:val="22"/>
                <w:lang w:eastAsia="de-DE"/>
              </w:rPr>
              <w:t xml:space="preserve"> vaatlus</w:t>
            </w:r>
          </w:p>
        </w:tc>
        <w:tc>
          <w:tcPr>
            <w:tcW w:w="3118" w:type="dxa"/>
            <w:gridSpan w:val="2"/>
            <w:tcBorders>
              <w:top w:val="nil"/>
              <w:bottom w:val="single" w:sz="4" w:space="0" w:color="auto"/>
              <w:right w:val="single" w:sz="4" w:space="0" w:color="auto"/>
            </w:tcBorders>
          </w:tcPr>
          <w:p w14:paraId="48DF1B8B" w14:textId="77777777" w:rsidR="00D23C5B" w:rsidRPr="004C4DB5" w:rsidRDefault="00D23C5B" w:rsidP="005A119D">
            <w:pPr>
              <w:keepNext/>
              <w:keepLines/>
              <w:spacing w:line="280" w:lineRule="atLeast"/>
              <w:jc w:val="center"/>
              <w:rPr>
                <w:szCs w:val="22"/>
                <w:lang w:eastAsia="de-DE"/>
              </w:rPr>
            </w:pPr>
            <w:r w:rsidRPr="004C4DB5">
              <w:rPr>
                <w:szCs w:val="22"/>
                <w:lang w:eastAsia="de-DE"/>
              </w:rPr>
              <w:t>0,54</w:t>
            </w:r>
          </w:p>
        </w:tc>
        <w:tc>
          <w:tcPr>
            <w:tcW w:w="3119" w:type="dxa"/>
            <w:gridSpan w:val="2"/>
            <w:tcBorders>
              <w:top w:val="nil"/>
              <w:left w:val="single" w:sz="4" w:space="0" w:color="auto"/>
              <w:bottom w:val="single" w:sz="4" w:space="0" w:color="auto"/>
            </w:tcBorders>
          </w:tcPr>
          <w:p w14:paraId="32309085" w14:textId="77777777" w:rsidR="00D23C5B" w:rsidRPr="004C4DB5" w:rsidRDefault="00D23C5B" w:rsidP="00603B70">
            <w:pPr>
              <w:keepNext/>
              <w:keepLines/>
              <w:spacing w:line="280" w:lineRule="atLeast"/>
              <w:jc w:val="center"/>
              <w:rPr>
                <w:szCs w:val="22"/>
                <w:lang w:eastAsia="de-DE"/>
              </w:rPr>
            </w:pPr>
            <w:r w:rsidRPr="004C4DB5">
              <w:rPr>
                <w:szCs w:val="22"/>
                <w:lang w:eastAsia="de-DE"/>
              </w:rPr>
              <w:t>0,76</w:t>
            </w:r>
          </w:p>
        </w:tc>
      </w:tr>
      <w:tr w:rsidR="00D23C5B" w:rsidRPr="004C4DB5" w14:paraId="2DB5E836" w14:textId="77777777" w:rsidTr="00760D5C">
        <w:tc>
          <w:tcPr>
            <w:tcW w:w="3227" w:type="dxa"/>
            <w:tcBorders>
              <w:bottom w:val="nil"/>
            </w:tcBorders>
          </w:tcPr>
          <w:p w14:paraId="02035769" w14:textId="77777777" w:rsidR="00D23C5B" w:rsidRPr="004C4DB5" w:rsidRDefault="00D23C5B" w:rsidP="005A119D">
            <w:pPr>
              <w:keepNext/>
              <w:keepLines/>
              <w:spacing w:line="280" w:lineRule="atLeast"/>
              <w:rPr>
                <w:szCs w:val="22"/>
                <w:lang w:eastAsia="de-DE"/>
              </w:rPr>
            </w:pPr>
            <w:r w:rsidRPr="004C4DB5">
              <w:rPr>
                <w:szCs w:val="22"/>
                <w:lang w:eastAsia="de-DE"/>
              </w:rPr>
              <w:t>Retsidiivivaba elulemus</w:t>
            </w:r>
          </w:p>
        </w:tc>
        <w:tc>
          <w:tcPr>
            <w:tcW w:w="1559" w:type="dxa"/>
            <w:tcBorders>
              <w:bottom w:val="nil"/>
              <w:right w:val="nil"/>
            </w:tcBorders>
          </w:tcPr>
          <w:p w14:paraId="553D1230" w14:textId="77777777" w:rsidR="00D23C5B" w:rsidRPr="004C4DB5" w:rsidRDefault="00D23C5B" w:rsidP="005A119D">
            <w:pPr>
              <w:keepNext/>
              <w:keepLines/>
              <w:spacing w:line="280" w:lineRule="atLeast"/>
              <w:jc w:val="center"/>
              <w:rPr>
                <w:szCs w:val="22"/>
                <w:lang w:eastAsia="de-DE"/>
              </w:rPr>
            </w:pPr>
          </w:p>
        </w:tc>
        <w:tc>
          <w:tcPr>
            <w:tcW w:w="1559" w:type="dxa"/>
            <w:tcBorders>
              <w:left w:val="nil"/>
              <w:bottom w:val="nil"/>
            </w:tcBorders>
          </w:tcPr>
          <w:p w14:paraId="22EF9A60" w14:textId="77777777" w:rsidR="00D23C5B" w:rsidRPr="004C4DB5" w:rsidRDefault="00D23C5B" w:rsidP="00603B70">
            <w:pPr>
              <w:keepNext/>
              <w:keepLines/>
              <w:spacing w:line="280" w:lineRule="atLeast"/>
              <w:jc w:val="center"/>
              <w:rPr>
                <w:szCs w:val="22"/>
                <w:lang w:eastAsia="de-DE"/>
              </w:rPr>
            </w:pPr>
          </w:p>
        </w:tc>
        <w:tc>
          <w:tcPr>
            <w:tcW w:w="1560" w:type="dxa"/>
            <w:tcBorders>
              <w:bottom w:val="nil"/>
              <w:right w:val="nil"/>
            </w:tcBorders>
          </w:tcPr>
          <w:p w14:paraId="5D0224AC" w14:textId="77777777" w:rsidR="00D23C5B" w:rsidRPr="004C4DB5" w:rsidRDefault="00D23C5B" w:rsidP="00801F67">
            <w:pPr>
              <w:keepNext/>
              <w:keepLines/>
              <w:spacing w:line="280" w:lineRule="atLeast"/>
              <w:jc w:val="center"/>
              <w:rPr>
                <w:szCs w:val="22"/>
                <w:lang w:eastAsia="de-DE"/>
              </w:rPr>
            </w:pPr>
          </w:p>
        </w:tc>
        <w:tc>
          <w:tcPr>
            <w:tcW w:w="1559" w:type="dxa"/>
            <w:tcBorders>
              <w:left w:val="nil"/>
              <w:bottom w:val="nil"/>
            </w:tcBorders>
          </w:tcPr>
          <w:p w14:paraId="3645C57C" w14:textId="77777777" w:rsidR="00D23C5B" w:rsidRPr="004C4DB5" w:rsidRDefault="00D23C5B" w:rsidP="00524628">
            <w:pPr>
              <w:keepNext/>
              <w:keepLines/>
              <w:spacing w:line="280" w:lineRule="atLeast"/>
              <w:jc w:val="center"/>
              <w:rPr>
                <w:szCs w:val="22"/>
                <w:lang w:eastAsia="de-DE"/>
              </w:rPr>
            </w:pPr>
          </w:p>
        </w:tc>
      </w:tr>
      <w:tr w:rsidR="00D23C5B" w:rsidRPr="004C4DB5" w14:paraId="69D3449A" w14:textId="77777777" w:rsidTr="00760D5C">
        <w:tc>
          <w:tcPr>
            <w:tcW w:w="3227" w:type="dxa"/>
            <w:tcBorders>
              <w:top w:val="nil"/>
              <w:bottom w:val="nil"/>
            </w:tcBorders>
          </w:tcPr>
          <w:p w14:paraId="369A2201" w14:textId="77777777" w:rsidR="00D23C5B" w:rsidRPr="004C4DB5" w:rsidRDefault="00D23C5B" w:rsidP="005A119D">
            <w:pPr>
              <w:keepNext/>
              <w:keepLines/>
              <w:spacing w:line="280" w:lineRule="atLeast"/>
              <w:rPr>
                <w:szCs w:val="22"/>
                <w:lang w:eastAsia="de-DE"/>
              </w:rPr>
            </w:pPr>
            <w:r w:rsidRPr="004C4DB5">
              <w:rPr>
                <w:szCs w:val="22"/>
                <w:lang w:eastAsia="de-DE"/>
              </w:rPr>
              <w:t>- Tüsistustega patsientide arv</w:t>
            </w:r>
          </w:p>
        </w:tc>
        <w:tc>
          <w:tcPr>
            <w:tcW w:w="1559" w:type="dxa"/>
            <w:tcBorders>
              <w:top w:val="nil"/>
              <w:bottom w:val="nil"/>
              <w:right w:val="nil"/>
            </w:tcBorders>
          </w:tcPr>
          <w:p w14:paraId="521757A7" w14:textId="77777777" w:rsidR="00D23C5B" w:rsidRPr="004C4DB5" w:rsidRDefault="00D23C5B" w:rsidP="005A119D">
            <w:pPr>
              <w:keepNext/>
              <w:keepLines/>
              <w:spacing w:line="280" w:lineRule="atLeast"/>
              <w:jc w:val="center"/>
              <w:rPr>
                <w:szCs w:val="22"/>
                <w:lang w:eastAsia="de-DE"/>
              </w:rPr>
            </w:pPr>
            <w:r w:rsidRPr="004C4DB5">
              <w:rPr>
                <w:szCs w:val="22"/>
                <w:lang w:eastAsia="de-DE"/>
              </w:rPr>
              <w:t>208 (12,3%)</w:t>
            </w:r>
          </w:p>
        </w:tc>
        <w:tc>
          <w:tcPr>
            <w:tcW w:w="1559" w:type="dxa"/>
            <w:tcBorders>
              <w:top w:val="nil"/>
              <w:left w:val="nil"/>
              <w:bottom w:val="nil"/>
            </w:tcBorders>
          </w:tcPr>
          <w:p w14:paraId="648A92F5" w14:textId="77777777" w:rsidR="00D23C5B" w:rsidRPr="004C4DB5" w:rsidRDefault="00D23C5B" w:rsidP="00603B70">
            <w:pPr>
              <w:keepNext/>
              <w:keepLines/>
              <w:spacing w:line="280" w:lineRule="atLeast"/>
              <w:jc w:val="center"/>
              <w:rPr>
                <w:szCs w:val="22"/>
                <w:lang w:eastAsia="de-DE"/>
              </w:rPr>
            </w:pPr>
            <w:r w:rsidRPr="004C4DB5">
              <w:rPr>
                <w:szCs w:val="22"/>
                <w:lang w:eastAsia="de-DE"/>
              </w:rPr>
              <w:t>113 (6,7%)</w:t>
            </w:r>
          </w:p>
        </w:tc>
        <w:tc>
          <w:tcPr>
            <w:tcW w:w="1560" w:type="dxa"/>
            <w:tcBorders>
              <w:top w:val="nil"/>
              <w:bottom w:val="nil"/>
              <w:right w:val="nil"/>
            </w:tcBorders>
          </w:tcPr>
          <w:p w14:paraId="3334B36C" w14:textId="77777777" w:rsidR="00D23C5B" w:rsidRPr="004C4DB5" w:rsidRDefault="00D23C5B" w:rsidP="00801F67">
            <w:pPr>
              <w:keepNext/>
              <w:keepLines/>
              <w:spacing w:line="280" w:lineRule="atLeast"/>
              <w:jc w:val="center"/>
              <w:rPr>
                <w:szCs w:val="22"/>
                <w:lang w:eastAsia="de-DE"/>
              </w:rPr>
            </w:pPr>
            <w:r w:rsidRPr="004C4DB5">
              <w:rPr>
                <w:szCs w:val="22"/>
                <w:lang w:eastAsia="de-DE"/>
              </w:rPr>
              <w:t>506 (29,8%)</w:t>
            </w:r>
          </w:p>
        </w:tc>
        <w:tc>
          <w:tcPr>
            <w:tcW w:w="1559" w:type="dxa"/>
            <w:tcBorders>
              <w:top w:val="nil"/>
              <w:left w:val="nil"/>
              <w:bottom w:val="nil"/>
            </w:tcBorders>
          </w:tcPr>
          <w:p w14:paraId="07D3F7BA" w14:textId="77777777" w:rsidR="00D23C5B" w:rsidRPr="004C4DB5" w:rsidRDefault="00D23C5B" w:rsidP="00524628">
            <w:pPr>
              <w:keepNext/>
              <w:keepLines/>
              <w:spacing w:line="280" w:lineRule="atLeast"/>
              <w:jc w:val="center"/>
              <w:rPr>
                <w:szCs w:val="22"/>
                <w:lang w:eastAsia="de-DE"/>
              </w:rPr>
            </w:pPr>
            <w:r w:rsidRPr="004C4DB5">
              <w:rPr>
                <w:szCs w:val="22"/>
                <w:lang w:eastAsia="de-DE"/>
              </w:rPr>
              <w:t>399 (23,4%)</w:t>
            </w:r>
          </w:p>
        </w:tc>
      </w:tr>
      <w:tr w:rsidR="00D23C5B" w:rsidRPr="004C4DB5" w14:paraId="38E4D3F5" w14:textId="77777777" w:rsidTr="00760D5C">
        <w:tc>
          <w:tcPr>
            <w:tcW w:w="3227" w:type="dxa"/>
            <w:tcBorders>
              <w:top w:val="nil"/>
              <w:bottom w:val="nil"/>
            </w:tcBorders>
          </w:tcPr>
          <w:p w14:paraId="68FBC453" w14:textId="77777777" w:rsidR="00D23C5B" w:rsidRPr="004C4DB5" w:rsidRDefault="00D23C5B" w:rsidP="005A119D">
            <w:pPr>
              <w:keepNext/>
              <w:keepLines/>
              <w:spacing w:line="280" w:lineRule="atLeast"/>
              <w:rPr>
                <w:szCs w:val="22"/>
                <w:lang w:eastAsia="de-DE"/>
              </w:rPr>
            </w:pPr>
            <w:r w:rsidRPr="004C4DB5">
              <w:rPr>
                <w:szCs w:val="22"/>
                <w:lang w:eastAsia="de-DE"/>
              </w:rPr>
              <w:t>- Tüsistusteta patsientide arv</w:t>
            </w:r>
          </w:p>
        </w:tc>
        <w:tc>
          <w:tcPr>
            <w:tcW w:w="1559" w:type="dxa"/>
            <w:tcBorders>
              <w:top w:val="nil"/>
              <w:bottom w:val="nil"/>
              <w:right w:val="nil"/>
            </w:tcBorders>
          </w:tcPr>
          <w:p w14:paraId="1DA79213" w14:textId="77777777" w:rsidR="00D23C5B" w:rsidRPr="004C4DB5" w:rsidRDefault="00D23C5B" w:rsidP="005A119D">
            <w:pPr>
              <w:keepNext/>
              <w:keepLines/>
              <w:spacing w:line="280" w:lineRule="atLeast"/>
              <w:jc w:val="center"/>
              <w:rPr>
                <w:szCs w:val="22"/>
                <w:lang w:eastAsia="de-DE"/>
              </w:rPr>
            </w:pPr>
            <w:r w:rsidRPr="004C4DB5">
              <w:rPr>
                <w:szCs w:val="22"/>
                <w:lang w:eastAsia="de-DE"/>
              </w:rPr>
              <w:t>1485 (87,7%)</w:t>
            </w:r>
          </w:p>
        </w:tc>
        <w:tc>
          <w:tcPr>
            <w:tcW w:w="1559" w:type="dxa"/>
            <w:tcBorders>
              <w:top w:val="nil"/>
              <w:left w:val="nil"/>
              <w:bottom w:val="nil"/>
            </w:tcBorders>
          </w:tcPr>
          <w:p w14:paraId="409BA849" w14:textId="77777777" w:rsidR="00D23C5B" w:rsidRPr="004C4DB5" w:rsidRDefault="00D23C5B" w:rsidP="00603B70">
            <w:pPr>
              <w:keepNext/>
              <w:keepLines/>
              <w:spacing w:line="280" w:lineRule="atLeast"/>
              <w:jc w:val="center"/>
              <w:rPr>
                <w:szCs w:val="22"/>
                <w:lang w:eastAsia="de-DE"/>
              </w:rPr>
            </w:pPr>
            <w:r w:rsidRPr="004C4DB5">
              <w:rPr>
                <w:szCs w:val="22"/>
                <w:lang w:eastAsia="de-DE"/>
              </w:rPr>
              <w:t>1580 (93,3%)</w:t>
            </w:r>
          </w:p>
        </w:tc>
        <w:tc>
          <w:tcPr>
            <w:tcW w:w="1560" w:type="dxa"/>
            <w:tcBorders>
              <w:top w:val="nil"/>
              <w:bottom w:val="nil"/>
              <w:right w:val="nil"/>
            </w:tcBorders>
          </w:tcPr>
          <w:p w14:paraId="2E93DA01" w14:textId="77777777" w:rsidR="00D23C5B" w:rsidRPr="004C4DB5" w:rsidRDefault="00D23C5B" w:rsidP="00801F67">
            <w:pPr>
              <w:keepNext/>
              <w:keepLines/>
              <w:spacing w:line="280" w:lineRule="atLeast"/>
              <w:jc w:val="center"/>
              <w:rPr>
                <w:szCs w:val="22"/>
                <w:lang w:eastAsia="de-DE"/>
              </w:rPr>
            </w:pPr>
            <w:r w:rsidRPr="004C4DB5">
              <w:rPr>
                <w:szCs w:val="22"/>
                <w:lang w:eastAsia="de-DE"/>
              </w:rPr>
              <w:t>1191 (70,2%)</w:t>
            </w:r>
          </w:p>
        </w:tc>
        <w:tc>
          <w:tcPr>
            <w:tcW w:w="1559" w:type="dxa"/>
            <w:tcBorders>
              <w:top w:val="nil"/>
              <w:left w:val="nil"/>
              <w:bottom w:val="nil"/>
            </w:tcBorders>
          </w:tcPr>
          <w:p w14:paraId="791F17E6" w14:textId="77777777" w:rsidR="00D23C5B" w:rsidRPr="004C4DB5" w:rsidRDefault="00D23C5B" w:rsidP="00524628">
            <w:pPr>
              <w:keepNext/>
              <w:keepLines/>
              <w:spacing w:line="280" w:lineRule="atLeast"/>
              <w:jc w:val="center"/>
              <w:rPr>
                <w:szCs w:val="22"/>
                <w:lang w:eastAsia="de-DE"/>
              </w:rPr>
            </w:pPr>
            <w:r w:rsidRPr="004C4DB5">
              <w:rPr>
                <w:szCs w:val="22"/>
                <w:lang w:eastAsia="de-DE"/>
              </w:rPr>
              <w:t>1303 (76,6%)</w:t>
            </w:r>
          </w:p>
        </w:tc>
      </w:tr>
      <w:tr w:rsidR="00D23C5B" w:rsidRPr="004C4DB5" w14:paraId="7A8A332F" w14:textId="77777777" w:rsidTr="00760D5C">
        <w:tc>
          <w:tcPr>
            <w:tcW w:w="3227" w:type="dxa"/>
            <w:tcBorders>
              <w:top w:val="nil"/>
              <w:bottom w:val="nil"/>
            </w:tcBorders>
          </w:tcPr>
          <w:p w14:paraId="3DA42C28" w14:textId="77777777" w:rsidR="00D23C5B" w:rsidRPr="004C4DB5" w:rsidRDefault="00D23C5B" w:rsidP="005A119D">
            <w:pPr>
              <w:keepNext/>
              <w:keepLines/>
              <w:spacing w:line="280" w:lineRule="atLeast"/>
              <w:rPr>
                <w:szCs w:val="22"/>
                <w:lang w:eastAsia="de-DE"/>
              </w:rPr>
            </w:pPr>
            <w:r w:rsidRPr="004C4DB5">
              <w:rPr>
                <w:szCs w:val="22"/>
                <w:lang w:eastAsia="de-DE"/>
              </w:rPr>
              <w:t xml:space="preserve">P-väärtus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nil"/>
            </w:tcBorders>
          </w:tcPr>
          <w:p w14:paraId="5E3EBF50" w14:textId="77777777" w:rsidR="00D23C5B" w:rsidRPr="004C4DB5" w:rsidRDefault="00D23C5B" w:rsidP="005A119D">
            <w:pPr>
              <w:keepNext/>
              <w:keepLines/>
              <w:spacing w:line="280" w:lineRule="atLeast"/>
              <w:jc w:val="center"/>
              <w:rPr>
                <w:szCs w:val="22"/>
                <w:lang w:eastAsia="de-DE"/>
              </w:rPr>
            </w:pPr>
            <w:r w:rsidRPr="004C4DB5">
              <w:rPr>
                <w:szCs w:val="22"/>
                <w:lang w:eastAsia="de-DE"/>
              </w:rPr>
              <w:t>&lt; 0,0001</w:t>
            </w:r>
          </w:p>
        </w:tc>
        <w:tc>
          <w:tcPr>
            <w:tcW w:w="3119" w:type="dxa"/>
            <w:gridSpan w:val="2"/>
            <w:tcBorders>
              <w:top w:val="nil"/>
              <w:bottom w:val="nil"/>
            </w:tcBorders>
          </w:tcPr>
          <w:p w14:paraId="283E5687" w14:textId="77777777" w:rsidR="00D23C5B" w:rsidRPr="004C4DB5" w:rsidRDefault="00D23C5B" w:rsidP="00603B70">
            <w:pPr>
              <w:keepNext/>
              <w:keepLines/>
              <w:spacing w:line="280" w:lineRule="atLeast"/>
              <w:jc w:val="center"/>
              <w:rPr>
                <w:szCs w:val="22"/>
                <w:lang w:eastAsia="de-DE"/>
              </w:rPr>
            </w:pPr>
            <w:r w:rsidRPr="004C4DB5">
              <w:rPr>
                <w:szCs w:val="22"/>
                <w:lang w:eastAsia="de-DE"/>
              </w:rPr>
              <w:t>&lt; 0,0001</w:t>
            </w:r>
          </w:p>
        </w:tc>
      </w:tr>
      <w:tr w:rsidR="00D23C5B" w:rsidRPr="004C4DB5" w14:paraId="4A5D7403" w14:textId="77777777" w:rsidTr="00760D5C">
        <w:tc>
          <w:tcPr>
            <w:tcW w:w="3227" w:type="dxa"/>
            <w:tcBorders>
              <w:top w:val="nil"/>
              <w:bottom w:val="single" w:sz="4" w:space="0" w:color="auto"/>
            </w:tcBorders>
          </w:tcPr>
          <w:p w14:paraId="22DA907B" w14:textId="77777777" w:rsidR="00D23C5B" w:rsidRPr="004C4DB5" w:rsidRDefault="00D23C5B" w:rsidP="005A119D">
            <w:pPr>
              <w:keepNext/>
              <w:keepLines/>
              <w:spacing w:line="280" w:lineRule="atLeast"/>
              <w:rPr>
                <w:szCs w:val="22"/>
                <w:lang w:eastAsia="de-DE"/>
              </w:rPr>
            </w:pPr>
            <w:r w:rsidRPr="004C4DB5">
              <w:rPr>
                <w:szCs w:val="22"/>
                <w:lang w:eastAsia="de-DE"/>
              </w:rPr>
              <w:t>Riski</w:t>
            </w:r>
            <w:r w:rsidR="00C47CD1" w:rsidRPr="004C4DB5">
              <w:rPr>
                <w:szCs w:val="22"/>
                <w:lang w:eastAsia="de-DE"/>
              </w:rPr>
              <w:t xml:space="preserve">tiheduste </w:t>
            </w:r>
            <w:r w:rsidRPr="004C4DB5">
              <w:rPr>
                <w:szCs w:val="22"/>
                <w:lang w:eastAsia="de-DE"/>
              </w:rPr>
              <w:t xml:space="preserve">suhe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single" w:sz="4" w:space="0" w:color="auto"/>
            </w:tcBorders>
          </w:tcPr>
          <w:p w14:paraId="35E582A5" w14:textId="77777777" w:rsidR="00D23C5B" w:rsidRPr="004C4DB5" w:rsidRDefault="00D23C5B" w:rsidP="005A119D">
            <w:pPr>
              <w:keepNext/>
              <w:keepLines/>
              <w:spacing w:line="280" w:lineRule="atLeast"/>
              <w:jc w:val="center"/>
              <w:rPr>
                <w:szCs w:val="22"/>
                <w:lang w:eastAsia="de-DE"/>
              </w:rPr>
            </w:pPr>
            <w:r w:rsidRPr="004C4DB5">
              <w:rPr>
                <w:szCs w:val="22"/>
                <w:lang w:eastAsia="de-DE"/>
              </w:rPr>
              <w:t>0,51</w:t>
            </w:r>
          </w:p>
        </w:tc>
        <w:tc>
          <w:tcPr>
            <w:tcW w:w="3119" w:type="dxa"/>
            <w:gridSpan w:val="2"/>
            <w:tcBorders>
              <w:top w:val="nil"/>
              <w:bottom w:val="single" w:sz="4" w:space="0" w:color="auto"/>
            </w:tcBorders>
          </w:tcPr>
          <w:p w14:paraId="40D1C41D" w14:textId="77777777" w:rsidR="00D23C5B" w:rsidRPr="004C4DB5" w:rsidRDefault="00D23C5B" w:rsidP="00603B70">
            <w:pPr>
              <w:keepNext/>
              <w:keepLines/>
              <w:spacing w:line="280" w:lineRule="atLeast"/>
              <w:jc w:val="center"/>
              <w:rPr>
                <w:szCs w:val="22"/>
                <w:lang w:eastAsia="de-DE"/>
              </w:rPr>
            </w:pPr>
            <w:r w:rsidRPr="004C4DB5">
              <w:rPr>
                <w:szCs w:val="22"/>
                <w:lang w:eastAsia="de-DE"/>
              </w:rPr>
              <w:t>0,73</w:t>
            </w:r>
          </w:p>
        </w:tc>
      </w:tr>
      <w:tr w:rsidR="00D23C5B" w:rsidRPr="004C4DB5" w14:paraId="0612B3AE" w14:textId="77777777" w:rsidTr="00760D5C">
        <w:tc>
          <w:tcPr>
            <w:tcW w:w="3227" w:type="dxa"/>
            <w:tcBorders>
              <w:bottom w:val="nil"/>
            </w:tcBorders>
          </w:tcPr>
          <w:p w14:paraId="7E386B02" w14:textId="77777777" w:rsidR="00D23C5B" w:rsidRPr="004C4DB5" w:rsidRDefault="00D23C5B" w:rsidP="005A119D">
            <w:pPr>
              <w:keepNext/>
              <w:keepLines/>
              <w:spacing w:line="280" w:lineRule="atLeast"/>
              <w:rPr>
                <w:szCs w:val="22"/>
                <w:lang w:eastAsia="de-DE"/>
              </w:rPr>
            </w:pPr>
            <w:r w:rsidRPr="004C4DB5">
              <w:rPr>
                <w:szCs w:val="22"/>
                <w:lang w:eastAsia="de-DE"/>
              </w:rPr>
              <w:t>Pikaajaline haigusvaba elulemus</w:t>
            </w:r>
          </w:p>
        </w:tc>
        <w:tc>
          <w:tcPr>
            <w:tcW w:w="1559" w:type="dxa"/>
            <w:tcBorders>
              <w:bottom w:val="nil"/>
              <w:right w:val="nil"/>
            </w:tcBorders>
          </w:tcPr>
          <w:p w14:paraId="556E1659" w14:textId="77777777" w:rsidR="00D23C5B" w:rsidRPr="004C4DB5" w:rsidRDefault="00D23C5B" w:rsidP="005A119D">
            <w:pPr>
              <w:keepNext/>
              <w:keepLines/>
              <w:spacing w:line="280" w:lineRule="atLeast"/>
              <w:jc w:val="center"/>
              <w:rPr>
                <w:szCs w:val="22"/>
                <w:lang w:eastAsia="de-DE"/>
              </w:rPr>
            </w:pPr>
          </w:p>
        </w:tc>
        <w:tc>
          <w:tcPr>
            <w:tcW w:w="1559" w:type="dxa"/>
            <w:tcBorders>
              <w:left w:val="nil"/>
              <w:bottom w:val="nil"/>
            </w:tcBorders>
          </w:tcPr>
          <w:p w14:paraId="7B5C4073" w14:textId="77777777" w:rsidR="00D23C5B" w:rsidRPr="004C4DB5" w:rsidRDefault="00D23C5B" w:rsidP="00603B70">
            <w:pPr>
              <w:keepNext/>
              <w:keepLines/>
              <w:spacing w:line="280" w:lineRule="atLeast"/>
              <w:jc w:val="center"/>
              <w:rPr>
                <w:szCs w:val="22"/>
                <w:lang w:eastAsia="de-DE"/>
              </w:rPr>
            </w:pPr>
          </w:p>
        </w:tc>
        <w:tc>
          <w:tcPr>
            <w:tcW w:w="1560" w:type="dxa"/>
            <w:tcBorders>
              <w:bottom w:val="nil"/>
              <w:right w:val="nil"/>
            </w:tcBorders>
          </w:tcPr>
          <w:p w14:paraId="1D21801A" w14:textId="77777777" w:rsidR="00D23C5B" w:rsidRPr="004C4DB5" w:rsidRDefault="00D23C5B" w:rsidP="00801F67">
            <w:pPr>
              <w:keepNext/>
              <w:keepLines/>
              <w:spacing w:line="280" w:lineRule="atLeast"/>
              <w:jc w:val="center"/>
              <w:rPr>
                <w:szCs w:val="22"/>
                <w:lang w:eastAsia="de-DE"/>
              </w:rPr>
            </w:pPr>
          </w:p>
        </w:tc>
        <w:tc>
          <w:tcPr>
            <w:tcW w:w="1559" w:type="dxa"/>
            <w:tcBorders>
              <w:left w:val="nil"/>
              <w:bottom w:val="nil"/>
            </w:tcBorders>
          </w:tcPr>
          <w:p w14:paraId="293C36E5" w14:textId="77777777" w:rsidR="00D23C5B" w:rsidRPr="004C4DB5" w:rsidRDefault="00D23C5B" w:rsidP="00524628">
            <w:pPr>
              <w:keepNext/>
              <w:keepLines/>
              <w:spacing w:line="280" w:lineRule="atLeast"/>
              <w:jc w:val="center"/>
              <w:rPr>
                <w:szCs w:val="22"/>
                <w:lang w:eastAsia="de-DE"/>
              </w:rPr>
            </w:pPr>
          </w:p>
        </w:tc>
      </w:tr>
      <w:tr w:rsidR="00D23C5B" w:rsidRPr="004C4DB5" w14:paraId="520D3E01" w14:textId="77777777" w:rsidTr="00760D5C">
        <w:tc>
          <w:tcPr>
            <w:tcW w:w="3227" w:type="dxa"/>
            <w:tcBorders>
              <w:top w:val="nil"/>
              <w:bottom w:val="nil"/>
            </w:tcBorders>
          </w:tcPr>
          <w:p w14:paraId="1683CE70" w14:textId="77777777" w:rsidR="00D23C5B" w:rsidRPr="004C4DB5" w:rsidRDefault="00D23C5B" w:rsidP="005A119D">
            <w:pPr>
              <w:keepNext/>
              <w:keepLines/>
              <w:spacing w:line="280" w:lineRule="atLeast"/>
              <w:rPr>
                <w:szCs w:val="22"/>
                <w:lang w:eastAsia="de-DE"/>
              </w:rPr>
            </w:pPr>
            <w:r w:rsidRPr="004C4DB5">
              <w:rPr>
                <w:szCs w:val="22"/>
                <w:lang w:eastAsia="de-DE"/>
              </w:rPr>
              <w:t>- Tüsistustega patsientide arv</w:t>
            </w:r>
          </w:p>
        </w:tc>
        <w:tc>
          <w:tcPr>
            <w:tcW w:w="1559" w:type="dxa"/>
            <w:tcBorders>
              <w:top w:val="nil"/>
              <w:bottom w:val="nil"/>
              <w:right w:val="nil"/>
            </w:tcBorders>
          </w:tcPr>
          <w:p w14:paraId="59936951" w14:textId="77777777" w:rsidR="00D23C5B" w:rsidRPr="004C4DB5" w:rsidRDefault="00D23C5B" w:rsidP="005A119D">
            <w:pPr>
              <w:keepNext/>
              <w:keepLines/>
              <w:spacing w:line="280" w:lineRule="atLeast"/>
              <w:jc w:val="center"/>
              <w:rPr>
                <w:szCs w:val="22"/>
                <w:lang w:eastAsia="de-DE"/>
              </w:rPr>
            </w:pPr>
            <w:r w:rsidRPr="004C4DB5">
              <w:rPr>
                <w:szCs w:val="22"/>
                <w:lang w:eastAsia="de-DE"/>
              </w:rPr>
              <w:t>184 (10,9%)</w:t>
            </w:r>
          </w:p>
        </w:tc>
        <w:tc>
          <w:tcPr>
            <w:tcW w:w="1559" w:type="dxa"/>
            <w:tcBorders>
              <w:top w:val="nil"/>
              <w:left w:val="nil"/>
              <w:bottom w:val="nil"/>
            </w:tcBorders>
          </w:tcPr>
          <w:p w14:paraId="073C1EF9" w14:textId="77777777" w:rsidR="00D23C5B" w:rsidRPr="004C4DB5" w:rsidRDefault="00D23C5B" w:rsidP="00603B70">
            <w:pPr>
              <w:keepNext/>
              <w:keepLines/>
              <w:spacing w:line="280" w:lineRule="atLeast"/>
              <w:jc w:val="center"/>
              <w:rPr>
                <w:szCs w:val="22"/>
                <w:lang w:eastAsia="de-DE"/>
              </w:rPr>
            </w:pPr>
            <w:r w:rsidRPr="004C4DB5">
              <w:rPr>
                <w:szCs w:val="22"/>
                <w:lang w:eastAsia="de-DE"/>
              </w:rPr>
              <w:t>99 (5,8%)</w:t>
            </w:r>
          </w:p>
        </w:tc>
        <w:tc>
          <w:tcPr>
            <w:tcW w:w="1560" w:type="dxa"/>
            <w:tcBorders>
              <w:top w:val="nil"/>
              <w:bottom w:val="nil"/>
              <w:right w:val="nil"/>
            </w:tcBorders>
          </w:tcPr>
          <w:p w14:paraId="287CE211" w14:textId="77777777" w:rsidR="00D23C5B" w:rsidRPr="004C4DB5" w:rsidRDefault="00D23C5B" w:rsidP="00801F67">
            <w:pPr>
              <w:keepNext/>
              <w:keepLines/>
              <w:spacing w:line="280" w:lineRule="atLeast"/>
              <w:jc w:val="center"/>
              <w:rPr>
                <w:szCs w:val="22"/>
                <w:lang w:eastAsia="de-DE"/>
              </w:rPr>
            </w:pPr>
            <w:r w:rsidRPr="004C4DB5">
              <w:rPr>
                <w:szCs w:val="22"/>
                <w:lang w:eastAsia="de-DE"/>
              </w:rPr>
              <w:t>488 (28,8%)</w:t>
            </w:r>
          </w:p>
        </w:tc>
        <w:tc>
          <w:tcPr>
            <w:tcW w:w="1559" w:type="dxa"/>
            <w:tcBorders>
              <w:top w:val="nil"/>
              <w:left w:val="nil"/>
              <w:bottom w:val="nil"/>
            </w:tcBorders>
          </w:tcPr>
          <w:p w14:paraId="59F97513" w14:textId="77777777" w:rsidR="00D23C5B" w:rsidRPr="004C4DB5" w:rsidRDefault="00D23C5B" w:rsidP="00524628">
            <w:pPr>
              <w:keepNext/>
              <w:keepLines/>
              <w:spacing w:line="280" w:lineRule="atLeast"/>
              <w:jc w:val="center"/>
              <w:rPr>
                <w:szCs w:val="22"/>
                <w:lang w:eastAsia="de-DE"/>
              </w:rPr>
            </w:pPr>
            <w:r w:rsidRPr="004C4DB5">
              <w:rPr>
                <w:szCs w:val="22"/>
                <w:lang w:eastAsia="de-DE"/>
              </w:rPr>
              <w:t>399 (23,4%)</w:t>
            </w:r>
          </w:p>
        </w:tc>
      </w:tr>
      <w:tr w:rsidR="00D23C5B" w:rsidRPr="004C4DB5" w14:paraId="10F84AF7" w14:textId="77777777" w:rsidTr="00760D5C">
        <w:tc>
          <w:tcPr>
            <w:tcW w:w="3227" w:type="dxa"/>
            <w:tcBorders>
              <w:top w:val="nil"/>
              <w:bottom w:val="nil"/>
            </w:tcBorders>
          </w:tcPr>
          <w:p w14:paraId="61109FFA" w14:textId="77777777" w:rsidR="00D23C5B" w:rsidRPr="004C4DB5" w:rsidRDefault="00D23C5B" w:rsidP="007F65CD">
            <w:pPr>
              <w:keepNext/>
              <w:keepLines/>
              <w:spacing w:line="280" w:lineRule="atLeast"/>
              <w:rPr>
                <w:szCs w:val="22"/>
                <w:lang w:eastAsia="de-DE"/>
              </w:rPr>
            </w:pPr>
            <w:r w:rsidRPr="004C4DB5">
              <w:rPr>
                <w:szCs w:val="22"/>
                <w:lang w:eastAsia="de-DE"/>
              </w:rPr>
              <w:t>- Tüsistusteta patsientide arv</w:t>
            </w:r>
          </w:p>
        </w:tc>
        <w:tc>
          <w:tcPr>
            <w:tcW w:w="1559" w:type="dxa"/>
            <w:tcBorders>
              <w:top w:val="nil"/>
              <w:bottom w:val="nil"/>
              <w:right w:val="nil"/>
            </w:tcBorders>
          </w:tcPr>
          <w:p w14:paraId="55D61E13" w14:textId="77777777" w:rsidR="00D23C5B" w:rsidRPr="004C4DB5" w:rsidRDefault="00D23C5B" w:rsidP="007F65CD">
            <w:pPr>
              <w:keepNext/>
              <w:keepLines/>
              <w:spacing w:line="280" w:lineRule="atLeast"/>
              <w:jc w:val="center"/>
              <w:rPr>
                <w:szCs w:val="22"/>
                <w:lang w:eastAsia="de-DE"/>
              </w:rPr>
            </w:pPr>
            <w:r w:rsidRPr="004C4DB5">
              <w:rPr>
                <w:szCs w:val="22"/>
                <w:lang w:eastAsia="de-DE"/>
              </w:rPr>
              <w:t>1508 (89,1%)</w:t>
            </w:r>
          </w:p>
        </w:tc>
        <w:tc>
          <w:tcPr>
            <w:tcW w:w="1559" w:type="dxa"/>
            <w:tcBorders>
              <w:top w:val="nil"/>
              <w:left w:val="nil"/>
              <w:bottom w:val="nil"/>
            </w:tcBorders>
          </w:tcPr>
          <w:p w14:paraId="124C9A18" w14:textId="77777777" w:rsidR="00D23C5B" w:rsidRPr="004C4DB5" w:rsidRDefault="00D23C5B" w:rsidP="007F65CD">
            <w:pPr>
              <w:keepNext/>
              <w:keepLines/>
              <w:spacing w:line="280" w:lineRule="atLeast"/>
              <w:jc w:val="center"/>
              <w:rPr>
                <w:szCs w:val="22"/>
                <w:lang w:eastAsia="de-DE"/>
              </w:rPr>
            </w:pPr>
            <w:r w:rsidRPr="004C4DB5">
              <w:rPr>
                <w:szCs w:val="22"/>
                <w:lang w:eastAsia="de-DE"/>
              </w:rPr>
              <w:t>1594 (94,6%)</w:t>
            </w:r>
          </w:p>
        </w:tc>
        <w:tc>
          <w:tcPr>
            <w:tcW w:w="1560" w:type="dxa"/>
            <w:tcBorders>
              <w:top w:val="nil"/>
              <w:bottom w:val="nil"/>
              <w:right w:val="nil"/>
            </w:tcBorders>
          </w:tcPr>
          <w:p w14:paraId="1FC0405F" w14:textId="77777777" w:rsidR="00D23C5B" w:rsidRPr="004C4DB5" w:rsidRDefault="00D23C5B" w:rsidP="007F65CD">
            <w:pPr>
              <w:keepNext/>
              <w:keepLines/>
              <w:spacing w:line="280" w:lineRule="atLeast"/>
              <w:jc w:val="center"/>
              <w:rPr>
                <w:szCs w:val="22"/>
                <w:lang w:eastAsia="de-DE"/>
              </w:rPr>
            </w:pPr>
            <w:r w:rsidRPr="004C4DB5">
              <w:rPr>
                <w:szCs w:val="22"/>
                <w:lang w:eastAsia="de-DE"/>
              </w:rPr>
              <w:t>1209 (71,2%)</w:t>
            </w:r>
          </w:p>
        </w:tc>
        <w:tc>
          <w:tcPr>
            <w:tcW w:w="1559" w:type="dxa"/>
            <w:tcBorders>
              <w:top w:val="nil"/>
              <w:left w:val="nil"/>
              <w:bottom w:val="nil"/>
            </w:tcBorders>
          </w:tcPr>
          <w:p w14:paraId="2D723216" w14:textId="77777777" w:rsidR="00D23C5B" w:rsidRPr="004C4DB5" w:rsidRDefault="00D23C5B" w:rsidP="007F65CD">
            <w:pPr>
              <w:keepNext/>
              <w:keepLines/>
              <w:spacing w:line="280" w:lineRule="atLeast"/>
              <w:jc w:val="center"/>
              <w:rPr>
                <w:szCs w:val="22"/>
                <w:lang w:eastAsia="de-DE"/>
              </w:rPr>
            </w:pPr>
            <w:r w:rsidRPr="004C4DB5">
              <w:rPr>
                <w:szCs w:val="22"/>
                <w:lang w:eastAsia="de-DE"/>
              </w:rPr>
              <w:t>1303 (76,6%)</w:t>
            </w:r>
          </w:p>
        </w:tc>
      </w:tr>
      <w:tr w:rsidR="00D23C5B" w:rsidRPr="004C4DB5" w14:paraId="11757F9C" w14:textId="77777777" w:rsidTr="00760D5C">
        <w:tc>
          <w:tcPr>
            <w:tcW w:w="3227" w:type="dxa"/>
            <w:tcBorders>
              <w:top w:val="nil"/>
              <w:bottom w:val="nil"/>
            </w:tcBorders>
          </w:tcPr>
          <w:p w14:paraId="20609876" w14:textId="77777777" w:rsidR="00D23C5B" w:rsidRPr="004C4DB5" w:rsidRDefault="00D23C5B" w:rsidP="007F65CD">
            <w:pPr>
              <w:keepNext/>
              <w:keepLines/>
              <w:spacing w:line="280" w:lineRule="atLeast"/>
              <w:rPr>
                <w:szCs w:val="22"/>
                <w:lang w:eastAsia="de-DE"/>
              </w:rPr>
            </w:pPr>
            <w:r w:rsidRPr="004C4DB5">
              <w:rPr>
                <w:szCs w:val="22"/>
                <w:lang w:eastAsia="de-DE"/>
              </w:rPr>
              <w:t xml:space="preserve">P-väärtus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nil"/>
            </w:tcBorders>
          </w:tcPr>
          <w:p w14:paraId="34C59938" w14:textId="77777777" w:rsidR="00D23C5B" w:rsidRPr="004C4DB5" w:rsidRDefault="00D23C5B" w:rsidP="007F65CD">
            <w:pPr>
              <w:keepNext/>
              <w:keepLines/>
              <w:spacing w:line="280" w:lineRule="atLeast"/>
              <w:jc w:val="center"/>
              <w:rPr>
                <w:szCs w:val="22"/>
                <w:lang w:eastAsia="de-DE"/>
              </w:rPr>
            </w:pPr>
            <w:r w:rsidRPr="004C4DB5">
              <w:rPr>
                <w:szCs w:val="22"/>
                <w:lang w:eastAsia="de-DE"/>
              </w:rPr>
              <w:t>&lt; 0,0001</w:t>
            </w:r>
          </w:p>
        </w:tc>
        <w:tc>
          <w:tcPr>
            <w:tcW w:w="3119" w:type="dxa"/>
            <w:gridSpan w:val="2"/>
            <w:tcBorders>
              <w:top w:val="nil"/>
              <w:bottom w:val="nil"/>
            </w:tcBorders>
          </w:tcPr>
          <w:p w14:paraId="1B93D595" w14:textId="77777777" w:rsidR="00D23C5B" w:rsidRPr="004C4DB5" w:rsidRDefault="00D23C5B" w:rsidP="007F65CD">
            <w:pPr>
              <w:keepNext/>
              <w:keepLines/>
              <w:spacing w:line="280" w:lineRule="atLeast"/>
              <w:jc w:val="center"/>
              <w:rPr>
                <w:szCs w:val="22"/>
                <w:lang w:eastAsia="de-DE"/>
              </w:rPr>
            </w:pPr>
            <w:r w:rsidRPr="004C4DB5">
              <w:rPr>
                <w:szCs w:val="22"/>
                <w:lang w:eastAsia="de-DE"/>
              </w:rPr>
              <w:t>&lt; 0,0001</w:t>
            </w:r>
          </w:p>
        </w:tc>
      </w:tr>
      <w:tr w:rsidR="00D23C5B" w:rsidRPr="004C4DB5" w14:paraId="7A075885" w14:textId="77777777" w:rsidTr="00760D5C">
        <w:tc>
          <w:tcPr>
            <w:tcW w:w="3227" w:type="dxa"/>
            <w:tcBorders>
              <w:top w:val="nil"/>
              <w:bottom w:val="single" w:sz="4" w:space="0" w:color="auto"/>
            </w:tcBorders>
          </w:tcPr>
          <w:p w14:paraId="63AD4C47" w14:textId="77777777" w:rsidR="00D23C5B" w:rsidRPr="004C4DB5" w:rsidRDefault="00D23C5B" w:rsidP="007F65CD">
            <w:pPr>
              <w:keepNext/>
              <w:keepLines/>
              <w:spacing w:line="280" w:lineRule="atLeast"/>
              <w:rPr>
                <w:szCs w:val="22"/>
                <w:lang w:eastAsia="de-DE"/>
              </w:rPr>
            </w:pPr>
            <w:r w:rsidRPr="004C4DB5">
              <w:rPr>
                <w:szCs w:val="22"/>
                <w:lang w:eastAsia="de-DE"/>
              </w:rPr>
              <w:t>Riski</w:t>
            </w:r>
            <w:r w:rsidR="00C47CD1" w:rsidRPr="004C4DB5">
              <w:rPr>
                <w:szCs w:val="22"/>
                <w:lang w:eastAsia="de-DE"/>
              </w:rPr>
              <w:t xml:space="preserve">tiheduste </w:t>
            </w:r>
            <w:r w:rsidRPr="004C4DB5">
              <w:rPr>
                <w:szCs w:val="22"/>
                <w:lang w:eastAsia="de-DE"/>
              </w:rPr>
              <w:t xml:space="preserve">suhe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single" w:sz="4" w:space="0" w:color="auto"/>
            </w:tcBorders>
          </w:tcPr>
          <w:p w14:paraId="0A541A03" w14:textId="77777777" w:rsidR="00D23C5B" w:rsidRPr="004C4DB5" w:rsidRDefault="00D23C5B" w:rsidP="007F65CD">
            <w:pPr>
              <w:keepNext/>
              <w:keepLines/>
              <w:spacing w:line="280" w:lineRule="atLeast"/>
              <w:jc w:val="center"/>
              <w:rPr>
                <w:szCs w:val="22"/>
                <w:lang w:eastAsia="de-DE"/>
              </w:rPr>
            </w:pPr>
            <w:r w:rsidRPr="004C4DB5">
              <w:rPr>
                <w:szCs w:val="22"/>
                <w:lang w:eastAsia="de-DE"/>
              </w:rPr>
              <w:t>0,50</w:t>
            </w:r>
          </w:p>
        </w:tc>
        <w:tc>
          <w:tcPr>
            <w:tcW w:w="3119" w:type="dxa"/>
            <w:gridSpan w:val="2"/>
            <w:tcBorders>
              <w:top w:val="nil"/>
              <w:bottom w:val="single" w:sz="4" w:space="0" w:color="auto"/>
            </w:tcBorders>
          </w:tcPr>
          <w:p w14:paraId="57768CE0" w14:textId="77777777" w:rsidR="00D23C5B" w:rsidRPr="004C4DB5" w:rsidRDefault="00D23C5B" w:rsidP="007F65CD">
            <w:pPr>
              <w:keepNext/>
              <w:keepLines/>
              <w:spacing w:line="280" w:lineRule="atLeast"/>
              <w:jc w:val="center"/>
              <w:rPr>
                <w:szCs w:val="22"/>
                <w:lang w:eastAsia="de-DE"/>
              </w:rPr>
            </w:pPr>
            <w:r w:rsidRPr="004C4DB5">
              <w:rPr>
                <w:szCs w:val="22"/>
                <w:lang w:eastAsia="de-DE"/>
              </w:rPr>
              <w:t>0,76</w:t>
            </w:r>
          </w:p>
        </w:tc>
      </w:tr>
      <w:tr w:rsidR="00D23C5B" w:rsidRPr="004C4DB5" w14:paraId="6A52E7AA" w14:textId="77777777" w:rsidTr="00760D5C">
        <w:tc>
          <w:tcPr>
            <w:tcW w:w="3227" w:type="dxa"/>
            <w:tcBorders>
              <w:top w:val="single" w:sz="4" w:space="0" w:color="auto"/>
              <w:bottom w:val="nil"/>
            </w:tcBorders>
          </w:tcPr>
          <w:p w14:paraId="06DBDCC8" w14:textId="77777777" w:rsidR="00D23C5B" w:rsidRPr="004C4DB5" w:rsidRDefault="00D23C5B" w:rsidP="007F65CD">
            <w:pPr>
              <w:keepNext/>
              <w:keepLines/>
              <w:spacing w:line="280" w:lineRule="atLeast"/>
              <w:rPr>
                <w:szCs w:val="22"/>
                <w:lang w:eastAsia="de-DE"/>
              </w:rPr>
            </w:pPr>
            <w:r w:rsidRPr="004C4DB5">
              <w:rPr>
                <w:szCs w:val="22"/>
                <w:lang w:eastAsia="de-DE"/>
              </w:rPr>
              <w:t>Üldine elulemus (surm)</w:t>
            </w:r>
          </w:p>
        </w:tc>
        <w:tc>
          <w:tcPr>
            <w:tcW w:w="1559" w:type="dxa"/>
            <w:tcBorders>
              <w:top w:val="single" w:sz="4" w:space="0" w:color="auto"/>
              <w:bottom w:val="nil"/>
              <w:right w:val="nil"/>
            </w:tcBorders>
          </w:tcPr>
          <w:p w14:paraId="3BB19EE0" w14:textId="77777777" w:rsidR="00D23C5B" w:rsidRPr="004C4DB5" w:rsidRDefault="00D23C5B" w:rsidP="007F65CD">
            <w:pPr>
              <w:keepNext/>
              <w:keepLines/>
              <w:spacing w:line="280" w:lineRule="atLeast"/>
              <w:jc w:val="center"/>
              <w:rPr>
                <w:szCs w:val="22"/>
                <w:lang w:eastAsia="de-DE"/>
              </w:rPr>
            </w:pPr>
          </w:p>
        </w:tc>
        <w:tc>
          <w:tcPr>
            <w:tcW w:w="1559" w:type="dxa"/>
            <w:tcBorders>
              <w:top w:val="single" w:sz="4" w:space="0" w:color="auto"/>
              <w:left w:val="nil"/>
              <w:bottom w:val="nil"/>
              <w:right w:val="single" w:sz="4" w:space="0" w:color="auto"/>
            </w:tcBorders>
          </w:tcPr>
          <w:p w14:paraId="2828D663" w14:textId="77777777" w:rsidR="00D23C5B" w:rsidRPr="004C4DB5" w:rsidRDefault="00D23C5B" w:rsidP="007F65CD">
            <w:pPr>
              <w:keepNext/>
              <w:keepLines/>
              <w:spacing w:line="280" w:lineRule="atLeast"/>
              <w:jc w:val="center"/>
              <w:rPr>
                <w:szCs w:val="22"/>
                <w:lang w:eastAsia="de-DE"/>
              </w:rPr>
            </w:pPr>
          </w:p>
        </w:tc>
        <w:tc>
          <w:tcPr>
            <w:tcW w:w="1560" w:type="dxa"/>
            <w:tcBorders>
              <w:top w:val="single" w:sz="4" w:space="0" w:color="auto"/>
              <w:left w:val="single" w:sz="4" w:space="0" w:color="auto"/>
              <w:bottom w:val="nil"/>
              <w:right w:val="nil"/>
            </w:tcBorders>
          </w:tcPr>
          <w:p w14:paraId="41B553BB" w14:textId="77777777" w:rsidR="00D23C5B" w:rsidRPr="004C4DB5" w:rsidRDefault="00D23C5B" w:rsidP="007F65CD">
            <w:pPr>
              <w:keepNext/>
              <w:keepLines/>
              <w:spacing w:line="280" w:lineRule="atLeast"/>
              <w:jc w:val="center"/>
              <w:rPr>
                <w:szCs w:val="22"/>
                <w:lang w:eastAsia="de-DE"/>
              </w:rPr>
            </w:pPr>
          </w:p>
        </w:tc>
        <w:tc>
          <w:tcPr>
            <w:tcW w:w="1559" w:type="dxa"/>
            <w:tcBorders>
              <w:top w:val="single" w:sz="4" w:space="0" w:color="auto"/>
              <w:left w:val="nil"/>
              <w:bottom w:val="nil"/>
            </w:tcBorders>
          </w:tcPr>
          <w:p w14:paraId="6459F683" w14:textId="77777777" w:rsidR="00D23C5B" w:rsidRPr="004C4DB5" w:rsidRDefault="00D23C5B" w:rsidP="007F65CD">
            <w:pPr>
              <w:keepNext/>
              <w:keepLines/>
              <w:spacing w:line="280" w:lineRule="atLeast"/>
              <w:jc w:val="center"/>
              <w:rPr>
                <w:szCs w:val="22"/>
                <w:lang w:eastAsia="de-DE"/>
              </w:rPr>
            </w:pPr>
          </w:p>
        </w:tc>
      </w:tr>
      <w:tr w:rsidR="00D23C5B" w:rsidRPr="004C4DB5" w14:paraId="56232134" w14:textId="77777777" w:rsidTr="00760D5C">
        <w:tc>
          <w:tcPr>
            <w:tcW w:w="3227" w:type="dxa"/>
            <w:tcBorders>
              <w:top w:val="nil"/>
              <w:bottom w:val="nil"/>
            </w:tcBorders>
          </w:tcPr>
          <w:p w14:paraId="098E4A11" w14:textId="77777777" w:rsidR="00D23C5B" w:rsidRPr="004C4DB5" w:rsidRDefault="00D23C5B" w:rsidP="007F65CD">
            <w:pPr>
              <w:keepNext/>
              <w:keepLines/>
              <w:spacing w:line="280" w:lineRule="atLeast"/>
              <w:rPr>
                <w:szCs w:val="22"/>
                <w:lang w:eastAsia="de-DE"/>
              </w:rPr>
            </w:pPr>
            <w:r w:rsidRPr="004C4DB5">
              <w:rPr>
                <w:szCs w:val="22"/>
                <w:lang w:eastAsia="de-DE"/>
              </w:rPr>
              <w:t>- Tüsistustega patsientide arv</w:t>
            </w:r>
          </w:p>
        </w:tc>
        <w:tc>
          <w:tcPr>
            <w:tcW w:w="1559" w:type="dxa"/>
            <w:tcBorders>
              <w:top w:val="nil"/>
              <w:bottom w:val="nil"/>
              <w:right w:val="nil"/>
            </w:tcBorders>
          </w:tcPr>
          <w:p w14:paraId="32BC1178" w14:textId="77777777" w:rsidR="00D23C5B" w:rsidRPr="004C4DB5" w:rsidRDefault="00D23C5B" w:rsidP="007F65CD">
            <w:pPr>
              <w:keepNext/>
              <w:keepLines/>
              <w:spacing w:line="280" w:lineRule="atLeast"/>
              <w:jc w:val="center"/>
              <w:rPr>
                <w:szCs w:val="22"/>
                <w:lang w:eastAsia="de-DE"/>
              </w:rPr>
            </w:pPr>
            <w:r w:rsidRPr="004C4DB5">
              <w:rPr>
                <w:szCs w:val="22"/>
                <w:lang w:eastAsia="de-DE"/>
              </w:rPr>
              <w:t>40 (2,4%)</w:t>
            </w:r>
          </w:p>
        </w:tc>
        <w:tc>
          <w:tcPr>
            <w:tcW w:w="1559" w:type="dxa"/>
            <w:tcBorders>
              <w:top w:val="nil"/>
              <w:left w:val="nil"/>
              <w:bottom w:val="nil"/>
              <w:right w:val="single" w:sz="4" w:space="0" w:color="auto"/>
            </w:tcBorders>
          </w:tcPr>
          <w:p w14:paraId="73F6F145" w14:textId="77777777" w:rsidR="00D23C5B" w:rsidRPr="004C4DB5" w:rsidRDefault="00D23C5B" w:rsidP="007F65CD">
            <w:pPr>
              <w:keepNext/>
              <w:keepLines/>
              <w:spacing w:line="280" w:lineRule="atLeast"/>
              <w:jc w:val="center"/>
              <w:rPr>
                <w:szCs w:val="22"/>
                <w:lang w:eastAsia="de-DE"/>
              </w:rPr>
            </w:pPr>
            <w:r w:rsidRPr="004C4DB5">
              <w:rPr>
                <w:szCs w:val="22"/>
                <w:lang w:eastAsia="de-DE"/>
              </w:rPr>
              <w:t>31 (1,8%)</w:t>
            </w:r>
          </w:p>
        </w:tc>
        <w:tc>
          <w:tcPr>
            <w:tcW w:w="1560" w:type="dxa"/>
            <w:tcBorders>
              <w:top w:val="nil"/>
              <w:left w:val="single" w:sz="4" w:space="0" w:color="auto"/>
              <w:bottom w:val="nil"/>
              <w:right w:val="nil"/>
            </w:tcBorders>
          </w:tcPr>
          <w:p w14:paraId="6392EB9C" w14:textId="77777777" w:rsidR="00D23C5B" w:rsidRPr="004C4DB5" w:rsidRDefault="00D23C5B" w:rsidP="007F65CD">
            <w:pPr>
              <w:keepNext/>
              <w:keepLines/>
              <w:spacing w:line="280" w:lineRule="atLeast"/>
              <w:jc w:val="center"/>
              <w:rPr>
                <w:szCs w:val="22"/>
                <w:lang w:eastAsia="de-DE"/>
              </w:rPr>
            </w:pPr>
            <w:r w:rsidRPr="004C4DB5">
              <w:rPr>
                <w:szCs w:val="22"/>
                <w:lang w:eastAsia="de-DE"/>
              </w:rPr>
              <w:t>350 (20,6%)</w:t>
            </w:r>
          </w:p>
        </w:tc>
        <w:tc>
          <w:tcPr>
            <w:tcW w:w="1559" w:type="dxa"/>
            <w:tcBorders>
              <w:top w:val="nil"/>
              <w:left w:val="nil"/>
              <w:bottom w:val="nil"/>
            </w:tcBorders>
          </w:tcPr>
          <w:p w14:paraId="1665B024" w14:textId="77777777" w:rsidR="00D23C5B" w:rsidRPr="004C4DB5" w:rsidRDefault="00D23C5B" w:rsidP="007F65CD">
            <w:pPr>
              <w:keepNext/>
              <w:keepLines/>
              <w:spacing w:line="280" w:lineRule="atLeast"/>
              <w:jc w:val="center"/>
              <w:rPr>
                <w:szCs w:val="22"/>
                <w:lang w:eastAsia="de-DE"/>
              </w:rPr>
            </w:pPr>
            <w:r w:rsidRPr="004C4DB5">
              <w:rPr>
                <w:szCs w:val="22"/>
                <w:lang w:eastAsia="de-DE"/>
              </w:rPr>
              <w:t>278 (16,3%)</w:t>
            </w:r>
          </w:p>
        </w:tc>
      </w:tr>
      <w:tr w:rsidR="00D23C5B" w:rsidRPr="004C4DB5" w14:paraId="53A330EE" w14:textId="77777777" w:rsidTr="00760D5C">
        <w:tc>
          <w:tcPr>
            <w:tcW w:w="3227" w:type="dxa"/>
            <w:tcBorders>
              <w:top w:val="nil"/>
              <w:bottom w:val="nil"/>
            </w:tcBorders>
          </w:tcPr>
          <w:p w14:paraId="1CBDB6B6" w14:textId="77777777" w:rsidR="00D23C5B" w:rsidRPr="004C4DB5" w:rsidRDefault="00D23C5B" w:rsidP="007F65CD">
            <w:pPr>
              <w:keepNext/>
              <w:keepLines/>
              <w:spacing w:line="280" w:lineRule="atLeast"/>
              <w:rPr>
                <w:szCs w:val="22"/>
                <w:lang w:eastAsia="de-DE"/>
              </w:rPr>
            </w:pPr>
            <w:r w:rsidRPr="004C4DB5">
              <w:rPr>
                <w:szCs w:val="22"/>
                <w:lang w:eastAsia="de-DE"/>
              </w:rPr>
              <w:t>- Tüsistusteta patsientide arv</w:t>
            </w:r>
          </w:p>
        </w:tc>
        <w:tc>
          <w:tcPr>
            <w:tcW w:w="1559" w:type="dxa"/>
            <w:tcBorders>
              <w:top w:val="nil"/>
              <w:bottom w:val="nil"/>
              <w:right w:val="nil"/>
            </w:tcBorders>
          </w:tcPr>
          <w:p w14:paraId="35173065" w14:textId="77777777" w:rsidR="00D23C5B" w:rsidRPr="004C4DB5" w:rsidRDefault="00D23C5B" w:rsidP="007F65CD">
            <w:pPr>
              <w:keepNext/>
              <w:keepLines/>
              <w:spacing w:line="280" w:lineRule="atLeast"/>
              <w:jc w:val="center"/>
              <w:rPr>
                <w:szCs w:val="22"/>
                <w:lang w:eastAsia="de-DE"/>
              </w:rPr>
            </w:pPr>
            <w:r w:rsidRPr="004C4DB5">
              <w:rPr>
                <w:szCs w:val="22"/>
                <w:lang w:eastAsia="de-DE"/>
              </w:rPr>
              <w:t>1653 (97,6%)</w:t>
            </w:r>
          </w:p>
        </w:tc>
        <w:tc>
          <w:tcPr>
            <w:tcW w:w="1559" w:type="dxa"/>
            <w:tcBorders>
              <w:top w:val="nil"/>
              <w:left w:val="nil"/>
              <w:bottom w:val="nil"/>
              <w:right w:val="single" w:sz="4" w:space="0" w:color="auto"/>
            </w:tcBorders>
          </w:tcPr>
          <w:p w14:paraId="55A86915" w14:textId="77777777" w:rsidR="00D23C5B" w:rsidRPr="004C4DB5" w:rsidRDefault="00D23C5B" w:rsidP="007F65CD">
            <w:pPr>
              <w:keepNext/>
              <w:keepLines/>
              <w:spacing w:line="280" w:lineRule="atLeast"/>
              <w:jc w:val="center"/>
              <w:rPr>
                <w:szCs w:val="22"/>
                <w:lang w:eastAsia="de-DE"/>
              </w:rPr>
            </w:pPr>
            <w:r w:rsidRPr="004C4DB5">
              <w:rPr>
                <w:szCs w:val="22"/>
                <w:lang w:eastAsia="de-DE"/>
              </w:rPr>
              <w:t>1662 (98,2%)</w:t>
            </w:r>
          </w:p>
        </w:tc>
        <w:tc>
          <w:tcPr>
            <w:tcW w:w="1560" w:type="dxa"/>
            <w:tcBorders>
              <w:top w:val="nil"/>
              <w:left w:val="single" w:sz="4" w:space="0" w:color="auto"/>
              <w:bottom w:val="nil"/>
              <w:right w:val="nil"/>
            </w:tcBorders>
          </w:tcPr>
          <w:p w14:paraId="38D43507" w14:textId="77777777" w:rsidR="00D23C5B" w:rsidRPr="004C4DB5" w:rsidRDefault="00D23C5B" w:rsidP="007F65CD">
            <w:pPr>
              <w:keepNext/>
              <w:keepLines/>
              <w:spacing w:line="280" w:lineRule="atLeast"/>
              <w:jc w:val="center"/>
              <w:rPr>
                <w:szCs w:val="22"/>
                <w:lang w:eastAsia="de-DE"/>
              </w:rPr>
            </w:pPr>
            <w:r w:rsidRPr="004C4DB5">
              <w:rPr>
                <w:szCs w:val="22"/>
                <w:lang w:eastAsia="de-DE"/>
              </w:rPr>
              <w:t>1347 (79,4%)</w:t>
            </w:r>
          </w:p>
        </w:tc>
        <w:tc>
          <w:tcPr>
            <w:tcW w:w="1559" w:type="dxa"/>
            <w:tcBorders>
              <w:top w:val="nil"/>
              <w:left w:val="nil"/>
              <w:bottom w:val="nil"/>
            </w:tcBorders>
          </w:tcPr>
          <w:p w14:paraId="400324AF" w14:textId="77777777" w:rsidR="00D23C5B" w:rsidRPr="004C4DB5" w:rsidRDefault="00D23C5B" w:rsidP="007F65CD">
            <w:pPr>
              <w:keepNext/>
              <w:keepLines/>
              <w:spacing w:line="280" w:lineRule="atLeast"/>
              <w:jc w:val="center"/>
              <w:rPr>
                <w:szCs w:val="22"/>
                <w:lang w:eastAsia="de-DE"/>
              </w:rPr>
            </w:pPr>
            <w:r w:rsidRPr="004C4DB5">
              <w:rPr>
                <w:szCs w:val="22"/>
                <w:lang w:eastAsia="de-DE"/>
              </w:rPr>
              <w:t>1424 (83,7%)</w:t>
            </w:r>
          </w:p>
        </w:tc>
      </w:tr>
      <w:tr w:rsidR="00D23C5B" w:rsidRPr="004C4DB5" w14:paraId="696DFA19" w14:textId="77777777" w:rsidTr="00760D5C">
        <w:tc>
          <w:tcPr>
            <w:tcW w:w="3227" w:type="dxa"/>
            <w:tcBorders>
              <w:top w:val="nil"/>
              <w:bottom w:val="nil"/>
            </w:tcBorders>
          </w:tcPr>
          <w:p w14:paraId="3698EEC2" w14:textId="77777777" w:rsidR="00D23C5B" w:rsidRPr="004C4DB5" w:rsidRDefault="00D23C5B" w:rsidP="007F65CD">
            <w:pPr>
              <w:keepNext/>
              <w:keepLines/>
              <w:spacing w:line="280" w:lineRule="atLeast"/>
              <w:rPr>
                <w:szCs w:val="22"/>
                <w:lang w:eastAsia="de-DE"/>
              </w:rPr>
            </w:pPr>
            <w:r w:rsidRPr="004C4DB5">
              <w:rPr>
                <w:szCs w:val="22"/>
                <w:lang w:eastAsia="de-DE"/>
              </w:rPr>
              <w:t xml:space="preserve">P-väärtus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nil"/>
            </w:tcBorders>
          </w:tcPr>
          <w:p w14:paraId="240C4937" w14:textId="77777777" w:rsidR="00D23C5B" w:rsidRPr="004C4DB5" w:rsidRDefault="00D23C5B" w:rsidP="007F65CD">
            <w:pPr>
              <w:keepNext/>
              <w:keepLines/>
              <w:spacing w:line="280" w:lineRule="atLeast"/>
              <w:jc w:val="center"/>
              <w:rPr>
                <w:szCs w:val="22"/>
                <w:lang w:eastAsia="de-DE"/>
              </w:rPr>
            </w:pPr>
            <w:r w:rsidRPr="004C4DB5">
              <w:rPr>
                <w:szCs w:val="22"/>
                <w:lang w:eastAsia="de-DE"/>
              </w:rPr>
              <w:t>0,24</w:t>
            </w:r>
          </w:p>
        </w:tc>
        <w:tc>
          <w:tcPr>
            <w:tcW w:w="3119" w:type="dxa"/>
            <w:gridSpan w:val="2"/>
            <w:tcBorders>
              <w:top w:val="nil"/>
              <w:bottom w:val="nil"/>
            </w:tcBorders>
          </w:tcPr>
          <w:p w14:paraId="06619A6D" w14:textId="77777777" w:rsidR="00D23C5B" w:rsidRPr="004C4DB5" w:rsidRDefault="00D23C5B" w:rsidP="007F65CD">
            <w:pPr>
              <w:keepNext/>
              <w:keepLines/>
              <w:spacing w:line="280" w:lineRule="atLeast"/>
              <w:jc w:val="center"/>
              <w:rPr>
                <w:szCs w:val="22"/>
                <w:lang w:eastAsia="de-DE"/>
              </w:rPr>
            </w:pPr>
            <w:r w:rsidRPr="004C4DB5">
              <w:rPr>
                <w:szCs w:val="22"/>
                <w:lang w:eastAsia="de-DE"/>
              </w:rPr>
              <w:t>0,0005</w:t>
            </w:r>
          </w:p>
        </w:tc>
      </w:tr>
      <w:tr w:rsidR="00D23C5B" w:rsidRPr="004C4DB5" w14:paraId="50D7FE69" w14:textId="77777777" w:rsidTr="00760D5C">
        <w:tc>
          <w:tcPr>
            <w:tcW w:w="3227" w:type="dxa"/>
            <w:tcBorders>
              <w:top w:val="nil"/>
              <w:bottom w:val="single" w:sz="4" w:space="0" w:color="auto"/>
            </w:tcBorders>
          </w:tcPr>
          <w:p w14:paraId="3B207B42" w14:textId="77777777" w:rsidR="00D23C5B" w:rsidRPr="004C4DB5" w:rsidRDefault="00D23C5B" w:rsidP="007F65CD">
            <w:pPr>
              <w:keepNext/>
              <w:keepLines/>
              <w:spacing w:line="280" w:lineRule="atLeast"/>
              <w:rPr>
                <w:szCs w:val="22"/>
                <w:lang w:eastAsia="de-DE"/>
              </w:rPr>
            </w:pPr>
            <w:r w:rsidRPr="004C4DB5">
              <w:rPr>
                <w:szCs w:val="22"/>
                <w:lang w:eastAsia="de-DE"/>
              </w:rPr>
              <w:t>Riski</w:t>
            </w:r>
            <w:r w:rsidR="00C47CD1" w:rsidRPr="004C4DB5">
              <w:rPr>
                <w:szCs w:val="22"/>
                <w:lang w:eastAsia="de-DE"/>
              </w:rPr>
              <w:t xml:space="preserve">tiheduste </w:t>
            </w:r>
            <w:r w:rsidRPr="004C4DB5">
              <w:rPr>
                <w:szCs w:val="22"/>
                <w:lang w:eastAsia="de-DE"/>
              </w:rPr>
              <w:t xml:space="preserve">suhe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single" w:sz="4" w:space="0" w:color="auto"/>
            </w:tcBorders>
          </w:tcPr>
          <w:p w14:paraId="68255536" w14:textId="77777777" w:rsidR="00D23C5B" w:rsidRPr="004C4DB5" w:rsidRDefault="00D23C5B" w:rsidP="007F65CD">
            <w:pPr>
              <w:keepNext/>
              <w:keepLines/>
              <w:spacing w:line="280" w:lineRule="atLeast"/>
              <w:jc w:val="center"/>
              <w:rPr>
                <w:szCs w:val="22"/>
                <w:lang w:eastAsia="de-DE"/>
              </w:rPr>
            </w:pPr>
            <w:r w:rsidRPr="004C4DB5">
              <w:rPr>
                <w:szCs w:val="22"/>
                <w:lang w:eastAsia="de-DE"/>
              </w:rPr>
              <w:t>0,75</w:t>
            </w:r>
          </w:p>
        </w:tc>
        <w:tc>
          <w:tcPr>
            <w:tcW w:w="3119" w:type="dxa"/>
            <w:gridSpan w:val="2"/>
            <w:tcBorders>
              <w:top w:val="nil"/>
              <w:bottom w:val="single" w:sz="4" w:space="0" w:color="auto"/>
            </w:tcBorders>
          </w:tcPr>
          <w:p w14:paraId="7B42E855" w14:textId="77777777" w:rsidR="00D23C5B" w:rsidRPr="004C4DB5" w:rsidRDefault="00D23C5B" w:rsidP="007F65CD">
            <w:pPr>
              <w:keepNext/>
              <w:keepLines/>
              <w:spacing w:line="280" w:lineRule="atLeast"/>
              <w:jc w:val="center"/>
              <w:rPr>
                <w:szCs w:val="22"/>
                <w:lang w:eastAsia="de-DE"/>
              </w:rPr>
            </w:pPr>
            <w:r w:rsidRPr="004C4DB5">
              <w:rPr>
                <w:szCs w:val="22"/>
                <w:lang w:eastAsia="de-DE"/>
              </w:rPr>
              <w:t>0,76</w:t>
            </w:r>
          </w:p>
        </w:tc>
      </w:tr>
    </w:tbl>
    <w:p w14:paraId="0947F3F7" w14:textId="77777777" w:rsidR="00D23C5B" w:rsidRPr="004C4DB5" w:rsidRDefault="00D23C5B" w:rsidP="007F65CD">
      <w:pPr>
        <w:keepNext/>
        <w:keepLines/>
        <w:rPr>
          <w:sz w:val="20"/>
        </w:rPr>
      </w:pPr>
      <w:r w:rsidRPr="004C4DB5">
        <w:rPr>
          <w:sz w:val="20"/>
        </w:rPr>
        <w:t>* 1</w:t>
      </w:r>
      <w:r w:rsidR="00517103" w:rsidRPr="004C4DB5">
        <w:rPr>
          <w:sz w:val="20"/>
        </w:rPr>
        <w:noBreakHyphen/>
      </w:r>
      <w:r w:rsidRPr="004C4DB5">
        <w:rPr>
          <w:sz w:val="20"/>
        </w:rPr>
        <w:t xml:space="preserve">aastane </w:t>
      </w:r>
      <w:r w:rsidRPr="004C4DB5">
        <w:rPr>
          <w:i/>
          <w:sz w:val="20"/>
        </w:rPr>
        <w:t>versus</w:t>
      </w:r>
      <w:r w:rsidRPr="004C4DB5">
        <w:rPr>
          <w:sz w:val="20"/>
        </w:rPr>
        <w:t xml:space="preserve"> vaatlus haigusvaba elulemuse kaasuv esmane tulemusnäitaja täitis ettemääratud statistilist piiri.</w:t>
      </w:r>
    </w:p>
    <w:p w14:paraId="2866FAD6" w14:textId="77777777" w:rsidR="00D23C5B" w:rsidRPr="004C4DB5" w:rsidRDefault="00D23C5B" w:rsidP="00D23C5B">
      <w:pPr>
        <w:rPr>
          <w:sz w:val="20"/>
        </w:rPr>
      </w:pPr>
      <w:r w:rsidRPr="004C4DB5">
        <w:rPr>
          <w:sz w:val="20"/>
        </w:rPr>
        <w:t>** Lõplik analüüs (sh 52% vaatlusrühma patsientide ristsiire Herceptin’iga).</w:t>
      </w:r>
    </w:p>
    <w:p w14:paraId="11B1AEC0" w14:textId="77777777" w:rsidR="00D23C5B" w:rsidRPr="004C4DB5" w:rsidRDefault="00D23C5B" w:rsidP="00D23C5B">
      <w:pPr>
        <w:rPr>
          <w:sz w:val="20"/>
        </w:rPr>
      </w:pPr>
      <w:r w:rsidRPr="004C4DB5">
        <w:rPr>
          <w:sz w:val="20"/>
        </w:rPr>
        <w:t>*** Üldise valimi suuruses on näha erinevusi pärast lõpptähtaega 12</w:t>
      </w:r>
      <w:r w:rsidR="00620898" w:rsidRPr="004C4DB5">
        <w:rPr>
          <w:sz w:val="20"/>
        </w:rPr>
        <w:noBreakHyphen/>
      </w:r>
      <w:r w:rsidRPr="004C4DB5">
        <w:rPr>
          <w:sz w:val="20"/>
        </w:rPr>
        <w:t>kuuliseks mediaanseks järelkontrolliks randomiseeritud patsientide väikese arvu tõttu.</w:t>
      </w:r>
    </w:p>
    <w:p w14:paraId="6889A868" w14:textId="77777777" w:rsidR="00512819" w:rsidRPr="004C4DB5" w:rsidRDefault="00512819" w:rsidP="00D23C5B"/>
    <w:p w14:paraId="040E8184" w14:textId="77777777" w:rsidR="00D23C5B" w:rsidRPr="004C4DB5" w:rsidRDefault="00D23C5B" w:rsidP="00D23C5B">
      <w:pPr>
        <w:rPr>
          <w:szCs w:val="22"/>
        </w:rPr>
      </w:pPr>
      <w:r w:rsidRPr="004C4DB5">
        <w:t>Efektiivsuse tulemused vahepealsest efektiivsuse analüüsist ületasid protokollis ettemääratud statistilise piiri võrdluses 1</w:t>
      </w:r>
      <w:r w:rsidR="00620898" w:rsidRPr="004C4DB5">
        <w:noBreakHyphen/>
      </w:r>
      <w:r w:rsidRPr="004C4DB5">
        <w:t>aastase Herceptin</w:t>
      </w:r>
      <w:r w:rsidR="008B6D9F" w:rsidRPr="004C4DB5">
        <w:t xml:space="preserve">’i </w:t>
      </w:r>
      <w:r w:rsidRPr="004C4DB5">
        <w:t>ravi ja vaatluse vahel. Mediaanse 12</w:t>
      </w:r>
      <w:r w:rsidR="00517103" w:rsidRPr="004C4DB5">
        <w:noBreakHyphen/>
      </w:r>
      <w:r w:rsidRPr="004C4DB5">
        <w:t>kuulise järelkontrolli järel oli haigusvaba elulemuse riski</w:t>
      </w:r>
      <w:r w:rsidR="00C47CD1" w:rsidRPr="004C4DB5">
        <w:rPr>
          <w:szCs w:val="22"/>
          <w:lang w:eastAsia="de-DE"/>
        </w:rPr>
        <w:t xml:space="preserve">tiheduste </w:t>
      </w:r>
      <w:r w:rsidRPr="004C4DB5">
        <w:t xml:space="preserve">suhe 0,54 (95% CI 0,44…0,67), mis </w:t>
      </w:r>
      <w:r w:rsidRPr="004C4DB5">
        <w:rPr>
          <w:szCs w:val="22"/>
        </w:rPr>
        <w:t>on tõlgendatav absoluutseks kasuks, mis 2</w:t>
      </w:r>
      <w:r w:rsidRPr="004C4DB5">
        <w:rPr>
          <w:szCs w:val="22"/>
        </w:rPr>
        <w:noBreakHyphen/>
        <w:t>aastase elulemuse puhul tähendab 7,6</w:t>
      </w:r>
      <w:r w:rsidR="00517103" w:rsidRPr="004C4DB5">
        <w:rPr>
          <w:szCs w:val="22"/>
        </w:rPr>
        <w:noBreakHyphen/>
      </w:r>
      <w:r w:rsidRPr="004C4DB5">
        <w:rPr>
          <w:szCs w:val="22"/>
        </w:rPr>
        <w:t xml:space="preserve">protsendilist erinevust (85,8% </w:t>
      </w:r>
      <w:r w:rsidRPr="004C4DB5">
        <w:rPr>
          <w:i/>
          <w:szCs w:val="22"/>
        </w:rPr>
        <w:t>versus</w:t>
      </w:r>
      <w:r w:rsidRPr="004C4DB5">
        <w:rPr>
          <w:szCs w:val="22"/>
        </w:rPr>
        <w:t xml:space="preserve"> 78,2%) Herceptin’i grupi kasuks.</w:t>
      </w:r>
    </w:p>
    <w:p w14:paraId="3B8B4F5D" w14:textId="77777777" w:rsidR="00D23C5B" w:rsidRPr="004C4DB5" w:rsidRDefault="00D23C5B" w:rsidP="00D23C5B">
      <w:pPr>
        <w:rPr>
          <w:szCs w:val="22"/>
        </w:rPr>
      </w:pPr>
    </w:p>
    <w:p w14:paraId="6A707547" w14:textId="77777777" w:rsidR="00D23C5B" w:rsidRPr="004C4DB5" w:rsidRDefault="00D23C5B" w:rsidP="00D23C5B">
      <w:pPr>
        <w:rPr>
          <w:szCs w:val="22"/>
        </w:rPr>
      </w:pPr>
      <w:r w:rsidRPr="004C4DB5">
        <w:rPr>
          <w:szCs w:val="22"/>
        </w:rPr>
        <w:t>Lõplik analüüs tehti pärast mediaanset 8</w:t>
      </w:r>
      <w:r w:rsidR="00517103" w:rsidRPr="004C4DB5">
        <w:rPr>
          <w:szCs w:val="22"/>
        </w:rPr>
        <w:noBreakHyphen/>
      </w:r>
      <w:r w:rsidRPr="004C4DB5">
        <w:rPr>
          <w:szCs w:val="22"/>
        </w:rPr>
        <w:t>aastast järelkontrolli, milles näidati, et 1</w:t>
      </w:r>
      <w:r w:rsidR="00517103" w:rsidRPr="004C4DB5">
        <w:rPr>
          <w:szCs w:val="22"/>
        </w:rPr>
        <w:noBreakHyphen/>
      </w:r>
      <w:r w:rsidRPr="004C4DB5">
        <w:rPr>
          <w:szCs w:val="22"/>
        </w:rPr>
        <w:t>aastane Herceptin</w:t>
      </w:r>
      <w:r w:rsidR="008B6D9F" w:rsidRPr="004C4DB5">
        <w:rPr>
          <w:szCs w:val="22"/>
        </w:rPr>
        <w:t xml:space="preserve">’i </w:t>
      </w:r>
      <w:r w:rsidRPr="004C4DB5">
        <w:rPr>
          <w:szCs w:val="22"/>
        </w:rPr>
        <w:t>ravi on seotud 24% riski vähenemisega võrreldes ainult vaatlusrühmaga (HR</w:t>
      </w:r>
      <w:r w:rsidR="00366662" w:rsidRPr="004C4DB5">
        <w:rPr>
          <w:szCs w:val="22"/>
        </w:rPr>
        <w:t> </w:t>
      </w:r>
      <w:r w:rsidRPr="004C4DB5">
        <w:rPr>
          <w:szCs w:val="22"/>
        </w:rPr>
        <w:t>=</w:t>
      </w:r>
      <w:r w:rsidR="00366662" w:rsidRPr="004C4DB5">
        <w:rPr>
          <w:szCs w:val="22"/>
        </w:rPr>
        <w:t> </w:t>
      </w:r>
      <w:r w:rsidRPr="004C4DB5">
        <w:rPr>
          <w:szCs w:val="22"/>
        </w:rPr>
        <w:t>0,76, 95% CI 0,67…0,86). See on tõlgendatav absoluutseks kasuks, mis 8</w:t>
      </w:r>
      <w:r w:rsidRPr="004C4DB5">
        <w:rPr>
          <w:szCs w:val="22"/>
        </w:rPr>
        <w:noBreakHyphen/>
        <w:t>aastase elulemuse puhul tähendab 6,4</w:t>
      </w:r>
      <w:r w:rsidRPr="004C4DB5">
        <w:rPr>
          <w:szCs w:val="22"/>
        </w:rPr>
        <w:noBreakHyphen/>
        <w:t>protsendilist erinevust 1</w:t>
      </w:r>
      <w:r w:rsidR="00517103" w:rsidRPr="004C4DB5">
        <w:rPr>
          <w:szCs w:val="22"/>
        </w:rPr>
        <w:noBreakHyphen/>
      </w:r>
      <w:r w:rsidRPr="004C4DB5">
        <w:rPr>
          <w:szCs w:val="22"/>
        </w:rPr>
        <w:t>aastase Herceptin</w:t>
      </w:r>
      <w:r w:rsidR="008B6D9F" w:rsidRPr="004C4DB5">
        <w:rPr>
          <w:szCs w:val="22"/>
        </w:rPr>
        <w:t xml:space="preserve">’i </w:t>
      </w:r>
      <w:r w:rsidRPr="004C4DB5">
        <w:rPr>
          <w:szCs w:val="22"/>
        </w:rPr>
        <w:t>ravi kasuks.</w:t>
      </w:r>
    </w:p>
    <w:p w14:paraId="77502478" w14:textId="77777777" w:rsidR="00D23C5B" w:rsidRPr="004C4DB5" w:rsidRDefault="00D23C5B" w:rsidP="00D23C5B">
      <w:pPr>
        <w:rPr>
          <w:szCs w:val="22"/>
        </w:rPr>
      </w:pPr>
    </w:p>
    <w:p w14:paraId="5893FD36" w14:textId="77777777" w:rsidR="00D23C5B" w:rsidRPr="004C4DB5" w:rsidRDefault="00D23C5B" w:rsidP="00D23C5B">
      <w:pPr>
        <w:rPr>
          <w:szCs w:val="22"/>
        </w:rPr>
      </w:pPr>
      <w:r w:rsidRPr="004C4DB5">
        <w:rPr>
          <w:szCs w:val="22"/>
        </w:rPr>
        <w:t>Selles lõplikus analüüsis ei näidanud Herceptin</w:t>
      </w:r>
      <w:r w:rsidR="008B6D9F" w:rsidRPr="004C4DB5">
        <w:rPr>
          <w:szCs w:val="22"/>
        </w:rPr>
        <w:t xml:space="preserve">’ </w:t>
      </w:r>
      <w:r w:rsidRPr="004C4DB5">
        <w:rPr>
          <w:szCs w:val="22"/>
        </w:rPr>
        <w:t>ravi pikendamine 2</w:t>
      </w:r>
      <w:r w:rsidR="00517103" w:rsidRPr="004C4DB5">
        <w:rPr>
          <w:szCs w:val="22"/>
        </w:rPr>
        <w:t> </w:t>
      </w:r>
      <w:r w:rsidRPr="004C4DB5">
        <w:rPr>
          <w:szCs w:val="22"/>
        </w:rPr>
        <w:t>aastani lisakasu võrreldes 1</w:t>
      </w:r>
      <w:r w:rsidRPr="004C4DB5">
        <w:rPr>
          <w:szCs w:val="22"/>
        </w:rPr>
        <w:noBreakHyphen/>
        <w:t>aastase raviga [haigusvaba elulemuse 2</w:t>
      </w:r>
      <w:r w:rsidR="00517103" w:rsidRPr="004C4DB5">
        <w:rPr>
          <w:szCs w:val="22"/>
        </w:rPr>
        <w:t> </w:t>
      </w:r>
      <w:r w:rsidRPr="004C4DB5">
        <w:rPr>
          <w:szCs w:val="22"/>
        </w:rPr>
        <w:t xml:space="preserve">aastat </w:t>
      </w:r>
      <w:r w:rsidRPr="004C4DB5">
        <w:rPr>
          <w:i/>
          <w:szCs w:val="22"/>
        </w:rPr>
        <w:t>versus</w:t>
      </w:r>
      <w:r w:rsidRPr="004C4DB5">
        <w:rPr>
          <w:szCs w:val="22"/>
        </w:rPr>
        <w:t xml:space="preserve"> 1</w:t>
      </w:r>
      <w:r w:rsidR="00517103" w:rsidRPr="004C4DB5">
        <w:rPr>
          <w:szCs w:val="22"/>
        </w:rPr>
        <w:t> </w:t>
      </w:r>
      <w:r w:rsidRPr="004C4DB5">
        <w:rPr>
          <w:szCs w:val="22"/>
        </w:rPr>
        <w:t>aasta HR ravikavatsusega populatsioonis oli 0,99 (95% CI 0,87…1,13), p-väärtus</w:t>
      </w:r>
      <w:r w:rsidR="00366662" w:rsidRPr="004C4DB5">
        <w:rPr>
          <w:szCs w:val="22"/>
        </w:rPr>
        <w:t> </w:t>
      </w:r>
      <w:r w:rsidRPr="004C4DB5">
        <w:rPr>
          <w:szCs w:val="22"/>
        </w:rPr>
        <w:t>=</w:t>
      </w:r>
      <w:r w:rsidR="00366662" w:rsidRPr="004C4DB5">
        <w:rPr>
          <w:szCs w:val="22"/>
        </w:rPr>
        <w:t> </w:t>
      </w:r>
      <w:r w:rsidRPr="004C4DB5">
        <w:rPr>
          <w:szCs w:val="22"/>
        </w:rPr>
        <w:t>0,9 ja üldise elulemuse HR</w:t>
      </w:r>
      <w:r w:rsidR="00366662" w:rsidRPr="004C4DB5">
        <w:rPr>
          <w:szCs w:val="22"/>
        </w:rPr>
        <w:t> </w:t>
      </w:r>
      <w:r w:rsidRPr="004C4DB5">
        <w:rPr>
          <w:szCs w:val="22"/>
        </w:rPr>
        <w:t>=</w:t>
      </w:r>
      <w:r w:rsidR="00366662" w:rsidRPr="004C4DB5">
        <w:rPr>
          <w:szCs w:val="22"/>
        </w:rPr>
        <w:t> </w:t>
      </w:r>
      <w:r w:rsidRPr="004C4DB5">
        <w:rPr>
          <w:szCs w:val="22"/>
        </w:rPr>
        <w:t xml:space="preserve">0,98 (0,83…1,15), </w:t>
      </w:r>
      <w:r w:rsidRPr="004C4DB5">
        <w:rPr>
          <w:szCs w:val="22"/>
        </w:rPr>
        <w:lastRenderedPageBreak/>
        <w:t>p</w:t>
      </w:r>
      <w:r w:rsidR="00E96FA7" w:rsidRPr="004C4DB5">
        <w:rPr>
          <w:szCs w:val="22"/>
        </w:rPr>
        <w:noBreakHyphen/>
      </w:r>
      <w:r w:rsidRPr="004C4DB5">
        <w:rPr>
          <w:szCs w:val="22"/>
        </w:rPr>
        <w:t>väärtus</w:t>
      </w:r>
      <w:r w:rsidR="00366662" w:rsidRPr="004C4DB5">
        <w:rPr>
          <w:szCs w:val="22"/>
        </w:rPr>
        <w:t> </w:t>
      </w:r>
      <w:r w:rsidRPr="004C4DB5">
        <w:rPr>
          <w:szCs w:val="22"/>
        </w:rPr>
        <w:t>=</w:t>
      </w:r>
      <w:r w:rsidR="00366662" w:rsidRPr="004C4DB5">
        <w:rPr>
          <w:szCs w:val="22"/>
        </w:rPr>
        <w:t> </w:t>
      </w:r>
      <w:r w:rsidRPr="004C4DB5">
        <w:rPr>
          <w:szCs w:val="22"/>
        </w:rPr>
        <w:t>0,78]. Asümptomaatilise südame düsfunktsiooni esinemismäär oli 2</w:t>
      </w:r>
      <w:r w:rsidR="00517103" w:rsidRPr="004C4DB5">
        <w:rPr>
          <w:szCs w:val="22"/>
        </w:rPr>
        <w:noBreakHyphen/>
      </w:r>
      <w:r w:rsidRPr="004C4DB5">
        <w:rPr>
          <w:szCs w:val="22"/>
        </w:rPr>
        <w:t xml:space="preserve">aastase ravi rühmas suurenenud (8,1% </w:t>
      </w:r>
      <w:r w:rsidRPr="004C4DB5">
        <w:rPr>
          <w:i/>
          <w:szCs w:val="22"/>
        </w:rPr>
        <w:t>versus</w:t>
      </w:r>
      <w:r w:rsidRPr="004C4DB5">
        <w:rPr>
          <w:szCs w:val="22"/>
        </w:rPr>
        <w:t xml:space="preserve"> 4,6% 1</w:t>
      </w:r>
      <w:r w:rsidR="00517103" w:rsidRPr="004C4DB5">
        <w:rPr>
          <w:szCs w:val="22"/>
        </w:rPr>
        <w:noBreakHyphen/>
      </w:r>
      <w:r w:rsidRPr="004C4DB5">
        <w:rPr>
          <w:szCs w:val="22"/>
        </w:rPr>
        <w:t>aastase ravi rühmas). Rohkem patsiente koges 2</w:t>
      </w:r>
      <w:r w:rsidR="00517103" w:rsidRPr="004C4DB5">
        <w:rPr>
          <w:szCs w:val="22"/>
        </w:rPr>
        <w:noBreakHyphen/>
      </w:r>
      <w:r w:rsidRPr="004C4DB5">
        <w:rPr>
          <w:szCs w:val="22"/>
        </w:rPr>
        <w:t>aastase ravi rühmas vähemalt ühte 3. või 4.</w:t>
      </w:r>
      <w:r w:rsidR="00517103" w:rsidRPr="004C4DB5">
        <w:rPr>
          <w:szCs w:val="22"/>
        </w:rPr>
        <w:t> </w:t>
      </w:r>
      <w:r w:rsidRPr="004C4DB5">
        <w:rPr>
          <w:szCs w:val="22"/>
        </w:rPr>
        <w:t>astme kõrvaltoimet (20,4%) võrreldes 1</w:t>
      </w:r>
      <w:r w:rsidR="00517103" w:rsidRPr="004C4DB5">
        <w:rPr>
          <w:szCs w:val="22"/>
        </w:rPr>
        <w:noBreakHyphen/>
      </w:r>
      <w:r w:rsidRPr="004C4DB5">
        <w:rPr>
          <w:szCs w:val="22"/>
        </w:rPr>
        <w:t>aastase ravi rühmaga (16,3%).</w:t>
      </w:r>
    </w:p>
    <w:p w14:paraId="4065F6EE" w14:textId="77777777" w:rsidR="00D23C5B" w:rsidRPr="004C4DB5" w:rsidRDefault="00D23C5B" w:rsidP="00D23C5B">
      <w:pPr>
        <w:rPr>
          <w:szCs w:val="22"/>
        </w:rPr>
      </w:pPr>
    </w:p>
    <w:p w14:paraId="22BEDB09" w14:textId="77777777" w:rsidR="00D23C5B" w:rsidRPr="004C4DB5" w:rsidRDefault="00D23C5B" w:rsidP="00C66E79">
      <w:pPr>
        <w:outlineLvl w:val="0"/>
        <w:rPr>
          <w:szCs w:val="22"/>
        </w:rPr>
      </w:pPr>
      <w:r w:rsidRPr="004C4DB5">
        <w:rPr>
          <w:szCs w:val="22"/>
        </w:rPr>
        <w:t>Uuringutes NSABP B-31 ja NCCTG N9831 manustati Herceptin’i kombinatsioonis paklitakseeliga pärast AC kemoteraapiat.</w:t>
      </w:r>
    </w:p>
    <w:p w14:paraId="0EE5A231" w14:textId="77777777" w:rsidR="00D23C5B" w:rsidRPr="004C4DB5" w:rsidRDefault="00D23C5B" w:rsidP="00C66E79">
      <w:pPr>
        <w:outlineLvl w:val="0"/>
        <w:rPr>
          <w:szCs w:val="22"/>
        </w:rPr>
      </w:pPr>
    </w:p>
    <w:p w14:paraId="1A8BF4F0" w14:textId="77777777" w:rsidR="00D23C5B" w:rsidRPr="004C4DB5" w:rsidRDefault="00D23C5B" w:rsidP="00C66E79">
      <w:pPr>
        <w:ind w:left="567"/>
        <w:outlineLvl w:val="0"/>
        <w:rPr>
          <w:szCs w:val="22"/>
        </w:rPr>
      </w:pPr>
      <w:r w:rsidRPr="004C4DB5">
        <w:rPr>
          <w:szCs w:val="22"/>
        </w:rPr>
        <w:t>Doksorubitsiini ja tsüklofosfamiidi manustati samal ajal järgmiselt:</w:t>
      </w:r>
    </w:p>
    <w:p w14:paraId="06406B71" w14:textId="77777777" w:rsidR="00D23C5B" w:rsidRPr="004C4DB5" w:rsidRDefault="00D23C5B" w:rsidP="00C66E79">
      <w:pPr>
        <w:ind w:left="567"/>
        <w:outlineLvl w:val="0"/>
        <w:rPr>
          <w:szCs w:val="22"/>
        </w:rPr>
      </w:pPr>
    </w:p>
    <w:p w14:paraId="70666FC4" w14:textId="77777777" w:rsidR="00D23C5B" w:rsidRPr="004C4DB5" w:rsidRDefault="00D23C5B" w:rsidP="00C66E79">
      <w:pPr>
        <w:tabs>
          <w:tab w:val="left" w:pos="1120"/>
        </w:tabs>
        <w:ind w:left="1134" w:hanging="567"/>
        <w:outlineLvl w:val="0"/>
        <w:rPr>
          <w:szCs w:val="22"/>
        </w:rPr>
      </w:pPr>
      <w:r w:rsidRPr="004C4DB5">
        <w:rPr>
          <w:szCs w:val="22"/>
        </w:rPr>
        <w:t>-</w:t>
      </w:r>
      <w:r w:rsidRPr="004C4DB5">
        <w:rPr>
          <w:szCs w:val="22"/>
        </w:rPr>
        <w:tab/>
        <w:t>doksorubitsiin intravenoosse boolusena annuses 60 mg/m</w:t>
      </w:r>
      <w:r w:rsidRPr="004C4DB5">
        <w:rPr>
          <w:szCs w:val="22"/>
          <w:vertAlign w:val="superscript"/>
        </w:rPr>
        <w:t>2</w:t>
      </w:r>
      <w:r w:rsidRPr="004C4DB5">
        <w:rPr>
          <w:szCs w:val="22"/>
        </w:rPr>
        <w:t xml:space="preserve"> iga 3</w:t>
      </w:r>
      <w:r w:rsidR="00517103" w:rsidRPr="004C4DB5">
        <w:rPr>
          <w:szCs w:val="22"/>
        </w:rPr>
        <w:t> </w:t>
      </w:r>
      <w:r w:rsidRPr="004C4DB5">
        <w:rPr>
          <w:szCs w:val="22"/>
        </w:rPr>
        <w:t>nädala järel 4 tsükli jooksul;</w:t>
      </w:r>
    </w:p>
    <w:p w14:paraId="24DAA85E" w14:textId="77777777" w:rsidR="00D23C5B" w:rsidRPr="004C4DB5" w:rsidRDefault="00D23C5B" w:rsidP="00C66E79">
      <w:pPr>
        <w:tabs>
          <w:tab w:val="left" w:pos="993"/>
        </w:tabs>
        <w:ind w:left="567"/>
        <w:outlineLvl w:val="0"/>
        <w:rPr>
          <w:szCs w:val="22"/>
        </w:rPr>
      </w:pPr>
    </w:p>
    <w:p w14:paraId="7379E2DB" w14:textId="77777777" w:rsidR="00D23C5B" w:rsidRPr="004C4DB5" w:rsidRDefault="00D23C5B" w:rsidP="00C66E79">
      <w:pPr>
        <w:tabs>
          <w:tab w:val="left" w:pos="1148"/>
        </w:tabs>
        <w:ind w:left="1148" w:hanging="608"/>
        <w:outlineLvl w:val="0"/>
        <w:rPr>
          <w:szCs w:val="22"/>
        </w:rPr>
      </w:pPr>
      <w:r w:rsidRPr="004C4DB5">
        <w:rPr>
          <w:szCs w:val="22"/>
        </w:rPr>
        <w:t>-</w:t>
      </w:r>
      <w:r w:rsidRPr="004C4DB5">
        <w:rPr>
          <w:szCs w:val="22"/>
        </w:rPr>
        <w:tab/>
        <w:t>intravenoosne tsüklofosfamiid annuses 600 mg/m</w:t>
      </w:r>
      <w:r w:rsidRPr="004C4DB5">
        <w:rPr>
          <w:szCs w:val="22"/>
          <w:vertAlign w:val="superscript"/>
        </w:rPr>
        <w:t>2</w:t>
      </w:r>
      <w:r w:rsidRPr="004C4DB5">
        <w:rPr>
          <w:szCs w:val="22"/>
        </w:rPr>
        <w:t xml:space="preserve"> 30</w:t>
      </w:r>
      <w:r w:rsidR="00517103" w:rsidRPr="004C4DB5">
        <w:rPr>
          <w:szCs w:val="22"/>
        </w:rPr>
        <w:t> </w:t>
      </w:r>
      <w:r w:rsidRPr="004C4DB5">
        <w:rPr>
          <w:szCs w:val="22"/>
        </w:rPr>
        <w:t>minuti jooksul, manustatuna iga 3 nädala järel 4</w:t>
      </w:r>
      <w:r w:rsidR="00517103" w:rsidRPr="004C4DB5">
        <w:rPr>
          <w:szCs w:val="22"/>
        </w:rPr>
        <w:t> </w:t>
      </w:r>
      <w:r w:rsidRPr="004C4DB5">
        <w:rPr>
          <w:szCs w:val="22"/>
        </w:rPr>
        <w:t>tsükli jooksul.</w:t>
      </w:r>
    </w:p>
    <w:p w14:paraId="2600DB0E" w14:textId="77777777" w:rsidR="00D23C5B" w:rsidRPr="004C4DB5" w:rsidRDefault="00D23C5B" w:rsidP="00C66E79">
      <w:pPr>
        <w:ind w:left="567"/>
        <w:outlineLvl w:val="0"/>
        <w:rPr>
          <w:szCs w:val="22"/>
        </w:rPr>
      </w:pPr>
    </w:p>
    <w:p w14:paraId="09E0665B" w14:textId="77777777" w:rsidR="00D23C5B" w:rsidRPr="004C4DB5" w:rsidRDefault="00D23C5B" w:rsidP="00C66E79">
      <w:pPr>
        <w:ind w:left="567"/>
        <w:outlineLvl w:val="0"/>
        <w:rPr>
          <w:szCs w:val="22"/>
        </w:rPr>
      </w:pPr>
      <w:r w:rsidRPr="004C4DB5">
        <w:rPr>
          <w:szCs w:val="22"/>
        </w:rPr>
        <w:t>Paklitakseeli kombinatsioonis Herceptin’iga manustati järgmiselt:</w:t>
      </w:r>
    </w:p>
    <w:p w14:paraId="00C3625E" w14:textId="77777777" w:rsidR="00D23C5B" w:rsidRPr="004C4DB5" w:rsidRDefault="00D23C5B" w:rsidP="00D23C5B">
      <w:pPr>
        <w:outlineLvl w:val="0"/>
        <w:rPr>
          <w:szCs w:val="22"/>
        </w:rPr>
      </w:pPr>
    </w:p>
    <w:p w14:paraId="62A15131" w14:textId="77777777" w:rsidR="00D23C5B" w:rsidRPr="004C4DB5" w:rsidRDefault="00D23C5B" w:rsidP="00D23C5B">
      <w:pPr>
        <w:autoSpaceDE w:val="0"/>
        <w:autoSpaceDN w:val="0"/>
        <w:adjustRightInd w:val="0"/>
        <w:ind w:left="1134" w:hanging="567"/>
        <w:rPr>
          <w:szCs w:val="22"/>
        </w:rPr>
      </w:pPr>
      <w:r w:rsidRPr="004C4DB5">
        <w:rPr>
          <w:szCs w:val="22"/>
        </w:rPr>
        <w:t>-</w:t>
      </w:r>
      <w:r w:rsidRPr="004C4DB5">
        <w:rPr>
          <w:szCs w:val="22"/>
        </w:rPr>
        <w:tab/>
        <w:t>intravenoosne paklitakseel – 80 mg/m</w:t>
      </w:r>
      <w:r w:rsidRPr="004C4DB5">
        <w:rPr>
          <w:szCs w:val="22"/>
          <w:vertAlign w:val="superscript"/>
        </w:rPr>
        <w:t>2</w:t>
      </w:r>
      <w:r w:rsidRPr="004C4DB5">
        <w:rPr>
          <w:szCs w:val="22"/>
        </w:rPr>
        <w:t xml:space="preserve"> intravenoosse püsiinfusioonina, manustatuna iga nädal 12 nädala jooksul;</w:t>
      </w:r>
    </w:p>
    <w:p w14:paraId="61B4A29C" w14:textId="77777777" w:rsidR="00D23C5B" w:rsidRPr="004C4DB5" w:rsidRDefault="00D23C5B" w:rsidP="00D23C5B">
      <w:pPr>
        <w:autoSpaceDE w:val="0"/>
        <w:autoSpaceDN w:val="0"/>
        <w:adjustRightInd w:val="0"/>
        <w:rPr>
          <w:szCs w:val="22"/>
        </w:rPr>
      </w:pPr>
      <w:r w:rsidRPr="004C4DB5">
        <w:rPr>
          <w:szCs w:val="22"/>
        </w:rPr>
        <w:t>või</w:t>
      </w:r>
    </w:p>
    <w:p w14:paraId="69CF2FDC" w14:textId="77777777" w:rsidR="00D23C5B" w:rsidRPr="004C4DB5" w:rsidRDefault="00D23C5B" w:rsidP="00D23C5B">
      <w:pPr>
        <w:autoSpaceDE w:val="0"/>
        <w:autoSpaceDN w:val="0"/>
        <w:adjustRightInd w:val="0"/>
        <w:ind w:left="1134" w:hanging="567"/>
        <w:rPr>
          <w:szCs w:val="22"/>
        </w:rPr>
      </w:pPr>
      <w:r w:rsidRPr="004C4DB5">
        <w:rPr>
          <w:szCs w:val="22"/>
        </w:rPr>
        <w:t>-</w:t>
      </w:r>
      <w:r w:rsidRPr="004C4DB5">
        <w:rPr>
          <w:szCs w:val="22"/>
        </w:rPr>
        <w:tab/>
        <w:t>intravenoosne paklitakseel – 175 mg/m</w:t>
      </w:r>
      <w:r w:rsidRPr="004C4DB5">
        <w:rPr>
          <w:szCs w:val="22"/>
          <w:vertAlign w:val="superscript"/>
        </w:rPr>
        <w:t>2</w:t>
      </w:r>
      <w:r w:rsidRPr="004C4DB5">
        <w:rPr>
          <w:szCs w:val="22"/>
        </w:rPr>
        <w:t xml:space="preserve"> intravenoosse püsiinfusioonina, manustatuna iga 3 nädala järel 4</w:t>
      </w:r>
      <w:r w:rsidR="00517103" w:rsidRPr="004C4DB5">
        <w:rPr>
          <w:szCs w:val="22"/>
        </w:rPr>
        <w:t> </w:t>
      </w:r>
      <w:r w:rsidRPr="004C4DB5">
        <w:rPr>
          <w:szCs w:val="22"/>
        </w:rPr>
        <w:t>tsükli jooksul (iga tsükli 1.</w:t>
      </w:r>
      <w:r w:rsidR="00517103" w:rsidRPr="004C4DB5">
        <w:rPr>
          <w:szCs w:val="22"/>
        </w:rPr>
        <w:t> </w:t>
      </w:r>
      <w:r w:rsidRPr="004C4DB5">
        <w:rPr>
          <w:szCs w:val="22"/>
        </w:rPr>
        <w:t>päeval).</w:t>
      </w:r>
    </w:p>
    <w:p w14:paraId="4C6BE80F" w14:textId="77777777" w:rsidR="00D23C5B" w:rsidRPr="004C4DB5" w:rsidRDefault="00D23C5B" w:rsidP="00D23C5B">
      <w:pPr>
        <w:rPr>
          <w:szCs w:val="22"/>
        </w:rPr>
      </w:pPr>
    </w:p>
    <w:p w14:paraId="62B258D2" w14:textId="77777777" w:rsidR="00D23C5B" w:rsidRPr="004C4DB5" w:rsidRDefault="00D23C5B" w:rsidP="00D23C5B">
      <w:pPr>
        <w:rPr>
          <w:szCs w:val="22"/>
        </w:rPr>
      </w:pPr>
      <w:r w:rsidRPr="004C4DB5">
        <w:rPr>
          <w:szCs w:val="22"/>
        </w:rPr>
        <w:t>Tabelis 7 on toodud kokkuvõte uuringute NSABP B-31 ja NCCTG 9831 kombineeritud analüüsi efektiivsuse tulemustest haigusvaba elulemuse lõpliku analüüsi* ajal. Keskmine järelkontrolli kestus oli 1,8</w:t>
      </w:r>
      <w:r w:rsidR="00517103" w:rsidRPr="004C4DB5">
        <w:rPr>
          <w:szCs w:val="22"/>
        </w:rPr>
        <w:t> </w:t>
      </w:r>
      <w:r w:rsidRPr="004C4DB5">
        <w:rPr>
          <w:szCs w:val="22"/>
        </w:rPr>
        <w:t>aastat</w:t>
      </w:r>
      <w:r w:rsidRPr="004C4DB5">
        <w:t xml:space="preserve"> </w:t>
      </w:r>
      <w:r w:rsidRPr="004C4DB5">
        <w:rPr>
          <w:szCs w:val="22"/>
        </w:rPr>
        <w:t>AC→P grupi patsientidel ja 2,0 aastat AC→PH grupi patsientidel.</w:t>
      </w:r>
    </w:p>
    <w:p w14:paraId="6F06542A" w14:textId="77777777" w:rsidR="00D23C5B" w:rsidRPr="004C4DB5" w:rsidRDefault="00D23C5B" w:rsidP="00D23C5B">
      <w:pPr>
        <w:rPr>
          <w:szCs w:val="22"/>
        </w:rPr>
      </w:pPr>
    </w:p>
    <w:p w14:paraId="60D7D454" w14:textId="77777777" w:rsidR="00D23C5B" w:rsidRPr="004C4DB5" w:rsidRDefault="00D23C5B" w:rsidP="00D23C5B">
      <w:pPr>
        <w:keepNext/>
      </w:pPr>
      <w:r w:rsidRPr="004C4DB5">
        <w:rPr>
          <w:szCs w:val="22"/>
        </w:rPr>
        <w:t>Tabel</w:t>
      </w:r>
      <w:r w:rsidR="00620898" w:rsidRPr="004C4DB5">
        <w:rPr>
          <w:szCs w:val="22"/>
        </w:rPr>
        <w:t> </w:t>
      </w:r>
      <w:r w:rsidRPr="004C4DB5">
        <w:rPr>
          <w:szCs w:val="22"/>
        </w:rPr>
        <w:t>7. Uuringute NSABP B-31 ja NCCTG N9831 kombineeritud analüüsi efektiivsuse tulemuste kokkuvõte haigusvaba elulemuse lõpliku analüüsi* ajal</w:t>
      </w:r>
    </w:p>
    <w:p w14:paraId="52F98B22" w14:textId="77777777" w:rsidR="00D23C5B" w:rsidRPr="004C4DB5" w:rsidRDefault="00D23C5B" w:rsidP="00D23C5B">
      <w:pPr>
        <w:keepNext/>
        <w:rPr>
          <w:szCs w:val="22"/>
        </w:rPr>
      </w:pPr>
    </w:p>
    <w:tbl>
      <w:tblPr>
        <w:tblW w:w="4377" w:type="pct"/>
        <w:tblInd w:w="68" w:type="dxa"/>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33"/>
        <w:gridCol w:w="1507"/>
        <w:gridCol w:w="1734"/>
        <w:gridCol w:w="1858"/>
      </w:tblGrid>
      <w:tr w:rsidR="00D23C5B" w:rsidRPr="004C4DB5" w14:paraId="26CE59F0" w14:textId="77777777" w:rsidTr="00650363">
        <w:tc>
          <w:tcPr>
            <w:tcW w:w="2879" w:type="dxa"/>
            <w:tcBorders>
              <w:top w:val="single" w:sz="4" w:space="0" w:color="auto"/>
              <w:left w:val="single" w:sz="4" w:space="0" w:color="auto"/>
              <w:bottom w:val="single" w:sz="4" w:space="0" w:color="auto"/>
              <w:right w:val="single" w:sz="4" w:space="0" w:color="auto"/>
            </w:tcBorders>
          </w:tcPr>
          <w:p w14:paraId="4A5B716A" w14:textId="77777777" w:rsidR="00D23C5B" w:rsidRPr="004C4DB5" w:rsidRDefault="00D23C5B" w:rsidP="00760D5C">
            <w:pPr>
              <w:pStyle w:val="TableText10"/>
              <w:keepNext/>
              <w:jc w:val="center"/>
              <w:rPr>
                <w:sz w:val="22"/>
                <w:szCs w:val="22"/>
              </w:rPr>
            </w:pPr>
            <w:r w:rsidRPr="004C4DB5">
              <w:rPr>
                <w:sz w:val="22"/>
                <w:szCs w:val="22"/>
              </w:rPr>
              <w:t>Näitaja</w:t>
            </w:r>
          </w:p>
          <w:p w14:paraId="311AD616" w14:textId="77777777" w:rsidR="00D23C5B" w:rsidRPr="004C4DB5" w:rsidRDefault="00D23C5B" w:rsidP="00760D5C">
            <w:pPr>
              <w:pStyle w:val="TableText10"/>
              <w:keepNext/>
              <w:rPr>
                <w:b/>
                <w:sz w:val="22"/>
                <w:szCs w:val="22"/>
              </w:rPr>
            </w:pPr>
          </w:p>
        </w:tc>
        <w:tc>
          <w:tcPr>
            <w:tcW w:w="1531" w:type="dxa"/>
            <w:tcBorders>
              <w:top w:val="single" w:sz="6" w:space="0" w:color="000000"/>
              <w:left w:val="single" w:sz="4" w:space="0" w:color="auto"/>
              <w:bottom w:val="single" w:sz="6" w:space="0" w:color="000000"/>
            </w:tcBorders>
          </w:tcPr>
          <w:p w14:paraId="6D93D704" w14:textId="77777777" w:rsidR="00D23C5B" w:rsidRPr="004C4DB5" w:rsidRDefault="00D23C5B" w:rsidP="00760D5C">
            <w:pPr>
              <w:pStyle w:val="TableText10"/>
              <w:keepNext/>
              <w:jc w:val="center"/>
              <w:rPr>
                <w:rFonts w:eastAsia="SimSun"/>
                <w:sz w:val="22"/>
                <w:szCs w:val="22"/>
                <w:lang w:eastAsia="zh-CN"/>
              </w:rPr>
            </w:pPr>
            <w:r w:rsidRPr="004C4DB5">
              <w:rPr>
                <w:rFonts w:eastAsia="SimSun"/>
                <w:sz w:val="22"/>
                <w:szCs w:val="22"/>
                <w:lang w:eastAsia="zh-CN"/>
              </w:rPr>
              <w:t>AC</w:t>
            </w:r>
            <w:r w:rsidRPr="004C4DB5">
              <w:rPr>
                <w:sz w:val="22"/>
                <w:szCs w:val="22"/>
              </w:rPr>
              <w:t>→</w:t>
            </w:r>
            <w:r w:rsidRPr="004C4DB5">
              <w:rPr>
                <w:rFonts w:eastAsia="SimSun"/>
                <w:sz w:val="22"/>
                <w:szCs w:val="22"/>
                <w:lang w:eastAsia="zh-CN"/>
              </w:rPr>
              <w:t>P</w:t>
            </w:r>
          </w:p>
          <w:p w14:paraId="5BACAA2A" w14:textId="77777777" w:rsidR="00D23C5B" w:rsidRPr="004C4DB5" w:rsidRDefault="00D23C5B" w:rsidP="00760D5C">
            <w:pPr>
              <w:pStyle w:val="TableText10"/>
              <w:keepNext/>
              <w:jc w:val="center"/>
              <w:rPr>
                <w:rFonts w:eastAsia="SimSun"/>
                <w:sz w:val="22"/>
                <w:szCs w:val="22"/>
                <w:lang w:eastAsia="zh-CN"/>
              </w:rPr>
            </w:pPr>
            <w:r w:rsidRPr="004C4DB5">
              <w:rPr>
                <w:rFonts w:eastAsia="SimSun"/>
                <w:sz w:val="22"/>
                <w:szCs w:val="22"/>
                <w:lang w:eastAsia="zh-CN"/>
              </w:rPr>
              <w:t>(n</w:t>
            </w:r>
            <w:r w:rsidR="00620898" w:rsidRPr="004C4DB5">
              <w:rPr>
                <w:rFonts w:eastAsia="SimSun"/>
                <w:sz w:val="22"/>
                <w:szCs w:val="22"/>
                <w:lang w:eastAsia="zh-CN"/>
              </w:rPr>
              <w:t> </w:t>
            </w:r>
            <w:r w:rsidRPr="004C4DB5">
              <w:rPr>
                <w:rFonts w:eastAsia="SimSun"/>
                <w:sz w:val="22"/>
                <w:szCs w:val="22"/>
                <w:lang w:eastAsia="zh-CN"/>
              </w:rPr>
              <w:t>=</w:t>
            </w:r>
            <w:r w:rsidR="00620898" w:rsidRPr="004C4DB5">
              <w:rPr>
                <w:rFonts w:eastAsia="SimSun"/>
                <w:sz w:val="22"/>
                <w:szCs w:val="22"/>
                <w:lang w:eastAsia="zh-CN"/>
              </w:rPr>
              <w:t> </w:t>
            </w:r>
            <w:r w:rsidRPr="004C4DB5">
              <w:rPr>
                <w:rFonts w:eastAsia="SimSun"/>
                <w:sz w:val="22"/>
                <w:szCs w:val="22"/>
                <w:lang w:eastAsia="zh-CN"/>
              </w:rPr>
              <w:t>1679)</w:t>
            </w:r>
          </w:p>
        </w:tc>
        <w:tc>
          <w:tcPr>
            <w:tcW w:w="1762" w:type="dxa"/>
            <w:tcBorders>
              <w:top w:val="single" w:sz="6" w:space="0" w:color="000000"/>
              <w:bottom w:val="single" w:sz="6" w:space="0" w:color="000000"/>
            </w:tcBorders>
          </w:tcPr>
          <w:p w14:paraId="0A08F4E3" w14:textId="77777777" w:rsidR="00D23C5B" w:rsidRPr="004C4DB5" w:rsidRDefault="00D23C5B" w:rsidP="00760D5C">
            <w:pPr>
              <w:pStyle w:val="TableText10"/>
              <w:keepNext/>
              <w:jc w:val="center"/>
              <w:rPr>
                <w:rFonts w:eastAsia="SimSun"/>
                <w:sz w:val="22"/>
                <w:szCs w:val="22"/>
                <w:lang w:eastAsia="zh-CN"/>
              </w:rPr>
            </w:pPr>
            <w:r w:rsidRPr="004C4DB5">
              <w:rPr>
                <w:rFonts w:eastAsia="SimSun"/>
                <w:sz w:val="22"/>
                <w:szCs w:val="22"/>
                <w:lang w:eastAsia="zh-CN"/>
              </w:rPr>
              <w:t>AC</w:t>
            </w:r>
            <w:r w:rsidRPr="004C4DB5">
              <w:rPr>
                <w:sz w:val="22"/>
                <w:szCs w:val="22"/>
              </w:rPr>
              <w:t>→</w:t>
            </w:r>
            <w:r w:rsidRPr="004C4DB5">
              <w:rPr>
                <w:rFonts w:eastAsia="SimSun"/>
                <w:sz w:val="22"/>
                <w:szCs w:val="22"/>
                <w:lang w:eastAsia="zh-CN"/>
              </w:rPr>
              <w:t>PH</w:t>
            </w:r>
          </w:p>
          <w:p w14:paraId="14A763F6" w14:textId="77777777" w:rsidR="00D23C5B" w:rsidRPr="004C4DB5" w:rsidRDefault="00D23C5B" w:rsidP="00760D5C">
            <w:pPr>
              <w:pStyle w:val="TableText10"/>
              <w:keepNext/>
              <w:jc w:val="center"/>
              <w:rPr>
                <w:rFonts w:eastAsia="SimSun"/>
                <w:sz w:val="22"/>
                <w:szCs w:val="22"/>
                <w:lang w:eastAsia="zh-CN"/>
              </w:rPr>
            </w:pPr>
            <w:r w:rsidRPr="004C4DB5">
              <w:rPr>
                <w:rFonts w:eastAsia="SimSun"/>
                <w:sz w:val="22"/>
                <w:szCs w:val="22"/>
                <w:lang w:eastAsia="zh-CN"/>
              </w:rPr>
              <w:t>(n</w:t>
            </w:r>
            <w:r w:rsidR="00620898" w:rsidRPr="004C4DB5">
              <w:rPr>
                <w:rFonts w:eastAsia="SimSun"/>
                <w:sz w:val="22"/>
                <w:szCs w:val="22"/>
                <w:lang w:eastAsia="zh-CN"/>
              </w:rPr>
              <w:t> </w:t>
            </w:r>
            <w:r w:rsidRPr="004C4DB5">
              <w:rPr>
                <w:rFonts w:eastAsia="SimSun"/>
                <w:sz w:val="22"/>
                <w:szCs w:val="22"/>
                <w:lang w:eastAsia="zh-CN"/>
              </w:rPr>
              <w:t>=</w:t>
            </w:r>
            <w:r w:rsidR="00620898" w:rsidRPr="004C4DB5">
              <w:rPr>
                <w:rFonts w:eastAsia="SimSun"/>
                <w:sz w:val="22"/>
                <w:szCs w:val="22"/>
                <w:lang w:eastAsia="zh-CN"/>
              </w:rPr>
              <w:t> </w:t>
            </w:r>
            <w:r w:rsidRPr="004C4DB5">
              <w:rPr>
                <w:rFonts w:eastAsia="SimSun"/>
                <w:sz w:val="22"/>
                <w:szCs w:val="22"/>
                <w:lang w:eastAsia="zh-CN"/>
              </w:rPr>
              <w:t>1672)</w:t>
            </w:r>
          </w:p>
        </w:tc>
        <w:tc>
          <w:tcPr>
            <w:tcW w:w="1888" w:type="dxa"/>
            <w:tcBorders>
              <w:top w:val="single" w:sz="6" w:space="0" w:color="000000"/>
              <w:bottom w:val="single" w:sz="6" w:space="0" w:color="000000"/>
              <w:right w:val="single" w:sz="4" w:space="0" w:color="auto"/>
            </w:tcBorders>
          </w:tcPr>
          <w:p w14:paraId="74B29062" w14:textId="77777777" w:rsidR="00D23C5B" w:rsidRPr="004C4DB5" w:rsidRDefault="00D23C5B" w:rsidP="00760D5C">
            <w:pPr>
              <w:pStyle w:val="TableText10"/>
              <w:keepNext/>
              <w:jc w:val="center"/>
              <w:rPr>
                <w:rFonts w:eastAsia="SimSun"/>
                <w:sz w:val="22"/>
                <w:szCs w:val="22"/>
                <w:lang w:eastAsia="zh-CN"/>
              </w:rPr>
            </w:pPr>
            <w:r w:rsidRPr="004C4DB5">
              <w:rPr>
                <w:rFonts w:eastAsia="SimSun"/>
                <w:sz w:val="22"/>
                <w:szCs w:val="22"/>
                <w:lang w:eastAsia="zh-CN"/>
              </w:rPr>
              <w:t>Riski</w:t>
            </w:r>
            <w:r w:rsidR="00C47CD1" w:rsidRPr="004C4DB5">
              <w:rPr>
                <w:szCs w:val="22"/>
                <w:lang w:eastAsia="de-DE"/>
              </w:rPr>
              <w:t xml:space="preserve">tiheduste </w:t>
            </w:r>
            <w:r w:rsidRPr="004C4DB5">
              <w:rPr>
                <w:rFonts w:eastAsia="SimSun"/>
                <w:sz w:val="22"/>
                <w:szCs w:val="22"/>
                <w:lang w:eastAsia="zh-CN"/>
              </w:rPr>
              <w:t xml:space="preserve">suhe </w:t>
            </w:r>
            <w:r w:rsidRPr="004C4DB5">
              <w:rPr>
                <w:rFonts w:eastAsia="SimSun"/>
                <w:i/>
                <w:iCs/>
                <w:sz w:val="22"/>
                <w:szCs w:val="22"/>
                <w:lang w:eastAsia="zh-CN"/>
              </w:rPr>
              <w:t>vs</w:t>
            </w:r>
            <w:r w:rsidR="00620898" w:rsidRPr="004C4DB5">
              <w:rPr>
                <w:rFonts w:eastAsia="SimSun"/>
                <w:sz w:val="22"/>
                <w:szCs w:val="22"/>
                <w:lang w:eastAsia="zh-CN"/>
              </w:rPr>
              <w:t>.</w:t>
            </w:r>
            <w:r w:rsidRPr="004C4DB5">
              <w:rPr>
                <w:rFonts w:eastAsia="SimSun"/>
                <w:sz w:val="22"/>
                <w:szCs w:val="22"/>
                <w:lang w:eastAsia="zh-CN"/>
              </w:rPr>
              <w:t xml:space="preserve"> AC</w:t>
            </w:r>
            <w:r w:rsidRPr="004C4DB5">
              <w:rPr>
                <w:sz w:val="22"/>
                <w:szCs w:val="22"/>
              </w:rPr>
              <w:t>→</w:t>
            </w:r>
            <w:r w:rsidRPr="004C4DB5">
              <w:rPr>
                <w:rFonts w:eastAsia="SimSun"/>
                <w:sz w:val="22"/>
                <w:szCs w:val="22"/>
                <w:lang w:eastAsia="zh-CN"/>
              </w:rPr>
              <w:t>P</w:t>
            </w:r>
          </w:p>
          <w:p w14:paraId="0159EC67" w14:textId="77777777" w:rsidR="00D23C5B" w:rsidRPr="004C4DB5" w:rsidRDefault="00D23C5B" w:rsidP="00760D5C">
            <w:pPr>
              <w:pStyle w:val="TableText10"/>
              <w:keepNext/>
              <w:jc w:val="center"/>
              <w:rPr>
                <w:rFonts w:eastAsia="SimSun"/>
                <w:sz w:val="22"/>
                <w:szCs w:val="22"/>
                <w:lang w:eastAsia="zh-CN"/>
              </w:rPr>
            </w:pPr>
            <w:r w:rsidRPr="004C4DB5">
              <w:rPr>
                <w:rFonts w:eastAsia="SimSun"/>
                <w:sz w:val="22"/>
                <w:szCs w:val="22"/>
                <w:lang w:eastAsia="zh-CN"/>
              </w:rPr>
              <w:t>(95% CI)</w:t>
            </w:r>
          </w:p>
          <w:p w14:paraId="71CED500" w14:textId="77777777" w:rsidR="00D23C5B" w:rsidRPr="004C4DB5" w:rsidRDefault="00D23C5B" w:rsidP="00760D5C">
            <w:pPr>
              <w:pStyle w:val="TableText10"/>
              <w:keepNext/>
              <w:jc w:val="center"/>
              <w:rPr>
                <w:rFonts w:eastAsia="SimSun"/>
                <w:sz w:val="22"/>
                <w:szCs w:val="22"/>
                <w:lang w:eastAsia="zh-CN"/>
              </w:rPr>
            </w:pPr>
            <w:r w:rsidRPr="004C4DB5">
              <w:rPr>
                <w:rFonts w:eastAsia="SimSun"/>
                <w:sz w:val="22"/>
                <w:szCs w:val="22"/>
                <w:lang w:eastAsia="zh-CN"/>
              </w:rPr>
              <w:t>p-väärtus</w:t>
            </w:r>
          </w:p>
        </w:tc>
      </w:tr>
      <w:tr w:rsidR="00D23C5B" w:rsidRPr="004C4DB5" w14:paraId="124DA75D" w14:textId="77777777" w:rsidTr="00650363">
        <w:tc>
          <w:tcPr>
            <w:tcW w:w="2879" w:type="dxa"/>
            <w:tcBorders>
              <w:top w:val="single" w:sz="4" w:space="0" w:color="auto"/>
              <w:left w:val="single" w:sz="4" w:space="0" w:color="auto"/>
            </w:tcBorders>
          </w:tcPr>
          <w:p w14:paraId="555D11A5" w14:textId="77777777" w:rsidR="00D23C5B" w:rsidRPr="004C4DB5" w:rsidRDefault="00D23C5B" w:rsidP="00760D5C">
            <w:pPr>
              <w:pStyle w:val="TableText10"/>
              <w:keepNext/>
              <w:rPr>
                <w:sz w:val="22"/>
                <w:szCs w:val="22"/>
              </w:rPr>
            </w:pPr>
            <w:r w:rsidRPr="004C4DB5">
              <w:rPr>
                <w:sz w:val="22"/>
                <w:szCs w:val="22"/>
              </w:rPr>
              <w:t>Haigusvaba elulemus</w:t>
            </w:r>
          </w:p>
          <w:p w14:paraId="6E7ACF64" w14:textId="77777777" w:rsidR="00D23C5B" w:rsidRPr="004C4DB5" w:rsidRDefault="00D23C5B" w:rsidP="00760D5C">
            <w:pPr>
              <w:pStyle w:val="TableText10"/>
              <w:keepNext/>
              <w:rPr>
                <w:sz w:val="22"/>
                <w:szCs w:val="22"/>
              </w:rPr>
            </w:pPr>
            <w:r w:rsidRPr="004C4DB5">
              <w:rPr>
                <w:sz w:val="22"/>
                <w:szCs w:val="22"/>
              </w:rPr>
              <w:t>Patsientide arv (%)</w:t>
            </w:r>
          </w:p>
        </w:tc>
        <w:tc>
          <w:tcPr>
            <w:tcW w:w="1531" w:type="dxa"/>
          </w:tcPr>
          <w:p w14:paraId="7873111B" w14:textId="77777777" w:rsidR="00D23C5B" w:rsidRPr="004C4DB5" w:rsidRDefault="00D23C5B" w:rsidP="00760D5C">
            <w:pPr>
              <w:pStyle w:val="TableText10"/>
              <w:keepNext/>
              <w:jc w:val="center"/>
              <w:rPr>
                <w:sz w:val="22"/>
                <w:szCs w:val="22"/>
              </w:rPr>
            </w:pPr>
          </w:p>
          <w:p w14:paraId="71643AA8" w14:textId="77777777" w:rsidR="00D23C5B" w:rsidRPr="004C4DB5" w:rsidRDefault="00D23C5B" w:rsidP="00760D5C">
            <w:pPr>
              <w:pStyle w:val="TableText10"/>
              <w:keepNext/>
              <w:jc w:val="center"/>
              <w:rPr>
                <w:sz w:val="22"/>
                <w:szCs w:val="22"/>
              </w:rPr>
            </w:pPr>
            <w:r w:rsidRPr="004C4DB5">
              <w:rPr>
                <w:sz w:val="22"/>
                <w:szCs w:val="22"/>
              </w:rPr>
              <w:t>261 (15,5)</w:t>
            </w:r>
          </w:p>
        </w:tc>
        <w:tc>
          <w:tcPr>
            <w:tcW w:w="1762" w:type="dxa"/>
          </w:tcPr>
          <w:p w14:paraId="2D2B36FE" w14:textId="77777777" w:rsidR="00D23C5B" w:rsidRPr="004C4DB5" w:rsidRDefault="00D23C5B" w:rsidP="00760D5C">
            <w:pPr>
              <w:pStyle w:val="TableText10"/>
              <w:keepNext/>
              <w:jc w:val="center"/>
              <w:rPr>
                <w:sz w:val="22"/>
                <w:szCs w:val="22"/>
              </w:rPr>
            </w:pPr>
          </w:p>
          <w:p w14:paraId="6DE980C4" w14:textId="77777777" w:rsidR="00D23C5B" w:rsidRPr="004C4DB5" w:rsidRDefault="00D23C5B" w:rsidP="00760D5C">
            <w:pPr>
              <w:pStyle w:val="TableText10"/>
              <w:keepNext/>
              <w:jc w:val="center"/>
              <w:rPr>
                <w:sz w:val="22"/>
                <w:szCs w:val="22"/>
              </w:rPr>
            </w:pPr>
            <w:r w:rsidRPr="004C4DB5">
              <w:rPr>
                <w:sz w:val="22"/>
                <w:szCs w:val="22"/>
              </w:rPr>
              <w:t>133 (8,0)</w:t>
            </w:r>
          </w:p>
        </w:tc>
        <w:tc>
          <w:tcPr>
            <w:tcW w:w="1888" w:type="dxa"/>
            <w:tcBorders>
              <w:right w:val="single" w:sz="4" w:space="0" w:color="auto"/>
            </w:tcBorders>
          </w:tcPr>
          <w:p w14:paraId="31FDDEE2" w14:textId="77777777" w:rsidR="00D23C5B" w:rsidRPr="004C4DB5" w:rsidRDefault="00D23C5B" w:rsidP="00760D5C">
            <w:pPr>
              <w:pStyle w:val="TableText10"/>
              <w:keepNext/>
              <w:jc w:val="center"/>
              <w:rPr>
                <w:sz w:val="22"/>
                <w:szCs w:val="22"/>
              </w:rPr>
            </w:pPr>
          </w:p>
          <w:p w14:paraId="735C4B5B" w14:textId="77777777" w:rsidR="00D23C5B" w:rsidRPr="004C4DB5" w:rsidRDefault="00D23C5B" w:rsidP="00760D5C">
            <w:pPr>
              <w:pStyle w:val="TableText10"/>
              <w:keepNext/>
              <w:jc w:val="center"/>
              <w:rPr>
                <w:sz w:val="22"/>
                <w:szCs w:val="22"/>
              </w:rPr>
            </w:pPr>
            <w:r w:rsidRPr="004C4DB5">
              <w:rPr>
                <w:sz w:val="22"/>
                <w:szCs w:val="22"/>
              </w:rPr>
              <w:t>0,48 (0,39</w:t>
            </w:r>
            <w:r w:rsidR="00620898" w:rsidRPr="004C4DB5">
              <w:rPr>
                <w:sz w:val="22"/>
                <w:szCs w:val="22"/>
              </w:rPr>
              <w:t>;</w:t>
            </w:r>
            <w:r w:rsidRPr="004C4DB5">
              <w:rPr>
                <w:sz w:val="22"/>
                <w:szCs w:val="22"/>
              </w:rPr>
              <w:t xml:space="preserve"> 0,59)</w:t>
            </w:r>
          </w:p>
          <w:p w14:paraId="36C3D84C" w14:textId="77777777" w:rsidR="00D23C5B" w:rsidRPr="004C4DB5" w:rsidRDefault="00D23C5B" w:rsidP="00760D5C">
            <w:pPr>
              <w:pStyle w:val="TableText10"/>
              <w:keepNext/>
              <w:jc w:val="center"/>
              <w:rPr>
                <w:sz w:val="22"/>
                <w:szCs w:val="22"/>
              </w:rPr>
            </w:pPr>
            <w:r w:rsidRPr="004C4DB5">
              <w:rPr>
                <w:sz w:val="22"/>
                <w:szCs w:val="22"/>
              </w:rPr>
              <w:t>p &lt; 0,0001</w:t>
            </w:r>
          </w:p>
        </w:tc>
      </w:tr>
      <w:tr w:rsidR="00D23C5B" w:rsidRPr="004C4DB5" w14:paraId="11B7C5C2" w14:textId="77777777" w:rsidTr="00650363">
        <w:tc>
          <w:tcPr>
            <w:tcW w:w="2879" w:type="dxa"/>
            <w:tcBorders>
              <w:left w:val="single" w:sz="4" w:space="0" w:color="auto"/>
            </w:tcBorders>
          </w:tcPr>
          <w:p w14:paraId="481A66C3" w14:textId="77777777" w:rsidR="00D23C5B" w:rsidRPr="004C4DB5" w:rsidRDefault="00D23C5B" w:rsidP="00760D5C">
            <w:pPr>
              <w:pStyle w:val="TableText10"/>
              <w:keepNext/>
              <w:rPr>
                <w:sz w:val="22"/>
                <w:szCs w:val="22"/>
              </w:rPr>
            </w:pPr>
            <w:r w:rsidRPr="004C4DB5">
              <w:rPr>
                <w:sz w:val="22"/>
                <w:szCs w:val="22"/>
              </w:rPr>
              <w:t>Kaugmetastaasid</w:t>
            </w:r>
          </w:p>
          <w:p w14:paraId="37E527B9" w14:textId="77777777" w:rsidR="00D23C5B" w:rsidRPr="004C4DB5" w:rsidRDefault="00D23C5B" w:rsidP="00760D5C">
            <w:pPr>
              <w:pStyle w:val="TableText10"/>
              <w:keepNext/>
              <w:rPr>
                <w:sz w:val="22"/>
                <w:szCs w:val="22"/>
              </w:rPr>
            </w:pPr>
            <w:r w:rsidRPr="004C4DB5">
              <w:rPr>
                <w:sz w:val="22"/>
                <w:szCs w:val="22"/>
              </w:rPr>
              <w:t>Patsientide arv</w:t>
            </w:r>
          </w:p>
        </w:tc>
        <w:tc>
          <w:tcPr>
            <w:tcW w:w="1531" w:type="dxa"/>
          </w:tcPr>
          <w:p w14:paraId="6D31B8B9" w14:textId="77777777" w:rsidR="00D23C5B" w:rsidRPr="004C4DB5" w:rsidRDefault="00D23C5B" w:rsidP="00760D5C">
            <w:pPr>
              <w:pStyle w:val="TableText10"/>
              <w:keepNext/>
              <w:jc w:val="center"/>
              <w:rPr>
                <w:sz w:val="22"/>
                <w:szCs w:val="22"/>
              </w:rPr>
            </w:pPr>
          </w:p>
          <w:p w14:paraId="27888D37" w14:textId="77777777" w:rsidR="00D23C5B" w:rsidRPr="004C4DB5" w:rsidRDefault="00D23C5B" w:rsidP="00760D5C">
            <w:pPr>
              <w:pStyle w:val="TableText10"/>
              <w:keepNext/>
              <w:jc w:val="center"/>
              <w:rPr>
                <w:sz w:val="22"/>
                <w:szCs w:val="22"/>
              </w:rPr>
            </w:pPr>
            <w:r w:rsidRPr="004C4DB5">
              <w:rPr>
                <w:sz w:val="22"/>
                <w:szCs w:val="22"/>
              </w:rPr>
              <w:t>193 (11,5)</w:t>
            </w:r>
          </w:p>
        </w:tc>
        <w:tc>
          <w:tcPr>
            <w:tcW w:w="1762" w:type="dxa"/>
          </w:tcPr>
          <w:p w14:paraId="3C9E4222" w14:textId="77777777" w:rsidR="00D23C5B" w:rsidRPr="004C4DB5" w:rsidRDefault="00D23C5B" w:rsidP="00760D5C">
            <w:pPr>
              <w:pStyle w:val="TableText10"/>
              <w:keepNext/>
              <w:jc w:val="center"/>
              <w:rPr>
                <w:sz w:val="22"/>
                <w:szCs w:val="22"/>
              </w:rPr>
            </w:pPr>
          </w:p>
          <w:p w14:paraId="1E5BF350" w14:textId="77777777" w:rsidR="00D23C5B" w:rsidRPr="004C4DB5" w:rsidRDefault="00D23C5B" w:rsidP="00760D5C">
            <w:pPr>
              <w:pStyle w:val="TableText10"/>
              <w:keepNext/>
              <w:jc w:val="center"/>
              <w:rPr>
                <w:sz w:val="22"/>
                <w:szCs w:val="22"/>
              </w:rPr>
            </w:pPr>
            <w:r w:rsidRPr="004C4DB5">
              <w:rPr>
                <w:sz w:val="22"/>
                <w:szCs w:val="22"/>
              </w:rPr>
              <w:t>96 (5,7)</w:t>
            </w:r>
          </w:p>
        </w:tc>
        <w:tc>
          <w:tcPr>
            <w:tcW w:w="1888" w:type="dxa"/>
            <w:tcBorders>
              <w:right w:val="single" w:sz="4" w:space="0" w:color="auto"/>
            </w:tcBorders>
          </w:tcPr>
          <w:p w14:paraId="4891F930" w14:textId="77777777" w:rsidR="00D23C5B" w:rsidRPr="004C4DB5" w:rsidRDefault="00D23C5B" w:rsidP="00760D5C">
            <w:pPr>
              <w:pStyle w:val="TableText10"/>
              <w:keepNext/>
              <w:jc w:val="center"/>
              <w:rPr>
                <w:sz w:val="22"/>
                <w:szCs w:val="22"/>
              </w:rPr>
            </w:pPr>
          </w:p>
          <w:p w14:paraId="231177F6" w14:textId="77777777" w:rsidR="00D23C5B" w:rsidRPr="004C4DB5" w:rsidRDefault="00D23C5B" w:rsidP="00760D5C">
            <w:pPr>
              <w:pStyle w:val="TableText10"/>
              <w:keepNext/>
              <w:jc w:val="center"/>
              <w:rPr>
                <w:sz w:val="22"/>
                <w:szCs w:val="22"/>
              </w:rPr>
            </w:pPr>
            <w:r w:rsidRPr="004C4DB5">
              <w:rPr>
                <w:sz w:val="22"/>
                <w:szCs w:val="22"/>
              </w:rPr>
              <w:t>0,47 (0,37</w:t>
            </w:r>
            <w:r w:rsidR="00620898" w:rsidRPr="004C4DB5">
              <w:rPr>
                <w:sz w:val="22"/>
                <w:szCs w:val="22"/>
              </w:rPr>
              <w:t>;</w:t>
            </w:r>
            <w:r w:rsidRPr="004C4DB5">
              <w:rPr>
                <w:sz w:val="22"/>
                <w:szCs w:val="22"/>
              </w:rPr>
              <w:t xml:space="preserve"> 0,60)</w:t>
            </w:r>
          </w:p>
          <w:p w14:paraId="7033E3D1" w14:textId="77777777" w:rsidR="00D23C5B" w:rsidRPr="004C4DB5" w:rsidRDefault="00D23C5B" w:rsidP="00760D5C">
            <w:pPr>
              <w:pStyle w:val="TableText10"/>
              <w:keepNext/>
              <w:jc w:val="center"/>
              <w:rPr>
                <w:sz w:val="22"/>
                <w:szCs w:val="22"/>
              </w:rPr>
            </w:pPr>
            <w:r w:rsidRPr="004C4DB5">
              <w:rPr>
                <w:sz w:val="22"/>
                <w:szCs w:val="22"/>
              </w:rPr>
              <w:t>p &lt; 0,0001</w:t>
            </w:r>
          </w:p>
        </w:tc>
      </w:tr>
      <w:tr w:rsidR="00D23C5B" w:rsidRPr="004C4DB5" w14:paraId="697E79EF" w14:textId="77777777" w:rsidTr="00650363">
        <w:tc>
          <w:tcPr>
            <w:tcW w:w="2879" w:type="dxa"/>
            <w:tcBorders>
              <w:left w:val="single" w:sz="4" w:space="0" w:color="auto"/>
              <w:bottom w:val="single" w:sz="6" w:space="0" w:color="000000"/>
            </w:tcBorders>
          </w:tcPr>
          <w:p w14:paraId="522A6EA1" w14:textId="77777777" w:rsidR="00D23C5B" w:rsidRPr="004C4DB5" w:rsidRDefault="00D23C5B" w:rsidP="00760D5C">
            <w:pPr>
              <w:pStyle w:val="TableText10"/>
              <w:keepNext/>
              <w:rPr>
                <w:sz w:val="22"/>
                <w:szCs w:val="22"/>
              </w:rPr>
            </w:pPr>
            <w:r w:rsidRPr="004C4DB5">
              <w:rPr>
                <w:sz w:val="22"/>
                <w:szCs w:val="22"/>
              </w:rPr>
              <w:t>Surm (üldise elulemuse juhtum):</w:t>
            </w:r>
          </w:p>
          <w:p w14:paraId="40E2F772" w14:textId="77777777" w:rsidR="00D23C5B" w:rsidRPr="004C4DB5" w:rsidRDefault="00D23C5B" w:rsidP="00760D5C">
            <w:pPr>
              <w:pStyle w:val="TableText10"/>
              <w:keepNext/>
              <w:rPr>
                <w:sz w:val="22"/>
                <w:szCs w:val="22"/>
              </w:rPr>
            </w:pPr>
            <w:r w:rsidRPr="004C4DB5">
              <w:rPr>
                <w:sz w:val="22"/>
                <w:szCs w:val="22"/>
              </w:rPr>
              <w:t>Patsientide arv</w:t>
            </w:r>
          </w:p>
        </w:tc>
        <w:tc>
          <w:tcPr>
            <w:tcW w:w="1531" w:type="dxa"/>
            <w:tcBorders>
              <w:bottom w:val="single" w:sz="6" w:space="0" w:color="000000"/>
            </w:tcBorders>
          </w:tcPr>
          <w:p w14:paraId="5E3BABE6" w14:textId="77777777" w:rsidR="00D23C5B" w:rsidRPr="004C4DB5" w:rsidRDefault="00D23C5B" w:rsidP="00760D5C">
            <w:pPr>
              <w:pStyle w:val="TableText10"/>
              <w:keepNext/>
              <w:jc w:val="center"/>
              <w:rPr>
                <w:sz w:val="22"/>
                <w:szCs w:val="22"/>
              </w:rPr>
            </w:pPr>
          </w:p>
          <w:p w14:paraId="323E8E71" w14:textId="77777777" w:rsidR="00D23C5B" w:rsidRPr="004C4DB5" w:rsidRDefault="00D23C5B" w:rsidP="00760D5C">
            <w:pPr>
              <w:pStyle w:val="TableText10"/>
              <w:keepNext/>
              <w:jc w:val="center"/>
              <w:rPr>
                <w:sz w:val="22"/>
                <w:szCs w:val="22"/>
              </w:rPr>
            </w:pPr>
            <w:r w:rsidRPr="004C4DB5">
              <w:rPr>
                <w:sz w:val="22"/>
                <w:szCs w:val="22"/>
              </w:rPr>
              <w:t>92 (5,5)</w:t>
            </w:r>
          </w:p>
        </w:tc>
        <w:tc>
          <w:tcPr>
            <w:tcW w:w="1762" w:type="dxa"/>
            <w:tcBorders>
              <w:bottom w:val="single" w:sz="6" w:space="0" w:color="000000"/>
            </w:tcBorders>
          </w:tcPr>
          <w:p w14:paraId="24EB5081" w14:textId="77777777" w:rsidR="00D23C5B" w:rsidRPr="004C4DB5" w:rsidRDefault="00D23C5B" w:rsidP="00760D5C">
            <w:pPr>
              <w:pStyle w:val="TableText10"/>
              <w:keepNext/>
              <w:jc w:val="center"/>
              <w:rPr>
                <w:sz w:val="22"/>
                <w:szCs w:val="22"/>
              </w:rPr>
            </w:pPr>
          </w:p>
          <w:p w14:paraId="727C3B54" w14:textId="77777777" w:rsidR="00D23C5B" w:rsidRPr="004C4DB5" w:rsidRDefault="00D23C5B" w:rsidP="00760D5C">
            <w:pPr>
              <w:pStyle w:val="TableText10"/>
              <w:keepNext/>
              <w:jc w:val="center"/>
              <w:rPr>
                <w:sz w:val="22"/>
                <w:szCs w:val="22"/>
              </w:rPr>
            </w:pPr>
            <w:r w:rsidRPr="004C4DB5">
              <w:rPr>
                <w:sz w:val="22"/>
                <w:szCs w:val="22"/>
              </w:rPr>
              <w:t>62 (3,7)</w:t>
            </w:r>
          </w:p>
        </w:tc>
        <w:tc>
          <w:tcPr>
            <w:tcW w:w="1888" w:type="dxa"/>
            <w:tcBorders>
              <w:bottom w:val="single" w:sz="6" w:space="0" w:color="000000"/>
              <w:right w:val="single" w:sz="4" w:space="0" w:color="auto"/>
            </w:tcBorders>
          </w:tcPr>
          <w:p w14:paraId="22FCF6E2" w14:textId="77777777" w:rsidR="00D23C5B" w:rsidRPr="004C4DB5" w:rsidRDefault="00D23C5B" w:rsidP="00760D5C">
            <w:pPr>
              <w:pStyle w:val="TableText10"/>
              <w:keepNext/>
              <w:jc w:val="center"/>
              <w:rPr>
                <w:sz w:val="22"/>
                <w:szCs w:val="22"/>
              </w:rPr>
            </w:pPr>
          </w:p>
          <w:p w14:paraId="5D980F32" w14:textId="77777777" w:rsidR="00D23C5B" w:rsidRPr="004C4DB5" w:rsidRDefault="00D23C5B" w:rsidP="00760D5C">
            <w:pPr>
              <w:pStyle w:val="TableText10"/>
              <w:keepNext/>
              <w:jc w:val="center"/>
              <w:rPr>
                <w:sz w:val="22"/>
                <w:szCs w:val="22"/>
              </w:rPr>
            </w:pPr>
            <w:r w:rsidRPr="004C4DB5">
              <w:rPr>
                <w:sz w:val="22"/>
                <w:szCs w:val="22"/>
              </w:rPr>
              <w:t>0,67 (0,48</w:t>
            </w:r>
            <w:r w:rsidR="00620898" w:rsidRPr="004C4DB5">
              <w:rPr>
                <w:sz w:val="22"/>
                <w:szCs w:val="22"/>
              </w:rPr>
              <w:t>;</w:t>
            </w:r>
            <w:r w:rsidRPr="004C4DB5">
              <w:rPr>
                <w:sz w:val="22"/>
                <w:szCs w:val="22"/>
              </w:rPr>
              <w:t xml:space="preserve"> 0,92)</w:t>
            </w:r>
          </w:p>
          <w:p w14:paraId="2D8BDBDD" w14:textId="77777777" w:rsidR="00D23C5B" w:rsidRPr="004C4DB5" w:rsidRDefault="00D23C5B" w:rsidP="00760D5C">
            <w:pPr>
              <w:pStyle w:val="TableText10"/>
              <w:keepNext/>
              <w:jc w:val="center"/>
              <w:rPr>
                <w:sz w:val="22"/>
                <w:szCs w:val="22"/>
              </w:rPr>
            </w:pPr>
            <w:r w:rsidRPr="004C4DB5">
              <w:rPr>
                <w:sz w:val="22"/>
                <w:szCs w:val="22"/>
              </w:rPr>
              <w:t>p = 0,014**</w:t>
            </w:r>
          </w:p>
        </w:tc>
      </w:tr>
    </w:tbl>
    <w:p w14:paraId="3418BF0F" w14:textId="77777777" w:rsidR="00D23C5B" w:rsidRPr="004C4DB5" w:rsidRDefault="00D23C5B" w:rsidP="00D23C5B">
      <w:pPr>
        <w:rPr>
          <w:sz w:val="20"/>
        </w:rPr>
      </w:pPr>
      <w:r w:rsidRPr="004C4DB5">
        <w:rPr>
          <w:sz w:val="20"/>
        </w:rPr>
        <w:t>A: doksorubitsiin; C: tsüklofosfamiid; P: paklitakseel; H: trastuzumab</w:t>
      </w:r>
    </w:p>
    <w:p w14:paraId="3466783E" w14:textId="77777777" w:rsidR="00D23C5B" w:rsidRPr="004C4DB5" w:rsidRDefault="00D23C5B" w:rsidP="00D23C5B">
      <w:pPr>
        <w:rPr>
          <w:sz w:val="20"/>
        </w:rPr>
      </w:pPr>
      <w:r w:rsidRPr="004C4DB5">
        <w:rPr>
          <w:sz w:val="20"/>
        </w:rPr>
        <w:t>* järelkontrolli kestuse mediaanväärtused AC→P grupi patsientidel 1,8</w:t>
      </w:r>
      <w:r w:rsidR="00620898" w:rsidRPr="004C4DB5">
        <w:rPr>
          <w:sz w:val="20"/>
        </w:rPr>
        <w:t> </w:t>
      </w:r>
      <w:r w:rsidRPr="004C4DB5">
        <w:rPr>
          <w:sz w:val="20"/>
        </w:rPr>
        <w:t xml:space="preserve">aastat ja AC→PH grupi patsientidel 2,0 aastat </w:t>
      </w:r>
    </w:p>
    <w:p w14:paraId="5A1FBB89" w14:textId="77777777" w:rsidR="00D23C5B" w:rsidRPr="004C4DB5" w:rsidRDefault="00D23C5B" w:rsidP="00D23C5B">
      <w:pPr>
        <w:rPr>
          <w:sz w:val="20"/>
        </w:rPr>
      </w:pPr>
      <w:r w:rsidRPr="004C4DB5">
        <w:rPr>
          <w:sz w:val="20"/>
        </w:rPr>
        <w:t>** Üldise elulemuse p</w:t>
      </w:r>
      <w:r w:rsidR="00620898" w:rsidRPr="004C4DB5">
        <w:rPr>
          <w:sz w:val="20"/>
        </w:rPr>
        <w:t>-</w:t>
      </w:r>
      <w:r w:rsidRPr="004C4DB5">
        <w:rPr>
          <w:sz w:val="20"/>
        </w:rPr>
        <w:t>väärtus ei ületanud AC→PH ja AC→P võrdluse ettemääratud statistilist piiri</w:t>
      </w:r>
    </w:p>
    <w:p w14:paraId="0E6A6EE2" w14:textId="77777777" w:rsidR="00D23C5B" w:rsidRPr="004C4DB5" w:rsidRDefault="00D23C5B" w:rsidP="00D23C5B">
      <w:pPr>
        <w:rPr>
          <w:szCs w:val="22"/>
        </w:rPr>
      </w:pPr>
    </w:p>
    <w:p w14:paraId="242C8E19" w14:textId="77777777" w:rsidR="00D23C5B" w:rsidRPr="004C4DB5" w:rsidRDefault="00D23C5B" w:rsidP="00D23C5B">
      <w:pPr>
        <w:rPr>
          <w:szCs w:val="22"/>
        </w:rPr>
      </w:pPr>
      <w:r w:rsidRPr="004C4DB5">
        <w:rPr>
          <w:szCs w:val="22"/>
        </w:rPr>
        <w:t>Esmase tulemusnäitaja (haigusvaba elulemuse) puhul viis Herceptin’i lisamine paklitakseeli kemoteraapiale haiguse retsidiveerumise riski 52% vähenemiseni. Riski</w:t>
      </w:r>
      <w:r w:rsidR="00C47CD1" w:rsidRPr="004C4DB5">
        <w:rPr>
          <w:szCs w:val="22"/>
          <w:lang w:eastAsia="de-DE"/>
        </w:rPr>
        <w:t xml:space="preserve">tiheduste </w:t>
      </w:r>
      <w:r w:rsidRPr="004C4DB5">
        <w:rPr>
          <w:szCs w:val="22"/>
        </w:rPr>
        <w:t>suhe on tõlgendatav absoluutseks kasuks, mis 3</w:t>
      </w:r>
      <w:r w:rsidR="0075771C" w:rsidRPr="004C4DB5">
        <w:rPr>
          <w:szCs w:val="22"/>
        </w:rPr>
        <w:noBreakHyphen/>
      </w:r>
      <w:r w:rsidRPr="004C4DB5">
        <w:rPr>
          <w:szCs w:val="22"/>
        </w:rPr>
        <w:t>aastase haigusvaba elulemuse puhul tähendab 11,8%</w:t>
      </w:r>
      <w:r w:rsidR="0075771C" w:rsidRPr="004C4DB5">
        <w:rPr>
          <w:szCs w:val="22"/>
        </w:rPr>
        <w:noBreakHyphen/>
      </w:r>
      <w:r w:rsidRPr="004C4DB5">
        <w:rPr>
          <w:szCs w:val="22"/>
        </w:rPr>
        <w:t xml:space="preserve">list erinevust (87,2% </w:t>
      </w:r>
      <w:r w:rsidRPr="004C4DB5">
        <w:rPr>
          <w:i/>
          <w:szCs w:val="22"/>
        </w:rPr>
        <w:t>versus</w:t>
      </w:r>
      <w:r w:rsidRPr="004C4DB5">
        <w:rPr>
          <w:szCs w:val="22"/>
        </w:rPr>
        <w:t xml:space="preserve"> 75,4%) AC→PH (Herceptin’i) grupi kasuks.</w:t>
      </w:r>
    </w:p>
    <w:p w14:paraId="5C541F2F" w14:textId="77777777" w:rsidR="00D23C5B" w:rsidRPr="004C4DB5" w:rsidRDefault="00D23C5B" w:rsidP="00D23C5B">
      <w:pPr>
        <w:rPr>
          <w:szCs w:val="22"/>
        </w:rPr>
      </w:pPr>
      <w:r w:rsidRPr="004C4DB5">
        <w:rPr>
          <w:szCs w:val="22"/>
        </w:rPr>
        <w:t>Ohutusandmete uuendamise ajal pärast keskmiselt 3,5...3,8</w:t>
      </w:r>
      <w:r w:rsidR="0075771C" w:rsidRPr="004C4DB5">
        <w:rPr>
          <w:szCs w:val="22"/>
        </w:rPr>
        <w:t> </w:t>
      </w:r>
      <w:r w:rsidRPr="004C4DB5">
        <w:rPr>
          <w:szCs w:val="22"/>
        </w:rPr>
        <w:t>aastat kestnud järelkontrolli kinnitab haigusvaba elulemuse analüüs uuesti haigusvaba elulemuse lõplikus analüüsis näidatud kasu suurust. Hoolimata üleminekust Herceptin’ile kontrollgrupis viis Herceptin’i lisamine paklitakseeli kemoteraapiale haiguse retsidiveerumise riski 52% vähenemiseni. Herceptin’i lisamine paklitakseeli kemoteraapiale viis ka surma riski 37% vähenemiseni.</w:t>
      </w:r>
    </w:p>
    <w:p w14:paraId="223D4091" w14:textId="77777777" w:rsidR="00D23C5B" w:rsidRPr="004C4DB5" w:rsidRDefault="00D23C5B" w:rsidP="00D23C5B">
      <w:pPr>
        <w:rPr>
          <w:bCs/>
          <w:szCs w:val="22"/>
        </w:rPr>
      </w:pPr>
    </w:p>
    <w:p w14:paraId="22E2C322" w14:textId="77777777" w:rsidR="00D23C5B" w:rsidRPr="004C4DB5" w:rsidRDefault="00D23C5B" w:rsidP="00D23C5B">
      <w:pPr>
        <w:rPr>
          <w:bCs/>
          <w:szCs w:val="22"/>
        </w:rPr>
      </w:pPr>
      <w:r w:rsidRPr="004C4DB5">
        <w:rPr>
          <w:bCs/>
          <w:szCs w:val="22"/>
        </w:rPr>
        <w:t>Uuringute NSABP B-31 ja NCCTG N9831 kombineeritud analüüsi andmetel põhinev üldise elulemuse ettemääratud lõplik analüüs viidi läbi siis, kui oli esinenud 707</w:t>
      </w:r>
      <w:r w:rsidR="0075771C" w:rsidRPr="004C4DB5">
        <w:rPr>
          <w:bCs/>
          <w:szCs w:val="22"/>
        </w:rPr>
        <w:t> </w:t>
      </w:r>
      <w:r w:rsidRPr="004C4DB5">
        <w:rPr>
          <w:bCs/>
          <w:szCs w:val="22"/>
        </w:rPr>
        <w:t>surmajuhtumit (järelkontrolli kestuse mediaanväärtus 8,3 aastat AC→PH grupis). AC→PH ravi tulemusena paranes üldine elulemus statistiliselt olulisel määral AC→P raviga võrreldes (stratifitseeritud riski suhtarv [HR]</w:t>
      </w:r>
      <w:r w:rsidR="00366662" w:rsidRPr="004C4DB5">
        <w:rPr>
          <w:bCs/>
          <w:szCs w:val="22"/>
        </w:rPr>
        <w:t> </w:t>
      </w:r>
      <w:r w:rsidRPr="004C4DB5">
        <w:rPr>
          <w:bCs/>
          <w:szCs w:val="22"/>
        </w:rPr>
        <w:t>=</w:t>
      </w:r>
      <w:r w:rsidR="00366662" w:rsidRPr="004C4DB5">
        <w:rPr>
          <w:bCs/>
          <w:szCs w:val="22"/>
        </w:rPr>
        <w:t> </w:t>
      </w:r>
      <w:r w:rsidRPr="004C4DB5">
        <w:rPr>
          <w:bCs/>
          <w:szCs w:val="22"/>
        </w:rPr>
        <w:t>0,64; 95% CI [0,55</w:t>
      </w:r>
      <w:r w:rsidR="0075771C" w:rsidRPr="004C4DB5">
        <w:rPr>
          <w:bCs/>
          <w:szCs w:val="22"/>
        </w:rPr>
        <w:t>;</w:t>
      </w:r>
      <w:r w:rsidRPr="004C4DB5">
        <w:rPr>
          <w:bCs/>
          <w:szCs w:val="22"/>
        </w:rPr>
        <w:t xml:space="preserve"> 0,74]; logaritmiline astak</w:t>
      </w:r>
      <w:r w:rsidR="00C408E5" w:rsidRPr="004C4DB5">
        <w:rPr>
          <w:bCs/>
          <w:szCs w:val="22"/>
        </w:rPr>
        <w:t>-</w:t>
      </w:r>
      <w:r w:rsidRPr="004C4DB5">
        <w:rPr>
          <w:bCs/>
          <w:szCs w:val="22"/>
        </w:rPr>
        <w:t>p</w:t>
      </w:r>
      <w:r w:rsidR="00C408E5" w:rsidRPr="004C4DB5">
        <w:rPr>
          <w:bCs/>
          <w:szCs w:val="22"/>
        </w:rPr>
        <w:t>-</w:t>
      </w:r>
      <w:r w:rsidRPr="004C4DB5">
        <w:rPr>
          <w:bCs/>
          <w:szCs w:val="22"/>
        </w:rPr>
        <w:t>väärtus &lt; 0,0001). 8 aasta möödudes oli elulemuse määr AC→PH grupis hinnanguliselt 86,9% ja AC→P grupis 79,4%; absoluutne kasu 7,4% (95% CI 4,9%</w:t>
      </w:r>
      <w:r w:rsidR="00FE7FFE" w:rsidRPr="004C4DB5">
        <w:rPr>
          <w:bCs/>
          <w:szCs w:val="22"/>
        </w:rPr>
        <w:t>;</w:t>
      </w:r>
      <w:r w:rsidRPr="004C4DB5">
        <w:rPr>
          <w:bCs/>
          <w:szCs w:val="22"/>
        </w:rPr>
        <w:t xml:space="preserve"> 10,0%).</w:t>
      </w:r>
    </w:p>
    <w:p w14:paraId="7064BBA0" w14:textId="77777777" w:rsidR="00D23C5B" w:rsidRPr="004C4DB5" w:rsidRDefault="00D23C5B" w:rsidP="00D23C5B">
      <w:pPr>
        <w:rPr>
          <w:bCs/>
          <w:szCs w:val="22"/>
        </w:rPr>
      </w:pPr>
      <w:r w:rsidRPr="004C4DB5">
        <w:rPr>
          <w:bCs/>
          <w:szCs w:val="22"/>
        </w:rPr>
        <w:t>Tabelis 8 on toodud uuringute NSABP B-31 ja NCCTG N9831 kombineeritud analüüsil põhinevad lõplikud üldise elulemuse tulemused:</w:t>
      </w:r>
    </w:p>
    <w:p w14:paraId="637EE5E1" w14:textId="77777777" w:rsidR="00D23C5B" w:rsidRPr="004C4DB5" w:rsidRDefault="00D23C5B" w:rsidP="00C66E79">
      <w:pPr>
        <w:outlineLvl w:val="6"/>
        <w:rPr>
          <w:bCs/>
          <w:szCs w:val="22"/>
        </w:rPr>
      </w:pPr>
    </w:p>
    <w:p w14:paraId="1645D337" w14:textId="77777777" w:rsidR="00D23C5B" w:rsidRPr="004C4DB5" w:rsidRDefault="00D23C5B" w:rsidP="00D23C5B">
      <w:pPr>
        <w:keepNext/>
        <w:outlineLvl w:val="6"/>
        <w:rPr>
          <w:rFonts w:eastAsia="SimSun"/>
          <w:szCs w:val="22"/>
        </w:rPr>
      </w:pPr>
      <w:r w:rsidRPr="004C4DB5">
        <w:rPr>
          <w:rFonts w:eastAsia="SimSun"/>
          <w:szCs w:val="22"/>
        </w:rPr>
        <w:t>Tabel</w:t>
      </w:r>
      <w:r w:rsidR="00620898" w:rsidRPr="004C4DB5">
        <w:rPr>
          <w:rFonts w:eastAsia="SimSun"/>
          <w:szCs w:val="22"/>
        </w:rPr>
        <w:t> </w:t>
      </w:r>
      <w:r w:rsidRPr="004C4DB5">
        <w:rPr>
          <w:rFonts w:eastAsia="SimSun"/>
          <w:szCs w:val="22"/>
        </w:rPr>
        <w:t xml:space="preserve">8. </w:t>
      </w:r>
      <w:r w:rsidRPr="004C4DB5">
        <w:rPr>
          <w:bCs/>
          <w:szCs w:val="22"/>
        </w:rPr>
        <w:t>Uuringute NSABP B-31 ja NCCTG N9831 kombineeritud analüüsi andmetel põhinev lõplik üldise elulemuse analüüs</w:t>
      </w:r>
      <w:r w:rsidRPr="004C4DB5">
        <w:rPr>
          <w:rFonts w:eastAsia="SimSun"/>
          <w:szCs w:val="22"/>
        </w:rPr>
        <w:t xml:space="preserve"> </w:t>
      </w:r>
    </w:p>
    <w:p w14:paraId="0FC49CBB" w14:textId="77777777" w:rsidR="00D23C5B" w:rsidRPr="004C4DB5" w:rsidRDefault="00D23C5B" w:rsidP="00D23C5B">
      <w:pPr>
        <w:keepNext/>
        <w:jc w:val="both"/>
        <w:outlineLvl w:val="6"/>
        <w:rPr>
          <w:rFonts w:eastAsia="SimSu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D23C5B" w:rsidRPr="004C4DB5" w14:paraId="2E250F7C" w14:textId="77777777" w:rsidTr="00760D5C">
        <w:tc>
          <w:tcPr>
            <w:tcW w:w="3037" w:type="dxa"/>
            <w:tcBorders>
              <w:top w:val="single" w:sz="4" w:space="0" w:color="auto"/>
              <w:left w:val="single" w:sz="4" w:space="0" w:color="auto"/>
              <w:bottom w:val="single" w:sz="4" w:space="0" w:color="auto"/>
              <w:right w:val="single" w:sz="4" w:space="0" w:color="auto"/>
            </w:tcBorders>
          </w:tcPr>
          <w:p w14:paraId="04BD6ACF" w14:textId="77777777" w:rsidR="00D23C5B" w:rsidRPr="004C4DB5" w:rsidRDefault="00D23C5B" w:rsidP="00760D5C">
            <w:pPr>
              <w:keepNext/>
              <w:rPr>
                <w:rFonts w:eastAsia="SimSun"/>
                <w:szCs w:val="22"/>
              </w:rPr>
            </w:pPr>
            <w:r w:rsidRPr="004C4DB5">
              <w:rPr>
                <w:rFonts w:eastAsia="SimSun"/>
                <w:szCs w:val="22"/>
              </w:rPr>
              <w:t>Näitaja</w:t>
            </w:r>
          </w:p>
          <w:p w14:paraId="71B73581" w14:textId="77777777" w:rsidR="00D23C5B" w:rsidRPr="004C4DB5" w:rsidRDefault="00D23C5B" w:rsidP="00760D5C">
            <w:pPr>
              <w:keepNext/>
              <w:rPr>
                <w:rFonts w:eastAsia="SimSun"/>
                <w:szCs w:val="22"/>
              </w:rPr>
            </w:pPr>
          </w:p>
        </w:tc>
        <w:tc>
          <w:tcPr>
            <w:tcW w:w="1579" w:type="dxa"/>
            <w:tcBorders>
              <w:top w:val="single" w:sz="4" w:space="0" w:color="auto"/>
              <w:left w:val="single" w:sz="4" w:space="0" w:color="auto"/>
              <w:bottom w:val="single" w:sz="4" w:space="0" w:color="auto"/>
              <w:right w:val="single" w:sz="4" w:space="0" w:color="auto"/>
            </w:tcBorders>
          </w:tcPr>
          <w:p w14:paraId="1C8C7972" w14:textId="77777777" w:rsidR="00D23C5B" w:rsidRPr="004C4DB5" w:rsidRDefault="00D23C5B" w:rsidP="00760D5C">
            <w:pPr>
              <w:keepNext/>
              <w:jc w:val="center"/>
              <w:rPr>
                <w:rFonts w:eastAsia="SimSun"/>
                <w:szCs w:val="22"/>
              </w:rPr>
            </w:pPr>
            <w:r w:rsidRPr="004C4DB5">
              <w:rPr>
                <w:rFonts w:eastAsia="SimSun"/>
                <w:szCs w:val="22"/>
              </w:rPr>
              <w:t>AC→P</w:t>
            </w:r>
          </w:p>
          <w:p w14:paraId="541BCD53" w14:textId="77777777" w:rsidR="00D23C5B" w:rsidRPr="004C4DB5" w:rsidRDefault="00D23C5B" w:rsidP="00760D5C">
            <w:pPr>
              <w:keepNext/>
              <w:jc w:val="center"/>
              <w:rPr>
                <w:rFonts w:eastAsia="SimSun"/>
                <w:szCs w:val="22"/>
              </w:rPr>
            </w:pPr>
            <w:r w:rsidRPr="004C4DB5">
              <w:rPr>
                <w:rFonts w:eastAsia="SimSun"/>
                <w:szCs w:val="22"/>
              </w:rPr>
              <w:t>(N</w:t>
            </w:r>
            <w:r w:rsidR="00620898" w:rsidRPr="004C4DB5">
              <w:rPr>
                <w:rFonts w:eastAsia="SimSun"/>
                <w:szCs w:val="22"/>
              </w:rPr>
              <w:t> </w:t>
            </w:r>
            <w:r w:rsidRPr="004C4DB5">
              <w:rPr>
                <w:rFonts w:eastAsia="SimSun"/>
                <w:szCs w:val="22"/>
              </w:rPr>
              <w:t>=</w:t>
            </w:r>
            <w:r w:rsidR="00620898" w:rsidRPr="004C4DB5">
              <w:rPr>
                <w:rFonts w:eastAsia="SimSun"/>
                <w:szCs w:val="22"/>
              </w:rPr>
              <w:t> </w:t>
            </w:r>
            <w:r w:rsidRPr="004C4DB5">
              <w:rPr>
                <w:rFonts w:eastAsia="SimSun"/>
                <w:szCs w:val="22"/>
              </w:rPr>
              <w:t>2032)</w:t>
            </w:r>
          </w:p>
        </w:tc>
        <w:tc>
          <w:tcPr>
            <w:tcW w:w="1818" w:type="dxa"/>
            <w:tcBorders>
              <w:top w:val="single" w:sz="4" w:space="0" w:color="auto"/>
              <w:left w:val="single" w:sz="4" w:space="0" w:color="auto"/>
              <w:bottom w:val="single" w:sz="4" w:space="0" w:color="auto"/>
              <w:right w:val="single" w:sz="4" w:space="0" w:color="auto"/>
            </w:tcBorders>
          </w:tcPr>
          <w:p w14:paraId="49A0CADC" w14:textId="77777777" w:rsidR="00D23C5B" w:rsidRPr="004C4DB5" w:rsidRDefault="00D23C5B" w:rsidP="00760D5C">
            <w:pPr>
              <w:keepNext/>
              <w:jc w:val="center"/>
              <w:rPr>
                <w:rFonts w:eastAsia="SimSun"/>
                <w:szCs w:val="22"/>
              </w:rPr>
            </w:pPr>
            <w:r w:rsidRPr="004C4DB5">
              <w:rPr>
                <w:rFonts w:eastAsia="SimSun"/>
                <w:szCs w:val="22"/>
              </w:rPr>
              <w:t>AC→PH</w:t>
            </w:r>
          </w:p>
          <w:p w14:paraId="38932E5E" w14:textId="77777777" w:rsidR="00D23C5B" w:rsidRPr="004C4DB5" w:rsidRDefault="00D23C5B" w:rsidP="00760D5C">
            <w:pPr>
              <w:keepNext/>
              <w:jc w:val="center"/>
              <w:rPr>
                <w:rFonts w:eastAsia="SimSun"/>
                <w:szCs w:val="22"/>
              </w:rPr>
            </w:pPr>
            <w:r w:rsidRPr="004C4DB5">
              <w:rPr>
                <w:rFonts w:eastAsia="SimSun"/>
                <w:szCs w:val="22"/>
              </w:rPr>
              <w:t>(N</w:t>
            </w:r>
            <w:r w:rsidR="00620898" w:rsidRPr="004C4DB5">
              <w:rPr>
                <w:rFonts w:eastAsia="SimSun"/>
                <w:szCs w:val="22"/>
              </w:rPr>
              <w:t> </w:t>
            </w:r>
            <w:r w:rsidRPr="004C4DB5">
              <w:rPr>
                <w:rFonts w:eastAsia="SimSun"/>
                <w:szCs w:val="22"/>
              </w:rPr>
              <w:t>=</w:t>
            </w:r>
            <w:r w:rsidR="00620898" w:rsidRPr="004C4DB5">
              <w:rPr>
                <w:rFonts w:eastAsia="SimSun"/>
                <w:szCs w:val="22"/>
              </w:rPr>
              <w:t> </w:t>
            </w:r>
            <w:r w:rsidRPr="004C4DB5">
              <w:rPr>
                <w:rFonts w:eastAsia="SimSun"/>
                <w:szCs w:val="22"/>
              </w:rPr>
              <w:t>2031)</w:t>
            </w:r>
          </w:p>
        </w:tc>
        <w:tc>
          <w:tcPr>
            <w:tcW w:w="1688" w:type="dxa"/>
            <w:tcBorders>
              <w:top w:val="single" w:sz="4" w:space="0" w:color="auto"/>
              <w:left w:val="single" w:sz="4" w:space="0" w:color="auto"/>
              <w:bottom w:val="single" w:sz="4" w:space="0" w:color="auto"/>
              <w:right w:val="single" w:sz="4" w:space="0" w:color="auto"/>
            </w:tcBorders>
          </w:tcPr>
          <w:p w14:paraId="01669AD4" w14:textId="77777777" w:rsidR="00D23C5B" w:rsidRPr="004C4DB5" w:rsidRDefault="00D23C5B" w:rsidP="00760D5C">
            <w:pPr>
              <w:keepNext/>
              <w:jc w:val="center"/>
              <w:rPr>
                <w:rFonts w:eastAsia="SimSun"/>
                <w:szCs w:val="22"/>
              </w:rPr>
            </w:pPr>
            <w:r w:rsidRPr="004C4DB5">
              <w:rPr>
                <w:rFonts w:eastAsia="SimSun"/>
                <w:szCs w:val="22"/>
              </w:rPr>
              <w:t xml:space="preserve">p-väärtus </w:t>
            </w:r>
            <w:r w:rsidRPr="004C4DB5">
              <w:rPr>
                <w:rFonts w:eastAsia="SimSun"/>
                <w:i/>
                <w:szCs w:val="22"/>
              </w:rPr>
              <w:t>versus</w:t>
            </w:r>
            <w:r w:rsidRPr="004C4DB5">
              <w:rPr>
                <w:rFonts w:eastAsia="SimSun"/>
                <w:szCs w:val="22"/>
              </w:rPr>
              <w:t xml:space="preserve"> AC→P</w:t>
            </w:r>
          </w:p>
          <w:p w14:paraId="584E5FDA" w14:textId="77777777" w:rsidR="00D23C5B" w:rsidRPr="004C4DB5" w:rsidRDefault="00D23C5B" w:rsidP="00760D5C">
            <w:pPr>
              <w:keepNext/>
              <w:jc w:val="center"/>
              <w:rPr>
                <w:rFonts w:eastAsia="SimSun"/>
                <w:szCs w:val="22"/>
              </w:rPr>
            </w:pPr>
          </w:p>
        </w:tc>
        <w:tc>
          <w:tcPr>
            <w:tcW w:w="1425" w:type="dxa"/>
            <w:tcBorders>
              <w:top w:val="single" w:sz="4" w:space="0" w:color="auto"/>
              <w:left w:val="single" w:sz="4" w:space="0" w:color="auto"/>
              <w:bottom w:val="single" w:sz="4" w:space="0" w:color="auto"/>
              <w:right w:val="single" w:sz="4" w:space="0" w:color="auto"/>
            </w:tcBorders>
          </w:tcPr>
          <w:p w14:paraId="51C007CF" w14:textId="77777777" w:rsidR="00D23C5B" w:rsidRPr="004C4DB5" w:rsidRDefault="00D23C5B" w:rsidP="00760D5C">
            <w:pPr>
              <w:keepNext/>
              <w:jc w:val="center"/>
              <w:rPr>
                <w:rFonts w:eastAsia="SimSun"/>
                <w:szCs w:val="22"/>
              </w:rPr>
            </w:pPr>
            <w:r w:rsidRPr="004C4DB5">
              <w:rPr>
                <w:rFonts w:eastAsia="SimSun"/>
                <w:szCs w:val="22"/>
              </w:rPr>
              <w:t xml:space="preserve">Riski suhtarv </w:t>
            </w:r>
            <w:r w:rsidRPr="004C4DB5">
              <w:rPr>
                <w:rFonts w:eastAsia="SimSun"/>
                <w:i/>
                <w:szCs w:val="22"/>
              </w:rPr>
              <w:t>versus</w:t>
            </w:r>
            <w:r w:rsidRPr="004C4DB5">
              <w:rPr>
                <w:rFonts w:eastAsia="SimSun"/>
                <w:szCs w:val="22"/>
              </w:rPr>
              <w:t xml:space="preserve"> AC→P</w:t>
            </w:r>
          </w:p>
          <w:p w14:paraId="4EF87ECB" w14:textId="77777777" w:rsidR="00D23C5B" w:rsidRPr="004C4DB5" w:rsidRDefault="00D23C5B" w:rsidP="00760D5C">
            <w:pPr>
              <w:keepNext/>
              <w:jc w:val="center"/>
              <w:rPr>
                <w:rFonts w:eastAsia="SimSun"/>
                <w:szCs w:val="22"/>
              </w:rPr>
            </w:pPr>
            <w:r w:rsidRPr="004C4DB5">
              <w:rPr>
                <w:rFonts w:eastAsia="SimSun"/>
                <w:szCs w:val="22"/>
              </w:rPr>
              <w:t>(95% CI)</w:t>
            </w:r>
          </w:p>
        </w:tc>
      </w:tr>
      <w:tr w:rsidR="00D23C5B" w:rsidRPr="004C4DB5" w14:paraId="5D44DA98" w14:textId="77777777" w:rsidTr="00760D5C">
        <w:tc>
          <w:tcPr>
            <w:tcW w:w="3037" w:type="dxa"/>
            <w:tcBorders>
              <w:top w:val="single" w:sz="4" w:space="0" w:color="auto"/>
              <w:left w:val="single" w:sz="4" w:space="0" w:color="auto"/>
              <w:bottom w:val="single" w:sz="4" w:space="0" w:color="auto"/>
              <w:right w:val="single" w:sz="4" w:space="0" w:color="auto"/>
            </w:tcBorders>
          </w:tcPr>
          <w:p w14:paraId="5ECFC470" w14:textId="77777777" w:rsidR="00D23C5B" w:rsidRPr="004C4DB5" w:rsidRDefault="00D23C5B" w:rsidP="00760D5C">
            <w:pPr>
              <w:keepNext/>
              <w:rPr>
                <w:rFonts w:eastAsia="SimSun"/>
                <w:szCs w:val="22"/>
              </w:rPr>
            </w:pPr>
            <w:r w:rsidRPr="004C4DB5">
              <w:rPr>
                <w:rFonts w:eastAsia="SimSun"/>
                <w:szCs w:val="22"/>
              </w:rPr>
              <w:t>Surm (üldise elulemuse juhtum):</w:t>
            </w:r>
          </w:p>
          <w:p w14:paraId="63AFE5F6" w14:textId="77777777" w:rsidR="00D23C5B" w:rsidRPr="004C4DB5" w:rsidRDefault="00D23C5B" w:rsidP="00760D5C">
            <w:pPr>
              <w:keepNext/>
              <w:rPr>
                <w:rFonts w:eastAsia="SimSun"/>
                <w:szCs w:val="22"/>
              </w:rPr>
            </w:pPr>
            <w:r w:rsidRPr="004C4DB5">
              <w:rPr>
                <w:rFonts w:eastAsia="SimSun"/>
                <w:szCs w:val="22"/>
              </w:rPr>
              <w:t>Patsientide arv (%)</w:t>
            </w:r>
          </w:p>
        </w:tc>
        <w:tc>
          <w:tcPr>
            <w:tcW w:w="1579" w:type="dxa"/>
            <w:tcBorders>
              <w:top w:val="single" w:sz="4" w:space="0" w:color="auto"/>
              <w:left w:val="single" w:sz="4" w:space="0" w:color="auto"/>
              <w:bottom w:val="single" w:sz="4" w:space="0" w:color="auto"/>
              <w:right w:val="single" w:sz="4" w:space="0" w:color="auto"/>
            </w:tcBorders>
          </w:tcPr>
          <w:p w14:paraId="6E15F012" w14:textId="77777777" w:rsidR="00D23C5B" w:rsidRPr="004C4DB5" w:rsidRDefault="00D23C5B" w:rsidP="00760D5C">
            <w:pPr>
              <w:keepNext/>
              <w:jc w:val="center"/>
              <w:rPr>
                <w:rFonts w:eastAsia="SimSun"/>
                <w:szCs w:val="22"/>
              </w:rPr>
            </w:pPr>
          </w:p>
          <w:p w14:paraId="5AA7DD58" w14:textId="77777777" w:rsidR="00D23C5B" w:rsidRPr="004C4DB5" w:rsidRDefault="00D23C5B" w:rsidP="00760D5C">
            <w:pPr>
              <w:keepNext/>
              <w:jc w:val="center"/>
              <w:rPr>
                <w:rFonts w:eastAsia="SimSun"/>
                <w:szCs w:val="22"/>
              </w:rPr>
            </w:pPr>
          </w:p>
          <w:p w14:paraId="74E36E14" w14:textId="77777777" w:rsidR="00D23C5B" w:rsidRPr="004C4DB5" w:rsidRDefault="00D23C5B" w:rsidP="00760D5C">
            <w:pPr>
              <w:keepNext/>
              <w:jc w:val="center"/>
              <w:rPr>
                <w:rFonts w:eastAsia="SimSun"/>
                <w:szCs w:val="22"/>
              </w:rPr>
            </w:pPr>
            <w:r w:rsidRPr="004C4DB5">
              <w:rPr>
                <w:rFonts w:eastAsia="SimSun"/>
                <w:szCs w:val="22"/>
              </w:rPr>
              <w:t>418 (20,6%)</w:t>
            </w:r>
          </w:p>
        </w:tc>
        <w:tc>
          <w:tcPr>
            <w:tcW w:w="1818" w:type="dxa"/>
            <w:tcBorders>
              <w:top w:val="single" w:sz="4" w:space="0" w:color="auto"/>
              <w:left w:val="single" w:sz="4" w:space="0" w:color="auto"/>
              <w:bottom w:val="single" w:sz="4" w:space="0" w:color="auto"/>
              <w:right w:val="single" w:sz="4" w:space="0" w:color="auto"/>
            </w:tcBorders>
          </w:tcPr>
          <w:p w14:paraId="5402F1CC" w14:textId="77777777" w:rsidR="00D23C5B" w:rsidRPr="004C4DB5" w:rsidRDefault="00D23C5B" w:rsidP="00760D5C">
            <w:pPr>
              <w:keepNext/>
              <w:jc w:val="center"/>
              <w:rPr>
                <w:rFonts w:eastAsia="SimSun"/>
                <w:szCs w:val="22"/>
              </w:rPr>
            </w:pPr>
          </w:p>
          <w:p w14:paraId="1002F4C1" w14:textId="77777777" w:rsidR="00D23C5B" w:rsidRPr="004C4DB5" w:rsidRDefault="00D23C5B" w:rsidP="00760D5C">
            <w:pPr>
              <w:keepNext/>
              <w:jc w:val="center"/>
              <w:rPr>
                <w:rFonts w:eastAsia="SimSun"/>
                <w:szCs w:val="22"/>
              </w:rPr>
            </w:pPr>
          </w:p>
          <w:p w14:paraId="5C745B31" w14:textId="77777777" w:rsidR="00D23C5B" w:rsidRPr="004C4DB5" w:rsidRDefault="00D23C5B" w:rsidP="00760D5C">
            <w:pPr>
              <w:keepNext/>
              <w:jc w:val="center"/>
              <w:rPr>
                <w:rFonts w:eastAsia="SimSun"/>
                <w:szCs w:val="22"/>
              </w:rPr>
            </w:pPr>
            <w:r w:rsidRPr="004C4DB5">
              <w:rPr>
                <w:rFonts w:eastAsia="SimSun"/>
                <w:szCs w:val="22"/>
              </w:rPr>
              <w:t>289 (14,2%)</w:t>
            </w:r>
          </w:p>
        </w:tc>
        <w:tc>
          <w:tcPr>
            <w:tcW w:w="1688" w:type="dxa"/>
            <w:tcBorders>
              <w:top w:val="single" w:sz="4" w:space="0" w:color="auto"/>
              <w:left w:val="single" w:sz="4" w:space="0" w:color="auto"/>
              <w:bottom w:val="single" w:sz="4" w:space="0" w:color="auto"/>
              <w:right w:val="single" w:sz="4" w:space="0" w:color="auto"/>
            </w:tcBorders>
          </w:tcPr>
          <w:p w14:paraId="76DB40C9" w14:textId="77777777" w:rsidR="00D23C5B" w:rsidRPr="004C4DB5" w:rsidRDefault="00D23C5B" w:rsidP="00760D5C">
            <w:pPr>
              <w:keepNext/>
              <w:jc w:val="center"/>
              <w:rPr>
                <w:rFonts w:eastAsia="SimSun"/>
                <w:szCs w:val="22"/>
              </w:rPr>
            </w:pPr>
          </w:p>
          <w:p w14:paraId="545164FE" w14:textId="77777777" w:rsidR="00D23C5B" w:rsidRPr="004C4DB5" w:rsidRDefault="00D23C5B" w:rsidP="00760D5C">
            <w:pPr>
              <w:keepNext/>
              <w:jc w:val="center"/>
              <w:rPr>
                <w:rFonts w:eastAsia="SimSun"/>
                <w:szCs w:val="22"/>
              </w:rPr>
            </w:pPr>
          </w:p>
          <w:p w14:paraId="519C356C" w14:textId="77777777" w:rsidR="00D23C5B" w:rsidRPr="004C4DB5" w:rsidRDefault="00D23C5B" w:rsidP="00760D5C">
            <w:pPr>
              <w:keepNext/>
              <w:jc w:val="center"/>
              <w:rPr>
                <w:rFonts w:eastAsia="SimSun"/>
                <w:szCs w:val="22"/>
              </w:rPr>
            </w:pPr>
            <w:r w:rsidRPr="004C4DB5">
              <w:rPr>
                <w:rFonts w:eastAsia="SimSun"/>
                <w:szCs w:val="22"/>
              </w:rPr>
              <w:t>&lt;</w:t>
            </w:r>
            <w:r w:rsidR="008B2B12" w:rsidRPr="004C4DB5">
              <w:rPr>
                <w:rFonts w:eastAsia="SimSun"/>
                <w:szCs w:val="22"/>
              </w:rPr>
              <w:t> </w:t>
            </w:r>
            <w:r w:rsidRPr="004C4DB5">
              <w:rPr>
                <w:rFonts w:eastAsia="SimSun"/>
                <w:szCs w:val="22"/>
              </w:rPr>
              <w:t>0,0001</w:t>
            </w:r>
          </w:p>
        </w:tc>
        <w:tc>
          <w:tcPr>
            <w:tcW w:w="1425" w:type="dxa"/>
            <w:tcBorders>
              <w:top w:val="single" w:sz="4" w:space="0" w:color="auto"/>
              <w:left w:val="single" w:sz="4" w:space="0" w:color="auto"/>
              <w:bottom w:val="single" w:sz="4" w:space="0" w:color="auto"/>
              <w:right w:val="single" w:sz="4" w:space="0" w:color="auto"/>
            </w:tcBorders>
          </w:tcPr>
          <w:p w14:paraId="70BA3F35" w14:textId="77777777" w:rsidR="00D23C5B" w:rsidRPr="004C4DB5" w:rsidRDefault="00D23C5B" w:rsidP="00760D5C">
            <w:pPr>
              <w:keepNext/>
              <w:jc w:val="center"/>
              <w:rPr>
                <w:rFonts w:eastAsia="SimSun"/>
                <w:szCs w:val="22"/>
              </w:rPr>
            </w:pPr>
          </w:p>
          <w:p w14:paraId="3417BF54" w14:textId="77777777" w:rsidR="00D23C5B" w:rsidRPr="004C4DB5" w:rsidRDefault="00D23C5B" w:rsidP="00760D5C">
            <w:pPr>
              <w:keepNext/>
              <w:jc w:val="center"/>
              <w:rPr>
                <w:rFonts w:eastAsia="SimSun"/>
                <w:szCs w:val="22"/>
              </w:rPr>
            </w:pPr>
          </w:p>
          <w:p w14:paraId="0E13C2B9" w14:textId="77777777" w:rsidR="00D23C5B" w:rsidRPr="004C4DB5" w:rsidRDefault="00D23C5B" w:rsidP="00760D5C">
            <w:pPr>
              <w:keepNext/>
              <w:jc w:val="center"/>
              <w:rPr>
                <w:rFonts w:eastAsia="SimSun"/>
                <w:szCs w:val="22"/>
                <w:lang w:eastAsia="zh-CN"/>
              </w:rPr>
            </w:pPr>
            <w:r w:rsidRPr="004C4DB5">
              <w:rPr>
                <w:rFonts w:eastAsia="SimSun"/>
                <w:szCs w:val="22"/>
                <w:lang w:eastAsia="zh-CN"/>
              </w:rPr>
              <w:t>0,64</w:t>
            </w:r>
          </w:p>
          <w:p w14:paraId="2721F871" w14:textId="77777777" w:rsidR="00D23C5B" w:rsidRPr="004C4DB5" w:rsidRDefault="00D23C5B" w:rsidP="00760D5C">
            <w:pPr>
              <w:keepNext/>
              <w:jc w:val="center"/>
              <w:rPr>
                <w:rFonts w:eastAsia="SimSun"/>
                <w:szCs w:val="22"/>
              </w:rPr>
            </w:pPr>
            <w:r w:rsidRPr="004C4DB5">
              <w:rPr>
                <w:rFonts w:eastAsia="SimSun"/>
                <w:szCs w:val="22"/>
              </w:rPr>
              <w:t>(0,55</w:t>
            </w:r>
            <w:r w:rsidR="00620898" w:rsidRPr="004C4DB5">
              <w:rPr>
                <w:rFonts w:eastAsia="SimSun"/>
                <w:szCs w:val="22"/>
              </w:rPr>
              <w:t>;</w:t>
            </w:r>
            <w:r w:rsidRPr="004C4DB5">
              <w:rPr>
                <w:rFonts w:eastAsia="SimSun"/>
                <w:szCs w:val="22"/>
              </w:rPr>
              <w:t xml:space="preserve"> 0,74)</w:t>
            </w:r>
          </w:p>
        </w:tc>
      </w:tr>
    </w:tbl>
    <w:p w14:paraId="3582E75D" w14:textId="77777777" w:rsidR="00D23C5B" w:rsidRPr="004C4DB5" w:rsidRDefault="00D23C5B" w:rsidP="00D23C5B">
      <w:pPr>
        <w:jc w:val="both"/>
        <w:rPr>
          <w:rFonts w:eastAsia="SimSun"/>
          <w:sz w:val="20"/>
        </w:rPr>
      </w:pPr>
      <w:r w:rsidRPr="004C4DB5">
        <w:rPr>
          <w:rFonts w:eastAsia="SimSun"/>
          <w:sz w:val="20"/>
        </w:rPr>
        <w:t xml:space="preserve">A: doksorubitsiin; C: tsüklofosfamiid; P: paklitakseel; H: </w:t>
      </w:r>
      <w:r w:rsidRPr="004C4DB5">
        <w:rPr>
          <w:rFonts w:eastAsia="SimSun"/>
          <w:sz w:val="20"/>
          <w:lang w:eastAsia="zh-CN"/>
        </w:rPr>
        <w:t>trastuzumab</w:t>
      </w:r>
    </w:p>
    <w:p w14:paraId="79F2B512" w14:textId="77777777" w:rsidR="00D23C5B" w:rsidRPr="004C4DB5" w:rsidRDefault="00D23C5B" w:rsidP="00D23C5B">
      <w:pPr>
        <w:rPr>
          <w:bCs/>
          <w:szCs w:val="22"/>
        </w:rPr>
      </w:pPr>
    </w:p>
    <w:p w14:paraId="6F196F05" w14:textId="77777777" w:rsidR="00D23C5B" w:rsidRPr="004C4DB5" w:rsidRDefault="00D23C5B" w:rsidP="00D23C5B">
      <w:r w:rsidRPr="004C4DB5">
        <w:t xml:space="preserve">Haigusvaba elulemuse analüüs viidi läbi ka üldise elulemuse lõpliku analüüsi ajal uuringute </w:t>
      </w:r>
      <w:r w:rsidRPr="004C4DB5">
        <w:rPr>
          <w:szCs w:val="22"/>
        </w:rPr>
        <w:t>NSABP B</w:t>
      </w:r>
      <w:r w:rsidRPr="004C4DB5">
        <w:rPr>
          <w:szCs w:val="22"/>
        </w:rPr>
        <w:noBreakHyphen/>
        <w:t>31 ja NCCTG N9831 kombineeritud analüüsi põhjal. Uuendatud haigusvaba elulemuse analüüsi tulemused (stratifitseeritud HR</w:t>
      </w:r>
      <w:r w:rsidR="00366662" w:rsidRPr="004C4DB5">
        <w:rPr>
          <w:szCs w:val="22"/>
        </w:rPr>
        <w:t> </w:t>
      </w:r>
      <w:r w:rsidRPr="004C4DB5">
        <w:rPr>
          <w:szCs w:val="22"/>
        </w:rPr>
        <w:t>=</w:t>
      </w:r>
      <w:r w:rsidR="00366662" w:rsidRPr="004C4DB5">
        <w:rPr>
          <w:szCs w:val="22"/>
        </w:rPr>
        <w:t> </w:t>
      </w:r>
      <w:r w:rsidRPr="004C4DB5">
        <w:rPr>
          <w:szCs w:val="22"/>
        </w:rPr>
        <w:t>0,61; 95% CI [0,54</w:t>
      </w:r>
      <w:r w:rsidR="0075771C" w:rsidRPr="004C4DB5">
        <w:rPr>
          <w:szCs w:val="22"/>
        </w:rPr>
        <w:t>;</w:t>
      </w:r>
      <w:r w:rsidRPr="004C4DB5">
        <w:rPr>
          <w:szCs w:val="22"/>
        </w:rPr>
        <w:t xml:space="preserve"> 0,69]) näitasid sarnast kasu haigusvaba elulemuse osas võrreldes lõpliku esmase haigusvaba elulemuse analüüsiga hoolimata sellest, et 24,8% AC→P rühma patsientidest läks üle Herceptin’ile. 8</w:t>
      </w:r>
      <w:r w:rsidR="0075771C" w:rsidRPr="004C4DB5">
        <w:rPr>
          <w:szCs w:val="22"/>
        </w:rPr>
        <w:t> </w:t>
      </w:r>
      <w:r w:rsidRPr="004C4DB5">
        <w:rPr>
          <w:szCs w:val="22"/>
        </w:rPr>
        <w:t>aasta möödudes oli haigusvaba elulemuse määr hinnanguliselt 77,2% (95% CI: 75,4, 79,1) AC→PH rühmas; absoluutne kasu 11,8% AC→P rühmaga võrreldes.</w:t>
      </w:r>
    </w:p>
    <w:p w14:paraId="3DC4F9D8" w14:textId="77777777" w:rsidR="00D23C5B" w:rsidRPr="004C4DB5" w:rsidRDefault="00D23C5B" w:rsidP="00D23C5B">
      <w:pPr>
        <w:rPr>
          <w:bCs/>
          <w:szCs w:val="22"/>
        </w:rPr>
      </w:pPr>
    </w:p>
    <w:p w14:paraId="48B1A404" w14:textId="77777777" w:rsidR="00D23C5B" w:rsidRPr="004C4DB5" w:rsidRDefault="00D23C5B" w:rsidP="00D23C5B">
      <w:pPr>
        <w:outlineLvl w:val="0"/>
        <w:rPr>
          <w:szCs w:val="22"/>
        </w:rPr>
      </w:pPr>
      <w:r w:rsidRPr="004C4DB5">
        <w:rPr>
          <w:szCs w:val="22"/>
        </w:rPr>
        <w:t>Uuringus BCIRG 006 manustati Herceptin’i kas kombinatsioonis dotsetakseeliga pärast AC kemoteraapiat (AC→DH) või kombinatsioonis dotsetakseeli ja karboplatiiniga (DCarbH).</w:t>
      </w:r>
    </w:p>
    <w:p w14:paraId="61EE1168" w14:textId="77777777" w:rsidR="00D23C5B" w:rsidRPr="004C4DB5" w:rsidRDefault="00D23C5B" w:rsidP="00D23C5B">
      <w:pPr>
        <w:outlineLvl w:val="0"/>
        <w:rPr>
          <w:szCs w:val="22"/>
        </w:rPr>
      </w:pPr>
    </w:p>
    <w:p w14:paraId="051EA876" w14:textId="77777777" w:rsidR="00D23C5B" w:rsidRPr="004C4DB5" w:rsidRDefault="00D23C5B" w:rsidP="00D23C5B">
      <w:pPr>
        <w:keepNext/>
        <w:keepLines/>
        <w:outlineLvl w:val="0"/>
        <w:rPr>
          <w:szCs w:val="22"/>
        </w:rPr>
      </w:pPr>
      <w:r w:rsidRPr="004C4DB5">
        <w:rPr>
          <w:szCs w:val="22"/>
        </w:rPr>
        <w:t>Dotsetakseeli manustati järgmiselt:</w:t>
      </w:r>
    </w:p>
    <w:p w14:paraId="04317D01" w14:textId="77777777" w:rsidR="00D23C5B" w:rsidRPr="004C4DB5" w:rsidRDefault="00D23C5B" w:rsidP="00D23C5B">
      <w:pPr>
        <w:keepNext/>
        <w:keepLines/>
        <w:autoSpaceDE w:val="0"/>
        <w:autoSpaceDN w:val="0"/>
        <w:adjustRightInd w:val="0"/>
        <w:ind w:left="1134" w:hanging="567"/>
        <w:rPr>
          <w:szCs w:val="22"/>
        </w:rPr>
      </w:pPr>
      <w:r w:rsidRPr="004C4DB5">
        <w:rPr>
          <w:szCs w:val="22"/>
        </w:rPr>
        <w:t>-</w:t>
      </w:r>
      <w:r w:rsidRPr="004C4DB5">
        <w:rPr>
          <w:szCs w:val="22"/>
        </w:rPr>
        <w:tab/>
        <w:t>intravenoosne dotsetakseel – 100 mg/m</w:t>
      </w:r>
      <w:r w:rsidRPr="004C4DB5">
        <w:rPr>
          <w:szCs w:val="22"/>
          <w:vertAlign w:val="superscript"/>
        </w:rPr>
        <w:t>2</w:t>
      </w:r>
      <w:r w:rsidRPr="004C4DB5">
        <w:rPr>
          <w:szCs w:val="22"/>
        </w:rPr>
        <w:t xml:space="preserve"> intravenoosse infusioonina 1</w:t>
      </w:r>
      <w:r w:rsidR="0075771C" w:rsidRPr="004C4DB5">
        <w:rPr>
          <w:szCs w:val="22"/>
        </w:rPr>
        <w:t> </w:t>
      </w:r>
      <w:r w:rsidRPr="004C4DB5">
        <w:rPr>
          <w:szCs w:val="22"/>
        </w:rPr>
        <w:t>tunni jooksul, manustatuna iga 3</w:t>
      </w:r>
      <w:r w:rsidR="0075771C" w:rsidRPr="004C4DB5">
        <w:rPr>
          <w:szCs w:val="22"/>
        </w:rPr>
        <w:t> </w:t>
      </w:r>
      <w:r w:rsidRPr="004C4DB5">
        <w:rPr>
          <w:szCs w:val="22"/>
        </w:rPr>
        <w:t>nädala järel 4</w:t>
      </w:r>
      <w:r w:rsidR="0075771C" w:rsidRPr="004C4DB5">
        <w:rPr>
          <w:szCs w:val="22"/>
        </w:rPr>
        <w:t> </w:t>
      </w:r>
      <w:r w:rsidRPr="004C4DB5">
        <w:rPr>
          <w:szCs w:val="22"/>
        </w:rPr>
        <w:t>tsükli jooksul (esimese dotsetakseelitsükli 2.</w:t>
      </w:r>
      <w:r w:rsidR="0075771C" w:rsidRPr="004C4DB5">
        <w:rPr>
          <w:szCs w:val="22"/>
        </w:rPr>
        <w:t> </w:t>
      </w:r>
      <w:r w:rsidRPr="004C4DB5">
        <w:rPr>
          <w:szCs w:val="22"/>
        </w:rPr>
        <w:t>päeval, seejärel iga järgneva tsükli 1.</w:t>
      </w:r>
      <w:r w:rsidR="0075771C" w:rsidRPr="004C4DB5">
        <w:rPr>
          <w:szCs w:val="22"/>
        </w:rPr>
        <w:t> </w:t>
      </w:r>
      <w:r w:rsidRPr="004C4DB5">
        <w:rPr>
          <w:szCs w:val="22"/>
        </w:rPr>
        <w:t>päeval)</w:t>
      </w:r>
    </w:p>
    <w:p w14:paraId="7995436F" w14:textId="77777777" w:rsidR="00D23C5B" w:rsidRPr="004C4DB5" w:rsidRDefault="00D23C5B" w:rsidP="00D23C5B">
      <w:pPr>
        <w:autoSpaceDE w:val="0"/>
        <w:autoSpaceDN w:val="0"/>
        <w:adjustRightInd w:val="0"/>
        <w:rPr>
          <w:szCs w:val="22"/>
        </w:rPr>
      </w:pPr>
      <w:r w:rsidRPr="004C4DB5">
        <w:rPr>
          <w:szCs w:val="22"/>
        </w:rPr>
        <w:t>või</w:t>
      </w:r>
    </w:p>
    <w:p w14:paraId="6E4902BD" w14:textId="77777777" w:rsidR="00D23C5B" w:rsidRPr="004C4DB5" w:rsidRDefault="00D23C5B" w:rsidP="00D23C5B">
      <w:pPr>
        <w:autoSpaceDE w:val="0"/>
        <w:autoSpaceDN w:val="0"/>
        <w:adjustRightInd w:val="0"/>
        <w:ind w:left="1134" w:hanging="567"/>
        <w:rPr>
          <w:szCs w:val="22"/>
        </w:rPr>
      </w:pPr>
      <w:r w:rsidRPr="004C4DB5">
        <w:rPr>
          <w:szCs w:val="22"/>
        </w:rPr>
        <w:t>-</w:t>
      </w:r>
      <w:r w:rsidRPr="004C4DB5">
        <w:rPr>
          <w:szCs w:val="22"/>
        </w:rPr>
        <w:tab/>
        <w:t>intravenoosne dotsetakseel – 75 mg/m</w:t>
      </w:r>
      <w:r w:rsidRPr="004C4DB5">
        <w:rPr>
          <w:szCs w:val="22"/>
          <w:vertAlign w:val="superscript"/>
        </w:rPr>
        <w:t>2</w:t>
      </w:r>
      <w:r w:rsidRPr="004C4DB5">
        <w:rPr>
          <w:szCs w:val="22"/>
        </w:rPr>
        <w:t xml:space="preserve"> intravenoosse infusioonina 1</w:t>
      </w:r>
      <w:r w:rsidR="0075771C" w:rsidRPr="004C4DB5">
        <w:rPr>
          <w:szCs w:val="22"/>
        </w:rPr>
        <w:t> </w:t>
      </w:r>
      <w:r w:rsidRPr="004C4DB5">
        <w:rPr>
          <w:szCs w:val="22"/>
        </w:rPr>
        <w:t>tunni jooksul, manustatuna iga 3</w:t>
      </w:r>
      <w:r w:rsidR="0075771C" w:rsidRPr="004C4DB5">
        <w:rPr>
          <w:szCs w:val="22"/>
        </w:rPr>
        <w:t> </w:t>
      </w:r>
      <w:r w:rsidRPr="004C4DB5">
        <w:rPr>
          <w:szCs w:val="22"/>
        </w:rPr>
        <w:t>nädala järel 6</w:t>
      </w:r>
      <w:r w:rsidR="0075771C" w:rsidRPr="004C4DB5">
        <w:rPr>
          <w:szCs w:val="22"/>
        </w:rPr>
        <w:t> </w:t>
      </w:r>
      <w:r w:rsidRPr="004C4DB5">
        <w:rPr>
          <w:szCs w:val="22"/>
        </w:rPr>
        <w:t>tsükli jooksul (esimese tsükli 2.</w:t>
      </w:r>
      <w:r w:rsidR="0075771C" w:rsidRPr="004C4DB5">
        <w:rPr>
          <w:szCs w:val="22"/>
        </w:rPr>
        <w:t> </w:t>
      </w:r>
      <w:r w:rsidRPr="004C4DB5">
        <w:rPr>
          <w:szCs w:val="22"/>
        </w:rPr>
        <w:t>päeval, seejärel iga järgneva tsükli 1. päeval)</w:t>
      </w:r>
    </w:p>
    <w:p w14:paraId="01FB11F6" w14:textId="77777777" w:rsidR="00D23C5B" w:rsidRPr="004C4DB5" w:rsidRDefault="00D23C5B" w:rsidP="00D23C5B">
      <w:pPr>
        <w:autoSpaceDE w:val="0"/>
        <w:autoSpaceDN w:val="0"/>
        <w:adjustRightInd w:val="0"/>
        <w:outlineLvl w:val="0"/>
        <w:rPr>
          <w:szCs w:val="22"/>
        </w:rPr>
      </w:pPr>
      <w:r w:rsidRPr="004C4DB5">
        <w:rPr>
          <w:szCs w:val="22"/>
        </w:rPr>
        <w:t>millele järgnes:</w:t>
      </w:r>
    </w:p>
    <w:p w14:paraId="17ECC33E" w14:textId="77777777" w:rsidR="00D23C5B" w:rsidRPr="004C4DB5" w:rsidRDefault="00D23C5B" w:rsidP="00D23C5B">
      <w:pPr>
        <w:autoSpaceDE w:val="0"/>
        <w:autoSpaceDN w:val="0"/>
        <w:adjustRightInd w:val="0"/>
        <w:ind w:left="1134" w:hanging="567"/>
        <w:rPr>
          <w:szCs w:val="22"/>
        </w:rPr>
      </w:pPr>
      <w:r w:rsidRPr="004C4DB5">
        <w:rPr>
          <w:szCs w:val="22"/>
        </w:rPr>
        <w:t>-</w:t>
      </w:r>
      <w:r w:rsidRPr="004C4DB5">
        <w:rPr>
          <w:szCs w:val="22"/>
        </w:rPr>
        <w:tab/>
        <w:t>karboplatiin – AUC sihtväärtuse</w:t>
      </w:r>
      <w:r w:rsidR="00366662" w:rsidRPr="004C4DB5">
        <w:rPr>
          <w:szCs w:val="22"/>
        </w:rPr>
        <w:t> </w:t>
      </w:r>
      <w:r w:rsidRPr="004C4DB5">
        <w:rPr>
          <w:szCs w:val="22"/>
        </w:rPr>
        <w:t>=</w:t>
      </w:r>
      <w:r w:rsidR="00366662" w:rsidRPr="004C4DB5">
        <w:rPr>
          <w:szCs w:val="22"/>
        </w:rPr>
        <w:t> </w:t>
      </w:r>
      <w:r w:rsidRPr="004C4DB5">
        <w:rPr>
          <w:szCs w:val="22"/>
        </w:rPr>
        <w:t>6 mg/ml/min juures, manustatuna intravenoosse infusiooni teel 30...60</w:t>
      </w:r>
      <w:r w:rsidR="0075771C" w:rsidRPr="004C4DB5">
        <w:rPr>
          <w:szCs w:val="22"/>
        </w:rPr>
        <w:t> </w:t>
      </w:r>
      <w:r w:rsidRPr="004C4DB5">
        <w:rPr>
          <w:szCs w:val="22"/>
        </w:rPr>
        <w:t>minuti jooksul, mida korratakse iga 3</w:t>
      </w:r>
      <w:r w:rsidR="0075771C" w:rsidRPr="004C4DB5">
        <w:rPr>
          <w:szCs w:val="22"/>
        </w:rPr>
        <w:t> </w:t>
      </w:r>
      <w:r w:rsidRPr="004C4DB5">
        <w:rPr>
          <w:szCs w:val="22"/>
        </w:rPr>
        <w:t>nädala järel kokku kuue tsükli jooksul</w:t>
      </w:r>
    </w:p>
    <w:p w14:paraId="710ACFD4" w14:textId="77777777" w:rsidR="00D23C5B" w:rsidRPr="004C4DB5" w:rsidRDefault="00D23C5B" w:rsidP="00D23C5B">
      <w:pPr>
        <w:autoSpaceDE w:val="0"/>
        <w:autoSpaceDN w:val="0"/>
        <w:adjustRightInd w:val="0"/>
        <w:ind w:left="993" w:hanging="426"/>
        <w:rPr>
          <w:szCs w:val="22"/>
        </w:rPr>
      </w:pPr>
    </w:p>
    <w:p w14:paraId="46D3F299" w14:textId="77777777" w:rsidR="00D23C5B" w:rsidRPr="004C4DB5" w:rsidRDefault="00D23C5B" w:rsidP="00D23C5B">
      <w:pPr>
        <w:autoSpaceDE w:val="0"/>
        <w:autoSpaceDN w:val="0"/>
        <w:adjustRightInd w:val="0"/>
        <w:rPr>
          <w:szCs w:val="22"/>
        </w:rPr>
      </w:pPr>
      <w:r w:rsidRPr="004C4DB5">
        <w:rPr>
          <w:szCs w:val="22"/>
        </w:rPr>
        <w:t>Herceptin’i manustati iga nädal koos kemoteraapiaga ja seejärel kolmenädalaste intervallide järel kokku 52</w:t>
      </w:r>
      <w:r w:rsidR="00887F6A" w:rsidRPr="004C4DB5">
        <w:rPr>
          <w:szCs w:val="22"/>
        </w:rPr>
        <w:t> </w:t>
      </w:r>
      <w:r w:rsidRPr="004C4DB5">
        <w:rPr>
          <w:szCs w:val="22"/>
        </w:rPr>
        <w:t>nädala jooksul.</w:t>
      </w:r>
    </w:p>
    <w:p w14:paraId="4C0EB7B7" w14:textId="77777777" w:rsidR="00D23C5B" w:rsidRPr="004C4DB5" w:rsidRDefault="00D23C5B" w:rsidP="00D23C5B">
      <w:pPr>
        <w:autoSpaceDE w:val="0"/>
        <w:autoSpaceDN w:val="0"/>
        <w:adjustRightInd w:val="0"/>
        <w:rPr>
          <w:szCs w:val="22"/>
        </w:rPr>
      </w:pPr>
    </w:p>
    <w:p w14:paraId="6BAAC30A" w14:textId="77777777" w:rsidR="00D23C5B" w:rsidRPr="004C4DB5" w:rsidRDefault="00D23C5B" w:rsidP="00D23C5B">
      <w:pPr>
        <w:rPr>
          <w:szCs w:val="22"/>
        </w:rPr>
      </w:pPr>
      <w:r w:rsidRPr="004C4DB5">
        <w:rPr>
          <w:szCs w:val="22"/>
        </w:rPr>
        <w:t>Tabelites</w:t>
      </w:r>
      <w:r w:rsidR="00366662" w:rsidRPr="004C4DB5">
        <w:rPr>
          <w:szCs w:val="22"/>
        </w:rPr>
        <w:t> </w:t>
      </w:r>
      <w:r w:rsidRPr="004C4DB5">
        <w:rPr>
          <w:szCs w:val="22"/>
        </w:rPr>
        <w:t>9 ja 10 on toodud kokkuvõte uuringu BCIRG 006 efektiivsuse tulemustest. Keskmine järelkontrolli kestus oli 2,9</w:t>
      </w:r>
      <w:r w:rsidR="0075771C" w:rsidRPr="004C4DB5">
        <w:rPr>
          <w:szCs w:val="22"/>
        </w:rPr>
        <w:t> </w:t>
      </w:r>
      <w:r w:rsidRPr="004C4DB5">
        <w:rPr>
          <w:szCs w:val="22"/>
        </w:rPr>
        <w:t xml:space="preserve">aastat </w:t>
      </w:r>
      <w:r w:rsidRPr="004C4DB5">
        <w:rPr>
          <w:bCs/>
          <w:szCs w:val="22"/>
        </w:rPr>
        <w:t>AC→D grupis ning 3,0</w:t>
      </w:r>
      <w:r w:rsidR="0075771C" w:rsidRPr="004C4DB5">
        <w:rPr>
          <w:bCs/>
          <w:szCs w:val="22"/>
        </w:rPr>
        <w:t> </w:t>
      </w:r>
      <w:r w:rsidRPr="004C4DB5">
        <w:rPr>
          <w:bCs/>
          <w:szCs w:val="22"/>
        </w:rPr>
        <w:t>aastat AC→DH ja DCarbH gruppides.</w:t>
      </w:r>
    </w:p>
    <w:p w14:paraId="1109557D" w14:textId="77777777" w:rsidR="00D23C5B" w:rsidRPr="004C4DB5" w:rsidRDefault="00D23C5B" w:rsidP="00D23C5B">
      <w:pPr>
        <w:rPr>
          <w:szCs w:val="22"/>
        </w:rPr>
      </w:pPr>
    </w:p>
    <w:p w14:paraId="2E2163D1" w14:textId="77777777" w:rsidR="00D23C5B" w:rsidRPr="004C4DB5" w:rsidRDefault="00D23C5B" w:rsidP="00D23C5B">
      <w:pPr>
        <w:keepNext/>
        <w:widowControl w:val="0"/>
        <w:rPr>
          <w:szCs w:val="22"/>
        </w:rPr>
      </w:pPr>
      <w:r w:rsidRPr="004C4DB5">
        <w:rPr>
          <w:szCs w:val="22"/>
        </w:rPr>
        <w:lastRenderedPageBreak/>
        <w:t>Tabel</w:t>
      </w:r>
      <w:r w:rsidR="00620898" w:rsidRPr="004C4DB5">
        <w:rPr>
          <w:szCs w:val="22"/>
        </w:rPr>
        <w:t> </w:t>
      </w:r>
      <w:r w:rsidRPr="004C4DB5">
        <w:rPr>
          <w:szCs w:val="22"/>
        </w:rPr>
        <w:t xml:space="preserve">9. Ülevaade uuringu BCIRG 006 efektiivsusanalüüsidest AC→D </w:t>
      </w:r>
      <w:r w:rsidRPr="004C4DB5">
        <w:rPr>
          <w:i/>
          <w:iCs/>
          <w:szCs w:val="22"/>
        </w:rPr>
        <w:t>versus</w:t>
      </w:r>
      <w:r w:rsidRPr="004C4DB5">
        <w:rPr>
          <w:szCs w:val="22"/>
        </w:rPr>
        <w:t xml:space="preserve"> AC→DH</w:t>
      </w:r>
    </w:p>
    <w:p w14:paraId="51FF26BC" w14:textId="77777777" w:rsidR="00595681" w:rsidRPr="004C4DB5" w:rsidRDefault="00595681" w:rsidP="00D23C5B">
      <w:pPr>
        <w:keepNext/>
        <w:widowControl w:val="0"/>
        <w:rPr>
          <w:szCs w:val="22"/>
        </w:rPr>
      </w:pPr>
    </w:p>
    <w:tbl>
      <w:tblPr>
        <w:tblW w:w="4444" w:type="pct"/>
        <w:tblInd w:w="68" w:type="dxa"/>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84"/>
        <w:gridCol w:w="1611"/>
        <w:gridCol w:w="1902"/>
        <w:gridCol w:w="1756"/>
      </w:tblGrid>
      <w:tr w:rsidR="00D23C5B" w:rsidRPr="004C4DB5" w14:paraId="0A4A068E" w14:textId="77777777" w:rsidTr="00650363">
        <w:tc>
          <w:tcPr>
            <w:tcW w:w="2830" w:type="dxa"/>
            <w:tcBorders>
              <w:top w:val="single" w:sz="6" w:space="0" w:color="000000"/>
              <w:left w:val="single" w:sz="4" w:space="0" w:color="auto"/>
              <w:bottom w:val="single" w:sz="6" w:space="0" w:color="000000"/>
            </w:tcBorders>
          </w:tcPr>
          <w:p w14:paraId="447DE405" w14:textId="77777777" w:rsidR="00D23C5B" w:rsidRPr="004C4DB5" w:rsidRDefault="00D23C5B" w:rsidP="00760D5C">
            <w:pPr>
              <w:pStyle w:val="TableText10"/>
              <w:keepNext/>
              <w:jc w:val="center"/>
              <w:rPr>
                <w:sz w:val="22"/>
                <w:szCs w:val="22"/>
              </w:rPr>
            </w:pPr>
            <w:r w:rsidRPr="004C4DB5">
              <w:rPr>
                <w:sz w:val="22"/>
                <w:szCs w:val="22"/>
              </w:rPr>
              <w:t>Näitaja</w:t>
            </w:r>
          </w:p>
          <w:p w14:paraId="2CA178F9" w14:textId="77777777" w:rsidR="00D23C5B" w:rsidRPr="004C4DB5" w:rsidRDefault="00D23C5B" w:rsidP="00760D5C">
            <w:pPr>
              <w:pStyle w:val="TableText10"/>
              <w:keepNext/>
              <w:jc w:val="center"/>
              <w:rPr>
                <w:sz w:val="22"/>
                <w:szCs w:val="22"/>
              </w:rPr>
            </w:pPr>
          </w:p>
        </w:tc>
        <w:tc>
          <w:tcPr>
            <w:tcW w:w="1636" w:type="dxa"/>
            <w:tcBorders>
              <w:top w:val="single" w:sz="6" w:space="0" w:color="000000"/>
              <w:bottom w:val="single" w:sz="6" w:space="0" w:color="000000"/>
            </w:tcBorders>
          </w:tcPr>
          <w:p w14:paraId="49AAA42D" w14:textId="77777777" w:rsidR="00D23C5B" w:rsidRPr="004C4DB5" w:rsidRDefault="00D23C5B" w:rsidP="00760D5C">
            <w:pPr>
              <w:pStyle w:val="TableText10"/>
              <w:keepNext/>
              <w:jc w:val="center"/>
              <w:rPr>
                <w:sz w:val="22"/>
                <w:szCs w:val="22"/>
              </w:rPr>
            </w:pPr>
            <w:r w:rsidRPr="004C4DB5">
              <w:rPr>
                <w:sz w:val="22"/>
                <w:szCs w:val="22"/>
              </w:rPr>
              <w:t>AC→D</w:t>
            </w:r>
          </w:p>
          <w:p w14:paraId="32692345" w14:textId="77777777" w:rsidR="00D23C5B" w:rsidRPr="004C4DB5" w:rsidRDefault="00D23C5B" w:rsidP="00760D5C">
            <w:pPr>
              <w:pStyle w:val="TableText10"/>
              <w:keepNext/>
              <w:jc w:val="center"/>
              <w:rPr>
                <w:sz w:val="22"/>
                <w:szCs w:val="22"/>
              </w:rPr>
            </w:pPr>
            <w:r w:rsidRPr="004C4DB5">
              <w:rPr>
                <w:sz w:val="22"/>
                <w:szCs w:val="22"/>
              </w:rPr>
              <w:t>(n</w:t>
            </w:r>
            <w:r w:rsidR="00620898" w:rsidRPr="004C4DB5">
              <w:rPr>
                <w:sz w:val="22"/>
                <w:szCs w:val="22"/>
              </w:rPr>
              <w:t> </w:t>
            </w:r>
            <w:r w:rsidRPr="004C4DB5">
              <w:rPr>
                <w:sz w:val="22"/>
                <w:szCs w:val="22"/>
              </w:rPr>
              <w:t>=</w:t>
            </w:r>
            <w:r w:rsidR="00620898" w:rsidRPr="004C4DB5">
              <w:rPr>
                <w:sz w:val="22"/>
                <w:szCs w:val="22"/>
              </w:rPr>
              <w:t> </w:t>
            </w:r>
            <w:r w:rsidRPr="004C4DB5">
              <w:rPr>
                <w:sz w:val="22"/>
                <w:szCs w:val="22"/>
              </w:rPr>
              <w:t>1073)</w:t>
            </w:r>
          </w:p>
        </w:tc>
        <w:tc>
          <w:tcPr>
            <w:tcW w:w="1933" w:type="dxa"/>
            <w:tcBorders>
              <w:top w:val="single" w:sz="6" w:space="0" w:color="000000"/>
              <w:bottom w:val="single" w:sz="6" w:space="0" w:color="000000"/>
            </w:tcBorders>
          </w:tcPr>
          <w:p w14:paraId="067AEE81" w14:textId="77777777" w:rsidR="00D23C5B" w:rsidRPr="004C4DB5" w:rsidRDefault="00D23C5B" w:rsidP="00760D5C">
            <w:pPr>
              <w:pStyle w:val="TableText10"/>
              <w:keepNext/>
              <w:jc w:val="center"/>
              <w:rPr>
                <w:sz w:val="22"/>
                <w:szCs w:val="22"/>
              </w:rPr>
            </w:pPr>
            <w:r w:rsidRPr="004C4DB5">
              <w:rPr>
                <w:sz w:val="22"/>
                <w:szCs w:val="22"/>
              </w:rPr>
              <w:t>AC→DH</w:t>
            </w:r>
          </w:p>
          <w:p w14:paraId="351C7593" w14:textId="77777777" w:rsidR="00D23C5B" w:rsidRPr="004C4DB5" w:rsidRDefault="00D23C5B" w:rsidP="00760D5C">
            <w:pPr>
              <w:pStyle w:val="TableText10"/>
              <w:keepNext/>
              <w:jc w:val="center"/>
              <w:rPr>
                <w:sz w:val="22"/>
                <w:szCs w:val="22"/>
              </w:rPr>
            </w:pPr>
            <w:r w:rsidRPr="004C4DB5">
              <w:rPr>
                <w:sz w:val="22"/>
                <w:szCs w:val="22"/>
              </w:rPr>
              <w:t>(n</w:t>
            </w:r>
            <w:r w:rsidR="00620898" w:rsidRPr="004C4DB5">
              <w:rPr>
                <w:sz w:val="22"/>
                <w:szCs w:val="22"/>
              </w:rPr>
              <w:t> </w:t>
            </w:r>
            <w:r w:rsidRPr="004C4DB5">
              <w:rPr>
                <w:sz w:val="22"/>
                <w:szCs w:val="22"/>
              </w:rPr>
              <w:t>=</w:t>
            </w:r>
            <w:r w:rsidR="00620898" w:rsidRPr="004C4DB5">
              <w:rPr>
                <w:sz w:val="22"/>
                <w:szCs w:val="22"/>
              </w:rPr>
              <w:t> </w:t>
            </w:r>
            <w:r w:rsidRPr="004C4DB5">
              <w:rPr>
                <w:sz w:val="22"/>
                <w:szCs w:val="22"/>
              </w:rPr>
              <w:t>1074)</w:t>
            </w:r>
          </w:p>
        </w:tc>
        <w:tc>
          <w:tcPr>
            <w:tcW w:w="1784" w:type="dxa"/>
            <w:tcBorders>
              <w:top w:val="single" w:sz="6" w:space="0" w:color="000000"/>
              <w:bottom w:val="single" w:sz="6" w:space="0" w:color="000000"/>
              <w:right w:val="single" w:sz="4" w:space="0" w:color="auto"/>
            </w:tcBorders>
          </w:tcPr>
          <w:p w14:paraId="1FD75069" w14:textId="77777777" w:rsidR="00D23C5B" w:rsidRPr="004C4DB5" w:rsidRDefault="00D23C5B" w:rsidP="00760D5C">
            <w:pPr>
              <w:pStyle w:val="TableText10"/>
              <w:keepNext/>
              <w:jc w:val="center"/>
              <w:rPr>
                <w:rFonts w:eastAsia="SimSun"/>
                <w:sz w:val="22"/>
                <w:szCs w:val="22"/>
                <w:lang w:eastAsia="zh-CN"/>
              </w:rPr>
            </w:pPr>
            <w:r w:rsidRPr="004C4DB5">
              <w:rPr>
                <w:sz w:val="22"/>
                <w:szCs w:val="22"/>
              </w:rPr>
              <w:t>Riski</w:t>
            </w:r>
            <w:r w:rsidR="00C47CD1" w:rsidRPr="004C4DB5">
              <w:rPr>
                <w:sz w:val="22"/>
                <w:szCs w:val="22"/>
                <w:lang w:eastAsia="de-DE"/>
              </w:rPr>
              <w:t>tiheduste</w:t>
            </w:r>
            <w:r w:rsidR="00C47CD1" w:rsidRPr="004C4DB5">
              <w:rPr>
                <w:szCs w:val="22"/>
                <w:lang w:eastAsia="de-DE"/>
              </w:rPr>
              <w:t xml:space="preserve"> </w:t>
            </w:r>
            <w:r w:rsidRPr="004C4DB5">
              <w:rPr>
                <w:sz w:val="22"/>
                <w:szCs w:val="22"/>
              </w:rPr>
              <w:t>suhe</w:t>
            </w:r>
            <w:r w:rsidRPr="004C4DB5">
              <w:rPr>
                <w:rFonts w:eastAsia="SimSun"/>
                <w:sz w:val="22"/>
                <w:szCs w:val="22"/>
                <w:lang w:eastAsia="zh-CN"/>
              </w:rPr>
              <w:t xml:space="preserve"> </w:t>
            </w:r>
            <w:r w:rsidRPr="004C4DB5">
              <w:rPr>
                <w:rFonts w:eastAsia="SimSun"/>
                <w:i/>
                <w:iCs/>
                <w:sz w:val="22"/>
                <w:szCs w:val="22"/>
                <w:lang w:eastAsia="zh-CN"/>
              </w:rPr>
              <w:t>vs</w:t>
            </w:r>
            <w:r w:rsidRPr="004C4DB5">
              <w:rPr>
                <w:rFonts w:eastAsia="SimSun"/>
                <w:sz w:val="22"/>
                <w:szCs w:val="22"/>
                <w:lang w:eastAsia="zh-CN"/>
              </w:rPr>
              <w:t>. AC</w:t>
            </w:r>
            <w:r w:rsidRPr="004C4DB5">
              <w:rPr>
                <w:sz w:val="22"/>
                <w:szCs w:val="22"/>
              </w:rPr>
              <w:t>→</w:t>
            </w:r>
            <w:r w:rsidRPr="004C4DB5">
              <w:rPr>
                <w:rFonts w:eastAsia="SimSun"/>
                <w:sz w:val="22"/>
                <w:szCs w:val="22"/>
                <w:lang w:eastAsia="zh-CN"/>
              </w:rPr>
              <w:t>D</w:t>
            </w:r>
          </w:p>
          <w:p w14:paraId="223494FA" w14:textId="77777777" w:rsidR="00D23C5B" w:rsidRPr="004C4DB5" w:rsidRDefault="00D23C5B" w:rsidP="00760D5C">
            <w:pPr>
              <w:pStyle w:val="TableText10"/>
              <w:keepNext/>
              <w:jc w:val="center"/>
              <w:rPr>
                <w:sz w:val="22"/>
                <w:szCs w:val="22"/>
              </w:rPr>
            </w:pPr>
            <w:r w:rsidRPr="004C4DB5">
              <w:rPr>
                <w:sz w:val="22"/>
                <w:szCs w:val="22"/>
              </w:rPr>
              <w:t>(95% CI)</w:t>
            </w:r>
          </w:p>
          <w:p w14:paraId="56440393" w14:textId="77777777" w:rsidR="00D23C5B" w:rsidRPr="004C4DB5" w:rsidRDefault="00D23C5B" w:rsidP="00760D5C">
            <w:pPr>
              <w:pStyle w:val="TableText10"/>
              <w:keepNext/>
              <w:jc w:val="center"/>
              <w:rPr>
                <w:sz w:val="22"/>
                <w:szCs w:val="22"/>
              </w:rPr>
            </w:pPr>
            <w:r w:rsidRPr="004C4DB5">
              <w:rPr>
                <w:rFonts w:eastAsia="SimSun"/>
                <w:sz w:val="22"/>
                <w:szCs w:val="22"/>
                <w:lang w:eastAsia="zh-CN"/>
              </w:rPr>
              <w:t>p-väärtus</w:t>
            </w:r>
          </w:p>
        </w:tc>
      </w:tr>
      <w:tr w:rsidR="00D23C5B" w:rsidRPr="004C4DB5" w14:paraId="32943989" w14:textId="77777777" w:rsidTr="00650363">
        <w:tc>
          <w:tcPr>
            <w:tcW w:w="2830" w:type="dxa"/>
            <w:tcBorders>
              <w:left w:val="single" w:sz="4" w:space="0" w:color="auto"/>
              <w:bottom w:val="nil"/>
            </w:tcBorders>
          </w:tcPr>
          <w:p w14:paraId="54EA3B7E" w14:textId="77777777" w:rsidR="00D23C5B" w:rsidRPr="004C4DB5" w:rsidRDefault="00D23C5B" w:rsidP="002D4562">
            <w:pPr>
              <w:pStyle w:val="TableText10"/>
              <w:keepNext/>
              <w:rPr>
                <w:sz w:val="22"/>
                <w:szCs w:val="22"/>
              </w:rPr>
            </w:pPr>
            <w:r w:rsidRPr="004C4DB5">
              <w:rPr>
                <w:sz w:val="22"/>
                <w:szCs w:val="22"/>
              </w:rPr>
              <w:t>Haigusvaba elulemus</w:t>
            </w:r>
          </w:p>
        </w:tc>
        <w:tc>
          <w:tcPr>
            <w:tcW w:w="1636" w:type="dxa"/>
            <w:tcBorders>
              <w:bottom w:val="nil"/>
            </w:tcBorders>
          </w:tcPr>
          <w:p w14:paraId="38F93CAC" w14:textId="77777777" w:rsidR="00D23C5B" w:rsidRPr="004C4DB5" w:rsidRDefault="00D23C5B" w:rsidP="00760D5C">
            <w:pPr>
              <w:pStyle w:val="TableText10"/>
              <w:keepNext/>
              <w:jc w:val="center"/>
              <w:rPr>
                <w:sz w:val="22"/>
                <w:szCs w:val="22"/>
              </w:rPr>
            </w:pPr>
          </w:p>
        </w:tc>
        <w:tc>
          <w:tcPr>
            <w:tcW w:w="1933" w:type="dxa"/>
            <w:tcBorders>
              <w:bottom w:val="nil"/>
            </w:tcBorders>
          </w:tcPr>
          <w:p w14:paraId="4C995B8A" w14:textId="77777777" w:rsidR="00D23C5B" w:rsidRPr="004C4DB5" w:rsidRDefault="00D23C5B" w:rsidP="00760D5C">
            <w:pPr>
              <w:pStyle w:val="TableText10"/>
              <w:keepNext/>
              <w:jc w:val="center"/>
              <w:rPr>
                <w:sz w:val="22"/>
                <w:szCs w:val="22"/>
              </w:rPr>
            </w:pPr>
          </w:p>
        </w:tc>
        <w:tc>
          <w:tcPr>
            <w:tcW w:w="1784" w:type="dxa"/>
            <w:tcBorders>
              <w:bottom w:val="nil"/>
              <w:right w:val="single" w:sz="4" w:space="0" w:color="auto"/>
            </w:tcBorders>
          </w:tcPr>
          <w:p w14:paraId="32599ACB" w14:textId="77777777" w:rsidR="00D23C5B" w:rsidRPr="004C4DB5" w:rsidRDefault="00D23C5B" w:rsidP="00760D5C">
            <w:pPr>
              <w:pStyle w:val="TableText10"/>
              <w:keepNext/>
              <w:jc w:val="center"/>
              <w:rPr>
                <w:sz w:val="22"/>
                <w:szCs w:val="22"/>
              </w:rPr>
            </w:pPr>
          </w:p>
        </w:tc>
      </w:tr>
      <w:tr w:rsidR="00D23C5B" w:rsidRPr="004C4DB5" w14:paraId="75CC2A1C" w14:textId="77777777" w:rsidTr="00650363">
        <w:tc>
          <w:tcPr>
            <w:tcW w:w="2830" w:type="dxa"/>
            <w:tcBorders>
              <w:top w:val="nil"/>
              <w:left w:val="single" w:sz="4" w:space="0" w:color="auto"/>
              <w:bottom w:val="single" w:sz="6" w:space="0" w:color="000000"/>
            </w:tcBorders>
          </w:tcPr>
          <w:p w14:paraId="7B7003CC" w14:textId="77777777" w:rsidR="00D23C5B" w:rsidRPr="004C4DB5" w:rsidRDefault="00D23C5B" w:rsidP="00760D5C">
            <w:pPr>
              <w:pStyle w:val="TableText10"/>
              <w:keepNext/>
              <w:rPr>
                <w:sz w:val="22"/>
                <w:szCs w:val="22"/>
              </w:rPr>
            </w:pPr>
            <w:r w:rsidRPr="004C4DB5">
              <w:rPr>
                <w:sz w:val="22"/>
                <w:szCs w:val="22"/>
              </w:rPr>
              <w:t>Patsientide arv</w:t>
            </w:r>
          </w:p>
        </w:tc>
        <w:tc>
          <w:tcPr>
            <w:tcW w:w="1636" w:type="dxa"/>
            <w:tcBorders>
              <w:top w:val="nil"/>
              <w:bottom w:val="single" w:sz="6" w:space="0" w:color="000000"/>
            </w:tcBorders>
          </w:tcPr>
          <w:p w14:paraId="134EB0CF" w14:textId="77777777" w:rsidR="00D23C5B" w:rsidRPr="004C4DB5" w:rsidRDefault="00D23C5B" w:rsidP="00760D5C">
            <w:pPr>
              <w:pStyle w:val="TableText10"/>
              <w:keepNext/>
              <w:jc w:val="center"/>
              <w:rPr>
                <w:sz w:val="22"/>
                <w:szCs w:val="22"/>
              </w:rPr>
            </w:pPr>
            <w:r w:rsidRPr="004C4DB5">
              <w:rPr>
                <w:sz w:val="22"/>
                <w:szCs w:val="22"/>
              </w:rPr>
              <w:t>195</w:t>
            </w:r>
          </w:p>
        </w:tc>
        <w:tc>
          <w:tcPr>
            <w:tcW w:w="1933" w:type="dxa"/>
            <w:tcBorders>
              <w:top w:val="nil"/>
              <w:bottom w:val="single" w:sz="6" w:space="0" w:color="000000"/>
            </w:tcBorders>
          </w:tcPr>
          <w:p w14:paraId="4CE1A6E0" w14:textId="77777777" w:rsidR="00D23C5B" w:rsidRPr="004C4DB5" w:rsidRDefault="00D23C5B" w:rsidP="00760D5C">
            <w:pPr>
              <w:pStyle w:val="TableText10"/>
              <w:keepNext/>
              <w:jc w:val="center"/>
              <w:rPr>
                <w:sz w:val="22"/>
                <w:szCs w:val="22"/>
              </w:rPr>
            </w:pPr>
            <w:r w:rsidRPr="004C4DB5">
              <w:rPr>
                <w:sz w:val="22"/>
                <w:szCs w:val="22"/>
              </w:rPr>
              <w:t>134</w:t>
            </w:r>
          </w:p>
        </w:tc>
        <w:tc>
          <w:tcPr>
            <w:tcW w:w="1784" w:type="dxa"/>
            <w:tcBorders>
              <w:top w:val="nil"/>
              <w:bottom w:val="single" w:sz="6" w:space="0" w:color="000000"/>
              <w:right w:val="single" w:sz="4" w:space="0" w:color="auto"/>
            </w:tcBorders>
          </w:tcPr>
          <w:p w14:paraId="07CBC9A1" w14:textId="77777777" w:rsidR="00D23C5B" w:rsidRPr="004C4DB5" w:rsidRDefault="00D23C5B" w:rsidP="00760D5C">
            <w:pPr>
              <w:pStyle w:val="TableText10"/>
              <w:keepNext/>
              <w:jc w:val="center"/>
              <w:rPr>
                <w:sz w:val="22"/>
                <w:szCs w:val="22"/>
              </w:rPr>
            </w:pPr>
            <w:r w:rsidRPr="004C4DB5">
              <w:rPr>
                <w:sz w:val="22"/>
                <w:szCs w:val="22"/>
              </w:rPr>
              <w:t>0,61 (0,49</w:t>
            </w:r>
            <w:r w:rsidR="00620898" w:rsidRPr="004C4DB5">
              <w:rPr>
                <w:sz w:val="22"/>
                <w:szCs w:val="22"/>
              </w:rPr>
              <w:t>;</w:t>
            </w:r>
            <w:r w:rsidRPr="004C4DB5">
              <w:rPr>
                <w:sz w:val="22"/>
                <w:szCs w:val="22"/>
              </w:rPr>
              <w:t xml:space="preserve"> 0,77)</w:t>
            </w:r>
          </w:p>
          <w:p w14:paraId="3002C855" w14:textId="77777777" w:rsidR="00D23C5B" w:rsidRPr="004C4DB5" w:rsidRDefault="00D23C5B" w:rsidP="00760D5C">
            <w:pPr>
              <w:pStyle w:val="TableText10"/>
              <w:keepNext/>
              <w:jc w:val="center"/>
              <w:rPr>
                <w:sz w:val="22"/>
                <w:szCs w:val="22"/>
              </w:rPr>
            </w:pPr>
            <w:r w:rsidRPr="004C4DB5">
              <w:rPr>
                <w:sz w:val="22"/>
                <w:szCs w:val="22"/>
              </w:rPr>
              <w:t>p &lt; 0,0001</w:t>
            </w:r>
          </w:p>
        </w:tc>
      </w:tr>
      <w:tr w:rsidR="00D23C5B" w:rsidRPr="004C4DB5" w14:paraId="0003965C" w14:textId="77777777" w:rsidTr="00650363">
        <w:tc>
          <w:tcPr>
            <w:tcW w:w="2830" w:type="dxa"/>
            <w:tcBorders>
              <w:top w:val="single" w:sz="6" w:space="0" w:color="000000"/>
              <w:left w:val="single" w:sz="4" w:space="0" w:color="auto"/>
              <w:bottom w:val="nil"/>
            </w:tcBorders>
          </w:tcPr>
          <w:p w14:paraId="34786E15" w14:textId="77777777" w:rsidR="00D23C5B" w:rsidRPr="004C4DB5" w:rsidRDefault="00D23C5B" w:rsidP="002D4562">
            <w:pPr>
              <w:pStyle w:val="TableText10"/>
              <w:keepNext/>
              <w:rPr>
                <w:sz w:val="22"/>
                <w:szCs w:val="22"/>
              </w:rPr>
            </w:pPr>
            <w:r w:rsidRPr="004C4DB5">
              <w:rPr>
                <w:sz w:val="22"/>
                <w:szCs w:val="22"/>
              </w:rPr>
              <w:t>Kaugmetastaasid</w:t>
            </w:r>
          </w:p>
        </w:tc>
        <w:tc>
          <w:tcPr>
            <w:tcW w:w="1636" w:type="dxa"/>
            <w:tcBorders>
              <w:top w:val="single" w:sz="6" w:space="0" w:color="000000"/>
              <w:bottom w:val="nil"/>
            </w:tcBorders>
          </w:tcPr>
          <w:p w14:paraId="0B23E37D" w14:textId="77777777" w:rsidR="00D23C5B" w:rsidRPr="004C4DB5" w:rsidRDefault="00D23C5B" w:rsidP="00760D5C">
            <w:pPr>
              <w:pStyle w:val="TableText10"/>
              <w:keepNext/>
              <w:jc w:val="center"/>
              <w:rPr>
                <w:sz w:val="22"/>
                <w:szCs w:val="22"/>
              </w:rPr>
            </w:pPr>
          </w:p>
        </w:tc>
        <w:tc>
          <w:tcPr>
            <w:tcW w:w="1933" w:type="dxa"/>
            <w:tcBorders>
              <w:top w:val="single" w:sz="6" w:space="0" w:color="000000"/>
              <w:bottom w:val="nil"/>
            </w:tcBorders>
          </w:tcPr>
          <w:p w14:paraId="7ADAED4D" w14:textId="77777777" w:rsidR="00D23C5B" w:rsidRPr="004C4DB5" w:rsidRDefault="00D23C5B" w:rsidP="00760D5C">
            <w:pPr>
              <w:pStyle w:val="TableText10"/>
              <w:keepNext/>
              <w:jc w:val="center"/>
              <w:rPr>
                <w:sz w:val="22"/>
                <w:szCs w:val="22"/>
              </w:rPr>
            </w:pPr>
          </w:p>
        </w:tc>
        <w:tc>
          <w:tcPr>
            <w:tcW w:w="1784" w:type="dxa"/>
            <w:tcBorders>
              <w:top w:val="single" w:sz="6" w:space="0" w:color="000000"/>
              <w:bottom w:val="nil"/>
              <w:right w:val="single" w:sz="4" w:space="0" w:color="auto"/>
            </w:tcBorders>
          </w:tcPr>
          <w:p w14:paraId="3BCE9A56" w14:textId="77777777" w:rsidR="00D23C5B" w:rsidRPr="004C4DB5" w:rsidRDefault="00D23C5B" w:rsidP="00760D5C">
            <w:pPr>
              <w:pStyle w:val="TableText10"/>
              <w:keepNext/>
              <w:jc w:val="center"/>
              <w:rPr>
                <w:sz w:val="22"/>
                <w:szCs w:val="22"/>
              </w:rPr>
            </w:pPr>
          </w:p>
        </w:tc>
      </w:tr>
      <w:tr w:rsidR="00D23C5B" w:rsidRPr="004C4DB5" w14:paraId="7982EA92" w14:textId="77777777" w:rsidTr="00650363">
        <w:tc>
          <w:tcPr>
            <w:tcW w:w="2830" w:type="dxa"/>
            <w:tcBorders>
              <w:top w:val="nil"/>
              <w:left w:val="single" w:sz="4" w:space="0" w:color="auto"/>
              <w:bottom w:val="single" w:sz="6" w:space="0" w:color="000000"/>
            </w:tcBorders>
          </w:tcPr>
          <w:p w14:paraId="24ABF4FB" w14:textId="77777777" w:rsidR="00D23C5B" w:rsidRPr="004C4DB5" w:rsidRDefault="00D23C5B" w:rsidP="00760D5C">
            <w:pPr>
              <w:pStyle w:val="TableText10"/>
              <w:keepNext/>
              <w:rPr>
                <w:sz w:val="22"/>
                <w:szCs w:val="22"/>
              </w:rPr>
            </w:pPr>
            <w:r w:rsidRPr="004C4DB5">
              <w:rPr>
                <w:sz w:val="22"/>
                <w:szCs w:val="22"/>
              </w:rPr>
              <w:t>Patsientide arv</w:t>
            </w:r>
          </w:p>
        </w:tc>
        <w:tc>
          <w:tcPr>
            <w:tcW w:w="1636" w:type="dxa"/>
            <w:tcBorders>
              <w:top w:val="nil"/>
              <w:bottom w:val="single" w:sz="6" w:space="0" w:color="000000"/>
            </w:tcBorders>
          </w:tcPr>
          <w:p w14:paraId="73E20571" w14:textId="77777777" w:rsidR="00D23C5B" w:rsidRPr="004C4DB5" w:rsidRDefault="00D23C5B" w:rsidP="00760D5C">
            <w:pPr>
              <w:pStyle w:val="TableText10"/>
              <w:keepNext/>
              <w:jc w:val="center"/>
              <w:rPr>
                <w:sz w:val="22"/>
                <w:szCs w:val="22"/>
              </w:rPr>
            </w:pPr>
            <w:r w:rsidRPr="004C4DB5">
              <w:rPr>
                <w:sz w:val="22"/>
                <w:szCs w:val="22"/>
              </w:rPr>
              <w:t>144</w:t>
            </w:r>
          </w:p>
        </w:tc>
        <w:tc>
          <w:tcPr>
            <w:tcW w:w="1933" w:type="dxa"/>
            <w:tcBorders>
              <w:top w:val="nil"/>
              <w:bottom w:val="single" w:sz="6" w:space="0" w:color="000000"/>
            </w:tcBorders>
          </w:tcPr>
          <w:p w14:paraId="40F7B9EC" w14:textId="77777777" w:rsidR="00D23C5B" w:rsidRPr="004C4DB5" w:rsidRDefault="00D23C5B" w:rsidP="00760D5C">
            <w:pPr>
              <w:pStyle w:val="TableText10"/>
              <w:keepNext/>
              <w:jc w:val="center"/>
              <w:rPr>
                <w:sz w:val="22"/>
                <w:szCs w:val="22"/>
              </w:rPr>
            </w:pPr>
            <w:r w:rsidRPr="004C4DB5">
              <w:rPr>
                <w:sz w:val="22"/>
                <w:szCs w:val="22"/>
              </w:rPr>
              <w:t>95</w:t>
            </w:r>
          </w:p>
        </w:tc>
        <w:tc>
          <w:tcPr>
            <w:tcW w:w="1784" w:type="dxa"/>
            <w:tcBorders>
              <w:top w:val="nil"/>
              <w:bottom w:val="single" w:sz="6" w:space="0" w:color="000000"/>
              <w:right w:val="single" w:sz="4" w:space="0" w:color="auto"/>
            </w:tcBorders>
          </w:tcPr>
          <w:p w14:paraId="7AA46A53" w14:textId="77777777" w:rsidR="00D23C5B" w:rsidRPr="004C4DB5" w:rsidRDefault="00D23C5B" w:rsidP="00760D5C">
            <w:pPr>
              <w:pStyle w:val="TableText10"/>
              <w:keepNext/>
              <w:jc w:val="center"/>
              <w:rPr>
                <w:sz w:val="22"/>
                <w:szCs w:val="22"/>
              </w:rPr>
            </w:pPr>
            <w:r w:rsidRPr="004C4DB5">
              <w:rPr>
                <w:sz w:val="22"/>
                <w:szCs w:val="22"/>
              </w:rPr>
              <w:t>0,59 (0,46</w:t>
            </w:r>
            <w:r w:rsidR="00620898" w:rsidRPr="004C4DB5">
              <w:rPr>
                <w:sz w:val="22"/>
                <w:szCs w:val="22"/>
              </w:rPr>
              <w:t>;</w:t>
            </w:r>
            <w:r w:rsidRPr="004C4DB5">
              <w:rPr>
                <w:sz w:val="22"/>
                <w:szCs w:val="22"/>
              </w:rPr>
              <w:t xml:space="preserve"> 0,77)</w:t>
            </w:r>
          </w:p>
          <w:p w14:paraId="108FD8F5" w14:textId="77777777" w:rsidR="00D23C5B" w:rsidRPr="004C4DB5" w:rsidRDefault="00D23C5B" w:rsidP="00760D5C">
            <w:pPr>
              <w:pStyle w:val="TableText10"/>
              <w:keepNext/>
              <w:jc w:val="center"/>
              <w:rPr>
                <w:sz w:val="22"/>
                <w:szCs w:val="22"/>
              </w:rPr>
            </w:pPr>
            <w:r w:rsidRPr="004C4DB5">
              <w:rPr>
                <w:sz w:val="22"/>
                <w:szCs w:val="22"/>
              </w:rPr>
              <w:t>p &lt; 0,0001</w:t>
            </w:r>
          </w:p>
        </w:tc>
      </w:tr>
      <w:tr w:rsidR="00D23C5B" w:rsidRPr="004C4DB5" w14:paraId="3630CF2E" w14:textId="77777777" w:rsidTr="00650363">
        <w:tc>
          <w:tcPr>
            <w:tcW w:w="2830" w:type="dxa"/>
            <w:tcBorders>
              <w:top w:val="single" w:sz="6" w:space="0" w:color="000000"/>
              <w:left w:val="single" w:sz="4" w:space="0" w:color="auto"/>
              <w:bottom w:val="nil"/>
            </w:tcBorders>
          </w:tcPr>
          <w:p w14:paraId="2E6DCC64" w14:textId="77777777" w:rsidR="00D23C5B" w:rsidRPr="004C4DB5" w:rsidRDefault="00D23C5B" w:rsidP="002D4562">
            <w:pPr>
              <w:pStyle w:val="TableText10"/>
              <w:keepNext/>
              <w:rPr>
                <w:sz w:val="22"/>
                <w:szCs w:val="22"/>
              </w:rPr>
            </w:pPr>
            <w:r w:rsidRPr="004C4DB5">
              <w:rPr>
                <w:sz w:val="22"/>
                <w:szCs w:val="22"/>
              </w:rPr>
              <w:t>Surm (üldise elulemuse juhtum)</w:t>
            </w:r>
          </w:p>
        </w:tc>
        <w:tc>
          <w:tcPr>
            <w:tcW w:w="1636" w:type="dxa"/>
            <w:tcBorders>
              <w:top w:val="single" w:sz="6" w:space="0" w:color="000000"/>
              <w:bottom w:val="nil"/>
            </w:tcBorders>
          </w:tcPr>
          <w:p w14:paraId="4546DACA" w14:textId="77777777" w:rsidR="00D23C5B" w:rsidRPr="004C4DB5" w:rsidRDefault="00D23C5B" w:rsidP="00760D5C">
            <w:pPr>
              <w:pStyle w:val="TableText10"/>
              <w:keepNext/>
              <w:jc w:val="center"/>
              <w:rPr>
                <w:sz w:val="22"/>
                <w:szCs w:val="22"/>
              </w:rPr>
            </w:pPr>
          </w:p>
        </w:tc>
        <w:tc>
          <w:tcPr>
            <w:tcW w:w="1933" w:type="dxa"/>
            <w:tcBorders>
              <w:top w:val="single" w:sz="6" w:space="0" w:color="000000"/>
              <w:bottom w:val="nil"/>
            </w:tcBorders>
          </w:tcPr>
          <w:p w14:paraId="4A4455A4" w14:textId="77777777" w:rsidR="00D23C5B" w:rsidRPr="004C4DB5" w:rsidRDefault="00D23C5B" w:rsidP="00760D5C">
            <w:pPr>
              <w:pStyle w:val="TableText10"/>
              <w:keepNext/>
              <w:jc w:val="center"/>
              <w:rPr>
                <w:sz w:val="22"/>
                <w:szCs w:val="22"/>
              </w:rPr>
            </w:pPr>
          </w:p>
        </w:tc>
        <w:tc>
          <w:tcPr>
            <w:tcW w:w="1784" w:type="dxa"/>
            <w:tcBorders>
              <w:top w:val="single" w:sz="6" w:space="0" w:color="000000"/>
              <w:bottom w:val="nil"/>
              <w:right w:val="single" w:sz="4" w:space="0" w:color="auto"/>
            </w:tcBorders>
          </w:tcPr>
          <w:p w14:paraId="3A9661C0" w14:textId="77777777" w:rsidR="00D23C5B" w:rsidRPr="004C4DB5" w:rsidRDefault="00D23C5B" w:rsidP="00760D5C">
            <w:pPr>
              <w:pStyle w:val="TableText10"/>
              <w:keepNext/>
              <w:jc w:val="center"/>
              <w:rPr>
                <w:sz w:val="22"/>
                <w:szCs w:val="22"/>
              </w:rPr>
            </w:pPr>
          </w:p>
        </w:tc>
      </w:tr>
      <w:tr w:rsidR="00D23C5B" w:rsidRPr="004C4DB5" w14:paraId="08C3E76C" w14:textId="77777777" w:rsidTr="00650363">
        <w:tc>
          <w:tcPr>
            <w:tcW w:w="2830" w:type="dxa"/>
            <w:tcBorders>
              <w:top w:val="nil"/>
              <w:left w:val="single" w:sz="4" w:space="0" w:color="auto"/>
              <w:bottom w:val="single" w:sz="6" w:space="0" w:color="000000"/>
            </w:tcBorders>
          </w:tcPr>
          <w:p w14:paraId="0988D5AE" w14:textId="77777777" w:rsidR="00D23C5B" w:rsidRPr="004C4DB5" w:rsidRDefault="00D23C5B" w:rsidP="00760D5C">
            <w:pPr>
              <w:pStyle w:val="TableText10"/>
              <w:spacing w:before="40" w:after="120" w:line="300" w:lineRule="exact"/>
              <w:jc w:val="both"/>
              <w:rPr>
                <w:sz w:val="22"/>
                <w:szCs w:val="22"/>
              </w:rPr>
            </w:pPr>
            <w:r w:rsidRPr="004C4DB5">
              <w:rPr>
                <w:sz w:val="22"/>
                <w:szCs w:val="22"/>
              </w:rPr>
              <w:t>Patsientide arv</w:t>
            </w:r>
          </w:p>
        </w:tc>
        <w:tc>
          <w:tcPr>
            <w:tcW w:w="1636" w:type="dxa"/>
            <w:tcBorders>
              <w:top w:val="nil"/>
              <w:bottom w:val="single" w:sz="6" w:space="0" w:color="000000"/>
            </w:tcBorders>
          </w:tcPr>
          <w:p w14:paraId="617A3001"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80</w:t>
            </w:r>
          </w:p>
        </w:tc>
        <w:tc>
          <w:tcPr>
            <w:tcW w:w="1933" w:type="dxa"/>
            <w:tcBorders>
              <w:top w:val="nil"/>
              <w:bottom w:val="single" w:sz="6" w:space="0" w:color="000000"/>
            </w:tcBorders>
          </w:tcPr>
          <w:p w14:paraId="27906E42"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49</w:t>
            </w:r>
          </w:p>
        </w:tc>
        <w:tc>
          <w:tcPr>
            <w:tcW w:w="1784" w:type="dxa"/>
            <w:tcBorders>
              <w:top w:val="nil"/>
              <w:bottom w:val="single" w:sz="6" w:space="0" w:color="000000"/>
              <w:right w:val="single" w:sz="4" w:space="0" w:color="auto"/>
            </w:tcBorders>
          </w:tcPr>
          <w:p w14:paraId="6AE28FEC"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0,58 (0,40</w:t>
            </w:r>
            <w:r w:rsidR="00620898" w:rsidRPr="004C4DB5">
              <w:rPr>
                <w:sz w:val="22"/>
                <w:szCs w:val="22"/>
              </w:rPr>
              <w:t>;</w:t>
            </w:r>
            <w:r w:rsidRPr="004C4DB5">
              <w:rPr>
                <w:sz w:val="22"/>
                <w:szCs w:val="22"/>
              </w:rPr>
              <w:t xml:space="preserve"> 0,83)</w:t>
            </w:r>
          </w:p>
          <w:p w14:paraId="10B8488C"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p = 0,0024</w:t>
            </w:r>
          </w:p>
        </w:tc>
      </w:tr>
    </w:tbl>
    <w:p w14:paraId="5E91D56D" w14:textId="77777777" w:rsidR="00D23C5B" w:rsidRPr="004C4DB5" w:rsidRDefault="00D23C5B" w:rsidP="00D23C5B">
      <w:pPr>
        <w:rPr>
          <w:sz w:val="20"/>
        </w:rPr>
      </w:pPr>
      <w:r w:rsidRPr="004C4DB5">
        <w:rPr>
          <w:sz w:val="20"/>
        </w:rPr>
        <w:t>AC→D</w:t>
      </w:r>
      <w:r w:rsidR="00366662" w:rsidRPr="004C4DB5">
        <w:rPr>
          <w:sz w:val="20"/>
        </w:rPr>
        <w:t> </w:t>
      </w:r>
      <w:r w:rsidRPr="004C4DB5">
        <w:rPr>
          <w:sz w:val="20"/>
        </w:rPr>
        <w:t>=</w:t>
      </w:r>
      <w:r w:rsidR="00366662" w:rsidRPr="004C4DB5">
        <w:rPr>
          <w:sz w:val="20"/>
        </w:rPr>
        <w:t> </w:t>
      </w:r>
      <w:r w:rsidRPr="004C4DB5">
        <w:rPr>
          <w:sz w:val="20"/>
        </w:rPr>
        <w:t>doksorubitsiin pluss tsüklofosfamiid, millele järgneb dotsetakseel; AC→DH</w:t>
      </w:r>
      <w:r w:rsidR="00620898" w:rsidRPr="004C4DB5">
        <w:rPr>
          <w:sz w:val="20"/>
        </w:rPr>
        <w:t> </w:t>
      </w:r>
      <w:r w:rsidRPr="004C4DB5">
        <w:rPr>
          <w:sz w:val="20"/>
        </w:rPr>
        <w:t>=</w:t>
      </w:r>
      <w:r w:rsidR="00620898" w:rsidRPr="004C4DB5">
        <w:rPr>
          <w:sz w:val="20"/>
        </w:rPr>
        <w:t> </w:t>
      </w:r>
      <w:r w:rsidRPr="004C4DB5">
        <w:rPr>
          <w:sz w:val="20"/>
        </w:rPr>
        <w:t>doksorubitsiin pluss tsüklofosfamiid, millele järgneb dotsetakseel pluss trastuzumab; CI = usaldusvahemik</w:t>
      </w:r>
    </w:p>
    <w:p w14:paraId="1BB5A379" w14:textId="77777777" w:rsidR="00D23C5B" w:rsidRPr="004C4DB5" w:rsidRDefault="00D23C5B" w:rsidP="00D23C5B">
      <w:pPr>
        <w:rPr>
          <w:szCs w:val="22"/>
        </w:rPr>
      </w:pPr>
    </w:p>
    <w:p w14:paraId="224D0983" w14:textId="77777777" w:rsidR="00D23C5B" w:rsidRPr="004C4DB5" w:rsidRDefault="00D23C5B" w:rsidP="00D23C5B">
      <w:pPr>
        <w:keepNext/>
        <w:keepLines/>
        <w:rPr>
          <w:szCs w:val="22"/>
        </w:rPr>
      </w:pPr>
      <w:r w:rsidRPr="004C4DB5">
        <w:rPr>
          <w:szCs w:val="22"/>
        </w:rPr>
        <w:t>Tabel</w:t>
      </w:r>
      <w:r w:rsidR="00620898" w:rsidRPr="004C4DB5">
        <w:rPr>
          <w:szCs w:val="22"/>
        </w:rPr>
        <w:t> </w:t>
      </w:r>
      <w:r w:rsidRPr="004C4DB5">
        <w:rPr>
          <w:szCs w:val="22"/>
        </w:rPr>
        <w:t xml:space="preserve">10. Ülevaade uuringu BCIRG 006 efektiivsusanalüüsidest AC→D </w:t>
      </w:r>
      <w:r w:rsidRPr="004C4DB5">
        <w:rPr>
          <w:i/>
          <w:iCs/>
          <w:szCs w:val="22"/>
        </w:rPr>
        <w:t>versus</w:t>
      </w:r>
      <w:r w:rsidRPr="004C4DB5">
        <w:rPr>
          <w:szCs w:val="22"/>
        </w:rPr>
        <w:t xml:space="preserve"> DCarbH</w:t>
      </w:r>
    </w:p>
    <w:p w14:paraId="0072B50B" w14:textId="77777777" w:rsidR="00595681" w:rsidRPr="004C4DB5" w:rsidRDefault="00595681" w:rsidP="00D23C5B">
      <w:pPr>
        <w:keepNext/>
        <w:keepLines/>
        <w:rPr>
          <w:szCs w:val="22"/>
        </w:rPr>
      </w:pPr>
    </w:p>
    <w:tbl>
      <w:tblPr>
        <w:tblW w:w="4443" w:type="pct"/>
        <w:tblInd w:w="68" w:type="dxa"/>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82"/>
        <w:gridCol w:w="1610"/>
        <w:gridCol w:w="1904"/>
        <w:gridCol w:w="1756"/>
      </w:tblGrid>
      <w:tr w:rsidR="00D23C5B" w:rsidRPr="004C4DB5" w14:paraId="6289E9A0" w14:textId="77777777" w:rsidTr="00650363">
        <w:tc>
          <w:tcPr>
            <w:tcW w:w="2828" w:type="dxa"/>
            <w:tcBorders>
              <w:top w:val="single" w:sz="6" w:space="0" w:color="000000"/>
              <w:left w:val="single" w:sz="4" w:space="0" w:color="auto"/>
              <w:bottom w:val="single" w:sz="6" w:space="0" w:color="000000"/>
            </w:tcBorders>
          </w:tcPr>
          <w:p w14:paraId="4B98214A" w14:textId="77777777" w:rsidR="00D23C5B" w:rsidRPr="004C4DB5" w:rsidRDefault="00D23C5B" w:rsidP="00760D5C">
            <w:pPr>
              <w:pStyle w:val="TableText10"/>
              <w:keepNext/>
              <w:keepLines/>
              <w:jc w:val="center"/>
              <w:rPr>
                <w:sz w:val="22"/>
                <w:szCs w:val="22"/>
              </w:rPr>
            </w:pPr>
            <w:r w:rsidRPr="004C4DB5">
              <w:rPr>
                <w:sz w:val="22"/>
                <w:szCs w:val="22"/>
              </w:rPr>
              <w:t>Param</w:t>
            </w:r>
            <w:r w:rsidR="00620898" w:rsidRPr="004C4DB5">
              <w:rPr>
                <w:sz w:val="22"/>
                <w:szCs w:val="22"/>
              </w:rPr>
              <w:t>e</w:t>
            </w:r>
            <w:r w:rsidRPr="004C4DB5">
              <w:rPr>
                <w:sz w:val="22"/>
                <w:szCs w:val="22"/>
              </w:rPr>
              <w:t>eter</w:t>
            </w:r>
          </w:p>
          <w:p w14:paraId="2641F9DD" w14:textId="77777777" w:rsidR="00D23C5B" w:rsidRPr="004C4DB5" w:rsidRDefault="00D23C5B" w:rsidP="00760D5C">
            <w:pPr>
              <w:pStyle w:val="TableText10"/>
              <w:keepNext/>
              <w:keepLines/>
              <w:jc w:val="center"/>
              <w:rPr>
                <w:sz w:val="22"/>
                <w:szCs w:val="22"/>
              </w:rPr>
            </w:pPr>
          </w:p>
        </w:tc>
        <w:tc>
          <w:tcPr>
            <w:tcW w:w="1635" w:type="dxa"/>
            <w:tcBorders>
              <w:top w:val="single" w:sz="6" w:space="0" w:color="000000"/>
              <w:bottom w:val="single" w:sz="6" w:space="0" w:color="000000"/>
            </w:tcBorders>
          </w:tcPr>
          <w:p w14:paraId="4C1B5A64" w14:textId="77777777" w:rsidR="00D23C5B" w:rsidRPr="004C4DB5" w:rsidRDefault="00D23C5B" w:rsidP="00760D5C">
            <w:pPr>
              <w:pStyle w:val="TableText10"/>
              <w:keepNext/>
              <w:keepLines/>
              <w:jc w:val="center"/>
              <w:rPr>
                <w:sz w:val="22"/>
                <w:szCs w:val="22"/>
              </w:rPr>
            </w:pPr>
            <w:r w:rsidRPr="004C4DB5">
              <w:rPr>
                <w:sz w:val="22"/>
                <w:szCs w:val="22"/>
              </w:rPr>
              <w:t>AC→D</w:t>
            </w:r>
          </w:p>
          <w:p w14:paraId="506796A1" w14:textId="77777777" w:rsidR="00D23C5B" w:rsidRPr="004C4DB5" w:rsidRDefault="00D23C5B" w:rsidP="00760D5C">
            <w:pPr>
              <w:pStyle w:val="TableText10"/>
              <w:keepNext/>
              <w:keepLines/>
              <w:jc w:val="center"/>
              <w:rPr>
                <w:sz w:val="22"/>
                <w:szCs w:val="22"/>
              </w:rPr>
            </w:pPr>
            <w:r w:rsidRPr="004C4DB5">
              <w:rPr>
                <w:sz w:val="22"/>
                <w:szCs w:val="22"/>
              </w:rPr>
              <w:t>(n</w:t>
            </w:r>
            <w:r w:rsidR="00620898" w:rsidRPr="004C4DB5">
              <w:rPr>
                <w:sz w:val="22"/>
                <w:szCs w:val="22"/>
              </w:rPr>
              <w:t> </w:t>
            </w:r>
            <w:r w:rsidRPr="004C4DB5">
              <w:rPr>
                <w:sz w:val="22"/>
                <w:szCs w:val="22"/>
              </w:rPr>
              <w:t>=</w:t>
            </w:r>
            <w:r w:rsidR="00620898" w:rsidRPr="004C4DB5">
              <w:rPr>
                <w:sz w:val="22"/>
                <w:szCs w:val="22"/>
              </w:rPr>
              <w:t> </w:t>
            </w:r>
            <w:r w:rsidRPr="004C4DB5">
              <w:rPr>
                <w:sz w:val="22"/>
                <w:szCs w:val="22"/>
              </w:rPr>
              <w:t>1073)</w:t>
            </w:r>
          </w:p>
        </w:tc>
        <w:tc>
          <w:tcPr>
            <w:tcW w:w="1934" w:type="dxa"/>
            <w:tcBorders>
              <w:top w:val="single" w:sz="6" w:space="0" w:color="000000"/>
              <w:bottom w:val="single" w:sz="6" w:space="0" w:color="000000"/>
            </w:tcBorders>
          </w:tcPr>
          <w:p w14:paraId="310A7256" w14:textId="77777777" w:rsidR="00D23C5B" w:rsidRPr="004C4DB5" w:rsidRDefault="00D23C5B" w:rsidP="00760D5C">
            <w:pPr>
              <w:pStyle w:val="TableText10"/>
              <w:keepNext/>
              <w:keepLines/>
              <w:jc w:val="center"/>
              <w:rPr>
                <w:sz w:val="22"/>
                <w:szCs w:val="22"/>
              </w:rPr>
            </w:pPr>
            <w:r w:rsidRPr="004C4DB5">
              <w:rPr>
                <w:sz w:val="22"/>
                <w:szCs w:val="22"/>
              </w:rPr>
              <w:t>DCarbH</w:t>
            </w:r>
          </w:p>
          <w:p w14:paraId="78D10A88" w14:textId="77777777" w:rsidR="00D23C5B" w:rsidRPr="004C4DB5" w:rsidRDefault="00D23C5B" w:rsidP="00760D5C">
            <w:pPr>
              <w:pStyle w:val="TableText10"/>
              <w:keepNext/>
              <w:keepLines/>
              <w:jc w:val="center"/>
              <w:rPr>
                <w:sz w:val="22"/>
                <w:szCs w:val="22"/>
              </w:rPr>
            </w:pPr>
            <w:r w:rsidRPr="004C4DB5">
              <w:rPr>
                <w:sz w:val="22"/>
                <w:szCs w:val="22"/>
              </w:rPr>
              <w:t>(n</w:t>
            </w:r>
            <w:r w:rsidR="00620898" w:rsidRPr="004C4DB5">
              <w:rPr>
                <w:sz w:val="22"/>
                <w:szCs w:val="22"/>
              </w:rPr>
              <w:t> </w:t>
            </w:r>
            <w:r w:rsidRPr="004C4DB5">
              <w:rPr>
                <w:sz w:val="22"/>
                <w:szCs w:val="22"/>
              </w:rPr>
              <w:t>=</w:t>
            </w:r>
            <w:r w:rsidR="00620898" w:rsidRPr="004C4DB5">
              <w:rPr>
                <w:sz w:val="22"/>
                <w:szCs w:val="22"/>
              </w:rPr>
              <w:t> </w:t>
            </w:r>
            <w:r w:rsidRPr="004C4DB5">
              <w:rPr>
                <w:sz w:val="22"/>
                <w:szCs w:val="22"/>
              </w:rPr>
              <w:t>1074)</w:t>
            </w:r>
          </w:p>
        </w:tc>
        <w:tc>
          <w:tcPr>
            <w:tcW w:w="1784" w:type="dxa"/>
            <w:tcBorders>
              <w:top w:val="single" w:sz="6" w:space="0" w:color="000000"/>
              <w:bottom w:val="single" w:sz="6" w:space="0" w:color="000000"/>
              <w:right w:val="single" w:sz="4" w:space="0" w:color="auto"/>
            </w:tcBorders>
          </w:tcPr>
          <w:p w14:paraId="068DF394" w14:textId="77777777" w:rsidR="00D23C5B" w:rsidRPr="004C4DB5" w:rsidRDefault="00D23C5B" w:rsidP="00760D5C">
            <w:pPr>
              <w:pStyle w:val="TableText10"/>
              <w:keepNext/>
              <w:keepLines/>
              <w:jc w:val="center"/>
              <w:rPr>
                <w:rFonts w:eastAsia="SimSun"/>
                <w:sz w:val="22"/>
                <w:szCs w:val="22"/>
                <w:lang w:eastAsia="zh-CN"/>
              </w:rPr>
            </w:pPr>
            <w:r w:rsidRPr="004C4DB5">
              <w:rPr>
                <w:sz w:val="22"/>
                <w:szCs w:val="22"/>
              </w:rPr>
              <w:t>Riski</w:t>
            </w:r>
            <w:r w:rsidR="00C47CD1" w:rsidRPr="004C4DB5">
              <w:rPr>
                <w:sz w:val="22"/>
                <w:szCs w:val="22"/>
                <w:lang w:eastAsia="de-DE"/>
              </w:rPr>
              <w:t xml:space="preserve">tiheduste </w:t>
            </w:r>
            <w:r w:rsidRPr="004C4DB5">
              <w:rPr>
                <w:sz w:val="22"/>
                <w:szCs w:val="22"/>
              </w:rPr>
              <w:t>suhe</w:t>
            </w:r>
            <w:r w:rsidRPr="004C4DB5">
              <w:rPr>
                <w:rFonts w:eastAsia="SimSun"/>
                <w:sz w:val="22"/>
                <w:szCs w:val="22"/>
                <w:lang w:eastAsia="zh-CN"/>
              </w:rPr>
              <w:t xml:space="preserve"> </w:t>
            </w:r>
            <w:r w:rsidRPr="004C4DB5">
              <w:rPr>
                <w:rFonts w:eastAsia="SimSun"/>
                <w:i/>
                <w:iCs/>
                <w:sz w:val="22"/>
                <w:szCs w:val="22"/>
                <w:lang w:eastAsia="zh-CN"/>
              </w:rPr>
              <w:t>vs</w:t>
            </w:r>
            <w:r w:rsidR="00620898" w:rsidRPr="004C4DB5">
              <w:rPr>
                <w:rFonts w:eastAsia="SimSun"/>
                <w:i/>
                <w:iCs/>
                <w:sz w:val="22"/>
                <w:szCs w:val="22"/>
                <w:lang w:eastAsia="zh-CN"/>
              </w:rPr>
              <w:t>.</w:t>
            </w:r>
            <w:r w:rsidRPr="004C4DB5">
              <w:rPr>
                <w:rFonts w:eastAsia="SimSun"/>
                <w:sz w:val="22"/>
                <w:szCs w:val="22"/>
                <w:lang w:eastAsia="zh-CN"/>
              </w:rPr>
              <w:t xml:space="preserve"> AC</w:t>
            </w:r>
            <w:r w:rsidRPr="004C4DB5">
              <w:rPr>
                <w:sz w:val="22"/>
                <w:szCs w:val="22"/>
              </w:rPr>
              <w:t>→</w:t>
            </w:r>
            <w:r w:rsidRPr="004C4DB5">
              <w:rPr>
                <w:rFonts w:eastAsia="SimSun"/>
                <w:sz w:val="22"/>
                <w:szCs w:val="22"/>
                <w:lang w:eastAsia="zh-CN"/>
              </w:rPr>
              <w:t>D</w:t>
            </w:r>
          </w:p>
          <w:p w14:paraId="0EC62519" w14:textId="77777777" w:rsidR="00D23C5B" w:rsidRPr="004C4DB5" w:rsidRDefault="00D23C5B" w:rsidP="00760D5C">
            <w:pPr>
              <w:pStyle w:val="TableText10"/>
              <w:keepNext/>
              <w:keepLines/>
              <w:jc w:val="center"/>
              <w:rPr>
                <w:sz w:val="22"/>
                <w:szCs w:val="22"/>
              </w:rPr>
            </w:pPr>
            <w:r w:rsidRPr="004C4DB5">
              <w:rPr>
                <w:sz w:val="22"/>
                <w:szCs w:val="22"/>
              </w:rPr>
              <w:t>(95% CI)</w:t>
            </w:r>
          </w:p>
        </w:tc>
      </w:tr>
      <w:tr w:rsidR="00D23C5B" w:rsidRPr="004C4DB5" w14:paraId="3CB0AFAF" w14:textId="77777777" w:rsidTr="00650363">
        <w:tc>
          <w:tcPr>
            <w:tcW w:w="2828" w:type="dxa"/>
            <w:tcBorders>
              <w:left w:val="single" w:sz="4" w:space="0" w:color="auto"/>
              <w:bottom w:val="nil"/>
            </w:tcBorders>
          </w:tcPr>
          <w:p w14:paraId="5FD48C25" w14:textId="77777777" w:rsidR="00D23C5B" w:rsidRPr="004C4DB5" w:rsidRDefault="00D23C5B" w:rsidP="002D4562">
            <w:pPr>
              <w:pStyle w:val="TableText10"/>
              <w:keepNext/>
              <w:rPr>
                <w:sz w:val="22"/>
                <w:szCs w:val="22"/>
              </w:rPr>
            </w:pPr>
            <w:r w:rsidRPr="004C4DB5">
              <w:rPr>
                <w:sz w:val="22"/>
                <w:szCs w:val="22"/>
              </w:rPr>
              <w:t>Haigusvaba elulemus</w:t>
            </w:r>
          </w:p>
        </w:tc>
        <w:tc>
          <w:tcPr>
            <w:tcW w:w="1635" w:type="dxa"/>
            <w:tcBorders>
              <w:bottom w:val="nil"/>
            </w:tcBorders>
          </w:tcPr>
          <w:p w14:paraId="78114C4B" w14:textId="77777777" w:rsidR="00D23C5B" w:rsidRPr="004C4DB5" w:rsidRDefault="00D23C5B" w:rsidP="00760D5C">
            <w:pPr>
              <w:pStyle w:val="TableText10"/>
              <w:keepNext/>
              <w:jc w:val="center"/>
              <w:rPr>
                <w:sz w:val="22"/>
                <w:szCs w:val="22"/>
              </w:rPr>
            </w:pPr>
          </w:p>
        </w:tc>
        <w:tc>
          <w:tcPr>
            <w:tcW w:w="1934" w:type="dxa"/>
            <w:tcBorders>
              <w:bottom w:val="nil"/>
            </w:tcBorders>
          </w:tcPr>
          <w:p w14:paraId="4AA8C5D1" w14:textId="77777777" w:rsidR="00D23C5B" w:rsidRPr="004C4DB5" w:rsidRDefault="00D23C5B" w:rsidP="00760D5C">
            <w:pPr>
              <w:pStyle w:val="TableText10"/>
              <w:keepNext/>
              <w:jc w:val="center"/>
              <w:rPr>
                <w:sz w:val="22"/>
                <w:szCs w:val="22"/>
              </w:rPr>
            </w:pPr>
          </w:p>
        </w:tc>
        <w:tc>
          <w:tcPr>
            <w:tcW w:w="1784" w:type="dxa"/>
            <w:tcBorders>
              <w:bottom w:val="nil"/>
              <w:right w:val="single" w:sz="4" w:space="0" w:color="auto"/>
            </w:tcBorders>
          </w:tcPr>
          <w:p w14:paraId="47B9C468" w14:textId="77777777" w:rsidR="00D23C5B" w:rsidRPr="004C4DB5" w:rsidRDefault="00D23C5B" w:rsidP="00760D5C">
            <w:pPr>
              <w:pStyle w:val="TableText10"/>
              <w:keepNext/>
              <w:jc w:val="center"/>
              <w:rPr>
                <w:sz w:val="22"/>
                <w:szCs w:val="22"/>
              </w:rPr>
            </w:pPr>
          </w:p>
        </w:tc>
      </w:tr>
      <w:tr w:rsidR="00D23C5B" w:rsidRPr="004C4DB5" w14:paraId="29F27588" w14:textId="77777777" w:rsidTr="00650363">
        <w:tc>
          <w:tcPr>
            <w:tcW w:w="2828" w:type="dxa"/>
            <w:tcBorders>
              <w:top w:val="nil"/>
              <w:left w:val="single" w:sz="4" w:space="0" w:color="auto"/>
              <w:bottom w:val="single" w:sz="6" w:space="0" w:color="000000"/>
            </w:tcBorders>
          </w:tcPr>
          <w:p w14:paraId="6150A79C" w14:textId="77777777" w:rsidR="00D23C5B" w:rsidRPr="004C4DB5" w:rsidRDefault="00D23C5B" w:rsidP="00760D5C">
            <w:pPr>
              <w:pStyle w:val="TableText10"/>
              <w:keepNext/>
              <w:rPr>
                <w:sz w:val="22"/>
                <w:szCs w:val="22"/>
              </w:rPr>
            </w:pPr>
            <w:r w:rsidRPr="004C4DB5">
              <w:rPr>
                <w:sz w:val="22"/>
                <w:szCs w:val="22"/>
              </w:rPr>
              <w:t>Patsientide arv</w:t>
            </w:r>
          </w:p>
        </w:tc>
        <w:tc>
          <w:tcPr>
            <w:tcW w:w="1635" w:type="dxa"/>
            <w:tcBorders>
              <w:top w:val="nil"/>
              <w:bottom w:val="single" w:sz="6" w:space="0" w:color="000000"/>
            </w:tcBorders>
          </w:tcPr>
          <w:p w14:paraId="6E3B001C" w14:textId="77777777" w:rsidR="00D23C5B" w:rsidRPr="004C4DB5" w:rsidRDefault="00D23C5B" w:rsidP="00760D5C">
            <w:pPr>
              <w:pStyle w:val="TableText10"/>
              <w:keepNext/>
              <w:jc w:val="center"/>
              <w:rPr>
                <w:sz w:val="22"/>
                <w:szCs w:val="22"/>
              </w:rPr>
            </w:pPr>
            <w:r w:rsidRPr="004C4DB5">
              <w:rPr>
                <w:sz w:val="22"/>
                <w:szCs w:val="22"/>
              </w:rPr>
              <w:t>195</w:t>
            </w:r>
          </w:p>
        </w:tc>
        <w:tc>
          <w:tcPr>
            <w:tcW w:w="1934" w:type="dxa"/>
            <w:tcBorders>
              <w:top w:val="nil"/>
              <w:bottom w:val="single" w:sz="6" w:space="0" w:color="000000"/>
            </w:tcBorders>
          </w:tcPr>
          <w:p w14:paraId="68801659" w14:textId="77777777" w:rsidR="00D23C5B" w:rsidRPr="004C4DB5" w:rsidRDefault="00D23C5B" w:rsidP="00760D5C">
            <w:pPr>
              <w:pStyle w:val="TableText10"/>
              <w:keepNext/>
              <w:jc w:val="center"/>
              <w:rPr>
                <w:sz w:val="22"/>
                <w:szCs w:val="22"/>
              </w:rPr>
            </w:pPr>
            <w:r w:rsidRPr="004C4DB5">
              <w:rPr>
                <w:sz w:val="22"/>
                <w:szCs w:val="22"/>
              </w:rPr>
              <w:t>145</w:t>
            </w:r>
          </w:p>
        </w:tc>
        <w:tc>
          <w:tcPr>
            <w:tcW w:w="1784" w:type="dxa"/>
            <w:tcBorders>
              <w:top w:val="nil"/>
              <w:bottom w:val="single" w:sz="6" w:space="0" w:color="000000"/>
              <w:right w:val="single" w:sz="4" w:space="0" w:color="auto"/>
            </w:tcBorders>
          </w:tcPr>
          <w:p w14:paraId="14E64EFE" w14:textId="77777777" w:rsidR="00D23C5B" w:rsidRPr="004C4DB5" w:rsidRDefault="00D23C5B" w:rsidP="00760D5C">
            <w:pPr>
              <w:pStyle w:val="TableText10"/>
              <w:keepNext/>
              <w:jc w:val="center"/>
              <w:rPr>
                <w:sz w:val="22"/>
                <w:szCs w:val="22"/>
              </w:rPr>
            </w:pPr>
            <w:r w:rsidRPr="004C4DB5">
              <w:rPr>
                <w:sz w:val="22"/>
                <w:szCs w:val="22"/>
              </w:rPr>
              <w:t>0,67 (0,54</w:t>
            </w:r>
            <w:r w:rsidR="00620898" w:rsidRPr="004C4DB5">
              <w:rPr>
                <w:sz w:val="22"/>
                <w:szCs w:val="22"/>
              </w:rPr>
              <w:t>;</w:t>
            </w:r>
            <w:r w:rsidRPr="004C4DB5">
              <w:rPr>
                <w:sz w:val="22"/>
                <w:szCs w:val="22"/>
              </w:rPr>
              <w:t xml:space="preserve"> 0,83)</w:t>
            </w:r>
          </w:p>
          <w:p w14:paraId="62712702" w14:textId="77777777" w:rsidR="00D23C5B" w:rsidRPr="004C4DB5" w:rsidRDefault="00D23C5B" w:rsidP="00760D5C">
            <w:pPr>
              <w:pStyle w:val="TableText10"/>
              <w:keepNext/>
              <w:jc w:val="center"/>
              <w:rPr>
                <w:sz w:val="22"/>
                <w:szCs w:val="22"/>
              </w:rPr>
            </w:pPr>
            <w:r w:rsidRPr="004C4DB5">
              <w:rPr>
                <w:sz w:val="22"/>
                <w:szCs w:val="22"/>
              </w:rPr>
              <w:t>p = 0,0003</w:t>
            </w:r>
          </w:p>
        </w:tc>
      </w:tr>
      <w:tr w:rsidR="00D23C5B" w:rsidRPr="004C4DB5" w14:paraId="27E36756" w14:textId="77777777" w:rsidTr="00650363">
        <w:tc>
          <w:tcPr>
            <w:tcW w:w="2828" w:type="dxa"/>
            <w:tcBorders>
              <w:top w:val="single" w:sz="6" w:space="0" w:color="000000"/>
              <w:left w:val="single" w:sz="4" w:space="0" w:color="auto"/>
              <w:bottom w:val="nil"/>
            </w:tcBorders>
          </w:tcPr>
          <w:p w14:paraId="5593BB45" w14:textId="77777777" w:rsidR="00D23C5B" w:rsidRPr="004C4DB5" w:rsidRDefault="00D23C5B" w:rsidP="002D4562">
            <w:pPr>
              <w:pStyle w:val="TableText10"/>
              <w:keepNext/>
              <w:rPr>
                <w:sz w:val="22"/>
                <w:szCs w:val="22"/>
              </w:rPr>
            </w:pPr>
            <w:r w:rsidRPr="004C4DB5">
              <w:rPr>
                <w:sz w:val="22"/>
                <w:szCs w:val="22"/>
              </w:rPr>
              <w:t>Kaugmetastaasid</w:t>
            </w:r>
          </w:p>
        </w:tc>
        <w:tc>
          <w:tcPr>
            <w:tcW w:w="1635" w:type="dxa"/>
            <w:tcBorders>
              <w:top w:val="single" w:sz="6" w:space="0" w:color="000000"/>
              <w:bottom w:val="nil"/>
            </w:tcBorders>
          </w:tcPr>
          <w:p w14:paraId="1F84303E" w14:textId="77777777" w:rsidR="00D23C5B" w:rsidRPr="004C4DB5" w:rsidRDefault="00D23C5B" w:rsidP="00760D5C">
            <w:pPr>
              <w:pStyle w:val="TableText10"/>
              <w:keepNext/>
              <w:jc w:val="center"/>
              <w:rPr>
                <w:sz w:val="22"/>
                <w:szCs w:val="22"/>
              </w:rPr>
            </w:pPr>
          </w:p>
        </w:tc>
        <w:tc>
          <w:tcPr>
            <w:tcW w:w="1934" w:type="dxa"/>
            <w:tcBorders>
              <w:top w:val="single" w:sz="6" w:space="0" w:color="000000"/>
              <w:bottom w:val="nil"/>
            </w:tcBorders>
          </w:tcPr>
          <w:p w14:paraId="2D3B7CC3" w14:textId="77777777" w:rsidR="00D23C5B" w:rsidRPr="004C4DB5" w:rsidRDefault="00D23C5B" w:rsidP="00760D5C">
            <w:pPr>
              <w:pStyle w:val="TableText10"/>
              <w:keepNext/>
              <w:jc w:val="center"/>
              <w:rPr>
                <w:sz w:val="22"/>
                <w:szCs w:val="22"/>
              </w:rPr>
            </w:pPr>
          </w:p>
        </w:tc>
        <w:tc>
          <w:tcPr>
            <w:tcW w:w="1784" w:type="dxa"/>
            <w:tcBorders>
              <w:top w:val="single" w:sz="6" w:space="0" w:color="000000"/>
              <w:bottom w:val="nil"/>
              <w:right w:val="single" w:sz="4" w:space="0" w:color="auto"/>
            </w:tcBorders>
          </w:tcPr>
          <w:p w14:paraId="5E2E0E31" w14:textId="77777777" w:rsidR="00D23C5B" w:rsidRPr="004C4DB5" w:rsidRDefault="00D23C5B" w:rsidP="00760D5C">
            <w:pPr>
              <w:pStyle w:val="TableText10"/>
              <w:keepNext/>
              <w:jc w:val="center"/>
              <w:rPr>
                <w:sz w:val="22"/>
                <w:szCs w:val="22"/>
              </w:rPr>
            </w:pPr>
          </w:p>
        </w:tc>
      </w:tr>
      <w:tr w:rsidR="00D23C5B" w:rsidRPr="004C4DB5" w14:paraId="02B7C89A" w14:textId="77777777" w:rsidTr="00650363">
        <w:tc>
          <w:tcPr>
            <w:tcW w:w="2828" w:type="dxa"/>
            <w:tcBorders>
              <w:top w:val="nil"/>
              <w:left w:val="single" w:sz="4" w:space="0" w:color="auto"/>
              <w:bottom w:val="single" w:sz="6" w:space="0" w:color="000000"/>
            </w:tcBorders>
          </w:tcPr>
          <w:p w14:paraId="5A00198B" w14:textId="77777777" w:rsidR="00D23C5B" w:rsidRPr="004C4DB5" w:rsidRDefault="00D23C5B" w:rsidP="00760D5C">
            <w:pPr>
              <w:pStyle w:val="TableText10"/>
              <w:keepNext/>
              <w:rPr>
                <w:sz w:val="22"/>
                <w:szCs w:val="22"/>
              </w:rPr>
            </w:pPr>
            <w:r w:rsidRPr="004C4DB5">
              <w:rPr>
                <w:sz w:val="22"/>
                <w:szCs w:val="22"/>
              </w:rPr>
              <w:t>Patsientide arv</w:t>
            </w:r>
          </w:p>
        </w:tc>
        <w:tc>
          <w:tcPr>
            <w:tcW w:w="1635" w:type="dxa"/>
            <w:tcBorders>
              <w:top w:val="nil"/>
              <w:bottom w:val="single" w:sz="6" w:space="0" w:color="000000"/>
            </w:tcBorders>
          </w:tcPr>
          <w:p w14:paraId="50E0D864" w14:textId="77777777" w:rsidR="00D23C5B" w:rsidRPr="004C4DB5" w:rsidRDefault="00D23C5B" w:rsidP="00760D5C">
            <w:pPr>
              <w:pStyle w:val="TableText10"/>
              <w:keepNext/>
              <w:jc w:val="center"/>
              <w:rPr>
                <w:sz w:val="22"/>
                <w:szCs w:val="22"/>
              </w:rPr>
            </w:pPr>
            <w:r w:rsidRPr="004C4DB5">
              <w:rPr>
                <w:sz w:val="22"/>
                <w:szCs w:val="22"/>
              </w:rPr>
              <w:t>144</w:t>
            </w:r>
          </w:p>
        </w:tc>
        <w:tc>
          <w:tcPr>
            <w:tcW w:w="1934" w:type="dxa"/>
            <w:tcBorders>
              <w:top w:val="nil"/>
              <w:bottom w:val="single" w:sz="6" w:space="0" w:color="000000"/>
            </w:tcBorders>
          </w:tcPr>
          <w:p w14:paraId="5CDA4792" w14:textId="77777777" w:rsidR="00D23C5B" w:rsidRPr="004C4DB5" w:rsidRDefault="00D23C5B" w:rsidP="00760D5C">
            <w:pPr>
              <w:pStyle w:val="TableText10"/>
              <w:keepNext/>
              <w:jc w:val="center"/>
              <w:rPr>
                <w:sz w:val="22"/>
                <w:szCs w:val="22"/>
              </w:rPr>
            </w:pPr>
            <w:r w:rsidRPr="004C4DB5">
              <w:rPr>
                <w:sz w:val="22"/>
                <w:szCs w:val="22"/>
              </w:rPr>
              <w:t>103</w:t>
            </w:r>
          </w:p>
        </w:tc>
        <w:tc>
          <w:tcPr>
            <w:tcW w:w="1784" w:type="dxa"/>
            <w:tcBorders>
              <w:top w:val="nil"/>
              <w:bottom w:val="single" w:sz="6" w:space="0" w:color="000000"/>
              <w:right w:val="single" w:sz="4" w:space="0" w:color="auto"/>
            </w:tcBorders>
          </w:tcPr>
          <w:p w14:paraId="3CF8A4AD" w14:textId="77777777" w:rsidR="00D23C5B" w:rsidRPr="004C4DB5" w:rsidRDefault="00D23C5B" w:rsidP="00760D5C">
            <w:pPr>
              <w:pStyle w:val="TableText10"/>
              <w:keepNext/>
              <w:jc w:val="center"/>
              <w:rPr>
                <w:sz w:val="22"/>
                <w:szCs w:val="22"/>
              </w:rPr>
            </w:pPr>
            <w:r w:rsidRPr="004C4DB5">
              <w:rPr>
                <w:sz w:val="22"/>
                <w:szCs w:val="22"/>
              </w:rPr>
              <w:t>0,65 (0,50</w:t>
            </w:r>
            <w:r w:rsidR="00620898" w:rsidRPr="004C4DB5">
              <w:rPr>
                <w:sz w:val="22"/>
                <w:szCs w:val="22"/>
              </w:rPr>
              <w:t>;</w:t>
            </w:r>
            <w:r w:rsidRPr="004C4DB5">
              <w:rPr>
                <w:sz w:val="22"/>
                <w:szCs w:val="22"/>
              </w:rPr>
              <w:t xml:space="preserve"> 0,84)</w:t>
            </w:r>
          </w:p>
          <w:p w14:paraId="29D24542" w14:textId="77777777" w:rsidR="00D23C5B" w:rsidRPr="004C4DB5" w:rsidRDefault="00D23C5B" w:rsidP="00760D5C">
            <w:pPr>
              <w:pStyle w:val="TableText10"/>
              <w:keepNext/>
              <w:jc w:val="center"/>
              <w:rPr>
                <w:sz w:val="22"/>
                <w:szCs w:val="22"/>
              </w:rPr>
            </w:pPr>
            <w:r w:rsidRPr="004C4DB5">
              <w:rPr>
                <w:sz w:val="22"/>
                <w:szCs w:val="22"/>
              </w:rPr>
              <w:t>p = 0,0008</w:t>
            </w:r>
          </w:p>
        </w:tc>
      </w:tr>
      <w:tr w:rsidR="00D23C5B" w:rsidRPr="004C4DB5" w14:paraId="45BF33B1" w14:textId="77777777" w:rsidTr="00650363">
        <w:tc>
          <w:tcPr>
            <w:tcW w:w="2828" w:type="dxa"/>
            <w:tcBorders>
              <w:top w:val="single" w:sz="6" w:space="0" w:color="000000"/>
              <w:left w:val="single" w:sz="4" w:space="0" w:color="auto"/>
              <w:bottom w:val="nil"/>
            </w:tcBorders>
          </w:tcPr>
          <w:p w14:paraId="5F976454" w14:textId="77777777" w:rsidR="00D23C5B" w:rsidRPr="004C4DB5" w:rsidRDefault="00D23C5B" w:rsidP="002D4562">
            <w:pPr>
              <w:pStyle w:val="TableText10"/>
              <w:keepNext/>
              <w:rPr>
                <w:sz w:val="22"/>
                <w:szCs w:val="22"/>
              </w:rPr>
            </w:pPr>
            <w:r w:rsidRPr="004C4DB5">
              <w:rPr>
                <w:sz w:val="22"/>
                <w:szCs w:val="22"/>
              </w:rPr>
              <w:t>Surm (üldise elulemuse juhtum)</w:t>
            </w:r>
          </w:p>
        </w:tc>
        <w:tc>
          <w:tcPr>
            <w:tcW w:w="1635" w:type="dxa"/>
            <w:tcBorders>
              <w:top w:val="single" w:sz="6" w:space="0" w:color="000000"/>
              <w:bottom w:val="nil"/>
            </w:tcBorders>
          </w:tcPr>
          <w:p w14:paraId="4DF0E70C" w14:textId="77777777" w:rsidR="00D23C5B" w:rsidRPr="004C4DB5" w:rsidRDefault="00D23C5B" w:rsidP="00760D5C">
            <w:pPr>
              <w:pStyle w:val="TableText10"/>
              <w:keepNext/>
              <w:jc w:val="center"/>
              <w:rPr>
                <w:sz w:val="22"/>
                <w:szCs w:val="22"/>
              </w:rPr>
            </w:pPr>
          </w:p>
        </w:tc>
        <w:tc>
          <w:tcPr>
            <w:tcW w:w="1934" w:type="dxa"/>
            <w:tcBorders>
              <w:top w:val="single" w:sz="6" w:space="0" w:color="000000"/>
              <w:bottom w:val="nil"/>
            </w:tcBorders>
          </w:tcPr>
          <w:p w14:paraId="2DDCA3DB" w14:textId="77777777" w:rsidR="00D23C5B" w:rsidRPr="004C4DB5" w:rsidRDefault="00D23C5B" w:rsidP="00760D5C">
            <w:pPr>
              <w:pStyle w:val="TableText10"/>
              <w:keepNext/>
              <w:jc w:val="center"/>
              <w:rPr>
                <w:sz w:val="22"/>
                <w:szCs w:val="22"/>
              </w:rPr>
            </w:pPr>
          </w:p>
        </w:tc>
        <w:tc>
          <w:tcPr>
            <w:tcW w:w="1784" w:type="dxa"/>
            <w:tcBorders>
              <w:top w:val="single" w:sz="6" w:space="0" w:color="000000"/>
              <w:bottom w:val="nil"/>
              <w:right w:val="single" w:sz="4" w:space="0" w:color="auto"/>
            </w:tcBorders>
          </w:tcPr>
          <w:p w14:paraId="0486E300" w14:textId="77777777" w:rsidR="00D23C5B" w:rsidRPr="004C4DB5" w:rsidRDefault="00D23C5B" w:rsidP="00760D5C">
            <w:pPr>
              <w:pStyle w:val="TableText10"/>
              <w:keepNext/>
              <w:jc w:val="center"/>
              <w:rPr>
                <w:sz w:val="22"/>
                <w:szCs w:val="22"/>
              </w:rPr>
            </w:pPr>
          </w:p>
        </w:tc>
      </w:tr>
      <w:tr w:rsidR="00D23C5B" w:rsidRPr="004C4DB5" w14:paraId="3A5BA129" w14:textId="77777777" w:rsidTr="00650363">
        <w:tc>
          <w:tcPr>
            <w:tcW w:w="2828" w:type="dxa"/>
            <w:tcBorders>
              <w:top w:val="nil"/>
              <w:left w:val="single" w:sz="4" w:space="0" w:color="auto"/>
              <w:bottom w:val="single" w:sz="6" w:space="0" w:color="000000"/>
            </w:tcBorders>
          </w:tcPr>
          <w:p w14:paraId="532EEC16" w14:textId="77777777" w:rsidR="00D23C5B" w:rsidRPr="004C4DB5" w:rsidRDefault="00D23C5B" w:rsidP="00760D5C">
            <w:pPr>
              <w:pStyle w:val="TableText10"/>
              <w:spacing w:before="40" w:after="120" w:line="300" w:lineRule="exact"/>
              <w:jc w:val="both"/>
              <w:rPr>
                <w:sz w:val="22"/>
                <w:szCs w:val="22"/>
              </w:rPr>
            </w:pPr>
            <w:r w:rsidRPr="004C4DB5">
              <w:rPr>
                <w:sz w:val="22"/>
                <w:szCs w:val="22"/>
              </w:rPr>
              <w:t>Patsientide arv</w:t>
            </w:r>
          </w:p>
        </w:tc>
        <w:tc>
          <w:tcPr>
            <w:tcW w:w="1635" w:type="dxa"/>
            <w:tcBorders>
              <w:top w:val="nil"/>
              <w:bottom w:val="single" w:sz="6" w:space="0" w:color="000000"/>
            </w:tcBorders>
          </w:tcPr>
          <w:p w14:paraId="4A23D937"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80</w:t>
            </w:r>
          </w:p>
        </w:tc>
        <w:tc>
          <w:tcPr>
            <w:tcW w:w="1934" w:type="dxa"/>
            <w:tcBorders>
              <w:top w:val="nil"/>
              <w:bottom w:val="single" w:sz="6" w:space="0" w:color="000000"/>
            </w:tcBorders>
          </w:tcPr>
          <w:p w14:paraId="5C50E8EC"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56</w:t>
            </w:r>
          </w:p>
        </w:tc>
        <w:tc>
          <w:tcPr>
            <w:tcW w:w="1784" w:type="dxa"/>
            <w:tcBorders>
              <w:top w:val="nil"/>
              <w:bottom w:val="single" w:sz="6" w:space="0" w:color="000000"/>
              <w:right w:val="single" w:sz="4" w:space="0" w:color="auto"/>
            </w:tcBorders>
          </w:tcPr>
          <w:p w14:paraId="27048CB0"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0,66 (0,47</w:t>
            </w:r>
            <w:r w:rsidR="00620898" w:rsidRPr="004C4DB5">
              <w:rPr>
                <w:sz w:val="22"/>
                <w:szCs w:val="22"/>
              </w:rPr>
              <w:t>;</w:t>
            </w:r>
            <w:r w:rsidRPr="004C4DB5">
              <w:rPr>
                <w:sz w:val="22"/>
                <w:szCs w:val="22"/>
              </w:rPr>
              <w:t xml:space="preserve"> 0,93)</w:t>
            </w:r>
          </w:p>
          <w:p w14:paraId="74960570"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p = 0,0182</w:t>
            </w:r>
          </w:p>
        </w:tc>
      </w:tr>
    </w:tbl>
    <w:p w14:paraId="684264F4" w14:textId="77777777" w:rsidR="00D23C5B" w:rsidRPr="004C4DB5" w:rsidRDefault="00D23C5B" w:rsidP="00D23C5B">
      <w:pPr>
        <w:rPr>
          <w:sz w:val="20"/>
        </w:rPr>
      </w:pPr>
      <w:r w:rsidRPr="004C4DB5">
        <w:rPr>
          <w:sz w:val="20"/>
        </w:rPr>
        <w:t>AC→D</w:t>
      </w:r>
      <w:r w:rsidR="00620898" w:rsidRPr="004C4DB5">
        <w:rPr>
          <w:sz w:val="20"/>
        </w:rPr>
        <w:t> </w:t>
      </w:r>
      <w:r w:rsidRPr="004C4DB5">
        <w:rPr>
          <w:sz w:val="20"/>
        </w:rPr>
        <w:t>=</w:t>
      </w:r>
      <w:r w:rsidR="00620898" w:rsidRPr="004C4DB5">
        <w:rPr>
          <w:sz w:val="20"/>
        </w:rPr>
        <w:t> </w:t>
      </w:r>
      <w:r w:rsidRPr="004C4DB5">
        <w:rPr>
          <w:sz w:val="20"/>
        </w:rPr>
        <w:t>doksorubitsiin pluss tsüklofosfamiid, millele järgneb dotsetakseel; DCarbH</w:t>
      </w:r>
      <w:r w:rsidR="00620898" w:rsidRPr="004C4DB5">
        <w:rPr>
          <w:sz w:val="20"/>
        </w:rPr>
        <w:t> </w:t>
      </w:r>
      <w:r w:rsidRPr="004C4DB5">
        <w:rPr>
          <w:sz w:val="20"/>
        </w:rPr>
        <w:t>=</w:t>
      </w:r>
      <w:r w:rsidR="00620898" w:rsidRPr="004C4DB5">
        <w:rPr>
          <w:sz w:val="20"/>
        </w:rPr>
        <w:t> </w:t>
      </w:r>
      <w:r w:rsidRPr="004C4DB5">
        <w:rPr>
          <w:sz w:val="20"/>
        </w:rPr>
        <w:t>dotsetakseel, karboplatiin ja trastuzumab; CI</w:t>
      </w:r>
      <w:r w:rsidR="00620898" w:rsidRPr="004C4DB5">
        <w:rPr>
          <w:sz w:val="20"/>
        </w:rPr>
        <w:t> </w:t>
      </w:r>
      <w:r w:rsidRPr="004C4DB5">
        <w:rPr>
          <w:sz w:val="20"/>
        </w:rPr>
        <w:t>=</w:t>
      </w:r>
      <w:r w:rsidR="00620898" w:rsidRPr="004C4DB5">
        <w:rPr>
          <w:sz w:val="20"/>
        </w:rPr>
        <w:t> </w:t>
      </w:r>
      <w:r w:rsidRPr="004C4DB5">
        <w:rPr>
          <w:sz w:val="20"/>
        </w:rPr>
        <w:t>usaldusvahemik</w:t>
      </w:r>
    </w:p>
    <w:p w14:paraId="5627D448" w14:textId="77777777" w:rsidR="00D23C5B" w:rsidRPr="004C4DB5" w:rsidRDefault="00D23C5B" w:rsidP="00D23C5B">
      <w:pPr>
        <w:rPr>
          <w:szCs w:val="22"/>
        </w:rPr>
      </w:pPr>
    </w:p>
    <w:p w14:paraId="5107C0B9" w14:textId="77777777" w:rsidR="00D23C5B" w:rsidRPr="004C4DB5" w:rsidRDefault="00D23C5B" w:rsidP="00D23C5B">
      <w:pPr>
        <w:rPr>
          <w:szCs w:val="22"/>
        </w:rPr>
      </w:pPr>
      <w:r w:rsidRPr="004C4DB5">
        <w:rPr>
          <w:szCs w:val="22"/>
        </w:rPr>
        <w:t>Uuringu BCIRG 006 esmase tulemusnäitaja (haigusvaba elulemuse) puhul on riski</w:t>
      </w:r>
      <w:r w:rsidR="00C47CD1" w:rsidRPr="004C4DB5">
        <w:rPr>
          <w:szCs w:val="22"/>
          <w:lang w:eastAsia="de-DE"/>
        </w:rPr>
        <w:t xml:space="preserve">tiheduste </w:t>
      </w:r>
      <w:r w:rsidRPr="004C4DB5">
        <w:rPr>
          <w:szCs w:val="22"/>
        </w:rPr>
        <w:t>suhe tõlgendatav absoluutseks kasuks, mis 3</w:t>
      </w:r>
      <w:r w:rsidR="0075771C" w:rsidRPr="004C4DB5">
        <w:rPr>
          <w:szCs w:val="22"/>
        </w:rPr>
        <w:noBreakHyphen/>
      </w:r>
      <w:r w:rsidRPr="004C4DB5">
        <w:rPr>
          <w:szCs w:val="22"/>
        </w:rPr>
        <w:t>aastase haigusvaba elulemuse puhul tähendab 5,8</w:t>
      </w:r>
      <w:r w:rsidR="0075771C" w:rsidRPr="004C4DB5">
        <w:rPr>
          <w:szCs w:val="22"/>
        </w:rPr>
        <w:noBreakHyphen/>
      </w:r>
      <w:r w:rsidRPr="004C4DB5">
        <w:rPr>
          <w:szCs w:val="22"/>
        </w:rPr>
        <w:t xml:space="preserve">punktilist erinevust (86,7% </w:t>
      </w:r>
      <w:r w:rsidRPr="004C4DB5">
        <w:rPr>
          <w:i/>
          <w:szCs w:val="22"/>
        </w:rPr>
        <w:t>versus</w:t>
      </w:r>
      <w:r w:rsidRPr="004C4DB5">
        <w:rPr>
          <w:szCs w:val="22"/>
        </w:rPr>
        <w:t xml:space="preserve"> 80,9%) AC→DH (Herceptin’i) grupi kasuks ja 4,6%</w:t>
      </w:r>
      <w:r w:rsidR="0075771C" w:rsidRPr="004C4DB5">
        <w:rPr>
          <w:szCs w:val="22"/>
        </w:rPr>
        <w:noBreakHyphen/>
      </w:r>
      <w:r w:rsidRPr="004C4DB5">
        <w:rPr>
          <w:szCs w:val="22"/>
        </w:rPr>
        <w:t xml:space="preserve">list erinevust (85,5% </w:t>
      </w:r>
      <w:r w:rsidRPr="004C4DB5">
        <w:rPr>
          <w:i/>
          <w:szCs w:val="22"/>
        </w:rPr>
        <w:t>versus</w:t>
      </w:r>
      <w:r w:rsidRPr="004C4DB5">
        <w:rPr>
          <w:szCs w:val="22"/>
        </w:rPr>
        <w:t xml:space="preserve"> 80,9%) DCarbH (Herceptin’i) grupi kasuks võrreldes AC→D’ga.</w:t>
      </w:r>
    </w:p>
    <w:p w14:paraId="317948A2" w14:textId="77777777" w:rsidR="00D23C5B" w:rsidRPr="004C4DB5" w:rsidRDefault="00D23C5B" w:rsidP="00D23C5B">
      <w:pPr>
        <w:rPr>
          <w:szCs w:val="22"/>
        </w:rPr>
      </w:pPr>
    </w:p>
    <w:p w14:paraId="14E43703" w14:textId="77777777" w:rsidR="00D23C5B" w:rsidRPr="004C4DB5" w:rsidRDefault="00D23C5B" w:rsidP="00D23C5B">
      <w:pPr>
        <w:rPr>
          <w:szCs w:val="22"/>
        </w:rPr>
      </w:pPr>
      <w:r w:rsidRPr="004C4DB5">
        <w:rPr>
          <w:szCs w:val="22"/>
        </w:rPr>
        <w:t xml:space="preserve">Uuringus BCIRG 006 oli 213/1075 patsiendil DCarbH (TCH) grupis, 221/1074 patsiendil </w:t>
      </w:r>
      <w:r w:rsidRPr="004C4DB5">
        <w:rPr>
          <w:rStyle w:val="TextTi12Char"/>
          <w:rFonts w:eastAsia="SimSun"/>
          <w:sz w:val="22"/>
          <w:szCs w:val="22"/>
          <w:lang w:val="et-EE"/>
        </w:rPr>
        <w:t>AC</w:t>
      </w:r>
      <w:r w:rsidRPr="004C4DB5">
        <w:rPr>
          <w:rStyle w:val="TextTi12Char"/>
          <w:rFonts w:eastAsia="SimSun"/>
          <w:sz w:val="22"/>
          <w:szCs w:val="22"/>
          <w:lang w:val="et-EE"/>
        </w:rPr>
        <w:sym w:font="Symbol" w:char="F0AE"/>
      </w:r>
      <w:r w:rsidRPr="004C4DB5">
        <w:rPr>
          <w:rStyle w:val="TextTi12Char"/>
          <w:rFonts w:eastAsia="SimSun"/>
          <w:sz w:val="22"/>
          <w:szCs w:val="22"/>
          <w:lang w:val="et-EE"/>
        </w:rPr>
        <w:t xml:space="preserve">DH </w:t>
      </w:r>
      <w:r w:rsidRPr="004C4DB5">
        <w:rPr>
          <w:szCs w:val="22"/>
        </w:rPr>
        <w:t>(AC</w:t>
      </w:r>
      <w:r w:rsidRPr="004C4DB5">
        <w:rPr>
          <w:szCs w:val="22"/>
        </w:rPr>
        <w:sym w:font="Symbol" w:char="F0AE"/>
      </w:r>
      <w:r w:rsidRPr="004C4DB5">
        <w:rPr>
          <w:szCs w:val="22"/>
        </w:rPr>
        <w:t>TH) grupis ja 217/1073 patsiendil AC→D (AC</w:t>
      </w:r>
      <w:r w:rsidRPr="004C4DB5">
        <w:rPr>
          <w:szCs w:val="22"/>
        </w:rPr>
        <w:sym w:font="Symbol" w:char="F0AE"/>
      </w:r>
      <w:r w:rsidRPr="004C4DB5">
        <w:rPr>
          <w:szCs w:val="22"/>
        </w:rPr>
        <w:t>T) grupis Karnofsky sooritusvõime ≤ 90 (80 või 90). Selles patsientide alagrupis ei täheldatud kasu haigusvaba elulemuse osas (riski</w:t>
      </w:r>
      <w:r w:rsidR="00C47CD1" w:rsidRPr="004C4DB5">
        <w:rPr>
          <w:szCs w:val="22"/>
          <w:lang w:eastAsia="de-DE"/>
        </w:rPr>
        <w:t xml:space="preserve">tiheduste </w:t>
      </w:r>
      <w:r w:rsidRPr="004C4DB5">
        <w:rPr>
          <w:szCs w:val="22"/>
        </w:rPr>
        <w:t>suhe = 1,16, 95% CI [0,73</w:t>
      </w:r>
      <w:r w:rsidR="0075771C" w:rsidRPr="004C4DB5">
        <w:rPr>
          <w:szCs w:val="22"/>
        </w:rPr>
        <w:t>;</w:t>
      </w:r>
      <w:r w:rsidRPr="004C4DB5">
        <w:rPr>
          <w:szCs w:val="22"/>
        </w:rPr>
        <w:t xml:space="preserve"> 1,83] DCarbH (TCH) </w:t>
      </w:r>
      <w:r w:rsidRPr="004C4DB5">
        <w:rPr>
          <w:i/>
          <w:szCs w:val="22"/>
        </w:rPr>
        <w:t>versus</w:t>
      </w:r>
      <w:r w:rsidRPr="004C4DB5">
        <w:rPr>
          <w:szCs w:val="22"/>
        </w:rPr>
        <w:t xml:space="preserve"> AC</w:t>
      </w:r>
      <w:r w:rsidRPr="004C4DB5">
        <w:rPr>
          <w:szCs w:val="22"/>
        </w:rPr>
        <w:sym w:font="Symbol" w:char="F0AE"/>
      </w:r>
      <w:r w:rsidRPr="004C4DB5">
        <w:rPr>
          <w:szCs w:val="22"/>
        </w:rPr>
        <w:t>D (AC</w:t>
      </w:r>
      <w:r w:rsidRPr="004C4DB5">
        <w:rPr>
          <w:szCs w:val="22"/>
        </w:rPr>
        <w:sym w:font="Symbol" w:char="F0AE"/>
      </w:r>
      <w:r w:rsidRPr="004C4DB5">
        <w:rPr>
          <w:szCs w:val="22"/>
        </w:rPr>
        <w:t>T); riski</w:t>
      </w:r>
      <w:r w:rsidR="00C47CD1" w:rsidRPr="004C4DB5">
        <w:rPr>
          <w:szCs w:val="22"/>
          <w:lang w:eastAsia="de-DE"/>
        </w:rPr>
        <w:t xml:space="preserve">tiheduste </w:t>
      </w:r>
      <w:r w:rsidRPr="004C4DB5">
        <w:rPr>
          <w:szCs w:val="22"/>
        </w:rPr>
        <w:t>suhe 0,97, 95% CI [0,60</w:t>
      </w:r>
      <w:r w:rsidR="0075771C" w:rsidRPr="004C4DB5">
        <w:rPr>
          <w:szCs w:val="22"/>
        </w:rPr>
        <w:t>;</w:t>
      </w:r>
      <w:r w:rsidRPr="004C4DB5">
        <w:rPr>
          <w:szCs w:val="22"/>
        </w:rPr>
        <w:t xml:space="preserve"> 1,55] AC</w:t>
      </w:r>
      <w:r w:rsidRPr="004C4DB5">
        <w:rPr>
          <w:szCs w:val="22"/>
        </w:rPr>
        <w:sym w:font="Symbol" w:char="F0AE"/>
      </w:r>
      <w:r w:rsidRPr="004C4DB5">
        <w:rPr>
          <w:szCs w:val="22"/>
        </w:rPr>
        <w:t>DH (AC</w:t>
      </w:r>
      <w:r w:rsidRPr="004C4DB5">
        <w:rPr>
          <w:szCs w:val="22"/>
        </w:rPr>
        <w:sym w:font="Symbol" w:char="F0AE"/>
      </w:r>
      <w:r w:rsidRPr="004C4DB5">
        <w:rPr>
          <w:szCs w:val="22"/>
        </w:rPr>
        <w:t xml:space="preserve">TH) </w:t>
      </w:r>
      <w:r w:rsidRPr="004C4DB5">
        <w:rPr>
          <w:i/>
          <w:szCs w:val="22"/>
        </w:rPr>
        <w:t>versus</w:t>
      </w:r>
      <w:r w:rsidRPr="004C4DB5">
        <w:rPr>
          <w:szCs w:val="22"/>
        </w:rPr>
        <w:t xml:space="preserve"> AC</w:t>
      </w:r>
      <w:r w:rsidRPr="004C4DB5">
        <w:rPr>
          <w:szCs w:val="22"/>
        </w:rPr>
        <w:sym w:font="Symbol" w:char="F0AE"/>
      </w:r>
      <w:r w:rsidRPr="004C4DB5">
        <w:rPr>
          <w:szCs w:val="22"/>
        </w:rPr>
        <w:t>D).</w:t>
      </w:r>
    </w:p>
    <w:p w14:paraId="121F1E7F" w14:textId="77777777" w:rsidR="00D23C5B" w:rsidRPr="004C4DB5" w:rsidRDefault="00D23C5B" w:rsidP="00D23C5B">
      <w:pPr>
        <w:rPr>
          <w:szCs w:val="22"/>
        </w:rPr>
      </w:pPr>
    </w:p>
    <w:p w14:paraId="4EE1AEA6" w14:textId="77777777" w:rsidR="00D23C5B" w:rsidRPr="004C4DB5" w:rsidRDefault="00D23C5B" w:rsidP="00477EDE">
      <w:pPr>
        <w:keepNext/>
        <w:keepLines/>
        <w:rPr>
          <w:szCs w:val="22"/>
        </w:rPr>
      </w:pPr>
      <w:r w:rsidRPr="004C4DB5">
        <w:rPr>
          <w:szCs w:val="22"/>
        </w:rPr>
        <w:lastRenderedPageBreak/>
        <w:t>Lisaks tehti</w:t>
      </w:r>
      <w:r w:rsidRPr="004C4DB5">
        <w:rPr>
          <w:szCs w:val="22"/>
          <w:lang w:eastAsia="en-US"/>
        </w:rPr>
        <w:t xml:space="preserve"> NSABP B-31/NCCTG N9831* </w:t>
      </w:r>
      <w:r w:rsidRPr="004C4DB5">
        <w:rPr>
          <w:szCs w:val="22"/>
        </w:rPr>
        <w:t>ja</w:t>
      </w:r>
      <w:r w:rsidRPr="004C4DB5">
        <w:rPr>
          <w:szCs w:val="22"/>
          <w:lang w:eastAsia="en-US"/>
        </w:rPr>
        <w:t xml:space="preserve"> BCIRG006 </w:t>
      </w:r>
      <w:r w:rsidRPr="004C4DB5">
        <w:rPr>
          <w:szCs w:val="22"/>
        </w:rPr>
        <w:t xml:space="preserve">kliiniliste uuringute kombineeritud analüüsi andmestikule uuriv </w:t>
      </w:r>
      <w:r w:rsidRPr="004C4DB5">
        <w:rPr>
          <w:i/>
          <w:szCs w:val="22"/>
        </w:rPr>
        <w:t>post hoc</w:t>
      </w:r>
      <w:r w:rsidRPr="004C4DB5">
        <w:rPr>
          <w:szCs w:val="22"/>
        </w:rPr>
        <w:t xml:space="preserve"> analüüs, milles kombineeriti haigusvaba elulemuse sündmused ja</w:t>
      </w:r>
      <w:r w:rsidRPr="004C4DB5">
        <w:rPr>
          <w:szCs w:val="22"/>
          <w:lang w:eastAsia="en-US"/>
        </w:rPr>
        <w:t xml:space="preserve"> s</w:t>
      </w:r>
      <w:r w:rsidRPr="004C4DB5">
        <w:rPr>
          <w:szCs w:val="22"/>
        </w:rPr>
        <w:t>ü</w:t>
      </w:r>
      <w:r w:rsidRPr="004C4DB5">
        <w:rPr>
          <w:szCs w:val="22"/>
          <w:lang w:eastAsia="en-US"/>
        </w:rPr>
        <w:t>mptoma</w:t>
      </w:r>
      <w:r w:rsidRPr="004C4DB5">
        <w:rPr>
          <w:szCs w:val="22"/>
        </w:rPr>
        <w:t>a</w:t>
      </w:r>
      <w:r w:rsidRPr="004C4DB5">
        <w:rPr>
          <w:szCs w:val="22"/>
          <w:lang w:eastAsia="en-US"/>
        </w:rPr>
        <w:t>ti</w:t>
      </w:r>
      <w:r w:rsidRPr="004C4DB5">
        <w:rPr>
          <w:szCs w:val="22"/>
        </w:rPr>
        <w:t>lised kardiaalsed sündmused, mis on kokku võetud tabelis</w:t>
      </w:r>
      <w:r w:rsidR="00620898" w:rsidRPr="004C4DB5">
        <w:rPr>
          <w:szCs w:val="22"/>
        </w:rPr>
        <w:t> </w:t>
      </w:r>
      <w:r w:rsidRPr="004C4DB5">
        <w:rPr>
          <w:szCs w:val="22"/>
        </w:rPr>
        <w:t>11:</w:t>
      </w:r>
    </w:p>
    <w:p w14:paraId="42F5FF34" w14:textId="77777777" w:rsidR="00D23C5B" w:rsidRPr="004C4DB5" w:rsidRDefault="00D23C5B" w:rsidP="00477EDE">
      <w:pPr>
        <w:keepNext/>
        <w:keepLines/>
        <w:rPr>
          <w:szCs w:val="22"/>
        </w:rPr>
      </w:pPr>
    </w:p>
    <w:p w14:paraId="724C531E" w14:textId="77777777" w:rsidR="00D23C5B" w:rsidRPr="004C4DB5" w:rsidRDefault="00D23C5B" w:rsidP="00FC4362">
      <w:pPr>
        <w:keepNext/>
        <w:keepLines/>
        <w:rPr>
          <w:szCs w:val="22"/>
        </w:rPr>
      </w:pPr>
      <w:r w:rsidRPr="004C4DB5">
        <w:rPr>
          <w:szCs w:val="22"/>
        </w:rPr>
        <w:t>Tabel</w:t>
      </w:r>
      <w:r w:rsidR="00620898" w:rsidRPr="004C4DB5">
        <w:rPr>
          <w:szCs w:val="22"/>
        </w:rPr>
        <w:t> </w:t>
      </w:r>
      <w:r w:rsidRPr="004C4DB5">
        <w:rPr>
          <w:szCs w:val="22"/>
        </w:rPr>
        <w:t xml:space="preserve">11. </w:t>
      </w:r>
      <w:r w:rsidRPr="004C4DB5">
        <w:rPr>
          <w:szCs w:val="22"/>
          <w:lang w:eastAsia="en-US"/>
        </w:rPr>
        <w:t>NSABP B-31/NCCTG N9831</w:t>
      </w:r>
      <w:r w:rsidR="007465D2" w:rsidRPr="004C4DB5">
        <w:rPr>
          <w:szCs w:val="22"/>
          <w:vertAlign w:val="superscript"/>
          <w:lang w:eastAsia="en-US"/>
        </w:rPr>
        <w:t>*</w:t>
      </w:r>
      <w:r w:rsidRPr="004C4DB5">
        <w:rPr>
          <w:szCs w:val="22"/>
          <w:lang w:eastAsia="en-US"/>
        </w:rPr>
        <w:t xml:space="preserve"> </w:t>
      </w:r>
      <w:r w:rsidRPr="004C4DB5">
        <w:rPr>
          <w:szCs w:val="22"/>
        </w:rPr>
        <w:t>ja</w:t>
      </w:r>
      <w:r w:rsidRPr="004C4DB5">
        <w:rPr>
          <w:szCs w:val="22"/>
          <w:lang w:eastAsia="en-US"/>
        </w:rPr>
        <w:t xml:space="preserve"> BCIRG006 </w:t>
      </w:r>
      <w:r w:rsidRPr="004C4DB5">
        <w:rPr>
          <w:szCs w:val="22"/>
        </w:rPr>
        <w:t xml:space="preserve">kliiniliste uuringute kombineeritud analüüsi andmestiku uuriv </w:t>
      </w:r>
      <w:r w:rsidRPr="004C4DB5">
        <w:rPr>
          <w:i/>
          <w:szCs w:val="22"/>
        </w:rPr>
        <w:t>post hoc</w:t>
      </w:r>
      <w:r w:rsidRPr="004C4DB5">
        <w:rPr>
          <w:szCs w:val="22"/>
        </w:rPr>
        <w:t xml:space="preserve"> analüüs, milles kombineeriti haigusvaba elulemuse sündmused ja</w:t>
      </w:r>
      <w:r w:rsidRPr="004C4DB5">
        <w:rPr>
          <w:szCs w:val="22"/>
          <w:lang w:eastAsia="en-US"/>
        </w:rPr>
        <w:t xml:space="preserve"> s</w:t>
      </w:r>
      <w:r w:rsidRPr="004C4DB5">
        <w:rPr>
          <w:szCs w:val="22"/>
        </w:rPr>
        <w:t>ü</w:t>
      </w:r>
      <w:r w:rsidRPr="004C4DB5">
        <w:rPr>
          <w:szCs w:val="22"/>
          <w:lang w:eastAsia="en-US"/>
        </w:rPr>
        <w:t>mptoma</w:t>
      </w:r>
      <w:r w:rsidRPr="004C4DB5">
        <w:rPr>
          <w:szCs w:val="22"/>
        </w:rPr>
        <w:t>a</w:t>
      </w:r>
      <w:r w:rsidRPr="004C4DB5">
        <w:rPr>
          <w:szCs w:val="22"/>
          <w:lang w:eastAsia="en-US"/>
        </w:rPr>
        <w:t>ti</w:t>
      </w:r>
      <w:r w:rsidRPr="004C4DB5">
        <w:rPr>
          <w:szCs w:val="22"/>
        </w:rPr>
        <w:t>lised kardiaalsed sündmused</w:t>
      </w:r>
    </w:p>
    <w:p w14:paraId="751D8EF2" w14:textId="77777777" w:rsidR="00D23C5B" w:rsidRPr="004C4DB5" w:rsidRDefault="00D23C5B" w:rsidP="00D23C5B">
      <w:pPr>
        <w:keepNext/>
        <w:keepLines/>
        <w:rPr>
          <w:rFonts w:eastAsia="SimSun"/>
          <w:bCs/>
          <w:szCs w:val="22"/>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053"/>
        <w:gridCol w:w="2053"/>
        <w:gridCol w:w="2051"/>
      </w:tblGrid>
      <w:tr w:rsidR="00D23C5B" w:rsidRPr="004C4DB5" w14:paraId="5A4BC984" w14:textId="77777777" w:rsidTr="00760D5C">
        <w:trPr>
          <w:trHeight w:val="1032"/>
        </w:trPr>
        <w:tc>
          <w:tcPr>
            <w:tcW w:w="1602" w:type="pct"/>
            <w:tcBorders>
              <w:top w:val="single" w:sz="4" w:space="0" w:color="auto"/>
              <w:left w:val="single" w:sz="4" w:space="0" w:color="auto"/>
              <w:bottom w:val="single" w:sz="4" w:space="0" w:color="auto"/>
              <w:right w:val="single" w:sz="4" w:space="0" w:color="auto"/>
            </w:tcBorders>
          </w:tcPr>
          <w:p w14:paraId="0A01CD3B" w14:textId="77777777" w:rsidR="00D23C5B" w:rsidRPr="004C4DB5" w:rsidRDefault="00D23C5B" w:rsidP="000E0099">
            <w:pPr>
              <w:keepNext/>
              <w:keepLines/>
              <w:spacing w:line="200" w:lineRule="exact"/>
              <w:jc w:val="center"/>
              <w:rPr>
                <w:rFonts w:eastAsia="Verdana"/>
                <w:szCs w:val="22"/>
              </w:rPr>
            </w:pPr>
          </w:p>
        </w:tc>
        <w:tc>
          <w:tcPr>
            <w:tcW w:w="1133" w:type="pct"/>
            <w:tcBorders>
              <w:top w:val="single" w:sz="4" w:space="0" w:color="auto"/>
              <w:left w:val="single" w:sz="4" w:space="0" w:color="auto"/>
              <w:bottom w:val="single" w:sz="4" w:space="0" w:color="auto"/>
              <w:right w:val="single" w:sz="4" w:space="0" w:color="auto"/>
            </w:tcBorders>
          </w:tcPr>
          <w:p w14:paraId="022B18E5" w14:textId="77777777" w:rsidR="00D23C5B" w:rsidRPr="004C4DB5" w:rsidRDefault="00D23C5B" w:rsidP="000E0099">
            <w:pPr>
              <w:keepNext/>
              <w:keepLines/>
              <w:spacing w:line="200" w:lineRule="exact"/>
              <w:jc w:val="center"/>
              <w:rPr>
                <w:szCs w:val="22"/>
              </w:rPr>
            </w:pPr>
            <w:r w:rsidRPr="004C4DB5">
              <w:rPr>
                <w:szCs w:val="22"/>
              </w:rPr>
              <w:t>AC</w:t>
            </w:r>
            <w:r w:rsidRPr="004C4DB5">
              <w:rPr>
                <w:szCs w:val="22"/>
              </w:rPr>
              <w:sym w:font="Symbol" w:char="00AE"/>
            </w:r>
            <w:r w:rsidRPr="004C4DB5">
              <w:rPr>
                <w:szCs w:val="22"/>
              </w:rPr>
              <w:t xml:space="preserve">PH </w:t>
            </w:r>
          </w:p>
          <w:p w14:paraId="4A66AF1B" w14:textId="77777777" w:rsidR="00D23C5B" w:rsidRPr="004C4DB5" w:rsidRDefault="00D23C5B" w:rsidP="000E0099">
            <w:pPr>
              <w:keepNext/>
              <w:keepLines/>
              <w:spacing w:line="200" w:lineRule="exact"/>
              <w:jc w:val="center"/>
              <w:rPr>
                <w:szCs w:val="22"/>
              </w:rPr>
            </w:pPr>
            <w:r w:rsidRPr="004C4DB5">
              <w:rPr>
                <w:szCs w:val="22"/>
              </w:rPr>
              <w:t>(</w:t>
            </w:r>
            <w:r w:rsidRPr="004C4DB5">
              <w:rPr>
                <w:i/>
                <w:szCs w:val="22"/>
              </w:rPr>
              <w:t>vs.</w:t>
            </w:r>
            <w:r w:rsidRPr="004C4DB5">
              <w:rPr>
                <w:szCs w:val="22"/>
              </w:rPr>
              <w:t xml:space="preserve"> AC</w:t>
            </w:r>
            <w:r w:rsidRPr="004C4DB5">
              <w:rPr>
                <w:szCs w:val="22"/>
              </w:rPr>
              <w:sym w:font="Symbol" w:char="00AE"/>
            </w:r>
            <w:r w:rsidRPr="004C4DB5">
              <w:rPr>
                <w:szCs w:val="22"/>
              </w:rPr>
              <w:t>P)</w:t>
            </w:r>
          </w:p>
          <w:p w14:paraId="60587534" w14:textId="77777777" w:rsidR="00D23C5B" w:rsidRPr="004C4DB5" w:rsidRDefault="00D23C5B" w:rsidP="000E0099">
            <w:pPr>
              <w:keepNext/>
              <w:keepLines/>
              <w:spacing w:line="200" w:lineRule="exact"/>
              <w:jc w:val="center"/>
              <w:rPr>
                <w:rFonts w:eastAsia="Batang"/>
                <w:szCs w:val="22"/>
              </w:rPr>
            </w:pPr>
            <w:r w:rsidRPr="004C4DB5">
              <w:rPr>
                <w:szCs w:val="22"/>
              </w:rPr>
              <w:t>(</w:t>
            </w:r>
            <w:r w:rsidRPr="004C4DB5">
              <w:rPr>
                <w:rFonts w:eastAsia="Batang"/>
                <w:szCs w:val="22"/>
              </w:rPr>
              <w:t>NSABP B-31 ja NCCTG N9831)*</w:t>
            </w:r>
          </w:p>
          <w:p w14:paraId="3C9526EE" w14:textId="77777777" w:rsidR="00D23C5B" w:rsidRPr="004C4DB5" w:rsidRDefault="00D23C5B" w:rsidP="000E0099">
            <w:pPr>
              <w:keepNext/>
              <w:keepLines/>
              <w:spacing w:line="200" w:lineRule="exact"/>
              <w:jc w:val="center"/>
              <w:rPr>
                <w:szCs w:val="22"/>
              </w:rPr>
            </w:pPr>
          </w:p>
        </w:tc>
        <w:tc>
          <w:tcPr>
            <w:tcW w:w="1133" w:type="pct"/>
            <w:tcBorders>
              <w:top w:val="single" w:sz="4" w:space="0" w:color="auto"/>
              <w:left w:val="single" w:sz="4" w:space="0" w:color="auto"/>
              <w:bottom w:val="single" w:sz="4" w:space="0" w:color="auto"/>
              <w:right w:val="single" w:sz="4" w:space="0" w:color="auto"/>
            </w:tcBorders>
          </w:tcPr>
          <w:p w14:paraId="41034689" w14:textId="77777777" w:rsidR="00D23C5B" w:rsidRPr="004C4DB5" w:rsidRDefault="00D23C5B" w:rsidP="000E0099">
            <w:pPr>
              <w:keepNext/>
              <w:keepLines/>
              <w:spacing w:line="200" w:lineRule="exact"/>
              <w:jc w:val="center"/>
              <w:rPr>
                <w:szCs w:val="22"/>
              </w:rPr>
            </w:pPr>
            <w:r w:rsidRPr="004C4DB5">
              <w:rPr>
                <w:szCs w:val="22"/>
              </w:rPr>
              <w:t>AC</w:t>
            </w:r>
            <w:r w:rsidRPr="004C4DB5">
              <w:rPr>
                <w:szCs w:val="22"/>
              </w:rPr>
              <w:sym w:font="Symbol" w:char="00AE"/>
            </w:r>
            <w:r w:rsidRPr="004C4DB5">
              <w:rPr>
                <w:szCs w:val="22"/>
              </w:rPr>
              <w:t xml:space="preserve">DH </w:t>
            </w:r>
          </w:p>
          <w:p w14:paraId="35B5D9F3" w14:textId="77777777" w:rsidR="00D23C5B" w:rsidRPr="004C4DB5" w:rsidRDefault="00D23C5B" w:rsidP="000E0099">
            <w:pPr>
              <w:keepNext/>
              <w:keepLines/>
              <w:spacing w:line="200" w:lineRule="exact"/>
              <w:jc w:val="center"/>
              <w:rPr>
                <w:szCs w:val="22"/>
              </w:rPr>
            </w:pPr>
            <w:r w:rsidRPr="004C4DB5">
              <w:rPr>
                <w:szCs w:val="22"/>
              </w:rPr>
              <w:t>(</w:t>
            </w:r>
            <w:r w:rsidRPr="004C4DB5">
              <w:rPr>
                <w:i/>
                <w:szCs w:val="22"/>
              </w:rPr>
              <w:t>vs.</w:t>
            </w:r>
            <w:r w:rsidRPr="004C4DB5">
              <w:rPr>
                <w:szCs w:val="22"/>
              </w:rPr>
              <w:t xml:space="preserve"> AC</w:t>
            </w:r>
            <w:r w:rsidRPr="004C4DB5">
              <w:rPr>
                <w:szCs w:val="22"/>
              </w:rPr>
              <w:sym w:font="Symbol" w:char="00AE"/>
            </w:r>
            <w:r w:rsidRPr="004C4DB5">
              <w:rPr>
                <w:szCs w:val="22"/>
              </w:rPr>
              <w:t>D)</w:t>
            </w:r>
          </w:p>
          <w:p w14:paraId="1C771380" w14:textId="77777777" w:rsidR="00D23C5B" w:rsidRPr="004C4DB5" w:rsidRDefault="00D23C5B" w:rsidP="000E0099">
            <w:pPr>
              <w:keepNext/>
              <w:keepLines/>
              <w:spacing w:line="200" w:lineRule="exact"/>
              <w:jc w:val="center"/>
              <w:rPr>
                <w:rFonts w:eastAsia="Verdana"/>
                <w:szCs w:val="22"/>
              </w:rPr>
            </w:pPr>
            <w:r w:rsidRPr="004C4DB5">
              <w:rPr>
                <w:szCs w:val="22"/>
              </w:rPr>
              <w:t>(BCIRG 006)</w:t>
            </w:r>
          </w:p>
        </w:tc>
        <w:tc>
          <w:tcPr>
            <w:tcW w:w="1132" w:type="pct"/>
            <w:tcBorders>
              <w:top w:val="single" w:sz="4" w:space="0" w:color="auto"/>
              <w:left w:val="single" w:sz="4" w:space="0" w:color="auto"/>
              <w:bottom w:val="single" w:sz="4" w:space="0" w:color="auto"/>
              <w:right w:val="single" w:sz="4" w:space="0" w:color="auto"/>
            </w:tcBorders>
          </w:tcPr>
          <w:p w14:paraId="1F33CF46" w14:textId="77777777" w:rsidR="00D23C5B" w:rsidRPr="004C4DB5" w:rsidRDefault="00D23C5B" w:rsidP="000E0099">
            <w:pPr>
              <w:keepNext/>
              <w:keepLines/>
              <w:spacing w:line="200" w:lineRule="exact"/>
              <w:jc w:val="center"/>
              <w:rPr>
                <w:szCs w:val="22"/>
              </w:rPr>
            </w:pPr>
            <w:r w:rsidRPr="004C4DB5">
              <w:rPr>
                <w:szCs w:val="22"/>
              </w:rPr>
              <w:t xml:space="preserve">DCarbH </w:t>
            </w:r>
          </w:p>
          <w:p w14:paraId="21A365A2" w14:textId="77777777" w:rsidR="00D23C5B" w:rsidRPr="004C4DB5" w:rsidRDefault="00D23C5B" w:rsidP="000E0099">
            <w:pPr>
              <w:keepNext/>
              <w:keepLines/>
              <w:spacing w:line="200" w:lineRule="exact"/>
              <w:jc w:val="center"/>
              <w:rPr>
                <w:szCs w:val="22"/>
              </w:rPr>
            </w:pPr>
            <w:r w:rsidRPr="004C4DB5">
              <w:rPr>
                <w:szCs w:val="22"/>
              </w:rPr>
              <w:t>(</w:t>
            </w:r>
            <w:r w:rsidRPr="004C4DB5">
              <w:rPr>
                <w:i/>
                <w:szCs w:val="22"/>
              </w:rPr>
              <w:t>vs.</w:t>
            </w:r>
            <w:r w:rsidRPr="004C4DB5">
              <w:rPr>
                <w:szCs w:val="22"/>
              </w:rPr>
              <w:t xml:space="preserve"> AC</w:t>
            </w:r>
            <w:r w:rsidRPr="004C4DB5">
              <w:rPr>
                <w:szCs w:val="22"/>
              </w:rPr>
              <w:sym w:font="Symbol" w:char="00AE"/>
            </w:r>
            <w:r w:rsidRPr="004C4DB5">
              <w:rPr>
                <w:szCs w:val="22"/>
              </w:rPr>
              <w:t>D)</w:t>
            </w:r>
          </w:p>
          <w:p w14:paraId="147EA9FB" w14:textId="77777777" w:rsidR="00D23C5B" w:rsidRPr="004C4DB5" w:rsidRDefault="00D23C5B" w:rsidP="000E0099">
            <w:pPr>
              <w:keepNext/>
              <w:keepLines/>
              <w:spacing w:line="200" w:lineRule="exact"/>
              <w:jc w:val="center"/>
              <w:rPr>
                <w:rFonts w:eastAsia="Verdana"/>
                <w:szCs w:val="22"/>
              </w:rPr>
            </w:pPr>
            <w:r w:rsidRPr="004C4DB5">
              <w:rPr>
                <w:szCs w:val="22"/>
              </w:rPr>
              <w:t>(BCIRG 006)</w:t>
            </w:r>
          </w:p>
        </w:tc>
      </w:tr>
      <w:tr w:rsidR="00D23C5B" w:rsidRPr="004C4DB5" w14:paraId="3C3FEB2F" w14:textId="77777777" w:rsidTr="00760D5C">
        <w:trPr>
          <w:trHeight w:val="1146"/>
        </w:trPr>
        <w:tc>
          <w:tcPr>
            <w:tcW w:w="1602" w:type="pct"/>
            <w:tcBorders>
              <w:top w:val="single" w:sz="4" w:space="0" w:color="auto"/>
              <w:left w:val="single" w:sz="4" w:space="0" w:color="auto"/>
              <w:bottom w:val="single" w:sz="4" w:space="0" w:color="auto"/>
              <w:right w:val="single" w:sz="4" w:space="0" w:color="auto"/>
            </w:tcBorders>
          </w:tcPr>
          <w:p w14:paraId="287EA3CC" w14:textId="77777777" w:rsidR="00D23C5B" w:rsidRPr="004C4DB5" w:rsidRDefault="00D23C5B" w:rsidP="000E0099">
            <w:pPr>
              <w:keepNext/>
              <w:keepLines/>
              <w:spacing w:line="200" w:lineRule="exact"/>
              <w:jc w:val="center"/>
              <w:rPr>
                <w:rFonts w:eastAsia="Verdana"/>
                <w:szCs w:val="22"/>
              </w:rPr>
            </w:pPr>
            <w:r w:rsidRPr="004C4DB5">
              <w:rPr>
                <w:rFonts w:eastAsia="Verdana"/>
                <w:szCs w:val="22"/>
              </w:rPr>
              <w:t>Esmase tõhususanalüüsi</w:t>
            </w:r>
          </w:p>
          <w:p w14:paraId="1D5E9098" w14:textId="77777777" w:rsidR="00D23C5B" w:rsidRPr="004C4DB5" w:rsidRDefault="00D23C5B" w:rsidP="000E0099">
            <w:pPr>
              <w:keepNext/>
              <w:keepLines/>
              <w:spacing w:line="200" w:lineRule="exact"/>
              <w:jc w:val="center"/>
              <w:rPr>
                <w:rFonts w:eastAsia="Verdana"/>
                <w:szCs w:val="22"/>
              </w:rPr>
            </w:pPr>
            <w:r w:rsidRPr="004C4DB5">
              <w:rPr>
                <w:rFonts w:eastAsia="Verdana"/>
                <w:szCs w:val="22"/>
              </w:rPr>
              <w:t>haigusvaba elulemuse riski</w:t>
            </w:r>
            <w:r w:rsidR="00C47CD1" w:rsidRPr="004C4DB5">
              <w:rPr>
                <w:szCs w:val="22"/>
                <w:lang w:eastAsia="de-DE"/>
              </w:rPr>
              <w:t xml:space="preserve">tiheduste </w:t>
            </w:r>
            <w:r w:rsidRPr="004C4DB5">
              <w:rPr>
                <w:rFonts w:eastAsia="Verdana"/>
                <w:szCs w:val="22"/>
              </w:rPr>
              <w:t>suhted</w:t>
            </w:r>
          </w:p>
          <w:p w14:paraId="4FDDD5A2" w14:textId="77777777" w:rsidR="00D23C5B" w:rsidRPr="004C4DB5" w:rsidRDefault="00D23C5B" w:rsidP="000E0099">
            <w:pPr>
              <w:keepNext/>
              <w:keepLines/>
              <w:spacing w:line="200" w:lineRule="exact"/>
              <w:jc w:val="center"/>
              <w:rPr>
                <w:rFonts w:eastAsia="Verdana"/>
                <w:szCs w:val="22"/>
              </w:rPr>
            </w:pPr>
            <w:r w:rsidRPr="004C4DB5">
              <w:rPr>
                <w:rFonts w:eastAsia="Verdana"/>
                <w:szCs w:val="22"/>
              </w:rPr>
              <w:t>(95% CI)</w:t>
            </w:r>
          </w:p>
          <w:p w14:paraId="0C598D75" w14:textId="77777777" w:rsidR="00D23C5B" w:rsidRPr="004C4DB5" w:rsidRDefault="00D23C5B" w:rsidP="000E0099">
            <w:pPr>
              <w:keepNext/>
              <w:keepLines/>
              <w:spacing w:line="200" w:lineRule="exact"/>
              <w:jc w:val="center"/>
              <w:rPr>
                <w:rFonts w:eastAsia="Verdana"/>
                <w:szCs w:val="22"/>
              </w:rPr>
            </w:pPr>
            <w:r w:rsidRPr="004C4DB5">
              <w:rPr>
                <w:rFonts w:eastAsia="Verdana"/>
                <w:szCs w:val="22"/>
              </w:rPr>
              <w:t>p-väärtus</w:t>
            </w:r>
          </w:p>
        </w:tc>
        <w:tc>
          <w:tcPr>
            <w:tcW w:w="1133" w:type="pct"/>
            <w:tcBorders>
              <w:top w:val="single" w:sz="4" w:space="0" w:color="auto"/>
              <w:left w:val="single" w:sz="4" w:space="0" w:color="auto"/>
              <w:bottom w:val="single" w:sz="4" w:space="0" w:color="auto"/>
              <w:right w:val="single" w:sz="4" w:space="0" w:color="auto"/>
            </w:tcBorders>
          </w:tcPr>
          <w:p w14:paraId="629480AB" w14:textId="77777777" w:rsidR="00D23C5B" w:rsidRPr="004C4DB5" w:rsidRDefault="00D23C5B" w:rsidP="000E0099">
            <w:pPr>
              <w:keepNext/>
              <w:keepLines/>
              <w:spacing w:line="200" w:lineRule="exact"/>
              <w:jc w:val="center"/>
              <w:rPr>
                <w:rFonts w:eastAsia="Verdana"/>
                <w:szCs w:val="22"/>
              </w:rPr>
            </w:pPr>
          </w:p>
          <w:p w14:paraId="7618FEAD" w14:textId="77777777" w:rsidR="00D23C5B" w:rsidRPr="004C4DB5" w:rsidRDefault="00D23C5B" w:rsidP="000E0099">
            <w:pPr>
              <w:keepNext/>
              <w:keepLines/>
              <w:spacing w:line="200" w:lineRule="exact"/>
              <w:jc w:val="center"/>
              <w:rPr>
                <w:rFonts w:eastAsia="Verdana"/>
                <w:szCs w:val="22"/>
              </w:rPr>
            </w:pPr>
            <w:r w:rsidRPr="004C4DB5">
              <w:rPr>
                <w:rFonts w:eastAsia="Verdana"/>
                <w:szCs w:val="22"/>
              </w:rPr>
              <w:t>0,48</w:t>
            </w:r>
          </w:p>
          <w:p w14:paraId="37EF3BE4" w14:textId="77777777" w:rsidR="00D23C5B" w:rsidRPr="004C4DB5" w:rsidRDefault="00D23C5B" w:rsidP="000E0099">
            <w:pPr>
              <w:keepNext/>
              <w:keepLines/>
              <w:spacing w:line="200" w:lineRule="exact"/>
              <w:jc w:val="center"/>
              <w:rPr>
                <w:rFonts w:eastAsia="Verdana"/>
                <w:szCs w:val="22"/>
              </w:rPr>
            </w:pPr>
            <w:r w:rsidRPr="004C4DB5">
              <w:rPr>
                <w:rFonts w:eastAsia="Verdana"/>
                <w:szCs w:val="22"/>
              </w:rPr>
              <w:t>(0,39</w:t>
            </w:r>
            <w:r w:rsidR="00620898" w:rsidRPr="004C4DB5">
              <w:rPr>
                <w:rFonts w:eastAsia="Verdana"/>
                <w:szCs w:val="22"/>
              </w:rPr>
              <w:t>;</w:t>
            </w:r>
            <w:r w:rsidRPr="004C4DB5">
              <w:rPr>
                <w:rFonts w:eastAsia="Verdana"/>
                <w:szCs w:val="22"/>
              </w:rPr>
              <w:t xml:space="preserve"> 0,59) </w:t>
            </w:r>
          </w:p>
          <w:p w14:paraId="6FD97C35" w14:textId="77777777" w:rsidR="00D23C5B" w:rsidRPr="004C4DB5" w:rsidRDefault="00D23C5B" w:rsidP="000E0099">
            <w:pPr>
              <w:keepNext/>
              <w:keepLines/>
              <w:spacing w:line="200" w:lineRule="exact"/>
              <w:jc w:val="center"/>
              <w:rPr>
                <w:rFonts w:eastAsia="Verdana"/>
                <w:szCs w:val="22"/>
              </w:rPr>
            </w:pPr>
            <w:r w:rsidRPr="004C4DB5">
              <w:rPr>
                <w:rFonts w:eastAsia="Verdana"/>
                <w:szCs w:val="22"/>
              </w:rPr>
              <w:t>p &lt; 0,0001</w:t>
            </w:r>
          </w:p>
        </w:tc>
        <w:tc>
          <w:tcPr>
            <w:tcW w:w="1133" w:type="pct"/>
            <w:tcBorders>
              <w:top w:val="single" w:sz="4" w:space="0" w:color="auto"/>
              <w:left w:val="single" w:sz="4" w:space="0" w:color="auto"/>
              <w:bottom w:val="single" w:sz="4" w:space="0" w:color="auto"/>
              <w:right w:val="single" w:sz="4" w:space="0" w:color="auto"/>
            </w:tcBorders>
          </w:tcPr>
          <w:p w14:paraId="057EEA0E" w14:textId="77777777" w:rsidR="00D23C5B" w:rsidRPr="004C4DB5" w:rsidRDefault="00D23C5B" w:rsidP="000E0099">
            <w:pPr>
              <w:keepNext/>
              <w:keepLines/>
              <w:spacing w:line="200" w:lineRule="exact"/>
              <w:jc w:val="center"/>
              <w:rPr>
                <w:rFonts w:eastAsia="Batang"/>
                <w:szCs w:val="22"/>
              </w:rPr>
            </w:pPr>
          </w:p>
          <w:p w14:paraId="70E5C4AB" w14:textId="77777777" w:rsidR="00D23C5B" w:rsidRPr="004C4DB5" w:rsidRDefault="00D23C5B" w:rsidP="000E0099">
            <w:pPr>
              <w:keepNext/>
              <w:keepLines/>
              <w:spacing w:line="200" w:lineRule="exact"/>
              <w:jc w:val="center"/>
              <w:rPr>
                <w:rFonts w:eastAsia="Batang"/>
                <w:szCs w:val="22"/>
              </w:rPr>
            </w:pPr>
            <w:r w:rsidRPr="004C4DB5">
              <w:rPr>
                <w:rFonts w:eastAsia="Batang"/>
                <w:szCs w:val="22"/>
              </w:rPr>
              <w:t>0,61</w:t>
            </w:r>
          </w:p>
          <w:p w14:paraId="39B6CD0E" w14:textId="77777777" w:rsidR="00D23C5B" w:rsidRPr="004C4DB5" w:rsidRDefault="00D23C5B" w:rsidP="000E0099">
            <w:pPr>
              <w:keepNext/>
              <w:keepLines/>
              <w:spacing w:line="200" w:lineRule="exact"/>
              <w:jc w:val="center"/>
              <w:rPr>
                <w:rFonts w:eastAsia="Batang"/>
                <w:szCs w:val="22"/>
              </w:rPr>
            </w:pPr>
            <w:r w:rsidRPr="004C4DB5">
              <w:rPr>
                <w:rFonts w:eastAsia="Batang"/>
                <w:szCs w:val="22"/>
              </w:rPr>
              <w:t>(0,49</w:t>
            </w:r>
            <w:r w:rsidR="00620898" w:rsidRPr="004C4DB5">
              <w:rPr>
                <w:rFonts w:eastAsia="Batang"/>
                <w:szCs w:val="22"/>
              </w:rPr>
              <w:t>;</w:t>
            </w:r>
            <w:r w:rsidRPr="004C4DB5">
              <w:rPr>
                <w:rFonts w:eastAsia="Batang"/>
                <w:szCs w:val="22"/>
              </w:rPr>
              <w:t xml:space="preserve"> 0,77)</w:t>
            </w:r>
          </w:p>
          <w:p w14:paraId="34E57285" w14:textId="77777777" w:rsidR="00D23C5B" w:rsidRPr="004C4DB5" w:rsidRDefault="00D23C5B" w:rsidP="000E0099">
            <w:pPr>
              <w:keepNext/>
              <w:keepLines/>
              <w:spacing w:line="200" w:lineRule="exact"/>
              <w:jc w:val="center"/>
              <w:rPr>
                <w:rFonts w:eastAsia="Verdana"/>
                <w:szCs w:val="22"/>
              </w:rPr>
            </w:pPr>
            <w:r w:rsidRPr="004C4DB5">
              <w:rPr>
                <w:rFonts w:eastAsia="Batang"/>
                <w:szCs w:val="22"/>
              </w:rPr>
              <w:t>p &lt; 0,0001</w:t>
            </w:r>
          </w:p>
        </w:tc>
        <w:tc>
          <w:tcPr>
            <w:tcW w:w="1132" w:type="pct"/>
            <w:tcBorders>
              <w:top w:val="single" w:sz="4" w:space="0" w:color="auto"/>
              <w:left w:val="single" w:sz="4" w:space="0" w:color="auto"/>
              <w:bottom w:val="single" w:sz="4" w:space="0" w:color="auto"/>
              <w:right w:val="single" w:sz="4" w:space="0" w:color="auto"/>
            </w:tcBorders>
          </w:tcPr>
          <w:p w14:paraId="61672963" w14:textId="77777777" w:rsidR="00D23C5B" w:rsidRPr="004C4DB5" w:rsidRDefault="00D23C5B" w:rsidP="000E0099">
            <w:pPr>
              <w:keepNext/>
              <w:keepLines/>
              <w:spacing w:line="200" w:lineRule="exact"/>
              <w:jc w:val="center"/>
              <w:rPr>
                <w:rFonts w:eastAsia="Batang"/>
                <w:szCs w:val="22"/>
              </w:rPr>
            </w:pPr>
          </w:p>
          <w:p w14:paraId="4DABA955" w14:textId="77777777" w:rsidR="00D23C5B" w:rsidRPr="004C4DB5" w:rsidRDefault="00D23C5B" w:rsidP="000E0099">
            <w:pPr>
              <w:keepNext/>
              <w:keepLines/>
              <w:spacing w:line="200" w:lineRule="exact"/>
              <w:jc w:val="center"/>
              <w:rPr>
                <w:rFonts w:eastAsia="Batang"/>
                <w:szCs w:val="22"/>
              </w:rPr>
            </w:pPr>
            <w:r w:rsidRPr="004C4DB5">
              <w:rPr>
                <w:rFonts w:eastAsia="Batang"/>
                <w:szCs w:val="22"/>
              </w:rPr>
              <w:t>0,67</w:t>
            </w:r>
          </w:p>
          <w:p w14:paraId="4D8C1112" w14:textId="77777777" w:rsidR="00D23C5B" w:rsidRPr="004C4DB5" w:rsidRDefault="00D23C5B" w:rsidP="000E0099">
            <w:pPr>
              <w:keepNext/>
              <w:keepLines/>
              <w:spacing w:line="200" w:lineRule="exact"/>
              <w:jc w:val="center"/>
              <w:rPr>
                <w:rFonts w:eastAsia="Batang"/>
                <w:szCs w:val="22"/>
              </w:rPr>
            </w:pPr>
            <w:r w:rsidRPr="004C4DB5">
              <w:rPr>
                <w:rFonts w:eastAsia="Batang"/>
                <w:szCs w:val="22"/>
              </w:rPr>
              <w:t>(0,54</w:t>
            </w:r>
            <w:r w:rsidR="00620898" w:rsidRPr="004C4DB5">
              <w:rPr>
                <w:rFonts w:eastAsia="Batang"/>
                <w:szCs w:val="22"/>
              </w:rPr>
              <w:t>;</w:t>
            </w:r>
            <w:r w:rsidRPr="004C4DB5">
              <w:rPr>
                <w:rFonts w:eastAsia="Batang"/>
                <w:szCs w:val="22"/>
              </w:rPr>
              <w:t xml:space="preserve"> 0,83)</w:t>
            </w:r>
          </w:p>
          <w:p w14:paraId="1177CEA9" w14:textId="77777777" w:rsidR="00D23C5B" w:rsidRPr="004C4DB5" w:rsidRDefault="00D23C5B" w:rsidP="000E0099">
            <w:pPr>
              <w:keepNext/>
              <w:keepLines/>
              <w:spacing w:line="200" w:lineRule="exact"/>
              <w:jc w:val="center"/>
              <w:rPr>
                <w:rFonts w:eastAsia="Verdana"/>
                <w:szCs w:val="22"/>
              </w:rPr>
            </w:pPr>
            <w:r w:rsidRPr="004C4DB5">
              <w:rPr>
                <w:rFonts w:eastAsia="Batang"/>
                <w:szCs w:val="22"/>
              </w:rPr>
              <w:t>p = 0,0003</w:t>
            </w:r>
          </w:p>
        </w:tc>
      </w:tr>
      <w:tr w:rsidR="00D41D4A" w:rsidRPr="004C4DB5" w14:paraId="073E2D4A" w14:textId="77777777" w:rsidTr="00760D5C">
        <w:trPr>
          <w:trHeight w:val="1146"/>
        </w:trPr>
        <w:tc>
          <w:tcPr>
            <w:tcW w:w="1602" w:type="pct"/>
            <w:tcBorders>
              <w:top w:val="single" w:sz="4" w:space="0" w:color="auto"/>
              <w:left w:val="single" w:sz="4" w:space="0" w:color="auto"/>
              <w:bottom w:val="single" w:sz="4" w:space="0" w:color="auto"/>
              <w:right w:val="single" w:sz="4" w:space="0" w:color="auto"/>
            </w:tcBorders>
          </w:tcPr>
          <w:p w14:paraId="7B2E2FFB" w14:textId="77777777" w:rsidR="00D41D4A" w:rsidRPr="004C4DB5" w:rsidRDefault="00D41D4A" w:rsidP="00D41D4A">
            <w:pPr>
              <w:keepNext/>
              <w:keepLines/>
              <w:spacing w:line="200" w:lineRule="exact"/>
              <w:jc w:val="center"/>
              <w:rPr>
                <w:rFonts w:eastAsia="Verdana"/>
                <w:szCs w:val="22"/>
              </w:rPr>
            </w:pPr>
            <w:r w:rsidRPr="004C4DB5">
              <w:rPr>
                <w:rFonts w:eastAsia="Verdana"/>
                <w:szCs w:val="22"/>
              </w:rPr>
              <w:t>Pikaajalise järelkontrolli efektiivsusanalüüs</w:t>
            </w:r>
            <w:r w:rsidRPr="004C4DB5">
              <w:rPr>
                <w:rFonts w:eastAsia="Verdana"/>
                <w:szCs w:val="22"/>
                <w:vertAlign w:val="superscript"/>
              </w:rPr>
              <w:t>**</w:t>
            </w:r>
          </w:p>
          <w:p w14:paraId="35F39C15" w14:textId="77777777" w:rsidR="00D41D4A" w:rsidRPr="004C4DB5" w:rsidRDefault="00D41D4A" w:rsidP="00D41D4A">
            <w:pPr>
              <w:keepNext/>
              <w:keepLines/>
              <w:spacing w:line="200" w:lineRule="exact"/>
              <w:jc w:val="center"/>
              <w:rPr>
                <w:rFonts w:eastAsia="Verdana"/>
                <w:szCs w:val="22"/>
              </w:rPr>
            </w:pPr>
            <w:r w:rsidRPr="004C4DB5">
              <w:rPr>
                <w:rFonts w:eastAsia="Verdana"/>
                <w:szCs w:val="22"/>
              </w:rPr>
              <w:t>Haigusvaba elulemuse riski</w:t>
            </w:r>
            <w:r w:rsidR="00C47CD1" w:rsidRPr="004C4DB5">
              <w:rPr>
                <w:szCs w:val="22"/>
                <w:lang w:eastAsia="de-DE"/>
              </w:rPr>
              <w:t xml:space="preserve">tiheduste </w:t>
            </w:r>
            <w:r w:rsidRPr="004C4DB5">
              <w:rPr>
                <w:rFonts w:eastAsia="Verdana"/>
                <w:szCs w:val="22"/>
              </w:rPr>
              <w:t>suhted</w:t>
            </w:r>
          </w:p>
          <w:p w14:paraId="5DB79AAF" w14:textId="77777777" w:rsidR="00D41D4A" w:rsidRPr="004C4DB5" w:rsidRDefault="00D41D4A" w:rsidP="00D41D4A">
            <w:pPr>
              <w:keepNext/>
              <w:keepLines/>
              <w:spacing w:line="200" w:lineRule="exact"/>
              <w:jc w:val="center"/>
              <w:rPr>
                <w:rFonts w:eastAsia="Verdana"/>
                <w:szCs w:val="22"/>
              </w:rPr>
            </w:pPr>
            <w:r w:rsidRPr="004C4DB5">
              <w:rPr>
                <w:rFonts w:eastAsia="Verdana"/>
                <w:szCs w:val="22"/>
              </w:rPr>
              <w:t>(95% CI)</w:t>
            </w:r>
          </w:p>
          <w:p w14:paraId="67B6093C" w14:textId="77777777" w:rsidR="00D41D4A" w:rsidRPr="004C4DB5" w:rsidRDefault="00D41D4A" w:rsidP="00D41D4A">
            <w:pPr>
              <w:keepNext/>
              <w:keepLines/>
              <w:spacing w:line="200" w:lineRule="exact"/>
              <w:jc w:val="center"/>
              <w:rPr>
                <w:rFonts w:eastAsia="Verdana"/>
                <w:szCs w:val="22"/>
              </w:rPr>
            </w:pPr>
            <w:r w:rsidRPr="004C4DB5">
              <w:rPr>
                <w:rFonts w:eastAsia="Verdana"/>
                <w:szCs w:val="22"/>
              </w:rPr>
              <w:t>p-väärtus</w:t>
            </w:r>
          </w:p>
        </w:tc>
        <w:tc>
          <w:tcPr>
            <w:tcW w:w="1133" w:type="pct"/>
            <w:tcBorders>
              <w:top w:val="single" w:sz="4" w:space="0" w:color="auto"/>
              <w:left w:val="single" w:sz="4" w:space="0" w:color="auto"/>
              <w:bottom w:val="single" w:sz="4" w:space="0" w:color="auto"/>
              <w:right w:val="single" w:sz="4" w:space="0" w:color="auto"/>
            </w:tcBorders>
          </w:tcPr>
          <w:p w14:paraId="4D8D1E95" w14:textId="77777777" w:rsidR="00D41D4A" w:rsidRPr="004C4DB5" w:rsidRDefault="00D41D4A" w:rsidP="00D41D4A">
            <w:pPr>
              <w:keepNext/>
              <w:jc w:val="center"/>
              <w:rPr>
                <w:szCs w:val="22"/>
              </w:rPr>
            </w:pPr>
          </w:p>
          <w:p w14:paraId="39DB2786" w14:textId="77777777" w:rsidR="00D41D4A" w:rsidRPr="004C4DB5" w:rsidRDefault="00D41D4A" w:rsidP="00D41D4A">
            <w:pPr>
              <w:keepNext/>
              <w:jc w:val="center"/>
              <w:rPr>
                <w:szCs w:val="22"/>
              </w:rPr>
            </w:pPr>
          </w:p>
          <w:p w14:paraId="27882103" w14:textId="77777777" w:rsidR="00D41D4A" w:rsidRPr="004C4DB5" w:rsidRDefault="00D41D4A" w:rsidP="00D41D4A">
            <w:pPr>
              <w:keepNext/>
              <w:jc w:val="center"/>
              <w:rPr>
                <w:szCs w:val="22"/>
              </w:rPr>
            </w:pPr>
            <w:r w:rsidRPr="004C4DB5">
              <w:rPr>
                <w:szCs w:val="22"/>
              </w:rPr>
              <w:t>0,61</w:t>
            </w:r>
          </w:p>
          <w:p w14:paraId="2C67480F" w14:textId="77777777" w:rsidR="00D41D4A" w:rsidRPr="004C4DB5" w:rsidRDefault="00D41D4A" w:rsidP="00D41D4A">
            <w:pPr>
              <w:keepNext/>
              <w:jc w:val="center"/>
              <w:rPr>
                <w:szCs w:val="22"/>
              </w:rPr>
            </w:pPr>
            <w:r w:rsidRPr="004C4DB5">
              <w:rPr>
                <w:szCs w:val="22"/>
              </w:rPr>
              <w:t>(0,54</w:t>
            </w:r>
            <w:r w:rsidR="00620898" w:rsidRPr="004C4DB5">
              <w:rPr>
                <w:szCs w:val="22"/>
              </w:rPr>
              <w:t>;</w:t>
            </w:r>
            <w:r w:rsidRPr="004C4DB5">
              <w:rPr>
                <w:szCs w:val="22"/>
              </w:rPr>
              <w:t xml:space="preserve"> 0,69)</w:t>
            </w:r>
          </w:p>
          <w:p w14:paraId="1144245E" w14:textId="77777777" w:rsidR="00D41D4A" w:rsidRPr="004C4DB5" w:rsidRDefault="00D41D4A" w:rsidP="00D41D4A">
            <w:pPr>
              <w:keepNext/>
              <w:keepLines/>
              <w:spacing w:line="200" w:lineRule="exact"/>
              <w:jc w:val="center"/>
              <w:rPr>
                <w:rFonts w:eastAsia="Verdana"/>
                <w:szCs w:val="22"/>
              </w:rPr>
            </w:pPr>
            <w:r w:rsidRPr="004C4DB5">
              <w:rPr>
                <w:szCs w:val="22"/>
              </w:rPr>
              <w:t>p</w:t>
            </w:r>
            <w:r w:rsidR="008B2B12" w:rsidRPr="004C4DB5">
              <w:rPr>
                <w:szCs w:val="22"/>
              </w:rPr>
              <w:t> </w:t>
            </w:r>
            <w:r w:rsidRPr="004C4DB5">
              <w:rPr>
                <w:szCs w:val="22"/>
              </w:rPr>
              <w:t>&lt;</w:t>
            </w:r>
            <w:r w:rsidR="008B2B12" w:rsidRPr="004C4DB5">
              <w:rPr>
                <w:szCs w:val="22"/>
              </w:rPr>
              <w:t> </w:t>
            </w:r>
            <w:r w:rsidRPr="004C4DB5">
              <w:rPr>
                <w:szCs w:val="22"/>
              </w:rPr>
              <w:t>0,0001</w:t>
            </w:r>
          </w:p>
        </w:tc>
        <w:tc>
          <w:tcPr>
            <w:tcW w:w="1133" w:type="pct"/>
            <w:tcBorders>
              <w:top w:val="single" w:sz="4" w:space="0" w:color="auto"/>
              <w:left w:val="single" w:sz="4" w:space="0" w:color="auto"/>
              <w:bottom w:val="single" w:sz="4" w:space="0" w:color="auto"/>
              <w:right w:val="single" w:sz="4" w:space="0" w:color="auto"/>
            </w:tcBorders>
          </w:tcPr>
          <w:p w14:paraId="7E33F779" w14:textId="77777777" w:rsidR="00D41D4A" w:rsidRPr="004C4DB5" w:rsidRDefault="00D41D4A" w:rsidP="00D41D4A">
            <w:pPr>
              <w:keepNext/>
              <w:jc w:val="center"/>
              <w:rPr>
                <w:rFonts w:eastAsia="Batang"/>
                <w:szCs w:val="22"/>
              </w:rPr>
            </w:pPr>
          </w:p>
          <w:p w14:paraId="2AA9C82E" w14:textId="77777777" w:rsidR="00D41D4A" w:rsidRPr="004C4DB5" w:rsidRDefault="00D41D4A" w:rsidP="00D41D4A">
            <w:pPr>
              <w:keepNext/>
              <w:jc w:val="center"/>
              <w:rPr>
                <w:rFonts w:eastAsia="Batang"/>
                <w:szCs w:val="22"/>
              </w:rPr>
            </w:pPr>
          </w:p>
          <w:p w14:paraId="4E7163DA" w14:textId="77777777" w:rsidR="00D41D4A" w:rsidRPr="004C4DB5" w:rsidRDefault="00D41D4A" w:rsidP="00D41D4A">
            <w:pPr>
              <w:keepNext/>
              <w:jc w:val="center"/>
              <w:rPr>
                <w:rFonts w:eastAsia="Batang"/>
                <w:szCs w:val="22"/>
              </w:rPr>
            </w:pPr>
            <w:r w:rsidRPr="004C4DB5">
              <w:rPr>
                <w:rFonts w:eastAsia="Batang"/>
                <w:szCs w:val="22"/>
              </w:rPr>
              <w:t>0,72</w:t>
            </w:r>
          </w:p>
          <w:p w14:paraId="6F10858C" w14:textId="77777777" w:rsidR="00D41D4A" w:rsidRPr="004C4DB5" w:rsidRDefault="00D41D4A" w:rsidP="00D41D4A">
            <w:pPr>
              <w:keepNext/>
              <w:jc w:val="center"/>
              <w:rPr>
                <w:rFonts w:eastAsia="Batang"/>
                <w:szCs w:val="22"/>
              </w:rPr>
            </w:pPr>
            <w:r w:rsidRPr="004C4DB5">
              <w:rPr>
                <w:rFonts w:eastAsia="Batang"/>
                <w:szCs w:val="22"/>
              </w:rPr>
              <w:t>(0,61</w:t>
            </w:r>
            <w:r w:rsidR="00620898" w:rsidRPr="004C4DB5">
              <w:rPr>
                <w:rFonts w:eastAsia="Batang"/>
                <w:szCs w:val="22"/>
              </w:rPr>
              <w:t>;</w:t>
            </w:r>
            <w:r w:rsidRPr="004C4DB5">
              <w:rPr>
                <w:rFonts w:eastAsia="Batang"/>
                <w:szCs w:val="22"/>
              </w:rPr>
              <w:t xml:space="preserve"> 0,85)</w:t>
            </w:r>
          </w:p>
          <w:p w14:paraId="67E04684" w14:textId="77777777" w:rsidR="00D41D4A" w:rsidRPr="004C4DB5" w:rsidRDefault="00D41D4A" w:rsidP="00D41D4A">
            <w:pPr>
              <w:keepNext/>
              <w:keepLines/>
              <w:spacing w:line="200" w:lineRule="exact"/>
              <w:jc w:val="center"/>
              <w:rPr>
                <w:rFonts w:eastAsia="Batang"/>
                <w:szCs w:val="22"/>
              </w:rPr>
            </w:pPr>
            <w:r w:rsidRPr="004C4DB5">
              <w:rPr>
                <w:rFonts w:eastAsia="Batang"/>
                <w:szCs w:val="22"/>
              </w:rPr>
              <w:t>p</w:t>
            </w:r>
            <w:r w:rsidR="008B2B12" w:rsidRPr="004C4DB5">
              <w:rPr>
                <w:rFonts w:eastAsia="Batang"/>
                <w:szCs w:val="22"/>
              </w:rPr>
              <w:t> </w:t>
            </w:r>
            <w:r w:rsidRPr="004C4DB5">
              <w:rPr>
                <w:rFonts w:eastAsia="Batang"/>
                <w:szCs w:val="22"/>
              </w:rPr>
              <w:t>&lt;</w:t>
            </w:r>
            <w:r w:rsidR="008B2B12" w:rsidRPr="004C4DB5">
              <w:rPr>
                <w:rFonts w:eastAsia="Batang"/>
                <w:szCs w:val="22"/>
              </w:rPr>
              <w:t> </w:t>
            </w:r>
            <w:r w:rsidRPr="004C4DB5">
              <w:rPr>
                <w:rFonts w:eastAsia="Batang"/>
                <w:szCs w:val="22"/>
              </w:rPr>
              <w:t>0,0001</w:t>
            </w:r>
          </w:p>
        </w:tc>
        <w:tc>
          <w:tcPr>
            <w:tcW w:w="1132" w:type="pct"/>
            <w:tcBorders>
              <w:top w:val="single" w:sz="4" w:space="0" w:color="auto"/>
              <w:left w:val="single" w:sz="4" w:space="0" w:color="auto"/>
              <w:bottom w:val="single" w:sz="4" w:space="0" w:color="auto"/>
              <w:right w:val="single" w:sz="4" w:space="0" w:color="auto"/>
            </w:tcBorders>
          </w:tcPr>
          <w:p w14:paraId="21FE1D22" w14:textId="77777777" w:rsidR="00D41D4A" w:rsidRPr="004C4DB5" w:rsidRDefault="00D41D4A" w:rsidP="00D41D4A">
            <w:pPr>
              <w:keepNext/>
              <w:jc w:val="center"/>
              <w:rPr>
                <w:rFonts w:eastAsia="Batang"/>
                <w:szCs w:val="22"/>
              </w:rPr>
            </w:pPr>
          </w:p>
          <w:p w14:paraId="2CB05966" w14:textId="77777777" w:rsidR="00D41D4A" w:rsidRPr="004C4DB5" w:rsidRDefault="00D41D4A" w:rsidP="00D41D4A">
            <w:pPr>
              <w:keepNext/>
              <w:jc w:val="center"/>
              <w:rPr>
                <w:rFonts w:eastAsia="Batang"/>
                <w:szCs w:val="22"/>
              </w:rPr>
            </w:pPr>
          </w:p>
          <w:p w14:paraId="046272CD" w14:textId="77777777" w:rsidR="00D41D4A" w:rsidRPr="004C4DB5" w:rsidRDefault="00D41D4A" w:rsidP="00D41D4A">
            <w:pPr>
              <w:keepNext/>
              <w:jc w:val="center"/>
              <w:rPr>
                <w:rFonts w:eastAsia="Batang"/>
                <w:szCs w:val="22"/>
              </w:rPr>
            </w:pPr>
            <w:r w:rsidRPr="004C4DB5">
              <w:rPr>
                <w:rFonts w:eastAsia="Batang"/>
                <w:szCs w:val="22"/>
              </w:rPr>
              <w:t>0,77</w:t>
            </w:r>
          </w:p>
          <w:p w14:paraId="4FDAE6A8" w14:textId="77777777" w:rsidR="00D41D4A" w:rsidRPr="004C4DB5" w:rsidRDefault="00D41D4A" w:rsidP="00D41D4A">
            <w:pPr>
              <w:keepNext/>
              <w:jc w:val="center"/>
              <w:rPr>
                <w:rFonts w:eastAsia="Batang"/>
                <w:szCs w:val="22"/>
              </w:rPr>
            </w:pPr>
            <w:r w:rsidRPr="004C4DB5">
              <w:rPr>
                <w:rFonts w:eastAsia="Batang"/>
                <w:szCs w:val="22"/>
              </w:rPr>
              <w:t>(0,65</w:t>
            </w:r>
            <w:r w:rsidR="00620898" w:rsidRPr="004C4DB5">
              <w:rPr>
                <w:rFonts w:eastAsia="Batang"/>
                <w:szCs w:val="22"/>
              </w:rPr>
              <w:t>;</w:t>
            </w:r>
            <w:r w:rsidRPr="004C4DB5">
              <w:rPr>
                <w:rFonts w:eastAsia="Batang"/>
                <w:szCs w:val="22"/>
              </w:rPr>
              <w:t xml:space="preserve"> 0,90)</w:t>
            </w:r>
          </w:p>
          <w:p w14:paraId="1BCFA01D" w14:textId="77777777" w:rsidR="00D41D4A" w:rsidRPr="004C4DB5" w:rsidRDefault="00D41D4A" w:rsidP="00D41D4A">
            <w:pPr>
              <w:keepNext/>
              <w:keepLines/>
              <w:spacing w:line="200" w:lineRule="exact"/>
              <w:jc w:val="center"/>
              <w:rPr>
                <w:rFonts w:eastAsia="Batang"/>
                <w:szCs w:val="22"/>
              </w:rPr>
            </w:pPr>
            <w:r w:rsidRPr="004C4DB5">
              <w:rPr>
                <w:rFonts w:eastAsia="Batang"/>
                <w:szCs w:val="22"/>
              </w:rPr>
              <w:t>p</w:t>
            </w:r>
            <w:r w:rsidR="00620898" w:rsidRPr="004C4DB5">
              <w:rPr>
                <w:rFonts w:eastAsia="Batang"/>
                <w:szCs w:val="22"/>
              </w:rPr>
              <w:t> </w:t>
            </w:r>
            <w:r w:rsidRPr="004C4DB5">
              <w:rPr>
                <w:rFonts w:eastAsia="Batang"/>
                <w:szCs w:val="22"/>
              </w:rPr>
              <w:t>=</w:t>
            </w:r>
            <w:r w:rsidR="00620898" w:rsidRPr="004C4DB5">
              <w:rPr>
                <w:rFonts w:eastAsia="Batang"/>
                <w:szCs w:val="22"/>
              </w:rPr>
              <w:t> </w:t>
            </w:r>
            <w:r w:rsidRPr="004C4DB5">
              <w:rPr>
                <w:rFonts w:eastAsia="Batang"/>
                <w:szCs w:val="22"/>
              </w:rPr>
              <w:t>0,0011</w:t>
            </w:r>
          </w:p>
        </w:tc>
      </w:tr>
      <w:tr w:rsidR="00D23C5B" w:rsidRPr="004C4DB5" w14:paraId="39DA5DAF" w14:textId="77777777" w:rsidTr="00760D5C">
        <w:trPr>
          <w:trHeight w:val="962"/>
        </w:trPr>
        <w:tc>
          <w:tcPr>
            <w:tcW w:w="1602" w:type="pct"/>
            <w:tcBorders>
              <w:top w:val="single" w:sz="4" w:space="0" w:color="auto"/>
              <w:left w:val="single" w:sz="4" w:space="0" w:color="auto"/>
              <w:bottom w:val="single" w:sz="4" w:space="0" w:color="auto"/>
              <w:right w:val="single" w:sz="4" w:space="0" w:color="auto"/>
            </w:tcBorders>
          </w:tcPr>
          <w:p w14:paraId="775C1E8F" w14:textId="77777777" w:rsidR="00D23C5B" w:rsidRPr="004C4DB5" w:rsidRDefault="00D23C5B" w:rsidP="000E0099">
            <w:pPr>
              <w:keepNext/>
              <w:keepLines/>
              <w:spacing w:line="200" w:lineRule="exact"/>
              <w:jc w:val="center"/>
              <w:rPr>
                <w:rFonts w:eastAsia="Verdana"/>
                <w:szCs w:val="22"/>
              </w:rPr>
            </w:pPr>
            <w:r w:rsidRPr="004C4DB5">
              <w:rPr>
                <w:rFonts w:eastAsia="Verdana"/>
                <w:i/>
                <w:szCs w:val="22"/>
              </w:rPr>
              <w:t>Post hoc</w:t>
            </w:r>
            <w:r w:rsidRPr="004C4DB5">
              <w:rPr>
                <w:rFonts w:eastAsia="Verdana"/>
                <w:szCs w:val="22"/>
              </w:rPr>
              <w:t xml:space="preserve"> uuriv analüüs koos haigusvaba elulemuse ja sümptomaatiliste kardiaalsete sündmuste</w:t>
            </w:r>
            <w:r w:rsidR="00D41D4A" w:rsidRPr="004C4DB5">
              <w:rPr>
                <w:rFonts w:eastAsia="Verdana"/>
                <w:szCs w:val="22"/>
              </w:rPr>
              <w:t>ga</w:t>
            </w:r>
          </w:p>
          <w:p w14:paraId="240D5A5F" w14:textId="77777777" w:rsidR="00D41D4A" w:rsidRPr="004C4DB5" w:rsidRDefault="00D41D4A" w:rsidP="000E0099">
            <w:pPr>
              <w:keepNext/>
              <w:keepLines/>
              <w:spacing w:line="200" w:lineRule="exact"/>
              <w:jc w:val="center"/>
              <w:rPr>
                <w:rFonts w:eastAsia="Verdana"/>
                <w:szCs w:val="22"/>
                <w:vertAlign w:val="superscript"/>
              </w:rPr>
            </w:pPr>
            <w:r w:rsidRPr="004C4DB5">
              <w:rPr>
                <w:rFonts w:eastAsia="Verdana"/>
                <w:szCs w:val="22"/>
              </w:rPr>
              <w:t>Pikaajaline järelkontroll</w:t>
            </w:r>
            <w:r w:rsidRPr="004C4DB5">
              <w:rPr>
                <w:rFonts w:eastAsia="Verdana"/>
                <w:szCs w:val="22"/>
                <w:vertAlign w:val="superscript"/>
              </w:rPr>
              <w:t>**</w:t>
            </w:r>
          </w:p>
          <w:p w14:paraId="2F50C342" w14:textId="77777777" w:rsidR="00D23C5B" w:rsidRPr="004C4DB5" w:rsidRDefault="00D41D4A" w:rsidP="000E0099">
            <w:pPr>
              <w:keepNext/>
              <w:keepLines/>
              <w:spacing w:line="200" w:lineRule="exact"/>
              <w:jc w:val="center"/>
              <w:rPr>
                <w:rFonts w:eastAsia="Verdana"/>
                <w:szCs w:val="22"/>
              </w:rPr>
            </w:pPr>
            <w:r w:rsidRPr="004C4DB5">
              <w:rPr>
                <w:rFonts w:eastAsia="Verdana"/>
                <w:szCs w:val="22"/>
              </w:rPr>
              <w:t>R</w:t>
            </w:r>
            <w:r w:rsidR="00D23C5B" w:rsidRPr="004C4DB5">
              <w:rPr>
                <w:rFonts w:eastAsia="Verdana"/>
                <w:szCs w:val="22"/>
              </w:rPr>
              <w:t>iski</w:t>
            </w:r>
            <w:r w:rsidR="00C47CD1" w:rsidRPr="004C4DB5">
              <w:rPr>
                <w:szCs w:val="22"/>
                <w:lang w:eastAsia="de-DE"/>
              </w:rPr>
              <w:t xml:space="preserve">tiheduste </w:t>
            </w:r>
            <w:r w:rsidR="00D23C5B" w:rsidRPr="004C4DB5">
              <w:rPr>
                <w:rFonts w:eastAsia="Verdana"/>
                <w:szCs w:val="22"/>
              </w:rPr>
              <w:t>suh</w:t>
            </w:r>
            <w:r w:rsidRPr="004C4DB5">
              <w:rPr>
                <w:rFonts w:eastAsia="Verdana"/>
                <w:szCs w:val="22"/>
              </w:rPr>
              <w:t>ted</w:t>
            </w:r>
          </w:p>
          <w:p w14:paraId="485F7F29" w14:textId="77777777" w:rsidR="00D23C5B" w:rsidRPr="004C4DB5" w:rsidRDefault="00D23C5B" w:rsidP="000E0099">
            <w:pPr>
              <w:keepNext/>
              <w:keepLines/>
              <w:spacing w:line="200" w:lineRule="exact"/>
              <w:jc w:val="center"/>
              <w:rPr>
                <w:rFonts w:eastAsia="Verdana"/>
                <w:szCs w:val="22"/>
              </w:rPr>
            </w:pPr>
            <w:r w:rsidRPr="004C4DB5">
              <w:rPr>
                <w:rFonts w:eastAsia="Verdana"/>
                <w:szCs w:val="22"/>
              </w:rPr>
              <w:t>(95% CI)</w:t>
            </w:r>
          </w:p>
        </w:tc>
        <w:tc>
          <w:tcPr>
            <w:tcW w:w="1133" w:type="pct"/>
            <w:tcBorders>
              <w:top w:val="single" w:sz="4" w:space="0" w:color="auto"/>
              <w:left w:val="single" w:sz="4" w:space="0" w:color="auto"/>
              <w:bottom w:val="single" w:sz="4" w:space="0" w:color="auto"/>
              <w:right w:val="single" w:sz="4" w:space="0" w:color="auto"/>
            </w:tcBorders>
          </w:tcPr>
          <w:p w14:paraId="129E2CFA" w14:textId="77777777" w:rsidR="00D23C5B" w:rsidRPr="004C4DB5" w:rsidRDefault="00D23C5B" w:rsidP="000E0099">
            <w:pPr>
              <w:keepNext/>
              <w:keepLines/>
              <w:spacing w:line="200" w:lineRule="exact"/>
              <w:jc w:val="center"/>
              <w:rPr>
                <w:szCs w:val="22"/>
              </w:rPr>
            </w:pPr>
          </w:p>
          <w:p w14:paraId="59302792" w14:textId="77777777" w:rsidR="00D23C5B" w:rsidRPr="004C4DB5" w:rsidRDefault="00D23C5B" w:rsidP="000E0099">
            <w:pPr>
              <w:keepNext/>
              <w:keepLines/>
              <w:spacing w:line="200" w:lineRule="exact"/>
              <w:jc w:val="center"/>
              <w:rPr>
                <w:szCs w:val="22"/>
              </w:rPr>
            </w:pPr>
          </w:p>
          <w:p w14:paraId="276AE116" w14:textId="77777777" w:rsidR="00D23C5B" w:rsidRPr="004C4DB5" w:rsidRDefault="00D23C5B" w:rsidP="000E0099">
            <w:pPr>
              <w:keepNext/>
              <w:keepLines/>
              <w:spacing w:line="200" w:lineRule="exact"/>
              <w:jc w:val="center"/>
              <w:rPr>
                <w:szCs w:val="22"/>
              </w:rPr>
            </w:pPr>
          </w:p>
          <w:p w14:paraId="4A49C2B0" w14:textId="77777777" w:rsidR="00D41D4A" w:rsidRPr="004C4DB5" w:rsidRDefault="00D41D4A" w:rsidP="000E0099">
            <w:pPr>
              <w:keepNext/>
              <w:keepLines/>
              <w:spacing w:line="200" w:lineRule="exact"/>
              <w:jc w:val="center"/>
              <w:rPr>
                <w:szCs w:val="22"/>
              </w:rPr>
            </w:pPr>
          </w:p>
          <w:p w14:paraId="0ABEAE89" w14:textId="77777777" w:rsidR="00D23C5B" w:rsidRPr="004C4DB5" w:rsidRDefault="00D23C5B" w:rsidP="000E0099">
            <w:pPr>
              <w:keepNext/>
              <w:keepLines/>
              <w:spacing w:line="200" w:lineRule="exact"/>
              <w:jc w:val="center"/>
              <w:rPr>
                <w:szCs w:val="22"/>
              </w:rPr>
            </w:pPr>
            <w:r w:rsidRPr="004C4DB5">
              <w:rPr>
                <w:szCs w:val="22"/>
              </w:rPr>
              <w:t>0,6</w:t>
            </w:r>
            <w:r w:rsidR="007465D2" w:rsidRPr="004C4DB5">
              <w:rPr>
                <w:szCs w:val="22"/>
              </w:rPr>
              <w:t>7</w:t>
            </w:r>
          </w:p>
          <w:p w14:paraId="503A7404" w14:textId="77777777" w:rsidR="00D23C5B" w:rsidRPr="004C4DB5" w:rsidRDefault="00D23C5B" w:rsidP="000E0099">
            <w:pPr>
              <w:keepNext/>
              <w:keepLines/>
              <w:spacing w:line="200" w:lineRule="exact"/>
              <w:jc w:val="center"/>
              <w:rPr>
                <w:szCs w:val="22"/>
              </w:rPr>
            </w:pPr>
            <w:r w:rsidRPr="004C4DB5">
              <w:rPr>
                <w:szCs w:val="22"/>
              </w:rPr>
              <w:t>(0,</w:t>
            </w:r>
            <w:r w:rsidR="007465D2" w:rsidRPr="004C4DB5">
              <w:rPr>
                <w:szCs w:val="22"/>
              </w:rPr>
              <w:t>60</w:t>
            </w:r>
            <w:r w:rsidR="00620898" w:rsidRPr="004C4DB5">
              <w:rPr>
                <w:szCs w:val="22"/>
              </w:rPr>
              <w:t>;</w:t>
            </w:r>
            <w:r w:rsidRPr="004C4DB5">
              <w:rPr>
                <w:szCs w:val="22"/>
              </w:rPr>
              <w:t xml:space="preserve"> 0,7</w:t>
            </w:r>
            <w:r w:rsidR="007465D2" w:rsidRPr="004C4DB5">
              <w:rPr>
                <w:szCs w:val="22"/>
              </w:rPr>
              <w:t>5</w:t>
            </w:r>
            <w:r w:rsidRPr="004C4DB5">
              <w:rPr>
                <w:szCs w:val="22"/>
              </w:rPr>
              <w:t>)</w:t>
            </w:r>
          </w:p>
        </w:tc>
        <w:tc>
          <w:tcPr>
            <w:tcW w:w="1133" w:type="pct"/>
            <w:tcBorders>
              <w:top w:val="single" w:sz="4" w:space="0" w:color="auto"/>
              <w:left w:val="single" w:sz="4" w:space="0" w:color="auto"/>
              <w:bottom w:val="single" w:sz="4" w:space="0" w:color="auto"/>
              <w:right w:val="single" w:sz="4" w:space="0" w:color="auto"/>
            </w:tcBorders>
          </w:tcPr>
          <w:p w14:paraId="6D81AAC5" w14:textId="77777777" w:rsidR="00D23C5B" w:rsidRPr="004C4DB5" w:rsidRDefault="00D23C5B" w:rsidP="000E0099">
            <w:pPr>
              <w:keepNext/>
              <w:keepLines/>
              <w:spacing w:line="200" w:lineRule="exact"/>
              <w:jc w:val="center"/>
              <w:rPr>
                <w:rFonts w:eastAsia="Batang"/>
                <w:szCs w:val="22"/>
              </w:rPr>
            </w:pPr>
          </w:p>
          <w:p w14:paraId="2281484C" w14:textId="77777777" w:rsidR="00D23C5B" w:rsidRPr="004C4DB5" w:rsidRDefault="00D23C5B" w:rsidP="000E0099">
            <w:pPr>
              <w:keepNext/>
              <w:keepLines/>
              <w:spacing w:line="200" w:lineRule="exact"/>
              <w:jc w:val="center"/>
              <w:rPr>
                <w:rFonts w:eastAsia="Batang"/>
                <w:szCs w:val="22"/>
              </w:rPr>
            </w:pPr>
          </w:p>
          <w:p w14:paraId="54BF417B" w14:textId="77777777" w:rsidR="00D23C5B" w:rsidRPr="004C4DB5" w:rsidRDefault="00D23C5B" w:rsidP="000E0099">
            <w:pPr>
              <w:keepNext/>
              <w:keepLines/>
              <w:spacing w:line="200" w:lineRule="exact"/>
              <w:jc w:val="center"/>
              <w:rPr>
                <w:rFonts w:eastAsia="Batang"/>
                <w:szCs w:val="22"/>
              </w:rPr>
            </w:pPr>
          </w:p>
          <w:p w14:paraId="483FFC87" w14:textId="77777777" w:rsidR="00D41D4A" w:rsidRPr="004C4DB5" w:rsidRDefault="00D41D4A" w:rsidP="000E0099">
            <w:pPr>
              <w:keepNext/>
              <w:keepLines/>
              <w:spacing w:line="200" w:lineRule="exact"/>
              <w:jc w:val="center"/>
              <w:rPr>
                <w:rFonts w:eastAsia="Batang"/>
                <w:szCs w:val="22"/>
              </w:rPr>
            </w:pPr>
          </w:p>
          <w:p w14:paraId="59C78FA6" w14:textId="77777777" w:rsidR="00D23C5B" w:rsidRPr="004C4DB5" w:rsidRDefault="00D23C5B" w:rsidP="000E0099">
            <w:pPr>
              <w:keepNext/>
              <w:keepLines/>
              <w:spacing w:line="200" w:lineRule="exact"/>
              <w:jc w:val="center"/>
              <w:rPr>
                <w:rFonts w:eastAsia="Batang"/>
                <w:szCs w:val="22"/>
              </w:rPr>
            </w:pPr>
            <w:r w:rsidRPr="004C4DB5">
              <w:rPr>
                <w:rFonts w:eastAsia="Batang"/>
                <w:szCs w:val="22"/>
              </w:rPr>
              <w:t>0,7</w:t>
            </w:r>
            <w:r w:rsidR="007465D2" w:rsidRPr="004C4DB5">
              <w:rPr>
                <w:rFonts w:eastAsia="Batang"/>
                <w:szCs w:val="22"/>
              </w:rPr>
              <w:t>7</w:t>
            </w:r>
          </w:p>
          <w:p w14:paraId="57DEAD84" w14:textId="77777777" w:rsidR="00D23C5B" w:rsidRPr="004C4DB5" w:rsidRDefault="00D23C5B" w:rsidP="000E0099">
            <w:pPr>
              <w:keepNext/>
              <w:keepLines/>
              <w:spacing w:line="200" w:lineRule="exact"/>
              <w:jc w:val="center"/>
              <w:rPr>
                <w:rFonts w:eastAsia="Batang"/>
                <w:szCs w:val="22"/>
              </w:rPr>
            </w:pPr>
            <w:r w:rsidRPr="004C4DB5">
              <w:rPr>
                <w:rFonts w:eastAsia="Batang"/>
                <w:szCs w:val="22"/>
              </w:rPr>
              <w:t>(0,</w:t>
            </w:r>
            <w:r w:rsidR="007465D2" w:rsidRPr="004C4DB5">
              <w:rPr>
                <w:rFonts w:eastAsia="Batang"/>
                <w:szCs w:val="22"/>
              </w:rPr>
              <w:t>66</w:t>
            </w:r>
            <w:r w:rsidR="00620898" w:rsidRPr="004C4DB5">
              <w:rPr>
                <w:rFonts w:eastAsia="Batang"/>
                <w:szCs w:val="22"/>
              </w:rPr>
              <w:t>;</w:t>
            </w:r>
            <w:r w:rsidRPr="004C4DB5">
              <w:rPr>
                <w:rFonts w:eastAsia="Batang"/>
                <w:szCs w:val="22"/>
              </w:rPr>
              <w:t xml:space="preserve"> 0,</w:t>
            </w:r>
            <w:r w:rsidR="007465D2" w:rsidRPr="004C4DB5">
              <w:rPr>
                <w:rFonts w:eastAsia="Batang"/>
                <w:szCs w:val="22"/>
              </w:rPr>
              <w:t>90</w:t>
            </w:r>
            <w:r w:rsidRPr="004C4DB5">
              <w:rPr>
                <w:rFonts w:eastAsia="Batang"/>
                <w:szCs w:val="22"/>
              </w:rPr>
              <w:t>)</w:t>
            </w:r>
          </w:p>
        </w:tc>
        <w:tc>
          <w:tcPr>
            <w:tcW w:w="1132" w:type="pct"/>
            <w:tcBorders>
              <w:top w:val="single" w:sz="4" w:space="0" w:color="auto"/>
              <w:left w:val="single" w:sz="4" w:space="0" w:color="auto"/>
              <w:bottom w:val="single" w:sz="4" w:space="0" w:color="auto"/>
              <w:right w:val="single" w:sz="4" w:space="0" w:color="auto"/>
            </w:tcBorders>
          </w:tcPr>
          <w:p w14:paraId="14B39578" w14:textId="77777777" w:rsidR="00D23C5B" w:rsidRPr="004C4DB5" w:rsidRDefault="00D23C5B" w:rsidP="000E0099">
            <w:pPr>
              <w:keepNext/>
              <w:keepLines/>
              <w:spacing w:line="200" w:lineRule="exact"/>
              <w:jc w:val="center"/>
              <w:rPr>
                <w:rFonts w:eastAsia="Batang"/>
                <w:szCs w:val="22"/>
              </w:rPr>
            </w:pPr>
          </w:p>
          <w:p w14:paraId="4879E161" w14:textId="77777777" w:rsidR="00D23C5B" w:rsidRPr="004C4DB5" w:rsidRDefault="00D23C5B" w:rsidP="000E0099">
            <w:pPr>
              <w:keepNext/>
              <w:keepLines/>
              <w:spacing w:line="200" w:lineRule="exact"/>
              <w:jc w:val="center"/>
              <w:rPr>
                <w:rFonts w:eastAsia="Batang"/>
                <w:szCs w:val="22"/>
              </w:rPr>
            </w:pPr>
          </w:p>
          <w:p w14:paraId="06C81657" w14:textId="77777777" w:rsidR="00D23C5B" w:rsidRPr="004C4DB5" w:rsidRDefault="00D23C5B" w:rsidP="000E0099">
            <w:pPr>
              <w:keepNext/>
              <w:keepLines/>
              <w:spacing w:line="200" w:lineRule="exact"/>
              <w:jc w:val="center"/>
              <w:rPr>
                <w:rFonts w:eastAsia="Batang"/>
                <w:szCs w:val="22"/>
              </w:rPr>
            </w:pPr>
          </w:p>
          <w:p w14:paraId="450DC1C0" w14:textId="77777777" w:rsidR="00D41D4A" w:rsidRPr="004C4DB5" w:rsidRDefault="00D41D4A" w:rsidP="000E0099">
            <w:pPr>
              <w:keepNext/>
              <w:keepLines/>
              <w:spacing w:line="200" w:lineRule="exact"/>
              <w:jc w:val="center"/>
              <w:rPr>
                <w:rFonts w:eastAsia="Batang"/>
                <w:szCs w:val="22"/>
              </w:rPr>
            </w:pPr>
          </w:p>
          <w:p w14:paraId="3BCEBACB" w14:textId="77777777" w:rsidR="00D23C5B" w:rsidRPr="004C4DB5" w:rsidRDefault="00D23C5B" w:rsidP="000E0099">
            <w:pPr>
              <w:keepNext/>
              <w:keepLines/>
              <w:spacing w:line="200" w:lineRule="exact"/>
              <w:jc w:val="center"/>
              <w:rPr>
                <w:rFonts w:eastAsia="Batang"/>
                <w:szCs w:val="22"/>
              </w:rPr>
            </w:pPr>
            <w:r w:rsidRPr="004C4DB5">
              <w:rPr>
                <w:rFonts w:eastAsia="Batang"/>
                <w:szCs w:val="22"/>
              </w:rPr>
              <w:t>0,7</w:t>
            </w:r>
            <w:r w:rsidR="007465D2" w:rsidRPr="004C4DB5">
              <w:rPr>
                <w:rFonts w:eastAsia="Batang"/>
                <w:szCs w:val="22"/>
              </w:rPr>
              <w:t>7</w:t>
            </w:r>
          </w:p>
          <w:p w14:paraId="04E0C1A3" w14:textId="77777777" w:rsidR="00D23C5B" w:rsidRPr="004C4DB5" w:rsidRDefault="00D23C5B" w:rsidP="000E0099">
            <w:pPr>
              <w:keepNext/>
              <w:keepLines/>
              <w:spacing w:line="200" w:lineRule="exact"/>
              <w:jc w:val="center"/>
              <w:rPr>
                <w:rFonts w:eastAsia="Batang"/>
                <w:szCs w:val="22"/>
              </w:rPr>
            </w:pPr>
            <w:r w:rsidRPr="004C4DB5">
              <w:rPr>
                <w:rFonts w:eastAsia="Batang"/>
                <w:szCs w:val="22"/>
              </w:rPr>
              <w:t>(0,</w:t>
            </w:r>
            <w:r w:rsidR="007465D2" w:rsidRPr="004C4DB5">
              <w:rPr>
                <w:rFonts w:eastAsia="Batang"/>
                <w:szCs w:val="22"/>
              </w:rPr>
              <w:t>66</w:t>
            </w:r>
            <w:r w:rsidR="00620898" w:rsidRPr="004C4DB5">
              <w:rPr>
                <w:rFonts w:eastAsia="Batang"/>
                <w:szCs w:val="22"/>
              </w:rPr>
              <w:t>;</w:t>
            </w:r>
            <w:r w:rsidRPr="004C4DB5">
              <w:rPr>
                <w:rFonts w:eastAsia="Batang"/>
                <w:szCs w:val="22"/>
              </w:rPr>
              <w:t xml:space="preserve"> 0,</w:t>
            </w:r>
            <w:r w:rsidR="007465D2" w:rsidRPr="004C4DB5">
              <w:rPr>
                <w:rFonts w:eastAsia="Batang"/>
                <w:szCs w:val="22"/>
              </w:rPr>
              <w:t>90</w:t>
            </w:r>
            <w:r w:rsidRPr="004C4DB5">
              <w:rPr>
                <w:rFonts w:eastAsia="Batang"/>
                <w:szCs w:val="22"/>
              </w:rPr>
              <w:t>)</w:t>
            </w:r>
          </w:p>
          <w:p w14:paraId="3D712D0F" w14:textId="77777777" w:rsidR="00D23C5B" w:rsidRPr="004C4DB5" w:rsidRDefault="00D23C5B" w:rsidP="000E0099">
            <w:pPr>
              <w:keepNext/>
              <w:keepLines/>
              <w:spacing w:line="200" w:lineRule="exact"/>
              <w:jc w:val="center"/>
              <w:rPr>
                <w:rFonts w:eastAsia="Batang"/>
                <w:szCs w:val="22"/>
              </w:rPr>
            </w:pPr>
          </w:p>
        </w:tc>
      </w:tr>
    </w:tbl>
    <w:p w14:paraId="0948D61F" w14:textId="77777777" w:rsidR="00D23C5B" w:rsidRPr="004C4DB5" w:rsidRDefault="00D23C5B" w:rsidP="000E0099">
      <w:pPr>
        <w:keepNext/>
        <w:keepLines/>
        <w:spacing w:line="200" w:lineRule="exact"/>
        <w:rPr>
          <w:sz w:val="20"/>
        </w:rPr>
      </w:pPr>
      <w:r w:rsidRPr="004C4DB5">
        <w:rPr>
          <w:sz w:val="20"/>
        </w:rPr>
        <w:t>A: doksorubitsiin; C: tsüklofosfamiid; P: paklitakseel; D: dotsetakseel; Carb: karboplatiin; H: trastuzumab; CI</w:t>
      </w:r>
      <w:r w:rsidR="006927A1" w:rsidRPr="004C4DB5">
        <w:rPr>
          <w:sz w:val="20"/>
        </w:rPr>
        <w:t> </w:t>
      </w:r>
      <w:r w:rsidRPr="004C4DB5">
        <w:rPr>
          <w:sz w:val="20"/>
        </w:rPr>
        <w:t>=</w:t>
      </w:r>
      <w:r w:rsidR="006927A1" w:rsidRPr="004C4DB5">
        <w:rPr>
          <w:sz w:val="20"/>
        </w:rPr>
        <w:t> </w:t>
      </w:r>
      <w:r w:rsidRPr="004C4DB5">
        <w:rPr>
          <w:sz w:val="20"/>
        </w:rPr>
        <w:t>usaldusvahemik</w:t>
      </w:r>
    </w:p>
    <w:p w14:paraId="4A4B2B0B" w14:textId="77777777" w:rsidR="00D23C5B" w:rsidRPr="004C4DB5" w:rsidRDefault="00D23C5B" w:rsidP="000E0099">
      <w:pPr>
        <w:spacing w:line="200" w:lineRule="exact"/>
        <w:rPr>
          <w:sz w:val="20"/>
        </w:rPr>
      </w:pPr>
      <w:r w:rsidRPr="004C4DB5">
        <w:rPr>
          <w:sz w:val="20"/>
          <w:vertAlign w:val="superscript"/>
        </w:rPr>
        <w:t>*</w:t>
      </w:r>
      <w:r w:rsidRPr="004C4DB5">
        <w:rPr>
          <w:sz w:val="20"/>
        </w:rPr>
        <w:t xml:space="preserve"> Haigusvaba elulemuse lõpliku analüüsi ajal. Järelkontrolli kestuse mediaanväärtus oli 1,8</w:t>
      </w:r>
      <w:r w:rsidR="006927A1" w:rsidRPr="004C4DB5">
        <w:rPr>
          <w:sz w:val="20"/>
        </w:rPr>
        <w:t> </w:t>
      </w:r>
      <w:r w:rsidRPr="004C4DB5">
        <w:rPr>
          <w:sz w:val="20"/>
        </w:rPr>
        <w:t>aastat AC→P grupis ja 2,0 aastat AC→PH grupis</w:t>
      </w:r>
    </w:p>
    <w:p w14:paraId="40BF1F49" w14:textId="77777777" w:rsidR="0014316F" w:rsidRPr="004C4DB5" w:rsidRDefault="0014316F" w:rsidP="0014316F">
      <w:pPr>
        <w:rPr>
          <w:sz w:val="20"/>
        </w:rPr>
      </w:pPr>
      <w:r w:rsidRPr="004C4DB5">
        <w:rPr>
          <w:sz w:val="20"/>
          <w:vertAlign w:val="superscript"/>
        </w:rPr>
        <w:t>**</w:t>
      </w:r>
      <w:r w:rsidRPr="004C4DB5">
        <w:rPr>
          <w:sz w:val="20"/>
        </w:rPr>
        <w:t xml:space="preserve"> Pikaajalise järelkontrolli kestuse mediaanväärtus kombineeritud analüüsi kliinilistes uuringutes oli 8,3 aastat (vahemik: 0,1...12,1) AC→PH </w:t>
      </w:r>
      <w:r w:rsidR="00D70516" w:rsidRPr="004C4DB5">
        <w:rPr>
          <w:sz w:val="20"/>
        </w:rPr>
        <w:t>harus</w:t>
      </w:r>
      <w:r w:rsidRPr="004C4DB5">
        <w:rPr>
          <w:sz w:val="20"/>
        </w:rPr>
        <w:t xml:space="preserve"> ja 7,9 aastat (vahemik: 0</w:t>
      </w:r>
      <w:r w:rsidR="00D70516" w:rsidRPr="004C4DB5">
        <w:rPr>
          <w:sz w:val="20"/>
        </w:rPr>
        <w:t>,0</w:t>
      </w:r>
      <w:r w:rsidRPr="004C4DB5">
        <w:rPr>
          <w:sz w:val="20"/>
        </w:rPr>
        <w:t xml:space="preserve">...12,2) AC→P </w:t>
      </w:r>
      <w:r w:rsidR="00D70516" w:rsidRPr="004C4DB5">
        <w:rPr>
          <w:sz w:val="20"/>
        </w:rPr>
        <w:t>harus</w:t>
      </w:r>
      <w:r w:rsidRPr="004C4DB5">
        <w:rPr>
          <w:sz w:val="20"/>
        </w:rPr>
        <w:t>. Pikaajalise järelkontrolli kestuse mediaanväärtus uuringus BCIRG 006 oli 10,3 aastat nii AC→D (vahemik: 0,0...12,6) kui D</w:t>
      </w:r>
      <w:r w:rsidR="007E562B" w:rsidRPr="004C4DB5">
        <w:rPr>
          <w:sz w:val="20"/>
        </w:rPr>
        <w:t>C</w:t>
      </w:r>
      <w:r w:rsidRPr="004C4DB5">
        <w:rPr>
          <w:sz w:val="20"/>
        </w:rPr>
        <w:t xml:space="preserve">arbH (vahemik: 0,0...13,1) harus ning 10,4 aastat </w:t>
      </w:r>
      <w:r w:rsidR="007E562B" w:rsidRPr="004C4DB5">
        <w:rPr>
          <w:sz w:val="20"/>
        </w:rPr>
        <w:t xml:space="preserve">(vahemik: 0,0...12,7) </w:t>
      </w:r>
      <w:r w:rsidRPr="004C4DB5">
        <w:rPr>
          <w:sz w:val="20"/>
        </w:rPr>
        <w:t xml:space="preserve">AC→DH </w:t>
      </w:r>
      <w:r w:rsidR="007E562B" w:rsidRPr="004C4DB5">
        <w:rPr>
          <w:sz w:val="20"/>
        </w:rPr>
        <w:t>harus</w:t>
      </w:r>
      <w:r w:rsidRPr="004C4DB5">
        <w:rPr>
          <w:sz w:val="20"/>
        </w:rPr>
        <w:t>.</w:t>
      </w:r>
    </w:p>
    <w:p w14:paraId="7F2008A2" w14:textId="77777777" w:rsidR="00D23C5B" w:rsidRPr="004C4DB5" w:rsidRDefault="00D23C5B" w:rsidP="00D23C5B">
      <w:pPr>
        <w:rPr>
          <w:szCs w:val="22"/>
        </w:rPr>
      </w:pPr>
    </w:p>
    <w:p w14:paraId="0AF83C3F" w14:textId="77777777" w:rsidR="00D23C5B" w:rsidRPr="004C4DB5" w:rsidRDefault="00D23C5B" w:rsidP="000E0099">
      <w:pPr>
        <w:keepNext/>
        <w:keepLines/>
        <w:rPr>
          <w:szCs w:val="22"/>
        </w:rPr>
      </w:pPr>
      <w:r w:rsidRPr="004C4DB5">
        <w:rPr>
          <w:i/>
          <w:szCs w:val="22"/>
          <w:u w:val="single"/>
        </w:rPr>
        <w:t>Varases staadiumis rinnanäärmevähk (neoadjuvant-adjuvantravi)</w:t>
      </w:r>
    </w:p>
    <w:p w14:paraId="702BE712" w14:textId="77777777" w:rsidR="00D23C5B" w:rsidRPr="004C4DB5" w:rsidRDefault="00D23C5B" w:rsidP="000E0099">
      <w:pPr>
        <w:keepNext/>
        <w:keepLines/>
        <w:rPr>
          <w:szCs w:val="22"/>
        </w:rPr>
      </w:pPr>
    </w:p>
    <w:p w14:paraId="5F4C817E" w14:textId="77777777" w:rsidR="00D23C5B" w:rsidRPr="004C4DB5" w:rsidRDefault="00D23C5B" w:rsidP="00C66E79">
      <w:pPr>
        <w:rPr>
          <w:szCs w:val="22"/>
        </w:rPr>
      </w:pPr>
      <w:r w:rsidRPr="004C4DB5">
        <w:rPr>
          <w:szCs w:val="22"/>
        </w:rPr>
        <w:t>Seni puuduvad Herceptin’i efektiivsust võrdlevad tulemused ravimi manustamisel koos kemoteraapiaga adjuvantravina ja neoadjuvant-/adjuvantravina.</w:t>
      </w:r>
    </w:p>
    <w:p w14:paraId="1510A49B" w14:textId="77777777" w:rsidR="00D23C5B" w:rsidRPr="004C4DB5" w:rsidRDefault="00D23C5B" w:rsidP="00D23C5B">
      <w:pPr>
        <w:rPr>
          <w:szCs w:val="22"/>
        </w:rPr>
      </w:pPr>
    </w:p>
    <w:p w14:paraId="3A877C04" w14:textId="77777777" w:rsidR="00D23C5B" w:rsidRPr="004C4DB5" w:rsidRDefault="00D23C5B" w:rsidP="00D23C5B">
      <w:r w:rsidRPr="004C4DB5">
        <w:rPr>
          <w:szCs w:val="22"/>
        </w:rPr>
        <w:t>Neoadjuvant</w:t>
      </w:r>
      <w:r w:rsidR="00573D20" w:rsidRPr="004C4DB5">
        <w:rPr>
          <w:szCs w:val="22"/>
        </w:rPr>
        <w:t>-</w:t>
      </w:r>
      <w:r w:rsidRPr="004C4DB5">
        <w:rPr>
          <w:szCs w:val="22"/>
        </w:rPr>
        <w:t>adjuvantravi mitmekeskuselise randomiseeritud uuringu MO16432 eesmärk oli hinnata samaaegselt manustatud Herceptin’i ja neoadjuvantse kemoteraapia, mis sisaldas nii antratsükliini kui taksaani ning millele järgnes adjuvantravina Herceptin (ravi kestis kokku 1 aasta), kliinilist tõhusust. Uuringusse kaasati esmaselt diagnoositud lokaalselt kaugelearenenud (III</w:t>
      </w:r>
      <w:r w:rsidR="00573D20" w:rsidRPr="004C4DB5">
        <w:rPr>
          <w:szCs w:val="22"/>
        </w:rPr>
        <w:t> </w:t>
      </w:r>
      <w:r w:rsidRPr="004C4DB5">
        <w:rPr>
          <w:szCs w:val="22"/>
        </w:rPr>
        <w:t>staadium) või põletikulise rinnanäärmevähiga patsiendid. HER2+ kasvajatega patsiendid randomiseeriti saama kas neoadjuvantset kemoteraapiat koos neoadjuvantse-adjuvantse Herceptin’iga või ainult neoadjuvantset kemoteraapiat.</w:t>
      </w:r>
    </w:p>
    <w:p w14:paraId="7AAD77A5" w14:textId="77777777" w:rsidR="00D23C5B" w:rsidRPr="004C4DB5" w:rsidRDefault="00D23C5B" w:rsidP="00D23C5B">
      <w:pPr>
        <w:rPr>
          <w:szCs w:val="22"/>
        </w:rPr>
      </w:pPr>
    </w:p>
    <w:p w14:paraId="6BD3FF1B" w14:textId="77777777" w:rsidR="00D23C5B" w:rsidRPr="004C4DB5" w:rsidRDefault="00D23C5B" w:rsidP="00C66E79">
      <w:pPr>
        <w:rPr>
          <w:szCs w:val="22"/>
        </w:rPr>
      </w:pPr>
      <w:r w:rsidRPr="004C4DB5">
        <w:rPr>
          <w:szCs w:val="22"/>
        </w:rPr>
        <w:t>Uuringus MO16432 manustati Herceptin’i (8 mg/kg küllastusannus, millele järgnes 6 mg/kg säilitusannuse manustamine iga 3</w:t>
      </w:r>
      <w:r w:rsidR="00573D20" w:rsidRPr="004C4DB5">
        <w:rPr>
          <w:szCs w:val="22"/>
        </w:rPr>
        <w:t> </w:t>
      </w:r>
      <w:r w:rsidRPr="004C4DB5">
        <w:rPr>
          <w:szCs w:val="22"/>
        </w:rPr>
        <w:t>nädala järel) samaaegselt 10</w:t>
      </w:r>
      <w:r w:rsidR="00573D20" w:rsidRPr="004C4DB5">
        <w:rPr>
          <w:szCs w:val="22"/>
        </w:rPr>
        <w:t> </w:t>
      </w:r>
      <w:r w:rsidRPr="004C4DB5">
        <w:rPr>
          <w:szCs w:val="22"/>
        </w:rPr>
        <w:t>tsükli neoadjuvantse kemoteraapiaga</w:t>
      </w:r>
    </w:p>
    <w:p w14:paraId="3EEEACEA" w14:textId="77777777" w:rsidR="00D23C5B" w:rsidRPr="004C4DB5" w:rsidRDefault="00D23C5B" w:rsidP="00C66E79">
      <w:pPr>
        <w:outlineLvl w:val="0"/>
        <w:rPr>
          <w:szCs w:val="22"/>
        </w:rPr>
      </w:pPr>
    </w:p>
    <w:p w14:paraId="656C5B75" w14:textId="77777777" w:rsidR="00D23C5B" w:rsidRPr="004C4DB5" w:rsidRDefault="00D23C5B" w:rsidP="00C66E79">
      <w:pPr>
        <w:outlineLvl w:val="0"/>
        <w:rPr>
          <w:szCs w:val="22"/>
        </w:rPr>
      </w:pPr>
      <w:r w:rsidRPr="004C4DB5">
        <w:rPr>
          <w:szCs w:val="22"/>
        </w:rPr>
        <w:t>järgmiselt:</w:t>
      </w:r>
    </w:p>
    <w:p w14:paraId="08FD782A" w14:textId="77777777" w:rsidR="00D23C5B" w:rsidRPr="004C4DB5" w:rsidRDefault="00D23C5B" w:rsidP="00C66E79">
      <w:pPr>
        <w:outlineLvl w:val="0"/>
        <w:rPr>
          <w:szCs w:val="22"/>
        </w:rPr>
      </w:pPr>
    </w:p>
    <w:p w14:paraId="7EF7A2DE" w14:textId="77777777" w:rsidR="00D23C5B" w:rsidRPr="004C4DB5" w:rsidRDefault="00D23C5B" w:rsidP="00C66E79">
      <w:pPr>
        <w:ind w:left="709" w:hanging="349"/>
        <w:outlineLvl w:val="0"/>
        <w:rPr>
          <w:szCs w:val="22"/>
        </w:rPr>
      </w:pPr>
      <w:r w:rsidRPr="004C4DB5">
        <w:rPr>
          <w:b/>
          <w:szCs w:val="22"/>
        </w:rPr>
        <w:sym w:font="Symbol" w:char="F0B7"/>
      </w:r>
      <w:r w:rsidRPr="004C4DB5">
        <w:rPr>
          <w:b/>
          <w:szCs w:val="22"/>
        </w:rPr>
        <w:tab/>
      </w:r>
      <w:r w:rsidRPr="004C4DB5">
        <w:rPr>
          <w:szCs w:val="22"/>
        </w:rPr>
        <w:t>doksorubitsiin 60 mg/m</w:t>
      </w:r>
      <w:r w:rsidRPr="004C4DB5">
        <w:rPr>
          <w:szCs w:val="22"/>
          <w:vertAlign w:val="superscript"/>
        </w:rPr>
        <w:t>2</w:t>
      </w:r>
      <w:r w:rsidRPr="004C4DB5">
        <w:rPr>
          <w:szCs w:val="22"/>
        </w:rPr>
        <w:t xml:space="preserve"> ja paklitakseel 150 mg/m</w:t>
      </w:r>
      <w:r w:rsidRPr="004C4DB5">
        <w:rPr>
          <w:szCs w:val="22"/>
          <w:vertAlign w:val="superscript"/>
        </w:rPr>
        <w:t>2</w:t>
      </w:r>
      <w:r w:rsidRPr="004C4DB5">
        <w:rPr>
          <w:szCs w:val="22"/>
        </w:rPr>
        <w:t>, manustatuna kolmenädalaste intervallidega 3 tsükli jooksul,</w:t>
      </w:r>
    </w:p>
    <w:p w14:paraId="7D302704" w14:textId="77777777" w:rsidR="00D23C5B" w:rsidRPr="004C4DB5" w:rsidRDefault="00D23C5B" w:rsidP="00C66E79">
      <w:pPr>
        <w:ind w:left="360"/>
        <w:outlineLvl w:val="0"/>
        <w:rPr>
          <w:szCs w:val="22"/>
        </w:rPr>
      </w:pPr>
    </w:p>
    <w:p w14:paraId="3B55B4C5" w14:textId="77777777" w:rsidR="00D23C5B" w:rsidRPr="004C4DB5" w:rsidRDefault="00D23C5B" w:rsidP="00477EDE">
      <w:pPr>
        <w:keepNext/>
        <w:keepLines/>
        <w:outlineLvl w:val="0"/>
        <w:rPr>
          <w:szCs w:val="22"/>
        </w:rPr>
      </w:pPr>
      <w:r w:rsidRPr="004C4DB5">
        <w:rPr>
          <w:szCs w:val="22"/>
        </w:rPr>
        <w:lastRenderedPageBreak/>
        <w:t>millele järgnes</w:t>
      </w:r>
    </w:p>
    <w:p w14:paraId="6204CE31" w14:textId="77777777" w:rsidR="00D23C5B" w:rsidRPr="004C4DB5" w:rsidRDefault="00D23C5B" w:rsidP="00477EDE">
      <w:pPr>
        <w:keepNext/>
        <w:keepLines/>
        <w:ind w:left="720" w:hanging="360"/>
        <w:outlineLvl w:val="0"/>
        <w:rPr>
          <w:szCs w:val="22"/>
        </w:rPr>
      </w:pPr>
      <w:r w:rsidRPr="004C4DB5">
        <w:rPr>
          <w:b/>
          <w:szCs w:val="22"/>
        </w:rPr>
        <w:sym w:font="Symbol" w:char="F0B7"/>
      </w:r>
      <w:r w:rsidRPr="004C4DB5">
        <w:rPr>
          <w:b/>
          <w:szCs w:val="22"/>
        </w:rPr>
        <w:tab/>
      </w:r>
      <w:r w:rsidRPr="004C4DB5">
        <w:rPr>
          <w:szCs w:val="22"/>
        </w:rPr>
        <w:t>paklitakseel 175 mg/m</w:t>
      </w:r>
      <w:r w:rsidRPr="004C4DB5">
        <w:rPr>
          <w:szCs w:val="22"/>
          <w:vertAlign w:val="superscript"/>
        </w:rPr>
        <w:t>2</w:t>
      </w:r>
      <w:r w:rsidRPr="004C4DB5">
        <w:rPr>
          <w:szCs w:val="22"/>
        </w:rPr>
        <w:t>, manustatuna kolmenädalaste intervallidega 4 tsükli jooksul,</w:t>
      </w:r>
    </w:p>
    <w:p w14:paraId="6D672BD4" w14:textId="77777777" w:rsidR="00D23C5B" w:rsidRPr="004C4DB5" w:rsidRDefault="00D23C5B" w:rsidP="00477EDE">
      <w:pPr>
        <w:keepNext/>
        <w:keepLines/>
        <w:outlineLvl w:val="0"/>
        <w:rPr>
          <w:szCs w:val="22"/>
        </w:rPr>
      </w:pPr>
    </w:p>
    <w:p w14:paraId="2A0951CA" w14:textId="77777777" w:rsidR="00D23C5B" w:rsidRPr="004C4DB5" w:rsidRDefault="00D23C5B" w:rsidP="00D23C5B">
      <w:pPr>
        <w:outlineLvl w:val="0"/>
        <w:rPr>
          <w:szCs w:val="22"/>
        </w:rPr>
      </w:pPr>
      <w:r w:rsidRPr="004C4DB5">
        <w:rPr>
          <w:szCs w:val="22"/>
        </w:rPr>
        <w:t>millele järgnes</w:t>
      </w:r>
    </w:p>
    <w:p w14:paraId="429369E8" w14:textId="77777777" w:rsidR="00D23C5B" w:rsidRPr="004C4DB5" w:rsidRDefault="00D23C5B" w:rsidP="00D23C5B">
      <w:pPr>
        <w:ind w:left="720" w:hanging="360"/>
        <w:outlineLvl w:val="0"/>
        <w:rPr>
          <w:szCs w:val="22"/>
        </w:rPr>
      </w:pPr>
      <w:r w:rsidRPr="004C4DB5">
        <w:rPr>
          <w:b/>
          <w:szCs w:val="22"/>
        </w:rPr>
        <w:sym w:font="Symbol" w:char="F0B7"/>
      </w:r>
      <w:r w:rsidRPr="004C4DB5">
        <w:rPr>
          <w:b/>
          <w:szCs w:val="22"/>
        </w:rPr>
        <w:tab/>
      </w:r>
      <w:r w:rsidRPr="004C4DB5">
        <w:rPr>
          <w:szCs w:val="22"/>
        </w:rPr>
        <w:t>CMF 1. ja 8.</w:t>
      </w:r>
      <w:r w:rsidR="00573D20" w:rsidRPr="004C4DB5">
        <w:rPr>
          <w:szCs w:val="22"/>
        </w:rPr>
        <w:t> </w:t>
      </w:r>
      <w:r w:rsidRPr="004C4DB5">
        <w:rPr>
          <w:szCs w:val="22"/>
        </w:rPr>
        <w:t>päeval iga 4</w:t>
      </w:r>
      <w:r w:rsidR="00573D20" w:rsidRPr="004C4DB5">
        <w:rPr>
          <w:szCs w:val="22"/>
        </w:rPr>
        <w:t> </w:t>
      </w:r>
      <w:r w:rsidRPr="004C4DB5">
        <w:rPr>
          <w:szCs w:val="22"/>
        </w:rPr>
        <w:t>nädala järel 3</w:t>
      </w:r>
      <w:r w:rsidR="00573D20" w:rsidRPr="004C4DB5">
        <w:rPr>
          <w:szCs w:val="22"/>
        </w:rPr>
        <w:t> </w:t>
      </w:r>
      <w:r w:rsidRPr="004C4DB5">
        <w:rPr>
          <w:szCs w:val="22"/>
        </w:rPr>
        <w:t>tsükli jooksul,</w:t>
      </w:r>
    </w:p>
    <w:p w14:paraId="2C52B39D" w14:textId="77777777" w:rsidR="00D23C5B" w:rsidRPr="004C4DB5" w:rsidRDefault="00D23C5B" w:rsidP="00D23C5B">
      <w:pPr>
        <w:ind w:left="360"/>
        <w:outlineLvl w:val="0"/>
        <w:rPr>
          <w:szCs w:val="22"/>
        </w:rPr>
      </w:pPr>
    </w:p>
    <w:p w14:paraId="7BC148B3" w14:textId="77777777" w:rsidR="00D23C5B" w:rsidRPr="004C4DB5" w:rsidRDefault="00D23C5B" w:rsidP="00D23C5B">
      <w:pPr>
        <w:keepNext/>
        <w:keepLines/>
        <w:outlineLvl w:val="0"/>
        <w:rPr>
          <w:szCs w:val="22"/>
        </w:rPr>
      </w:pPr>
      <w:r w:rsidRPr="004C4DB5">
        <w:rPr>
          <w:szCs w:val="22"/>
        </w:rPr>
        <w:t>millele pärast operatsiooni järgnesid</w:t>
      </w:r>
    </w:p>
    <w:p w14:paraId="410F03D9" w14:textId="77777777" w:rsidR="00D23C5B" w:rsidRPr="004C4DB5" w:rsidRDefault="00D23C5B" w:rsidP="00D23C5B">
      <w:pPr>
        <w:ind w:left="720" w:hanging="360"/>
        <w:outlineLvl w:val="0"/>
        <w:rPr>
          <w:szCs w:val="22"/>
        </w:rPr>
      </w:pPr>
      <w:r w:rsidRPr="004C4DB5">
        <w:rPr>
          <w:b/>
          <w:szCs w:val="22"/>
        </w:rPr>
        <w:sym w:font="Symbol" w:char="F0B7"/>
      </w:r>
      <w:r w:rsidRPr="004C4DB5">
        <w:rPr>
          <w:b/>
          <w:szCs w:val="22"/>
        </w:rPr>
        <w:tab/>
      </w:r>
      <w:r w:rsidRPr="004C4DB5">
        <w:rPr>
          <w:szCs w:val="22"/>
        </w:rPr>
        <w:t>täiendavad tsüklid adjuvantse Herceptin’iga (et ravi kestaks ühe aasta).</w:t>
      </w:r>
    </w:p>
    <w:p w14:paraId="78136961" w14:textId="77777777" w:rsidR="00D23C5B" w:rsidRPr="004C4DB5" w:rsidRDefault="00D23C5B" w:rsidP="00D23C5B">
      <w:pPr>
        <w:rPr>
          <w:szCs w:val="22"/>
        </w:rPr>
      </w:pPr>
    </w:p>
    <w:p w14:paraId="1BBEAE5E" w14:textId="77777777" w:rsidR="00D23C5B" w:rsidRPr="004C4DB5" w:rsidRDefault="00D23C5B" w:rsidP="00D23C5B">
      <w:pPr>
        <w:rPr>
          <w:szCs w:val="22"/>
        </w:rPr>
      </w:pPr>
      <w:r w:rsidRPr="004C4DB5">
        <w:rPr>
          <w:szCs w:val="22"/>
        </w:rPr>
        <w:t>Tabelis</w:t>
      </w:r>
      <w:r w:rsidR="006927A1" w:rsidRPr="004C4DB5">
        <w:rPr>
          <w:szCs w:val="22"/>
        </w:rPr>
        <w:t> </w:t>
      </w:r>
      <w:r w:rsidRPr="004C4DB5">
        <w:rPr>
          <w:szCs w:val="22"/>
        </w:rPr>
        <w:t>12 on toodud kokkuvõte uuringust MO16432 saadud efektiivsuse tulemustest. Keskmine järelkontrolli kestus Herceptin’i grupis oli 3,8 aastat.</w:t>
      </w:r>
    </w:p>
    <w:p w14:paraId="7D341700" w14:textId="77777777" w:rsidR="00D23C5B" w:rsidRPr="004C4DB5" w:rsidRDefault="00D23C5B" w:rsidP="00D23C5B">
      <w:pPr>
        <w:rPr>
          <w:szCs w:val="22"/>
        </w:rPr>
      </w:pPr>
    </w:p>
    <w:p w14:paraId="52634672" w14:textId="77777777" w:rsidR="00D23C5B" w:rsidRPr="004C4DB5" w:rsidRDefault="00D23C5B" w:rsidP="00D23C5B">
      <w:pPr>
        <w:rPr>
          <w:szCs w:val="22"/>
        </w:rPr>
      </w:pPr>
      <w:r w:rsidRPr="004C4DB5">
        <w:rPr>
          <w:szCs w:val="22"/>
        </w:rPr>
        <w:t>Tabel</w:t>
      </w:r>
      <w:r w:rsidR="006927A1" w:rsidRPr="004C4DB5">
        <w:rPr>
          <w:szCs w:val="22"/>
        </w:rPr>
        <w:t> </w:t>
      </w:r>
      <w:r w:rsidRPr="004C4DB5">
        <w:rPr>
          <w:szCs w:val="22"/>
        </w:rPr>
        <w:t>12. Uuringu MO16432 efektiivsuse tulemused</w:t>
      </w:r>
    </w:p>
    <w:p w14:paraId="45926F89" w14:textId="77777777" w:rsidR="00D23C5B" w:rsidRPr="004C4DB5" w:rsidRDefault="00D23C5B" w:rsidP="00D23C5B">
      <w:pPr>
        <w:keepNext/>
        <w:widowControl w:val="0"/>
        <w:outlineLvl w:val="0"/>
        <w:rPr>
          <w:szCs w:val="22"/>
        </w:rPr>
      </w:pPr>
    </w:p>
    <w:tbl>
      <w:tblPr>
        <w:tblW w:w="448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51"/>
        <w:gridCol w:w="1611"/>
        <w:gridCol w:w="1902"/>
        <w:gridCol w:w="1756"/>
      </w:tblGrid>
      <w:tr w:rsidR="00D23C5B" w:rsidRPr="004C4DB5" w14:paraId="345CC159" w14:textId="77777777" w:rsidTr="00760D5C">
        <w:tc>
          <w:tcPr>
            <w:tcW w:w="2898" w:type="dxa"/>
            <w:tcBorders>
              <w:top w:val="single" w:sz="4" w:space="0" w:color="auto"/>
              <w:left w:val="single" w:sz="4" w:space="0" w:color="auto"/>
              <w:bottom w:val="single" w:sz="6" w:space="0" w:color="000000"/>
            </w:tcBorders>
          </w:tcPr>
          <w:p w14:paraId="1DCDB8BB" w14:textId="77777777" w:rsidR="00D23C5B" w:rsidRPr="004C4DB5" w:rsidRDefault="00D23C5B" w:rsidP="00760D5C">
            <w:pPr>
              <w:pStyle w:val="TableText10"/>
              <w:keepNext/>
              <w:jc w:val="center"/>
              <w:rPr>
                <w:sz w:val="22"/>
                <w:szCs w:val="22"/>
              </w:rPr>
            </w:pPr>
            <w:r w:rsidRPr="004C4DB5">
              <w:rPr>
                <w:sz w:val="22"/>
                <w:szCs w:val="22"/>
              </w:rPr>
              <w:t>Näitaja</w:t>
            </w:r>
          </w:p>
          <w:p w14:paraId="7834AF3A" w14:textId="77777777" w:rsidR="00D23C5B" w:rsidRPr="004C4DB5" w:rsidRDefault="00D23C5B" w:rsidP="00760D5C">
            <w:pPr>
              <w:pStyle w:val="TableText10"/>
              <w:keepNext/>
              <w:jc w:val="center"/>
              <w:rPr>
                <w:sz w:val="22"/>
                <w:szCs w:val="22"/>
              </w:rPr>
            </w:pPr>
          </w:p>
        </w:tc>
        <w:tc>
          <w:tcPr>
            <w:tcW w:w="1636" w:type="dxa"/>
            <w:tcBorders>
              <w:top w:val="single" w:sz="4" w:space="0" w:color="auto"/>
              <w:bottom w:val="single" w:sz="6" w:space="0" w:color="000000"/>
            </w:tcBorders>
          </w:tcPr>
          <w:p w14:paraId="18334759" w14:textId="77777777" w:rsidR="00D23C5B" w:rsidRPr="004C4DB5" w:rsidRDefault="00D23C5B" w:rsidP="00760D5C">
            <w:pPr>
              <w:pStyle w:val="TableText10"/>
              <w:keepNext/>
              <w:jc w:val="center"/>
              <w:rPr>
                <w:sz w:val="22"/>
                <w:szCs w:val="22"/>
              </w:rPr>
            </w:pPr>
            <w:r w:rsidRPr="004C4DB5">
              <w:rPr>
                <w:sz w:val="22"/>
                <w:szCs w:val="22"/>
              </w:rPr>
              <w:t>Kemoteraapia + Herceptin</w:t>
            </w:r>
          </w:p>
          <w:p w14:paraId="0244DDCE" w14:textId="77777777" w:rsidR="00D23C5B" w:rsidRPr="004C4DB5" w:rsidRDefault="00D23C5B" w:rsidP="00760D5C">
            <w:pPr>
              <w:pStyle w:val="TableText10"/>
              <w:keepNext/>
              <w:jc w:val="center"/>
              <w:rPr>
                <w:sz w:val="22"/>
                <w:szCs w:val="22"/>
              </w:rPr>
            </w:pPr>
            <w:r w:rsidRPr="004C4DB5">
              <w:rPr>
                <w:sz w:val="22"/>
                <w:szCs w:val="22"/>
              </w:rPr>
              <w:t>(n</w:t>
            </w:r>
            <w:r w:rsidR="006927A1" w:rsidRPr="004C4DB5">
              <w:rPr>
                <w:sz w:val="22"/>
                <w:szCs w:val="22"/>
              </w:rPr>
              <w:t> </w:t>
            </w:r>
            <w:r w:rsidRPr="004C4DB5">
              <w:rPr>
                <w:sz w:val="22"/>
                <w:szCs w:val="22"/>
              </w:rPr>
              <w:t>=</w:t>
            </w:r>
            <w:r w:rsidR="006927A1" w:rsidRPr="004C4DB5">
              <w:rPr>
                <w:sz w:val="22"/>
                <w:szCs w:val="22"/>
              </w:rPr>
              <w:t> </w:t>
            </w:r>
            <w:r w:rsidRPr="004C4DB5">
              <w:rPr>
                <w:sz w:val="22"/>
                <w:szCs w:val="22"/>
              </w:rPr>
              <w:t>115)</w:t>
            </w:r>
          </w:p>
        </w:tc>
        <w:tc>
          <w:tcPr>
            <w:tcW w:w="1933" w:type="dxa"/>
            <w:tcBorders>
              <w:top w:val="single" w:sz="4" w:space="0" w:color="auto"/>
              <w:bottom w:val="single" w:sz="6" w:space="0" w:color="000000"/>
            </w:tcBorders>
          </w:tcPr>
          <w:p w14:paraId="26FDCB5B" w14:textId="77777777" w:rsidR="00D23C5B" w:rsidRPr="004C4DB5" w:rsidRDefault="00D23C5B" w:rsidP="00760D5C">
            <w:pPr>
              <w:pStyle w:val="TableText10"/>
              <w:keepNext/>
              <w:jc w:val="center"/>
              <w:rPr>
                <w:sz w:val="22"/>
                <w:szCs w:val="22"/>
              </w:rPr>
            </w:pPr>
            <w:r w:rsidRPr="004C4DB5">
              <w:rPr>
                <w:sz w:val="22"/>
                <w:szCs w:val="22"/>
              </w:rPr>
              <w:t>Ainult kemoteraapia</w:t>
            </w:r>
          </w:p>
          <w:p w14:paraId="716F1948" w14:textId="77777777" w:rsidR="00D23C5B" w:rsidRPr="004C4DB5" w:rsidRDefault="00D23C5B" w:rsidP="00760D5C">
            <w:pPr>
              <w:pStyle w:val="TableText10"/>
              <w:keepNext/>
              <w:jc w:val="center"/>
              <w:rPr>
                <w:sz w:val="22"/>
                <w:szCs w:val="22"/>
              </w:rPr>
            </w:pPr>
            <w:r w:rsidRPr="004C4DB5">
              <w:rPr>
                <w:sz w:val="22"/>
                <w:szCs w:val="22"/>
              </w:rPr>
              <w:t>(n</w:t>
            </w:r>
            <w:r w:rsidR="006927A1" w:rsidRPr="004C4DB5">
              <w:rPr>
                <w:sz w:val="22"/>
                <w:szCs w:val="22"/>
              </w:rPr>
              <w:t> </w:t>
            </w:r>
            <w:r w:rsidRPr="004C4DB5">
              <w:rPr>
                <w:sz w:val="22"/>
                <w:szCs w:val="22"/>
              </w:rPr>
              <w:t>=</w:t>
            </w:r>
            <w:r w:rsidR="006927A1" w:rsidRPr="004C4DB5">
              <w:rPr>
                <w:sz w:val="22"/>
                <w:szCs w:val="22"/>
              </w:rPr>
              <w:t> </w:t>
            </w:r>
            <w:r w:rsidRPr="004C4DB5">
              <w:rPr>
                <w:sz w:val="22"/>
                <w:szCs w:val="22"/>
              </w:rPr>
              <w:t>116)</w:t>
            </w:r>
          </w:p>
        </w:tc>
        <w:tc>
          <w:tcPr>
            <w:tcW w:w="1784" w:type="dxa"/>
            <w:tcBorders>
              <w:top w:val="single" w:sz="4" w:space="0" w:color="auto"/>
              <w:bottom w:val="single" w:sz="6" w:space="0" w:color="000000"/>
              <w:right w:val="single" w:sz="4" w:space="0" w:color="auto"/>
            </w:tcBorders>
          </w:tcPr>
          <w:p w14:paraId="4E29CAFA" w14:textId="77777777" w:rsidR="00D23C5B" w:rsidRPr="004C4DB5" w:rsidRDefault="00D23C5B" w:rsidP="00760D5C">
            <w:pPr>
              <w:pStyle w:val="TableText10"/>
              <w:keepNext/>
              <w:jc w:val="center"/>
              <w:rPr>
                <w:sz w:val="22"/>
                <w:szCs w:val="22"/>
              </w:rPr>
            </w:pPr>
          </w:p>
        </w:tc>
      </w:tr>
      <w:tr w:rsidR="00D23C5B" w:rsidRPr="004C4DB5" w14:paraId="53BCC8E5" w14:textId="77777777" w:rsidTr="00760D5C">
        <w:tc>
          <w:tcPr>
            <w:tcW w:w="2898" w:type="dxa"/>
            <w:tcBorders>
              <w:left w:val="single" w:sz="4" w:space="0" w:color="auto"/>
              <w:bottom w:val="nil"/>
            </w:tcBorders>
          </w:tcPr>
          <w:p w14:paraId="657235B7" w14:textId="77777777" w:rsidR="00D23C5B" w:rsidRPr="004C4DB5" w:rsidRDefault="00D23C5B" w:rsidP="002D4562">
            <w:pPr>
              <w:pStyle w:val="TableText10"/>
              <w:keepNext/>
              <w:rPr>
                <w:sz w:val="22"/>
                <w:szCs w:val="22"/>
              </w:rPr>
            </w:pPr>
            <w:r w:rsidRPr="004C4DB5">
              <w:rPr>
                <w:sz w:val="22"/>
                <w:szCs w:val="22"/>
              </w:rPr>
              <w:t>Tüsistustevaba elulemus</w:t>
            </w:r>
          </w:p>
        </w:tc>
        <w:tc>
          <w:tcPr>
            <w:tcW w:w="1636" w:type="dxa"/>
            <w:tcBorders>
              <w:bottom w:val="nil"/>
            </w:tcBorders>
          </w:tcPr>
          <w:p w14:paraId="6983AB22" w14:textId="77777777" w:rsidR="00D23C5B" w:rsidRPr="004C4DB5" w:rsidRDefault="00D23C5B" w:rsidP="00760D5C">
            <w:pPr>
              <w:pStyle w:val="TableText10"/>
              <w:keepNext/>
              <w:jc w:val="center"/>
              <w:rPr>
                <w:sz w:val="22"/>
                <w:szCs w:val="22"/>
              </w:rPr>
            </w:pPr>
          </w:p>
        </w:tc>
        <w:tc>
          <w:tcPr>
            <w:tcW w:w="1933" w:type="dxa"/>
            <w:tcBorders>
              <w:bottom w:val="nil"/>
            </w:tcBorders>
          </w:tcPr>
          <w:p w14:paraId="7B4928A4" w14:textId="77777777" w:rsidR="00D23C5B" w:rsidRPr="004C4DB5" w:rsidRDefault="00D23C5B" w:rsidP="00760D5C">
            <w:pPr>
              <w:pStyle w:val="TableText10"/>
              <w:keepNext/>
              <w:jc w:val="center"/>
              <w:rPr>
                <w:sz w:val="22"/>
                <w:szCs w:val="22"/>
              </w:rPr>
            </w:pPr>
          </w:p>
        </w:tc>
        <w:tc>
          <w:tcPr>
            <w:tcW w:w="1784" w:type="dxa"/>
            <w:tcBorders>
              <w:bottom w:val="nil"/>
              <w:right w:val="single" w:sz="4" w:space="0" w:color="auto"/>
            </w:tcBorders>
          </w:tcPr>
          <w:p w14:paraId="40A90DFE" w14:textId="77777777" w:rsidR="00D23C5B" w:rsidRPr="004C4DB5" w:rsidRDefault="00D23C5B" w:rsidP="00760D5C">
            <w:pPr>
              <w:pStyle w:val="TableText10"/>
              <w:keepNext/>
              <w:jc w:val="center"/>
              <w:rPr>
                <w:sz w:val="22"/>
                <w:szCs w:val="22"/>
              </w:rPr>
            </w:pPr>
            <w:r w:rsidRPr="004C4DB5">
              <w:rPr>
                <w:sz w:val="22"/>
                <w:szCs w:val="22"/>
              </w:rPr>
              <w:t>Riski</w:t>
            </w:r>
            <w:r w:rsidR="00C47CD1" w:rsidRPr="004C4DB5">
              <w:rPr>
                <w:sz w:val="22"/>
                <w:szCs w:val="22"/>
                <w:lang w:eastAsia="de-DE"/>
              </w:rPr>
              <w:t xml:space="preserve">tiheduste </w:t>
            </w:r>
            <w:r w:rsidRPr="004C4DB5">
              <w:rPr>
                <w:sz w:val="22"/>
                <w:szCs w:val="22"/>
              </w:rPr>
              <w:t>suhe</w:t>
            </w:r>
          </w:p>
          <w:p w14:paraId="308AB133" w14:textId="77777777" w:rsidR="00D23C5B" w:rsidRPr="004C4DB5" w:rsidRDefault="00D23C5B" w:rsidP="00760D5C">
            <w:pPr>
              <w:pStyle w:val="TableText10"/>
              <w:keepNext/>
              <w:jc w:val="center"/>
              <w:rPr>
                <w:sz w:val="22"/>
                <w:szCs w:val="22"/>
              </w:rPr>
            </w:pPr>
            <w:r w:rsidRPr="004C4DB5">
              <w:rPr>
                <w:sz w:val="22"/>
                <w:szCs w:val="22"/>
              </w:rPr>
              <w:t>(95% CI)</w:t>
            </w:r>
          </w:p>
        </w:tc>
      </w:tr>
      <w:tr w:rsidR="00D23C5B" w:rsidRPr="004C4DB5" w14:paraId="4B32A31D" w14:textId="77777777" w:rsidTr="00760D5C">
        <w:tc>
          <w:tcPr>
            <w:tcW w:w="2898" w:type="dxa"/>
            <w:tcBorders>
              <w:top w:val="nil"/>
              <w:left w:val="single" w:sz="4" w:space="0" w:color="auto"/>
              <w:bottom w:val="single" w:sz="6" w:space="0" w:color="000000"/>
            </w:tcBorders>
          </w:tcPr>
          <w:p w14:paraId="0C73CB17" w14:textId="77777777" w:rsidR="00D23C5B" w:rsidRPr="004C4DB5" w:rsidRDefault="00D23C5B" w:rsidP="00760D5C">
            <w:pPr>
              <w:pStyle w:val="TableText10"/>
              <w:keepNext/>
              <w:rPr>
                <w:sz w:val="22"/>
                <w:szCs w:val="22"/>
              </w:rPr>
            </w:pPr>
            <w:r w:rsidRPr="004C4DB5">
              <w:rPr>
                <w:sz w:val="22"/>
                <w:szCs w:val="22"/>
              </w:rPr>
              <w:t>Tüsistusega patsientide arv</w:t>
            </w:r>
          </w:p>
        </w:tc>
        <w:tc>
          <w:tcPr>
            <w:tcW w:w="1636" w:type="dxa"/>
            <w:tcBorders>
              <w:top w:val="nil"/>
              <w:bottom w:val="single" w:sz="6" w:space="0" w:color="000000"/>
            </w:tcBorders>
          </w:tcPr>
          <w:p w14:paraId="5142F949" w14:textId="77777777" w:rsidR="00D23C5B" w:rsidRPr="004C4DB5" w:rsidRDefault="00D23C5B" w:rsidP="00760D5C">
            <w:pPr>
              <w:pStyle w:val="TableText10"/>
              <w:keepNext/>
              <w:jc w:val="center"/>
              <w:rPr>
                <w:sz w:val="22"/>
                <w:szCs w:val="22"/>
              </w:rPr>
            </w:pPr>
            <w:r w:rsidRPr="004C4DB5">
              <w:rPr>
                <w:sz w:val="22"/>
                <w:szCs w:val="22"/>
              </w:rPr>
              <w:t>46</w:t>
            </w:r>
          </w:p>
        </w:tc>
        <w:tc>
          <w:tcPr>
            <w:tcW w:w="1933" w:type="dxa"/>
            <w:tcBorders>
              <w:top w:val="nil"/>
              <w:bottom w:val="single" w:sz="6" w:space="0" w:color="000000"/>
            </w:tcBorders>
          </w:tcPr>
          <w:p w14:paraId="11624DBF" w14:textId="77777777" w:rsidR="00D23C5B" w:rsidRPr="004C4DB5" w:rsidRDefault="00D23C5B" w:rsidP="00760D5C">
            <w:pPr>
              <w:pStyle w:val="TableText10"/>
              <w:keepNext/>
              <w:jc w:val="center"/>
              <w:rPr>
                <w:sz w:val="22"/>
                <w:szCs w:val="22"/>
              </w:rPr>
            </w:pPr>
            <w:r w:rsidRPr="004C4DB5">
              <w:rPr>
                <w:sz w:val="22"/>
                <w:szCs w:val="22"/>
              </w:rPr>
              <w:t>59</w:t>
            </w:r>
          </w:p>
        </w:tc>
        <w:tc>
          <w:tcPr>
            <w:tcW w:w="1784" w:type="dxa"/>
            <w:tcBorders>
              <w:top w:val="nil"/>
              <w:bottom w:val="single" w:sz="6" w:space="0" w:color="000000"/>
              <w:right w:val="single" w:sz="4" w:space="0" w:color="auto"/>
            </w:tcBorders>
          </w:tcPr>
          <w:p w14:paraId="034D6544" w14:textId="77777777" w:rsidR="00D23C5B" w:rsidRPr="004C4DB5" w:rsidRDefault="00D23C5B" w:rsidP="00760D5C">
            <w:pPr>
              <w:pStyle w:val="TableText10"/>
              <w:keepNext/>
              <w:jc w:val="center"/>
              <w:rPr>
                <w:sz w:val="22"/>
                <w:szCs w:val="22"/>
              </w:rPr>
            </w:pPr>
            <w:r w:rsidRPr="004C4DB5">
              <w:rPr>
                <w:sz w:val="22"/>
                <w:szCs w:val="22"/>
              </w:rPr>
              <w:t>0,65 (0,44</w:t>
            </w:r>
            <w:r w:rsidR="006927A1" w:rsidRPr="004C4DB5">
              <w:rPr>
                <w:sz w:val="22"/>
                <w:szCs w:val="22"/>
              </w:rPr>
              <w:t>;</w:t>
            </w:r>
            <w:r w:rsidRPr="004C4DB5">
              <w:rPr>
                <w:sz w:val="22"/>
                <w:szCs w:val="22"/>
              </w:rPr>
              <w:t xml:space="preserve"> 0,96)</w:t>
            </w:r>
            <w:r w:rsidRPr="004C4DB5">
              <w:rPr>
                <w:sz w:val="22"/>
                <w:szCs w:val="22"/>
              </w:rPr>
              <w:br/>
              <w:t>p</w:t>
            </w:r>
            <w:r w:rsidR="006927A1" w:rsidRPr="004C4DB5">
              <w:rPr>
                <w:sz w:val="22"/>
                <w:szCs w:val="22"/>
              </w:rPr>
              <w:t> </w:t>
            </w:r>
            <w:r w:rsidRPr="004C4DB5">
              <w:rPr>
                <w:sz w:val="22"/>
                <w:szCs w:val="22"/>
              </w:rPr>
              <w:t>=</w:t>
            </w:r>
            <w:r w:rsidR="006927A1" w:rsidRPr="004C4DB5">
              <w:rPr>
                <w:sz w:val="22"/>
                <w:szCs w:val="22"/>
              </w:rPr>
              <w:t> </w:t>
            </w:r>
            <w:r w:rsidRPr="004C4DB5">
              <w:rPr>
                <w:sz w:val="22"/>
                <w:szCs w:val="22"/>
              </w:rPr>
              <w:t>0,0275</w:t>
            </w:r>
          </w:p>
        </w:tc>
      </w:tr>
      <w:tr w:rsidR="00D23C5B" w:rsidRPr="004C4DB5" w14:paraId="7F6A0AC2" w14:textId="77777777" w:rsidTr="00760D5C">
        <w:tc>
          <w:tcPr>
            <w:tcW w:w="2898" w:type="dxa"/>
            <w:tcBorders>
              <w:top w:val="single" w:sz="6" w:space="0" w:color="000000"/>
              <w:left w:val="single" w:sz="4" w:space="0" w:color="auto"/>
              <w:bottom w:val="single" w:sz="6" w:space="0" w:color="000000"/>
            </w:tcBorders>
          </w:tcPr>
          <w:p w14:paraId="70A87F54" w14:textId="77777777" w:rsidR="00D23C5B" w:rsidRPr="004C4DB5" w:rsidRDefault="00D23C5B" w:rsidP="002D4562">
            <w:pPr>
              <w:pStyle w:val="TableText10"/>
              <w:keepNext/>
              <w:rPr>
                <w:sz w:val="22"/>
                <w:szCs w:val="22"/>
              </w:rPr>
            </w:pPr>
            <w:r w:rsidRPr="004C4DB5">
              <w:rPr>
                <w:sz w:val="22"/>
                <w:szCs w:val="22"/>
              </w:rPr>
              <w:t>Täielik ravivastus kokku* (95% CI)</w:t>
            </w:r>
          </w:p>
        </w:tc>
        <w:tc>
          <w:tcPr>
            <w:tcW w:w="1636" w:type="dxa"/>
            <w:tcBorders>
              <w:top w:val="single" w:sz="6" w:space="0" w:color="000000"/>
              <w:bottom w:val="single" w:sz="6" w:space="0" w:color="000000"/>
            </w:tcBorders>
          </w:tcPr>
          <w:p w14:paraId="0B29AAA9" w14:textId="77777777" w:rsidR="00D23C5B" w:rsidRPr="004C4DB5" w:rsidRDefault="00D23C5B" w:rsidP="00760D5C">
            <w:pPr>
              <w:pStyle w:val="TableText10"/>
              <w:keepNext/>
              <w:jc w:val="center"/>
              <w:rPr>
                <w:sz w:val="22"/>
                <w:szCs w:val="22"/>
              </w:rPr>
            </w:pPr>
            <w:r w:rsidRPr="004C4DB5">
              <w:rPr>
                <w:sz w:val="22"/>
                <w:szCs w:val="22"/>
              </w:rPr>
              <w:t>40%</w:t>
            </w:r>
          </w:p>
          <w:p w14:paraId="5884D3A9" w14:textId="77777777" w:rsidR="00D23C5B" w:rsidRPr="004C4DB5" w:rsidRDefault="00D23C5B" w:rsidP="00760D5C">
            <w:pPr>
              <w:pStyle w:val="TableText10"/>
              <w:keepNext/>
              <w:jc w:val="center"/>
              <w:rPr>
                <w:sz w:val="22"/>
                <w:szCs w:val="22"/>
              </w:rPr>
            </w:pPr>
            <w:r w:rsidRPr="004C4DB5">
              <w:rPr>
                <w:sz w:val="22"/>
                <w:szCs w:val="22"/>
              </w:rPr>
              <w:t>(31,0</w:t>
            </w:r>
            <w:r w:rsidR="006927A1" w:rsidRPr="004C4DB5">
              <w:rPr>
                <w:sz w:val="22"/>
                <w:szCs w:val="22"/>
              </w:rPr>
              <w:t>;</w:t>
            </w:r>
            <w:r w:rsidRPr="004C4DB5">
              <w:rPr>
                <w:sz w:val="22"/>
                <w:szCs w:val="22"/>
              </w:rPr>
              <w:t xml:space="preserve"> 49,6)</w:t>
            </w:r>
          </w:p>
        </w:tc>
        <w:tc>
          <w:tcPr>
            <w:tcW w:w="1933" w:type="dxa"/>
            <w:tcBorders>
              <w:top w:val="single" w:sz="6" w:space="0" w:color="000000"/>
              <w:bottom w:val="single" w:sz="6" w:space="0" w:color="000000"/>
            </w:tcBorders>
          </w:tcPr>
          <w:p w14:paraId="7AB8D20F" w14:textId="77777777" w:rsidR="00D23C5B" w:rsidRPr="004C4DB5" w:rsidRDefault="00D23C5B" w:rsidP="00760D5C">
            <w:pPr>
              <w:pStyle w:val="TableText10"/>
              <w:keepNext/>
              <w:jc w:val="center"/>
              <w:rPr>
                <w:sz w:val="22"/>
                <w:szCs w:val="22"/>
              </w:rPr>
            </w:pPr>
            <w:r w:rsidRPr="004C4DB5">
              <w:rPr>
                <w:sz w:val="22"/>
                <w:szCs w:val="22"/>
              </w:rPr>
              <w:t>20,7%</w:t>
            </w:r>
          </w:p>
          <w:p w14:paraId="1F5F7739" w14:textId="77777777" w:rsidR="00D23C5B" w:rsidRPr="004C4DB5" w:rsidRDefault="00D23C5B" w:rsidP="00760D5C">
            <w:pPr>
              <w:pStyle w:val="TableText10"/>
              <w:keepNext/>
              <w:jc w:val="center"/>
              <w:rPr>
                <w:sz w:val="22"/>
                <w:szCs w:val="22"/>
              </w:rPr>
            </w:pPr>
            <w:r w:rsidRPr="004C4DB5">
              <w:rPr>
                <w:sz w:val="22"/>
                <w:szCs w:val="22"/>
              </w:rPr>
              <w:t>(13,7</w:t>
            </w:r>
            <w:r w:rsidR="006927A1" w:rsidRPr="004C4DB5">
              <w:rPr>
                <w:sz w:val="22"/>
                <w:szCs w:val="22"/>
              </w:rPr>
              <w:t>;</w:t>
            </w:r>
            <w:r w:rsidRPr="004C4DB5">
              <w:rPr>
                <w:sz w:val="22"/>
                <w:szCs w:val="22"/>
              </w:rPr>
              <w:t xml:space="preserve"> 29,2)</w:t>
            </w:r>
          </w:p>
        </w:tc>
        <w:tc>
          <w:tcPr>
            <w:tcW w:w="1784" w:type="dxa"/>
            <w:tcBorders>
              <w:top w:val="single" w:sz="6" w:space="0" w:color="000000"/>
              <w:bottom w:val="single" w:sz="6" w:space="0" w:color="000000"/>
              <w:right w:val="single" w:sz="4" w:space="0" w:color="auto"/>
            </w:tcBorders>
          </w:tcPr>
          <w:p w14:paraId="2C6D7D3B" w14:textId="77777777" w:rsidR="00D23C5B" w:rsidRPr="004C4DB5" w:rsidRDefault="00D23C5B" w:rsidP="00760D5C">
            <w:pPr>
              <w:pStyle w:val="TableText10"/>
              <w:keepNext/>
              <w:jc w:val="center"/>
              <w:rPr>
                <w:sz w:val="22"/>
                <w:szCs w:val="22"/>
              </w:rPr>
            </w:pPr>
            <w:r w:rsidRPr="004C4DB5">
              <w:rPr>
                <w:sz w:val="22"/>
                <w:szCs w:val="22"/>
              </w:rPr>
              <w:t>P</w:t>
            </w:r>
            <w:r w:rsidR="006927A1" w:rsidRPr="004C4DB5">
              <w:rPr>
                <w:sz w:val="22"/>
                <w:szCs w:val="22"/>
              </w:rPr>
              <w:t> </w:t>
            </w:r>
            <w:r w:rsidRPr="004C4DB5">
              <w:rPr>
                <w:sz w:val="22"/>
                <w:szCs w:val="22"/>
              </w:rPr>
              <w:t>=</w:t>
            </w:r>
            <w:r w:rsidR="006927A1" w:rsidRPr="004C4DB5">
              <w:rPr>
                <w:sz w:val="22"/>
                <w:szCs w:val="22"/>
              </w:rPr>
              <w:t> </w:t>
            </w:r>
            <w:r w:rsidRPr="004C4DB5">
              <w:rPr>
                <w:sz w:val="22"/>
                <w:szCs w:val="22"/>
              </w:rPr>
              <w:t>0,0014</w:t>
            </w:r>
          </w:p>
        </w:tc>
      </w:tr>
      <w:tr w:rsidR="00D23C5B" w:rsidRPr="004C4DB5" w14:paraId="453268C6" w14:textId="77777777" w:rsidTr="00760D5C">
        <w:tc>
          <w:tcPr>
            <w:tcW w:w="2898" w:type="dxa"/>
            <w:tcBorders>
              <w:top w:val="single" w:sz="6" w:space="0" w:color="000000"/>
              <w:left w:val="single" w:sz="4" w:space="0" w:color="auto"/>
              <w:bottom w:val="nil"/>
            </w:tcBorders>
          </w:tcPr>
          <w:p w14:paraId="222BBBE0" w14:textId="77777777" w:rsidR="00D23C5B" w:rsidRPr="004C4DB5" w:rsidRDefault="00D23C5B" w:rsidP="002D4562">
            <w:pPr>
              <w:pStyle w:val="TableText10"/>
              <w:keepNext/>
              <w:rPr>
                <w:sz w:val="22"/>
                <w:szCs w:val="22"/>
              </w:rPr>
            </w:pPr>
            <w:r w:rsidRPr="004C4DB5">
              <w:rPr>
                <w:sz w:val="22"/>
                <w:szCs w:val="22"/>
              </w:rPr>
              <w:t>Üldine elulemus</w:t>
            </w:r>
          </w:p>
        </w:tc>
        <w:tc>
          <w:tcPr>
            <w:tcW w:w="1636" w:type="dxa"/>
            <w:tcBorders>
              <w:top w:val="single" w:sz="6" w:space="0" w:color="000000"/>
              <w:bottom w:val="nil"/>
            </w:tcBorders>
          </w:tcPr>
          <w:p w14:paraId="02D33C8C" w14:textId="77777777" w:rsidR="00D23C5B" w:rsidRPr="004C4DB5" w:rsidRDefault="00D23C5B" w:rsidP="00760D5C">
            <w:pPr>
              <w:pStyle w:val="TableText10"/>
              <w:keepNext/>
              <w:jc w:val="center"/>
              <w:rPr>
                <w:sz w:val="22"/>
                <w:szCs w:val="22"/>
              </w:rPr>
            </w:pPr>
          </w:p>
        </w:tc>
        <w:tc>
          <w:tcPr>
            <w:tcW w:w="1933" w:type="dxa"/>
            <w:tcBorders>
              <w:top w:val="single" w:sz="6" w:space="0" w:color="000000"/>
              <w:bottom w:val="nil"/>
            </w:tcBorders>
          </w:tcPr>
          <w:p w14:paraId="7CC674DD" w14:textId="77777777" w:rsidR="00D23C5B" w:rsidRPr="004C4DB5" w:rsidRDefault="00D23C5B" w:rsidP="00760D5C">
            <w:pPr>
              <w:pStyle w:val="TableText10"/>
              <w:keepNext/>
              <w:jc w:val="center"/>
              <w:rPr>
                <w:sz w:val="22"/>
                <w:szCs w:val="22"/>
              </w:rPr>
            </w:pPr>
          </w:p>
        </w:tc>
        <w:tc>
          <w:tcPr>
            <w:tcW w:w="1784" w:type="dxa"/>
            <w:tcBorders>
              <w:top w:val="single" w:sz="6" w:space="0" w:color="000000"/>
              <w:bottom w:val="nil"/>
              <w:right w:val="single" w:sz="4" w:space="0" w:color="auto"/>
            </w:tcBorders>
          </w:tcPr>
          <w:p w14:paraId="647E305B" w14:textId="77777777" w:rsidR="00D23C5B" w:rsidRPr="004C4DB5" w:rsidRDefault="00D23C5B" w:rsidP="00760D5C">
            <w:pPr>
              <w:pStyle w:val="TableText10"/>
              <w:keepNext/>
              <w:jc w:val="center"/>
              <w:rPr>
                <w:sz w:val="22"/>
                <w:szCs w:val="22"/>
              </w:rPr>
            </w:pPr>
            <w:r w:rsidRPr="004C4DB5">
              <w:rPr>
                <w:sz w:val="22"/>
                <w:szCs w:val="22"/>
              </w:rPr>
              <w:t>Riski</w:t>
            </w:r>
            <w:r w:rsidR="00C47CD1" w:rsidRPr="004C4DB5">
              <w:rPr>
                <w:sz w:val="22"/>
                <w:szCs w:val="22"/>
                <w:lang w:eastAsia="de-DE"/>
              </w:rPr>
              <w:t xml:space="preserve">tiheduste </w:t>
            </w:r>
            <w:r w:rsidRPr="004C4DB5">
              <w:rPr>
                <w:sz w:val="22"/>
                <w:szCs w:val="22"/>
              </w:rPr>
              <w:t>suhe</w:t>
            </w:r>
          </w:p>
          <w:p w14:paraId="5811FD61" w14:textId="77777777" w:rsidR="00D23C5B" w:rsidRPr="004C4DB5" w:rsidRDefault="00D23C5B" w:rsidP="00760D5C">
            <w:pPr>
              <w:pStyle w:val="TableText10"/>
              <w:keepNext/>
              <w:jc w:val="center"/>
              <w:rPr>
                <w:sz w:val="22"/>
                <w:szCs w:val="22"/>
              </w:rPr>
            </w:pPr>
            <w:r w:rsidRPr="004C4DB5">
              <w:rPr>
                <w:sz w:val="22"/>
                <w:szCs w:val="22"/>
              </w:rPr>
              <w:t>(95% CI)</w:t>
            </w:r>
          </w:p>
        </w:tc>
      </w:tr>
      <w:tr w:rsidR="00D23C5B" w:rsidRPr="004C4DB5" w14:paraId="54429B3F" w14:textId="77777777" w:rsidTr="00760D5C">
        <w:tc>
          <w:tcPr>
            <w:tcW w:w="2898" w:type="dxa"/>
            <w:tcBorders>
              <w:top w:val="nil"/>
              <w:left w:val="single" w:sz="4" w:space="0" w:color="auto"/>
              <w:bottom w:val="single" w:sz="4" w:space="0" w:color="auto"/>
            </w:tcBorders>
          </w:tcPr>
          <w:p w14:paraId="39EA5B68" w14:textId="77777777" w:rsidR="00D23C5B" w:rsidRPr="004C4DB5" w:rsidRDefault="00D23C5B" w:rsidP="002D4562">
            <w:pPr>
              <w:pStyle w:val="TableText10"/>
              <w:keepNext/>
              <w:rPr>
                <w:sz w:val="22"/>
                <w:szCs w:val="22"/>
              </w:rPr>
            </w:pPr>
            <w:r w:rsidRPr="004C4DB5">
              <w:rPr>
                <w:sz w:val="22"/>
                <w:szCs w:val="22"/>
              </w:rPr>
              <w:t>Tüsistusega patsientide arv</w:t>
            </w:r>
          </w:p>
        </w:tc>
        <w:tc>
          <w:tcPr>
            <w:tcW w:w="1636" w:type="dxa"/>
            <w:tcBorders>
              <w:top w:val="nil"/>
              <w:bottom w:val="single" w:sz="4" w:space="0" w:color="auto"/>
            </w:tcBorders>
          </w:tcPr>
          <w:p w14:paraId="6EC178B3" w14:textId="77777777" w:rsidR="00D23C5B" w:rsidRPr="004C4DB5" w:rsidRDefault="00D23C5B" w:rsidP="00760D5C">
            <w:pPr>
              <w:pStyle w:val="TableText10"/>
              <w:keepNext/>
              <w:jc w:val="center"/>
              <w:rPr>
                <w:sz w:val="22"/>
                <w:szCs w:val="22"/>
              </w:rPr>
            </w:pPr>
            <w:r w:rsidRPr="004C4DB5">
              <w:rPr>
                <w:sz w:val="22"/>
                <w:szCs w:val="22"/>
              </w:rPr>
              <w:t>22</w:t>
            </w:r>
          </w:p>
        </w:tc>
        <w:tc>
          <w:tcPr>
            <w:tcW w:w="1933" w:type="dxa"/>
            <w:tcBorders>
              <w:top w:val="nil"/>
              <w:bottom w:val="single" w:sz="4" w:space="0" w:color="auto"/>
            </w:tcBorders>
          </w:tcPr>
          <w:p w14:paraId="0F4055A7" w14:textId="77777777" w:rsidR="00D23C5B" w:rsidRPr="004C4DB5" w:rsidRDefault="00D23C5B" w:rsidP="00760D5C">
            <w:pPr>
              <w:pStyle w:val="TableText10"/>
              <w:keepNext/>
              <w:jc w:val="center"/>
              <w:rPr>
                <w:sz w:val="22"/>
                <w:szCs w:val="22"/>
              </w:rPr>
            </w:pPr>
            <w:r w:rsidRPr="004C4DB5">
              <w:rPr>
                <w:sz w:val="22"/>
                <w:szCs w:val="22"/>
              </w:rPr>
              <w:t>33</w:t>
            </w:r>
          </w:p>
        </w:tc>
        <w:tc>
          <w:tcPr>
            <w:tcW w:w="1784" w:type="dxa"/>
            <w:tcBorders>
              <w:top w:val="nil"/>
              <w:bottom w:val="single" w:sz="4" w:space="0" w:color="auto"/>
              <w:right w:val="single" w:sz="4" w:space="0" w:color="auto"/>
            </w:tcBorders>
          </w:tcPr>
          <w:p w14:paraId="3222AD6D" w14:textId="77777777" w:rsidR="00D23C5B" w:rsidRPr="004C4DB5" w:rsidRDefault="00D23C5B" w:rsidP="00760D5C">
            <w:pPr>
              <w:pStyle w:val="TableText10"/>
              <w:keepNext/>
              <w:jc w:val="center"/>
              <w:rPr>
                <w:sz w:val="22"/>
                <w:szCs w:val="22"/>
              </w:rPr>
            </w:pPr>
            <w:r w:rsidRPr="004C4DB5">
              <w:rPr>
                <w:sz w:val="22"/>
                <w:szCs w:val="22"/>
              </w:rPr>
              <w:t>0,59 (0,35</w:t>
            </w:r>
            <w:r w:rsidR="006927A1" w:rsidRPr="004C4DB5">
              <w:rPr>
                <w:sz w:val="22"/>
                <w:szCs w:val="22"/>
              </w:rPr>
              <w:t>;</w:t>
            </w:r>
            <w:r w:rsidRPr="004C4DB5">
              <w:rPr>
                <w:sz w:val="22"/>
                <w:szCs w:val="22"/>
              </w:rPr>
              <w:t xml:space="preserve"> 1,02)</w:t>
            </w:r>
          </w:p>
          <w:p w14:paraId="77640C8E" w14:textId="77777777" w:rsidR="00D23C5B" w:rsidRPr="004C4DB5" w:rsidRDefault="00D23C5B" w:rsidP="00760D5C">
            <w:pPr>
              <w:pStyle w:val="TableText10"/>
              <w:keepNext/>
              <w:jc w:val="center"/>
              <w:rPr>
                <w:sz w:val="22"/>
                <w:szCs w:val="22"/>
              </w:rPr>
            </w:pPr>
            <w:r w:rsidRPr="004C4DB5">
              <w:rPr>
                <w:sz w:val="22"/>
                <w:szCs w:val="22"/>
              </w:rPr>
              <w:t>p</w:t>
            </w:r>
            <w:r w:rsidR="006927A1" w:rsidRPr="004C4DB5">
              <w:rPr>
                <w:sz w:val="22"/>
                <w:szCs w:val="22"/>
              </w:rPr>
              <w:t> </w:t>
            </w:r>
            <w:r w:rsidRPr="004C4DB5">
              <w:rPr>
                <w:sz w:val="22"/>
                <w:szCs w:val="22"/>
              </w:rPr>
              <w:t>=</w:t>
            </w:r>
            <w:r w:rsidR="006927A1" w:rsidRPr="004C4DB5">
              <w:rPr>
                <w:sz w:val="22"/>
                <w:szCs w:val="22"/>
              </w:rPr>
              <w:t> </w:t>
            </w:r>
            <w:r w:rsidRPr="004C4DB5">
              <w:rPr>
                <w:sz w:val="22"/>
                <w:szCs w:val="22"/>
              </w:rPr>
              <w:t>0,0555</w:t>
            </w:r>
          </w:p>
        </w:tc>
      </w:tr>
    </w:tbl>
    <w:p w14:paraId="1A4A9CE0" w14:textId="77777777" w:rsidR="00D23C5B" w:rsidRPr="004C4DB5" w:rsidRDefault="00D23C5B" w:rsidP="00D23C5B">
      <w:pPr>
        <w:rPr>
          <w:sz w:val="20"/>
        </w:rPr>
      </w:pPr>
      <w:r w:rsidRPr="004C4DB5">
        <w:rPr>
          <w:sz w:val="20"/>
        </w:rPr>
        <w:t>* defineeriti kui igasuguse invasiivse vähi puudumist nii rinnanäärmes kui kaenlaalustes lümfisõlmedes</w:t>
      </w:r>
    </w:p>
    <w:p w14:paraId="3B7100D0" w14:textId="77777777" w:rsidR="00D23C5B" w:rsidRPr="004C4DB5" w:rsidRDefault="00D23C5B" w:rsidP="00D23C5B">
      <w:pPr>
        <w:rPr>
          <w:szCs w:val="22"/>
        </w:rPr>
      </w:pPr>
    </w:p>
    <w:p w14:paraId="7938F151" w14:textId="77777777" w:rsidR="00D23C5B" w:rsidRPr="004C4DB5" w:rsidRDefault="00D23C5B" w:rsidP="00D23C5B">
      <w:pPr>
        <w:rPr>
          <w:szCs w:val="22"/>
        </w:rPr>
      </w:pPr>
      <w:r w:rsidRPr="004C4DB5">
        <w:rPr>
          <w:szCs w:val="22"/>
        </w:rPr>
        <w:t>Absoluutne kasu – 13</w:t>
      </w:r>
      <w:r w:rsidR="00573D20" w:rsidRPr="004C4DB5">
        <w:rPr>
          <w:szCs w:val="22"/>
        </w:rPr>
        <w:t> </w:t>
      </w:r>
      <w:r w:rsidRPr="004C4DB5">
        <w:rPr>
          <w:szCs w:val="22"/>
        </w:rPr>
        <w:t>protsendipunkti Herceptin’i grupi kasuks – arvutati 3</w:t>
      </w:r>
      <w:r w:rsidRPr="004C4DB5">
        <w:rPr>
          <w:szCs w:val="22"/>
        </w:rPr>
        <w:noBreakHyphen/>
        <w:t xml:space="preserve">aastase tüsistustevaba elulemuse põhjal (65% </w:t>
      </w:r>
      <w:r w:rsidRPr="004C4DB5">
        <w:rPr>
          <w:i/>
          <w:szCs w:val="22"/>
        </w:rPr>
        <w:t>versus</w:t>
      </w:r>
      <w:r w:rsidRPr="004C4DB5">
        <w:rPr>
          <w:szCs w:val="22"/>
        </w:rPr>
        <w:t xml:space="preserve"> 52%).</w:t>
      </w:r>
    </w:p>
    <w:p w14:paraId="188EB4C0" w14:textId="77777777" w:rsidR="00D23C5B" w:rsidRPr="004C4DB5" w:rsidRDefault="00D23C5B" w:rsidP="00D23C5B">
      <w:pPr>
        <w:rPr>
          <w:szCs w:val="22"/>
        </w:rPr>
      </w:pPr>
    </w:p>
    <w:p w14:paraId="35B8FB33" w14:textId="77777777" w:rsidR="00D23C5B" w:rsidRPr="004C4DB5" w:rsidRDefault="00D23C5B" w:rsidP="00D23C5B">
      <w:pPr>
        <w:keepNext/>
        <w:keepLines/>
        <w:autoSpaceDE w:val="0"/>
        <w:autoSpaceDN w:val="0"/>
        <w:adjustRightInd w:val="0"/>
        <w:rPr>
          <w:i/>
          <w:szCs w:val="22"/>
          <w:u w:val="single"/>
        </w:rPr>
      </w:pPr>
      <w:r w:rsidRPr="004C4DB5">
        <w:rPr>
          <w:i/>
          <w:szCs w:val="22"/>
          <w:u w:val="single"/>
        </w:rPr>
        <w:t>Metastaatiline maovähk</w:t>
      </w:r>
    </w:p>
    <w:p w14:paraId="14899804" w14:textId="77777777" w:rsidR="00D23C5B" w:rsidRPr="004C4DB5" w:rsidRDefault="00D23C5B" w:rsidP="00D23C5B">
      <w:pPr>
        <w:keepNext/>
        <w:rPr>
          <w:szCs w:val="22"/>
        </w:rPr>
      </w:pPr>
    </w:p>
    <w:p w14:paraId="7D9985AD" w14:textId="77777777" w:rsidR="00D23C5B" w:rsidRPr="004C4DB5" w:rsidRDefault="00D23C5B" w:rsidP="00C66E79">
      <w:pPr>
        <w:autoSpaceDE w:val="0"/>
        <w:autoSpaceDN w:val="0"/>
        <w:adjustRightInd w:val="0"/>
        <w:rPr>
          <w:rFonts w:eastAsia="SimSun"/>
          <w:szCs w:val="22"/>
          <w:lang w:eastAsia="zh-CN"/>
        </w:rPr>
      </w:pPr>
      <w:r w:rsidRPr="004C4DB5">
        <w:rPr>
          <w:rFonts w:eastAsia="SimSun"/>
          <w:szCs w:val="22"/>
          <w:lang w:eastAsia="zh-CN"/>
        </w:rPr>
        <w:t>Herceptin’i on uuritud ühes randomiseeritud, avatud III</w:t>
      </w:r>
      <w:r w:rsidR="00573D20" w:rsidRPr="004C4DB5">
        <w:rPr>
          <w:rFonts w:eastAsia="SimSun"/>
          <w:szCs w:val="22"/>
          <w:lang w:eastAsia="zh-CN"/>
        </w:rPr>
        <w:t> </w:t>
      </w:r>
      <w:r w:rsidRPr="004C4DB5">
        <w:rPr>
          <w:rFonts w:eastAsia="SimSun"/>
          <w:szCs w:val="22"/>
          <w:lang w:eastAsia="zh-CN"/>
        </w:rPr>
        <w:t>faasi uuringus ToGA (BO18255) kombinatsioonis kemoteraapiaga võrreldes ainult kemoteraapiaga.</w:t>
      </w:r>
    </w:p>
    <w:p w14:paraId="05AA2ED8" w14:textId="77777777" w:rsidR="00D23C5B" w:rsidRPr="004C4DB5" w:rsidRDefault="00D23C5B" w:rsidP="00D23C5B">
      <w:pPr>
        <w:autoSpaceDE w:val="0"/>
        <w:autoSpaceDN w:val="0"/>
        <w:adjustRightInd w:val="0"/>
        <w:rPr>
          <w:rFonts w:eastAsia="SimSun"/>
          <w:szCs w:val="22"/>
          <w:lang w:eastAsia="zh-CN"/>
        </w:rPr>
      </w:pPr>
    </w:p>
    <w:p w14:paraId="6CD3C4A5" w14:textId="77777777" w:rsidR="00D23C5B" w:rsidRPr="004C4DB5" w:rsidRDefault="00D23C5B" w:rsidP="00D23C5B">
      <w:pPr>
        <w:rPr>
          <w:szCs w:val="22"/>
        </w:rPr>
      </w:pPr>
      <w:r w:rsidRPr="004C4DB5">
        <w:rPr>
          <w:szCs w:val="22"/>
        </w:rPr>
        <w:t>Kemoteraapiat manustati järgmiselt:</w:t>
      </w:r>
    </w:p>
    <w:p w14:paraId="132BE648" w14:textId="77777777" w:rsidR="00D23C5B" w:rsidRPr="004C4DB5" w:rsidRDefault="00D23C5B" w:rsidP="00D23C5B">
      <w:pPr>
        <w:rPr>
          <w:szCs w:val="22"/>
        </w:rPr>
      </w:pPr>
    </w:p>
    <w:p w14:paraId="162E00D8" w14:textId="77777777" w:rsidR="00D23C5B" w:rsidRPr="004C4DB5" w:rsidRDefault="00D23C5B" w:rsidP="00D23C5B">
      <w:pPr>
        <w:tabs>
          <w:tab w:val="left" w:pos="1080"/>
        </w:tabs>
        <w:autoSpaceDE w:val="0"/>
        <w:autoSpaceDN w:val="0"/>
        <w:adjustRightInd w:val="0"/>
        <w:ind w:left="1080" w:hanging="540"/>
        <w:rPr>
          <w:szCs w:val="22"/>
        </w:rPr>
      </w:pPr>
      <w:r w:rsidRPr="004C4DB5">
        <w:rPr>
          <w:rFonts w:eastAsia="SimSun"/>
          <w:szCs w:val="22"/>
          <w:lang w:eastAsia="zh-CN"/>
        </w:rPr>
        <w:t>-</w:t>
      </w:r>
      <w:r w:rsidRPr="004C4DB5">
        <w:rPr>
          <w:rFonts w:eastAsia="SimSun"/>
          <w:szCs w:val="22"/>
          <w:lang w:eastAsia="zh-CN"/>
        </w:rPr>
        <w:tab/>
        <w:t xml:space="preserve">kapetsitabiin </w:t>
      </w:r>
      <w:r w:rsidRPr="004C4DB5">
        <w:rPr>
          <w:szCs w:val="22"/>
        </w:rPr>
        <w:t>– 1000 mg/m</w:t>
      </w:r>
      <w:r w:rsidRPr="004C4DB5">
        <w:rPr>
          <w:szCs w:val="22"/>
          <w:vertAlign w:val="superscript"/>
        </w:rPr>
        <w:t>2</w:t>
      </w:r>
      <w:r w:rsidRPr="004C4DB5">
        <w:rPr>
          <w:szCs w:val="22"/>
        </w:rPr>
        <w:t xml:space="preserve"> suu kaudu kaks korda päevas 14</w:t>
      </w:r>
      <w:r w:rsidR="00573D20" w:rsidRPr="004C4DB5">
        <w:rPr>
          <w:szCs w:val="22"/>
        </w:rPr>
        <w:t> </w:t>
      </w:r>
      <w:r w:rsidRPr="004C4DB5">
        <w:rPr>
          <w:szCs w:val="22"/>
        </w:rPr>
        <w:t>päeva jooksul iga 3</w:t>
      </w:r>
      <w:r w:rsidR="00573D20" w:rsidRPr="004C4DB5">
        <w:rPr>
          <w:szCs w:val="22"/>
        </w:rPr>
        <w:t> </w:t>
      </w:r>
      <w:r w:rsidRPr="004C4DB5">
        <w:rPr>
          <w:szCs w:val="22"/>
        </w:rPr>
        <w:t>nädala järel 6</w:t>
      </w:r>
      <w:r w:rsidR="00573D20" w:rsidRPr="004C4DB5">
        <w:rPr>
          <w:szCs w:val="22"/>
        </w:rPr>
        <w:t> </w:t>
      </w:r>
      <w:r w:rsidRPr="004C4DB5">
        <w:rPr>
          <w:szCs w:val="22"/>
        </w:rPr>
        <w:t>tsüklit (iga tsükli 1.</w:t>
      </w:r>
      <w:r w:rsidR="00573D20" w:rsidRPr="004C4DB5">
        <w:rPr>
          <w:szCs w:val="22"/>
        </w:rPr>
        <w:t> </w:t>
      </w:r>
      <w:r w:rsidRPr="004C4DB5">
        <w:rPr>
          <w:szCs w:val="22"/>
        </w:rPr>
        <w:t>päeva õhtust kuni 15.</w:t>
      </w:r>
      <w:r w:rsidR="00573D20" w:rsidRPr="004C4DB5">
        <w:rPr>
          <w:szCs w:val="22"/>
        </w:rPr>
        <w:t> </w:t>
      </w:r>
      <w:r w:rsidRPr="004C4DB5">
        <w:rPr>
          <w:szCs w:val="22"/>
        </w:rPr>
        <w:t>päeva hommikuni)</w:t>
      </w:r>
    </w:p>
    <w:p w14:paraId="7DE32A25" w14:textId="77777777" w:rsidR="00D23C5B" w:rsidRPr="004C4DB5" w:rsidRDefault="00D23C5B" w:rsidP="00D23C5B">
      <w:pPr>
        <w:autoSpaceDE w:val="0"/>
        <w:autoSpaceDN w:val="0"/>
        <w:adjustRightInd w:val="0"/>
        <w:rPr>
          <w:szCs w:val="22"/>
        </w:rPr>
      </w:pPr>
      <w:r w:rsidRPr="004C4DB5">
        <w:rPr>
          <w:szCs w:val="22"/>
        </w:rPr>
        <w:t>või</w:t>
      </w:r>
    </w:p>
    <w:p w14:paraId="0ED4B8D1" w14:textId="77777777" w:rsidR="00D23C5B" w:rsidRPr="004C4DB5" w:rsidRDefault="00D23C5B" w:rsidP="00D23C5B">
      <w:pPr>
        <w:tabs>
          <w:tab w:val="left" w:pos="1080"/>
        </w:tabs>
        <w:autoSpaceDE w:val="0"/>
        <w:autoSpaceDN w:val="0"/>
        <w:adjustRightInd w:val="0"/>
        <w:ind w:left="1080" w:hanging="540"/>
        <w:rPr>
          <w:szCs w:val="22"/>
        </w:rPr>
      </w:pPr>
      <w:r w:rsidRPr="004C4DB5">
        <w:rPr>
          <w:szCs w:val="22"/>
        </w:rPr>
        <w:t>-</w:t>
      </w:r>
      <w:r w:rsidRPr="004C4DB5">
        <w:rPr>
          <w:szCs w:val="22"/>
        </w:rPr>
        <w:tab/>
        <w:t>intravenoosne 5</w:t>
      </w:r>
      <w:r w:rsidRPr="004C4DB5">
        <w:rPr>
          <w:szCs w:val="22"/>
        </w:rPr>
        <w:noBreakHyphen/>
        <w:t xml:space="preserve">fluorouratsiil </w:t>
      </w:r>
      <w:r w:rsidR="00573D20" w:rsidRPr="004C4DB5">
        <w:rPr>
          <w:szCs w:val="22"/>
        </w:rPr>
        <w:t>–</w:t>
      </w:r>
      <w:r w:rsidRPr="004C4DB5">
        <w:rPr>
          <w:szCs w:val="22"/>
        </w:rPr>
        <w:t xml:space="preserve"> 800 mg/m</w:t>
      </w:r>
      <w:r w:rsidRPr="004C4DB5">
        <w:rPr>
          <w:szCs w:val="22"/>
          <w:vertAlign w:val="superscript"/>
        </w:rPr>
        <w:t>2</w:t>
      </w:r>
      <w:r w:rsidRPr="004C4DB5">
        <w:rPr>
          <w:szCs w:val="22"/>
        </w:rPr>
        <w:t>/päevas intravenoosse püsiinfusioonina 5</w:t>
      </w:r>
      <w:r w:rsidR="00573D20" w:rsidRPr="004C4DB5">
        <w:rPr>
          <w:szCs w:val="22"/>
        </w:rPr>
        <w:t> </w:t>
      </w:r>
      <w:r w:rsidRPr="004C4DB5">
        <w:rPr>
          <w:szCs w:val="22"/>
        </w:rPr>
        <w:t>päeva jooksul, manustatuna iga 3</w:t>
      </w:r>
      <w:r w:rsidR="00573D20" w:rsidRPr="004C4DB5">
        <w:rPr>
          <w:szCs w:val="22"/>
        </w:rPr>
        <w:t> </w:t>
      </w:r>
      <w:r w:rsidRPr="004C4DB5">
        <w:rPr>
          <w:szCs w:val="22"/>
        </w:rPr>
        <w:t>nädala järel 6</w:t>
      </w:r>
      <w:r w:rsidR="00573D20" w:rsidRPr="004C4DB5">
        <w:rPr>
          <w:szCs w:val="22"/>
        </w:rPr>
        <w:t> </w:t>
      </w:r>
      <w:r w:rsidRPr="004C4DB5">
        <w:rPr>
          <w:szCs w:val="22"/>
        </w:rPr>
        <w:t>tsüklit (iga tsükli päevadel</w:t>
      </w:r>
      <w:r w:rsidR="00573D20" w:rsidRPr="004C4DB5">
        <w:rPr>
          <w:szCs w:val="22"/>
        </w:rPr>
        <w:t> </w:t>
      </w:r>
      <w:r w:rsidRPr="004C4DB5">
        <w:rPr>
          <w:szCs w:val="22"/>
        </w:rPr>
        <w:t xml:space="preserve">1...5) </w:t>
      </w:r>
    </w:p>
    <w:p w14:paraId="11C2E8A5" w14:textId="77777777" w:rsidR="00D23C5B" w:rsidRPr="004C4DB5" w:rsidRDefault="00D23C5B" w:rsidP="00D23C5B">
      <w:pPr>
        <w:autoSpaceDE w:val="0"/>
        <w:autoSpaceDN w:val="0"/>
        <w:adjustRightInd w:val="0"/>
        <w:rPr>
          <w:szCs w:val="22"/>
        </w:rPr>
      </w:pPr>
    </w:p>
    <w:p w14:paraId="7D63B6B0" w14:textId="77777777" w:rsidR="00D23C5B" w:rsidRPr="004C4DB5" w:rsidRDefault="00D23C5B" w:rsidP="00C66E79">
      <w:pPr>
        <w:autoSpaceDE w:val="0"/>
        <w:autoSpaceDN w:val="0"/>
        <w:adjustRightInd w:val="0"/>
        <w:rPr>
          <w:szCs w:val="22"/>
        </w:rPr>
      </w:pPr>
      <w:r w:rsidRPr="004C4DB5">
        <w:rPr>
          <w:szCs w:val="22"/>
        </w:rPr>
        <w:t>Kumbagi manustati koos:</w:t>
      </w:r>
    </w:p>
    <w:p w14:paraId="75647957" w14:textId="77777777" w:rsidR="00D23C5B" w:rsidRPr="004C4DB5" w:rsidRDefault="00D23C5B" w:rsidP="0047713C">
      <w:pPr>
        <w:autoSpaceDE w:val="0"/>
        <w:autoSpaceDN w:val="0"/>
        <w:adjustRightInd w:val="0"/>
        <w:rPr>
          <w:szCs w:val="22"/>
        </w:rPr>
      </w:pPr>
    </w:p>
    <w:p w14:paraId="2A90051A" w14:textId="77777777" w:rsidR="00D23C5B" w:rsidRPr="004C4DB5" w:rsidRDefault="00D23C5B" w:rsidP="003B4FD2">
      <w:pPr>
        <w:autoSpaceDE w:val="0"/>
        <w:autoSpaceDN w:val="0"/>
        <w:adjustRightInd w:val="0"/>
        <w:ind w:left="1120" w:hanging="580"/>
        <w:rPr>
          <w:szCs w:val="22"/>
        </w:rPr>
      </w:pPr>
      <w:r w:rsidRPr="004C4DB5">
        <w:rPr>
          <w:szCs w:val="22"/>
        </w:rPr>
        <w:t>-</w:t>
      </w:r>
      <w:r w:rsidRPr="004C4DB5">
        <w:rPr>
          <w:szCs w:val="22"/>
        </w:rPr>
        <w:tab/>
        <w:t xml:space="preserve">tsisplatiiniga </w:t>
      </w:r>
      <w:r w:rsidR="00573D20" w:rsidRPr="004C4DB5">
        <w:rPr>
          <w:szCs w:val="22"/>
        </w:rPr>
        <w:t>–</w:t>
      </w:r>
      <w:r w:rsidRPr="004C4DB5">
        <w:rPr>
          <w:szCs w:val="22"/>
        </w:rPr>
        <w:t xml:space="preserve"> 80 mg/m</w:t>
      </w:r>
      <w:r w:rsidRPr="004C4DB5">
        <w:rPr>
          <w:szCs w:val="22"/>
          <w:vertAlign w:val="superscript"/>
        </w:rPr>
        <w:t>2</w:t>
      </w:r>
      <w:r w:rsidRPr="004C4DB5">
        <w:rPr>
          <w:szCs w:val="22"/>
        </w:rPr>
        <w:t xml:space="preserve"> iga 3 nädala järel 6</w:t>
      </w:r>
      <w:r w:rsidR="00573D20" w:rsidRPr="004C4DB5">
        <w:rPr>
          <w:szCs w:val="22"/>
        </w:rPr>
        <w:t> </w:t>
      </w:r>
      <w:r w:rsidRPr="004C4DB5">
        <w:rPr>
          <w:szCs w:val="22"/>
        </w:rPr>
        <w:t>tsüklit iga tsükli 1.</w:t>
      </w:r>
      <w:r w:rsidR="00573D20" w:rsidRPr="004C4DB5">
        <w:rPr>
          <w:szCs w:val="22"/>
        </w:rPr>
        <w:t> </w:t>
      </w:r>
      <w:r w:rsidRPr="004C4DB5">
        <w:rPr>
          <w:szCs w:val="22"/>
        </w:rPr>
        <w:t>päeval.</w:t>
      </w:r>
    </w:p>
    <w:p w14:paraId="72209214" w14:textId="77777777" w:rsidR="00D23C5B" w:rsidRPr="004C4DB5" w:rsidRDefault="00D23C5B" w:rsidP="00347749">
      <w:pPr>
        <w:rPr>
          <w:szCs w:val="22"/>
        </w:rPr>
      </w:pPr>
    </w:p>
    <w:p w14:paraId="66910F16" w14:textId="77777777" w:rsidR="00D23C5B" w:rsidRPr="004C4DB5" w:rsidRDefault="00D23C5B" w:rsidP="00477EDE">
      <w:pPr>
        <w:keepNext/>
        <w:keepLines/>
        <w:rPr>
          <w:szCs w:val="22"/>
        </w:rPr>
      </w:pPr>
      <w:r w:rsidRPr="004C4DB5">
        <w:rPr>
          <w:szCs w:val="22"/>
        </w:rPr>
        <w:lastRenderedPageBreak/>
        <w:t>Tabelis</w:t>
      </w:r>
      <w:r w:rsidR="006927A1" w:rsidRPr="004C4DB5">
        <w:rPr>
          <w:szCs w:val="22"/>
        </w:rPr>
        <w:t> </w:t>
      </w:r>
      <w:r w:rsidRPr="004C4DB5">
        <w:rPr>
          <w:szCs w:val="22"/>
        </w:rPr>
        <w:t>13 on esitatud uuringu BO18225 efektiivsuse tulemuste kokkuvõte:</w:t>
      </w:r>
    </w:p>
    <w:p w14:paraId="65FCA8B7" w14:textId="77777777" w:rsidR="00D23C5B" w:rsidRPr="004C4DB5" w:rsidRDefault="00D23C5B" w:rsidP="00477EDE">
      <w:pPr>
        <w:keepNext/>
        <w:keepLines/>
        <w:rPr>
          <w:szCs w:val="22"/>
        </w:rPr>
      </w:pPr>
    </w:p>
    <w:p w14:paraId="28E159A3" w14:textId="77777777" w:rsidR="00D23C5B" w:rsidRPr="004C4DB5" w:rsidRDefault="00D23C5B" w:rsidP="00477EDE">
      <w:pPr>
        <w:keepNext/>
        <w:keepLines/>
        <w:rPr>
          <w:szCs w:val="22"/>
        </w:rPr>
      </w:pPr>
      <w:r w:rsidRPr="004C4DB5">
        <w:rPr>
          <w:szCs w:val="22"/>
        </w:rPr>
        <w:t>Tabel</w:t>
      </w:r>
      <w:r w:rsidR="006927A1" w:rsidRPr="004C4DB5">
        <w:rPr>
          <w:szCs w:val="22"/>
        </w:rPr>
        <w:t> </w:t>
      </w:r>
      <w:r w:rsidRPr="004C4DB5">
        <w:rPr>
          <w:szCs w:val="22"/>
        </w:rPr>
        <w:t>13. Uuringu BO18225 efektiivsuse tulemused</w:t>
      </w:r>
    </w:p>
    <w:p w14:paraId="68387DEE" w14:textId="77777777" w:rsidR="00D23C5B" w:rsidRPr="004C4DB5" w:rsidRDefault="00D23C5B" w:rsidP="00D23C5B">
      <w:pPr>
        <w:keepNext/>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415"/>
        <w:gridCol w:w="1415"/>
        <w:gridCol w:w="1893"/>
        <w:gridCol w:w="1570"/>
      </w:tblGrid>
      <w:tr w:rsidR="00D23C5B" w:rsidRPr="004C4DB5" w14:paraId="581C6105" w14:textId="77777777" w:rsidTr="00760D5C">
        <w:trPr>
          <w:tblHeader/>
        </w:trPr>
        <w:tc>
          <w:tcPr>
            <w:tcW w:w="2700" w:type="dxa"/>
          </w:tcPr>
          <w:p w14:paraId="5A440ABF" w14:textId="77777777" w:rsidR="00D23C5B" w:rsidRPr="004C4DB5" w:rsidRDefault="00D23C5B" w:rsidP="00760D5C">
            <w:pPr>
              <w:keepNext/>
              <w:jc w:val="center"/>
              <w:rPr>
                <w:rFonts w:eastAsia="MS Mincho"/>
                <w:szCs w:val="22"/>
              </w:rPr>
            </w:pPr>
            <w:r w:rsidRPr="004C4DB5">
              <w:rPr>
                <w:rFonts w:eastAsia="MS Mincho"/>
                <w:b/>
                <w:szCs w:val="22"/>
              </w:rPr>
              <w:t>Näitaja</w:t>
            </w:r>
          </w:p>
        </w:tc>
        <w:tc>
          <w:tcPr>
            <w:tcW w:w="1440" w:type="dxa"/>
          </w:tcPr>
          <w:p w14:paraId="7F5D21D1" w14:textId="77777777" w:rsidR="00D23C5B" w:rsidRPr="004C4DB5" w:rsidRDefault="00D23C5B" w:rsidP="00760D5C">
            <w:pPr>
              <w:keepNext/>
              <w:jc w:val="center"/>
              <w:rPr>
                <w:rFonts w:eastAsia="MS Mincho"/>
                <w:b/>
                <w:szCs w:val="22"/>
              </w:rPr>
            </w:pPr>
            <w:r w:rsidRPr="004C4DB5">
              <w:rPr>
                <w:rFonts w:eastAsia="MS Mincho"/>
                <w:b/>
                <w:szCs w:val="22"/>
              </w:rPr>
              <w:t>FP</w:t>
            </w:r>
          </w:p>
          <w:p w14:paraId="32E7465D" w14:textId="77777777" w:rsidR="00D23C5B" w:rsidRPr="004C4DB5" w:rsidRDefault="00D23C5B" w:rsidP="00760D5C">
            <w:pPr>
              <w:keepNext/>
              <w:jc w:val="center"/>
              <w:rPr>
                <w:rFonts w:eastAsia="MS Mincho"/>
                <w:szCs w:val="22"/>
              </w:rPr>
            </w:pPr>
            <w:r w:rsidRPr="004C4DB5">
              <w:rPr>
                <w:rFonts w:eastAsia="MS Mincho"/>
                <w:b/>
                <w:szCs w:val="22"/>
              </w:rPr>
              <w:t>N</w:t>
            </w:r>
            <w:r w:rsidR="006927A1" w:rsidRPr="004C4DB5">
              <w:rPr>
                <w:rFonts w:eastAsia="MS Mincho"/>
                <w:b/>
                <w:szCs w:val="22"/>
              </w:rPr>
              <w:t> </w:t>
            </w:r>
            <w:r w:rsidRPr="004C4DB5">
              <w:rPr>
                <w:rFonts w:eastAsia="MS Mincho"/>
                <w:b/>
                <w:szCs w:val="22"/>
              </w:rPr>
              <w:t>=</w:t>
            </w:r>
            <w:r w:rsidR="006927A1" w:rsidRPr="004C4DB5">
              <w:rPr>
                <w:rFonts w:eastAsia="MS Mincho"/>
                <w:b/>
                <w:szCs w:val="22"/>
              </w:rPr>
              <w:t> </w:t>
            </w:r>
            <w:r w:rsidRPr="004C4DB5">
              <w:rPr>
                <w:rFonts w:eastAsia="MS Mincho"/>
                <w:b/>
                <w:szCs w:val="22"/>
              </w:rPr>
              <w:t>290</w:t>
            </w:r>
          </w:p>
        </w:tc>
        <w:tc>
          <w:tcPr>
            <w:tcW w:w="1440" w:type="dxa"/>
          </w:tcPr>
          <w:p w14:paraId="6D8325F0" w14:textId="77777777" w:rsidR="00D23C5B" w:rsidRPr="004C4DB5" w:rsidRDefault="00D23C5B" w:rsidP="00760D5C">
            <w:pPr>
              <w:keepNext/>
              <w:jc w:val="center"/>
              <w:rPr>
                <w:rFonts w:eastAsia="MS Mincho"/>
                <w:b/>
                <w:szCs w:val="22"/>
              </w:rPr>
            </w:pPr>
            <w:r w:rsidRPr="004C4DB5">
              <w:rPr>
                <w:rFonts w:eastAsia="MS Mincho"/>
                <w:b/>
                <w:szCs w:val="22"/>
              </w:rPr>
              <w:t>FP+H</w:t>
            </w:r>
          </w:p>
          <w:p w14:paraId="5B536551" w14:textId="77777777" w:rsidR="00D23C5B" w:rsidRPr="004C4DB5" w:rsidRDefault="00D23C5B" w:rsidP="00760D5C">
            <w:pPr>
              <w:keepNext/>
              <w:jc w:val="center"/>
              <w:rPr>
                <w:rFonts w:eastAsia="MS Mincho"/>
                <w:szCs w:val="22"/>
              </w:rPr>
            </w:pPr>
            <w:r w:rsidRPr="004C4DB5">
              <w:rPr>
                <w:rFonts w:eastAsia="MS Mincho"/>
                <w:b/>
                <w:szCs w:val="22"/>
              </w:rPr>
              <w:t>N</w:t>
            </w:r>
            <w:r w:rsidR="006927A1" w:rsidRPr="004C4DB5">
              <w:rPr>
                <w:rFonts w:eastAsia="MS Mincho"/>
                <w:b/>
                <w:szCs w:val="22"/>
              </w:rPr>
              <w:t> </w:t>
            </w:r>
            <w:r w:rsidRPr="004C4DB5">
              <w:rPr>
                <w:rFonts w:eastAsia="MS Mincho"/>
                <w:b/>
                <w:szCs w:val="22"/>
              </w:rPr>
              <w:t>=</w:t>
            </w:r>
            <w:r w:rsidR="006927A1" w:rsidRPr="004C4DB5">
              <w:rPr>
                <w:rFonts w:eastAsia="MS Mincho"/>
                <w:b/>
                <w:szCs w:val="22"/>
              </w:rPr>
              <w:t> </w:t>
            </w:r>
            <w:r w:rsidRPr="004C4DB5">
              <w:rPr>
                <w:rFonts w:eastAsia="MS Mincho"/>
                <w:b/>
                <w:szCs w:val="22"/>
              </w:rPr>
              <w:t>294</w:t>
            </w:r>
          </w:p>
        </w:tc>
        <w:tc>
          <w:tcPr>
            <w:tcW w:w="1922" w:type="dxa"/>
          </w:tcPr>
          <w:p w14:paraId="2962BB74" w14:textId="77777777" w:rsidR="00D23C5B" w:rsidRPr="004C4DB5" w:rsidRDefault="00D23C5B" w:rsidP="00760D5C">
            <w:pPr>
              <w:keepNext/>
              <w:jc w:val="center"/>
              <w:rPr>
                <w:rFonts w:eastAsia="MS Mincho"/>
                <w:szCs w:val="22"/>
              </w:rPr>
            </w:pPr>
            <w:r w:rsidRPr="004C4DB5">
              <w:rPr>
                <w:rFonts w:eastAsia="MS Mincho"/>
                <w:b/>
                <w:szCs w:val="22"/>
              </w:rPr>
              <w:t>HR (95% CI)</w:t>
            </w:r>
          </w:p>
        </w:tc>
        <w:tc>
          <w:tcPr>
            <w:tcW w:w="1601" w:type="dxa"/>
          </w:tcPr>
          <w:p w14:paraId="4BBE219D" w14:textId="77777777" w:rsidR="00D23C5B" w:rsidRPr="004C4DB5" w:rsidRDefault="00D23C5B" w:rsidP="00760D5C">
            <w:pPr>
              <w:keepNext/>
              <w:jc w:val="center"/>
              <w:rPr>
                <w:rFonts w:eastAsia="MS Mincho"/>
                <w:szCs w:val="22"/>
              </w:rPr>
            </w:pPr>
            <w:r w:rsidRPr="004C4DB5">
              <w:rPr>
                <w:rFonts w:eastAsia="MS Mincho"/>
                <w:b/>
                <w:szCs w:val="22"/>
              </w:rPr>
              <w:t>p-väärtus</w:t>
            </w:r>
          </w:p>
        </w:tc>
      </w:tr>
      <w:tr w:rsidR="00D23C5B" w:rsidRPr="004C4DB5" w14:paraId="26328D64" w14:textId="77777777" w:rsidTr="002D4562">
        <w:tc>
          <w:tcPr>
            <w:tcW w:w="2700" w:type="dxa"/>
          </w:tcPr>
          <w:p w14:paraId="53C2E69D" w14:textId="77777777" w:rsidR="00D23C5B" w:rsidRPr="004C4DB5" w:rsidRDefault="00D23C5B" w:rsidP="00760D5C">
            <w:pPr>
              <w:keepNext/>
              <w:rPr>
                <w:rFonts w:eastAsia="MS Mincho"/>
                <w:szCs w:val="22"/>
              </w:rPr>
            </w:pPr>
            <w:r w:rsidRPr="004C4DB5">
              <w:rPr>
                <w:rFonts w:eastAsia="MS Mincho"/>
                <w:szCs w:val="22"/>
              </w:rPr>
              <w:t>Üldise elulemuse mediaan kuudes</w:t>
            </w:r>
          </w:p>
        </w:tc>
        <w:tc>
          <w:tcPr>
            <w:tcW w:w="1440" w:type="dxa"/>
          </w:tcPr>
          <w:p w14:paraId="77160127" w14:textId="77777777" w:rsidR="00D23C5B" w:rsidRPr="004C4DB5" w:rsidRDefault="00D23C5B" w:rsidP="00760D5C">
            <w:pPr>
              <w:keepNext/>
              <w:jc w:val="center"/>
              <w:rPr>
                <w:rFonts w:eastAsia="MS Mincho"/>
                <w:szCs w:val="22"/>
              </w:rPr>
            </w:pPr>
            <w:r w:rsidRPr="004C4DB5">
              <w:rPr>
                <w:rFonts w:eastAsia="MS Mincho"/>
                <w:szCs w:val="22"/>
              </w:rPr>
              <w:t>11,1</w:t>
            </w:r>
          </w:p>
        </w:tc>
        <w:tc>
          <w:tcPr>
            <w:tcW w:w="1440" w:type="dxa"/>
          </w:tcPr>
          <w:p w14:paraId="2237397E" w14:textId="77777777" w:rsidR="00D23C5B" w:rsidRPr="004C4DB5" w:rsidRDefault="00D23C5B" w:rsidP="00760D5C">
            <w:pPr>
              <w:keepNext/>
              <w:jc w:val="center"/>
              <w:rPr>
                <w:rFonts w:eastAsia="MS Mincho"/>
                <w:szCs w:val="22"/>
              </w:rPr>
            </w:pPr>
            <w:r w:rsidRPr="004C4DB5">
              <w:rPr>
                <w:rFonts w:eastAsia="MS Mincho"/>
                <w:szCs w:val="22"/>
              </w:rPr>
              <w:t>13,8</w:t>
            </w:r>
          </w:p>
        </w:tc>
        <w:tc>
          <w:tcPr>
            <w:tcW w:w="1922" w:type="dxa"/>
          </w:tcPr>
          <w:p w14:paraId="3BA56839" w14:textId="77777777" w:rsidR="00D23C5B" w:rsidRPr="004C4DB5" w:rsidRDefault="00D23C5B" w:rsidP="00760D5C">
            <w:pPr>
              <w:keepNext/>
              <w:jc w:val="center"/>
              <w:rPr>
                <w:rFonts w:eastAsia="MS Mincho"/>
                <w:szCs w:val="22"/>
              </w:rPr>
            </w:pPr>
            <w:r w:rsidRPr="004C4DB5">
              <w:rPr>
                <w:rFonts w:eastAsia="MS Mincho"/>
                <w:szCs w:val="22"/>
              </w:rPr>
              <w:t>0,74 (0,60</w:t>
            </w:r>
            <w:r w:rsidR="006927A1" w:rsidRPr="004C4DB5">
              <w:rPr>
                <w:rFonts w:eastAsia="MS Mincho"/>
                <w:szCs w:val="22"/>
              </w:rPr>
              <w:t>…</w:t>
            </w:r>
            <w:r w:rsidRPr="004C4DB5">
              <w:rPr>
                <w:rFonts w:eastAsia="MS Mincho"/>
                <w:szCs w:val="22"/>
              </w:rPr>
              <w:t>0,91)</w:t>
            </w:r>
          </w:p>
        </w:tc>
        <w:tc>
          <w:tcPr>
            <w:tcW w:w="1601" w:type="dxa"/>
          </w:tcPr>
          <w:p w14:paraId="539C1731" w14:textId="77777777" w:rsidR="00D23C5B" w:rsidRPr="004C4DB5" w:rsidRDefault="00D23C5B" w:rsidP="00760D5C">
            <w:pPr>
              <w:keepNext/>
              <w:jc w:val="center"/>
              <w:rPr>
                <w:rFonts w:eastAsia="MS Mincho"/>
                <w:szCs w:val="22"/>
              </w:rPr>
            </w:pPr>
            <w:r w:rsidRPr="004C4DB5">
              <w:rPr>
                <w:rFonts w:eastAsia="MS Mincho"/>
                <w:szCs w:val="22"/>
              </w:rPr>
              <w:t>0,0046</w:t>
            </w:r>
          </w:p>
        </w:tc>
      </w:tr>
      <w:tr w:rsidR="00D23C5B" w:rsidRPr="004C4DB5" w14:paraId="0C57D603" w14:textId="77777777" w:rsidTr="002D4562">
        <w:tc>
          <w:tcPr>
            <w:tcW w:w="2700" w:type="dxa"/>
          </w:tcPr>
          <w:p w14:paraId="7C66FFF4" w14:textId="77777777" w:rsidR="00D23C5B" w:rsidRPr="004C4DB5" w:rsidRDefault="00D23C5B" w:rsidP="00760D5C">
            <w:pPr>
              <w:keepNext/>
              <w:rPr>
                <w:rFonts w:eastAsia="MS Mincho"/>
                <w:szCs w:val="22"/>
              </w:rPr>
            </w:pPr>
            <w:r w:rsidRPr="004C4DB5">
              <w:rPr>
                <w:rFonts w:eastAsia="MS Mincho"/>
                <w:szCs w:val="22"/>
              </w:rPr>
              <w:t>Progressioonivaba elulemuse mediaan kuudes</w:t>
            </w:r>
          </w:p>
        </w:tc>
        <w:tc>
          <w:tcPr>
            <w:tcW w:w="1440" w:type="dxa"/>
          </w:tcPr>
          <w:p w14:paraId="1676308D" w14:textId="77777777" w:rsidR="00D23C5B" w:rsidRPr="004C4DB5" w:rsidRDefault="00D23C5B" w:rsidP="00760D5C">
            <w:pPr>
              <w:keepNext/>
              <w:jc w:val="center"/>
              <w:rPr>
                <w:rFonts w:eastAsia="MS Mincho"/>
                <w:szCs w:val="22"/>
              </w:rPr>
            </w:pPr>
            <w:r w:rsidRPr="004C4DB5">
              <w:rPr>
                <w:rFonts w:eastAsia="MS Mincho"/>
                <w:szCs w:val="22"/>
              </w:rPr>
              <w:t>5,5</w:t>
            </w:r>
          </w:p>
        </w:tc>
        <w:tc>
          <w:tcPr>
            <w:tcW w:w="1440" w:type="dxa"/>
          </w:tcPr>
          <w:p w14:paraId="4F313CE8" w14:textId="77777777" w:rsidR="00D23C5B" w:rsidRPr="004C4DB5" w:rsidRDefault="00D23C5B" w:rsidP="00760D5C">
            <w:pPr>
              <w:keepNext/>
              <w:jc w:val="center"/>
              <w:rPr>
                <w:rFonts w:eastAsia="MS Mincho"/>
                <w:szCs w:val="22"/>
              </w:rPr>
            </w:pPr>
            <w:r w:rsidRPr="004C4DB5">
              <w:rPr>
                <w:rFonts w:eastAsia="MS Mincho"/>
                <w:szCs w:val="22"/>
              </w:rPr>
              <w:t>6,7</w:t>
            </w:r>
          </w:p>
        </w:tc>
        <w:tc>
          <w:tcPr>
            <w:tcW w:w="1922" w:type="dxa"/>
          </w:tcPr>
          <w:p w14:paraId="2EFA6627" w14:textId="77777777" w:rsidR="00D23C5B" w:rsidRPr="004C4DB5" w:rsidRDefault="00D23C5B" w:rsidP="00760D5C">
            <w:pPr>
              <w:keepNext/>
              <w:jc w:val="center"/>
              <w:rPr>
                <w:rFonts w:eastAsia="MS Mincho"/>
                <w:szCs w:val="22"/>
              </w:rPr>
            </w:pPr>
            <w:r w:rsidRPr="004C4DB5">
              <w:rPr>
                <w:rFonts w:eastAsia="MS Mincho"/>
                <w:szCs w:val="22"/>
              </w:rPr>
              <w:t>0,71 (0,59</w:t>
            </w:r>
            <w:r w:rsidR="006927A1" w:rsidRPr="004C4DB5">
              <w:rPr>
                <w:rFonts w:eastAsia="MS Mincho"/>
                <w:szCs w:val="22"/>
              </w:rPr>
              <w:t>…</w:t>
            </w:r>
            <w:r w:rsidRPr="004C4DB5">
              <w:rPr>
                <w:rFonts w:eastAsia="MS Mincho"/>
                <w:szCs w:val="22"/>
              </w:rPr>
              <w:t>0,85)</w:t>
            </w:r>
          </w:p>
        </w:tc>
        <w:tc>
          <w:tcPr>
            <w:tcW w:w="1601" w:type="dxa"/>
          </w:tcPr>
          <w:p w14:paraId="572D9FC9" w14:textId="77777777" w:rsidR="00D23C5B" w:rsidRPr="004C4DB5" w:rsidRDefault="00D23C5B" w:rsidP="00760D5C">
            <w:pPr>
              <w:keepNext/>
              <w:jc w:val="center"/>
              <w:rPr>
                <w:rFonts w:eastAsia="MS Mincho"/>
                <w:szCs w:val="22"/>
              </w:rPr>
            </w:pPr>
            <w:r w:rsidRPr="004C4DB5">
              <w:rPr>
                <w:rFonts w:eastAsia="MS Mincho"/>
                <w:szCs w:val="22"/>
              </w:rPr>
              <w:t>0,0002</w:t>
            </w:r>
          </w:p>
        </w:tc>
      </w:tr>
      <w:tr w:rsidR="00D23C5B" w:rsidRPr="004C4DB5" w14:paraId="5D9D16A2" w14:textId="77777777" w:rsidTr="002D4562">
        <w:tc>
          <w:tcPr>
            <w:tcW w:w="2700" w:type="dxa"/>
          </w:tcPr>
          <w:p w14:paraId="20B9EB76" w14:textId="77777777" w:rsidR="00D23C5B" w:rsidRPr="004C4DB5" w:rsidRDefault="00D23C5B" w:rsidP="00760D5C">
            <w:pPr>
              <w:keepNext/>
              <w:rPr>
                <w:rFonts w:eastAsia="MS Mincho"/>
                <w:szCs w:val="22"/>
              </w:rPr>
            </w:pPr>
            <w:r w:rsidRPr="004C4DB5">
              <w:rPr>
                <w:rFonts w:eastAsia="MS Mincho"/>
                <w:szCs w:val="22"/>
              </w:rPr>
              <w:t>Haiguse progresseerumiseni kulunud aja mediaan kuudes</w:t>
            </w:r>
          </w:p>
        </w:tc>
        <w:tc>
          <w:tcPr>
            <w:tcW w:w="1440" w:type="dxa"/>
          </w:tcPr>
          <w:p w14:paraId="178AD474" w14:textId="77777777" w:rsidR="00D23C5B" w:rsidRPr="004C4DB5" w:rsidRDefault="00D23C5B" w:rsidP="00760D5C">
            <w:pPr>
              <w:keepNext/>
              <w:jc w:val="center"/>
              <w:rPr>
                <w:rFonts w:eastAsia="MS Mincho"/>
                <w:szCs w:val="22"/>
              </w:rPr>
            </w:pPr>
            <w:r w:rsidRPr="004C4DB5">
              <w:rPr>
                <w:rFonts w:eastAsia="MS Mincho"/>
                <w:szCs w:val="22"/>
              </w:rPr>
              <w:t>5,6</w:t>
            </w:r>
          </w:p>
        </w:tc>
        <w:tc>
          <w:tcPr>
            <w:tcW w:w="1440" w:type="dxa"/>
          </w:tcPr>
          <w:p w14:paraId="44051DAA" w14:textId="77777777" w:rsidR="00D23C5B" w:rsidRPr="004C4DB5" w:rsidRDefault="00D23C5B" w:rsidP="00760D5C">
            <w:pPr>
              <w:keepNext/>
              <w:jc w:val="center"/>
              <w:rPr>
                <w:rFonts w:eastAsia="MS Mincho"/>
                <w:szCs w:val="22"/>
              </w:rPr>
            </w:pPr>
            <w:r w:rsidRPr="004C4DB5">
              <w:rPr>
                <w:rFonts w:eastAsia="MS Mincho"/>
                <w:szCs w:val="22"/>
              </w:rPr>
              <w:t>7,1</w:t>
            </w:r>
          </w:p>
        </w:tc>
        <w:tc>
          <w:tcPr>
            <w:tcW w:w="1922" w:type="dxa"/>
          </w:tcPr>
          <w:p w14:paraId="134FCD17" w14:textId="77777777" w:rsidR="00D23C5B" w:rsidRPr="004C4DB5" w:rsidRDefault="00D23C5B" w:rsidP="00760D5C">
            <w:pPr>
              <w:keepNext/>
              <w:jc w:val="center"/>
              <w:rPr>
                <w:rFonts w:eastAsia="MS Mincho"/>
                <w:szCs w:val="22"/>
              </w:rPr>
            </w:pPr>
            <w:r w:rsidRPr="004C4DB5">
              <w:rPr>
                <w:rFonts w:eastAsia="MS Mincho"/>
                <w:szCs w:val="22"/>
              </w:rPr>
              <w:t>0,70 (0,58</w:t>
            </w:r>
            <w:r w:rsidR="006927A1" w:rsidRPr="004C4DB5">
              <w:rPr>
                <w:rFonts w:eastAsia="MS Mincho"/>
                <w:szCs w:val="22"/>
              </w:rPr>
              <w:t>…</w:t>
            </w:r>
            <w:r w:rsidRPr="004C4DB5">
              <w:rPr>
                <w:rFonts w:eastAsia="MS Mincho"/>
                <w:szCs w:val="22"/>
              </w:rPr>
              <w:t>0,85)</w:t>
            </w:r>
          </w:p>
        </w:tc>
        <w:tc>
          <w:tcPr>
            <w:tcW w:w="1601" w:type="dxa"/>
          </w:tcPr>
          <w:p w14:paraId="777BA605" w14:textId="77777777" w:rsidR="00D23C5B" w:rsidRPr="004C4DB5" w:rsidRDefault="00D23C5B" w:rsidP="00760D5C">
            <w:pPr>
              <w:keepNext/>
              <w:jc w:val="center"/>
              <w:rPr>
                <w:rFonts w:eastAsia="MS Mincho"/>
                <w:szCs w:val="22"/>
              </w:rPr>
            </w:pPr>
            <w:r w:rsidRPr="004C4DB5">
              <w:rPr>
                <w:rFonts w:eastAsia="MS Mincho"/>
                <w:szCs w:val="22"/>
              </w:rPr>
              <w:t>0,0003</w:t>
            </w:r>
          </w:p>
        </w:tc>
      </w:tr>
      <w:tr w:rsidR="00D23C5B" w:rsidRPr="004C4DB5" w14:paraId="11E3AE89" w14:textId="77777777" w:rsidTr="002D4562">
        <w:tc>
          <w:tcPr>
            <w:tcW w:w="2700" w:type="dxa"/>
          </w:tcPr>
          <w:p w14:paraId="6E7A38C3" w14:textId="77777777" w:rsidR="00D23C5B" w:rsidRPr="004C4DB5" w:rsidRDefault="00D23C5B" w:rsidP="00760D5C">
            <w:pPr>
              <w:keepNext/>
              <w:rPr>
                <w:rFonts w:eastAsia="MS Mincho"/>
                <w:szCs w:val="22"/>
              </w:rPr>
            </w:pPr>
            <w:r w:rsidRPr="004C4DB5">
              <w:rPr>
                <w:rFonts w:eastAsia="MS Mincho"/>
                <w:szCs w:val="22"/>
              </w:rPr>
              <w:t>Üldine ravivastuse sagedus,%</w:t>
            </w:r>
          </w:p>
        </w:tc>
        <w:tc>
          <w:tcPr>
            <w:tcW w:w="1440" w:type="dxa"/>
          </w:tcPr>
          <w:p w14:paraId="61E090F7" w14:textId="77777777" w:rsidR="00D23C5B" w:rsidRPr="004C4DB5" w:rsidRDefault="00D23C5B" w:rsidP="00760D5C">
            <w:pPr>
              <w:keepNext/>
              <w:jc w:val="center"/>
              <w:rPr>
                <w:rFonts w:eastAsia="MS Mincho"/>
                <w:szCs w:val="22"/>
              </w:rPr>
            </w:pPr>
            <w:r w:rsidRPr="004C4DB5">
              <w:rPr>
                <w:rFonts w:eastAsia="MS Mincho"/>
                <w:szCs w:val="22"/>
              </w:rPr>
              <w:t>34,5%</w:t>
            </w:r>
          </w:p>
        </w:tc>
        <w:tc>
          <w:tcPr>
            <w:tcW w:w="1440" w:type="dxa"/>
          </w:tcPr>
          <w:p w14:paraId="7F2644F2" w14:textId="77777777" w:rsidR="00D23C5B" w:rsidRPr="004C4DB5" w:rsidRDefault="00D23C5B" w:rsidP="00760D5C">
            <w:pPr>
              <w:keepNext/>
              <w:jc w:val="center"/>
              <w:rPr>
                <w:rFonts w:eastAsia="MS Mincho"/>
                <w:szCs w:val="22"/>
              </w:rPr>
            </w:pPr>
            <w:r w:rsidRPr="004C4DB5">
              <w:rPr>
                <w:rFonts w:eastAsia="MS Mincho"/>
                <w:szCs w:val="22"/>
              </w:rPr>
              <w:t>47,3%</w:t>
            </w:r>
          </w:p>
        </w:tc>
        <w:tc>
          <w:tcPr>
            <w:tcW w:w="1922" w:type="dxa"/>
          </w:tcPr>
          <w:p w14:paraId="7A2FE35C" w14:textId="77777777" w:rsidR="00D23C5B" w:rsidRPr="004C4DB5" w:rsidRDefault="00D23C5B" w:rsidP="00760D5C">
            <w:pPr>
              <w:keepNext/>
              <w:jc w:val="center"/>
              <w:rPr>
                <w:rFonts w:eastAsia="MS Mincho"/>
                <w:szCs w:val="22"/>
              </w:rPr>
            </w:pPr>
            <w:r w:rsidRPr="004C4DB5">
              <w:rPr>
                <w:rFonts w:eastAsia="MS Mincho"/>
                <w:szCs w:val="22"/>
              </w:rPr>
              <w:t>1,70</w:t>
            </w:r>
            <w:r w:rsidRPr="004C4DB5">
              <w:rPr>
                <w:rFonts w:eastAsia="MS Mincho"/>
                <w:szCs w:val="22"/>
                <w:vertAlign w:val="superscript"/>
              </w:rPr>
              <w:t>a</w:t>
            </w:r>
            <w:r w:rsidRPr="004C4DB5">
              <w:rPr>
                <w:rFonts w:eastAsia="MS Mincho"/>
                <w:szCs w:val="22"/>
              </w:rPr>
              <w:t xml:space="preserve"> (1,22</w:t>
            </w:r>
            <w:r w:rsidR="006927A1" w:rsidRPr="004C4DB5">
              <w:rPr>
                <w:rFonts w:eastAsia="MS Mincho"/>
                <w:szCs w:val="22"/>
              </w:rPr>
              <w:t>;</w:t>
            </w:r>
            <w:r w:rsidRPr="004C4DB5">
              <w:rPr>
                <w:rFonts w:eastAsia="MS Mincho"/>
                <w:szCs w:val="22"/>
              </w:rPr>
              <w:t xml:space="preserve"> 2,38)</w:t>
            </w:r>
          </w:p>
        </w:tc>
        <w:tc>
          <w:tcPr>
            <w:tcW w:w="1601" w:type="dxa"/>
          </w:tcPr>
          <w:p w14:paraId="1A322C8C" w14:textId="77777777" w:rsidR="00D23C5B" w:rsidRPr="004C4DB5" w:rsidRDefault="00D23C5B" w:rsidP="00760D5C">
            <w:pPr>
              <w:keepNext/>
              <w:jc w:val="center"/>
              <w:rPr>
                <w:rFonts w:eastAsia="MS Mincho"/>
                <w:szCs w:val="22"/>
              </w:rPr>
            </w:pPr>
            <w:r w:rsidRPr="004C4DB5">
              <w:rPr>
                <w:rFonts w:eastAsia="MS Mincho"/>
                <w:szCs w:val="22"/>
              </w:rPr>
              <w:t>0,0017</w:t>
            </w:r>
          </w:p>
        </w:tc>
      </w:tr>
      <w:tr w:rsidR="00D23C5B" w:rsidRPr="004C4DB5" w14:paraId="58AC934B" w14:textId="77777777" w:rsidTr="002D4562">
        <w:tc>
          <w:tcPr>
            <w:tcW w:w="2700" w:type="dxa"/>
          </w:tcPr>
          <w:p w14:paraId="66AB6FAB" w14:textId="77777777" w:rsidR="00D23C5B" w:rsidRPr="004C4DB5" w:rsidRDefault="00D23C5B" w:rsidP="00760D5C">
            <w:pPr>
              <w:keepNext/>
              <w:rPr>
                <w:rFonts w:eastAsia="MS Mincho"/>
                <w:szCs w:val="22"/>
              </w:rPr>
            </w:pPr>
            <w:r w:rsidRPr="004C4DB5">
              <w:rPr>
                <w:rFonts w:eastAsia="MS Mincho"/>
                <w:szCs w:val="22"/>
              </w:rPr>
              <w:t>Ravivastuse kestuse mediaan kuudes</w:t>
            </w:r>
          </w:p>
        </w:tc>
        <w:tc>
          <w:tcPr>
            <w:tcW w:w="1440" w:type="dxa"/>
          </w:tcPr>
          <w:p w14:paraId="59E7F246" w14:textId="77777777" w:rsidR="00D23C5B" w:rsidRPr="004C4DB5" w:rsidRDefault="00D23C5B" w:rsidP="00760D5C">
            <w:pPr>
              <w:keepNext/>
              <w:jc w:val="center"/>
              <w:rPr>
                <w:rFonts w:eastAsia="MS Mincho"/>
                <w:szCs w:val="22"/>
              </w:rPr>
            </w:pPr>
            <w:r w:rsidRPr="004C4DB5">
              <w:rPr>
                <w:rFonts w:eastAsia="MS Mincho"/>
                <w:szCs w:val="22"/>
              </w:rPr>
              <w:t>4,8</w:t>
            </w:r>
          </w:p>
        </w:tc>
        <w:tc>
          <w:tcPr>
            <w:tcW w:w="1440" w:type="dxa"/>
          </w:tcPr>
          <w:p w14:paraId="32464AA3" w14:textId="77777777" w:rsidR="00D23C5B" w:rsidRPr="004C4DB5" w:rsidRDefault="00D23C5B" w:rsidP="00760D5C">
            <w:pPr>
              <w:keepNext/>
              <w:jc w:val="center"/>
              <w:rPr>
                <w:rFonts w:eastAsia="MS Mincho"/>
                <w:szCs w:val="22"/>
              </w:rPr>
            </w:pPr>
            <w:r w:rsidRPr="004C4DB5">
              <w:rPr>
                <w:rFonts w:eastAsia="MS Mincho"/>
                <w:szCs w:val="22"/>
              </w:rPr>
              <w:t>6,9</w:t>
            </w:r>
          </w:p>
        </w:tc>
        <w:tc>
          <w:tcPr>
            <w:tcW w:w="1922" w:type="dxa"/>
          </w:tcPr>
          <w:p w14:paraId="4DAA1592" w14:textId="77777777" w:rsidR="00D23C5B" w:rsidRPr="004C4DB5" w:rsidRDefault="00D23C5B" w:rsidP="00760D5C">
            <w:pPr>
              <w:keepNext/>
              <w:jc w:val="center"/>
              <w:rPr>
                <w:rFonts w:eastAsia="MS Mincho"/>
                <w:szCs w:val="22"/>
              </w:rPr>
            </w:pPr>
            <w:r w:rsidRPr="004C4DB5">
              <w:rPr>
                <w:rFonts w:eastAsia="MS Mincho"/>
                <w:szCs w:val="22"/>
              </w:rPr>
              <w:t>0,54 (0,40</w:t>
            </w:r>
            <w:r w:rsidR="006927A1" w:rsidRPr="004C4DB5">
              <w:rPr>
                <w:rFonts w:eastAsia="MS Mincho"/>
                <w:szCs w:val="22"/>
              </w:rPr>
              <w:t>…</w:t>
            </w:r>
            <w:r w:rsidRPr="004C4DB5">
              <w:rPr>
                <w:rFonts w:eastAsia="MS Mincho"/>
                <w:szCs w:val="22"/>
              </w:rPr>
              <w:t>0,73)</w:t>
            </w:r>
          </w:p>
        </w:tc>
        <w:tc>
          <w:tcPr>
            <w:tcW w:w="1601" w:type="dxa"/>
          </w:tcPr>
          <w:p w14:paraId="110A7163" w14:textId="77777777" w:rsidR="00D23C5B" w:rsidRPr="004C4DB5" w:rsidRDefault="00D23C5B" w:rsidP="00760D5C">
            <w:pPr>
              <w:keepNext/>
              <w:jc w:val="center"/>
              <w:rPr>
                <w:rFonts w:eastAsia="MS Mincho"/>
                <w:szCs w:val="22"/>
              </w:rPr>
            </w:pPr>
            <w:r w:rsidRPr="004C4DB5">
              <w:rPr>
                <w:rFonts w:eastAsia="MS Mincho"/>
                <w:szCs w:val="22"/>
              </w:rPr>
              <w:t>&lt;</w:t>
            </w:r>
            <w:r w:rsidR="008B2B12" w:rsidRPr="004C4DB5">
              <w:rPr>
                <w:rFonts w:eastAsia="MS Mincho"/>
                <w:szCs w:val="22"/>
              </w:rPr>
              <w:t> </w:t>
            </w:r>
            <w:r w:rsidRPr="004C4DB5">
              <w:rPr>
                <w:rFonts w:eastAsia="MS Mincho"/>
                <w:szCs w:val="22"/>
              </w:rPr>
              <w:t>0,0001</w:t>
            </w:r>
          </w:p>
        </w:tc>
      </w:tr>
    </w:tbl>
    <w:p w14:paraId="6F9B8427" w14:textId="77777777" w:rsidR="00D23C5B" w:rsidRPr="004C4DB5" w:rsidRDefault="00D23C5B" w:rsidP="00D23C5B">
      <w:pPr>
        <w:keepNext/>
        <w:rPr>
          <w:sz w:val="20"/>
        </w:rPr>
      </w:pPr>
      <w:r w:rsidRPr="004C4DB5">
        <w:rPr>
          <w:sz w:val="20"/>
        </w:rPr>
        <w:t>FP + H: fluoropürimidiin/tsisplatiin + Herceptin</w:t>
      </w:r>
    </w:p>
    <w:p w14:paraId="3C29B930" w14:textId="77777777" w:rsidR="00D23C5B" w:rsidRPr="004C4DB5" w:rsidRDefault="00D23C5B" w:rsidP="00D23C5B">
      <w:pPr>
        <w:rPr>
          <w:sz w:val="20"/>
        </w:rPr>
      </w:pPr>
      <w:r w:rsidRPr="004C4DB5">
        <w:rPr>
          <w:sz w:val="20"/>
        </w:rPr>
        <w:t>FP: fluoropürimidiin/tsisplatiin</w:t>
      </w:r>
    </w:p>
    <w:p w14:paraId="27B24B5E" w14:textId="77777777" w:rsidR="00D23C5B" w:rsidRPr="004C4DB5" w:rsidRDefault="00D23C5B" w:rsidP="00D23C5B">
      <w:pPr>
        <w:rPr>
          <w:sz w:val="20"/>
        </w:rPr>
      </w:pPr>
      <w:r w:rsidRPr="004C4DB5">
        <w:rPr>
          <w:sz w:val="20"/>
        </w:rPr>
        <w:t>a Riski</w:t>
      </w:r>
      <w:r w:rsidR="00C47CD1" w:rsidRPr="004C4DB5">
        <w:rPr>
          <w:sz w:val="20"/>
          <w:lang w:eastAsia="de-DE"/>
        </w:rPr>
        <w:t xml:space="preserve">tiheduste </w:t>
      </w:r>
      <w:r w:rsidRPr="004C4DB5">
        <w:rPr>
          <w:sz w:val="20"/>
        </w:rPr>
        <w:t>suhe</w:t>
      </w:r>
    </w:p>
    <w:p w14:paraId="7E022252" w14:textId="77777777" w:rsidR="00D23C5B" w:rsidRPr="004C4DB5" w:rsidRDefault="00D23C5B" w:rsidP="00D23C5B">
      <w:pPr>
        <w:rPr>
          <w:szCs w:val="22"/>
        </w:rPr>
      </w:pPr>
    </w:p>
    <w:p w14:paraId="32EBA770" w14:textId="77777777" w:rsidR="00D23C5B" w:rsidRPr="004C4DB5" w:rsidRDefault="00D23C5B" w:rsidP="00D23C5B">
      <w:pPr>
        <w:keepNext/>
        <w:keepLines/>
        <w:rPr>
          <w:szCs w:val="22"/>
        </w:rPr>
      </w:pPr>
      <w:r w:rsidRPr="004C4DB5">
        <w:rPr>
          <w:szCs w:val="22"/>
        </w:rPr>
        <w:t>Uuringusse värvati patsiendid, kes ei olnud eelnevalt saanud mao või mao</w:t>
      </w:r>
      <w:r w:rsidR="00573D20" w:rsidRPr="004C4DB5">
        <w:rPr>
          <w:szCs w:val="22"/>
        </w:rPr>
        <w:t>-</w:t>
      </w:r>
      <w:r w:rsidRPr="004C4DB5">
        <w:rPr>
          <w:szCs w:val="22"/>
        </w:rPr>
        <w:t>söögitoru ühenduskoha HER2</w:t>
      </w:r>
      <w:r w:rsidRPr="004C4DB5">
        <w:rPr>
          <w:szCs w:val="22"/>
        </w:rPr>
        <w:noBreakHyphen/>
        <w:t>positiivse mitteopereeritava lokaalselt levinud või retsidiveerunud ja/või metastaatilise, kuratiivsele ravile allumatu adenokartsinoomi ravi. Esmane tulemusnäitaja oli üldine elulemus, mida defineeriti kui aega randomiseerimise päevast kuni mis tahes põhjusel tekkinud surma päevani. Analüüsi teostamise ajal oli surnud kokku 349</w:t>
      </w:r>
      <w:r w:rsidR="00573D20" w:rsidRPr="004C4DB5">
        <w:rPr>
          <w:szCs w:val="22"/>
        </w:rPr>
        <w:t> </w:t>
      </w:r>
      <w:r w:rsidRPr="004C4DB5">
        <w:rPr>
          <w:szCs w:val="22"/>
        </w:rPr>
        <w:t>randomiseeritud patsienti: 182 patsienti (62,8%) kontrollgrupis ja 167 patsienti (56,8%) ravigrupis. Enamus surmajuhtusid oli tingitud vähiga seotud tüsistustest.</w:t>
      </w:r>
    </w:p>
    <w:p w14:paraId="15835313" w14:textId="77777777" w:rsidR="00D23C5B" w:rsidRPr="004C4DB5" w:rsidRDefault="00D23C5B" w:rsidP="00D23C5B">
      <w:pPr>
        <w:rPr>
          <w:szCs w:val="22"/>
        </w:rPr>
      </w:pPr>
    </w:p>
    <w:p w14:paraId="6A16BC24" w14:textId="77777777" w:rsidR="00D23C5B" w:rsidRPr="004C4DB5" w:rsidRDefault="00D23C5B" w:rsidP="00D23C5B">
      <w:pPr>
        <w:rPr>
          <w:szCs w:val="22"/>
        </w:rPr>
      </w:pPr>
      <w:bookmarkStart w:id="0" w:name="_Toc231363901"/>
      <w:r w:rsidRPr="004C4DB5">
        <w:rPr>
          <w:i/>
          <w:szCs w:val="22"/>
        </w:rPr>
        <w:t>Post</w:t>
      </w:r>
      <w:r w:rsidRPr="004C4DB5">
        <w:rPr>
          <w:i/>
          <w:szCs w:val="22"/>
        </w:rPr>
        <w:noBreakHyphen/>
        <w:t>hoc</w:t>
      </w:r>
      <w:r w:rsidRPr="004C4DB5">
        <w:rPr>
          <w:szCs w:val="22"/>
        </w:rPr>
        <w:t xml:space="preserve"> alagrupi analüüsid näitavad, et positiivne ravitoime piirdub suurema HER2 valgu ekspressiooniga kasvajatega (IHC 2+/FISH+ või IHC 3+). Suure HER2 ekspressiooniga grupis oli üldise elulemuse mediaan 11,8</w:t>
      </w:r>
      <w:r w:rsidR="006715D3" w:rsidRPr="004C4DB5">
        <w:rPr>
          <w:szCs w:val="22"/>
        </w:rPr>
        <w:t> </w:t>
      </w:r>
      <w:r w:rsidRPr="004C4DB5">
        <w:rPr>
          <w:szCs w:val="22"/>
        </w:rPr>
        <w:t xml:space="preserve">kuud </w:t>
      </w:r>
      <w:r w:rsidRPr="004C4DB5">
        <w:rPr>
          <w:i/>
          <w:iCs/>
          <w:szCs w:val="22"/>
        </w:rPr>
        <w:t>versus</w:t>
      </w:r>
      <w:r w:rsidRPr="004C4DB5">
        <w:rPr>
          <w:szCs w:val="22"/>
        </w:rPr>
        <w:t xml:space="preserve"> 16</w:t>
      </w:r>
      <w:r w:rsidR="006715D3" w:rsidRPr="004C4DB5">
        <w:rPr>
          <w:szCs w:val="22"/>
        </w:rPr>
        <w:t> </w:t>
      </w:r>
      <w:r w:rsidRPr="004C4DB5">
        <w:rPr>
          <w:szCs w:val="22"/>
        </w:rPr>
        <w:t>kuud, HR 0,65 (95% CI 0,51...0,83) ja progressioonivaba elulemuse mediaan 5,5</w:t>
      </w:r>
      <w:r w:rsidR="006715D3" w:rsidRPr="004C4DB5">
        <w:rPr>
          <w:szCs w:val="22"/>
        </w:rPr>
        <w:t> </w:t>
      </w:r>
      <w:r w:rsidRPr="004C4DB5">
        <w:rPr>
          <w:szCs w:val="22"/>
        </w:rPr>
        <w:t xml:space="preserve">kuud </w:t>
      </w:r>
      <w:r w:rsidRPr="004C4DB5">
        <w:rPr>
          <w:i/>
          <w:iCs/>
          <w:szCs w:val="22"/>
        </w:rPr>
        <w:t>versus</w:t>
      </w:r>
      <w:r w:rsidRPr="004C4DB5">
        <w:rPr>
          <w:szCs w:val="22"/>
        </w:rPr>
        <w:t xml:space="preserve"> 7,6</w:t>
      </w:r>
      <w:r w:rsidR="006715D3" w:rsidRPr="004C4DB5">
        <w:rPr>
          <w:szCs w:val="22"/>
        </w:rPr>
        <w:t> </w:t>
      </w:r>
      <w:r w:rsidRPr="004C4DB5">
        <w:rPr>
          <w:szCs w:val="22"/>
        </w:rPr>
        <w:t xml:space="preserve">kuud, HR 0,64 (95% CI 0,51...0,79) vastavalt FP </w:t>
      </w:r>
      <w:r w:rsidRPr="004C4DB5">
        <w:rPr>
          <w:i/>
          <w:iCs/>
          <w:szCs w:val="22"/>
        </w:rPr>
        <w:t>versus</w:t>
      </w:r>
      <w:r w:rsidRPr="004C4DB5">
        <w:rPr>
          <w:szCs w:val="22"/>
        </w:rPr>
        <w:t xml:space="preserve"> FP + H puhul.</w:t>
      </w:r>
      <w:bookmarkEnd w:id="0"/>
      <w:r w:rsidRPr="004C4DB5">
        <w:rPr>
          <w:szCs w:val="22"/>
        </w:rPr>
        <w:t xml:space="preserve"> Üldise elulemuse osas oli HR 0,75 (95% CI 0,51...1,11) IHC 2+/FISH+ grupis ja HR oli 0,58 (95% CI 0,41...0,81) IHC 3+/FISH+ grupis.</w:t>
      </w:r>
    </w:p>
    <w:p w14:paraId="053CB2C8" w14:textId="77777777" w:rsidR="00D23C5B" w:rsidRPr="004C4DB5" w:rsidRDefault="00D23C5B" w:rsidP="00D23C5B">
      <w:pPr>
        <w:rPr>
          <w:szCs w:val="22"/>
        </w:rPr>
      </w:pPr>
    </w:p>
    <w:p w14:paraId="04A3663F" w14:textId="77777777" w:rsidR="00D23C5B" w:rsidRPr="004C4DB5" w:rsidRDefault="00D23C5B" w:rsidP="00D23C5B">
      <w:pPr>
        <w:rPr>
          <w:szCs w:val="22"/>
        </w:rPr>
      </w:pPr>
      <w:r w:rsidRPr="004C4DB5">
        <w:rPr>
          <w:szCs w:val="22"/>
        </w:rPr>
        <w:t>Uurivas alagrupi analüüsis, mis viidi läbi uuringu ToGA (BO18255) raames, puudus ilmne kasu üldisele elulemusele, kui Herceptin lisati patsientide raviskeemi, kellel oli uuringueelselt ECOG sooritusvõime</w:t>
      </w:r>
      <w:r w:rsidR="006715D3" w:rsidRPr="004C4DB5">
        <w:rPr>
          <w:szCs w:val="22"/>
        </w:rPr>
        <w:t> </w:t>
      </w:r>
      <w:r w:rsidRPr="004C4DB5">
        <w:rPr>
          <w:szCs w:val="22"/>
        </w:rPr>
        <w:t>2 [HR 0,96 (95% CI 0,51...1,79], mittemõõdetav [HR 1,78 (95% CI 0,87...3,66) ja lokaalselt kaugelearenenud haigus [HR 1,20 (95% CI 0,29...4,97].</w:t>
      </w:r>
    </w:p>
    <w:p w14:paraId="0B962C39" w14:textId="77777777" w:rsidR="00D23C5B" w:rsidRPr="004C4DB5" w:rsidRDefault="00D23C5B" w:rsidP="00D23C5B">
      <w:pPr>
        <w:rPr>
          <w:i/>
          <w:szCs w:val="22"/>
        </w:rPr>
      </w:pPr>
    </w:p>
    <w:p w14:paraId="1B2B3610" w14:textId="77777777" w:rsidR="00D23C5B" w:rsidRPr="004C4DB5" w:rsidRDefault="00D23C5B" w:rsidP="00D23C5B">
      <w:pPr>
        <w:rPr>
          <w:szCs w:val="22"/>
          <w:u w:val="single"/>
        </w:rPr>
      </w:pPr>
      <w:r w:rsidRPr="004C4DB5">
        <w:rPr>
          <w:szCs w:val="22"/>
          <w:u w:val="single"/>
        </w:rPr>
        <w:t>Lapsed</w:t>
      </w:r>
    </w:p>
    <w:p w14:paraId="63C5D5DB" w14:textId="77777777" w:rsidR="00D23C5B" w:rsidRPr="004C4DB5" w:rsidRDefault="00D23C5B" w:rsidP="00D23C5B">
      <w:pPr>
        <w:rPr>
          <w:szCs w:val="22"/>
        </w:rPr>
      </w:pPr>
    </w:p>
    <w:p w14:paraId="37AA2ECA" w14:textId="77777777" w:rsidR="00D23C5B" w:rsidRPr="004C4DB5" w:rsidRDefault="00D23C5B" w:rsidP="00D23C5B">
      <w:pPr>
        <w:rPr>
          <w:szCs w:val="22"/>
        </w:rPr>
      </w:pPr>
      <w:r w:rsidRPr="004C4DB5">
        <w:rPr>
          <w:szCs w:val="22"/>
        </w:rPr>
        <w:t xml:space="preserve">Euroopa Ravimiamet </w:t>
      </w:r>
      <w:r w:rsidR="004F0A96" w:rsidRPr="004C4DB5">
        <w:rPr>
          <w:szCs w:val="22"/>
        </w:rPr>
        <w:t>ei kohusta</w:t>
      </w:r>
      <w:r w:rsidRPr="004C4DB5">
        <w:rPr>
          <w:szCs w:val="22"/>
        </w:rPr>
        <w:t xml:space="preserve"> esita</w:t>
      </w:r>
      <w:r w:rsidR="004F0A96" w:rsidRPr="004C4DB5">
        <w:rPr>
          <w:szCs w:val="22"/>
        </w:rPr>
        <w:t>m</w:t>
      </w:r>
      <w:r w:rsidRPr="004C4DB5">
        <w:rPr>
          <w:szCs w:val="22"/>
        </w:rPr>
        <w:t>a Herceptin’i</w:t>
      </w:r>
      <w:r w:rsidR="004F0A96" w:rsidRPr="004C4DB5">
        <w:rPr>
          <w:szCs w:val="22"/>
        </w:rPr>
        <w:t>ga läbi viidud</w:t>
      </w:r>
      <w:r w:rsidRPr="004C4DB5">
        <w:rPr>
          <w:szCs w:val="22"/>
        </w:rPr>
        <w:t xml:space="preserve"> uuringute tulemus</w:t>
      </w:r>
      <w:r w:rsidR="004F0A96" w:rsidRPr="004C4DB5">
        <w:rPr>
          <w:szCs w:val="22"/>
        </w:rPr>
        <w:t>i laste kõikide alarühmade kohta</w:t>
      </w:r>
      <w:r w:rsidRPr="004C4DB5">
        <w:rPr>
          <w:szCs w:val="22"/>
        </w:rPr>
        <w:t xml:space="preserve"> rinnanäärme</w:t>
      </w:r>
      <w:r w:rsidR="006715D3" w:rsidRPr="004C4DB5">
        <w:rPr>
          <w:szCs w:val="22"/>
        </w:rPr>
        <w:t>-</w:t>
      </w:r>
      <w:r w:rsidRPr="004C4DB5">
        <w:rPr>
          <w:szCs w:val="22"/>
        </w:rPr>
        <w:t xml:space="preserve"> ja maovähi</w:t>
      </w:r>
      <w:r w:rsidR="004F0A96" w:rsidRPr="004C4DB5">
        <w:rPr>
          <w:szCs w:val="22"/>
        </w:rPr>
        <w:t xml:space="preserve"> korral (teave lastel kasutamise kohta:</w:t>
      </w:r>
      <w:r w:rsidRPr="004C4DB5">
        <w:rPr>
          <w:szCs w:val="22"/>
        </w:rPr>
        <w:t xml:space="preserve"> vt lõik</w:t>
      </w:r>
      <w:r w:rsidR="0040425D" w:rsidRPr="004C4DB5">
        <w:rPr>
          <w:szCs w:val="22"/>
        </w:rPr>
        <w:t> </w:t>
      </w:r>
      <w:r w:rsidRPr="004C4DB5">
        <w:rPr>
          <w:szCs w:val="22"/>
        </w:rPr>
        <w:t>4.2</w:t>
      </w:r>
      <w:r w:rsidR="004F0A96" w:rsidRPr="004C4DB5">
        <w:rPr>
          <w:szCs w:val="22"/>
        </w:rPr>
        <w:t>)</w:t>
      </w:r>
      <w:r w:rsidRPr="004C4DB5">
        <w:rPr>
          <w:szCs w:val="22"/>
        </w:rPr>
        <w:t>.</w:t>
      </w:r>
    </w:p>
    <w:p w14:paraId="16D1DB5E" w14:textId="77777777" w:rsidR="00D23C5B" w:rsidRPr="004C4DB5" w:rsidRDefault="00D23C5B" w:rsidP="00D23C5B">
      <w:pPr>
        <w:rPr>
          <w:szCs w:val="22"/>
        </w:rPr>
      </w:pPr>
    </w:p>
    <w:p w14:paraId="0BD972C7" w14:textId="77777777" w:rsidR="00D23C5B" w:rsidRPr="004C4DB5" w:rsidRDefault="00D23C5B" w:rsidP="00D23C5B">
      <w:pPr>
        <w:keepNext/>
        <w:ind w:left="567" w:hanging="567"/>
        <w:rPr>
          <w:szCs w:val="22"/>
        </w:rPr>
      </w:pPr>
      <w:r w:rsidRPr="004C4DB5">
        <w:rPr>
          <w:b/>
          <w:szCs w:val="22"/>
        </w:rPr>
        <w:t>5.2</w:t>
      </w:r>
      <w:r w:rsidRPr="004C4DB5">
        <w:rPr>
          <w:b/>
          <w:szCs w:val="22"/>
        </w:rPr>
        <w:tab/>
        <w:t>Farmakokineetilised omadused</w:t>
      </w:r>
    </w:p>
    <w:p w14:paraId="3014F6AA" w14:textId="77777777" w:rsidR="00D23C5B" w:rsidRPr="004C4DB5" w:rsidRDefault="00D23C5B" w:rsidP="00D23C5B">
      <w:pPr>
        <w:keepNext/>
        <w:rPr>
          <w:szCs w:val="22"/>
        </w:rPr>
      </w:pPr>
    </w:p>
    <w:p w14:paraId="2F479E57" w14:textId="77777777" w:rsidR="005F47A1" w:rsidRPr="004C4DB5" w:rsidRDefault="005F47A1" w:rsidP="005F47A1">
      <w:pPr>
        <w:rPr>
          <w:szCs w:val="22"/>
        </w:rPr>
      </w:pPr>
      <w:r w:rsidRPr="004C4DB5">
        <w:rPr>
          <w:szCs w:val="22"/>
        </w:rPr>
        <w:t>Trastuzumabi farmakokineetikat hinnati populatsiooni farmakokineetilise mudeli analüüsi põhjal, kus kasutati 1582 isikult saadud kombineeritud andmeid. Nende hulka kuulsid HER2</w:t>
      </w:r>
      <w:r w:rsidRPr="004C4DB5">
        <w:rPr>
          <w:szCs w:val="22"/>
        </w:rPr>
        <w:noBreakHyphen/>
        <w:t>positiivse metastaatilise ja varajases staadiumis rinnanäärmevähi, kaugelearenenud maovähi või teiste kasvajavormidega patsiendid ning terved vabatahtlikud, kes said 18</w:t>
      </w:r>
      <w:r w:rsidRPr="004C4DB5">
        <w:rPr>
          <w:szCs w:val="22"/>
        </w:rPr>
        <w:noBreakHyphen/>
        <w:t>s I, II ja III faasi uuringus intravenoosselt manustatavat Herceptin’i. Trastuzumabi kontsentratsiooni</w:t>
      </w:r>
      <w:r w:rsidR="006715D3" w:rsidRPr="004C4DB5">
        <w:rPr>
          <w:szCs w:val="22"/>
        </w:rPr>
        <w:t>-</w:t>
      </w:r>
      <w:r w:rsidRPr="004C4DB5">
        <w:rPr>
          <w:szCs w:val="22"/>
        </w:rPr>
        <w:t>aja profiili kirjeldas kahekambriline mudel paralleelse lineaarse ja mittelineaarse eliminatsiooniga tsentraalsest kambrist. Mittelineaarse eliminatsiooni tõttu suurenes kogukliirens kontsentratsiooni vähenemisel. Seetõttu ei saa tuletada trastuzumabi poolväärtusaja konstantset väärtust. t</w:t>
      </w:r>
      <w:r w:rsidRPr="004C4DB5">
        <w:rPr>
          <w:szCs w:val="22"/>
          <w:vertAlign w:val="subscript"/>
        </w:rPr>
        <w:t>½</w:t>
      </w:r>
      <w:r w:rsidRPr="004C4DB5">
        <w:rPr>
          <w:szCs w:val="22"/>
        </w:rPr>
        <w:t xml:space="preserve"> väheneb kontsentratsiooni </w:t>
      </w:r>
      <w:r w:rsidRPr="004C4DB5">
        <w:rPr>
          <w:szCs w:val="22"/>
        </w:rPr>
        <w:lastRenderedPageBreak/>
        <w:t>vähenemisel manustamisintervalli jooksul (vt tabel 16). Metastaatilise ja varajases staadiumis rinnanäärmevähiga patsientidel olid sarnased farmakokineetilised parameetrid (nt kliirens [CL], tsentraalne jaotusruumala [</w:t>
      </w:r>
      <w:r w:rsidRPr="004C4DB5">
        <w:rPr>
          <w:szCs w:val="22"/>
          <w:lang w:eastAsia="en-US"/>
        </w:rPr>
        <w:t>V</w:t>
      </w:r>
      <w:r w:rsidRPr="004C4DB5">
        <w:rPr>
          <w:szCs w:val="22"/>
          <w:vertAlign w:val="subscript"/>
          <w:lang w:eastAsia="en-US"/>
        </w:rPr>
        <w:t>c</w:t>
      </w:r>
      <w:r w:rsidRPr="004C4DB5">
        <w:rPr>
          <w:szCs w:val="22"/>
        </w:rPr>
        <w:t>]) ja populatsiooni prognoositud püsi</w:t>
      </w:r>
      <w:r w:rsidR="00A12E8B" w:rsidRPr="004C4DB5">
        <w:rPr>
          <w:szCs w:val="22"/>
        </w:rPr>
        <w:t>va</w:t>
      </w:r>
      <w:r w:rsidRPr="004C4DB5">
        <w:rPr>
          <w:szCs w:val="22"/>
        </w:rPr>
        <w:t xml:space="preserve"> </w:t>
      </w:r>
      <w:r w:rsidR="00A12E8B" w:rsidRPr="004C4DB5">
        <w:rPr>
          <w:szCs w:val="22"/>
        </w:rPr>
        <w:t>plasmakontsentratsiooni</w:t>
      </w:r>
      <w:r w:rsidRPr="004C4DB5">
        <w:rPr>
          <w:szCs w:val="22"/>
        </w:rPr>
        <w:t xml:space="preserve"> väärtused (C</w:t>
      </w:r>
      <w:r w:rsidRPr="004C4DB5">
        <w:rPr>
          <w:szCs w:val="22"/>
          <w:vertAlign w:val="subscript"/>
        </w:rPr>
        <w:t>min</w:t>
      </w:r>
      <w:r w:rsidRPr="004C4DB5">
        <w:rPr>
          <w:szCs w:val="22"/>
        </w:rPr>
        <w:t>, C</w:t>
      </w:r>
      <w:r w:rsidRPr="004C4DB5">
        <w:rPr>
          <w:szCs w:val="22"/>
          <w:vertAlign w:val="subscript"/>
        </w:rPr>
        <w:t>max</w:t>
      </w:r>
      <w:r w:rsidRPr="004C4DB5">
        <w:rPr>
          <w:szCs w:val="22"/>
        </w:rPr>
        <w:t xml:space="preserve"> ja AUC). Lineaarne kliirens olid 0,136 l/päevas metastaatilise rinnanäärmevähi, 0,112 l/päevas varajases staadiumis rinnanäärmevähi ja 0,176 l/päevas kaugelearenenud maovähi puhul. Mittelineaarse eliminatsiooni parameeterväärtused olid 8,81 mg/päevas maksimaalse eliminatsiooni kiiruse (V</w:t>
      </w:r>
      <w:r w:rsidRPr="004C4DB5">
        <w:rPr>
          <w:szCs w:val="22"/>
          <w:vertAlign w:val="subscript"/>
        </w:rPr>
        <w:t>max</w:t>
      </w:r>
      <w:r w:rsidRPr="004C4DB5">
        <w:rPr>
          <w:szCs w:val="22"/>
        </w:rPr>
        <w:t>) ja 8,92 µg/ml Michaelis</w:t>
      </w:r>
      <w:r w:rsidR="006715D3" w:rsidRPr="004C4DB5">
        <w:rPr>
          <w:szCs w:val="22"/>
        </w:rPr>
        <w:t>-</w:t>
      </w:r>
      <w:r w:rsidRPr="004C4DB5">
        <w:rPr>
          <w:szCs w:val="22"/>
        </w:rPr>
        <w:t>Menteni konstandi (K</w:t>
      </w:r>
      <w:r w:rsidRPr="004C4DB5">
        <w:rPr>
          <w:szCs w:val="22"/>
          <w:vertAlign w:val="subscript"/>
        </w:rPr>
        <w:t>m</w:t>
      </w:r>
      <w:r w:rsidRPr="004C4DB5">
        <w:rPr>
          <w:szCs w:val="22"/>
        </w:rPr>
        <w:t xml:space="preserve">) kohta metastaatilise ja varajases staadiumis rinnanäärmevähi ning kaugelearenenud maovähiga patsientidel. Tsentraalne jaotusruumala oli 2,62 l metastaatilise ja varajases staadiumis rinnanäärmevähiga patsientidel ning 3,63 l kaugelearenenud maovähiga patsientidel. Lõplikus populatsiooni farmakokineetilises mudelis tuvastati lisaks primaarsele kasvaja tüübile trastuzumabi </w:t>
      </w:r>
      <w:r w:rsidR="00A12E8B" w:rsidRPr="004C4DB5">
        <w:rPr>
          <w:szCs w:val="22"/>
        </w:rPr>
        <w:t>plasmakontsentratsiooni</w:t>
      </w:r>
      <w:r w:rsidRPr="004C4DB5">
        <w:rPr>
          <w:szCs w:val="22"/>
        </w:rPr>
        <w:t xml:space="preserve"> mõjutavate statistiliselt oluliste kaasmuutujatena kehakaal, seerumi asparaataminotransferaasi ja albumiini sisaldus. Kuid nende kaasmuutujate toime ulatus trastuzumabi </w:t>
      </w:r>
      <w:r w:rsidR="00A12E8B" w:rsidRPr="004C4DB5">
        <w:rPr>
          <w:szCs w:val="22"/>
        </w:rPr>
        <w:t>plasmakontsentratsioonile</w:t>
      </w:r>
      <w:r w:rsidRPr="004C4DB5">
        <w:rPr>
          <w:szCs w:val="22"/>
        </w:rPr>
        <w:t xml:space="preserve"> näitab, et nendel kaasmuutujatel ei ole tõenäoliselt kliiniliselt olulist toimet transtuzumabi kontsentratsioonile.</w:t>
      </w:r>
    </w:p>
    <w:p w14:paraId="69924D7D" w14:textId="77777777" w:rsidR="005F47A1" w:rsidRPr="004C4DB5" w:rsidRDefault="005F47A1" w:rsidP="005F47A1">
      <w:pPr>
        <w:rPr>
          <w:szCs w:val="22"/>
        </w:rPr>
      </w:pPr>
    </w:p>
    <w:p w14:paraId="2CB3A51B" w14:textId="77777777" w:rsidR="005F47A1" w:rsidRPr="004C4DB5" w:rsidRDefault="005F47A1" w:rsidP="005F47A1">
      <w:r w:rsidRPr="004C4DB5">
        <w:t xml:space="preserve">Populatsiooni prognoositud farmakokineetilised </w:t>
      </w:r>
      <w:r w:rsidR="00A12E8B" w:rsidRPr="004C4DB5">
        <w:t>plasmakontsentratsiooni</w:t>
      </w:r>
      <w:r w:rsidRPr="004C4DB5">
        <w:t xml:space="preserve"> väärtused (mediaan koos 5.</w:t>
      </w:r>
      <w:r w:rsidR="006715D3" w:rsidRPr="004C4DB5">
        <w:noBreakHyphen/>
      </w:r>
      <w:r w:rsidRPr="004C4DB5">
        <w:t>95.</w:t>
      </w:r>
      <w:r w:rsidR="006715D3" w:rsidRPr="004C4DB5">
        <w:t> </w:t>
      </w:r>
      <w:r w:rsidRPr="004C4DB5">
        <w:t>protsentiiliga) ja farmakokineetilised parameeterväärtused kliiniliselt oluliste kontsentratsioonide puhul (C</w:t>
      </w:r>
      <w:r w:rsidRPr="004C4DB5">
        <w:rPr>
          <w:vertAlign w:val="subscript"/>
        </w:rPr>
        <w:t>max</w:t>
      </w:r>
      <w:r w:rsidRPr="004C4DB5">
        <w:t xml:space="preserve"> ja C</w:t>
      </w:r>
      <w:r w:rsidRPr="004C4DB5">
        <w:rPr>
          <w:vertAlign w:val="subscript"/>
        </w:rPr>
        <w:t>min</w:t>
      </w:r>
      <w:r w:rsidRPr="004C4DB5">
        <w:t>) metastaatilise ja varajases staadiumis rinnanäärmevähi ning kaugelearenenud maovähiga patsientidel, kes said heaks kiidetud iganädalast ja kolmenädalaste intervallidega raviskeemi, on toodud tabelis 14 (1. tsükkel), tabelis 15 (püsi</w:t>
      </w:r>
      <w:r w:rsidR="00A12E8B" w:rsidRPr="004C4DB5">
        <w:t>v plasmakontsentratsioon</w:t>
      </w:r>
      <w:r w:rsidRPr="004C4DB5">
        <w:t>) ja tabelis 16 (farmakokineetilised parameetrid) allpool.</w:t>
      </w:r>
    </w:p>
    <w:p w14:paraId="02D1B77B" w14:textId="77777777" w:rsidR="005F47A1" w:rsidRPr="004C4DB5" w:rsidRDefault="005F47A1" w:rsidP="005F47A1">
      <w:pPr>
        <w:rPr>
          <w:szCs w:val="22"/>
        </w:rPr>
      </w:pPr>
    </w:p>
    <w:p w14:paraId="4278A5C7" w14:textId="77777777" w:rsidR="005F47A1" w:rsidRPr="004C4DB5" w:rsidRDefault="005F47A1" w:rsidP="00B736A0">
      <w:pPr>
        <w:keepNext/>
        <w:keepLines/>
      </w:pPr>
      <w:r w:rsidRPr="004C4DB5">
        <w:t>Tabel</w:t>
      </w:r>
      <w:r w:rsidR="006927A1" w:rsidRPr="004C4DB5">
        <w:t> </w:t>
      </w:r>
      <w:r w:rsidRPr="004C4DB5">
        <w:fldChar w:fldCharType="begin"/>
      </w:r>
      <w:r w:rsidRPr="004C4DB5">
        <w:instrText xml:space="preserve"> SEQ Table \* ARABIC </w:instrText>
      </w:r>
      <w:r w:rsidRPr="004C4DB5">
        <w:fldChar w:fldCharType="separate"/>
      </w:r>
      <w:r w:rsidR="003E3D54" w:rsidRPr="004C4DB5">
        <w:t>1</w:t>
      </w:r>
      <w:r w:rsidRPr="004C4DB5">
        <w:fldChar w:fldCharType="end"/>
      </w:r>
      <w:r w:rsidRPr="004C4DB5">
        <w:t xml:space="preserve">4. Populatsiooni prognoositud 1. tsükli farmakokineetilised </w:t>
      </w:r>
      <w:r w:rsidR="00A12E8B" w:rsidRPr="004C4DB5">
        <w:t>plasmakontsentratsiooni</w:t>
      </w:r>
      <w:r w:rsidRPr="004C4DB5">
        <w:t xml:space="preserve"> väärtused (mediaan koos 5.</w:t>
      </w:r>
      <w:r w:rsidRPr="004C4DB5">
        <w:noBreakHyphen/>
        <w:t>95. protsentiiliga) Herceptin’i intravenoossete raviskeemide puhul metastaatilise ja varajases staadiumis rinnanäärmevähi ning kaugelearenenud maovähiga patsientidel</w:t>
      </w:r>
    </w:p>
    <w:p w14:paraId="297C90B3" w14:textId="77777777" w:rsidR="005F47A1" w:rsidRPr="004C4DB5" w:rsidRDefault="005F47A1" w:rsidP="00B736A0">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848"/>
        <w:gridCol w:w="1080"/>
        <w:gridCol w:w="1432"/>
        <w:gridCol w:w="1542"/>
        <w:gridCol w:w="1763"/>
      </w:tblGrid>
      <w:tr w:rsidR="005F47A1" w:rsidRPr="004C4DB5" w14:paraId="596182B6" w14:textId="77777777" w:rsidTr="00613ED1">
        <w:trPr>
          <w:trHeight w:val="117"/>
        </w:trPr>
        <w:tc>
          <w:tcPr>
            <w:tcW w:w="770" w:type="pct"/>
            <w:tcBorders>
              <w:top w:val="single" w:sz="4" w:space="0" w:color="auto"/>
              <w:left w:val="single" w:sz="4" w:space="0" w:color="auto"/>
              <w:bottom w:val="single" w:sz="4" w:space="0" w:color="auto"/>
              <w:right w:val="single" w:sz="4" w:space="0" w:color="auto"/>
            </w:tcBorders>
            <w:vAlign w:val="center"/>
          </w:tcPr>
          <w:p w14:paraId="2AC7DF7F" w14:textId="77777777" w:rsidR="005F47A1" w:rsidRPr="004C4DB5" w:rsidRDefault="005F47A1" w:rsidP="00B736A0">
            <w:pPr>
              <w:pStyle w:val="ParagraphFPI"/>
              <w:keepNext/>
              <w:keepLines/>
              <w:tabs>
                <w:tab w:val="left" w:pos="240"/>
              </w:tabs>
              <w:spacing w:before="60" w:after="60" w:line="200" w:lineRule="exact"/>
              <w:jc w:val="center"/>
              <w:rPr>
                <w:sz w:val="22"/>
                <w:lang w:eastAsia="ja-JP"/>
              </w:rPr>
            </w:pPr>
            <w:r w:rsidRPr="004C4DB5">
              <w:rPr>
                <w:sz w:val="22"/>
                <w:lang w:eastAsia="ja-JP"/>
              </w:rPr>
              <w:t>Raviskeem</w:t>
            </w:r>
          </w:p>
        </w:tc>
        <w:tc>
          <w:tcPr>
            <w:tcW w:w="1020" w:type="pct"/>
            <w:tcBorders>
              <w:top w:val="single" w:sz="4" w:space="0" w:color="auto"/>
              <w:left w:val="single" w:sz="4" w:space="0" w:color="auto"/>
              <w:bottom w:val="single" w:sz="4" w:space="0" w:color="auto"/>
              <w:right w:val="single" w:sz="4" w:space="0" w:color="auto"/>
            </w:tcBorders>
            <w:vAlign w:val="center"/>
          </w:tcPr>
          <w:p w14:paraId="50D5D504" w14:textId="77777777" w:rsidR="005F47A1" w:rsidRPr="004C4DB5" w:rsidRDefault="005F47A1" w:rsidP="00B736A0">
            <w:pPr>
              <w:pStyle w:val="ParagraphFPI"/>
              <w:keepNext/>
              <w:keepLines/>
              <w:tabs>
                <w:tab w:val="left" w:pos="240"/>
              </w:tabs>
              <w:spacing w:before="60" w:after="60" w:line="200" w:lineRule="exact"/>
              <w:jc w:val="center"/>
              <w:rPr>
                <w:sz w:val="22"/>
                <w:lang w:eastAsia="ja-JP"/>
              </w:rPr>
            </w:pPr>
            <w:r w:rsidRPr="004C4DB5">
              <w:rPr>
                <w:sz w:val="22"/>
                <w:lang w:eastAsia="ja-JP"/>
              </w:rPr>
              <w:t>Primaarne kasvaja tüüp</w:t>
            </w:r>
          </w:p>
        </w:tc>
        <w:tc>
          <w:tcPr>
            <w:tcW w:w="596" w:type="pct"/>
            <w:tcBorders>
              <w:top w:val="single" w:sz="4" w:space="0" w:color="auto"/>
              <w:left w:val="single" w:sz="4" w:space="0" w:color="auto"/>
              <w:bottom w:val="single" w:sz="4" w:space="0" w:color="auto"/>
              <w:right w:val="single" w:sz="4" w:space="0" w:color="auto"/>
            </w:tcBorders>
            <w:vAlign w:val="center"/>
          </w:tcPr>
          <w:p w14:paraId="3659D80A" w14:textId="77777777" w:rsidR="005F47A1" w:rsidRPr="004C4DB5" w:rsidRDefault="005F47A1" w:rsidP="00B736A0">
            <w:pPr>
              <w:pStyle w:val="ParagraphFPI"/>
              <w:keepNext/>
              <w:keepLines/>
              <w:tabs>
                <w:tab w:val="left" w:pos="240"/>
              </w:tabs>
              <w:spacing w:before="60" w:after="60" w:line="200" w:lineRule="exact"/>
              <w:jc w:val="center"/>
              <w:rPr>
                <w:sz w:val="22"/>
                <w:lang w:eastAsia="ja-JP"/>
              </w:rPr>
            </w:pPr>
            <w:r w:rsidRPr="004C4DB5">
              <w:rPr>
                <w:sz w:val="22"/>
                <w:lang w:eastAsia="ja-JP"/>
              </w:rPr>
              <w:t>N</w:t>
            </w:r>
          </w:p>
        </w:tc>
        <w:tc>
          <w:tcPr>
            <w:tcW w:w="790" w:type="pct"/>
            <w:tcBorders>
              <w:top w:val="single" w:sz="4" w:space="0" w:color="auto"/>
              <w:left w:val="single" w:sz="4" w:space="0" w:color="auto"/>
              <w:bottom w:val="single" w:sz="4" w:space="0" w:color="auto"/>
              <w:right w:val="single" w:sz="4" w:space="0" w:color="auto"/>
            </w:tcBorders>
            <w:vAlign w:val="center"/>
          </w:tcPr>
          <w:p w14:paraId="2FC1CC74" w14:textId="77777777" w:rsidR="005F47A1" w:rsidRPr="004C4DB5" w:rsidRDefault="005F47A1" w:rsidP="00B736A0">
            <w:pPr>
              <w:pStyle w:val="ParagraphFPI"/>
              <w:keepNext/>
              <w:keepLines/>
              <w:tabs>
                <w:tab w:val="left" w:pos="240"/>
              </w:tabs>
              <w:spacing w:before="60" w:after="60" w:line="200" w:lineRule="exact"/>
              <w:jc w:val="center"/>
              <w:rPr>
                <w:sz w:val="22"/>
                <w:lang w:eastAsia="ja-JP"/>
              </w:rPr>
            </w:pPr>
            <w:r w:rsidRPr="004C4DB5">
              <w:rPr>
                <w:sz w:val="22"/>
                <w:lang w:eastAsia="ja-JP"/>
              </w:rPr>
              <w:t>C</w:t>
            </w:r>
            <w:r w:rsidRPr="004C4DB5">
              <w:rPr>
                <w:sz w:val="22"/>
                <w:vertAlign w:val="subscript"/>
                <w:lang w:eastAsia="ja-JP"/>
              </w:rPr>
              <w:t>min</w:t>
            </w:r>
          </w:p>
          <w:p w14:paraId="38CD494B" w14:textId="77777777" w:rsidR="005F47A1" w:rsidRPr="004C4DB5" w:rsidRDefault="005F47A1" w:rsidP="00B736A0">
            <w:pPr>
              <w:pStyle w:val="ParagraphFPI"/>
              <w:keepNext/>
              <w:keepLines/>
              <w:tabs>
                <w:tab w:val="left" w:pos="240"/>
              </w:tabs>
              <w:spacing w:before="60" w:after="60" w:line="200" w:lineRule="exact"/>
              <w:jc w:val="center"/>
              <w:rPr>
                <w:sz w:val="22"/>
                <w:lang w:eastAsia="ja-JP"/>
              </w:rPr>
            </w:pPr>
            <w:r w:rsidRPr="004C4DB5">
              <w:rPr>
                <w:sz w:val="22"/>
                <w:lang w:eastAsia="ja-JP"/>
              </w:rPr>
              <w:t>(µg/ml)</w:t>
            </w:r>
          </w:p>
        </w:tc>
        <w:tc>
          <w:tcPr>
            <w:tcW w:w="851" w:type="pct"/>
            <w:tcBorders>
              <w:top w:val="single" w:sz="4" w:space="0" w:color="auto"/>
              <w:left w:val="single" w:sz="4" w:space="0" w:color="auto"/>
              <w:bottom w:val="single" w:sz="4" w:space="0" w:color="auto"/>
              <w:right w:val="single" w:sz="4" w:space="0" w:color="auto"/>
            </w:tcBorders>
            <w:vAlign w:val="center"/>
          </w:tcPr>
          <w:p w14:paraId="3681A334" w14:textId="77777777" w:rsidR="005F47A1" w:rsidRPr="004C4DB5" w:rsidRDefault="005F47A1" w:rsidP="00B736A0">
            <w:pPr>
              <w:pStyle w:val="ParagraphFPI"/>
              <w:keepNext/>
              <w:keepLines/>
              <w:tabs>
                <w:tab w:val="left" w:pos="240"/>
              </w:tabs>
              <w:spacing w:before="60" w:after="60" w:line="200" w:lineRule="exact"/>
              <w:jc w:val="center"/>
              <w:rPr>
                <w:sz w:val="22"/>
                <w:lang w:eastAsia="ja-JP"/>
              </w:rPr>
            </w:pPr>
            <w:r w:rsidRPr="004C4DB5">
              <w:rPr>
                <w:sz w:val="22"/>
                <w:lang w:eastAsia="ja-JP"/>
              </w:rPr>
              <w:t>C</w:t>
            </w:r>
            <w:r w:rsidRPr="004C4DB5">
              <w:rPr>
                <w:sz w:val="22"/>
                <w:vertAlign w:val="subscript"/>
                <w:lang w:eastAsia="ja-JP"/>
              </w:rPr>
              <w:t>max</w:t>
            </w:r>
          </w:p>
          <w:p w14:paraId="265EDD61" w14:textId="77777777" w:rsidR="005F47A1" w:rsidRPr="004C4DB5" w:rsidRDefault="005F47A1" w:rsidP="00B736A0">
            <w:pPr>
              <w:pStyle w:val="ParagraphFPI"/>
              <w:keepNext/>
              <w:keepLines/>
              <w:tabs>
                <w:tab w:val="left" w:pos="240"/>
              </w:tabs>
              <w:spacing w:before="60" w:after="60" w:line="200" w:lineRule="exact"/>
              <w:jc w:val="center"/>
              <w:rPr>
                <w:sz w:val="22"/>
                <w:lang w:eastAsia="ja-JP"/>
              </w:rPr>
            </w:pPr>
            <w:r w:rsidRPr="004C4DB5">
              <w:rPr>
                <w:sz w:val="22"/>
                <w:lang w:eastAsia="ja-JP"/>
              </w:rPr>
              <w:t>(µg/ml)</w:t>
            </w:r>
          </w:p>
        </w:tc>
        <w:tc>
          <w:tcPr>
            <w:tcW w:w="973" w:type="pct"/>
            <w:tcBorders>
              <w:top w:val="single" w:sz="4" w:space="0" w:color="auto"/>
              <w:left w:val="single" w:sz="4" w:space="0" w:color="auto"/>
              <w:bottom w:val="single" w:sz="4" w:space="0" w:color="auto"/>
              <w:right w:val="single" w:sz="4" w:space="0" w:color="auto"/>
            </w:tcBorders>
            <w:vAlign w:val="center"/>
          </w:tcPr>
          <w:p w14:paraId="205FA3C3" w14:textId="77777777" w:rsidR="005F47A1" w:rsidRPr="004C4DB5" w:rsidRDefault="005F47A1" w:rsidP="00B736A0">
            <w:pPr>
              <w:pStyle w:val="ParagraphFPI"/>
              <w:keepNext/>
              <w:keepLines/>
              <w:tabs>
                <w:tab w:val="left" w:pos="240"/>
              </w:tabs>
              <w:spacing w:before="60" w:after="60" w:line="200" w:lineRule="exact"/>
              <w:jc w:val="center"/>
              <w:rPr>
                <w:sz w:val="22"/>
                <w:vertAlign w:val="subscript"/>
                <w:lang w:eastAsia="ja-JP"/>
              </w:rPr>
            </w:pPr>
            <w:r w:rsidRPr="004C4DB5">
              <w:rPr>
                <w:sz w:val="22"/>
                <w:lang w:eastAsia="ja-JP"/>
              </w:rPr>
              <w:t>AUC</w:t>
            </w:r>
            <w:r w:rsidRPr="004C4DB5">
              <w:rPr>
                <w:sz w:val="22"/>
                <w:vertAlign w:val="subscript"/>
                <w:lang w:eastAsia="ja-JP"/>
              </w:rPr>
              <w:t>0...21 päeva</w:t>
            </w:r>
          </w:p>
          <w:p w14:paraId="101A3B4C" w14:textId="77777777" w:rsidR="005F47A1" w:rsidRPr="004C4DB5" w:rsidRDefault="005F47A1" w:rsidP="00B736A0">
            <w:pPr>
              <w:pStyle w:val="ParagraphFPI"/>
              <w:keepNext/>
              <w:keepLines/>
              <w:tabs>
                <w:tab w:val="left" w:pos="240"/>
              </w:tabs>
              <w:spacing w:before="60" w:after="60" w:line="200" w:lineRule="exact"/>
              <w:jc w:val="center"/>
              <w:rPr>
                <w:sz w:val="22"/>
                <w:lang w:eastAsia="ja-JP"/>
              </w:rPr>
            </w:pPr>
            <w:r w:rsidRPr="004C4DB5">
              <w:rPr>
                <w:sz w:val="22"/>
                <w:lang w:eastAsia="ja-JP"/>
              </w:rPr>
              <w:t>(µg.päev/ml)</w:t>
            </w:r>
          </w:p>
        </w:tc>
      </w:tr>
      <w:tr w:rsidR="005F47A1" w:rsidRPr="004C4DB5" w14:paraId="268F91AC" w14:textId="77777777" w:rsidTr="00613ED1">
        <w:trPr>
          <w:trHeight w:val="730"/>
        </w:trPr>
        <w:tc>
          <w:tcPr>
            <w:tcW w:w="770" w:type="pct"/>
            <w:vMerge w:val="restart"/>
            <w:tcBorders>
              <w:top w:val="single" w:sz="4" w:space="0" w:color="auto"/>
              <w:left w:val="single" w:sz="4" w:space="0" w:color="auto"/>
              <w:bottom w:val="single" w:sz="4" w:space="0" w:color="auto"/>
              <w:right w:val="single" w:sz="4" w:space="0" w:color="auto"/>
            </w:tcBorders>
            <w:vAlign w:val="center"/>
          </w:tcPr>
          <w:p w14:paraId="0CE0717D" w14:textId="77777777" w:rsidR="005F47A1" w:rsidRPr="004C4DB5" w:rsidRDefault="005F47A1" w:rsidP="00B736A0">
            <w:pPr>
              <w:pStyle w:val="ParagraphFPI"/>
              <w:keepNext/>
              <w:tabs>
                <w:tab w:val="left" w:pos="240"/>
              </w:tabs>
              <w:spacing w:before="60" w:after="60" w:line="200" w:lineRule="exact"/>
              <w:jc w:val="center"/>
              <w:rPr>
                <w:sz w:val="22"/>
                <w:lang w:eastAsia="ja-JP"/>
              </w:rPr>
            </w:pPr>
            <w:r w:rsidRPr="004C4DB5">
              <w:rPr>
                <w:sz w:val="22"/>
                <w:lang w:eastAsia="ja-JP"/>
              </w:rPr>
              <w:t>8 mg/kg +</w:t>
            </w:r>
            <w:r w:rsidRPr="004C4DB5">
              <w:rPr>
                <w:sz w:val="22"/>
                <w:lang w:eastAsia="ja-JP"/>
              </w:rPr>
              <w:br/>
              <w:t>6 mg/kg iga 3 nädala järel</w:t>
            </w:r>
          </w:p>
        </w:tc>
        <w:tc>
          <w:tcPr>
            <w:tcW w:w="1020" w:type="pct"/>
            <w:tcBorders>
              <w:top w:val="single" w:sz="4" w:space="0" w:color="auto"/>
              <w:left w:val="single" w:sz="4" w:space="0" w:color="auto"/>
              <w:bottom w:val="single" w:sz="4" w:space="0" w:color="auto"/>
              <w:right w:val="single" w:sz="4" w:space="0" w:color="auto"/>
            </w:tcBorders>
            <w:vAlign w:val="center"/>
          </w:tcPr>
          <w:p w14:paraId="196E7512" w14:textId="77777777" w:rsidR="005F47A1" w:rsidRPr="004C4DB5" w:rsidRDefault="005F47A1" w:rsidP="00B736A0">
            <w:pPr>
              <w:keepNext/>
              <w:spacing w:before="60" w:after="60" w:line="200" w:lineRule="exact"/>
              <w:jc w:val="center"/>
              <w:rPr>
                <w:szCs w:val="22"/>
              </w:rPr>
            </w:pPr>
            <w:r w:rsidRPr="004C4DB5">
              <w:rPr>
                <w:szCs w:val="22"/>
              </w:rPr>
              <w:t>Metastaatiline rinnanäärmevähk</w:t>
            </w:r>
          </w:p>
        </w:tc>
        <w:tc>
          <w:tcPr>
            <w:tcW w:w="596" w:type="pct"/>
            <w:tcBorders>
              <w:top w:val="single" w:sz="4" w:space="0" w:color="auto"/>
              <w:left w:val="single" w:sz="4" w:space="0" w:color="auto"/>
              <w:bottom w:val="single" w:sz="4" w:space="0" w:color="auto"/>
              <w:right w:val="single" w:sz="4" w:space="0" w:color="auto"/>
            </w:tcBorders>
            <w:vAlign w:val="center"/>
          </w:tcPr>
          <w:p w14:paraId="3D8DF0E8" w14:textId="77777777" w:rsidR="005F47A1" w:rsidRPr="004C4DB5" w:rsidRDefault="005F47A1" w:rsidP="00B736A0">
            <w:pPr>
              <w:keepNext/>
              <w:spacing w:before="60" w:after="60" w:line="200" w:lineRule="exact"/>
              <w:jc w:val="center"/>
              <w:rPr>
                <w:szCs w:val="22"/>
              </w:rPr>
            </w:pPr>
            <w:r w:rsidRPr="004C4DB5">
              <w:rPr>
                <w:szCs w:val="22"/>
              </w:rPr>
              <w:t>805</w:t>
            </w:r>
          </w:p>
        </w:tc>
        <w:tc>
          <w:tcPr>
            <w:tcW w:w="790" w:type="pct"/>
            <w:tcBorders>
              <w:top w:val="single" w:sz="4" w:space="0" w:color="auto"/>
              <w:left w:val="single" w:sz="4" w:space="0" w:color="auto"/>
              <w:bottom w:val="single" w:sz="4" w:space="0" w:color="auto"/>
              <w:right w:val="single" w:sz="4" w:space="0" w:color="auto"/>
            </w:tcBorders>
            <w:vAlign w:val="center"/>
          </w:tcPr>
          <w:p w14:paraId="095FC50F" w14:textId="77777777" w:rsidR="005F47A1" w:rsidRPr="004C4DB5" w:rsidRDefault="005F47A1" w:rsidP="00B736A0">
            <w:pPr>
              <w:keepNext/>
              <w:spacing w:before="60" w:after="60" w:line="200" w:lineRule="exact"/>
              <w:jc w:val="center"/>
              <w:rPr>
                <w:szCs w:val="22"/>
              </w:rPr>
            </w:pPr>
            <w:r w:rsidRPr="004C4DB5">
              <w:rPr>
                <w:szCs w:val="22"/>
              </w:rPr>
              <w:t xml:space="preserve">28,7 </w:t>
            </w:r>
            <w:r w:rsidRPr="004C4DB5">
              <w:rPr>
                <w:szCs w:val="22"/>
              </w:rPr>
              <w:br/>
              <w:t>(2,9</w:t>
            </w:r>
            <w:r w:rsidR="006927A1" w:rsidRPr="004C4DB5">
              <w:rPr>
                <w:szCs w:val="22"/>
              </w:rPr>
              <w:t>…</w:t>
            </w:r>
            <w:r w:rsidRPr="004C4DB5">
              <w:rPr>
                <w:szCs w:val="22"/>
              </w:rPr>
              <w:t>46,3)</w:t>
            </w:r>
          </w:p>
        </w:tc>
        <w:tc>
          <w:tcPr>
            <w:tcW w:w="851" w:type="pct"/>
            <w:tcBorders>
              <w:top w:val="single" w:sz="4" w:space="0" w:color="auto"/>
              <w:left w:val="single" w:sz="4" w:space="0" w:color="auto"/>
              <w:bottom w:val="single" w:sz="4" w:space="0" w:color="auto"/>
              <w:right w:val="single" w:sz="4" w:space="0" w:color="auto"/>
            </w:tcBorders>
            <w:vAlign w:val="center"/>
          </w:tcPr>
          <w:p w14:paraId="3A177C95" w14:textId="77777777" w:rsidR="005F47A1" w:rsidRPr="004C4DB5" w:rsidRDefault="005F47A1" w:rsidP="00B736A0">
            <w:pPr>
              <w:keepNext/>
              <w:spacing w:before="60" w:after="60" w:line="200" w:lineRule="exact"/>
              <w:jc w:val="center"/>
              <w:rPr>
                <w:szCs w:val="22"/>
              </w:rPr>
            </w:pPr>
            <w:r w:rsidRPr="004C4DB5">
              <w:rPr>
                <w:szCs w:val="22"/>
              </w:rPr>
              <w:t xml:space="preserve">182 </w:t>
            </w:r>
            <w:r w:rsidRPr="004C4DB5">
              <w:rPr>
                <w:szCs w:val="22"/>
              </w:rPr>
              <w:br/>
              <w:t>(134</w:t>
            </w:r>
            <w:r w:rsidR="006927A1" w:rsidRPr="004C4DB5">
              <w:rPr>
                <w:szCs w:val="22"/>
              </w:rPr>
              <w:t>…</w:t>
            </w:r>
            <w:r w:rsidRPr="004C4DB5">
              <w:rPr>
                <w:szCs w:val="22"/>
              </w:rPr>
              <w:t>280)</w:t>
            </w:r>
          </w:p>
        </w:tc>
        <w:tc>
          <w:tcPr>
            <w:tcW w:w="973" w:type="pct"/>
            <w:tcBorders>
              <w:top w:val="single" w:sz="4" w:space="0" w:color="auto"/>
              <w:left w:val="single" w:sz="4" w:space="0" w:color="auto"/>
              <w:bottom w:val="single" w:sz="4" w:space="0" w:color="auto"/>
              <w:right w:val="single" w:sz="4" w:space="0" w:color="auto"/>
            </w:tcBorders>
            <w:vAlign w:val="center"/>
          </w:tcPr>
          <w:p w14:paraId="32133972" w14:textId="77777777" w:rsidR="005F47A1" w:rsidRPr="004C4DB5" w:rsidRDefault="005F47A1" w:rsidP="00B736A0">
            <w:pPr>
              <w:keepNext/>
              <w:spacing w:before="60" w:after="60" w:line="200" w:lineRule="exact"/>
              <w:jc w:val="center"/>
              <w:rPr>
                <w:szCs w:val="22"/>
              </w:rPr>
            </w:pPr>
            <w:r w:rsidRPr="004C4DB5">
              <w:rPr>
                <w:szCs w:val="22"/>
              </w:rPr>
              <w:t>1376</w:t>
            </w:r>
            <w:r w:rsidRPr="004C4DB5">
              <w:rPr>
                <w:szCs w:val="22"/>
              </w:rPr>
              <w:br/>
              <w:t>(728</w:t>
            </w:r>
            <w:r w:rsidR="006927A1" w:rsidRPr="004C4DB5">
              <w:rPr>
                <w:szCs w:val="22"/>
              </w:rPr>
              <w:t>…</w:t>
            </w:r>
            <w:r w:rsidRPr="004C4DB5">
              <w:rPr>
                <w:szCs w:val="22"/>
              </w:rPr>
              <w:t>1998)</w:t>
            </w:r>
          </w:p>
        </w:tc>
      </w:tr>
      <w:tr w:rsidR="005F47A1" w:rsidRPr="004C4DB5" w14:paraId="305A0854" w14:textId="77777777" w:rsidTr="00613ED1">
        <w:trPr>
          <w:trHeight w:val="430"/>
        </w:trPr>
        <w:tc>
          <w:tcPr>
            <w:tcW w:w="770" w:type="pct"/>
            <w:vMerge/>
            <w:tcBorders>
              <w:top w:val="single" w:sz="4" w:space="0" w:color="auto"/>
              <w:left w:val="single" w:sz="4" w:space="0" w:color="auto"/>
              <w:bottom w:val="single" w:sz="4" w:space="0" w:color="auto"/>
              <w:right w:val="single" w:sz="4" w:space="0" w:color="auto"/>
            </w:tcBorders>
            <w:vAlign w:val="center"/>
          </w:tcPr>
          <w:p w14:paraId="6CD4435B" w14:textId="77777777" w:rsidR="005F47A1" w:rsidRPr="004C4DB5" w:rsidRDefault="005F47A1" w:rsidP="00B736A0">
            <w:pPr>
              <w:pStyle w:val="ParagraphFPI"/>
              <w:keepNext/>
              <w:tabs>
                <w:tab w:val="left" w:pos="240"/>
              </w:tabs>
              <w:spacing w:before="60" w:after="60" w:line="200" w:lineRule="exact"/>
              <w:jc w:val="center"/>
              <w:rPr>
                <w:sz w:val="22"/>
                <w:lang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2628EC07" w14:textId="77777777" w:rsidR="005F47A1" w:rsidRPr="004C4DB5" w:rsidRDefault="005F47A1" w:rsidP="00B736A0">
            <w:pPr>
              <w:keepNext/>
              <w:spacing w:before="60" w:after="60" w:line="200" w:lineRule="exact"/>
              <w:jc w:val="center"/>
              <w:rPr>
                <w:szCs w:val="22"/>
              </w:rPr>
            </w:pPr>
            <w:r w:rsidRPr="004C4DB5">
              <w:rPr>
                <w:szCs w:val="22"/>
              </w:rPr>
              <w:t>Varajases staadiumis rinnanäärmevähk</w:t>
            </w:r>
          </w:p>
        </w:tc>
        <w:tc>
          <w:tcPr>
            <w:tcW w:w="596" w:type="pct"/>
            <w:tcBorders>
              <w:top w:val="single" w:sz="4" w:space="0" w:color="auto"/>
              <w:left w:val="single" w:sz="4" w:space="0" w:color="auto"/>
              <w:bottom w:val="single" w:sz="4" w:space="0" w:color="auto"/>
              <w:right w:val="single" w:sz="4" w:space="0" w:color="auto"/>
            </w:tcBorders>
            <w:vAlign w:val="center"/>
          </w:tcPr>
          <w:p w14:paraId="0AF386A9" w14:textId="77777777" w:rsidR="005F47A1" w:rsidRPr="004C4DB5" w:rsidRDefault="005F47A1" w:rsidP="00B736A0">
            <w:pPr>
              <w:keepNext/>
              <w:spacing w:before="60" w:after="60" w:line="200" w:lineRule="exact"/>
              <w:jc w:val="center"/>
              <w:rPr>
                <w:szCs w:val="22"/>
              </w:rPr>
            </w:pPr>
            <w:r w:rsidRPr="004C4DB5">
              <w:rPr>
                <w:szCs w:val="22"/>
              </w:rPr>
              <w:t>390</w:t>
            </w:r>
          </w:p>
        </w:tc>
        <w:tc>
          <w:tcPr>
            <w:tcW w:w="790" w:type="pct"/>
            <w:tcBorders>
              <w:top w:val="single" w:sz="4" w:space="0" w:color="auto"/>
              <w:left w:val="single" w:sz="4" w:space="0" w:color="auto"/>
              <w:bottom w:val="single" w:sz="4" w:space="0" w:color="auto"/>
              <w:right w:val="single" w:sz="4" w:space="0" w:color="auto"/>
            </w:tcBorders>
            <w:vAlign w:val="center"/>
          </w:tcPr>
          <w:p w14:paraId="3B81CB20" w14:textId="77777777" w:rsidR="005F47A1" w:rsidRPr="004C4DB5" w:rsidRDefault="005F47A1" w:rsidP="00B736A0">
            <w:pPr>
              <w:keepNext/>
              <w:spacing w:before="60" w:after="60" w:line="200" w:lineRule="exact"/>
              <w:jc w:val="center"/>
              <w:rPr>
                <w:szCs w:val="22"/>
              </w:rPr>
            </w:pPr>
            <w:r w:rsidRPr="004C4DB5">
              <w:rPr>
                <w:szCs w:val="22"/>
              </w:rPr>
              <w:t xml:space="preserve">30,9 </w:t>
            </w:r>
            <w:r w:rsidRPr="004C4DB5">
              <w:rPr>
                <w:szCs w:val="22"/>
              </w:rPr>
              <w:br/>
              <w:t>(18,7</w:t>
            </w:r>
            <w:r w:rsidR="006927A1" w:rsidRPr="004C4DB5">
              <w:rPr>
                <w:szCs w:val="22"/>
              </w:rPr>
              <w:t>…</w:t>
            </w:r>
            <w:r w:rsidRPr="004C4DB5">
              <w:rPr>
                <w:szCs w:val="22"/>
              </w:rPr>
              <w:t>45,5)</w:t>
            </w:r>
          </w:p>
        </w:tc>
        <w:tc>
          <w:tcPr>
            <w:tcW w:w="851" w:type="pct"/>
            <w:tcBorders>
              <w:top w:val="single" w:sz="4" w:space="0" w:color="auto"/>
              <w:left w:val="single" w:sz="4" w:space="0" w:color="auto"/>
              <w:bottom w:val="single" w:sz="4" w:space="0" w:color="auto"/>
              <w:right w:val="single" w:sz="4" w:space="0" w:color="auto"/>
            </w:tcBorders>
            <w:vAlign w:val="center"/>
          </w:tcPr>
          <w:p w14:paraId="7D5A5A45" w14:textId="77777777" w:rsidR="005F47A1" w:rsidRPr="004C4DB5" w:rsidRDefault="005F47A1" w:rsidP="00B736A0">
            <w:pPr>
              <w:keepNext/>
              <w:spacing w:before="60" w:after="60" w:line="200" w:lineRule="exact"/>
              <w:jc w:val="center"/>
              <w:rPr>
                <w:szCs w:val="22"/>
              </w:rPr>
            </w:pPr>
            <w:r w:rsidRPr="004C4DB5">
              <w:rPr>
                <w:szCs w:val="22"/>
              </w:rPr>
              <w:t xml:space="preserve">176 </w:t>
            </w:r>
            <w:r w:rsidRPr="004C4DB5">
              <w:rPr>
                <w:szCs w:val="22"/>
              </w:rPr>
              <w:br/>
              <w:t>(127</w:t>
            </w:r>
            <w:r w:rsidR="006927A1" w:rsidRPr="004C4DB5">
              <w:rPr>
                <w:szCs w:val="22"/>
              </w:rPr>
              <w:t>…</w:t>
            </w:r>
            <w:r w:rsidRPr="004C4DB5">
              <w:rPr>
                <w:szCs w:val="22"/>
              </w:rPr>
              <w:t>227)</w:t>
            </w:r>
          </w:p>
        </w:tc>
        <w:tc>
          <w:tcPr>
            <w:tcW w:w="973" w:type="pct"/>
            <w:tcBorders>
              <w:top w:val="single" w:sz="4" w:space="0" w:color="auto"/>
              <w:left w:val="single" w:sz="4" w:space="0" w:color="auto"/>
              <w:bottom w:val="single" w:sz="4" w:space="0" w:color="auto"/>
              <w:right w:val="single" w:sz="4" w:space="0" w:color="auto"/>
            </w:tcBorders>
            <w:vAlign w:val="center"/>
          </w:tcPr>
          <w:p w14:paraId="0E460C7E" w14:textId="77777777" w:rsidR="005F47A1" w:rsidRPr="004C4DB5" w:rsidRDefault="005F47A1" w:rsidP="00B736A0">
            <w:pPr>
              <w:keepNext/>
              <w:spacing w:before="60" w:after="60" w:line="200" w:lineRule="exact"/>
              <w:jc w:val="center"/>
              <w:rPr>
                <w:szCs w:val="22"/>
              </w:rPr>
            </w:pPr>
            <w:r w:rsidRPr="004C4DB5">
              <w:rPr>
                <w:szCs w:val="22"/>
              </w:rPr>
              <w:t>1390</w:t>
            </w:r>
            <w:r w:rsidRPr="004C4DB5">
              <w:rPr>
                <w:szCs w:val="22"/>
              </w:rPr>
              <w:br/>
              <w:t>(1039</w:t>
            </w:r>
            <w:r w:rsidR="006927A1" w:rsidRPr="004C4DB5">
              <w:rPr>
                <w:szCs w:val="22"/>
              </w:rPr>
              <w:t>…</w:t>
            </w:r>
            <w:r w:rsidRPr="004C4DB5">
              <w:rPr>
                <w:szCs w:val="22"/>
              </w:rPr>
              <w:t>1895)</w:t>
            </w:r>
          </w:p>
        </w:tc>
      </w:tr>
      <w:tr w:rsidR="005F47A1" w:rsidRPr="004C4DB5" w14:paraId="419FC3F9" w14:textId="77777777" w:rsidTr="00613ED1">
        <w:trPr>
          <w:trHeight w:val="177"/>
        </w:trPr>
        <w:tc>
          <w:tcPr>
            <w:tcW w:w="770" w:type="pct"/>
            <w:vMerge/>
            <w:tcBorders>
              <w:top w:val="single" w:sz="4" w:space="0" w:color="auto"/>
              <w:left w:val="single" w:sz="4" w:space="0" w:color="auto"/>
              <w:bottom w:val="single" w:sz="4" w:space="0" w:color="auto"/>
              <w:right w:val="single" w:sz="4" w:space="0" w:color="auto"/>
            </w:tcBorders>
            <w:vAlign w:val="center"/>
          </w:tcPr>
          <w:p w14:paraId="08FE4E18" w14:textId="77777777" w:rsidR="005F47A1" w:rsidRPr="004C4DB5" w:rsidRDefault="005F47A1" w:rsidP="00B736A0">
            <w:pPr>
              <w:keepNext/>
              <w:spacing w:line="200" w:lineRule="exact"/>
              <w:rPr>
                <w:szCs w:val="22"/>
              </w:rPr>
            </w:pPr>
          </w:p>
        </w:tc>
        <w:tc>
          <w:tcPr>
            <w:tcW w:w="1020" w:type="pct"/>
            <w:tcBorders>
              <w:top w:val="single" w:sz="4" w:space="0" w:color="auto"/>
              <w:left w:val="single" w:sz="4" w:space="0" w:color="auto"/>
              <w:bottom w:val="single" w:sz="4" w:space="0" w:color="auto"/>
              <w:right w:val="single" w:sz="4" w:space="0" w:color="auto"/>
            </w:tcBorders>
            <w:vAlign w:val="center"/>
          </w:tcPr>
          <w:p w14:paraId="1F069E73" w14:textId="77777777" w:rsidR="005F47A1" w:rsidRPr="004C4DB5" w:rsidRDefault="005F47A1" w:rsidP="00B736A0">
            <w:pPr>
              <w:keepNext/>
              <w:spacing w:before="60" w:after="60" w:line="200" w:lineRule="exact"/>
              <w:jc w:val="center"/>
              <w:rPr>
                <w:szCs w:val="22"/>
              </w:rPr>
            </w:pPr>
            <w:r w:rsidRPr="004C4DB5">
              <w:rPr>
                <w:szCs w:val="22"/>
              </w:rPr>
              <w:t>Kaugelearenenud maovähk</w:t>
            </w:r>
          </w:p>
        </w:tc>
        <w:tc>
          <w:tcPr>
            <w:tcW w:w="596" w:type="pct"/>
            <w:tcBorders>
              <w:top w:val="single" w:sz="4" w:space="0" w:color="auto"/>
              <w:left w:val="single" w:sz="4" w:space="0" w:color="auto"/>
              <w:bottom w:val="single" w:sz="4" w:space="0" w:color="auto"/>
              <w:right w:val="single" w:sz="4" w:space="0" w:color="auto"/>
            </w:tcBorders>
            <w:vAlign w:val="center"/>
          </w:tcPr>
          <w:p w14:paraId="5BF9704D" w14:textId="77777777" w:rsidR="005F47A1" w:rsidRPr="004C4DB5" w:rsidRDefault="005F47A1" w:rsidP="00B736A0">
            <w:pPr>
              <w:keepNext/>
              <w:spacing w:before="60" w:after="60" w:line="200" w:lineRule="exact"/>
              <w:jc w:val="center"/>
              <w:rPr>
                <w:szCs w:val="22"/>
              </w:rPr>
            </w:pPr>
            <w:r w:rsidRPr="004C4DB5">
              <w:rPr>
                <w:szCs w:val="22"/>
              </w:rPr>
              <w:t>274</w:t>
            </w:r>
          </w:p>
        </w:tc>
        <w:tc>
          <w:tcPr>
            <w:tcW w:w="790" w:type="pct"/>
            <w:tcBorders>
              <w:top w:val="single" w:sz="4" w:space="0" w:color="auto"/>
              <w:left w:val="single" w:sz="4" w:space="0" w:color="auto"/>
              <w:bottom w:val="single" w:sz="4" w:space="0" w:color="auto"/>
              <w:right w:val="single" w:sz="4" w:space="0" w:color="auto"/>
            </w:tcBorders>
            <w:vAlign w:val="center"/>
          </w:tcPr>
          <w:p w14:paraId="0B56219A" w14:textId="77777777" w:rsidR="005F47A1" w:rsidRPr="004C4DB5" w:rsidRDefault="005F47A1" w:rsidP="00B736A0">
            <w:pPr>
              <w:keepNext/>
              <w:spacing w:before="60" w:after="60" w:line="200" w:lineRule="exact"/>
              <w:jc w:val="center"/>
              <w:rPr>
                <w:szCs w:val="22"/>
              </w:rPr>
            </w:pPr>
            <w:r w:rsidRPr="004C4DB5">
              <w:rPr>
                <w:szCs w:val="22"/>
              </w:rPr>
              <w:t>23,1</w:t>
            </w:r>
            <w:r w:rsidRPr="004C4DB5">
              <w:rPr>
                <w:szCs w:val="22"/>
              </w:rPr>
              <w:br/>
              <w:t>(6,1</w:t>
            </w:r>
            <w:r w:rsidR="006927A1" w:rsidRPr="004C4DB5">
              <w:rPr>
                <w:szCs w:val="22"/>
              </w:rPr>
              <w:t>…</w:t>
            </w:r>
            <w:r w:rsidRPr="004C4DB5">
              <w:rPr>
                <w:szCs w:val="22"/>
              </w:rPr>
              <w:t>50,3)</w:t>
            </w:r>
          </w:p>
        </w:tc>
        <w:tc>
          <w:tcPr>
            <w:tcW w:w="851" w:type="pct"/>
            <w:tcBorders>
              <w:top w:val="single" w:sz="4" w:space="0" w:color="auto"/>
              <w:left w:val="single" w:sz="4" w:space="0" w:color="auto"/>
              <w:bottom w:val="single" w:sz="4" w:space="0" w:color="auto"/>
              <w:right w:val="single" w:sz="4" w:space="0" w:color="auto"/>
            </w:tcBorders>
            <w:vAlign w:val="center"/>
          </w:tcPr>
          <w:p w14:paraId="0253CC71" w14:textId="77777777" w:rsidR="005F47A1" w:rsidRPr="004C4DB5" w:rsidRDefault="005F47A1" w:rsidP="00B736A0">
            <w:pPr>
              <w:keepNext/>
              <w:spacing w:before="60" w:after="60" w:line="200" w:lineRule="exact"/>
              <w:jc w:val="center"/>
              <w:rPr>
                <w:szCs w:val="22"/>
              </w:rPr>
            </w:pPr>
            <w:r w:rsidRPr="004C4DB5">
              <w:rPr>
                <w:szCs w:val="22"/>
              </w:rPr>
              <w:t>132</w:t>
            </w:r>
            <w:r w:rsidRPr="004C4DB5">
              <w:rPr>
                <w:szCs w:val="22"/>
              </w:rPr>
              <w:br/>
              <w:t>(84,2</w:t>
            </w:r>
            <w:r w:rsidR="006927A1" w:rsidRPr="004C4DB5">
              <w:rPr>
                <w:szCs w:val="22"/>
              </w:rPr>
              <w:t>…</w:t>
            </w:r>
            <w:r w:rsidRPr="004C4DB5">
              <w:rPr>
                <w:szCs w:val="22"/>
              </w:rPr>
              <w:t>225)</w:t>
            </w:r>
          </w:p>
        </w:tc>
        <w:tc>
          <w:tcPr>
            <w:tcW w:w="973" w:type="pct"/>
            <w:tcBorders>
              <w:top w:val="single" w:sz="4" w:space="0" w:color="auto"/>
              <w:left w:val="single" w:sz="4" w:space="0" w:color="auto"/>
              <w:bottom w:val="single" w:sz="4" w:space="0" w:color="auto"/>
              <w:right w:val="single" w:sz="4" w:space="0" w:color="auto"/>
            </w:tcBorders>
            <w:vAlign w:val="center"/>
          </w:tcPr>
          <w:p w14:paraId="63D6C711" w14:textId="77777777" w:rsidR="005F47A1" w:rsidRPr="004C4DB5" w:rsidRDefault="005F47A1" w:rsidP="00B736A0">
            <w:pPr>
              <w:keepNext/>
              <w:spacing w:before="60" w:after="60" w:line="200" w:lineRule="exact"/>
              <w:jc w:val="center"/>
              <w:rPr>
                <w:szCs w:val="22"/>
              </w:rPr>
            </w:pPr>
            <w:r w:rsidRPr="004C4DB5">
              <w:rPr>
                <w:szCs w:val="22"/>
              </w:rPr>
              <w:t>1109</w:t>
            </w:r>
            <w:r w:rsidRPr="004C4DB5">
              <w:rPr>
                <w:szCs w:val="22"/>
              </w:rPr>
              <w:br/>
              <w:t>(588</w:t>
            </w:r>
            <w:r w:rsidR="006927A1" w:rsidRPr="004C4DB5">
              <w:rPr>
                <w:szCs w:val="22"/>
              </w:rPr>
              <w:t>…</w:t>
            </w:r>
            <w:r w:rsidRPr="004C4DB5">
              <w:rPr>
                <w:szCs w:val="22"/>
              </w:rPr>
              <w:t>1938)</w:t>
            </w:r>
          </w:p>
        </w:tc>
      </w:tr>
      <w:tr w:rsidR="005F47A1" w:rsidRPr="004C4DB5" w14:paraId="60538D75" w14:textId="77777777" w:rsidTr="00613ED1">
        <w:trPr>
          <w:trHeight w:val="177"/>
        </w:trPr>
        <w:tc>
          <w:tcPr>
            <w:tcW w:w="770" w:type="pct"/>
            <w:vMerge w:val="restart"/>
            <w:tcBorders>
              <w:top w:val="single" w:sz="4" w:space="0" w:color="auto"/>
              <w:left w:val="single" w:sz="4" w:space="0" w:color="auto"/>
              <w:right w:val="single" w:sz="4" w:space="0" w:color="auto"/>
            </w:tcBorders>
            <w:vAlign w:val="center"/>
          </w:tcPr>
          <w:p w14:paraId="292E0E69" w14:textId="77777777" w:rsidR="005F47A1" w:rsidRPr="004C4DB5" w:rsidRDefault="005F47A1" w:rsidP="00B736A0">
            <w:pPr>
              <w:pStyle w:val="ParagraphFPI"/>
              <w:keepNext/>
              <w:tabs>
                <w:tab w:val="left" w:pos="240"/>
              </w:tabs>
              <w:spacing w:before="60" w:after="60" w:line="200" w:lineRule="exact"/>
              <w:outlineLvl w:val="3"/>
              <w:rPr>
                <w:sz w:val="22"/>
                <w:lang w:eastAsia="ja-JP"/>
              </w:rPr>
            </w:pPr>
            <w:r w:rsidRPr="004C4DB5">
              <w:rPr>
                <w:sz w:val="22"/>
                <w:lang w:eastAsia="ja-JP"/>
              </w:rPr>
              <w:t>4 mg/kg +</w:t>
            </w:r>
            <w:r w:rsidRPr="004C4DB5">
              <w:rPr>
                <w:sz w:val="22"/>
                <w:lang w:eastAsia="ja-JP"/>
              </w:rPr>
              <w:br/>
              <w:t>2 mg/kg iganädalaselt</w:t>
            </w:r>
          </w:p>
        </w:tc>
        <w:tc>
          <w:tcPr>
            <w:tcW w:w="1020" w:type="pct"/>
            <w:tcBorders>
              <w:top w:val="single" w:sz="4" w:space="0" w:color="auto"/>
              <w:left w:val="single" w:sz="4" w:space="0" w:color="auto"/>
              <w:bottom w:val="single" w:sz="4" w:space="0" w:color="auto"/>
              <w:right w:val="single" w:sz="4" w:space="0" w:color="auto"/>
            </w:tcBorders>
            <w:vAlign w:val="center"/>
          </w:tcPr>
          <w:p w14:paraId="66EB9BA6" w14:textId="77777777" w:rsidR="005F47A1" w:rsidRPr="004C4DB5" w:rsidRDefault="005F47A1" w:rsidP="00B736A0">
            <w:pPr>
              <w:keepNext/>
              <w:spacing w:before="60" w:after="60" w:line="200" w:lineRule="exact"/>
              <w:jc w:val="center"/>
              <w:rPr>
                <w:szCs w:val="22"/>
              </w:rPr>
            </w:pPr>
            <w:r w:rsidRPr="004C4DB5">
              <w:rPr>
                <w:szCs w:val="22"/>
              </w:rPr>
              <w:t>Metastaatiline rinnanäärmevähk</w:t>
            </w:r>
          </w:p>
        </w:tc>
        <w:tc>
          <w:tcPr>
            <w:tcW w:w="596" w:type="pct"/>
            <w:tcBorders>
              <w:top w:val="single" w:sz="4" w:space="0" w:color="auto"/>
              <w:left w:val="single" w:sz="4" w:space="0" w:color="auto"/>
              <w:bottom w:val="single" w:sz="4" w:space="0" w:color="auto"/>
              <w:right w:val="single" w:sz="4" w:space="0" w:color="auto"/>
            </w:tcBorders>
            <w:vAlign w:val="center"/>
          </w:tcPr>
          <w:p w14:paraId="77BF1069" w14:textId="77777777" w:rsidR="005F47A1" w:rsidRPr="004C4DB5" w:rsidRDefault="005F47A1" w:rsidP="00B736A0">
            <w:pPr>
              <w:keepNext/>
              <w:spacing w:before="60" w:after="60" w:line="200" w:lineRule="exact"/>
              <w:jc w:val="center"/>
              <w:rPr>
                <w:szCs w:val="22"/>
              </w:rPr>
            </w:pPr>
            <w:r w:rsidRPr="004C4DB5">
              <w:rPr>
                <w:szCs w:val="22"/>
              </w:rPr>
              <w:t>805</w:t>
            </w:r>
          </w:p>
        </w:tc>
        <w:tc>
          <w:tcPr>
            <w:tcW w:w="790" w:type="pct"/>
            <w:tcBorders>
              <w:top w:val="single" w:sz="4" w:space="0" w:color="auto"/>
              <w:left w:val="single" w:sz="4" w:space="0" w:color="auto"/>
              <w:bottom w:val="single" w:sz="4" w:space="0" w:color="auto"/>
              <w:right w:val="single" w:sz="4" w:space="0" w:color="auto"/>
            </w:tcBorders>
            <w:vAlign w:val="center"/>
          </w:tcPr>
          <w:p w14:paraId="77E57591" w14:textId="77777777" w:rsidR="005F47A1" w:rsidRPr="004C4DB5" w:rsidRDefault="005F47A1" w:rsidP="00B736A0">
            <w:pPr>
              <w:keepNext/>
              <w:spacing w:before="60" w:after="60" w:line="200" w:lineRule="exact"/>
              <w:jc w:val="center"/>
              <w:rPr>
                <w:szCs w:val="22"/>
              </w:rPr>
            </w:pPr>
            <w:r w:rsidRPr="004C4DB5">
              <w:rPr>
                <w:szCs w:val="22"/>
              </w:rPr>
              <w:t xml:space="preserve">37,4 </w:t>
            </w:r>
            <w:r w:rsidRPr="004C4DB5">
              <w:rPr>
                <w:szCs w:val="22"/>
              </w:rPr>
              <w:br/>
              <w:t>(8,7</w:t>
            </w:r>
            <w:r w:rsidR="006927A1" w:rsidRPr="004C4DB5">
              <w:rPr>
                <w:szCs w:val="22"/>
              </w:rPr>
              <w:t>…</w:t>
            </w:r>
            <w:r w:rsidRPr="004C4DB5">
              <w:rPr>
                <w:szCs w:val="22"/>
              </w:rPr>
              <w:t>58,9)</w:t>
            </w:r>
          </w:p>
        </w:tc>
        <w:tc>
          <w:tcPr>
            <w:tcW w:w="851" w:type="pct"/>
            <w:tcBorders>
              <w:top w:val="single" w:sz="4" w:space="0" w:color="auto"/>
              <w:left w:val="single" w:sz="4" w:space="0" w:color="auto"/>
              <w:bottom w:val="single" w:sz="4" w:space="0" w:color="auto"/>
              <w:right w:val="single" w:sz="4" w:space="0" w:color="auto"/>
            </w:tcBorders>
            <w:vAlign w:val="center"/>
          </w:tcPr>
          <w:p w14:paraId="38DC2B65" w14:textId="77777777" w:rsidR="005F47A1" w:rsidRPr="004C4DB5" w:rsidRDefault="005F47A1" w:rsidP="00B736A0">
            <w:pPr>
              <w:keepNext/>
              <w:spacing w:before="60" w:after="60" w:line="200" w:lineRule="exact"/>
              <w:jc w:val="center"/>
              <w:rPr>
                <w:szCs w:val="22"/>
              </w:rPr>
            </w:pPr>
            <w:r w:rsidRPr="004C4DB5">
              <w:rPr>
                <w:szCs w:val="22"/>
              </w:rPr>
              <w:t xml:space="preserve">76,5 </w:t>
            </w:r>
            <w:r w:rsidRPr="004C4DB5">
              <w:rPr>
                <w:szCs w:val="22"/>
              </w:rPr>
              <w:br/>
              <w:t>(49,4</w:t>
            </w:r>
            <w:r w:rsidR="006927A1" w:rsidRPr="004C4DB5">
              <w:rPr>
                <w:szCs w:val="22"/>
              </w:rPr>
              <w:t>…</w:t>
            </w:r>
            <w:r w:rsidRPr="004C4DB5">
              <w:rPr>
                <w:szCs w:val="22"/>
              </w:rPr>
              <w:t>114)</w:t>
            </w:r>
          </w:p>
        </w:tc>
        <w:tc>
          <w:tcPr>
            <w:tcW w:w="973" w:type="pct"/>
            <w:tcBorders>
              <w:top w:val="single" w:sz="4" w:space="0" w:color="auto"/>
              <w:left w:val="single" w:sz="4" w:space="0" w:color="auto"/>
              <w:bottom w:val="single" w:sz="4" w:space="0" w:color="auto"/>
              <w:right w:val="single" w:sz="4" w:space="0" w:color="auto"/>
            </w:tcBorders>
            <w:vAlign w:val="center"/>
          </w:tcPr>
          <w:p w14:paraId="717994EF" w14:textId="77777777" w:rsidR="005F47A1" w:rsidRPr="004C4DB5" w:rsidRDefault="005F47A1" w:rsidP="00B736A0">
            <w:pPr>
              <w:keepNext/>
              <w:spacing w:before="60" w:after="60" w:line="200" w:lineRule="exact"/>
              <w:jc w:val="center"/>
              <w:rPr>
                <w:szCs w:val="22"/>
              </w:rPr>
            </w:pPr>
            <w:r w:rsidRPr="004C4DB5">
              <w:rPr>
                <w:szCs w:val="22"/>
              </w:rPr>
              <w:t xml:space="preserve">1073 </w:t>
            </w:r>
            <w:r w:rsidRPr="004C4DB5">
              <w:rPr>
                <w:szCs w:val="22"/>
              </w:rPr>
              <w:br/>
              <w:t>(597</w:t>
            </w:r>
            <w:r w:rsidR="006927A1" w:rsidRPr="004C4DB5">
              <w:rPr>
                <w:szCs w:val="22"/>
              </w:rPr>
              <w:t>…</w:t>
            </w:r>
            <w:r w:rsidRPr="004C4DB5">
              <w:rPr>
                <w:szCs w:val="22"/>
              </w:rPr>
              <w:t>1584)</w:t>
            </w:r>
          </w:p>
        </w:tc>
      </w:tr>
      <w:tr w:rsidR="005F47A1" w:rsidRPr="004C4DB5" w14:paraId="03CB4E45" w14:textId="77777777" w:rsidTr="00613ED1">
        <w:trPr>
          <w:trHeight w:val="177"/>
        </w:trPr>
        <w:tc>
          <w:tcPr>
            <w:tcW w:w="770" w:type="pct"/>
            <w:vMerge/>
            <w:tcBorders>
              <w:left w:val="single" w:sz="4" w:space="0" w:color="auto"/>
              <w:bottom w:val="single" w:sz="4" w:space="0" w:color="auto"/>
              <w:right w:val="single" w:sz="4" w:space="0" w:color="auto"/>
            </w:tcBorders>
            <w:vAlign w:val="center"/>
          </w:tcPr>
          <w:p w14:paraId="0066AC6E" w14:textId="77777777" w:rsidR="005F47A1" w:rsidRPr="004C4DB5" w:rsidRDefault="005F47A1" w:rsidP="00B736A0">
            <w:pPr>
              <w:pStyle w:val="ParagraphFPI"/>
              <w:keepNext/>
              <w:tabs>
                <w:tab w:val="left" w:pos="240"/>
              </w:tabs>
              <w:spacing w:before="60" w:after="60" w:line="200" w:lineRule="exact"/>
              <w:jc w:val="center"/>
              <w:rPr>
                <w:sz w:val="22"/>
                <w:lang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7DF1B327" w14:textId="77777777" w:rsidR="005F47A1" w:rsidRPr="004C4DB5" w:rsidRDefault="005F47A1" w:rsidP="00B736A0">
            <w:pPr>
              <w:keepNext/>
              <w:spacing w:before="60" w:after="60" w:line="200" w:lineRule="exact"/>
              <w:jc w:val="center"/>
              <w:rPr>
                <w:szCs w:val="22"/>
              </w:rPr>
            </w:pPr>
            <w:r w:rsidRPr="004C4DB5">
              <w:rPr>
                <w:szCs w:val="22"/>
              </w:rPr>
              <w:t>Varajases staadiumis rinnanäärmevähk</w:t>
            </w:r>
          </w:p>
        </w:tc>
        <w:tc>
          <w:tcPr>
            <w:tcW w:w="596" w:type="pct"/>
            <w:tcBorders>
              <w:top w:val="single" w:sz="4" w:space="0" w:color="auto"/>
              <w:left w:val="single" w:sz="4" w:space="0" w:color="auto"/>
              <w:bottom w:val="single" w:sz="4" w:space="0" w:color="auto"/>
              <w:right w:val="single" w:sz="4" w:space="0" w:color="auto"/>
            </w:tcBorders>
            <w:vAlign w:val="center"/>
          </w:tcPr>
          <w:p w14:paraId="3C72CC0A" w14:textId="77777777" w:rsidR="005F47A1" w:rsidRPr="004C4DB5" w:rsidRDefault="005F47A1" w:rsidP="00B736A0">
            <w:pPr>
              <w:keepNext/>
              <w:spacing w:before="60" w:after="60" w:line="200" w:lineRule="exact"/>
              <w:jc w:val="center"/>
              <w:rPr>
                <w:szCs w:val="22"/>
              </w:rPr>
            </w:pPr>
            <w:r w:rsidRPr="004C4DB5">
              <w:rPr>
                <w:szCs w:val="22"/>
              </w:rPr>
              <w:t>390</w:t>
            </w:r>
          </w:p>
        </w:tc>
        <w:tc>
          <w:tcPr>
            <w:tcW w:w="790" w:type="pct"/>
            <w:tcBorders>
              <w:top w:val="single" w:sz="4" w:space="0" w:color="auto"/>
              <w:left w:val="single" w:sz="4" w:space="0" w:color="auto"/>
              <w:bottom w:val="single" w:sz="4" w:space="0" w:color="auto"/>
              <w:right w:val="single" w:sz="4" w:space="0" w:color="auto"/>
            </w:tcBorders>
            <w:vAlign w:val="center"/>
          </w:tcPr>
          <w:p w14:paraId="1B0A8103" w14:textId="77777777" w:rsidR="005F47A1" w:rsidRPr="004C4DB5" w:rsidRDefault="005F47A1" w:rsidP="00B736A0">
            <w:pPr>
              <w:keepNext/>
              <w:spacing w:before="60" w:after="60" w:line="200" w:lineRule="exact"/>
              <w:jc w:val="center"/>
              <w:rPr>
                <w:szCs w:val="22"/>
              </w:rPr>
            </w:pPr>
            <w:r w:rsidRPr="004C4DB5">
              <w:rPr>
                <w:szCs w:val="22"/>
              </w:rPr>
              <w:t xml:space="preserve">38,9 </w:t>
            </w:r>
            <w:r w:rsidRPr="004C4DB5">
              <w:rPr>
                <w:szCs w:val="22"/>
              </w:rPr>
              <w:br/>
              <w:t>(25,3</w:t>
            </w:r>
            <w:r w:rsidR="006927A1" w:rsidRPr="004C4DB5">
              <w:rPr>
                <w:szCs w:val="22"/>
              </w:rPr>
              <w:t>…</w:t>
            </w:r>
            <w:r w:rsidRPr="004C4DB5">
              <w:rPr>
                <w:szCs w:val="22"/>
              </w:rPr>
              <w:t>58,8)</w:t>
            </w:r>
          </w:p>
        </w:tc>
        <w:tc>
          <w:tcPr>
            <w:tcW w:w="851" w:type="pct"/>
            <w:tcBorders>
              <w:top w:val="single" w:sz="4" w:space="0" w:color="auto"/>
              <w:left w:val="single" w:sz="4" w:space="0" w:color="auto"/>
              <w:bottom w:val="single" w:sz="4" w:space="0" w:color="auto"/>
              <w:right w:val="single" w:sz="4" w:space="0" w:color="auto"/>
            </w:tcBorders>
            <w:vAlign w:val="center"/>
          </w:tcPr>
          <w:p w14:paraId="7D0420B6" w14:textId="77777777" w:rsidR="005F47A1" w:rsidRPr="004C4DB5" w:rsidRDefault="005F47A1" w:rsidP="00B736A0">
            <w:pPr>
              <w:keepNext/>
              <w:spacing w:before="60" w:after="60" w:line="200" w:lineRule="exact"/>
              <w:jc w:val="center"/>
              <w:rPr>
                <w:szCs w:val="22"/>
              </w:rPr>
            </w:pPr>
            <w:r w:rsidRPr="004C4DB5">
              <w:rPr>
                <w:szCs w:val="22"/>
              </w:rPr>
              <w:t>76,0</w:t>
            </w:r>
            <w:r w:rsidRPr="004C4DB5">
              <w:rPr>
                <w:szCs w:val="22"/>
              </w:rPr>
              <w:br/>
              <w:t>(54,7</w:t>
            </w:r>
            <w:r w:rsidR="006927A1" w:rsidRPr="004C4DB5">
              <w:rPr>
                <w:szCs w:val="22"/>
              </w:rPr>
              <w:t>…</w:t>
            </w:r>
            <w:r w:rsidRPr="004C4DB5">
              <w:rPr>
                <w:szCs w:val="22"/>
              </w:rPr>
              <w:t>104)</w:t>
            </w:r>
          </w:p>
        </w:tc>
        <w:tc>
          <w:tcPr>
            <w:tcW w:w="973" w:type="pct"/>
            <w:tcBorders>
              <w:top w:val="single" w:sz="4" w:space="0" w:color="auto"/>
              <w:left w:val="single" w:sz="4" w:space="0" w:color="auto"/>
              <w:bottom w:val="single" w:sz="4" w:space="0" w:color="auto"/>
              <w:right w:val="single" w:sz="4" w:space="0" w:color="auto"/>
            </w:tcBorders>
            <w:vAlign w:val="center"/>
          </w:tcPr>
          <w:p w14:paraId="2267D10B" w14:textId="77777777" w:rsidR="005F47A1" w:rsidRPr="004C4DB5" w:rsidRDefault="005F47A1" w:rsidP="00B736A0">
            <w:pPr>
              <w:keepNext/>
              <w:spacing w:before="60" w:after="60" w:line="200" w:lineRule="exact"/>
              <w:jc w:val="center"/>
              <w:rPr>
                <w:szCs w:val="22"/>
              </w:rPr>
            </w:pPr>
            <w:r w:rsidRPr="004C4DB5">
              <w:rPr>
                <w:szCs w:val="22"/>
              </w:rPr>
              <w:t xml:space="preserve">1074 </w:t>
            </w:r>
            <w:r w:rsidRPr="004C4DB5">
              <w:rPr>
                <w:szCs w:val="22"/>
              </w:rPr>
              <w:br/>
              <w:t>(783</w:t>
            </w:r>
            <w:r w:rsidR="006927A1" w:rsidRPr="004C4DB5">
              <w:rPr>
                <w:szCs w:val="22"/>
              </w:rPr>
              <w:t>…</w:t>
            </w:r>
            <w:r w:rsidRPr="004C4DB5">
              <w:rPr>
                <w:szCs w:val="22"/>
              </w:rPr>
              <w:t>1502)</w:t>
            </w:r>
          </w:p>
        </w:tc>
      </w:tr>
    </w:tbl>
    <w:p w14:paraId="2986542E" w14:textId="77777777" w:rsidR="005F47A1" w:rsidRPr="004C4DB5" w:rsidRDefault="005F47A1" w:rsidP="005F47A1"/>
    <w:p w14:paraId="21583B82" w14:textId="77777777" w:rsidR="005F47A1" w:rsidRPr="004C4DB5" w:rsidRDefault="005F47A1" w:rsidP="005F47A1">
      <w:pPr>
        <w:keepNext/>
        <w:keepLines/>
      </w:pPr>
      <w:r w:rsidRPr="004C4DB5">
        <w:lastRenderedPageBreak/>
        <w:t>Tabel</w:t>
      </w:r>
      <w:r w:rsidR="006927A1" w:rsidRPr="004C4DB5">
        <w:t> </w:t>
      </w:r>
      <w:r w:rsidRPr="004C4DB5">
        <w:t>15. Populatsiooni prognoositud püsi</w:t>
      </w:r>
      <w:r w:rsidR="00A12E8B" w:rsidRPr="004C4DB5">
        <w:t>va plasmakontsentratsiooni</w:t>
      </w:r>
      <w:r w:rsidRPr="004C4DB5">
        <w:t xml:space="preserve"> farmakokineetilised väärtused (mediaan koos 5.</w:t>
      </w:r>
      <w:r w:rsidRPr="004C4DB5">
        <w:noBreakHyphen/>
        <w:t>95. protsentiiliga) Herceptin’i intravenoossete raviskeemide puhul metastaatilise ja varajases staadiumis rinnanäärmevähi ning kaugelearenenud maovähiga patsientidel</w:t>
      </w:r>
    </w:p>
    <w:p w14:paraId="50EFB90D" w14:textId="77777777" w:rsidR="005F47A1" w:rsidRPr="004C4DB5" w:rsidRDefault="005F47A1" w:rsidP="005F47A1">
      <w:pPr>
        <w:keepNext/>
        <w:keepLines/>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1524"/>
        <w:gridCol w:w="827"/>
        <w:gridCol w:w="1383"/>
        <w:gridCol w:w="1383"/>
        <w:gridCol w:w="1520"/>
        <w:gridCol w:w="1383"/>
      </w:tblGrid>
      <w:tr w:rsidR="005F47A1" w:rsidRPr="004C4DB5" w14:paraId="72D3A4E6" w14:textId="77777777" w:rsidTr="00C66E79">
        <w:trPr>
          <w:trHeight w:val="117"/>
        </w:trPr>
        <w:tc>
          <w:tcPr>
            <w:tcW w:w="721" w:type="pct"/>
            <w:tcBorders>
              <w:top w:val="single" w:sz="4" w:space="0" w:color="auto"/>
              <w:left w:val="single" w:sz="4" w:space="0" w:color="auto"/>
              <w:bottom w:val="single" w:sz="4" w:space="0" w:color="auto"/>
              <w:right w:val="single" w:sz="4" w:space="0" w:color="auto"/>
            </w:tcBorders>
            <w:vAlign w:val="center"/>
          </w:tcPr>
          <w:p w14:paraId="179B04DC" w14:textId="77777777" w:rsidR="005F47A1" w:rsidRPr="004C4DB5" w:rsidRDefault="005F47A1" w:rsidP="00613ED1">
            <w:pPr>
              <w:pStyle w:val="ParagraphFPI"/>
              <w:keepNext/>
              <w:keepLines/>
              <w:tabs>
                <w:tab w:val="left" w:pos="240"/>
              </w:tabs>
              <w:spacing w:before="60" w:after="60"/>
              <w:jc w:val="center"/>
              <w:rPr>
                <w:sz w:val="22"/>
                <w:lang w:eastAsia="ja-JP"/>
              </w:rPr>
            </w:pPr>
            <w:r w:rsidRPr="004C4DB5">
              <w:rPr>
                <w:sz w:val="22"/>
                <w:lang w:eastAsia="ja-JP"/>
              </w:rPr>
              <w:t>Raviskeem</w:t>
            </w:r>
          </w:p>
        </w:tc>
        <w:tc>
          <w:tcPr>
            <w:tcW w:w="813" w:type="pct"/>
            <w:tcBorders>
              <w:top w:val="single" w:sz="4" w:space="0" w:color="auto"/>
              <w:left w:val="single" w:sz="4" w:space="0" w:color="auto"/>
              <w:bottom w:val="single" w:sz="4" w:space="0" w:color="auto"/>
              <w:right w:val="single" w:sz="4" w:space="0" w:color="auto"/>
            </w:tcBorders>
            <w:vAlign w:val="center"/>
          </w:tcPr>
          <w:p w14:paraId="31163D4C" w14:textId="77777777" w:rsidR="005F47A1" w:rsidRPr="004C4DB5" w:rsidRDefault="005F47A1" w:rsidP="00613ED1">
            <w:pPr>
              <w:pStyle w:val="ParagraphFPI"/>
              <w:keepNext/>
              <w:keepLines/>
              <w:tabs>
                <w:tab w:val="left" w:pos="240"/>
              </w:tabs>
              <w:spacing w:before="60" w:after="60"/>
              <w:jc w:val="center"/>
              <w:rPr>
                <w:sz w:val="22"/>
                <w:lang w:eastAsia="ja-JP"/>
              </w:rPr>
            </w:pPr>
            <w:r w:rsidRPr="004C4DB5">
              <w:rPr>
                <w:sz w:val="22"/>
                <w:lang w:eastAsia="ja-JP"/>
              </w:rPr>
              <w:t>Primaarne kasvaja tüüp</w:t>
            </w:r>
          </w:p>
        </w:tc>
        <w:tc>
          <w:tcPr>
            <w:tcW w:w="441" w:type="pct"/>
            <w:tcBorders>
              <w:top w:val="single" w:sz="4" w:space="0" w:color="auto"/>
              <w:left w:val="single" w:sz="4" w:space="0" w:color="auto"/>
              <w:bottom w:val="single" w:sz="4" w:space="0" w:color="auto"/>
              <w:right w:val="single" w:sz="4" w:space="0" w:color="auto"/>
            </w:tcBorders>
            <w:vAlign w:val="center"/>
          </w:tcPr>
          <w:p w14:paraId="3D3A4A20" w14:textId="77777777" w:rsidR="005F47A1" w:rsidRPr="004C4DB5" w:rsidRDefault="005F47A1" w:rsidP="00613ED1">
            <w:pPr>
              <w:pStyle w:val="ParagraphFPI"/>
              <w:keepNext/>
              <w:keepLines/>
              <w:tabs>
                <w:tab w:val="left" w:pos="240"/>
              </w:tabs>
              <w:spacing w:before="60" w:after="60"/>
              <w:jc w:val="center"/>
              <w:rPr>
                <w:sz w:val="22"/>
                <w:lang w:eastAsia="ja-JP"/>
              </w:rPr>
            </w:pPr>
            <w:r w:rsidRPr="004C4DB5">
              <w:rPr>
                <w:sz w:val="22"/>
                <w:lang w:eastAsia="ja-JP"/>
              </w:rPr>
              <w:t>N</w:t>
            </w:r>
          </w:p>
        </w:tc>
        <w:tc>
          <w:tcPr>
            <w:tcW w:w="738" w:type="pct"/>
            <w:tcBorders>
              <w:top w:val="single" w:sz="4" w:space="0" w:color="auto"/>
              <w:left w:val="single" w:sz="4" w:space="0" w:color="auto"/>
              <w:bottom w:val="single" w:sz="4" w:space="0" w:color="auto"/>
              <w:right w:val="single" w:sz="4" w:space="0" w:color="auto"/>
            </w:tcBorders>
            <w:vAlign w:val="center"/>
          </w:tcPr>
          <w:p w14:paraId="003A8C57" w14:textId="77777777" w:rsidR="005F47A1" w:rsidRPr="004C4DB5" w:rsidRDefault="005F47A1" w:rsidP="00613ED1">
            <w:pPr>
              <w:pStyle w:val="ParagraphFPI"/>
              <w:keepNext/>
              <w:keepLines/>
              <w:tabs>
                <w:tab w:val="left" w:pos="240"/>
              </w:tabs>
              <w:spacing w:before="60" w:after="60"/>
              <w:jc w:val="center"/>
              <w:rPr>
                <w:sz w:val="22"/>
                <w:lang w:eastAsia="ja-JP"/>
              </w:rPr>
            </w:pPr>
            <w:r w:rsidRPr="004C4DB5">
              <w:rPr>
                <w:sz w:val="22"/>
                <w:lang w:eastAsia="ja-JP"/>
              </w:rPr>
              <w:t>C</w:t>
            </w:r>
            <w:r w:rsidRPr="004C4DB5">
              <w:rPr>
                <w:sz w:val="22"/>
                <w:vertAlign w:val="subscript"/>
                <w:lang w:eastAsia="ja-JP"/>
              </w:rPr>
              <w:t>min,ss*</w:t>
            </w:r>
          </w:p>
          <w:p w14:paraId="6126897F" w14:textId="77777777" w:rsidR="005F47A1" w:rsidRPr="004C4DB5" w:rsidRDefault="005F47A1" w:rsidP="00613ED1">
            <w:pPr>
              <w:pStyle w:val="ParagraphFPI"/>
              <w:keepNext/>
              <w:keepLines/>
              <w:tabs>
                <w:tab w:val="left" w:pos="240"/>
              </w:tabs>
              <w:spacing w:before="60" w:after="60"/>
              <w:jc w:val="center"/>
              <w:rPr>
                <w:sz w:val="22"/>
                <w:lang w:eastAsia="ja-JP"/>
              </w:rPr>
            </w:pPr>
            <w:r w:rsidRPr="004C4DB5">
              <w:rPr>
                <w:sz w:val="22"/>
                <w:lang w:eastAsia="ja-JP"/>
              </w:rPr>
              <w:t>(µg/ml)</w:t>
            </w:r>
          </w:p>
        </w:tc>
        <w:tc>
          <w:tcPr>
            <w:tcW w:w="738" w:type="pct"/>
            <w:tcBorders>
              <w:top w:val="single" w:sz="4" w:space="0" w:color="auto"/>
              <w:left w:val="single" w:sz="4" w:space="0" w:color="auto"/>
              <w:bottom w:val="single" w:sz="4" w:space="0" w:color="auto"/>
              <w:right w:val="single" w:sz="4" w:space="0" w:color="auto"/>
            </w:tcBorders>
            <w:vAlign w:val="center"/>
          </w:tcPr>
          <w:p w14:paraId="1E75A734" w14:textId="77777777" w:rsidR="005F47A1" w:rsidRPr="004C4DB5" w:rsidRDefault="005F47A1" w:rsidP="00613ED1">
            <w:pPr>
              <w:pStyle w:val="ParagraphFPI"/>
              <w:keepNext/>
              <w:keepLines/>
              <w:tabs>
                <w:tab w:val="left" w:pos="240"/>
              </w:tabs>
              <w:spacing w:before="60" w:after="60"/>
              <w:jc w:val="center"/>
              <w:rPr>
                <w:sz w:val="22"/>
                <w:vertAlign w:val="subscript"/>
                <w:lang w:eastAsia="ja-JP"/>
              </w:rPr>
            </w:pPr>
            <w:r w:rsidRPr="004C4DB5">
              <w:rPr>
                <w:sz w:val="22"/>
                <w:lang w:eastAsia="ja-JP"/>
              </w:rPr>
              <w:t>C</w:t>
            </w:r>
            <w:r w:rsidRPr="004C4DB5">
              <w:rPr>
                <w:sz w:val="22"/>
                <w:vertAlign w:val="subscript"/>
                <w:lang w:eastAsia="ja-JP"/>
              </w:rPr>
              <w:t>max,ss**</w:t>
            </w:r>
          </w:p>
          <w:p w14:paraId="229C447E" w14:textId="77777777" w:rsidR="005F47A1" w:rsidRPr="004C4DB5" w:rsidRDefault="005F47A1" w:rsidP="00613ED1">
            <w:pPr>
              <w:pStyle w:val="ParagraphFPI"/>
              <w:keepNext/>
              <w:keepLines/>
              <w:tabs>
                <w:tab w:val="left" w:pos="240"/>
              </w:tabs>
              <w:spacing w:before="60" w:after="60"/>
              <w:jc w:val="center"/>
              <w:rPr>
                <w:sz w:val="22"/>
                <w:lang w:eastAsia="ja-JP"/>
              </w:rPr>
            </w:pPr>
            <w:r w:rsidRPr="004C4DB5">
              <w:rPr>
                <w:sz w:val="22"/>
                <w:lang w:eastAsia="ja-JP"/>
              </w:rPr>
              <w:t>(µg/ml)</w:t>
            </w:r>
          </w:p>
        </w:tc>
        <w:tc>
          <w:tcPr>
            <w:tcW w:w="811" w:type="pct"/>
            <w:tcBorders>
              <w:top w:val="single" w:sz="4" w:space="0" w:color="auto"/>
              <w:left w:val="single" w:sz="4" w:space="0" w:color="auto"/>
              <w:bottom w:val="single" w:sz="4" w:space="0" w:color="auto"/>
              <w:right w:val="single" w:sz="4" w:space="0" w:color="auto"/>
            </w:tcBorders>
            <w:vAlign w:val="center"/>
          </w:tcPr>
          <w:p w14:paraId="5FFC5E01" w14:textId="77777777" w:rsidR="005F47A1" w:rsidRPr="004C4DB5" w:rsidRDefault="005F47A1" w:rsidP="00613ED1">
            <w:pPr>
              <w:pStyle w:val="ParagraphFPI"/>
              <w:tabs>
                <w:tab w:val="left" w:pos="240"/>
              </w:tabs>
              <w:spacing w:before="60" w:after="60"/>
              <w:jc w:val="center"/>
              <w:rPr>
                <w:sz w:val="22"/>
                <w:vertAlign w:val="subscript"/>
                <w:lang w:eastAsia="ja-JP"/>
              </w:rPr>
            </w:pPr>
            <w:r w:rsidRPr="004C4DB5">
              <w:rPr>
                <w:sz w:val="22"/>
                <w:lang w:eastAsia="ja-JP"/>
              </w:rPr>
              <w:t>AUC</w:t>
            </w:r>
            <w:r w:rsidRPr="004C4DB5">
              <w:rPr>
                <w:sz w:val="22"/>
                <w:vertAlign w:val="subscript"/>
                <w:lang w:eastAsia="ja-JP"/>
              </w:rPr>
              <w:t>ss, 0...21 päeva</w:t>
            </w:r>
          </w:p>
          <w:p w14:paraId="6FAF2A19" w14:textId="77777777" w:rsidR="005F47A1" w:rsidRPr="004C4DB5" w:rsidRDefault="005F47A1" w:rsidP="00613ED1">
            <w:pPr>
              <w:pStyle w:val="ParagraphFPI"/>
              <w:keepNext/>
              <w:keepLines/>
              <w:tabs>
                <w:tab w:val="left" w:pos="240"/>
              </w:tabs>
              <w:spacing w:before="60" w:after="60"/>
              <w:jc w:val="center"/>
              <w:rPr>
                <w:sz w:val="22"/>
                <w:lang w:eastAsia="ja-JP"/>
              </w:rPr>
            </w:pPr>
            <w:r w:rsidRPr="004C4DB5">
              <w:rPr>
                <w:sz w:val="22"/>
                <w:lang w:eastAsia="ja-JP"/>
              </w:rPr>
              <w:t>(µg.päev/ml)</w:t>
            </w:r>
          </w:p>
        </w:tc>
        <w:tc>
          <w:tcPr>
            <w:tcW w:w="738" w:type="pct"/>
            <w:tcBorders>
              <w:top w:val="single" w:sz="4" w:space="0" w:color="auto"/>
              <w:left w:val="single" w:sz="4" w:space="0" w:color="auto"/>
              <w:bottom w:val="single" w:sz="4" w:space="0" w:color="auto"/>
              <w:right w:val="single" w:sz="4" w:space="0" w:color="auto"/>
            </w:tcBorders>
            <w:vAlign w:val="center"/>
          </w:tcPr>
          <w:p w14:paraId="2DEEE3D7" w14:textId="77777777" w:rsidR="005F47A1" w:rsidRPr="004C4DB5" w:rsidRDefault="005F47A1" w:rsidP="00613ED1">
            <w:pPr>
              <w:pStyle w:val="ParagraphFPI"/>
              <w:keepNext/>
              <w:keepLines/>
              <w:tabs>
                <w:tab w:val="left" w:pos="240"/>
              </w:tabs>
              <w:spacing w:before="60" w:after="60"/>
              <w:jc w:val="center"/>
              <w:rPr>
                <w:sz w:val="22"/>
                <w:lang w:eastAsia="ja-JP"/>
              </w:rPr>
            </w:pPr>
            <w:r w:rsidRPr="004C4DB5">
              <w:rPr>
                <w:sz w:val="22"/>
                <w:lang w:eastAsia="ja-JP"/>
              </w:rPr>
              <w:t>Püsi</w:t>
            </w:r>
            <w:r w:rsidR="00A12E8B" w:rsidRPr="004C4DB5">
              <w:rPr>
                <w:sz w:val="22"/>
                <w:lang w:eastAsia="ja-JP"/>
              </w:rPr>
              <w:t>va plasmakont</w:t>
            </w:r>
            <w:r w:rsidR="00031EA6" w:rsidRPr="004C4DB5">
              <w:rPr>
                <w:sz w:val="22"/>
                <w:lang w:eastAsia="ja-JP"/>
              </w:rPr>
              <w:t>-</w:t>
            </w:r>
            <w:r w:rsidR="00A12E8B" w:rsidRPr="004C4DB5">
              <w:rPr>
                <w:sz w:val="22"/>
                <w:lang w:eastAsia="ja-JP"/>
              </w:rPr>
              <w:t>sentratsiooni</w:t>
            </w:r>
            <w:r w:rsidRPr="004C4DB5">
              <w:rPr>
                <w:sz w:val="22"/>
                <w:lang w:eastAsia="ja-JP"/>
              </w:rPr>
              <w:t xml:space="preserve"> saabumiseni kuluv aeg***</w:t>
            </w:r>
          </w:p>
          <w:p w14:paraId="40A7722B" w14:textId="77777777" w:rsidR="005F47A1" w:rsidRPr="004C4DB5" w:rsidRDefault="005F47A1" w:rsidP="00613ED1">
            <w:pPr>
              <w:pStyle w:val="ParagraphFPI"/>
              <w:keepNext/>
              <w:keepLines/>
              <w:tabs>
                <w:tab w:val="left" w:pos="240"/>
              </w:tabs>
              <w:spacing w:before="60" w:after="60"/>
              <w:jc w:val="center"/>
              <w:rPr>
                <w:sz w:val="22"/>
                <w:lang w:eastAsia="ja-JP"/>
              </w:rPr>
            </w:pPr>
            <w:r w:rsidRPr="004C4DB5">
              <w:rPr>
                <w:sz w:val="22"/>
                <w:lang w:eastAsia="ja-JP"/>
              </w:rPr>
              <w:t>(nädalad)</w:t>
            </w:r>
          </w:p>
        </w:tc>
      </w:tr>
      <w:tr w:rsidR="005F47A1" w:rsidRPr="004C4DB5" w14:paraId="1936B26B" w14:textId="77777777" w:rsidTr="00C66E79">
        <w:trPr>
          <w:trHeight w:val="430"/>
        </w:trPr>
        <w:tc>
          <w:tcPr>
            <w:tcW w:w="721" w:type="pct"/>
            <w:vMerge w:val="restart"/>
            <w:tcBorders>
              <w:top w:val="single" w:sz="4" w:space="0" w:color="auto"/>
              <w:left w:val="single" w:sz="4" w:space="0" w:color="auto"/>
              <w:bottom w:val="single" w:sz="4" w:space="0" w:color="auto"/>
              <w:right w:val="single" w:sz="4" w:space="0" w:color="auto"/>
            </w:tcBorders>
            <w:vAlign w:val="center"/>
          </w:tcPr>
          <w:p w14:paraId="3C69FE1F"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8 mg/kg +</w:t>
            </w:r>
            <w:r w:rsidRPr="004C4DB5">
              <w:rPr>
                <w:sz w:val="22"/>
                <w:lang w:eastAsia="ja-JP"/>
              </w:rPr>
              <w:br/>
              <w:t>6 mg/kg iga 3 nädala järel</w:t>
            </w:r>
          </w:p>
        </w:tc>
        <w:tc>
          <w:tcPr>
            <w:tcW w:w="813" w:type="pct"/>
            <w:tcBorders>
              <w:top w:val="single" w:sz="4" w:space="0" w:color="auto"/>
              <w:left w:val="single" w:sz="4" w:space="0" w:color="auto"/>
              <w:bottom w:val="single" w:sz="4" w:space="0" w:color="auto"/>
              <w:right w:val="single" w:sz="4" w:space="0" w:color="auto"/>
            </w:tcBorders>
            <w:vAlign w:val="center"/>
          </w:tcPr>
          <w:p w14:paraId="4946BAC3" w14:textId="77777777" w:rsidR="005F47A1" w:rsidRPr="004C4DB5" w:rsidRDefault="005F47A1" w:rsidP="00613ED1">
            <w:pPr>
              <w:keepNext/>
              <w:spacing w:before="60" w:after="60"/>
              <w:jc w:val="center"/>
              <w:rPr>
                <w:szCs w:val="22"/>
              </w:rPr>
            </w:pPr>
            <w:r w:rsidRPr="004C4DB5">
              <w:rPr>
                <w:szCs w:val="22"/>
              </w:rPr>
              <w:t>Metastaatiline rinnanäärme-vähk</w:t>
            </w:r>
          </w:p>
        </w:tc>
        <w:tc>
          <w:tcPr>
            <w:tcW w:w="441" w:type="pct"/>
            <w:tcBorders>
              <w:top w:val="single" w:sz="4" w:space="0" w:color="auto"/>
              <w:left w:val="single" w:sz="4" w:space="0" w:color="auto"/>
              <w:bottom w:val="single" w:sz="4" w:space="0" w:color="auto"/>
              <w:right w:val="single" w:sz="4" w:space="0" w:color="auto"/>
            </w:tcBorders>
            <w:vAlign w:val="center"/>
          </w:tcPr>
          <w:p w14:paraId="397799F7"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805</w:t>
            </w:r>
          </w:p>
        </w:tc>
        <w:tc>
          <w:tcPr>
            <w:tcW w:w="738" w:type="pct"/>
            <w:tcBorders>
              <w:top w:val="single" w:sz="4" w:space="0" w:color="auto"/>
              <w:left w:val="single" w:sz="4" w:space="0" w:color="auto"/>
              <w:bottom w:val="single" w:sz="4" w:space="0" w:color="auto"/>
              <w:right w:val="single" w:sz="4" w:space="0" w:color="auto"/>
            </w:tcBorders>
            <w:vAlign w:val="center"/>
          </w:tcPr>
          <w:p w14:paraId="3C5A6B60"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44,2 </w:t>
            </w:r>
            <w:r w:rsidRPr="004C4DB5">
              <w:rPr>
                <w:sz w:val="22"/>
                <w:lang w:eastAsia="ja-JP"/>
              </w:rPr>
              <w:br/>
              <w:t>(1,8</w:t>
            </w:r>
            <w:r w:rsidR="006927A1" w:rsidRPr="004C4DB5">
              <w:rPr>
                <w:sz w:val="22"/>
                <w:lang w:eastAsia="ja-JP"/>
              </w:rPr>
              <w:t>…</w:t>
            </w:r>
            <w:r w:rsidRPr="004C4DB5">
              <w:rPr>
                <w:sz w:val="22"/>
                <w:lang w:eastAsia="ja-JP"/>
              </w:rPr>
              <w:t>85,4)</w:t>
            </w:r>
          </w:p>
        </w:tc>
        <w:tc>
          <w:tcPr>
            <w:tcW w:w="738" w:type="pct"/>
            <w:tcBorders>
              <w:top w:val="single" w:sz="4" w:space="0" w:color="auto"/>
              <w:left w:val="single" w:sz="4" w:space="0" w:color="auto"/>
              <w:bottom w:val="single" w:sz="4" w:space="0" w:color="auto"/>
              <w:right w:val="single" w:sz="4" w:space="0" w:color="auto"/>
            </w:tcBorders>
            <w:vAlign w:val="center"/>
          </w:tcPr>
          <w:p w14:paraId="73D62920"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179 </w:t>
            </w:r>
            <w:r w:rsidRPr="004C4DB5">
              <w:rPr>
                <w:sz w:val="22"/>
                <w:lang w:eastAsia="ja-JP"/>
              </w:rPr>
              <w:br/>
              <w:t>(123</w:t>
            </w:r>
            <w:r w:rsidR="006927A1" w:rsidRPr="004C4DB5">
              <w:rPr>
                <w:sz w:val="22"/>
                <w:lang w:eastAsia="ja-JP"/>
              </w:rPr>
              <w:t>…</w:t>
            </w:r>
            <w:r w:rsidRPr="004C4DB5">
              <w:rPr>
                <w:sz w:val="22"/>
                <w:lang w:eastAsia="ja-JP"/>
              </w:rPr>
              <w:t>266)</w:t>
            </w:r>
          </w:p>
        </w:tc>
        <w:tc>
          <w:tcPr>
            <w:tcW w:w="811" w:type="pct"/>
            <w:tcBorders>
              <w:top w:val="single" w:sz="4" w:space="0" w:color="auto"/>
              <w:left w:val="single" w:sz="4" w:space="0" w:color="auto"/>
              <w:bottom w:val="single" w:sz="4" w:space="0" w:color="auto"/>
              <w:right w:val="single" w:sz="4" w:space="0" w:color="auto"/>
            </w:tcBorders>
            <w:vAlign w:val="center"/>
          </w:tcPr>
          <w:p w14:paraId="79F49600"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1736 </w:t>
            </w:r>
            <w:r w:rsidRPr="004C4DB5">
              <w:rPr>
                <w:sz w:val="22"/>
                <w:lang w:eastAsia="ja-JP"/>
              </w:rPr>
              <w:br/>
              <w:t>(618</w:t>
            </w:r>
            <w:r w:rsidR="006927A1" w:rsidRPr="004C4DB5">
              <w:rPr>
                <w:sz w:val="22"/>
                <w:lang w:eastAsia="ja-JP"/>
              </w:rPr>
              <w:t>…</w:t>
            </w:r>
            <w:r w:rsidRPr="004C4DB5">
              <w:rPr>
                <w:sz w:val="22"/>
                <w:lang w:eastAsia="ja-JP"/>
              </w:rPr>
              <w:t>2756)</w:t>
            </w:r>
          </w:p>
        </w:tc>
        <w:tc>
          <w:tcPr>
            <w:tcW w:w="738" w:type="pct"/>
            <w:tcBorders>
              <w:top w:val="single" w:sz="4" w:space="0" w:color="auto"/>
              <w:left w:val="single" w:sz="4" w:space="0" w:color="auto"/>
              <w:bottom w:val="single" w:sz="4" w:space="0" w:color="auto"/>
              <w:right w:val="single" w:sz="4" w:space="0" w:color="auto"/>
            </w:tcBorders>
            <w:vAlign w:val="center"/>
          </w:tcPr>
          <w:p w14:paraId="372B7510"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12</w:t>
            </w:r>
          </w:p>
        </w:tc>
      </w:tr>
      <w:tr w:rsidR="005F47A1" w:rsidRPr="004C4DB5" w14:paraId="1A234804" w14:textId="77777777" w:rsidTr="00C66E79">
        <w:trPr>
          <w:trHeight w:val="430"/>
        </w:trPr>
        <w:tc>
          <w:tcPr>
            <w:tcW w:w="721" w:type="pct"/>
            <w:vMerge/>
            <w:tcBorders>
              <w:top w:val="single" w:sz="4" w:space="0" w:color="auto"/>
              <w:left w:val="single" w:sz="4" w:space="0" w:color="auto"/>
              <w:bottom w:val="single" w:sz="4" w:space="0" w:color="auto"/>
              <w:right w:val="single" w:sz="4" w:space="0" w:color="auto"/>
            </w:tcBorders>
            <w:vAlign w:val="center"/>
          </w:tcPr>
          <w:p w14:paraId="626770E9" w14:textId="77777777" w:rsidR="005F47A1" w:rsidRPr="004C4DB5" w:rsidRDefault="005F47A1" w:rsidP="00613ED1">
            <w:pPr>
              <w:pStyle w:val="ParagraphFPI"/>
              <w:keepNext/>
              <w:tabs>
                <w:tab w:val="left" w:pos="240"/>
              </w:tabs>
              <w:spacing w:before="60" w:after="60"/>
              <w:jc w:val="center"/>
              <w:rPr>
                <w:sz w:val="22"/>
                <w:lang w:eastAsia="ja-JP"/>
              </w:rPr>
            </w:pPr>
          </w:p>
        </w:tc>
        <w:tc>
          <w:tcPr>
            <w:tcW w:w="813" w:type="pct"/>
            <w:tcBorders>
              <w:top w:val="single" w:sz="4" w:space="0" w:color="auto"/>
              <w:left w:val="single" w:sz="4" w:space="0" w:color="auto"/>
              <w:bottom w:val="single" w:sz="4" w:space="0" w:color="auto"/>
              <w:right w:val="single" w:sz="4" w:space="0" w:color="auto"/>
            </w:tcBorders>
            <w:vAlign w:val="center"/>
          </w:tcPr>
          <w:p w14:paraId="356383C5" w14:textId="77777777" w:rsidR="005F47A1" w:rsidRPr="004C4DB5" w:rsidRDefault="005F47A1" w:rsidP="00613ED1">
            <w:pPr>
              <w:keepNext/>
              <w:spacing w:before="60" w:after="60"/>
              <w:jc w:val="center"/>
              <w:rPr>
                <w:szCs w:val="22"/>
              </w:rPr>
            </w:pPr>
            <w:r w:rsidRPr="004C4DB5">
              <w:rPr>
                <w:szCs w:val="22"/>
              </w:rPr>
              <w:t>Varajases staadiumis rinnanäärme-vähk</w:t>
            </w:r>
          </w:p>
        </w:tc>
        <w:tc>
          <w:tcPr>
            <w:tcW w:w="441" w:type="pct"/>
            <w:tcBorders>
              <w:top w:val="single" w:sz="4" w:space="0" w:color="auto"/>
              <w:left w:val="single" w:sz="4" w:space="0" w:color="auto"/>
              <w:bottom w:val="single" w:sz="4" w:space="0" w:color="auto"/>
              <w:right w:val="single" w:sz="4" w:space="0" w:color="auto"/>
            </w:tcBorders>
            <w:vAlign w:val="center"/>
          </w:tcPr>
          <w:p w14:paraId="45C2F056"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390</w:t>
            </w:r>
          </w:p>
        </w:tc>
        <w:tc>
          <w:tcPr>
            <w:tcW w:w="738" w:type="pct"/>
            <w:tcBorders>
              <w:top w:val="single" w:sz="4" w:space="0" w:color="auto"/>
              <w:left w:val="single" w:sz="4" w:space="0" w:color="auto"/>
              <w:bottom w:val="single" w:sz="4" w:space="0" w:color="auto"/>
              <w:right w:val="single" w:sz="4" w:space="0" w:color="auto"/>
            </w:tcBorders>
            <w:vAlign w:val="center"/>
          </w:tcPr>
          <w:p w14:paraId="628AEFED"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53,8 </w:t>
            </w:r>
            <w:r w:rsidRPr="004C4DB5">
              <w:rPr>
                <w:sz w:val="22"/>
                <w:lang w:eastAsia="ja-JP"/>
              </w:rPr>
              <w:br/>
              <w:t>(28,7</w:t>
            </w:r>
            <w:r w:rsidR="006927A1" w:rsidRPr="004C4DB5">
              <w:rPr>
                <w:sz w:val="22"/>
                <w:lang w:eastAsia="ja-JP"/>
              </w:rPr>
              <w:t>…</w:t>
            </w:r>
            <w:r w:rsidRPr="004C4DB5">
              <w:rPr>
                <w:sz w:val="22"/>
                <w:lang w:eastAsia="ja-JP"/>
              </w:rPr>
              <w:t>85,8)</w:t>
            </w:r>
          </w:p>
        </w:tc>
        <w:tc>
          <w:tcPr>
            <w:tcW w:w="738" w:type="pct"/>
            <w:tcBorders>
              <w:top w:val="single" w:sz="4" w:space="0" w:color="auto"/>
              <w:left w:val="single" w:sz="4" w:space="0" w:color="auto"/>
              <w:bottom w:val="single" w:sz="4" w:space="0" w:color="auto"/>
              <w:right w:val="single" w:sz="4" w:space="0" w:color="auto"/>
            </w:tcBorders>
            <w:vAlign w:val="center"/>
          </w:tcPr>
          <w:p w14:paraId="07234B64"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184 </w:t>
            </w:r>
            <w:r w:rsidRPr="004C4DB5">
              <w:rPr>
                <w:sz w:val="22"/>
                <w:lang w:eastAsia="ja-JP"/>
              </w:rPr>
              <w:br/>
              <w:t>(134</w:t>
            </w:r>
            <w:r w:rsidR="006927A1" w:rsidRPr="004C4DB5">
              <w:rPr>
                <w:sz w:val="22"/>
                <w:lang w:eastAsia="ja-JP"/>
              </w:rPr>
              <w:t>…</w:t>
            </w:r>
            <w:r w:rsidRPr="004C4DB5">
              <w:rPr>
                <w:sz w:val="22"/>
                <w:lang w:eastAsia="ja-JP"/>
              </w:rPr>
              <w:t>247)</w:t>
            </w:r>
          </w:p>
        </w:tc>
        <w:tc>
          <w:tcPr>
            <w:tcW w:w="811" w:type="pct"/>
            <w:tcBorders>
              <w:top w:val="single" w:sz="4" w:space="0" w:color="auto"/>
              <w:left w:val="single" w:sz="4" w:space="0" w:color="auto"/>
              <w:bottom w:val="single" w:sz="4" w:space="0" w:color="auto"/>
              <w:right w:val="single" w:sz="4" w:space="0" w:color="auto"/>
            </w:tcBorders>
            <w:vAlign w:val="center"/>
          </w:tcPr>
          <w:p w14:paraId="700FEB34"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1927 </w:t>
            </w:r>
            <w:r w:rsidRPr="004C4DB5">
              <w:rPr>
                <w:sz w:val="22"/>
                <w:lang w:eastAsia="ja-JP"/>
              </w:rPr>
              <w:br/>
              <w:t>(1332</w:t>
            </w:r>
            <w:r w:rsidR="006927A1" w:rsidRPr="004C4DB5">
              <w:rPr>
                <w:sz w:val="22"/>
                <w:lang w:eastAsia="ja-JP"/>
              </w:rPr>
              <w:t>…</w:t>
            </w:r>
            <w:r w:rsidRPr="004C4DB5">
              <w:rPr>
                <w:sz w:val="22"/>
                <w:lang w:eastAsia="ja-JP"/>
              </w:rPr>
              <w:t>2771)</w:t>
            </w:r>
          </w:p>
        </w:tc>
        <w:tc>
          <w:tcPr>
            <w:tcW w:w="738" w:type="pct"/>
            <w:tcBorders>
              <w:top w:val="single" w:sz="4" w:space="0" w:color="auto"/>
              <w:left w:val="single" w:sz="4" w:space="0" w:color="auto"/>
              <w:bottom w:val="single" w:sz="4" w:space="0" w:color="auto"/>
              <w:right w:val="single" w:sz="4" w:space="0" w:color="auto"/>
            </w:tcBorders>
            <w:vAlign w:val="center"/>
          </w:tcPr>
          <w:p w14:paraId="2DBF2CB8"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15</w:t>
            </w:r>
          </w:p>
        </w:tc>
      </w:tr>
      <w:tr w:rsidR="005F47A1" w:rsidRPr="004C4DB5" w14:paraId="5642E2A1" w14:textId="77777777" w:rsidTr="00C66E79">
        <w:trPr>
          <w:trHeight w:val="177"/>
        </w:trPr>
        <w:tc>
          <w:tcPr>
            <w:tcW w:w="721" w:type="pct"/>
            <w:vMerge/>
            <w:tcBorders>
              <w:top w:val="single" w:sz="4" w:space="0" w:color="auto"/>
              <w:left w:val="single" w:sz="4" w:space="0" w:color="auto"/>
              <w:bottom w:val="single" w:sz="4" w:space="0" w:color="auto"/>
              <w:right w:val="single" w:sz="4" w:space="0" w:color="auto"/>
            </w:tcBorders>
            <w:vAlign w:val="center"/>
          </w:tcPr>
          <w:p w14:paraId="568E8BA2" w14:textId="77777777" w:rsidR="005F47A1" w:rsidRPr="004C4DB5" w:rsidRDefault="005F47A1" w:rsidP="00613ED1">
            <w:pPr>
              <w:keepNext/>
              <w:rPr>
                <w:szCs w:val="22"/>
              </w:rPr>
            </w:pPr>
          </w:p>
        </w:tc>
        <w:tc>
          <w:tcPr>
            <w:tcW w:w="813" w:type="pct"/>
            <w:tcBorders>
              <w:top w:val="single" w:sz="4" w:space="0" w:color="auto"/>
              <w:left w:val="single" w:sz="4" w:space="0" w:color="auto"/>
              <w:bottom w:val="single" w:sz="4" w:space="0" w:color="auto"/>
              <w:right w:val="single" w:sz="4" w:space="0" w:color="auto"/>
            </w:tcBorders>
            <w:vAlign w:val="center"/>
          </w:tcPr>
          <w:p w14:paraId="358F98F3" w14:textId="77777777" w:rsidR="005F47A1" w:rsidRPr="004C4DB5" w:rsidRDefault="005F47A1" w:rsidP="00613ED1">
            <w:pPr>
              <w:keepNext/>
              <w:spacing w:before="60" w:after="60"/>
              <w:jc w:val="center"/>
              <w:rPr>
                <w:szCs w:val="22"/>
              </w:rPr>
            </w:pPr>
            <w:r w:rsidRPr="004C4DB5">
              <w:rPr>
                <w:szCs w:val="22"/>
              </w:rPr>
              <w:t>Kaugele-arenenud maovähk</w:t>
            </w:r>
          </w:p>
        </w:tc>
        <w:tc>
          <w:tcPr>
            <w:tcW w:w="441" w:type="pct"/>
            <w:tcBorders>
              <w:top w:val="single" w:sz="4" w:space="0" w:color="auto"/>
              <w:left w:val="single" w:sz="4" w:space="0" w:color="auto"/>
              <w:bottom w:val="single" w:sz="4" w:space="0" w:color="auto"/>
              <w:right w:val="single" w:sz="4" w:space="0" w:color="auto"/>
            </w:tcBorders>
            <w:vAlign w:val="center"/>
          </w:tcPr>
          <w:p w14:paraId="60EB669C"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274</w:t>
            </w:r>
          </w:p>
        </w:tc>
        <w:tc>
          <w:tcPr>
            <w:tcW w:w="738" w:type="pct"/>
            <w:tcBorders>
              <w:top w:val="single" w:sz="4" w:space="0" w:color="auto"/>
              <w:left w:val="single" w:sz="4" w:space="0" w:color="auto"/>
              <w:bottom w:val="single" w:sz="4" w:space="0" w:color="auto"/>
              <w:right w:val="single" w:sz="4" w:space="0" w:color="auto"/>
            </w:tcBorders>
            <w:vAlign w:val="center"/>
          </w:tcPr>
          <w:p w14:paraId="41CC61B0"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32,9 </w:t>
            </w:r>
            <w:r w:rsidRPr="004C4DB5">
              <w:rPr>
                <w:sz w:val="22"/>
                <w:lang w:eastAsia="ja-JP"/>
              </w:rPr>
              <w:br/>
              <w:t>(6,1</w:t>
            </w:r>
            <w:r w:rsidR="006927A1" w:rsidRPr="004C4DB5">
              <w:rPr>
                <w:sz w:val="22"/>
                <w:lang w:eastAsia="ja-JP"/>
              </w:rPr>
              <w:t>…</w:t>
            </w:r>
            <w:r w:rsidRPr="004C4DB5">
              <w:rPr>
                <w:sz w:val="22"/>
                <w:lang w:eastAsia="ja-JP"/>
              </w:rPr>
              <w:t>88,9)</w:t>
            </w:r>
          </w:p>
        </w:tc>
        <w:tc>
          <w:tcPr>
            <w:tcW w:w="738" w:type="pct"/>
            <w:tcBorders>
              <w:top w:val="single" w:sz="4" w:space="0" w:color="auto"/>
              <w:left w:val="single" w:sz="4" w:space="0" w:color="auto"/>
              <w:bottom w:val="single" w:sz="4" w:space="0" w:color="auto"/>
              <w:right w:val="single" w:sz="4" w:space="0" w:color="auto"/>
            </w:tcBorders>
            <w:vAlign w:val="center"/>
          </w:tcPr>
          <w:p w14:paraId="58CC6FCF"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131 </w:t>
            </w:r>
            <w:r w:rsidRPr="004C4DB5">
              <w:rPr>
                <w:sz w:val="22"/>
                <w:lang w:eastAsia="ja-JP"/>
              </w:rPr>
              <w:br/>
              <w:t>(72,5</w:t>
            </w:r>
            <w:r w:rsidR="006927A1" w:rsidRPr="004C4DB5">
              <w:rPr>
                <w:sz w:val="22"/>
                <w:lang w:eastAsia="ja-JP"/>
              </w:rPr>
              <w:t>…</w:t>
            </w:r>
            <w:r w:rsidRPr="004C4DB5">
              <w:rPr>
                <w:sz w:val="22"/>
                <w:lang w:eastAsia="ja-JP"/>
              </w:rPr>
              <w:t>251)</w:t>
            </w:r>
          </w:p>
        </w:tc>
        <w:tc>
          <w:tcPr>
            <w:tcW w:w="811" w:type="pct"/>
            <w:tcBorders>
              <w:top w:val="single" w:sz="4" w:space="0" w:color="auto"/>
              <w:left w:val="single" w:sz="4" w:space="0" w:color="auto"/>
              <w:bottom w:val="single" w:sz="4" w:space="0" w:color="auto"/>
              <w:right w:val="single" w:sz="4" w:space="0" w:color="auto"/>
            </w:tcBorders>
            <w:vAlign w:val="center"/>
          </w:tcPr>
          <w:p w14:paraId="35EA2DFE"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1338 </w:t>
            </w:r>
            <w:r w:rsidRPr="004C4DB5">
              <w:rPr>
                <w:sz w:val="22"/>
                <w:lang w:eastAsia="ja-JP"/>
              </w:rPr>
              <w:br/>
              <w:t>(557</w:t>
            </w:r>
            <w:r w:rsidR="006927A1" w:rsidRPr="004C4DB5">
              <w:rPr>
                <w:sz w:val="22"/>
                <w:lang w:eastAsia="ja-JP"/>
              </w:rPr>
              <w:t>…</w:t>
            </w:r>
            <w:r w:rsidRPr="004C4DB5">
              <w:rPr>
                <w:sz w:val="22"/>
                <w:lang w:eastAsia="ja-JP"/>
              </w:rPr>
              <w:t>2875)</w:t>
            </w:r>
          </w:p>
        </w:tc>
        <w:tc>
          <w:tcPr>
            <w:tcW w:w="738" w:type="pct"/>
            <w:tcBorders>
              <w:top w:val="single" w:sz="4" w:space="0" w:color="auto"/>
              <w:left w:val="single" w:sz="4" w:space="0" w:color="auto"/>
              <w:bottom w:val="single" w:sz="4" w:space="0" w:color="auto"/>
              <w:right w:val="single" w:sz="4" w:space="0" w:color="auto"/>
            </w:tcBorders>
            <w:vAlign w:val="center"/>
          </w:tcPr>
          <w:p w14:paraId="73F34249"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9</w:t>
            </w:r>
          </w:p>
        </w:tc>
      </w:tr>
      <w:tr w:rsidR="005F47A1" w:rsidRPr="004C4DB5" w14:paraId="295C3588" w14:textId="77777777" w:rsidTr="00C66E79">
        <w:trPr>
          <w:trHeight w:val="177"/>
        </w:trPr>
        <w:tc>
          <w:tcPr>
            <w:tcW w:w="721" w:type="pct"/>
            <w:vMerge w:val="restart"/>
            <w:tcBorders>
              <w:top w:val="single" w:sz="4" w:space="0" w:color="auto"/>
              <w:left w:val="single" w:sz="4" w:space="0" w:color="auto"/>
              <w:right w:val="single" w:sz="4" w:space="0" w:color="auto"/>
            </w:tcBorders>
            <w:vAlign w:val="center"/>
          </w:tcPr>
          <w:p w14:paraId="5EFD1AEB" w14:textId="77777777" w:rsidR="005F47A1" w:rsidRPr="004C4DB5" w:rsidRDefault="005F47A1" w:rsidP="00613ED1">
            <w:pPr>
              <w:pStyle w:val="ParagraphFPI"/>
              <w:keepNext/>
              <w:tabs>
                <w:tab w:val="left" w:pos="240"/>
              </w:tabs>
              <w:spacing w:before="60" w:after="60"/>
              <w:jc w:val="center"/>
              <w:outlineLvl w:val="3"/>
              <w:rPr>
                <w:sz w:val="22"/>
                <w:lang w:eastAsia="ja-JP"/>
              </w:rPr>
            </w:pPr>
            <w:r w:rsidRPr="004C4DB5">
              <w:rPr>
                <w:sz w:val="22"/>
                <w:lang w:eastAsia="ja-JP"/>
              </w:rPr>
              <w:t>4 mg/kg +</w:t>
            </w:r>
            <w:r w:rsidRPr="004C4DB5">
              <w:rPr>
                <w:sz w:val="22"/>
                <w:lang w:eastAsia="ja-JP"/>
              </w:rPr>
              <w:br/>
              <w:t>2 mg/kg iganädalaselt</w:t>
            </w:r>
          </w:p>
        </w:tc>
        <w:tc>
          <w:tcPr>
            <w:tcW w:w="813" w:type="pct"/>
            <w:tcBorders>
              <w:top w:val="single" w:sz="4" w:space="0" w:color="auto"/>
              <w:left w:val="single" w:sz="4" w:space="0" w:color="auto"/>
              <w:bottom w:val="single" w:sz="4" w:space="0" w:color="auto"/>
              <w:right w:val="single" w:sz="4" w:space="0" w:color="auto"/>
            </w:tcBorders>
            <w:vAlign w:val="center"/>
          </w:tcPr>
          <w:p w14:paraId="2EFEA0CF" w14:textId="77777777" w:rsidR="005F47A1" w:rsidRPr="004C4DB5" w:rsidRDefault="005F47A1" w:rsidP="00613ED1">
            <w:pPr>
              <w:keepNext/>
              <w:spacing w:before="60" w:after="60"/>
              <w:jc w:val="center"/>
              <w:rPr>
                <w:szCs w:val="22"/>
              </w:rPr>
            </w:pPr>
            <w:r w:rsidRPr="004C4DB5">
              <w:rPr>
                <w:szCs w:val="22"/>
              </w:rPr>
              <w:t>Metastaatiline rinnanäärme-vähk</w:t>
            </w:r>
          </w:p>
        </w:tc>
        <w:tc>
          <w:tcPr>
            <w:tcW w:w="441" w:type="pct"/>
            <w:tcBorders>
              <w:top w:val="single" w:sz="4" w:space="0" w:color="auto"/>
              <w:left w:val="single" w:sz="4" w:space="0" w:color="auto"/>
              <w:bottom w:val="single" w:sz="4" w:space="0" w:color="auto"/>
              <w:right w:val="single" w:sz="4" w:space="0" w:color="auto"/>
            </w:tcBorders>
            <w:vAlign w:val="center"/>
          </w:tcPr>
          <w:p w14:paraId="796BED34"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805</w:t>
            </w:r>
          </w:p>
        </w:tc>
        <w:tc>
          <w:tcPr>
            <w:tcW w:w="738" w:type="pct"/>
            <w:tcBorders>
              <w:top w:val="single" w:sz="4" w:space="0" w:color="auto"/>
              <w:left w:val="single" w:sz="4" w:space="0" w:color="auto"/>
              <w:bottom w:val="single" w:sz="4" w:space="0" w:color="auto"/>
              <w:right w:val="single" w:sz="4" w:space="0" w:color="auto"/>
            </w:tcBorders>
            <w:vAlign w:val="center"/>
          </w:tcPr>
          <w:p w14:paraId="3C77D316"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63,1 </w:t>
            </w:r>
            <w:r w:rsidRPr="004C4DB5">
              <w:rPr>
                <w:sz w:val="22"/>
                <w:lang w:eastAsia="ja-JP"/>
              </w:rPr>
              <w:br/>
              <w:t>(11,7</w:t>
            </w:r>
            <w:r w:rsidR="006927A1" w:rsidRPr="004C4DB5">
              <w:rPr>
                <w:sz w:val="22"/>
                <w:lang w:eastAsia="ja-JP"/>
              </w:rPr>
              <w:t>…</w:t>
            </w:r>
            <w:r w:rsidRPr="004C4DB5">
              <w:rPr>
                <w:sz w:val="22"/>
                <w:lang w:eastAsia="ja-JP"/>
              </w:rPr>
              <w:t>107)</w:t>
            </w:r>
          </w:p>
        </w:tc>
        <w:tc>
          <w:tcPr>
            <w:tcW w:w="738" w:type="pct"/>
            <w:tcBorders>
              <w:top w:val="single" w:sz="4" w:space="0" w:color="auto"/>
              <w:left w:val="single" w:sz="4" w:space="0" w:color="auto"/>
              <w:bottom w:val="single" w:sz="4" w:space="0" w:color="auto"/>
              <w:right w:val="single" w:sz="4" w:space="0" w:color="auto"/>
            </w:tcBorders>
            <w:vAlign w:val="center"/>
          </w:tcPr>
          <w:p w14:paraId="5BE9BBBF"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107 </w:t>
            </w:r>
            <w:r w:rsidRPr="004C4DB5">
              <w:rPr>
                <w:sz w:val="22"/>
                <w:lang w:eastAsia="ja-JP"/>
              </w:rPr>
              <w:br/>
              <w:t>(54,2</w:t>
            </w:r>
            <w:r w:rsidR="006927A1" w:rsidRPr="004C4DB5">
              <w:rPr>
                <w:sz w:val="22"/>
                <w:lang w:eastAsia="ja-JP"/>
              </w:rPr>
              <w:t>…</w:t>
            </w:r>
            <w:r w:rsidRPr="004C4DB5">
              <w:rPr>
                <w:sz w:val="22"/>
                <w:lang w:eastAsia="ja-JP"/>
              </w:rPr>
              <w:t>164)</w:t>
            </w:r>
          </w:p>
        </w:tc>
        <w:tc>
          <w:tcPr>
            <w:tcW w:w="811" w:type="pct"/>
            <w:tcBorders>
              <w:top w:val="single" w:sz="4" w:space="0" w:color="auto"/>
              <w:left w:val="single" w:sz="4" w:space="0" w:color="auto"/>
              <w:bottom w:val="single" w:sz="4" w:space="0" w:color="auto"/>
              <w:right w:val="single" w:sz="4" w:space="0" w:color="auto"/>
            </w:tcBorders>
            <w:vAlign w:val="center"/>
          </w:tcPr>
          <w:p w14:paraId="30D4768A"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1710 </w:t>
            </w:r>
            <w:r w:rsidRPr="004C4DB5">
              <w:rPr>
                <w:sz w:val="22"/>
                <w:lang w:eastAsia="ja-JP"/>
              </w:rPr>
              <w:br/>
              <w:t>(581</w:t>
            </w:r>
            <w:r w:rsidR="006927A1" w:rsidRPr="004C4DB5">
              <w:rPr>
                <w:sz w:val="22"/>
                <w:lang w:eastAsia="ja-JP"/>
              </w:rPr>
              <w:t>…</w:t>
            </w:r>
            <w:r w:rsidRPr="004C4DB5">
              <w:rPr>
                <w:sz w:val="22"/>
                <w:lang w:eastAsia="ja-JP"/>
              </w:rPr>
              <w:t>2715)</w:t>
            </w:r>
          </w:p>
        </w:tc>
        <w:tc>
          <w:tcPr>
            <w:tcW w:w="738" w:type="pct"/>
            <w:tcBorders>
              <w:top w:val="single" w:sz="4" w:space="0" w:color="auto"/>
              <w:left w:val="single" w:sz="4" w:space="0" w:color="auto"/>
              <w:bottom w:val="single" w:sz="4" w:space="0" w:color="auto"/>
              <w:right w:val="single" w:sz="4" w:space="0" w:color="auto"/>
            </w:tcBorders>
            <w:vAlign w:val="center"/>
          </w:tcPr>
          <w:p w14:paraId="61D4520A"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12</w:t>
            </w:r>
          </w:p>
        </w:tc>
      </w:tr>
      <w:tr w:rsidR="005F47A1" w:rsidRPr="004C4DB5" w14:paraId="2111582B" w14:textId="77777777" w:rsidTr="00C66E79">
        <w:trPr>
          <w:trHeight w:val="177"/>
        </w:trPr>
        <w:tc>
          <w:tcPr>
            <w:tcW w:w="721" w:type="pct"/>
            <w:vMerge/>
            <w:tcBorders>
              <w:left w:val="single" w:sz="4" w:space="0" w:color="auto"/>
              <w:bottom w:val="single" w:sz="4" w:space="0" w:color="auto"/>
              <w:right w:val="single" w:sz="4" w:space="0" w:color="auto"/>
            </w:tcBorders>
            <w:vAlign w:val="center"/>
          </w:tcPr>
          <w:p w14:paraId="517E6B76" w14:textId="77777777" w:rsidR="005F47A1" w:rsidRPr="004C4DB5" w:rsidRDefault="005F47A1" w:rsidP="00613ED1">
            <w:pPr>
              <w:pStyle w:val="ParagraphFPI"/>
              <w:keepNext/>
              <w:tabs>
                <w:tab w:val="left" w:pos="240"/>
              </w:tabs>
              <w:spacing w:before="60" w:after="60"/>
              <w:jc w:val="center"/>
              <w:rPr>
                <w:sz w:val="22"/>
                <w:lang w:eastAsia="ja-JP"/>
              </w:rPr>
            </w:pPr>
          </w:p>
        </w:tc>
        <w:tc>
          <w:tcPr>
            <w:tcW w:w="813" w:type="pct"/>
            <w:tcBorders>
              <w:top w:val="single" w:sz="4" w:space="0" w:color="auto"/>
              <w:left w:val="single" w:sz="4" w:space="0" w:color="auto"/>
              <w:bottom w:val="single" w:sz="4" w:space="0" w:color="auto"/>
              <w:right w:val="single" w:sz="4" w:space="0" w:color="auto"/>
            </w:tcBorders>
            <w:vAlign w:val="center"/>
          </w:tcPr>
          <w:p w14:paraId="79ED6B86" w14:textId="77777777" w:rsidR="005F47A1" w:rsidRPr="004C4DB5" w:rsidRDefault="005F47A1" w:rsidP="00613ED1">
            <w:pPr>
              <w:keepNext/>
              <w:spacing w:before="60" w:after="60"/>
              <w:jc w:val="center"/>
              <w:rPr>
                <w:szCs w:val="22"/>
              </w:rPr>
            </w:pPr>
            <w:r w:rsidRPr="004C4DB5">
              <w:rPr>
                <w:szCs w:val="22"/>
              </w:rPr>
              <w:t>Varajases staadiumis rinnanäärme-vähk</w:t>
            </w:r>
          </w:p>
        </w:tc>
        <w:tc>
          <w:tcPr>
            <w:tcW w:w="441" w:type="pct"/>
            <w:tcBorders>
              <w:top w:val="single" w:sz="4" w:space="0" w:color="auto"/>
              <w:left w:val="single" w:sz="4" w:space="0" w:color="auto"/>
              <w:bottom w:val="single" w:sz="4" w:space="0" w:color="auto"/>
              <w:right w:val="single" w:sz="4" w:space="0" w:color="auto"/>
            </w:tcBorders>
            <w:vAlign w:val="center"/>
          </w:tcPr>
          <w:p w14:paraId="2442F5D5"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390</w:t>
            </w:r>
          </w:p>
        </w:tc>
        <w:tc>
          <w:tcPr>
            <w:tcW w:w="738" w:type="pct"/>
            <w:tcBorders>
              <w:top w:val="single" w:sz="4" w:space="0" w:color="auto"/>
              <w:left w:val="single" w:sz="4" w:space="0" w:color="auto"/>
              <w:bottom w:val="single" w:sz="4" w:space="0" w:color="auto"/>
              <w:right w:val="single" w:sz="4" w:space="0" w:color="auto"/>
            </w:tcBorders>
            <w:vAlign w:val="center"/>
          </w:tcPr>
          <w:p w14:paraId="37DDB37D"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72,6 </w:t>
            </w:r>
            <w:r w:rsidRPr="004C4DB5">
              <w:rPr>
                <w:sz w:val="22"/>
                <w:lang w:eastAsia="ja-JP"/>
              </w:rPr>
              <w:br/>
              <w:t>(46</w:t>
            </w:r>
            <w:r w:rsidR="006927A1" w:rsidRPr="004C4DB5">
              <w:rPr>
                <w:sz w:val="22"/>
                <w:lang w:eastAsia="ja-JP"/>
              </w:rPr>
              <w:t>…</w:t>
            </w:r>
            <w:r w:rsidRPr="004C4DB5">
              <w:rPr>
                <w:sz w:val="22"/>
                <w:lang w:eastAsia="ja-JP"/>
              </w:rPr>
              <w:t>109)</w:t>
            </w:r>
          </w:p>
        </w:tc>
        <w:tc>
          <w:tcPr>
            <w:tcW w:w="738" w:type="pct"/>
            <w:tcBorders>
              <w:top w:val="single" w:sz="4" w:space="0" w:color="auto"/>
              <w:left w:val="single" w:sz="4" w:space="0" w:color="auto"/>
              <w:bottom w:val="single" w:sz="4" w:space="0" w:color="auto"/>
              <w:right w:val="single" w:sz="4" w:space="0" w:color="auto"/>
            </w:tcBorders>
            <w:vAlign w:val="center"/>
          </w:tcPr>
          <w:p w14:paraId="4F3B8459"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115 </w:t>
            </w:r>
            <w:r w:rsidRPr="004C4DB5">
              <w:rPr>
                <w:sz w:val="22"/>
                <w:lang w:eastAsia="ja-JP"/>
              </w:rPr>
              <w:br/>
              <w:t>(82,6</w:t>
            </w:r>
            <w:r w:rsidR="006927A1" w:rsidRPr="004C4DB5">
              <w:rPr>
                <w:sz w:val="22"/>
                <w:lang w:eastAsia="ja-JP"/>
              </w:rPr>
              <w:t>…</w:t>
            </w:r>
            <w:r w:rsidRPr="004C4DB5">
              <w:rPr>
                <w:sz w:val="22"/>
                <w:lang w:eastAsia="ja-JP"/>
              </w:rPr>
              <w:t>160)</w:t>
            </w:r>
          </w:p>
        </w:tc>
        <w:tc>
          <w:tcPr>
            <w:tcW w:w="811" w:type="pct"/>
            <w:tcBorders>
              <w:top w:val="single" w:sz="4" w:space="0" w:color="auto"/>
              <w:left w:val="single" w:sz="4" w:space="0" w:color="auto"/>
              <w:bottom w:val="single" w:sz="4" w:space="0" w:color="auto"/>
              <w:right w:val="single" w:sz="4" w:space="0" w:color="auto"/>
            </w:tcBorders>
            <w:vAlign w:val="center"/>
          </w:tcPr>
          <w:p w14:paraId="39511E2D"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 xml:space="preserve">1893 </w:t>
            </w:r>
            <w:r w:rsidRPr="004C4DB5">
              <w:rPr>
                <w:sz w:val="22"/>
                <w:lang w:eastAsia="ja-JP"/>
              </w:rPr>
              <w:br/>
              <w:t>(1309</w:t>
            </w:r>
            <w:r w:rsidR="006927A1" w:rsidRPr="004C4DB5">
              <w:rPr>
                <w:sz w:val="22"/>
                <w:lang w:eastAsia="ja-JP"/>
              </w:rPr>
              <w:t>…</w:t>
            </w:r>
            <w:r w:rsidRPr="004C4DB5">
              <w:rPr>
                <w:sz w:val="22"/>
                <w:lang w:eastAsia="ja-JP"/>
              </w:rPr>
              <w:t>2734)</w:t>
            </w:r>
          </w:p>
        </w:tc>
        <w:tc>
          <w:tcPr>
            <w:tcW w:w="738" w:type="pct"/>
            <w:tcBorders>
              <w:top w:val="single" w:sz="4" w:space="0" w:color="auto"/>
              <w:left w:val="single" w:sz="4" w:space="0" w:color="auto"/>
              <w:bottom w:val="single" w:sz="4" w:space="0" w:color="auto"/>
              <w:right w:val="single" w:sz="4" w:space="0" w:color="auto"/>
            </w:tcBorders>
            <w:vAlign w:val="center"/>
          </w:tcPr>
          <w:p w14:paraId="77FF8800" w14:textId="77777777" w:rsidR="005F47A1" w:rsidRPr="004C4DB5" w:rsidRDefault="005F47A1" w:rsidP="00613ED1">
            <w:pPr>
              <w:pStyle w:val="ParagraphFPI"/>
              <w:keepNext/>
              <w:tabs>
                <w:tab w:val="left" w:pos="240"/>
              </w:tabs>
              <w:spacing w:before="60" w:after="60"/>
              <w:jc w:val="center"/>
              <w:rPr>
                <w:sz w:val="22"/>
                <w:lang w:eastAsia="ja-JP"/>
              </w:rPr>
            </w:pPr>
            <w:r w:rsidRPr="004C4DB5">
              <w:rPr>
                <w:sz w:val="22"/>
                <w:lang w:eastAsia="ja-JP"/>
              </w:rPr>
              <w:t>14</w:t>
            </w:r>
          </w:p>
        </w:tc>
      </w:tr>
    </w:tbl>
    <w:p w14:paraId="31704050" w14:textId="77777777" w:rsidR="005F47A1" w:rsidRPr="004C4DB5" w:rsidRDefault="005F47A1" w:rsidP="00574E37">
      <w:pPr>
        <w:jc w:val="both"/>
        <w:rPr>
          <w:sz w:val="20"/>
        </w:rPr>
      </w:pPr>
      <w:r w:rsidRPr="004C4DB5">
        <w:rPr>
          <w:sz w:val="20"/>
        </w:rPr>
        <w:t>*C</w:t>
      </w:r>
      <w:r w:rsidRPr="004C4DB5">
        <w:rPr>
          <w:sz w:val="20"/>
          <w:vertAlign w:val="subscript"/>
        </w:rPr>
        <w:t xml:space="preserve">min,ss </w:t>
      </w:r>
      <w:r w:rsidRPr="004C4DB5">
        <w:rPr>
          <w:sz w:val="20"/>
        </w:rPr>
        <w:t>– C</w:t>
      </w:r>
      <w:r w:rsidRPr="004C4DB5">
        <w:rPr>
          <w:sz w:val="20"/>
          <w:vertAlign w:val="subscript"/>
        </w:rPr>
        <w:t>min</w:t>
      </w:r>
      <w:r w:rsidRPr="004C4DB5">
        <w:rPr>
          <w:sz w:val="20"/>
        </w:rPr>
        <w:t xml:space="preserve"> püsi</w:t>
      </w:r>
      <w:r w:rsidR="00CC73BF" w:rsidRPr="004C4DB5">
        <w:rPr>
          <w:sz w:val="20"/>
        </w:rPr>
        <w:t xml:space="preserve">va plasmakontsentratsiooni </w:t>
      </w:r>
      <w:r w:rsidRPr="004C4DB5">
        <w:rPr>
          <w:sz w:val="20"/>
        </w:rPr>
        <w:t xml:space="preserve">seisundis </w:t>
      </w:r>
    </w:p>
    <w:p w14:paraId="3A601CF9" w14:textId="77777777" w:rsidR="005F47A1" w:rsidRPr="004C4DB5" w:rsidRDefault="005F47A1" w:rsidP="00574E37">
      <w:pPr>
        <w:jc w:val="both"/>
        <w:rPr>
          <w:sz w:val="20"/>
        </w:rPr>
      </w:pPr>
      <w:r w:rsidRPr="004C4DB5">
        <w:rPr>
          <w:sz w:val="20"/>
        </w:rPr>
        <w:t>**C</w:t>
      </w:r>
      <w:r w:rsidRPr="004C4DB5">
        <w:rPr>
          <w:sz w:val="20"/>
          <w:vertAlign w:val="subscript"/>
        </w:rPr>
        <w:t>max,ss</w:t>
      </w:r>
      <w:r w:rsidR="006927A1" w:rsidRPr="004C4DB5">
        <w:rPr>
          <w:sz w:val="20"/>
        </w:rPr>
        <w:t> </w:t>
      </w:r>
      <w:r w:rsidRPr="004C4DB5">
        <w:rPr>
          <w:sz w:val="20"/>
        </w:rPr>
        <w:t>=</w:t>
      </w:r>
      <w:r w:rsidR="006927A1" w:rsidRPr="004C4DB5">
        <w:rPr>
          <w:sz w:val="20"/>
        </w:rPr>
        <w:t> </w:t>
      </w:r>
      <w:r w:rsidRPr="004C4DB5">
        <w:rPr>
          <w:sz w:val="20"/>
        </w:rPr>
        <w:t>C</w:t>
      </w:r>
      <w:r w:rsidRPr="004C4DB5">
        <w:rPr>
          <w:sz w:val="20"/>
          <w:vertAlign w:val="subscript"/>
        </w:rPr>
        <w:t>max</w:t>
      </w:r>
      <w:r w:rsidRPr="004C4DB5">
        <w:rPr>
          <w:sz w:val="20"/>
        </w:rPr>
        <w:t xml:space="preserve"> püsi</w:t>
      </w:r>
      <w:r w:rsidR="00CC73BF" w:rsidRPr="004C4DB5">
        <w:rPr>
          <w:sz w:val="20"/>
        </w:rPr>
        <w:t xml:space="preserve">va plasmakontsentratsiooni </w:t>
      </w:r>
      <w:r w:rsidRPr="004C4DB5">
        <w:rPr>
          <w:sz w:val="20"/>
        </w:rPr>
        <w:t>seisundis</w:t>
      </w:r>
    </w:p>
    <w:p w14:paraId="1444431E" w14:textId="77777777" w:rsidR="005F47A1" w:rsidRPr="004C4DB5" w:rsidRDefault="005F47A1" w:rsidP="00574E37">
      <w:pPr>
        <w:jc w:val="both"/>
        <w:rPr>
          <w:sz w:val="20"/>
        </w:rPr>
      </w:pPr>
      <w:r w:rsidRPr="004C4DB5">
        <w:rPr>
          <w:sz w:val="20"/>
        </w:rPr>
        <w:t>***aeg 90% püsi</w:t>
      </w:r>
      <w:r w:rsidR="00CC73BF" w:rsidRPr="004C4DB5">
        <w:rPr>
          <w:sz w:val="20"/>
        </w:rPr>
        <w:t>va plasmakontsentratsiooni</w:t>
      </w:r>
      <w:r w:rsidRPr="004C4DB5">
        <w:rPr>
          <w:sz w:val="20"/>
        </w:rPr>
        <w:t xml:space="preserve"> saabumiseni</w:t>
      </w:r>
    </w:p>
    <w:p w14:paraId="19CF9464" w14:textId="77777777" w:rsidR="005F47A1" w:rsidRPr="004C4DB5" w:rsidRDefault="005F47A1" w:rsidP="005F47A1"/>
    <w:p w14:paraId="4B7C8689" w14:textId="77777777" w:rsidR="005F47A1" w:rsidRPr="004C4DB5" w:rsidRDefault="005F47A1" w:rsidP="003213E7">
      <w:pPr>
        <w:keepNext/>
        <w:keepLines/>
      </w:pPr>
      <w:r w:rsidRPr="004C4DB5">
        <w:t>Tabel</w:t>
      </w:r>
      <w:r w:rsidR="006927A1" w:rsidRPr="004C4DB5">
        <w:t> </w:t>
      </w:r>
      <w:r w:rsidRPr="004C4DB5">
        <w:t>16. Populatsiooni prognoositud farmakokineetilised parameeterväärtused püsi</w:t>
      </w:r>
      <w:r w:rsidR="00CC73BF" w:rsidRPr="004C4DB5">
        <w:t xml:space="preserve">va plasmakontsentratsiooni </w:t>
      </w:r>
      <w:r w:rsidRPr="004C4DB5">
        <w:t>seisundis Herceptin’i intravenoossete raviskeemide puhul metastaatilise ja varajases staadiumis rinnanäärmevähi ning kaugelearenenud maovähiga patsientidel</w:t>
      </w:r>
    </w:p>
    <w:p w14:paraId="0342172E" w14:textId="77777777" w:rsidR="005F47A1" w:rsidRPr="004C4DB5" w:rsidRDefault="005F47A1" w:rsidP="003213E7">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2318"/>
        <w:gridCol w:w="1105"/>
        <w:gridCol w:w="1798"/>
        <w:gridCol w:w="2180"/>
      </w:tblGrid>
      <w:tr w:rsidR="005F47A1" w:rsidRPr="004C4DB5" w14:paraId="498482C2" w14:textId="77777777" w:rsidTr="00613ED1">
        <w:trPr>
          <w:trHeight w:val="117"/>
        </w:trPr>
        <w:tc>
          <w:tcPr>
            <w:tcW w:w="916" w:type="pct"/>
            <w:tcBorders>
              <w:top w:val="single" w:sz="4" w:space="0" w:color="auto"/>
              <w:left w:val="single" w:sz="4" w:space="0" w:color="auto"/>
              <w:bottom w:val="single" w:sz="4" w:space="0" w:color="auto"/>
              <w:right w:val="single" w:sz="4" w:space="0" w:color="auto"/>
            </w:tcBorders>
            <w:vAlign w:val="center"/>
          </w:tcPr>
          <w:p w14:paraId="197FF849" w14:textId="77777777" w:rsidR="005F47A1" w:rsidRPr="004C4DB5" w:rsidRDefault="005F47A1" w:rsidP="003213E7">
            <w:pPr>
              <w:pStyle w:val="ParagraphFPI"/>
              <w:keepNext/>
              <w:keepLines/>
              <w:tabs>
                <w:tab w:val="left" w:pos="240"/>
              </w:tabs>
              <w:spacing w:before="60" w:after="60"/>
              <w:jc w:val="center"/>
              <w:rPr>
                <w:sz w:val="22"/>
                <w:lang w:eastAsia="ja-JP"/>
              </w:rPr>
            </w:pPr>
            <w:r w:rsidRPr="004C4DB5">
              <w:rPr>
                <w:sz w:val="22"/>
                <w:lang w:eastAsia="ja-JP"/>
              </w:rPr>
              <w:t>Raviskeem</w:t>
            </w:r>
          </w:p>
        </w:tc>
        <w:tc>
          <w:tcPr>
            <w:tcW w:w="1279" w:type="pct"/>
            <w:tcBorders>
              <w:top w:val="single" w:sz="4" w:space="0" w:color="auto"/>
              <w:left w:val="single" w:sz="4" w:space="0" w:color="auto"/>
              <w:bottom w:val="single" w:sz="4" w:space="0" w:color="auto"/>
              <w:right w:val="single" w:sz="4" w:space="0" w:color="auto"/>
            </w:tcBorders>
            <w:vAlign w:val="center"/>
          </w:tcPr>
          <w:p w14:paraId="5D64C151" w14:textId="77777777" w:rsidR="005F47A1" w:rsidRPr="004C4DB5" w:rsidRDefault="005F47A1" w:rsidP="003213E7">
            <w:pPr>
              <w:pStyle w:val="ParagraphFPI"/>
              <w:keepNext/>
              <w:keepLines/>
              <w:tabs>
                <w:tab w:val="left" w:pos="240"/>
              </w:tabs>
              <w:spacing w:before="60" w:after="60"/>
              <w:jc w:val="center"/>
              <w:rPr>
                <w:sz w:val="22"/>
                <w:szCs w:val="22"/>
                <w:lang w:eastAsia="ja-JP"/>
              </w:rPr>
            </w:pPr>
            <w:r w:rsidRPr="004C4DB5">
              <w:rPr>
                <w:sz w:val="22"/>
                <w:szCs w:val="22"/>
                <w:lang w:eastAsia="ja-JP"/>
              </w:rPr>
              <w:t>Primaarne kasvaja tüüp</w:t>
            </w:r>
          </w:p>
        </w:tc>
        <w:tc>
          <w:tcPr>
            <w:tcW w:w="610" w:type="pct"/>
            <w:tcBorders>
              <w:top w:val="single" w:sz="4" w:space="0" w:color="auto"/>
              <w:left w:val="single" w:sz="4" w:space="0" w:color="auto"/>
              <w:bottom w:val="single" w:sz="4" w:space="0" w:color="auto"/>
              <w:right w:val="single" w:sz="4" w:space="0" w:color="auto"/>
            </w:tcBorders>
            <w:vAlign w:val="center"/>
          </w:tcPr>
          <w:p w14:paraId="7D592520" w14:textId="77777777" w:rsidR="005F47A1" w:rsidRPr="004C4DB5" w:rsidRDefault="005F47A1" w:rsidP="003213E7">
            <w:pPr>
              <w:pStyle w:val="ParagraphFPI"/>
              <w:keepNext/>
              <w:keepLines/>
              <w:tabs>
                <w:tab w:val="left" w:pos="240"/>
              </w:tabs>
              <w:spacing w:before="60" w:after="60"/>
              <w:jc w:val="center"/>
              <w:rPr>
                <w:sz w:val="22"/>
                <w:lang w:eastAsia="ja-JP"/>
              </w:rPr>
            </w:pPr>
            <w:r w:rsidRPr="004C4DB5">
              <w:rPr>
                <w:sz w:val="22"/>
                <w:lang w:eastAsia="ja-JP"/>
              </w:rPr>
              <w:t>N</w:t>
            </w:r>
          </w:p>
        </w:tc>
        <w:tc>
          <w:tcPr>
            <w:tcW w:w="992" w:type="pct"/>
            <w:tcBorders>
              <w:top w:val="single" w:sz="4" w:space="0" w:color="auto"/>
              <w:left w:val="single" w:sz="4" w:space="0" w:color="auto"/>
              <w:bottom w:val="single" w:sz="4" w:space="0" w:color="auto"/>
              <w:right w:val="single" w:sz="4" w:space="0" w:color="auto"/>
            </w:tcBorders>
            <w:vAlign w:val="center"/>
          </w:tcPr>
          <w:p w14:paraId="5FF2419F" w14:textId="77777777" w:rsidR="005F47A1" w:rsidRPr="004C4DB5" w:rsidRDefault="005F47A1" w:rsidP="003213E7">
            <w:pPr>
              <w:pStyle w:val="ParagraphFPI"/>
              <w:keepNext/>
              <w:keepLines/>
              <w:tabs>
                <w:tab w:val="left" w:pos="240"/>
              </w:tabs>
              <w:spacing w:before="60" w:after="60"/>
              <w:jc w:val="center"/>
              <w:rPr>
                <w:sz w:val="22"/>
                <w:lang w:eastAsia="ja-JP"/>
              </w:rPr>
            </w:pPr>
            <w:r w:rsidRPr="004C4DB5">
              <w:rPr>
                <w:sz w:val="22"/>
                <w:lang w:eastAsia="ja-JP"/>
              </w:rPr>
              <w:t>Kogukliirensi vahemik C</w:t>
            </w:r>
            <w:r w:rsidRPr="004C4DB5">
              <w:rPr>
                <w:sz w:val="22"/>
                <w:vertAlign w:val="subscript"/>
                <w:lang w:eastAsia="ja-JP"/>
              </w:rPr>
              <w:t xml:space="preserve">max,ss </w:t>
            </w:r>
            <w:r w:rsidRPr="004C4DB5">
              <w:rPr>
                <w:sz w:val="22"/>
                <w:lang w:eastAsia="ja-JP"/>
              </w:rPr>
              <w:t>kuni C</w:t>
            </w:r>
            <w:r w:rsidRPr="004C4DB5">
              <w:rPr>
                <w:sz w:val="22"/>
                <w:vertAlign w:val="subscript"/>
                <w:lang w:eastAsia="ja-JP"/>
              </w:rPr>
              <w:t>min,ss</w:t>
            </w:r>
            <w:r w:rsidRPr="004C4DB5">
              <w:rPr>
                <w:sz w:val="22"/>
                <w:lang w:eastAsia="ja-JP"/>
              </w:rPr>
              <w:br/>
              <w:t>(l/päevas)</w:t>
            </w:r>
          </w:p>
        </w:tc>
        <w:tc>
          <w:tcPr>
            <w:tcW w:w="1203" w:type="pct"/>
            <w:tcBorders>
              <w:top w:val="single" w:sz="4" w:space="0" w:color="auto"/>
              <w:left w:val="single" w:sz="4" w:space="0" w:color="auto"/>
              <w:bottom w:val="single" w:sz="4" w:space="0" w:color="auto"/>
              <w:right w:val="single" w:sz="4" w:space="0" w:color="auto"/>
            </w:tcBorders>
            <w:vAlign w:val="center"/>
          </w:tcPr>
          <w:p w14:paraId="6BCC5A7C" w14:textId="77777777" w:rsidR="005F47A1" w:rsidRPr="004C4DB5" w:rsidRDefault="005F47A1" w:rsidP="003213E7">
            <w:pPr>
              <w:pStyle w:val="TableCell10Center"/>
              <w:rPr>
                <w:rFonts w:ascii="Times New Roman" w:hAnsi="Times New Roman"/>
                <w:sz w:val="22"/>
                <w:szCs w:val="22"/>
                <w:lang w:eastAsia="zh-TW"/>
              </w:rPr>
            </w:pPr>
            <w:r w:rsidRPr="004C4DB5">
              <w:rPr>
                <w:rFonts w:ascii="Times New Roman" w:hAnsi="Times New Roman"/>
                <w:sz w:val="22"/>
                <w:szCs w:val="22"/>
                <w:lang w:eastAsia="zh-TW"/>
              </w:rPr>
              <w:t>t</w:t>
            </w:r>
            <w:r w:rsidRPr="004C4DB5">
              <w:rPr>
                <w:rFonts w:ascii="Times New Roman" w:hAnsi="Times New Roman"/>
                <w:sz w:val="22"/>
                <w:szCs w:val="22"/>
                <w:vertAlign w:val="subscript"/>
                <w:lang w:eastAsia="zh-TW"/>
              </w:rPr>
              <w:t xml:space="preserve">1/2 </w:t>
            </w:r>
            <w:r w:rsidRPr="004C4DB5">
              <w:rPr>
                <w:rFonts w:ascii="Times New Roman" w:hAnsi="Times New Roman"/>
                <w:sz w:val="22"/>
                <w:szCs w:val="22"/>
                <w:lang w:eastAsia="zh-TW"/>
              </w:rPr>
              <w:t>vahemik C</w:t>
            </w:r>
            <w:r w:rsidRPr="004C4DB5">
              <w:rPr>
                <w:rFonts w:ascii="Times New Roman" w:hAnsi="Times New Roman"/>
                <w:sz w:val="22"/>
                <w:szCs w:val="22"/>
                <w:vertAlign w:val="subscript"/>
                <w:lang w:eastAsia="zh-TW"/>
              </w:rPr>
              <w:t xml:space="preserve">max,ss </w:t>
            </w:r>
            <w:r w:rsidRPr="004C4DB5">
              <w:rPr>
                <w:rFonts w:ascii="Times New Roman" w:hAnsi="Times New Roman"/>
                <w:sz w:val="22"/>
                <w:szCs w:val="22"/>
                <w:lang w:eastAsia="ja-JP"/>
              </w:rPr>
              <w:t>kuni C</w:t>
            </w:r>
            <w:r w:rsidRPr="004C4DB5">
              <w:rPr>
                <w:rFonts w:ascii="Times New Roman" w:hAnsi="Times New Roman"/>
                <w:sz w:val="22"/>
                <w:szCs w:val="22"/>
                <w:vertAlign w:val="subscript"/>
                <w:lang w:eastAsia="ja-JP"/>
              </w:rPr>
              <w:t>min,ss</w:t>
            </w:r>
          </w:p>
          <w:p w14:paraId="19B82C34" w14:textId="77777777" w:rsidR="005F47A1" w:rsidRPr="004C4DB5" w:rsidRDefault="005F47A1" w:rsidP="003213E7">
            <w:pPr>
              <w:pStyle w:val="ParagraphFPI"/>
              <w:keepNext/>
              <w:keepLines/>
              <w:tabs>
                <w:tab w:val="left" w:pos="240"/>
              </w:tabs>
              <w:spacing w:before="60" w:after="60"/>
              <w:jc w:val="center"/>
              <w:rPr>
                <w:sz w:val="22"/>
                <w:lang w:eastAsia="ja-JP"/>
              </w:rPr>
            </w:pPr>
            <w:r w:rsidRPr="004C4DB5">
              <w:rPr>
                <w:sz w:val="22"/>
              </w:rPr>
              <w:t>(päevad)</w:t>
            </w:r>
          </w:p>
        </w:tc>
      </w:tr>
      <w:tr w:rsidR="005F47A1" w:rsidRPr="004C4DB5" w14:paraId="5465BCED" w14:textId="77777777" w:rsidTr="00613ED1">
        <w:trPr>
          <w:trHeight w:val="430"/>
        </w:trPr>
        <w:tc>
          <w:tcPr>
            <w:tcW w:w="916" w:type="pct"/>
            <w:vMerge w:val="restart"/>
            <w:tcBorders>
              <w:top w:val="single" w:sz="4" w:space="0" w:color="auto"/>
              <w:left w:val="single" w:sz="4" w:space="0" w:color="auto"/>
              <w:bottom w:val="single" w:sz="4" w:space="0" w:color="auto"/>
              <w:right w:val="single" w:sz="4" w:space="0" w:color="auto"/>
            </w:tcBorders>
            <w:vAlign w:val="center"/>
          </w:tcPr>
          <w:p w14:paraId="7B992B55"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8 mg/kg +</w:t>
            </w:r>
            <w:r w:rsidRPr="004C4DB5">
              <w:rPr>
                <w:sz w:val="22"/>
                <w:lang w:eastAsia="ja-JP"/>
              </w:rPr>
              <w:br/>
              <w:t>6 mg/kg iga 3 nädala järel</w:t>
            </w:r>
          </w:p>
        </w:tc>
        <w:tc>
          <w:tcPr>
            <w:tcW w:w="1279" w:type="pct"/>
            <w:tcBorders>
              <w:top w:val="single" w:sz="4" w:space="0" w:color="auto"/>
              <w:left w:val="single" w:sz="4" w:space="0" w:color="auto"/>
              <w:bottom w:val="single" w:sz="4" w:space="0" w:color="auto"/>
              <w:right w:val="single" w:sz="4" w:space="0" w:color="auto"/>
            </w:tcBorders>
            <w:vAlign w:val="center"/>
          </w:tcPr>
          <w:p w14:paraId="3E205A6F" w14:textId="77777777" w:rsidR="005F47A1" w:rsidRPr="004C4DB5" w:rsidRDefault="005F47A1" w:rsidP="00613ED1">
            <w:pPr>
              <w:pStyle w:val="ParagraphFPI"/>
              <w:tabs>
                <w:tab w:val="left" w:pos="240"/>
              </w:tabs>
              <w:spacing w:before="60" w:after="60"/>
              <w:jc w:val="center"/>
              <w:rPr>
                <w:sz w:val="22"/>
                <w:szCs w:val="22"/>
                <w:lang w:eastAsia="ja-JP"/>
              </w:rPr>
            </w:pPr>
            <w:r w:rsidRPr="004C4DB5">
              <w:rPr>
                <w:sz w:val="22"/>
              </w:rPr>
              <w:t>Metastaatiline rinnanäärme</w:t>
            </w:r>
            <w:r w:rsidRPr="004C4DB5">
              <w:rPr>
                <w:sz w:val="22"/>
                <w:szCs w:val="22"/>
              </w:rPr>
              <w:t>vähk</w:t>
            </w:r>
          </w:p>
        </w:tc>
        <w:tc>
          <w:tcPr>
            <w:tcW w:w="610" w:type="pct"/>
            <w:tcBorders>
              <w:top w:val="single" w:sz="4" w:space="0" w:color="auto"/>
              <w:left w:val="single" w:sz="4" w:space="0" w:color="auto"/>
              <w:bottom w:val="single" w:sz="4" w:space="0" w:color="auto"/>
              <w:right w:val="single" w:sz="4" w:space="0" w:color="auto"/>
            </w:tcBorders>
            <w:vAlign w:val="center"/>
          </w:tcPr>
          <w:p w14:paraId="7A3A2638"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805</w:t>
            </w:r>
          </w:p>
        </w:tc>
        <w:tc>
          <w:tcPr>
            <w:tcW w:w="992" w:type="pct"/>
            <w:tcBorders>
              <w:top w:val="single" w:sz="4" w:space="0" w:color="auto"/>
              <w:left w:val="single" w:sz="4" w:space="0" w:color="auto"/>
              <w:bottom w:val="single" w:sz="4" w:space="0" w:color="auto"/>
              <w:right w:val="single" w:sz="4" w:space="0" w:color="auto"/>
            </w:tcBorders>
            <w:vAlign w:val="center"/>
          </w:tcPr>
          <w:p w14:paraId="23D920A4"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0,183</w:t>
            </w:r>
            <w:r w:rsidR="006927A1" w:rsidRPr="004C4DB5">
              <w:rPr>
                <w:sz w:val="22"/>
                <w:lang w:eastAsia="ja-JP"/>
              </w:rPr>
              <w:t>…</w:t>
            </w:r>
            <w:r w:rsidRPr="004C4DB5">
              <w:rPr>
                <w:sz w:val="22"/>
                <w:lang w:eastAsia="ja-JP"/>
              </w:rPr>
              <w:t xml:space="preserve">0,302 </w:t>
            </w:r>
          </w:p>
        </w:tc>
        <w:tc>
          <w:tcPr>
            <w:tcW w:w="1203" w:type="pct"/>
            <w:tcBorders>
              <w:top w:val="single" w:sz="4" w:space="0" w:color="auto"/>
              <w:left w:val="single" w:sz="4" w:space="0" w:color="auto"/>
              <w:bottom w:val="single" w:sz="4" w:space="0" w:color="auto"/>
              <w:right w:val="single" w:sz="4" w:space="0" w:color="auto"/>
            </w:tcBorders>
            <w:vAlign w:val="center"/>
          </w:tcPr>
          <w:p w14:paraId="5BC5F570"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15,1</w:t>
            </w:r>
            <w:r w:rsidR="006927A1" w:rsidRPr="004C4DB5">
              <w:rPr>
                <w:sz w:val="22"/>
                <w:lang w:eastAsia="ja-JP"/>
              </w:rPr>
              <w:t>…</w:t>
            </w:r>
            <w:r w:rsidRPr="004C4DB5">
              <w:rPr>
                <w:sz w:val="22"/>
                <w:lang w:eastAsia="ja-JP"/>
              </w:rPr>
              <w:t>23,3</w:t>
            </w:r>
          </w:p>
        </w:tc>
      </w:tr>
      <w:tr w:rsidR="005F47A1" w:rsidRPr="004C4DB5" w14:paraId="043B24CB" w14:textId="77777777" w:rsidTr="00613ED1">
        <w:trPr>
          <w:trHeight w:val="430"/>
        </w:trPr>
        <w:tc>
          <w:tcPr>
            <w:tcW w:w="916" w:type="pct"/>
            <w:vMerge/>
            <w:tcBorders>
              <w:top w:val="single" w:sz="4" w:space="0" w:color="auto"/>
              <w:left w:val="single" w:sz="4" w:space="0" w:color="auto"/>
              <w:bottom w:val="single" w:sz="4" w:space="0" w:color="auto"/>
              <w:right w:val="single" w:sz="4" w:space="0" w:color="auto"/>
            </w:tcBorders>
            <w:vAlign w:val="center"/>
          </w:tcPr>
          <w:p w14:paraId="5E0DB7DF" w14:textId="77777777" w:rsidR="005F47A1" w:rsidRPr="004C4DB5" w:rsidRDefault="005F47A1" w:rsidP="00613ED1">
            <w:pPr>
              <w:pStyle w:val="ParagraphFPI"/>
              <w:tabs>
                <w:tab w:val="left" w:pos="240"/>
              </w:tabs>
              <w:spacing w:before="60" w:after="60"/>
              <w:jc w:val="center"/>
              <w:rPr>
                <w:sz w:val="22"/>
                <w:lang w:eastAsia="ja-JP"/>
              </w:rPr>
            </w:pPr>
          </w:p>
        </w:tc>
        <w:tc>
          <w:tcPr>
            <w:tcW w:w="1279" w:type="pct"/>
            <w:tcBorders>
              <w:top w:val="single" w:sz="4" w:space="0" w:color="auto"/>
              <w:left w:val="single" w:sz="4" w:space="0" w:color="auto"/>
              <w:bottom w:val="single" w:sz="4" w:space="0" w:color="auto"/>
              <w:right w:val="single" w:sz="4" w:space="0" w:color="auto"/>
            </w:tcBorders>
            <w:vAlign w:val="center"/>
          </w:tcPr>
          <w:p w14:paraId="4F53D5CE" w14:textId="77777777" w:rsidR="005F47A1" w:rsidRPr="004C4DB5" w:rsidRDefault="005F47A1" w:rsidP="00613ED1">
            <w:pPr>
              <w:pStyle w:val="ParagraphFPI"/>
              <w:tabs>
                <w:tab w:val="left" w:pos="240"/>
              </w:tabs>
              <w:spacing w:before="60" w:after="60"/>
              <w:jc w:val="center"/>
              <w:rPr>
                <w:sz w:val="22"/>
                <w:szCs w:val="22"/>
                <w:lang w:eastAsia="ja-JP"/>
              </w:rPr>
            </w:pPr>
            <w:r w:rsidRPr="004C4DB5">
              <w:rPr>
                <w:sz w:val="22"/>
                <w:szCs w:val="22"/>
              </w:rPr>
              <w:t>V</w:t>
            </w:r>
            <w:r w:rsidRPr="004C4DB5">
              <w:rPr>
                <w:sz w:val="22"/>
              </w:rPr>
              <w:t>arajases staadiumis rinnanäärme</w:t>
            </w:r>
            <w:r w:rsidRPr="004C4DB5">
              <w:rPr>
                <w:sz w:val="22"/>
                <w:szCs w:val="22"/>
              </w:rPr>
              <w:t>vähk</w:t>
            </w:r>
          </w:p>
        </w:tc>
        <w:tc>
          <w:tcPr>
            <w:tcW w:w="610" w:type="pct"/>
            <w:tcBorders>
              <w:top w:val="single" w:sz="4" w:space="0" w:color="auto"/>
              <w:left w:val="single" w:sz="4" w:space="0" w:color="auto"/>
              <w:bottom w:val="single" w:sz="4" w:space="0" w:color="auto"/>
              <w:right w:val="single" w:sz="4" w:space="0" w:color="auto"/>
            </w:tcBorders>
            <w:vAlign w:val="center"/>
          </w:tcPr>
          <w:p w14:paraId="5E3E19F9"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390</w:t>
            </w:r>
          </w:p>
        </w:tc>
        <w:tc>
          <w:tcPr>
            <w:tcW w:w="992" w:type="pct"/>
            <w:tcBorders>
              <w:top w:val="single" w:sz="4" w:space="0" w:color="auto"/>
              <w:left w:val="single" w:sz="4" w:space="0" w:color="auto"/>
              <w:bottom w:val="single" w:sz="4" w:space="0" w:color="auto"/>
              <w:right w:val="single" w:sz="4" w:space="0" w:color="auto"/>
            </w:tcBorders>
            <w:vAlign w:val="center"/>
          </w:tcPr>
          <w:p w14:paraId="0F775301"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0,158</w:t>
            </w:r>
            <w:r w:rsidR="006927A1" w:rsidRPr="004C4DB5">
              <w:rPr>
                <w:sz w:val="22"/>
                <w:lang w:eastAsia="ja-JP"/>
              </w:rPr>
              <w:t>…</w:t>
            </w:r>
            <w:r w:rsidRPr="004C4DB5">
              <w:rPr>
                <w:sz w:val="22"/>
                <w:lang w:eastAsia="ja-JP"/>
              </w:rPr>
              <w:t>0,253</w:t>
            </w:r>
          </w:p>
        </w:tc>
        <w:tc>
          <w:tcPr>
            <w:tcW w:w="1203" w:type="pct"/>
            <w:tcBorders>
              <w:top w:val="single" w:sz="4" w:space="0" w:color="auto"/>
              <w:left w:val="single" w:sz="4" w:space="0" w:color="auto"/>
              <w:bottom w:val="single" w:sz="4" w:space="0" w:color="auto"/>
              <w:right w:val="single" w:sz="4" w:space="0" w:color="auto"/>
            </w:tcBorders>
            <w:vAlign w:val="center"/>
          </w:tcPr>
          <w:p w14:paraId="6FB81644"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17,5</w:t>
            </w:r>
            <w:r w:rsidR="006927A1" w:rsidRPr="004C4DB5">
              <w:rPr>
                <w:sz w:val="22"/>
                <w:lang w:eastAsia="ja-JP"/>
              </w:rPr>
              <w:t>…</w:t>
            </w:r>
            <w:r w:rsidRPr="004C4DB5">
              <w:rPr>
                <w:sz w:val="22"/>
                <w:lang w:eastAsia="ja-JP"/>
              </w:rPr>
              <w:t>26,6</w:t>
            </w:r>
          </w:p>
        </w:tc>
      </w:tr>
      <w:tr w:rsidR="005F47A1" w:rsidRPr="004C4DB5" w14:paraId="08EC2847" w14:textId="77777777" w:rsidTr="00613ED1">
        <w:trPr>
          <w:trHeight w:val="177"/>
        </w:trPr>
        <w:tc>
          <w:tcPr>
            <w:tcW w:w="916" w:type="pct"/>
            <w:vMerge/>
            <w:tcBorders>
              <w:top w:val="single" w:sz="4" w:space="0" w:color="auto"/>
              <w:left w:val="single" w:sz="4" w:space="0" w:color="auto"/>
              <w:bottom w:val="single" w:sz="4" w:space="0" w:color="auto"/>
              <w:right w:val="single" w:sz="4" w:space="0" w:color="auto"/>
            </w:tcBorders>
            <w:vAlign w:val="center"/>
          </w:tcPr>
          <w:p w14:paraId="6BFF3D69" w14:textId="77777777" w:rsidR="005F47A1" w:rsidRPr="004C4DB5" w:rsidRDefault="005F47A1" w:rsidP="00613ED1">
            <w:pPr>
              <w:rPr>
                <w:szCs w:val="22"/>
              </w:rPr>
            </w:pPr>
          </w:p>
        </w:tc>
        <w:tc>
          <w:tcPr>
            <w:tcW w:w="1279" w:type="pct"/>
            <w:tcBorders>
              <w:top w:val="single" w:sz="4" w:space="0" w:color="auto"/>
              <w:left w:val="single" w:sz="4" w:space="0" w:color="auto"/>
              <w:bottom w:val="single" w:sz="4" w:space="0" w:color="auto"/>
              <w:right w:val="single" w:sz="4" w:space="0" w:color="auto"/>
            </w:tcBorders>
            <w:vAlign w:val="center"/>
          </w:tcPr>
          <w:p w14:paraId="39E3D1CB" w14:textId="77777777" w:rsidR="005F47A1" w:rsidRPr="004C4DB5" w:rsidRDefault="005F47A1" w:rsidP="00613ED1">
            <w:pPr>
              <w:pStyle w:val="ParagraphFPI"/>
              <w:tabs>
                <w:tab w:val="left" w:pos="240"/>
              </w:tabs>
              <w:spacing w:before="60" w:after="60"/>
              <w:jc w:val="center"/>
              <w:rPr>
                <w:sz w:val="22"/>
                <w:szCs w:val="22"/>
                <w:lang w:eastAsia="ja-JP"/>
              </w:rPr>
            </w:pPr>
            <w:r w:rsidRPr="004C4DB5">
              <w:rPr>
                <w:sz w:val="22"/>
                <w:szCs w:val="22"/>
              </w:rPr>
              <w:t>Kaugelearenenud maovähk</w:t>
            </w:r>
          </w:p>
        </w:tc>
        <w:tc>
          <w:tcPr>
            <w:tcW w:w="610" w:type="pct"/>
            <w:tcBorders>
              <w:top w:val="single" w:sz="4" w:space="0" w:color="auto"/>
              <w:left w:val="single" w:sz="4" w:space="0" w:color="auto"/>
              <w:bottom w:val="single" w:sz="4" w:space="0" w:color="auto"/>
              <w:right w:val="single" w:sz="4" w:space="0" w:color="auto"/>
            </w:tcBorders>
            <w:vAlign w:val="center"/>
          </w:tcPr>
          <w:p w14:paraId="73F41AE8"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274</w:t>
            </w:r>
          </w:p>
        </w:tc>
        <w:tc>
          <w:tcPr>
            <w:tcW w:w="992" w:type="pct"/>
            <w:tcBorders>
              <w:top w:val="single" w:sz="4" w:space="0" w:color="auto"/>
              <w:left w:val="single" w:sz="4" w:space="0" w:color="auto"/>
              <w:bottom w:val="single" w:sz="4" w:space="0" w:color="auto"/>
              <w:right w:val="single" w:sz="4" w:space="0" w:color="auto"/>
            </w:tcBorders>
            <w:vAlign w:val="center"/>
          </w:tcPr>
          <w:p w14:paraId="76B91F07"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0,189</w:t>
            </w:r>
            <w:r w:rsidR="006927A1" w:rsidRPr="004C4DB5">
              <w:rPr>
                <w:sz w:val="22"/>
                <w:lang w:eastAsia="ja-JP"/>
              </w:rPr>
              <w:t>…</w:t>
            </w:r>
            <w:r w:rsidRPr="004C4DB5">
              <w:rPr>
                <w:sz w:val="22"/>
                <w:lang w:eastAsia="ja-JP"/>
              </w:rPr>
              <w:t>0,337</w:t>
            </w:r>
          </w:p>
        </w:tc>
        <w:tc>
          <w:tcPr>
            <w:tcW w:w="1203" w:type="pct"/>
            <w:tcBorders>
              <w:top w:val="single" w:sz="4" w:space="0" w:color="auto"/>
              <w:left w:val="single" w:sz="4" w:space="0" w:color="auto"/>
              <w:bottom w:val="single" w:sz="4" w:space="0" w:color="auto"/>
              <w:right w:val="single" w:sz="4" w:space="0" w:color="auto"/>
            </w:tcBorders>
            <w:vAlign w:val="center"/>
          </w:tcPr>
          <w:p w14:paraId="36E84D59"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12,6</w:t>
            </w:r>
            <w:r w:rsidR="006927A1" w:rsidRPr="004C4DB5">
              <w:rPr>
                <w:sz w:val="22"/>
                <w:lang w:eastAsia="ja-JP"/>
              </w:rPr>
              <w:t>…</w:t>
            </w:r>
            <w:r w:rsidRPr="004C4DB5">
              <w:rPr>
                <w:sz w:val="22"/>
                <w:lang w:eastAsia="ja-JP"/>
              </w:rPr>
              <w:t>20,6</w:t>
            </w:r>
          </w:p>
        </w:tc>
      </w:tr>
      <w:tr w:rsidR="005F47A1" w:rsidRPr="004C4DB5" w14:paraId="1B39CBD7" w14:textId="77777777" w:rsidTr="00613ED1">
        <w:trPr>
          <w:trHeight w:val="177"/>
        </w:trPr>
        <w:tc>
          <w:tcPr>
            <w:tcW w:w="916" w:type="pct"/>
            <w:vMerge w:val="restart"/>
            <w:tcBorders>
              <w:top w:val="single" w:sz="4" w:space="0" w:color="auto"/>
              <w:left w:val="single" w:sz="4" w:space="0" w:color="auto"/>
              <w:right w:val="single" w:sz="4" w:space="0" w:color="auto"/>
            </w:tcBorders>
            <w:vAlign w:val="center"/>
          </w:tcPr>
          <w:p w14:paraId="66D1D035" w14:textId="77777777" w:rsidR="005F47A1" w:rsidRPr="004C4DB5" w:rsidRDefault="005F47A1" w:rsidP="00613ED1">
            <w:pPr>
              <w:pStyle w:val="ParagraphFPI"/>
              <w:keepNext/>
              <w:tabs>
                <w:tab w:val="left" w:pos="240"/>
              </w:tabs>
              <w:spacing w:before="60" w:after="60"/>
              <w:jc w:val="center"/>
              <w:outlineLvl w:val="3"/>
              <w:rPr>
                <w:sz w:val="22"/>
                <w:lang w:eastAsia="ja-JP"/>
              </w:rPr>
            </w:pPr>
            <w:r w:rsidRPr="004C4DB5">
              <w:rPr>
                <w:sz w:val="22"/>
                <w:lang w:eastAsia="ja-JP"/>
              </w:rPr>
              <w:t>4 mg/kg +</w:t>
            </w:r>
            <w:r w:rsidRPr="004C4DB5">
              <w:rPr>
                <w:sz w:val="22"/>
                <w:lang w:eastAsia="ja-JP"/>
              </w:rPr>
              <w:br/>
              <w:t>2 mg/kg iganädalaselt</w:t>
            </w:r>
          </w:p>
        </w:tc>
        <w:tc>
          <w:tcPr>
            <w:tcW w:w="1279" w:type="pct"/>
            <w:tcBorders>
              <w:top w:val="single" w:sz="4" w:space="0" w:color="auto"/>
              <w:left w:val="single" w:sz="4" w:space="0" w:color="auto"/>
              <w:bottom w:val="single" w:sz="4" w:space="0" w:color="auto"/>
              <w:right w:val="single" w:sz="4" w:space="0" w:color="auto"/>
            </w:tcBorders>
            <w:vAlign w:val="center"/>
          </w:tcPr>
          <w:p w14:paraId="1A2D65BC" w14:textId="77777777" w:rsidR="005F47A1" w:rsidRPr="004C4DB5" w:rsidRDefault="005F47A1" w:rsidP="00613ED1">
            <w:pPr>
              <w:pStyle w:val="ParagraphFPI"/>
              <w:tabs>
                <w:tab w:val="left" w:pos="240"/>
              </w:tabs>
              <w:spacing w:before="60" w:after="60"/>
              <w:jc w:val="center"/>
              <w:rPr>
                <w:sz w:val="22"/>
                <w:szCs w:val="22"/>
                <w:lang w:eastAsia="ja-JP"/>
              </w:rPr>
            </w:pPr>
            <w:r w:rsidRPr="004C4DB5">
              <w:rPr>
                <w:sz w:val="22"/>
              </w:rPr>
              <w:t>Metastaatiline rinnanäärme</w:t>
            </w:r>
            <w:r w:rsidRPr="004C4DB5">
              <w:rPr>
                <w:sz w:val="22"/>
                <w:szCs w:val="22"/>
              </w:rPr>
              <w:t>vähk</w:t>
            </w:r>
          </w:p>
        </w:tc>
        <w:tc>
          <w:tcPr>
            <w:tcW w:w="610" w:type="pct"/>
            <w:tcBorders>
              <w:top w:val="single" w:sz="4" w:space="0" w:color="auto"/>
              <w:left w:val="single" w:sz="4" w:space="0" w:color="auto"/>
              <w:bottom w:val="single" w:sz="4" w:space="0" w:color="auto"/>
              <w:right w:val="single" w:sz="4" w:space="0" w:color="auto"/>
            </w:tcBorders>
            <w:vAlign w:val="center"/>
          </w:tcPr>
          <w:p w14:paraId="5AA4A706"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805</w:t>
            </w:r>
          </w:p>
        </w:tc>
        <w:tc>
          <w:tcPr>
            <w:tcW w:w="992" w:type="pct"/>
            <w:tcBorders>
              <w:top w:val="single" w:sz="4" w:space="0" w:color="auto"/>
              <w:left w:val="single" w:sz="4" w:space="0" w:color="auto"/>
              <w:bottom w:val="single" w:sz="4" w:space="0" w:color="auto"/>
              <w:right w:val="single" w:sz="4" w:space="0" w:color="auto"/>
            </w:tcBorders>
            <w:vAlign w:val="center"/>
          </w:tcPr>
          <w:p w14:paraId="79A88730"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0,213</w:t>
            </w:r>
            <w:r w:rsidR="006927A1" w:rsidRPr="004C4DB5">
              <w:rPr>
                <w:sz w:val="22"/>
                <w:lang w:eastAsia="ja-JP"/>
              </w:rPr>
              <w:t>…</w:t>
            </w:r>
            <w:r w:rsidRPr="004C4DB5">
              <w:rPr>
                <w:sz w:val="22"/>
                <w:lang w:eastAsia="ja-JP"/>
              </w:rPr>
              <w:t>0,259</w:t>
            </w:r>
          </w:p>
        </w:tc>
        <w:tc>
          <w:tcPr>
            <w:tcW w:w="1203" w:type="pct"/>
            <w:tcBorders>
              <w:top w:val="single" w:sz="4" w:space="0" w:color="auto"/>
              <w:left w:val="single" w:sz="4" w:space="0" w:color="auto"/>
              <w:bottom w:val="single" w:sz="4" w:space="0" w:color="auto"/>
              <w:right w:val="single" w:sz="4" w:space="0" w:color="auto"/>
            </w:tcBorders>
            <w:vAlign w:val="center"/>
          </w:tcPr>
          <w:p w14:paraId="51573FDC"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17,2</w:t>
            </w:r>
            <w:r w:rsidR="006927A1" w:rsidRPr="004C4DB5">
              <w:rPr>
                <w:sz w:val="22"/>
                <w:lang w:eastAsia="ja-JP"/>
              </w:rPr>
              <w:t>…</w:t>
            </w:r>
            <w:r w:rsidRPr="004C4DB5">
              <w:rPr>
                <w:sz w:val="22"/>
                <w:lang w:eastAsia="ja-JP"/>
              </w:rPr>
              <w:t>20,4</w:t>
            </w:r>
          </w:p>
        </w:tc>
      </w:tr>
      <w:tr w:rsidR="005F47A1" w:rsidRPr="004C4DB5" w14:paraId="199A4EDD" w14:textId="77777777" w:rsidTr="00613ED1">
        <w:trPr>
          <w:trHeight w:val="177"/>
        </w:trPr>
        <w:tc>
          <w:tcPr>
            <w:tcW w:w="916" w:type="pct"/>
            <w:vMerge/>
            <w:tcBorders>
              <w:left w:val="single" w:sz="4" w:space="0" w:color="auto"/>
              <w:bottom w:val="single" w:sz="4" w:space="0" w:color="auto"/>
              <w:right w:val="single" w:sz="4" w:space="0" w:color="auto"/>
            </w:tcBorders>
            <w:vAlign w:val="center"/>
          </w:tcPr>
          <w:p w14:paraId="134DC6AF" w14:textId="77777777" w:rsidR="005F47A1" w:rsidRPr="004C4DB5" w:rsidRDefault="005F47A1" w:rsidP="00613ED1">
            <w:pPr>
              <w:pStyle w:val="ParagraphFPI"/>
              <w:tabs>
                <w:tab w:val="left" w:pos="240"/>
              </w:tabs>
              <w:spacing w:before="60" w:after="60"/>
              <w:jc w:val="center"/>
              <w:rPr>
                <w:sz w:val="22"/>
                <w:lang w:eastAsia="ja-JP"/>
              </w:rPr>
            </w:pPr>
          </w:p>
        </w:tc>
        <w:tc>
          <w:tcPr>
            <w:tcW w:w="1279" w:type="pct"/>
            <w:tcBorders>
              <w:top w:val="single" w:sz="4" w:space="0" w:color="auto"/>
              <w:left w:val="single" w:sz="4" w:space="0" w:color="auto"/>
              <w:bottom w:val="single" w:sz="4" w:space="0" w:color="auto"/>
              <w:right w:val="single" w:sz="4" w:space="0" w:color="auto"/>
            </w:tcBorders>
            <w:vAlign w:val="center"/>
          </w:tcPr>
          <w:p w14:paraId="29CBD74E" w14:textId="77777777" w:rsidR="005F47A1" w:rsidRPr="004C4DB5" w:rsidRDefault="005F47A1" w:rsidP="00613ED1">
            <w:pPr>
              <w:pStyle w:val="ParagraphFPI"/>
              <w:tabs>
                <w:tab w:val="left" w:pos="240"/>
              </w:tabs>
              <w:spacing w:before="60" w:after="60"/>
              <w:jc w:val="center"/>
              <w:rPr>
                <w:sz w:val="22"/>
                <w:szCs w:val="22"/>
                <w:lang w:eastAsia="ja-JP"/>
              </w:rPr>
            </w:pPr>
            <w:r w:rsidRPr="004C4DB5">
              <w:rPr>
                <w:sz w:val="22"/>
                <w:szCs w:val="22"/>
              </w:rPr>
              <w:t>V</w:t>
            </w:r>
            <w:r w:rsidRPr="004C4DB5">
              <w:rPr>
                <w:sz w:val="22"/>
              </w:rPr>
              <w:t>arajases staadiumis rinnanäärme</w:t>
            </w:r>
            <w:r w:rsidRPr="004C4DB5">
              <w:rPr>
                <w:sz w:val="22"/>
                <w:szCs w:val="22"/>
              </w:rPr>
              <w:t>vähk</w:t>
            </w:r>
          </w:p>
        </w:tc>
        <w:tc>
          <w:tcPr>
            <w:tcW w:w="610" w:type="pct"/>
            <w:tcBorders>
              <w:top w:val="single" w:sz="4" w:space="0" w:color="auto"/>
              <w:left w:val="single" w:sz="4" w:space="0" w:color="auto"/>
              <w:bottom w:val="single" w:sz="4" w:space="0" w:color="auto"/>
              <w:right w:val="single" w:sz="4" w:space="0" w:color="auto"/>
            </w:tcBorders>
            <w:vAlign w:val="center"/>
          </w:tcPr>
          <w:p w14:paraId="0C0F99DD"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390</w:t>
            </w:r>
          </w:p>
        </w:tc>
        <w:tc>
          <w:tcPr>
            <w:tcW w:w="992" w:type="pct"/>
            <w:tcBorders>
              <w:top w:val="single" w:sz="4" w:space="0" w:color="auto"/>
              <w:left w:val="single" w:sz="4" w:space="0" w:color="auto"/>
              <w:bottom w:val="single" w:sz="4" w:space="0" w:color="auto"/>
              <w:right w:val="single" w:sz="4" w:space="0" w:color="auto"/>
            </w:tcBorders>
            <w:vAlign w:val="center"/>
          </w:tcPr>
          <w:p w14:paraId="4D8E748C"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0,184</w:t>
            </w:r>
            <w:r w:rsidR="006927A1" w:rsidRPr="004C4DB5">
              <w:rPr>
                <w:sz w:val="22"/>
                <w:lang w:eastAsia="ja-JP"/>
              </w:rPr>
              <w:t>…</w:t>
            </w:r>
            <w:r w:rsidRPr="004C4DB5">
              <w:rPr>
                <w:sz w:val="22"/>
                <w:lang w:eastAsia="ja-JP"/>
              </w:rPr>
              <w:t>0,221</w:t>
            </w:r>
          </w:p>
        </w:tc>
        <w:tc>
          <w:tcPr>
            <w:tcW w:w="1203" w:type="pct"/>
            <w:tcBorders>
              <w:top w:val="single" w:sz="4" w:space="0" w:color="auto"/>
              <w:left w:val="single" w:sz="4" w:space="0" w:color="auto"/>
              <w:bottom w:val="single" w:sz="4" w:space="0" w:color="auto"/>
              <w:right w:val="single" w:sz="4" w:space="0" w:color="auto"/>
            </w:tcBorders>
            <w:vAlign w:val="center"/>
          </w:tcPr>
          <w:p w14:paraId="6D1A00B7" w14:textId="77777777" w:rsidR="005F47A1" w:rsidRPr="004C4DB5" w:rsidRDefault="005F47A1" w:rsidP="00613ED1">
            <w:pPr>
              <w:pStyle w:val="ParagraphFPI"/>
              <w:tabs>
                <w:tab w:val="left" w:pos="240"/>
              </w:tabs>
              <w:spacing w:before="60" w:after="60"/>
              <w:jc w:val="center"/>
              <w:rPr>
                <w:sz w:val="22"/>
                <w:lang w:eastAsia="ja-JP"/>
              </w:rPr>
            </w:pPr>
            <w:r w:rsidRPr="004C4DB5">
              <w:rPr>
                <w:sz w:val="22"/>
                <w:lang w:eastAsia="ja-JP"/>
              </w:rPr>
              <w:t>19,7</w:t>
            </w:r>
            <w:r w:rsidR="006927A1" w:rsidRPr="004C4DB5">
              <w:rPr>
                <w:sz w:val="22"/>
                <w:lang w:eastAsia="ja-JP"/>
              </w:rPr>
              <w:t>…</w:t>
            </w:r>
            <w:r w:rsidRPr="004C4DB5">
              <w:rPr>
                <w:sz w:val="22"/>
                <w:lang w:eastAsia="ja-JP"/>
              </w:rPr>
              <w:t>23,2</w:t>
            </w:r>
          </w:p>
        </w:tc>
      </w:tr>
    </w:tbl>
    <w:p w14:paraId="4FD03ACB" w14:textId="77777777" w:rsidR="005F47A1" w:rsidRPr="004C4DB5" w:rsidRDefault="005F47A1" w:rsidP="005F47A1"/>
    <w:p w14:paraId="026C54AB" w14:textId="77777777" w:rsidR="005F47A1" w:rsidRPr="004C4DB5" w:rsidRDefault="005F47A1" w:rsidP="005F47A1">
      <w:pPr>
        <w:keepNext/>
        <w:rPr>
          <w:i/>
        </w:rPr>
      </w:pPr>
      <w:r w:rsidRPr="004C4DB5">
        <w:rPr>
          <w:i/>
        </w:rPr>
        <w:lastRenderedPageBreak/>
        <w:t>Trastuzumabi väljaviimine organismist</w:t>
      </w:r>
    </w:p>
    <w:p w14:paraId="10F8CC36" w14:textId="77777777" w:rsidR="005F47A1" w:rsidRPr="004C4DB5" w:rsidRDefault="005F47A1" w:rsidP="005F47A1">
      <w:pPr>
        <w:keepNext/>
        <w:rPr>
          <w:i/>
        </w:rPr>
      </w:pPr>
    </w:p>
    <w:p w14:paraId="33BEEDEA" w14:textId="77777777" w:rsidR="005F47A1" w:rsidRPr="004C4DB5" w:rsidRDefault="005F47A1" w:rsidP="00C66E79">
      <w:pPr>
        <w:rPr>
          <w:szCs w:val="22"/>
        </w:rPr>
      </w:pPr>
      <w:r w:rsidRPr="004C4DB5">
        <w:rPr>
          <w:szCs w:val="22"/>
        </w:rPr>
        <w:t>Trastuzumabi organismist väljaviimise perioodi hinnati pärast iganädalast või kolmenädalaste intervallidega intravenoosset raviskeemi, kasutades populatsiooni farmakokineetilist mudelit. Nende simulatsioonide tulemused näitavad, et vähemalt 95% patsientidest saavutavad kontsentratsioonid alla 1 μg/ml (ligikaudu 3% populatsiooni prognoositud C</w:t>
      </w:r>
      <w:r w:rsidRPr="004C4DB5">
        <w:rPr>
          <w:szCs w:val="22"/>
          <w:vertAlign w:val="subscript"/>
        </w:rPr>
        <w:t>min,ss</w:t>
      </w:r>
      <w:r w:rsidRPr="004C4DB5">
        <w:rPr>
          <w:szCs w:val="22"/>
        </w:rPr>
        <w:t xml:space="preserve"> väärtusest või </w:t>
      </w:r>
      <w:r w:rsidR="00CC73BF" w:rsidRPr="004C4DB5">
        <w:rPr>
          <w:szCs w:val="22"/>
        </w:rPr>
        <w:t>ligikaudu</w:t>
      </w:r>
      <w:r w:rsidRPr="004C4DB5">
        <w:rPr>
          <w:szCs w:val="22"/>
        </w:rPr>
        <w:t xml:space="preserve"> 97% väljaviimi</w:t>
      </w:r>
      <w:r w:rsidR="00CC73BF" w:rsidRPr="004C4DB5">
        <w:rPr>
          <w:szCs w:val="22"/>
        </w:rPr>
        <w:t>s</w:t>
      </w:r>
      <w:r w:rsidRPr="004C4DB5">
        <w:rPr>
          <w:szCs w:val="22"/>
        </w:rPr>
        <w:t>e</w:t>
      </w:r>
      <w:r w:rsidR="00CC73BF" w:rsidRPr="004C4DB5">
        <w:rPr>
          <w:szCs w:val="22"/>
        </w:rPr>
        <w:t>l</w:t>
      </w:r>
      <w:r w:rsidRPr="004C4DB5">
        <w:rPr>
          <w:szCs w:val="22"/>
        </w:rPr>
        <w:t xml:space="preserve"> organismist) 7 kuuga.</w:t>
      </w:r>
    </w:p>
    <w:p w14:paraId="3EBA00A0" w14:textId="77777777" w:rsidR="00D23C5B" w:rsidRPr="004C4DB5" w:rsidRDefault="00D23C5B" w:rsidP="00D23C5B">
      <w:pPr>
        <w:rPr>
          <w:szCs w:val="22"/>
        </w:rPr>
      </w:pPr>
    </w:p>
    <w:p w14:paraId="00B6D312" w14:textId="77777777" w:rsidR="00137F23" w:rsidRPr="004C4DB5" w:rsidRDefault="00D23C5B" w:rsidP="00C66E79">
      <w:pPr>
        <w:keepNext/>
        <w:rPr>
          <w:i/>
          <w:szCs w:val="22"/>
        </w:rPr>
      </w:pPr>
      <w:r w:rsidRPr="004C4DB5">
        <w:rPr>
          <w:i/>
          <w:szCs w:val="22"/>
        </w:rPr>
        <w:t xml:space="preserve">Tsirkuleeriv </w:t>
      </w:r>
      <w:r w:rsidR="005F72BC" w:rsidRPr="004C4DB5">
        <w:rPr>
          <w:i/>
          <w:szCs w:val="22"/>
        </w:rPr>
        <w:t>HER2</w:t>
      </w:r>
      <w:r w:rsidR="005F72BC" w:rsidRPr="004C4DB5">
        <w:rPr>
          <w:i/>
          <w:szCs w:val="22"/>
        </w:rPr>
        <w:noBreakHyphen/>
        <w:t>ECD</w:t>
      </w:r>
    </w:p>
    <w:p w14:paraId="00CBFDF5" w14:textId="77777777" w:rsidR="005F47A1" w:rsidRPr="004C4DB5" w:rsidRDefault="005F47A1" w:rsidP="00D23C5B">
      <w:pPr>
        <w:rPr>
          <w:szCs w:val="22"/>
        </w:rPr>
      </w:pPr>
      <w:r w:rsidRPr="004C4DB5">
        <w:rPr>
          <w:szCs w:val="22"/>
        </w:rPr>
        <w:t xml:space="preserve">Kaasmuutujate uurivad analüüsid ainult patsientide alamrühma kohta saadud andmetega näitasid, et suurema eraldunud HER2-ECD tasemega patsientidel oli kiirem mittelineaarne kliirens (madalam </w:t>
      </w:r>
      <w:r w:rsidRPr="004C4DB5">
        <w:rPr>
          <w:spacing w:val="-2"/>
          <w:szCs w:val="22"/>
          <w:lang w:eastAsia="en-US"/>
        </w:rPr>
        <w:t>K</w:t>
      </w:r>
      <w:r w:rsidRPr="004C4DB5">
        <w:rPr>
          <w:spacing w:val="-2"/>
          <w:szCs w:val="22"/>
          <w:vertAlign w:val="subscript"/>
          <w:lang w:eastAsia="en-US"/>
        </w:rPr>
        <w:t>m</w:t>
      </w:r>
      <w:r w:rsidRPr="004C4DB5">
        <w:rPr>
          <w:spacing w:val="-2"/>
          <w:szCs w:val="22"/>
          <w:lang w:eastAsia="en-US"/>
        </w:rPr>
        <w:t>) (P </w:t>
      </w:r>
      <w:r w:rsidRPr="004C4DB5">
        <w:rPr>
          <w:spacing w:val="-2"/>
          <w:szCs w:val="22"/>
          <w:lang w:eastAsia="en-US"/>
        </w:rPr>
        <w:sym w:font="Symbol" w:char="F03C"/>
      </w:r>
      <w:r w:rsidRPr="004C4DB5">
        <w:rPr>
          <w:spacing w:val="-2"/>
          <w:szCs w:val="22"/>
          <w:lang w:eastAsia="en-US"/>
        </w:rPr>
        <w:t> 0,001). Esines korrelatsioon eraldunud antigeeni ja SGOT/AST taseme vahel; eraldunud antigeeni mõju kliirensile võib osaliselt seletada SGOT/AST tasemega.</w:t>
      </w:r>
    </w:p>
    <w:p w14:paraId="2CDA5E1F" w14:textId="77777777" w:rsidR="00D23C5B" w:rsidRPr="004C4DB5" w:rsidRDefault="00D23C5B" w:rsidP="00D23C5B">
      <w:pPr>
        <w:rPr>
          <w:szCs w:val="22"/>
        </w:rPr>
      </w:pPr>
    </w:p>
    <w:p w14:paraId="5059A07D" w14:textId="77777777" w:rsidR="00D23C5B" w:rsidRPr="004C4DB5" w:rsidRDefault="005F72BC" w:rsidP="00D23C5B">
      <w:pPr>
        <w:rPr>
          <w:szCs w:val="22"/>
        </w:rPr>
      </w:pPr>
      <w:r w:rsidRPr="004C4DB5">
        <w:rPr>
          <w:szCs w:val="22"/>
        </w:rPr>
        <w:t>Metastaatilise maovähiga patsientidel täheldatud eraldunud HER2</w:t>
      </w:r>
      <w:r w:rsidRPr="004C4DB5">
        <w:rPr>
          <w:szCs w:val="22"/>
        </w:rPr>
        <w:noBreakHyphen/>
        <w:t xml:space="preserve">ECD ravieelne tase oli </w:t>
      </w:r>
      <w:r w:rsidR="00AA1248" w:rsidRPr="004C4DB5">
        <w:rPr>
          <w:szCs w:val="22"/>
        </w:rPr>
        <w:t>sarnane</w:t>
      </w:r>
      <w:r w:rsidRPr="004C4DB5">
        <w:rPr>
          <w:szCs w:val="22"/>
        </w:rPr>
        <w:t xml:space="preserve"> metastaatilise rinnanäärmevähi ja varajases staadiumis rinnanäärmevähiga</w:t>
      </w:r>
      <w:r w:rsidR="00AA1248" w:rsidRPr="004C4DB5">
        <w:rPr>
          <w:szCs w:val="22"/>
        </w:rPr>
        <w:t xml:space="preserve"> patsientidel täheldatuga, samuti</w:t>
      </w:r>
      <w:r w:rsidRPr="004C4DB5">
        <w:rPr>
          <w:szCs w:val="22"/>
        </w:rPr>
        <w:t xml:space="preserve"> puudus ilmne mõju trastuzumabi kliirensile</w:t>
      </w:r>
      <w:r w:rsidR="00D23C5B" w:rsidRPr="004C4DB5">
        <w:rPr>
          <w:szCs w:val="22"/>
        </w:rPr>
        <w:t>.</w:t>
      </w:r>
    </w:p>
    <w:p w14:paraId="196EC912" w14:textId="77777777" w:rsidR="00D23C5B" w:rsidRPr="004C4DB5" w:rsidRDefault="00D23C5B" w:rsidP="00D23C5B">
      <w:pPr>
        <w:jc w:val="both"/>
        <w:rPr>
          <w:szCs w:val="22"/>
        </w:rPr>
      </w:pPr>
    </w:p>
    <w:p w14:paraId="4A2477AD" w14:textId="77777777" w:rsidR="00D23C5B" w:rsidRPr="004C4DB5" w:rsidRDefault="00D23C5B" w:rsidP="00C66E79">
      <w:pPr>
        <w:keepNext/>
        <w:ind w:left="567" w:hanging="567"/>
        <w:rPr>
          <w:i/>
          <w:szCs w:val="22"/>
        </w:rPr>
      </w:pPr>
      <w:r w:rsidRPr="004C4DB5">
        <w:rPr>
          <w:b/>
          <w:szCs w:val="22"/>
        </w:rPr>
        <w:t>5.3</w:t>
      </w:r>
      <w:r w:rsidRPr="004C4DB5">
        <w:rPr>
          <w:b/>
          <w:szCs w:val="22"/>
        </w:rPr>
        <w:tab/>
        <w:t>Prekliinilised ohutusandmed</w:t>
      </w:r>
    </w:p>
    <w:p w14:paraId="74101444" w14:textId="77777777" w:rsidR="00D23C5B" w:rsidRPr="004C4DB5" w:rsidRDefault="00D23C5B" w:rsidP="00C66E79">
      <w:pPr>
        <w:keepNext/>
        <w:jc w:val="both"/>
        <w:rPr>
          <w:szCs w:val="22"/>
        </w:rPr>
      </w:pPr>
    </w:p>
    <w:p w14:paraId="27E66E8A" w14:textId="77777777" w:rsidR="00D23C5B" w:rsidRPr="004C4DB5" w:rsidRDefault="00D23C5B" w:rsidP="00D23C5B">
      <w:pPr>
        <w:rPr>
          <w:szCs w:val="22"/>
        </w:rPr>
      </w:pPr>
      <w:r w:rsidRPr="004C4DB5">
        <w:rPr>
          <w:szCs w:val="22"/>
        </w:rPr>
        <w:t>Kuni kuus kuud kestnud uuringutes ei ilmnenud ägedat või kroonilist annusest sõltuvat toksilisust. Teratogeensusuuringutes, emaslooma fertiilsuse või hilisgestatsioonitoksilisuse/platsentaarbarjääri läbivuse uuringutes ei ilmnenud kahjulikku toimet reproduktsioonivõimele. Herceptin ei ole genotoksiline. Uuringus trehaloosiga ei avaldanud see peamine abiaine mingit toksilist toimet.</w:t>
      </w:r>
    </w:p>
    <w:p w14:paraId="4E2B6518" w14:textId="77777777" w:rsidR="00D23C5B" w:rsidRPr="004C4DB5" w:rsidRDefault="00D23C5B" w:rsidP="00D23C5B">
      <w:pPr>
        <w:rPr>
          <w:szCs w:val="22"/>
        </w:rPr>
      </w:pPr>
    </w:p>
    <w:p w14:paraId="71D23610" w14:textId="77777777" w:rsidR="00D23C5B" w:rsidRPr="004C4DB5" w:rsidRDefault="00D23C5B" w:rsidP="00D23C5B">
      <w:pPr>
        <w:rPr>
          <w:szCs w:val="22"/>
        </w:rPr>
      </w:pPr>
      <w:r w:rsidRPr="004C4DB5">
        <w:rPr>
          <w:szCs w:val="22"/>
        </w:rPr>
        <w:t>Herceptin</w:t>
      </w:r>
      <w:r w:rsidR="00385281" w:rsidRPr="004C4DB5">
        <w:rPr>
          <w:szCs w:val="22"/>
        </w:rPr>
        <w:t>’</w:t>
      </w:r>
      <w:r w:rsidRPr="004C4DB5">
        <w:rPr>
          <w:szCs w:val="22"/>
        </w:rPr>
        <w:t>i kartsinogeensust ega mõju isaslooma fertiilsusele ei ole pikaajalistes loomkatsetes uuritud.</w:t>
      </w:r>
    </w:p>
    <w:p w14:paraId="2870F6AE" w14:textId="77777777" w:rsidR="00D23C5B" w:rsidRPr="004C4DB5" w:rsidRDefault="00D23C5B" w:rsidP="00D23C5B">
      <w:pPr>
        <w:rPr>
          <w:szCs w:val="22"/>
        </w:rPr>
      </w:pPr>
    </w:p>
    <w:p w14:paraId="10B43639" w14:textId="77777777" w:rsidR="00D23C5B" w:rsidRPr="004C4DB5" w:rsidRDefault="00D23C5B" w:rsidP="00D23C5B">
      <w:pPr>
        <w:rPr>
          <w:szCs w:val="22"/>
        </w:rPr>
      </w:pPr>
    </w:p>
    <w:p w14:paraId="6C90E758" w14:textId="77777777" w:rsidR="00D23C5B" w:rsidRPr="004C4DB5" w:rsidRDefault="00D23C5B" w:rsidP="00D23C5B">
      <w:pPr>
        <w:keepNext/>
        <w:ind w:left="567" w:hanging="567"/>
        <w:rPr>
          <w:b/>
          <w:szCs w:val="22"/>
        </w:rPr>
      </w:pPr>
      <w:r w:rsidRPr="004C4DB5">
        <w:rPr>
          <w:b/>
          <w:szCs w:val="22"/>
        </w:rPr>
        <w:t>6.</w:t>
      </w:r>
      <w:r w:rsidRPr="004C4DB5">
        <w:rPr>
          <w:b/>
          <w:szCs w:val="22"/>
        </w:rPr>
        <w:tab/>
        <w:t>FARMATSEUTILISED ANDMED</w:t>
      </w:r>
    </w:p>
    <w:p w14:paraId="0E08157B" w14:textId="77777777" w:rsidR="00D23C5B" w:rsidRPr="004C4DB5" w:rsidRDefault="00D23C5B" w:rsidP="00D23C5B">
      <w:pPr>
        <w:keepNext/>
        <w:rPr>
          <w:szCs w:val="22"/>
        </w:rPr>
      </w:pPr>
    </w:p>
    <w:p w14:paraId="672CC28F" w14:textId="77777777" w:rsidR="00D23C5B" w:rsidRPr="004C4DB5" w:rsidRDefault="00D23C5B" w:rsidP="00D23C5B">
      <w:pPr>
        <w:keepNext/>
        <w:ind w:left="567" w:hanging="567"/>
        <w:rPr>
          <w:szCs w:val="22"/>
        </w:rPr>
      </w:pPr>
      <w:r w:rsidRPr="004C4DB5">
        <w:rPr>
          <w:b/>
          <w:szCs w:val="22"/>
        </w:rPr>
        <w:t>6.1</w:t>
      </w:r>
      <w:r w:rsidRPr="004C4DB5">
        <w:rPr>
          <w:b/>
          <w:szCs w:val="22"/>
        </w:rPr>
        <w:tab/>
        <w:t>Abiainete loetelu</w:t>
      </w:r>
    </w:p>
    <w:p w14:paraId="3B30CE9A" w14:textId="77777777" w:rsidR="00D23C5B" w:rsidRPr="004C4DB5" w:rsidRDefault="00D23C5B" w:rsidP="00D23C5B">
      <w:pPr>
        <w:keepNext/>
        <w:rPr>
          <w:szCs w:val="22"/>
        </w:rPr>
      </w:pPr>
    </w:p>
    <w:p w14:paraId="5A72BDF0" w14:textId="7EE04A9F" w:rsidR="00D23C5B" w:rsidRPr="004C4DB5" w:rsidRDefault="00522022" w:rsidP="00D23C5B">
      <w:pPr>
        <w:keepNext/>
        <w:rPr>
          <w:szCs w:val="22"/>
        </w:rPr>
      </w:pPr>
      <w:r w:rsidRPr="004C4DB5">
        <w:rPr>
          <w:szCs w:val="22"/>
        </w:rPr>
        <w:t>H</w:t>
      </w:r>
      <w:r w:rsidR="00D23C5B" w:rsidRPr="004C4DB5">
        <w:rPr>
          <w:szCs w:val="22"/>
        </w:rPr>
        <w:t>istidiinvesinikkloriid</w:t>
      </w:r>
      <w:r w:rsidR="005F5BAC" w:rsidRPr="004C4DB5">
        <w:rPr>
          <w:szCs w:val="22"/>
        </w:rPr>
        <w:t>monohüdraat</w:t>
      </w:r>
    </w:p>
    <w:p w14:paraId="7EED91C6" w14:textId="2C44D7A8" w:rsidR="00D23C5B" w:rsidRPr="004C4DB5" w:rsidRDefault="00522022" w:rsidP="00C66E79">
      <w:pPr>
        <w:keepNext/>
        <w:rPr>
          <w:szCs w:val="22"/>
        </w:rPr>
      </w:pPr>
      <w:r w:rsidRPr="004C4DB5">
        <w:rPr>
          <w:szCs w:val="22"/>
        </w:rPr>
        <w:t>H</w:t>
      </w:r>
      <w:r w:rsidR="00D23C5B" w:rsidRPr="004C4DB5">
        <w:rPr>
          <w:szCs w:val="22"/>
        </w:rPr>
        <w:t>istidiin</w:t>
      </w:r>
    </w:p>
    <w:p w14:paraId="7AFE6737" w14:textId="68121342" w:rsidR="00D23C5B" w:rsidRPr="004C4DB5" w:rsidRDefault="00D23C5B" w:rsidP="00C66E79">
      <w:pPr>
        <w:keepNext/>
        <w:rPr>
          <w:szCs w:val="22"/>
        </w:rPr>
      </w:pPr>
      <w:r w:rsidRPr="004C4DB5">
        <w:rPr>
          <w:szCs w:val="22"/>
        </w:rPr>
        <w:sym w:font="Symbol" w:char="F061"/>
      </w:r>
      <w:r w:rsidRPr="004C4DB5">
        <w:rPr>
          <w:szCs w:val="22"/>
        </w:rPr>
        <w:t>,</w:t>
      </w:r>
      <w:r w:rsidRPr="004C4DB5">
        <w:rPr>
          <w:szCs w:val="22"/>
        </w:rPr>
        <w:sym w:font="Symbol" w:char="F061"/>
      </w:r>
      <w:r w:rsidR="00302517">
        <w:rPr>
          <w:szCs w:val="22"/>
        </w:rPr>
        <w:noBreakHyphen/>
      </w:r>
      <w:r w:rsidRPr="004C4DB5">
        <w:rPr>
          <w:szCs w:val="22"/>
        </w:rPr>
        <w:t>trehaloosdihüdraat</w:t>
      </w:r>
    </w:p>
    <w:p w14:paraId="0CCAA6CA" w14:textId="0FD11F4A" w:rsidR="00D23C5B" w:rsidRPr="004C4DB5" w:rsidRDefault="00B22725" w:rsidP="00D23C5B">
      <w:pPr>
        <w:rPr>
          <w:szCs w:val="22"/>
        </w:rPr>
      </w:pPr>
      <w:r w:rsidRPr="004C4DB5">
        <w:rPr>
          <w:szCs w:val="22"/>
        </w:rPr>
        <w:t>Polüsorbaat</w:t>
      </w:r>
      <w:r w:rsidR="00385661">
        <w:rPr>
          <w:szCs w:val="22"/>
        </w:rPr>
        <w:t xml:space="preserve"> </w:t>
      </w:r>
      <w:r w:rsidR="00D23C5B" w:rsidRPr="004C4DB5">
        <w:rPr>
          <w:szCs w:val="22"/>
        </w:rPr>
        <w:t>20</w:t>
      </w:r>
      <w:r w:rsidR="00B8048E" w:rsidRPr="004C4DB5">
        <w:rPr>
          <w:szCs w:val="22"/>
        </w:rPr>
        <w:t xml:space="preserve"> </w:t>
      </w:r>
      <w:r w:rsidR="00B8048E" w:rsidRPr="004C4DB5">
        <w:t>(E432)</w:t>
      </w:r>
    </w:p>
    <w:p w14:paraId="556D45F5" w14:textId="77777777" w:rsidR="00D23C5B" w:rsidRPr="004C4DB5" w:rsidRDefault="00D23C5B" w:rsidP="00D23C5B">
      <w:pPr>
        <w:rPr>
          <w:szCs w:val="22"/>
        </w:rPr>
      </w:pPr>
    </w:p>
    <w:p w14:paraId="5C21B925" w14:textId="77777777" w:rsidR="00D23C5B" w:rsidRPr="004C4DB5" w:rsidRDefault="00D23C5B" w:rsidP="00D23C5B">
      <w:pPr>
        <w:keepNext/>
        <w:ind w:left="567" w:hanging="567"/>
        <w:rPr>
          <w:i/>
          <w:szCs w:val="22"/>
        </w:rPr>
      </w:pPr>
      <w:r w:rsidRPr="004C4DB5">
        <w:rPr>
          <w:b/>
          <w:szCs w:val="22"/>
        </w:rPr>
        <w:t>6.2</w:t>
      </w:r>
      <w:r w:rsidRPr="004C4DB5">
        <w:rPr>
          <w:b/>
          <w:szCs w:val="22"/>
        </w:rPr>
        <w:tab/>
        <w:t>Sobimatus</w:t>
      </w:r>
    </w:p>
    <w:p w14:paraId="14C8A4EC" w14:textId="77777777" w:rsidR="00D23C5B" w:rsidRPr="004C4DB5" w:rsidRDefault="00D23C5B" w:rsidP="00D23C5B">
      <w:pPr>
        <w:keepNext/>
        <w:rPr>
          <w:szCs w:val="22"/>
        </w:rPr>
      </w:pPr>
    </w:p>
    <w:p w14:paraId="706BBB76" w14:textId="77777777" w:rsidR="00D23C5B" w:rsidRPr="004C4DB5" w:rsidRDefault="00D23C5B" w:rsidP="00D23C5B">
      <w:pPr>
        <w:rPr>
          <w:szCs w:val="22"/>
        </w:rPr>
      </w:pPr>
      <w:r w:rsidRPr="004C4DB5">
        <w:rPr>
          <w:szCs w:val="22"/>
        </w:rPr>
        <w:t>Seda ravimpreparaati ei tohi segada ega lahjendada teiste ravimitega, välja arvatud nendega, mis on loetletud lõigus</w:t>
      </w:r>
      <w:r w:rsidR="000A7FD9" w:rsidRPr="004C4DB5">
        <w:rPr>
          <w:szCs w:val="22"/>
        </w:rPr>
        <w:t> </w:t>
      </w:r>
      <w:r w:rsidRPr="004C4DB5">
        <w:rPr>
          <w:szCs w:val="22"/>
        </w:rPr>
        <w:t>6.6.</w:t>
      </w:r>
    </w:p>
    <w:p w14:paraId="700393E0" w14:textId="77777777" w:rsidR="00D23C5B" w:rsidRPr="004C4DB5" w:rsidRDefault="00D23C5B" w:rsidP="00D23C5B">
      <w:pPr>
        <w:rPr>
          <w:szCs w:val="22"/>
        </w:rPr>
      </w:pPr>
    </w:p>
    <w:p w14:paraId="544CFBE0" w14:textId="77777777" w:rsidR="00D23C5B" w:rsidRPr="004C4DB5" w:rsidRDefault="00D23C5B" w:rsidP="00D23C5B">
      <w:pPr>
        <w:rPr>
          <w:szCs w:val="22"/>
        </w:rPr>
      </w:pPr>
      <w:r w:rsidRPr="004C4DB5">
        <w:rPr>
          <w:szCs w:val="22"/>
        </w:rPr>
        <w:t>Mitte lahjendada glükoosi sisaldavate lahustega, kuna need põhjustavad proteiini agregatsiooni.</w:t>
      </w:r>
    </w:p>
    <w:p w14:paraId="286791D3" w14:textId="77777777" w:rsidR="00D23C5B" w:rsidRPr="004C4DB5" w:rsidRDefault="00D23C5B" w:rsidP="00D23C5B">
      <w:pPr>
        <w:rPr>
          <w:szCs w:val="22"/>
        </w:rPr>
      </w:pPr>
    </w:p>
    <w:p w14:paraId="28521023" w14:textId="77777777" w:rsidR="00D23C5B" w:rsidRPr="004C4DB5" w:rsidRDefault="00D23C5B" w:rsidP="00D23C5B">
      <w:pPr>
        <w:keepNext/>
        <w:keepLines/>
        <w:ind w:left="567" w:hanging="567"/>
        <w:rPr>
          <w:szCs w:val="22"/>
        </w:rPr>
      </w:pPr>
      <w:r w:rsidRPr="004C4DB5">
        <w:rPr>
          <w:b/>
          <w:szCs w:val="22"/>
        </w:rPr>
        <w:t>6.3</w:t>
      </w:r>
      <w:r w:rsidRPr="004C4DB5">
        <w:rPr>
          <w:b/>
          <w:szCs w:val="22"/>
        </w:rPr>
        <w:tab/>
        <w:t>Kõlblikkusaeg</w:t>
      </w:r>
    </w:p>
    <w:p w14:paraId="6F41E94D" w14:textId="77777777" w:rsidR="00D23C5B" w:rsidRPr="004C4DB5" w:rsidRDefault="00D23C5B" w:rsidP="00D23C5B">
      <w:pPr>
        <w:keepNext/>
        <w:keepLines/>
        <w:rPr>
          <w:szCs w:val="22"/>
        </w:rPr>
      </w:pPr>
    </w:p>
    <w:p w14:paraId="4EA01FF7" w14:textId="77777777" w:rsidR="00530609" w:rsidRPr="004C4DB5" w:rsidRDefault="00530609" w:rsidP="00C66E79">
      <w:pPr>
        <w:rPr>
          <w:szCs w:val="22"/>
        </w:rPr>
      </w:pPr>
      <w:r w:rsidRPr="004C4DB5">
        <w:rPr>
          <w:szCs w:val="22"/>
        </w:rPr>
        <w:t>Avamata viaal</w:t>
      </w:r>
    </w:p>
    <w:p w14:paraId="6FF71D45" w14:textId="77777777" w:rsidR="00D23C5B" w:rsidRPr="004C4DB5" w:rsidRDefault="00D23C5B" w:rsidP="00C66E79">
      <w:pPr>
        <w:rPr>
          <w:szCs w:val="22"/>
        </w:rPr>
      </w:pPr>
      <w:r w:rsidRPr="004C4DB5">
        <w:rPr>
          <w:szCs w:val="22"/>
        </w:rPr>
        <w:t>4</w:t>
      </w:r>
      <w:r w:rsidR="000A7FD9" w:rsidRPr="004C4DB5">
        <w:rPr>
          <w:szCs w:val="22"/>
        </w:rPr>
        <w:t> </w:t>
      </w:r>
      <w:r w:rsidRPr="004C4DB5">
        <w:rPr>
          <w:szCs w:val="22"/>
        </w:rPr>
        <w:t>aastat.</w:t>
      </w:r>
    </w:p>
    <w:p w14:paraId="762AD866" w14:textId="77777777" w:rsidR="00D23C5B" w:rsidRPr="004C4DB5" w:rsidRDefault="00D23C5B" w:rsidP="00D23C5B">
      <w:pPr>
        <w:rPr>
          <w:szCs w:val="22"/>
        </w:rPr>
      </w:pPr>
    </w:p>
    <w:p w14:paraId="64BCB677" w14:textId="77777777" w:rsidR="00530609" w:rsidRPr="004C4DB5" w:rsidRDefault="00530609" w:rsidP="00D23C5B">
      <w:pPr>
        <w:rPr>
          <w:szCs w:val="22"/>
        </w:rPr>
      </w:pPr>
      <w:r w:rsidRPr="004C4DB5">
        <w:rPr>
          <w:szCs w:val="22"/>
        </w:rPr>
        <w:t>Aseptiline</w:t>
      </w:r>
      <w:r w:rsidR="00D5477D" w:rsidRPr="004C4DB5">
        <w:rPr>
          <w:szCs w:val="22"/>
        </w:rPr>
        <w:t xml:space="preserve"> manustamiskõlblikuks muutmine</w:t>
      </w:r>
      <w:r w:rsidRPr="004C4DB5">
        <w:rPr>
          <w:szCs w:val="22"/>
        </w:rPr>
        <w:t xml:space="preserve"> ja lahjendamine:</w:t>
      </w:r>
    </w:p>
    <w:p w14:paraId="36B0E559" w14:textId="77777777" w:rsidR="00D23C5B" w:rsidRPr="004C4DB5" w:rsidRDefault="00D23C5B" w:rsidP="00D23C5B">
      <w:pPr>
        <w:rPr>
          <w:szCs w:val="22"/>
        </w:rPr>
      </w:pPr>
      <w:r w:rsidRPr="004C4DB5">
        <w:rPr>
          <w:szCs w:val="22"/>
        </w:rPr>
        <w:t>Pärast</w:t>
      </w:r>
      <w:r w:rsidR="00530609" w:rsidRPr="004C4DB5">
        <w:rPr>
          <w:szCs w:val="22"/>
        </w:rPr>
        <w:t xml:space="preserve"> aseptilist</w:t>
      </w:r>
      <w:r w:rsidRPr="004C4DB5">
        <w:rPr>
          <w:szCs w:val="22"/>
        </w:rPr>
        <w:t xml:space="preserve"> </w:t>
      </w:r>
      <w:r w:rsidR="00B4333D" w:rsidRPr="004C4DB5">
        <w:rPr>
          <w:szCs w:val="22"/>
        </w:rPr>
        <w:t>man</w:t>
      </w:r>
      <w:r w:rsidR="00D5477D" w:rsidRPr="004C4DB5">
        <w:rPr>
          <w:szCs w:val="22"/>
        </w:rPr>
        <w:t>u</w:t>
      </w:r>
      <w:r w:rsidR="00B4333D" w:rsidRPr="004C4DB5">
        <w:rPr>
          <w:szCs w:val="22"/>
        </w:rPr>
        <w:t>s</w:t>
      </w:r>
      <w:r w:rsidR="00D5477D" w:rsidRPr="004C4DB5">
        <w:rPr>
          <w:szCs w:val="22"/>
        </w:rPr>
        <w:t xml:space="preserve">tamiskõlblikuks muutmist </w:t>
      </w:r>
      <w:r w:rsidR="00397F3B" w:rsidRPr="004C4DB5">
        <w:rPr>
          <w:szCs w:val="22"/>
        </w:rPr>
        <w:t xml:space="preserve">steriilses </w:t>
      </w:r>
      <w:r w:rsidRPr="004C4DB5">
        <w:rPr>
          <w:szCs w:val="22"/>
        </w:rPr>
        <w:t>süstevees on lahus</w:t>
      </w:r>
      <w:r w:rsidR="00D5477D" w:rsidRPr="004C4DB5">
        <w:rPr>
          <w:szCs w:val="22"/>
        </w:rPr>
        <w:t>e keemilis-füüsikaline stabiilsus tõestatud 48</w:t>
      </w:r>
      <w:r w:rsidR="000A7FD9" w:rsidRPr="004C4DB5">
        <w:rPr>
          <w:szCs w:val="22"/>
        </w:rPr>
        <w:t> </w:t>
      </w:r>
      <w:r w:rsidR="00D5477D" w:rsidRPr="004C4DB5">
        <w:rPr>
          <w:szCs w:val="22"/>
        </w:rPr>
        <w:t>tunni jooksul</w:t>
      </w:r>
      <w:r w:rsidRPr="004C4DB5">
        <w:rPr>
          <w:szCs w:val="22"/>
        </w:rPr>
        <w:t xml:space="preserve"> temperatuuril 2</w:t>
      </w:r>
      <w:r w:rsidR="000A7FD9" w:rsidRPr="004C4DB5">
        <w:rPr>
          <w:szCs w:val="22"/>
        </w:rPr>
        <w:t> </w:t>
      </w:r>
      <w:r w:rsidR="00D5477D" w:rsidRPr="004C4DB5">
        <w:rPr>
          <w:szCs w:val="22"/>
        </w:rPr>
        <w:sym w:font="Symbol" w:char="F0B0"/>
      </w:r>
      <w:r w:rsidR="00D5477D" w:rsidRPr="004C4DB5">
        <w:rPr>
          <w:szCs w:val="22"/>
        </w:rPr>
        <w:t>C</w:t>
      </w:r>
      <w:r w:rsidRPr="004C4DB5">
        <w:rPr>
          <w:szCs w:val="22"/>
        </w:rPr>
        <w:t>...8 </w:t>
      </w:r>
      <w:r w:rsidRPr="004C4DB5">
        <w:rPr>
          <w:szCs w:val="22"/>
        </w:rPr>
        <w:sym w:font="Symbol" w:char="F0B0"/>
      </w:r>
      <w:r w:rsidRPr="004C4DB5">
        <w:rPr>
          <w:szCs w:val="22"/>
        </w:rPr>
        <w:t>C</w:t>
      </w:r>
      <w:r w:rsidR="00D5477D" w:rsidRPr="004C4DB5">
        <w:rPr>
          <w:szCs w:val="22"/>
        </w:rPr>
        <w:t>.</w:t>
      </w:r>
    </w:p>
    <w:p w14:paraId="3B5B534F" w14:textId="77777777" w:rsidR="00D23C5B" w:rsidRPr="004C4DB5" w:rsidRDefault="00D23C5B" w:rsidP="00D23C5B">
      <w:pPr>
        <w:rPr>
          <w:szCs w:val="22"/>
        </w:rPr>
      </w:pPr>
    </w:p>
    <w:p w14:paraId="3997DE95" w14:textId="77777777" w:rsidR="00D23C5B" w:rsidRPr="004C4DB5" w:rsidRDefault="00530609" w:rsidP="00D23C5B">
      <w:pPr>
        <w:rPr>
          <w:szCs w:val="22"/>
        </w:rPr>
      </w:pPr>
      <w:r w:rsidRPr="004C4DB5">
        <w:rPr>
          <w:szCs w:val="22"/>
        </w:rPr>
        <w:t>Pärast aseptilist lahjendamist</w:t>
      </w:r>
      <w:r w:rsidR="00D23C5B" w:rsidRPr="004C4DB5">
        <w:rPr>
          <w:szCs w:val="22"/>
        </w:rPr>
        <w:t xml:space="preserve"> naatriumkloriidi 9 mg/ml (0,9%) süstelahust sisaldavates polüvinüülkloriid</w:t>
      </w:r>
      <w:r w:rsidR="00D23C5B" w:rsidRPr="004C4DB5">
        <w:t>-,</w:t>
      </w:r>
      <w:r w:rsidR="00D23C5B" w:rsidRPr="004C4DB5">
        <w:rPr>
          <w:szCs w:val="22"/>
        </w:rPr>
        <w:t xml:space="preserve"> polüetüleen- või polüpropüleenkottides</w:t>
      </w:r>
      <w:r w:rsidR="00AA2CCA" w:rsidRPr="004C4DB5">
        <w:rPr>
          <w:szCs w:val="22"/>
        </w:rPr>
        <w:t xml:space="preserve"> on</w:t>
      </w:r>
      <w:r w:rsidR="0030122F" w:rsidRPr="004C4DB5">
        <w:rPr>
          <w:szCs w:val="22"/>
        </w:rPr>
        <w:t xml:space="preserve"> Herceptin</w:t>
      </w:r>
      <w:r w:rsidR="00D5477D" w:rsidRPr="004C4DB5">
        <w:rPr>
          <w:szCs w:val="22"/>
        </w:rPr>
        <w:t xml:space="preserve">’i keemilis-füüsikaline stabiilsus tõestatud </w:t>
      </w:r>
      <w:r w:rsidRPr="004C4DB5">
        <w:rPr>
          <w:szCs w:val="22"/>
        </w:rPr>
        <w:t xml:space="preserve">kuni </w:t>
      </w:r>
      <w:r w:rsidR="00B83A58" w:rsidRPr="004C4DB5">
        <w:rPr>
          <w:szCs w:val="22"/>
        </w:rPr>
        <w:t>30</w:t>
      </w:r>
      <w:r w:rsidR="000A7FD9" w:rsidRPr="004C4DB5">
        <w:rPr>
          <w:szCs w:val="22"/>
        </w:rPr>
        <w:t> </w:t>
      </w:r>
      <w:r w:rsidRPr="004C4DB5">
        <w:rPr>
          <w:szCs w:val="22"/>
        </w:rPr>
        <w:t xml:space="preserve">päeva </w:t>
      </w:r>
      <w:r w:rsidR="00D5477D" w:rsidRPr="004C4DB5">
        <w:rPr>
          <w:szCs w:val="22"/>
        </w:rPr>
        <w:t xml:space="preserve">jooksul </w:t>
      </w:r>
      <w:r w:rsidRPr="004C4DB5">
        <w:rPr>
          <w:szCs w:val="22"/>
        </w:rPr>
        <w:t>te</w:t>
      </w:r>
      <w:r w:rsidR="0030122F" w:rsidRPr="004C4DB5">
        <w:rPr>
          <w:szCs w:val="22"/>
        </w:rPr>
        <w:t>mperatuuril 2</w:t>
      </w:r>
      <w:r w:rsidR="000A7FD9" w:rsidRPr="004C4DB5">
        <w:rPr>
          <w:szCs w:val="22"/>
        </w:rPr>
        <w:t> </w:t>
      </w:r>
      <w:r w:rsidR="0030122F" w:rsidRPr="004C4DB5">
        <w:rPr>
          <w:szCs w:val="22"/>
        </w:rPr>
        <w:sym w:font="Symbol" w:char="F0B0"/>
      </w:r>
      <w:r w:rsidR="0030122F" w:rsidRPr="004C4DB5">
        <w:rPr>
          <w:szCs w:val="22"/>
        </w:rPr>
        <w:t>C</w:t>
      </w:r>
      <w:r w:rsidR="004507A6" w:rsidRPr="004C4DB5">
        <w:rPr>
          <w:szCs w:val="22"/>
        </w:rPr>
        <w:t>...</w:t>
      </w:r>
      <w:r w:rsidR="0030122F" w:rsidRPr="004C4DB5">
        <w:rPr>
          <w:szCs w:val="22"/>
        </w:rPr>
        <w:t>8</w:t>
      </w:r>
      <w:r w:rsidR="000A7FD9" w:rsidRPr="004C4DB5">
        <w:rPr>
          <w:szCs w:val="22"/>
        </w:rPr>
        <w:t> </w:t>
      </w:r>
      <w:r w:rsidR="0030122F" w:rsidRPr="004C4DB5">
        <w:rPr>
          <w:szCs w:val="22"/>
        </w:rPr>
        <w:sym w:font="Symbol" w:char="F0B0"/>
      </w:r>
      <w:r w:rsidR="0030122F" w:rsidRPr="004C4DB5">
        <w:rPr>
          <w:szCs w:val="22"/>
        </w:rPr>
        <w:t>C</w:t>
      </w:r>
      <w:r w:rsidR="00AA2CCA" w:rsidRPr="004C4DB5">
        <w:rPr>
          <w:szCs w:val="22"/>
        </w:rPr>
        <w:t xml:space="preserve"> ja </w:t>
      </w:r>
      <w:r w:rsidR="00D23C5B" w:rsidRPr="004C4DB5">
        <w:rPr>
          <w:szCs w:val="22"/>
        </w:rPr>
        <w:t>24</w:t>
      </w:r>
      <w:r w:rsidR="000A7FD9" w:rsidRPr="004C4DB5">
        <w:rPr>
          <w:szCs w:val="22"/>
        </w:rPr>
        <w:t> </w:t>
      </w:r>
      <w:r w:rsidR="00D23C5B" w:rsidRPr="004C4DB5">
        <w:rPr>
          <w:szCs w:val="22"/>
        </w:rPr>
        <w:t>tun</w:t>
      </w:r>
      <w:r w:rsidR="00D5477D" w:rsidRPr="004C4DB5">
        <w:rPr>
          <w:szCs w:val="22"/>
        </w:rPr>
        <w:t>n</w:t>
      </w:r>
      <w:r w:rsidR="00D23C5B" w:rsidRPr="004C4DB5">
        <w:rPr>
          <w:szCs w:val="22"/>
        </w:rPr>
        <w:t xml:space="preserve">i </w:t>
      </w:r>
      <w:r w:rsidR="00D5477D" w:rsidRPr="004C4DB5">
        <w:rPr>
          <w:szCs w:val="22"/>
        </w:rPr>
        <w:t xml:space="preserve">jooksul </w:t>
      </w:r>
      <w:r w:rsidR="00D23C5B" w:rsidRPr="004C4DB5">
        <w:rPr>
          <w:szCs w:val="22"/>
        </w:rPr>
        <w:t>temperatuuril alla 30 </w:t>
      </w:r>
      <w:r w:rsidR="00D23C5B" w:rsidRPr="004C4DB5">
        <w:rPr>
          <w:szCs w:val="22"/>
        </w:rPr>
        <w:sym w:font="Symbol" w:char="F0B0"/>
      </w:r>
      <w:r w:rsidR="00D23C5B" w:rsidRPr="004C4DB5">
        <w:rPr>
          <w:szCs w:val="22"/>
        </w:rPr>
        <w:t>C.</w:t>
      </w:r>
    </w:p>
    <w:p w14:paraId="1242CEA7" w14:textId="77777777" w:rsidR="00D23C5B" w:rsidRPr="004C4DB5" w:rsidRDefault="00D23C5B" w:rsidP="00D23C5B">
      <w:pPr>
        <w:rPr>
          <w:szCs w:val="22"/>
        </w:rPr>
      </w:pPr>
    </w:p>
    <w:p w14:paraId="27FE8BF3" w14:textId="77777777" w:rsidR="00D23C5B" w:rsidRPr="004C4DB5" w:rsidRDefault="00D23C5B" w:rsidP="00D23C5B">
      <w:pPr>
        <w:rPr>
          <w:szCs w:val="22"/>
        </w:rPr>
      </w:pPr>
      <w:r w:rsidRPr="004C4DB5">
        <w:rPr>
          <w:szCs w:val="22"/>
        </w:rPr>
        <w:t>Mikrobioloogilise</w:t>
      </w:r>
      <w:r w:rsidR="004507A6" w:rsidRPr="004C4DB5">
        <w:rPr>
          <w:szCs w:val="22"/>
        </w:rPr>
        <w:t xml:space="preserve"> saastatuse vältimiseks</w:t>
      </w:r>
      <w:r w:rsidRPr="004C4DB5">
        <w:rPr>
          <w:szCs w:val="22"/>
        </w:rPr>
        <w:t xml:space="preserve"> tule</w:t>
      </w:r>
      <w:r w:rsidR="004507A6" w:rsidRPr="004C4DB5">
        <w:rPr>
          <w:szCs w:val="22"/>
        </w:rPr>
        <w:t>b</w:t>
      </w:r>
      <w:r w:rsidRPr="004C4DB5">
        <w:rPr>
          <w:szCs w:val="22"/>
        </w:rPr>
        <w:t xml:space="preserve"> Herceptin</w:t>
      </w:r>
      <w:r w:rsidR="00385281" w:rsidRPr="004C4DB5">
        <w:rPr>
          <w:szCs w:val="22"/>
        </w:rPr>
        <w:t>’</w:t>
      </w:r>
      <w:r w:rsidRPr="004C4DB5">
        <w:rPr>
          <w:szCs w:val="22"/>
        </w:rPr>
        <w:t>i infusioonilahus</w:t>
      </w:r>
      <w:r w:rsidR="004507A6" w:rsidRPr="004C4DB5">
        <w:rPr>
          <w:szCs w:val="22"/>
        </w:rPr>
        <w:t xml:space="preserve"> kohe ära </w:t>
      </w:r>
      <w:r w:rsidRPr="004C4DB5">
        <w:rPr>
          <w:szCs w:val="22"/>
        </w:rPr>
        <w:t xml:space="preserve">kasutada. Kui lahust ei </w:t>
      </w:r>
      <w:r w:rsidR="004507A6" w:rsidRPr="004C4DB5">
        <w:rPr>
          <w:szCs w:val="22"/>
        </w:rPr>
        <w:t xml:space="preserve">kasutata </w:t>
      </w:r>
      <w:r w:rsidRPr="004C4DB5">
        <w:rPr>
          <w:szCs w:val="22"/>
        </w:rPr>
        <w:t xml:space="preserve">kohe, vastutab </w:t>
      </w:r>
      <w:r w:rsidR="004507A6" w:rsidRPr="004C4DB5">
        <w:rPr>
          <w:szCs w:val="22"/>
        </w:rPr>
        <w:t>selle</w:t>
      </w:r>
      <w:r w:rsidR="0030122F" w:rsidRPr="004C4DB5">
        <w:rPr>
          <w:szCs w:val="22"/>
        </w:rPr>
        <w:t xml:space="preserve"> </w:t>
      </w:r>
      <w:r w:rsidRPr="004C4DB5">
        <w:rPr>
          <w:szCs w:val="22"/>
        </w:rPr>
        <w:t>säilitamis</w:t>
      </w:r>
      <w:r w:rsidR="00D5477D" w:rsidRPr="004C4DB5">
        <w:rPr>
          <w:szCs w:val="22"/>
        </w:rPr>
        <w:t>aja</w:t>
      </w:r>
      <w:r w:rsidRPr="004C4DB5">
        <w:rPr>
          <w:szCs w:val="22"/>
        </w:rPr>
        <w:t xml:space="preserve"> ja </w:t>
      </w:r>
      <w:r w:rsidRPr="004C4DB5">
        <w:t>-</w:t>
      </w:r>
      <w:r w:rsidR="00D5477D" w:rsidRPr="004C4DB5">
        <w:t>tingimuste</w:t>
      </w:r>
      <w:r w:rsidRPr="004C4DB5">
        <w:t xml:space="preserve"> eest kasutaja</w:t>
      </w:r>
      <w:r w:rsidR="00DA0EB4" w:rsidRPr="004C4DB5">
        <w:t xml:space="preserve"> ning</w:t>
      </w:r>
      <w:r w:rsidR="0030122F" w:rsidRPr="004C4DB5">
        <w:t xml:space="preserve"> </w:t>
      </w:r>
      <w:r w:rsidR="00D5477D" w:rsidRPr="004C4DB5">
        <w:t>ravimit võib säilitada kuni</w:t>
      </w:r>
      <w:r w:rsidR="00C7690B" w:rsidRPr="004C4DB5">
        <w:t xml:space="preserve"> 24 tundi temperatuuril 2 </w:t>
      </w:r>
      <w:r w:rsidR="00C7690B" w:rsidRPr="004C4DB5">
        <w:sym w:font="Symbol" w:char="F0B0"/>
      </w:r>
      <w:r w:rsidR="00C7690B" w:rsidRPr="004C4DB5">
        <w:t>C</w:t>
      </w:r>
      <w:r w:rsidR="004507A6" w:rsidRPr="004C4DB5">
        <w:t>...</w:t>
      </w:r>
      <w:r w:rsidR="00C7690B" w:rsidRPr="004C4DB5">
        <w:t>8 </w:t>
      </w:r>
      <w:r w:rsidR="00C7690B" w:rsidRPr="004C4DB5">
        <w:sym w:font="Symbol" w:char="F0B0"/>
      </w:r>
      <w:r w:rsidR="00C7690B" w:rsidRPr="004C4DB5">
        <w:t>C, välja arvatud juhul, kui lahjendamine</w:t>
      </w:r>
      <w:r w:rsidR="00A17739" w:rsidRPr="004C4DB5">
        <w:t>/manustami</w:t>
      </w:r>
      <w:r w:rsidR="00D5477D" w:rsidRPr="004C4DB5">
        <w:t>skõlblikuks muutmine</w:t>
      </w:r>
      <w:r w:rsidR="00C7690B" w:rsidRPr="004C4DB5">
        <w:t xml:space="preserve"> on toimunud kontrollitud ja valideeritud aseptilistes tingimustes</w:t>
      </w:r>
      <w:r w:rsidRPr="004C4DB5">
        <w:t>.</w:t>
      </w:r>
    </w:p>
    <w:p w14:paraId="6B4BB45A" w14:textId="77777777" w:rsidR="00D23C5B" w:rsidRPr="004C4DB5" w:rsidRDefault="00D23C5B" w:rsidP="00D23C5B">
      <w:pPr>
        <w:rPr>
          <w:szCs w:val="22"/>
        </w:rPr>
      </w:pPr>
    </w:p>
    <w:p w14:paraId="5252E10C" w14:textId="77777777" w:rsidR="00D23C5B" w:rsidRPr="004C4DB5" w:rsidRDefault="00D23C5B" w:rsidP="00C66E79">
      <w:pPr>
        <w:keepNext/>
        <w:rPr>
          <w:szCs w:val="22"/>
        </w:rPr>
      </w:pPr>
      <w:r w:rsidRPr="004C4DB5">
        <w:rPr>
          <w:b/>
          <w:szCs w:val="22"/>
        </w:rPr>
        <w:t>6.4</w:t>
      </w:r>
      <w:r w:rsidRPr="004C4DB5">
        <w:rPr>
          <w:b/>
          <w:szCs w:val="22"/>
        </w:rPr>
        <w:tab/>
        <w:t xml:space="preserve">Säilitamise eritingimused </w:t>
      </w:r>
    </w:p>
    <w:p w14:paraId="5090690B" w14:textId="77777777" w:rsidR="00D23C5B" w:rsidRPr="004C4DB5" w:rsidRDefault="00D23C5B" w:rsidP="00C66E79">
      <w:pPr>
        <w:keepNext/>
        <w:rPr>
          <w:szCs w:val="22"/>
        </w:rPr>
      </w:pPr>
    </w:p>
    <w:p w14:paraId="4F1AA31C" w14:textId="77777777" w:rsidR="00D23C5B" w:rsidRPr="004C4DB5" w:rsidRDefault="00D23C5B" w:rsidP="00D23C5B">
      <w:r w:rsidRPr="004C4DB5">
        <w:t>Hoida külmkapis (2</w:t>
      </w:r>
      <w:r w:rsidR="000A7FD9" w:rsidRPr="004C4DB5">
        <w:t> </w:t>
      </w:r>
      <w:r w:rsidRPr="004C4DB5">
        <w:sym w:font="Symbol" w:char="F0B0"/>
      </w:r>
      <w:r w:rsidRPr="004C4DB5">
        <w:t>C...8</w:t>
      </w:r>
      <w:r w:rsidR="000A7FD9" w:rsidRPr="004C4DB5">
        <w:t> </w:t>
      </w:r>
      <w:r w:rsidRPr="004C4DB5">
        <w:sym w:font="Symbol" w:char="F0B0"/>
      </w:r>
      <w:r w:rsidRPr="004C4DB5">
        <w:t>C).</w:t>
      </w:r>
    </w:p>
    <w:p w14:paraId="4BF05A63" w14:textId="77777777" w:rsidR="00C7690B" w:rsidRPr="004C4DB5" w:rsidRDefault="00C7690B" w:rsidP="00D23C5B"/>
    <w:p w14:paraId="5EC87369" w14:textId="77777777" w:rsidR="00C7690B" w:rsidRPr="004C4DB5" w:rsidRDefault="005C07CE" w:rsidP="00C7690B">
      <w:r w:rsidRPr="004C4DB5">
        <w:t>Valmistatud l</w:t>
      </w:r>
      <w:r w:rsidR="008706F1" w:rsidRPr="004C4DB5">
        <w:t>ahusel m</w:t>
      </w:r>
      <w:r w:rsidR="00C7690B" w:rsidRPr="004C4DB5">
        <w:t>itte lasta külmuda.</w:t>
      </w:r>
    </w:p>
    <w:p w14:paraId="4B006F1E" w14:textId="77777777" w:rsidR="00D23C5B" w:rsidRPr="004C4DB5" w:rsidRDefault="00D23C5B" w:rsidP="00D23C5B"/>
    <w:p w14:paraId="6AB3A1EB" w14:textId="77777777" w:rsidR="00D23C5B" w:rsidRPr="004C4DB5" w:rsidRDefault="00D23C5B" w:rsidP="00D23C5B">
      <w:r w:rsidRPr="004C4DB5">
        <w:t>Avatud ravimpreparaadi säilitamistingimused vt lõigud</w:t>
      </w:r>
      <w:r w:rsidR="000A7FD9" w:rsidRPr="004C4DB5">
        <w:t> </w:t>
      </w:r>
      <w:r w:rsidRPr="004C4DB5">
        <w:t>6.3 ja 6.6.</w:t>
      </w:r>
    </w:p>
    <w:p w14:paraId="0857B447" w14:textId="77777777" w:rsidR="00D23C5B" w:rsidRPr="004C4DB5" w:rsidRDefault="00D23C5B" w:rsidP="00D23C5B">
      <w:pPr>
        <w:rPr>
          <w:szCs w:val="22"/>
        </w:rPr>
      </w:pPr>
    </w:p>
    <w:p w14:paraId="27ABBD98" w14:textId="77777777" w:rsidR="00D23C5B" w:rsidRPr="004C4DB5" w:rsidRDefault="00D23C5B" w:rsidP="00D23C5B">
      <w:pPr>
        <w:keepNext/>
        <w:ind w:left="567" w:hanging="567"/>
        <w:rPr>
          <w:szCs w:val="22"/>
        </w:rPr>
      </w:pPr>
      <w:r w:rsidRPr="004C4DB5">
        <w:rPr>
          <w:b/>
          <w:szCs w:val="22"/>
        </w:rPr>
        <w:t>6.5</w:t>
      </w:r>
      <w:r w:rsidRPr="004C4DB5">
        <w:rPr>
          <w:b/>
          <w:szCs w:val="22"/>
        </w:rPr>
        <w:tab/>
        <w:t>Pakendi iseloomustus ja sisu</w:t>
      </w:r>
    </w:p>
    <w:p w14:paraId="029533BC" w14:textId="77777777" w:rsidR="00D23C5B" w:rsidRPr="004C4DB5" w:rsidRDefault="00D23C5B" w:rsidP="00D23C5B">
      <w:pPr>
        <w:keepNext/>
        <w:rPr>
          <w:szCs w:val="22"/>
        </w:rPr>
      </w:pPr>
    </w:p>
    <w:p w14:paraId="30EE59A9" w14:textId="77777777" w:rsidR="00D23C5B" w:rsidRPr="004C4DB5" w:rsidRDefault="00D23C5B" w:rsidP="00D23C5B">
      <w:pPr>
        <w:keepNext/>
        <w:rPr>
          <w:i/>
          <w:szCs w:val="22"/>
        </w:rPr>
      </w:pPr>
      <w:r w:rsidRPr="004C4DB5">
        <w:rPr>
          <w:i/>
          <w:szCs w:val="22"/>
        </w:rPr>
        <w:t>Herceptin</w:t>
      </w:r>
      <w:r w:rsidR="00385281" w:rsidRPr="004C4DB5">
        <w:rPr>
          <w:i/>
          <w:szCs w:val="22"/>
        </w:rPr>
        <w:t>’</w:t>
      </w:r>
      <w:r w:rsidRPr="004C4DB5">
        <w:rPr>
          <w:i/>
          <w:szCs w:val="22"/>
        </w:rPr>
        <w:t>i viaal:</w:t>
      </w:r>
    </w:p>
    <w:p w14:paraId="42F2823C" w14:textId="77777777" w:rsidR="00D23C5B" w:rsidRPr="004C4DB5" w:rsidRDefault="00D23C5B" w:rsidP="00D23C5B">
      <w:pPr>
        <w:rPr>
          <w:szCs w:val="22"/>
        </w:rPr>
      </w:pPr>
      <w:r w:rsidRPr="004C4DB5">
        <w:rPr>
          <w:szCs w:val="22"/>
        </w:rPr>
        <w:t>I</w:t>
      </w:r>
      <w:r w:rsidR="000A7FD9" w:rsidRPr="004C4DB5">
        <w:rPr>
          <w:szCs w:val="22"/>
        </w:rPr>
        <w:t> </w:t>
      </w:r>
      <w:r w:rsidRPr="004C4DB5">
        <w:rPr>
          <w:szCs w:val="22"/>
        </w:rPr>
        <w:t>tüüpi läbipaistvast klaasist 15 ml viaal butüülkummist korgiga, mis on kaetud fluorovaigust kilega, sisaldab 150 mg trastuzumabi.</w:t>
      </w:r>
    </w:p>
    <w:p w14:paraId="6C7B2078" w14:textId="77777777" w:rsidR="00D23C5B" w:rsidRPr="004C4DB5" w:rsidRDefault="00D23C5B" w:rsidP="00D23C5B">
      <w:pPr>
        <w:rPr>
          <w:b/>
          <w:szCs w:val="22"/>
        </w:rPr>
      </w:pPr>
    </w:p>
    <w:p w14:paraId="4A999248" w14:textId="77777777" w:rsidR="00D23C5B" w:rsidRPr="004C4DB5" w:rsidRDefault="00D23C5B" w:rsidP="00D23C5B">
      <w:pPr>
        <w:rPr>
          <w:szCs w:val="22"/>
        </w:rPr>
      </w:pPr>
      <w:r w:rsidRPr="004C4DB5">
        <w:rPr>
          <w:szCs w:val="22"/>
        </w:rPr>
        <w:t>Karbis on 1</w:t>
      </w:r>
      <w:r w:rsidR="000A7FD9" w:rsidRPr="004C4DB5">
        <w:rPr>
          <w:szCs w:val="22"/>
        </w:rPr>
        <w:t> </w:t>
      </w:r>
      <w:r w:rsidRPr="004C4DB5">
        <w:rPr>
          <w:szCs w:val="22"/>
        </w:rPr>
        <w:t>viaal.</w:t>
      </w:r>
    </w:p>
    <w:p w14:paraId="008DA336" w14:textId="77777777" w:rsidR="00D23C5B" w:rsidRPr="004C4DB5" w:rsidRDefault="00D23C5B" w:rsidP="00D23C5B">
      <w:pPr>
        <w:rPr>
          <w:szCs w:val="22"/>
        </w:rPr>
      </w:pPr>
    </w:p>
    <w:p w14:paraId="54BAF3EE" w14:textId="77777777" w:rsidR="00D23C5B" w:rsidRPr="004C4DB5" w:rsidRDefault="00D23C5B" w:rsidP="00D23C5B">
      <w:pPr>
        <w:keepNext/>
        <w:ind w:left="567" w:hanging="567"/>
        <w:rPr>
          <w:szCs w:val="22"/>
        </w:rPr>
      </w:pPr>
      <w:r w:rsidRPr="004C4DB5">
        <w:rPr>
          <w:b/>
          <w:szCs w:val="22"/>
        </w:rPr>
        <w:t>6.6</w:t>
      </w:r>
      <w:r w:rsidRPr="004C4DB5">
        <w:rPr>
          <w:b/>
          <w:szCs w:val="22"/>
        </w:rPr>
        <w:tab/>
        <w:t>Erihoiatused ravimpreparaadi hävitamiseks ja käsitlemiseks</w:t>
      </w:r>
    </w:p>
    <w:p w14:paraId="232CDCD6" w14:textId="77777777" w:rsidR="00D23C5B" w:rsidRPr="004C4DB5" w:rsidRDefault="00D23C5B" w:rsidP="00D23C5B">
      <w:pPr>
        <w:keepNext/>
        <w:rPr>
          <w:szCs w:val="22"/>
        </w:rPr>
      </w:pPr>
    </w:p>
    <w:p w14:paraId="0B20C7DA" w14:textId="77777777" w:rsidR="00C7690B" w:rsidRPr="004C4DB5" w:rsidRDefault="00C7690B" w:rsidP="00C66E79">
      <w:pPr>
        <w:rPr>
          <w:szCs w:val="22"/>
        </w:rPr>
      </w:pPr>
      <w:r w:rsidRPr="004C4DB5">
        <w:rPr>
          <w:szCs w:val="22"/>
        </w:rPr>
        <w:t xml:space="preserve">Herceptin </w:t>
      </w:r>
      <w:r w:rsidR="00385281" w:rsidRPr="004C4DB5">
        <w:rPr>
          <w:szCs w:val="22"/>
        </w:rPr>
        <w:t>i.v.</w:t>
      </w:r>
      <w:r w:rsidRPr="004C4DB5">
        <w:rPr>
          <w:szCs w:val="22"/>
        </w:rPr>
        <w:t xml:space="preserve"> on saadaval steriilsetes, säilitusainevabades ja mittepürogeensetes ühekordseks kasutamiseks mõeldud viaalides.</w:t>
      </w:r>
    </w:p>
    <w:p w14:paraId="039F9BF7" w14:textId="77777777" w:rsidR="00C7690B" w:rsidRPr="004C4DB5" w:rsidRDefault="00C7690B" w:rsidP="00C66E79">
      <w:pPr>
        <w:rPr>
          <w:szCs w:val="22"/>
        </w:rPr>
      </w:pPr>
    </w:p>
    <w:p w14:paraId="1D2EF4D3" w14:textId="77777777" w:rsidR="00C7690B" w:rsidRPr="004C4DB5" w:rsidRDefault="00B105B5" w:rsidP="00D23C5B">
      <w:pPr>
        <w:rPr>
          <w:szCs w:val="22"/>
        </w:rPr>
      </w:pPr>
      <w:r w:rsidRPr="004C4DB5">
        <w:rPr>
          <w:szCs w:val="22"/>
        </w:rPr>
        <w:t>Manustamiskõlblikuks muutmise</w:t>
      </w:r>
      <w:r w:rsidR="00312E00" w:rsidRPr="004C4DB5">
        <w:rPr>
          <w:szCs w:val="22"/>
        </w:rPr>
        <w:t xml:space="preserve"> ja lahjendamise p</w:t>
      </w:r>
      <w:r w:rsidR="00D23C5B" w:rsidRPr="004C4DB5">
        <w:rPr>
          <w:szCs w:val="22"/>
        </w:rPr>
        <w:t>rotseduuri peab läbi viima vajalikke aseptika</w:t>
      </w:r>
      <w:r w:rsidR="00F47A5F" w:rsidRPr="004C4DB5">
        <w:rPr>
          <w:szCs w:val="22"/>
        </w:rPr>
        <w:t xml:space="preserve"> </w:t>
      </w:r>
      <w:r w:rsidR="00D23C5B" w:rsidRPr="004C4DB5">
        <w:rPr>
          <w:szCs w:val="22"/>
        </w:rPr>
        <w:t>nõudeid järgides.</w:t>
      </w:r>
      <w:r w:rsidR="00312E00" w:rsidRPr="004C4DB5">
        <w:rPr>
          <w:szCs w:val="22"/>
        </w:rPr>
        <w:t xml:space="preserve"> </w:t>
      </w:r>
      <w:r w:rsidR="00DA0EB4" w:rsidRPr="004C4DB5">
        <w:rPr>
          <w:szCs w:val="22"/>
        </w:rPr>
        <w:t>H</w:t>
      </w:r>
      <w:r w:rsidR="00312E00" w:rsidRPr="004C4DB5">
        <w:rPr>
          <w:szCs w:val="22"/>
        </w:rPr>
        <w:t xml:space="preserve">oolikalt </w:t>
      </w:r>
      <w:r w:rsidR="00DA0EB4" w:rsidRPr="004C4DB5">
        <w:rPr>
          <w:szCs w:val="22"/>
        </w:rPr>
        <w:t xml:space="preserve">tuleb </w:t>
      </w:r>
      <w:r w:rsidR="00312E00" w:rsidRPr="004C4DB5">
        <w:rPr>
          <w:szCs w:val="22"/>
        </w:rPr>
        <w:t>jälgida</w:t>
      </w:r>
      <w:r w:rsidR="00DA0EB4" w:rsidRPr="004C4DB5">
        <w:rPr>
          <w:szCs w:val="22"/>
        </w:rPr>
        <w:t>, et tagataks</w:t>
      </w:r>
      <w:r w:rsidR="00312E00" w:rsidRPr="004C4DB5">
        <w:rPr>
          <w:szCs w:val="22"/>
        </w:rPr>
        <w:t xml:space="preserve"> valmistatud lahuste steriilsus. Kuna ravim ei sisalda antimikroobseid säilitusaineid ega bakteriostaatilisi aineid, tuleb jä</w:t>
      </w:r>
      <w:r w:rsidR="00F53021" w:rsidRPr="004C4DB5">
        <w:rPr>
          <w:szCs w:val="22"/>
        </w:rPr>
        <w:t>r</w:t>
      </w:r>
      <w:r w:rsidR="00312E00" w:rsidRPr="004C4DB5">
        <w:rPr>
          <w:szCs w:val="22"/>
        </w:rPr>
        <w:t>gida asepti</w:t>
      </w:r>
      <w:r w:rsidR="00F53021" w:rsidRPr="004C4DB5">
        <w:rPr>
          <w:szCs w:val="22"/>
        </w:rPr>
        <w:t>ka</w:t>
      </w:r>
      <w:r w:rsidR="00312E00" w:rsidRPr="004C4DB5">
        <w:rPr>
          <w:szCs w:val="22"/>
        </w:rPr>
        <w:t xml:space="preserve"> </w:t>
      </w:r>
      <w:r w:rsidR="00F53021" w:rsidRPr="004C4DB5">
        <w:rPr>
          <w:szCs w:val="22"/>
        </w:rPr>
        <w:t>nõudeid</w:t>
      </w:r>
      <w:r w:rsidR="00312E00" w:rsidRPr="004C4DB5">
        <w:rPr>
          <w:szCs w:val="22"/>
        </w:rPr>
        <w:t>.</w:t>
      </w:r>
    </w:p>
    <w:p w14:paraId="2D730EEE" w14:textId="77777777" w:rsidR="00A43BA3" w:rsidRPr="004C4DB5" w:rsidRDefault="00A43BA3" w:rsidP="00D23C5B">
      <w:pPr>
        <w:rPr>
          <w:szCs w:val="22"/>
        </w:rPr>
      </w:pPr>
    </w:p>
    <w:p w14:paraId="321096DB" w14:textId="77777777" w:rsidR="00A43BA3" w:rsidRPr="004C4DB5" w:rsidRDefault="00A43BA3" w:rsidP="00A43BA3">
      <w:pPr>
        <w:rPr>
          <w:szCs w:val="22"/>
        </w:rPr>
      </w:pPr>
      <w:r w:rsidRPr="004C4DB5">
        <w:rPr>
          <w:szCs w:val="22"/>
        </w:rPr>
        <w:t>Aseptiline ettevalmistus, käsitsemine ja säilitamine:</w:t>
      </w:r>
    </w:p>
    <w:p w14:paraId="41781398" w14:textId="36C67559" w:rsidR="00A43BA3" w:rsidRPr="004C4DB5" w:rsidRDefault="00A43BA3" w:rsidP="00A43BA3">
      <w:pPr>
        <w:rPr>
          <w:szCs w:val="22"/>
        </w:rPr>
      </w:pPr>
      <w:r w:rsidRPr="004C4DB5">
        <w:rPr>
          <w:szCs w:val="22"/>
        </w:rPr>
        <w:t>Infusiooni ettevalmistamisel tuleb tagada aseptiline käit</w:t>
      </w:r>
      <w:r w:rsidR="00DA0EB4" w:rsidRPr="004C4DB5">
        <w:rPr>
          <w:szCs w:val="22"/>
        </w:rPr>
        <w:t>s</w:t>
      </w:r>
      <w:r w:rsidRPr="004C4DB5">
        <w:rPr>
          <w:szCs w:val="22"/>
        </w:rPr>
        <w:t>emine. Ettevalmistus:</w:t>
      </w:r>
    </w:p>
    <w:p w14:paraId="3694855C" w14:textId="77777777" w:rsidR="00A43BA3" w:rsidRPr="004C4DB5" w:rsidRDefault="005B2DE6" w:rsidP="00C66E79">
      <w:pPr>
        <w:ind w:left="567" w:hanging="567"/>
        <w:rPr>
          <w:szCs w:val="22"/>
        </w:rPr>
      </w:pPr>
      <w:r w:rsidRPr="004C4DB5">
        <w:rPr>
          <w:b/>
        </w:rPr>
        <w:sym w:font="Symbol" w:char="F0B7"/>
      </w:r>
      <w:r w:rsidRPr="004C4DB5">
        <w:rPr>
          <w:b/>
        </w:rPr>
        <w:tab/>
      </w:r>
      <w:r w:rsidR="00A43BA3" w:rsidRPr="004C4DB5">
        <w:rPr>
          <w:szCs w:val="22"/>
        </w:rPr>
        <w:t xml:space="preserve">viiakse läbi </w:t>
      </w:r>
      <w:r w:rsidR="00DA0EB4" w:rsidRPr="004C4DB5">
        <w:rPr>
          <w:szCs w:val="22"/>
        </w:rPr>
        <w:t xml:space="preserve">väljaõppinud töötaja poolt </w:t>
      </w:r>
      <w:r w:rsidR="00A43BA3" w:rsidRPr="004C4DB5">
        <w:rPr>
          <w:szCs w:val="22"/>
        </w:rPr>
        <w:t>aseptilistes tingimustes vastavalt hea tava eeskirjadele, eriti parenteraalsete ravimite aseptilisel ettevalmistamisel</w:t>
      </w:r>
    </w:p>
    <w:p w14:paraId="7ACCFDC6" w14:textId="77777777" w:rsidR="00A43BA3" w:rsidRPr="004C4DB5" w:rsidRDefault="005B2DE6" w:rsidP="00C66E79">
      <w:pPr>
        <w:ind w:left="567" w:hanging="567"/>
        <w:rPr>
          <w:szCs w:val="22"/>
        </w:rPr>
      </w:pPr>
      <w:r w:rsidRPr="004C4DB5">
        <w:rPr>
          <w:b/>
        </w:rPr>
        <w:sym w:font="Symbol" w:char="F0B7"/>
      </w:r>
      <w:r w:rsidRPr="004C4DB5">
        <w:rPr>
          <w:b/>
        </w:rPr>
        <w:tab/>
      </w:r>
      <w:r w:rsidR="00A43BA3" w:rsidRPr="004C4DB5">
        <w:rPr>
          <w:szCs w:val="22"/>
        </w:rPr>
        <w:t>valmista</w:t>
      </w:r>
      <w:r w:rsidR="008706F1" w:rsidRPr="004C4DB5">
        <w:rPr>
          <w:szCs w:val="22"/>
        </w:rPr>
        <w:t>takse</w:t>
      </w:r>
      <w:r w:rsidR="00A43BA3" w:rsidRPr="004C4DB5">
        <w:rPr>
          <w:szCs w:val="22"/>
        </w:rPr>
        <w:t xml:space="preserve"> laminaarse </w:t>
      </w:r>
      <w:r w:rsidR="000D699F" w:rsidRPr="004C4DB5">
        <w:rPr>
          <w:szCs w:val="22"/>
        </w:rPr>
        <w:t>õhu</w:t>
      </w:r>
      <w:r w:rsidR="00A43BA3" w:rsidRPr="004C4DB5">
        <w:rPr>
          <w:szCs w:val="22"/>
        </w:rPr>
        <w:t xml:space="preserve">vooluga </w:t>
      </w:r>
      <w:r w:rsidR="008706F1" w:rsidRPr="004C4DB5">
        <w:rPr>
          <w:szCs w:val="22"/>
        </w:rPr>
        <w:t>tõmbekapis</w:t>
      </w:r>
      <w:r w:rsidR="00A43BA3" w:rsidRPr="004C4DB5">
        <w:rPr>
          <w:szCs w:val="22"/>
        </w:rPr>
        <w:t xml:space="preserve"> või bioohutuskapis, kasutades standardseid ettevaatusabinõusid veenisisese aine ohutul käitlemisel</w:t>
      </w:r>
    </w:p>
    <w:p w14:paraId="25308F97" w14:textId="77777777" w:rsidR="00A43BA3" w:rsidRPr="004C4DB5" w:rsidRDefault="005B2DE6" w:rsidP="00C66E79">
      <w:pPr>
        <w:ind w:left="567" w:hanging="567"/>
        <w:rPr>
          <w:szCs w:val="22"/>
        </w:rPr>
      </w:pPr>
      <w:r w:rsidRPr="004C4DB5">
        <w:rPr>
          <w:b/>
        </w:rPr>
        <w:sym w:font="Symbol" w:char="F0B7"/>
      </w:r>
      <w:r w:rsidRPr="004C4DB5">
        <w:rPr>
          <w:b/>
        </w:rPr>
        <w:tab/>
      </w:r>
      <w:r w:rsidR="00A43BA3" w:rsidRPr="004C4DB5">
        <w:rPr>
          <w:szCs w:val="22"/>
        </w:rPr>
        <w:t>järgneb ettevalmistatud lahuse nõuetekohane säilitamine veenisisese infusiooni jaoks, et tagada aseptiliste tingimuste</w:t>
      </w:r>
      <w:r w:rsidR="00051633" w:rsidRPr="004C4DB5">
        <w:rPr>
          <w:szCs w:val="22"/>
        </w:rPr>
        <w:t xml:space="preserve"> säilimine</w:t>
      </w:r>
    </w:p>
    <w:p w14:paraId="530154AB" w14:textId="77777777" w:rsidR="00C7690B" w:rsidRPr="004C4DB5" w:rsidRDefault="00C7690B" w:rsidP="00D23C5B">
      <w:pPr>
        <w:rPr>
          <w:szCs w:val="22"/>
        </w:rPr>
      </w:pPr>
    </w:p>
    <w:p w14:paraId="751A0287" w14:textId="77777777" w:rsidR="00D23C5B" w:rsidRPr="004C4DB5" w:rsidRDefault="00D23C5B" w:rsidP="00D23C5B">
      <w:pPr>
        <w:rPr>
          <w:szCs w:val="22"/>
        </w:rPr>
      </w:pPr>
      <w:r w:rsidRPr="004C4DB5">
        <w:rPr>
          <w:szCs w:val="22"/>
        </w:rPr>
        <w:t>Herceptin</w:t>
      </w:r>
      <w:r w:rsidR="00385281" w:rsidRPr="004C4DB5">
        <w:rPr>
          <w:szCs w:val="22"/>
        </w:rPr>
        <w:t>’</w:t>
      </w:r>
      <w:r w:rsidRPr="004C4DB5">
        <w:rPr>
          <w:szCs w:val="22"/>
        </w:rPr>
        <w:t xml:space="preserve">i viaali sisu lahustatakse 7,2 ml </w:t>
      </w:r>
      <w:r w:rsidR="00397F3B" w:rsidRPr="004C4DB5">
        <w:rPr>
          <w:szCs w:val="22"/>
        </w:rPr>
        <w:t xml:space="preserve">steriilses </w:t>
      </w:r>
      <w:r w:rsidRPr="004C4DB5">
        <w:rPr>
          <w:szCs w:val="22"/>
        </w:rPr>
        <w:t xml:space="preserve">süstevees (ei ole pakendile lisatud). Teiste lahustite kasutamist tuleb vältida. Lahustamisel saadakse 7,4 ml lahust ühekordseks kasutamiseks, mis sisaldab </w:t>
      </w:r>
      <w:r w:rsidR="00E96FA7" w:rsidRPr="004C4DB5">
        <w:rPr>
          <w:szCs w:val="22"/>
        </w:rPr>
        <w:t xml:space="preserve">ligikaudu </w:t>
      </w:r>
      <w:r w:rsidRPr="004C4DB5">
        <w:rPr>
          <w:szCs w:val="22"/>
        </w:rPr>
        <w:t>21 mg/ml trastuzumabi, pH</w:t>
      </w:r>
      <w:r w:rsidR="000A7FD9" w:rsidRPr="004C4DB5">
        <w:rPr>
          <w:szCs w:val="22"/>
        </w:rPr>
        <w:t>-</w:t>
      </w:r>
      <w:r w:rsidRPr="004C4DB5">
        <w:rPr>
          <w:szCs w:val="22"/>
        </w:rPr>
        <w:t>ga ligikaudu 6,0. 4%</w:t>
      </w:r>
      <w:r w:rsidR="000A7FD9" w:rsidRPr="004C4DB5">
        <w:noBreakHyphen/>
      </w:r>
      <w:r w:rsidRPr="004C4DB5">
        <w:rPr>
          <w:szCs w:val="22"/>
        </w:rPr>
        <w:t>line lahuse liig viaalis kindlustab,</w:t>
      </w:r>
      <w:r w:rsidRPr="004C4DB5">
        <w:rPr>
          <w:bCs/>
          <w:szCs w:val="22"/>
        </w:rPr>
        <w:t xml:space="preserve"> </w:t>
      </w:r>
      <w:r w:rsidRPr="004C4DB5">
        <w:rPr>
          <w:szCs w:val="22"/>
        </w:rPr>
        <w:t>et igast viaalist saab 150 mg annuse.</w:t>
      </w:r>
    </w:p>
    <w:p w14:paraId="01DFF027" w14:textId="77777777" w:rsidR="00D23C5B" w:rsidRPr="004C4DB5" w:rsidRDefault="00D23C5B" w:rsidP="00D23C5B">
      <w:pPr>
        <w:rPr>
          <w:szCs w:val="22"/>
        </w:rPr>
      </w:pPr>
    </w:p>
    <w:p w14:paraId="070CCC6E" w14:textId="77777777" w:rsidR="00D23C5B" w:rsidRPr="004C4DB5" w:rsidRDefault="00D23C5B" w:rsidP="00D23C5B">
      <w:pPr>
        <w:rPr>
          <w:szCs w:val="22"/>
        </w:rPr>
      </w:pPr>
      <w:r w:rsidRPr="004C4DB5">
        <w:rPr>
          <w:szCs w:val="22"/>
        </w:rPr>
        <w:t>Herceptin</w:t>
      </w:r>
      <w:r w:rsidR="00385281" w:rsidRPr="004C4DB5">
        <w:rPr>
          <w:szCs w:val="22"/>
        </w:rPr>
        <w:t>’</w:t>
      </w:r>
      <w:r w:rsidRPr="004C4DB5">
        <w:rPr>
          <w:szCs w:val="22"/>
        </w:rPr>
        <w:t>i tuleb lahustamise ajal käsitseda ettevaatlikult. Liigne vahutekitamine lahustamisel või valmislahuse raputamine võib raskendada vajaliku koguse väljatõmbamist viaalist.</w:t>
      </w:r>
    </w:p>
    <w:p w14:paraId="110B5DA6" w14:textId="77777777" w:rsidR="00D23C5B" w:rsidRPr="004C4DB5" w:rsidRDefault="00D23C5B" w:rsidP="00D23C5B">
      <w:pPr>
        <w:rPr>
          <w:szCs w:val="22"/>
        </w:rPr>
      </w:pPr>
    </w:p>
    <w:p w14:paraId="7C1470EC" w14:textId="77777777" w:rsidR="00D23C5B" w:rsidRPr="004C4DB5" w:rsidRDefault="00D23C5B" w:rsidP="00D23C5B">
      <w:pPr>
        <w:rPr>
          <w:szCs w:val="22"/>
        </w:rPr>
      </w:pPr>
      <w:r w:rsidRPr="004C4DB5">
        <w:rPr>
          <w:szCs w:val="22"/>
        </w:rPr>
        <w:t>Valmis</w:t>
      </w:r>
      <w:r w:rsidR="008E064B" w:rsidRPr="004C4DB5">
        <w:rPr>
          <w:szCs w:val="22"/>
        </w:rPr>
        <w:t xml:space="preserve">tatud </w:t>
      </w:r>
      <w:r w:rsidRPr="004C4DB5">
        <w:rPr>
          <w:szCs w:val="22"/>
        </w:rPr>
        <w:t>lahus</w:t>
      </w:r>
      <w:r w:rsidR="008E064B" w:rsidRPr="004C4DB5">
        <w:rPr>
          <w:szCs w:val="22"/>
        </w:rPr>
        <w:t>el</w:t>
      </w:r>
      <w:r w:rsidRPr="004C4DB5">
        <w:rPr>
          <w:szCs w:val="22"/>
        </w:rPr>
        <w:t xml:space="preserve"> </w:t>
      </w:r>
      <w:r w:rsidR="008E064B" w:rsidRPr="004C4DB5">
        <w:rPr>
          <w:szCs w:val="22"/>
        </w:rPr>
        <w:t>mitte lasta</w:t>
      </w:r>
      <w:r w:rsidRPr="004C4DB5">
        <w:rPr>
          <w:szCs w:val="22"/>
        </w:rPr>
        <w:t xml:space="preserve"> külm</w:t>
      </w:r>
      <w:r w:rsidR="008E064B" w:rsidRPr="004C4DB5">
        <w:rPr>
          <w:szCs w:val="22"/>
        </w:rPr>
        <w:t>uda</w:t>
      </w:r>
      <w:r w:rsidRPr="004C4DB5">
        <w:rPr>
          <w:szCs w:val="22"/>
        </w:rPr>
        <w:t>.</w:t>
      </w:r>
    </w:p>
    <w:p w14:paraId="373D1791" w14:textId="77777777" w:rsidR="00D23C5B" w:rsidRPr="004C4DB5" w:rsidRDefault="00D23C5B" w:rsidP="00D23C5B">
      <w:pPr>
        <w:rPr>
          <w:szCs w:val="22"/>
        </w:rPr>
      </w:pPr>
    </w:p>
    <w:p w14:paraId="3DBDE147" w14:textId="77777777" w:rsidR="00D23C5B" w:rsidRPr="004C4DB5" w:rsidRDefault="00FC1165" w:rsidP="00D23C5B">
      <w:pPr>
        <w:keepNext/>
        <w:rPr>
          <w:szCs w:val="22"/>
          <w:u w:val="single"/>
        </w:rPr>
      </w:pPr>
      <w:r w:rsidRPr="004C4DB5">
        <w:rPr>
          <w:szCs w:val="22"/>
          <w:u w:val="single"/>
        </w:rPr>
        <w:t>Aseptilise l</w:t>
      </w:r>
      <w:r w:rsidR="00D23C5B" w:rsidRPr="004C4DB5">
        <w:rPr>
          <w:szCs w:val="22"/>
          <w:u w:val="single"/>
        </w:rPr>
        <w:t>ahustamise juhised:</w:t>
      </w:r>
    </w:p>
    <w:p w14:paraId="38784533" w14:textId="77777777" w:rsidR="00D23C5B" w:rsidRPr="004C4DB5" w:rsidRDefault="00D23C5B" w:rsidP="00D23C5B">
      <w:pPr>
        <w:rPr>
          <w:szCs w:val="22"/>
        </w:rPr>
      </w:pPr>
      <w:r w:rsidRPr="004C4DB5">
        <w:rPr>
          <w:szCs w:val="22"/>
        </w:rPr>
        <w:t xml:space="preserve">1) Kasutades steriilset süstalt, süstida aeglaselt 7,2 ml </w:t>
      </w:r>
      <w:r w:rsidR="00397F3B" w:rsidRPr="004C4DB5">
        <w:rPr>
          <w:szCs w:val="22"/>
        </w:rPr>
        <w:t xml:space="preserve">steriilset </w:t>
      </w:r>
      <w:r w:rsidRPr="004C4DB5">
        <w:rPr>
          <w:szCs w:val="22"/>
        </w:rPr>
        <w:t>süstevett lüofiliseeritud Herceptin</w:t>
      </w:r>
      <w:r w:rsidR="00385281" w:rsidRPr="004C4DB5">
        <w:rPr>
          <w:szCs w:val="22"/>
        </w:rPr>
        <w:t>’</w:t>
      </w:r>
      <w:r w:rsidRPr="004C4DB5">
        <w:rPr>
          <w:szCs w:val="22"/>
        </w:rPr>
        <w:t>i sisaldavasse viaali, suunates joa lüofilisaadile.</w:t>
      </w:r>
    </w:p>
    <w:p w14:paraId="79037849" w14:textId="77777777" w:rsidR="00D23C5B" w:rsidRPr="004C4DB5" w:rsidRDefault="00D23C5B" w:rsidP="00D23C5B">
      <w:pPr>
        <w:rPr>
          <w:szCs w:val="22"/>
        </w:rPr>
      </w:pPr>
      <w:r w:rsidRPr="004C4DB5">
        <w:rPr>
          <w:szCs w:val="22"/>
        </w:rPr>
        <w:t>2) Lahustumise soodustamiseks pöörata viaali ettevaatlikult. MITTE LOKSUTADA!</w:t>
      </w:r>
    </w:p>
    <w:p w14:paraId="152A82A8" w14:textId="77777777" w:rsidR="00D23C5B" w:rsidRPr="004C4DB5" w:rsidRDefault="00D23C5B" w:rsidP="00D23C5B">
      <w:pPr>
        <w:rPr>
          <w:szCs w:val="22"/>
        </w:rPr>
      </w:pPr>
    </w:p>
    <w:p w14:paraId="1AE31D82" w14:textId="77777777" w:rsidR="00D23C5B" w:rsidRPr="004C4DB5" w:rsidRDefault="00D23C5B" w:rsidP="00D23C5B">
      <w:pPr>
        <w:rPr>
          <w:szCs w:val="22"/>
        </w:rPr>
      </w:pPr>
      <w:r w:rsidRPr="004C4DB5">
        <w:rPr>
          <w:szCs w:val="22"/>
        </w:rPr>
        <w:lastRenderedPageBreak/>
        <w:t xml:space="preserve">Vähese vahu teke lahustamisel on tavaline. Pärast lahustamist peab viaalil laskma seista </w:t>
      </w:r>
      <w:r w:rsidR="00E96FA7" w:rsidRPr="004C4DB5">
        <w:rPr>
          <w:szCs w:val="22"/>
        </w:rPr>
        <w:t xml:space="preserve">ligikaudu </w:t>
      </w:r>
      <w:r w:rsidRPr="004C4DB5">
        <w:rPr>
          <w:szCs w:val="22"/>
        </w:rPr>
        <w:t>5 minutit. Herceptin</w:t>
      </w:r>
      <w:r w:rsidR="00385281" w:rsidRPr="004C4DB5">
        <w:rPr>
          <w:szCs w:val="22"/>
        </w:rPr>
        <w:t>’</w:t>
      </w:r>
      <w:r w:rsidRPr="004C4DB5">
        <w:rPr>
          <w:szCs w:val="22"/>
        </w:rPr>
        <w:t>i valmislahus on värvitu kuni kahvatukollane läbipaistev vedelik, mis ei tohi sisaldada nähtavaid osakesi.</w:t>
      </w:r>
    </w:p>
    <w:p w14:paraId="15EFB9BA" w14:textId="77777777" w:rsidR="00D23C5B" w:rsidRPr="004C4DB5" w:rsidRDefault="00D23C5B" w:rsidP="00D23C5B">
      <w:pPr>
        <w:rPr>
          <w:szCs w:val="22"/>
        </w:rPr>
      </w:pPr>
    </w:p>
    <w:p w14:paraId="28B4E293" w14:textId="77777777" w:rsidR="00FC1165" w:rsidRPr="004C4DB5" w:rsidRDefault="00FC1165" w:rsidP="00D23C5B">
      <w:pPr>
        <w:rPr>
          <w:szCs w:val="22"/>
        </w:rPr>
      </w:pPr>
      <w:r w:rsidRPr="004C4DB5">
        <w:rPr>
          <w:szCs w:val="22"/>
        </w:rPr>
        <w:t>Valmis</w:t>
      </w:r>
      <w:r w:rsidR="005C07CE" w:rsidRPr="004C4DB5">
        <w:rPr>
          <w:szCs w:val="22"/>
        </w:rPr>
        <w:t xml:space="preserve">tatud </w:t>
      </w:r>
      <w:r w:rsidRPr="004C4DB5">
        <w:rPr>
          <w:szCs w:val="22"/>
        </w:rPr>
        <w:t>lahuse aseptilise lahjendamise juhised</w:t>
      </w:r>
    </w:p>
    <w:p w14:paraId="3E64D840" w14:textId="77777777" w:rsidR="00D23C5B" w:rsidRPr="004C4DB5" w:rsidRDefault="00D23C5B" w:rsidP="00D23C5B">
      <w:pPr>
        <w:keepNext/>
        <w:rPr>
          <w:szCs w:val="22"/>
        </w:rPr>
      </w:pPr>
      <w:r w:rsidRPr="004C4DB5">
        <w:rPr>
          <w:szCs w:val="22"/>
        </w:rPr>
        <w:t>Arvutage vajalik lahuse kogus:</w:t>
      </w:r>
    </w:p>
    <w:p w14:paraId="3DC8E797" w14:textId="77777777" w:rsidR="00D23C5B" w:rsidRPr="004C4DB5" w:rsidRDefault="00D23C5B" w:rsidP="00D23C5B">
      <w:pPr>
        <w:keepNext/>
        <w:ind w:left="720" w:hanging="360"/>
        <w:rPr>
          <w:szCs w:val="22"/>
        </w:rPr>
      </w:pPr>
      <w:r w:rsidRPr="004C4DB5">
        <w:rPr>
          <w:b/>
        </w:rPr>
        <w:sym w:font="Symbol" w:char="F0B7"/>
      </w:r>
      <w:r w:rsidRPr="004C4DB5">
        <w:rPr>
          <w:b/>
        </w:rPr>
        <w:tab/>
      </w:r>
      <w:r w:rsidRPr="004C4DB5">
        <w:rPr>
          <w:szCs w:val="22"/>
        </w:rPr>
        <w:t>küllastusannuseks (4 mg trastuzumabi/kg) või järgnevaks iganädalaseks annuseks (2 mg trastuzumabi/kg) järgnevalt:</w:t>
      </w:r>
    </w:p>
    <w:p w14:paraId="5F696B9D" w14:textId="77777777" w:rsidR="00D23C5B" w:rsidRPr="004C4DB5" w:rsidRDefault="00D23C5B" w:rsidP="00D23C5B">
      <w:pPr>
        <w:keepNext/>
        <w:rPr>
          <w:szCs w:val="22"/>
        </w:rPr>
      </w:pPr>
    </w:p>
    <w:p w14:paraId="6A52451E" w14:textId="77777777" w:rsidR="00D23C5B" w:rsidRPr="004C4DB5" w:rsidRDefault="00D23C5B" w:rsidP="00D23C5B">
      <w:pPr>
        <w:keepNext/>
        <w:rPr>
          <w:szCs w:val="22"/>
          <w:u w:val="single"/>
        </w:rPr>
      </w:pPr>
      <w:r w:rsidRPr="004C4DB5">
        <w:rPr>
          <w:b/>
          <w:szCs w:val="22"/>
        </w:rPr>
        <w:t>Kogus</w:t>
      </w:r>
      <w:r w:rsidRPr="004C4DB5">
        <w:rPr>
          <w:szCs w:val="22"/>
        </w:rPr>
        <w:t xml:space="preserve"> (ml) = </w:t>
      </w:r>
      <w:r w:rsidRPr="004C4DB5">
        <w:rPr>
          <w:b/>
          <w:szCs w:val="22"/>
          <w:u w:val="single"/>
        </w:rPr>
        <w:t>kehakaal</w:t>
      </w:r>
      <w:r w:rsidRPr="004C4DB5">
        <w:rPr>
          <w:szCs w:val="22"/>
          <w:u w:val="single"/>
        </w:rPr>
        <w:t xml:space="preserve"> (kg) x </w:t>
      </w:r>
      <w:r w:rsidRPr="004C4DB5">
        <w:rPr>
          <w:b/>
          <w:szCs w:val="22"/>
          <w:u w:val="single"/>
        </w:rPr>
        <w:t>annus</w:t>
      </w:r>
      <w:r w:rsidRPr="004C4DB5">
        <w:rPr>
          <w:szCs w:val="22"/>
          <w:u w:val="single"/>
        </w:rPr>
        <w:t xml:space="preserve"> (küllastusannuseks </w:t>
      </w:r>
      <w:r w:rsidRPr="004C4DB5">
        <w:rPr>
          <w:b/>
          <w:szCs w:val="22"/>
          <w:u w:val="single"/>
        </w:rPr>
        <w:t>4</w:t>
      </w:r>
      <w:r w:rsidRPr="004C4DB5">
        <w:rPr>
          <w:szCs w:val="22"/>
          <w:u w:val="single"/>
        </w:rPr>
        <w:t xml:space="preserve"> mg/kg või säilitusannuseks </w:t>
      </w:r>
      <w:r w:rsidRPr="004C4DB5">
        <w:rPr>
          <w:b/>
          <w:szCs w:val="22"/>
          <w:u w:val="single"/>
        </w:rPr>
        <w:t>2</w:t>
      </w:r>
      <w:r w:rsidRPr="004C4DB5">
        <w:rPr>
          <w:szCs w:val="22"/>
          <w:u w:val="single"/>
        </w:rPr>
        <w:t> mg/kg)</w:t>
      </w:r>
    </w:p>
    <w:p w14:paraId="71327CFE" w14:textId="77777777" w:rsidR="00D23C5B" w:rsidRPr="004C4DB5" w:rsidRDefault="00D23C5B" w:rsidP="00D23C5B">
      <w:pPr>
        <w:rPr>
          <w:szCs w:val="22"/>
        </w:rPr>
      </w:pPr>
      <w:r w:rsidRPr="004C4DB5">
        <w:rPr>
          <w:szCs w:val="22"/>
        </w:rPr>
        <w:tab/>
      </w:r>
      <w:r w:rsidRPr="004C4DB5">
        <w:rPr>
          <w:szCs w:val="22"/>
        </w:rPr>
        <w:tab/>
      </w:r>
      <w:r w:rsidRPr="004C4DB5">
        <w:rPr>
          <w:szCs w:val="22"/>
        </w:rPr>
        <w:tab/>
      </w:r>
      <w:r w:rsidRPr="004C4DB5">
        <w:rPr>
          <w:szCs w:val="22"/>
        </w:rPr>
        <w:tab/>
      </w:r>
      <w:r w:rsidRPr="004C4DB5">
        <w:rPr>
          <w:b/>
          <w:szCs w:val="22"/>
        </w:rPr>
        <w:t>21</w:t>
      </w:r>
      <w:r w:rsidRPr="004C4DB5">
        <w:rPr>
          <w:szCs w:val="22"/>
        </w:rPr>
        <w:t> (mg/ml, valmislahuse kontsentratsioon)</w:t>
      </w:r>
      <w:r w:rsidRPr="004C4DB5" w:rsidDel="0019002E">
        <w:rPr>
          <w:szCs w:val="22"/>
        </w:rPr>
        <w:t xml:space="preserve"> </w:t>
      </w:r>
    </w:p>
    <w:p w14:paraId="38F20819" w14:textId="77777777" w:rsidR="00D23C5B" w:rsidRPr="004C4DB5" w:rsidRDefault="00D23C5B" w:rsidP="00D23C5B">
      <w:pPr>
        <w:rPr>
          <w:szCs w:val="22"/>
        </w:rPr>
      </w:pPr>
    </w:p>
    <w:p w14:paraId="382D693F" w14:textId="77777777" w:rsidR="00D23C5B" w:rsidRPr="004C4DB5" w:rsidRDefault="00D23C5B" w:rsidP="00D23C5B">
      <w:pPr>
        <w:keepNext/>
        <w:keepLines/>
        <w:ind w:left="714" w:hanging="357"/>
        <w:rPr>
          <w:szCs w:val="22"/>
        </w:rPr>
      </w:pPr>
      <w:r w:rsidRPr="004C4DB5">
        <w:rPr>
          <w:b/>
        </w:rPr>
        <w:sym w:font="Symbol" w:char="F0B7"/>
      </w:r>
      <w:r w:rsidRPr="004C4DB5">
        <w:rPr>
          <w:b/>
        </w:rPr>
        <w:tab/>
      </w:r>
      <w:r w:rsidRPr="004C4DB5">
        <w:rPr>
          <w:szCs w:val="22"/>
        </w:rPr>
        <w:t>küllastusannuseks (8 mg trastuzumabi/kg) või järgnevaks iga 3</w:t>
      </w:r>
      <w:r w:rsidR="000A7FD9" w:rsidRPr="004C4DB5">
        <w:rPr>
          <w:szCs w:val="22"/>
        </w:rPr>
        <w:t> </w:t>
      </w:r>
      <w:r w:rsidRPr="004C4DB5">
        <w:rPr>
          <w:szCs w:val="22"/>
        </w:rPr>
        <w:t>nädala järel manustatavaks annuseks (6 mg trastuzumabi/kg) järgnevalt:</w:t>
      </w:r>
    </w:p>
    <w:p w14:paraId="412B5846" w14:textId="77777777" w:rsidR="00D23C5B" w:rsidRPr="004C4DB5" w:rsidRDefault="00D23C5B" w:rsidP="00D23C5B">
      <w:pPr>
        <w:keepNext/>
        <w:keepLines/>
        <w:rPr>
          <w:szCs w:val="22"/>
        </w:rPr>
      </w:pPr>
    </w:p>
    <w:p w14:paraId="36E64CB9" w14:textId="77777777" w:rsidR="00D23C5B" w:rsidRPr="004C4DB5" w:rsidRDefault="00D23C5B" w:rsidP="00D23C5B">
      <w:pPr>
        <w:rPr>
          <w:szCs w:val="22"/>
          <w:u w:val="single"/>
        </w:rPr>
      </w:pPr>
      <w:r w:rsidRPr="004C4DB5">
        <w:rPr>
          <w:b/>
          <w:szCs w:val="22"/>
        </w:rPr>
        <w:t>Kogus</w:t>
      </w:r>
      <w:r w:rsidRPr="004C4DB5">
        <w:rPr>
          <w:szCs w:val="22"/>
        </w:rPr>
        <w:t xml:space="preserve"> (ml) = </w:t>
      </w:r>
      <w:r w:rsidRPr="004C4DB5">
        <w:rPr>
          <w:b/>
          <w:szCs w:val="22"/>
          <w:u w:val="single"/>
        </w:rPr>
        <w:t>kehakaal</w:t>
      </w:r>
      <w:r w:rsidRPr="004C4DB5">
        <w:rPr>
          <w:szCs w:val="22"/>
          <w:u w:val="single"/>
        </w:rPr>
        <w:t xml:space="preserve"> (kg) x </w:t>
      </w:r>
      <w:r w:rsidRPr="004C4DB5">
        <w:rPr>
          <w:b/>
          <w:szCs w:val="22"/>
          <w:u w:val="single"/>
        </w:rPr>
        <w:t>annus</w:t>
      </w:r>
      <w:r w:rsidRPr="004C4DB5">
        <w:rPr>
          <w:szCs w:val="22"/>
          <w:u w:val="single"/>
        </w:rPr>
        <w:t xml:space="preserve"> (küllastusannuseks </w:t>
      </w:r>
      <w:r w:rsidRPr="004C4DB5">
        <w:rPr>
          <w:b/>
          <w:szCs w:val="22"/>
          <w:u w:val="single"/>
        </w:rPr>
        <w:t>8</w:t>
      </w:r>
      <w:r w:rsidRPr="004C4DB5">
        <w:rPr>
          <w:szCs w:val="22"/>
          <w:u w:val="single"/>
        </w:rPr>
        <w:t xml:space="preserve"> mg/kg või säilitusannuseks </w:t>
      </w:r>
      <w:r w:rsidRPr="004C4DB5">
        <w:rPr>
          <w:b/>
          <w:szCs w:val="22"/>
          <w:u w:val="single"/>
        </w:rPr>
        <w:t>6</w:t>
      </w:r>
      <w:r w:rsidRPr="004C4DB5">
        <w:rPr>
          <w:szCs w:val="22"/>
          <w:u w:val="single"/>
        </w:rPr>
        <w:t> mg/kg)</w:t>
      </w:r>
    </w:p>
    <w:p w14:paraId="3C1A2023" w14:textId="77777777" w:rsidR="00D23C5B" w:rsidRPr="004C4DB5" w:rsidRDefault="00D23C5B" w:rsidP="00D23C5B">
      <w:pPr>
        <w:rPr>
          <w:szCs w:val="22"/>
        </w:rPr>
      </w:pPr>
      <w:r w:rsidRPr="004C4DB5">
        <w:rPr>
          <w:szCs w:val="22"/>
        </w:rPr>
        <w:tab/>
      </w:r>
      <w:r w:rsidRPr="004C4DB5">
        <w:rPr>
          <w:szCs w:val="22"/>
        </w:rPr>
        <w:tab/>
      </w:r>
      <w:r w:rsidRPr="004C4DB5">
        <w:rPr>
          <w:szCs w:val="22"/>
        </w:rPr>
        <w:tab/>
      </w:r>
      <w:r w:rsidRPr="004C4DB5">
        <w:rPr>
          <w:szCs w:val="22"/>
        </w:rPr>
        <w:tab/>
      </w:r>
      <w:r w:rsidRPr="004C4DB5">
        <w:rPr>
          <w:b/>
          <w:szCs w:val="22"/>
        </w:rPr>
        <w:t>21</w:t>
      </w:r>
      <w:r w:rsidRPr="004C4DB5">
        <w:rPr>
          <w:szCs w:val="22"/>
        </w:rPr>
        <w:t> (mg/ml, valmislahuse kontsentratsioon)</w:t>
      </w:r>
    </w:p>
    <w:p w14:paraId="514FAAC4" w14:textId="77777777" w:rsidR="00D23C5B" w:rsidRPr="004C4DB5" w:rsidRDefault="00D23C5B" w:rsidP="00D23C5B">
      <w:pPr>
        <w:rPr>
          <w:szCs w:val="22"/>
        </w:rPr>
      </w:pPr>
    </w:p>
    <w:p w14:paraId="7857090D" w14:textId="77777777" w:rsidR="00D23C5B" w:rsidRPr="004C4DB5" w:rsidRDefault="00C87E29" w:rsidP="00D23C5B">
      <w:pPr>
        <w:rPr>
          <w:szCs w:val="22"/>
        </w:rPr>
      </w:pPr>
      <w:r w:rsidRPr="004C4DB5">
        <w:rPr>
          <w:szCs w:val="22"/>
        </w:rPr>
        <w:t>Steriilse nõela ja süstla abil</w:t>
      </w:r>
      <w:r w:rsidR="00D23C5B" w:rsidRPr="004C4DB5">
        <w:rPr>
          <w:szCs w:val="22"/>
        </w:rPr>
        <w:t xml:space="preserve"> tõmmatakse viaalist välja</w:t>
      </w:r>
      <w:r w:rsidRPr="004C4DB5">
        <w:rPr>
          <w:szCs w:val="22"/>
        </w:rPr>
        <w:t xml:space="preserve"> vajalik kogus lahust</w:t>
      </w:r>
      <w:r w:rsidR="00D23C5B" w:rsidRPr="004C4DB5">
        <w:rPr>
          <w:szCs w:val="22"/>
        </w:rPr>
        <w:t xml:space="preserve"> ja lisatakse infusioonikotti, mis sisaldab 250 ml 0,9% naatriumkloriidilahust. Glükoosi sisaldavaid lahuseid ei tohi kasutada (vt lõik</w:t>
      </w:r>
      <w:r w:rsidR="003F7F8B" w:rsidRPr="004C4DB5">
        <w:rPr>
          <w:szCs w:val="22"/>
        </w:rPr>
        <w:t> </w:t>
      </w:r>
      <w:r w:rsidR="00D23C5B" w:rsidRPr="004C4DB5">
        <w:rPr>
          <w:szCs w:val="22"/>
        </w:rPr>
        <w:t>6.2). Lahuste segunemiseks tuleb kotti pöörata ettevaatlikult, et ei tekiks vahtu.</w:t>
      </w:r>
    </w:p>
    <w:p w14:paraId="3E032E7C" w14:textId="77777777" w:rsidR="00D23C5B" w:rsidRPr="004C4DB5" w:rsidRDefault="00D23C5B" w:rsidP="00D23C5B">
      <w:pPr>
        <w:rPr>
          <w:szCs w:val="22"/>
        </w:rPr>
      </w:pPr>
    </w:p>
    <w:p w14:paraId="1B1B2124" w14:textId="77777777" w:rsidR="00D23C5B" w:rsidRPr="004C4DB5" w:rsidRDefault="00D23C5B" w:rsidP="00D23C5B">
      <w:pPr>
        <w:rPr>
          <w:szCs w:val="22"/>
        </w:rPr>
      </w:pPr>
      <w:r w:rsidRPr="004C4DB5">
        <w:rPr>
          <w:szCs w:val="22"/>
        </w:rPr>
        <w:t>Parenteraalseid ravimeid tuleb enne manustamist visuaalselt kontrollida võõrosakeste esinemise või värvimuutuste suhtes.</w:t>
      </w:r>
    </w:p>
    <w:p w14:paraId="7AD3309A" w14:textId="77777777" w:rsidR="00D23C5B" w:rsidRPr="004C4DB5" w:rsidRDefault="00D23C5B" w:rsidP="00D23C5B">
      <w:pPr>
        <w:rPr>
          <w:szCs w:val="22"/>
        </w:rPr>
      </w:pPr>
    </w:p>
    <w:p w14:paraId="12FC6B93" w14:textId="77777777" w:rsidR="00D23C5B" w:rsidRPr="004C4DB5" w:rsidRDefault="00D23C5B" w:rsidP="00D23C5B">
      <w:pPr>
        <w:rPr>
          <w:szCs w:val="22"/>
        </w:rPr>
      </w:pPr>
      <w:r w:rsidRPr="004C4DB5">
        <w:rPr>
          <w:szCs w:val="22"/>
        </w:rPr>
        <w:t>Kasutamata ravimpreparaat või jäätmematerjal tuleb hävitada vastavalt kohalikele nõuetele.</w:t>
      </w:r>
    </w:p>
    <w:p w14:paraId="78B7A1F8" w14:textId="77777777" w:rsidR="00D23C5B" w:rsidRPr="004C4DB5" w:rsidRDefault="00D23C5B" w:rsidP="00D23C5B">
      <w:pPr>
        <w:rPr>
          <w:szCs w:val="22"/>
        </w:rPr>
      </w:pPr>
    </w:p>
    <w:p w14:paraId="37CD9072" w14:textId="77777777" w:rsidR="00D23C5B" w:rsidRPr="004C4DB5" w:rsidRDefault="00D23C5B" w:rsidP="00D23C5B">
      <w:pPr>
        <w:rPr>
          <w:szCs w:val="22"/>
        </w:rPr>
      </w:pPr>
      <w:r w:rsidRPr="004C4DB5">
        <w:rPr>
          <w:szCs w:val="22"/>
        </w:rPr>
        <w:t>Sobimatust Herceptin</w:t>
      </w:r>
      <w:r w:rsidR="00385281" w:rsidRPr="004C4DB5">
        <w:rPr>
          <w:szCs w:val="22"/>
        </w:rPr>
        <w:t>’</w:t>
      </w:r>
      <w:r w:rsidRPr="004C4DB5">
        <w:rPr>
          <w:szCs w:val="22"/>
        </w:rPr>
        <w:t>i ja polüvinüülkloriid-, polüetüleen- või polüpropüleenkottide vahel ei ole täheldatud.</w:t>
      </w:r>
    </w:p>
    <w:p w14:paraId="642B27E0" w14:textId="77777777" w:rsidR="00D23C5B" w:rsidRPr="004C4DB5" w:rsidRDefault="00D23C5B" w:rsidP="00D23C5B">
      <w:pPr>
        <w:rPr>
          <w:szCs w:val="22"/>
        </w:rPr>
      </w:pPr>
    </w:p>
    <w:p w14:paraId="66A59AA2" w14:textId="77777777" w:rsidR="00D23C5B" w:rsidRPr="004C4DB5" w:rsidRDefault="00D23C5B" w:rsidP="00D23C5B">
      <w:pPr>
        <w:rPr>
          <w:szCs w:val="22"/>
        </w:rPr>
      </w:pPr>
    </w:p>
    <w:p w14:paraId="7A2A2605" w14:textId="77777777" w:rsidR="00D23C5B" w:rsidRPr="004C4DB5" w:rsidRDefault="00D23C5B" w:rsidP="00D23C5B">
      <w:pPr>
        <w:keepNext/>
        <w:ind w:left="567" w:hanging="567"/>
        <w:rPr>
          <w:szCs w:val="22"/>
        </w:rPr>
      </w:pPr>
      <w:r w:rsidRPr="004C4DB5">
        <w:rPr>
          <w:b/>
          <w:szCs w:val="22"/>
        </w:rPr>
        <w:t>7.</w:t>
      </w:r>
      <w:r w:rsidRPr="004C4DB5">
        <w:rPr>
          <w:b/>
          <w:szCs w:val="22"/>
        </w:rPr>
        <w:tab/>
        <w:t>MÜÜGILOA HOIDJA</w:t>
      </w:r>
    </w:p>
    <w:p w14:paraId="3E01809B" w14:textId="77777777" w:rsidR="00D23C5B" w:rsidRPr="004C4DB5" w:rsidRDefault="00D23C5B" w:rsidP="00C66E79">
      <w:pPr>
        <w:keepNext/>
        <w:rPr>
          <w:szCs w:val="22"/>
        </w:rPr>
      </w:pPr>
    </w:p>
    <w:p w14:paraId="5AAF9EA3" w14:textId="77777777" w:rsidR="00524628" w:rsidRPr="004C4DB5" w:rsidRDefault="00524628" w:rsidP="00C66E79">
      <w:pPr>
        <w:keepNext/>
      </w:pPr>
      <w:r w:rsidRPr="004C4DB5">
        <w:t xml:space="preserve">Roche Registration GmbH </w:t>
      </w:r>
    </w:p>
    <w:p w14:paraId="1E65B560" w14:textId="77777777" w:rsidR="00524628" w:rsidRPr="004C4DB5" w:rsidRDefault="00524628" w:rsidP="00C66E79">
      <w:pPr>
        <w:keepNext/>
      </w:pPr>
      <w:r w:rsidRPr="004C4DB5">
        <w:t>Emil-Barell-Strasse 1</w:t>
      </w:r>
    </w:p>
    <w:p w14:paraId="3EEBD567" w14:textId="77777777" w:rsidR="00524628" w:rsidRPr="004C4DB5" w:rsidRDefault="00524628" w:rsidP="00C66E79">
      <w:pPr>
        <w:keepNext/>
      </w:pPr>
      <w:r w:rsidRPr="004C4DB5">
        <w:t>79639 Grenzach-Wyhlen</w:t>
      </w:r>
    </w:p>
    <w:p w14:paraId="7866ACBA" w14:textId="77777777" w:rsidR="00524628" w:rsidRPr="004C4DB5" w:rsidRDefault="00524628" w:rsidP="00524628">
      <w:r w:rsidRPr="004C4DB5">
        <w:t>Saksamaa</w:t>
      </w:r>
    </w:p>
    <w:p w14:paraId="15FD5362" w14:textId="77777777" w:rsidR="00D23C5B" w:rsidRPr="004C4DB5" w:rsidRDefault="00D23C5B" w:rsidP="00D23C5B">
      <w:pPr>
        <w:rPr>
          <w:szCs w:val="22"/>
        </w:rPr>
      </w:pPr>
    </w:p>
    <w:p w14:paraId="32749B29" w14:textId="77777777" w:rsidR="00D23C5B" w:rsidRPr="004C4DB5" w:rsidRDefault="00D23C5B" w:rsidP="00D23C5B">
      <w:pPr>
        <w:rPr>
          <w:szCs w:val="22"/>
        </w:rPr>
      </w:pPr>
    </w:p>
    <w:p w14:paraId="3E715574" w14:textId="77777777" w:rsidR="00D23C5B" w:rsidRPr="004C4DB5" w:rsidRDefault="00D23C5B" w:rsidP="00C66E79">
      <w:pPr>
        <w:keepNext/>
        <w:ind w:left="567" w:hanging="567"/>
        <w:rPr>
          <w:szCs w:val="22"/>
        </w:rPr>
      </w:pPr>
      <w:r w:rsidRPr="004C4DB5">
        <w:rPr>
          <w:b/>
          <w:szCs w:val="22"/>
        </w:rPr>
        <w:t>8.</w:t>
      </w:r>
      <w:r w:rsidRPr="004C4DB5">
        <w:rPr>
          <w:b/>
          <w:szCs w:val="22"/>
        </w:rPr>
        <w:tab/>
        <w:t xml:space="preserve">MÜÜGILOA NUMBER (NUMBRID) </w:t>
      </w:r>
    </w:p>
    <w:p w14:paraId="1CE809A7" w14:textId="77777777" w:rsidR="00D23C5B" w:rsidRPr="004C4DB5" w:rsidRDefault="00D23C5B" w:rsidP="00C66E79">
      <w:pPr>
        <w:keepNext/>
        <w:ind w:left="567" w:hanging="567"/>
        <w:rPr>
          <w:b/>
          <w:szCs w:val="22"/>
        </w:rPr>
      </w:pPr>
    </w:p>
    <w:p w14:paraId="0CC6FC3A" w14:textId="77777777" w:rsidR="00D23C5B" w:rsidRPr="004C4DB5" w:rsidRDefault="00D23C5B" w:rsidP="00D23C5B">
      <w:pPr>
        <w:ind w:left="567" w:hanging="567"/>
        <w:rPr>
          <w:szCs w:val="22"/>
        </w:rPr>
      </w:pPr>
      <w:r w:rsidRPr="004C4DB5">
        <w:rPr>
          <w:szCs w:val="22"/>
        </w:rPr>
        <w:t>EU/1/00/145/001</w:t>
      </w:r>
    </w:p>
    <w:p w14:paraId="48C6E528" w14:textId="77777777" w:rsidR="00D23C5B" w:rsidRPr="004C4DB5" w:rsidRDefault="00D23C5B" w:rsidP="00D23C5B">
      <w:pPr>
        <w:ind w:left="567" w:hanging="567"/>
        <w:rPr>
          <w:b/>
          <w:szCs w:val="22"/>
        </w:rPr>
      </w:pPr>
    </w:p>
    <w:p w14:paraId="11521031" w14:textId="77777777" w:rsidR="00D23C5B" w:rsidRPr="004C4DB5" w:rsidRDefault="00D23C5B" w:rsidP="00D23C5B">
      <w:pPr>
        <w:ind w:left="567" w:hanging="567"/>
        <w:rPr>
          <w:b/>
          <w:szCs w:val="22"/>
        </w:rPr>
      </w:pPr>
    </w:p>
    <w:p w14:paraId="1443E76B" w14:textId="77777777" w:rsidR="00D23C5B" w:rsidRPr="004C4DB5" w:rsidRDefault="00D23C5B" w:rsidP="00C66E79">
      <w:pPr>
        <w:keepNext/>
        <w:ind w:left="567" w:hanging="567"/>
        <w:rPr>
          <w:szCs w:val="22"/>
        </w:rPr>
      </w:pPr>
      <w:r w:rsidRPr="004C4DB5">
        <w:rPr>
          <w:b/>
          <w:szCs w:val="22"/>
        </w:rPr>
        <w:t>9.</w:t>
      </w:r>
      <w:r w:rsidRPr="004C4DB5">
        <w:rPr>
          <w:b/>
          <w:szCs w:val="22"/>
        </w:rPr>
        <w:tab/>
        <w:t>ESMASE MÜÜGILOA VÄLJASTAMISE/MÜÜGILOA UUENDAMISE KUUPÄEV</w:t>
      </w:r>
    </w:p>
    <w:p w14:paraId="0C11AF84" w14:textId="77777777" w:rsidR="00D23C5B" w:rsidRPr="004C4DB5" w:rsidRDefault="00D23C5B" w:rsidP="00C66E79">
      <w:pPr>
        <w:keepNext/>
        <w:rPr>
          <w:szCs w:val="22"/>
        </w:rPr>
      </w:pPr>
    </w:p>
    <w:p w14:paraId="1D8724E9" w14:textId="77777777" w:rsidR="00D23C5B" w:rsidRPr="004C4DB5" w:rsidRDefault="00AD08FA" w:rsidP="00D23C5B">
      <w:pPr>
        <w:rPr>
          <w:szCs w:val="22"/>
        </w:rPr>
      </w:pPr>
      <w:r w:rsidRPr="004C4DB5">
        <w:rPr>
          <w:szCs w:val="22"/>
        </w:rPr>
        <w:t>Müügiloa e</w:t>
      </w:r>
      <w:r w:rsidR="00D23C5B" w:rsidRPr="004C4DB5">
        <w:rPr>
          <w:szCs w:val="22"/>
        </w:rPr>
        <w:t>smase väljastamise kuupäev: 28. august 2000</w:t>
      </w:r>
    </w:p>
    <w:p w14:paraId="649FBCD5" w14:textId="77777777" w:rsidR="00D23C5B" w:rsidRPr="004C4DB5" w:rsidRDefault="00D23C5B" w:rsidP="00D23C5B">
      <w:pPr>
        <w:rPr>
          <w:szCs w:val="22"/>
        </w:rPr>
      </w:pPr>
      <w:r w:rsidRPr="004C4DB5">
        <w:rPr>
          <w:szCs w:val="22"/>
        </w:rPr>
        <w:t>Müügiloa viimase uuendamise kuupäev: 28.</w:t>
      </w:r>
      <w:r w:rsidR="001E7E11" w:rsidRPr="004C4DB5">
        <w:rPr>
          <w:szCs w:val="22"/>
        </w:rPr>
        <w:t xml:space="preserve"> </w:t>
      </w:r>
      <w:r w:rsidR="006F43D4" w:rsidRPr="004C4DB5">
        <w:rPr>
          <w:szCs w:val="22"/>
        </w:rPr>
        <w:t xml:space="preserve">juuli </w:t>
      </w:r>
      <w:r w:rsidRPr="004C4DB5">
        <w:rPr>
          <w:szCs w:val="22"/>
        </w:rPr>
        <w:t>2010</w:t>
      </w:r>
    </w:p>
    <w:p w14:paraId="5F1C2E70" w14:textId="77777777" w:rsidR="00D23C5B" w:rsidRPr="004C4DB5" w:rsidRDefault="00D23C5B" w:rsidP="00D23C5B">
      <w:pPr>
        <w:rPr>
          <w:szCs w:val="22"/>
        </w:rPr>
      </w:pPr>
    </w:p>
    <w:p w14:paraId="572E7094" w14:textId="77777777" w:rsidR="00D23C5B" w:rsidRPr="004C4DB5" w:rsidRDefault="00D23C5B" w:rsidP="00D23C5B">
      <w:pPr>
        <w:rPr>
          <w:szCs w:val="22"/>
        </w:rPr>
      </w:pPr>
    </w:p>
    <w:p w14:paraId="2BA1BB34" w14:textId="77777777" w:rsidR="00D23C5B" w:rsidRPr="004C4DB5" w:rsidRDefault="00D23C5B" w:rsidP="003213E7">
      <w:pPr>
        <w:keepNext/>
        <w:keepLines/>
        <w:ind w:left="567" w:hanging="567"/>
        <w:rPr>
          <w:b/>
          <w:szCs w:val="22"/>
        </w:rPr>
      </w:pPr>
      <w:r w:rsidRPr="004C4DB5">
        <w:rPr>
          <w:b/>
          <w:szCs w:val="22"/>
        </w:rPr>
        <w:t>10.</w:t>
      </w:r>
      <w:r w:rsidRPr="004C4DB5">
        <w:rPr>
          <w:b/>
          <w:szCs w:val="22"/>
        </w:rPr>
        <w:tab/>
        <w:t>TEKSTI LÄBIVAATAMISE KUUPÄEV</w:t>
      </w:r>
    </w:p>
    <w:p w14:paraId="769780C5" w14:textId="77777777" w:rsidR="00D23C5B" w:rsidRPr="004C4DB5" w:rsidRDefault="00D23C5B" w:rsidP="003213E7">
      <w:pPr>
        <w:keepNext/>
        <w:keepLines/>
        <w:rPr>
          <w:b/>
          <w:szCs w:val="22"/>
        </w:rPr>
      </w:pPr>
    </w:p>
    <w:p w14:paraId="3ED6F370" w14:textId="78BBFA72" w:rsidR="00D23C5B" w:rsidRPr="004C4DB5" w:rsidRDefault="00214761" w:rsidP="00347749">
      <w:pPr>
        <w:widowControl w:val="0"/>
        <w:rPr>
          <w:szCs w:val="24"/>
        </w:rPr>
      </w:pPr>
      <w:r w:rsidRPr="004C4DB5">
        <w:rPr>
          <w:szCs w:val="24"/>
        </w:rPr>
        <w:t xml:space="preserve">Täpne teave selle ravimpreparaadi kohta on Euroopa Ravimiameti kodulehel: </w:t>
      </w:r>
      <w:r w:rsidRPr="004C4DB5">
        <w:rPr>
          <w:rFonts w:ascii="ZWAdobeF" w:hAnsi="ZWAdobeF" w:cs="ZWAdobeF"/>
          <w:sz w:val="2"/>
          <w:szCs w:val="24"/>
        </w:rPr>
        <w:t>3H</w:t>
      </w:r>
      <w:hyperlink r:id="rId14" w:history="1">
        <w:r w:rsidRPr="004C4DB5">
          <w:rPr>
            <w:rStyle w:val="Hyperlink"/>
          </w:rPr>
          <w:t>https://www.ema.europa.eu</w:t>
        </w:r>
      </w:hyperlink>
      <w:r>
        <w:t>.</w:t>
      </w:r>
      <w:r w:rsidR="00E35DE2" w:rsidRPr="004C4DB5">
        <w:rPr>
          <w:b/>
          <w:szCs w:val="22"/>
        </w:rPr>
        <w:br w:type="page"/>
      </w:r>
      <w:r w:rsidR="00D23C5B" w:rsidRPr="004C4DB5">
        <w:rPr>
          <w:b/>
          <w:szCs w:val="24"/>
        </w:rPr>
        <w:lastRenderedPageBreak/>
        <w:t>1.</w:t>
      </w:r>
      <w:r w:rsidR="00D23C5B" w:rsidRPr="004C4DB5">
        <w:rPr>
          <w:b/>
          <w:szCs w:val="24"/>
        </w:rPr>
        <w:tab/>
        <w:t>RAVIMPREPARAADI NIMETUS</w:t>
      </w:r>
    </w:p>
    <w:p w14:paraId="5745D2D2" w14:textId="77777777" w:rsidR="00D23C5B" w:rsidRPr="004C4DB5" w:rsidRDefault="00D23C5B" w:rsidP="00C66E79">
      <w:pPr>
        <w:keepNext/>
        <w:rPr>
          <w:i/>
          <w:szCs w:val="24"/>
        </w:rPr>
      </w:pPr>
    </w:p>
    <w:p w14:paraId="2CB5B8E7" w14:textId="77777777" w:rsidR="00D23C5B" w:rsidRPr="004C4DB5" w:rsidRDefault="00D23C5B" w:rsidP="00D23C5B">
      <w:pPr>
        <w:widowControl w:val="0"/>
        <w:rPr>
          <w:szCs w:val="24"/>
        </w:rPr>
      </w:pPr>
      <w:r w:rsidRPr="004C4DB5">
        <w:rPr>
          <w:szCs w:val="24"/>
        </w:rPr>
        <w:t>Herceptin 600 mg süstelahus</w:t>
      </w:r>
      <w:r w:rsidR="006261D9" w:rsidRPr="004C4DB5">
        <w:rPr>
          <w:szCs w:val="24"/>
        </w:rPr>
        <w:t xml:space="preserve"> viaalis</w:t>
      </w:r>
    </w:p>
    <w:p w14:paraId="52833E00" w14:textId="77777777" w:rsidR="00D23C5B" w:rsidRPr="004C4DB5" w:rsidRDefault="00D23C5B" w:rsidP="00D23C5B">
      <w:pPr>
        <w:rPr>
          <w:i/>
          <w:szCs w:val="24"/>
        </w:rPr>
      </w:pPr>
    </w:p>
    <w:p w14:paraId="0FEE55CD" w14:textId="77777777" w:rsidR="00D23C5B" w:rsidRPr="004C4DB5" w:rsidRDefault="00D23C5B" w:rsidP="00D23C5B">
      <w:pPr>
        <w:rPr>
          <w:i/>
          <w:szCs w:val="24"/>
        </w:rPr>
      </w:pPr>
    </w:p>
    <w:p w14:paraId="455E5E1B" w14:textId="77777777" w:rsidR="00D23C5B" w:rsidRPr="004C4DB5" w:rsidRDefault="00D23C5B" w:rsidP="00C66E79">
      <w:pPr>
        <w:keepNext/>
        <w:widowControl w:val="0"/>
        <w:rPr>
          <w:szCs w:val="24"/>
        </w:rPr>
      </w:pPr>
      <w:r w:rsidRPr="004C4DB5">
        <w:rPr>
          <w:b/>
          <w:szCs w:val="24"/>
        </w:rPr>
        <w:t>2.</w:t>
      </w:r>
      <w:r w:rsidRPr="004C4DB5">
        <w:rPr>
          <w:b/>
          <w:szCs w:val="24"/>
        </w:rPr>
        <w:tab/>
        <w:t>KVALITATIIVNE JA KVANTITATIIVNE KOOSTIS</w:t>
      </w:r>
    </w:p>
    <w:p w14:paraId="504D1A55" w14:textId="77777777" w:rsidR="00D23C5B" w:rsidRPr="004C4DB5" w:rsidRDefault="00D23C5B" w:rsidP="00C66E79">
      <w:pPr>
        <w:keepNext/>
        <w:rPr>
          <w:szCs w:val="24"/>
        </w:rPr>
      </w:pPr>
    </w:p>
    <w:p w14:paraId="38F817A1" w14:textId="77777777" w:rsidR="00D23C5B" w:rsidRPr="004C4DB5" w:rsidRDefault="00D23C5B" w:rsidP="00D23C5B">
      <w:pPr>
        <w:rPr>
          <w:szCs w:val="24"/>
        </w:rPr>
      </w:pPr>
      <w:r w:rsidRPr="004C4DB5">
        <w:rPr>
          <w:szCs w:val="24"/>
        </w:rPr>
        <w:t xml:space="preserve">Üks 5 ml viaal sisaldab 600 mg </w:t>
      </w:r>
      <w:r w:rsidRPr="004C4DB5">
        <w:rPr>
          <w:szCs w:val="22"/>
        </w:rPr>
        <w:t>trastuzumabi – inimesele omaseks muudetud</w:t>
      </w:r>
      <w:r w:rsidRPr="004C4DB5">
        <w:rPr>
          <w:bCs/>
          <w:szCs w:val="22"/>
        </w:rPr>
        <w:t xml:space="preserve"> </w:t>
      </w:r>
      <w:r w:rsidRPr="004C4DB5">
        <w:rPr>
          <w:szCs w:val="22"/>
        </w:rPr>
        <w:t>IgG1 monoklonaalset antikeha, mis on toodetud imetaja</w:t>
      </w:r>
      <w:r w:rsidRPr="004C4DB5">
        <w:rPr>
          <w:bCs/>
          <w:szCs w:val="22"/>
        </w:rPr>
        <w:t xml:space="preserve"> </w:t>
      </w:r>
      <w:r w:rsidRPr="004C4DB5">
        <w:rPr>
          <w:szCs w:val="22"/>
        </w:rPr>
        <w:t>(hiina hamstri munasari) rakususpensiooni kultuuri abil ning puhastatud afiinsus</w:t>
      </w:r>
      <w:r w:rsidR="001D3410" w:rsidRPr="004C4DB5">
        <w:rPr>
          <w:szCs w:val="22"/>
        </w:rPr>
        <w:t>-</w:t>
      </w:r>
      <w:r w:rsidRPr="004C4DB5">
        <w:rPr>
          <w:szCs w:val="22"/>
        </w:rPr>
        <w:t xml:space="preserve"> ja ioonvahetuskromatograafia, sealhulgas viiruste inaktiveerimise ja eemaldamise spetsiifiliste protseduuride teel.</w:t>
      </w:r>
    </w:p>
    <w:p w14:paraId="20AF52C8" w14:textId="77777777" w:rsidR="00D23C5B" w:rsidRPr="004C4DB5" w:rsidRDefault="00D23C5B" w:rsidP="00D23C5B">
      <w:pPr>
        <w:outlineLvl w:val="0"/>
        <w:rPr>
          <w:szCs w:val="24"/>
        </w:rPr>
      </w:pPr>
    </w:p>
    <w:p w14:paraId="222D1D12" w14:textId="77777777" w:rsidR="00DE64F7" w:rsidRPr="004C4DB5" w:rsidRDefault="00DE64F7" w:rsidP="00650363">
      <w:pPr>
        <w:keepNext/>
        <w:rPr>
          <w:szCs w:val="22"/>
          <w:u w:val="single"/>
        </w:rPr>
      </w:pPr>
      <w:r w:rsidRPr="004C4DB5">
        <w:rPr>
          <w:u w:val="single"/>
        </w:rPr>
        <w:t>Teadaolevat toimet omav abiaine</w:t>
      </w:r>
    </w:p>
    <w:p w14:paraId="2DDBA747" w14:textId="75700DB1" w:rsidR="00DE64F7" w:rsidRPr="004C4DB5" w:rsidRDefault="00713F29" w:rsidP="00DE64F7">
      <w:pPr>
        <w:outlineLvl w:val="0"/>
        <w:rPr>
          <w:szCs w:val="24"/>
        </w:rPr>
      </w:pPr>
      <w:r>
        <w:t>Üks</w:t>
      </w:r>
      <w:r w:rsidR="00DE64F7" w:rsidRPr="004C4DB5">
        <w:t xml:space="preserve"> 5</w:t>
      </w:r>
      <w:r w:rsidR="00C02B23" w:rsidRPr="004C4DB5">
        <w:t> </w:t>
      </w:r>
      <w:r w:rsidR="00DE64F7" w:rsidRPr="004C4DB5">
        <w:t>ml viaal sisaldab 2,0</w:t>
      </w:r>
      <w:r w:rsidR="00C02B23" w:rsidRPr="004C4DB5">
        <w:t> </w:t>
      </w:r>
      <w:r w:rsidR="00DE64F7" w:rsidRPr="004C4DB5">
        <w:t>mg polüsorbaat</w:t>
      </w:r>
      <w:r w:rsidR="00C02B23" w:rsidRPr="004C4DB5">
        <w:t> </w:t>
      </w:r>
      <w:r w:rsidR="00DE64F7" w:rsidRPr="004C4DB5">
        <w:t>20</w:t>
      </w:r>
    </w:p>
    <w:p w14:paraId="00682D90" w14:textId="77777777" w:rsidR="00DE64F7" w:rsidRPr="004C4DB5" w:rsidRDefault="00DE64F7" w:rsidP="00D23C5B">
      <w:pPr>
        <w:outlineLvl w:val="0"/>
        <w:rPr>
          <w:szCs w:val="24"/>
        </w:rPr>
      </w:pPr>
    </w:p>
    <w:p w14:paraId="01078D97" w14:textId="77777777" w:rsidR="00D23C5B" w:rsidRPr="004C4DB5" w:rsidRDefault="00D23C5B" w:rsidP="00D23C5B">
      <w:pPr>
        <w:outlineLvl w:val="0"/>
        <w:rPr>
          <w:szCs w:val="24"/>
        </w:rPr>
      </w:pPr>
      <w:r w:rsidRPr="004C4DB5">
        <w:rPr>
          <w:szCs w:val="24"/>
        </w:rPr>
        <w:t>Abiainete täielik loetelu vt lõik</w:t>
      </w:r>
      <w:r w:rsidR="0040425D" w:rsidRPr="004C4DB5">
        <w:rPr>
          <w:szCs w:val="24"/>
        </w:rPr>
        <w:t> </w:t>
      </w:r>
      <w:r w:rsidRPr="004C4DB5">
        <w:rPr>
          <w:szCs w:val="24"/>
        </w:rPr>
        <w:t>6.1.</w:t>
      </w:r>
    </w:p>
    <w:p w14:paraId="19CF7F8C" w14:textId="77777777" w:rsidR="00D23C5B" w:rsidRPr="004C4DB5" w:rsidRDefault="00D23C5B" w:rsidP="00D23C5B">
      <w:pPr>
        <w:rPr>
          <w:szCs w:val="24"/>
        </w:rPr>
      </w:pPr>
    </w:p>
    <w:p w14:paraId="485CDF59" w14:textId="77777777" w:rsidR="00D23C5B" w:rsidRPr="004C4DB5" w:rsidRDefault="00D23C5B" w:rsidP="00D23C5B">
      <w:pPr>
        <w:rPr>
          <w:szCs w:val="24"/>
        </w:rPr>
      </w:pPr>
    </w:p>
    <w:p w14:paraId="2DF1353C" w14:textId="77777777" w:rsidR="00D23C5B" w:rsidRPr="004C4DB5" w:rsidRDefault="00D23C5B" w:rsidP="00C66E79">
      <w:pPr>
        <w:keepNext/>
        <w:ind w:left="567" w:hanging="567"/>
        <w:rPr>
          <w:caps/>
          <w:szCs w:val="24"/>
        </w:rPr>
      </w:pPr>
      <w:r w:rsidRPr="004C4DB5">
        <w:rPr>
          <w:b/>
          <w:szCs w:val="24"/>
        </w:rPr>
        <w:t>3.</w:t>
      </w:r>
      <w:r w:rsidRPr="004C4DB5">
        <w:rPr>
          <w:b/>
          <w:szCs w:val="24"/>
        </w:rPr>
        <w:tab/>
        <w:t>RAVIMVORM</w:t>
      </w:r>
    </w:p>
    <w:p w14:paraId="1993FD24" w14:textId="77777777" w:rsidR="00D23C5B" w:rsidRPr="004C4DB5" w:rsidRDefault="00D23C5B" w:rsidP="00C66E79">
      <w:pPr>
        <w:keepNext/>
        <w:autoSpaceDE w:val="0"/>
        <w:autoSpaceDN w:val="0"/>
        <w:adjustRightInd w:val="0"/>
        <w:jc w:val="both"/>
        <w:rPr>
          <w:szCs w:val="24"/>
        </w:rPr>
      </w:pPr>
    </w:p>
    <w:p w14:paraId="5D630659" w14:textId="77777777" w:rsidR="00D23C5B" w:rsidRPr="004C4DB5" w:rsidRDefault="00D23C5B" w:rsidP="00D23C5B">
      <w:pPr>
        <w:rPr>
          <w:szCs w:val="24"/>
        </w:rPr>
      </w:pPr>
      <w:r w:rsidRPr="004C4DB5">
        <w:rPr>
          <w:szCs w:val="24"/>
        </w:rPr>
        <w:t>Süstelahus</w:t>
      </w:r>
    </w:p>
    <w:p w14:paraId="3AF76DFB" w14:textId="77777777" w:rsidR="00D23C5B" w:rsidRPr="004C4DB5" w:rsidRDefault="00D23C5B" w:rsidP="00D23C5B">
      <w:pPr>
        <w:rPr>
          <w:szCs w:val="24"/>
        </w:rPr>
      </w:pPr>
    </w:p>
    <w:p w14:paraId="4143145E" w14:textId="77777777" w:rsidR="00D23C5B" w:rsidRPr="004C4DB5" w:rsidRDefault="00D23C5B" w:rsidP="00D23C5B">
      <w:pPr>
        <w:rPr>
          <w:szCs w:val="24"/>
        </w:rPr>
      </w:pPr>
      <w:r w:rsidRPr="004C4DB5">
        <w:rPr>
          <w:szCs w:val="24"/>
        </w:rPr>
        <w:t>Selge kuni opalestseeruv lahus, mis on värvitu või kollakat värvi.</w:t>
      </w:r>
    </w:p>
    <w:p w14:paraId="4571405A" w14:textId="77777777" w:rsidR="00D23C5B" w:rsidRPr="004C4DB5" w:rsidRDefault="00D23C5B" w:rsidP="00D23C5B">
      <w:pPr>
        <w:autoSpaceDE w:val="0"/>
        <w:autoSpaceDN w:val="0"/>
        <w:adjustRightInd w:val="0"/>
        <w:jc w:val="both"/>
        <w:rPr>
          <w:szCs w:val="24"/>
        </w:rPr>
      </w:pPr>
    </w:p>
    <w:p w14:paraId="24BE8D3F" w14:textId="77777777" w:rsidR="00D23C5B" w:rsidRPr="004C4DB5" w:rsidRDefault="00D23C5B" w:rsidP="00D23C5B">
      <w:pPr>
        <w:rPr>
          <w:szCs w:val="24"/>
        </w:rPr>
      </w:pPr>
    </w:p>
    <w:p w14:paraId="3D3D677A" w14:textId="77777777" w:rsidR="00D23C5B" w:rsidRPr="004C4DB5" w:rsidRDefault="00D23C5B" w:rsidP="00C66E79">
      <w:pPr>
        <w:keepNext/>
        <w:ind w:left="567" w:hanging="567"/>
        <w:rPr>
          <w:caps/>
        </w:rPr>
      </w:pPr>
      <w:r w:rsidRPr="004C4DB5">
        <w:rPr>
          <w:b/>
          <w:caps/>
        </w:rPr>
        <w:t>4.</w:t>
      </w:r>
      <w:r w:rsidRPr="004C4DB5">
        <w:rPr>
          <w:b/>
          <w:caps/>
        </w:rPr>
        <w:tab/>
        <w:t>KLIINILISED ANDMED</w:t>
      </w:r>
    </w:p>
    <w:p w14:paraId="77B798FF" w14:textId="77777777" w:rsidR="00D23C5B" w:rsidRPr="004C4DB5" w:rsidRDefault="00D23C5B" w:rsidP="00C66E79">
      <w:pPr>
        <w:keepNext/>
      </w:pPr>
    </w:p>
    <w:p w14:paraId="59755B22" w14:textId="77777777" w:rsidR="00D23C5B" w:rsidRPr="004C4DB5" w:rsidRDefault="00D23C5B" w:rsidP="00C66E79">
      <w:pPr>
        <w:keepNext/>
        <w:ind w:left="567" w:hanging="567"/>
        <w:outlineLvl w:val="0"/>
      </w:pPr>
      <w:r w:rsidRPr="004C4DB5">
        <w:rPr>
          <w:b/>
        </w:rPr>
        <w:t>4.1</w:t>
      </w:r>
      <w:r w:rsidRPr="004C4DB5">
        <w:rPr>
          <w:b/>
        </w:rPr>
        <w:tab/>
        <w:t>Näidustused</w:t>
      </w:r>
    </w:p>
    <w:p w14:paraId="063601CB" w14:textId="77777777" w:rsidR="00D23C5B" w:rsidRPr="004C4DB5" w:rsidRDefault="00D23C5B" w:rsidP="00C66E79">
      <w:pPr>
        <w:keepNext/>
      </w:pPr>
    </w:p>
    <w:p w14:paraId="60EF8570" w14:textId="77777777" w:rsidR="00D23C5B" w:rsidRPr="004C4DB5" w:rsidRDefault="00D23C5B" w:rsidP="00C66E79">
      <w:pPr>
        <w:keepNext/>
        <w:rPr>
          <w:szCs w:val="22"/>
          <w:u w:val="single"/>
        </w:rPr>
      </w:pPr>
      <w:r w:rsidRPr="004C4DB5">
        <w:rPr>
          <w:szCs w:val="22"/>
          <w:u w:val="single"/>
        </w:rPr>
        <w:t>Rinnanäärmevähk</w:t>
      </w:r>
    </w:p>
    <w:p w14:paraId="5FDEF878" w14:textId="77777777" w:rsidR="00D23C5B" w:rsidRPr="004C4DB5" w:rsidRDefault="00D23C5B" w:rsidP="00C66E79">
      <w:pPr>
        <w:keepNext/>
        <w:rPr>
          <w:b/>
          <w:szCs w:val="22"/>
        </w:rPr>
      </w:pPr>
    </w:p>
    <w:p w14:paraId="07EF0B2F" w14:textId="77777777" w:rsidR="00D23C5B" w:rsidRPr="004C4DB5" w:rsidRDefault="00D23C5B" w:rsidP="00C66E79">
      <w:pPr>
        <w:keepNext/>
        <w:rPr>
          <w:i/>
          <w:szCs w:val="22"/>
          <w:u w:val="single"/>
        </w:rPr>
      </w:pPr>
      <w:r w:rsidRPr="004C4DB5">
        <w:rPr>
          <w:i/>
          <w:szCs w:val="22"/>
          <w:u w:val="single"/>
        </w:rPr>
        <w:t>Metastaatiline rinnanäärmevähk</w:t>
      </w:r>
    </w:p>
    <w:p w14:paraId="788CB9A7" w14:textId="77777777" w:rsidR="00D23C5B" w:rsidRPr="004C4DB5" w:rsidRDefault="00D23C5B" w:rsidP="00C66E79">
      <w:pPr>
        <w:keepNext/>
        <w:rPr>
          <w:szCs w:val="22"/>
        </w:rPr>
      </w:pPr>
    </w:p>
    <w:p w14:paraId="49BB229F" w14:textId="77777777" w:rsidR="00D23C5B" w:rsidRPr="004C4DB5" w:rsidRDefault="00D23C5B" w:rsidP="00C66E79">
      <w:pPr>
        <w:keepNext/>
        <w:rPr>
          <w:szCs w:val="22"/>
        </w:rPr>
      </w:pPr>
      <w:r w:rsidRPr="004C4DB5">
        <w:rPr>
          <w:szCs w:val="22"/>
        </w:rPr>
        <w:t>Herceptin on näidustatud HER2</w:t>
      </w:r>
      <w:r w:rsidRPr="004C4DB5">
        <w:rPr>
          <w:szCs w:val="22"/>
        </w:rPr>
        <w:noBreakHyphen/>
        <w:t>positiivse metastaatilise rinnanäärmevähi (MRV) raviks:</w:t>
      </w:r>
    </w:p>
    <w:p w14:paraId="2B2BF76B" w14:textId="77777777" w:rsidR="00D23C5B" w:rsidRPr="004C4DB5" w:rsidRDefault="00D23C5B" w:rsidP="00C66E79">
      <w:pPr>
        <w:keepNext/>
        <w:rPr>
          <w:szCs w:val="22"/>
        </w:rPr>
      </w:pPr>
    </w:p>
    <w:p w14:paraId="50BF8C8D" w14:textId="77777777" w:rsidR="00D23C5B" w:rsidRPr="004C4DB5" w:rsidRDefault="00D23C5B" w:rsidP="00D23C5B">
      <w:pPr>
        <w:ind w:left="540" w:hanging="540"/>
        <w:rPr>
          <w:szCs w:val="22"/>
        </w:rPr>
      </w:pPr>
      <w:r w:rsidRPr="004C4DB5">
        <w:t>-</w:t>
      </w:r>
      <w:r w:rsidRPr="004C4DB5">
        <w:tab/>
      </w:r>
      <w:r w:rsidRPr="004C4DB5">
        <w:rPr>
          <w:szCs w:val="22"/>
        </w:rPr>
        <w:t>monoteraapiana patsientidele, kellele on metastaatilise haiguse raviks rakendatud vähemalt kahte keemiaraviskeemi. Eelnev kemoteraapia peab olema sisaldanud vähemalt ühte antratsükliini ja ühte taksaani, välja arvatud juhul, kui patsientidele on need ravimid sobimatud. Hormoonretseptor</w:t>
      </w:r>
      <w:r w:rsidR="009D2876" w:rsidRPr="004C4DB5">
        <w:rPr>
          <w:szCs w:val="22"/>
        </w:rPr>
        <w:t>-</w:t>
      </w:r>
      <w:r w:rsidRPr="004C4DB5">
        <w:rPr>
          <w:szCs w:val="22"/>
        </w:rPr>
        <w:t>positiivsetel patsientidel peab olema ebaõnnestunud ka hormoonravi, välja arvatud juhul, kui patsientidele on see raviviis sobimatu.</w:t>
      </w:r>
    </w:p>
    <w:p w14:paraId="5F7FDE67" w14:textId="77777777" w:rsidR="00D23C5B" w:rsidRPr="004C4DB5" w:rsidRDefault="00D23C5B" w:rsidP="00D23C5B">
      <w:pPr>
        <w:rPr>
          <w:szCs w:val="22"/>
        </w:rPr>
      </w:pPr>
    </w:p>
    <w:p w14:paraId="478405CF" w14:textId="77777777" w:rsidR="00D23C5B" w:rsidRPr="004C4DB5" w:rsidRDefault="00D23C5B" w:rsidP="00D23C5B">
      <w:pPr>
        <w:ind w:left="540" w:hanging="540"/>
        <w:rPr>
          <w:szCs w:val="22"/>
        </w:rPr>
      </w:pPr>
      <w:r w:rsidRPr="004C4DB5">
        <w:t>-</w:t>
      </w:r>
      <w:r w:rsidRPr="004C4DB5">
        <w:tab/>
      </w:r>
      <w:r w:rsidRPr="004C4DB5">
        <w:rPr>
          <w:szCs w:val="22"/>
        </w:rPr>
        <w:t>kombinatsioonis paklitakseeliga patsientidele, kes ei ole varem metastaseerunud haiguse raviks kemoteraapiat saanud ning kellele antratsükliin ei sobi.</w:t>
      </w:r>
    </w:p>
    <w:p w14:paraId="2EDFC1B9" w14:textId="77777777" w:rsidR="00D23C5B" w:rsidRPr="004C4DB5" w:rsidRDefault="00D23C5B" w:rsidP="00D23C5B">
      <w:pPr>
        <w:rPr>
          <w:szCs w:val="22"/>
        </w:rPr>
      </w:pPr>
    </w:p>
    <w:p w14:paraId="5917A2C8" w14:textId="77777777" w:rsidR="00D23C5B" w:rsidRPr="004C4DB5" w:rsidRDefault="00D23C5B" w:rsidP="00D23C5B">
      <w:pPr>
        <w:ind w:left="540" w:hanging="540"/>
        <w:rPr>
          <w:szCs w:val="22"/>
        </w:rPr>
      </w:pPr>
      <w:r w:rsidRPr="004C4DB5">
        <w:t>-</w:t>
      </w:r>
      <w:r w:rsidRPr="004C4DB5">
        <w:tab/>
      </w:r>
      <w:r w:rsidRPr="004C4DB5">
        <w:rPr>
          <w:szCs w:val="22"/>
        </w:rPr>
        <w:t>kombinatsioonis dotsetakseeliga patsientidele, kes ei ole varem metastaatilise haiguse raviks kemoteraapiat saanud.</w:t>
      </w:r>
    </w:p>
    <w:p w14:paraId="7ACCC4EB" w14:textId="77777777" w:rsidR="00D23C5B" w:rsidRPr="004C4DB5" w:rsidRDefault="00D23C5B" w:rsidP="00D23C5B">
      <w:pPr>
        <w:rPr>
          <w:szCs w:val="22"/>
        </w:rPr>
      </w:pPr>
    </w:p>
    <w:p w14:paraId="1CAB6BA7" w14:textId="77777777" w:rsidR="00D23C5B" w:rsidRPr="004C4DB5" w:rsidRDefault="00D23C5B" w:rsidP="00D23C5B">
      <w:pPr>
        <w:ind w:left="540" w:hanging="540"/>
        <w:rPr>
          <w:szCs w:val="22"/>
        </w:rPr>
      </w:pPr>
      <w:r w:rsidRPr="004C4DB5">
        <w:t>-</w:t>
      </w:r>
      <w:r w:rsidRPr="004C4DB5">
        <w:tab/>
        <w:t>kombinatsioonis aromataasi inhibiitoriga hormoonretseptor-positiivsetele metastaatilise rinnanäärmevähiga menopausi järgses eas patsientidele, kellele ei ole varem trastuzumabi manustatud.</w:t>
      </w:r>
    </w:p>
    <w:p w14:paraId="774D97F1" w14:textId="77777777" w:rsidR="00D23C5B" w:rsidRPr="004C4DB5" w:rsidRDefault="00D23C5B" w:rsidP="00D23C5B">
      <w:pPr>
        <w:rPr>
          <w:szCs w:val="22"/>
        </w:rPr>
      </w:pPr>
    </w:p>
    <w:p w14:paraId="76CAF42E" w14:textId="77777777" w:rsidR="00D23C5B" w:rsidRPr="004C4DB5" w:rsidRDefault="00D23C5B" w:rsidP="00C66E79">
      <w:pPr>
        <w:keepNext/>
        <w:rPr>
          <w:i/>
          <w:szCs w:val="22"/>
          <w:u w:val="single"/>
        </w:rPr>
      </w:pPr>
      <w:r w:rsidRPr="004C4DB5">
        <w:rPr>
          <w:i/>
          <w:szCs w:val="22"/>
          <w:u w:val="single"/>
        </w:rPr>
        <w:t>Varajases staadiumis rinnanäärmevähk</w:t>
      </w:r>
    </w:p>
    <w:p w14:paraId="63067DD2" w14:textId="77777777" w:rsidR="00D23C5B" w:rsidRPr="004C4DB5" w:rsidRDefault="00D23C5B" w:rsidP="00C66E79">
      <w:pPr>
        <w:keepNext/>
        <w:rPr>
          <w:szCs w:val="22"/>
        </w:rPr>
      </w:pPr>
    </w:p>
    <w:p w14:paraId="0B15DDE6" w14:textId="77777777" w:rsidR="00D23C5B" w:rsidRPr="004C4DB5" w:rsidRDefault="00D23C5B" w:rsidP="00C66E79">
      <w:pPr>
        <w:keepNext/>
        <w:rPr>
          <w:szCs w:val="22"/>
        </w:rPr>
      </w:pPr>
      <w:r w:rsidRPr="004C4DB5">
        <w:rPr>
          <w:szCs w:val="22"/>
        </w:rPr>
        <w:t>Herceptin on näidustatud HER2</w:t>
      </w:r>
      <w:r w:rsidRPr="004C4DB5">
        <w:rPr>
          <w:szCs w:val="22"/>
        </w:rPr>
        <w:noBreakHyphen/>
        <w:t>positiivse varajases staadiumis rinnanäärmevähi raviks:</w:t>
      </w:r>
    </w:p>
    <w:p w14:paraId="60EE76A7" w14:textId="77777777" w:rsidR="00D23C5B" w:rsidRPr="004C4DB5" w:rsidRDefault="00D23C5B" w:rsidP="00C66E79">
      <w:pPr>
        <w:keepNext/>
        <w:rPr>
          <w:szCs w:val="22"/>
        </w:rPr>
      </w:pPr>
    </w:p>
    <w:p w14:paraId="374AC40D" w14:textId="77777777" w:rsidR="00D23C5B" w:rsidRPr="004C4DB5" w:rsidRDefault="00D23C5B" w:rsidP="00D23C5B">
      <w:pPr>
        <w:ind w:left="564" w:hanging="564"/>
        <w:rPr>
          <w:szCs w:val="22"/>
        </w:rPr>
      </w:pPr>
      <w:r w:rsidRPr="004C4DB5">
        <w:rPr>
          <w:szCs w:val="22"/>
        </w:rPr>
        <w:t>-</w:t>
      </w:r>
      <w:r w:rsidRPr="004C4DB5">
        <w:rPr>
          <w:szCs w:val="22"/>
        </w:rPr>
        <w:tab/>
        <w:t>pärast operatiivset ravi, kemoteraapiat (neoadjuvant- või adjuvantravi) ja kiiritusravi (kui on kohaldatav) (vt lõik</w:t>
      </w:r>
      <w:r w:rsidR="001D3410" w:rsidRPr="004C4DB5">
        <w:rPr>
          <w:szCs w:val="22"/>
        </w:rPr>
        <w:t> </w:t>
      </w:r>
      <w:r w:rsidRPr="004C4DB5">
        <w:rPr>
          <w:szCs w:val="22"/>
        </w:rPr>
        <w:t>5.1).</w:t>
      </w:r>
    </w:p>
    <w:p w14:paraId="4A500954" w14:textId="77777777" w:rsidR="00D23C5B" w:rsidRPr="004C4DB5" w:rsidRDefault="00D23C5B" w:rsidP="00D23C5B">
      <w:pPr>
        <w:ind w:left="564" w:hanging="564"/>
        <w:rPr>
          <w:szCs w:val="22"/>
        </w:rPr>
      </w:pPr>
    </w:p>
    <w:p w14:paraId="7B82B6DA" w14:textId="77777777" w:rsidR="00D23C5B" w:rsidRPr="004C4DB5" w:rsidRDefault="00D23C5B" w:rsidP="00D23C5B">
      <w:pPr>
        <w:ind w:left="564" w:hanging="564"/>
        <w:rPr>
          <w:szCs w:val="22"/>
        </w:rPr>
      </w:pPr>
      <w:r w:rsidRPr="004C4DB5">
        <w:rPr>
          <w:szCs w:val="22"/>
        </w:rPr>
        <w:t>-</w:t>
      </w:r>
      <w:r w:rsidRPr="004C4DB5">
        <w:rPr>
          <w:szCs w:val="22"/>
        </w:rPr>
        <w:tab/>
        <w:t>pärast adjuvantset kemoteraapiat doksorubitsiini ja tsüklofosfamiidiga kombinatsioonis paklitakseeli või dotsetakseeliga.</w:t>
      </w:r>
    </w:p>
    <w:p w14:paraId="60ADB324" w14:textId="77777777" w:rsidR="00D23C5B" w:rsidRPr="004C4DB5" w:rsidRDefault="00D23C5B" w:rsidP="00D23C5B">
      <w:pPr>
        <w:ind w:left="564" w:hanging="564"/>
        <w:rPr>
          <w:szCs w:val="22"/>
        </w:rPr>
      </w:pPr>
    </w:p>
    <w:p w14:paraId="02BE664A" w14:textId="77777777" w:rsidR="00D23C5B" w:rsidRPr="004C4DB5" w:rsidRDefault="00D23C5B" w:rsidP="00D23C5B">
      <w:pPr>
        <w:ind w:left="564" w:hanging="564"/>
        <w:rPr>
          <w:szCs w:val="22"/>
        </w:rPr>
      </w:pPr>
      <w:r w:rsidRPr="004C4DB5">
        <w:rPr>
          <w:szCs w:val="22"/>
        </w:rPr>
        <w:t>-</w:t>
      </w:r>
      <w:r w:rsidRPr="004C4DB5">
        <w:rPr>
          <w:szCs w:val="22"/>
        </w:rPr>
        <w:tab/>
        <w:t>kombinatsioonis adjuvantse kemoteraapiaga, mis sisaldab dotsetakseeli ja karboplatiini.</w:t>
      </w:r>
    </w:p>
    <w:p w14:paraId="5D66E22C" w14:textId="77777777" w:rsidR="00D23C5B" w:rsidRPr="004C4DB5" w:rsidRDefault="00D23C5B" w:rsidP="00D23C5B">
      <w:pPr>
        <w:ind w:left="564" w:hanging="564"/>
        <w:rPr>
          <w:szCs w:val="22"/>
        </w:rPr>
      </w:pPr>
    </w:p>
    <w:p w14:paraId="4EFFA227" w14:textId="77777777" w:rsidR="00D23C5B" w:rsidRPr="004C4DB5" w:rsidRDefault="00D23C5B" w:rsidP="00D23C5B">
      <w:pPr>
        <w:ind w:left="564" w:hanging="564"/>
        <w:rPr>
          <w:szCs w:val="22"/>
        </w:rPr>
      </w:pPr>
      <w:r w:rsidRPr="004C4DB5">
        <w:rPr>
          <w:szCs w:val="22"/>
        </w:rPr>
        <w:t>-</w:t>
      </w:r>
      <w:r w:rsidRPr="004C4DB5">
        <w:rPr>
          <w:szCs w:val="22"/>
        </w:rPr>
        <w:tab/>
        <w:t>kombinatsioonis neoadjuvantse kemoteraapiaga, millele järgneb adjuvantravi Herceptin’iga lokaalselt kaugelearenenud (sh põletikulise) haiguse või &gt; 2 cm läbimõõduga kasvajate korral (vt lõigud</w:t>
      </w:r>
      <w:r w:rsidR="001D3410" w:rsidRPr="004C4DB5">
        <w:rPr>
          <w:szCs w:val="22"/>
        </w:rPr>
        <w:t> </w:t>
      </w:r>
      <w:r w:rsidRPr="004C4DB5">
        <w:rPr>
          <w:szCs w:val="22"/>
        </w:rPr>
        <w:t>4.4 ja 5.1).</w:t>
      </w:r>
    </w:p>
    <w:p w14:paraId="3FFC9FCA" w14:textId="77777777" w:rsidR="00D23C5B" w:rsidRPr="004C4DB5" w:rsidRDefault="00D23C5B" w:rsidP="00D23C5B">
      <w:pPr>
        <w:ind w:left="564" w:hanging="564"/>
        <w:rPr>
          <w:szCs w:val="22"/>
        </w:rPr>
      </w:pPr>
    </w:p>
    <w:p w14:paraId="598AD841" w14:textId="77777777" w:rsidR="00D23C5B" w:rsidRPr="004C4DB5" w:rsidRDefault="00D23C5B" w:rsidP="00D23C5B">
      <w:pPr>
        <w:rPr>
          <w:szCs w:val="22"/>
        </w:rPr>
      </w:pPr>
      <w:r w:rsidRPr="004C4DB5">
        <w:rPr>
          <w:szCs w:val="22"/>
        </w:rPr>
        <w:t>Herceptin’i tuleks kasutada ainult metastaatilise või varajases staadiumis rinnanäärmevähiga patsientidel, kelle kasvajal esineb HER2</w:t>
      </w:r>
      <w:r w:rsidRPr="004C4DB5">
        <w:rPr>
          <w:bCs/>
          <w:szCs w:val="22"/>
        </w:rPr>
        <w:t xml:space="preserve"> </w:t>
      </w:r>
      <w:r w:rsidRPr="004C4DB5">
        <w:rPr>
          <w:szCs w:val="22"/>
        </w:rPr>
        <w:t>üleekspressioon või HER2 geeni amplifikatsoon, mis on kindlaks määratud täpse ja valideeritud analüüsiga (vt lõigud</w:t>
      </w:r>
      <w:r w:rsidR="001D3410" w:rsidRPr="004C4DB5">
        <w:rPr>
          <w:szCs w:val="22"/>
        </w:rPr>
        <w:t> </w:t>
      </w:r>
      <w:r w:rsidRPr="004C4DB5">
        <w:rPr>
          <w:szCs w:val="22"/>
        </w:rPr>
        <w:t xml:space="preserve">4.4 ja 5.1). </w:t>
      </w:r>
    </w:p>
    <w:p w14:paraId="3E972794" w14:textId="77777777" w:rsidR="00D23C5B" w:rsidRPr="004C4DB5" w:rsidRDefault="00D23C5B" w:rsidP="00D23C5B">
      <w:pPr>
        <w:rPr>
          <w:szCs w:val="24"/>
        </w:rPr>
      </w:pPr>
    </w:p>
    <w:p w14:paraId="47D63D2B" w14:textId="77777777" w:rsidR="00D23C5B" w:rsidRPr="004C4DB5" w:rsidRDefault="00D23C5B" w:rsidP="00C66E79">
      <w:pPr>
        <w:keepNext/>
        <w:outlineLvl w:val="0"/>
        <w:rPr>
          <w:b/>
        </w:rPr>
      </w:pPr>
      <w:r w:rsidRPr="004C4DB5">
        <w:rPr>
          <w:b/>
        </w:rPr>
        <w:t>4.2</w:t>
      </w:r>
      <w:r w:rsidRPr="004C4DB5">
        <w:rPr>
          <w:b/>
        </w:rPr>
        <w:tab/>
        <w:t>Annustamine ja manustamisviis</w:t>
      </w:r>
    </w:p>
    <w:p w14:paraId="00F583C0" w14:textId="77777777" w:rsidR="00D23C5B" w:rsidRPr="004C4DB5" w:rsidRDefault="00D23C5B" w:rsidP="00C66E79">
      <w:pPr>
        <w:keepNext/>
        <w:rPr>
          <w:b/>
          <w:i/>
          <w:szCs w:val="24"/>
        </w:rPr>
      </w:pPr>
    </w:p>
    <w:p w14:paraId="65CC0A28" w14:textId="77777777" w:rsidR="00D23C5B" w:rsidRPr="004C4DB5" w:rsidRDefault="00D23C5B" w:rsidP="00D23C5B">
      <w:pPr>
        <w:rPr>
          <w:szCs w:val="22"/>
        </w:rPr>
      </w:pPr>
      <w:r w:rsidRPr="004C4DB5">
        <w:rPr>
          <w:szCs w:val="22"/>
        </w:rPr>
        <w:t>HER2 määramine on enne ravi alustamist kohustuslik (vt lõigud</w:t>
      </w:r>
      <w:r w:rsidR="001D3410" w:rsidRPr="004C4DB5">
        <w:rPr>
          <w:szCs w:val="22"/>
        </w:rPr>
        <w:t> </w:t>
      </w:r>
      <w:r w:rsidRPr="004C4DB5">
        <w:rPr>
          <w:szCs w:val="22"/>
        </w:rPr>
        <w:t>4.4 ja 5.1). Herceptin</w:t>
      </w:r>
      <w:r w:rsidR="008B6D9F" w:rsidRPr="004C4DB5">
        <w:rPr>
          <w:szCs w:val="22"/>
        </w:rPr>
        <w:t>’iga</w:t>
      </w:r>
      <w:r w:rsidRPr="004C4DB5">
        <w:rPr>
          <w:szCs w:val="22"/>
        </w:rPr>
        <w:t xml:space="preserve"> võib </w:t>
      </w:r>
      <w:r w:rsidR="008B6D9F" w:rsidRPr="004C4DB5">
        <w:rPr>
          <w:szCs w:val="22"/>
        </w:rPr>
        <w:t xml:space="preserve">ravi </w:t>
      </w:r>
      <w:r w:rsidRPr="004C4DB5">
        <w:rPr>
          <w:szCs w:val="22"/>
        </w:rPr>
        <w:t>alustada ainult tsütotoksilise kemoteraapia läbiviimise kogemustega arst (vt lõik</w:t>
      </w:r>
      <w:r w:rsidR="001D3410" w:rsidRPr="004C4DB5">
        <w:rPr>
          <w:szCs w:val="22"/>
        </w:rPr>
        <w:t> </w:t>
      </w:r>
      <w:r w:rsidRPr="004C4DB5">
        <w:rPr>
          <w:szCs w:val="22"/>
        </w:rPr>
        <w:t>4.4) ning ravimit tohib manustada ainult tervishoiutöötaja.</w:t>
      </w:r>
    </w:p>
    <w:p w14:paraId="5FAE7D38" w14:textId="77777777" w:rsidR="00D23C5B" w:rsidRPr="004C4DB5" w:rsidRDefault="00D23C5B" w:rsidP="00D23C5B">
      <w:pPr>
        <w:rPr>
          <w:szCs w:val="22"/>
        </w:rPr>
      </w:pPr>
    </w:p>
    <w:p w14:paraId="4406A6BC" w14:textId="77777777" w:rsidR="00D23C5B" w:rsidRPr="004C4DB5" w:rsidRDefault="00D23C5B" w:rsidP="00D23C5B">
      <w:pPr>
        <w:rPr>
          <w:szCs w:val="22"/>
        </w:rPr>
      </w:pPr>
      <w:r w:rsidRPr="004C4DB5">
        <w:rPr>
          <w:szCs w:val="22"/>
        </w:rPr>
        <w:t>Tähtis on kontrollida pakendi märgistust veendumaks, et patsiendile manustatakse õiget talle määratud ravimvormi (intravenoosset või subkutaanset fikseeritud annust sisaldavat ravimvormi). Herceptin’i subkutaanne fikseeritud annust sisaldav ravimvorm ei ole ette nähtud intravenoosseks manustamiseks ning seda tohib manustada ainult nahaaluse süstena.</w:t>
      </w:r>
    </w:p>
    <w:p w14:paraId="4E374885" w14:textId="77777777" w:rsidR="00930D0C" w:rsidRPr="004C4DB5" w:rsidRDefault="00930D0C" w:rsidP="0032433E">
      <w:pPr>
        <w:rPr>
          <w:szCs w:val="22"/>
        </w:rPr>
      </w:pPr>
    </w:p>
    <w:p w14:paraId="39E6086F" w14:textId="77777777" w:rsidR="0032433E" w:rsidRPr="004C4DB5" w:rsidRDefault="0032433E" w:rsidP="0032433E">
      <w:pPr>
        <w:rPr>
          <w:szCs w:val="22"/>
        </w:rPr>
      </w:pPr>
      <w:r w:rsidRPr="004C4DB5">
        <w:rPr>
          <w:szCs w:val="22"/>
        </w:rPr>
        <w:t>Herceptin’i intravenoosselt ravimvormilt subkutaansele ravimvormile ja vastupidi üleminekut kolmenädalaste intervallidega raviskeemi puhul on hinnatud uuringus MO22982 (vt lõik 4.8).</w:t>
      </w:r>
    </w:p>
    <w:p w14:paraId="48DE564D" w14:textId="77777777" w:rsidR="00D23C5B" w:rsidRPr="004C4DB5" w:rsidRDefault="00D23C5B" w:rsidP="00D23C5B">
      <w:pPr>
        <w:rPr>
          <w:szCs w:val="22"/>
        </w:rPr>
      </w:pPr>
    </w:p>
    <w:p w14:paraId="14A1A8DC" w14:textId="77777777" w:rsidR="00D23C5B" w:rsidRPr="004C4DB5" w:rsidRDefault="00D23C5B" w:rsidP="00D23C5B">
      <w:pPr>
        <w:rPr>
          <w:szCs w:val="22"/>
        </w:rPr>
      </w:pPr>
      <w:r w:rsidRPr="004C4DB5">
        <w:rPr>
          <w:szCs w:val="22"/>
        </w:rPr>
        <w:t xml:space="preserve">Ravimi kasutusvigade vältimiseks on tähtis kontrollida viaali etiketilt ja veenduda, et valmistatav ja manustatav ravim on Herceptin (trastuzumab), mitte </w:t>
      </w:r>
      <w:r w:rsidR="006D59D0" w:rsidRPr="004C4DB5">
        <w:rPr>
          <w:szCs w:val="22"/>
        </w:rPr>
        <w:t>mõni teine trastuzumabi sisaldav ravim</w:t>
      </w:r>
      <w:r w:rsidR="0032433E" w:rsidRPr="004C4DB5">
        <w:rPr>
          <w:szCs w:val="22"/>
        </w:rPr>
        <w:t xml:space="preserve"> (</w:t>
      </w:r>
      <w:r w:rsidR="006D59D0" w:rsidRPr="004C4DB5">
        <w:rPr>
          <w:szCs w:val="22"/>
        </w:rPr>
        <w:t xml:space="preserve">nt </w:t>
      </w:r>
      <w:r w:rsidRPr="004C4DB5">
        <w:rPr>
          <w:szCs w:val="22"/>
        </w:rPr>
        <w:t>trastuzumabemtansiin</w:t>
      </w:r>
      <w:r w:rsidR="006D59D0" w:rsidRPr="004C4DB5">
        <w:rPr>
          <w:szCs w:val="22"/>
        </w:rPr>
        <w:t xml:space="preserve"> või trastuzumabderukstekaan</w:t>
      </w:r>
      <w:r w:rsidR="0032433E" w:rsidRPr="004C4DB5">
        <w:rPr>
          <w:szCs w:val="22"/>
        </w:rPr>
        <w:t>)</w:t>
      </w:r>
      <w:r w:rsidRPr="004C4DB5">
        <w:rPr>
          <w:szCs w:val="22"/>
        </w:rPr>
        <w:t>.</w:t>
      </w:r>
    </w:p>
    <w:p w14:paraId="18D7AE15" w14:textId="77777777" w:rsidR="00D23C5B" w:rsidRPr="004C4DB5" w:rsidRDefault="00D23C5B" w:rsidP="00D23C5B">
      <w:pPr>
        <w:rPr>
          <w:szCs w:val="22"/>
        </w:rPr>
      </w:pPr>
    </w:p>
    <w:p w14:paraId="253E0AE9" w14:textId="77777777" w:rsidR="00D23C5B" w:rsidRPr="004C4DB5" w:rsidRDefault="00D23C5B" w:rsidP="00C66E79">
      <w:pPr>
        <w:keepNext/>
        <w:rPr>
          <w:szCs w:val="22"/>
        </w:rPr>
      </w:pPr>
      <w:r w:rsidRPr="004C4DB5">
        <w:rPr>
          <w:szCs w:val="22"/>
          <w:u w:val="single"/>
        </w:rPr>
        <w:t>Annustamine</w:t>
      </w:r>
    </w:p>
    <w:p w14:paraId="583557B9" w14:textId="77777777" w:rsidR="00D23C5B" w:rsidRPr="004C4DB5" w:rsidRDefault="00D23C5B" w:rsidP="00C66E79">
      <w:pPr>
        <w:keepNext/>
        <w:rPr>
          <w:szCs w:val="22"/>
        </w:rPr>
      </w:pPr>
    </w:p>
    <w:p w14:paraId="11732E33" w14:textId="77777777" w:rsidR="00D23C5B" w:rsidRPr="004C4DB5" w:rsidRDefault="00D23C5B" w:rsidP="00D23C5B">
      <w:pPr>
        <w:rPr>
          <w:szCs w:val="22"/>
        </w:rPr>
      </w:pPr>
      <w:r w:rsidRPr="004C4DB5">
        <w:rPr>
          <w:szCs w:val="22"/>
        </w:rPr>
        <w:t>Herceptin’i subkutaanse ravimvormi soovitatav fikseeritud annus on 600 mg olenemata patsiendi kehakaalust. Küllastusannust ei ole vaja manustada. See annus manustatakse naha alla 2...5 minuti jooksul iga kolme nädala järel.</w:t>
      </w:r>
    </w:p>
    <w:p w14:paraId="0AC013C7" w14:textId="77777777" w:rsidR="00D23C5B" w:rsidRPr="004C4DB5" w:rsidRDefault="00D23C5B" w:rsidP="00D23C5B">
      <w:pPr>
        <w:rPr>
          <w:szCs w:val="22"/>
        </w:rPr>
      </w:pPr>
    </w:p>
    <w:p w14:paraId="05C36415" w14:textId="77777777" w:rsidR="00D23C5B" w:rsidRPr="004C4DB5" w:rsidRDefault="00D23C5B" w:rsidP="00D23C5B">
      <w:pPr>
        <w:rPr>
          <w:szCs w:val="22"/>
        </w:rPr>
      </w:pPr>
      <w:r w:rsidRPr="004C4DB5">
        <w:rPr>
          <w:szCs w:val="22"/>
        </w:rPr>
        <w:t>Määrava tähtsusega uuringus (BO22227) manustati Herceptin’i subkutaanset fikseeritud annust sisaldavat ravimvormi neoadjuvant</w:t>
      </w:r>
      <w:r w:rsidRPr="004C4DB5">
        <w:rPr>
          <w:szCs w:val="22"/>
        </w:rPr>
        <w:noBreakHyphen/>
        <w:t>/adjuvantravina varajases staadiumis rinnanäärmevähiga patsientidele. Preoperatiivne kemoteraapia sisaldas dotsetakseeli (75 mg/m</w:t>
      </w:r>
      <w:r w:rsidRPr="004C4DB5">
        <w:rPr>
          <w:szCs w:val="22"/>
          <w:vertAlign w:val="superscript"/>
        </w:rPr>
        <w:t>2</w:t>
      </w:r>
      <w:r w:rsidRPr="004C4DB5">
        <w:rPr>
          <w:szCs w:val="22"/>
        </w:rPr>
        <w:t>), millele järgnes FEC (5FU, epirubitsiini ja tsüklofosfamiidi) manustamine standardannuses.</w:t>
      </w:r>
    </w:p>
    <w:p w14:paraId="33E3223E" w14:textId="77777777" w:rsidR="00D23C5B" w:rsidRPr="004C4DB5" w:rsidRDefault="00D23C5B" w:rsidP="00D23C5B">
      <w:pPr>
        <w:rPr>
          <w:szCs w:val="22"/>
        </w:rPr>
      </w:pPr>
    </w:p>
    <w:p w14:paraId="2BA5693C" w14:textId="77777777" w:rsidR="00D23C5B" w:rsidRPr="004C4DB5" w:rsidRDefault="00D23C5B" w:rsidP="00D23C5B">
      <w:r w:rsidRPr="004C4DB5">
        <w:rPr>
          <w:szCs w:val="22"/>
        </w:rPr>
        <w:t>Vt lõik</w:t>
      </w:r>
      <w:r w:rsidR="00AB5996" w:rsidRPr="004C4DB5">
        <w:rPr>
          <w:szCs w:val="22"/>
        </w:rPr>
        <w:t> </w:t>
      </w:r>
      <w:r w:rsidRPr="004C4DB5">
        <w:rPr>
          <w:szCs w:val="22"/>
        </w:rPr>
        <w:t>5.1 Kemoteraapiaga kombineeritud annustamine.</w:t>
      </w:r>
    </w:p>
    <w:p w14:paraId="03C2EBEE" w14:textId="77777777" w:rsidR="00D23C5B" w:rsidRPr="004C4DB5" w:rsidRDefault="00D23C5B" w:rsidP="00D23C5B">
      <w:pPr>
        <w:rPr>
          <w:szCs w:val="22"/>
        </w:rPr>
      </w:pPr>
    </w:p>
    <w:p w14:paraId="67E1C7B9" w14:textId="77777777" w:rsidR="00D23C5B" w:rsidRPr="004C4DB5" w:rsidRDefault="00D23C5B" w:rsidP="00C66E79">
      <w:pPr>
        <w:keepNext/>
        <w:rPr>
          <w:szCs w:val="22"/>
        </w:rPr>
      </w:pPr>
      <w:r w:rsidRPr="004C4DB5">
        <w:rPr>
          <w:i/>
          <w:szCs w:val="22"/>
        </w:rPr>
        <w:t>Ravi kestus</w:t>
      </w:r>
    </w:p>
    <w:p w14:paraId="5BB8023C" w14:textId="77777777" w:rsidR="00D23C5B" w:rsidRPr="004C4DB5" w:rsidRDefault="00D23C5B" w:rsidP="00D23C5B">
      <w:pPr>
        <w:rPr>
          <w:szCs w:val="22"/>
        </w:rPr>
      </w:pPr>
      <w:r w:rsidRPr="004C4DB5">
        <w:rPr>
          <w:szCs w:val="22"/>
        </w:rPr>
        <w:t>Metastaatilise rinnanäärmevähiga patsiente tuleb Herceptin’iga ravida kuni haiguse progresseerumiseni. Varajases staadiumis rinnanäärmevähiga patsiente tuleb Herceptin’iga ravida 1 aasta või kuni haiguse retsidiveerumiseni, ükskõik kumb saabub enne, ravi pikendamine VSRV korral üle ühe aasta ei ole soovitatav (vt lõik</w:t>
      </w:r>
      <w:r w:rsidR="00AB5996" w:rsidRPr="004C4DB5">
        <w:rPr>
          <w:szCs w:val="22"/>
        </w:rPr>
        <w:t> </w:t>
      </w:r>
      <w:r w:rsidRPr="004C4DB5">
        <w:rPr>
          <w:szCs w:val="22"/>
        </w:rPr>
        <w:t>5.1).</w:t>
      </w:r>
    </w:p>
    <w:p w14:paraId="3D3AA591" w14:textId="77777777" w:rsidR="00D23C5B" w:rsidRPr="004C4DB5" w:rsidRDefault="00D23C5B" w:rsidP="00D23C5B">
      <w:pPr>
        <w:rPr>
          <w:szCs w:val="22"/>
        </w:rPr>
      </w:pPr>
    </w:p>
    <w:p w14:paraId="0DEE897D" w14:textId="77777777" w:rsidR="00D23C5B" w:rsidRPr="004C4DB5" w:rsidRDefault="00D23C5B" w:rsidP="00C66E79">
      <w:pPr>
        <w:keepNext/>
        <w:rPr>
          <w:i/>
          <w:szCs w:val="22"/>
        </w:rPr>
      </w:pPr>
      <w:r w:rsidRPr="004C4DB5">
        <w:rPr>
          <w:i/>
          <w:szCs w:val="22"/>
        </w:rPr>
        <w:t>Annuse vähendamine</w:t>
      </w:r>
    </w:p>
    <w:p w14:paraId="131D43C6" w14:textId="77777777" w:rsidR="00D23C5B" w:rsidRPr="004C4DB5" w:rsidRDefault="00D23C5B" w:rsidP="00D23C5B">
      <w:pPr>
        <w:rPr>
          <w:szCs w:val="22"/>
        </w:rPr>
      </w:pPr>
      <w:r w:rsidRPr="004C4DB5">
        <w:rPr>
          <w:szCs w:val="22"/>
        </w:rPr>
        <w:t xml:space="preserve">Kliiniliste uuringute käigus ei vähendatud Herceptin’i annust. Patsiendid võivad raviga jätkata mööduvate, kemoteraapiast põhjustatud müelosupressiooniperioodide ajal, kuid sellega peab kaasnema hoolikas jälgimine neutropeenia komplikatsioonide suhtes. Paklitakseeli, dotsetakseeli </w:t>
      </w:r>
      <w:r w:rsidRPr="004C4DB5">
        <w:t xml:space="preserve">või aromataasi inhibiitori </w:t>
      </w:r>
      <w:r w:rsidRPr="004C4DB5">
        <w:rPr>
          <w:szCs w:val="22"/>
        </w:rPr>
        <w:t>annuse vähendamise või edasilükkamise kohta vt vastavat ravimi omaduste kokkuvõtet.</w:t>
      </w:r>
    </w:p>
    <w:p w14:paraId="64BDC1B8" w14:textId="77777777" w:rsidR="00D23C5B" w:rsidRPr="004C4DB5" w:rsidRDefault="00D23C5B" w:rsidP="00D23C5B">
      <w:pPr>
        <w:rPr>
          <w:szCs w:val="22"/>
        </w:rPr>
      </w:pPr>
    </w:p>
    <w:p w14:paraId="5EBD91EC" w14:textId="77777777" w:rsidR="00D23C5B" w:rsidRPr="004C4DB5" w:rsidRDefault="00D23C5B" w:rsidP="00D23C5B">
      <w:pPr>
        <w:rPr>
          <w:szCs w:val="22"/>
        </w:rPr>
      </w:pPr>
      <w:r w:rsidRPr="004C4DB5">
        <w:rPr>
          <w:szCs w:val="22"/>
        </w:rPr>
        <w:t xml:space="preserve">Kui vasaku vatsakese väljutusfraktsioon (LVEF) langeb </w:t>
      </w:r>
      <w:r w:rsidRPr="004C4DB5">
        <w:t>≥ </w:t>
      </w:r>
      <w:r w:rsidRPr="004C4DB5">
        <w:rPr>
          <w:szCs w:val="22"/>
        </w:rPr>
        <w:t>10</w:t>
      </w:r>
      <w:r w:rsidR="008B2B12" w:rsidRPr="004C4DB5">
        <w:rPr>
          <w:szCs w:val="22"/>
        </w:rPr>
        <w:t> </w:t>
      </w:r>
      <w:r w:rsidR="00AB577B" w:rsidRPr="004C4DB5">
        <w:rPr>
          <w:szCs w:val="22"/>
        </w:rPr>
        <w:t>protsendi</w:t>
      </w:r>
      <w:r w:rsidRPr="004C4DB5">
        <w:rPr>
          <w:szCs w:val="22"/>
        </w:rPr>
        <w:t xml:space="preserve">punkti võrra algväärtusest JA allapoole 50%, tuleb ravi katkestada ja korrata LVEF mõõtmist </w:t>
      </w:r>
      <w:r w:rsidR="00E96FA7" w:rsidRPr="004C4DB5">
        <w:rPr>
          <w:szCs w:val="22"/>
        </w:rPr>
        <w:t xml:space="preserve">ligikaudu </w:t>
      </w:r>
      <w:r w:rsidRPr="004C4DB5">
        <w:rPr>
          <w:szCs w:val="22"/>
        </w:rPr>
        <w:t>3</w:t>
      </w:r>
      <w:r w:rsidR="00AB5996" w:rsidRPr="004C4DB5">
        <w:rPr>
          <w:szCs w:val="22"/>
        </w:rPr>
        <w:t> </w:t>
      </w:r>
      <w:r w:rsidRPr="004C4DB5">
        <w:rPr>
          <w:szCs w:val="22"/>
        </w:rPr>
        <w:t xml:space="preserve">nädala jooksul. Kui LVEF ei ole paranenud või on veel langenud või </w:t>
      </w:r>
      <w:r w:rsidR="00AB577B" w:rsidRPr="004C4DB5">
        <w:rPr>
          <w:szCs w:val="22"/>
        </w:rPr>
        <w:t xml:space="preserve">kui </w:t>
      </w:r>
      <w:r w:rsidRPr="004C4DB5">
        <w:rPr>
          <w:szCs w:val="22"/>
        </w:rPr>
        <w:t>on tekkinud sümptomaatiline kongestiivne südamepuudulikkus, tuleb tõsiselt kaaluda Herceptin</w:t>
      </w:r>
      <w:r w:rsidR="008B6D9F" w:rsidRPr="004C4DB5">
        <w:rPr>
          <w:szCs w:val="22"/>
        </w:rPr>
        <w:t xml:space="preserve">’iga </w:t>
      </w:r>
      <w:r w:rsidRPr="004C4DB5">
        <w:rPr>
          <w:szCs w:val="22"/>
        </w:rPr>
        <w:t>ravi lõpetamist, välja arvatud juhul, kui ravist saadav kasu individuaalsele patsiendile kaalub üle riskid. Kõik sellised patsiendid tuleb suunata kardioloogi konsultatsioonile ning neid tuleb jälgida.</w:t>
      </w:r>
    </w:p>
    <w:p w14:paraId="29940206" w14:textId="77777777" w:rsidR="00D23C5B" w:rsidRPr="004C4DB5" w:rsidRDefault="00D23C5B" w:rsidP="00D23C5B">
      <w:pPr>
        <w:rPr>
          <w:i/>
          <w:szCs w:val="22"/>
        </w:rPr>
      </w:pPr>
    </w:p>
    <w:p w14:paraId="2E1E5A40" w14:textId="77777777" w:rsidR="00D23C5B" w:rsidRPr="004C4DB5" w:rsidRDefault="00D23C5B" w:rsidP="00D23C5B">
      <w:pPr>
        <w:keepNext/>
        <w:tabs>
          <w:tab w:val="left" w:pos="4086"/>
        </w:tabs>
        <w:rPr>
          <w:szCs w:val="22"/>
        </w:rPr>
      </w:pPr>
      <w:r w:rsidRPr="004C4DB5">
        <w:rPr>
          <w:i/>
          <w:iCs/>
          <w:szCs w:val="22"/>
        </w:rPr>
        <w:t>Ununenud annused</w:t>
      </w:r>
    </w:p>
    <w:p w14:paraId="5D791A52" w14:textId="77777777" w:rsidR="00D23C5B" w:rsidRPr="004C4DB5" w:rsidRDefault="00D23C5B" w:rsidP="00D23C5B">
      <w:pPr>
        <w:rPr>
          <w:szCs w:val="22"/>
        </w:rPr>
      </w:pPr>
      <w:r w:rsidRPr="004C4DB5">
        <w:rPr>
          <w:szCs w:val="22"/>
        </w:rPr>
        <w:t>Kui Herceptin’i subkutaanse fikseeritud annust sisaldava ravimvormi annuse manustamine ununeb, soovitatakse järgmine 600 mg annus (st ununenud annus) manustada niipea kui võimalik. Intervall Herceptin’i subkutaanse fikseeritud annust sisaldava ravimvormi järjestikuste manustamiste vahel ei tohi olla lühem kui kolm nädalat.</w:t>
      </w:r>
    </w:p>
    <w:p w14:paraId="09F3AA29" w14:textId="77777777" w:rsidR="00D23C5B" w:rsidRPr="004C4DB5" w:rsidRDefault="00D23C5B" w:rsidP="00D23C5B">
      <w:pPr>
        <w:rPr>
          <w:i/>
          <w:szCs w:val="22"/>
        </w:rPr>
      </w:pPr>
    </w:p>
    <w:p w14:paraId="63D3AFB9" w14:textId="77777777" w:rsidR="00D23C5B" w:rsidRPr="004C4DB5" w:rsidRDefault="00D23C5B" w:rsidP="00C66E79">
      <w:pPr>
        <w:keepNext/>
        <w:rPr>
          <w:i/>
          <w:szCs w:val="22"/>
        </w:rPr>
      </w:pPr>
      <w:r w:rsidRPr="004C4DB5">
        <w:rPr>
          <w:i/>
          <w:szCs w:val="22"/>
        </w:rPr>
        <w:t>Patsientide erirühmad</w:t>
      </w:r>
    </w:p>
    <w:p w14:paraId="4B093B53" w14:textId="77777777" w:rsidR="00D23C5B" w:rsidRPr="004C4DB5" w:rsidRDefault="00D23C5B" w:rsidP="00D23C5B">
      <w:pPr>
        <w:rPr>
          <w:szCs w:val="22"/>
        </w:rPr>
      </w:pPr>
      <w:r w:rsidRPr="004C4DB5">
        <w:rPr>
          <w:szCs w:val="22"/>
        </w:rPr>
        <w:t>Eakatel ja neeru</w:t>
      </w:r>
      <w:r w:rsidR="00AB5996" w:rsidRPr="004C4DB5">
        <w:rPr>
          <w:szCs w:val="22"/>
        </w:rPr>
        <w:t>-</w:t>
      </w:r>
      <w:r w:rsidRPr="004C4DB5">
        <w:rPr>
          <w:szCs w:val="22"/>
        </w:rPr>
        <w:t xml:space="preserve"> või maksakahjustusega patsientidel ei ole spetsiaalseid farmakokineetilisi uuringuid läbi viidud. Populatsiooni farmakokineetilise analüüsi järgi ei mõjuta vanus ega neerukahjustus trastuzumabi dispositsiooni.</w:t>
      </w:r>
    </w:p>
    <w:p w14:paraId="3C35C74E" w14:textId="77777777" w:rsidR="00D23C5B" w:rsidRPr="004C4DB5" w:rsidRDefault="00D23C5B" w:rsidP="00D23C5B">
      <w:pPr>
        <w:rPr>
          <w:szCs w:val="22"/>
        </w:rPr>
      </w:pPr>
    </w:p>
    <w:p w14:paraId="762BC13E" w14:textId="77777777" w:rsidR="00D23C5B" w:rsidRPr="004C4DB5" w:rsidRDefault="00D23C5B" w:rsidP="00C66E79">
      <w:pPr>
        <w:keepNext/>
        <w:rPr>
          <w:i/>
          <w:szCs w:val="22"/>
        </w:rPr>
      </w:pPr>
      <w:r w:rsidRPr="004C4DB5">
        <w:rPr>
          <w:i/>
          <w:szCs w:val="22"/>
        </w:rPr>
        <w:t>Lapsed</w:t>
      </w:r>
    </w:p>
    <w:p w14:paraId="07A1536D" w14:textId="77777777" w:rsidR="00D23C5B" w:rsidRPr="004C4DB5" w:rsidRDefault="00D23C5B" w:rsidP="00D23C5B">
      <w:pPr>
        <w:rPr>
          <w:szCs w:val="22"/>
        </w:rPr>
      </w:pPr>
      <w:r w:rsidRPr="004C4DB5">
        <w:rPr>
          <w:szCs w:val="22"/>
        </w:rPr>
        <w:t xml:space="preserve">Puudub Herceptin’i </w:t>
      </w:r>
      <w:r w:rsidRPr="004C4DB5">
        <w:rPr>
          <w:szCs w:val="24"/>
        </w:rPr>
        <w:t>asjakohane kasutus lastel</w:t>
      </w:r>
      <w:r w:rsidRPr="004C4DB5">
        <w:rPr>
          <w:szCs w:val="22"/>
        </w:rPr>
        <w:t>.</w:t>
      </w:r>
    </w:p>
    <w:p w14:paraId="530A1F4A" w14:textId="77777777" w:rsidR="00D23C5B" w:rsidRPr="004C4DB5" w:rsidRDefault="00D23C5B" w:rsidP="00D23C5B">
      <w:pPr>
        <w:rPr>
          <w:szCs w:val="22"/>
        </w:rPr>
      </w:pPr>
    </w:p>
    <w:p w14:paraId="465F378B" w14:textId="77777777" w:rsidR="00D23C5B" w:rsidRPr="004C4DB5" w:rsidRDefault="00D23C5B" w:rsidP="00C66E79">
      <w:pPr>
        <w:keepNext/>
        <w:rPr>
          <w:szCs w:val="22"/>
          <w:u w:val="single"/>
        </w:rPr>
      </w:pPr>
      <w:r w:rsidRPr="004C4DB5">
        <w:rPr>
          <w:szCs w:val="22"/>
          <w:u w:val="single"/>
        </w:rPr>
        <w:t>Manustamisviis</w:t>
      </w:r>
    </w:p>
    <w:p w14:paraId="4DE2AB48" w14:textId="77777777" w:rsidR="00D23C5B" w:rsidRPr="004C4DB5" w:rsidRDefault="00D23C5B" w:rsidP="00C66E79">
      <w:pPr>
        <w:keepNext/>
        <w:rPr>
          <w:szCs w:val="22"/>
        </w:rPr>
      </w:pPr>
    </w:p>
    <w:p w14:paraId="0BD1D68E" w14:textId="77777777" w:rsidR="00D23C5B" w:rsidRPr="004C4DB5" w:rsidRDefault="00D23C5B" w:rsidP="00D23C5B">
      <w:pPr>
        <w:rPr>
          <w:szCs w:val="22"/>
        </w:rPr>
      </w:pPr>
      <w:r w:rsidRPr="004C4DB5">
        <w:rPr>
          <w:szCs w:val="22"/>
        </w:rPr>
        <w:t>600 mg annus tuleb manustada ainult nahaaluse süstena 2...5 minuti jooksul</w:t>
      </w:r>
      <w:r w:rsidR="0032433E" w:rsidRPr="004C4DB5">
        <w:rPr>
          <w:szCs w:val="22"/>
        </w:rPr>
        <w:t xml:space="preserve"> iga kolme nädala järel</w:t>
      </w:r>
      <w:r w:rsidRPr="004C4DB5">
        <w:rPr>
          <w:szCs w:val="22"/>
        </w:rPr>
        <w:t xml:space="preserve">. Ravimit tuleb süstida vahelduvalt vasakusse ja paremasse reide. Iga järgmine süst tuleb teha vähemalt 2,5 cm kaugusele eelmisest süstekohast ning ravimit ei tohi kunagi süstida piirkonda, mille nahk on punetav, verevalumiga, valulik või kõva. Ravikuuri ajal Herceptin’i subkutaanse fikseeritud annust sisaldava ravimvormiga tuleb teised subkutaanseks manustamiseks mõeldud ravimpreparaadid eelistatult süstida erinevatesse kohtadesse. Esimese süsti järgselt tuleb patsienti ravimi manustamisega seotud reaktsioonide nähtude või sümptomite suhtes jälgida vähemalt </w:t>
      </w:r>
      <w:r w:rsidR="00E64826" w:rsidRPr="004C4DB5">
        <w:rPr>
          <w:szCs w:val="22"/>
        </w:rPr>
        <w:t>30 minutit</w:t>
      </w:r>
      <w:r w:rsidRPr="004C4DB5">
        <w:rPr>
          <w:szCs w:val="22"/>
        </w:rPr>
        <w:t xml:space="preserve"> ja pärast järgnevaid süste </w:t>
      </w:r>
      <w:r w:rsidR="00E64826" w:rsidRPr="004C4DB5">
        <w:rPr>
          <w:szCs w:val="22"/>
        </w:rPr>
        <w:t>15 minutit</w:t>
      </w:r>
      <w:r w:rsidRPr="004C4DB5">
        <w:rPr>
          <w:szCs w:val="22"/>
        </w:rPr>
        <w:t xml:space="preserve"> (vt lõigud</w:t>
      </w:r>
      <w:r w:rsidR="00685F1A" w:rsidRPr="004C4DB5">
        <w:rPr>
          <w:szCs w:val="22"/>
        </w:rPr>
        <w:t> </w:t>
      </w:r>
      <w:r w:rsidRPr="004C4DB5">
        <w:rPr>
          <w:szCs w:val="22"/>
        </w:rPr>
        <w:t>4.4 ja 4.8).</w:t>
      </w:r>
    </w:p>
    <w:p w14:paraId="0C20C08F" w14:textId="77777777" w:rsidR="00D23C5B" w:rsidRPr="004C4DB5" w:rsidRDefault="00D23C5B" w:rsidP="00D23C5B">
      <w:pPr>
        <w:rPr>
          <w:szCs w:val="22"/>
        </w:rPr>
      </w:pPr>
    </w:p>
    <w:p w14:paraId="5F87DF8D" w14:textId="77777777" w:rsidR="00D23C5B" w:rsidRPr="004C4DB5" w:rsidRDefault="00D23C5B" w:rsidP="00D23C5B">
      <w:pPr>
        <w:rPr>
          <w:szCs w:val="22"/>
        </w:rPr>
      </w:pPr>
      <w:r w:rsidRPr="004C4DB5">
        <w:rPr>
          <w:szCs w:val="22"/>
        </w:rPr>
        <w:t>Herceptin’i subkutaanse fikseeritud annust sisaldava ravimvormi kasutamis</w:t>
      </w:r>
      <w:r w:rsidRPr="004C4DB5">
        <w:rPr>
          <w:szCs w:val="22"/>
        </w:rPr>
        <w:noBreakHyphen/>
        <w:t xml:space="preserve"> ja käsitsemisjuhend vt lõik</w:t>
      </w:r>
      <w:r w:rsidR="00AB5996" w:rsidRPr="004C4DB5">
        <w:rPr>
          <w:szCs w:val="22"/>
        </w:rPr>
        <w:t> </w:t>
      </w:r>
      <w:r w:rsidRPr="004C4DB5">
        <w:rPr>
          <w:szCs w:val="22"/>
        </w:rPr>
        <w:t>6.6.</w:t>
      </w:r>
    </w:p>
    <w:p w14:paraId="7A980780" w14:textId="77777777" w:rsidR="00D23C5B" w:rsidRPr="004C4DB5" w:rsidRDefault="00D23C5B" w:rsidP="00D23C5B">
      <w:pPr>
        <w:rPr>
          <w:i/>
          <w:szCs w:val="24"/>
        </w:rPr>
      </w:pPr>
    </w:p>
    <w:p w14:paraId="3564AD31" w14:textId="77777777" w:rsidR="00D23C5B" w:rsidRPr="004C4DB5" w:rsidRDefault="00D23C5B" w:rsidP="00C66E79">
      <w:pPr>
        <w:keepNext/>
        <w:ind w:left="567" w:hanging="567"/>
        <w:rPr>
          <w:szCs w:val="24"/>
        </w:rPr>
      </w:pPr>
      <w:r w:rsidRPr="004C4DB5">
        <w:rPr>
          <w:b/>
          <w:szCs w:val="24"/>
        </w:rPr>
        <w:t>4.3</w:t>
      </w:r>
      <w:r w:rsidRPr="004C4DB5">
        <w:rPr>
          <w:b/>
          <w:szCs w:val="24"/>
        </w:rPr>
        <w:tab/>
        <w:t>Vastunäidustused</w:t>
      </w:r>
    </w:p>
    <w:p w14:paraId="7254F5A8" w14:textId="77777777" w:rsidR="00D23C5B" w:rsidRPr="004C4DB5" w:rsidRDefault="00D23C5B" w:rsidP="00C66E79">
      <w:pPr>
        <w:keepNext/>
        <w:rPr>
          <w:szCs w:val="24"/>
        </w:rPr>
      </w:pPr>
    </w:p>
    <w:p w14:paraId="40612B76" w14:textId="77777777" w:rsidR="00D23C5B" w:rsidRPr="004C4DB5" w:rsidRDefault="00D23C5B" w:rsidP="00D23C5B">
      <w:pPr>
        <w:ind w:left="567" w:hanging="567"/>
        <w:rPr>
          <w:szCs w:val="22"/>
        </w:rPr>
      </w:pPr>
      <w:r w:rsidRPr="004C4DB5">
        <w:rPr>
          <w:b/>
          <w:szCs w:val="22"/>
        </w:rPr>
        <w:sym w:font="Symbol" w:char="F0B7"/>
      </w:r>
      <w:r w:rsidRPr="004C4DB5">
        <w:rPr>
          <w:szCs w:val="22"/>
        </w:rPr>
        <w:tab/>
        <w:t>Ülitundlikkus trastuzumabi, hiirevalgu, hüaluronidaasi või lõigus</w:t>
      </w:r>
      <w:r w:rsidR="00AB5996" w:rsidRPr="004C4DB5">
        <w:rPr>
          <w:szCs w:val="22"/>
        </w:rPr>
        <w:t> </w:t>
      </w:r>
      <w:r w:rsidRPr="004C4DB5">
        <w:rPr>
          <w:szCs w:val="22"/>
        </w:rPr>
        <w:t>6.1 loetletud mis tahes abiaine suhtes.</w:t>
      </w:r>
    </w:p>
    <w:p w14:paraId="6ACD2A67" w14:textId="77777777" w:rsidR="00D23C5B" w:rsidRPr="004C4DB5" w:rsidRDefault="00D23C5B" w:rsidP="00D23C5B">
      <w:pPr>
        <w:ind w:left="567" w:hanging="567"/>
        <w:rPr>
          <w:szCs w:val="22"/>
        </w:rPr>
      </w:pPr>
      <w:r w:rsidRPr="004C4DB5">
        <w:rPr>
          <w:b/>
        </w:rPr>
        <w:sym w:font="Symbol" w:char="F0B7"/>
      </w:r>
      <w:r w:rsidRPr="004C4DB5">
        <w:tab/>
      </w:r>
      <w:r w:rsidRPr="004C4DB5">
        <w:rPr>
          <w:szCs w:val="22"/>
        </w:rPr>
        <w:t>Tugev rahuoleku düspnoe, mis on tingitud kaugelearenenud pahaloomulisest haigusest või mis vajab täiendavat hapnikravi.</w:t>
      </w:r>
    </w:p>
    <w:p w14:paraId="5BE097C5" w14:textId="77777777" w:rsidR="00D23C5B" w:rsidRPr="004C4DB5" w:rsidRDefault="00D23C5B" w:rsidP="00D23C5B">
      <w:pPr>
        <w:rPr>
          <w:szCs w:val="24"/>
        </w:rPr>
      </w:pPr>
    </w:p>
    <w:p w14:paraId="522B3F33" w14:textId="77777777" w:rsidR="00D23C5B" w:rsidRPr="004C4DB5" w:rsidRDefault="00D23C5B" w:rsidP="00C66E79">
      <w:pPr>
        <w:keepNext/>
        <w:ind w:left="567" w:hanging="567"/>
        <w:rPr>
          <w:b/>
          <w:szCs w:val="24"/>
        </w:rPr>
      </w:pPr>
      <w:r w:rsidRPr="004C4DB5">
        <w:rPr>
          <w:b/>
          <w:szCs w:val="24"/>
        </w:rPr>
        <w:t>4.4</w:t>
      </w:r>
      <w:r w:rsidRPr="004C4DB5">
        <w:rPr>
          <w:b/>
          <w:szCs w:val="24"/>
        </w:rPr>
        <w:tab/>
        <w:t>Erihoiatused ja ettevaatusabinõud kasutamisel</w:t>
      </w:r>
    </w:p>
    <w:p w14:paraId="6024712D" w14:textId="77777777" w:rsidR="00D23C5B" w:rsidRPr="004C4DB5" w:rsidRDefault="00D23C5B" w:rsidP="00C66E79">
      <w:pPr>
        <w:keepNext/>
        <w:ind w:left="567" w:hanging="567"/>
        <w:rPr>
          <w:b/>
          <w:szCs w:val="24"/>
        </w:rPr>
      </w:pPr>
    </w:p>
    <w:p w14:paraId="7116A988" w14:textId="77777777" w:rsidR="005A119D" w:rsidRPr="004C4DB5" w:rsidRDefault="005A119D" w:rsidP="00D23C5B">
      <w:pPr>
        <w:keepNext/>
        <w:rPr>
          <w:szCs w:val="22"/>
          <w:u w:val="single"/>
        </w:rPr>
      </w:pPr>
      <w:r w:rsidRPr="004C4DB5">
        <w:rPr>
          <w:szCs w:val="22"/>
          <w:u w:val="single"/>
        </w:rPr>
        <w:t>Jälgitavus</w:t>
      </w:r>
    </w:p>
    <w:p w14:paraId="0D72AC9D" w14:textId="77777777" w:rsidR="00D23C5B" w:rsidRPr="004C4DB5" w:rsidRDefault="00AD08FA" w:rsidP="00D23C5B">
      <w:pPr>
        <w:keepNext/>
        <w:rPr>
          <w:szCs w:val="22"/>
        </w:rPr>
      </w:pPr>
      <w:r w:rsidRPr="004C4DB5">
        <w:rPr>
          <w:szCs w:val="22"/>
        </w:rPr>
        <w:t>B</w:t>
      </w:r>
      <w:r w:rsidR="00D23C5B" w:rsidRPr="004C4DB5">
        <w:rPr>
          <w:szCs w:val="22"/>
        </w:rPr>
        <w:t>ioloogiliste ravim</w:t>
      </w:r>
      <w:r w:rsidRPr="004C4DB5">
        <w:rPr>
          <w:szCs w:val="22"/>
        </w:rPr>
        <w:t>preparaatide</w:t>
      </w:r>
      <w:r w:rsidR="00D23C5B" w:rsidRPr="004C4DB5">
        <w:rPr>
          <w:szCs w:val="22"/>
        </w:rPr>
        <w:t xml:space="preserve"> jälgitavus</w:t>
      </w:r>
      <w:r w:rsidRPr="004C4DB5">
        <w:rPr>
          <w:szCs w:val="22"/>
        </w:rPr>
        <w:t>e parandamiseks</w:t>
      </w:r>
      <w:r w:rsidR="00D23C5B" w:rsidRPr="004C4DB5">
        <w:rPr>
          <w:szCs w:val="22"/>
        </w:rPr>
        <w:t xml:space="preserve"> tuleb manustat</w:t>
      </w:r>
      <w:r w:rsidRPr="004C4DB5">
        <w:rPr>
          <w:szCs w:val="22"/>
        </w:rPr>
        <w:t>ava</w:t>
      </w:r>
      <w:r w:rsidR="00D23C5B" w:rsidRPr="004C4DB5">
        <w:rPr>
          <w:szCs w:val="22"/>
        </w:rPr>
        <w:t xml:space="preserve"> ravimi nim</w:t>
      </w:r>
      <w:r w:rsidRPr="004C4DB5">
        <w:rPr>
          <w:szCs w:val="22"/>
        </w:rPr>
        <w:t>i</w:t>
      </w:r>
      <w:r w:rsidR="00D23C5B" w:rsidRPr="004C4DB5">
        <w:rPr>
          <w:szCs w:val="22"/>
        </w:rPr>
        <w:t xml:space="preserve"> </w:t>
      </w:r>
      <w:r w:rsidR="00AB577B" w:rsidRPr="004C4DB5">
        <w:rPr>
          <w:szCs w:val="22"/>
        </w:rPr>
        <w:t xml:space="preserve">ja partii number </w:t>
      </w:r>
      <w:r w:rsidR="00D23C5B" w:rsidRPr="004C4DB5">
        <w:rPr>
          <w:szCs w:val="22"/>
        </w:rPr>
        <w:t xml:space="preserve">selgelt </w:t>
      </w:r>
      <w:r w:rsidRPr="004C4DB5">
        <w:rPr>
          <w:szCs w:val="22"/>
        </w:rPr>
        <w:t>dokumenteerida</w:t>
      </w:r>
      <w:r w:rsidR="00D23C5B" w:rsidRPr="004C4DB5">
        <w:rPr>
          <w:szCs w:val="22"/>
        </w:rPr>
        <w:t>.</w:t>
      </w:r>
    </w:p>
    <w:p w14:paraId="0354AD39" w14:textId="77777777" w:rsidR="00D23C5B" w:rsidRPr="004C4DB5" w:rsidRDefault="00D23C5B" w:rsidP="00D23C5B">
      <w:pPr>
        <w:ind w:left="567" w:hanging="567"/>
        <w:rPr>
          <w:b/>
          <w:szCs w:val="24"/>
        </w:rPr>
      </w:pPr>
    </w:p>
    <w:p w14:paraId="6286214C" w14:textId="77777777" w:rsidR="00D23C5B" w:rsidRPr="004C4DB5" w:rsidRDefault="00D23C5B" w:rsidP="00C66E79">
      <w:pPr>
        <w:widowControl w:val="0"/>
        <w:rPr>
          <w:szCs w:val="22"/>
        </w:rPr>
      </w:pPr>
      <w:r w:rsidRPr="004C4DB5">
        <w:rPr>
          <w:szCs w:val="22"/>
        </w:rPr>
        <w:t>HER2 määramine tuleb läbi viia erilaboris, kus on tagatud määramisprotseduuri adekvaatne valideerimine (vt lõik</w:t>
      </w:r>
      <w:r w:rsidR="00AB5996" w:rsidRPr="004C4DB5">
        <w:rPr>
          <w:szCs w:val="22"/>
        </w:rPr>
        <w:t> </w:t>
      </w:r>
      <w:r w:rsidRPr="004C4DB5">
        <w:rPr>
          <w:szCs w:val="22"/>
        </w:rPr>
        <w:t xml:space="preserve">5.1). </w:t>
      </w:r>
    </w:p>
    <w:p w14:paraId="4EB8464A" w14:textId="77777777" w:rsidR="00D23C5B" w:rsidRPr="004C4DB5" w:rsidRDefault="00D23C5B" w:rsidP="00D23C5B">
      <w:pPr>
        <w:rPr>
          <w:szCs w:val="22"/>
        </w:rPr>
      </w:pPr>
    </w:p>
    <w:p w14:paraId="0E6D6206" w14:textId="77777777" w:rsidR="00D23C5B" w:rsidRPr="004C4DB5" w:rsidRDefault="00D23C5B" w:rsidP="00D23C5B">
      <w:pPr>
        <w:rPr>
          <w:b/>
        </w:rPr>
      </w:pPr>
      <w:r w:rsidRPr="004C4DB5">
        <w:t>Praegu puuduvad kliiniliste uuringute andmed ravimi taaskasutamise kohta varem Herceptin’i adjuvantravina saanud patsientidel</w:t>
      </w:r>
      <w:r w:rsidRPr="004C4DB5">
        <w:rPr>
          <w:bCs/>
        </w:rPr>
        <w:t>.</w:t>
      </w:r>
    </w:p>
    <w:p w14:paraId="15562B31" w14:textId="77777777" w:rsidR="00D23C5B" w:rsidRPr="004C4DB5" w:rsidRDefault="00D23C5B" w:rsidP="00D23C5B">
      <w:pPr>
        <w:rPr>
          <w:szCs w:val="22"/>
        </w:rPr>
      </w:pPr>
    </w:p>
    <w:p w14:paraId="25C3B452" w14:textId="77777777" w:rsidR="00D23C5B" w:rsidRPr="004C4DB5" w:rsidRDefault="00D23C5B" w:rsidP="007F65CD">
      <w:pPr>
        <w:keepNext/>
        <w:keepLines/>
        <w:rPr>
          <w:szCs w:val="22"/>
          <w:u w:val="single"/>
        </w:rPr>
      </w:pPr>
      <w:r w:rsidRPr="004C4DB5">
        <w:rPr>
          <w:szCs w:val="22"/>
          <w:u w:val="single"/>
        </w:rPr>
        <w:lastRenderedPageBreak/>
        <w:t>Kardiaalne düsfunktsioon</w:t>
      </w:r>
    </w:p>
    <w:p w14:paraId="5FE96622" w14:textId="77777777" w:rsidR="00D23C5B" w:rsidRPr="004C4DB5" w:rsidRDefault="00D23C5B" w:rsidP="007F65CD">
      <w:pPr>
        <w:keepNext/>
        <w:keepLines/>
        <w:rPr>
          <w:szCs w:val="22"/>
        </w:rPr>
      </w:pPr>
    </w:p>
    <w:p w14:paraId="180016F9" w14:textId="77777777" w:rsidR="00D23C5B" w:rsidRPr="004C4DB5" w:rsidRDefault="00D23C5B" w:rsidP="007F65CD">
      <w:pPr>
        <w:keepNext/>
        <w:keepLines/>
        <w:rPr>
          <w:i/>
          <w:szCs w:val="22"/>
        </w:rPr>
      </w:pPr>
      <w:r w:rsidRPr="004C4DB5">
        <w:rPr>
          <w:i/>
          <w:szCs w:val="22"/>
          <w:u w:val="single"/>
        </w:rPr>
        <w:t>Üldised kaalutlused</w:t>
      </w:r>
    </w:p>
    <w:p w14:paraId="567E0228" w14:textId="77777777" w:rsidR="00D23C5B" w:rsidRPr="004C4DB5" w:rsidRDefault="00D23C5B" w:rsidP="007F65CD">
      <w:pPr>
        <w:keepNext/>
        <w:keepLines/>
        <w:rPr>
          <w:szCs w:val="22"/>
        </w:rPr>
      </w:pPr>
    </w:p>
    <w:p w14:paraId="3B259F1C" w14:textId="77777777" w:rsidR="00D23C5B" w:rsidRPr="004C4DB5" w:rsidRDefault="00D23C5B" w:rsidP="00C66E79">
      <w:pPr>
        <w:rPr>
          <w:szCs w:val="22"/>
        </w:rPr>
      </w:pPr>
      <w:r w:rsidRPr="004C4DB5">
        <w:rPr>
          <w:szCs w:val="22"/>
        </w:rPr>
        <w:t>Herceptin’iga ravitud patsientidel on suurem risk kongestiivse südamepuudulikkuse (New Yorgi Südameassotsiatsiooni [NYHA] II kuni IV</w:t>
      </w:r>
      <w:r w:rsidR="00012BFF" w:rsidRPr="004C4DB5">
        <w:rPr>
          <w:szCs w:val="22"/>
        </w:rPr>
        <w:t> </w:t>
      </w:r>
      <w:r w:rsidRPr="004C4DB5">
        <w:rPr>
          <w:szCs w:val="22"/>
        </w:rPr>
        <w:t>klass) või asümptomaatilise kardiaalse düsfunktsiooni tekkeks. Neid on täheldatud patsientidel, kes on saanud Herceptin’i monoteraapiana või kombinatsioonis paklitakseeli või dotsetakseeliga, eriti pärast antratsükliini (doksorubitsiini või epirubitsiini) sisaldanud kemoteraapiat. Need võivad olla mõõdukad kuni rasked ning lõppeda surmaga (vt lõik</w:t>
      </w:r>
      <w:r w:rsidR="00012BFF" w:rsidRPr="004C4DB5">
        <w:rPr>
          <w:szCs w:val="22"/>
        </w:rPr>
        <w:t> </w:t>
      </w:r>
      <w:r w:rsidRPr="004C4DB5">
        <w:rPr>
          <w:szCs w:val="22"/>
        </w:rPr>
        <w:t>4.8). Lisaks peab olema ettevaatlik suurenenud kardiaalse riskiga (nt hüpertensioon, dokumenteeritud südame isheemiatõbi, kongestiivne südamepuudulikkus, vasaku vatsakese väljutusfraktsioon (LVEF) &lt;</w:t>
      </w:r>
      <w:r w:rsidR="008B2B12" w:rsidRPr="004C4DB5">
        <w:rPr>
          <w:szCs w:val="22"/>
        </w:rPr>
        <w:t> </w:t>
      </w:r>
      <w:r w:rsidRPr="004C4DB5">
        <w:rPr>
          <w:szCs w:val="22"/>
        </w:rPr>
        <w:t>55%, kõrgem vanus) patsientide ravimisel.</w:t>
      </w:r>
    </w:p>
    <w:p w14:paraId="2D55C233" w14:textId="77777777" w:rsidR="00D23C5B" w:rsidRPr="004C4DB5" w:rsidRDefault="00D23C5B" w:rsidP="00D23C5B">
      <w:pPr>
        <w:rPr>
          <w:szCs w:val="22"/>
        </w:rPr>
      </w:pPr>
    </w:p>
    <w:p w14:paraId="4E07EDE0" w14:textId="77777777" w:rsidR="00D23C5B" w:rsidRPr="004C4DB5" w:rsidRDefault="00D23C5B" w:rsidP="00D23C5B">
      <w:pPr>
        <w:rPr>
          <w:szCs w:val="22"/>
        </w:rPr>
      </w:pPr>
      <w:r w:rsidRPr="004C4DB5">
        <w:rPr>
          <w:szCs w:val="22"/>
        </w:rPr>
        <w:t>Herceptin</w:t>
      </w:r>
      <w:r w:rsidR="008B6D9F" w:rsidRPr="004C4DB5">
        <w:rPr>
          <w:szCs w:val="22"/>
        </w:rPr>
        <w:t xml:space="preserve">’i </w:t>
      </w:r>
      <w:r w:rsidRPr="004C4DB5">
        <w:rPr>
          <w:szCs w:val="22"/>
        </w:rPr>
        <w:t>ravi kandidaadid, eriti eelnevalt antratsükliini ja tsüklofosfamiidi saanud patsiendid peavad enne ravi läbima südameuuringud (sh anamnees, kehaline läbivaatus, elektrokardiogramm (EKG), ehhokardiogramm ja/või MUGA</w:t>
      </w:r>
      <w:r w:rsidR="00012BFF" w:rsidRPr="004C4DB5">
        <w:rPr>
          <w:szCs w:val="22"/>
        </w:rPr>
        <w:t xml:space="preserve"> uuring</w:t>
      </w:r>
      <w:r w:rsidRPr="004C4DB5">
        <w:rPr>
          <w:szCs w:val="22"/>
        </w:rPr>
        <w:t xml:space="preserve"> (</w:t>
      </w:r>
      <w:r w:rsidRPr="004C4DB5">
        <w:rPr>
          <w:i/>
          <w:szCs w:val="22"/>
        </w:rPr>
        <w:t>multigated acquisition)</w:t>
      </w:r>
      <w:r w:rsidRPr="004C4DB5">
        <w:rPr>
          <w:szCs w:val="22"/>
        </w:rPr>
        <w:t xml:space="preserve"> või magnetresonantstomograafia). Monitooring võib aidata kindlaks teha patsiendid, kellel tekib kardiaalne düsfunktsioon. Enne ravi tehtavaid südameuuringuid tuleb korrata ravi ajal iga 3 kuu järel ja pärast ravi lõpetamist iga 6 kuu järel kuni 24 kuu möödumiseni Herceptin’i viimasest manustamisest. Enne otsuse tegemist, kas alustada ravi Herceptin’iga, tuleb põhjalikult kaaluda kasu ja riski vahekorda.</w:t>
      </w:r>
    </w:p>
    <w:p w14:paraId="213D91EE" w14:textId="77777777" w:rsidR="00D23C5B" w:rsidRPr="004C4DB5" w:rsidRDefault="00D23C5B" w:rsidP="00D23C5B">
      <w:pPr>
        <w:rPr>
          <w:szCs w:val="22"/>
        </w:rPr>
      </w:pPr>
    </w:p>
    <w:p w14:paraId="52140BFC" w14:textId="77777777" w:rsidR="00D23C5B" w:rsidRPr="004C4DB5" w:rsidRDefault="000F6F7E" w:rsidP="00D23C5B">
      <w:pPr>
        <w:rPr>
          <w:szCs w:val="22"/>
        </w:rPr>
      </w:pPr>
      <w:r w:rsidRPr="004C4DB5">
        <w:rPr>
          <w:szCs w:val="22"/>
        </w:rPr>
        <w:t>Kõikide olemasolevate andmete populatsiooni farmakokineetilise analüüsi põhjal</w:t>
      </w:r>
      <w:r w:rsidR="00D23C5B" w:rsidRPr="004C4DB5">
        <w:rPr>
          <w:szCs w:val="22"/>
        </w:rPr>
        <w:t xml:space="preserve"> võib </w:t>
      </w:r>
      <w:r w:rsidRPr="004C4DB5">
        <w:rPr>
          <w:szCs w:val="22"/>
        </w:rPr>
        <w:t>trastuzumab</w:t>
      </w:r>
      <w:r w:rsidR="00D23C5B" w:rsidRPr="004C4DB5">
        <w:rPr>
          <w:szCs w:val="22"/>
        </w:rPr>
        <w:t xml:space="preserve"> vereringes püsida kuni 7 </w:t>
      </w:r>
      <w:r w:rsidRPr="004C4DB5">
        <w:rPr>
          <w:szCs w:val="22"/>
        </w:rPr>
        <w:t xml:space="preserve">kuud </w:t>
      </w:r>
      <w:r w:rsidR="00D23C5B" w:rsidRPr="004C4DB5">
        <w:rPr>
          <w:szCs w:val="22"/>
        </w:rPr>
        <w:t>pärast Herceptin</w:t>
      </w:r>
      <w:r w:rsidR="008B6D9F" w:rsidRPr="004C4DB5">
        <w:rPr>
          <w:szCs w:val="22"/>
        </w:rPr>
        <w:t xml:space="preserve">’iga </w:t>
      </w:r>
      <w:r w:rsidR="00D23C5B" w:rsidRPr="004C4DB5">
        <w:rPr>
          <w:szCs w:val="22"/>
        </w:rPr>
        <w:t>ravi lõpetamist</w:t>
      </w:r>
      <w:r w:rsidR="000A1C42" w:rsidRPr="004C4DB5">
        <w:rPr>
          <w:szCs w:val="22"/>
        </w:rPr>
        <w:t>(vt lõik 5.2)</w:t>
      </w:r>
      <w:r w:rsidR="00D23C5B" w:rsidRPr="004C4DB5">
        <w:rPr>
          <w:szCs w:val="22"/>
        </w:rPr>
        <w:t>. Patsientidel, kes saavad antratsükliine pärast Herceptin’i ärajätmist, võib olla suurem risk kardiaalse düsfunktsiooni tekkeks. Võimalusel peavad arstid hoiduma antratsükliinil baseeruvast ravist kuni 7 </w:t>
      </w:r>
      <w:r w:rsidRPr="004C4DB5">
        <w:rPr>
          <w:szCs w:val="22"/>
        </w:rPr>
        <w:t xml:space="preserve">kuud </w:t>
      </w:r>
      <w:r w:rsidR="00D23C5B" w:rsidRPr="004C4DB5">
        <w:rPr>
          <w:szCs w:val="22"/>
        </w:rPr>
        <w:t>pärast Herceptin’i ärajätmist. Antratsükliinide kasutamise korral tuleb hoolikalt jälgida patsiendi südametegevust.</w:t>
      </w:r>
    </w:p>
    <w:p w14:paraId="661CA90C" w14:textId="77777777" w:rsidR="00D23C5B" w:rsidRPr="004C4DB5" w:rsidRDefault="00D23C5B" w:rsidP="00D23C5B">
      <w:pPr>
        <w:rPr>
          <w:i/>
          <w:szCs w:val="22"/>
        </w:rPr>
      </w:pPr>
    </w:p>
    <w:p w14:paraId="748E1DC7" w14:textId="77777777" w:rsidR="00D23C5B" w:rsidRPr="004C4DB5" w:rsidRDefault="00D23C5B" w:rsidP="00D23C5B">
      <w:pPr>
        <w:rPr>
          <w:szCs w:val="22"/>
        </w:rPr>
      </w:pPr>
      <w:r w:rsidRPr="004C4DB5">
        <w:rPr>
          <w:szCs w:val="22"/>
        </w:rPr>
        <w:t>Tavaline kardioloogiline läbivaatus tuleks teha patsientidele, kellel tekivad pärast ravi alustamist südame-veresoonkonna vaevused. Kõikidel patsientidel tuleb ravi ajal jälgida südamefunktsiooni (nt iga 12</w:t>
      </w:r>
      <w:r w:rsidR="00E360AC" w:rsidRPr="004C4DB5">
        <w:rPr>
          <w:szCs w:val="22"/>
        </w:rPr>
        <w:t> </w:t>
      </w:r>
      <w:r w:rsidRPr="004C4DB5">
        <w:rPr>
          <w:szCs w:val="22"/>
        </w:rPr>
        <w:t>nädala järel). Monitooring võib aidata avastada patsiente, kellel võib tekkida südamefunktsiooni häire. Patsiente, kellel tekib asümptomaatiline kardiaalne düsfunktsioon, on soovitatav sagedamini monitoorida (nt iga 6...8 nädala tagant). Kui vasaku vatsakese funktsioon jätkuvalt halveneb, kuid jääb asümptomaatiliseks, peaks arst kaaluma Herceptin</w:t>
      </w:r>
      <w:r w:rsidR="008B6D9F" w:rsidRPr="004C4DB5">
        <w:rPr>
          <w:szCs w:val="22"/>
        </w:rPr>
        <w:t xml:space="preserve">’iga </w:t>
      </w:r>
      <w:r w:rsidRPr="004C4DB5">
        <w:rPr>
          <w:szCs w:val="22"/>
        </w:rPr>
        <w:t>ravi lõpetamist juhul, kui see ei ole viinud patsiendi kliinilise seisundi paranemiseni.</w:t>
      </w:r>
    </w:p>
    <w:p w14:paraId="0B195521" w14:textId="77777777" w:rsidR="00D23C5B" w:rsidRPr="004C4DB5" w:rsidRDefault="00D23C5B" w:rsidP="00D23C5B">
      <w:pPr>
        <w:rPr>
          <w:szCs w:val="22"/>
        </w:rPr>
      </w:pPr>
    </w:p>
    <w:p w14:paraId="65E393F3" w14:textId="77777777" w:rsidR="00D23C5B" w:rsidRPr="004C4DB5" w:rsidRDefault="00D23C5B" w:rsidP="00D23C5B">
      <w:pPr>
        <w:rPr>
          <w:szCs w:val="22"/>
        </w:rPr>
      </w:pPr>
      <w:r w:rsidRPr="004C4DB5">
        <w:rPr>
          <w:szCs w:val="22"/>
        </w:rPr>
        <w:t>Patsientidel, kellel tekib kardiaalne düsfunktsioon, ei ole Herceptin</w:t>
      </w:r>
      <w:r w:rsidR="008B6D9F" w:rsidRPr="004C4DB5">
        <w:rPr>
          <w:szCs w:val="22"/>
        </w:rPr>
        <w:t xml:space="preserve">’iga </w:t>
      </w:r>
      <w:r w:rsidRPr="004C4DB5">
        <w:rPr>
          <w:szCs w:val="22"/>
        </w:rPr>
        <w:t xml:space="preserve">ravi jätkamise või taasalustamise ohutust prospektiivselt uuritud. Kui LVEF langeb </w:t>
      </w:r>
      <w:r w:rsidRPr="004C4DB5">
        <w:t>≥ </w:t>
      </w:r>
      <w:r w:rsidRPr="004C4DB5">
        <w:rPr>
          <w:szCs w:val="22"/>
        </w:rPr>
        <w:t xml:space="preserve">10 </w:t>
      </w:r>
      <w:r w:rsidR="00AB577B" w:rsidRPr="004C4DB5">
        <w:rPr>
          <w:szCs w:val="22"/>
        </w:rPr>
        <w:t>protsendi</w:t>
      </w:r>
      <w:r w:rsidRPr="004C4DB5">
        <w:rPr>
          <w:szCs w:val="22"/>
        </w:rPr>
        <w:t xml:space="preserve">punkti võrra algväärtusest JA allapoole 50%, tuleb ravi katkestada ja korrata LVEF mõõtmist </w:t>
      </w:r>
      <w:r w:rsidR="00E96FA7" w:rsidRPr="004C4DB5">
        <w:rPr>
          <w:szCs w:val="22"/>
        </w:rPr>
        <w:t xml:space="preserve">ligikaudu </w:t>
      </w:r>
      <w:r w:rsidRPr="004C4DB5">
        <w:rPr>
          <w:szCs w:val="22"/>
        </w:rPr>
        <w:t>3</w:t>
      </w:r>
      <w:r w:rsidR="00E360AC" w:rsidRPr="004C4DB5">
        <w:rPr>
          <w:szCs w:val="22"/>
        </w:rPr>
        <w:t> </w:t>
      </w:r>
      <w:r w:rsidRPr="004C4DB5">
        <w:rPr>
          <w:szCs w:val="22"/>
        </w:rPr>
        <w:t>nädala jooksul. Kui LVEF ei ole paranenud või on veel langenud või on tekkinud sümptomaatiline kongestiivne südamepuudulikkus, tuleb tõsiselt kaaluda Herceptin</w:t>
      </w:r>
      <w:r w:rsidR="008B6D9F" w:rsidRPr="004C4DB5">
        <w:rPr>
          <w:szCs w:val="22"/>
        </w:rPr>
        <w:t>’iga</w:t>
      </w:r>
      <w:r w:rsidRPr="004C4DB5">
        <w:rPr>
          <w:szCs w:val="22"/>
        </w:rPr>
        <w:t xml:space="preserve"> lõpetamist, välja arvatud juhul, kui ravist saadav kasu individuaalsele patsiendile kaalub üle riskid. Kõik sellised patsiendid tuleb suunata kardioloogi konsultatsioonile ning neid tuleb jälgida.</w:t>
      </w:r>
    </w:p>
    <w:p w14:paraId="66AFBD9F" w14:textId="77777777" w:rsidR="00D23C5B" w:rsidRPr="004C4DB5" w:rsidRDefault="00D23C5B" w:rsidP="00D23C5B">
      <w:pPr>
        <w:rPr>
          <w:szCs w:val="22"/>
        </w:rPr>
      </w:pPr>
    </w:p>
    <w:p w14:paraId="7F0A6FA0" w14:textId="77777777" w:rsidR="00D23C5B" w:rsidRPr="004C4DB5" w:rsidRDefault="00D23C5B" w:rsidP="00D23C5B">
      <w:pPr>
        <w:rPr>
          <w:szCs w:val="22"/>
        </w:rPr>
      </w:pPr>
      <w:r w:rsidRPr="004C4DB5">
        <w:rPr>
          <w:szCs w:val="22"/>
        </w:rPr>
        <w:t>Kui Herceptin</w:t>
      </w:r>
      <w:r w:rsidR="008B6D9F" w:rsidRPr="004C4DB5">
        <w:rPr>
          <w:szCs w:val="22"/>
        </w:rPr>
        <w:t xml:space="preserve">’i </w:t>
      </w:r>
      <w:r w:rsidRPr="004C4DB5">
        <w:rPr>
          <w:szCs w:val="22"/>
        </w:rPr>
        <w:t>ravi ajal kujuneb sümptomaatiline südamepuudulikkus, tuleb seda ravida südamepuudulikkuse standardravimitega. Enamus patsiente, kellel kesksetes kliinilistes uuringutes tekkis südamepuudulikkus või asümptomaatiline kardiaalne düsfunktsioon, paranes südamepuudulikkuse standardraviga, mis sisaldas angiotensiini konverteeriva ensüümi (AKE) inhibiitorit või angiotensiini retseptorite blokaatorit (ARB) ja beetablokaatorit. Enamus kardiaalsete sümptomitega patsiente, kellel Herceptin</w:t>
      </w:r>
      <w:r w:rsidR="008B6D9F" w:rsidRPr="004C4DB5">
        <w:rPr>
          <w:szCs w:val="22"/>
        </w:rPr>
        <w:t xml:space="preserve">’i </w:t>
      </w:r>
      <w:r w:rsidRPr="004C4DB5">
        <w:rPr>
          <w:szCs w:val="22"/>
        </w:rPr>
        <w:t>ravi kliiniliselt toimis, jätkasid ravi Herceptin’iga ilma lisanduvate kardiaalsete kõrvaltoimeteta.</w:t>
      </w:r>
    </w:p>
    <w:p w14:paraId="4E69386C" w14:textId="77777777" w:rsidR="00D23C5B" w:rsidRPr="004C4DB5" w:rsidRDefault="00D23C5B" w:rsidP="00D23C5B">
      <w:pPr>
        <w:rPr>
          <w:i/>
          <w:szCs w:val="22"/>
        </w:rPr>
      </w:pPr>
    </w:p>
    <w:p w14:paraId="35A66545" w14:textId="77777777" w:rsidR="00D23C5B" w:rsidRPr="004C4DB5" w:rsidRDefault="00D23C5B" w:rsidP="00DC151C">
      <w:pPr>
        <w:keepNext/>
        <w:keepLines/>
        <w:rPr>
          <w:i/>
          <w:szCs w:val="22"/>
        </w:rPr>
      </w:pPr>
      <w:r w:rsidRPr="004C4DB5">
        <w:rPr>
          <w:i/>
          <w:szCs w:val="22"/>
          <w:u w:val="single"/>
        </w:rPr>
        <w:lastRenderedPageBreak/>
        <w:t>Metastaatiline rinnanäärmevähk</w:t>
      </w:r>
    </w:p>
    <w:p w14:paraId="4B87E055" w14:textId="77777777" w:rsidR="00D23C5B" w:rsidRPr="004C4DB5" w:rsidRDefault="00D23C5B" w:rsidP="00DC151C">
      <w:pPr>
        <w:keepNext/>
        <w:keepLines/>
        <w:rPr>
          <w:szCs w:val="22"/>
        </w:rPr>
      </w:pPr>
    </w:p>
    <w:p w14:paraId="36B5F5AB" w14:textId="77777777" w:rsidR="00D23C5B" w:rsidRPr="004C4DB5" w:rsidRDefault="00D23C5B" w:rsidP="002914DA">
      <w:pPr>
        <w:keepNext/>
        <w:keepLines/>
        <w:rPr>
          <w:szCs w:val="22"/>
        </w:rPr>
      </w:pPr>
      <w:r w:rsidRPr="004C4DB5">
        <w:rPr>
          <w:szCs w:val="22"/>
        </w:rPr>
        <w:t>Metastaatilise rinnanäärmevähi korral ei tohi Herceptin’i ja antratsükliine samaaegselt manustada.</w:t>
      </w:r>
    </w:p>
    <w:p w14:paraId="7D9E8453" w14:textId="77777777" w:rsidR="00D23C5B" w:rsidRPr="004C4DB5" w:rsidRDefault="00D23C5B" w:rsidP="002914DA">
      <w:pPr>
        <w:keepNext/>
        <w:keepLines/>
        <w:rPr>
          <w:szCs w:val="22"/>
        </w:rPr>
      </w:pPr>
    </w:p>
    <w:p w14:paraId="454750E0" w14:textId="77777777" w:rsidR="00D23C5B" w:rsidRPr="004C4DB5" w:rsidRDefault="00D23C5B" w:rsidP="002914DA">
      <w:pPr>
        <w:keepNext/>
        <w:keepLines/>
        <w:rPr>
          <w:szCs w:val="22"/>
        </w:rPr>
      </w:pPr>
      <w:r w:rsidRPr="004C4DB5">
        <w:rPr>
          <w:szCs w:val="22"/>
        </w:rPr>
        <w:t>Metastaatilise rinnanäärmevähiga patsiendid, kes on eelnevalt saanud antratsükliine, on Herceptin</w:t>
      </w:r>
      <w:r w:rsidR="008B6D9F" w:rsidRPr="004C4DB5">
        <w:rPr>
          <w:szCs w:val="22"/>
        </w:rPr>
        <w:t xml:space="preserve">’i </w:t>
      </w:r>
      <w:r w:rsidRPr="004C4DB5">
        <w:rPr>
          <w:szCs w:val="22"/>
        </w:rPr>
        <w:t>ravi ajal samuti ohustatud kardiaalse düsfunktsiooni tekkest, kuigi risk on väiksem kui Herceptin’i ja antratsükliinide samaaegsel kasutamisel.</w:t>
      </w:r>
    </w:p>
    <w:p w14:paraId="5BF66A6E" w14:textId="77777777" w:rsidR="00D23C5B" w:rsidRPr="004C4DB5" w:rsidRDefault="00D23C5B" w:rsidP="002914DA">
      <w:pPr>
        <w:keepNext/>
        <w:keepLines/>
        <w:rPr>
          <w:szCs w:val="22"/>
        </w:rPr>
      </w:pPr>
    </w:p>
    <w:p w14:paraId="175DDBA0" w14:textId="77777777" w:rsidR="00D23C5B" w:rsidRPr="004C4DB5" w:rsidRDefault="00D23C5B" w:rsidP="00DC151C">
      <w:pPr>
        <w:keepNext/>
        <w:keepLines/>
        <w:rPr>
          <w:i/>
          <w:szCs w:val="22"/>
        </w:rPr>
      </w:pPr>
      <w:r w:rsidRPr="004C4DB5">
        <w:rPr>
          <w:i/>
          <w:szCs w:val="22"/>
          <w:u w:val="single"/>
        </w:rPr>
        <w:t>Varajases staadiumis rinnanäärmevähk</w:t>
      </w:r>
    </w:p>
    <w:p w14:paraId="06BF3E8D" w14:textId="77777777" w:rsidR="00D23C5B" w:rsidRPr="004C4DB5" w:rsidRDefault="00D23C5B" w:rsidP="00DC151C">
      <w:pPr>
        <w:keepNext/>
        <w:keepLines/>
        <w:rPr>
          <w:szCs w:val="22"/>
        </w:rPr>
      </w:pPr>
    </w:p>
    <w:p w14:paraId="71CF6E41" w14:textId="77777777" w:rsidR="00D23C5B" w:rsidRPr="004C4DB5" w:rsidRDefault="00D23C5B" w:rsidP="002914DA">
      <w:pPr>
        <w:keepNext/>
        <w:keepLines/>
        <w:rPr>
          <w:szCs w:val="22"/>
        </w:rPr>
      </w:pPr>
      <w:r w:rsidRPr="004C4DB5">
        <w:rPr>
          <w:szCs w:val="22"/>
        </w:rPr>
        <w:t>Varajases staadiumis rinnanäärmevähiga patsientidel tuleb südant kontrollida enne ravi alustamist, ravi ajal iga 3</w:t>
      </w:r>
      <w:r w:rsidR="00E360AC" w:rsidRPr="004C4DB5">
        <w:rPr>
          <w:szCs w:val="22"/>
        </w:rPr>
        <w:t> </w:t>
      </w:r>
      <w:r w:rsidRPr="004C4DB5">
        <w:rPr>
          <w:szCs w:val="22"/>
        </w:rPr>
        <w:t>kuu järel ning iga 6</w:t>
      </w:r>
      <w:r w:rsidR="00E360AC" w:rsidRPr="004C4DB5">
        <w:rPr>
          <w:szCs w:val="22"/>
        </w:rPr>
        <w:t> </w:t>
      </w:r>
      <w:r w:rsidRPr="004C4DB5">
        <w:rPr>
          <w:szCs w:val="22"/>
        </w:rPr>
        <w:t>kuu järel pärast ravi lõpetamist kuni 24</w:t>
      </w:r>
      <w:r w:rsidR="00E360AC" w:rsidRPr="004C4DB5">
        <w:rPr>
          <w:szCs w:val="22"/>
        </w:rPr>
        <w:t> </w:t>
      </w:r>
      <w:r w:rsidRPr="004C4DB5">
        <w:rPr>
          <w:szCs w:val="22"/>
        </w:rPr>
        <w:t>kuu möödumiseni Herceptin’i viimasest manustamisest. Antratsükliini sisaldavat kemoteraapiat saavate patsientide puhul on soovitatav edasine kontroll, mis peaks toimuma kord aastas kuni 5</w:t>
      </w:r>
      <w:r w:rsidR="00E360AC" w:rsidRPr="004C4DB5">
        <w:rPr>
          <w:szCs w:val="22"/>
        </w:rPr>
        <w:t> </w:t>
      </w:r>
      <w:r w:rsidRPr="004C4DB5">
        <w:rPr>
          <w:szCs w:val="22"/>
        </w:rPr>
        <w:t>aastat pärast Herceptin’i viimast manustamist või kauem, kui täheldatakse vasaku vatsakese väljutusfraktsiooni jätkuvat vähenemist.</w:t>
      </w:r>
    </w:p>
    <w:p w14:paraId="3DC594F2" w14:textId="77777777" w:rsidR="00D23C5B" w:rsidRPr="004C4DB5" w:rsidRDefault="00D23C5B" w:rsidP="00D23C5B">
      <w:pPr>
        <w:rPr>
          <w:szCs w:val="22"/>
        </w:rPr>
      </w:pPr>
    </w:p>
    <w:p w14:paraId="5FEFDFF4" w14:textId="77777777" w:rsidR="00D23C5B" w:rsidRPr="004C4DB5" w:rsidRDefault="00D23C5B" w:rsidP="00D23C5B">
      <w:pPr>
        <w:rPr>
          <w:szCs w:val="22"/>
        </w:rPr>
      </w:pPr>
      <w:r w:rsidRPr="004C4DB5">
        <w:rPr>
          <w:szCs w:val="22"/>
        </w:rPr>
        <w:t>Varajases staadiumis rinnanäärmevähi adjuvant- ja neoadjuvantravi kesksetes uuringutes, kus kasutati Herceptin’i, ei saanud osaleda patsiendid, kes olid põdenud müokardiinfarkti, kellel oli medikamentoosset ravi vajav stenokardia, varem põetud või olemasolev kongestiivne südamepuudulikkus (NYHA II</w:t>
      </w:r>
      <w:r w:rsidR="00385281" w:rsidRPr="004C4DB5">
        <w:rPr>
          <w:szCs w:val="22"/>
        </w:rPr>
        <w:t>…</w:t>
      </w:r>
      <w:r w:rsidRPr="004C4DB5">
        <w:rPr>
          <w:szCs w:val="22"/>
        </w:rPr>
        <w:t>IV</w:t>
      </w:r>
      <w:r w:rsidR="00E360AC" w:rsidRPr="004C4DB5">
        <w:rPr>
          <w:szCs w:val="22"/>
        </w:rPr>
        <w:t> </w:t>
      </w:r>
      <w:r w:rsidR="00AB577B" w:rsidRPr="004C4DB5">
        <w:rPr>
          <w:szCs w:val="22"/>
        </w:rPr>
        <w:t>klass</w:t>
      </w:r>
      <w:r w:rsidRPr="004C4DB5">
        <w:rPr>
          <w:szCs w:val="22"/>
        </w:rPr>
        <w:t>), LVEF &lt; 55%, muu kardiomüopaatia, medikamentoosset ravi vajav arütmia, kliiniliselt väljendunud südameklapi haigus, ravile halvasti alluv hüpertensioon (siia ei kuulunud standardravile alluv hüpertensioon) ja hemodünaamiliselt oluline perikardi efusioon ning seetõttu ei saa ravi nendele patsientidele soovitada.</w:t>
      </w:r>
    </w:p>
    <w:p w14:paraId="106F7DE4" w14:textId="77777777" w:rsidR="00D23C5B" w:rsidRPr="004C4DB5" w:rsidRDefault="00D23C5B" w:rsidP="00D23C5B">
      <w:pPr>
        <w:rPr>
          <w:szCs w:val="22"/>
        </w:rPr>
      </w:pPr>
    </w:p>
    <w:p w14:paraId="203D5D09" w14:textId="77777777" w:rsidR="00D23C5B" w:rsidRPr="004C4DB5" w:rsidRDefault="00D23C5B" w:rsidP="00C66E79">
      <w:pPr>
        <w:keepNext/>
        <w:rPr>
          <w:i/>
          <w:szCs w:val="22"/>
        </w:rPr>
      </w:pPr>
      <w:r w:rsidRPr="004C4DB5">
        <w:rPr>
          <w:i/>
          <w:szCs w:val="22"/>
        </w:rPr>
        <w:t>Adjuvantravi</w:t>
      </w:r>
    </w:p>
    <w:p w14:paraId="6D26E780" w14:textId="77777777" w:rsidR="00D23C5B" w:rsidRPr="004C4DB5" w:rsidRDefault="00D23C5B" w:rsidP="00C66E79">
      <w:pPr>
        <w:keepNext/>
        <w:rPr>
          <w:szCs w:val="22"/>
        </w:rPr>
      </w:pPr>
    </w:p>
    <w:p w14:paraId="088C1369" w14:textId="77777777" w:rsidR="00D23C5B" w:rsidRPr="004C4DB5" w:rsidRDefault="00D23C5B" w:rsidP="00D23C5B">
      <w:pPr>
        <w:rPr>
          <w:szCs w:val="22"/>
        </w:rPr>
      </w:pPr>
      <w:r w:rsidRPr="004C4DB5">
        <w:rPr>
          <w:szCs w:val="22"/>
        </w:rPr>
        <w:t>Adjuvantravina ei tohi Herceptin’i ja antratsükliine samaaegselt manustada.</w:t>
      </w:r>
    </w:p>
    <w:p w14:paraId="00D16B01" w14:textId="77777777" w:rsidR="00D23C5B" w:rsidRPr="004C4DB5" w:rsidRDefault="00D23C5B" w:rsidP="00D23C5B">
      <w:pPr>
        <w:rPr>
          <w:i/>
          <w:szCs w:val="22"/>
        </w:rPr>
      </w:pPr>
    </w:p>
    <w:p w14:paraId="7D02C041" w14:textId="77777777" w:rsidR="00D23C5B" w:rsidRPr="004C4DB5" w:rsidRDefault="00D23C5B" w:rsidP="00D23C5B">
      <w:pPr>
        <w:rPr>
          <w:szCs w:val="22"/>
        </w:rPr>
      </w:pPr>
      <w:r w:rsidRPr="004C4DB5">
        <w:rPr>
          <w:szCs w:val="22"/>
        </w:rPr>
        <w:t>Varajases staadiumis rinnanäärmevähiga patsientidel täheldati sümptomaatiliste ja asümptomaatiliste südamehäirete esinemissageduse suurenemist Herceptin’i (intravenoosse ravimvormi) manustamisel pärast antratsükliini sisaldavat kemoteraapiat võrreldes antratsükliini mittesisaldava dotsetakseeli ja karboplatiini raviskeemi manustamisega. See oli enam väljendunud juhul, kui Herceptin’i (intravenoosset ravimvormi) manustati samal ajal taksaanidega võrreldes taksaanide järjestikuse manustamisega. Vaatamata kasutatud raviskeemile tekkis enamik sümptomaatilisi südamehäireid esimese 18</w:t>
      </w:r>
      <w:r w:rsidR="0047713C" w:rsidRPr="004C4DB5">
        <w:rPr>
          <w:szCs w:val="22"/>
        </w:rPr>
        <w:t> </w:t>
      </w:r>
      <w:r w:rsidRPr="004C4DB5">
        <w:rPr>
          <w:szCs w:val="22"/>
        </w:rPr>
        <w:t>kuu jooksul. Ühes kolmest läbi viidud kesksest uuringust (BCIRG006), kus järelkontroll kestis keskmiselt 5,5</w:t>
      </w:r>
      <w:r w:rsidR="0047713C" w:rsidRPr="004C4DB5">
        <w:rPr>
          <w:szCs w:val="22"/>
        </w:rPr>
        <w:t> </w:t>
      </w:r>
      <w:r w:rsidRPr="004C4DB5">
        <w:rPr>
          <w:szCs w:val="22"/>
        </w:rPr>
        <w:t>aastat, täheldati sümptomaatiliste südame- või vasaku vatsakese väljutusfraktsiooni häirete kumulatiivse esinemissageduse pidevat suurenemist (kuni 2,37%) patsientidel, kellele manustati Herceptin’i samal ajal taksaaniga pärast antratsükliinravi, võrreldes ligikaudu 1%</w:t>
      </w:r>
      <w:r w:rsidRPr="004C4DB5">
        <w:rPr>
          <w:szCs w:val="22"/>
        </w:rPr>
        <w:noBreakHyphen/>
        <w:t>ga kahes võrdlusrühmas (antratsükliin pluss tsüklofosfamiid, millele järgnes taksaan, ning taksaan, karboplatiin ja Herceptin’i).</w:t>
      </w:r>
    </w:p>
    <w:p w14:paraId="6D9674F9" w14:textId="77777777" w:rsidR="00D23C5B" w:rsidRPr="004C4DB5" w:rsidRDefault="00D23C5B" w:rsidP="00D23C5B">
      <w:pPr>
        <w:rPr>
          <w:i/>
          <w:szCs w:val="22"/>
        </w:rPr>
      </w:pPr>
    </w:p>
    <w:p w14:paraId="40126779" w14:textId="77777777" w:rsidR="00D23C5B" w:rsidRPr="004C4DB5" w:rsidRDefault="00D23C5B" w:rsidP="00D23C5B">
      <w:pPr>
        <w:rPr>
          <w:szCs w:val="22"/>
        </w:rPr>
      </w:pPr>
      <w:r w:rsidRPr="004C4DB5">
        <w:rPr>
          <w:szCs w:val="22"/>
        </w:rPr>
        <w:t>Neljas suures adjuvantravi uuringus tuvastatud südamehäire riskifaktorid olid kõrgem vanus (&gt; 50 aastat), madal LVEF (&lt; 55%) ravieelselt, enne või pärast paklitakseelravi alustamist, LVEF langus 10...15 punkti võrra ning antihüpertensiivsete ravimite eelnev või samaaegne kasutamine. Patsientidel, kes said Herceptin’i pärast adjuvantse kemoteraapia lõppemist, seostati kardiaalse düsfunktsiooni tekkeriski enne Herceptin</w:t>
      </w:r>
      <w:r w:rsidR="0047713C" w:rsidRPr="004C4DB5">
        <w:rPr>
          <w:szCs w:val="22"/>
        </w:rPr>
        <w:t>’</w:t>
      </w:r>
      <w:r w:rsidR="008B6D9F" w:rsidRPr="004C4DB5">
        <w:rPr>
          <w:szCs w:val="22"/>
        </w:rPr>
        <w:t xml:space="preserve">iga </w:t>
      </w:r>
      <w:r w:rsidRPr="004C4DB5">
        <w:rPr>
          <w:szCs w:val="22"/>
        </w:rPr>
        <w:t>ravi alustamist manustatud antratsükliini suurema kumulatiivse annusega ja kehamassiindeksiga (KMI) &gt; 25 kg/m</w:t>
      </w:r>
      <w:r w:rsidRPr="004C4DB5">
        <w:rPr>
          <w:szCs w:val="22"/>
          <w:vertAlign w:val="superscript"/>
        </w:rPr>
        <w:t>2</w:t>
      </w:r>
      <w:r w:rsidRPr="004C4DB5">
        <w:rPr>
          <w:szCs w:val="22"/>
        </w:rPr>
        <w:t>.</w:t>
      </w:r>
    </w:p>
    <w:p w14:paraId="1D185FE8" w14:textId="77777777" w:rsidR="00D23C5B" w:rsidRPr="004C4DB5" w:rsidRDefault="00D23C5B" w:rsidP="00D23C5B">
      <w:pPr>
        <w:rPr>
          <w:szCs w:val="22"/>
        </w:rPr>
      </w:pPr>
    </w:p>
    <w:p w14:paraId="4B23FDAE" w14:textId="77777777" w:rsidR="00D23C5B" w:rsidRPr="004C4DB5" w:rsidRDefault="00D23C5B" w:rsidP="00C66E79">
      <w:pPr>
        <w:keepNext/>
        <w:rPr>
          <w:i/>
          <w:szCs w:val="22"/>
        </w:rPr>
      </w:pPr>
      <w:r w:rsidRPr="004C4DB5">
        <w:rPr>
          <w:i/>
          <w:szCs w:val="22"/>
        </w:rPr>
        <w:t>Neoadjuvant-adjuvantravi</w:t>
      </w:r>
    </w:p>
    <w:p w14:paraId="3EC7D11B" w14:textId="77777777" w:rsidR="00D23C5B" w:rsidRPr="004C4DB5" w:rsidRDefault="00D23C5B" w:rsidP="00C66E79">
      <w:pPr>
        <w:keepNext/>
        <w:rPr>
          <w:szCs w:val="22"/>
        </w:rPr>
      </w:pPr>
    </w:p>
    <w:p w14:paraId="12ADCAEF" w14:textId="77777777" w:rsidR="00D23C5B" w:rsidRPr="004C4DB5" w:rsidRDefault="00D23C5B" w:rsidP="00D23C5B">
      <w:pPr>
        <w:rPr>
          <w:szCs w:val="22"/>
        </w:rPr>
      </w:pPr>
      <w:r w:rsidRPr="004C4DB5">
        <w:rPr>
          <w:szCs w:val="22"/>
        </w:rPr>
        <w:t>Varajases staadiumis rinnanäärmevähiga patsientidel, kes on sobivad saama neoadjuvant</w:t>
      </w:r>
      <w:r w:rsidRPr="004C4DB5">
        <w:rPr>
          <w:szCs w:val="22"/>
        </w:rPr>
        <w:noBreakHyphen/>
        <w:t>adjuvantravi, tohib Herceptin’i koos antratsükliinidega kasutada ainult patsientidel, kes ei ole varem kemoteraapiat saanud, ning ainult koos väikeseannuseliste antratsükliini raviskeemidega (st maksimaalsete kumulatiivsete annustega, milleks on doksorubitsiin 180 mg/m</w:t>
      </w:r>
      <w:r w:rsidRPr="004C4DB5">
        <w:rPr>
          <w:szCs w:val="22"/>
          <w:vertAlign w:val="superscript"/>
        </w:rPr>
        <w:t>2</w:t>
      </w:r>
      <w:r w:rsidRPr="004C4DB5">
        <w:rPr>
          <w:szCs w:val="22"/>
        </w:rPr>
        <w:t xml:space="preserve"> või epirubitsiin 360 mg/m</w:t>
      </w:r>
      <w:r w:rsidRPr="004C4DB5">
        <w:rPr>
          <w:szCs w:val="22"/>
          <w:vertAlign w:val="superscript"/>
        </w:rPr>
        <w:t>2</w:t>
      </w:r>
      <w:r w:rsidRPr="004C4DB5">
        <w:rPr>
          <w:szCs w:val="22"/>
        </w:rPr>
        <w:t>).</w:t>
      </w:r>
    </w:p>
    <w:p w14:paraId="304EE94C" w14:textId="77777777" w:rsidR="00D23C5B" w:rsidRPr="004C4DB5" w:rsidRDefault="00D23C5B" w:rsidP="00D23C5B">
      <w:pPr>
        <w:rPr>
          <w:szCs w:val="22"/>
        </w:rPr>
      </w:pPr>
    </w:p>
    <w:p w14:paraId="5E58E478" w14:textId="77777777" w:rsidR="00D23C5B" w:rsidRPr="004C4DB5" w:rsidRDefault="00D23C5B" w:rsidP="00D23C5B">
      <w:pPr>
        <w:rPr>
          <w:szCs w:val="22"/>
        </w:rPr>
      </w:pPr>
      <w:r w:rsidRPr="004C4DB5">
        <w:rPr>
          <w:szCs w:val="22"/>
        </w:rPr>
        <w:t xml:space="preserve">Kui patsient on saanud neoadjuvantravina samaaegselt väikeses annuses antratsükliinide täieliku ravikuuri ja Herceptin’i, ei tohi pärast operatsiooni manustada täiendavat tsütotoksilist kemoteraapiat. </w:t>
      </w:r>
      <w:r w:rsidRPr="004C4DB5">
        <w:rPr>
          <w:szCs w:val="22"/>
        </w:rPr>
        <w:lastRenderedPageBreak/>
        <w:t>Muudes olukordades tehakse otsus täiendava tsütotoksilise kemoteraapia vajaduse kohta individuaalsete tegurite alusel.</w:t>
      </w:r>
    </w:p>
    <w:p w14:paraId="1341C3F6" w14:textId="77777777" w:rsidR="00D23C5B" w:rsidRPr="004C4DB5" w:rsidRDefault="00D23C5B" w:rsidP="00D23C5B">
      <w:pPr>
        <w:rPr>
          <w:szCs w:val="22"/>
        </w:rPr>
      </w:pPr>
    </w:p>
    <w:p w14:paraId="5D076B37" w14:textId="77777777" w:rsidR="00AB577B" w:rsidRPr="004C4DB5" w:rsidRDefault="00D23C5B" w:rsidP="00D23C5B">
      <w:pPr>
        <w:rPr>
          <w:szCs w:val="22"/>
        </w:rPr>
      </w:pPr>
      <w:r w:rsidRPr="004C4DB5">
        <w:rPr>
          <w:szCs w:val="22"/>
        </w:rPr>
        <w:t>Trastuzumabi ja väikeseannuseliste antratsükliini raviskeemide samaaegse kasutamise kogemus piirdub praegu kahe uuringuga</w:t>
      </w:r>
      <w:r w:rsidR="00D51DDC" w:rsidRPr="004C4DB5">
        <w:rPr>
          <w:szCs w:val="22"/>
        </w:rPr>
        <w:t xml:space="preserve"> </w:t>
      </w:r>
      <w:r w:rsidR="00AB577B" w:rsidRPr="004C4DB5">
        <w:rPr>
          <w:szCs w:val="22"/>
        </w:rPr>
        <w:t>(MO16432 ja BO22227)</w:t>
      </w:r>
      <w:r w:rsidRPr="004C4DB5">
        <w:rPr>
          <w:szCs w:val="22"/>
        </w:rPr>
        <w:t>.</w:t>
      </w:r>
    </w:p>
    <w:p w14:paraId="00A8F553" w14:textId="77777777" w:rsidR="00AB577B" w:rsidRPr="004C4DB5" w:rsidRDefault="00AB577B" w:rsidP="00D23C5B">
      <w:pPr>
        <w:rPr>
          <w:szCs w:val="22"/>
        </w:rPr>
      </w:pPr>
    </w:p>
    <w:p w14:paraId="6CD82A8C" w14:textId="77777777" w:rsidR="00D23C5B" w:rsidRPr="004C4DB5" w:rsidRDefault="00AB577B" w:rsidP="00D23C5B">
      <w:pPr>
        <w:rPr>
          <w:szCs w:val="22"/>
        </w:rPr>
      </w:pPr>
      <w:r w:rsidRPr="004C4DB5">
        <w:rPr>
          <w:szCs w:val="22"/>
        </w:rPr>
        <w:t xml:space="preserve">Otsustava tähtsusega uuringus MO16432 manustati </w:t>
      </w:r>
      <w:r w:rsidR="00D23C5B" w:rsidRPr="004C4DB5">
        <w:rPr>
          <w:szCs w:val="22"/>
        </w:rPr>
        <w:t xml:space="preserve">Herceptin’i koos neoadjuvantse kemoteraapiaga, mis sisaldas kolme tsüklit doksorubitsiini </w:t>
      </w:r>
      <w:r w:rsidRPr="004C4DB5">
        <w:rPr>
          <w:szCs w:val="22"/>
        </w:rPr>
        <w:t>(</w:t>
      </w:r>
      <w:r w:rsidR="00D23C5B" w:rsidRPr="004C4DB5">
        <w:rPr>
          <w:szCs w:val="22"/>
        </w:rPr>
        <w:t>kumulatiivne annus 180 mg/m</w:t>
      </w:r>
      <w:r w:rsidR="00D23C5B" w:rsidRPr="004C4DB5">
        <w:rPr>
          <w:szCs w:val="22"/>
          <w:vertAlign w:val="superscript"/>
        </w:rPr>
        <w:t>2</w:t>
      </w:r>
      <w:r w:rsidR="00D23C5B" w:rsidRPr="004C4DB5">
        <w:rPr>
          <w:szCs w:val="22"/>
        </w:rPr>
        <w:t>). Herceptin’i rühmas oli sümptomaatilise kardiaalse düsfunktsiooni esinemissagedus 1,7%.</w:t>
      </w:r>
    </w:p>
    <w:p w14:paraId="3BE51BF2" w14:textId="77777777" w:rsidR="00D23C5B" w:rsidRPr="004C4DB5" w:rsidRDefault="00D23C5B" w:rsidP="00D23C5B">
      <w:pPr>
        <w:rPr>
          <w:szCs w:val="22"/>
        </w:rPr>
      </w:pPr>
    </w:p>
    <w:p w14:paraId="5F6DE542" w14:textId="77777777" w:rsidR="00AB577B" w:rsidRPr="004C4DB5" w:rsidRDefault="00AB577B" w:rsidP="00AB577B">
      <w:pPr>
        <w:rPr>
          <w:szCs w:val="22"/>
        </w:rPr>
      </w:pPr>
      <w:r w:rsidRPr="004C4DB5">
        <w:t>Otsustava tähtsusega uuringus BO22227 manustati Herceptin’i koos neoadjuvantse kemoteraapiaga, mis sisaldas nelja tsüklit epirubitsiini (kumulatiivne annus 300 mg/m</w:t>
      </w:r>
      <w:r w:rsidRPr="004C4DB5">
        <w:rPr>
          <w:vertAlign w:val="superscript"/>
        </w:rPr>
        <w:t>2</w:t>
      </w:r>
      <w:r w:rsidRPr="004C4DB5">
        <w:t xml:space="preserve">); järelkontrolli </w:t>
      </w:r>
      <w:r w:rsidR="00A05D7E" w:rsidRPr="004C4DB5">
        <w:t xml:space="preserve">(kestuse mediaan </w:t>
      </w:r>
      <w:r w:rsidR="00183AC1" w:rsidRPr="004C4DB5">
        <w:t>ületas 70</w:t>
      </w:r>
      <w:r w:rsidR="00A05D7E" w:rsidRPr="004C4DB5">
        <w:t xml:space="preserve"> kuud) </w:t>
      </w:r>
      <w:r w:rsidRPr="004C4DB5">
        <w:t xml:space="preserve">järgselt oli </w:t>
      </w:r>
      <w:r w:rsidR="00183AC1" w:rsidRPr="004C4DB5">
        <w:t>südamepuudulikkus/</w:t>
      </w:r>
      <w:r w:rsidRPr="004C4DB5">
        <w:t>kongestiivse südamepuudulikkuse esinemissagedus Herceptin’i intravenoosse ravi rühmas 0,</w:t>
      </w:r>
      <w:r w:rsidR="00183AC1" w:rsidRPr="004C4DB5">
        <w:t>3</w:t>
      </w:r>
      <w:r w:rsidRPr="004C4DB5">
        <w:t>% ja Herceptin’i subkutaanse ravi rühmas 0,7%. Madalama kehakaaluga patsientidel (&lt;</w:t>
      </w:r>
      <w:r w:rsidR="008B2B12" w:rsidRPr="004C4DB5">
        <w:t> </w:t>
      </w:r>
      <w:r w:rsidRPr="004C4DB5">
        <w:t>59 kg, alumine kehakaalu kvartiil) ei seostatud Herceptin’i subkutaanse ravi rühmas kasutatud fikseeritud annusega südame häirete riski suurenemist ega LVEF</w:t>
      </w:r>
      <w:r w:rsidR="0047713C" w:rsidRPr="004C4DB5">
        <w:t>-</w:t>
      </w:r>
      <w:r w:rsidRPr="004C4DB5">
        <w:t>i olulist langust.</w:t>
      </w:r>
    </w:p>
    <w:p w14:paraId="160106B8" w14:textId="77777777" w:rsidR="00AB577B" w:rsidRPr="004C4DB5" w:rsidRDefault="00AB577B" w:rsidP="00D23C5B">
      <w:pPr>
        <w:rPr>
          <w:szCs w:val="22"/>
        </w:rPr>
      </w:pPr>
    </w:p>
    <w:p w14:paraId="406B9058" w14:textId="77777777" w:rsidR="00D23C5B" w:rsidRPr="004C4DB5" w:rsidRDefault="00D23C5B" w:rsidP="00D23C5B">
      <w:pPr>
        <w:rPr>
          <w:szCs w:val="22"/>
        </w:rPr>
      </w:pPr>
      <w:r w:rsidRPr="004C4DB5">
        <w:rPr>
          <w:szCs w:val="22"/>
        </w:rPr>
        <w:t>Kliiniline kogemus üle 65</w:t>
      </w:r>
      <w:r w:rsidRPr="004C4DB5">
        <w:rPr>
          <w:szCs w:val="22"/>
        </w:rPr>
        <w:noBreakHyphen/>
        <w:t>aastastel patsientidel on piiratud.</w:t>
      </w:r>
    </w:p>
    <w:p w14:paraId="798D4F17" w14:textId="77777777" w:rsidR="00D23C5B" w:rsidRPr="004C4DB5" w:rsidRDefault="00D23C5B" w:rsidP="00D23C5B">
      <w:pPr>
        <w:rPr>
          <w:szCs w:val="22"/>
        </w:rPr>
      </w:pPr>
    </w:p>
    <w:p w14:paraId="3D201E5D" w14:textId="77777777" w:rsidR="00D23C5B" w:rsidRPr="004C4DB5" w:rsidRDefault="00D23C5B" w:rsidP="00930D0C">
      <w:pPr>
        <w:keepNext/>
        <w:rPr>
          <w:szCs w:val="22"/>
        </w:rPr>
      </w:pPr>
      <w:r w:rsidRPr="004C4DB5">
        <w:rPr>
          <w:szCs w:val="22"/>
          <w:u w:val="single"/>
        </w:rPr>
        <w:t>Manustamisega seotud reaktsioonid</w:t>
      </w:r>
    </w:p>
    <w:p w14:paraId="1439BD1D" w14:textId="77777777" w:rsidR="00D23C5B" w:rsidRPr="004C4DB5" w:rsidRDefault="00D23C5B" w:rsidP="00930D0C">
      <w:pPr>
        <w:keepNext/>
        <w:rPr>
          <w:szCs w:val="22"/>
        </w:rPr>
      </w:pPr>
    </w:p>
    <w:p w14:paraId="0618C786" w14:textId="77777777" w:rsidR="00D23C5B" w:rsidRPr="004C4DB5" w:rsidRDefault="00D23C5B" w:rsidP="00D23C5B">
      <w:pPr>
        <w:rPr>
          <w:szCs w:val="22"/>
        </w:rPr>
      </w:pPr>
      <w:r w:rsidRPr="004C4DB5">
        <w:rPr>
          <w:szCs w:val="22"/>
        </w:rPr>
        <w:t>Herceptin’i subkutaanse fikseeritud annust sisaldava ravimvormi kasutamisel esineb teadaolevalt manustamisega seotud reaktsioone. Nende tekkeriski vähendamiseks võib kasutada premedikatsiooni.</w:t>
      </w:r>
    </w:p>
    <w:p w14:paraId="7FAB05D1" w14:textId="77777777" w:rsidR="00D23C5B" w:rsidRPr="004C4DB5" w:rsidRDefault="00D23C5B" w:rsidP="00D23C5B">
      <w:pPr>
        <w:rPr>
          <w:szCs w:val="22"/>
        </w:rPr>
      </w:pPr>
    </w:p>
    <w:p w14:paraId="5F0B0E39" w14:textId="77777777" w:rsidR="00D23C5B" w:rsidRPr="004C4DB5" w:rsidRDefault="00D23C5B" w:rsidP="00D23C5B">
      <w:pPr>
        <w:rPr>
          <w:szCs w:val="22"/>
        </w:rPr>
      </w:pPr>
      <w:r w:rsidRPr="004C4DB5">
        <w:rPr>
          <w:szCs w:val="22"/>
        </w:rPr>
        <w:t xml:space="preserve">Kuigi Herceptin’i subkutaanse fikseeritud annust sisaldava ravimvormi kliinilises uuringus ei kirjeldatud tõsiseid manustamisega seotud reaktsioonid (sh düspnoe, hüpotensioon, vilistav hingamine, bronhospasm, tahhükardia, vere hapnikusaturatsiooni langus ja respiratoorne distress), peab olema ettevaatlik, sest need on tekkinud seoses intravenoosse ravimvormi manustamisega. Patsiente tuleb jälgida manustamisega seotud reaktsioonide suhtes </w:t>
      </w:r>
      <w:r w:rsidR="00E64826" w:rsidRPr="004C4DB5">
        <w:rPr>
          <w:szCs w:val="22"/>
        </w:rPr>
        <w:t>30 minutit</w:t>
      </w:r>
      <w:r w:rsidRPr="004C4DB5">
        <w:rPr>
          <w:szCs w:val="22"/>
        </w:rPr>
        <w:t xml:space="preserve"> pärast esimest süsti ja </w:t>
      </w:r>
      <w:r w:rsidR="00E64826" w:rsidRPr="004C4DB5">
        <w:rPr>
          <w:szCs w:val="22"/>
        </w:rPr>
        <w:t>15 minutit</w:t>
      </w:r>
      <w:r w:rsidRPr="004C4DB5">
        <w:rPr>
          <w:szCs w:val="22"/>
        </w:rPr>
        <w:t xml:space="preserve"> pärast järgnevaid süste. </w:t>
      </w:r>
      <w:r w:rsidR="00FF7555" w:rsidRPr="004C4DB5">
        <w:rPr>
          <w:szCs w:val="22"/>
        </w:rPr>
        <w:t>K</w:t>
      </w:r>
      <w:r w:rsidR="00E64826" w:rsidRPr="004C4DB5">
        <w:rPr>
          <w:szCs w:val="22"/>
        </w:rPr>
        <w:t>erge</w:t>
      </w:r>
      <w:r w:rsidR="00FF7555" w:rsidRPr="004C4DB5">
        <w:rPr>
          <w:szCs w:val="22"/>
        </w:rPr>
        <w:t xml:space="preserve"> raskusastmega </w:t>
      </w:r>
      <w:r w:rsidR="00E64826" w:rsidRPr="004C4DB5">
        <w:rPr>
          <w:szCs w:val="22"/>
        </w:rPr>
        <w:t>manustamisega seotud reaktsioonide</w:t>
      </w:r>
      <w:r w:rsidRPr="004C4DB5">
        <w:rPr>
          <w:szCs w:val="22"/>
        </w:rPr>
        <w:t xml:space="preserve"> raviks võib manustada valuvaigistit/antipüreetikumi (nt meperidiin või paratsetamool) või antihistamiinikumi (nt difenhüdramiin). Intravenoosse Herceptin’i suhtes tekkinud tõsiseid reaktsioone on edukalt ravitud toetavate meetmetega nagu hapnik, beeta</w:t>
      </w:r>
      <w:r w:rsidR="0047713C" w:rsidRPr="004C4DB5">
        <w:rPr>
          <w:szCs w:val="22"/>
        </w:rPr>
        <w:t>-</w:t>
      </w:r>
      <w:r w:rsidRPr="004C4DB5">
        <w:rPr>
          <w:szCs w:val="22"/>
        </w:rPr>
        <w:t>adrenomimeetikumid ja kortikosteroidid. Harva on need reaktsioonid lõppenud surmaga. Risk surmaga lõppeva manustamisega seotud reaktsiooni tekkeks võib olla suurenenud patsientidel, kellel esineb rahuoleku düspnoe kaugelearenenud kasvajalise haiguse või kaasuvate haiguste tõttu. Seetõttu ei tohi selliseid patsiente Herceptin’iga ravida (vt lõik</w:t>
      </w:r>
      <w:r w:rsidR="0047713C" w:rsidRPr="004C4DB5">
        <w:rPr>
          <w:szCs w:val="22"/>
        </w:rPr>
        <w:t> </w:t>
      </w:r>
      <w:r w:rsidRPr="004C4DB5">
        <w:rPr>
          <w:szCs w:val="22"/>
        </w:rPr>
        <w:t>4.3).</w:t>
      </w:r>
    </w:p>
    <w:p w14:paraId="462D7EBE" w14:textId="77777777" w:rsidR="00D23C5B" w:rsidRPr="004C4DB5" w:rsidRDefault="00D23C5B" w:rsidP="00D23C5B">
      <w:pPr>
        <w:rPr>
          <w:szCs w:val="22"/>
        </w:rPr>
      </w:pPr>
    </w:p>
    <w:p w14:paraId="5A64174A" w14:textId="77777777" w:rsidR="00D23C5B" w:rsidRPr="004C4DB5" w:rsidRDefault="00D23C5B" w:rsidP="00D23C5B">
      <w:pPr>
        <w:keepNext/>
        <w:keepLines/>
        <w:rPr>
          <w:szCs w:val="22"/>
          <w:u w:val="single"/>
        </w:rPr>
      </w:pPr>
      <w:r w:rsidRPr="004C4DB5">
        <w:rPr>
          <w:szCs w:val="22"/>
          <w:u w:val="single"/>
        </w:rPr>
        <w:t>Pulmonaalsed reaktsioonid</w:t>
      </w:r>
    </w:p>
    <w:p w14:paraId="4CDE4AAC" w14:textId="77777777" w:rsidR="00D23C5B" w:rsidRPr="004C4DB5" w:rsidRDefault="00D23C5B" w:rsidP="00C66E79">
      <w:pPr>
        <w:keepNext/>
        <w:rPr>
          <w:szCs w:val="22"/>
        </w:rPr>
      </w:pPr>
    </w:p>
    <w:p w14:paraId="06E38BB1" w14:textId="77777777" w:rsidR="00D23C5B" w:rsidRPr="004C4DB5" w:rsidRDefault="00D23C5B" w:rsidP="00D23C5B">
      <w:pPr>
        <w:rPr>
          <w:szCs w:val="22"/>
        </w:rPr>
      </w:pPr>
      <w:r w:rsidRPr="004C4DB5">
        <w:rPr>
          <w:szCs w:val="22"/>
        </w:rPr>
        <w:t>Herceptin’i subkutaanse fikseeritud annust sisaldava ravimvormi kasutamisel peab olema ettevaatlik, sest turuletulekujärgsel perioodil on intravenoosse ravimvormi kasutamisel kirjeldatud raskeid pulmonaalseid reaktsioone (vt lõik</w:t>
      </w:r>
      <w:r w:rsidR="0047713C" w:rsidRPr="004C4DB5">
        <w:rPr>
          <w:szCs w:val="22"/>
        </w:rPr>
        <w:t> </w:t>
      </w:r>
      <w:r w:rsidRPr="004C4DB5">
        <w:rPr>
          <w:szCs w:val="22"/>
        </w:rPr>
        <w:t>4.8). Need reaktsioonid on mõnikord lõppenud surmaga ning võivad esineda infusioonireaktsiooni osana või olla hilise tekkega. Lisaks on teatatud üksikutest interstitsiaalse kopsuhaiguse, sh kopsuinfiltraatide, ägeda respiratoorse distressi sündroomi, pneumoonia, pneumoniidi, pleuraefusiooni, respiratoorse distressi, ägeda kopsuturse ja hingamispuudulikkuse juhtudest. Interstitsiaalse kopsuhaigusega seotud riskifaktorite hulka kuulub muu eelnev või samaaegne interstitsiaalse kopsuhaigusega teadaolevalt seotud kasvajavastane ravi, nagu taksaanid, gemtsitabiin, vinorelbiin ja kiiritusravi. Risk pulmonaalse reaktsiooni tekkeks on suurenenud patsientidel, kellel esineb rahuoleku düspnoe kaugelearenenud kasvajalise haiguse või kaasuvate haiguste tõttu. Seetõttu ei tohi selliseid patsiente Herceptin’iga ravida (vt lõik</w:t>
      </w:r>
      <w:r w:rsidR="0047713C" w:rsidRPr="004C4DB5">
        <w:rPr>
          <w:szCs w:val="22"/>
        </w:rPr>
        <w:t> </w:t>
      </w:r>
      <w:r w:rsidRPr="004C4DB5">
        <w:rPr>
          <w:szCs w:val="22"/>
        </w:rPr>
        <w:t xml:space="preserve">4.3). Ettevaatlik peab olema pneumoniidi tekke suhtes, eriti samaaegset taksaanravi saavatel patsientidel. </w:t>
      </w:r>
    </w:p>
    <w:p w14:paraId="612B19E2" w14:textId="77777777" w:rsidR="00DE64F7" w:rsidRPr="004C4DB5" w:rsidRDefault="00DE64F7" w:rsidP="00D23C5B">
      <w:pPr>
        <w:outlineLvl w:val="0"/>
        <w:rPr>
          <w:u w:val="single"/>
        </w:rPr>
      </w:pPr>
    </w:p>
    <w:p w14:paraId="6272CBA8" w14:textId="546FD429" w:rsidR="00D23C5B" w:rsidRPr="004C4DB5" w:rsidRDefault="00DE64F7" w:rsidP="00C02B23">
      <w:pPr>
        <w:keepNext/>
        <w:keepLines/>
        <w:outlineLvl w:val="0"/>
        <w:rPr>
          <w:u w:val="single"/>
        </w:rPr>
      </w:pPr>
      <w:r w:rsidRPr="004C4DB5">
        <w:rPr>
          <w:u w:val="single"/>
        </w:rPr>
        <w:lastRenderedPageBreak/>
        <w:t>Teadaolevat toimet omavad abiained</w:t>
      </w:r>
    </w:p>
    <w:p w14:paraId="14003798" w14:textId="77777777" w:rsidR="00C02B23" w:rsidRPr="004C4DB5" w:rsidRDefault="00C02B23" w:rsidP="00650363">
      <w:pPr>
        <w:keepNext/>
        <w:keepLines/>
        <w:outlineLvl w:val="0"/>
        <w:rPr>
          <w:szCs w:val="24"/>
        </w:rPr>
      </w:pPr>
    </w:p>
    <w:p w14:paraId="68FBDB5F" w14:textId="77777777" w:rsidR="00E64826" w:rsidRPr="00650363" w:rsidRDefault="00E64826" w:rsidP="0049041B">
      <w:pPr>
        <w:keepNext/>
        <w:outlineLvl w:val="0"/>
        <w:rPr>
          <w:i/>
          <w:iCs/>
          <w:szCs w:val="24"/>
        </w:rPr>
      </w:pPr>
      <w:r w:rsidRPr="00650363">
        <w:rPr>
          <w:i/>
          <w:iCs/>
          <w:szCs w:val="24"/>
        </w:rPr>
        <w:t>Naatrium</w:t>
      </w:r>
    </w:p>
    <w:p w14:paraId="211BC892" w14:textId="77777777" w:rsidR="00E64826" w:rsidRPr="004C4DB5" w:rsidRDefault="00E64826" w:rsidP="0049041B">
      <w:pPr>
        <w:keepNext/>
        <w:outlineLvl w:val="0"/>
        <w:rPr>
          <w:szCs w:val="24"/>
        </w:rPr>
      </w:pPr>
    </w:p>
    <w:p w14:paraId="41EA4296" w14:textId="66CA2F17" w:rsidR="00E64826" w:rsidRPr="004C4DB5" w:rsidRDefault="00DE64F7" w:rsidP="00D23C5B">
      <w:pPr>
        <w:outlineLvl w:val="0"/>
        <w:rPr>
          <w:szCs w:val="24"/>
        </w:rPr>
      </w:pPr>
      <w:r w:rsidRPr="004C4DB5">
        <w:rPr>
          <w:szCs w:val="24"/>
        </w:rPr>
        <w:t xml:space="preserve">Herceptin </w:t>
      </w:r>
      <w:r w:rsidR="00E64826" w:rsidRPr="004C4DB5">
        <w:rPr>
          <w:szCs w:val="24"/>
        </w:rPr>
        <w:t>sisaldab vähem kui 1 mmol (23 mg) naatriumi annuses, see tähendab põhimõtteliselt „naatriumivaba“.</w:t>
      </w:r>
    </w:p>
    <w:p w14:paraId="71E7D461" w14:textId="77777777" w:rsidR="00DE64F7" w:rsidRPr="004C4DB5" w:rsidRDefault="00DE64F7" w:rsidP="00DE64F7">
      <w:pPr>
        <w:rPr>
          <w:u w:val="single"/>
        </w:rPr>
      </w:pPr>
    </w:p>
    <w:p w14:paraId="224897AB" w14:textId="757D85DB" w:rsidR="00DE64F7" w:rsidRPr="00650363" w:rsidRDefault="00DE64F7" w:rsidP="00650363">
      <w:pPr>
        <w:keepNext/>
        <w:keepLines/>
        <w:rPr>
          <w:i/>
          <w:iCs/>
        </w:rPr>
      </w:pPr>
      <w:r w:rsidRPr="00650363">
        <w:rPr>
          <w:i/>
          <w:iCs/>
        </w:rPr>
        <w:t>Polüsorbaat</w:t>
      </w:r>
      <w:r w:rsidR="00713F29">
        <w:rPr>
          <w:i/>
          <w:iCs/>
        </w:rPr>
        <w:t> </w:t>
      </w:r>
      <w:r w:rsidRPr="00650363">
        <w:rPr>
          <w:i/>
          <w:iCs/>
        </w:rPr>
        <w:t>20</w:t>
      </w:r>
    </w:p>
    <w:p w14:paraId="53F66779" w14:textId="6FD91653" w:rsidR="00DE64F7" w:rsidRPr="004C4DB5" w:rsidRDefault="00DE64F7" w:rsidP="00DE64F7">
      <w:pPr>
        <w:outlineLvl w:val="0"/>
        <w:rPr>
          <w:szCs w:val="24"/>
        </w:rPr>
      </w:pPr>
      <w:r w:rsidRPr="004C4DB5">
        <w:t>Herceptin sisaldab 2,0</w:t>
      </w:r>
      <w:r w:rsidR="00A12A1F" w:rsidRPr="004C4DB5">
        <w:t> </w:t>
      </w:r>
      <w:r w:rsidRPr="004C4DB5">
        <w:t>mg polüsorbaat</w:t>
      </w:r>
      <w:r w:rsidR="00A12A1F" w:rsidRPr="004C4DB5">
        <w:t> </w:t>
      </w:r>
      <w:r w:rsidRPr="004C4DB5">
        <w:t>20</w:t>
      </w:r>
      <w:r w:rsidR="005D2CFF" w:rsidRPr="005D2CFF">
        <w:t xml:space="preserve"> </w:t>
      </w:r>
      <w:r w:rsidR="005D2CFF">
        <w:t>ühes</w:t>
      </w:r>
      <w:r w:rsidR="005D2CFF" w:rsidRPr="004C4DB5">
        <w:t xml:space="preserve"> 600 mg/5</w:t>
      </w:r>
      <w:r w:rsidR="005D2CFF">
        <w:t> </w:t>
      </w:r>
      <w:r w:rsidR="005D2CFF" w:rsidRPr="004C4DB5">
        <w:t>ml viaalis</w:t>
      </w:r>
      <w:r w:rsidRPr="004C4DB5">
        <w:t>, mis vastab 0,4</w:t>
      </w:r>
      <w:r w:rsidR="00A12A1F" w:rsidRPr="004C4DB5">
        <w:t> </w:t>
      </w:r>
      <w:r w:rsidRPr="004C4DB5">
        <w:t>mg/ml. Polüsorbaadid võivad põhjustada allergilisi reaktsioone.</w:t>
      </w:r>
    </w:p>
    <w:p w14:paraId="53093B26" w14:textId="77777777" w:rsidR="00E64826" w:rsidRPr="004C4DB5" w:rsidRDefault="00E64826" w:rsidP="00D23C5B">
      <w:pPr>
        <w:outlineLvl w:val="0"/>
        <w:rPr>
          <w:szCs w:val="24"/>
        </w:rPr>
      </w:pPr>
    </w:p>
    <w:p w14:paraId="242F05A9" w14:textId="77777777" w:rsidR="00D23C5B" w:rsidRPr="004C4DB5" w:rsidRDefault="00D23C5B" w:rsidP="00C66E79">
      <w:pPr>
        <w:keepNext/>
        <w:ind w:left="567" w:hanging="567"/>
        <w:outlineLvl w:val="0"/>
        <w:rPr>
          <w:szCs w:val="24"/>
        </w:rPr>
      </w:pPr>
      <w:r w:rsidRPr="004C4DB5">
        <w:rPr>
          <w:b/>
          <w:szCs w:val="24"/>
        </w:rPr>
        <w:t>4.5</w:t>
      </w:r>
      <w:r w:rsidRPr="004C4DB5">
        <w:rPr>
          <w:b/>
          <w:szCs w:val="24"/>
        </w:rPr>
        <w:tab/>
        <w:t>Koostoimed teiste ravimitega ja muud koostoimed</w:t>
      </w:r>
    </w:p>
    <w:p w14:paraId="3AF8EA9A" w14:textId="77777777" w:rsidR="00D23C5B" w:rsidRPr="004C4DB5" w:rsidRDefault="00D23C5B" w:rsidP="00C66E79">
      <w:pPr>
        <w:keepNext/>
        <w:rPr>
          <w:szCs w:val="24"/>
        </w:rPr>
      </w:pPr>
    </w:p>
    <w:p w14:paraId="7A4CF759" w14:textId="77777777" w:rsidR="00D23C5B" w:rsidRPr="004C4DB5" w:rsidRDefault="00D23C5B" w:rsidP="00D23C5B">
      <w:r w:rsidRPr="004C4DB5">
        <w:rPr>
          <w:szCs w:val="22"/>
        </w:rPr>
        <w:t xml:space="preserve">Ravimite koostoimeid ei ole nõuetekohaselt uuritud. </w:t>
      </w:r>
      <w:r w:rsidR="000F6F7E" w:rsidRPr="004C4DB5">
        <w:t>K</w:t>
      </w:r>
      <w:r w:rsidRPr="004C4DB5">
        <w:t>liinilistes uuringutes</w:t>
      </w:r>
      <w:r w:rsidR="000F6F7E" w:rsidRPr="004C4DB5">
        <w:t xml:space="preserve"> ei ole</w:t>
      </w:r>
      <w:r w:rsidRPr="004C4DB5">
        <w:t xml:space="preserve"> </w:t>
      </w:r>
      <w:r w:rsidR="000F6F7E" w:rsidRPr="004C4DB5">
        <w:t xml:space="preserve">Herceptin’i ja samaaegselt kasutatud </w:t>
      </w:r>
      <w:r w:rsidRPr="004C4DB5">
        <w:t xml:space="preserve">ravimite </w:t>
      </w:r>
      <w:r w:rsidR="000F6F7E" w:rsidRPr="004C4DB5">
        <w:t>vahel</w:t>
      </w:r>
      <w:r w:rsidRPr="004C4DB5">
        <w:t xml:space="preserve"> kliiniliselt olulisi koostoimeid täheldatud.</w:t>
      </w:r>
    </w:p>
    <w:p w14:paraId="75BA16A0" w14:textId="77777777" w:rsidR="00D23C5B" w:rsidRPr="004C4DB5" w:rsidRDefault="00D23C5B" w:rsidP="00D23C5B"/>
    <w:p w14:paraId="7F02FDB8" w14:textId="77777777" w:rsidR="00D23C5B" w:rsidRPr="004C4DB5" w:rsidRDefault="00D23C5B" w:rsidP="007F65CD">
      <w:pPr>
        <w:keepNext/>
        <w:rPr>
          <w:i/>
        </w:rPr>
      </w:pPr>
      <w:r w:rsidRPr="004C4DB5">
        <w:rPr>
          <w:i/>
        </w:rPr>
        <w:t>Trastuzumabi toime teiste antineoplastiliste ainete farmakokineetikale</w:t>
      </w:r>
    </w:p>
    <w:p w14:paraId="30CC76F4" w14:textId="77777777" w:rsidR="00D23C5B" w:rsidRPr="004C4DB5" w:rsidRDefault="00D23C5B" w:rsidP="007F65CD">
      <w:pPr>
        <w:keepNext/>
      </w:pPr>
    </w:p>
    <w:p w14:paraId="2EFC32E7" w14:textId="77777777" w:rsidR="00D23C5B" w:rsidRPr="004C4DB5" w:rsidRDefault="00D23C5B" w:rsidP="00D23C5B">
      <w:r w:rsidRPr="004C4DB5">
        <w:t>HER2</w:t>
      </w:r>
      <w:r w:rsidRPr="004C4DB5">
        <w:noBreakHyphen/>
        <w:t>positiivse metastaatilise rinnanäärmevähiga naistel läbi viidud uuringutest BO15935 ja M77004 saadud farmakokineetilised andmed näita</w:t>
      </w:r>
      <w:r w:rsidR="000F6F7E" w:rsidRPr="004C4DB5">
        <w:t>sid</w:t>
      </w:r>
      <w:r w:rsidRPr="004C4DB5">
        <w:t>, et paklitakseeli ja doksorubitsiini (ning nende põhimetaboliitide 6</w:t>
      </w:r>
      <w:r w:rsidRPr="004C4DB5">
        <w:noBreakHyphen/>
        <w:t>α</w:t>
      </w:r>
      <w:r w:rsidRPr="004C4DB5">
        <w:noBreakHyphen/>
        <w:t>hüdroksüülpaklitakseeli [POH] ja doksorubitsinooli [DOL]) ekspositsioon ei muutunud trastuzumabi toimel (8 mg/kg või 4 mg/kg i.v. küllastusannus, millele järgneb vastavalt 6 mg/kg i.v. manustamine 3</w:t>
      </w:r>
      <w:r w:rsidRPr="004C4DB5">
        <w:noBreakHyphen/>
        <w:t>nädalaste intervallide järel või 2 mg/kg iganädalane i.v. manustamine).</w:t>
      </w:r>
    </w:p>
    <w:p w14:paraId="1C398D9B" w14:textId="77777777" w:rsidR="00D23C5B" w:rsidRPr="004C4DB5" w:rsidRDefault="00D23C5B" w:rsidP="00D23C5B">
      <w:r w:rsidRPr="004C4DB5">
        <w:t>Samas võib trastuzumabi toimel suureneda ühe doksorubitsiini metaboliidi (7</w:t>
      </w:r>
      <w:r w:rsidRPr="004C4DB5">
        <w:noBreakHyphen/>
        <w:t>deoksü</w:t>
      </w:r>
      <w:r w:rsidRPr="004C4DB5">
        <w:noBreakHyphen/>
        <w:t>13</w:t>
      </w:r>
      <w:r w:rsidRPr="004C4DB5">
        <w:noBreakHyphen/>
        <w:t>dihüdro</w:t>
      </w:r>
      <w:r w:rsidR="0047713C" w:rsidRPr="004C4DB5">
        <w:t>-</w:t>
      </w:r>
      <w:r w:rsidRPr="004C4DB5">
        <w:t>doksorubitsinooni, D7D) üldine ekspositsioon. D7D bioaktiivsus ja selle metaboliidi sisalduse tõusu kliiniline mõju o</w:t>
      </w:r>
      <w:r w:rsidR="000F6F7E" w:rsidRPr="004C4DB5">
        <w:t>li</w:t>
      </w:r>
      <w:r w:rsidRPr="004C4DB5">
        <w:t xml:space="preserve"> ebaselge.</w:t>
      </w:r>
    </w:p>
    <w:p w14:paraId="66FA23EF" w14:textId="77777777" w:rsidR="000F6F7E" w:rsidRPr="004C4DB5" w:rsidRDefault="000F6F7E" w:rsidP="00D23C5B"/>
    <w:p w14:paraId="2541839C" w14:textId="77777777" w:rsidR="00D23C5B" w:rsidRPr="004C4DB5" w:rsidRDefault="00D23C5B" w:rsidP="00D23C5B">
      <w:pPr>
        <w:rPr>
          <w:lang w:eastAsia="de-DE"/>
        </w:rPr>
      </w:pPr>
      <w:r w:rsidRPr="004C4DB5">
        <w:t xml:space="preserve">Andmed </w:t>
      </w:r>
      <w:r w:rsidR="000F6F7E" w:rsidRPr="004C4DB5">
        <w:t>Herceptin’i</w:t>
      </w:r>
      <w:r w:rsidRPr="004C4DB5">
        <w:t xml:space="preserve"> (4 mg/kg i.v. küllastusannus ja 2 mg/kg i.v. nädalas) ja dotsetakseeli (60 mg/m</w:t>
      </w:r>
      <w:r w:rsidRPr="004C4DB5">
        <w:rPr>
          <w:vertAlign w:val="superscript"/>
        </w:rPr>
        <w:t>2</w:t>
      </w:r>
      <w:r w:rsidRPr="004C4DB5">
        <w:t xml:space="preserve"> i.v.) ühe rühmaga uuringust JP16003, mis viidi läbi HER2</w:t>
      </w:r>
      <w:r w:rsidRPr="004C4DB5">
        <w:noBreakHyphen/>
        <w:t>positiivse metastaatilise rinnanäärmevähiga Jaapani naistel, näita</w:t>
      </w:r>
      <w:r w:rsidR="000F6F7E" w:rsidRPr="004C4DB5">
        <w:t>sid</w:t>
      </w:r>
      <w:r w:rsidRPr="004C4DB5">
        <w:t xml:space="preserve">, et </w:t>
      </w:r>
      <w:r w:rsidR="000F6F7E" w:rsidRPr="004C4DB5">
        <w:t>Herceptin’i</w:t>
      </w:r>
      <w:r w:rsidRPr="004C4DB5">
        <w:t xml:space="preserve"> samaaegsel manustamisel puudu</w:t>
      </w:r>
      <w:r w:rsidR="000F6F7E" w:rsidRPr="004C4DB5">
        <w:t>s</w:t>
      </w:r>
      <w:r w:rsidRPr="004C4DB5">
        <w:t xml:space="preserve"> toime dotsetakseeli ühekordse annuse farmakokineetikale. </w:t>
      </w:r>
      <w:r w:rsidRPr="004C4DB5">
        <w:rPr>
          <w:lang w:eastAsia="de-DE"/>
        </w:rPr>
        <w:t>Uuring JP19959 oli BO18255 (ToGA) lisauuring, kus osalesid kaugelearenenud maovähiga Jaapani mees</w:t>
      </w:r>
      <w:r w:rsidR="0047713C" w:rsidRPr="004C4DB5">
        <w:rPr>
          <w:lang w:eastAsia="de-DE"/>
        </w:rPr>
        <w:t>-</w:t>
      </w:r>
      <w:r w:rsidRPr="004C4DB5">
        <w:rPr>
          <w:lang w:eastAsia="de-DE"/>
        </w:rPr>
        <w:t xml:space="preserve"> ja naissoost patsiendid ning hinnati kapetsitabiini ja tsisplatiini farmakokineetikat nende kasutamisel koos </w:t>
      </w:r>
      <w:r w:rsidR="000F6F7E" w:rsidRPr="004C4DB5">
        <w:rPr>
          <w:lang w:eastAsia="de-DE"/>
        </w:rPr>
        <w:t xml:space="preserve">Herceptin’iga </w:t>
      </w:r>
      <w:r w:rsidRPr="004C4DB5">
        <w:rPr>
          <w:lang w:eastAsia="de-DE"/>
        </w:rPr>
        <w:t>või ilma. Selle lisauuringu tulemused näitasid, et kapetsitabiini bioaktiivsete metaboliitide (nt 5</w:t>
      </w:r>
      <w:r w:rsidRPr="004C4DB5">
        <w:rPr>
          <w:lang w:eastAsia="de-DE"/>
        </w:rPr>
        <w:noBreakHyphen/>
        <w:t xml:space="preserve">FU) ekspositsiooni ei mõjutanud tsisplatiini või tsisplatiini pluss </w:t>
      </w:r>
      <w:r w:rsidR="000F6F7E" w:rsidRPr="004C4DB5">
        <w:rPr>
          <w:lang w:eastAsia="de-DE"/>
        </w:rPr>
        <w:t>Herceptin’i</w:t>
      </w:r>
      <w:r w:rsidR="000F6F7E" w:rsidRPr="004C4DB5" w:rsidDel="000F6F7E">
        <w:rPr>
          <w:lang w:eastAsia="de-DE"/>
        </w:rPr>
        <w:t xml:space="preserve"> </w:t>
      </w:r>
      <w:r w:rsidRPr="004C4DB5">
        <w:rPr>
          <w:lang w:eastAsia="de-DE"/>
        </w:rPr>
        <w:t xml:space="preserve">samaaegne kasutamine. Kuid koos </w:t>
      </w:r>
      <w:r w:rsidR="000F6F7E" w:rsidRPr="004C4DB5">
        <w:rPr>
          <w:lang w:eastAsia="de-DE"/>
        </w:rPr>
        <w:t>Herceptin’iga</w:t>
      </w:r>
      <w:r w:rsidRPr="004C4DB5">
        <w:rPr>
          <w:lang w:eastAsia="de-DE"/>
        </w:rPr>
        <w:t xml:space="preserve"> manustamisel täheldati kapetsitabiini enda kõrgemaid plasmakontsentratsioone ja pikemat poolväärtusaega. Andmed näitasid ka seda, et tsisplatiini farmakokineetikat ei mõjutanud kapetsitabiini või kapetsitabiini pluss </w:t>
      </w:r>
      <w:r w:rsidR="000F6F7E" w:rsidRPr="004C4DB5">
        <w:rPr>
          <w:lang w:eastAsia="de-DE"/>
        </w:rPr>
        <w:t>Herceptin’i</w:t>
      </w:r>
      <w:r w:rsidRPr="004C4DB5">
        <w:rPr>
          <w:lang w:eastAsia="de-DE"/>
        </w:rPr>
        <w:t xml:space="preserve"> samaaegne kasutamine. </w:t>
      </w:r>
    </w:p>
    <w:p w14:paraId="5D62ADD8" w14:textId="77777777" w:rsidR="000F6F7E" w:rsidRPr="004C4DB5" w:rsidRDefault="000F6F7E" w:rsidP="000F6F7E">
      <w:pPr>
        <w:rPr>
          <w:lang w:eastAsia="de-DE"/>
        </w:rPr>
      </w:pPr>
    </w:p>
    <w:p w14:paraId="2DB41DD2" w14:textId="77777777" w:rsidR="000F6F7E" w:rsidRPr="004C4DB5" w:rsidRDefault="000F6F7E" w:rsidP="000F6F7E">
      <w:pPr>
        <w:rPr>
          <w:lang w:eastAsia="de-DE"/>
        </w:rPr>
      </w:pPr>
      <w:r w:rsidRPr="004C4DB5">
        <w:rPr>
          <w:lang w:eastAsia="de-DE"/>
        </w:rPr>
        <w:t xml:space="preserve">Metastaatilise või lokaalselt </w:t>
      </w:r>
      <w:r w:rsidR="00CC73BF" w:rsidRPr="004C4DB5">
        <w:rPr>
          <w:lang w:eastAsia="de-DE"/>
        </w:rPr>
        <w:t>levinud</w:t>
      </w:r>
      <w:r w:rsidRPr="004C4DB5">
        <w:rPr>
          <w:lang w:eastAsia="de-DE"/>
        </w:rPr>
        <w:t xml:space="preserve"> mitteopereeritava HER2</w:t>
      </w:r>
      <w:r w:rsidRPr="004C4DB5">
        <w:rPr>
          <w:lang w:eastAsia="de-DE"/>
        </w:rPr>
        <w:noBreakHyphen/>
        <w:t xml:space="preserve">positiivse vähiga patsientide uuringust H4613g/GO01305 saadud farmakokineetilised andmed näitasid, et trastuzumabil puudus mõju karboplatiini farmakokineetikale. </w:t>
      </w:r>
    </w:p>
    <w:p w14:paraId="71E8DFC5" w14:textId="77777777" w:rsidR="00D23C5B" w:rsidRPr="004C4DB5" w:rsidRDefault="00D23C5B" w:rsidP="00D23C5B">
      <w:pPr>
        <w:rPr>
          <w:lang w:eastAsia="de-DE"/>
        </w:rPr>
      </w:pPr>
    </w:p>
    <w:p w14:paraId="0DDD8AA5" w14:textId="77777777" w:rsidR="00D23C5B" w:rsidRPr="004C4DB5" w:rsidRDefault="00D23C5B" w:rsidP="00D23C5B">
      <w:pPr>
        <w:keepNext/>
        <w:rPr>
          <w:lang w:eastAsia="de-DE"/>
        </w:rPr>
      </w:pPr>
      <w:r w:rsidRPr="004C4DB5">
        <w:rPr>
          <w:i/>
          <w:lang w:eastAsia="de-DE"/>
        </w:rPr>
        <w:t>Antineoplastiliste ainete toime trastuzumabi farmakokineetikale</w:t>
      </w:r>
    </w:p>
    <w:p w14:paraId="071C9C02" w14:textId="77777777" w:rsidR="00D23C5B" w:rsidRPr="004C4DB5" w:rsidRDefault="00D23C5B" w:rsidP="00C66E79">
      <w:pPr>
        <w:keepNext/>
        <w:rPr>
          <w:lang w:eastAsia="de-DE"/>
        </w:rPr>
      </w:pPr>
    </w:p>
    <w:p w14:paraId="6F99B7D0" w14:textId="77777777" w:rsidR="00D23C5B" w:rsidRPr="004C4DB5" w:rsidRDefault="00D23C5B" w:rsidP="00D23C5B">
      <w:pPr>
        <w:rPr>
          <w:lang w:eastAsia="de-DE"/>
        </w:rPr>
      </w:pPr>
      <w:r w:rsidRPr="004C4DB5">
        <w:rPr>
          <w:lang w:eastAsia="de-DE"/>
        </w:rPr>
        <w:t xml:space="preserve">Kui võrreldi trastuzumabi simuleeritud kontsentratsioone seerumis pärast </w:t>
      </w:r>
      <w:r w:rsidR="000F6F7E" w:rsidRPr="004C4DB5">
        <w:t>Herceptin’i</w:t>
      </w:r>
      <w:r w:rsidRPr="004C4DB5">
        <w:rPr>
          <w:lang w:eastAsia="de-DE"/>
        </w:rPr>
        <w:t xml:space="preserve"> monoteraapiat (4 mg/kg küllastusannus/2 mg/kg iganädalaselt i.v.) ja </w:t>
      </w:r>
      <w:r w:rsidRPr="004C4DB5">
        <w:t>HER2</w:t>
      </w:r>
      <w:r w:rsidRPr="004C4DB5">
        <w:noBreakHyphen/>
        <w:t>positiivse metastaatilise rinnanäärmevähiga Jaapani naistel täheldatud kontsentratsioone seerumis (uuring JP16003), ei avaldanud dotsetakseeli samaaegne manustamine toimet trastuzumabi farmakokineetikale.</w:t>
      </w:r>
    </w:p>
    <w:p w14:paraId="772DA484" w14:textId="77777777" w:rsidR="000F6F7E" w:rsidRPr="004C4DB5" w:rsidRDefault="00D23C5B" w:rsidP="000F6F7E">
      <w:r w:rsidRPr="004C4DB5">
        <w:rPr>
          <w:lang w:eastAsia="de-DE"/>
        </w:rPr>
        <w:t xml:space="preserve">Kahest II faasi uuringust (BO15935 ja M77004) ning ühest III faasi uuringust (H0648g), kus patsiendid said samaaegset ravi Herceptin’i ja paklitakseeliga, ning kahest II faasi uuringust, kus Herceptin’i manustati monoteraapiana (W016229 ja MO16982) </w:t>
      </w:r>
      <w:r w:rsidRPr="004C4DB5">
        <w:t>HER2</w:t>
      </w:r>
      <w:r w:rsidRPr="004C4DB5">
        <w:noBreakHyphen/>
        <w:t xml:space="preserve">positiivse metastaatilise rinnanäärmevähiga naistele, saadud farmakokineetiliste andmete võrdlus näitas, et </w:t>
      </w:r>
      <w:r w:rsidR="000F6F7E" w:rsidRPr="004C4DB5">
        <w:t>trastuzumabi</w:t>
      </w:r>
      <w:r w:rsidR="000F6F7E" w:rsidRPr="004C4DB5" w:rsidDel="000F6F7E">
        <w:t xml:space="preserve"> </w:t>
      </w:r>
      <w:r w:rsidRPr="004C4DB5">
        <w:t>individuaalsed ja keskmised minimaalsed kontsentratsioonid seerumis varieerusid uuringute siseselt ja vaheliselt, kuid puudus paklitakseeli samaaegse manustamise selge toime trastuzumabi farmakokineetikale.</w:t>
      </w:r>
      <w:r w:rsidR="000F6F7E" w:rsidRPr="004C4DB5">
        <w:t xml:space="preserve"> Uuringust M77004, kus HER2</w:t>
      </w:r>
      <w:r w:rsidR="000F6F7E" w:rsidRPr="004C4DB5">
        <w:noBreakHyphen/>
        <w:t xml:space="preserve">positiivse metastaatilise rinnanäärmevähiga naised said samaaegset ravi Herceptin’i, paklitakseeli ja doksorubitsiiniga, saadud trastuzumabi </w:t>
      </w:r>
      <w:r w:rsidR="000F6F7E" w:rsidRPr="004C4DB5">
        <w:lastRenderedPageBreak/>
        <w:t>farmakokineetiliste andmete võrdlemisel trastuzumabi farmakokineetiliste andmetega uuringutest, kus Herceptin’i manustati monoteraapiana (H0649g) või kombinatsioonis antratsükliini pluss tsüklofosfamiidi või paklitakseeliga (uuring H0648g), ei ilmnenud doksorubitsiini ja paklitakseeli toimet trastuzumabi farmakokineetikale.</w:t>
      </w:r>
    </w:p>
    <w:p w14:paraId="2D0D42D5" w14:textId="77777777" w:rsidR="00D23C5B" w:rsidRPr="004C4DB5" w:rsidRDefault="00D23C5B" w:rsidP="00D23C5B">
      <w:pPr>
        <w:rPr>
          <w:szCs w:val="22"/>
        </w:rPr>
      </w:pPr>
    </w:p>
    <w:p w14:paraId="70C9A7FD" w14:textId="77777777" w:rsidR="000F6F7E" w:rsidRPr="004C4DB5" w:rsidRDefault="000F6F7E" w:rsidP="000F6F7E">
      <w:r w:rsidRPr="004C4DB5">
        <w:rPr>
          <w:lang w:eastAsia="de-DE"/>
        </w:rPr>
        <w:t>Uuringust H4613g/GO01305 saadud farmakokineetilised andmed näitasid, et karboplatiinil puudus mõju trastuzumabi farmakokineetikale.</w:t>
      </w:r>
    </w:p>
    <w:p w14:paraId="033E811C" w14:textId="77777777" w:rsidR="00D23C5B" w:rsidRPr="004C4DB5" w:rsidRDefault="00D23C5B" w:rsidP="00D23C5B">
      <w:pPr>
        <w:rPr>
          <w:szCs w:val="22"/>
        </w:rPr>
      </w:pPr>
    </w:p>
    <w:p w14:paraId="0FEBCDBE" w14:textId="77777777" w:rsidR="00D23C5B" w:rsidRPr="004C4DB5" w:rsidRDefault="00D23C5B" w:rsidP="00D23C5B">
      <w:pPr>
        <w:rPr>
          <w:szCs w:val="22"/>
        </w:rPr>
      </w:pPr>
      <w:r w:rsidRPr="004C4DB5">
        <w:rPr>
          <w:szCs w:val="22"/>
        </w:rPr>
        <w:t>Anastrosooli samaaegne manustamine ei mõjutanud trastuzumabi farmakokineetikat.</w:t>
      </w:r>
    </w:p>
    <w:p w14:paraId="644098D6" w14:textId="77777777" w:rsidR="00D23C5B" w:rsidRPr="004C4DB5" w:rsidRDefault="00D23C5B" w:rsidP="00D23C5B">
      <w:pPr>
        <w:rPr>
          <w:szCs w:val="24"/>
        </w:rPr>
      </w:pPr>
    </w:p>
    <w:p w14:paraId="1D343E09" w14:textId="77777777" w:rsidR="00D23C5B" w:rsidRPr="004C4DB5" w:rsidRDefault="00D23C5B" w:rsidP="00C66E79">
      <w:pPr>
        <w:keepNext/>
        <w:ind w:left="567" w:hanging="567"/>
        <w:outlineLvl w:val="0"/>
        <w:rPr>
          <w:szCs w:val="24"/>
        </w:rPr>
      </w:pPr>
      <w:r w:rsidRPr="004C4DB5">
        <w:rPr>
          <w:b/>
          <w:szCs w:val="24"/>
        </w:rPr>
        <w:t>4.6</w:t>
      </w:r>
      <w:r w:rsidRPr="004C4DB5">
        <w:rPr>
          <w:b/>
          <w:szCs w:val="24"/>
        </w:rPr>
        <w:tab/>
        <w:t>Fertiilsus, rasedus ja imetamine</w:t>
      </w:r>
    </w:p>
    <w:p w14:paraId="783C8F25" w14:textId="77777777" w:rsidR="00D23C5B" w:rsidRPr="004C4DB5" w:rsidRDefault="00D23C5B" w:rsidP="00C66E79">
      <w:pPr>
        <w:keepNext/>
        <w:rPr>
          <w:i/>
          <w:szCs w:val="24"/>
        </w:rPr>
      </w:pPr>
    </w:p>
    <w:p w14:paraId="464C8144" w14:textId="763A71B9" w:rsidR="00D23C5B" w:rsidRPr="00650363" w:rsidRDefault="00D23C5B" w:rsidP="00C66E79">
      <w:pPr>
        <w:keepNext/>
        <w:rPr>
          <w:iCs/>
          <w:szCs w:val="24"/>
          <w:u w:val="single"/>
        </w:rPr>
      </w:pPr>
      <w:r w:rsidRPr="00650363">
        <w:rPr>
          <w:iCs/>
          <w:szCs w:val="24"/>
          <w:u w:val="single"/>
        </w:rPr>
        <w:t>Rasestu</w:t>
      </w:r>
      <w:r w:rsidR="00302517">
        <w:rPr>
          <w:iCs/>
          <w:szCs w:val="24"/>
          <w:u w:val="single"/>
        </w:rPr>
        <w:t>misvõimelise</w:t>
      </w:r>
      <w:r w:rsidRPr="00650363">
        <w:rPr>
          <w:iCs/>
          <w:szCs w:val="24"/>
          <w:u w:val="single"/>
        </w:rPr>
        <w:t>d naised / kontratseptsioon</w:t>
      </w:r>
    </w:p>
    <w:p w14:paraId="0007ED3E" w14:textId="3B29C4E9" w:rsidR="00D23C5B" w:rsidRPr="004C4DB5" w:rsidRDefault="00D23C5B" w:rsidP="00D23C5B">
      <w:r w:rsidRPr="004C4DB5">
        <w:t>Rasestu</w:t>
      </w:r>
      <w:r w:rsidR="00302517">
        <w:t>misvõimelis</w:t>
      </w:r>
      <w:r w:rsidRPr="004C4DB5">
        <w:t xml:space="preserve">tele naistele tuleb soovitada, et nad kasutaksid tõhusaid rasestumisvastaseid vahendeid ravi ajal </w:t>
      </w:r>
      <w:r w:rsidR="008B6D9F" w:rsidRPr="004C4DB5">
        <w:t xml:space="preserve">Herceptin’iga </w:t>
      </w:r>
      <w:r w:rsidR="007F5E07" w:rsidRPr="004C4DB5">
        <w:t xml:space="preserve">ja </w:t>
      </w:r>
      <w:r w:rsidRPr="004C4DB5">
        <w:t>7</w:t>
      </w:r>
      <w:r w:rsidR="00441893" w:rsidRPr="004C4DB5">
        <w:t> </w:t>
      </w:r>
      <w:r w:rsidRPr="004C4DB5">
        <w:t>kuu jooksul pärast ravi lõppu</w:t>
      </w:r>
      <w:r w:rsidR="000F6F7E" w:rsidRPr="004C4DB5">
        <w:t xml:space="preserve"> (vt lõik 5.2)</w:t>
      </w:r>
      <w:r w:rsidRPr="004C4DB5">
        <w:t>.</w:t>
      </w:r>
    </w:p>
    <w:p w14:paraId="4B250757" w14:textId="77777777" w:rsidR="00D23C5B" w:rsidRPr="004C4DB5" w:rsidRDefault="00D23C5B" w:rsidP="00D23C5B">
      <w:pPr>
        <w:rPr>
          <w:szCs w:val="24"/>
        </w:rPr>
      </w:pPr>
    </w:p>
    <w:p w14:paraId="669767B3" w14:textId="77777777" w:rsidR="00D23C5B" w:rsidRPr="00650363" w:rsidRDefault="00D23C5B" w:rsidP="007F65CD">
      <w:pPr>
        <w:keepNext/>
        <w:keepLines/>
        <w:rPr>
          <w:iCs/>
          <w:szCs w:val="22"/>
          <w:u w:val="single"/>
        </w:rPr>
      </w:pPr>
      <w:r w:rsidRPr="00650363">
        <w:rPr>
          <w:iCs/>
          <w:szCs w:val="22"/>
          <w:u w:val="single"/>
        </w:rPr>
        <w:t>Rasedus</w:t>
      </w:r>
    </w:p>
    <w:p w14:paraId="5972365C" w14:textId="77777777" w:rsidR="00D23C5B" w:rsidRPr="004C4DB5" w:rsidRDefault="00D23C5B" w:rsidP="00C66E79">
      <w:pPr>
        <w:rPr>
          <w:szCs w:val="22"/>
        </w:rPr>
      </w:pPr>
      <w:r w:rsidRPr="004C4DB5">
        <w:rPr>
          <w:szCs w:val="22"/>
        </w:rPr>
        <w:t>Reproduktsiooniuuringud on läbi viidud makaakidega, kellele manustati kuni 25 korda suuremaid annuseid kui inimestel kasutatavad iganädalased Herceptin’i intravenoosse ravimvormi säilitusannused 2 mg/kg. Uuringutes ei ilmnenud mingeid tõendeid viljakuse pärssimisest või lootekahjustuse tekkest. Täheldati trastuzumabi tungimist läbi platsentaarbarjääri loote arengu varases (20. kuni 50.</w:t>
      </w:r>
      <w:r w:rsidR="003A1D1E" w:rsidRPr="004C4DB5">
        <w:rPr>
          <w:szCs w:val="22"/>
        </w:rPr>
        <w:t> </w:t>
      </w:r>
      <w:r w:rsidRPr="004C4DB5">
        <w:rPr>
          <w:szCs w:val="22"/>
        </w:rPr>
        <w:t>tiinuspäeval) ja hilises (120. kuni 150.</w:t>
      </w:r>
      <w:r w:rsidR="003A1D1E" w:rsidRPr="004C4DB5">
        <w:rPr>
          <w:szCs w:val="22"/>
        </w:rPr>
        <w:t> </w:t>
      </w:r>
      <w:r w:rsidRPr="004C4DB5">
        <w:rPr>
          <w:szCs w:val="22"/>
        </w:rPr>
        <w:t>tiinuspäeval) perioodis. Ei ole teada, kas Herceptin võib mõjutada reproduktiivsust. Reproduktsiooniuuringute andmed ei ole alati ülekantavad loomadelt inimestele. Seega tuleb Herceptin’i kasutamisest raseduse ajal hoiduda, välja arvatud juhul, kui ravist oodatav kasu emale ületab võimaliku riski lootele.</w:t>
      </w:r>
    </w:p>
    <w:p w14:paraId="0D9C5CB0" w14:textId="77777777" w:rsidR="00D23C5B" w:rsidRPr="004C4DB5" w:rsidRDefault="00D23C5B" w:rsidP="00D23C5B">
      <w:pPr>
        <w:rPr>
          <w:szCs w:val="22"/>
        </w:rPr>
      </w:pPr>
    </w:p>
    <w:p w14:paraId="429C89AE" w14:textId="77777777" w:rsidR="00D23C5B" w:rsidRPr="004C4DB5" w:rsidRDefault="00D23C5B" w:rsidP="00D23C5B">
      <w:r w:rsidRPr="004C4DB5">
        <w:t>Turuletulekujärgselt on Herceptin</w:t>
      </w:r>
      <w:r w:rsidRPr="004C4DB5">
        <w:rPr>
          <w:szCs w:val="22"/>
        </w:rPr>
        <w:t>’</w:t>
      </w:r>
      <w:r w:rsidRPr="004C4DB5">
        <w:t>i saavatel rasedatel naistel teatatud oligohüdramnioniga seotud loote neerude kasvu</w:t>
      </w:r>
      <w:r w:rsidR="003A1D1E" w:rsidRPr="004C4DB5">
        <w:t>-</w:t>
      </w:r>
      <w:r w:rsidRPr="004C4DB5">
        <w:t xml:space="preserve"> ja/või funktsioonihäirete juhtudest, millest mõnesid on seostatud surmaga lõppenud loote kopsude hüpoplaasiaga. Naistele, kes rasestuvad, tuleb rääkida lootekahjustuse võimalusest. Kui rase naine saab ravi Herceptin’iga</w:t>
      </w:r>
      <w:r w:rsidR="000F6F7E" w:rsidRPr="004C4DB5">
        <w:t xml:space="preserve"> või kui patsient rasestub Herceptin’i saamise ajal või 7 kuu jooksul pärast Herceptin’i viimase annuse manustamist</w:t>
      </w:r>
      <w:r w:rsidRPr="004C4DB5">
        <w:t>, on soovitatav tema igakülgne jälgimine erinevate erialaspetsialistide poolt.</w:t>
      </w:r>
    </w:p>
    <w:p w14:paraId="0A5AA577" w14:textId="77777777" w:rsidR="00D23C5B" w:rsidRPr="004C4DB5" w:rsidRDefault="00D23C5B" w:rsidP="00D23C5B">
      <w:pPr>
        <w:rPr>
          <w:szCs w:val="22"/>
        </w:rPr>
      </w:pPr>
    </w:p>
    <w:p w14:paraId="528A841F" w14:textId="77777777" w:rsidR="00D23C5B" w:rsidRPr="00650363" w:rsidRDefault="00D23C5B" w:rsidP="00B81B41">
      <w:pPr>
        <w:keepNext/>
        <w:keepLines/>
        <w:rPr>
          <w:iCs/>
          <w:szCs w:val="22"/>
          <w:u w:val="single"/>
        </w:rPr>
      </w:pPr>
      <w:r w:rsidRPr="00650363">
        <w:rPr>
          <w:iCs/>
          <w:szCs w:val="22"/>
          <w:u w:val="single"/>
        </w:rPr>
        <w:t>Imetamine</w:t>
      </w:r>
    </w:p>
    <w:p w14:paraId="26FB7474" w14:textId="77777777" w:rsidR="00D23C5B" w:rsidRPr="004C4DB5" w:rsidRDefault="00010E89" w:rsidP="00C66E79">
      <w:pPr>
        <w:rPr>
          <w:szCs w:val="22"/>
        </w:rPr>
      </w:pPr>
      <w:r w:rsidRPr="004C4DB5">
        <w:rPr>
          <w:szCs w:val="22"/>
        </w:rPr>
        <w:t xml:space="preserve">Uuring, mis viidi läbi </w:t>
      </w:r>
      <w:r w:rsidRPr="004C4DB5">
        <w:rPr>
          <w:i/>
          <w:iCs/>
          <w:szCs w:val="22"/>
        </w:rPr>
        <w:t>Cynomolgus</w:t>
      </w:r>
      <w:r w:rsidRPr="004C4DB5">
        <w:rPr>
          <w:szCs w:val="22"/>
        </w:rPr>
        <w:t xml:space="preserve"> ahvidega, kellele manustati tiinuse 120. kuni 150. päeval kuni 25 korda suuremaid annuseid kui inimestel kasutatavad iganädalased Herceptin’i intravenoosse ravimvormi säilitusannused 2 mg/kg, näitas, et trastuzumab eritub pärast poegimist ahvi piima. </w:t>
      </w:r>
      <w:r w:rsidR="00C04933" w:rsidRPr="004C4DB5">
        <w:rPr>
          <w:szCs w:val="22"/>
        </w:rPr>
        <w:t>Emakasisene k</w:t>
      </w:r>
      <w:r w:rsidRPr="004C4DB5">
        <w:rPr>
          <w:szCs w:val="22"/>
        </w:rPr>
        <w:t xml:space="preserve">okkupuude trastuzumabiga ja trastuzumabi olemasolu järglaste seerumis ei olnud seotud mingite kasvu ja arengut mõjutavate kõrvaltoimetega järglase sünnist kuni ühe kuu vanuseni. Ei ole teada, kas trastuzumab eritub inimeste rinnapiima. </w:t>
      </w:r>
      <w:r w:rsidR="00D23C5B" w:rsidRPr="004C4DB5">
        <w:rPr>
          <w:szCs w:val="22"/>
        </w:rPr>
        <w:t>Kuna humaan-IgG1 eritub inimese rinnapiima ja võimalik risk vastsündinule ei ole teada, ei tohi naised ravi ajal</w:t>
      </w:r>
      <w:r w:rsidR="00CD33AC" w:rsidRPr="004C4DB5">
        <w:rPr>
          <w:szCs w:val="22"/>
        </w:rPr>
        <w:t xml:space="preserve"> Herceptin’iga</w:t>
      </w:r>
      <w:r w:rsidR="00D23C5B" w:rsidRPr="004C4DB5">
        <w:rPr>
          <w:szCs w:val="22"/>
        </w:rPr>
        <w:t xml:space="preserve"> ja kuni 7</w:t>
      </w:r>
      <w:r w:rsidR="003A1D1E" w:rsidRPr="004C4DB5">
        <w:rPr>
          <w:szCs w:val="22"/>
        </w:rPr>
        <w:t> </w:t>
      </w:r>
      <w:r w:rsidR="00D23C5B" w:rsidRPr="004C4DB5">
        <w:rPr>
          <w:szCs w:val="22"/>
        </w:rPr>
        <w:t>kuud pärast viimase annuse manustamist last rinnaga toita.</w:t>
      </w:r>
    </w:p>
    <w:p w14:paraId="17AF3BCB" w14:textId="77777777" w:rsidR="00D23C5B" w:rsidRPr="004C4DB5" w:rsidRDefault="00D23C5B" w:rsidP="00D23C5B">
      <w:pPr>
        <w:rPr>
          <w:szCs w:val="22"/>
        </w:rPr>
      </w:pPr>
    </w:p>
    <w:p w14:paraId="38959052" w14:textId="77777777" w:rsidR="00D23C5B" w:rsidRPr="00650363" w:rsidRDefault="00D23C5B" w:rsidP="00C66E79">
      <w:pPr>
        <w:keepNext/>
        <w:rPr>
          <w:iCs/>
          <w:szCs w:val="22"/>
          <w:u w:val="single"/>
        </w:rPr>
      </w:pPr>
      <w:r w:rsidRPr="00650363">
        <w:rPr>
          <w:iCs/>
          <w:szCs w:val="22"/>
          <w:u w:val="single"/>
        </w:rPr>
        <w:t>Fertiilsus</w:t>
      </w:r>
    </w:p>
    <w:p w14:paraId="5CCE6EC2" w14:textId="77777777" w:rsidR="00D23C5B" w:rsidRPr="004C4DB5" w:rsidRDefault="00D23C5B" w:rsidP="00D23C5B">
      <w:pPr>
        <w:rPr>
          <w:szCs w:val="22"/>
        </w:rPr>
      </w:pPr>
      <w:r w:rsidRPr="004C4DB5">
        <w:rPr>
          <w:szCs w:val="22"/>
        </w:rPr>
        <w:t>Puuduvad andmed fertiilsuse kohta.</w:t>
      </w:r>
    </w:p>
    <w:p w14:paraId="767BE190" w14:textId="77777777" w:rsidR="00D23C5B" w:rsidRPr="004C4DB5" w:rsidRDefault="00D23C5B" w:rsidP="00D23C5B">
      <w:pPr>
        <w:rPr>
          <w:i/>
          <w:szCs w:val="24"/>
        </w:rPr>
      </w:pPr>
    </w:p>
    <w:p w14:paraId="09895065" w14:textId="77777777" w:rsidR="00D23C5B" w:rsidRPr="004C4DB5" w:rsidRDefault="00D23C5B" w:rsidP="00930D0C">
      <w:pPr>
        <w:keepNext/>
        <w:ind w:left="567" w:hanging="567"/>
        <w:outlineLvl w:val="0"/>
        <w:rPr>
          <w:szCs w:val="24"/>
        </w:rPr>
      </w:pPr>
      <w:r w:rsidRPr="004C4DB5">
        <w:rPr>
          <w:b/>
          <w:szCs w:val="24"/>
        </w:rPr>
        <w:t>4.7</w:t>
      </w:r>
      <w:r w:rsidRPr="004C4DB5">
        <w:rPr>
          <w:b/>
          <w:szCs w:val="24"/>
        </w:rPr>
        <w:tab/>
        <w:t>Toime reaktsioonikiirusele</w:t>
      </w:r>
    </w:p>
    <w:p w14:paraId="73DDE890" w14:textId="77777777" w:rsidR="00D23C5B" w:rsidRPr="004C4DB5" w:rsidRDefault="00D23C5B" w:rsidP="00930D0C">
      <w:pPr>
        <w:keepNext/>
        <w:rPr>
          <w:szCs w:val="24"/>
        </w:rPr>
      </w:pPr>
    </w:p>
    <w:p w14:paraId="232FCD28" w14:textId="77777777" w:rsidR="00D23C5B" w:rsidRPr="004C4DB5" w:rsidRDefault="005A119D" w:rsidP="00D23C5B">
      <w:pPr>
        <w:rPr>
          <w:szCs w:val="22"/>
        </w:rPr>
      </w:pPr>
      <w:r w:rsidRPr="004C4DB5">
        <w:rPr>
          <w:szCs w:val="24"/>
        </w:rPr>
        <w:t>Herceptin</w:t>
      </w:r>
      <w:r w:rsidR="00070E2F" w:rsidRPr="004C4DB5">
        <w:rPr>
          <w:szCs w:val="24"/>
        </w:rPr>
        <w:t xml:space="preserve"> mõjutab kergelt</w:t>
      </w:r>
      <w:r w:rsidRPr="004C4DB5">
        <w:rPr>
          <w:szCs w:val="24"/>
        </w:rPr>
        <w:t xml:space="preserve"> autojuhtimise ja masinate käsitsemise võime</w:t>
      </w:r>
      <w:r w:rsidR="00070E2F" w:rsidRPr="004C4DB5">
        <w:rPr>
          <w:szCs w:val="24"/>
        </w:rPr>
        <w:t>t</w:t>
      </w:r>
      <w:r w:rsidRPr="004C4DB5">
        <w:rPr>
          <w:szCs w:val="24"/>
        </w:rPr>
        <w:t xml:space="preserve"> (vt lõik</w:t>
      </w:r>
      <w:r w:rsidR="003A1D1E" w:rsidRPr="004C4DB5">
        <w:rPr>
          <w:szCs w:val="24"/>
        </w:rPr>
        <w:t> </w:t>
      </w:r>
      <w:r w:rsidRPr="004C4DB5">
        <w:rPr>
          <w:szCs w:val="24"/>
        </w:rPr>
        <w:t>4.8)</w:t>
      </w:r>
      <w:r w:rsidRPr="004C4DB5">
        <w:rPr>
          <w:szCs w:val="22"/>
        </w:rPr>
        <w:t xml:space="preserve">. </w:t>
      </w:r>
      <w:r w:rsidR="00E939A3" w:rsidRPr="004C4DB5">
        <w:rPr>
          <w:szCs w:val="22"/>
        </w:rPr>
        <w:t xml:space="preserve">Ravi ajal Herceptin’iga võib esineda pearinglust ja unisust (vt lõik 4.8). </w:t>
      </w:r>
      <w:r w:rsidRPr="004C4DB5">
        <w:rPr>
          <w:szCs w:val="22"/>
        </w:rPr>
        <w:t>Infusiooniga seotud sümptomitega (vt lõik</w:t>
      </w:r>
      <w:r w:rsidR="003A1D1E" w:rsidRPr="004C4DB5">
        <w:rPr>
          <w:szCs w:val="22"/>
        </w:rPr>
        <w:t> </w:t>
      </w:r>
      <w:r w:rsidRPr="004C4DB5">
        <w:rPr>
          <w:szCs w:val="22"/>
        </w:rPr>
        <w:t>4.4) patsientidele tuleb soovitada hoiduda autojuhtimisest ja masinate käsitsemisest seni, kuni nähud on möödunud.</w:t>
      </w:r>
    </w:p>
    <w:p w14:paraId="7BDE4049" w14:textId="77777777" w:rsidR="00D23C5B" w:rsidRPr="004C4DB5" w:rsidRDefault="00D23C5B" w:rsidP="00D23C5B">
      <w:pPr>
        <w:rPr>
          <w:szCs w:val="24"/>
        </w:rPr>
      </w:pPr>
    </w:p>
    <w:p w14:paraId="185518AC" w14:textId="77777777" w:rsidR="00D23C5B" w:rsidRPr="004C4DB5" w:rsidRDefault="00D23C5B" w:rsidP="00D23C5B">
      <w:pPr>
        <w:keepNext/>
        <w:ind w:left="578" w:hanging="578"/>
        <w:outlineLvl w:val="0"/>
        <w:rPr>
          <w:b/>
        </w:rPr>
      </w:pPr>
      <w:r w:rsidRPr="004C4DB5">
        <w:rPr>
          <w:b/>
        </w:rPr>
        <w:lastRenderedPageBreak/>
        <w:t>4.8</w:t>
      </w:r>
      <w:r w:rsidRPr="004C4DB5">
        <w:rPr>
          <w:b/>
        </w:rPr>
        <w:tab/>
        <w:t>Kõrvaltoimed</w:t>
      </w:r>
    </w:p>
    <w:p w14:paraId="13A0448C" w14:textId="77777777" w:rsidR="00D23C5B" w:rsidRPr="004C4DB5" w:rsidRDefault="00D23C5B" w:rsidP="00C66E79">
      <w:pPr>
        <w:keepNext/>
        <w:autoSpaceDE w:val="0"/>
        <w:autoSpaceDN w:val="0"/>
        <w:adjustRightInd w:val="0"/>
        <w:jc w:val="both"/>
        <w:rPr>
          <w:szCs w:val="24"/>
        </w:rPr>
      </w:pPr>
    </w:p>
    <w:p w14:paraId="06725BF8" w14:textId="77777777" w:rsidR="00D23C5B" w:rsidRPr="004C4DB5" w:rsidRDefault="00D23C5B" w:rsidP="00C66E79">
      <w:pPr>
        <w:keepNext/>
        <w:autoSpaceDE w:val="0"/>
        <w:autoSpaceDN w:val="0"/>
        <w:adjustRightInd w:val="0"/>
        <w:jc w:val="both"/>
        <w:rPr>
          <w:u w:val="single"/>
        </w:rPr>
      </w:pPr>
      <w:r w:rsidRPr="004C4DB5">
        <w:rPr>
          <w:u w:val="single"/>
        </w:rPr>
        <w:t>Ohutusandmete kokkuvõte</w:t>
      </w:r>
    </w:p>
    <w:p w14:paraId="6C3EF9E8" w14:textId="77777777" w:rsidR="00D23C5B" w:rsidRPr="004C4DB5" w:rsidRDefault="00D23C5B" w:rsidP="00C66E79">
      <w:pPr>
        <w:keepNext/>
        <w:autoSpaceDE w:val="0"/>
        <w:autoSpaceDN w:val="0"/>
        <w:adjustRightInd w:val="0"/>
        <w:jc w:val="both"/>
      </w:pPr>
    </w:p>
    <w:p w14:paraId="470617B1" w14:textId="77777777" w:rsidR="00D23C5B" w:rsidRPr="004C4DB5" w:rsidRDefault="00D23C5B" w:rsidP="00D23C5B">
      <w:r w:rsidRPr="004C4DB5">
        <w:t>Herceptin’i (intravenoosse ja subkutaanse ravimvormi) kasutamisel seni kirjeldatud kõige tõsisemateks ja/või sagedasemateks kõrvaltoimeteks on kardiaalne düsfunktsioon, manustamisega seotud reaktsioonid, hematotoksilisus (eriti neutropeenia), infektsioonid ja pulmonaalsed kõrvaltoimed.</w:t>
      </w:r>
    </w:p>
    <w:p w14:paraId="4FC7B60B" w14:textId="77777777" w:rsidR="00D23C5B" w:rsidRPr="004C4DB5" w:rsidRDefault="00D23C5B" w:rsidP="00D23C5B"/>
    <w:p w14:paraId="3B9FAE8B" w14:textId="77777777" w:rsidR="00D23C5B" w:rsidRPr="004C4DB5" w:rsidRDefault="00D23C5B" w:rsidP="00D23C5B">
      <w:r w:rsidRPr="004C4DB5">
        <w:t>Varajases staadiumis rinnanäärmevähi keskses uuringus täheldatud Herceptin’i subkutaanse fikseeritud annust sisaldava ravimvormi ohutusprofiil (mida hinnati vastavalt 298</w:t>
      </w:r>
      <w:r w:rsidRPr="004C4DB5">
        <w:noBreakHyphen/>
        <w:t>l ja 297</w:t>
      </w:r>
      <w:r w:rsidRPr="004C4DB5">
        <w:noBreakHyphen/>
        <w:t>l patsiendil, kes said ravi intravenoosse või subkutaanse fikseeritud annust sisaldava ravimvormiga) oli üldiselt sarnane intravenoosse ravimvormi teadaoleva ohutusprofiiliga.</w:t>
      </w:r>
    </w:p>
    <w:p w14:paraId="77F7EF92" w14:textId="77777777" w:rsidR="00D23C5B" w:rsidRPr="004C4DB5" w:rsidRDefault="00D23C5B" w:rsidP="00D23C5B"/>
    <w:p w14:paraId="7DAEB583" w14:textId="77777777" w:rsidR="00D23C5B" w:rsidRPr="004C4DB5" w:rsidRDefault="00D23C5B" w:rsidP="00D23C5B">
      <w:r w:rsidRPr="004C4DB5">
        <w:t xml:space="preserve">Tõsised kõrvaltoimed (mida määratleti vastavalt Riikliku Vähiinstituudi kõrvaltoimete üldistele terminoloogilistele kriteeriumidele (NCI CTCAE raskusaste </w:t>
      </w:r>
      <w:r w:rsidRPr="004C4DB5">
        <w:rPr>
          <w:szCs w:val="22"/>
        </w:rPr>
        <w:t>≥</w:t>
      </w:r>
      <w:r w:rsidR="008B2B12" w:rsidRPr="004C4DB5">
        <w:rPr>
          <w:szCs w:val="22"/>
        </w:rPr>
        <w:t> </w:t>
      </w:r>
      <w:r w:rsidRPr="004C4DB5">
        <w:t>3), versioon</w:t>
      </w:r>
      <w:r w:rsidR="007241CB" w:rsidRPr="004C4DB5">
        <w:t> </w:t>
      </w:r>
      <w:r w:rsidRPr="004C4DB5">
        <w:t xml:space="preserve">3.0) olid võrdselt jaotunud Herceptin’i mõlema ravimvormi vahel (52,3% </w:t>
      </w:r>
      <w:r w:rsidRPr="004C4DB5">
        <w:rPr>
          <w:i/>
        </w:rPr>
        <w:t>versus</w:t>
      </w:r>
      <w:r w:rsidRPr="004C4DB5">
        <w:t xml:space="preserve"> 53,5% vastavalt intravenoosse ja subkutaanse fikseeritud annust sisaldava ravimvormi puhul).</w:t>
      </w:r>
    </w:p>
    <w:p w14:paraId="32765DFF" w14:textId="77777777" w:rsidR="00D23C5B" w:rsidRPr="004C4DB5" w:rsidRDefault="00D23C5B" w:rsidP="00D23C5B"/>
    <w:p w14:paraId="0200DFC6" w14:textId="77777777" w:rsidR="00D23C5B" w:rsidRPr="004C4DB5" w:rsidRDefault="00D23C5B" w:rsidP="00C66E79">
      <w:r w:rsidRPr="004C4DB5">
        <w:t>Mõningaid kõrvaltoimeid kirjeldati suurema esinemissagedusega subkutaanse fikseeritud annust sisaldava ravimvormi puhul:</w:t>
      </w:r>
    </w:p>
    <w:p w14:paraId="76956420" w14:textId="77777777" w:rsidR="009C69F2" w:rsidRPr="004C4DB5" w:rsidRDefault="009C69F2" w:rsidP="00C66E79">
      <w:pPr>
        <w:ind w:left="714" w:hanging="357"/>
      </w:pPr>
      <w:r w:rsidRPr="004C4DB5">
        <w:rPr>
          <w:szCs w:val="22"/>
        </w:rPr>
        <w:sym w:font="Symbol" w:char="F0B7"/>
      </w:r>
      <w:r w:rsidRPr="004C4DB5">
        <w:rPr>
          <w:szCs w:val="22"/>
        </w:rPr>
        <w:tab/>
      </w:r>
      <w:r w:rsidRPr="004C4DB5">
        <w:t xml:space="preserve">Tõsised kõrvaltoimed (millest enamus tuvastati hospitaliseerimise või haiglaravi kestuse pikenemise tõttu): 14,1% </w:t>
      </w:r>
      <w:r w:rsidRPr="004C4DB5">
        <w:rPr>
          <w:i/>
        </w:rPr>
        <w:t>versus</w:t>
      </w:r>
      <w:r w:rsidRPr="004C4DB5">
        <w:t xml:space="preserve"> 21,5% vastavalt intravenoosse ja subkutaanse ravimvormi puhul. Tõsiste kõrvaltoimete esinemissageduse erinevus ravimvormide vahel oli peamiselt tingitud infektsioonidest koos neutropeeniaga või ilma (4,4% </w:t>
      </w:r>
      <w:r w:rsidRPr="004C4DB5">
        <w:rPr>
          <w:i/>
        </w:rPr>
        <w:t xml:space="preserve">versus </w:t>
      </w:r>
      <w:r w:rsidRPr="004C4DB5">
        <w:t xml:space="preserve">8,1%) ja südame häiretest (0,7% </w:t>
      </w:r>
      <w:r w:rsidRPr="004C4DB5">
        <w:rPr>
          <w:i/>
        </w:rPr>
        <w:t xml:space="preserve">versus </w:t>
      </w:r>
      <w:r w:rsidRPr="004C4DB5">
        <w:t>1,7%).</w:t>
      </w:r>
    </w:p>
    <w:p w14:paraId="5C2F1E7B" w14:textId="77777777" w:rsidR="009C69F2" w:rsidRPr="004C4DB5" w:rsidRDefault="009C69F2" w:rsidP="009C69F2">
      <w:pPr>
        <w:ind w:left="714" w:hanging="357"/>
      </w:pPr>
      <w:r w:rsidRPr="004C4DB5">
        <w:rPr>
          <w:szCs w:val="22"/>
        </w:rPr>
        <w:sym w:font="Symbol" w:char="F0B7"/>
      </w:r>
      <w:r w:rsidRPr="004C4DB5">
        <w:rPr>
          <w:szCs w:val="22"/>
        </w:rPr>
        <w:tab/>
        <w:t xml:space="preserve">Postoperatiivsed haavainfektsioonid (rasked ja/või tõsised) 1,7% </w:t>
      </w:r>
      <w:r w:rsidRPr="004C4DB5">
        <w:rPr>
          <w:i/>
          <w:szCs w:val="22"/>
        </w:rPr>
        <w:t>versus</w:t>
      </w:r>
      <w:r w:rsidRPr="004C4DB5">
        <w:rPr>
          <w:szCs w:val="22"/>
        </w:rPr>
        <w:t xml:space="preserve"> 3,0% vastavalt </w:t>
      </w:r>
      <w:r w:rsidRPr="004C4DB5">
        <w:t>intravenoosse ja subkutaanse ravimvormi puhul.</w:t>
      </w:r>
    </w:p>
    <w:p w14:paraId="16B13305" w14:textId="77777777" w:rsidR="00D23C5B" w:rsidRPr="004C4DB5" w:rsidRDefault="00D23C5B" w:rsidP="00D23C5B">
      <w:pPr>
        <w:ind w:left="714" w:hanging="357"/>
      </w:pPr>
      <w:r w:rsidRPr="004C4DB5">
        <w:rPr>
          <w:szCs w:val="22"/>
        </w:rPr>
        <w:sym w:font="Symbol" w:char="F0B7"/>
      </w:r>
      <w:r w:rsidRPr="004C4DB5">
        <w:rPr>
          <w:szCs w:val="22"/>
        </w:rPr>
        <w:tab/>
      </w:r>
      <w:r w:rsidRPr="004C4DB5">
        <w:t xml:space="preserve">Manustamisega seotud reaktsioonid: 37,2% </w:t>
      </w:r>
      <w:r w:rsidRPr="004C4DB5">
        <w:rPr>
          <w:i/>
        </w:rPr>
        <w:t>versus</w:t>
      </w:r>
      <w:r w:rsidRPr="004C4DB5">
        <w:t xml:space="preserve"> 47,8% vastavalt intravenoosse ja subkutaanse fikseeritud annust sisaldava ravimvormi puhul</w:t>
      </w:r>
      <w:r w:rsidR="00AB577B" w:rsidRPr="004C4DB5">
        <w:t xml:space="preserve"> ravifaasi jooksul</w:t>
      </w:r>
      <w:r w:rsidRPr="004C4DB5">
        <w:t>.</w:t>
      </w:r>
    </w:p>
    <w:p w14:paraId="26FF1498" w14:textId="77777777" w:rsidR="00D23C5B" w:rsidRPr="004C4DB5" w:rsidRDefault="00D23C5B" w:rsidP="00D23C5B">
      <w:pPr>
        <w:ind w:left="714" w:hanging="357"/>
      </w:pPr>
      <w:r w:rsidRPr="004C4DB5">
        <w:rPr>
          <w:szCs w:val="22"/>
        </w:rPr>
        <w:sym w:font="Symbol" w:char="F0B7"/>
      </w:r>
      <w:r w:rsidRPr="004C4DB5">
        <w:rPr>
          <w:szCs w:val="22"/>
        </w:rPr>
        <w:tab/>
      </w:r>
      <w:r w:rsidRPr="004C4DB5">
        <w:t xml:space="preserve">Hüpertensioon: 4,7% </w:t>
      </w:r>
      <w:r w:rsidRPr="004C4DB5">
        <w:rPr>
          <w:i/>
        </w:rPr>
        <w:t>versus</w:t>
      </w:r>
      <w:r w:rsidRPr="004C4DB5">
        <w:t xml:space="preserve"> 9,8% vastavalt intravenoosse ja subkutaanse fikseeritud annust sisaldava ravimvormi puhul.</w:t>
      </w:r>
    </w:p>
    <w:p w14:paraId="22C5D387" w14:textId="77777777" w:rsidR="00D23C5B" w:rsidRPr="004C4DB5" w:rsidRDefault="00D23C5B" w:rsidP="00D23C5B"/>
    <w:p w14:paraId="1A50A063" w14:textId="77777777" w:rsidR="00D23C5B" w:rsidRPr="004C4DB5" w:rsidRDefault="00D23C5B" w:rsidP="00F77820">
      <w:pPr>
        <w:keepNext/>
        <w:keepLines/>
        <w:rPr>
          <w:u w:val="single"/>
        </w:rPr>
      </w:pPr>
      <w:r w:rsidRPr="004C4DB5">
        <w:rPr>
          <w:u w:val="single"/>
        </w:rPr>
        <w:t>Intravenoosse ravimvormi puhul täheldatud kõrvaltoimete loetelu tabelina</w:t>
      </w:r>
    </w:p>
    <w:p w14:paraId="2225AE3D" w14:textId="77777777" w:rsidR="00D23C5B" w:rsidRPr="004C4DB5" w:rsidRDefault="00D23C5B" w:rsidP="00F77820">
      <w:pPr>
        <w:keepNext/>
        <w:keepLines/>
      </w:pPr>
    </w:p>
    <w:p w14:paraId="1A9A1D73" w14:textId="77777777" w:rsidR="00D23C5B" w:rsidRPr="004C4DB5" w:rsidRDefault="00D23C5B" w:rsidP="00C66E79">
      <w:r w:rsidRPr="004C4DB5">
        <w:t>Selles lõigus on kasutatud järgmisi esinemissageduse kategooriaid: väga sage (≥</w:t>
      </w:r>
      <w:r w:rsidR="008B2B12" w:rsidRPr="004C4DB5">
        <w:t> </w:t>
      </w:r>
      <w:r w:rsidRPr="004C4DB5">
        <w:t xml:space="preserve">1/10), sage </w:t>
      </w:r>
      <w:r w:rsidRPr="004C4DB5">
        <w:rPr>
          <w:rFonts w:eastAsia="SimSun"/>
          <w:lang w:eastAsia="zh-CN"/>
        </w:rPr>
        <w:t>(</w:t>
      </w:r>
      <w:r w:rsidRPr="004C4DB5">
        <w:t>≥</w:t>
      </w:r>
      <w:r w:rsidR="008B2B12" w:rsidRPr="004C4DB5">
        <w:t> </w:t>
      </w:r>
      <w:r w:rsidRPr="004C4DB5">
        <w:rPr>
          <w:rFonts w:eastAsia="SimSun"/>
          <w:lang w:eastAsia="zh-CN"/>
        </w:rPr>
        <w:t>1/100 kuni &lt;</w:t>
      </w:r>
      <w:r w:rsidR="008B2B12" w:rsidRPr="004C4DB5">
        <w:rPr>
          <w:rFonts w:eastAsia="SimSun"/>
          <w:lang w:eastAsia="zh-CN"/>
        </w:rPr>
        <w:t> </w:t>
      </w:r>
      <w:r w:rsidRPr="004C4DB5">
        <w:rPr>
          <w:rFonts w:eastAsia="SimSun"/>
          <w:lang w:eastAsia="zh-CN"/>
        </w:rPr>
        <w:t xml:space="preserve">1/10), </w:t>
      </w:r>
      <w:r w:rsidRPr="004C4DB5">
        <w:t>aeg-ajalt (≥</w:t>
      </w:r>
      <w:r w:rsidR="008B2B12" w:rsidRPr="004C4DB5">
        <w:t> </w:t>
      </w:r>
      <w:r w:rsidRPr="004C4DB5">
        <w:t>1/1000 kuni &lt;</w:t>
      </w:r>
      <w:r w:rsidR="008B2B12" w:rsidRPr="004C4DB5">
        <w:t> </w:t>
      </w:r>
      <w:r w:rsidRPr="004C4DB5">
        <w:t>1/100), harv (≥</w:t>
      </w:r>
      <w:r w:rsidR="008B2B12" w:rsidRPr="004C4DB5">
        <w:t> </w:t>
      </w:r>
      <w:r w:rsidRPr="004C4DB5">
        <w:t>1/10000 kuni &lt;</w:t>
      </w:r>
      <w:r w:rsidR="008B2B12" w:rsidRPr="004C4DB5">
        <w:t> </w:t>
      </w:r>
      <w:r w:rsidRPr="004C4DB5">
        <w:t>1/1000), väga harv (&lt;</w:t>
      </w:r>
      <w:r w:rsidR="008B2B12" w:rsidRPr="004C4DB5">
        <w:t> </w:t>
      </w:r>
      <w:r w:rsidRPr="004C4DB5">
        <w:t>1/10</w:t>
      </w:r>
      <w:r w:rsidR="008B2B12" w:rsidRPr="004C4DB5">
        <w:t> </w:t>
      </w:r>
      <w:r w:rsidRPr="004C4DB5">
        <w:t>000), teadmata (ei saa hinnata olemasolevate andmete alusel). Igas esinemissageduse grupis on kõrvaltoimed toodud tõsiduse vähenemise järjekorras.</w:t>
      </w:r>
    </w:p>
    <w:p w14:paraId="25687C9A" w14:textId="77777777" w:rsidR="00D23C5B" w:rsidRPr="004C4DB5" w:rsidRDefault="00D23C5B" w:rsidP="00D23C5B"/>
    <w:p w14:paraId="3480DFC9" w14:textId="77777777" w:rsidR="00D23C5B" w:rsidRPr="004C4DB5" w:rsidRDefault="00D23C5B" w:rsidP="00D23C5B">
      <w:r w:rsidRPr="004C4DB5">
        <w:t xml:space="preserve">Tabelis 1 on loetletud kõrvaltoimed, mida on kirjeldatud seoses intravenoosse Herceptin’i kasutamisega monoteraapiana või kombinatsioonis kemoteraapiaga kesksetes kliinilistes uuringutes ja turuletulekujärgselt. </w:t>
      </w:r>
    </w:p>
    <w:p w14:paraId="4F15F291" w14:textId="77777777" w:rsidR="00D23C5B" w:rsidRPr="004C4DB5" w:rsidRDefault="00D23C5B" w:rsidP="00D23C5B">
      <w:pPr>
        <w:autoSpaceDE w:val="0"/>
        <w:autoSpaceDN w:val="0"/>
        <w:adjustRightInd w:val="0"/>
        <w:jc w:val="both"/>
      </w:pPr>
    </w:p>
    <w:p w14:paraId="180788A2" w14:textId="77777777" w:rsidR="00D23C5B" w:rsidRPr="004C4DB5" w:rsidRDefault="00D23C5B" w:rsidP="00D23C5B">
      <w:r w:rsidRPr="004C4DB5">
        <w:t>Kõik toodud kõrvaltoimed põhinevad suurimal kesksetes kliinilistes uuringutes täheldatud esinemissagedusel.</w:t>
      </w:r>
      <w:r w:rsidR="007A54AA" w:rsidRPr="004C4DB5">
        <w:t xml:space="preserve"> Lisaks on tabelis 1 loetletud turuletulekujärgselt teatatud kõrvaltoimed.</w:t>
      </w:r>
    </w:p>
    <w:p w14:paraId="74116E2A" w14:textId="77777777" w:rsidR="00D23C5B" w:rsidRPr="004C4DB5" w:rsidRDefault="00D23C5B" w:rsidP="00D23C5B">
      <w:pPr>
        <w:rPr>
          <w:szCs w:val="22"/>
        </w:rPr>
      </w:pPr>
    </w:p>
    <w:p w14:paraId="5BBC2DC1" w14:textId="77777777" w:rsidR="00D23C5B" w:rsidRPr="004C4DB5" w:rsidRDefault="00D23C5B" w:rsidP="00DC151C">
      <w:pPr>
        <w:keepNext/>
        <w:keepLines/>
        <w:rPr>
          <w:szCs w:val="22"/>
        </w:rPr>
      </w:pPr>
      <w:r w:rsidRPr="004C4DB5">
        <w:rPr>
          <w:szCs w:val="22"/>
        </w:rPr>
        <w:lastRenderedPageBreak/>
        <w:t>Tabel 1</w:t>
      </w:r>
      <w:r w:rsidR="00366662" w:rsidRPr="004C4DB5">
        <w:rPr>
          <w:szCs w:val="22"/>
        </w:rPr>
        <w:t>.</w:t>
      </w:r>
      <w:r w:rsidRPr="004C4DB5">
        <w:rPr>
          <w:szCs w:val="22"/>
        </w:rPr>
        <w:t xml:space="preserve"> Kesksetes kliinilistes uuringutes (N = 8386) ja turuletulekujärgselt kirjeldatud kõrvaltoimed intravenoosse Herceptin’i kasutamisel monoteraapiana või kombinatsioonis kemoteraapiaga</w:t>
      </w:r>
    </w:p>
    <w:p w14:paraId="5D341F8D" w14:textId="77777777" w:rsidR="00284747" w:rsidRPr="004C4DB5" w:rsidRDefault="00284747" w:rsidP="00DC151C">
      <w:pPr>
        <w:keepNext/>
        <w:keepLine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4311"/>
        <w:gridCol w:w="1754"/>
      </w:tblGrid>
      <w:tr w:rsidR="00284747" w:rsidRPr="004C4DB5" w14:paraId="1DDC7ADB" w14:textId="77777777" w:rsidTr="00B762A0">
        <w:trPr>
          <w:cantSplit/>
          <w:trHeight w:val="128"/>
          <w:tblHeader/>
        </w:trPr>
        <w:tc>
          <w:tcPr>
            <w:tcW w:w="1653" w:type="pct"/>
            <w:tcBorders>
              <w:top w:val="single" w:sz="4" w:space="0" w:color="auto"/>
              <w:left w:val="single" w:sz="4" w:space="0" w:color="auto"/>
              <w:bottom w:val="single" w:sz="4" w:space="0" w:color="auto"/>
              <w:right w:val="single" w:sz="4" w:space="0" w:color="auto"/>
            </w:tcBorders>
          </w:tcPr>
          <w:p w14:paraId="33AB4747" w14:textId="77777777" w:rsidR="00284747" w:rsidRPr="004C4DB5" w:rsidRDefault="00284747" w:rsidP="00DC151C">
            <w:pPr>
              <w:pStyle w:val="TableText10"/>
              <w:keepNext/>
              <w:keepLines/>
              <w:spacing w:line="230" w:lineRule="exact"/>
              <w:rPr>
                <w:b/>
                <w:sz w:val="22"/>
                <w:szCs w:val="22"/>
              </w:rPr>
            </w:pPr>
            <w:r w:rsidRPr="004C4DB5">
              <w:rPr>
                <w:b/>
                <w:sz w:val="22"/>
                <w:szCs w:val="22"/>
              </w:rPr>
              <w:t>Organsüsteemi klass</w:t>
            </w:r>
          </w:p>
        </w:tc>
        <w:tc>
          <w:tcPr>
            <w:tcW w:w="2379" w:type="pct"/>
            <w:tcBorders>
              <w:top w:val="single" w:sz="4" w:space="0" w:color="auto"/>
              <w:left w:val="single" w:sz="4" w:space="0" w:color="auto"/>
              <w:bottom w:val="single" w:sz="4" w:space="0" w:color="auto"/>
              <w:right w:val="single" w:sz="4" w:space="0" w:color="auto"/>
            </w:tcBorders>
          </w:tcPr>
          <w:p w14:paraId="4CDA4D94" w14:textId="77777777" w:rsidR="00284747" w:rsidRPr="004C4DB5" w:rsidRDefault="00284747" w:rsidP="00DC151C">
            <w:pPr>
              <w:pStyle w:val="TableText10"/>
              <w:keepNext/>
              <w:keepLines/>
              <w:spacing w:line="230" w:lineRule="exact"/>
              <w:rPr>
                <w:b/>
                <w:sz w:val="22"/>
                <w:szCs w:val="22"/>
              </w:rPr>
            </w:pPr>
            <w:r w:rsidRPr="004C4DB5">
              <w:rPr>
                <w:b/>
                <w:sz w:val="22"/>
                <w:szCs w:val="22"/>
              </w:rPr>
              <w:t>Kõrvaltoime</w:t>
            </w:r>
          </w:p>
        </w:tc>
        <w:tc>
          <w:tcPr>
            <w:tcW w:w="968" w:type="pct"/>
            <w:tcBorders>
              <w:top w:val="single" w:sz="4" w:space="0" w:color="auto"/>
              <w:left w:val="single" w:sz="4" w:space="0" w:color="auto"/>
              <w:bottom w:val="single" w:sz="4" w:space="0" w:color="auto"/>
              <w:right w:val="single" w:sz="4" w:space="0" w:color="auto"/>
            </w:tcBorders>
          </w:tcPr>
          <w:p w14:paraId="6DDEF7FC" w14:textId="77777777" w:rsidR="00284747" w:rsidRPr="004C4DB5" w:rsidRDefault="00284747" w:rsidP="00DC151C">
            <w:pPr>
              <w:pStyle w:val="TableText10"/>
              <w:keepNext/>
              <w:keepLines/>
              <w:spacing w:line="230" w:lineRule="exact"/>
              <w:rPr>
                <w:b/>
                <w:sz w:val="22"/>
                <w:szCs w:val="22"/>
              </w:rPr>
            </w:pPr>
            <w:r w:rsidRPr="004C4DB5">
              <w:rPr>
                <w:b/>
                <w:sz w:val="22"/>
                <w:szCs w:val="22"/>
              </w:rPr>
              <w:t>Sagedus</w:t>
            </w:r>
          </w:p>
        </w:tc>
      </w:tr>
      <w:tr w:rsidR="00284747" w:rsidRPr="004C4DB5" w14:paraId="1AF79A8A" w14:textId="77777777" w:rsidTr="00B762A0">
        <w:trPr>
          <w:cantSplit/>
          <w:trHeight w:val="206"/>
        </w:trPr>
        <w:tc>
          <w:tcPr>
            <w:tcW w:w="1653" w:type="pct"/>
            <w:vMerge w:val="restart"/>
          </w:tcPr>
          <w:p w14:paraId="2E61E439" w14:textId="77777777" w:rsidR="00284747" w:rsidRPr="004C4DB5" w:rsidRDefault="00284747" w:rsidP="002914DA">
            <w:pPr>
              <w:pStyle w:val="TableText10"/>
              <w:keepNext/>
              <w:keepLines/>
              <w:spacing w:line="230" w:lineRule="exact"/>
              <w:rPr>
                <w:sz w:val="22"/>
                <w:szCs w:val="22"/>
              </w:rPr>
            </w:pPr>
            <w:r w:rsidRPr="004C4DB5">
              <w:rPr>
                <w:sz w:val="22"/>
                <w:szCs w:val="22"/>
              </w:rPr>
              <w:t>Infektsioonid ja infestatsioonid</w:t>
            </w:r>
          </w:p>
        </w:tc>
        <w:tc>
          <w:tcPr>
            <w:tcW w:w="2379" w:type="pct"/>
          </w:tcPr>
          <w:p w14:paraId="7C7D2F2D" w14:textId="77777777" w:rsidR="00284747" w:rsidRPr="004C4DB5" w:rsidRDefault="00284747" w:rsidP="002914DA">
            <w:pPr>
              <w:pStyle w:val="TableText10"/>
              <w:keepNext/>
              <w:keepLines/>
              <w:spacing w:line="230" w:lineRule="exact"/>
              <w:rPr>
                <w:sz w:val="22"/>
                <w:szCs w:val="22"/>
              </w:rPr>
            </w:pPr>
            <w:r w:rsidRPr="004C4DB5">
              <w:rPr>
                <w:sz w:val="22"/>
                <w:szCs w:val="22"/>
              </w:rPr>
              <w:t>Infektsioon</w:t>
            </w:r>
          </w:p>
        </w:tc>
        <w:tc>
          <w:tcPr>
            <w:tcW w:w="968" w:type="pct"/>
          </w:tcPr>
          <w:p w14:paraId="6987D4B2" w14:textId="77777777" w:rsidR="00284747" w:rsidRPr="004C4DB5" w:rsidRDefault="00284747" w:rsidP="002914DA">
            <w:pPr>
              <w:pStyle w:val="TableText10"/>
              <w:keepNext/>
              <w:keepLines/>
              <w:spacing w:line="230" w:lineRule="exact"/>
              <w:rPr>
                <w:sz w:val="22"/>
                <w:szCs w:val="22"/>
              </w:rPr>
            </w:pPr>
            <w:r w:rsidRPr="004C4DB5">
              <w:rPr>
                <w:sz w:val="22"/>
                <w:szCs w:val="22"/>
              </w:rPr>
              <w:t>Väga sage</w:t>
            </w:r>
          </w:p>
        </w:tc>
      </w:tr>
      <w:tr w:rsidR="00284747" w:rsidRPr="004C4DB5" w14:paraId="703A51FA" w14:textId="77777777" w:rsidTr="00B762A0">
        <w:trPr>
          <w:cantSplit/>
          <w:trHeight w:val="206"/>
        </w:trPr>
        <w:tc>
          <w:tcPr>
            <w:tcW w:w="1653" w:type="pct"/>
            <w:vMerge/>
          </w:tcPr>
          <w:p w14:paraId="27F06CDC" w14:textId="77777777" w:rsidR="00284747" w:rsidRPr="004C4DB5" w:rsidRDefault="00284747" w:rsidP="002914DA">
            <w:pPr>
              <w:pStyle w:val="TableText10"/>
              <w:keepNext/>
              <w:keepLines/>
              <w:spacing w:line="230" w:lineRule="exact"/>
              <w:rPr>
                <w:sz w:val="22"/>
                <w:szCs w:val="22"/>
              </w:rPr>
            </w:pPr>
          </w:p>
        </w:tc>
        <w:tc>
          <w:tcPr>
            <w:tcW w:w="2379" w:type="pct"/>
          </w:tcPr>
          <w:p w14:paraId="4D8D0DC3" w14:textId="77777777" w:rsidR="00284747" w:rsidRPr="004C4DB5" w:rsidRDefault="00284747" w:rsidP="002914DA">
            <w:pPr>
              <w:pStyle w:val="TableText10"/>
              <w:keepNext/>
              <w:keepLines/>
              <w:spacing w:line="230" w:lineRule="exact"/>
              <w:rPr>
                <w:sz w:val="22"/>
                <w:szCs w:val="22"/>
                <w:vertAlign w:val="superscript"/>
              </w:rPr>
            </w:pPr>
            <w:r w:rsidRPr="004C4DB5">
              <w:rPr>
                <w:sz w:val="22"/>
                <w:szCs w:val="22"/>
              </w:rPr>
              <w:t>Nasofarüngiit</w:t>
            </w:r>
          </w:p>
        </w:tc>
        <w:tc>
          <w:tcPr>
            <w:tcW w:w="968" w:type="pct"/>
          </w:tcPr>
          <w:p w14:paraId="3755C383" w14:textId="77777777" w:rsidR="00284747" w:rsidRPr="004C4DB5" w:rsidRDefault="00284747" w:rsidP="002914DA">
            <w:pPr>
              <w:pStyle w:val="TableText10"/>
              <w:keepNext/>
              <w:keepLines/>
              <w:spacing w:line="230" w:lineRule="exact"/>
              <w:rPr>
                <w:sz w:val="22"/>
                <w:szCs w:val="22"/>
              </w:rPr>
            </w:pPr>
            <w:r w:rsidRPr="004C4DB5">
              <w:rPr>
                <w:sz w:val="22"/>
                <w:szCs w:val="22"/>
              </w:rPr>
              <w:t>Väga sage</w:t>
            </w:r>
          </w:p>
        </w:tc>
      </w:tr>
      <w:tr w:rsidR="00284747" w:rsidRPr="004C4DB5" w14:paraId="6416D049" w14:textId="77777777" w:rsidTr="00B762A0">
        <w:trPr>
          <w:cantSplit/>
          <w:trHeight w:val="206"/>
        </w:trPr>
        <w:tc>
          <w:tcPr>
            <w:tcW w:w="1653" w:type="pct"/>
            <w:vMerge/>
          </w:tcPr>
          <w:p w14:paraId="0867D86A" w14:textId="77777777" w:rsidR="00284747" w:rsidRPr="004C4DB5" w:rsidRDefault="00284747" w:rsidP="002914DA">
            <w:pPr>
              <w:pStyle w:val="TableText10"/>
              <w:keepNext/>
              <w:keepLines/>
              <w:spacing w:line="230" w:lineRule="exact"/>
              <w:rPr>
                <w:sz w:val="22"/>
                <w:szCs w:val="22"/>
              </w:rPr>
            </w:pPr>
          </w:p>
        </w:tc>
        <w:tc>
          <w:tcPr>
            <w:tcW w:w="2379" w:type="pct"/>
          </w:tcPr>
          <w:p w14:paraId="12E5FFE6" w14:textId="77777777" w:rsidR="00284747" w:rsidRPr="004C4DB5" w:rsidRDefault="00284747" w:rsidP="002914DA">
            <w:pPr>
              <w:pStyle w:val="TableText10"/>
              <w:keepNext/>
              <w:keepLines/>
              <w:spacing w:line="230" w:lineRule="exact"/>
              <w:rPr>
                <w:sz w:val="22"/>
                <w:szCs w:val="22"/>
                <w:vertAlign w:val="superscript"/>
              </w:rPr>
            </w:pPr>
            <w:r w:rsidRPr="004C4DB5">
              <w:rPr>
                <w:sz w:val="22"/>
                <w:szCs w:val="22"/>
              </w:rPr>
              <w:t>Neutropeeniline sepsis</w:t>
            </w:r>
          </w:p>
        </w:tc>
        <w:tc>
          <w:tcPr>
            <w:tcW w:w="968" w:type="pct"/>
          </w:tcPr>
          <w:p w14:paraId="1C96E689" w14:textId="77777777" w:rsidR="00284747" w:rsidRPr="004C4DB5" w:rsidRDefault="00284747" w:rsidP="002914DA">
            <w:pPr>
              <w:pStyle w:val="TableText10"/>
              <w:keepNext/>
              <w:keepLines/>
              <w:spacing w:line="230" w:lineRule="exact"/>
              <w:rPr>
                <w:sz w:val="22"/>
                <w:szCs w:val="22"/>
              </w:rPr>
            </w:pPr>
            <w:r w:rsidRPr="004C4DB5">
              <w:rPr>
                <w:sz w:val="22"/>
                <w:szCs w:val="22"/>
              </w:rPr>
              <w:t>Sage</w:t>
            </w:r>
          </w:p>
        </w:tc>
      </w:tr>
      <w:tr w:rsidR="00F616B5" w:rsidRPr="004C4DB5" w14:paraId="205608D2" w14:textId="77777777" w:rsidTr="00C66E79">
        <w:trPr>
          <w:cantSplit/>
          <w:trHeight w:val="264"/>
        </w:trPr>
        <w:tc>
          <w:tcPr>
            <w:tcW w:w="1653" w:type="pct"/>
            <w:vMerge/>
          </w:tcPr>
          <w:p w14:paraId="5A417B67" w14:textId="77777777" w:rsidR="00F616B5" w:rsidRPr="004C4DB5" w:rsidRDefault="00F616B5" w:rsidP="002914DA">
            <w:pPr>
              <w:pStyle w:val="TableText10"/>
              <w:keepNext/>
              <w:keepLines/>
              <w:spacing w:line="230" w:lineRule="exact"/>
              <w:rPr>
                <w:sz w:val="22"/>
                <w:szCs w:val="22"/>
              </w:rPr>
            </w:pPr>
          </w:p>
        </w:tc>
        <w:tc>
          <w:tcPr>
            <w:tcW w:w="2379" w:type="pct"/>
          </w:tcPr>
          <w:p w14:paraId="1D27F410" w14:textId="77777777" w:rsidR="00F616B5" w:rsidRPr="004C4DB5" w:rsidRDefault="00F616B5" w:rsidP="002914DA">
            <w:pPr>
              <w:pStyle w:val="TableText10"/>
              <w:keepNext/>
              <w:keepLines/>
              <w:spacing w:line="230" w:lineRule="exact"/>
              <w:rPr>
                <w:sz w:val="22"/>
                <w:szCs w:val="22"/>
              </w:rPr>
            </w:pPr>
            <w:r w:rsidRPr="004C4DB5">
              <w:rPr>
                <w:sz w:val="22"/>
                <w:szCs w:val="22"/>
              </w:rPr>
              <w:t>Tsüstiit</w:t>
            </w:r>
          </w:p>
        </w:tc>
        <w:tc>
          <w:tcPr>
            <w:tcW w:w="968" w:type="pct"/>
          </w:tcPr>
          <w:p w14:paraId="20CAD4E5" w14:textId="77777777" w:rsidR="00F616B5" w:rsidRPr="004C4DB5" w:rsidRDefault="00F616B5" w:rsidP="002914DA">
            <w:pPr>
              <w:pStyle w:val="TableText10"/>
              <w:keepNext/>
              <w:keepLines/>
              <w:spacing w:line="230" w:lineRule="exact"/>
              <w:rPr>
                <w:sz w:val="22"/>
                <w:szCs w:val="22"/>
              </w:rPr>
            </w:pPr>
            <w:r w:rsidRPr="004C4DB5">
              <w:rPr>
                <w:sz w:val="22"/>
                <w:szCs w:val="22"/>
              </w:rPr>
              <w:t>Sage</w:t>
            </w:r>
          </w:p>
        </w:tc>
      </w:tr>
      <w:tr w:rsidR="00284747" w:rsidRPr="004C4DB5" w14:paraId="242FDE0B" w14:textId="77777777" w:rsidTr="00B762A0">
        <w:trPr>
          <w:cantSplit/>
          <w:trHeight w:val="173"/>
        </w:trPr>
        <w:tc>
          <w:tcPr>
            <w:tcW w:w="1653" w:type="pct"/>
            <w:vMerge/>
          </w:tcPr>
          <w:p w14:paraId="1F9D1989" w14:textId="77777777" w:rsidR="00284747" w:rsidRPr="004C4DB5" w:rsidRDefault="00284747" w:rsidP="002914DA">
            <w:pPr>
              <w:pStyle w:val="TableText10"/>
              <w:keepNext/>
              <w:keepLines/>
              <w:spacing w:line="230" w:lineRule="exact"/>
              <w:rPr>
                <w:sz w:val="22"/>
                <w:szCs w:val="22"/>
              </w:rPr>
            </w:pPr>
          </w:p>
        </w:tc>
        <w:tc>
          <w:tcPr>
            <w:tcW w:w="2379" w:type="pct"/>
          </w:tcPr>
          <w:p w14:paraId="68E96DEA" w14:textId="77777777" w:rsidR="00284747" w:rsidRPr="004C4DB5" w:rsidRDefault="00284747" w:rsidP="002914DA">
            <w:pPr>
              <w:pStyle w:val="TableText10"/>
              <w:keepNext/>
              <w:keepLines/>
              <w:spacing w:line="230" w:lineRule="exact"/>
              <w:rPr>
                <w:sz w:val="22"/>
                <w:szCs w:val="22"/>
              </w:rPr>
            </w:pPr>
            <w:r w:rsidRPr="004C4DB5">
              <w:rPr>
                <w:sz w:val="22"/>
                <w:szCs w:val="22"/>
              </w:rPr>
              <w:t>Gripp</w:t>
            </w:r>
          </w:p>
        </w:tc>
        <w:tc>
          <w:tcPr>
            <w:tcW w:w="968" w:type="pct"/>
          </w:tcPr>
          <w:p w14:paraId="5E2A9F58" w14:textId="77777777" w:rsidR="00284747" w:rsidRPr="004C4DB5" w:rsidRDefault="00284747" w:rsidP="002914DA">
            <w:pPr>
              <w:keepNext/>
              <w:keepLines/>
              <w:spacing w:line="230" w:lineRule="exact"/>
            </w:pPr>
            <w:r w:rsidRPr="004C4DB5">
              <w:rPr>
                <w:szCs w:val="22"/>
              </w:rPr>
              <w:t>Sage</w:t>
            </w:r>
          </w:p>
        </w:tc>
      </w:tr>
      <w:tr w:rsidR="00284747" w:rsidRPr="004C4DB5" w14:paraId="44A34BB6" w14:textId="77777777" w:rsidTr="00B762A0">
        <w:trPr>
          <w:cantSplit/>
          <w:trHeight w:val="120"/>
        </w:trPr>
        <w:tc>
          <w:tcPr>
            <w:tcW w:w="1653" w:type="pct"/>
            <w:vMerge/>
          </w:tcPr>
          <w:p w14:paraId="5B661520" w14:textId="77777777" w:rsidR="00284747" w:rsidRPr="004C4DB5" w:rsidRDefault="00284747" w:rsidP="002914DA">
            <w:pPr>
              <w:pStyle w:val="TableText10"/>
              <w:keepNext/>
              <w:keepLines/>
              <w:spacing w:line="230" w:lineRule="exact"/>
              <w:rPr>
                <w:sz w:val="22"/>
                <w:szCs w:val="22"/>
              </w:rPr>
            </w:pPr>
          </w:p>
        </w:tc>
        <w:tc>
          <w:tcPr>
            <w:tcW w:w="2379" w:type="pct"/>
          </w:tcPr>
          <w:p w14:paraId="76455140" w14:textId="77777777" w:rsidR="00284747" w:rsidRPr="004C4DB5" w:rsidRDefault="00284747" w:rsidP="002914DA">
            <w:pPr>
              <w:pStyle w:val="TableText10"/>
              <w:keepNext/>
              <w:keepLines/>
              <w:spacing w:line="230" w:lineRule="exact"/>
              <w:rPr>
                <w:sz w:val="22"/>
                <w:szCs w:val="22"/>
              </w:rPr>
            </w:pPr>
            <w:r w:rsidRPr="004C4DB5">
              <w:rPr>
                <w:sz w:val="22"/>
                <w:szCs w:val="22"/>
              </w:rPr>
              <w:t>Sinusiit</w:t>
            </w:r>
          </w:p>
        </w:tc>
        <w:tc>
          <w:tcPr>
            <w:tcW w:w="968" w:type="pct"/>
          </w:tcPr>
          <w:p w14:paraId="5C4B0247" w14:textId="77777777" w:rsidR="00284747" w:rsidRPr="004C4DB5" w:rsidRDefault="00284747" w:rsidP="002914DA">
            <w:pPr>
              <w:keepNext/>
              <w:keepLines/>
              <w:spacing w:line="230" w:lineRule="exact"/>
            </w:pPr>
            <w:r w:rsidRPr="004C4DB5">
              <w:rPr>
                <w:szCs w:val="22"/>
              </w:rPr>
              <w:t>Sage</w:t>
            </w:r>
          </w:p>
        </w:tc>
      </w:tr>
      <w:tr w:rsidR="00284747" w:rsidRPr="004C4DB5" w14:paraId="3A985ED9" w14:textId="77777777" w:rsidTr="00B762A0">
        <w:trPr>
          <w:cantSplit/>
          <w:trHeight w:val="120"/>
        </w:trPr>
        <w:tc>
          <w:tcPr>
            <w:tcW w:w="1653" w:type="pct"/>
            <w:vMerge/>
          </w:tcPr>
          <w:p w14:paraId="479C70DD" w14:textId="77777777" w:rsidR="00284747" w:rsidRPr="004C4DB5" w:rsidRDefault="00284747" w:rsidP="002914DA">
            <w:pPr>
              <w:pStyle w:val="TableText10"/>
              <w:keepNext/>
              <w:keepLines/>
              <w:spacing w:line="230" w:lineRule="exact"/>
              <w:rPr>
                <w:sz w:val="22"/>
                <w:szCs w:val="22"/>
              </w:rPr>
            </w:pPr>
          </w:p>
        </w:tc>
        <w:tc>
          <w:tcPr>
            <w:tcW w:w="2379" w:type="pct"/>
          </w:tcPr>
          <w:p w14:paraId="57A2AFC4" w14:textId="77777777" w:rsidR="00284747" w:rsidRPr="004C4DB5" w:rsidRDefault="00284747" w:rsidP="002914DA">
            <w:pPr>
              <w:pStyle w:val="TableText10"/>
              <w:keepNext/>
              <w:keepLines/>
              <w:spacing w:line="230" w:lineRule="exact"/>
              <w:rPr>
                <w:sz w:val="22"/>
                <w:szCs w:val="22"/>
              </w:rPr>
            </w:pPr>
            <w:r w:rsidRPr="004C4DB5">
              <w:rPr>
                <w:sz w:val="22"/>
                <w:szCs w:val="22"/>
              </w:rPr>
              <w:t>Nahainfektsioon</w:t>
            </w:r>
          </w:p>
        </w:tc>
        <w:tc>
          <w:tcPr>
            <w:tcW w:w="968" w:type="pct"/>
          </w:tcPr>
          <w:p w14:paraId="173DD81C" w14:textId="77777777" w:rsidR="00284747" w:rsidRPr="004C4DB5" w:rsidRDefault="00284747" w:rsidP="002914DA">
            <w:pPr>
              <w:keepNext/>
              <w:keepLines/>
              <w:spacing w:line="230" w:lineRule="exact"/>
            </w:pPr>
            <w:r w:rsidRPr="004C4DB5">
              <w:rPr>
                <w:szCs w:val="22"/>
              </w:rPr>
              <w:t>Sage</w:t>
            </w:r>
          </w:p>
        </w:tc>
      </w:tr>
      <w:tr w:rsidR="00284747" w:rsidRPr="004C4DB5" w14:paraId="46341A21" w14:textId="77777777" w:rsidTr="00B762A0">
        <w:trPr>
          <w:cantSplit/>
          <w:trHeight w:val="120"/>
        </w:trPr>
        <w:tc>
          <w:tcPr>
            <w:tcW w:w="1653" w:type="pct"/>
            <w:vMerge/>
          </w:tcPr>
          <w:p w14:paraId="027B78E9" w14:textId="77777777" w:rsidR="00284747" w:rsidRPr="004C4DB5" w:rsidRDefault="00284747" w:rsidP="002914DA">
            <w:pPr>
              <w:pStyle w:val="TableText10"/>
              <w:keepNext/>
              <w:keepLines/>
              <w:spacing w:line="230" w:lineRule="exact"/>
              <w:rPr>
                <w:sz w:val="22"/>
                <w:szCs w:val="22"/>
              </w:rPr>
            </w:pPr>
          </w:p>
        </w:tc>
        <w:tc>
          <w:tcPr>
            <w:tcW w:w="2379" w:type="pct"/>
          </w:tcPr>
          <w:p w14:paraId="55DA4076" w14:textId="77777777" w:rsidR="00284747" w:rsidRPr="004C4DB5" w:rsidRDefault="00284747" w:rsidP="002914DA">
            <w:pPr>
              <w:pStyle w:val="TableText10"/>
              <w:keepNext/>
              <w:keepLines/>
              <w:spacing w:line="230" w:lineRule="exact"/>
              <w:rPr>
                <w:sz w:val="22"/>
                <w:szCs w:val="22"/>
              </w:rPr>
            </w:pPr>
            <w:r w:rsidRPr="004C4DB5">
              <w:rPr>
                <w:sz w:val="22"/>
                <w:szCs w:val="22"/>
              </w:rPr>
              <w:t>Riniit</w:t>
            </w:r>
          </w:p>
        </w:tc>
        <w:tc>
          <w:tcPr>
            <w:tcW w:w="968" w:type="pct"/>
          </w:tcPr>
          <w:p w14:paraId="30E7C317" w14:textId="77777777" w:rsidR="00284747" w:rsidRPr="004C4DB5" w:rsidRDefault="00284747" w:rsidP="002914DA">
            <w:pPr>
              <w:keepNext/>
              <w:keepLines/>
              <w:spacing w:line="230" w:lineRule="exact"/>
            </w:pPr>
            <w:r w:rsidRPr="004C4DB5">
              <w:rPr>
                <w:szCs w:val="22"/>
              </w:rPr>
              <w:t>Sage</w:t>
            </w:r>
          </w:p>
        </w:tc>
      </w:tr>
      <w:tr w:rsidR="00284747" w:rsidRPr="004C4DB5" w14:paraId="78485CDE" w14:textId="77777777" w:rsidTr="00B762A0">
        <w:trPr>
          <w:cantSplit/>
          <w:trHeight w:val="120"/>
        </w:trPr>
        <w:tc>
          <w:tcPr>
            <w:tcW w:w="1653" w:type="pct"/>
            <w:vMerge/>
          </w:tcPr>
          <w:p w14:paraId="57DB367C" w14:textId="77777777" w:rsidR="00284747" w:rsidRPr="004C4DB5" w:rsidRDefault="00284747" w:rsidP="002914DA">
            <w:pPr>
              <w:pStyle w:val="TableText10"/>
              <w:keepNext/>
              <w:keepLines/>
              <w:spacing w:line="230" w:lineRule="exact"/>
              <w:rPr>
                <w:sz w:val="22"/>
                <w:szCs w:val="22"/>
              </w:rPr>
            </w:pPr>
          </w:p>
        </w:tc>
        <w:tc>
          <w:tcPr>
            <w:tcW w:w="2379" w:type="pct"/>
          </w:tcPr>
          <w:p w14:paraId="0FC60C5D" w14:textId="77777777" w:rsidR="00284747" w:rsidRPr="004C4DB5" w:rsidRDefault="00284747" w:rsidP="002914DA">
            <w:pPr>
              <w:pStyle w:val="TableText10"/>
              <w:keepNext/>
              <w:keepLines/>
              <w:spacing w:line="230" w:lineRule="exact"/>
              <w:rPr>
                <w:sz w:val="22"/>
                <w:szCs w:val="22"/>
              </w:rPr>
            </w:pPr>
            <w:r w:rsidRPr="004C4DB5">
              <w:rPr>
                <w:sz w:val="22"/>
                <w:szCs w:val="22"/>
              </w:rPr>
              <w:t>Ülemiste hingamisteede infektsioon</w:t>
            </w:r>
          </w:p>
        </w:tc>
        <w:tc>
          <w:tcPr>
            <w:tcW w:w="968" w:type="pct"/>
          </w:tcPr>
          <w:p w14:paraId="3BD5130B" w14:textId="77777777" w:rsidR="00284747" w:rsidRPr="004C4DB5" w:rsidRDefault="00284747" w:rsidP="002914DA">
            <w:pPr>
              <w:keepNext/>
              <w:keepLines/>
              <w:spacing w:line="230" w:lineRule="exact"/>
            </w:pPr>
            <w:r w:rsidRPr="004C4DB5">
              <w:rPr>
                <w:szCs w:val="22"/>
              </w:rPr>
              <w:t>Sage</w:t>
            </w:r>
          </w:p>
        </w:tc>
      </w:tr>
      <w:tr w:rsidR="00284747" w:rsidRPr="004C4DB5" w14:paraId="4746E339" w14:textId="77777777" w:rsidTr="00B762A0">
        <w:trPr>
          <w:cantSplit/>
          <w:trHeight w:val="120"/>
        </w:trPr>
        <w:tc>
          <w:tcPr>
            <w:tcW w:w="1653" w:type="pct"/>
            <w:vMerge/>
          </w:tcPr>
          <w:p w14:paraId="0B1FA29E" w14:textId="77777777" w:rsidR="00284747" w:rsidRPr="004C4DB5" w:rsidRDefault="00284747" w:rsidP="002914DA">
            <w:pPr>
              <w:pStyle w:val="TableText10"/>
              <w:keepNext/>
              <w:keepLines/>
              <w:spacing w:line="230" w:lineRule="exact"/>
              <w:rPr>
                <w:sz w:val="22"/>
                <w:szCs w:val="22"/>
              </w:rPr>
            </w:pPr>
          </w:p>
        </w:tc>
        <w:tc>
          <w:tcPr>
            <w:tcW w:w="2379" w:type="pct"/>
          </w:tcPr>
          <w:p w14:paraId="57AE4583" w14:textId="77777777" w:rsidR="00284747" w:rsidRPr="004C4DB5" w:rsidRDefault="00284747" w:rsidP="002914DA">
            <w:pPr>
              <w:pStyle w:val="TableText10"/>
              <w:keepNext/>
              <w:keepLines/>
              <w:spacing w:line="230" w:lineRule="exact"/>
              <w:rPr>
                <w:sz w:val="22"/>
                <w:szCs w:val="22"/>
              </w:rPr>
            </w:pPr>
            <w:r w:rsidRPr="004C4DB5">
              <w:rPr>
                <w:sz w:val="22"/>
                <w:szCs w:val="22"/>
              </w:rPr>
              <w:t>Kuseteede infektsioon</w:t>
            </w:r>
          </w:p>
        </w:tc>
        <w:tc>
          <w:tcPr>
            <w:tcW w:w="968" w:type="pct"/>
          </w:tcPr>
          <w:p w14:paraId="53ADA2AF" w14:textId="77777777" w:rsidR="00284747" w:rsidRPr="004C4DB5" w:rsidRDefault="00284747" w:rsidP="002914DA">
            <w:pPr>
              <w:keepNext/>
              <w:keepLines/>
              <w:spacing w:line="230" w:lineRule="exact"/>
            </w:pPr>
            <w:r w:rsidRPr="004C4DB5">
              <w:rPr>
                <w:szCs w:val="22"/>
              </w:rPr>
              <w:t>Sage</w:t>
            </w:r>
          </w:p>
        </w:tc>
      </w:tr>
      <w:tr w:rsidR="00284747" w:rsidRPr="004C4DB5" w14:paraId="278F5E0E" w14:textId="77777777" w:rsidTr="00B762A0">
        <w:trPr>
          <w:cantSplit/>
          <w:trHeight w:val="193"/>
        </w:trPr>
        <w:tc>
          <w:tcPr>
            <w:tcW w:w="1653" w:type="pct"/>
            <w:vMerge/>
          </w:tcPr>
          <w:p w14:paraId="0587DEC6" w14:textId="77777777" w:rsidR="00284747" w:rsidRPr="004C4DB5" w:rsidRDefault="00284747" w:rsidP="002914DA">
            <w:pPr>
              <w:pStyle w:val="TableText10"/>
              <w:keepNext/>
              <w:keepLines/>
              <w:spacing w:line="230" w:lineRule="exact"/>
              <w:rPr>
                <w:sz w:val="22"/>
                <w:szCs w:val="22"/>
              </w:rPr>
            </w:pPr>
          </w:p>
        </w:tc>
        <w:tc>
          <w:tcPr>
            <w:tcW w:w="2379" w:type="pct"/>
          </w:tcPr>
          <w:p w14:paraId="4879F5F8" w14:textId="77777777" w:rsidR="00284747" w:rsidRPr="004C4DB5" w:rsidRDefault="00284747" w:rsidP="002914DA">
            <w:pPr>
              <w:pStyle w:val="TableText10"/>
              <w:keepNext/>
              <w:keepLines/>
              <w:spacing w:line="230" w:lineRule="exact"/>
              <w:rPr>
                <w:sz w:val="22"/>
                <w:szCs w:val="22"/>
              </w:rPr>
            </w:pPr>
            <w:r w:rsidRPr="004C4DB5">
              <w:rPr>
                <w:sz w:val="22"/>
                <w:szCs w:val="22"/>
              </w:rPr>
              <w:t>Farüngiit</w:t>
            </w:r>
          </w:p>
        </w:tc>
        <w:tc>
          <w:tcPr>
            <w:tcW w:w="968" w:type="pct"/>
          </w:tcPr>
          <w:p w14:paraId="09DE1319" w14:textId="77777777" w:rsidR="00284747" w:rsidRPr="004C4DB5" w:rsidRDefault="00284747" w:rsidP="002914DA">
            <w:pPr>
              <w:keepNext/>
              <w:keepLines/>
              <w:spacing w:line="230" w:lineRule="exact"/>
              <w:rPr>
                <w:szCs w:val="22"/>
              </w:rPr>
            </w:pPr>
            <w:r w:rsidRPr="004C4DB5">
              <w:rPr>
                <w:szCs w:val="22"/>
              </w:rPr>
              <w:t>Sage</w:t>
            </w:r>
          </w:p>
        </w:tc>
      </w:tr>
      <w:tr w:rsidR="00284747" w:rsidRPr="004C4DB5" w14:paraId="08776F96" w14:textId="77777777" w:rsidTr="00B762A0">
        <w:trPr>
          <w:cantSplit/>
          <w:trHeight w:val="193"/>
        </w:trPr>
        <w:tc>
          <w:tcPr>
            <w:tcW w:w="1653" w:type="pct"/>
            <w:vMerge w:val="restart"/>
          </w:tcPr>
          <w:p w14:paraId="42180CDD" w14:textId="77777777" w:rsidR="00284747" w:rsidRPr="004C4DB5" w:rsidRDefault="00284747" w:rsidP="002914DA">
            <w:pPr>
              <w:pStyle w:val="TableText10"/>
              <w:keepNext/>
              <w:keepLines/>
              <w:spacing w:line="230" w:lineRule="exact"/>
              <w:rPr>
                <w:sz w:val="22"/>
                <w:szCs w:val="22"/>
              </w:rPr>
            </w:pPr>
            <w:r w:rsidRPr="004C4DB5">
              <w:rPr>
                <w:sz w:val="22"/>
                <w:szCs w:val="22"/>
              </w:rPr>
              <w:t>Hea-, pahaloomulised ja täpsustamata kasvajad (sealhulgas tsüstid ja polüübid)</w:t>
            </w:r>
          </w:p>
        </w:tc>
        <w:tc>
          <w:tcPr>
            <w:tcW w:w="2379" w:type="pct"/>
          </w:tcPr>
          <w:p w14:paraId="2FB24298" w14:textId="77777777" w:rsidR="00284747" w:rsidRPr="004C4DB5" w:rsidRDefault="00284747" w:rsidP="002914DA">
            <w:pPr>
              <w:pStyle w:val="TableText10"/>
              <w:keepNext/>
              <w:keepLines/>
              <w:spacing w:line="230" w:lineRule="exact"/>
              <w:rPr>
                <w:sz w:val="22"/>
                <w:szCs w:val="22"/>
              </w:rPr>
            </w:pPr>
            <w:r w:rsidRPr="004C4DB5">
              <w:rPr>
                <w:sz w:val="22"/>
                <w:szCs w:val="22"/>
              </w:rPr>
              <w:t>Pahaloomulise kasvaja progresseerumine</w:t>
            </w:r>
          </w:p>
        </w:tc>
        <w:tc>
          <w:tcPr>
            <w:tcW w:w="968" w:type="pct"/>
          </w:tcPr>
          <w:p w14:paraId="64B17F8F" w14:textId="77777777" w:rsidR="00284747" w:rsidRPr="004C4DB5" w:rsidRDefault="00284747" w:rsidP="002914DA">
            <w:pPr>
              <w:keepNext/>
              <w:keepLines/>
              <w:spacing w:line="230" w:lineRule="exact"/>
            </w:pPr>
            <w:r w:rsidRPr="004C4DB5">
              <w:rPr>
                <w:szCs w:val="22"/>
              </w:rPr>
              <w:t>Teadmata</w:t>
            </w:r>
          </w:p>
        </w:tc>
      </w:tr>
      <w:tr w:rsidR="00284747" w:rsidRPr="004C4DB5" w14:paraId="6C3F9B3A" w14:textId="77777777" w:rsidTr="00B762A0">
        <w:trPr>
          <w:cantSplit/>
          <w:trHeight w:val="212"/>
        </w:trPr>
        <w:tc>
          <w:tcPr>
            <w:tcW w:w="1653" w:type="pct"/>
            <w:vMerge/>
          </w:tcPr>
          <w:p w14:paraId="690090C7" w14:textId="77777777" w:rsidR="00284747" w:rsidRPr="004C4DB5" w:rsidRDefault="00284747" w:rsidP="002914DA">
            <w:pPr>
              <w:pStyle w:val="TableText10"/>
              <w:keepNext/>
              <w:keepLines/>
              <w:spacing w:line="230" w:lineRule="exact"/>
              <w:rPr>
                <w:sz w:val="22"/>
                <w:szCs w:val="22"/>
              </w:rPr>
            </w:pPr>
          </w:p>
        </w:tc>
        <w:tc>
          <w:tcPr>
            <w:tcW w:w="2379" w:type="pct"/>
          </w:tcPr>
          <w:p w14:paraId="55BF007A" w14:textId="77777777" w:rsidR="00284747" w:rsidRPr="004C4DB5" w:rsidRDefault="00284747" w:rsidP="002914DA">
            <w:pPr>
              <w:pStyle w:val="TableText10"/>
              <w:keepNext/>
              <w:keepLines/>
              <w:spacing w:line="230" w:lineRule="exact"/>
              <w:rPr>
                <w:sz w:val="22"/>
                <w:szCs w:val="22"/>
              </w:rPr>
            </w:pPr>
            <w:r w:rsidRPr="004C4DB5">
              <w:rPr>
                <w:sz w:val="22"/>
                <w:szCs w:val="22"/>
              </w:rPr>
              <w:t>Kasvaja progresseerumine</w:t>
            </w:r>
          </w:p>
        </w:tc>
        <w:tc>
          <w:tcPr>
            <w:tcW w:w="968" w:type="pct"/>
          </w:tcPr>
          <w:p w14:paraId="1B822E86" w14:textId="77777777" w:rsidR="00284747" w:rsidRPr="004C4DB5" w:rsidRDefault="00284747" w:rsidP="002914DA">
            <w:pPr>
              <w:keepNext/>
              <w:keepLines/>
              <w:spacing w:line="230" w:lineRule="exact"/>
            </w:pPr>
            <w:r w:rsidRPr="004C4DB5">
              <w:rPr>
                <w:szCs w:val="22"/>
              </w:rPr>
              <w:t>Teadmata</w:t>
            </w:r>
          </w:p>
        </w:tc>
      </w:tr>
      <w:tr w:rsidR="00574965" w:rsidRPr="004C4DB5" w14:paraId="0D3FA44F" w14:textId="77777777" w:rsidTr="00B762A0">
        <w:trPr>
          <w:cantSplit/>
          <w:trHeight w:val="168"/>
        </w:trPr>
        <w:tc>
          <w:tcPr>
            <w:tcW w:w="1653" w:type="pct"/>
            <w:vMerge w:val="restart"/>
          </w:tcPr>
          <w:p w14:paraId="5F32E406" w14:textId="77777777" w:rsidR="00574965" w:rsidRPr="004C4DB5" w:rsidRDefault="00574965" w:rsidP="002914DA">
            <w:pPr>
              <w:pStyle w:val="TableText10"/>
              <w:keepNext/>
              <w:keepLines/>
              <w:spacing w:line="200" w:lineRule="exact"/>
              <w:rPr>
                <w:sz w:val="22"/>
                <w:szCs w:val="22"/>
              </w:rPr>
            </w:pPr>
            <w:r w:rsidRPr="004C4DB5">
              <w:rPr>
                <w:sz w:val="22"/>
                <w:szCs w:val="22"/>
              </w:rPr>
              <w:t>Vere ja lümfisüsteemi häired</w:t>
            </w:r>
          </w:p>
        </w:tc>
        <w:tc>
          <w:tcPr>
            <w:tcW w:w="2379" w:type="pct"/>
          </w:tcPr>
          <w:p w14:paraId="3E62A002" w14:textId="77777777" w:rsidR="00574965" w:rsidRPr="004C4DB5" w:rsidRDefault="00574965" w:rsidP="002914DA">
            <w:pPr>
              <w:pStyle w:val="TableText10"/>
              <w:keepNext/>
              <w:keepLines/>
              <w:spacing w:line="200" w:lineRule="exact"/>
              <w:rPr>
                <w:sz w:val="22"/>
                <w:szCs w:val="22"/>
              </w:rPr>
            </w:pPr>
            <w:r w:rsidRPr="004C4DB5">
              <w:rPr>
                <w:sz w:val="22"/>
                <w:szCs w:val="22"/>
              </w:rPr>
              <w:t>Febriilne neutropeenia</w:t>
            </w:r>
          </w:p>
        </w:tc>
        <w:tc>
          <w:tcPr>
            <w:tcW w:w="968" w:type="pct"/>
          </w:tcPr>
          <w:p w14:paraId="68A140CB" w14:textId="77777777" w:rsidR="00574965" w:rsidRPr="004C4DB5" w:rsidRDefault="00574965" w:rsidP="002914DA">
            <w:pPr>
              <w:keepNext/>
              <w:keepLines/>
              <w:spacing w:line="200" w:lineRule="exact"/>
            </w:pPr>
            <w:r w:rsidRPr="004C4DB5">
              <w:rPr>
                <w:szCs w:val="22"/>
              </w:rPr>
              <w:t>Väga sage</w:t>
            </w:r>
          </w:p>
        </w:tc>
      </w:tr>
      <w:tr w:rsidR="00574965" w:rsidRPr="004C4DB5" w14:paraId="2B48A573" w14:textId="77777777" w:rsidTr="00B762A0">
        <w:trPr>
          <w:cantSplit/>
          <w:trHeight w:val="171"/>
        </w:trPr>
        <w:tc>
          <w:tcPr>
            <w:tcW w:w="1653" w:type="pct"/>
            <w:vMerge/>
          </w:tcPr>
          <w:p w14:paraId="5D8F2824" w14:textId="77777777" w:rsidR="00574965" w:rsidRPr="004C4DB5" w:rsidRDefault="00574965" w:rsidP="002914DA">
            <w:pPr>
              <w:pStyle w:val="TableText10"/>
              <w:keepNext/>
              <w:keepLines/>
              <w:spacing w:line="200" w:lineRule="exact"/>
              <w:rPr>
                <w:sz w:val="22"/>
                <w:szCs w:val="22"/>
              </w:rPr>
            </w:pPr>
          </w:p>
        </w:tc>
        <w:tc>
          <w:tcPr>
            <w:tcW w:w="2379" w:type="pct"/>
          </w:tcPr>
          <w:p w14:paraId="5803C4D1" w14:textId="77777777" w:rsidR="00574965" w:rsidRPr="004C4DB5" w:rsidRDefault="00574965" w:rsidP="002914DA">
            <w:pPr>
              <w:pStyle w:val="TableText10"/>
              <w:keepNext/>
              <w:keepLines/>
              <w:spacing w:line="200" w:lineRule="exact"/>
              <w:rPr>
                <w:sz w:val="22"/>
                <w:szCs w:val="22"/>
              </w:rPr>
            </w:pPr>
            <w:r w:rsidRPr="004C4DB5">
              <w:rPr>
                <w:sz w:val="22"/>
                <w:szCs w:val="22"/>
              </w:rPr>
              <w:t>Aneemia</w:t>
            </w:r>
          </w:p>
        </w:tc>
        <w:tc>
          <w:tcPr>
            <w:tcW w:w="968" w:type="pct"/>
          </w:tcPr>
          <w:p w14:paraId="23A27AAB" w14:textId="77777777" w:rsidR="00574965" w:rsidRPr="004C4DB5" w:rsidRDefault="00574965" w:rsidP="002914DA">
            <w:pPr>
              <w:keepNext/>
              <w:keepLines/>
              <w:spacing w:line="200" w:lineRule="exact"/>
              <w:rPr>
                <w:szCs w:val="22"/>
              </w:rPr>
            </w:pPr>
            <w:r w:rsidRPr="004C4DB5">
              <w:rPr>
                <w:szCs w:val="22"/>
              </w:rPr>
              <w:t>Väga sage</w:t>
            </w:r>
          </w:p>
        </w:tc>
      </w:tr>
      <w:tr w:rsidR="00574965" w:rsidRPr="004C4DB5" w14:paraId="7BA260DE" w14:textId="77777777" w:rsidTr="00B762A0">
        <w:trPr>
          <w:cantSplit/>
          <w:trHeight w:val="258"/>
        </w:trPr>
        <w:tc>
          <w:tcPr>
            <w:tcW w:w="1653" w:type="pct"/>
            <w:vMerge/>
          </w:tcPr>
          <w:p w14:paraId="1CFFF084" w14:textId="77777777" w:rsidR="00574965" w:rsidRPr="004C4DB5" w:rsidRDefault="00574965" w:rsidP="002914DA">
            <w:pPr>
              <w:pStyle w:val="TableText10"/>
              <w:keepNext/>
              <w:keepLines/>
              <w:spacing w:line="200" w:lineRule="exact"/>
              <w:rPr>
                <w:sz w:val="22"/>
                <w:szCs w:val="22"/>
              </w:rPr>
            </w:pPr>
          </w:p>
        </w:tc>
        <w:tc>
          <w:tcPr>
            <w:tcW w:w="2379" w:type="pct"/>
          </w:tcPr>
          <w:p w14:paraId="21BAB339" w14:textId="77777777" w:rsidR="00574965" w:rsidRPr="004C4DB5" w:rsidRDefault="00574965" w:rsidP="002914DA">
            <w:pPr>
              <w:pStyle w:val="TableText10"/>
              <w:keepNext/>
              <w:keepLines/>
              <w:spacing w:line="200" w:lineRule="exact"/>
              <w:rPr>
                <w:sz w:val="22"/>
                <w:szCs w:val="22"/>
              </w:rPr>
            </w:pPr>
            <w:r w:rsidRPr="004C4DB5">
              <w:rPr>
                <w:sz w:val="22"/>
                <w:szCs w:val="22"/>
              </w:rPr>
              <w:t>Neutropeenia</w:t>
            </w:r>
          </w:p>
        </w:tc>
        <w:tc>
          <w:tcPr>
            <w:tcW w:w="968" w:type="pct"/>
          </w:tcPr>
          <w:p w14:paraId="127A5F30" w14:textId="77777777" w:rsidR="00574965" w:rsidRPr="004C4DB5" w:rsidRDefault="00574965" w:rsidP="002914DA">
            <w:pPr>
              <w:keepNext/>
              <w:keepLines/>
              <w:spacing w:line="200" w:lineRule="exact"/>
            </w:pPr>
            <w:r w:rsidRPr="004C4DB5">
              <w:rPr>
                <w:szCs w:val="22"/>
              </w:rPr>
              <w:t>Väga sage</w:t>
            </w:r>
          </w:p>
        </w:tc>
      </w:tr>
      <w:tr w:rsidR="00574965" w:rsidRPr="004C4DB5" w14:paraId="5AEB3633" w14:textId="77777777" w:rsidTr="00B762A0">
        <w:trPr>
          <w:cantSplit/>
          <w:trHeight w:val="258"/>
        </w:trPr>
        <w:tc>
          <w:tcPr>
            <w:tcW w:w="1653" w:type="pct"/>
            <w:vMerge/>
          </w:tcPr>
          <w:p w14:paraId="1F6B19D7" w14:textId="77777777" w:rsidR="00574965" w:rsidRPr="004C4DB5" w:rsidRDefault="00574965" w:rsidP="002914DA">
            <w:pPr>
              <w:pStyle w:val="TableText10"/>
              <w:keepNext/>
              <w:keepLines/>
              <w:spacing w:line="200" w:lineRule="exact"/>
              <w:rPr>
                <w:sz w:val="22"/>
                <w:szCs w:val="22"/>
              </w:rPr>
            </w:pPr>
          </w:p>
        </w:tc>
        <w:tc>
          <w:tcPr>
            <w:tcW w:w="2379" w:type="pct"/>
          </w:tcPr>
          <w:p w14:paraId="6ACB03E0" w14:textId="77777777" w:rsidR="00574965" w:rsidRPr="004C4DB5" w:rsidRDefault="00574965" w:rsidP="002914DA">
            <w:pPr>
              <w:pStyle w:val="TableText10"/>
              <w:keepNext/>
              <w:keepLines/>
              <w:spacing w:line="200" w:lineRule="exact"/>
              <w:rPr>
                <w:sz w:val="22"/>
                <w:szCs w:val="22"/>
              </w:rPr>
            </w:pPr>
            <w:r w:rsidRPr="004C4DB5">
              <w:rPr>
                <w:sz w:val="22"/>
                <w:szCs w:val="22"/>
              </w:rPr>
              <w:t>V</w:t>
            </w:r>
            <w:r w:rsidR="005F2BC9" w:rsidRPr="004C4DB5">
              <w:rPr>
                <w:sz w:val="22"/>
                <w:szCs w:val="22"/>
              </w:rPr>
              <w:t>ere v</w:t>
            </w:r>
            <w:r w:rsidRPr="004C4DB5">
              <w:rPr>
                <w:sz w:val="22"/>
                <w:szCs w:val="22"/>
              </w:rPr>
              <w:t>algeliblede arvu langus/leukopeenia</w:t>
            </w:r>
          </w:p>
        </w:tc>
        <w:tc>
          <w:tcPr>
            <w:tcW w:w="968" w:type="pct"/>
          </w:tcPr>
          <w:p w14:paraId="0960A01D" w14:textId="77777777" w:rsidR="00574965" w:rsidRPr="004C4DB5" w:rsidRDefault="00574965" w:rsidP="002914DA">
            <w:pPr>
              <w:keepNext/>
              <w:keepLines/>
              <w:spacing w:line="200" w:lineRule="exact"/>
              <w:rPr>
                <w:szCs w:val="22"/>
              </w:rPr>
            </w:pPr>
            <w:r w:rsidRPr="004C4DB5">
              <w:rPr>
                <w:szCs w:val="22"/>
              </w:rPr>
              <w:t>Väga sage</w:t>
            </w:r>
          </w:p>
        </w:tc>
      </w:tr>
      <w:tr w:rsidR="00574965" w:rsidRPr="004C4DB5" w14:paraId="485ADC55" w14:textId="77777777" w:rsidTr="00B762A0">
        <w:trPr>
          <w:cantSplit/>
          <w:trHeight w:val="128"/>
        </w:trPr>
        <w:tc>
          <w:tcPr>
            <w:tcW w:w="1653" w:type="pct"/>
            <w:vMerge/>
          </w:tcPr>
          <w:p w14:paraId="0C8B2F2D" w14:textId="77777777" w:rsidR="00574965" w:rsidRPr="004C4DB5" w:rsidRDefault="00574965" w:rsidP="002914DA">
            <w:pPr>
              <w:pStyle w:val="TableText10"/>
              <w:keepNext/>
              <w:keepLines/>
              <w:spacing w:line="200" w:lineRule="exact"/>
              <w:rPr>
                <w:sz w:val="22"/>
                <w:szCs w:val="22"/>
              </w:rPr>
            </w:pPr>
          </w:p>
        </w:tc>
        <w:tc>
          <w:tcPr>
            <w:tcW w:w="2379" w:type="pct"/>
          </w:tcPr>
          <w:p w14:paraId="529D935C" w14:textId="77777777" w:rsidR="00574965" w:rsidRPr="004C4DB5" w:rsidRDefault="00574965" w:rsidP="002914DA">
            <w:pPr>
              <w:pStyle w:val="TableText10"/>
              <w:keepNext/>
              <w:keepLines/>
              <w:spacing w:line="200" w:lineRule="exact"/>
              <w:rPr>
                <w:sz w:val="22"/>
                <w:szCs w:val="22"/>
              </w:rPr>
            </w:pPr>
            <w:r w:rsidRPr="004C4DB5">
              <w:rPr>
                <w:sz w:val="22"/>
                <w:szCs w:val="22"/>
              </w:rPr>
              <w:t>Trombotsütopeenia</w:t>
            </w:r>
          </w:p>
        </w:tc>
        <w:tc>
          <w:tcPr>
            <w:tcW w:w="968" w:type="pct"/>
          </w:tcPr>
          <w:p w14:paraId="022B0B3D" w14:textId="77777777" w:rsidR="00574965" w:rsidRPr="004C4DB5" w:rsidRDefault="00574965" w:rsidP="002914DA">
            <w:pPr>
              <w:keepNext/>
              <w:keepLines/>
              <w:spacing w:line="200" w:lineRule="exact"/>
              <w:rPr>
                <w:szCs w:val="22"/>
              </w:rPr>
            </w:pPr>
            <w:r w:rsidRPr="004C4DB5">
              <w:rPr>
                <w:szCs w:val="22"/>
              </w:rPr>
              <w:t>Väga sage</w:t>
            </w:r>
          </w:p>
        </w:tc>
      </w:tr>
      <w:tr w:rsidR="00574965" w:rsidRPr="004C4DB5" w14:paraId="62EA0B3F" w14:textId="77777777" w:rsidTr="00B762A0">
        <w:trPr>
          <w:cantSplit/>
          <w:trHeight w:val="260"/>
        </w:trPr>
        <w:tc>
          <w:tcPr>
            <w:tcW w:w="1653" w:type="pct"/>
            <w:vMerge/>
          </w:tcPr>
          <w:p w14:paraId="60C3730F" w14:textId="77777777" w:rsidR="00574965" w:rsidRPr="004C4DB5" w:rsidRDefault="00574965" w:rsidP="002914DA">
            <w:pPr>
              <w:pStyle w:val="TableText10"/>
              <w:keepNext/>
              <w:keepLines/>
              <w:spacing w:line="200" w:lineRule="exact"/>
              <w:rPr>
                <w:sz w:val="22"/>
                <w:szCs w:val="22"/>
              </w:rPr>
            </w:pPr>
          </w:p>
        </w:tc>
        <w:tc>
          <w:tcPr>
            <w:tcW w:w="2379" w:type="pct"/>
          </w:tcPr>
          <w:p w14:paraId="4521F08C" w14:textId="77777777" w:rsidR="00574965" w:rsidRPr="004C4DB5" w:rsidRDefault="00574965" w:rsidP="002914DA">
            <w:pPr>
              <w:pStyle w:val="TableText10"/>
              <w:keepNext/>
              <w:keepLines/>
              <w:spacing w:line="200" w:lineRule="exact"/>
              <w:rPr>
                <w:sz w:val="22"/>
                <w:szCs w:val="22"/>
              </w:rPr>
            </w:pPr>
            <w:r w:rsidRPr="004C4DB5">
              <w:rPr>
                <w:sz w:val="22"/>
                <w:szCs w:val="22"/>
              </w:rPr>
              <w:t>Hüpoprotrombineemia</w:t>
            </w:r>
          </w:p>
        </w:tc>
        <w:tc>
          <w:tcPr>
            <w:tcW w:w="968" w:type="pct"/>
          </w:tcPr>
          <w:p w14:paraId="42160C7E" w14:textId="77777777" w:rsidR="00574965" w:rsidRPr="004C4DB5" w:rsidRDefault="00574965" w:rsidP="002914DA">
            <w:pPr>
              <w:keepNext/>
              <w:keepLines/>
              <w:spacing w:line="200" w:lineRule="exact"/>
            </w:pPr>
            <w:r w:rsidRPr="004C4DB5">
              <w:rPr>
                <w:szCs w:val="22"/>
              </w:rPr>
              <w:t>Teadmata</w:t>
            </w:r>
          </w:p>
        </w:tc>
      </w:tr>
      <w:tr w:rsidR="00574965" w:rsidRPr="004C4DB5" w14:paraId="4566F110" w14:textId="77777777" w:rsidTr="00B762A0">
        <w:trPr>
          <w:cantSplit/>
          <w:trHeight w:val="260"/>
        </w:trPr>
        <w:tc>
          <w:tcPr>
            <w:tcW w:w="1653" w:type="pct"/>
            <w:vMerge/>
          </w:tcPr>
          <w:p w14:paraId="47BE690C" w14:textId="77777777" w:rsidR="00574965" w:rsidRPr="004C4DB5" w:rsidRDefault="00574965" w:rsidP="002914DA">
            <w:pPr>
              <w:pStyle w:val="TableText10"/>
              <w:keepNext/>
              <w:keepLines/>
              <w:spacing w:line="200" w:lineRule="exact"/>
              <w:rPr>
                <w:sz w:val="22"/>
                <w:szCs w:val="22"/>
              </w:rPr>
            </w:pPr>
          </w:p>
        </w:tc>
        <w:tc>
          <w:tcPr>
            <w:tcW w:w="2379" w:type="pct"/>
          </w:tcPr>
          <w:p w14:paraId="6ED0C02E" w14:textId="77777777" w:rsidR="00574965" w:rsidRPr="004C4DB5" w:rsidRDefault="00574965" w:rsidP="002914DA">
            <w:pPr>
              <w:pStyle w:val="TableText10"/>
              <w:keepNext/>
              <w:keepLines/>
              <w:spacing w:line="200" w:lineRule="exact"/>
              <w:rPr>
                <w:sz w:val="22"/>
                <w:szCs w:val="22"/>
              </w:rPr>
            </w:pPr>
            <w:r w:rsidRPr="004C4DB5">
              <w:rPr>
                <w:sz w:val="22"/>
                <w:szCs w:val="22"/>
              </w:rPr>
              <w:t>Immuunne trombotsütopeenia</w:t>
            </w:r>
          </w:p>
        </w:tc>
        <w:tc>
          <w:tcPr>
            <w:tcW w:w="968" w:type="pct"/>
          </w:tcPr>
          <w:p w14:paraId="5969A835" w14:textId="77777777" w:rsidR="00574965" w:rsidRPr="004C4DB5" w:rsidRDefault="00574965" w:rsidP="002914DA">
            <w:pPr>
              <w:keepNext/>
              <w:keepLines/>
              <w:spacing w:line="200" w:lineRule="exact"/>
              <w:rPr>
                <w:szCs w:val="22"/>
              </w:rPr>
            </w:pPr>
            <w:r w:rsidRPr="004C4DB5">
              <w:rPr>
                <w:szCs w:val="22"/>
              </w:rPr>
              <w:t>Teadmata</w:t>
            </w:r>
          </w:p>
        </w:tc>
      </w:tr>
      <w:tr w:rsidR="00284747" w:rsidRPr="004C4DB5" w14:paraId="3285D0E5" w14:textId="77777777" w:rsidTr="00B762A0">
        <w:trPr>
          <w:cantSplit/>
          <w:trHeight w:val="107"/>
        </w:trPr>
        <w:tc>
          <w:tcPr>
            <w:tcW w:w="1653" w:type="pct"/>
            <w:vMerge w:val="restart"/>
          </w:tcPr>
          <w:p w14:paraId="193ADDAA" w14:textId="77777777" w:rsidR="00284747" w:rsidRPr="004C4DB5" w:rsidRDefault="00284747" w:rsidP="002914DA">
            <w:pPr>
              <w:pStyle w:val="TableText10"/>
              <w:keepNext/>
              <w:keepLines/>
              <w:rPr>
                <w:sz w:val="22"/>
                <w:szCs w:val="22"/>
              </w:rPr>
            </w:pPr>
            <w:r w:rsidRPr="004C4DB5">
              <w:rPr>
                <w:sz w:val="22"/>
                <w:szCs w:val="22"/>
              </w:rPr>
              <w:t>Immuunsüsteemi häired</w:t>
            </w:r>
          </w:p>
        </w:tc>
        <w:tc>
          <w:tcPr>
            <w:tcW w:w="2379" w:type="pct"/>
          </w:tcPr>
          <w:p w14:paraId="025676FD" w14:textId="77777777" w:rsidR="00284747" w:rsidRPr="004C4DB5" w:rsidRDefault="00284747" w:rsidP="002914DA">
            <w:pPr>
              <w:pStyle w:val="TableText10"/>
              <w:keepNext/>
              <w:keepLines/>
              <w:rPr>
                <w:sz w:val="22"/>
                <w:szCs w:val="22"/>
              </w:rPr>
            </w:pPr>
            <w:r w:rsidRPr="004C4DB5">
              <w:rPr>
                <w:sz w:val="22"/>
                <w:szCs w:val="22"/>
              </w:rPr>
              <w:t>Ülitundlikkus</w:t>
            </w:r>
          </w:p>
        </w:tc>
        <w:tc>
          <w:tcPr>
            <w:tcW w:w="968" w:type="pct"/>
          </w:tcPr>
          <w:p w14:paraId="4A1F6C2D" w14:textId="77777777" w:rsidR="00284747" w:rsidRPr="004C4DB5" w:rsidRDefault="00284747" w:rsidP="002914DA">
            <w:pPr>
              <w:pStyle w:val="TableText10"/>
              <w:keepNext/>
              <w:keepLines/>
              <w:rPr>
                <w:sz w:val="22"/>
                <w:szCs w:val="22"/>
              </w:rPr>
            </w:pPr>
            <w:r w:rsidRPr="004C4DB5">
              <w:rPr>
                <w:sz w:val="22"/>
                <w:szCs w:val="22"/>
              </w:rPr>
              <w:t>Sage</w:t>
            </w:r>
          </w:p>
        </w:tc>
      </w:tr>
      <w:tr w:rsidR="00284747" w:rsidRPr="004C4DB5" w14:paraId="26D503E7" w14:textId="77777777" w:rsidTr="00B762A0">
        <w:trPr>
          <w:cantSplit/>
          <w:trHeight w:val="233"/>
        </w:trPr>
        <w:tc>
          <w:tcPr>
            <w:tcW w:w="1653" w:type="pct"/>
            <w:vMerge/>
          </w:tcPr>
          <w:p w14:paraId="52ABA3CD" w14:textId="77777777" w:rsidR="00284747" w:rsidRPr="004C4DB5" w:rsidRDefault="00284747" w:rsidP="002914DA">
            <w:pPr>
              <w:pStyle w:val="TableText10"/>
              <w:keepNext/>
              <w:keepLines/>
              <w:rPr>
                <w:sz w:val="22"/>
                <w:szCs w:val="22"/>
              </w:rPr>
            </w:pPr>
          </w:p>
        </w:tc>
        <w:tc>
          <w:tcPr>
            <w:tcW w:w="2379" w:type="pct"/>
          </w:tcPr>
          <w:p w14:paraId="1DB7DBAC" w14:textId="77777777" w:rsidR="00284747" w:rsidRPr="004C4DB5" w:rsidRDefault="00284747" w:rsidP="002914DA">
            <w:pPr>
              <w:pStyle w:val="TableText10"/>
              <w:keepNext/>
              <w:keepLines/>
              <w:rPr>
                <w:sz w:val="22"/>
                <w:szCs w:val="22"/>
              </w:rPr>
            </w:pPr>
            <w:r w:rsidRPr="004C4DB5">
              <w:rPr>
                <w:sz w:val="22"/>
                <w:szCs w:val="22"/>
                <w:vertAlign w:val="superscript"/>
              </w:rPr>
              <w:t>+</w:t>
            </w:r>
            <w:r w:rsidRPr="004C4DB5">
              <w:rPr>
                <w:sz w:val="22"/>
                <w:szCs w:val="22"/>
              </w:rPr>
              <w:t>Anafülaktiline reaktsioon</w:t>
            </w:r>
          </w:p>
        </w:tc>
        <w:tc>
          <w:tcPr>
            <w:tcW w:w="968" w:type="pct"/>
          </w:tcPr>
          <w:p w14:paraId="3173140D" w14:textId="77777777" w:rsidR="00284747" w:rsidRPr="004C4DB5" w:rsidRDefault="00E939A3" w:rsidP="002914DA">
            <w:pPr>
              <w:keepNext/>
              <w:keepLines/>
            </w:pPr>
            <w:r w:rsidRPr="004C4DB5">
              <w:rPr>
                <w:szCs w:val="22"/>
              </w:rPr>
              <w:t>Harv</w:t>
            </w:r>
          </w:p>
        </w:tc>
      </w:tr>
      <w:tr w:rsidR="00284747" w:rsidRPr="004C4DB5" w14:paraId="07C296FB" w14:textId="77777777" w:rsidTr="00B762A0">
        <w:trPr>
          <w:cantSplit/>
          <w:trHeight w:val="233"/>
        </w:trPr>
        <w:tc>
          <w:tcPr>
            <w:tcW w:w="1653" w:type="pct"/>
            <w:vMerge/>
          </w:tcPr>
          <w:p w14:paraId="55036BD7" w14:textId="77777777" w:rsidR="00284747" w:rsidRPr="004C4DB5" w:rsidRDefault="00284747" w:rsidP="002914DA">
            <w:pPr>
              <w:pStyle w:val="TableText10"/>
              <w:keepNext/>
              <w:keepLines/>
              <w:rPr>
                <w:sz w:val="22"/>
                <w:szCs w:val="22"/>
              </w:rPr>
            </w:pPr>
          </w:p>
        </w:tc>
        <w:tc>
          <w:tcPr>
            <w:tcW w:w="2379" w:type="pct"/>
          </w:tcPr>
          <w:p w14:paraId="7F4CF669" w14:textId="77777777" w:rsidR="00284747" w:rsidRPr="004C4DB5" w:rsidRDefault="00284747" w:rsidP="002914DA">
            <w:pPr>
              <w:pStyle w:val="TableText10"/>
              <w:keepNext/>
              <w:keepLines/>
              <w:rPr>
                <w:sz w:val="22"/>
                <w:szCs w:val="22"/>
              </w:rPr>
            </w:pPr>
            <w:r w:rsidRPr="004C4DB5">
              <w:rPr>
                <w:sz w:val="22"/>
                <w:szCs w:val="22"/>
                <w:vertAlign w:val="superscript"/>
              </w:rPr>
              <w:t>+</w:t>
            </w:r>
            <w:r w:rsidRPr="004C4DB5">
              <w:rPr>
                <w:sz w:val="22"/>
                <w:szCs w:val="22"/>
              </w:rPr>
              <w:t>Anafülaktiline šokk</w:t>
            </w:r>
          </w:p>
        </w:tc>
        <w:tc>
          <w:tcPr>
            <w:tcW w:w="968" w:type="pct"/>
          </w:tcPr>
          <w:p w14:paraId="46961C25" w14:textId="77777777" w:rsidR="00284747" w:rsidRPr="004C4DB5" w:rsidRDefault="00E939A3" w:rsidP="002914DA">
            <w:pPr>
              <w:keepNext/>
              <w:keepLines/>
            </w:pPr>
            <w:r w:rsidRPr="004C4DB5">
              <w:rPr>
                <w:szCs w:val="22"/>
              </w:rPr>
              <w:t>Harv</w:t>
            </w:r>
          </w:p>
        </w:tc>
      </w:tr>
      <w:tr w:rsidR="00284747" w:rsidRPr="004C4DB5" w14:paraId="4360D286" w14:textId="77777777" w:rsidTr="00B762A0">
        <w:trPr>
          <w:cantSplit/>
          <w:trHeight w:val="233"/>
        </w:trPr>
        <w:tc>
          <w:tcPr>
            <w:tcW w:w="1653" w:type="pct"/>
            <w:vMerge w:val="restart"/>
          </w:tcPr>
          <w:p w14:paraId="4F26BF00" w14:textId="77777777" w:rsidR="00284747" w:rsidRPr="004C4DB5" w:rsidRDefault="00284747" w:rsidP="002914DA">
            <w:pPr>
              <w:pStyle w:val="TableText10"/>
              <w:keepNext/>
              <w:keepLines/>
              <w:rPr>
                <w:sz w:val="22"/>
                <w:szCs w:val="22"/>
              </w:rPr>
            </w:pPr>
            <w:r w:rsidRPr="004C4DB5">
              <w:rPr>
                <w:sz w:val="22"/>
                <w:szCs w:val="22"/>
              </w:rPr>
              <w:t>Ainevahetus- ja toitumishäired</w:t>
            </w:r>
          </w:p>
        </w:tc>
        <w:tc>
          <w:tcPr>
            <w:tcW w:w="2379" w:type="pct"/>
          </w:tcPr>
          <w:p w14:paraId="1C7A3619" w14:textId="77777777" w:rsidR="00284747" w:rsidRPr="004C4DB5" w:rsidRDefault="00284747" w:rsidP="002914DA">
            <w:pPr>
              <w:pStyle w:val="TableText10"/>
              <w:keepNext/>
              <w:keepLines/>
              <w:rPr>
                <w:sz w:val="22"/>
                <w:szCs w:val="22"/>
              </w:rPr>
            </w:pPr>
            <w:r w:rsidRPr="004C4DB5">
              <w:rPr>
                <w:sz w:val="22"/>
                <w:szCs w:val="22"/>
              </w:rPr>
              <w:t>Kehakaalu vähenemine/kaalulangus</w:t>
            </w:r>
          </w:p>
        </w:tc>
        <w:tc>
          <w:tcPr>
            <w:tcW w:w="968" w:type="pct"/>
          </w:tcPr>
          <w:p w14:paraId="177A216B"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6F9BFB35" w14:textId="77777777" w:rsidTr="00B762A0">
        <w:trPr>
          <w:cantSplit/>
          <w:trHeight w:val="233"/>
        </w:trPr>
        <w:tc>
          <w:tcPr>
            <w:tcW w:w="1653" w:type="pct"/>
            <w:vMerge/>
          </w:tcPr>
          <w:p w14:paraId="7479318C" w14:textId="77777777" w:rsidR="00284747" w:rsidRPr="004C4DB5" w:rsidRDefault="00284747" w:rsidP="00C66E79">
            <w:pPr>
              <w:pStyle w:val="TableText10"/>
              <w:rPr>
                <w:sz w:val="22"/>
                <w:szCs w:val="22"/>
              </w:rPr>
            </w:pPr>
          </w:p>
        </w:tc>
        <w:tc>
          <w:tcPr>
            <w:tcW w:w="2379" w:type="pct"/>
          </w:tcPr>
          <w:p w14:paraId="686EC403" w14:textId="77777777" w:rsidR="00284747" w:rsidRPr="004C4DB5" w:rsidRDefault="00284747" w:rsidP="00C66E79">
            <w:pPr>
              <w:pStyle w:val="TableText10"/>
              <w:rPr>
                <w:sz w:val="22"/>
                <w:szCs w:val="22"/>
              </w:rPr>
            </w:pPr>
            <w:r w:rsidRPr="004C4DB5">
              <w:rPr>
                <w:sz w:val="22"/>
                <w:szCs w:val="22"/>
              </w:rPr>
              <w:t>Anoreksia</w:t>
            </w:r>
          </w:p>
        </w:tc>
        <w:tc>
          <w:tcPr>
            <w:tcW w:w="968" w:type="pct"/>
          </w:tcPr>
          <w:p w14:paraId="7C62A68A" w14:textId="77777777" w:rsidR="00284747" w:rsidRPr="004C4DB5" w:rsidRDefault="00284747" w:rsidP="00C66E79">
            <w:pPr>
              <w:pStyle w:val="TableText10"/>
              <w:rPr>
                <w:sz w:val="22"/>
                <w:szCs w:val="22"/>
              </w:rPr>
            </w:pPr>
            <w:r w:rsidRPr="004C4DB5">
              <w:rPr>
                <w:sz w:val="22"/>
                <w:szCs w:val="22"/>
              </w:rPr>
              <w:t>Väga sage</w:t>
            </w:r>
          </w:p>
        </w:tc>
      </w:tr>
      <w:tr w:rsidR="007A54AA" w:rsidRPr="004C4DB5" w14:paraId="51CDB644" w14:textId="77777777" w:rsidTr="00B762A0">
        <w:trPr>
          <w:cantSplit/>
          <w:trHeight w:val="233"/>
        </w:trPr>
        <w:tc>
          <w:tcPr>
            <w:tcW w:w="1653" w:type="pct"/>
            <w:vMerge/>
          </w:tcPr>
          <w:p w14:paraId="4E0122DA" w14:textId="77777777" w:rsidR="007A54AA" w:rsidRPr="004C4DB5" w:rsidRDefault="007A54AA" w:rsidP="00C66E79">
            <w:pPr>
              <w:pStyle w:val="TableText10"/>
              <w:rPr>
                <w:sz w:val="22"/>
                <w:szCs w:val="22"/>
              </w:rPr>
            </w:pPr>
          </w:p>
        </w:tc>
        <w:tc>
          <w:tcPr>
            <w:tcW w:w="2379" w:type="pct"/>
          </w:tcPr>
          <w:p w14:paraId="1CA2F61D" w14:textId="77777777" w:rsidR="007A54AA" w:rsidRPr="004C4DB5" w:rsidRDefault="007A54AA" w:rsidP="00C66E79">
            <w:pPr>
              <w:pStyle w:val="TableText10"/>
              <w:rPr>
                <w:sz w:val="22"/>
                <w:szCs w:val="22"/>
              </w:rPr>
            </w:pPr>
            <w:r w:rsidRPr="004C4DB5">
              <w:rPr>
                <w:sz w:val="22"/>
                <w:szCs w:val="22"/>
              </w:rPr>
              <w:t>Tuumori lüüsi sündroom</w:t>
            </w:r>
          </w:p>
        </w:tc>
        <w:tc>
          <w:tcPr>
            <w:tcW w:w="968" w:type="pct"/>
          </w:tcPr>
          <w:p w14:paraId="32C8861C" w14:textId="77777777" w:rsidR="007A54AA" w:rsidRPr="004C4DB5" w:rsidRDefault="007A54AA" w:rsidP="00C66E79">
            <w:pPr>
              <w:pStyle w:val="TableText10"/>
              <w:rPr>
                <w:sz w:val="22"/>
                <w:szCs w:val="22"/>
              </w:rPr>
            </w:pPr>
            <w:r w:rsidRPr="004C4DB5">
              <w:rPr>
                <w:sz w:val="22"/>
                <w:szCs w:val="22"/>
              </w:rPr>
              <w:t>Teadmata</w:t>
            </w:r>
          </w:p>
        </w:tc>
      </w:tr>
      <w:tr w:rsidR="00284747" w:rsidRPr="004C4DB5" w14:paraId="6D964FB2" w14:textId="77777777" w:rsidTr="00B762A0">
        <w:trPr>
          <w:cantSplit/>
          <w:trHeight w:val="232"/>
        </w:trPr>
        <w:tc>
          <w:tcPr>
            <w:tcW w:w="1653" w:type="pct"/>
            <w:vMerge/>
          </w:tcPr>
          <w:p w14:paraId="5BD61D3A" w14:textId="77777777" w:rsidR="00284747" w:rsidRPr="004C4DB5" w:rsidRDefault="00284747" w:rsidP="00771CB4">
            <w:pPr>
              <w:pStyle w:val="TableText10"/>
              <w:rPr>
                <w:sz w:val="22"/>
                <w:szCs w:val="22"/>
              </w:rPr>
            </w:pPr>
          </w:p>
        </w:tc>
        <w:tc>
          <w:tcPr>
            <w:tcW w:w="2379" w:type="pct"/>
          </w:tcPr>
          <w:p w14:paraId="402C21B2" w14:textId="77777777" w:rsidR="00284747" w:rsidRPr="004C4DB5" w:rsidRDefault="00284747" w:rsidP="00771CB4">
            <w:pPr>
              <w:pStyle w:val="TableText10"/>
              <w:rPr>
                <w:sz w:val="22"/>
                <w:szCs w:val="22"/>
              </w:rPr>
            </w:pPr>
            <w:r w:rsidRPr="004C4DB5">
              <w:rPr>
                <w:sz w:val="22"/>
                <w:szCs w:val="22"/>
              </w:rPr>
              <w:t>Hüperkaleemia</w:t>
            </w:r>
          </w:p>
        </w:tc>
        <w:tc>
          <w:tcPr>
            <w:tcW w:w="968" w:type="pct"/>
          </w:tcPr>
          <w:p w14:paraId="78158B84" w14:textId="77777777" w:rsidR="00284747" w:rsidRPr="004C4DB5" w:rsidRDefault="00284747" w:rsidP="00771CB4">
            <w:pPr>
              <w:pStyle w:val="TableText10"/>
              <w:rPr>
                <w:sz w:val="22"/>
                <w:szCs w:val="22"/>
              </w:rPr>
            </w:pPr>
            <w:r w:rsidRPr="004C4DB5">
              <w:rPr>
                <w:sz w:val="22"/>
                <w:szCs w:val="22"/>
              </w:rPr>
              <w:t>Teadmata</w:t>
            </w:r>
          </w:p>
        </w:tc>
      </w:tr>
      <w:tr w:rsidR="00284747" w:rsidRPr="004C4DB5" w14:paraId="2CD82084" w14:textId="77777777" w:rsidTr="00B762A0">
        <w:trPr>
          <w:cantSplit/>
          <w:trHeight w:val="120"/>
        </w:trPr>
        <w:tc>
          <w:tcPr>
            <w:tcW w:w="1653" w:type="pct"/>
            <w:vMerge w:val="restart"/>
          </w:tcPr>
          <w:p w14:paraId="3A7C4C89" w14:textId="77777777" w:rsidR="00284747" w:rsidRPr="004C4DB5" w:rsidRDefault="00284747" w:rsidP="003B4FD2">
            <w:pPr>
              <w:pStyle w:val="TableText10"/>
              <w:rPr>
                <w:sz w:val="22"/>
                <w:szCs w:val="22"/>
              </w:rPr>
            </w:pPr>
            <w:r w:rsidRPr="004C4DB5">
              <w:rPr>
                <w:sz w:val="22"/>
                <w:szCs w:val="22"/>
              </w:rPr>
              <w:t>Psühhiaatrilised häired</w:t>
            </w:r>
          </w:p>
        </w:tc>
        <w:tc>
          <w:tcPr>
            <w:tcW w:w="2379" w:type="pct"/>
          </w:tcPr>
          <w:p w14:paraId="4D90FAC3" w14:textId="77777777" w:rsidR="00284747" w:rsidRPr="004C4DB5" w:rsidRDefault="00284747" w:rsidP="00347749">
            <w:pPr>
              <w:pStyle w:val="TableText10"/>
              <w:rPr>
                <w:sz w:val="22"/>
                <w:szCs w:val="22"/>
              </w:rPr>
            </w:pPr>
            <w:r w:rsidRPr="004C4DB5">
              <w:rPr>
                <w:sz w:val="22"/>
                <w:szCs w:val="22"/>
              </w:rPr>
              <w:t>Unetus</w:t>
            </w:r>
          </w:p>
        </w:tc>
        <w:tc>
          <w:tcPr>
            <w:tcW w:w="968" w:type="pct"/>
          </w:tcPr>
          <w:p w14:paraId="4DF0E042" w14:textId="77777777" w:rsidR="00284747" w:rsidRPr="004C4DB5" w:rsidRDefault="00284747" w:rsidP="00347749">
            <w:r w:rsidRPr="004C4DB5">
              <w:t>Väga sage</w:t>
            </w:r>
          </w:p>
        </w:tc>
      </w:tr>
      <w:tr w:rsidR="00284747" w:rsidRPr="004C4DB5" w14:paraId="5A04E68E" w14:textId="77777777" w:rsidTr="00B762A0">
        <w:trPr>
          <w:cantSplit/>
          <w:trHeight w:val="120"/>
        </w:trPr>
        <w:tc>
          <w:tcPr>
            <w:tcW w:w="1653" w:type="pct"/>
            <w:vMerge/>
          </w:tcPr>
          <w:p w14:paraId="7A6427F0" w14:textId="77777777" w:rsidR="00284747" w:rsidRPr="004C4DB5" w:rsidRDefault="00284747" w:rsidP="00771CB4">
            <w:pPr>
              <w:pStyle w:val="TableText10"/>
              <w:rPr>
                <w:sz w:val="22"/>
                <w:szCs w:val="22"/>
              </w:rPr>
            </w:pPr>
          </w:p>
        </w:tc>
        <w:tc>
          <w:tcPr>
            <w:tcW w:w="2379" w:type="pct"/>
          </w:tcPr>
          <w:p w14:paraId="6F5D2708" w14:textId="77777777" w:rsidR="00284747" w:rsidRPr="004C4DB5" w:rsidRDefault="00284747" w:rsidP="00771CB4">
            <w:pPr>
              <w:pStyle w:val="TableText10"/>
              <w:rPr>
                <w:sz w:val="22"/>
                <w:szCs w:val="22"/>
              </w:rPr>
            </w:pPr>
            <w:r w:rsidRPr="004C4DB5">
              <w:rPr>
                <w:sz w:val="22"/>
                <w:szCs w:val="22"/>
              </w:rPr>
              <w:t>Ärevus</w:t>
            </w:r>
          </w:p>
        </w:tc>
        <w:tc>
          <w:tcPr>
            <w:tcW w:w="968" w:type="pct"/>
          </w:tcPr>
          <w:p w14:paraId="63AF600E" w14:textId="77777777" w:rsidR="00284747" w:rsidRPr="004C4DB5" w:rsidRDefault="00284747" w:rsidP="00771CB4">
            <w:pPr>
              <w:rPr>
                <w:szCs w:val="22"/>
              </w:rPr>
            </w:pPr>
            <w:r w:rsidRPr="004C4DB5">
              <w:rPr>
                <w:szCs w:val="22"/>
              </w:rPr>
              <w:t>Sage</w:t>
            </w:r>
          </w:p>
        </w:tc>
      </w:tr>
      <w:tr w:rsidR="00284747" w:rsidRPr="004C4DB5" w14:paraId="63DE4803" w14:textId="77777777" w:rsidTr="00B762A0">
        <w:trPr>
          <w:cantSplit/>
          <w:trHeight w:val="120"/>
        </w:trPr>
        <w:tc>
          <w:tcPr>
            <w:tcW w:w="1653" w:type="pct"/>
            <w:vMerge/>
          </w:tcPr>
          <w:p w14:paraId="090DBDE4" w14:textId="77777777" w:rsidR="00284747" w:rsidRPr="004C4DB5" w:rsidRDefault="00284747" w:rsidP="00771CB4">
            <w:pPr>
              <w:pStyle w:val="TableText10"/>
              <w:rPr>
                <w:sz w:val="22"/>
                <w:szCs w:val="22"/>
              </w:rPr>
            </w:pPr>
          </w:p>
        </w:tc>
        <w:tc>
          <w:tcPr>
            <w:tcW w:w="2379" w:type="pct"/>
          </w:tcPr>
          <w:p w14:paraId="6F3A814F" w14:textId="77777777" w:rsidR="00284747" w:rsidRPr="004C4DB5" w:rsidRDefault="00284747" w:rsidP="00771CB4">
            <w:pPr>
              <w:pStyle w:val="TableText10"/>
              <w:rPr>
                <w:sz w:val="22"/>
                <w:szCs w:val="22"/>
              </w:rPr>
            </w:pPr>
            <w:r w:rsidRPr="004C4DB5">
              <w:rPr>
                <w:sz w:val="22"/>
                <w:szCs w:val="22"/>
              </w:rPr>
              <w:t>Depressioon</w:t>
            </w:r>
          </w:p>
        </w:tc>
        <w:tc>
          <w:tcPr>
            <w:tcW w:w="968" w:type="pct"/>
          </w:tcPr>
          <w:p w14:paraId="327F975B" w14:textId="77777777" w:rsidR="00284747" w:rsidRPr="004C4DB5" w:rsidRDefault="00284747" w:rsidP="00771CB4">
            <w:r w:rsidRPr="004C4DB5">
              <w:rPr>
                <w:szCs w:val="22"/>
              </w:rPr>
              <w:t>Sage</w:t>
            </w:r>
          </w:p>
        </w:tc>
      </w:tr>
      <w:tr w:rsidR="00284747" w:rsidRPr="004C4DB5" w14:paraId="20C5413F" w14:textId="77777777" w:rsidTr="00B762A0">
        <w:trPr>
          <w:cantSplit/>
          <w:trHeight w:val="224"/>
        </w:trPr>
        <w:tc>
          <w:tcPr>
            <w:tcW w:w="1653" w:type="pct"/>
            <w:vMerge w:val="restart"/>
          </w:tcPr>
          <w:p w14:paraId="617D7FA4" w14:textId="77777777" w:rsidR="00284747" w:rsidRPr="004C4DB5" w:rsidRDefault="00284747" w:rsidP="00C66E79">
            <w:pPr>
              <w:pStyle w:val="TableText10"/>
              <w:rPr>
                <w:sz w:val="22"/>
                <w:szCs w:val="22"/>
              </w:rPr>
            </w:pPr>
            <w:r w:rsidRPr="004C4DB5">
              <w:rPr>
                <w:sz w:val="22"/>
                <w:szCs w:val="22"/>
              </w:rPr>
              <w:t>Närvisüsteemi häired</w:t>
            </w:r>
          </w:p>
        </w:tc>
        <w:tc>
          <w:tcPr>
            <w:tcW w:w="2379" w:type="pct"/>
          </w:tcPr>
          <w:p w14:paraId="2696ADA4" w14:textId="77777777" w:rsidR="00284747" w:rsidRPr="004C4DB5" w:rsidRDefault="00284747" w:rsidP="00C66E79">
            <w:pPr>
              <w:pStyle w:val="TableText10"/>
              <w:rPr>
                <w:sz w:val="22"/>
                <w:szCs w:val="22"/>
              </w:rPr>
            </w:pPr>
            <w:r w:rsidRPr="004C4DB5">
              <w:rPr>
                <w:sz w:val="22"/>
                <w:szCs w:val="22"/>
                <w:vertAlign w:val="superscript"/>
              </w:rPr>
              <w:t>1</w:t>
            </w:r>
            <w:r w:rsidRPr="004C4DB5">
              <w:rPr>
                <w:sz w:val="22"/>
                <w:szCs w:val="22"/>
              </w:rPr>
              <w:t>Treemor</w:t>
            </w:r>
          </w:p>
        </w:tc>
        <w:tc>
          <w:tcPr>
            <w:tcW w:w="968" w:type="pct"/>
          </w:tcPr>
          <w:p w14:paraId="7D90381A"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165E1F24" w14:textId="77777777" w:rsidTr="00B762A0">
        <w:trPr>
          <w:cantSplit/>
          <w:trHeight w:val="278"/>
        </w:trPr>
        <w:tc>
          <w:tcPr>
            <w:tcW w:w="1653" w:type="pct"/>
            <w:vMerge/>
          </w:tcPr>
          <w:p w14:paraId="4A64D4D8" w14:textId="77777777" w:rsidR="00284747" w:rsidRPr="004C4DB5" w:rsidRDefault="00284747" w:rsidP="00C66E79">
            <w:pPr>
              <w:pStyle w:val="TableText10"/>
              <w:rPr>
                <w:sz w:val="22"/>
                <w:szCs w:val="22"/>
              </w:rPr>
            </w:pPr>
          </w:p>
        </w:tc>
        <w:tc>
          <w:tcPr>
            <w:tcW w:w="2379" w:type="pct"/>
          </w:tcPr>
          <w:p w14:paraId="19463CD6" w14:textId="77777777" w:rsidR="00284747" w:rsidRPr="004C4DB5" w:rsidRDefault="00284747" w:rsidP="00C66E79">
            <w:pPr>
              <w:pStyle w:val="TableText10"/>
              <w:rPr>
                <w:sz w:val="22"/>
                <w:szCs w:val="22"/>
              </w:rPr>
            </w:pPr>
            <w:r w:rsidRPr="004C4DB5">
              <w:rPr>
                <w:sz w:val="22"/>
                <w:szCs w:val="22"/>
              </w:rPr>
              <w:t>Pearinglus</w:t>
            </w:r>
          </w:p>
        </w:tc>
        <w:tc>
          <w:tcPr>
            <w:tcW w:w="968" w:type="pct"/>
          </w:tcPr>
          <w:p w14:paraId="36989377"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5B4B5D0A" w14:textId="77777777" w:rsidTr="00B762A0">
        <w:trPr>
          <w:cantSplit/>
          <w:trHeight w:val="128"/>
        </w:trPr>
        <w:tc>
          <w:tcPr>
            <w:tcW w:w="1653" w:type="pct"/>
            <w:vMerge/>
          </w:tcPr>
          <w:p w14:paraId="33DD5290" w14:textId="77777777" w:rsidR="00284747" w:rsidRPr="004C4DB5" w:rsidRDefault="00284747" w:rsidP="00C66E79">
            <w:pPr>
              <w:pStyle w:val="TableText10"/>
              <w:rPr>
                <w:sz w:val="22"/>
                <w:szCs w:val="22"/>
              </w:rPr>
            </w:pPr>
          </w:p>
        </w:tc>
        <w:tc>
          <w:tcPr>
            <w:tcW w:w="2379" w:type="pct"/>
          </w:tcPr>
          <w:p w14:paraId="4CB537C7" w14:textId="77777777" w:rsidR="00284747" w:rsidRPr="004C4DB5" w:rsidRDefault="00284747" w:rsidP="00C66E79">
            <w:pPr>
              <w:pStyle w:val="TableText10"/>
              <w:rPr>
                <w:sz w:val="22"/>
                <w:szCs w:val="22"/>
              </w:rPr>
            </w:pPr>
            <w:r w:rsidRPr="004C4DB5">
              <w:rPr>
                <w:sz w:val="22"/>
                <w:szCs w:val="22"/>
              </w:rPr>
              <w:t>Peavalu</w:t>
            </w:r>
          </w:p>
        </w:tc>
        <w:tc>
          <w:tcPr>
            <w:tcW w:w="968" w:type="pct"/>
          </w:tcPr>
          <w:p w14:paraId="5F29A27C"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40063306" w14:textId="77777777" w:rsidTr="00B762A0">
        <w:trPr>
          <w:cantSplit/>
          <w:trHeight w:val="128"/>
        </w:trPr>
        <w:tc>
          <w:tcPr>
            <w:tcW w:w="1653" w:type="pct"/>
            <w:vMerge/>
          </w:tcPr>
          <w:p w14:paraId="753D3B58" w14:textId="77777777" w:rsidR="00284747" w:rsidRPr="004C4DB5" w:rsidRDefault="00284747" w:rsidP="00C66E79">
            <w:pPr>
              <w:pStyle w:val="TableText10"/>
              <w:rPr>
                <w:sz w:val="22"/>
                <w:szCs w:val="22"/>
              </w:rPr>
            </w:pPr>
          </w:p>
        </w:tc>
        <w:tc>
          <w:tcPr>
            <w:tcW w:w="2379" w:type="pct"/>
          </w:tcPr>
          <w:p w14:paraId="491AA2B1" w14:textId="77777777" w:rsidR="00284747" w:rsidRPr="004C4DB5" w:rsidRDefault="00284747" w:rsidP="00C66E79">
            <w:pPr>
              <w:pStyle w:val="TableText10"/>
              <w:rPr>
                <w:sz w:val="22"/>
                <w:szCs w:val="22"/>
              </w:rPr>
            </w:pPr>
            <w:r w:rsidRPr="004C4DB5">
              <w:rPr>
                <w:sz w:val="22"/>
                <w:szCs w:val="22"/>
              </w:rPr>
              <w:t>Paresteesia</w:t>
            </w:r>
          </w:p>
        </w:tc>
        <w:tc>
          <w:tcPr>
            <w:tcW w:w="968" w:type="pct"/>
          </w:tcPr>
          <w:p w14:paraId="1DE046BB"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5C38209D" w14:textId="77777777" w:rsidTr="00B762A0">
        <w:trPr>
          <w:cantSplit/>
          <w:trHeight w:val="128"/>
        </w:trPr>
        <w:tc>
          <w:tcPr>
            <w:tcW w:w="1653" w:type="pct"/>
            <w:vMerge/>
          </w:tcPr>
          <w:p w14:paraId="48E044C5" w14:textId="77777777" w:rsidR="00284747" w:rsidRPr="004C4DB5" w:rsidRDefault="00284747" w:rsidP="00C66E79">
            <w:pPr>
              <w:pStyle w:val="TableText10"/>
              <w:rPr>
                <w:sz w:val="22"/>
                <w:szCs w:val="22"/>
              </w:rPr>
            </w:pPr>
          </w:p>
        </w:tc>
        <w:tc>
          <w:tcPr>
            <w:tcW w:w="2379" w:type="pct"/>
          </w:tcPr>
          <w:p w14:paraId="5EBB205E" w14:textId="77777777" w:rsidR="00284747" w:rsidRPr="004C4DB5" w:rsidRDefault="00284747" w:rsidP="00C66E79">
            <w:pPr>
              <w:pStyle w:val="TableText10"/>
              <w:rPr>
                <w:sz w:val="22"/>
                <w:szCs w:val="22"/>
              </w:rPr>
            </w:pPr>
            <w:r w:rsidRPr="004C4DB5">
              <w:rPr>
                <w:sz w:val="22"/>
                <w:szCs w:val="22"/>
              </w:rPr>
              <w:t>Maitsehäire</w:t>
            </w:r>
          </w:p>
        </w:tc>
        <w:tc>
          <w:tcPr>
            <w:tcW w:w="968" w:type="pct"/>
          </w:tcPr>
          <w:p w14:paraId="4BD59814"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0DEA4820" w14:textId="77777777" w:rsidTr="00B762A0">
        <w:trPr>
          <w:cantSplit/>
          <w:trHeight w:val="128"/>
        </w:trPr>
        <w:tc>
          <w:tcPr>
            <w:tcW w:w="1653" w:type="pct"/>
            <w:vMerge/>
          </w:tcPr>
          <w:p w14:paraId="70480FB5" w14:textId="77777777" w:rsidR="00284747" w:rsidRPr="004C4DB5" w:rsidRDefault="00284747" w:rsidP="00C66E79">
            <w:pPr>
              <w:pStyle w:val="TableText10"/>
              <w:rPr>
                <w:sz w:val="22"/>
                <w:szCs w:val="22"/>
              </w:rPr>
            </w:pPr>
          </w:p>
        </w:tc>
        <w:tc>
          <w:tcPr>
            <w:tcW w:w="2379" w:type="pct"/>
          </w:tcPr>
          <w:p w14:paraId="178F8971" w14:textId="77777777" w:rsidR="00284747" w:rsidRPr="004C4DB5" w:rsidRDefault="00284747" w:rsidP="00C66E79">
            <w:pPr>
              <w:pStyle w:val="TableText10"/>
              <w:rPr>
                <w:sz w:val="22"/>
                <w:szCs w:val="22"/>
              </w:rPr>
            </w:pPr>
            <w:r w:rsidRPr="004C4DB5">
              <w:rPr>
                <w:sz w:val="22"/>
                <w:szCs w:val="22"/>
              </w:rPr>
              <w:t>Perifeerne neuropaatia</w:t>
            </w:r>
          </w:p>
        </w:tc>
        <w:tc>
          <w:tcPr>
            <w:tcW w:w="968" w:type="pct"/>
          </w:tcPr>
          <w:p w14:paraId="78988319" w14:textId="77777777" w:rsidR="00284747" w:rsidRPr="004C4DB5" w:rsidRDefault="00284747" w:rsidP="00C66E79">
            <w:pPr>
              <w:pStyle w:val="TableText10"/>
              <w:rPr>
                <w:sz w:val="22"/>
                <w:szCs w:val="22"/>
              </w:rPr>
            </w:pPr>
            <w:r w:rsidRPr="004C4DB5">
              <w:rPr>
                <w:sz w:val="22"/>
                <w:szCs w:val="22"/>
              </w:rPr>
              <w:t>Sage</w:t>
            </w:r>
          </w:p>
        </w:tc>
      </w:tr>
      <w:tr w:rsidR="00284747" w:rsidRPr="004C4DB5" w14:paraId="2CDB7EB4" w14:textId="77777777" w:rsidTr="00B762A0">
        <w:trPr>
          <w:cantSplit/>
          <w:trHeight w:val="120"/>
        </w:trPr>
        <w:tc>
          <w:tcPr>
            <w:tcW w:w="1653" w:type="pct"/>
            <w:vMerge/>
          </w:tcPr>
          <w:p w14:paraId="6FDDB8C8" w14:textId="77777777" w:rsidR="00284747" w:rsidRPr="004C4DB5" w:rsidRDefault="00284747" w:rsidP="00771CB4">
            <w:pPr>
              <w:pStyle w:val="TableText10"/>
              <w:rPr>
                <w:sz w:val="22"/>
                <w:szCs w:val="22"/>
              </w:rPr>
            </w:pPr>
          </w:p>
        </w:tc>
        <w:tc>
          <w:tcPr>
            <w:tcW w:w="2379" w:type="pct"/>
          </w:tcPr>
          <w:p w14:paraId="2806C399" w14:textId="77777777" w:rsidR="00284747" w:rsidRPr="004C4DB5" w:rsidRDefault="00284747" w:rsidP="00771CB4">
            <w:pPr>
              <w:pStyle w:val="TableText10"/>
              <w:rPr>
                <w:sz w:val="22"/>
                <w:szCs w:val="22"/>
              </w:rPr>
            </w:pPr>
            <w:r w:rsidRPr="004C4DB5">
              <w:rPr>
                <w:sz w:val="22"/>
                <w:szCs w:val="22"/>
              </w:rPr>
              <w:t>Hüpertoonia</w:t>
            </w:r>
          </w:p>
        </w:tc>
        <w:tc>
          <w:tcPr>
            <w:tcW w:w="968" w:type="pct"/>
          </w:tcPr>
          <w:p w14:paraId="268A90A3" w14:textId="77777777" w:rsidR="00284747" w:rsidRPr="004C4DB5" w:rsidRDefault="00284747" w:rsidP="00771CB4">
            <w:r w:rsidRPr="004C4DB5">
              <w:rPr>
                <w:szCs w:val="22"/>
              </w:rPr>
              <w:t>Sage</w:t>
            </w:r>
          </w:p>
        </w:tc>
      </w:tr>
      <w:tr w:rsidR="00284747" w:rsidRPr="004C4DB5" w14:paraId="67EFD834" w14:textId="77777777" w:rsidTr="00B762A0">
        <w:trPr>
          <w:cantSplit/>
          <w:trHeight w:val="120"/>
        </w:trPr>
        <w:tc>
          <w:tcPr>
            <w:tcW w:w="1653" w:type="pct"/>
            <w:vMerge/>
          </w:tcPr>
          <w:p w14:paraId="7B988FC9" w14:textId="77777777" w:rsidR="00284747" w:rsidRPr="004C4DB5" w:rsidRDefault="00284747" w:rsidP="00771CB4">
            <w:pPr>
              <w:pStyle w:val="TableText10"/>
              <w:rPr>
                <w:sz w:val="22"/>
                <w:szCs w:val="22"/>
              </w:rPr>
            </w:pPr>
          </w:p>
        </w:tc>
        <w:tc>
          <w:tcPr>
            <w:tcW w:w="2379" w:type="pct"/>
          </w:tcPr>
          <w:p w14:paraId="26D10E67" w14:textId="77777777" w:rsidR="00284747" w:rsidRPr="004C4DB5" w:rsidRDefault="00284747" w:rsidP="00771CB4">
            <w:pPr>
              <w:pStyle w:val="TableText10"/>
              <w:rPr>
                <w:sz w:val="22"/>
                <w:szCs w:val="22"/>
              </w:rPr>
            </w:pPr>
            <w:r w:rsidRPr="004C4DB5">
              <w:rPr>
                <w:sz w:val="22"/>
                <w:szCs w:val="22"/>
              </w:rPr>
              <w:t>Somnolentsus</w:t>
            </w:r>
          </w:p>
        </w:tc>
        <w:tc>
          <w:tcPr>
            <w:tcW w:w="968" w:type="pct"/>
          </w:tcPr>
          <w:p w14:paraId="3D224CFA" w14:textId="77777777" w:rsidR="00284747" w:rsidRPr="004C4DB5" w:rsidRDefault="00284747" w:rsidP="00771CB4">
            <w:r w:rsidRPr="004C4DB5">
              <w:rPr>
                <w:szCs w:val="22"/>
              </w:rPr>
              <w:t>Sage</w:t>
            </w:r>
          </w:p>
        </w:tc>
      </w:tr>
      <w:tr w:rsidR="00284747" w:rsidRPr="004C4DB5" w14:paraId="3386D7F0" w14:textId="77777777" w:rsidTr="00B762A0">
        <w:trPr>
          <w:cantSplit/>
          <w:trHeight w:val="128"/>
        </w:trPr>
        <w:tc>
          <w:tcPr>
            <w:tcW w:w="1653" w:type="pct"/>
            <w:vMerge w:val="restart"/>
          </w:tcPr>
          <w:p w14:paraId="7746245F" w14:textId="77777777" w:rsidR="00284747" w:rsidRPr="004C4DB5" w:rsidRDefault="00284747" w:rsidP="00C66E79">
            <w:pPr>
              <w:pStyle w:val="TableText10"/>
              <w:rPr>
                <w:sz w:val="22"/>
                <w:szCs w:val="22"/>
              </w:rPr>
            </w:pPr>
            <w:r w:rsidRPr="004C4DB5">
              <w:rPr>
                <w:sz w:val="22"/>
                <w:szCs w:val="22"/>
              </w:rPr>
              <w:t>Silma kahjustused</w:t>
            </w:r>
          </w:p>
        </w:tc>
        <w:tc>
          <w:tcPr>
            <w:tcW w:w="2379" w:type="pct"/>
          </w:tcPr>
          <w:p w14:paraId="58EE366A" w14:textId="77777777" w:rsidR="00284747" w:rsidRPr="004C4DB5" w:rsidRDefault="00284747" w:rsidP="00C66E79">
            <w:pPr>
              <w:pStyle w:val="TableText10"/>
              <w:rPr>
                <w:sz w:val="22"/>
                <w:szCs w:val="22"/>
              </w:rPr>
            </w:pPr>
            <w:r w:rsidRPr="004C4DB5">
              <w:rPr>
                <w:sz w:val="22"/>
                <w:szCs w:val="22"/>
              </w:rPr>
              <w:t>Konjunktiviit</w:t>
            </w:r>
          </w:p>
        </w:tc>
        <w:tc>
          <w:tcPr>
            <w:tcW w:w="968" w:type="pct"/>
          </w:tcPr>
          <w:p w14:paraId="45AA5B8C" w14:textId="77777777" w:rsidR="00284747" w:rsidRPr="004C4DB5" w:rsidRDefault="00284747" w:rsidP="00C66E79">
            <w:r w:rsidRPr="004C4DB5">
              <w:rPr>
                <w:szCs w:val="22"/>
              </w:rPr>
              <w:t>Väga sage</w:t>
            </w:r>
          </w:p>
        </w:tc>
      </w:tr>
      <w:tr w:rsidR="00284747" w:rsidRPr="004C4DB5" w14:paraId="7E4D23E6" w14:textId="77777777" w:rsidTr="00B762A0">
        <w:trPr>
          <w:cantSplit/>
          <w:trHeight w:val="127"/>
        </w:trPr>
        <w:tc>
          <w:tcPr>
            <w:tcW w:w="1653" w:type="pct"/>
            <w:vMerge/>
          </w:tcPr>
          <w:p w14:paraId="5716D001" w14:textId="77777777" w:rsidR="00284747" w:rsidRPr="004C4DB5" w:rsidRDefault="00284747" w:rsidP="00C66E79">
            <w:pPr>
              <w:pStyle w:val="TableText10"/>
              <w:rPr>
                <w:sz w:val="22"/>
                <w:szCs w:val="22"/>
              </w:rPr>
            </w:pPr>
          </w:p>
        </w:tc>
        <w:tc>
          <w:tcPr>
            <w:tcW w:w="2379" w:type="pct"/>
          </w:tcPr>
          <w:p w14:paraId="21368A96" w14:textId="77777777" w:rsidR="00284747" w:rsidRPr="004C4DB5" w:rsidRDefault="00284747" w:rsidP="00C66E79">
            <w:pPr>
              <w:pStyle w:val="TableText10"/>
              <w:rPr>
                <w:sz w:val="22"/>
                <w:szCs w:val="22"/>
              </w:rPr>
            </w:pPr>
            <w:r w:rsidRPr="004C4DB5">
              <w:rPr>
                <w:sz w:val="22"/>
                <w:szCs w:val="22"/>
              </w:rPr>
              <w:t>Suurenenud pisaraeritus</w:t>
            </w:r>
          </w:p>
        </w:tc>
        <w:tc>
          <w:tcPr>
            <w:tcW w:w="968" w:type="pct"/>
          </w:tcPr>
          <w:p w14:paraId="446F5643" w14:textId="77777777" w:rsidR="00284747" w:rsidRPr="004C4DB5" w:rsidRDefault="00284747" w:rsidP="00C66E79">
            <w:r w:rsidRPr="004C4DB5">
              <w:rPr>
                <w:szCs w:val="22"/>
              </w:rPr>
              <w:t>Väga sage</w:t>
            </w:r>
          </w:p>
        </w:tc>
      </w:tr>
      <w:tr w:rsidR="00284747" w:rsidRPr="004C4DB5" w14:paraId="798A5B7F" w14:textId="77777777" w:rsidTr="00B762A0">
        <w:trPr>
          <w:cantSplit/>
          <w:trHeight w:val="127"/>
        </w:trPr>
        <w:tc>
          <w:tcPr>
            <w:tcW w:w="1653" w:type="pct"/>
            <w:vMerge/>
          </w:tcPr>
          <w:p w14:paraId="70672D68" w14:textId="77777777" w:rsidR="00284747" w:rsidRPr="004C4DB5" w:rsidRDefault="00284747" w:rsidP="00C66E79">
            <w:pPr>
              <w:pStyle w:val="TableText10"/>
              <w:rPr>
                <w:sz w:val="22"/>
                <w:szCs w:val="22"/>
              </w:rPr>
            </w:pPr>
          </w:p>
        </w:tc>
        <w:tc>
          <w:tcPr>
            <w:tcW w:w="2379" w:type="pct"/>
          </w:tcPr>
          <w:p w14:paraId="4145DC8D" w14:textId="77777777" w:rsidR="00284747" w:rsidRPr="004C4DB5" w:rsidRDefault="00284747" w:rsidP="00C66E79">
            <w:pPr>
              <w:pStyle w:val="TableText10"/>
              <w:rPr>
                <w:sz w:val="22"/>
                <w:szCs w:val="22"/>
              </w:rPr>
            </w:pPr>
            <w:r w:rsidRPr="004C4DB5">
              <w:rPr>
                <w:sz w:val="22"/>
                <w:szCs w:val="22"/>
              </w:rPr>
              <w:t>Kuivsilmsus</w:t>
            </w:r>
          </w:p>
        </w:tc>
        <w:tc>
          <w:tcPr>
            <w:tcW w:w="968" w:type="pct"/>
          </w:tcPr>
          <w:p w14:paraId="302AEB1C" w14:textId="77777777" w:rsidR="00284747" w:rsidRPr="004C4DB5" w:rsidRDefault="00284747" w:rsidP="00C66E79">
            <w:pPr>
              <w:rPr>
                <w:szCs w:val="22"/>
              </w:rPr>
            </w:pPr>
            <w:r w:rsidRPr="004C4DB5">
              <w:rPr>
                <w:szCs w:val="22"/>
              </w:rPr>
              <w:t>Sage</w:t>
            </w:r>
          </w:p>
        </w:tc>
      </w:tr>
      <w:tr w:rsidR="00284747" w:rsidRPr="004C4DB5" w14:paraId="477C25A8" w14:textId="77777777" w:rsidTr="00B762A0">
        <w:trPr>
          <w:cantSplit/>
          <w:trHeight w:val="260"/>
        </w:trPr>
        <w:tc>
          <w:tcPr>
            <w:tcW w:w="1653" w:type="pct"/>
            <w:vMerge/>
          </w:tcPr>
          <w:p w14:paraId="4BE51E88" w14:textId="77777777" w:rsidR="00284747" w:rsidRPr="004C4DB5" w:rsidRDefault="00284747" w:rsidP="00771CB4">
            <w:pPr>
              <w:pStyle w:val="TableText10"/>
              <w:rPr>
                <w:sz w:val="22"/>
                <w:szCs w:val="22"/>
              </w:rPr>
            </w:pPr>
          </w:p>
        </w:tc>
        <w:tc>
          <w:tcPr>
            <w:tcW w:w="2379" w:type="pct"/>
          </w:tcPr>
          <w:p w14:paraId="2FD129F0" w14:textId="77777777" w:rsidR="00284747" w:rsidRPr="004C4DB5" w:rsidRDefault="00284747" w:rsidP="00771CB4">
            <w:pPr>
              <w:pStyle w:val="TableText10"/>
              <w:rPr>
                <w:sz w:val="22"/>
                <w:szCs w:val="22"/>
              </w:rPr>
            </w:pPr>
            <w:r w:rsidRPr="004C4DB5">
              <w:rPr>
                <w:sz w:val="22"/>
                <w:szCs w:val="22"/>
              </w:rPr>
              <w:t>Papillödeem</w:t>
            </w:r>
          </w:p>
        </w:tc>
        <w:tc>
          <w:tcPr>
            <w:tcW w:w="968" w:type="pct"/>
          </w:tcPr>
          <w:p w14:paraId="0642B090" w14:textId="77777777" w:rsidR="00284747" w:rsidRPr="004C4DB5" w:rsidRDefault="00284747" w:rsidP="00771CB4">
            <w:r w:rsidRPr="004C4DB5">
              <w:rPr>
                <w:szCs w:val="22"/>
              </w:rPr>
              <w:t>Teadmata</w:t>
            </w:r>
          </w:p>
        </w:tc>
      </w:tr>
      <w:tr w:rsidR="00284747" w:rsidRPr="004C4DB5" w14:paraId="016494DC" w14:textId="77777777" w:rsidTr="00B762A0">
        <w:trPr>
          <w:cantSplit/>
          <w:trHeight w:val="260"/>
        </w:trPr>
        <w:tc>
          <w:tcPr>
            <w:tcW w:w="1653" w:type="pct"/>
            <w:vMerge/>
          </w:tcPr>
          <w:p w14:paraId="00BD715B" w14:textId="77777777" w:rsidR="00284747" w:rsidRPr="004C4DB5" w:rsidRDefault="00284747" w:rsidP="00771CB4">
            <w:pPr>
              <w:pStyle w:val="TableText10"/>
              <w:rPr>
                <w:sz w:val="22"/>
                <w:szCs w:val="22"/>
              </w:rPr>
            </w:pPr>
          </w:p>
        </w:tc>
        <w:tc>
          <w:tcPr>
            <w:tcW w:w="2379" w:type="pct"/>
          </w:tcPr>
          <w:p w14:paraId="7EB262EE" w14:textId="77777777" w:rsidR="00284747" w:rsidRPr="004C4DB5" w:rsidRDefault="00284747" w:rsidP="00771CB4">
            <w:pPr>
              <w:pStyle w:val="TableText10"/>
              <w:rPr>
                <w:sz w:val="22"/>
                <w:szCs w:val="22"/>
              </w:rPr>
            </w:pPr>
            <w:r w:rsidRPr="004C4DB5">
              <w:rPr>
                <w:sz w:val="22"/>
                <w:szCs w:val="22"/>
              </w:rPr>
              <w:t>Võrkkesta verevalum</w:t>
            </w:r>
          </w:p>
        </w:tc>
        <w:tc>
          <w:tcPr>
            <w:tcW w:w="968" w:type="pct"/>
          </w:tcPr>
          <w:p w14:paraId="1C8A517B" w14:textId="77777777" w:rsidR="00284747" w:rsidRPr="004C4DB5" w:rsidRDefault="00284747" w:rsidP="00771CB4">
            <w:r w:rsidRPr="004C4DB5">
              <w:rPr>
                <w:szCs w:val="22"/>
              </w:rPr>
              <w:t>Teadmata</w:t>
            </w:r>
          </w:p>
        </w:tc>
      </w:tr>
      <w:tr w:rsidR="00284747" w:rsidRPr="004C4DB5" w14:paraId="041FDA5E" w14:textId="77777777" w:rsidTr="00B762A0">
        <w:trPr>
          <w:cantSplit/>
        </w:trPr>
        <w:tc>
          <w:tcPr>
            <w:tcW w:w="1653" w:type="pct"/>
          </w:tcPr>
          <w:p w14:paraId="0AAF5FBE" w14:textId="77777777" w:rsidR="00284747" w:rsidRPr="004C4DB5" w:rsidRDefault="00284747" w:rsidP="003B4FD2">
            <w:pPr>
              <w:pStyle w:val="TableText10"/>
              <w:rPr>
                <w:sz w:val="22"/>
                <w:szCs w:val="22"/>
              </w:rPr>
            </w:pPr>
            <w:r w:rsidRPr="004C4DB5">
              <w:rPr>
                <w:sz w:val="22"/>
                <w:szCs w:val="22"/>
              </w:rPr>
              <w:t>Kõrva ja labürindi kahjustused</w:t>
            </w:r>
          </w:p>
        </w:tc>
        <w:tc>
          <w:tcPr>
            <w:tcW w:w="2379" w:type="pct"/>
          </w:tcPr>
          <w:p w14:paraId="04F8A8C3" w14:textId="77777777" w:rsidR="00284747" w:rsidRPr="004C4DB5" w:rsidRDefault="00284747" w:rsidP="00347749">
            <w:pPr>
              <w:pStyle w:val="TableText10"/>
              <w:rPr>
                <w:sz w:val="22"/>
                <w:szCs w:val="22"/>
              </w:rPr>
            </w:pPr>
            <w:r w:rsidRPr="004C4DB5">
              <w:rPr>
                <w:sz w:val="22"/>
                <w:szCs w:val="22"/>
              </w:rPr>
              <w:t>Kurtus</w:t>
            </w:r>
          </w:p>
        </w:tc>
        <w:tc>
          <w:tcPr>
            <w:tcW w:w="968" w:type="pct"/>
          </w:tcPr>
          <w:p w14:paraId="526EEA50" w14:textId="77777777" w:rsidR="00284747" w:rsidRPr="004C4DB5" w:rsidRDefault="00284747" w:rsidP="00347749">
            <w:r w:rsidRPr="004C4DB5">
              <w:rPr>
                <w:szCs w:val="22"/>
              </w:rPr>
              <w:t>Aeg-ajalt</w:t>
            </w:r>
          </w:p>
        </w:tc>
      </w:tr>
      <w:tr w:rsidR="00284747" w:rsidRPr="004C4DB5" w14:paraId="49DFE416" w14:textId="77777777" w:rsidTr="00B762A0">
        <w:trPr>
          <w:cantSplit/>
          <w:trHeight w:val="261"/>
        </w:trPr>
        <w:tc>
          <w:tcPr>
            <w:tcW w:w="1653" w:type="pct"/>
            <w:vMerge w:val="restart"/>
          </w:tcPr>
          <w:p w14:paraId="5508F51B" w14:textId="77777777" w:rsidR="00284747" w:rsidRPr="004C4DB5" w:rsidRDefault="00284747" w:rsidP="002914DA">
            <w:pPr>
              <w:pStyle w:val="TableText10"/>
              <w:keepNext/>
              <w:keepLines/>
              <w:rPr>
                <w:sz w:val="22"/>
                <w:szCs w:val="22"/>
              </w:rPr>
            </w:pPr>
            <w:r w:rsidRPr="004C4DB5">
              <w:rPr>
                <w:sz w:val="22"/>
                <w:szCs w:val="22"/>
              </w:rPr>
              <w:lastRenderedPageBreak/>
              <w:t>Südame häired</w:t>
            </w:r>
          </w:p>
        </w:tc>
        <w:tc>
          <w:tcPr>
            <w:tcW w:w="2379" w:type="pct"/>
          </w:tcPr>
          <w:p w14:paraId="53AFE60C" w14:textId="77777777" w:rsidR="00284747" w:rsidRPr="004C4DB5" w:rsidRDefault="00284747" w:rsidP="002914DA">
            <w:pPr>
              <w:pStyle w:val="TableText10"/>
              <w:keepNext/>
              <w:keepLines/>
              <w:rPr>
                <w:sz w:val="22"/>
                <w:szCs w:val="22"/>
              </w:rPr>
            </w:pPr>
            <w:r w:rsidRPr="004C4DB5">
              <w:rPr>
                <w:sz w:val="22"/>
                <w:szCs w:val="22"/>
                <w:vertAlign w:val="superscript"/>
              </w:rPr>
              <w:t xml:space="preserve">1 </w:t>
            </w:r>
            <w:r w:rsidRPr="004C4DB5">
              <w:rPr>
                <w:sz w:val="22"/>
                <w:szCs w:val="22"/>
              </w:rPr>
              <w:t>Vererõhu langus</w:t>
            </w:r>
          </w:p>
        </w:tc>
        <w:tc>
          <w:tcPr>
            <w:tcW w:w="968" w:type="pct"/>
          </w:tcPr>
          <w:p w14:paraId="1E194103"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06FF6D3A" w14:textId="77777777" w:rsidTr="00B762A0">
        <w:trPr>
          <w:cantSplit/>
          <w:trHeight w:val="261"/>
        </w:trPr>
        <w:tc>
          <w:tcPr>
            <w:tcW w:w="1653" w:type="pct"/>
            <w:vMerge/>
          </w:tcPr>
          <w:p w14:paraId="2D3DEB39" w14:textId="77777777" w:rsidR="00284747" w:rsidRPr="004C4DB5" w:rsidRDefault="00284747" w:rsidP="002914DA">
            <w:pPr>
              <w:pStyle w:val="TableText10"/>
              <w:keepNext/>
              <w:keepLines/>
              <w:rPr>
                <w:sz w:val="22"/>
                <w:szCs w:val="22"/>
              </w:rPr>
            </w:pPr>
          </w:p>
        </w:tc>
        <w:tc>
          <w:tcPr>
            <w:tcW w:w="2379" w:type="pct"/>
          </w:tcPr>
          <w:p w14:paraId="3B75AB45" w14:textId="77777777" w:rsidR="00284747" w:rsidRPr="004C4DB5" w:rsidDel="00A30C7A" w:rsidRDefault="00284747" w:rsidP="002914DA">
            <w:pPr>
              <w:pStyle w:val="TableText10"/>
              <w:keepNext/>
              <w:keepLines/>
              <w:rPr>
                <w:sz w:val="22"/>
                <w:szCs w:val="22"/>
              </w:rPr>
            </w:pPr>
            <w:r w:rsidRPr="004C4DB5">
              <w:rPr>
                <w:sz w:val="22"/>
                <w:szCs w:val="22"/>
                <w:vertAlign w:val="superscript"/>
              </w:rPr>
              <w:t>1</w:t>
            </w:r>
            <w:r w:rsidRPr="004C4DB5">
              <w:rPr>
                <w:sz w:val="22"/>
                <w:szCs w:val="22"/>
              </w:rPr>
              <w:t xml:space="preserve"> Vererõhu tõus</w:t>
            </w:r>
          </w:p>
        </w:tc>
        <w:tc>
          <w:tcPr>
            <w:tcW w:w="968" w:type="pct"/>
          </w:tcPr>
          <w:p w14:paraId="2C384D6F"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0AADAEE1" w14:textId="77777777" w:rsidTr="00B762A0">
        <w:trPr>
          <w:cantSplit/>
          <w:trHeight w:val="261"/>
        </w:trPr>
        <w:tc>
          <w:tcPr>
            <w:tcW w:w="1653" w:type="pct"/>
            <w:vMerge/>
          </w:tcPr>
          <w:p w14:paraId="100DEBA4" w14:textId="77777777" w:rsidR="00284747" w:rsidRPr="004C4DB5" w:rsidRDefault="00284747" w:rsidP="002914DA">
            <w:pPr>
              <w:pStyle w:val="TableText10"/>
              <w:keepNext/>
              <w:keepLines/>
              <w:rPr>
                <w:sz w:val="22"/>
                <w:szCs w:val="22"/>
              </w:rPr>
            </w:pPr>
          </w:p>
        </w:tc>
        <w:tc>
          <w:tcPr>
            <w:tcW w:w="2379" w:type="pct"/>
          </w:tcPr>
          <w:p w14:paraId="0115B472" w14:textId="77777777" w:rsidR="00284747" w:rsidRPr="004C4DB5" w:rsidDel="00A30C7A" w:rsidRDefault="00284747" w:rsidP="002914DA">
            <w:pPr>
              <w:pStyle w:val="TableText10"/>
              <w:keepNext/>
              <w:keepLines/>
              <w:rPr>
                <w:sz w:val="22"/>
                <w:szCs w:val="22"/>
              </w:rPr>
            </w:pPr>
            <w:r w:rsidRPr="004C4DB5">
              <w:rPr>
                <w:sz w:val="22"/>
                <w:szCs w:val="22"/>
                <w:vertAlign w:val="superscript"/>
              </w:rPr>
              <w:t>1</w:t>
            </w:r>
            <w:r w:rsidRPr="004C4DB5">
              <w:rPr>
                <w:sz w:val="22"/>
                <w:szCs w:val="22"/>
              </w:rPr>
              <w:t xml:space="preserve"> Ebakorrapärane südametegevus</w:t>
            </w:r>
          </w:p>
        </w:tc>
        <w:tc>
          <w:tcPr>
            <w:tcW w:w="968" w:type="pct"/>
          </w:tcPr>
          <w:p w14:paraId="38B81FEE"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134DAC4B" w14:textId="77777777" w:rsidTr="00B762A0">
        <w:trPr>
          <w:cantSplit/>
          <w:trHeight w:val="259"/>
        </w:trPr>
        <w:tc>
          <w:tcPr>
            <w:tcW w:w="1653" w:type="pct"/>
            <w:vMerge/>
          </w:tcPr>
          <w:p w14:paraId="441A9C45" w14:textId="77777777" w:rsidR="00284747" w:rsidRPr="004C4DB5" w:rsidRDefault="00284747" w:rsidP="002914DA">
            <w:pPr>
              <w:pStyle w:val="TableText10"/>
              <w:keepNext/>
              <w:keepLines/>
              <w:rPr>
                <w:sz w:val="22"/>
                <w:szCs w:val="22"/>
              </w:rPr>
            </w:pPr>
          </w:p>
        </w:tc>
        <w:tc>
          <w:tcPr>
            <w:tcW w:w="2379" w:type="pct"/>
          </w:tcPr>
          <w:p w14:paraId="4BE9D530" w14:textId="77777777" w:rsidR="00284747" w:rsidRPr="004C4DB5" w:rsidRDefault="00284747" w:rsidP="002914DA">
            <w:pPr>
              <w:pStyle w:val="TableText10"/>
              <w:keepNext/>
              <w:keepLines/>
              <w:rPr>
                <w:sz w:val="22"/>
                <w:szCs w:val="22"/>
              </w:rPr>
            </w:pPr>
            <w:r w:rsidRPr="004C4DB5">
              <w:rPr>
                <w:sz w:val="22"/>
                <w:szCs w:val="22"/>
                <w:vertAlign w:val="superscript"/>
              </w:rPr>
              <w:t>1</w:t>
            </w:r>
            <w:r w:rsidRPr="004C4DB5">
              <w:rPr>
                <w:sz w:val="22"/>
                <w:szCs w:val="22"/>
              </w:rPr>
              <w:t>Laperdus</w:t>
            </w:r>
          </w:p>
        </w:tc>
        <w:tc>
          <w:tcPr>
            <w:tcW w:w="968" w:type="pct"/>
          </w:tcPr>
          <w:p w14:paraId="64A46F46"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3854CAFE" w14:textId="77777777" w:rsidTr="00B762A0">
        <w:trPr>
          <w:cantSplit/>
          <w:trHeight w:val="231"/>
        </w:trPr>
        <w:tc>
          <w:tcPr>
            <w:tcW w:w="1653" w:type="pct"/>
            <w:vMerge/>
          </w:tcPr>
          <w:p w14:paraId="25D78740" w14:textId="77777777" w:rsidR="00284747" w:rsidRPr="004C4DB5" w:rsidRDefault="00284747" w:rsidP="002914DA">
            <w:pPr>
              <w:pStyle w:val="TableText10"/>
              <w:keepNext/>
              <w:keepLines/>
              <w:rPr>
                <w:sz w:val="22"/>
                <w:szCs w:val="22"/>
              </w:rPr>
            </w:pPr>
          </w:p>
        </w:tc>
        <w:tc>
          <w:tcPr>
            <w:tcW w:w="2379" w:type="pct"/>
          </w:tcPr>
          <w:p w14:paraId="586C5919" w14:textId="77777777" w:rsidR="00284747" w:rsidRPr="004C4DB5" w:rsidRDefault="00284747" w:rsidP="002914DA">
            <w:pPr>
              <w:pStyle w:val="TableText10"/>
              <w:keepNext/>
              <w:keepLines/>
              <w:rPr>
                <w:sz w:val="22"/>
                <w:szCs w:val="22"/>
              </w:rPr>
            </w:pPr>
            <w:r w:rsidRPr="004C4DB5">
              <w:rPr>
                <w:sz w:val="22"/>
                <w:szCs w:val="22"/>
              </w:rPr>
              <w:t>Väljutusfraktsiooni langus*</w:t>
            </w:r>
          </w:p>
        </w:tc>
        <w:tc>
          <w:tcPr>
            <w:tcW w:w="968" w:type="pct"/>
          </w:tcPr>
          <w:p w14:paraId="4FA2EC6C"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38564E5C" w14:textId="77777777" w:rsidTr="00B762A0">
        <w:trPr>
          <w:cantSplit/>
          <w:trHeight w:val="127"/>
        </w:trPr>
        <w:tc>
          <w:tcPr>
            <w:tcW w:w="1653" w:type="pct"/>
            <w:vMerge/>
          </w:tcPr>
          <w:p w14:paraId="27FC515C" w14:textId="77777777" w:rsidR="00284747" w:rsidRPr="004C4DB5" w:rsidRDefault="00284747" w:rsidP="002914DA">
            <w:pPr>
              <w:pStyle w:val="TableText10"/>
              <w:keepNext/>
              <w:keepLines/>
              <w:rPr>
                <w:sz w:val="22"/>
                <w:szCs w:val="22"/>
              </w:rPr>
            </w:pPr>
          </w:p>
        </w:tc>
        <w:tc>
          <w:tcPr>
            <w:tcW w:w="2379" w:type="pct"/>
          </w:tcPr>
          <w:p w14:paraId="15C9FD28" w14:textId="77777777" w:rsidR="00284747" w:rsidRPr="004C4DB5" w:rsidRDefault="00284747" w:rsidP="002914DA">
            <w:pPr>
              <w:pStyle w:val="TableText10"/>
              <w:keepNext/>
              <w:keepLines/>
              <w:rPr>
                <w:sz w:val="22"/>
                <w:szCs w:val="22"/>
              </w:rPr>
            </w:pPr>
            <w:r w:rsidRPr="004C4DB5">
              <w:rPr>
                <w:sz w:val="22"/>
                <w:szCs w:val="22"/>
                <w:vertAlign w:val="superscript"/>
              </w:rPr>
              <w:t>+</w:t>
            </w:r>
            <w:r w:rsidRPr="004C4DB5">
              <w:rPr>
                <w:sz w:val="22"/>
                <w:szCs w:val="22"/>
              </w:rPr>
              <w:t>Südamepuudulikkus (kongestiivne)</w:t>
            </w:r>
          </w:p>
        </w:tc>
        <w:tc>
          <w:tcPr>
            <w:tcW w:w="968" w:type="pct"/>
          </w:tcPr>
          <w:p w14:paraId="0101ACFE" w14:textId="77777777" w:rsidR="00284747" w:rsidRPr="004C4DB5" w:rsidRDefault="00284747" w:rsidP="002914DA">
            <w:pPr>
              <w:keepNext/>
              <w:keepLines/>
              <w:rPr>
                <w:szCs w:val="22"/>
              </w:rPr>
            </w:pPr>
            <w:r w:rsidRPr="004C4DB5">
              <w:rPr>
                <w:szCs w:val="22"/>
              </w:rPr>
              <w:t>Sage</w:t>
            </w:r>
          </w:p>
        </w:tc>
      </w:tr>
      <w:tr w:rsidR="00284747" w:rsidRPr="004C4DB5" w14:paraId="1EFDF0AD" w14:textId="77777777" w:rsidTr="00B762A0">
        <w:trPr>
          <w:cantSplit/>
          <w:trHeight w:val="127"/>
        </w:trPr>
        <w:tc>
          <w:tcPr>
            <w:tcW w:w="1653" w:type="pct"/>
            <w:vMerge/>
          </w:tcPr>
          <w:p w14:paraId="62090134" w14:textId="77777777" w:rsidR="00284747" w:rsidRPr="004C4DB5" w:rsidRDefault="00284747" w:rsidP="002914DA">
            <w:pPr>
              <w:pStyle w:val="TableText10"/>
              <w:keepNext/>
              <w:keepLines/>
              <w:rPr>
                <w:sz w:val="22"/>
                <w:szCs w:val="22"/>
              </w:rPr>
            </w:pPr>
          </w:p>
        </w:tc>
        <w:tc>
          <w:tcPr>
            <w:tcW w:w="2379" w:type="pct"/>
          </w:tcPr>
          <w:p w14:paraId="0E800EC5" w14:textId="77777777" w:rsidR="00284747" w:rsidRPr="004C4DB5" w:rsidRDefault="00284747" w:rsidP="002914DA">
            <w:pPr>
              <w:pStyle w:val="TableText10"/>
              <w:keepNext/>
              <w:keepLines/>
              <w:rPr>
                <w:sz w:val="22"/>
                <w:szCs w:val="22"/>
              </w:rPr>
            </w:pPr>
            <w:r w:rsidRPr="004C4DB5">
              <w:rPr>
                <w:sz w:val="22"/>
                <w:szCs w:val="22"/>
                <w:vertAlign w:val="superscript"/>
              </w:rPr>
              <w:t>+1</w:t>
            </w:r>
            <w:r w:rsidRPr="004C4DB5">
              <w:rPr>
                <w:sz w:val="22"/>
                <w:szCs w:val="22"/>
              </w:rPr>
              <w:t>Supraventrikulaarne tahhüarütmia</w:t>
            </w:r>
          </w:p>
        </w:tc>
        <w:tc>
          <w:tcPr>
            <w:tcW w:w="968" w:type="pct"/>
          </w:tcPr>
          <w:p w14:paraId="61C35E1A" w14:textId="77777777" w:rsidR="00284747" w:rsidRPr="004C4DB5" w:rsidRDefault="00284747" w:rsidP="002914DA">
            <w:pPr>
              <w:keepNext/>
              <w:keepLines/>
            </w:pPr>
            <w:r w:rsidRPr="004C4DB5">
              <w:rPr>
                <w:szCs w:val="22"/>
              </w:rPr>
              <w:t>Sage</w:t>
            </w:r>
          </w:p>
        </w:tc>
      </w:tr>
      <w:tr w:rsidR="00284747" w:rsidRPr="004C4DB5" w14:paraId="29FCBE62" w14:textId="77777777" w:rsidTr="00B762A0">
        <w:trPr>
          <w:cantSplit/>
          <w:trHeight w:val="120"/>
        </w:trPr>
        <w:tc>
          <w:tcPr>
            <w:tcW w:w="1653" w:type="pct"/>
            <w:vMerge/>
          </w:tcPr>
          <w:p w14:paraId="0F06DF8A" w14:textId="77777777" w:rsidR="00284747" w:rsidRPr="004C4DB5" w:rsidRDefault="00284747" w:rsidP="002914DA">
            <w:pPr>
              <w:pStyle w:val="TableText10"/>
              <w:keepNext/>
              <w:keepLines/>
              <w:rPr>
                <w:sz w:val="22"/>
                <w:szCs w:val="22"/>
              </w:rPr>
            </w:pPr>
          </w:p>
        </w:tc>
        <w:tc>
          <w:tcPr>
            <w:tcW w:w="2379" w:type="pct"/>
          </w:tcPr>
          <w:p w14:paraId="15BA5793" w14:textId="77777777" w:rsidR="00284747" w:rsidRPr="004C4DB5" w:rsidRDefault="00284747" w:rsidP="002914DA">
            <w:pPr>
              <w:pStyle w:val="TableText10"/>
              <w:keepNext/>
              <w:keepLines/>
              <w:rPr>
                <w:sz w:val="22"/>
                <w:szCs w:val="22"/>
              </w:rPr>
            </w:pPr>
            <w:r w:rsidRPr="004C4DB5">
              <w:rPr>
                <w:sz w:val="22"/>
                <w:szCs w:val="22"/>
              </w:rPr>
              <w:t>Kardiomüopaatia</w:t>
            </w:r>
          </w:p>
        </w:tc>
        <w:tc>
          <w:tcPr>
            <w:tcW w:w="968" w:type="pct"/>
          </w:tcPr>
          <w:p w14:paraId="28BE5CD9" w14:textId="77777777" w:rsidR="00284747" w:rsidRPr="004C4DB5" w:rsidRDefault="00284747" w:rsidP="002914DA">
            <w:pPr>
              <w:keepNext/>
              <w:keepLines/>
            </w:pPr>
            <w:r w:rsidRPr="004C4DB5">
              <w:rPr>
                <w:szCs w:val="22"/>
              </w:rPr>
              <w:t>Sage</w:t>
            </w:r>
          </w:p>
        </w:tc>
      </w:tr>
      <w:tr w:rsidR="0086533C" w:rsidRPr="004C4DB5" w14:paraId="29B7009B" w14:textId="77777777" w:rsidTr="00B762A0">
        <w:trPr>
          <w:cantSplit/>
          <w:trHeight w:val="120"/>
        </w:trPr>
        <w:tc>
          <w:tcPr>
            <w:tcW w:w="1653" w:type="pct"/>
            <w:vMerge/>
          </w:tcPr>
          <w:p w14:paraId="60208F5D" w14:textId="77777777" w:rsidR="0086533C" w:rsidRPr="004C4DB5" w:rsidRDefault="0086533C" w:rsidP="002914DA">
            <w:pPr>
              <w:pStyle w:val="TableText10"/>
              <w:keepNext/>
              <w:keepLines/>
              <w:rPr>
                <w:sz w:val="22"/>
                <w:szCs w:val="22"/>
              </w:rPr>
            </w:pPr>
          </w:p>
        </w:tc>
        <w:tc>
          <w:tcPr>
            <w:tcW w:w="2379" w:type="pct"/>
          </w:tcPr>
          <w:p w14:paraId="5C28D3DA" w14:textId="77777777" w:rsidR="0086533C" w:rsidRPr="004C4DB5" w:rsidRDefault="0086533C" w:rsidP="002914DA">
            <w:pPr>
              <w:pStyle w:val="TableText10"/>
              <w:keepNext/>
              <w:keepLines/>
              <w:rPr>
                <w:sz w:val="22"/>
                <w:szCs w:val="22"/>
              </w:rPr>
            </w:pPr>
            <w:r w:rsidRPr="004C4DB5">
              <w:rPr>
                <w:sz w:val="22"/>
                <w:szCs w:val="22"/>
                <w:vertAlign w:val="superscript"/>
              </w:rPr>
              <w:t>1</w:t>
            </w:r>
            <w:r w:rsidRPr="004C4DB5">
              <w:rPr>
                <w:sz w:val="22"/>
                <w:szCs w:val="22"/>
              </w:rPr>
              <w:t>Südamepekslemine</w:t>
            </w:r>
          </w:p>
        </w:tc>
        <w:tc>
          <w:tcPr>
            <w:tcW w:w="968" w:type="pct"/>
          </w:tcPr>
          <w:p w14:paraId="25542FB5" w14:textId="77777777" w:rsidR="0086533C" w:rsidRPr="004C4DB5" w:rsidRDefault="0086533C" w:rsidP="002914DA">
            <w:pPr>
              <w:keepNext/>
              <w:keepLines/>
              <w:rPr>
                <w:szCs w:val="22"/>
              </w:rPr>
            </w:pPr>
            <w:r w:rsidRPr="004C4DB5">
              <w:rPr>
                <w:szCs w:val="22"/>
              </w:rPr>
              <w:t>Sage</w:t>
            </w:r>
          </w:p>
        </w:tc>
      </w:tr>
      <w:tr w:rsidR="00284747" w:rsidRPr="004C4DB5" w14:paraId="4F53039F" w14:textId="77777777" w:rsidTr="00B762A0">
        <w:trPr>
          <w:cantSplit/>
          <w:trHeight w:val="120"/>
        </w:trPr>
        <w:tc>
          <w:tcPr>
            <w:tcW w:w="1653" w:type="pct"/>
            <w:vMerge/>
          </w:tcPr>
          <w:p w14:paraId="6C9F0995" w14:textId="77777777" w:rsidR="00284747" w:rsidRPr="004C4DB5" w:rsidRDefault="00284747" w:rsidP="002914DA">
            <w:pPr>
              <w:pStyle w:val="TableText10"/>
              <w:keepNext/>
              <w:keepLines/>
              <w:rPr>
                <w:sz w:val="22"/>
                <w:szCs w:val="22"/>
              </w:rPr>
            </w:pPr>
          </w:p>
        </w:tc>
        <w:tc>
          <w:tcPr>
            <w:tcW w:w="2379" w:type="pct"/>
          </w:tcPr>
          <w:p w14:paraId="2C3F79B7" w14:textId="77777777" w:rsidR="00284747" w:rsidRPr="004C4DB5" w:rsidRDefault="00284747" w:rsidP="002914DA">
            <w:pPr>
              <w:pStyle w:val="TableText10"/>
              <w:keepNext/>
              <w:keepLines/>
              <w:rPr>
                <w:sz w:val="22"/>
                <w:szCs w:val="22"/>
              </w:rPr>
            </w:pPr>
            <w:r w:rsidRPr="004C4DB5">
              <w:rPr>
                <w:sz w:val="22"/>
                <w:szCs w:val="22"/>
              </w:rPr>
              <w:t>Perikardi efusioon</w:t>
            </w:r>
          </w:p>
        </w:tc>
        <w:tc>
          <w:tcPr>
            <w:tcW w:w="968" w:type="pct"/>
          </w:tcPr>
          <w:p w14:paraId="1A2D1A34" w14:textId="77777777" w:rsidR="00284747" w:rsidRPr="004C4DB5" w:rsidRDefault="00284747" w:rsidP="002914DA">
            <w:pPr>
              <w:keepNext/>
              <w:keepLines/>
            </w:pPr>
            <w:r w:rsidRPr="004C4DB5">
              <w:rPr>
                <w:szCs w:val="22"/>
              </w:rPr>
              <w:t>Aeg-ajalt</w:t>
            </w:r>
          </w:p>
        </w:tc>
      </w:tr>
      <w:tr w:rsidR="00284747" w:rsidRPr="004C4DB5" w14:paraId="73F89345" w14:textId="77777777" w:rsidTr="00B762A0">
        <w:trPr>
          <w:cantSplit/>
          <w:trHeight w:val="120"/>
        </w:trPr>
        <w:tc>
          <w:tcPr>
            <w:tcW w:w="1653" w:type="pct"/>
            <w:vMerge/>
          </w:tcPr>
          <w:p w14:paraId="3EBED695" w14:textId="77777777" w:rsidR="00284747" w:rsidRPr="004C4DB5" w:rsidRDefault="00284747" w:rsidP="00771CB4">
            <w:pPr>
              <w:pStyle w:val="TableText10"/>
              <w:rPr>
                <w:sz w:val="22"/>
                <w:szCs w:val="22"/>
              </w:rPr>
            </w:pPr>
          </w:p>
        </w:tc>
        <w:tc>
          <w:tcPr>
            <w:tcW w:w="2379" w:type="pct"/>
          </w:tcPr>
          <w:p w14:paraId="3A3AFA94" w14:textId="77777777" w:rsidR="00284747" w:rsidRPr="004C4DB5" w:rsidRDefault="00284747" w:rsidP="00771CB4">
            <w:pPr>
              <w:pStyle w:val="TableText10"/>
              <w:rPr>
                <w:sz w:val="22"/>
                <w:szCs w:val="22"/>
              </w:rPr>
            </w:pPr>
            <w:r w:rsidRPr="004C4DB5">
              <w:rPr>
                <w:sz w:val="22"/>
                <w:szCs w:val="22"/>
              </w:rPr>
              <w:t>Kardiogeenne šokk</w:t>
            </w:r>
          </w:p>
        </w:tc>
        <w:tc>
          <w:tcPr>
            <w:tcW w:w="968" w:type="pct"/>
          </w:tcPr>
          <w:p w14:paraId="03ABE18D" w14:textId="77777777" w:rsidR="00284747" w:rsidRPr="004C4DB5" w:rsidRDefault="00284747" w:rsidP="00771CB4">
            <w:r w:rsidRPr="004C4DB5">
              <w:rPr>
                <w:szCs w:val="22"/>
              </w:rPr>
              <w:t>Teadmata</w:t>
            </w:r>
          </w:p>
        </w:tc>
      </w:tr>
      <w:tr w:rsidR="00284747" w:rsidRPr="004C4DB5" w14:paraId="223A5B7A" w14:textId="77777777" w:rsidTr="00B762A0">
        <w:trPr>
          <w:cantSplit/>
          <w:trHeight w:val="120"/>
        </w:trPr>
        <w:tc>
          <w:tcPr>
            <w:tcW w:w="1653" w:type="pct"/>
            <w:vMerge/>
            <w:tcBorders>
              <w:bottom w:val="single" w:sz="4" w:space="0" w:color="auto"/>
            </w:tcBorders>
          </w:tcPr>
          <w:p w14:paraId="2236AEFC" w14:textId="77777777" w:rsidR="00284747" w:rsidRPr="004C4DB5" w:rsidRDefault="00284747" w:rsidP="00771CB4">
            <w:pPr>
              <w:pStyle w:val="TableText10"/>
              <w:rPr>
                <w:sz w:val="22"/>
                <w:szCs w:val="22"/>
              </w:rPr>
            </w:pPr>
          </w:p>
        </w:tc>
        <w:tc>
          <w:tcPr>
            <w:tcW w:w="2379" w:type="pct"/>
            <w:tcBorders>
              <w:bottom w:val="single" w:sz="4" w:space="0" w:color="auto"/>
            </w:tcBorders>
          </w:tcPr>
          <w:p w14:paraId="26E3C933" w14:textId="77777777" w:rsidR="00284747" w:rsidRPr="004C4DB5" w:rsidRDefault="00284747" w:rsidP="00771CB4">
            <w:pPr>
              <w:pStyle w:val="TableText10"/>
              <w:rPr>
                <w:sz w:val="22"/>
                <w:szCs w:val="22"/>
                <w:vertAlign w:val="superscript"/>
              </w:rPr>
            </w:pPr>
            <w:r w:rsidRPr="004C4DB5">
              <w:rPr>
                <w:sz w:val="22"/>
                <w:szCs w:val="22"/>
              </w:rPr>
              <w:t>Galopprütmi esinemine</w:t>
            </w:r>
          </w:p>
        </w:tc>
        <w:tc>
          <w:tcPr>
            <w:tcW w:w="968" w:type="pct"/>
            <w:tcBorders>
              <w:bottom w:val="single" w:sz="4" w:space="0" w:color="auto"/>
            </w:tcBorders>
          </w:tcPr>
          <w:p w14:paraId="0BAA603B" w14:textId="77777777" w:rsidR="00284747" w:rsidRPr="004C4DB5" w:rsidRDefault="00284747" w:rsidP="00771CB4">
            <w:r w:rsidRPr="004C4DB5">
              <w:rPr>
                <w:szCs w:val="22"/>
              </w:rPr>
              <w:t>Teadmata</w:t>
            </w:r>
          </w:p>
        </w:tc>
      </w:tr>
      <w:tr w:rsidR="00284747" w:rsidRPr="004C4DB5" w14:paraId="673C080E" w14:textId="77777777" w:rsidTr="00B762A0">
        <w:trPr>
          <w:cantSplit/>
          <w:trHeight w:val="120"/>
        </w:trPr>
        <w:tc>
          <w:tcPr>
            <w:tcW w:w="1653" w:type="pct"/>
            <w:vMerge w:val="restart"/>
            <w:tcBorders>
              <w:bottom w:val="single" w:sz="4" w:space="0" w:color="auto"/>
            </w:tcBorders>
          </w:tcPr>
          <w:p w14:paraId="33D418F5" w14:textId="77777777" w:rsidR="00284747" w:rsidRPr="004C4DB5" w:rsidRDefault="00284747" w:rsidP="003B4FD2">
            <w:pPr>
              <w:pStyle w:val="TableText10"/>
              <w:rPr>
                <w:sz w:val="22"/>
                <w:szCs w:val="22"/>
              </w:rPr>
            </w:pPr>
            <w:r w:rsidRPr="004C4DB5">
              <w:rPr>
                <w:sz w:val="22"/>
                <w:szCs w:val="22"/>
              </w:rPr>
              <w:t>Vaskulaarsed häired</w:t>
            </w:r>
          </w:p>
        </w:tc>
        <w:tc>
          <w:tcPr>
            <w:tcW w:w="2379" w:type="pct"/>
            <w:tcBorders>
              <w:bottom w:val="single" w:sz="4" w:space="0" w:color="auto"/>
            </w:tcBorders>
          </w:tcPr>
          <w:p w14:paraId="6ACE4D56" w14:textId="77777777" w:rsidR="00284747" w:rsidRPr="004C4DB5" w:rsidRDefault="00284747" w:rsidP="00347749">
            <w:pPr>
              <w:pStyle w:val="TableText10"/>
              <w:rPr>
                <w:sz w:val="22"/>
                <w:szCs w:val="22"/>
              </w:rPr>
            </w:pPr>
            <w:r w:rsidRPr="004C4DB5">
              <w:rPr>
                <w:sz w:val="22"/>
                <w:szCs w:val="22"/>
              </w:rPr>
              <w:t>Kuumahood</w:t>
            </w:r>
          </w:p>
        </w:tc>
        <w:tc>
          <w:tcPr>
            <w:tcW w:w="968" w:type="pct"/>
            <w:tcBorders>
              <w:bottom w:val="single" w:sz="4" w:space="0" w:color="auto"/>
            </w:tcBorders>
          </w:tcPr>
          <w:p w14:paraId="0779D063" w14:textId="77777777" w:rsidR="00284747" w:rsidRPr="004C4DB5" w:rsidRDefault="00284747" w:rsidP="00347749">
            <w:r w:rsidRPr="004C4DB5">
              <w:rPr>
                <w:szCs w:val="22"/>
              </w:rPr>
              <w:t>Väga sage</w:t>
            </w:r>
          </w:p>
        </w:tc>
      </w:tr>
      <w:tr w:rsidR="00284747" w:rsidRPr="004C4DB5" w14:paraId="137E5D5A" w14:textId="77777777" w:rsidTr="00B762A0">
        <w:trPr>
          <w:cantSplit/>
          <w:trHeight w:val="120"/>
        </w:trPr>
        <w:tc>
          <w:tcPr>
            <w:tcW w:w="1653" w:type="pct"/>
            <w:vMerge/>
            <w:tcBorders>
              <w:bottom w:val="single" w:sz="4" w:space="0" w:color="auto"/>
            </w:tcBorders>
          </w:tcPr>
          <w:p w14:paraId="050DF3BB" w14:textId="77777777" w:rsidR="00284747" w:rsidRPr="004C4DB5" w:rsidRDefault="00284747" w:rsidP="00771CB4">
            <w:pPr>
              <w:pStyle w:val="TableText10"/>
              <w:rPr>
                <w:sz w:val="22"/>
                <w:szCs w:val="22"/>
              </w:rPr>
            </w:pPr>
          </w:p>
        </w:tc>
        <w:tc>
          <w:tcPr>
            <w:tcW w:w="2379" w:type="pct"/>
            <w:tcBorders>
              <w:bottom w:val="single" w:sz="4" w:space="0" w:color="auto"/>
            </w:tcBorders>
          </w:tcPr>
          <w:p w14:paraId="034BFCF7" w14:textId="77777777" w:rsidR="00284747" w:rsidRPr="004C4DB5" w:rsidRDefault="00284747" w:rsidP="00771CB4">
            <w:pPr>
              <w:pStyle w:val="TableText10"/>
              <w:rPr>
                <w:sz w:val="22"/>
                <w:szCs w:val="22"/>
                <w:vertAlign w:val="superscript"/>
              </w:rPr>
            </w:pPr>
            <w:r w:rsidRPr="004C4DB5">
              <w:rPr>
                <w:sz w:val="22"/>
                <w:szCs w:val="22"/>
                <w:vertAlign w:val="superscript"/>
              </w:rPr>
              <w:t>+1</w:t>
            </w:r>
            <w:r w:rsidRPr="004C4DB5">
              <w:rPr>
                <w:sz w:val="22"/>
                <w:szCs w:val="22"/>
              </w:rPr>
              <w:t>Hüpotensioon</w:t>
            </w:r>
          </w:p>
        </w:tc>
        <w:tc>
          <w:tcPr>
            <w:tcW w:w="968" w:type="pct"/>
            <w:tcBorders>
              <w:bottom w:val="single" w:sz="4" w:space="0" w:color="auto"/>
            </w:tcBorders>
          </w:tcPr>
          <w:p w14:paraId="153453C5" w14:textId="77777777" w:rsidR="00284747" w:rsidRPr="004C4DB5" w:rsidRDefault="00284747" w:rsidP="00771CB4">
            <w:pPr>
              <w:rPr>
                <w:szCs w:val="22"/>
              </w:rPr>
            </w:pPr>
            <w:r w:rsidRPr="004C4DB5">
              <w:rPr>
                <w:szCs w:val="22"/>
              </w:rPr>
              <w:t>Sage</w:t>
            </w:r>
          </w:p>
        </w:tc>
      </w:tr>
      <w:tr w:rsidR="00284747" w:rsidRPr="004C4DB5" w14:paraId="77EB09A4" w14:textId="77777777" w:rsidTr="00B762A0">
        <w:trPr>
          <w:cantSplit/>
          <w:trHeight w:val="120"/>
        </w:trPr>
        <w:tc>
          <w:tcPr>
            <w:tcW w:w="1653" w:type="pct"/>
            <w:vMerge/>
            <w:tcBorders>
              <w:bottom w:val="single" w:sz="4" w:space="0" w:color="auto"/>
            </w:tcBorders>
          </w:tcPr>
          <w:p w14:paraId="71CFF353" w14:textId="77777777" w:rsidR="00284747" w:rsidRPr="004C4DB5" w:rsidRDefault="00284747" w:rsidP="00771CB4">
            <w:pPr>
              <w:pStyle w:val="TableText10"/>
              <w:rPr>
                <w:sz w:val="22"/>
                <w:szCs w:val="22"/>
              </w:rPr>
            </w:pPr>
          </w:p>
        </w:tc>
        <w:tc>
          <w:tcPr>
            <w:tcW w:w="2379" w:type="pct"/>
            <w:tcBorders>
              <w:bottom w:val="single" w:sz="4" w:space="0" w:color="auto"/>
            </w:tcBorders>
          </w:tcPr>
          <w:p w14:paraId="51B6A8BE" w14:textId="77777777" w:rsidR="00284747" w:rsidRPr="004C4DB5" w:rsidRDefault="00284747" w:rsidP="00771CB4">
            <w:pPr>
              <w:pStyle w:val="TableText10"/>
              <w:rPr>
                <w:sz w:val="22"/>
                <w:szCs w:val="22"/>
              </w:rPr>
            </w:pPr>
            <w:r w:rsidRPr="004C4DB5">
              <w:rPr>
                <w:sz w:val="22"/>
                <w:szCs w:val="22"/>
              </w:rPr>
              <w:t>Vasodilatsioon</w:t>
            </w:r>
          </w:p>
        </w:tc>
        <w:tc>
          <w:tcPr>
            <w:tcW w:w="968" w:type="pct"/>
            <w:tcBorders>
              <w:bottom w:val="single" w:sz="4" w:space="0" w:color="auto"/>
            </w:tcBorders>
          </w:tcPr>
          <w:p w14:paraId="677468F2" w14:textId="77777777" w:rsidR="00284747" w:rsidRPr="004C4DB5" w:rsidRDefault="00284747" w:rsidP="00771CB4">
            <w:r w:rsidRPr="004C4DB5">
              <w:rPr>
                <w:szCs w:val="22"/>
              </w:rPr>
              <w:t>Sage</w:t>
            </w:r>
          </w:p>
        </w:tc>
      </w:tr>
      <w:tr w:rsidR="00284747" w:rsidRPr="004C4DB5" w14:paraId="0F63EBE8" w14:textId="77777777" w:rsidTr="00B762A0">
        <w:trPr>
          <w:cantSplit/>
          <w:trHeight w:val="128"/>
        </w:trPr>
        <w:tc>
          <w:tcPr>
            <w:tcW w:w="1653" w:type="pct"/>
            <w:vMerge/>
          </w:tcPr>
          <w:p w14:paraId="0EDDD0D7" w14:textId="77777777" w:rsidR="00284747" w:rsidRPr="004C4DB5" w:rsidRDefault="00284747" w:rsidP="00C66E79">
            <w:pPr>
              <w:pStyle w:val="TableText10"/>
              <w:rPr>
                <w:sz w:val="22"/>
                <w:szCs w:val="22"/>
              </w:rPr>
            </w:pPr>
          </w:p>
        </w:tc>
        <w:tc>
          <w:tcPr>
            <w:tcW w:w="2379" w:type="pct"/>
          </w:tcPr>
          <w:p w14:paraId="6EA1901C"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Hingeldus</w:t>
            </w:r>
          </w:p>
        </w:tc>
        <w:tc>
          <w:tcPr>
            <w:tcW w:w="968" w:type="pct"/>
          </w:tcPr>
          <w:p w14:paraId="4722715E" w14:textId="77777777" w:rsidR="00284747" w:rsidRPr="004C4DB5" w:rsidRDefault="00284747" w:rsidP="00C66E79">
            <w:pPr>
              <w:pStyle w:val="TableText10"/>
              <w:rPr>
                <w:sz w:val="22"/>
                <w:szCs w:val="22"/>
              </w:rPr>
            </w:pPr>
            <w:r w:rsidRPr="004C4DB5">
              <w:rPr>
                <w:sz w:val="22"/>
                <w:szCs w:val="22"/>
              </w:rPr>
              <w:t>Väga sage</w:t>
            </w:r>
          </w:p>
        </w:tc>
      </w:tr>
      <w:tr w:rsidR="00284747" w:rsidRPr="004C4DB5" w14:paraId="5A9FD41E" w14:textId="77777777" w:rsidTr="00B762A0">
        <w:trPr>
          <w:cantSplit/>
          <w:trHeight w:val="179"/>
        </w:trPr>
        <w:tc>
          <w:tcPr>
            <w:tcW w:w="1653" w:type="pct"/>
            <w:vMerge/>
          </w:tcPr>
          <w:p w14:paraId="075DE512" w14:textId="77777777" w:rsidR="00284747" w:rsidRPr="004C4DB5" w:rsidRDefault="00284747" w:rsidP="00C66E79">
            <w:pPr>
              <w:pStyle w:val="TableText10"/>
              <w:rPr>
                <w:sz w:val="22"/>
                <w:szCs w:val="22"/>
              </w:rPr>
            </w:pPr>
          </w:p>
        </w:tc>
        <w:tc>
          <w:tcPr>
            <w:tcW w:w="2379" w:type="pct"/>
          </w:tcPr>
          <w:p w14:paraId="3829A973" w14:textId="77777777" w:rsidR="00284747" w:rsidRPr="004C4DB5" w:rsidRDefault="00284747" w:rsidP="00C66E79">
            <w:pPr>
              <w:pStyle w:val="TableText10"/>
              <w:rPr>
                <w:sz w:val="22"/>
                <w:szCs w:val="22"/>
              </w:rPr>
            </w:pPr>
            <w:r w:rsidRPr="004C4DB5">
              <w:rPr>
                <w:sz w:val="22"/>
                <w:szCs w:val="22"/>
              </w:rPr>
              <w:t>Köha</w:t>
            </w:r>
          </w:p>
        </w:tc>
        <w:tc>
          <w:tcPr>
            <w:tcW w:w="968" w:type="pct"/>
          </w:tcPr>
          <w:p w14:paraId="31566650" w14:textId="77777777" w:rsidR="00284747" w:rsidRPr="004C4DB5" w:rsidRDefault="00284747" w:rsidP="00C66E79">
            <w:r w:rsidRPr="004C4DB5">
              <w:rPr>
                <w:szCs w:val="22"/>
              </w:rPr>
              <w:t>Väga sage</w:t>
            </w:r>
          </w:p>
        </w:tc>
      </w:tr>
      <w:tr w:rsidR="00284747" w:rsidRPr="004C4DB5" w14:paraId="5D9AADA2" w14:textId="77777777" w:rsidTr="00B762A0">
        <w:trPr>
          <w:cantSplit/>
          <w:trHeight w:val="127"/>
        </w:trPr>
        <w:tc>
          <w:tcPr>
            <w:tcW w:w="1653" w:type="pct"/>
            <w:vMerge/>
          </w:tcPr>
          <w:p w14:paraId="4099608F" w14:textId="77777777" w:rsidR="00284747" w:rsidRPr="004C4DB5" w:rsidRDefault="00284747" w:rsidP="00C66E79">
            <w:pPr>
              <w:pStyle w:val="TableText10"/>
              <w:rPr>
                <w:sz w:val="22"/>
                <w:szCs w:val="22"/>
              </w:rPr>
            </w:pPr>
          </w:p>
        </w:tc>
        <w:tc>
          <w:tcPr>
            <w:tcW w:w="2379" w:type="pct"/>
          </w:tcPr>
          <w:p w14:paraId="571A29BC" w14:textId="77777777" w:rsidR="00284747" w:rsidRPr="004C4DB5" w:rsidRDefault="00284747" w:rsidP="00C66E79">
            <w:pPr>
              <w:pStyle w:val="TableText10"/>
              <w:rPr>
                <w:sz w:val="22"/>
                <w:szCs w:val="22"/>
              </w:rPr>
            </w:pPr>
            <w:r w:rsidRPr="004C4DB5">
              <w:rPr>
                <w:sz w:val="22"/>
                <w:szCs w:val="22"/>
              </w:rPr>
              <w:t>Ninaverejooks</w:t>
            </w:r>
          </w:p>
        </w:tc>
        <w:tc>
          <w:tcPr>
            <w:tcW w:w="968" w:type="pct"/>
          </w:tcPr>
          <w:p w14:paraId="21BFFEB2" w14:textId="77777777" w:rsidR="00284747" w:rsidRPr="004C4DB5" w:rsidRDefault="00284747" w:rsidP="00C66E79">
            <w:r w:rsidRPr="004C4DB5">
              <w:rPr>
                <w:szCs w:val="22"/>
              </w:rPr>
              <w:t>Väga sage</w:t>
            </w:r>
          </w:p>
        </w:tc>
      </w:tr>
      <w:tr w:rsidR="00284747" w:rsidRPr="004C4DB5" w14:paraId="11C28EFE" w14:textId="77777777" w:rsidTr="00B762A0">
        <w:trPr>
          <w:cantSplit/>
          <w:trHeight w:val="127"/>
        </w:trPr>
        <w:tc>
          <w:tcPr>
            <w:tcW w:w="1653" w:type="pct"/>
            <w:vMerge/>
          </w:tcPr>
          <w:p w14:paraId="1203F7D2" w14:textId="77777777" w:rsidR="00284747" w:rsidRPr="004C4DB5" w:rsidRDefault="00284747" w:rsidP="00C66E79">
            <w:pPr>
              <w:pStyle w:val="TableText10"/>
              <w:rPr>
                <w:sz w:val="22"/>
                <w:szCs w:val="22"/>
              </w:rPr>
            </w:pPr>
          </w:p>
        </w:tc>
        <w:tc>
          <w:tcPr>
            <w:tcW w:w="2379" w:type="pct"/>
          </w:tcPr>
          <w:p w14:paraId="3D46F035" w14:textId="77777777" w:rsidR="00284747" w:rsidRPr="004C4DB5" w:rsidRDefault="00284747" w:rsidP="00C66E79">
            <w:pPr>
              <w:pStyle w:val="TableText10"/>
              <w:rPr>
                <w:sz w:val="22"/>
                <w:szCs w:val="22"/>
              </w:rPr>
            </w:pPr>
            <w:r w:rsidRPr="004C4DB5">
              <w:rPr>
                <w:sz w:val="22"/>
                <w:szCs w:val="22"/>
              </w:rPr>
              <w:t>Rinorröa</w:t>
            </w:r>
          </w:p>
        </w:tc>
        <w:tc>
          <w:tcPr>
            <w:tcW w:w="968" w:type="pct"/>
          </w:tcPr>
          <w:p w14:paraId="6579EE94" w14:textId="77777777" w:rsidR="00284747" w:rsidRPr="004C4DB5" w:rsidRDefault="00284747" w:rsidP="00C66E79">
            <w:pPr>
              <w:rPr>
                <w:szCs w:val="22"/>
              </w:rPr>
            </w:pPr>
            <w:r w:rsidRPr="004C4DB5">
              <w:rPr>
                <w:szCs w:val="22"/>
              </w:rPr>
              <w:t>Väga sage</w:t>
            </w:r>
          </w:p>
        </w:tc>
      </w:tr>
      <w:tr w:rsidR="00284747" w:rsidRPr="004C4DB5" w14:paraId="6B4C44B7" w14:textId="77777777" w:rsidTr="00B762A0">
        <w:trPr>
          <w:cantSplit/>
          <w:trHeight w:val="127"/>
        </w:trPr>
        <w:tc>
          <w:tcPr>
            <w:tcW w:w="1653" w:type="pct"/>
            <w:vMerge/>
          </w:tcPr>
          <w:p w14:paraId="6FF456F9" w14:textId="77777777" w:rsidR="00284747" w:rsidRPr="004C4DB5" w:rsidRDefault="00284747" w:rsidP="00C66E79">
            <w:pPr>
              <w:pStyle w:val="TableText10"/>
              <w:rPr>
                <w:sz w:val="22"/>
                <w:szCs w:val="22"/>
              </w:rPr>
            </w:pPr>
          </w:p>
        </w:tc>
        <w:tc>
          <w:tcPr>
            <w:tcW w:w="2379" w:type="pct"/>
          </w:tcPr>
          <w:p w14:paraId="0BB99136"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Pneumoonia</w:t>
            </w:r>
          </w:p>
        </w:tc>
        <w:tc>
          <w:tcPr>
            <w:tcW w:w="968" w:type="pct"/>
          </w:tcPr>
          <w:p w14:paraId="690476BE" w14:textId="77777777" w:rsidR="00284747" w:rsidRPr="004C4DB5" w:rsidRDefault="00284747" w:rsidP="00C66E79">
            <w:pPr>
              <w:rPr>
                <w:szCs w:val="22"/>
              </w:rPr>
            </w:pPr>
            <w:r w:rsidRPr="004C4DB5">
              <w:rPr>
                <w:szCs w:val="22"/>
              </w:rPr>
              <w:t>Sage</w:t>
            </w:r>
          </w:p>
        </w:tc>
      </w:tr>
      <w:tr w:rsidR="00284747" w:rsidRPr="004C4DB5" w14:paraId="6E1678CC" w14:textId="77777777" w:rsidTr="00B762A0">
        <w:trPr>
          <w:cantSplit/>
          <w:trHeight w:val="127"/>
        </w:trPr>
        <w:tc>
          <w:tcPr>
            <w:tcW w:w="1653" w:type="pct"/>
            <w:vMerge/>
          </w:tcPr>
          <w:p w14:paraId="67F51DAF" w14:textId="77777777" w:rsidR="00284747" w:rsidRPr="004C4DB5" w:rsidRDefault="00284747" w:rsidP="00C66E79">
            <w:pPr>
              <w:pStyle w:val="TableText10"/>
              <w:rPr>
                <w:sz w:val="22"/>
                <w:szCs w:val="22"/>
              </w:rPr>
            </w:pPr>
          </w:p>
        </w:tc>
        <w:tc>
          <w:tcPr>
            <w:tcW w:w="2379" w:type="pct"/>
          </w:tcPr>
          <w:p w14:paraId="4180B07F" w14:textId="77777777" w:rsidR="00284747" w:rsidRPr="004C4DB5" w:rsidRDefault="00284747" w:rsidP="00C66E79">
            <w:pPr>
              <w:pStyle w:val="TableText10"/>
              <w:rPr>
                <w:sz w:val="22"/>
                <w:szCs w:val="22"/>
              </w:rPr>
            </w:pPr>
            <w:r w:rsidRPr="004C4DB5">
              <w:rPr>
                <w:sz w:val="22"/>
                <w:szCs w:val="22"/>
              </w:rPr>
              <w:t>Astma</w:t>
            </w:r>
          </w:p>
        </w:tc>
        <w:tc>
          <w:tcPr>
            <w:tcW w:w="968" w:type="pct"/>
          </w:tcPr>
          <w:p w14:paraId="00FFBD86" w14:textId="77777777" w:rsidR="00284747" w:rsidRPr="004C4DB5" w:rsidRDefault="00284747" w:rsidP="00C66E79">
            <w:pPr>
              <w:rPr>
                <w:szCs w:val="22"/>
              </w:rPr>
            </w:pPr>
            <w:r w:rsidRPr="004C4DB5">
              <w:rPr>
                <w:szCs w:val="22"/>
              </w:rPr>
              <w:t>Sage</w:t>
            </w:r>
          </w:p>
        </w:tc>
      </w:tr>
      <w:tr w:rsidR="00284747" w:rsidRPr="004C4DB5" w14:paraId="7BA22B19" w14:textId="77777777" w:rsidTr="00B762A0">
        <w:trPr>
          <w:cantSplit/>
          <w:trHeight w:val="128"/>
        </w:trPr>
        <w:tc>
          <w:tcPr>
            <w:tcW w:w="1653" w:type="pct"/>
            <w:vMerge/>
          </w:tcPr>
          <w:p w14:paraId="6F251003" w14:textId="77777777" w:rsidR="00284747" w:rsidRPr="004C4DB5" w:rsidRDefault="00284747" w:rsidP="00C66E79">
            <w:pPr>
              <w:pStyle w:val="TableText10"/>
              <w:rPr>
                <w:sz w:val="22"/>
                <w:szCs w:val="22"/>
              </w:rPr>
            </w:pPr>
          </w:p>
        </w:tc>
        <w:tc>
          <w:tcPr>
            <w:tcW w:w="2379" w:type="pct"/>
          </w:tcPr>
          <w:p w14:paraId="7BE429AA" w14:textId="77777777" w:rsidR="00284747" w:rsidRPr="004C4DB5" w:rsidRDefault="00284747" w:rsidP="00C66E79">
            <w:pPr>
              <w:pStyle w:val="TableText10"/>
              <w:rPr>
                <w:sz w:val="22"/>
                <w:szCs w:val="22"/>
              </w:rPr>
            </w:pPr>
            <w:r w:rsidRPr="004C4DB5">
              <w:rPr>
                <w:sz w:val="22"/>
                <w:szCs w:val="22"/>
              </w:rPr>
              <w:t>Kopsukahjustus</w:t>
            </w:r>
          </w:p>
        </w:tc>
        <w:tc>
          <w:tcPr>
            <w:tcW w:w="968" w:type="pct"/>
          </w:tcPr>
          <w:p w14:paraId="7B1F5238" w14:textId="77777777" w:rsidR="00284747" w:rsidRPr="004C4DB5" w:rsidRDefault="00284747" w:rsidP="00C66E79">
            <w:r w:rsidRPr="004C4DB5">
              <w:rPr>
                <w:szCs w:val="22"/>
              </w:rPr>
              <w:t>Sage</w:t>
            </w:r>
          </w:p>
        </w:tc>
      </w:tr>
      <w:tr w:rsidR="00284747" w:rsidRPr="004C4DB5" w14:paraId="48A2AA1D" w14:textId="77777777" w:rsidTr="00B762A0">
        <w:trPr>
          <w:cantSplit/>
          <w:trHeight w:val="127"/>
        </w:trPr>
        <w:tc>
          <w:tcPr>
            <w:tcW w:w="1653" w:type="pct"/>
            <w:vMerge/>
          </w:tcPr>
          <w:p w14:paraId="175C488F" w14:textId="77777777" w:rsidR="00284747" w:rsidRPr="004C4DB5" w:rsidRDefault="00284747" w:rsidP="00C66E79">
            <w:pPr>
              <w:pStyle w:val="TableText10"/>
              <w:rPr>
                <w:sz w:val="22"/>
                <w:szCs w:val="22"/>
              </w:rPr>
            </w:pPr>
          </w:p>
        </w:tc>
        <w:tc>
          <w:tcPr>
            <w:tcW w:w="2379" w:type="pct"/>
          </w:tcPr>
          <w:p w14:paraId="4A584DC5"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Pleuraefusioon</w:t>
            </w:r>
          </w:p>
        </w:tc>
        <w:tc>
          <w:tcPr>
            <w:tcW w:w="968" w:type="pct"/>
          </w:tcPr>
          <w:p w14:paraId="38AC64C5" w14:textId="77777777" w:rsidR="00284747" w:rsidRPr="004C4DB5" w:rsidRDefault="00284747" w:rsidP="00C66E79">
            <w:pPr>
              <w:rPr>
                <w:szCs w:val="22"/>
              </w:rPr>
            </w:pPr>
            <w:r w:rsidRPr="004C4DB5">
              <w:rPr>
                <w:szCs w:val="22"/>
              </w:rPr>
              <w:t>Sage</w:t>
            </w:r>
          </w:p>
        </w:tc>
      </w:tr>
      <w:tr w:rsidR="0054081B" w:rsidRPr="004C4DB5" w14:paraId="0E6F4CDA" w14:textId="77777777" w:rsidTr="00B762A0">
        <w:trPr>
          <w:cantSplit/>
          <w:trHeight w:val="127"/>
        </w:trPr>
        <w:tc>
          <w:tcPr>
            <w:tcW w:w="1653" w:type="pct"/>
            <w:vMerge/>
          </w:tcPr>
          <w:p w14:paraId="2364FE7E" w14:textId="77777777" w:rsidR="0054081B" w:rsidRPr="004C4DB5" w:rsidRDefault="0054081B" w:rsidP="00C66E79">
            <w:pPr>
              <w:pStyle w:val="TableText10"/>
              <w:rPr>
                <w:sz w:val="22"/>
                <w:szCs w:val="22"/>
              </w:rPr>
            </w:pPr>
          </w:p>
        </w:tc>
        <w:tc>
          <w:tcPr>
            <w:tcW w:w="2379" w:type="pct"/>
          </w:tcPr>
          <w:p w14:paraId="7483E716" w14:textId="77777777" w:rsidR="0054081B" w:rsidRPr="004C4DB5" w:rsidRDefault="0054081B" w:rsidP="00C66E79">
            <w:pPr>
              <w:pStyle w:val="TableText10"/>
              <w:rPr>
                <w:sz w:val="22"/>
                <w:szCs w:val="22"/>
                <w:vertAlign w:val="superscript"/>
              </w:rPr>
            </w:pPr>
            <w:r w:rsidRPr="004C4DB5">
              <w:rPr>
                <w:sz w:val="22"/>
                <w:szCs w:val="22"/>
                <w:vertAlign w:val="superscript"/>
              </w:rPr>
              <w:t>+1</w:t>
            </w:r>
            <w:r w:rsidRPr="004C4DB5">
              <w:rPr>
                <w:sz w:val="22"/>
                <w:szCs w:val="22"/>
              </w:rPr>
              <w:t>Vilisev hingamine</w:t>
            </w:r>
          </w:p>
        </w:tc>
        <w:tc>
          <w:tcPr>
            <w:tcW w:w="968" w:type="pct"/>
          </w:tcPr>
          <w:p w14:paraId="0345237E" w14:textId="77777777" w:rsidR="0054081B" w:rsidRPr="004C4DB5" w:rsidRDefault="0054081B" w:rsidP="00C66E79">
            <w:pPr>
              <w:rPr>
                <w:szCs w:val="22"/>
              </w:rPr>
            </w:pPr>
            <w:r w:rsidRPr="004C4DB5">
              <w:rPr>
                <w:szCs w:val="22"/>
              </w:rPr>
              <w:t>Aeg-ajalt</w:t>
            </w:r>
          </w:p>
        </w:tc>
      </w:tr>
      <w:tr w:rsidR="00284747" w:rsidRPr="004C4DB5" w14:paraId="4C570668" w14:textId="77777777" w:rsidTr="00B762A0">
        <w:trPr>
          <w:cantSplit/>
          <w:trHeight w:val="127"/>
        </w:trPr>
        <w:tc>
          <w:tcPr>
            <w:tcW w:w="1653" w:type="pct"/>
            <w:vMerge/>
          </w:tcPr>
          <w:p w14:paraId="5EE403E3" w14:textId="77777777" w:rsidR="00284747" w:rsidRPr="004C4DB5" w:rsidRDefault="00284747" w:rsidP="00C66E79">
            <w:pPr>
              <w:pStyle w:val="TableText10"/>
              <w:rPr>
                <w:sz w:val="22"/>
                <w:szCs w:val="22"/>
              </w:rPr>
            </w:pPr>
          </w:p>
        </w:tc>
        <w:tc>
          <w:tcPr>
            <w:tcW w:w="2379" w:type="pct"/>
          </w:tcPr>
          <w:p w14:paraId="6C761140" w14:textId="77777777" w:rsidR="00284747" w:rsidRPr="004C4DB5" w:rsidRDefault="00284747" w:rsidP="00C66E79">
            <w:pPr>
              <w:pStyle w:val="TableText10"/>
              <w:rPr>
                <w:sz w:val="22"/>
                <w:szCs w:val="22"/>
              </w:rPr>
            </w:pPr>
            <w:r w:rsidRPr="004C4DB5">
              <w:rPr>
                <w:sz w:val="22"/>
                <w:szCs w:val="22"/>
              </w:rPr>
              <w:t>Pneumoniit</w:t>
            </w:r>
          </w:p>
        </w:tc>
        <w:tc>
          <w:tcPr>
            <w:tcW w:w="968" w:type="pct"/>
          </w:tcPr>
          <w:p w14:paraId="0880B2C6" w14:textId="77777777" w:rsidR="00284747" w:rsidRPr="004C4DB5" w:rsidRDefault="0054081B" w:rsidP="00C66E79">
            <w:pPr>
              <w:rPr>
                <w:szCs w:val="22"/>
              </w:rPr>
            </w:pPr>
            <w:r w:rsidRPr="004C4DB5">
              <w:rPr>
                <w:szCs w:val="22"/>
              </w:rPr>
              <w:t>Aeg-ajalt</w:t>
            </w:r>
          </w:p>
        </w:tc>
      </w:tr>
      <w:tr w:rsidR="00284747" w:rsidRPr="004C4DB5" w14:paraId="100A2DD9" w14:textId="77777777" w:rsidTr="00B762A0">
        <w:trPr>
          <w:cantSplit/>
          <w:trHeight w:val="127"/>
        </w:trPr>
        <w:tc>
          <w:tcPr>
            <w:tcW w:w="1653" w:type="pct"/>
            <w:vMerge/>
          </w:tcPr>
          <w:p w14:paraId="419DB1A0" w14:textId="77777777" w:rsidR="00284747" w:rsidRPr="004C4DB5" w:rsidRDefault="00284747" w:rsidP="00C66E79">
            <w:pPr>
              <w:pStyle w:val="TableText10"/>
              <w:rPr>
                <w:sz w:val="22"/>
                <w:szCs w:val="22"/>
              </w:rPr>
            </w:pPr>
          </w:p>
        </w:tc>
        <w:tc>
          <w:tcPr>
            <w:tcW w:w="2379" w:type="pct"/>
          </w:tcPr>
          <w:p w14:paraId="59B42BE7"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Kopsufibroos</w:t>
            </w:r>
          </w:p>
        </w:tc>
        <w:tc>
          <w:tcPr>
            <w:tcW w:w="968" w:type="pct"/>
          </w:tcPr>
          <w:p w14:paraId="70052285" w14:textId="77777777" w:rsidR="00284747" w:rsidRPr="004C4DB5" w:rsidRDefault="00284747" w:rsidP="00C66E79">
            <w:pPr>
              <w:rPr>
                <w:szCs w:val="22"/>
              </w:rPr>
            </w:pPr>
            <w:r w:rsidRPr="004C4DB5">
              <w:rPr>
                <w:szCs w:val="22"/>
              </w:rPr>
              <w:t>Teadmata</w:t>
            </w:r>
          </w:p>
        </w:tc>
      </w:tr>
      <w:tr w:rsidR="00284747" w:rsidRPr="004C4DB5" w14:paraId="72AD96DC" w14:textId="77777777" w:rsidTr="00B762A0">
        <w:trPr>
          <w:cantSplit/>
          <w:trHeight w:val="266"/>
        </w:trPr>
        <w:tc>
          <w:tcPr>
            <w:tcW w:w="1653" w:type="pct"/>
            <w:vMerge/>
          </w:tcPr>
          <w:p w14:paraId="718D961A" w14:textId="77777777" w:rsidR="00284747" w:rsidRPr="004C4DB5" w:rsidRDefault="00284747" w:rsidP="00C66E79">
            <w:pPr>
              <w:pStyle w:val="TableText10"/>
              <w:rPr>
                <w:sz w:val="22"/>
                <w:szCs w:val="22"/>
              </w:rPr>
            </w:pPr>
          </w:p>
        </w:tc>
        <w:tc>
          <w:tcPr>
            <w:tcW w:w="2379" w:type="pct"/>
          </w:tcPr>
          <w:p w14:paraId="5FC44D18"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Respiratoorne distress</w:t>
            </w:r>
          </w:p>
        </w:tc>
        <w:tc>
          <w:tcPr>
            <w:tcW w:w="968" w:type="pct"/>
          </w:tcPr>
          <w:p w14:paraId="08CE700F" w14:textId="77777777" w:rsidR="00284747" w:rsidRPr="004C4DB5" w:rsidRDefault="00284747" w:rsidP="00C66E79">
            <w:r w:rsidRPr="004C4DB5">
              <w:rPr>
                <w:szCs w:val="22"/>
              </w:rPr>
              <w:t>Teadmata</w:t>
            </w:r>
          </w:p>
        </w:tc>
      </w:tr>
      <w:tr w:rsidR="00284747" w:rsidRPr="004C4DB5" w14:paraId="6BE2A4AB" w14:textId="77777777" w:rsidTr="00B762A0">
        <w:trPr>
          <w:cantSplit/>
          <w:trHeight w:val="269"/>
        </w:trPr>
        <w:tc>
          <w:tcPr>
            <w:tcW w:w="1653" w:type="pct"/>
            <w:vMerge/>
          </w:tcPr>
          <w:p w14:paraId="08816498" w14:textId="77777777" w:rsidR="00284747" w:rsidRPr="004C4DB5" w:rsidRDefault="00284747" w:rsidP="00C66E79">
            <w:pPr>
              <w:pStyle w:val="TableText10"/>
              <w:rPr>
                <w:sz w:val="22"/>
                <w:szCs w:val="22"/>
              </w:rPr>
            </w:pPr>
          </w:p>
        </w:tc>
        <w:tc>
          <w:tcPr>
            <w:tcW w:w="2379" w:type="pct"/>
          </w:tcPr>
          <w:p w14:paraId="66FCD9A2"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Hingamispuudulikkus</w:t>
            </w:r>
          </w:p>
        </w:tc>
        <w:tc>
          <w:tcPr>
            <w:tcW w:w="968" w:type="pct"/>
          </w:tcPr>
          <w:p w14:paraId="0D360175" w14:textId="77777777" w:rsidR="00284747" w:rsidRPr="004C4DB5" w:rsidRDefault="00284747" w:rsidP="00C66E79">
            <w:r w:rsidRPr="004C4DB5">
              <w:rPr>
                <w:szCs w:val="22"/>
              </w:rPr>
              <w:t>Teadmata</w:t>
            </w:r>
          </w:p>
        </w:tc>
      </w:tr>
      <w:tr w:rsidR="00284747" w:rsidRPr="004C4DB5" w14:paraId="6B5321D4" w14:textId="77777777" w:rsidTr="00B762A0">
        <w:trPr>
          <w:cantSplit/>
          <w:trHeight w:val="128"/>
        </w:trPr>
        <w:tc>
          <w:tcPr>
            <w:tcW w:w="1653" w:type="pct"/>
            <w:vMerge/>
          </w:tcPr>
          <w:p w14:paraId="70D412AE" w14:textId="77777777" w:rsidR="00284747" w:rsidRPr="004C4DB5" w:rsidRDefault="00284747" w:rsidP="00C66E79">
            <w:pPr>
              <w:pStyle w:val="TableText10"/>
              <w:rPr>
                <w:sz w:val="22"/>
                <w:szCs w:val="22"/>
                <w:vertAlign w:val="superscript"/>
              </w:rPr>
            </w:pPr>
          </w:p>
        </w:tc>
        <w:tc>
          <w:tcPr>
            <w:tcW w:w="2379" w:type="pct"/>
          </w:tcPr>
          <w:p w14:paraId="12DD800B"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Kopsuinfiltraadid</w:t>
            </w:r>
          </w:p>
        </w:tc>
        <w:tc>
          <w:tcPr>
            <w:tcW w:w="968" w:type="pct"/>
          </w:tcPr>
          <w:p w14:paraId="5685EFF3" w14:textId="77777777" w:rsidR="00284747" w:rsidRPr="004C4DB5" w:rsidRDefault="00284747" w:rsidP="00C66E79">
            <w:r w:rsidRPr="004C4DB5">
              <w:rPr>
                <w:szCs w:val="22"/>
              </w:rPr>
              <w:t>Teadmata</w:t>
            </w:r>
          </w:p>
        </w:tc>
      </w:tr>
      <w:tr w:rsidR="00284747" w:rsidRPr="004C4DB5" w14:paraId="1258D7B9" w14:textId="77777777" w:rsidTr="00B762A0">
        <w:trPr>
          <w:cantSplit/>
          <w:trHeight w:val="127"/>
        </w:trPr>
        <w:tc>
          <w:tcPr>
            <w:tcW w:w="1653" w:type="pct"/>
            <w:vMerge/>
          </w:tcPr>
          <w:p w14:paraId="6F45B913" w14:textId="77777777" w:rsidR="00284747" w:rsidRPr="004C4DB5" w:rsidRDefault="00284747" w:rsidP="00C66E79">
            <w:pPr>
              <w:pStyle w:val="TableText10"/>
              <w:rPr>
                <w:sz w:val="22"/>
                <w:szCs w:val="22"/>
                <w:vertAlign w:val="superscript"/>
              </w:rPr>
            </w:pPr>
          </w:p>
        </w:tc>
        <w:tc>
          <w:tcPr>
            <w:tcW w:w="2379" w:type="pct"/>
          </w:tcPr>
          <w:p w14:paraId="60D9FFDE"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Äge kopsuturse</w:t>
            </w:r>
          </w:p>
        </w:tc>
        <w:tc>
          <w:tcPr>
            <w:tcW w:w="968" w:type="pct"/>
          </w:tcPr>
          <w:p w14:paraId="2639CC21" w14:textId="77777777" w:rsidR="00284747" w:rsidRPr="004C4DB5" w:rsidRDefault="00284747" w:rsidP="00C66E79">
            <w:r w:rsidRPr="004C4DB5">
              <w:rPr>
                <w:szCs w:val="22"/>
              </w:rPr>
              <w:t>Teadmata</w:t>
            </w:r>
          </w:p>
        </w:tc>
      </w:tr>
      <w:tr w:rsidR="00284747" w:rsidRPr="004C4DB5" w14:paraId="13A0BE30" w14:textId="77777777" w:rsidTr="00B762A0">
        <w:trPr>
          <w:cantSplit/>
          <w:trHeight w:val="258"/>
        </w:trPr>
        <w:tc>
          <w:tcPr>
            <w:tcW w:w="1653" w:type="pct"/>
            <w:vMerge/>
          </w:tcPr>
          <w:p w14:paraId="75587D7D" w14:textId="77777777" w:rsidR="00284747" w:rsidRPr="004C4DB5" w:rsidRDefault="00284747" w:rsidP="00C66E79">
            <w:pPr>
              <w:pStyle w:val="TableText10"/>
              <w:rPr>
                <w:sz w:val="22"/>
                <w:szCs w:val="22"/>
              </w:rPr>
            </w:pPr>
          </w:p>
        </w:tc>
        <w:tc>
          <w:tcPr>
            <w:tcW w:w="2379" w:type="pct"/>
          </w:tcPr>
          <w:p w14:paraId="5ED327D5" w14:textId="77777777" w:rsidR="00284747" w:rsidRPr="004C4DB5" w:rsidRDefault="00284747" w:rsidP="00C66E79">
            <w:pPr>
              <w:pStyle w:val="TableText10"/>
              <w:rPr>
                <w:sz w:val="22"/>
                <w:szCs w:val="22"/>
              </w:rPr>
            </w:pPr>
            <w:r w:rsidRPr="004C4DB5">
              <w:rPr>
                <w:sz w:val="22"/>
                <w:szCs w:val="22"/>
                <w:vertAlign w:val="superscript"/>
              </w:rPr>
              <w:t>+</w:t>
            </w:r>
            <w:r w:rsidRPr="004C4DB5">
              <w:rPr>
                <w:sz w:val="22"/>
                <w:szCs w:val="22"/>
              </w:rPr>
              <w:t>Äge respiratoorne distress-sündroom</w:t>
            </w:r>
          </w:p>
        </w:tc>
        <w:tc>
          <w:tcPr>
            <w:tcW w:w="968" w:type="pct"/>
          </w:tcPr>
          <w:p w14:paraId="65AC074B" w14:textId="77777777" w:rsidR="00284747" w:rsidRPr="004C4DB5" w:rsidRDefault="00284747" w:rsidP="00C66E79">
            <w:r w:rsidRPr="004C4DB5">
              <w:rPr>
                <w:szCs w:val="22"/>
              </w:rPr>
              <w:t>Teadmata</w:t>
            </w:r>
          </w:p>
        </w:tc>
      </w:tr>
      <w:tr w:rsidR="00284747" w:rsidRPr="004C4DB5" w14:paraId="5B0AF808" w14:textId="77777777" w:rsidTr="00B762A0">
        <w:trPr>
          <w:cantSplit/>
          <w:trHeight w:val="120"/>
        </w:trPr>
        <w:tc>
          <w:tcPr>
            <w:tcW w:w="1653" w:type="pct"/>
            <w:vMerge/>
          </w:tcPr>
          <w:p w14:paraId="18ACE72B" w14:textId="77777777" w:rsidR="00284747" w:rsidRPr="004C4DB5" w:rsidRDefault="00284747" w:rsidP="00771CB4">
            <w:pPr>
              <w:pStyle w:val="TableText10"/>
              <w:rPr>
                <w:sz w:val="22"/>
                <w:szCs w:val="22"/>
              </w:rPr>
            </w:pPr>
          </w:p>
        </w:tc>
        <w:tc>
          <w:tcPr>
            <w:tcW w:w="2379" w:type="pct"/>
          </w:tcPr>
          <w:p w14:paraId="3C2D2B26" w14:textId="77777777" w:rsidR="00284747" w:rsidRPr="004C4DB5" w:rsidRDefault="00284747" w:rsidP="00771CB4">
            <w:pPr>
              <w:pStyle w:val="TableText10"/>
              <w:rPr>
                <w:sz w:val="22"/>
                <w:szCs w:val="22"/>
              </w:rPr>
            </w:pPr>
            <w:r w:rsidRPr="004C4DB5">
              <w:rPr>
                <w:sz w:val="22"/>
                <w:szCs w:val="22"/>
                <w:vertAlign w:val="superscript"/>
              </w:rPr>
              <w:t>+</w:t>
            </w:r>
            <w:r w:rsidRPr="004C4DB5">
              <w:rPr>
                <w:sz w:val="22"/>
                <w:szCs w:val="22"/>
              </w:rPr>
              <w:t>Bronhospasm</w:t>
            </w:r>
          </w:p>
        </w:tc>
        <w:tc>
          <w:tcPr>
            <w:tcW w:w="968" w:type="pct"/>
          </w:tcPr>
          <w:p w14:paraId="2BDD1212" w14:textId="77777777" w:rsidR="00284747" w:rsidRPr="004C4DB5" w:rsidRDefault="00284747" w:rsidP="00771CB4">
            <w:r w:rsidRPr="004C4DB5">
              <w:rPr>
                <w:szCs w:val="22"/>
              </w:rPr>
              <w:t>Teadmata</w:t>
            </w:r>
          </w:p>
        </w:tc>
      </w:tr>
      <w:tr w:rsidR="00284747" w:rsidRPr="004C4DB5" w14:paraId="028DE273" w14:textId="77777777" w:rsidTr="00B762A0">
        <w:trPr>
          <w:cantSplit/>
          <w:trHeight w:val="120"/>
        </w:trPr>
        <w:tc>
          <w:tcPr>
            <w:tcW w:w="1653" w:type="pct"/>
            <w:vMerge/>
          </w:tcPr>
          <w:p w14:paraId="4EDA2D49" w14:textId="77777777" w:rsidR="00284747" w:rsidRPr="004C4DB5" w:rsidRDefault="00284747" w:rsidP="00771CB4">
            <w:pPr>
              <w:pStyle w:val="TableText10"/>
              <w:rPr>
                <w:sz w:val="22"/>
                <w:szCs w:val="22"/>
              </w:rPr>
            </w:pPr>
          </w:p>
        </w:tc>
        <w:tc>
          <w:tcPr>
            <w:tcW w:w="2379" w:type="pct"/>
          </w:tcPr>
          <w:p w14:paraId="23083651" w14:textId="77777777" w:rsidR="00284747" w:rsidRPr="004C4DB5" w:rsidRDefault="00284747" w:rsidP="00771CB4">
            <w:pPr>
              <w:pStyle w:val="TableText10"/>
              <w:rPr>
                <w:sz w:val="22"/>
                <w:szCs w:val="22"/>
              </w:rPr>
            </w:pPr>
            <w:r w:rsidRPr="004C4DB5">
              <w:rPr>
                <w:sz w:val="22"/>
                <w:szCs w:val="22"/>
                <w:vertAlign w:val="superscript"/>
              </w:rPr>
              <w:t>+</w:t>
            </w:r>
            <w:r w:rsidRPr="004C4DB5">
              <w:rPr>
                <w:sz w:val="22"/>
                <w:szCs w:val="22"/>
              </w:rPr>
              <w:t>Hüpoksia</w:t>
            </w:r>
          </w:p>
        </w:tc>
        <w:tc>
          <w:tcPr>
            <w:tcW w:w="968" w:type="pct"/>
          </w:tcPr>
          <w:p w14:paraId="0D189161" w14:textId="77777777" w:rsidR="00284747" w:rsidRPr="004C4DB5" w:rsidRDefault="00284747" w:rsidP="00771CB4">
            <w:r w:rsidRPr="004C4DB5">
              <w:rPr>
                <w:szCs w:val="22"/>
              </w:rPr>
              <w:t>Teadmata</w:t>
            </w:r>
          </w:p>
        </w:tc>
      </w:tr>
      <w:tr w:rsidR="00284747" w:rsidRPr="004C4DB5" w14:paraId="0A199B9C" w14:textId="77777777" w:rsidTr="00B762A0">
        <w:trPr>
          <w:cantSplit/>
          <w:trHeight w:val="120"/>
        </w:trPr>
        <w:tc>
          <w:tcPr>
            <w:tcW w:w="1653" w:type="pct"/>
            <w:vMerge/>
          </w:tcPr>
          <w:p w14:paraId="18350FB3" w14:textId="77777777" w:rsidR="00284747" w:rsidRPr="004C4DB5" w:rsidRDefault="00284747" w:rsidP="00771CB4">
            <w:pPr>
              <w:pStyle w:val="TableText10"/>
              <w:rPr>
                <w:sz w:val="22"/>
                <w:szCs w:val="22"/>
              </w:rPr>
            </w:pPr>
          </w:p>
        </w:tc>
        <w:tc>
          <w:tcPr>
            <w:tcW w:w="2379" w:type="pct"/>
          </w:tcPr>
          <w:p w14:paraId="46A8092A" w14:textId="77777777" w:rsidR="00284747" w:rsidRPr="004C4DB5" w:rsidRDefault="00284747" w:rsidP="00771CB4">
            <w:pPr>
              <w:pStyle w:val="TableText10"/>
              <w:rPr>
                <w:sz w:val="22"/>
                <w:szCs w:val="22"/>
              </w:rPr>
            </w:pPr>
            <w:r w:rsidRPr="004C4DB5">
              <w:rPr>
                <w:sz w:val="22"/>
                <w:szCs w:val="22"/>
                <w:vertAlign w:val="superscript"/>
              </w:rPr>
              <w:t>+</w:t>
            </w:r>
            <w:r w:rsidRPr="004C4DB5">
              <w:rPr>
                <w:sz w:val="22"/>
                <w:szCs w:val="22"/>
              </w:rPr>
              <w:t>Hapnikusaturatsiooni langus</w:t>
            </w:r>
          </w:p>
        </w:tc>
        <w:tc>
          <w:tcPr>
            <w:tcW w:w="968" w:type="pct"/>
          </w:tcPr>
          <w:p w14:paraId="37747783" w14:textId="77777777" w:rsidR="00284747" w:rsidRPr="004C4DB5" w:rsidRDefault="00284747" w:rsidP="00771CB4">
            <w:pPr>
              <w:rPr>
                <w:szCs w:val="22"/>
              </w:rPr>
            </w:pPr>
            <w:r w:rsidRPr="004C4DB5">
              <w:rPr>
                <w:szCs w:val="22"/>
              </w:rPr>
              <w:t>Teadmata</w:t>
            </w:r>
          </w:p>
        </w:tc>
      </w:tr>
      <w:tr w:rsidR="00284747" w:rsidRPr="004C4DB5" w14:paraId="478B5267" w14:textId="77777777" w:rsidTr="00B762A0">
        <w:trPr>
          <w:cantSplit/>
          <w:trHeight w:val="120"/>
        </w:trPr>
        <w:tc>
          <w:tcPr>
            <w:tcW w:w="1653" w:type="pct"/>
            <w:vMerge/>
          </w:tcPr>
          <w:p w14:paraId="137359EF" w14:textId="77777777" w:rsidR="00284747" w:rsidRPr="004C4DB5" w:rsidRDefault="00284747" w:rsidP="00771CB4">
            <w:pPr>
              <w:pStyle w:val="TableText10"/>
              <w:rPr>
                <w:sz w:val="22"/>
                <w:szCs w:val="22"/>
              </w:rPr>
            </w:pPr>
          </w:p>
        </w:tc>
        <w:tc>
          <w:tcPr>
            <w:tcW w:w="2379" w:type="pct"/>
          </w:tcPr>
          <w:p w14:paraId="4B4DEA62" w14:textId="77777777" w:rsidR="00284747" w:rsidRPr="004C4DB5" w:rsidRDefault="00284747" w:rsidP="00771CB4">
            <w:pPr>
              <w:pStyle w:val="TableText10"/>
              <w:rPr>
                <w:sz w:val="22"/>
                <w:szCs w:val="22"/>
              </w:rPr>
            </w:pPr>
            <w:r w:rsidRPr="004C4DB5">
              <w:rPr>
                <w:sz w:val="22"/>
                <w:szCs w:val="22"/>
              </w:rPr>
              <w:t>Kõriturse</w:t>
            </w:r>
          </w:p>
        </w:tc>
        <w:tc>
          <w:tcPr>
            <w:tcW w:w="968" w:type="pct"/>
          </w:tcPr>
          <w:p w14:paraId="07259329" w14:textId="77777777" w:rsidR="00284747" w:rsidRPr="004C4DB5" w:rsidRDefault="00284747" w:rsidP="00771CB4">
            <w:r w:rsidRPr="004C4DB5">
              <w:rPr>
                <w:szCs w:val="22"/>
              </w:rPr>
              <w:t>Teadmata</w:t>
            </w:r>
          </w:p>
        </w:tc>
      </w:tr>
      <w:tr w:rsidR="00284747" w:rsidRPr="004C4DB5" w14:paraId="2677F3FC" w14:textId="77777777" w:rsidTr="00B762A0">
        <w:trPr>
          <w:cantSplit/>
          <w:trHeight w:val="120"/>
        </w:trPr>
        <w:tc>
          <w:tcPr>
            <w:tcW w:w="1653" w:type="pct"/>
            <w:vMerge/>
          </w:tcPr>
          <w:p w14:paraId="46E51056" w14:textId="77777777" w:rsidR="00284747" w:rsidRPr="004C4DB5" w:rsidRDefault="00284747" w:rsidP="00771CB4">
            <w:pPr>
              <w:pStyle w:val="TableText10"/>
              <w:rPr>
                <w:sz w:val="22"/>
                <w:szCs w:val="22"/>
              </w:rPr>
            </w:pPr>
          </w:p>
        </w:tc>
        <w:tc>
          <w:tcPr>
            <w:tcW w:w="2379" w:type="pct"/>
          </w:tcPr>
          <w:p w14:paraId="5CB081B1" w14:textId="77777777" w:rsidR="00284747" w:rsidRPr="004C4DB5" w:rsidRDefault="00284747" w:rsidP="00771CB4">
            <w:pPr>
              <w:pStyle w:val="TableText10"/>
              <w:rPr>
                <w:sz w:val="22"/>
                <w:szCs w:val="22"/>
              </w:rPr>
            </w:pPr>
            <w:r w:rsidRPr="004C4DB5">
              <w:rPr>
                <w:sz w:val="22"/>
                <w:szCs w:val="22"/>
              </w:rPr>
              <w:t>Ortopnoe</w:t>
            </w:r>
          </w:p>
        </w:tc>
        <w:tc>
          <w:tcPr>
            <w:tcW w:w="968" w:type="pct"/>
          </w:tcPr>
          <w:p w14:paraId="7A6C43F4" w14:textId="77777777" w:rsidR="00284747" w:rsidRPr="004C4DB5" w:rsidRDefault="00284747" w:rsidP="00771CB4">
            <w:r w:rsidRPr="004C4DB5">
              <w:rPr>
                <w:szCs w:val="22"/>
              </w:rPr>
              <w:t>Teadmata</w:t>
            </w:r>
          </w:p>
        </w:tc>
      </w:tr>
      <w:tr w:rsidR="00284747" w:rsidRPr="004C4DB5" w14:paraId="22951806" w14:textId="77777777" w:rsidTr="00B762A0">
        <w:trPr>
          <w:cantSplit/>
          <w:trHeight w:val="120"/>
        </w:trPr>
        <w:tc>
          <w:tcPr>
            <w:tcW w:w="1653" w:type="pct"/>
            <w:vMerge/>
          </w:tcPr>
          <w:p w14:paraId="62D7C643" w14:textId="77777777" w:rsidR="00284747" w:rsidRPr="004C4DB5" w:rsidRDefault="00284747" w:rsidP="00771CB4">
            <w:pPr>
              <w:pStyle w:val="TableText10"/>
              <w:rPr>
                <w:sz w:val="22"/>
                <w:szCs w:val="22"/>
              </w:rPr>
            </w:pPr>
          </w:p>
        </w:tc>
        <w:tc>
          <w:tcPr>
            <w:tcW w:w="2379" w:type="pct"/>
          </w:tcPr>
          <w:p w14:paraId="0ADDEFA1" w14:textId="77777777" w:rsidR="00284747" w:rsidRPr="004C4DB5" w:rsidRDefault="00284747" w:rsidP="00771CB4">
            <w:pPr>
              <w:pStyle w:val="TableText10"/>
              <w:rPr>
                <w:sz w:val="22"/>
                <w:szCs w:val="22"/>
              </w:rPr>
            </w:pPr>
            <w:r w:rsidRPr="004C4DB5">
              <w:rPr>
                <w:sz w:val="22"/>
                <w:szCs w:val="22"/>
              </w:rPr>
              <w:t>Kopsuturse</w:t>
            </w:r>
          </w:p>
        </w:tc>
        <w:tc>
          <w:tcPr>
            <w:tcW w:w="968" w:type="pct"/>
          </w:tcPr>
          <w:p w14:paraId="7F3EAD8E" w14:textId="77777777" w:rsidR="00284747" w:rsidRPr="004C4DB5" w:rsidRDefault="00284747" w:rsidP="00771CB4">
            <w:pPr>
              <w:rPr>
                <w:szCs w:val="22"/>
              </w:rPr>
            </w:pPr>
            <w:r w:rsidRPr="004C4DB5">
              <w:rPr>
                <w:szCs w:val="22"/>
              </w:rPr>
              <w:t>Teadmata</w:t>
            </w:r>
          </w:p>
        </w:tc>
      </w:tr>
      <w:tr w:rsidR="00284747" w:rsidRPr="004C4DB5" w14:paraId="499B8BD8" w14:textId="77777777" w:rsidTr="00B762A0">
        <w:trPr>
          <w:cantSplit/>
          <w:trHeight w:val="120"/>
        </w:trPr>
        <w:tc>
          <w:tcPr>
            <w:tcW w:w="1653" w:type="pct"/>
            <w:vMerge/>
          </w:tcPr>
          <w:p w14:paraId="4CC76656" w14:textId="77777777" w:rsidR="00284747" w:rsidRPr="004C4DB5" w:rsidRDefault="00284747" w:rsidP="00771CB4">
            <w:pPr>
              <w:pStyle w:val="TableText10"/>
              <w:rPr>
                <w:sz w:val="22"/>
                <w:szCs w:val="22"/>
              </w:rPr>
            </w:pPr>
          </w:p>
        </w:tc>
        <w:tc>
          <w:tcPr>
            <w:tcW w:w="2379" w:type="pct"/>
          </w:tcPr>
          <w:p w14:paraId="18ADC803" w14:textId="77777777" w:rsidR="00284747" w:rsidRPr="004C4DB5" w:rsidRDefault="00284747" w:rsidP="00771CB4">
            <w:pPr>
              <w:pStyle w:val="TableText10"/>
              <w:rPr>
                <w:sz w:val="22"/>
                <w:szCs w:val="22"/>
              </w:rPr>
            </w:pPr>
            <w:r w:rsidRPr="004C4DB5">
              <w:rPr>
                <w:sz w:val="22"/>
                <w:szCs w:val="22"/>
              </w:rPr>
              <w:t>Interstitsiaalne kopsuhaigus</w:t>
            </w:r>
          </w:p>
        </w:tc>
        <w:tc>
          <w:tcPr>
            <w:tcW w:w="968" w:type="pct"/>
          </w:tcPr>
          <w:p w14:paraId="5DDEDB9A" w14:textId="77777777" w:rsidR="00284747" w:rsidRPr="004C4DB5" w:rsidRDefault="00284747" w:rsidP="00771CB4">
            <w:r w:rsidRPr="004C4DB5">
              <w:rPr>
                <w:szCs w:val="22"/>
              </w:rPr>
              <w:t>Teadmata</w:t>
            </w:r>
          </w:p>
        </w:tc>
      </w:tr>
      <w:tr w:rsidR="00284747" w:rsidRPr="004C4DB5" w14:paraId="5168E6B4" w14:textId="77777777" w:rsidTr="00B762A0">
        <w:trPr>
          <w:cantSplit/>
          <w:trHeight w:val="120"/>
        </w:trPr>
        <w:tc>
          <w:tcPr>
            <w:tcW w:w="1653" w:type="pct"/>
            <w:vMerge w:val="restart"/>
          </w:tcPr>
          <w:p w14:paraId="6F50C2B2" w14:textId="77777777" w:rsidR="00284747" w:rsidRPr="004C4DB5" w:rsidRDefault="00284747" w:rsidP="003B4FD2">
            <w:pPr>
              <w:pStyle w:val="TableText10"/>
              <w:rPr>
                <w:sz w:val="22"/>
                <w:szCs w:val="22"/>
              </w:rPr>
            </w:pPr>
            <w:r w:rsidRPr="004C4DB5">
              <w:rPr>
                <w:sz w:val="22"/>
                <w:szCs w:val="22"/>
              </w:rPr>
              <w:t>Seedetrakti häired</w:t>
            </w:r>
          </w:p>
        </w:tc>
        <w:tc>
          <w:tcPr>
            <w:tcW w:w="2379" w:type="pct"/>
          </w:tcPr>
          <w:p w14:paraId="084A0FB8" w14:textId="77777777" w:rsidR="00284747" w:rsidRPr="004C4DB5" w:rsidRDefault="00284747" w:rsidP="00347749">
            <w:pPr>
              <w:pStyle w:val="TableText10"/>
              <w:rPr>
                <w:sz w:val="22"/>
                <w:szCs w:val="22"/>
              </w:rPr>
            </w:pPr>
            <w:r w:rsidRPr="004C4DB5">
              <w:rPr>
                <w:sz w:val="22"/>
                <w:szCs w:val="22"/>
              </w:rPr>
              <w:t>Kõhulahtisus</w:t>
            </w:r>
          </w:p>
        </w:tc>
        <w:tc>
          <w:tcPr>
            <w:tcW w:w="968" w:type="pct"/>
          </w:tcPr>
          <w:p w14:paraId="1C49AC6F" w14:textId="77777777" w:rsidR="00284747" w:rsidRPr="004C4DB5" w:rsidRDefault="00284747" w:rsidP="00347749">
            <w:pPr>
              <w:pStyle w:val="TableText10"/>
              <w:rPr>
                <w:sz w:val="22"/>
                <w:szCs w:val="22"/>
              </w:rPr>
            </w:pPr>
            <w:r w:rsidRPr="004C4DB5">
              <w:rPr>
                <w:sz w:val="22"/>
                <w:szCs w:val="22"/>
              </w:rPr>
              <w:t>Väga sage</w:t>
            </w:r>
          </w:p>
        </w:tc>
      </w:tr>
      <w:tr w:rsidR="00284747" w:rsidRPr="004C4DB5" w14:paraId="54BBCA03" w14:textId="77777777" w:rsidTr="00B762A0">
        <w:trPr>
          <w:cantSplit/>
          <w:trHeight w:val="120"/>
        </w:trPr>
        <w:tc>
          <w:tcPr>
            <w:tcW w:w="1653" w:type="pct"/>
            <w:vMerge/>
          </w:tcPr>
          <w:p w14:paraId="40677310" w14:textId="77777777" w:rsidR="00284747" w:rsidRPr="004C4DB5" w:rsidRDefault="00284747" w:rsidP="00771CB4">
            <w:pPr>
              <w:pStyle w:val="TableText10"/>
              <w:rPr>
                <w:sz w:val="22"/>
                <w:szCs w:val="22"/>
              </w:rPr>
            </w:pPr>
          </w:p>
        </w:tc>
        <w:tc>
          <w:tcPr>
            <w:tcW w:w="2379" w:type="pct"/>
          </w:tcPr>
          <w:p w14:paraId="5BB60753" w14:textId="77777777" w:rsidR="00284747" w:rsidRPr="004C4DB5" w:rsidRDefault="00284747" w:rsidP="00771CB4">
            <w:pPr>
              <w:pStyle w:val="TableText10"/>
              <w:rPr>
                <w:sz w:val="22"/>
                <w:szCs w:val="22"/>
              </w:rPr>
            </w:pPr>
            <w:r w:rsidRPr="004C4DB5">
              <w:rPr>
                <w:sz w:val="22"/>
                <w:szCs w:val="22"/>
              </w:rPr>
              <w:t>Oksendamine</w:t>
            </w:r>
          </w:p>
        </w:tc>
        <w:tc>
          <w:tcPr>
            <w:tcW w:w="968" w:type="pct"/>
          </w:tcPr>
          <w:p w14:paraId="7143E52C"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6917C059" w14:textId="77777777" w:rsidTr="00B762A0">
        <w:trPr>
          <w:cantSplit/>
          <w:trHeight w:val="120"/>
        </w:trPr>
        <w:tc>
          <w:tcPr>
            <w:tcW w:w="1653" w:type="pct"/>
            <w:vMerge/>
          </w:tcPr>
          <w:p w14:paraId="4341A6D6" w14:textId="77777777" w:rsidR="00284747" w:rsidRPr="004C4DB5" w:rsidRDefault="00284747" w:rsidP="00771CB4">
            <w:pPr>
              <w:pStyle w:val="TableText10"/>
              <w:rPr>
                <w:sz w:val="22"/>
                <w:szCs w:val="22"/>
              </w:rPr>
            </w:pPr>
          </w:p>
        </w:tc>
        <w:tc>
          <w:tcPr>
            <w:tcW w:w="2379" w:type="pct"/>
          </w:tcPr>
          <w:p w14:paraId="48AA401A" w14:textId="77777777" w:rsidR="00284747" w:rsidRPr="004C4DB5" w:rsidRDefault="00284747" w:rsidP="00771CB4">
            <w:pPr>
              <w:pStyle w:val="TableText10"/>
              <w:rPr>
                <w:sz w:val="22"/>
                <w:szCs w:val="22"/>
              </w:rPr>
            </w:pPr>
            <w:r w:rsidRPr="004C4DB5">
              <w:rPr>
                <w:sz w:val="22"/>
                <w:szCs w:val="22"/>
              </w:rPr>
              <w:t>Iiveldus</w:t>
            </w:r>
          </w:p>
        </w:tc>
        <w:tc>
          <w:tcPr>
            <w:tcW w:w="968" w:type="pct"/>
          </w:tcPr>
          <w:p w14:paraId="4669EF8D"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0DB2053D" w14:textId="77777777" w:rsidTr="00B762A0">
        <w:trPr>
          <w:cantSplit/>
          <w:trHeight w:val="250"/>
        </w:trPr>
        <w:tc>
          <w:tcPr>
            <w:tcW w:w="1653" w:type="pct"/>
            <w:vMerge/>
          </w:tcPr>
          <w:p w14:paraId="4F3B0526" w14:textId="77777777" w:rsidR="00284747" w:rsidRPr="004C4DB5" w:rsidRDefault="00284747" w:rsidP="00771CB4">
            <w:pPr>
              <w:pStyle w:val="TableText10"/>
              <w:rPr>
                <w:sz w:val="22"/>
                <w:szCs w:val="22"/>
              </w:rPr>
            </w:pPr>
          </w:p>
        </w:tc>
        <w:tc>
          <w:tcPr>
            <w:tcW w:w="2379" w:type="pct"/>
          </w:tcPr>
          <w:p w14:paraId="26417572" w14:textId="77777777" w:rsidR="00284747" w:rsidRPr="004C4DB5" w:rsidRDefault="00284747" w:rsidP="00771CB4">
            <w:pPr>
              <w:pStyle w:val="TableText10"/>
              <w:rPr>
                <w:sz w:val="22"/>
                <w:szCs w:val="22"/>
              </w:rPr>
            </w:pPr>
            <w:r w:rsidRPr="004C4DB5">
              <w:rPr>
                <w:sz w:val="22"/>
                <w:szCs w:val="22"/>
                <w:vertAlign w:val="superscript"/>
              </w:rPr>
              <w:t xml:space="preserve">1 </w:t>
            </w:r>
            <w:r w:rsidRPr="004C4DB5">
              <w:rPr>
                <w:sz w:val="22"/>
                <w:szCs w:val="22"/>
              </w:rPr>
              <w:t>Huulte turse</w:t>
            </w:r>
          </w:p>
        </w:tc>
        <w:tc>
          <w:tcPr>
            <w:tcW w:w="968" w:type="pct"/>
          </w:tcPr>
          <w:p w14:paraId="38436CCF"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4508A2FC" w14:textId="77777777" w:rsidTr="00B762A0">
        <w:trPr>
          <w:cantSplit/>
          <w:trHeight w:val="197"/>
        </w:trPr>
        <w:tc>
          <w:tcPr>
            <w:tcW w:w="1653" w:type="pct"/>
            <w:vMerge/>
          </w:tcPr>
          <w:p w14:paraId="017FA5F1" w14:textId="77777777" w:rsidR="00284747" w:rsidRPr="004C4DB5" w:rsidRDefault="00284747" w:rsidP="00771CB4">
            <w:pPr>
              <w:pStyle w:val="TableText10"/>
              <w:rPr>
                <w:sz w:val="22"/>
                <w:szCs w:val="22"/>
              </w:rPr>
            </w:pPr>
          </w:p>
        </w:tc>
        <w:tc>
          <w:tcPr>
            <w:tcW w:w="2379" w:type="pct"/>
          </w:tcPr>
          <w:p w14:paraId="190DCB8C" w14:textId="77777777" w:rsidR="00284747" w:rsidRPr="004C4DB5" w:rsidRDefault="00284747" w:rsidP="00771CB4">
            <w:pPr>
              <w:pStyle w:val="TableText10"/>
              <w:rPr>
                <w:sz w:val="22"/>
                <w:szCs w:val="22"/>
              </w:rPr>
            </w:pPr>
            <w:r w:rsidRPr="004C4DB5">
              <w:rPr>
                <w:sz w:val="22"/>
                <w:szCs w:val="22"/>
              </w:rPr>
              <w:t>Kõhuvalu</w:t>
            </w:r>
          </w:p>
        </w:tc>
        <w:tc>
          <w:tcPr>
            <w:tcW w:w="968" w:type="pct"/>
          </w:tcPr>
          <w:p w14:paraId="414667CB"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748CD987" w14:textId="77777777" w:rsidTr="00B762A0">
        <w:trPr>
          <w:cantSplit/>
          <w:trHeight w:val="285"/>
        </w:trPr>
        <w:tc>
          <w:tcPr>
            <w:tcW w:w="1653" w:type="pct"/>
            <w:vMerge/>
          </w:tcPr>
          <w:p w14:paraId="77618399" w14:textId="77777777" w:rsidR="00284747" w:rsidRPr="004C4DB5" w:rsidRDefault="00284747" w:rsidP="00771CB4">
            <w:pPr>
              <w:pStyle w:val="TableText10"/>
              <w:rPr>
                <w:sz w:val="22"/>
                <w:szCs w:val="22"/>
              </w:rPr>
            </w:pPr>
          </w:p>
        </w:tc>
        <w:tc>
          <w:tcPr>
            <w:tcW w:w="2379" w:type="pct"/>
          </w:tcPr>
          <w:p w14:paraId="73026D8E" w14:textId="77777777" w:rsidR="00284747" w:rsidRPr="004C4DB5" w:rsidRDefault="00284747" w:rsidP="00771CB4">
            <w:pPr>
              <w:pStyle w:val="TableText10"/>
              <w:rPr>
                <w:sz w:val="22"/>
                <w:szCs w:val="22"/>
              </w:rPr>
            </w:pPr>
            <w:r w:rsidRPr="004C4DB5">
              <w:rPr>
                <w:sz w:val="22"/>
                <w:szCs w:val="22"/>
              </w:rPr>
              <w:t>Düspepsia</w:t>
            </w:r>
          </w:p>
        </w:tc>
        <w:tc>
          <w:tcPr>
            <w:tcW w:w="968" w:type="pct"/>
          </w:tcPr>
          <w:p w14:paraId="3F31CCDC"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5F48BA44" w14:textId="77777777" w:rsidTr="00B762A0">
        <w:trPr>
          <w:cantSplit/>
          <w:trHeight w:val="290"/>
        </w:trPr>
        <w:tc>
          <w:tcPr>
            <w:tcW w:w="1653" w:type="pct"/>
            <w:vMerge/>
          </w:tcPr>
          <w:p w14:paraId="5A82066E" w14:textId="77777777" w:rsidR="00284747" w:rsidRPr="004C4DB5" w:rsidRDefault="00284747" w:rsidP="00771CB4">
            <w:pPr>
              <w:pStyle w:val="TableText10"/>
              <w:rPr>
                <w:sz w:val="22"/>
                <w:szCs w:val="22"/>
              </w:rPr>
            </w:pPr>
          </w:p>
        </w:tc>
        <w:tc>
          <w:tcPr>
            <w:tcW w:w="2379" w:type="pct"/>
          </w:tcPr>
          <w:p w14:paraId="493D8380" w14:textId="77777777" w:rsidR="00284747" w:rsidRPr="004C4DB5" w:rsidRDefault="00284747" w:rsidP="00771CB4">
            <w:pPr>
              <w:pStyle w:val="TableText10"/>
              <w:rPr>
                <w:sz w:val="22"/>
                <w:szCs w:val="22"/>
              </w:rPr>
            </w:pPr>
            <w:r w:rsidRPr="004C4DB5">
              <w:rPr>
                <w:sz w:val="22"/>
                <w:szCs w:val="22"/>
              </w:rPr>
              <w:t>Kõhukinnisus</w:t>
            </w:r>
          </w:p>
        </w:tc>
        <w:tc>
          <w:tcPr>
            <w:tcW w:w="968" w:type="pct"/>
          </w:tcPr>
          <w:p w14:paraId="57EAA1A9"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371976A6" w14:textId="77777777" w:rsidTr="00B762A0">
        <w:trPr>
          <w:cantSplit/>
          <w:trHeight w:val="290"/>
        </w:trPr>
        <w:tc>
          <w:tcPr>
            <w:tcW w:w="1653" w:type="pct"/>
            <w:vMerge/>
          </w:tcPr>
          <w:p w14:paraId="041EB5CC" w14:textId="77777777" w:rsidR="00284747" w:rsidRPr="004C4DB5" w:rsidRDefault="00284747" w:rsidP="00771CB4">
            <w:pPr>
              <w:pStyle w:val="TableText10"/>
              <w:rPr>
                <w:sz w:val="22"/>
                <w:szCs w:val="22"/>
              </w:rPr>
            </w:pPr>
          </w:p>
        </w:tc>
        <w:tc>
          <w:tcPr>
            <w:tcW w:w="2379" w:type="pct"/>
          </w:tcPr>
          <w:p w14:paraId="29310696" w14:textId="77777777" w:rsidR="00284747" w:rsidRPr="004C4DB5" w:rsidRDefault="00284747" w:rsidP="00771CB4">
            <w:pPr>
              <w:pStyle w:val="TableText10"/>
              <w:rPr>
                <w:sz w:val="22"/>
                <w:szCs w:val="22"/>
              </w:rPr>
            </w:pPr>
            <w:r w:rsidRPr="004C4DB5">
              <w:rPr>
                <w:sz w:val="22"/>
                <w:szCs w:val="22"/>
              </w:rPr>
              <w:t>Stomatiit</w:t>
            </w:r>
          </w:p>
        </w:tc>
        <w:tc>
          <w:tcPr>
            <w:tcW w:w="968" w:type="pct"/>
          </w:tcPr>
          <w:p w14:paraId="58D67A2A"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7AE48CE4" w14:textId="77777777" w:rsidTr="00B762A0">
        <w:trPr>
          <w:cantSplit/>
          <w:trHeight w:val="128"/>
        </w:trPr>
        <w:tc>
          <w:tcPr>
            <w:tcW w:w="1653" w:type="pct"/>
            <w:vMerge/>
          </w:tcPr>
          <w:p w14:paraId="66E98C87" w14:textId="77777777" w:rsidR="00284747" w:rsidRPr="004C4DB5" w:rsidRDefault="00284747" w:rsidP="00771CB4">
            <w:pPr>
              <w:pStyle w:val="TableText10"/>
              <w:rPr>
                <w:sz w:val="22"/>
                <w:szCs w:val="22"/>
              </w:rPr>
            </w:pPr>
          </w:p>
        </w:tc>
        <w:tc>
          <w:tcPr>
            <w:tcW w:w="2379" w:type="pct"/>
          </w:tcPr>
          <w:p w14:paraId="28C10929" w14:textId="77777777" w:rsidR="00284747" w:rsidRPr="004C4DB5" w:rsidRDefault="00284747" w:rsidP="00771CB4">
            <w:pPr>
              <w:pStyle w:val="TableText10"/>
              <w:rPr>
                <w:sz w:val="22"/>
                <w:szCs w:val="22"/>
              </w:rPr>
            </w:pPr>
            <w:r w:rsidRPr="004C4DB5">
              <w:rPr>
                <w:sz w:val="22"/>
                <w:szCs w:val="22"/>
              </w:rPr>
              <w:t>Hemorroidid</w:t>
            </w:r>
          </w:p>
        </w:tc>
        <w:tc>
          <w:tcPr>
            <w:tcW w:w="968" w:type="pct"/>
          </w:tcPr>
          <w:p w14:paraId="108935E0" w14:textId="77777777" w:rsidR="00284747" w:rsidRPr="004C4DB5" w:rsidRDefault="00284747" w:rsidP="00771CB4">
            <w:r w:rsidRPr="004C4DB5">
              <w:rPr>
                <w:szCs w:val="22"/>
              </w:rPr>
              <w:t>Sage</w:t>
            </w:r>
          </w:p>
        </w:tc>
      </w:tr>
      <w:tr w:rsidR="00284747" w:rsidRPr="004C4DB5" w14:paraId="6E0F605C" w14:textId="77777777" w:rsidTr="00B762A0">
        <w:trPr>
          <w:cantSplit/>
          <w:trHeight w:val="128"/>
        </w:trPr>
        <w:tc>
          <w:tcPr>
            <w:tcW w:w="1653" w:type="pct"/>
            <w:vMerge/>
          </w:tcPr>
          <w:p w14:paraId="2CFE01B6" w14:textId="77777777" w:rsidR="00284747" w:rsidRPr="004C4DB5" w:rsidRDefault="00284747" w:rsidP="00771CB4">
            <w:pPr>
              <w:pStyle w:val="TableText10"/>
              <w:rPr>
                <w:sz w:val="22"/>
                <w:szCs w:val="22"/>
              </w:rPr>
            </w:pPr>
          </w:p>
        </w:tc>
        <w:tc>
          <w:tcPr>
            <w:tcW w:w="2379" w:type="pct"/>
          </w:tcPr>
          <w:p w14:paraId="279478C3" w14:textId="77777777" w:rsidR="00284747" w:rsidRPr="004C4DB5" w:rsidRDefault="00284747" w:rsidP="00771CB4">
            <w:pPr>
              <w:pStyle w:val="TableText10"/>
              <w:rPr>
                <w:sz w:val="22"/>
                <w:szCs w:val="22"/>
              </w:rPr>
            </w:pPr>
            <w:r w:rsidRPr="004C4DB5">
              <w:rPr>
                <w:sz w:val="22"/>
                <w:szCs w:val="22"/>
              </w:rPr>
              <w:t>Suukuivus</w:t>
            </w:r>
          </w:p>
        </w:tc>
        <w:tc>
          <w:tcPr>
            <w:tcW w:w="968" w:type="pct"/>
          </w:tcPr>
          <w:p w14:paraId="05E99BEC" w14:textId="77777777" w:rsidR="00284747" w:rsidRPr="004C4DB5" w:rsidRDefault="00284747" w:rsidP="00771CB4">
            <w:r w:rsidRPr="004C4DB5">
              <w:rPr>
                <w:szCs w:val="22"/>
              </w:rPr>
              <w:t>Sage</w:t>
            </w:r>
          </w:p>
        </w:tc>
      </w:tr>
      <w:tr w:rsidR="00284747" w:rsidRPr="004C4DB5" w14:paraId="69994385" w14:textId="77777777" w:rsidTr="00B762A0">
        <w:trPr>
          <w:cantSplit/>
          <w:trHeight w:val="290"/>
        </w:trPr>
        <w:tc>
          <w:tcPr>
            <w:tcW w:w="1653" w:type="pct"/>
            <w:vMerge w:val="restart"/>
          </w:tcPr>
          <w:p w14:paraId="5EF08907" w14:textId="77777777" w:rsidR="00284747" w:rsidRPr="004C4DB5" w:rsidRDefault="00284747" w:rsidP="00C66E79">
            <w:pPr>
              <w:pStyle w:val="TableText10"/>
              <w:rPr>
                <w:sz w:val="22"/>
                <w:szCs w:val="22"/>
              </w:rPr>
            </w:pPr>
            <w:r w:rsidRPr="004C4DB5">
              <w:rPr>
                <w:sz w:val="22"/>
                <w:szCs w:val="22"/>
              </w:rPr>
              <w:t>Maksa ja sapiteede häired</w:t>
            </w:r>
          </w:p>
        </w:tc>
        <w:tc>
          <w:tcPr>
            <w:tcW w:w="2379" w:type="pct"/>
          </w:tcPr>
          <w:p w14:paraId="4CC5C90E" w14:textId="77777777" w:rsidR="00284747" w:rsidRPr="004C4DB5" w:rsidRDefault="00284747" w:rsidP="00C66E79">
            <w:pPr>
              <w:pStyle w:val="TableText10"/>
              <w:rPr>
                <w:sz w:val="22"/>
                <w:szCs w:val="22"/>
              </w:rPr>
            </w:pPr>
            <w:r w:rsidRPr="004C4DB5">
              <w:rPr>
                <w:sz w:val="22"/>
                <w:szCs w:val="22"/>
              </w:rPr>
              <w:t>Hepatotsellulaarne kahjustus</w:t>
            </w:r>
          </w:p>
        </w:tc>
        <w:tc>
          <w:tcPr>
            <w:tcW w:w="968" w:type="pct"/>
          </w:tcPr>
          <w:p w14:paraId="5ABEED0F" w14:textId="77777777" w:rsidR="00284747" w:rsidRPr="004C4DB5" w:rsidRDefault="00284747" w:rsidP="00C66E79">
            <w:r w:rsidRPr="004C4DB5">
              <w:t>Sage</w:t>
            </w:r>
          </w:p>
        </w:tc>
      </w:tr>
      <w:tr w:rsidR="00284747" w:rsidRPr="004C4DB5" w14:paraId="4C63A1FB" w14:textId="77777777" w:rsidTr="00B762A0">
        <w:trPr>
          <w:cantSplit/>
          <w:trHeight w:val="290"/>
        </w:trPr>
        <w:tc>
          <w:tcPr>
            <w:tcW w:w="1653" w:type="pct"/>
            <w:vMerge/>
          </w:tcPr>
          <w:p w14:paraId="37C034CF" w14:textId="77777777" w:rsidR="00284747" w:rsidRPr="004C4DB5" w:rsidRDefault="00284747" w:rsidP="00C66E79">
            <w:pPr>
              <w:pStyle w:val="TableText10"/>
              <w:rPr>
                <w:sz w:val="22"/>
                <w:szCs w:val="22"/>
              </w:rPr>
            </w:pPr>
          </w:p>
        </w:tc>
        <w:tc>
          <w:tcPr>
            <w:tcW w:w="2379" w:type="pct"/>
          </w:tcPr>
          <w:p w14:paraId="63B6CDD3" w14:textId="77777777" w:rsidR="00284747" w:rsidRPr="004C4DB5" w:rsidRDefault="00284747" w:rsidP="00C66E79">
            <w:pPr>
              <w:pStyle w:val="TableText10"/>
              <w:rPr>
                <w:sz w:val="22"/>
                <w:szCs w:val="22"/>
              </w:rPr>
            </w:pPr>
            <w:r w:rsidRPr="004C4DB5">
              <w:rPr>
                <w:sz w:val="22"/>
                <w:szCs w:val="22"/>
              </w:rPr>
              <w:t>Hepatiit</w:t>
            </w:r>
          </w:p>
        </w:tc>
        <w:tc>
          <w:tcPr>
            <w:tcW w:w="968" w:type="pct"/>
          </w:tcPr>
          <w:p w14:paraId="770315AE" w14:textId="77777777" w:rsidR="00284747" w:rsidRPr="004C4DB5" w:rsidRDefault="00284747" w:rsidP="00C66E79">
            <w:pPr>
              <w:rPr>
                <w:szCs w:val="22"/>
              </w:rPr>
            </w:pPr>
            <w:r w:rsidRPr="004C4DB5">
              <w:rPr>
                <w:szCs w:val="22"/>
              </w:rPr>
              <w:t>Sage</w:t>
            </w:r>
          </w:p>
        </w:tc>
      </w:tr>
      <w:tr w:rsidR="00284747" w:rsidRPr="004C4DB5" w14:paraId="724E9AAA" w14:textId="77777777" w:rsidTr="00B762A0">
        <w:trPr>
          <w:cantSplit/>
          <w:trHeight w:val="258"/>
        </w:trPr>
        <w:tc>
          <w:tcPr>
            <w:tcW w:w="1653" w:type="pct"/>
            <w:vMerge/>
          </w:tcPr>
          <w:p w14:paraId="2549F812" w14:textId="77777777" w:rsidR="00284747" w:rsidRPr="004C4DB5" w:rsidRDefault="00284747" w:rsidP="00C66E79">
            <w:pPr>
              <w:pStyle w:val="TableText10"/>
              <w:rPr>
                <w:sz w:val="22"/>
                <w:szCs w:val="22"/>
              </w:rPr>
            </w:pPr>
          </w:p>
        </w:tc>
        <w:tc>
          <w:tcPr>
            <w:tcW w:w="2379" w:type="pct"/>
          </w:tcPr>
          <w:p w14:paraId="21BE94DF" w14:textId="77777777" w:rsidR="00284747" w:rsidRPr="004C4DB5" w:rsidRDefault="00284747" w:rsidP="00C66E79">
            <w:pPr>
              <w:pStyle w:val="TableText10"/>
              <w:rPr>
                <w:sz w:val="22"/>
                <w:szCs w:val="22"/>
              </w:rPr>
            </w:pPr>
            <w:r w:rsidRPr="004C4DB5">
              <w:rPr>
                <w:sz w:val="22"/>
                <w:szCs w:val="22"/>
              </w:rPr>
              <w:t>Maksa hellus</w:t>
            </w:r>
          </w:p>
        </w:tc>
        <w:tc>
          <w:tcPr>
            <w:tcW w:w="968" w:type="pct"/>
          </w:tcPr>
          <w:p w14:paraId="2761E9AF" w14:textId="77777777" w:rsidR="00284747" w:rsidRPr="004C4DB5" w:rsidRDefault="00284747" w:rsidP="00C66E79">
            <w:r w:rsidRPr="004C4DB5">
              <w:rPr>
                <w:szCs w:val="22"/>
              </w:rPr>
              <w:t>Sage</w:t>
            </w:r>
          </w:p>
        </w:tc>
      </w:tr>
      <w:tr w:rsidR="00284747" w:rsidRPr="004C4DB5" w14:paraId="77E3EFA2" w14:textId="77777777" w:rsidTr="00B762A0">
        <w:trPr>
          <w:cantSplit/>
          <w:trHeight w:val="258"/>
        </w:trPr>
        <w:tc>
          <w:tcPr>
            <w:tcW w:w="1653" w:type="pct"/>
            <w:vMerge/>
          </w:tcPr>
          <w:p w14:paraId="4C905F86" w14:textId="77777777" w:rsidR="00284747" w:rsidRPr="004C4DB5" w:rsidRDefault="00284747" w:rsidP="00C66E79">
            <w:pPr>
              <w:pStyle w:val="TableText10"/>
              <w:rPr>
                <w:sz w:val="22"/>
                <w:szCs w:val="22"/>
              </w:rPr>
            </w:pPr>
          </w:p>
        </w:tc>
        <w:tc>
          <w:tcPr>
            <w:tcW w:w="2379" w:type="pct"/>
          </w:tcPr>
          <w:p w14:paraId="59AD6395" w14:textId="77777777" w:rsidR="00284747" w:rsidRPr="004C4DB5" w:rsidRDefault="00284747" w:rsidP="00C66E79">
            <w:pPr>
              <w:pStyle w:val="TableText10"/>
              <w:rPr>
                <w:sz w:val="22"/>
                <w:szCs w:val="22"/>
              </w:rPr>
            </w:pPr>
            <w:r w:rsidRPr="004C4DB5">
              <w:rPr>
                <w:sz w:val="22"/>
                <w:szCs w:val="22"/>
              </w:rPr>
              <w:t>Ikterus</w:t>
            </w:r>
          </w:p>
        </w:tc>
        <w:tc>
          <w:tcPr>
            <w:tcW w:w="968" w:type="pct"/>
          </w:tcPr>
          <w:p w14:paraId="6BD2250A" w14:textId="77777777" w:rsidR="00284747" w:rsidRPr="004C4DB5" w:rsidRDefault="00284747" w:rsidP="00C66E79">
            <w:pPr>
              <w:rPr>
                <w:szCs w:val="22"/>
              </w:rPr>
            </w:pPr>
            <w:r w:rsidRPr="004C4DB5">
              <w:rPr>
                <w:szCs w:val="22"/>
              </w:rPr>
              <w:t>Harv</w:t>
            </w:r>
          </w:p>
        </w:tc>
      </w:tr>
      <w:tr w:rsidR="00284747" w:rsidRPr="004C4DB5" w14:paraId="549A2B78" w14:textId="77777777" w:rsidTr="00B762A0">
        <w:trPr>
          <w:cantSplit/>
          <w:trHeight w:val="120"/>
        </w:trPr>
        <w:tc>
          <w:tcPr>
            <w:tcW w:w="1653" w:type="pct"/>
            <w:vMerge w:val="restart"/>
          </w:tcPr>
          <w:p w14:paraId="7E6D158E" w14:textId="77777777" w:rsidR="00284747" w:rsidRPr="004C4DB5" w:rsidRDefault="00284747" w:rsidP="002914DA">
            <w:pPr>
              <w:pStyle w:val="TableText10"/>
              <w:keepNext/>
              <w:keepLines/>
              <w:rPr>
                <w:sz w:val="22"/>
                <w:szCs w:val="22"/>
              </w:rPr>
            </w:pPr>
            <w:r w:rsidRPr="004C4DB5">
              <w:rPr>
                <w:sz w:val="22"/>
                <w:szCs w:val="22"/>
              </w:rPr>
              <w:lastRenderedPageBreak/>
              <w:t xml:space="preserve">Naha ja nahaaluskoe kahjustused </w:t>
            </w:r>
          </w:p>
        </w:tc>
        <w:tc>
          <w:tcPr>
            <w:tcW w:w="2379" w:type="pct"/>
          </w:tcPr>
          <w:p w14:paraId="39E0E498" w14:textId="77777777" w:rsidR="00284747" w:rsidRPr="004C4DB5" w:rsidRDefault="00284747" w:rsidP="002914DA">
            <w:pPr>
              <w:pStyle w:val="TableText10"/>
              <w:keepNext/>
              <w:keepLines/>
              <w:rPr>
                <w:sz w:val="22"/>
                <w:szCs w:val="22"/>
              </w:rPr>
            </w:pPr>
            <w:r w:rsidRPr="004C4DB5">
              <w:rPr>
                <w:sz w:val="22"/>
                <w:szCs w:val="22"/>
              </w:rPr>
              <w:t>Erüteem</w:t>
            </w:r>
          </w:p>
        </w:tc>
        <w:tc>
          <w:tcPr>
            <w:tcW w:w="968" w:type="pct"/>
          </w:tcPr>
          <w:p w14:paraId="03AE6660" w14:textId="77777777" w:rsidR="00284747" w:rsidRPr="004C4DB5" w:rsidRDefault="00284747" w:rsidP="002914DA">
            <w:pPr>
              <w:pStyle w:val="TableText10"/>
              <w:keepNext/>
              <w:keepLines/>
              <w:rPr>
                <w:sz w:val="22"/>
                <w:szCs w:val="22"/>
              </w:rPr>
            </w:pPr>
            <w:r w:rsidRPr="004C4DB5">
              <w:rPr>
                <w:sz w:val="22"/>
                <w:szCs w:val="22"/>
              </w:rPr>
              <w:t>Väga sage</w:t>
            </w:r>
          </w:p>
        </w:tc>
      </w:tr>
      <w:tr w:rsidR="00284747" w:rsidRPr="004C4DB5" w14:paraId="54BC1E3A" w14:textId="77777777" w:rsidTr="00B762A0">
        <w:trPr>
          <w:cantSplit/>
          <w:trHeight w:val="120"/>
        </w:trPr>
        <w:tc>
          <w:tcPr>
            <w:tcW w:w="1653" w:type="pct"/>
            <w:vMerge/>
          </w:tcPr>
          <w:p w14:paraId="39827615" w14:textId="77777777" w:rsidR="00284747" w:rsidRPr="004C4DB5" w:rsidRDefault="00284747" w:rsidP="00771CB4">
            <w:pPr>
              <w:pStyle w:val="TableText10"/>
              <w:rPr>
                <w:sz w:val="22"/>
                <w:szCs w:val="22"/>
              </w:rPr>
            </w:pPr>
          </w:p>
        </w:tc>
        <w:tc>
          <w:tcPr>
            <w:tcW w:w="2379" w:type="pct"/>
          </w:tcPr>
          <w:p w14:paraId="5CF8D526" w14:textId="77777777" w:rsidR="00284747" w:rsidRPr="004C4DB5" w:rsidRDefault="00284747" w:rsidP="00771CB4">
            <w:pPr>
              <w:pStyle w:val="TableText10"/>
              <w:rPr>
                <w:sz w:val="22"/>
                <w:szCs w:val="22"/>
              </w:rPr>
            </w:pPr>
            <w:r w:rsidRPr="004C4DB5">
              <w:rPr>
                <w:sz w:val="22"/>
                <w:szCs w:val="22"/>
              </w:rPr>
              <w:t>Lööve</w:t>
            </w:r>
          </w:p>
        </w:tc>
        <w:tc>
          <w:tcPr>
            <w:tcW w:w="968" w:type="pct"/>
          </w:tcPr>
          <w:p w14:paraId="5116049F"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456AD7E5" w14:textId="77777777" w:rsidTr="00B762A0">
        <w:trPr>
          <w:cantSplit/>
          <w:trHeight w:val="127"/>
        </w:trPr>
        <w:tc>
          <w:tcPr>
            <w:tcW w:w="1653" w:type="pct"/>
            <w:vMerge/>
          </w:tcPr>
          <w:p w14:paraId="4FE08870" w14:textId="77777777" w:rsidR="00284747" w:rsidRPr="004C4DB5" w:rsidRDefault="00284747" w:rsidP="00771CB4">
            <w:pPr>
              <w:pStyle w:val="TableText10"/>
              <w:rPr>
                <w:sz w:val="22"/>
                <w:szCs w:val="22"/>
              </w:rPr>
            </w:pPr>
          </w:p>
        </w:tc>
        <w:tc>
          <w:tcPr>
            <w:tcW w:w="2379" w:type="pct"/>
          </w:tcPr>
          <w:p w14:paraId="73DF03B5" w14:textId="77777777" w:rsidR="00284747" w:rsidRPr="004C4DB5" w:rsidRDefault="00284747" w:rsidP="00771CB4">
            <w:pPr>
              <w:pStyle w:val="TableText10"/>
              <w:rPr>
                <w:sz w:val="22"/>
                <w:szCs w:val="22"/>
              </w:rPr>
            </w:pPr>
            <w:r w:rsidRPr="004C4DB5">
              <w:rPr>
                <w:sz w:val="22"/>
                <w:szCs w:val="22"/>
                <w:vertAlign w:val="superscript"/>
              </w:rPr>
              <w:t xml:space="preserve">1 </w:t>
            </w:r>
            <w:r w:rsidRPr="004C4DB5">
              <w:rPr>
                <w:sz w:val="22"/>
                <w:szCs w:val="22"/>
              </w:rPr>
              <w:t>Näo turse</w:t>
            </w:r>
          </w:p>
        </w:tc>
        <w:tc>
          <w:tcPr>
            <w:tcW w:w="968" w:type="pct"/>
          </w:tcPr>
          <w:p w14:paraId="4D9E1A7C"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078C48BF" w14:textId="77777777" w:rsidTr="00B762A0">
        <w:trPr>
          <w:cantSplit/>
          <w:trHeight w:val="127"/>
        </w:trPr>
        <w:tc>
          <w:tcPr>
            <w:tcW w:w="1653" w:type="pct"/>
            <w:vMerge/>
          </w:tcPr>
          <w:p w14:paraId="2EE945A8" w14:textId="77777777" w:rsidR="00284747" w:rsidRPr="004C4DB5" w:rsidRDefault="00284747" w:rsidP="00771CB4">
            <w:pPr>
              <w:pStyle w:val="TableText10"/>
              <w:rPr>
                <w:sz w:val="22"/>
                <w:szCs w:val="22"/>
              </w:rPr>
            </w:pPr>
          </w:p>
        </w:tc>
        <w:tc>
          <w:tcPr>
            <w:tcW w:w="2379" w:type="pct"/>
          </w:tcPr>
          <w:p w14:paraId="4622133A" w14:textId="77777777" w:rsidR="00284747" w:rsidRPr="004C4DB5" w:rsidRDefault="00284747" w:rsidP="00771CB4">
            <w:pPr>
              <w:pStyle w:val="TableText10"/>
              <w:rPr>
                <w:sz w:val="22"/>
                <w:szCs w:val="22"/>
                <w:vertAlign w:val="superscript"/>
              </w:rPr>
            </w:pPr>
            <w:r w:rsidRPr="004C4DB5">
              <w:rPr>
                <w:sz w:val="22"/>
                <w:szCs w:val="22"/>
              </w:rPr>
              <w:t>Alopeetsia</w:t>
            </w:r>
          </w:p>
        </w:tc>
        <w:tc>
          <w:tcPr>
            <w:tcW w:w="968" w:type="pct"/>
          </w:tcPr>
          <w:p w14:paraId="24485FB4"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04610373" w14:textId="77777777" w:rsidTr="00B762A0">
        <w:trPr>
          <w:cantSplit/>
          <w:trHeight w:val="127"/>
        </w:trPr>
        <w:tc>
          <w:tcPr>
            <w:tcW w:w="1653" w:type="pct"/>
            <w:vMerge/>
          </w:tcPr>
          <w:p w14:paraId="2BCF7E63" w14:textId="77777777" w:rsidR="00284747" w:rsidRPr="004C4DB5" w:rsidRDefault="00284747" w:rsidP="00771CB4">
            <w:pPr>
              <w:pStyle w:val="TableText10"/>
              <w:rPr>
                <w:sz w:val="22"/>
                <w:szCs w:val="22"/>
              </w:rPr>
            </w:pPr>
          </w:p>
        </w:tc>
        <w:tc>
          <w:tcPr>
            <w:tcW w:w="2379" w:type="pct"/>
          </w:tcPr>
          <w:p w14:paraId="52305BE1" w14:textId="77777777" w:rsidR="00284747" w:rsidRPr="004C4DB5" w:rsidRDefault="00284747" w:rsidP="00771CB4">
            <w:pPr>
              <w:pStyle w:val="TableText10"/>
              <w:rPr>
                <w:sz w:val="22"/>
                <w:szCs w:val="22"/>
              </w:rPr>
            </w:pPr>
            <w:r w:rsidRPr="004C4DB5">
              <w:rPr>
                <w:sz w:val="22"/>
                <w:szCs w:val="22"/>
              </w:rPr>
              <w:t>Küünekahjustus</w:t>
            </w:r>
          </w:p>
        </w:tc>
        <w:tc>
          <w:tcPr>
            <w:tcW w:w="968" w:type="pct"/>
          </w:tcPr>
          <w:p w14:paraId="24419E42"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144033EC" w14:textId="77777777" w:rsidTr="00B762A0">
        <w:trPr>
          <w:cantSplit/>
          <w:trHeight w:val="127"/>
        </w:trPr>
        <w:tc>
          <w:tcPr>
            <w:tcW w:w="1653" w:type="pct"/>
            <w:vMerge/>
          </w:tcPr>
          <w:p w14:paraId="18CE1278" w14:textId="77777777" w:rsidR="00284747" w:rsidRPr="004C4DB5" w:rsidRDefault="00284747" w:rsidP="00771CB4">
            <w:pPr>
              <w:pStyle w:val="TableText10"/>
              <w:rPr>
                <w:sz w:val="22"/>
                <w:szCs w:val="22"/>
              </w:rPr>
            </w:pPr>
          </w:p>
        </w:tc>
        <w:tc>
          <w:tcPr>
            <w:tcW w:w="2379" w:type="pct"/>
          </w:tcPr>
          <w:p w14:paraId="34A74835" w14:textId="77777777" w:rsidR="00284747" w:rsidRPr="004C4DB5" w:rsidRDefault="00284747" w:rsidP="00771CB4">
            <w:pPr>
              <w:pStyle w:val="TableText10"/>
              <w:rPr>
                <w:sz w:val="22"/>
                <w:szCs w:val="22"/>
              </w:rPr>
            </w:pPr>
            <w:r w:rsidRPr="004C4DB5">
              <w:rPr>
                <w:sz w:val="22"/>
                <w:szCs w:val="22"/>
              </w:rPr>
              <w:t>Palmoplantaarne erütrodüsesteesia sündroom</w:t>
            </w:r>
          </w:p>
        </w:tc>
        <w:tc>
          <w:tcPr>
            <w:tcW w:w="968" w:type="pct"/>
          </w:tcPr>
          <w:p w14:paraId="1089DF17"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4B42BA26" w14:textId="77777777" w:rsidTr="00B762A0">
        <w:trPr>
          <w:cantSplit/>
          <w:trHeight w:val="120"/>
        </w:trPr>
        <w:tc>
          <w:tcPr>
            <w:tcW w:w="1653" w:type="pct"/>
            <w:vMerge/>
          </w:tcPr>
          <w:p w14:paraId="7E14B1E8" w14:textId="77777777" w:rsidR="00284747" w:rsidRPr="004C4DB5" w:rsidRDefault="00284747" w:rsidP="00771CB4">
            <w:pPr>
              <w:pStyle w:val="TableText10"/>
              <w:rPr>
                <w:sz w:val="22"/>
                <w:szCs w:val="22"/>
              </w:rPr>
            </w:pPr>
          </w:p>
        </w:tc>
        <w:tc>
          <w:tcPr>
            <w:tcW w:w="2379" w:type="pct"/>
          </w:tcPr>
          <w:p w14:paraId="7AFA14ED" w14:textId="77777777" w:rsidR="00284747" w:rsidRPr="004C4DB5" w:rsidRDefault="00284747" w:rsidP="00771CB4">
            <w:pPr>
              <w:pStyle w:val="TableText10"/>
              <w:rPr>
                <w:sz w:val="22"/>
                <w:szCs w:val="22"/>
              </w:rPr>
            </w:pPr>
            <w:r w:rsidRPr="004C4DB5">
              <w:rPr>
                <w:sz w:val="22"/>
                <w:szCs w:val="22"/>
              </w:rPr>
              <w:t>Akne</w:t>
            </w:r>
          </w:p>
        </w:tc>
        <w:tc>
          <w:tcPr>
            <w:tcW w:w="968" w:type="pct"/>
          </w:tcPr>
          <w:p w14:paraId="6701CDD8" w14:textId="77777777" w:rsidR="00284747" w:rsidRPr="004C4DB5" w:rsidRDefault="00284747" w:rsidP="00771CB4">
            <w:pPr>
              <w:pStyle w:val="TableText10"/>
              <w:rPr>
                <w:sz w:val="22"/>
                <w:szCs w:val="22"/>
              </w:rPr>
            </w:pPr>
            <w:r w:rsidRPr="004C4DB5">
              <w:rPr>
                <w:sz w:val="22"/>
                <w:szCs w:val="22"/>
              </w:rPr>
              <w:t>Sage</w:t>
            </w:r>
          </w:p>
        </w:tc>
      </w:tr>
      <w:tr w:rsidR="00284747" w:rsidRPr="004C4DB5" w14:paraId="2EA11EBD" w14:textId="77777777" w:rsidTr="00B762A0">
        <w:trPr>
          <w:cantSplit/>
          <w:trHeight w:val="120"/>
        </w:trPr>
        <w:tc>
          <w:tcPr>
            <w:tcW w:w="1653" w:type="pct"/>
            <w:vMerge/>
          </w:tcPr>
          <w:p w14:paraId="59EC261C" w14:textId="77777777" w:rsidR="00284747" w:rsidRPr="004C4DB5" w:rsidRDefault="00284747" w:rsidP="00771CB4">
            <w:pPr>
              <w:pStyle w:val="TableText10"/>
              <w:rPr>
                <w:sz w:val="22"/>
                <w:szCs w:val="22"/>
              </w:rPr>
            </w:pPr>
          </w:p>
        </w:tc>
        <w:tc>
          <w:tcPr>
            <w:tcW w:w="2379" w:type="pct"/>
          </w:tcPr>
          <w:p w14:paraId="537EE600" w14:textId="77777777" w:rsidR="00284747" w:rsidRPr="004C4DB5" w:rsidRDefault="00284747" w:rsidP="00771CB4">
            <w:pPr>
              <w:pStyle w:val="TableText10"/>
              <w:rPr>
                <w:sz w:val="22"/>
                <w:szCs w:val="22"/>
              </w:rPr>
            </w:pPr>
            <w:r w:rsidRPr="004C4DB5">
              <w:rPr>
                <w:sz w:val="22"/>
                <w:szCs w:val="22"/>
              </w:rPr>
              <w:t>Kuiv nahk</w:t>
            </w:r>
          </w:p>
        </w:tc>
        <w:tc>
          <w:tcPr>
            <w:tcW w:w="968" w:type="pct"/>
          </w:tcPr>
          <w:p w14:paraId="464A6212" w14:textId="77777777" w:rsidR="00284747" w:rsidRPr="004C4DB5" w:rsidRDefault="00284747" w:rsidP="00771CB4">
            <w:r w:rsidRPr="004C4DB5">
              <w:rPr>
                <w:szCs w:val="22"/>
              </w:rPr>
              <w:t>Sage</w:t>
            </w:r>
          </w:p>
        </w:tc>
      </w:tr>
      <w:tr w:rsidR="00284747" w:rsidRPr="004C4DB5" w14:paraId="78E2BB1F" w14:textId="77777777" w:rsidTr="00B762A0">
        <w:trPr>
          <w:cantSplit/>
          <w:trHeight w:val="120"/>
        </w:trPr>
        <w:tc>
          <w:tcPr>
            <w:tcW w:w="1653" w:type="pct"/>
            <w:vMerge/>
          </w:tcPr>
          <w:p w14:paraId="7624F619" w14:textId="77777777" w:rsidR="00284747" w:rsidRPr="004C4DB5" w:rsidRDefault="00284747" w:rsidP="00771CB4">
            <w:pPr>
              <w:pStyle w:val="TableText10"/>
              <w:rPr>
                <w:sz w:val="22"/>
                <w:szCs w:val="22"/>
              </w:rPr>
            </w:pPr>
          </w:p>
        </w:tc>
        <w:tc>
          <w:tcPr>
            <w:tcW w:w="2379" w:type="pct"/>
          </w:tcPr>
          <w:p w14:paraId="03021B31" w14:textId="77777777" w:rsidR="00284747" w:rsidRPr="004C4DB5" w:rsidRDefault="00284747" w:rsidP="00771CB4">
            <w:pPr>
              <w:pStyle w:val="TableText10"/>
              <w:rPr>
                <w:sz w:val="22"/>
                <w:szCs w:val="22"/>
              </w:rPr>
            </w:pPr>
            <w:r w:rsidRPr="004C4DB5">
              <w:rPr>
                <w:sz w:val="22"/>
                <w:szCs w:val="22"/>
              </w:rPr>
              <w:t>Täppverevalum</w:t>
            </w:r>
          </w:p>
        </w:tc>
        <w:tc>
          <w:tcPr>
            <w:tcW w:w="968" w:type="pct"/>
          </w:tcPr>
          <w:p w14:paraId="02D9CEE4" w14:textId="77777777" w:rsidR="00284747" w:rsidRPr="004C4DB5" w:rsidRDefault="00284747" w:rsidP="00771CB4">
            <w:r w:rsidRPr="004C4DB5">
              <w:rPr>
                <w:szCs w:val="22"/>
              </w:rPr>
              <w:t>Sage</w:t>
            </w:r>
          </w:p>
        </w:tc>
      </w:tr>
      <w:tr w:rsidR="00284747" w:rsidRPr="004C4DB5" w14:paraId="38107C1F" w14:textId="77777777" w:rsidTr="00B762A0">
        <w:trPr>
          <w:cantSplit/>
          <w:trHeight w:val="120"/>
        </w:trPr>
        <w:tc>
          <w:tcPr>
            <w:tcW w:w="1653" w:type="pct"/>
            <w:vMerge/>
          </w:tcPr>
          <w:p w14:paraId="2D31913D" w14:textId="77777777" w:rsidR="00284747" w:rsidRPr="004C4DB5" w:rsidRDefault="00284747" w:rsidP="00771CB4">
            <w:pPr>
              <w:pStyle w:val="TableText10"/>
              <w:rPr>
                <w:sz w:val="22"/>
                <w:szCs w:val="22"/>
              </w:rPr>
            </w:pPr>
          </w:p>
        </w:tc>
        <w:tc>
          <w:tcPr>
            <w:tcW w:w="2379" w:type="pct"/>
          </w:tcPr>
          <w:p w14:paraId="619DA29B" w14:textId="77777777" w:rsidR="00284747" w:rsidRPr="004C4DB5" w:rsidRDefault="00284747" w:rsidP="00771CB4">
            <w:pPr>
              <w:pStyle w:val="TableText10"/>
              <w:rPr>
                <w:sz w:val="22"/>
                <w:szCs w:val="22"/>
              </w:rPr>
            </w:pPr>
            <w:r w:rsidRPr="004C4DB5">
              <w:rPr>
                <w:sz w:val="22"/>
                <w:szCs w:val="22"/>
              </w:rPr>
              <w:t>Liighigistamine</w:t>
            </w:r>
          </w:p>
        </w:tc>
        <w:tc>
          <w:tcPr>
            <w:tcW w:w="968" w:type="pct"/>
          </w:tcPr>
          <w:p w14:paraId="7773FF27" w14:textId="77777777" w:rsidR="00284747" w:rsidRPr="004C4DB5" w:rsidRDefault="00284747" w:rsidP="00771CB4">
            <w:r w:rsidRPr="004C4DB5">
              <w:rPr>
                <w:szCs w:val="22"/>
              </w:rPr>
              <w:t>Sage</w:t>
            </w:r>
          </w:p>
        </w:tc>
      </w:tr>
      <w:tr w:rsidR="00284747" w:rsidRPr="004C4DB5" w14:paraId="5060FA26" w14:textId="77777777" w:rsidTr="00B762A0">
        <w:trPr>
          <w:cantSplit/>
          <w:trHeight w:val="120"/>
        </w:trPr>
        <w:tc>
          <w:tcPr>
            <w:tcW w:w="1653" w:type="pct"/>
            <w:vMerge/>
          </w:tcPr>
          <w:p w14:paraId="6B767BF7" w14:textId="77777777" w:rsidR="00284747" w:rsidRPr="004C4DB5" w:rsidRDefault="00284747" w:rsidP="00771CB4">
            <w:pPr>
              <w:pStyle w:val="TableText10"/>
              <w:rPr>
                <w:sz w:val="22"/>
                <w:szCs w:val="22"/>
              </w:rPr>
            </w:pPr>
          </w:p>
        </w:tc>
        <w:tc>
          <w:tcPr>
            <w:tcW w:w="2379" w:type="pct"/>
          </w:tcPr>
          <w:p w14:paraId="3B7E903E" w14:textId="77777777" w:rsidR="00284747" w:rsidRPr="004C4DB5" w:rsidRDefault="00284747" w:rsidP="00771CB4">
            <w:pPr>
              <w:pStyle w:val="TableText10"/>
              <w:rPr>
                <w:sz w:val="22"/>
                <w:szCs w:val="22"/>
              </w:rPr>
            </w:pPr>
            <w:r w:rsidRPr="004C4DB5">
              <w:rPr>
                <w:sz w:val="22"/>
                <w:szCs w:val="22"/>
              </w:rPr>
              <w:t>Makulopapulaarne lööve</w:t>
            </w:r>
          </w:p>
        </w:tc>
        <w:tc>
          <w:tcPr>
            <w:tcW w:w="968" w:type="pct"/>
          </w:tcPr>
          <w:p w14:paraId="01706861" w14:textId="77777777" w:rsidR="00284747" w:rsidRPr="004C4DB5" w:rsidRDefault="00284747" w:rsidP="00771CB4">
            <w:r w:rsidRPr="004C4DB5">
              <w:rPr>
                <w:szCs w:val="22"/>
              </w:rPr>
              <w:t>Sage</w:t>
            </w:r>
          </w:p>
        </w:tc>
      </w:tr>
      <w:tr w:rsidR="00284747" w:rsidRPr="004C4DB5" w14:paraId="244D7358" w14:textId="77777777" w:rsidTr="00B762A0">
        <w:trPr>
          <w:cantSplit/>
          <w:trHeight w:val="210"/>
        </w:trPr>
        <w:tc>
          <w:tcPr>
            <w:tcW w:w="1653" w:type="pct"/>
            <w:vMerge/>
          </w:tcPr>
          <w:p w14:paraId="33696464" w14:textId="77777777" w:rsidR="00284747" w:rsidRPr="004C4DB5" w:rsidRDefault="00284747" w:rsidP="00771CB4">
            <w:pPr>
              <w:pStyle w:val="TableText10"/>
              <w:rPr>
                <w:sz w:val="22"/>
                <w:szCs w:val="22"/>
              </w:rPr>
            </w:pPr>
          </w:p>
        </w:tc>
        <w:tc>
          <w:tcPr>
            <w:tcW w:w="2379" w:type="pct"/>
          </w:tcPr>
          <w:p w14:paraId="6D3D146F" w14:textId="77777777" w:rsidR="00284747" w:rsidRPr="004C4DB5" w:rsidRDefault="00284747" w:rsidP="00771CB4">
            <w:pPr>
              <w:pStyle w:val="TableText10"/>
              <w:rPr>
                <w:sz w:val="22"/>
                <w:szCs w:val="22"/>
              </w:rPr>
            </w:pPr>
            <w:r w:rsidRPr="004C4DB5">
              <w:rPr>
                <w:sz w:val="22"/>
                <w:szCs w:val="22"/>
              </w:rPr>
              <w:t>Sügelus</w:t>
            </w:r>
          </w:p>
        </w:tc>
        <w:tc>
          <w:tcPr>
            <w:tcW w:w="968" w:type="pct"/>
          </w:tcPr>
          <w:p w14:paraId="5B45EACC" w14:textId="77777777" w:rsidR="00284747" w:rsidRPr="004C4DB5" w:rsidRDefault="00284747" w:rsidP="00771CB4">
            <w:r w:rsidRPr="004C4DB5">
              <w:rPr>
                <w:szCs w:val="22"/>
              </w:rPr>
              <w:t>Sage</w:t>
            </w:r>
          </w:p>
        </w:tc>
      </w:tr>
      <w:tr w:rsidR="00284747" w:rsidRPr="004C4DB5" w14:paraId="47E469A7" w14:textId="77777777" w:rsidTr="00B762A0">
        <w:trPr>
          <w:cantSplit/>
          <w:trHeight w:val="210"/>
        </w:trPr>
        <w:tc>
          <w:tcPr>
            <w:tcW w:w="1653" w:type="pct"/>
            <w:vMerge/>
          </w:tcPr>
          <w:p w14:paraId="4A4ECBA3" w14:textId="77777777" w:rsidR="00284747" w:rsidRPr="004C4DB5" w:rsidRDefault="00284747" w:rsidP="00771CB4">
            <w:pPr>
              <w:pStyle w:val="TableText10"/>
              <w:rPr>
                <w:sz w:val="22"/>
                <w:szCs w:val="22"/>
              </w:rPr>
            </w:pPr>
          </w:p>
        </w:tc>
        <w:tc>
          <w:tcPr>
            <w:tcW w:w="2379" w:type="pct"/>
          </w:tcPr>
          <w:p w14:paraId="4BE70FCB" w14:textId="77777777" w:rsidR="00284747" w:rsidRPr="004C4DB5" w:rsidRDefault="00284747" w:rsidP="00771CB4">
            <w:pPr>
              <w:pStyle w:val="TableText10"/>
              <w:rPr>
                <w:sz w:val="22"/>
                <w:szCs w:val="22"/>
              </w:rPr>
            </w:pPr>
            <w:r w:rsidRPr="004C4DB5">
              <w:rPr>
                <w:sz w:val="22"/>
                <w:szCs w:val="22"/>
              </w:rPr>
              <w:t>Küünte murdumine</w:t>
            </w:r>
          </w:p>
        </w:tc>
        <w:tc>
          <w:tcPr>
            <w:tcW w:w="968" w:type="pct"/>
          </w:tcPr>
          <w:p w14:paraId="7A55C7F1" w14:textId="77777777" w:rsidR="00284747" w:rsidRPr="004C4DB5" w:rsidRDefault="00284747" w:rsidP="00771CB4">
            <w:pPr>
              <w:rPr>
                <w:szCs w:val="22"/>
              </w:rPr>
            </w:pPr>
            <w:r w:rsidRPr="004C4DB5">
              <w:rPr>
                <w:szCs w:val="22"/>
              </w:rPr>
              <w:t>Sage</w:t>
            </w:r>
          </w:p>
        </w:tc>
      </w:tr>
      <w:tr w:rsidR="00284747" w:rsidRPr="004C4DB5" w14:paraId="1B69E3E6" w14:textId="77777777" w:rsidTr="00B762A0">
        <w:trPr>
          <w:cantSplit/>
          <w:trHeight w:val="210"/>
        </w:trPr>
        <w:tc>
          <w:tcPr>
            <w:tcW w:w="1653" w:type="pct"/>
            <w:vMerge/>
          </w:tcPr>
          <w:p w14:paraId="20B6044F" w14:textId="77777777" w:rsidR="00284747" w:rsidRPr="004C4DB5" w:rsidRDefault="00284747" w:rsidP="00771CB4">
            <w:pPr>
              <w:pStyle w:val="TableText10"/>
              <w:rPr>
                <w:sz w:val="22"/>
                <w:szCs w:val="22"/>
              </w:rPr>
            </w:pPr>
          </w:p>
        </w:tc>
        <w:tc>
          <w:tcPr>
            <w:tcW w:w="2379" w:type="pct"/>
          </w:tcPr>
          <w:p w14:paraId="01D01FF9" w14:textId="77777777" w:rsidR="00284747" w:rsidRPr="004C4DB5" w:rsidRDefault="00284747" w:rsidP="00771CB4">
            <w:pPr>
              <w:pStyle w:val="TableText10"/>
              <w:rPr>
                <w:sz w:val="22"/>
                <w:szCs w:val="22"/>
              </w:rPr>
            </w:pPr>
            <w:r w:rsidRPr="004C4DB5">
              <w:rPr>
                <w:sz w:val="22"/>
                <w:szCs w:val="22"/>
              </w:rPr>
              <w:t>Dermatiit</w:t>
            </w:r>
          </w:p>
        </w:tc>
        <w:tc>
          <w:tcPr>
            <w:tcW w:w="968" w:type="pct"/>
          </w:tcPr>
          <w:p w14:paraId="28673BB2" w14:textId="77777777" w:rsidR="00284747" w:rsidRPr="004C4DB5" w:rsidRDefault="00284747" w:rsidP="00771CB4">
            <w:pPr>
              <w:rPr>
                <w:szCs w:val="22"/>
              </w:rPr>
            </w:pPr>
            <w:r w:rsidRPr="004C4DB5">
              <w:rPr>
                <w:szCs w:val="22"/>
              </w:rPr>
              <w:t>Sage</w:t>
            </w:r>
          </w:p>
        </w:tc>
      </w:tr>
      <w:tr w:rsidR="00284747" w:rsidRPr="004C4DB5" w14:paraId="0B1B1E8E" w14:textId="77777777" w:rsidTr="00B762A0">
        <w:trPr>
          <w:cantSplit/>
          <w:trHeight w:val="210"/>
        </w:trPr>
        <w:tc>
          <w:tcPr>
            <w:tcW w:w="1653" w:type="pct"/>
            <w:vMerge/>
          </w:tcPr>
          <w:p w14:paraId="4858BCEE" w14:textId="77777777" w:rsidR="00284747" w:rsidRPr="004C4DB5" w:rsidRDefault="00284747" w:rsidP="00771CB4">
            <w:pPr>
              <w:pStyle w:val="TableText10"/>
              <w:rPr>
                <w:sz w:val="22"/>
                <w:szCs w:val="22"/>
              </w:rPr>
            </w:pPr>
          </w:p>
        </w:tc>
        <w:tc>
          <w:tcPr>
            <w:tcW w:w="2379" w:type="pct"/>
          </w:tcPr>
          <w:p w14:paraId="0F54D027" w14:textId="77777777" w:rsidR="00284747" w:rsidRPr="004C4DB5" w:rsidRDefault="00284747" w:rsidP="00771CB4">
            <w:pPr>
              <w:pStyle w:val="TableText10"/>
              <w:rPr>
                <w:sz w:val="22"/>
                <w:szCs w:val="22"/>
              </w:rPr>
            </w:pPr>
            <w:r w:rsidRPr="004C4DB5">
              <w:rPr>
                <w:sz w:val="22"/>
                <w:szCs w:val="22"/>
              </w:rPr>
              <w:t>Urtikaaria</w:t>
            </w:r>
          </w:p>
        </w:tc>
        <w:tc>
          <w:tcPr>
            <w:tcW w:w="968" w:type="pct"/>
          </w:tcPr>
          <w:p w14:paraId="43C22BE7" w14:textId="77777777" w:rsidR="00284747" w:rsidRPr="004C4DB5" w:rsidRDefault="00284747" w:rsidP="00771CB4">
            <w:pPr>
              <w:rPr>
                <w:szCs w:val="22"/>
              </w:rPr>
            </w:pPr>
            <w:r w:rsidRPr="004C4DB5">
              <w:rPr>
                <w:szCs w:val="22"/>
              </w:rPr>
              <w:t>Aeg-ajalt</w:t>
            </w:r>
          </w:p>
        </w:tc>
      </w:tr>
      <w:tr w:rsidR="00284747" w:rsidRPr="004C4DB5" w14:paraId="32316F75" w14:textId="77777777" w:rsidTr="00B762A0">
        <w:trPr>
          <w:cantSplit/>
          <w:trHeight w:val="120"/>
        </w:trPr>
        <w:tc>
          <w:tcPr>
            <w:tcW w:w="1653" w:type="pct"/>
            <w:vMerge/>
          </w:tcPr>
          <w:p w14:paraId="2A6FD4B3" w14:textId="77777777" w:rsidR="00284747" w:rsidRPr="004C4DB5" w:rsidRDefault="00284747" w:rsidP="00771CB4">
            <w:pPr>
              <w:pStyle w:val="TableText10"/>
              <w:rPr>
                <w:sz w:val="22"/>
                <w:szCs w:val="22"/>
              </w:rPr>
            </w:pPr>
          </w:p>
        </w:tc>
        <w:tc>
          <w:tcPr>
            <w:tcW w:w="2379" w:type="pct"/>
          </w:tcPr>
          <w:p w14:paraId="1F3FA9D3" w14:textId="77777777" w:rsidR="00284747" w:rsidRPr="004C4DB5" w:rsidRDefault="00284747" w:rsidP="00771CB4">
            <w:pPr>
              <w:pStyle w:val="TableText10"/>
              <w:rPr>
                <w:sz w:val="22"/>
                <w:szCs w:val="22"/>
              </w:rPr>
            </w:pPr>
            <w:r w:rsidRPr="004C4DB5">
              <w:rPr>
                <w:sz w:val="22"/>
                <w:szCs w:val="22"/>
              </w:rPr>
              <w:t>Angioödeem</w:t>
            </w:r>
          </w:p>
        </w:tc>
        <w:tc>
          <w:tcPr>
            <w:tcW w:w="968" w:type="pct"/>
          </w:tcPr>
          <w:p w14:paraId="6862D27A" w14:textId="77777777" w:rsidR="00284747" w:rsidRPr="004C4DB5" w:rsidRDefault="00284747" w:rsidP="00771CB4">
            <w:r w:rsidRPr="004C4DB5">
              <w:rPr>
                <w:szCs w:val="22"/>
              </w:rPr>
              <w:t>Teadmata</w:t>
            </w:r>
          </w:p>
        </w:tc>
      </w:tr>
      <w:tr w:rsidR="00284747" w:rsidRPr="004C4DB5" w14:paraId="12771F69" w14:textId="77777777" w:rsidTr="00B762A0">
        <w:trPr>
          <w:cantSplit/>
          <w:trHeight w:val="330"/>
        </w:trPr>
        <w:tc>
          <w:tcPr>
            <w:tcW w:w="1653" w:type="pct"/>
            <w:vMerge w:val="restart"/>
          </w:tcPr>
          <w:p w14:paraId="2D8DACE1" w14:textId="77777777" w:rsidR="00284747" w:rsidRPr="004C4DB5" w:rsidRDefault="00284747" w:rsidP="00C66E79">
            <w:pPr>
              <w:pStyle w:val="TableText10"/>
              <w:rPr>
                <w:sz w:val="22"/>
                <w:szCs w:val="22"/>
              </w:rPr>
            </w:pPr>
            <w:r w:rsidRPr="004C4DB5">
              <w:rPr>
                <w:sz w:val="22"/>
                <w:szCs w:val="22"/>
              </w:rPr>
              <w:t>Lihas</w:t>
            </w:r>
            <w:r w:rsidR="00155C62" w:rsidRPr="004C4DB5">
              <w:rPr>
                <w:sz w:val="22"/>
                <w:szCs w:val="22"/>
              </w:rPr>
              <w:t>te, luustiku</w:t>
            </w:r>
            <w:r w:rsidRPr="004C4DB5">
              <w:rPr>
                <w:sz w:val="22"/>
                <w:szCs w:val="22"/>
              </w:rPr>
              <w:t xml:space="preserve"> ja sidekoe kahjustused</w:t>
            </w:r>
          </w:p>
        </w:tc>
        <w:tc>
          <w:tcPr>
            <w:tcW w:w="2379" w:type="pct"/>
          </w:tcPr>
          <w:p w14:paraId="2F2DF141" w14:textId="77777777" w:rsidR="00284747" w:rsidRPr="004C4DB5" w:rsidRDefault="00284747" w:rsidP="00C66E79">
            <w:pPr>
              <w:pStyle w:val="TableText10"/>
              <w:rPr>
                <w:sz w:val="22"/>
                <w:szCs w:val="22"/>
              </w:rPr>
            </w:pPr>
            <w:r w:rsidRPr="004C4DB5">
              <w:rPr>
                <w:sz w:val="22"/>
                <w:szCs w:val="22"/>
              </w:rPr>
              <w:t>Liigesvalu</w:t>
            </w:r>
          </w:p>
        </w:tc>
        <w:tc>
          <w:tcPr>
            <w:tcW w:w="968" w:type="pct"/>
          </w:tcPr>
          <w:p w14:paraId="108D2953" w14:textId="77777777" w:rsidR="00284747" w:rsidRPr="004C4DB5" w:rsidRDefault="00284747" w:rsidP="00C66E79">
            <w:r w:rsidRPr="004C4DB5">
              <w:rPr>
                <w:szCs w:val="22"/>
              </w:rPr>
              <w:t>Väga sage</w:t>
            </w:r>
          </w:p>
        </w:tc>
      </w:tr>
      <w:tr w:rsidR="00284747" w:rsidRPr="004C4DB5" w14:paraId="739DC12F" w14:textId="77777777" w:rsidTr="00B762A0">
        <w:trPr>
          <w:cantSplit/>
          <w:trHeight w:val="195"/>
        </w:trPr>
        <w:tc>
          <w:tcPr>
            <w:tcW w:w="1653" w:type="pct"/>
            <w:vMerge/>
          </w:tcPr>
          <w:p w14:paraId="7EFCB2D7" w14:textId="77777777" w:rsidR="00284747" w:rsidRPr="004C4DB5" w:rsidRDefault="00284747" w:rsidP="00C66E79">
            <w:pPr>
              <w:pStyle w:val="TableText10"/>
              <w:rPr>
                <w:sz w:val="22"/>
                <w:szCs w:val="22"/>
              </w:rPr>
            </w:pPr>
          </w:p>
        </w:tc>
        <w:tc>
          <w:tcPr>
            <w:tcW w:w="2379" w:type="pct"/>
          </w:tcPr>
          <w:p w14:paraId="3F65EF0C" w14:textId="77777777" w:rsidR="00284747" w:rsidRPr="004C4DB5" w:rsidRDefault="00284747" w:rsidP="00C66E79">
            <w:pPr>
              <w:pStyle w:val="TableText10"/>
              <w:rPr>
                <w:sz w:val="22"/>
                <w:szCs w:val="22"/>
              </w:rPr>
            </w:pPr>
            <w:r w:rsidRPr="004C4DB5">
              <w:rPr>
                <w:sz w:val="22"/>
                <w:szCs w:val="22"/>
                <w:vertAlign w:val="superscript"/>
              </w:rPr>
              <w:t xml:space="preserve">1 </w:t>
            </w:r>
            <w:r w:rsidRPr="004C4DB5">
              <w:rPr>
                <w:sz w:val="22"/>
                <w:szCs w:val="22"/>
              </w:rPr>
              <w:t>Lihaspinge</w:t>
            </w:r>
          </w:p>
        </w:tc>
        <w:tc>
          <w:tcPr>
            <w:tcW w:w="968" w:type="pct"/>
          </w:tcPr>
          <w:p w14:paraId="44906C76" w14:textId="77777777" w:rsidR="00284747" w:rsidRPr="004C4DB5" w:rsidRDefault="00284747" w:rsidP="00C66E79">
            <w:r w:rsidRPr="004C4DB5">
              <w:rPr>
                <w:szCs w:val="22"/>
              </w:rPr>
              <w:t>Väga sage</w:t>
            </w:r>
          </w:p>
        </w:tc>
      </w:tr>
      <w:tr w:rsidR="00284747" w:rsidRPr="004C4DB5" w14:paraId="1E259905" w14:textId="77777777" w:rsidTr="00B762A0">
        <w:trPr>
          <w:cantSplit/>
          <w:trHeight w:val="120"/>
        </w:trPr>
        <w:tc>
          <w:tcPr>
            <w:tcW w:w="1653" w:type="pct"/>
            <w:vMerge/>
          </w:tcPr>
          <w:p w14:paraId="06090B82" w14:textId="77777777" w:rsidR="00284747" w:rsidRPr="004C4DB5" w:rsidRDefault="00284747" w:rsidP="00C66E79">
            <w:pPr>
              <w:pStyle w:val="TableText10"/>
              <w:rPr>
                <w:sz w:val="22"/>
                <w:szCs w:val="22"/>
              </w:rPr>
            </w:pPr>
          </w:p>
        </w:tc>
        <w:tc>
          <w:tcPr>
            <w:tcW w:w="2379" w:type="pct"/>
          </w:tcPr>
          <w:p w14:paraId="240B2F34" w14:textId="77777777" w:rsidR="00284747" w:rsidRPr="004C4DB5" w:rsidRDefault="00284747" w:rsidP="00C66E79">
            <w:pPr>
              <w:pStyle w:val="TableText10"/>
              <w:rPr>
                <w:sz w:val="22"/>
                <w:szCs w:val="22"/>
              </w:rPr>
            </w:pPr>
            <w:r w:rsidRPr="004C4DB5">
              <w:rPr>
                <w:sz w:val="22"/>
                <w:szCs w:val="22"/>
              </w:rPr>
              <w:t>Lihasvalu</w:t>
            </w:r>
          </w:p>
        </w:tc>
        <w:tc>
          <w:tcPr>
            <w:tcW w:w="968" w:type="pct"/>
          </w:tcPr>
          <w:p w14:paraId="5C1EA179" w14:textId="77777777" w:rsidR="00284747" w:rsidRPr="004C4DB5" w:rsidRDefault="00284747" w:rsidP="00C66E79">
            <w:r w:rsidRPr="004C4DB5">
              <w:rPr>
                <w:szCs w:val="22"/>
              </w:rPr>
              <w:t>Väga sage</w:t>
            </w:r>
          </w:p>
        </w:tc>
      </w:tr>
      <w:tr w:rsidR="00284747" w:rsidRPr="004C4DB5" w14:paraId="122FC1EB" w14:textId="77777777" w:rsidTr="00B762A0">
        <w:trPr>
          <w:cantSplit/>
          <w:trHeight w:val="120"/>
        </w:trPr>
        <w:tc>
          <w:tcPr>
            <w:tcW w:w="1653" w:type="pct"/>
            <w:vMerge/>
          </w:tcPr>
          <w:p w14:paraId="236C042C" w14:textId="77777777" w:rsidR="00284747" w:rsidRPr="004C4DB5" w:rsidRDefault="00284747" w:rsidP="00C66E79">
            <w:pPr>
              <w:pStyle w:val="TableText10"/>
              <w:rPr>
                <w:sz w:val="22"/>
                <w:szCs w:val="22"/>
              </w:rPr>
            </w:pPr>
          </w:p>
        </w:tc>
        <w:tc>
          <w:tcPr>
            <w:tcW w:w="2379" w:type="pct"/>
          </w:tcPr>
          <w:p w14:paraId="01E8DE09" w14:textId="77777777" w:rsidR="00284747" w:rsidRPr="004C4DB5" w:rsidRDefault="00284747" w:rsidP="00C66E79">
            <w:pPr>
              <w:pStyle w:val="TableText10"/>
              <w:rPr>
                <w:sz w:val="22"/>
                <w:szCs w:val="22"/>
              </w:rPr>
            </w:pPr>
            <w:r w:rsidRPr="004C4DB5">
              <w:rPr>
                <w:sz w:val="22"/>
                <w:szCs w:val="22"/>
              </w:rPr>
              <w:t>Liigesepõletik</w:t>
            </w:r>
          </w:p>
        </w:tc>
        <w:tc>
          <w:tcPr>
            <w:tcW w:w="968" w:type="pct"/>
          </w:tcPr>
          <w:p w14:paraId="5D9AAEC6" w14:textId="77777777" w:rsidR="00284747" w:rsidRPr="004C4DB5" w:rsidRDefault="00284747" w:rsidP="00C66E79">
            <w:r w:rsidRPr="004C4DB5">
              <w:rPr>
                <w:szCs w:val="22"/>
              </w:rPr>
              <w:t>Sage</w:t>
            </w:r>
          </w:p>
        </w:tc>
      </w:tr>
      <w:tr w:rsidR="00284747" w:rsidRPr="004C4DB5" w14:paraId="1502080A" w14:textId="77777777" w:rsidTr="00B762A0">
        <w:trPr>
          <w:cantSplit/>
          <w:trHeight w:val="285"/>
        </w:trPr>
        <w:tc>
          <w:tcPr>
            <w:tcW w:w="1653" w:type="pct"/>
            <w:vMerge/>
          </w:tcPr>
          <w:p w14:paraId="4D2F12A3" w14:textId="77777777" w:rsidR="00284747" w:rsidRPr="004C4DB5" w:rsidRDefault="00284747" w:rsidP="00C66E79">
            <w:pPr>
              <w:pStyle w:val="TableText10"/>
              <w:rPr>
                <w:sz w:val="22"/>
                <w:szCs w:val="22"/>
              </w:rPr>
            </w:pPr>
          </w:p>
        </w:tc>
        <w:tc>
          <w:tcPr>
            <w:tcW w:w="2379" w:type="pct"/>
          </w:tcPr>
          <w:p w14:paraId="21EACEE2" w14:textId="77777777" w:rsidR="00284747" w:rsidRPr="004C4DB5" w:rsidRDefault="00284747" w:rsidP="00C66E79">
            <w:pPr>
              <w:pStyle w:val="TableText10"/>
              <w:rPr>
                <w:sz w:val="22"/>
                <w:szCs w:val="22"/>
              </w:rPr>
            </w:pPr>
            <w:r w:rsidRPr="004C4DB5">
              <w:rPr>
                <w:sz w:val="22"/>
                <w:szCs w:val="22"/>
              </w:rPr>
              <w:t>Seljavalu</w:t>
            </w:r>
          </w:p>
        </w:tc>
        <w:tc>
          <w:tcPr>
            <w:tcW w:w="968" w:type="pct"/>
          </w:tcPr>
          <w:p w14:paraId="480F7B82" w14:textId="77777777" w:rsidR="00284747" w:rsidRPr="004C4DB5" w:rsidRDefault="00284747" w:rsidP="00C66E79">
            <w:r w:rsidRPr="004C4DB5">
              <w:rPr>
                <w:szCs w:val="22"/>
              </w:rPr>
              <w:t>Sage</w:t>
            </w:r>
          </w:p>
        </w:tc>
      </w:tr>
      <w:tr w:rsidR="00284747" w:rsidRPr="004C4DB5" w14:paraId="18890E23" w14:textId="77777777" w:rsidTr="00B762A0">
        <w:trPr>
          <w:cantSplit/>
          <w:trHeight w:val="285"/>
        </w:trPr>
        <w:tc>
          <w:tcPr>
            <w:tcW w:w="1653" w:type="pct"/>
            <w:vMerge/>
          </w:tcPr>
          <w:p w14:paraId="09FB2AFF" w14:textId="77777777" w:rsidR="00284747" w:rsidRPr="004C4DB5" w:rsidRDefault="00284747" w:rsidP="00C66E79">
            <w:pPr>
              <w:pStyle w:val="TableText10"/>
              <w:rPr>
                <w:sz w:val="22"/>
                <w:szCs w:val="22"/>
              </w:rPr>
            </w:pPr>
          </w:p>
        </w:tc>
        <w:tc>
          <w:tcPr>
            <w:tcW w:w="2379" w:type="pct"/>
          </w:tcPr>
          <w:p w14:paraId="03AD376E" w14:textId="77777777" w:rsidR="00284747" w:rsidRPr="004C4DB5" w:rsidRDefault="00284747" w:rsidP="00C66E79">
            <w:pPr>
              <w:pStyle w:val="TableText10"/>
              <w:rPr>
                <w:sz w:val="22"/>
                <w:szCs w:val="22"/>
              </w:rPr>
            </w:pPr>
            <w:r w:rsidRPr="004C4DB5">
              <w:rPr>
                <w:sz w:val="22"/>
                <w:szCs w:val="22"/>
              </w:rPr>
              <w:t>Luuvalu</w:t>
            </w:r>
          </w:p>
        </w:tc>
        <w:tc>
          <w:tcPr>
            <w:tcW w:w="968" w:type="pct"/>
          </w:tcPr>
          <w:p w14:paraId="273432AE" w14:textId="77777777" w:rsidR="00284747" w:rsidRPr="004C4DB5" w:rsidRDefault="00284747" w:rsidP="00C66E79">
            <w:r w:rsidRPr="004C4DB5">
              <w:rPr>
                <w:szCs w:val="22"/>
              </w:rPr>
              <w:t>Sage</w:t>
            </w:r>
          </w:p>
        </w:tc>
      </w:tr>
      <w:tr w:rsidR="00284747" w:rsidRPr="004C4DB5" w14:paraId="5BE23E67" w14:textId="77777777" w:rsidTr="00B762A0">
        <w:trPr>
          <w:cantSplit/>
          <w:trHeight w:val="285"/>
        </w:trPr>
        <w:tc>
          <w:tcPr>
            <w:tcW w:w="1653" w:type="pct"/>
            <w:vMerge/>
          </w:tcPr>
          <w:p w14:paraId="5CF00EC8" w14:textId="77777777" w:rsidR="00284747" w:rsidRPr="004C4DB5" w:rsidRDefault="00284747" w:rsidP="00771CB4">
            <w:pPr>
              <w:pStyle w:val="TableText10"/>
              <w:rPr>
                <w:sz w:val="22"/>
                <w:szCs w:val="22"/>
              </w:rPr>
            </w:pPr>
          </w:p>
        </w:tc>
        <w:tc>
          <w:tcPr>
            <w:tcW w:w="2379" w:type="pct"/>
          </w:tcPr>
          <w:p w14:paraId="00740619" w14:textId="77777777" w:rsidR="00284747" w:rsidRPr="004C4DB5" w:rsidRDefault="00284747" w:rsidP="00771CB4">
            <w:pPr>
              <w:pStyle w:val="TableText10"/>
              <w:rPr>
                <w:sz w:val="22"/>
                <w:szCs w:val="22"/>
              </w:rPr>
            </w:pPr>
            <w:r w:rsidRPr="004C4DB5">
              <w:rPr>
                <w:sz w:val="22"/>
                <w:szCs w:val="22"/>
              </w:rPr>
              <w:t>Lihasspasmid</w:t>
            </w:r>
          </w:p>
        </w:tc>
        <w:tc>
          <w:tcPr>
            <w:tcW w:w="968" w:type="pct"/>
          </w:tcPr>
          <w:p w14:paraId="7E1A8EB9" w14:textId="77777777" w:rsidR="00284747" w:rsidRPr="004C4DB5" w:rsidRDefault="00284747" w:rsidP="00771CB4">
            <w:r w:rsidRPr="004C4DB5">
              <w:rPr>
                <w:szCs w:val="22"/>
              </w:rPr>
              <w:t>Sage</w:t>
            </w:r>
          </w:p>
        </w:tc>
      </w:tr>
      <w:tr w:rsidR="00284747" w:rsidRPr="004C4DB5" w14:paraId="46F3A8E2" w14:textId="77777777" w:rsidTr="00B762A0">
        <w:trPr>
          <w:cantSplit/>
          <w:trHeight w:val="285"/>
        </w:trPr>
        <w:tc>
          <w:tcPr>
            <w:tcW w:w="1653" w:type="pct"/>
            <w:vMerge/>
          </w:tcPr>
          <w:p w14:paraId="1180C9B7" w14:textId="77777777" w:rsidR="00284747" w:rsidRPr="004C4DB5" w:rsidRDefault="00284747" w:rsidP="00771CB4">
            <w:pPr>
              <w:pStyle w:val="TableText10"/>
              <w:rPr>
                <w:sz w:val="22"/>
                <w:szCs w:val="22"/>
              </w:rPr>
            </w:pPr>
          </w:p>
        </w:tc>
        <w:tc>
          <w:tcPr>
            <w:tcW w:w="2379" w:type="pct"/>
          </w:tcPr>
          <w:p w14:paraId="14C73239" w14:textId="77777777" w:rsidR="00284747" w:rsidRPr="004C4DB5" w:rsidRDefault="00284747" w:rsidP="00771CB4">
            <w:pPr>
              <w:pStyle w:val="TableText10"/>
              <w:rPr>
                <w:sz w:val="22"/>
                <w:szCs w:val="22"/>
              </w:rPr>
            </w:pPr>
            <w:r w:rsidRPr="004C4DB5">
              <w:rPr>
                <w:sz w:val="22"/>
                <w:szCs w:val="22"/>
              </w:rPr>
              <w:t>Kaelavalu</w:t>
            </w:r>
          </w:p>
        </w:tc>
        <w:tc>
          <w:tcPr>
            <w:tcW w:w="968" w:type="pct"/>
          </w:tcPr>
          <w:p w14:paraId="38DE65C9" w14:textId="77777777" w:rsidR="00284747" w:rsidRPr="004C4DB5" w:rsidRDefault="00284747" w:rsidP="00771CB4">
            <w:r w:rsidRPr="004C4DB5">
              <w:rPr>
                <w:szCs w:val="22"/>
              </w:rPr>
              <w:t>Sage</w:t>
            </w:r>
          </w:p>
        </w:tc>
      </w:tr>
      <w:tr w:rsidR="00284747" w:rsidRPr="004C4DB5" w14:paraId="09EE8F84" w14:textId="77777777" w:rsidTr="00B762A0">
        <w:trPr>
          <w:cantSplit/>
          <w:trHeight w:val="285"/>
        </w:trPr>
        <w:tc>
          <w:tcPr>
            <w:tcW w:w="1653" w:type="pct"/>
            <w:vMerge/>
          </w:tcPr>
          <w:p w14:paraId="0CA2D047" w14:textId="77777777" w:rsidR="00284747" w:rsidRPr="004C4DB5" w:rsidRDefault="00284747" w:rsidP="00771CB4">
            <w:pPr>
              <w:pStyle w:val="TableText10"/>
              <w:rPr>
                <w:sz w:val="22"/>
                <w:szCs w:val="22"/>
              </w:rPr>
            </w:pPr>
          </w:p>
        </w:tc>
        <w:tc>
          <w:tcPr>
            <w:tcW w:w="2379" w:type="pct"/>
          </w:tcPr>
          <w:p w14:paraId="5D1CF607" w14:textId="77777777" w:rsidR="00284747" w:rsidRPr="004C4DB5" w:rsidRDefault="00284747" w:rsidP="00771CB4">
            <w:pPr>
              <w:pStyle w:val="TableText10"/>
              <w:rPr>
                <w:sz w:val="22"/>
                <w:szCs w:val="22"/>
              </w:rPr>
            </w:pPr>
            <w:r w:rsidRPr="004C4DB5">
              <w:rPr>
                <w:sz w:val="22"/>
                <w:szCs w:val="22"/>
              </w:rPr>
              <w:t>Valu jäsemetes</w:t>
            </w:r>
          </w:p>
        </w:tc>
        <w:tc>
          <w:tcPr>
            <w:tcW w:w="968" w:type="pct"/>
          </w:tcPr>
          <w:p w14:paraId="3B175A43" w14:textId="77777777" w:rsidR="00284747" w:rsidRPr="004C4DB5" w:rsidRDefault="00284747" w:rsidP="00771CB4">
            <w:pPr>
              <w:rPr>
                <w:szCs w:val="22"/>
              </w:rPr>
            </w:pPr>
            <w:r w:rsidRPr="004C4DB5">
              <w:rPr>
                <w:szCs w:val="22"/>
              </w:rPr>
              <w:t>Sage</w:t>
            </w:r>
          </w:p>
        </w:tc>
      </w:tr>
      <w:tr w:rsidR="00284747" w:rsidRPr="004C4DB5" w14:paraId="195E8C6A" w14:textId="77777777" w:rsidTr="00B762A0">
        <w:trPr>
          <w:cantSplit/>
          <w:trHeight w:val="303"/>
        </w:trPr>
        <w:tc>
          <w:tcPr>
            <w:tcW w:w="1653" w:type="pct"/>
            <w:vMerge w:val="restart"/>
          </w:tcPr>
          <w:p w14:paraId="20045FE5" w14:textId="77777777" w:rsidR="00284747" w:rsidRPr="004C4DB5" w:rsidRDefault="00284747" w:rsidP="00C66E79">
            <w:pPr>
              <w:pStyle w:val="TableText10"/>
              <w:rPr>
                <w:sz w:val="22"/>
                <w:szCs w:val="22"/>
              </w:rPr>
            </w:pPr>
            <w:r w:rsidRPr="004C4DB5">
              <w:rPr>
                <w:sz w:val="22"/>
                <w:szCs w:val="22"/>
              </w:rPr>
              <w:t>Neerude ja kuseteede häired</w:t>
            </w:r>
          </w:p>
        </w:tc>
        <w:tc>
          <w:tcPr>
            <w:tcW w:w="2379" w:type="pct"/>
          </w:tcPr>
          <w:p w14:paraId="62DF9CB8" w14:textId="77777777" w:rsidR="00284747" w:rsidRPr="004C4DB5" w:rsidRDefault="00284747" w:rsidP="00C66E79">
            <w:pPr>
              <w:pStyle w:val="TableText10"/>
              <w:rPr>
                <w:sz w:val="22"/>
                <w:szCs w:val="22"/>
              </w:rPr>
            </w:pPr>
            <w:r w:rsidRPr="004C4DB5">
              <w:rPr>
                <w:sz w:val="22"/>
                <w:szCs w:val="22"/>
              </w:rPr>
              <w:t>Neerukahjustus</w:t>
            </w:r>
          </w:p>
        </w:tc>
        <w:tc>
          <w:tcPr>
            <w:tcW w:w="968" w:type="pct"/>
          </w:tcPr>
          <w:p w14:paraId="378C3874" w14:textId="77777777" w:rsidR="00284747" w:rsidRPr="004C4DB5" w:rsidRDefault="00284747" w:rsidP="00C66E79">
            <w:r w:rsidRPr="004C4DB5">
              <w:rPr>
                <w:szCs w:val="22"/>
              </w:rPr>
              <w:t>Sage</w:t>
            </w:r>
          </w:p>
        </w:tc>
      </w:tr>
      <w:tr w:rsidR="00284747" w:rsidRPr="004C4DB5" w14:paraId="4B802359" w14:textId="77777777" w:rsidTr="00B762A0">
        <w:trPr>
          <w:cantSplit/>
          <w:trHeight w:val="142"/>
        </w:trPr>
        <w:tc>
          <w:tcPr>
            <w:tcW w:w="1653" w:type="pct"/>
            <w:vMerge/>
          </w:tcPr>
          <w:p w14:paraId="5B3D82EA" w14:textId="77777777" w:rsidR="00284747" w:rsidRPr="004C4DB5" w:rsidRDefault="00284747" w:rsidP="00C66E79">
            <w:pPr>
              <w:pStyle w:val="TableText10"/>
              <w:rPr>
                <w:sz w:val="22"/>
                <w:szCs w:val="22"/>
              </w:rPr>
            </w:pPr>
          </w:p>
        </w:tc>
        <w:tc>
          <w:tcPr>
            <w:tcW w:w="2379" w:type="pct"/>
          </w:tcPr>
          <w:p w14:paraId="61D444FD" w14:textId="77777777" w:rsidR="00284747" w:rsidRPr="004C4DB5" w:rsidRDefault="00284747" w:rsidP="00C66E79">
            <w:pPr>
              <w:pStyle w:val="TableText10"/>
              <w:rPr>
                <w:sz w:val="22"/>
                <w:szCs w:val="22"/>
              </w:rPr>
            </w:pPr>
            <w:r w:rsidRPr="004C4DB5">
              <w:rPr>
                <w:sz w:val="22"/>
                <w:szCs w:val="22"/>
              </w:rPr>
              <w:t>Membranoosne glomerulonefriit</w:t>
            </w:r>
          </w:p>
        </w:tc>
        <w:tc>
          <w:tcPr>
            <w:tcW w:w="968" w:type="pct"/>
          </w:tcPr>
          <w:p w14:paraId="27679306" w14:textId="77777777" w:rsidR="00284747" w:rsidRPr="004C4DB5" w:rsidRDefault="00284747" w:rsidP="00C66E79">
            <w:r w:rsidRPr="004C4DB5">
              <w:rPr>
                <w:szCs w:val="22"/>
              </w:rPr>
              <w:t>Teadmata</w:t>
            </w:r>
          </w:p>
        </w:tc>
      </w:tr>
      <w:tr w:rsidR="00284747" w:rsidRPr="004C4DB5" w14:paraId="69FDF3B2" w14:textId="77777777" w:rsidTr="00B762A0">
        <w:trPr>
          <w:cantSplit/>
          <w:trHeight w:val="285"/>
        </w:trPr>
        <w:tc>
          <w:tcPr>
            <w:tcW w:w="1653" w:type="pct"/>
            <w:vMerge/>
          </w:tcPr>
          <w:p w14:paraId="0DD8E2D4" w14:textId="77777777" w:rsidR="00284747" w:rsidRPr="004C4DB5" w:rsidRDefault="00284747" w:rsidP="00771CB4">
            <w:pPr>
              <w:pStyle w:val="TableText10"/>
              <w:rPr>
                <w:sz w:val="22"/>
                <w:szCs w:val="22"/>
              </w:rPr>
            </w:pPr>
          </w:p>
        </w:tc>
        <w:tc>
          <w:tcPr>
            <w:tcW w:w="2379" w:type="pct"/>
          </w:tcPr>
          <w:p w14:paraId="54829C28" w14:textId="77777777" w:rsidR="00284747" w:rsidRPr="004C4DB5" w:rsidRDefault="00284747" w:rsidP="00771CB4">
            <w:pPr>
              <w:pStyle w:val="TableText10"/>
              <w:rPr>
                <w:sz w:val="22"/>
                <w:szCs w:val="22"/>
              </w:rPr>
            </w:pPr>
            <w:r w:rsidRPr="004C4DB5">
              <w:rPr>
                <w:sz w:val="22"/>
                <w:szCs w:val="22"/>
              </w:rPr>
              <w:t>Glomerulonefropaatia</w:t>
            </w:r>
          </w:p>
        </w:tc>
        <w:tc>
          <w:tcPr>
            <w:tcW w:w="968" w:type="pct"/>
          </w:tcPr>
          <w:p w14:paraId="31AD8CC3" w14:textId="77777777" w:rsidR="00284747" w:rsidRPr="004C4DB5" w:rsidRDefault="00284747" w:rsidP="00771CB4">
            <w:r w:rsidRPr="004C4DB5">
              <w:rPr>
                <w:szCs w:val="22"/>
              </w:rPr>
              <w:t>Teadmata</w:t>
            </w:r>
          </w:p>
        </w:tc>
      </w:tr>
      <w:tr w:rsidR="00284747" w:rsidRPr="004C4DB5" w14:paraId="0C848A7B" w14:textId="77777777" w:rsidTr="00B762A0">
        <w:trPr>
          <w:cantSplit/>
          <w:trHeight w:val="285"/>
        </w:trPr>
        <w:tc>
          <w:tcPr>
            <w:tcW w:w="1653" w:type="pct"/>
            <w:vMerge/>
          </w:tcPr>
          <w:p w14:paraId="4E7AF238" w14:textId="77777777" w:rsidR="00284747" w:rsidRPr="004C4DB5" w:rsidRDefault="00284747" w:rsidP="00771CB4">
            <w:pPr>
              <w:pStyle w:val="TableText10"/>
              <w:rPr>
                <w:sz w:val="22"/>
                <w:szCs w:val="22"/>
              </w:rPr>
            </w:pPr>
          </w:p>
        </w:tc>
        <w:tc>
          <w:tcPr>
            <w:tcW w:w="2379" w:type="pct"/>
            <w:tcBorders>
              <w:top w:val="single" w:sz="4" w:space="0" w:color="auto"/>
              <w:left w:val="single" w:sz="4" w:space="0" w:color="auto"/>
              <w:bottom w:val="single" w:sz="4" w:space="0" w:color="auto"/>
              <w:right w:val="single" w:sz="4" w:space="0" w:color="auto"/>
            </w:tcBorders>
          </w:tcPr>
          <w:p w14:paraId="5DAB202A" w14:textId="77777777" w:rsidR="00284747" w:rsidRPr="004C4DB5" w:rsidRDefault="00284747" w:rsidP="00771CB4">
            <w:pPr>
              <w:pStyle w:val="TableText10"/>
              <w:rPr>
                <w:sz w:val="22"/>
                <w:szCs w:val="22"/>
              </w:rPr>
            </w:pPr>
            <w:r w:rsidRPr="004C4DB5">
              <w:rPr>
                <w:sz w:val="22"/>
                <w:szCs w:val="22"/>
              </w:rPr>
              <w:t>Neerupuudulikkus</w:t>
            </w:r>
          </w:p>
        </w:tc>
        <w:tc>
          <w:tcPr>
            <w:tcW w:w="968" w:type="pct"/>
            <w:tcBorders>
              <w:top w:val="single" w:sz="4" w:space="0" w:color="auto"/>
              <w:left w:val="single" w:sz="4" w:space="0" w:color="auto"/>
              <w:bottom w:val="single" w:sz="4" w:space="0" w:color="auto"/>
              <w:right w:val="single" w:sz="4" w:space="0" w:color="auto"/>
            </w:tcBorders>
          </w:tcPr>
          <w:p w14:paraId="08FDD296" w14:textId="77777777" w:rsidR="00284747" w:rsidRPr="004C4DB5" w:rsidRDefault="00284747" w:rsidP="00771CB4">
            <w:r w:rsidRPr="004C4DB5">
              <w:rPr>
                <w:szCs w:val="22"/>
              </w:rPr>
              <w:t>Teadmata</w:t>
            </w:r>
          </w:p>
        </w:tc>
      </w:tr>
      <w:tr w:rsidR="00284747" w:rsidRPr="004C4DB5" w14:paraId="44EED44F" w14:textId="77777777" w:rsidTr="00B762A0">
        <w:trPr>
          <w:cantSplit/>
          <w:trHeight w:val="285"/>
        </w:trPr>
        <w:tc>
          <w:tcPr>
            <w:tcW w:w="1653" w:type="pct"/>
            <w:vMerge w:val="restart"/>
          </w:tcPr>
          <w:p w14:paraId="53C136D2" w14:textId="77777777" w:rsidR="00284747" w:rsidRPr="004C4DB5" w:rsidRDefault="00284747" w:rsidP="00C66E79">
            <w:pPr>
              <w:pStyle w:val="TableText10"/>
              <w:rPr>
                <w:sz w:val="22"/>
                <w:szCs w:val="22"/>
              </w:rPr>
            </w:pPr>
            <w:r w:rsidRPr="004C4DB5">
              <w:rPr>
                <w:sz w:val="22"/>
                <w:szCs w:val="22"/>
              </w:rPr>
              <w:t>Rasedus, sünnitusjärgsed ja perinataalsed seisundid</w:t>
            </w:r>
          </w:p>
        </w:tc>
        <w:tc>
          <w:tcPr>
            <w:tcW w:w="2379" w:type="pct"/>
            <w:tcBorders>
              <w:top w:val="single" w:sz="4" w:space="0" w:color="auto"/>
              <w:left w:val="single" w:sz="4" w:space="0" w:color="auto"/>
              <w:bottom w:val="single" w:sz="4" w:space="0" w:color="auto"/>
              <w:right w:val="single" w:sz="4" w:space="0" w:color="auto"/>
            </w:tcBorders>
          </w:tcPr>
          <w:p w14:paraId="36610196" w14:textId="77777777" w:rsidR="00284747" w:rsidRPr="004C4DB5" w:rsidRDefault="00284747" w:rsidP="00C66E79">
            <w:pPr>
              <w:pStyle w:val="TableText10"/>
              <w:rPr>
                <w:sz w:val="22"/>
                <w:szCs w:val="22"/>
              </w:rPr>
            </w:pPr>
            <w:r w:rsidRPr="004C4DB5">
              <w:rPr>
                <w:sz w:val="22"/>
                <w:szCs w:val="22"/>
              </w:rPr>
              <w:t>Oligohüdramnion</w:t>
            </w:r>
          </w:p>
        </w:tc>
        <w:tc>
          <w:tcPr>
            <w:tcW w:w="968" w:type="pct"/>
            <w:tcBorders>
              <w:top w:val="single" w:sz="4" w:space="0" w:color="auto"/>
              <w:left w:val="single" w:sz="4" w:space="0" w:color="auto"/>
              <w:bottom w:val="single" w:sz="4" w:space="0" w:color="auto"/>
              <w:right w:val="single" w:sz="4" w:space="0" w:color="auto"/>
            </w:tcBorders>
          </w:tcPr>
          <w:p w14:paraId="4286B587" w14:textId="77777777" w:rsidR="00284747" w:rsidRPr="004C4DB5" w:rsidRDefault="00284747" w:rsidP="003B4FD2">
            <w:r w:rsidRPr="004C4DB5">
              <w:rPr>
                <w:szCs w:val="22"/>
              </w:rPr>
              <w:t>Teadmata</w:t>
            </w:r>
          </w:p>
        </w:tc>
      </w:tr>
      <w:tr w:rsidR="00284747" w:rsidRPr="004C4DB5" w14:paraId="516D2F75" w14:textId="77777777" w:rsidTr="00B762A0">
        <w:trPr>
          <w:cantSplit/>
          <w:trHeight w:val="285"/>
        </w:trPr>
        <w:tc>
          <w:tcPr>
            <w:tcW w:w="1653" w:type="pct"/>
            <w:vMerge/>
          </w:tcPr>
          <w:p w14:paraId="1953B37E" w14:textId="77777777" w:rsidR="00284747" w:rsidRPr="004C4DB5" w:rsidRDefault="00284747" w:rsidP="00C66E79">
            <w:pPr>
              <w:pStyle w:val="TableText10"/>
              <w:rPr>
                <w:sz w:val="22"/>
                <w:szCs w:val="22"/>
              </w:rPr>
            </w:pPr>
          </w:p>
        </w:tc>
        <w:tc>
          <w:tcPr>
            <w:tcW w:w="2379" w:type="pct"/>
            <w:tcBorders>
              <w:top w:val="single" w:sz="4" w:space="0" w:color="auto"/>
              <w:left w:val="single" w:sz="4" w:space="0" w:color="auto"/>
              <w:bottom w:val="single" w:sz="4" w:space="0" w:color="auto"/>
              <w:right w:val="single" w:sz="4" w:space="0" w:color="auto"/>
            </w:tcBorders>
          </w:tcPr>
          <w:p w14:paraId="3B19A59E" w14:textId="77777777" w:rsidR="00284747" w:rsidRPr="004C4DB5" w:rsidRDefault="00284747" w:rsidP="00C66E79">
            <w:pPr>
              <w:pStyle w:val="TableText10"/>
              <w:rPr>
                <w:sz w:val="22"/>
                <w:szCs w:val="22"/>
              </w:rPr>
            </w:pPr>
            <w:r w:rsidRPr="004C4DB5">
              <w:rPr>
                <w:sz w:val="22"/>
                <w:szCs w:val="22"/>
              </w:rPr>
              <w:t>Neerude hüpoplaasia</w:t>
            </w:r>
          </w:p>
        </w:tc>
        <w:tc>
          <w:tcPr>
            <w:tcW w:w="968" w:type="pct"/>
            <w:tcBorders>
              <w:top w:val="single" w:sz="4" w:space="0" w:color="auto"/>
              <w:left w:val="single" w:sz="4" w:space="0" w:color="auto"/>
              <w:bottom w:val="single" w:sz="4" w:space="0" w:color="auto"/>
              <w:right w:val="single" w:sz="4" w:space="0" w:color="auto"/>
            </w:tcBorders>
          </w:tcPr>
          <w:p w14:paraId="61F364C1" w14:textId="77777777" w:rsidR="00284747" w:rsidRPr="004C4DB5" w:rsidRDefault="00284747" w:rsidP="003B4FD2">
            <w:pPr>
              <w:rPr>
                <w:szCs w:val="22"/>
              </w:rPr>
            </w:pPr>
            <w:r w:rsidRPr="004C4DB5">
              <w:rPr>
                <w:szCs w:val="22"/>
              </w:rPr>
              <w:t>Teadmata</w:t>
            </w:r>
          </w:p>
        </w:tc>
      </w:tr>
      <w:tr w:rsidR="00284747" w:rsidRPr="004C4DB5" w14:paraId="06A91DCE" w14:textId="77777777" w:rsidTr="00B762A0">
        <w:trPr>
          <w:cantSplit/>
          <w:trHeight w:val="285"/>
        </w:trPr>
        <w:tc>
          <w:tcPr>
            <w:tcW w:w="1653" w:type="pct"/>
            <w:vMerge/>
          </w:tcPr>
          <w:p w14:paraId="64C27232" w14:textId="77777777" w:rsidR="00284747" w:rsidRPr="004C4DB5" w:rsidRDefault="00284747" w:rsidP="00C66E79">
            <w:pPr>
              <w:pStyle w:val="TableText10"/>
              <w:rPr>
                <w:sz w:val="22"/>
                <w:szCs w:val="22"/>
              </w:rPr>
            </w:pPr>
          </w:p>
        </w:tc>
        <w:tc>
          <w:tcPr>
            <w:tcW w:w="2379" w:type="pct"/>
            <w:tcBorders>
              <w:top w:val="single" w:sz="4" w:space="0" w:color="auto"/>
              <w:left w:val="single" w:sz="4" w:space="0" w:color="auto"/>
              <w:bottom w:val="single" w:sz="4" w:space="0" w:color="auto"/>
              <w:right w:val="single" w:sz="4" w:space="0" w:color="auto"/>
            </w:tcBorders>
          </w:tcPr>
          <w:p w14:paraId="12A3C813" w14:textId="77777777" w:rsidR="00284747" w:rsidRPr="004C4DB5" w:rsidRDefault="00284747" w:rsidP="00C66E79">
            <w:pPr>
              <w:pStyle w:val="TableText10"/>
              <w:rPr>
                <w:sz w:val="22"/>
                <w:szCs w:val="22"/>
              </w:rPr>
            </w:pPr>
            <w:r w:rsidRPr="004C4DB5">
              <w:rPr>
                <w:sz w:val="22"/>
                <w:szCs w:val="22"/>
              </w:rPr>
              <w:t>Kopsude hüpoplaasia</w:t>
            </w:r>
          </w:p>
        </w:tc>
        <w:tc>
          <w:tcPr>
            <w:tcW w:w="968" w:type="pct"/>
            <w:tcBorders>
              <w:top w:val="single" w:sz="4" w:space="0" w:color="auto"/>
              <w:left w:val="single" w:sz="4" w:space="0" w:color="auto"/>
              <w:bottom w:val="single" w:sz="4" w:space="0" w:color="auto"/>
              <w:right w:val="single" w:sz="4" w:space="0" w:color="auto"/>
            </w:tcBorders>
          </w:tcPr>
          <w:p w14:paraId="303F4790" w14:textId="77777777" w:rsidR="00284747" w:rsidRPr="004C4DB5" w:rsidRDefault="00284747" w:rsidP="003B4FD2">
            <w:pPr>
              <w:rPr>
                <w:szCs w:val="22"/>
              </w:rPr>
            </w:pPr>
            <w:r w:rsidRPr="004C4DB5">
              <w:rPr>
                <w:szCs w:val="22"/>
              </w:rPr>
              <w:t>Teadmata</w:t>
            </w:r>
          </w:p>
        </w:tc>
      </w:tr>
      <w:tr w:rsidR="00284747" w:rsidRPr="004C4DB5" w14:paraId="138796DB" w14:textId="77777777" w:rsidTr="00B762A0">
        <w:trPr>
          <w:cantSplit/>
          <w:trHeight w:val="260"/>
        </w:trPr>
        <w:tc>
          <w:tcPr>
            <w:tcW w:w="1653" w:type="pct"/>
          </w:tcPr>
          <w:p w14:paraId="20E92E0C" w14:textId="77777777" w:rsidR="00284747" w:rsidRPr="004C4DB5" w:rsidRDefault="00284747" w:rsidP="003B4FD2">
            <w:pPr>
              <w:pStyle w:val="TableText10"/>
              <w:rPr>
                <w:sz w:val="22"/>
                <w:szCs w:val="22"/>
              </w:rPr>
            </w:pPr>
            <w:r w:rsidRPr="004C4DB5">
              <w:rPr>
                <w:sz w:val="22"/>
                <w:szCs w:val="22"/>
              </w:rPr>
              <w:t>Reproduktiivse süsteemi ja rinnanäärme häired</w:t>
            </w:r>
          </w:p>
        </w:tc>
        <w:tc>
          <w:tcPr>
            <w:tcW w:w="2379" w:type="pct"/>
          </w:tcPr>
          <w:p w14:paraId="2C983D68" w14:textId="77777777" w:rsidR="00284747" w:rsidRPr="004C4DB5" w:rsidRDefault="00284747" w:rsidP="00347749">
            <w:pPr>
              <w:pStyle w:val="TableText10"/>
              <w:rPr>
                <w:sz w:val="22"/>
                <w:szCs w:val="22"/>
              </w:rPr>
            </w:pPr>
            <w:r w:rsidRPr="004C4DB5">
              <w:rPr>
                <w:sz w:val="22"/>
                <w:szCs w:val="22"/>
              </w:rPr>
              <w:t>Rinnapõletik/mastiit</w:t>
            </w:r>
          </w:p>
        </w:tc>
        <w:tc>
          <w:tcPr>
            <w:tcW w:w="968" w:type="pct"/>
          </w:tcPr>
          <w:p w14:paraId="6778775A" w14:textId="77777777" w:rsidR="00284747" w:rsidRPr="004C4DB5" w:rsidRDefault="00284747" w:rsidP="00347749">
            <w:pPr>
              <w:pStyle w:val="TableText10"/>
              <w:rPr>
                <w:sz w:val="22"/>
                <w:szCs w:val="22"/>
              </w:rPr>
            </w:pPr>
            <w:r w:rsidRPr="004C4DB5">
              <w:rPr>
                <w:sz w:val="22"/>
                <w:szCs w:val="22"/>
              </w:rPr>
              <w:t>Sage</w:t>
            </w:r>
          </w:p>
        </w:tc>
      </w:tr>
      <w:tr w:rsidR="00284747" w:rsidRPr="004C4DB5" w14:paraId="41CBF9BF" w14:textId="77777777" w:rsidTr="00B762A0">
        <w:trPr>
          <w:cantSplit/>
          <w:trHeight w:val="261"/>
        </w:trPr>
        <w:tc>
          <w:tcPr>
            <w:tcW w:w="1653" w:type="pct"/>
            <w:vMerge w:val="restart"/>
          </w:tcPr>
          <w:p w14:paraId="53B31D42" w14:textId="77777777" w:rsidR="00284747" w:rsidRPr="004C4DB5" w:rsidRDefault="00284747" w:rsidP="00C66E79">
            <w:pPr>
              <w:pStyle w:val="TableText10"/>
              <w:rPr>
                <w:sz w:val="22"/>
                <w:szCs w:val="22"/>
              </w:rPr>
            </w:pPr>
            <w:r w:rsidRPr="004C4DB5">
              <w:rPr>
                <w:sz w:val="22"/>
                <w:szCs w:val="22"/>
              </w:rPr>
              <w:t>Üldised häired ja manustamiskoha reaktsioonid</w:t>
            </w:r>
          </w:p>
        </w:tc>
        <w:tc>
          <w:tcPr>
            <w:tcW w:w="2379" w:type="pct"/>
          </w:tcPr>
          <w:p w14:paraId="197654AE" w14:textId="77777777" w:rsidR="00284747" w:rsidRPr="004C4DB5" w:rsidRDefault="00284747" w:rsidP="00C66E79">
            <w:pPr>
              <w:pStyle w:val="TableText10"/>
              <w:rPr>
                <w:sz w:val="22"/>
                <w:szCs w:val="22"/>
              </w:rPr>
            </w:pPr>
            <w:r w:rsidRPr="004C4DB5">
              <w:rPr>
                <w:sz w:val="22"/>
                <w:szCs w:val="22"/>
              </w:rPr>
              <w:t>Asteenia</w:t>
            </w:r>
          </w:p>
        </w:tc>
        <w:tc>
          <w:tcPr>
            <w:tcW w:w="968" w:type="pct"/>
          </w:tcPr>
          <w:p w14:paraId="6B9B59AC" w14:textId="77777777" w:rsidR="00284747" w:rsidRPr="004C4DB5" w:rsidRDefault="00284747" w:rsidP="00C66E79">
            <w:r w:rsidRPr="004C4DB5">
              <w:rPr>
                <w:szCs w:val="22"/>
              </w:rPr>
              <w:t>Väga sage</w:t>
            </w:r>
          </w:p>
        </w:tc>
      </w:tr>
      <w:tr w:rsidR="00284747" w:rsidRPr="004C4DB5" w14:paraId="11163FA4" w14:textId="77777777" w:rsidTr="00B762A0">
        <w:trPr>
          <w:cantSplit/>
          <w:trHeight w:val="259"/>
        </w:trPr>
        <w:tc>
          <w:tcPr>
            <w:tcW w:w="1653" w:type="pct"/>
            <w:vMerge/>
          </w:tcPr>
          <w:p w14:paraId="4938DB58" w14:textId="77777777" w:rsidR="00284747" w:rsidRPr="004C4DB5" w:rsidRDefault="00284747" w:rsidP="00C66E79">
            <w:pPr>
              <w:pStyle w:val="TableText10"/>
              <w:rPr>
                <w:sz w:val="22"/>
                <w:szCs w:val="22"/>
              </w:rPr>
            </w:pPr>
          </w:p>
        </w:tc>
        <w:tc>
          <w:tcPr>
            <w:tcW w:w="2379" w:type="pct"/>
          </w:tcPr>
          <w:p w14:paraId="25439956" w14:textId="77777777" w:rsidR="00284747" w:rsidRPr="004C4DB5" w:rsidRDefault="00284747" w:rsidP="00C66E79">
            <w:pPr>
              <w:pStyle w:val="TableText10"/>
              <w:rPr>
                <w:sz w:val="22"/>
                <w:szCs w:val="22"/>
              </w:rPr>
            </w:pPr>
            <w:r w:rsidRPr="004C4DB5">
              <w:rPr>
                <w:sz w:val="22"/>
                <w:szCs w:val="22"/>
              </w:rPr>
              <w:t>Rindkerevalu</w:t>
            </w:r>
          </w:p>
        </w:tc>
        <w:tc>
          <w:tcPr>
            <w:tcW w:w="968" w:type="pct"/>
          </w:tcPr>
          <w:p w14:paraId="2D5E2DF8" w14:textId="77777777" w:rsidR="00284747" w:rsidRPr="004C4DB5" w:rsidRDefault="00284747" w:rsidP="00C66E79">
            <w:r w:rsidRPr="004C4DB5">
              <w:rPr>
                <w:szCs w:val="22"/>
              </w:rPr>
              <w:t>Väga sage</w:t>
            </w:r>
          </w:p>
        </w:tc>
      </w:tr>
      <w:tr w:rsidR="00284747" w:rsidRPr="004C4DB5" w14:paraId="70B1658A" w14:textId="77777777" w:rsidTr="00B762A0">
        <w:trPr>
          <w:cantSplit/>
          <w:trHeight w:val="259"/>
        </w:trPr>
        <w:tc>
          <w:tcPr>
            <w:tcW w:w="1653" w:type="pct"/>
            <w:vMerge/>
          </w:tcPr>
          <w:p w14:paraId="1D942111" w14:textId="77777777" w:rsidR="00284747" w:rsidRPr="004C4DB5" w:rsidRDefault="00284747" w:rsidP="00C66E79">
            <w:pPr>
              <w:pStyle w:val="TableText10"/>
              <w:rPr>
                <w:sz w:val="22"/>
                <w:szCs w:val="22"/>
              </w:rPr>
            </w:pPr>
          </w:p>
        </w:tc>
        <w:tc>
          <w:tcPr>
            <w:tcW w:w="2379" w:type="pct"/>
          </w:tcPr>
          <w:p w14:paraId="56C53C47" w14:textId="77777777" w:rsidR="00284747" w:rsidRPr="004C4DB5" w:rsidRDefault="00284747" w:rsidP="00C66E79">
            <w:pPr>
              <w:pStyle w:val="TableText10"/>
              <w:rPr>
                <w:sz w:val="22"/>
                <w:szCs w:val="22"/>
              </w:rPr>
            </w:pPr>
            <w:r w:rsidRPr="004C4DB5">
              <w:rPr>
                <w:sz w:val="22"/>
                <w:szCs w:val="22"/>
              </w:rPr>
              <w:t>Külmavärinad</w:t>
            </w:r>
          </w:p>
        </w:tc>
        <w:tc>
          <w:tcPr>
            <w:tcW w:w="968" w:type="pct"/>
          </w:tcPr>
          <w:p w14:paraId="67A644FC" w14:textId="77777777" w:rsidR="00284747" w:rsidRPr="004C4DB5" w:rsidRDefault="00284747" w:rsidP="00C66E79">
            <w:r w:rsidRPr="004C4DB5">
              <w:rPr>
                <w:szCs w:val="22"/>
              </w:rPr>
              <w:t>Väga sage</w:t>
            </w:r>
          </w:p>
        </w:tc>
      </w:tr>
      <w:tr w:rsidR="00284747" w:rsidRPr="004C4DB5" w14:paraId="03FF4DAD" w14:textId="77777777" w:rsidTr="00B762A0">
        <w:trPr>
          <w:cantSplit/>
          <w:trHeight w:val="259"/>
        </w:trPr>
        <w:tc>
          <w:tcPr>
            <w:tcW w:w="1653" w:type="pct"/>
            <w:vMerge/>
          </w:tcPr>
          <w:p w14:paraId="609151D9" w14:textId="77777777" w:rsidR="00284747" w:rsidRPr="004C4DB5" w:rsidRDefault="00284747" w:rsidP="00C66E79">
            <w:pPr>
              <w:pStyle w:val="TableText10"/>
              <w:rPr>
                <w:sz w:val="22"/>
                <w:szCs w:val="22"/>
              </w:rPr>
            </w:pPr>
          </w:p>
        </w:tc>
        <w:tc>
          <w:tcPr>
            <w:tcW w:w="2379" w:type="pct"/>
          </w:tcPr>
          <w:p w14:paraId="41FDCF45" w14:textId="77777777" w:rsidR="00284747" w:rsidRPr="004C4DB5" w:rsidRDefault="00284747" w:rsidP="00C66E79">
            <w:pPr>
              <w:pStyle w:val="TableText10"/>
              <w:rPr>
                <w:sz w:val="22"/>
                <w:szCs w:val="22"/>
              </w:rPr>
            </w:pPr>
            <w:r w:rsidRPr="004C4DB5">
              <w:rPr>
                <w:sz w:val="22"/>
                <w:szCs w:val="22"/>
              </w:rPr>
              <w:t>Väsimus</w:t>
            </w:r>
          </w:p>
        </w:tc>
        <w:tc>
          <w:tcPr>
            <w:tcW w:w="968" w:type="pct"/>
          </w:tcPr>
          <w:p w14:paraId="410550F3" w14:textId="77777777" w:rsidR="00284747" w:rsidRPr="004C4DB5" w:rsidRDefault="00284747" w:rsidP="00C66E79">
            <w:r w:rsidRPr="004C4DB5">
              <w:rPr>
                <w:szCs w:val="22"/>
              </w:rPr>
              <w:t>Väga sage</w:t>
            </w:r>
          </w:p>
        </w:tc>
      </w:tr>
      <w:tr w:rsidR="00284747" w:rsidRPr="004C4DB5" w14:paraId="475A9354" w14:textId="77777777" w:rsidTr="00B762A0">
        <w:trPr>
          <w:cantSplit/>
          <w:trHeight w:val="128"/>
        </w:trPr>
        <w:tc>
          <w:tcPr>
            <w:tcW w:w="1653" w:type="pct"/>
            <w:vMerge/>
          </w:tcPr>
          <w:p w14:paraId="74539FB0" w14:textId="77777777" w:rsidR="00284747" w:rsidRPr="004C4DB5" w:rsidRDefault="00284747" w:rsidP="00C66E79">
            <w:pPr>
              <w:pStyle w:val="TableText10"/>
              <w:rPr>
                <w:sz w:val="22"/>
                <w:szCs w:val="22"/>
              </w:rPr>
            </w:pPr>
          </w:p>
        </w:tc>
        <w:tc>
          <w:tcPr>
            <w:tcW w:w="2379" w:type="pct"/>
          </w:tcPr>
          <w:p w14:paraId="47222BD5" w14:textId="77777777" w:rsidR="00284747" w:rsidRPr="004C4DB5" w:rsidRDefault="00284747" w:rsidP="00C66E79">
            <w:pPr>
              <w:pStyle w:val="TableText10"/>
              <w:rPr>
                <w:sz w:val="22"/>
                <w:szCs w:val="22"/>
              </w:rPr>
            </w:pPr>
            <w:r w:rsidRPr="004C4DB5">
              <w:rPr>
                <w:sz w:val="22"/>
                <w:szCs w:val="22"/>
              </w:rPr>
              <w:t>Gripitaolised sümptomid</w:t>
            </w:r>
          </w:p>
        </w:tc>
        <w:tc>
          <w:tcPr>
            <w:tcW w:w="968" w:type="pct"/>
          </w:tcPr>
          <w:p w14:paraId="04F85ED4" w14:textId="77777777" w:rsidR="00284747" w:rsidRPr="004C4DB5" w:rsidRDefault="00284747" w:rsidP="00C66E79">
            <w:r w:rsidRPr="004C4DB5">
              <w:rPr>
                <w:szCs w:val="22"/>
              </w:rPr>
              <w:t>Väga sage</w:t>
            </w:r>
          </w:p>
        </w:tc>
      </w:tr>
      <w:tr w:rsidR="00284747" w:rsidRPr="004C4DB5" w14:paraId="5A370B95" w14:textId="77777777" w:rsidTr="00B762A0">
        <w:trPr>
          <w:cantSplit/>
          <w:trHeight w:val="120"/>
        </w:trPr>
        <w:tc>
          <w:tcPr>
            <w:tcW w:w="1653" w:type="pct"/>
            <w:vMerge/>
          </w:tcPr>
          <w:p w14:paraId="78D2CCB6" w14:textId="77777777" w:rsidR="00284747" w:rsidRPr="004C4DB5" w:rsidRDefault="00284747" w:rsidP="00C66E79">
            <w:pPr>
              <w:pStyle w:val="TableText10"/>
              <w:rPr>
                <w:sz w:val="22"/>
                <w:szCs w:val="22"/>
              </w:rPr>
            </w:pPr>
          </w:p>
        </w:tc>
        <w:tc>
          <w:tcPr>
            <w:tcW w:w="2379" w:type="pct"/>
          </w:tcPr>
          <w:p w14:paraId="4A046218" w14:textId="77777777" w:rsidR="00284747" w:rsidRPr="004C4DB5" w:rsidRDefault="00284747" w:rsidP="00C66E79">
            <w:pPr>
              <w:pStyle w:val="TableText10"/>
              <w:rPr>
                <w:sz w:val="22"/>
                <w:szCs w:val="22"/>
              </w:rPr>
            </w:pPr>
            <w:r w:rsidRPr="004C4DB5">
              <w:rPr>
                <w:sz w:val="22"/>
                <w:szCs w:val="22"/>
              </w:rPr>
              <w:t>Infusiooniga seotud reaktsioon</w:t>
            </w:r>
          </w:p>
        </w:tc>
        <w:tc>
          <w:tcPr>
            <w:tcW w:w="968" w:type="pct"/>
          </w:tcPr>
          <w:p w14:paraId="253415DA" w14:textId="77777777" w:rsidR="00284747" w:rsidRPr="004C4DB5" w:rsidRDefault="00284747" w:rsidP="00C66E79">
            <w:r w:rsidRPr="004C4DB5">
              <w:rPr>
                <w:szCs w:val="22"/>
              </w:rPr>
              <w:t>Väga sage</w:t>
            </w:r>
          </w:p>
        </w:tc>
      </w:tr>
      <w:tr w:rsidR="00284747" w:rsidRPr="004C4DB5" w14:paraId="717F01CA" w14:textId="77777777" w:rsidTr="00B762A0">
        <w:trPr>
          <w:cantSplit/>
          <w:trHeight w:val="120"/>
        </w:trPr>
        <w:tc>
          <w:tcPr>
            <w:tcW w:w="1653" w:type="pct"/>
            <w:vMerge/>
          </w:tcPr>
          <w:p w14:paraId="0CC44699" w14:textId="77777777" w:rsidR="00284747" w:rsidRPr="004C4DB5" w:rsidRDefault="00284747" w:rsidP="00C66E79">
            <w:pPr>
              <w:pStyle w:val="TableText10"/>
              <w:rPr>
                <w:sz w:val="22"/>
                <w:szCs w:val="22"/>
              </w:rPr>
            </w:pPr>
          </w:p>
        </w:tc>
        <w:tc>
          <w:tcPr>
            <w:tcW w:w="2379" w:type="pct"/>
          </w:tcPr>
          <w:p w14:paraId="60D50B89" w14:textId="77777777" w:rsidR="00284747" w:rsidRPr="004C4DB5" w:rsidRDefault="00284747" w:rsidP="00C66E79">
            <w:pPr>
              <w:pStyle w:val="TableText10"/>
              <w:rPr>
                <w:sz w:val="22"/>
                <w:szCs w:val="22"/>
              </w:rPr>
            </w:pPr>
            <w:r w:rsidRPr="004C4DB5">
              <w:rPr>
                <w:sz w:val="22"/>
                <w:szCs w:val="22"/>
              </w:rPr>
              <w:t>Valu</w:t>
            </w:r>
          </w:p>
        </w:tc>
        <w:tc>
          <w:tcPr>
            <w:tcW w:w="968" w:type="pct"/>
          </w:tcPr>
          <w:p w14:paraId="68286A32" w14:textId="77777777" w:rsidR="00284747" w:rsidRPr="004C4DB5" w:rsidRDefault="00284747" w:rsidP="00C66E79">
            <w:r w:rsidRPr="004C4DB5">
              <w:rPr>
                <w:szCs w:val="22"/>
              </w:rPr>
              <w:t>Väga sage</w:t>
            </w:r>
          </w:p>
        </w:tc>
      </w:tr>
      <w:tr w:rsidR="00284747" w:rsidRPr="004C4DB5" w14:paraId="591FD357" w14:textId="77777777" w:rsidTr="00B762A0">
        <w:trPr>
          <w:cantSplit/>
          <w:trHeight w:val="282"/>
        </w:trPr>
        <w:tc>
          <w:tcPr>
            <w:tcW w:w="1653" w:type="pct"/>
            <w:vMerge/>
          </w:tcPr>
          <w:p w14:paraId="3074855D" w14:textId="77777777" w:rsidR="00284747" w:rsidRPr="004C4DB5" w:rsidRDefault="00284747" w:rsidP="00C66E79">
            <w:pPr>
              <w:pStyle w:val="TableText10"/>
              <w:rPr>
                <w:sz w:val="22"/>
                <w:szCs w:val="22"/>
              </w:rPr>
            </w:pPr>
          </w:p>
        </w:tc>
        <w:tc>
          <w:tcPr>
            <w:tcW w:w="2379" w:type="pct"/>
          </w:tcPr>
          <w:p w14:paraId="012D18AE" w14:textId="77777777" w:rsidR="00284747" w:rsidRPr="004C4DB5" w:rsidRDefault="00284747" w:rsidP="00C66E79">
            <w:pPr>
              <w:pStyle w:val="TableText10"/>
              <w:rPr>
                <w:sz w:val="22"/>
                <w:szCs w:val="22"/>
              </w:rPr>
            </w:pPr>
            <w:r w:rsidRPr="004C4DB5">
              <w:rPr>
                <w:sz w:val="22"/>
                <w:szCs w:val="22"/>
              </w:rPr>
              <w:t>Palavik</w:t>
            </w:r>
          </w:p>
        </w:tc>
        <w:tc>
          <w:tcPr>
            <w:tcW w:w="968" w:type="pct"/>
          </w:tcPr>
          <w:p w14:paraId="3A188129" w14:textId="77777777" w:rsidR="00284747" w:rsidRPr="004C4DB5" w:rsidRDefault="00284747" w:rsidP="00C66E79">
            <w:r w:rsidRPr="004C4DB5">
              <w:rPr>
                <w:szCs w:val="22"/>
              </w:rPr>
              <w:t>Väga sage</w:t>
            </w:r>
          </w:p>
        </w:tc>
      </w:tr>
      <w:tr w:rsidR="00284747" w:rsidRPr="004C4DB5" w14:paraId="3C7D0CE1" w14:textId="77777777" w:rsidTr="00B762A0">
        <w:trPr>
          <w:cantSplit/>
          <w:trHeight w:val="282"/>
        </w:trPr>
        <w:tc>
          <w:tcPr>
            <w:tcW w:w="1653" w:type="pct"/>
            <w:vMerge/>
          </w:tcPr>
          <w:p w14:paraId="34FBA6EB" w14:textId="77777777" w:rsidR="00284747" w:rsidRPr="004C4DB5" w:rsidRDefault="00284747" w:rsidP="00C66E79">
            <w:pPr>
              <w:pStyle w:val="TableText10"/>
              <w:rPr>
                <w:sz w:val="22"/>
                <w:szCs w:val="22"/>
              </w:rPr>
            </w:pPr>
          </w:p>
        </w:tc>
        <w:tc>
          <w:tcPr>
            <w:tcW w:w="2379" w:type="pct"/>
          </w:tcPr>
          <w:p w14:paraId="353F57F1" w14:textId="77777777" w:rsidR="00284747" w:rsidRPr="004C4DB5" w:rsidRDefault="00284747" w:rsidP="00C66E79">
            <w:pPr>
              <w:pStyle w:val="TableText10"/>
              <w:rPr>
                <w:sz w:val="22"/>
                <w:szCs w:val="22"/>
              </w:rPr>
            </w:pPr>
            <w:r w:rsidRPr="004C4DB5">
              <w:rPr>
                <w:sz w:val="22"/>
                <w:szCs w:val="22"/>
              </w:rPr>
              <w:t>Limaskestapõletik</w:t>
            </w:r>
          </w:p>
        </w:tc>
        <w:tc>
          <w:tcPr>
            <w:tcW w:w="968" w:type="pct"/>
          </w:tcPr>
          <w:p w14:paraId="5A1D98D5" w14:textId="77777777" w:rsidR="00284747" w:rsidRPr="004C4DB5" w:rsidRDefault="00284747" w:rsidP="00C66E79">
            <w:pPr>
              <w:rPr>
                <w:szCs w:val="22"/>
              </w:rPr>
            </w:pPr>
            <w:r w:rsidRPr="004C4DB5">
              <w:rPr>
                <w:szCs w:val="22"/>
              </w:rPr>
              <w:t>Väga sage</w:t>
            </w:r>
          </w:p>
        </w:tc>
      </w:tr>
      <w:tr w:rsidR="00284747" w:rsidRPr="004C4DB5" w14:paraId="3890658A" w14:textId="77777777" w:rsidTr="00B762A0">
        <w:trPr>
          <w:cantSplit/>
          <w:trHeight w:val="176"/>
        </w:trPr>
        <w:tc>
          <w:tcPr>
            <w:tcW w:w="1653" w:type="pct"/>
            <w:vMerge/>
          </w:tcPr>
          <w:p w14:paraId="2463E3FD" w14:textId="77777777" w:rsidR="00284747" w:rsidRPr="004C4DB5" w:rsidRDefault="00284747" w:rsidP="00771CB4">
            <w:pPr>
              <w:pStyle w:val="TableText10"/>
              <w:rPr>
                <w:sz w:val="22"/>
                <w:szCs w:val="22"/>
              </w:rPr>
            </w:pPr>
          </w:p>
        </w:tc>
        <w:tc>
          <w:tcPr>
            <w:tcW w:w="2379" w:type="pct"/>
          </w:tcPr>
          <w:p w14:paraId="272E28FE" w14:textId="77777777" w:rsidR="00284747" w:rsidRPr="004C4DB5" w:rsidRDefault="00284747" w:rsidP="00771CB4">
            <w:pPr>
              <w:pStyle w:val="TableText10"/>
              <w:rPr>
                <w:sz w:val="22"/>
                <w:szCs w:val="22"/>
              </w:rPr>
            </w:pPr>
            <w:r w:rsidRPr="004C4DB5">
              <w:rPr>
                <w:sz w:val="22"/>
                <w:szCs w:val="22"/>
              </w:rPr>
              <w:t>Perifeersed tursed</w:t>
            </w:r>
          </w:p>
        </w:tc>
        <w:tc>
          <w:tcPr>
            <w:tcW w:w="968" w:type="pct"/>
          </w:tcPr>
          <w:p w14:paraId="30E76813" w14:textId="77777777" w:rsidR="00284747" w:rsidRPr="004C4DB5" w:rsidRDefault="00284747" w:rsidP="00771CB4">
            <w:pPr>
              <w:pStyle w:val="TableText10"/>
              <w:rPr>
                <w:sz w:val="22"/>
                <w:szCs w:val="22"/>
              </w:rPr>
            </w:pPr>
            <w:r w:rsidRPr="004C4DB5">
              <w:rPr>
                <w:sz w:val="22"/>
                <w:szCs w:val="22"/>
              </w:rPr>
              <w:t>Väga sage</w:t>
            </w:r>
          </w:p>
        </w:tc>
      </w:tr>
      <w:tr w:rsidR="00284747" w:rsidRPr="004C4DB5" w14:paraId="229CE064" w14:textId="77777777" w:rsidTr="00B762A0">
        <w:trPr>
          <w:cantSplit/>
          <w:trHeight w:val="80"/>
        </w:trPr>
        <w:tc>
          <w:tcPr>
            <w:tcW w:w="1653" w:type="pct"/>
            <w:vMerge/>
          </w:tcPr>
          <w:p w14:paraId="1694214C" w14:textId="77777777" w:rsidR="00284747" w:rsidRPr="004C4DB5" w:rsidRDefault="00284747" w:rsidP="00771CB4">
            <w:pPr>
              <w:pStyle w:val="TableText10"/>
              <w:rPr>
                <w:sz w:val="22"/>
                <w:szCs w:val="22"/>
              </w:rPr>
            </w:pPr>
          </w:p>
        </w:tc>
        <w:tc>
          <w:tcPr>
            <w:tcW w:w="2379" w:type="pct"/>
          </w:tcPr>
          <w:p w14:paraId="4BCE22FF" w14:textId="77777777" w:rsidR="00284747" w:rsidRPr="004C4DB5" w:rsidRDefault="00284747" w:rsidP="00771CB4">
            <w:pPr>
              <w:pStyle w:val="TableText10"/>
              <w:rPr>
                <w:sz w:val="22"/>
                <w:szCs w:val="22"/>
              </w:rPr>
            </w:pPr>
            <w:r w:rsidRPr="004C4DB5">
              <w:rPr>
                <w:sz w:val="22"/>
                <w:szCs w:val="22"/>
              </w:rPr>
              <w:t>Halb enesetunne</w:t>
            </w:r>
          </w:p>
        </w:tc>
        <w:tc>
          <w:tcPr>
            <w:tcW w:w="968" w:type="pct"/>
          </w:tcPr>
          <w:p w14:paraId="3E2167EE" w14:textId="77777777" w:rsidR="00284747" w:rsidRPr="004C4DB5" w:rsidRDefault="00284747" w:rsidP="00771CB4">
            <w:r w:rsidRPr="004C4DB5">
              <w:rPr>
                <w:szCs w:val="22"/>
              </w:rPr>
              <w:t>Sage</w:t>
            </w:r>
          </w:p>
        </w:tc>
      </w:tr>
      <w:tr w:rsidR="00284747" w:rsidRPr="004C4DB5" w14:paraId="27D9FCE0" w14:textId="77777777" w:rsidTr="00B762A0">
        <w:trPr>
          <w:cantSplit/>
          <w:trHeight w:val="277"/>
        </w:trPr>
        <w:tc>
          <w:tcPr>
            <w:tcW w:w="1653" w:type="pct"/>
            <w:vMerge/>
          </w:tcPr>
          <w:p w14:paraId="77592861" w14:textId="77777777" w:rsidR="00284747" w:rsidRPr="004C4DB5" w:rsidRDefault="00284747" w:rsidP="00771CB4">
            <w:pPr>
              <w:pStyle w:val="TableText10"/>
              <w:rPr>
                <w:sz w:val="22"/>
                <w:szCs w:val="22"/>
              </w:rPr>
            </w:pPr>
          </w:p>
        </w:tc>
        <w:tc>
          <w:tcPr>
            <w:tcW w:w="2379" w:type="pct"/>
          </w:tcPr>
          <w:p w14:paraId="326EF917" w14:textId="77777777" w:rsidR="00284747" w:rsidRPr="004C4DB5" w:rsidRDefault="00284747" w:rsidP="00771CB4">
            <w:pPr>
              <w:pStyle w:val="TableText10"/>
              <w:rPr>
                <w:sz w:val="22"/>
                <w:szCs w:val="22"/>
              </w:rPr>
            </w:pPr>
            <w:r w:rsidRPr="004C4DB5">
              <w:rPr>
                <w:sz w:val="22"/>
                <w:szCs w:val="22"/>
              </w:rPr>
              <w:t>Tursed</w:t>
            </w:r>
          </w:p>
        </w:tc>
        <w:tc>
          <w:tcPr>
            <w:tcW w:w="968" w:type="pct"/>
          </w:tcPr>
          <w:p w14:paraId="6656B7E7" w14:textId="77777777" w:rsidR="00284747" w:rsidRPr="004C4DB5" w:rsidRDefault="00284747" w:rsidP="00771CB4">
            <w:r w:rsidRPr="004C4DB5">
              <w:rPr>
                <w:szCs w:val="22"/>
              </w:rPr>
              <w:t>Sage</w:t>
            </w:r>
          </w:p>
        </w:tc>
      </w:tr>
      <w:tr w:rsidR="00284747" w:rsidRPr="004C4DB5" w14:paraId="42011FE5" w14:textId="77777777" w:rsidTr="00B762A0">
        <w:trPr>
          <w:cantSplit/>
        </w:trPr>
        <w:tc>
          <w:tcPr>
            <w:tcW w:w="1653" w:type="pct"/>
          </w:tcPr>
          <w:p w14:paraId="70C6DCB0" w14:textId="77777777" w:rsidR="00284747" w:rsidRPr="004C4DB5" w:rsidRDefault="00284747" w:rsidP="00B762A0">
            <w:pPr>
              <w:pStyle w:val="TableText10"/>
              <w:keepNext/>
              <w:rPr>
                <w:sz w:val="22"/>
                <w:szCs w:val="22"/>
              </w:rPr>
            </w:pPr>
            <w:r w:rsidRPr="004C4DB5">
              <w:rPr>
                <w:sz w:val="22"/>
                <w:szCs w:val="22"/>
              </w:rPr>
              <w:t>Vigastus, mürgistus ja protseduuri tüsistused</w:t>
            </w:r>
          </w:p>
        </w:tc>
        <w:tc>
          <w:tcPr>
            <w:tcW w:w="2379" w:type="pct"/>
          </w:tcPr>
          <w:p w14:paraId="180D3870" w14:textId="77777777" w:rsidR="00284747" w:rsidRPr="004C4DB5" w:rsidRDefault="00284747" w:rsidP="00B762A0">
            <w:pPr>
              <w:pStyle w:val="TableText10"/>
              <w:keepNext/>
              <w:rPr>
                <w:sz w:val="22"/>
                <w:szCs w:val="22"/>
                <w:highlight w:val="yellow"/>
              </w:rPr>
            </w:pPr>
            <w:r w:rsidRPr="004C4DB5">
              <w:rPr>
                <w:sz w:val="22"/>
                <w:szCs w:val="22"/>
              </w:rPr>
              <w:t>Kontusioon</w:t>
            </w:r>
          </w:p>
        </w:tc>
        <w:tc>
          <w:tcPr>
            <w:tcW w:w="968" w:type="pct"/>
          </w:tcPr>
          <w:p w14:paraId="4E3AD4C3" w14:textId="77777777" w:rsidR="00284747" w:rsidRPr="004C4DB5" w:rsidRDefault="00284747" w:rsidP="00B762A0">
            <w:pPr>
              <w:pStyle w:val="TableText10"/>
              <w:keepNext/>
              <w:rPr>
                <w:sz w:val="22"/>
                <w:szCs w:val="22"/>
              </w:rPr>
            </w:pPr>
            <w:r w:rsidRPr="004C4DB5">
              <w:rPr>
                <w:sz w:val="22"/>
                <w:szCs w:val="22"/>
              </w:rPr>
              <w:t>Sage</w:t>
            </w:r>
          </w:p>
        </w:tc>
      </w:tr>
    </w:tbl>
    <w:p w14:paraId="403172FA" w14:textId="77777777" w:rsidR="00D23C5B" w:rsidRPr="004C4DB5" w:rsidRDefault="00D23C5B" w:rsidP="00D23C5B">
      <w:pPr>
        <w:keepNext/>
        <w:rPr>
          <w:sz w:val="20"/>
        </w:rPr>
      </w:pPr>
      <w:r w:rsidRPr="004C4DB5">
        <w:rPr>
          <w:sz w:val="20"/>
        </w:rPr>
        <w:t>+ Tähistab kõrvaltoimeid, millest on teatatud seoses surmlõppega.</w:t>
      </w:r>
    </w:p>
    <w:p w14:paraId="4414B20B" w14:textId="77777777" w:rsidR="00D23C5B" w:rsidRPr="004C4DB5" w:rsidRDefault="00D23C5B" w:rsidP="00D23C5B">
      <w:pPr>
        <w:keepNext/>
        <w:rPr>
          <w:sz w:val="20"/>
        </w:rPr>
      </w:pPr>
      <w:r w:rsidRPr="004C4DB5">
        <w:rPr>
          <w:sz w:val="20"/>
        </w:rPr>
        <w:t>1 Tähistab kõrvaltoimeid, millest on teatatud suurel määral seoses manustamisega seotud reaktsioonidega. Nende täpsed esinemissagedused on teadmata.</w:t>
      </w:r>
    </w:p>
    <w:p w14:paraId="68FF25F0" w14:textId="77777777" w:rsidR="00D23C5B" w:rsidRPr="004C4DB5" w:rsidRDefault="00D23C5B" w:rsidP="00C66E79">
      <w:pPr>
        <w:rPr>
          <w:sz w:val="20"/>
        </w:rPr>
      </w:pPr>
      <w:r w:rsidRPr="004C4DB5">
        <w:rPr>
          <w:sz w:val="20"/>
        </w:rPr>
        <w:t>* Täheldatud kombineerimisel taksaanidega pärast ravi antratsükliinidega.</w:t>
      </w:r>
    </w:p>
    <w:p w14:paraId="1F5F4F24" w14:textId="77777777" w:rsidR="00D23C5B" w:rsidRPr="004C4DB5" w:rsidRDefault="00D23C5B" w:rsidP="003B4FD2"/>
    <w:p w14:paraId="266BE196" w14:textId="77777777" w:rsidR="00D23C5B" w:rsidRPr="004C4DB5" w:rsidRDefault="00D23C5B" w:rsidP="00D23C5B">
      <w:pPr>
        <w:keepNext/>
        <w:rPr>
          <w:u w:val="single"/>
        </w:rPr>
      </w:pPr>
      <w:r w:rsidRPr="004C4DB5">
        <w:rPr>
          <w:u w:val="single"/>
        </w:rPr>
        <w:t>Valitud kõrvaltoimete kirjeldus</w:t>
      </w:r>
    </w:p>
    <w:p w14:paraId="13B9F23D" w14:textId="77777777" w:rsidR="00D23C5B" w:rsidRPr="004C4DB5" w:rsidRDefault="00D23C5B" w:rsidP="00D23C5B">
      <w:pPr>
        <w:keepNext/>
        <w:rPr>
          <w:b/>
        </w:rPr>
      </w:pPr>
    </w:p>
    <w:p w14:paraId="5F8ED138" w14:textId="77777777" w:rsidR="00D23C5B" w:rsidRPr="004C4DB5" w:rsidRDefault="00D23C5B" w:rsidP="00C66E79">
      <w:pPr>
        <w:keepNext/>
        <w:rPr>
          <w:i/>
          <w:u w:val="single"/>
        </w:rPr>
      </w:pPr>
      <w:r w:rsidRPr="004C4DB5">
        <w:rPr>
          <w:i/>
          <w:u w:val="single"/>
        </w:rPr>
        <w:t>Kardiaalne düsfunktsioon</w:t>
      </w:r>
    </w:p>
    <w:p w14:paraId="04FD40FE" w14:textId="77777777" w:rsidR="00D23C5B" w:rsidRPr="004C4DB5" w:rsidRDefault="00D23C5B" w:rsidP="00C66E79">
      <w:pPr>
        <w:keepNext/>
      </w:pPr>
    </w:p>
    <w:p w14:paraId="02B2F61E" w14:textId="77777777" w:rsidR="00D23C5B" w:rsidRPr="004C4DB5" w:rsidRDefault="00D23C5B" w:rsidP="00D23C5B">
      <w:r w:rsidRPr="004C4DB5">
        <w:t>Herceptin’i sage kõrvaltoime on kongestiivne südamepuudulikkus (NYHA II</w:t>
      </w:r>
      <w:r w:rsidR="00B017F1" w:rsidRPr="004C4DB5">
        <w:t>…</w:t>
      </w:r>
      <w:r w:rsidRPr="004C4DB5">
        <w:t>IV</w:t>
      </w:r>
      <w:r w:rsidR="003F0AE8" w:rsidRPr="004C4DB5">
        <w:t> </w:t>
      </w:r>
      <w:r w:rsidR="00AB577B" w:rsidRPr="004C4DB5">
        <w:t>klass</w:t>
      </w:r>
      <w:r w:rsidRPr="004C4DB5">
        <w:t>). Seda on seostatud surmlõppega. Herceptin’iga ravitud patsientidel on täheldatud kardiaalse düsfunktsiooni nähtusid ja sümptomeid, nagu hingeldus, ortopnoe, köha süvenemine, kopsuturse, S3-galopp või vatsakese väljutusfraktsiooni langus (vt lõik 4.4).</w:t>
      </w:r>
    </w:p>
    <w:p w14:paraId="269885F6" w14:textId="77777777" w:rsidR="00D23C5B" w:rsidRPr="004C4DB5" w:rsidRDefault="00D23C5B" w:rsidP="00D23C5B"/>
    <w:p w14:paraId="4457F687" w14:textId="77777777" w:rsidR="00D23C5B" w:rsidRPr="004C4DB5" w:rsidRDefault="00D23C5B" w:rsidP="00D23C5B">
      <w:pPr>
        <w:rPr>
          <w:szCs w:val="22"/>
        </w:rPr>
      </w:pPr>
      <w:r w:rsidRPr="004C4DB5">
        <w:rPr>
          <w:szCs w:val="22"/>
        </w:rPr>
        <w:t>Kolmes keskses varajases staadiumis rinnanäärmevähi kliinilises uuringus, kus intravenoosse Herceptin’i adjuvantravi kasutati kombinatsioonis kemoteraapiaga, oli 3./4.</w:t>
      </w:r>
      <w:r w:rsidR="003F0AE8" w:rsidRPr="004C4DB5">
        <w:rPr>
          <w:szCs w:val="22"/>
        </w:rPr>
        <w:t> </w:t>
      </w:r>
      <w:r w:rsidRPr="004C4DB5">
        <w:rPr>
          <w:szCs w:val="22"/>
        </w:rPr>
        <w:t xml:space="preserve">astme kardiaalse düsfunktsiooni (eriti sümptomaatilise kongestiivse südamepuudulikkuse) esinemissagedus sarnane patsientidel, kes said ainult kemoteraapiat (st ei saanud Herceptin’i), ning patsientidel, kellele manustati Herceptin’i järjestikku </w:t>
      </w:r>
      <w:r w:rsidR="00AB577B" w:rsidRPr="004C4DB5">
        <w:rPr>
          <w:szCs w:val="22"/>
        </w:rPr>
        <w:t xml:space="preserve">pärast </w:t>
      </w:r>
      <w:r w:rsidRPr="004C4DB5">
        <w:rPr>
          <w:szCs w:val="22"/>
        </w:rPr>
        <w:t>taksaani (0,3...0,4%). Esinemissagedus oli suurim patsientidel, kellele manustati Herceptin’i samaaegselt taksaaniga (2,0%). Neoadjuvantravi puhul on Herceptin’i ja väikeseannuselise antratsükliini raviskeemi samaaegse kasutamise kogemus piiratud (vt lõik 4.4).</w:t>
      </w:r>
    </w:p>
    <w:p w14:paraId="7D996072" w14:textId="77777777" w:rsidR="00D23C5B" w:rsidRPr="004C4DB5" w:rsidRDefault="00D23C5B" w:rsidP="00D23C5B">
      <w:pPr>
        <w:rPr>
          <w:szCs w:val="22"/>
        </w:rPr>
      </w:pPr>
    </w:p>
    <w:p w14:paraId="0015F997" w14:textId="77777777" w:rsidR="00D23C5B" w:rsidRPr="004C4DB5" w:rsidRDefault="00D23C5B" w:rsidP="00D23C5B">
      <w:r w:rsidRPr="004C4DB5">
        <w:t>Kui Herceptin’i manustati pärast adjuvantse kemoteraapia lõppu, täheldati üheaastases rühmas NYHA III</w:t>
      </w:r>
      <w:r w:rsidR="00385281" w:rsidRPr="004C4DB5">
        <w:t>…</w:t>
      </w:r>
      <w:r w:rsidRPr="004C4DB5">
        <w:t>IV</w:t>
      </w:r>
      <w:r w:rsidR="003F0AE8" w:rsidRPr="004C4DB5">
        <w:t> </w:t>
      </w:r>
      <w:r w:rsidRPr="004C4DB5">
        <w:t>klassi südamepuudulikkust 0,6%</w:t>
      </w:r>
      <w:r w:rsidRPr="004C4DB5">
        <w:noBreakHyphen/>
        <w:t xml:space="preserve">l patsientidest keskmiselt 12 kuud kestnud järelkontrolliperioodi järel. </w:t>
      </w:r>
      <w:r w:rsidR="00124467" w:rsidRPr="004C4DB5">
        <w:t>Uuringus BO16348 oli p</w:t>
      </w:r>
      <w:r w:rsidRPr="004C4DB5">
        <w:t>ärast keskmiselt 8 aastat kestnud järelkontrolliperioodi raske kongestiivse südamepuudulikkuse (NYHA III ja IV</w:t>
      </w:r>
      <w:r w:rsidR="003F0AE8" w:rsidRPr="004C4DB5">
        <w:t> </w:t>
      </w:r>
      <w:r w:rsidR="00AE03BE" w:rsidRPr="004C4DB5">
        <w:t>klass</w:t>
      </w:r>
      <w:r w:rsidRPr="004C4DB5">
        <w:t>) esinemissagedus 1</w:t>
      </w:r>
      <w:r w:rsidRPr="004C4DB5">
        <w:noBreakHyphen/>
        <w:t>aastase Herceptin</w:t>
      </w:r>
      <w:r w:rsidR="00CD33AC" w:rsidRPr="004C4DB5">
        <w:t xml:space="preserve">’i </w:t>
      </w:r>
      <w:r w:rsidRPr="004C4DB5">
        <w:t xml:space="preserve">ravi </w:t>
      </w:r>
      <w:r w:rsidR="00124467" w:rsidRPr="004C4DB5">
        <w:t xml:space="preserve">rühmas </w:t>
      </w:r>
      <w:r w:rsidRPr="004C4DB5">
        <w:t xml:space="preserve">0,8% ning kerge sümptomaatilise ja asümptomaatilise vasaku vatsakese düsfunktsiooni esinemissagedus </w:t>
      </w:r>
      <w:r w:rsidR="00124467" w:rsidRPr="004C4DB5">
        <w:t>4,6</w:t>
      </w:r>
      <w:r w:rsidRPr="004C4DB5">
        <w:t>%.</w:t>
      </w:r>
    </w:p>
    <w:p w14:paraId="6614D937" w14:textId="77777777" w:rsidR="00D23C5B" w:rsidRPr="004C4DB5" w:rsidRDefault="00D23C5B" w:rsidP="00D23C5B">
      <w:r w:rsidRPr="004C4DB5">
        <w:t xml:space="preserve">Raske kongestiivse südamepuudulikkuse pöörduvust (defineeriti kui vähemalt kahte järjestikust LVEF väärtust </w:t>
      </w:r>
      <w:r w:rsidRPr="004C4DB5">
        <w:rPr>
          <w:szCs w:val="22"/>
        </w:rPr>
        <w:t>≥</w:t>
      </w:r>
      <w:r w:rsidR="008B2B12" w:rsidRPr="004C4DB5">
        <w:rPr>
          <w:szCs w:val="22"/>
        </w:rPr>
        <w:t> </w:t>
      </w:r>
      <w:r w:rsidRPr="004C4DB5">
        <w:rPr>
          <w:szCs w:val="22"/>
        </w:rPr>
        <w:t xml:space="preserve">50% pärast viimast episoodi) täheldati </w:t>
      </w:r>
      <w:r w:rsidR="00124467" w:rsidRPr="004C4DB5">
        <w:rPr>
          <w:szCs w:val="22"/>
        </w:rPr>
        <w:t>71,4</w:t>
      </w:r>
      <w:r w:rsidRPr="004C4DB5">
        <w:rPr>
          <w:szCs w:val="22"/>
        </w:rPr>
        <w:t>%</w:t>
      </w:r>
      <w:r w:rsidRPr="004C4DB5">
        <w:rPr>
          <w:szCs w:val="22"/>
        </w:rPr>
        <w:noBreakHyphen/>
        <w:t xml:space="preserve">l Herceptin’iga ravitud patsientidest. Kerge sümptomaatilise ja asümptomaatilise vasaku vatsakese düsfunktsiooni pöörduvust näidati </w:t>
      </w:r>
      <w:r w:rsidR="00124467" w:rsidRPr="004C4DB5">
        <w:rPr>
          <w:szCs w:val="22"/>
        </w:rPr>
        <w:t>79,5</w:t>
      </w:r>
      <w:r w:rsidRPr="004C4DB5">
        <w:rPr>
          <w:szCs w:val="22"/>
        </w:rPr>
        <w:t>%</w:t>
      </w:r>
      <w:r w:rsidRPr="004C4DB5">
        <w:rPr>
          <w:szCs w:val="22"/>
        </w:rPr>
        <w:noBreakHyphen/>
        <w:t xml:space="preserve">l patsientidest. Ligikaudu </w:t>
      </w:r>
      <w:r w:rsidR="00124467" w:rsidRPr="004C4DB5">
        <w:rPr>
          <w:szCs w:val="22"/>
        </w:rPr>
        <w:t>17</w:t>
      </w:r>
      <w:r w:rsidRPr="004C4DB5">
        <w:rPr>
          <w:szCs w:val="22"/>
        </w:rPr>
        <w:t>% kardiaalse</w:t>
      </w:r>
      <w:r w:rsidR="002B7C8E" w:rsidRPr="004C4DB5">
        <w:rPr>
          <w:szCs w:val="22"/>
        </w:rPr>
        <w:t xml:space="preserve"> düsfunktsiooniga seotud juhtumitest</w:t>
      </w:r>
      <w:r w:rsidRPr="004C4DB5">
        <w:rPr>
          <w:szCs w:val="22"/>
        </w:rPr>
        <w:t xml:space="preserve"> ilmnes</w:t>
      </w:r>
      <w:r w:rsidR="002B7C8E" w:rsidRPr="004C4DB5">
        <w:rPr>
          <w:szCs w:val="22"/>
        </w:rPr>
        <w:t>id</w:t>
      </w:r>
      <w:r w:rsidRPr="004C4DB5">
        <w:rPr>
          <w:szCs w:val="22"/>
        </w:rPr>
        <w:t xml:space="preserve"> pärast Herceptin</w:t>
      </w:r>
      <w:r w:rsidR="00CD33AC" w:rsidRPr="004C4DB5">
        <w:rPr>
          <w:szCs w:val="22"/>
        </w:rPr>
        <w:t xml:space="preserve">’i </w:t>
      </w:r>
      <w:r w:rsidRPr="004C4DB5">
        <w:rPr>
          <w:szCs w:val="22"/>
        </w:rPr>
        <w:t>ravi lõppu.</w:t>
      </w:r>
    </w:p>
    <w:p w14:paraId="48DDF823" w14:textId="77777777" w:rsidR="00D23C5B" w:rsidRPr="004C4DB5" w:rsidRDefault="00D23C5B" w:rsidP="00D23C5B"/>
    <w:p w14:paraId="06852013" w14:textId="77777777" w:rsidR="00D23C5B" w:rsidRPr="004C4DB5" w:rsidRDefault="00D23C5B" w:rsidP="00C66E79">
      <w:pPr>
        <w:rPr>
          <w:szCs w:val="22"/>
        </w:rPr>
      </w:pPr>
      <w:r w:rsidRPr="004C4DB5">
        <w:t>Intravenoosse Herceptin’i kesksetes metastaatilise haiguse uuringutes jäi kardiaalse düsfunktsiooni esinemissagedus vahemikku 9...12%, kui seda kasutati kombinatsioonis paklitakseeliga, võrreldes 1...4%</w:t>
      </w:r>
      <w:r w:rsidRPr="004C4DB5">
        <w:noBreakHyphen/>
        <w:t xml:space="preserve">ga ainult paklitakseeli puhul. Monoteraapia puhul oli esinemissagedus 6...9%. Kardiaalse düsfunktsiooni suurimat esinemissagedust täheldati patsientidel, kes said Herceptin’i koos antratsükliini/tsüklofosfamiidiga (27%), </w:t>
      </w:r>
      <w:r w:rsidR="00AE03BE" w:rsidRPr="004C4DB5">
        <w:t>ning see oli</w:t>
      </w:r>
      <w:r w:rsidRPr="004C4DB5">
        <w:t xml:space="preserve"> märkimisväärselt suurem kui ainult antratsükliini/tsüklofosfamiidi puhul (7...10%). Järgnevas südamefunktsiooni prospektiivse jälgimise uuringus oli sümptomaatilise kongestiivse südamepuudulikkuse esinemissagedus Herceptin’i ja dotsetakseeli saanud patsientidel 2,2% võrreldes 0%</w:t>
      </w:r>
      <w:r w:rsidRPr="004C4DB5">
        <w:noBreakHyphen/>
        <w:t>ga ainult dotsetakseeli puhul. Enamik patsiente (79%), kellel tekkis nendes uuringutes kardiaalne düsfunktsioon, paranes pärast südamepuudulikkuse standardravi saamist.</w:t>
      </w:r>
    </w:p>
    <w:p w14:paraId="3C2C25B6" w14:textId="77777777" w:rsidR="00D23C5B" w:rsidRPr="004C4DB5" w:rsidRDefault="00D23C5B" w:rsidP="00D23C5B"/>
    <w:p w14:paraId="04AF826D" w14:textId="77777777" w:rsidR="00D23C5B" w:rsidRPr="004C4DB5" w:rsidRDefault="00D23C5B" w:rsidP="00D23C5B">
      <w:pPr>
        <w:keepNext/>
      </w:pPr>
      <w:r w:rsidRPr="004C4DB5">
        <w:rPr>
          <w:i/>
          <w:u w:val="single"/>
        </w:rPr>
        <w:t>Manustamisega seotud reaktsioonid/ülitundlikkus</w:t>
      </w:r>
    </w:p>
    <w:p w14:paraId="5C2B31C3" w14:textId="77777777" w:rsidR="00D23C5B" w:rsidRPr="004C4DB5" w:rsidRDefault="00D23C5B" w:rsidP="00C66E79">
      <w:pPr>
        <w:keepNext/>
      </w:pPr>
    </w:p>
    <w:p w14:paraId="0020FF74" w14:textId="77777777" w:rsidR="00D23C5B" w:rsidRPr="004C4DB5" w:rsidRDefault="00D23C5B" w:rsidP="00D23C5B">
      <w:pPr>
        <w:rPr>
          <w:szCs w:val="22"/>
        </w:rPr>
      </w:pPr>
      <w:r w:rsidRPr="004C4DB5">
        <w:t xml:space="preserve">Herceptin’i kliinilistes uuringutes täheldati ravimi manustamisega seotud reaktsioone/ ülitundlikkusreaktsioone, nagu külmavärinad ja/või palavik, düspnoe, hüpotensioon, vilistav hingamine, bronhospasm, tahhükardia, </w:t>
      </w:r>
      <w:r w:rsidRPr="004C4DB5">
        <w:rPr>
          <w:szCs w:val="22"/>
        </w:rPr>
        <w:t>vere hapnikusaturatsiooni langus, respiratoorne distress, lööve, iiveldus, oksendamine ja peavalu (vt lõik</w:t>
      </w:r>
      <w:r w:rsidR="003F0AE8" w:rsidRPr="004C4DB5">
        <w:rPr>
          <w:szCs w:val="22"/>
        </w:rPr>
        <w:t> </w:t>
      </w:r>
      <w:r w:rsidRPr="004C4DB5">
        <w:rPr>
          <w:szCs w:val="22"/>
        </w:rPr>
        <w:t>4.4). Erineva raskusega reaktsioonide esinemissagedus erines uuringute vahel sõltuvalt näidustusest, andmete kogumise metoodikast ja sellest, kas trastuzumabi manustati koos kemoteraapiaga või monoteraapiana.</w:t>
      </w:r>
    </w:p>
    <w:p w14:paraId="0CF4B10D" w14:textId="77777777" w:rsidR="00D23C5B" w:rsidRPr="004C4DB5" w:rsidRDefault="00D23C5B" w:rsidP="00D23C5B">
      <w:pPr>
        <w:rPr>
          <w:szCs w:val="22"/>
        </w:rPr>
      </w:pPr>
    </w:p>
    <w:p w14:paraId="22390423" w14:textId="77777777" w:rsidR="00D23C5B" w:rsidRPr="004C4DB5" w:rsidRDefault="00D23C5B" w:rsidP="00D23C5B">
      <w:r w:rsidRPr="004C4DB5">
        <w:rPr>
          <w:szCs w:val="22"/>
        </w:rPr>
        <w:t>Üksikutel juhtudel on täheldatud anafülaktoidseid reaktsioone.</w:t>
      </w:r>
    </w:p>
    <w:p w14:paraId="00606E5A" w14:textId="77777777" w:rsidR="00D23C5B" w:rsidRPr="004C4DB5" w:rsidRDefault="00D23C5B" w:rsidP="00D23C5B"/>
    <w:p w14:paraId="0E762D68" w14:textId="77777777" w:rsidR="00D23C5B" w:rsidRPr="004C4DB5" w:rsidRDefault="00D23C5B" w:rsidP="00C66E79">
      <w:pPr>
        <w:keepNext/>
        <w:outlineLvl w:val="0"/>
        <w:rPr>
          <w:i/>
          <w:szCs w:val="22"/>
          <w:u w:val="single"/>
        </w:rPr>
      </w:pPr>
      <w:r w:rsidRPr="004C4DB5">
        <w:rPr>
          <w:i/>
          <w:szCs w:val="22"/>
          <w:u w:val="single"/>
        </w:rPr>
        <w:t>Hematotoksilisus</w:t>
      </w:r>
    </w:p>
    <w:p w14:paraId="66B89B2D" w14:textId="77777777" w:rsidR="00D23C5B" w:rsidRPr="004C4DB5" w:rsidRDefault="00D23C5B" w:rsidP="00C66E79">
      <w:pPr>
        <w:keepNext/>
      </w:pPr>
    </w:p>
    <w:p w14:paraId="5325FA3D" w14:textId="77777777" w:rsidR="00D23C5B" w:rsidRPr="004C4DB5" w:rsidRDefault="00D23C5B" w:rsidP="00D23C5B">
      <w:r w:rsidRPr="004C4DB5">
        <w:t>Febriilne neutropeenia</w:t>
      </w:r>
      <w:r w:rsidR="003F61C8" w:rsidRPr="004C4DB5">
        <w:t>,</w:t>
      </w:r>
      <w:r w:rsidR="00574965" w:rsidRPr="004C4DB5">
        <w:t xml:space="preserve"> leukopeenia</w:t>
      </w:r>
      <w:r w:rsidR="003F61C8" w:rsidRPr="004C4DB5">
        <w:t>, aneemia, trombotsütopeenia ja neutropeenia</w:t>
      </w:r>
      <w:r w:rsidR="00574965" w:rsidRPr="004C4DB5">
        <w:t xml:space="preserve"> </w:t>
      </w:r>
      <w:r w:rsidRPr="004C4DB5">
        <w:t>on tekkinud väga sageli. Hüpoprotrombineemia esinemissagedus on teadmata. Kui trastuzumabi manustatakse koos dotsetakseeliga pärast antratsükliinravi, võib vähesel määral suureneda neutropeenia risk.</w:t>
      </w:r>
    </w:p>
    <w:p w14:paraId="72FDC535" w14:textId="77777777" w:rsidR="00D23C5B" w:rsidRPr="004C4DB5" w:rsidRDefault="00D23C5B" w:rsidP="00D23C5B"/>
    <w:p w14:paraId="0C83744C" w14:textId="77777777" w:rsidR="00D23C5B" w:rsidRPr="004C4DB5" w:rsidRDefault="00D23C5B" w:rsidP="00D23C5B">
      <w:pPr>
        <w:keepNext/>
        <w:keepLines/>
        <w:outlineLvl w:val="0"/>
        <w:rPr>
          <w:i/>
          <w:szCs w:val="22"/>
          <w:u w:val="single"/>
        </w:rPr>
      </w:pPr>
      <w:r w:rsidRPr="004C4DB5">
        <w:rPr>
          <w:i/>
          <w:szCs w:val="22"/>
          <w:u w:val="single"/>
        </w:rPr>
        <w:t>Pulmonaalsed kõrvaltoimed</w:t>
      </w:r>
    </w:p>
    <w:p w14:paraId="2A114CC5" w14:textId="77777777" w:rsidR="00D23C5B" w:rsidRPr="004C4DB5" w:rsidRDefault="00D23C5B" w:rsidP="00D23C5B">
      <w:pPr>
        <w:keepNext/>
        <w:keepLines/>
      </w:pPr>
    </w:p>
    <w:p w14:paraId="74BAEE24" w14:textId="77777777" w:rsidR="00D23C5B" w:rsidRPr="004C4DB5" w:rsidRDefault="00D23C5B" w:rsidP="00D23C5B">
      <w:r w:rsidRPr="004C4DB5">
        <w:t>Herceptin’i kasutamisega seoses tekivad raskekujulised pulmonaalsed kõrvaltoimed, mida on seostatud surmlõppega. Nendeks on (kuid mitte ainult) kopsuinfiltraadid, äge respiratoorne distress</w:t>
      </w:r>
      <w:r w:rsidRPr="004C4DB5">
        <w:noBreakHyphen/>
        <w:t>sündroom, pneumoonia, pneumoniit, pleuraefusioon, respiratoorne distress, äge kopsuturse ja hingamispuudulikkus (vt lõik</w:t>
      </w:r>
      <w:r w:rsidR="003F0AE8" w:rsidRPr="004C4DB5">
        <w:t> </w:t>
      </w:r>
      <w:r w:rsidRPr="004C4DB5">
        <w:t>4.4).</w:t>
      </w:r>
    </w:p>
    <w:p w14:paraId="424ECD58" w14:textId="77777777" w:rsidR="00D23C5B" w:rsidRPr="004C4DB5" w:rsidRDefault="00D23C5B" w:rsidP="00D23C5B"/>
    <w:p w14:paraId="642882F5" w14:textId="77777777" w:rsidR="00D23C5B" w:rsidRPr="004C4DB5" w:rsidRDefault="00D23C5B" w:rsidP="00D23C5B">
      <w:pPr>
        <w:keepNext/>
        <w:rPr>
          <w:u w:val="single"/>
        </w:rPr>
      </w:pPr>
      <w:r w:rsidRPr="004C4DB5">
        <w:rPr>
          <w:u w:val="single"/>
        </w:rPr>
        <w:t>Subkutaanse fikseeritud annust sisaldava ravimvormi puhul täheldatud kõrvaltoimete loetelu tabelina</w:t>
      </w:r>
    </w:p>
    <w:p w14:paraId="0134D09E" w14:textId="77777777" w:rsidR="00D23C5B" w:rsidRPr="004C4DB5" w:rsidRDefault="00D23C5B" w:rsidP="00C66E79">
      <w:pPr>
        <w:keepNext/>
      </w:pPr>
    </w:p>
    <w:p w14:paraId="6233E82E" w14:textId="77777777" w:rsidR="00D23C5B" w:rsidRPr="004C4DB5" w:rsidRDefault="00D23C5B" w:rsidP="00C66E79">
      <w:pPr>
        <w:keepNext/>
        <w:rPr>
          <w:u w:val="single"/>
        </w:rPr>
      </w:pPr>
      <w:r w:rsidRPr="004C4DB5">
        <w:rPr>
          <w:i/>
          <w:u w:val="single"/>
        </w:rPr>
        <w:t>Manustamisega seotud reaktsioonid</w:t>
      </w:r>
    </w:p>
    <w:p w14:paraId="7C5F220C" w14:textId="77777777" w:rsidR="00D23C5B" w:rsidRPr="004C4DB5" w:rsidRDefault="00D23C5B" w:rsidP="00C66E79">
      <w:pPr>
        <w:keepNext/>
      </w:pPr>
    </w:p>
    <w:p w14:paraId="68AA1CE5" w14:textId="77777777" w:rsidR="00D23C5B" w:rsidRPr="004C4DB5" w:rsidRDefault="00D23C5B" w:rsidP="00D23C5B">
      <w:pPr>
        <w:rPr>
          <w:szCs w:val="22"/>
        </w:rPr>
      </w:pPr>
      <w:r w:rsidRPr="004C4DB5">
        <w:rPr>
          <w:szCs w:val="22"/>
        </w:rPr>
        <w:t>Keskses uuringus oli manustamisega seotud reaktsioonide kõikide raskusastmete esinemissagedus 37,2% Herceptin’i intravenoosse ravimvormi ja 47,8% Herceptin’i subkutaanse fikseeritud annust sisaldava ravimvormi puhul; tõsiseid 3. raskusastme kõrvaltoimeid kirjeldati vastavalt 2,0%</w:t>
      </w:r>
      <w:r w:rsidRPr="004C4DB5">
        <w:rPr>
          <w:szCs w:val="22"/>
        </w:rPr>
        <w:noBreakHyphen/>
        <w:t>l ja 1,7%</w:t>
      </w:r>
      <w:r w:rsidRPr="004C4DB5">
        <w:rPr>
          <w:szCs w:val="22"/>
        </w:rPr>
        <w:noBreakHyphen/>
        <w:t>l patsientidest</w:t>
      </w:r>
      <w:r w:rsidR="00AE03BE" w:rsidRPr="004C4DB5">
        <w:rPr>
          <w:szCs w:val="22"/>
        </w:rPr>
        <w:t xml:space="preserve"> ravifaasi jooksul</w:t>
      </w:r>
      <w:r w:rsidRPr="004C4DB5">
        <w:rPr>
          <w:szCs w:val="22"/>
        </w:rPr>
        <w:t>; 4. või 5. raskusastme kõrvaltoimeid ei täheldatud. Kõik Herceptin’i subkutaanse fikseeritud annust sisaldava ravimvormi puhul kirjeldatud rasked manustamisega seotud reaktsioonid ilmnesid kemoteraapia samaaegse manustamise ajal. Kõige sagedasem tõsine kõrvaltoime oli ülitundlikkus ravimi suhtes.</w:t>
      </w:r>
    </w:p>
    <w:p w14:paraId="612364D1" w14:textId="77777777" w:rsidR="00D23C5B" w:rsidRPr="004C4DB5" w:rsidRDefault="00D23C5B" w:rsidP="00D23C5B">
      <w:pPr>
        <w:rPr>
          <w:szCs w:val="22"/>
        </w:rPr>
      </w:pPr>
    </w:p>
    <w:p w14:paraId="25DF87C9" w14:textId="77777777" w:rsidR="00D23C5B" w:rsidRPr="004C4DB5" w:rsidRDefault="00D23C5B" w:rsidP="00D23C5B">
      <w:pPr>
        <w:rPr>
          <w:szCs w:val="22"/>
        </w:rPr>
      </w:pPr>
      <w:r w:rsidRPr="004C4DB5">
        <w:rPr>
          <w:szCs w:val="22"/>
        </w:rPr>
        <w:t>Süsteemseteks reaktsioonideks olid ülitundlikkus, hüpotensioon, tahhükardia, köha ja hingeldus. Lokaalseteks reaktsioonideks olid erüteem, sügelus, turse</w:t>
      </w:r>
      <w:r w:rsidR="00AE03BE" w:rsidRPr="004C4DB5">
        <w:rPr>
          <w:szCs w:val="22"/>
        </w:rPr>
        <w:t>,</w:t>
      </w:r>
      <w:r w:rsidRPr="004C4DB5">
        <w:rPr>
          <w:szCs w:val="22"/>
        </w:rPr>
        <w:t xml:space="preserve"> lööve</w:t>
      </w:r>
      <w:r w:rsidR="00AE03BE" w:rsidRPr="004C4DB5">
        <w:rPr>
          <w:szCs w:val="22"/>
        </w:rPr>
        <w:t xml:space="preserve"> ja valu</w:t>
      </w:r>
      <w:r w:rsidRPr="004C4DB5">
        <w:rPr>
          <w:szCs w:val="22"/>
        </w:rPr>
        <w:t xml:space="preserve"> süstekohas.</w:t>
      </w:r>
    </w:p>
    <w:p w14:paraId="0B68E60A" w14:textId="77777777" w:rsidR="00D23C5B" w:rsidRPr="004C4DB5" w:rsidRDefault="00D23C5B" w:rsidP="00D23C5B">
      <w:pPr>
        <w:rPr>
          <w:szCs w:val="22"/>
        </w:rPr>
      </w:pPr>
    </w:p>
    <w:p w14:paraId="524DD411" w14:textId="77777777" w:rsidR="00D23C5B" w:rsidRPr="004C4DB5" w:rsidRDefault="00D23C5B" w:rsidP="00C66E79">
      <w:pPr>
        <w:keepNext/>
        <w:rPr>
          <w:szCs w:val="22"/>
        </w:rPr>
      </w:pPr>
      <w:r w:rsidRPr="004C4DB5">
        <w:rPr>
          <w:i/>
          <w:szCs w:val="22"/>
          <w:u w:val="single"/>
        </w:rPr>
        <w:t>Infektsioonid</w:t>
      </w:r>
    </w:p>
    <w:p w14:paraId="0ECD6021" w14:textId="77777777" w:rsidR="00D23C5B" w:rsidRPr="004C4DB5" w:rsidRDefault="00D23C5B" w:rsidP="00C66E79">
      <w:pPr>
        <w:keepNext/>
        <w:rPr>
          <w:szCs w:val="22"/>
        </w:rPr>
      </w:pPr>
    </w:p>
    <w:p w14:paraId="77ED7E31" w14:textId="77777777" w:rsidR="00D23C5B" w:rsidRPr="004C4DB5" w:rsidRDefault="00D23C5B" w:rsidP="00D23C5B">
      <w:pPr>
        <w:rPr>
          <w:szCs w:val="22"/>
        </w:rPr>
      </w:pPr>
      <w:r w:rsidRPr="004C4DB5">
        <w:rPr>
          <w:szCs w:val="22"/>
        </w:rPr>
        <w:t>Raskekujuliste infektsioonide (NCI CTCAE raskusaste ≥</w:t>
      </w:r>
      <w:r w:rsidR="008B2B12" w:rsidRPr="004C4DB5">
        <w:rPr>
          <w:szCs w:val="22"/>
        </w:rPr>
        <w:t> </w:t>
      </w:r>
      <w:r w:rsidRPr="004C4DB5">
        <w:rPr>
          <w:szCs w:val="22"/>
        </w:rPr>
        <w:t>3) esinemissagedus oli 5,0% ja 7,1% vastavalt Herceptin’i intravenoosse ravimvormi ja Herceptin’i subkutaanse fikseeritud annust sisaldava ravimvormi rühmas.</w:t>
      </w:r>
    </w:p>
    <w:p w14:paraId="6D0F2472" w14:textId="77777777" w:rsidR="00D23C5B" w:rsidRPr="004C4DB5" w:rsidRDefault="00D23C5B" w:rsidP="00D23C5B">
      <w:pPr>
        <w:rPr>
          <w:szCs w:val="22"/>
        </w:rPr>
      </w:pPr>
    </w:p>
    <w:p w14:paraId="78F612FC" w14:textId="77777777" w:rsidR="00D23C5B" w:rsidRPr="004C4DB5" w:rsidRDefault="00D23C5B" w:rsidP="00D23C5B">
      <w:r w:rsidRPr="004C4DB5">
        <w:t>Kõrvaltoimetena ilmnenud raskekujuliste infektsioonide (millest enamus tuvastati hospitaliseerimise või haiglaravi kestuse pikenemise tõttu) esinemissagedus oli 4,4% Herceptin’i intravenoosse ja 8,1% Herceptin’i subkutaanse fikseeritud annust sisaldava ravimvormi rühmas. Erinevust ravimvormide vahel täheldati peamiselt adjuvantravi faasi (monoteraapia) kestel ja see oli põhiliselt tingitud postoperatiivsetest haavainfektsioonidest, kuid ka mitmesugustest teistest infektsioonidest, nagu hingamisteede infektsioonid, äge püelonefriit ja sepsis. Kõik infektsioonid taandusid Herceptin’i intravenoosse ravi rühmas keskmiselt 13 päeva ja Herceptin’i subkutaanse fikseeritud annust sisaldava ravimvormi rühmas keskmiselt 17 päeva jooksul.</w:t>
      </w:r>
    </w:p>
    <w:p w14:paraId="13434B34" w14:textId="77777777" w:rsidR="00D23C5B" w:rsidRPr="004C4DB5" w:rsidRDefault="00D23C5B" w:rsidP="00D23C5B">
      <w:pPr>
        <w:rPr>
          <w:szCs w:val="22"/>
        </w:rPr>
      </w:pPr>
    </w:p>
    <w:p w14:paraId="17A8D4E6" w14:textId="77777777" w:rsidR="00D23C5B" w:rsidRPr="004C4DB5" w:rsidRDefault="00D23C5B" w:rsidP="00C66E79">
      <w:pPr>
        <w:keepNext/>
        <w:rPr>
          <w:i/>
          <w:szCs w:val="22"/>
          <w:u w:val="single"/>
        </w:rPr>
      </w:pPr>
      <w:r w:rsidRPr="004C4DB5">
        <w:rPr>
          <w:i/>
          <w:szCs w:val="22"/>
          <w:u w:val="single"/>
        </w:rPr>
        <w:t>Hüpertensiivsed episoodid</w:t>
      </w:r>
    </w:p>
    <w:p w14:paraId="42FC2836" w14:textId="77777777" w:rsidR="00D23C5B" w:rsidRPr="004C4DB5" w:rsidRDefault="00D23C5B" w:rsidP="00C66E79">
      <w:pPr>
        <w:keepNext/>
        <w:rPr>
          <w:szCs w:val="22"/>
        </w:rPr>
      </w:pPr>
    </w:p>
    <w:p w14:paraId="5E9F8358" w14:textId="77777777" w:rsidR="00D23C5B" w:rsidRPr="004C4DB5" w:rsidRDefault="00D23C5B" w:rsidP="00D23C5B">
      <w:pPr>
        <w:rPr>
          <w:szCs w:val="22"/>
        </w:rPr>
      </w:pPr>
      <w:r w:rsidRPr="004C4DB5">
        <w:rPr>
          <w:szCs w:val="22"/>
        </w:rPr>
        <w:t xml:space="preserve">Keskses uuringus BO22227 esines Herceptin’i subkutaanse fikseeritud annust sisaldava ravimvormi puhul üle kahe korra sagedamini erineva raskusastme hüpertensiooni (4,7% </w:t>
      </w:r>
      <w:r w:rsidRPr="004C4DB5">
        <w:rPr>
          <w:i/>
          <w:iCs/>
          <w:szCs w:val="22"/>
        </w:rPr>
        <w:t>versus</w:t>
      </w:r>
      <w:r w:rsidRPr="004C4DB5">
        <w:rPr>
          <w:szCs w:val="22"/>
        </w:rPr>
        <w:t xml:space="preserve"> 9,8% vastavalt intravenoosse ja subkutaanse fikseeritud annust sisaldava ravimvormi puhul) ning suurem oli ka raskekujuliste episoodide (NCI CTCAE raskusaste ≥</w:t>
      </w:r>
      <w:r w:rsidR="008B2B12" w:rsidRPr="004C4DB5">
        <w:rPr>
          <w:szCs w:val="22"/>
        </w:rPr>
        <w:t> </w:t>
      </w:r>
      <w:r w:rsidRPr="004C4DB5">
        <w:rPr>
          <w:szCs w:val="22"/>
        </w:rPr>
        <w:t>3) osakaal (intravenoosse ja subkutaanse fikseeritud annust sisaldava ravimvormi puhul vastavalt &lt;</w:t>
      </w:r>
      <w:r w:rsidR="008B2B12" w:rsidRPr="004C4DB5">
        <w:rPr>
          <w:szCs w:val="22"/>
        </w:rPr>
        <w:t> </w:t>
      </w:r>
      <w:r w:rsidRPr="004C4DB5">
        <w:rPr>
          <w:szCs w:val="22"/>
        </w:rPr>
        <w:t>1% ja 2,0%). Kõigil peale ühe raske hüpertensiooniga patsientidest oli anamneesis hüpertensioon enne uuringuga liitumist. Mõned rasketest episoodidest ilmnesid süstimise päeval.</w:t>
      </w:r>
    </w:p>
    <w:p w14:paraId="287EBE1B" w14:textId="77777777" w:rsidR="00D23C5B" w:rsidRPr="004C4DB5" w:rsidRDefault="00D23C5B" w:rsidP="00D23C5B"/>
    <w:p w14:paraId="214FE44F" w14:textId="77777777" w:rsidR="00D23C5B" w:rsidRPr="004C4DB5" w:rsidRDefault="00D23C5B" w:rsidP="00D23C5B">
      <w:pPr>
        <w:keepNext/>
      </w:pPr>
      <w:r w:rsidRPr="004C4DB5">
        <w:rPr>
          <w:i/>
          <w:u w:val="single"/>
        </w:rPr>
        <w:t>Immunogeensus</w:t>
      </w:r>
    </w:p>
    <w:p w14:paraId="10F65DA7" w14:textId="77777777" w:rsidR="00D23C5B" w:rsidRPr="004C4DB5" w:rsidRDefault="00D23C5B" w:rsidP="00D23C5B">
      <w:pPr>
        <w:keepNext/>
      </w:pPr>
    </w:p>
    <w:p w14:paraId="567396EC" w14:textId="77777777" w:rsidR="00183AC1" w:rsidRPr="004C4DB5" w:rsidRDefault="00183AC1" w:rsidP="00183AC1">
      <w:r w:rsidRPr="004C4DB5">
        <w:t>Varajases staadiumis rinnanäärmevähi neoadjuvant</w:t>
      </w:r>
      <w:r w:rsidR="00082C15" w:rsidRPr="004C4DB5">
        <w:t>-</w:t>
      </w:r>
      <w:r w:rsidRPr="004C4DB5">
        <w:t>adjuvant uuringus (BO22227), mille jälgimisperiood oli enam kui 70</w:t>
      </w:r>
      <w:r w:rsidR="00082C15" w:rsidRPr="004C4DB5">
        <w:t> </w:t>
      </w:r>
      <w:r w:rsidRPr="004C4DB5">
        <w:t>kuud</w:t>
      </w:r>
      <w:r w:rsidR="00082C15" w:rsidRPr="004C4DB5">
        <w:t>,</w:t>
      </w:r>
      <w:r w:rsidRPr="004C4DB5">
        <w:t xml:space="preserve"> tekkisid trastuzumabivastased antikehad 10,1%</w:t>
      </w:r>
      <w:r w:rsidRPr="004C4DB5">
        <w:noBreakHyphen/>
        <w:t>l (30/296) Herceptin’i intravenoosset ravimvormi saanud patsientidest. Neutraliseerivad trastuzumabivastased antikehad tuvastati pärast ravi algust võetud proovides kahel Herceptin’i intravenoosset ravimvormi saanud patsiendil 30</w:t>
      </w:r>
      <w:r w:rsidRPr="004C4DB5">
        <w:noBreakHyphen/>
        <w:t>st.</w:t>
      </w:r>
    </w:p>
    <w:p w14:paraId="2B71D1F9" w14:textId="77777777" w:rsidR="00183AC1" w:rsidRPr="004C4DB5" w:rsidRDefault="00183AC1" w:rsidP="00183AC1"/>
    <w:p w14:paraId="4891090F" w14:textId="77777777" w:rsidR="00183AC1" w:rsidRPr="004C4DB5" w:rsidRDefault="00183AC1" w:rsidP="00183AC1">
      <w:r w:rsidRPr="004C4DB5">
        <w:lastRenderedPageBreak/>
        <w:t>Nende antikehade kliiniline tähtsus on teadmata. Trastuzumabivastaste antikehade esinemine ei mõjutanud ebasoodsalt Herceptin’i intravenoosse ravimvormi farmakokineetikat, efektiivsust (määrati patoloogilise täieliku ravivastuse [pCR] järgi ning sündmustevaba elulemust EFS) ega ohutust (määrati manustamisega seotud kõrvaltoimete esinemise järgi).</w:t>
      </w:r>
    </w:p>
    <w:p w14:paraId="7F1568D9" w14:textId="77777777" w:rsidR="00D23C5B" w:rsidRPr="004C4DB5" w:rsidRDefault="00D23C5B" w:rsidP="00D23C5B"/>
    <w:p w14:paraId="73645C51" w14:textId="77777777" w:rsidR="00D23C5B" w:rsidRPr="004C4DB5" w:rsidRDefault="00D23C5B" w:rsidP="00D23C5B">
      <w:r w:rsidRPr="004C4DB5">
        <w:t>Üksikasjalikud andmed riski minimeerimise meetmete kohta, mis on kooskõlas EL</w:t>
      </w:r>
      <w:r w:rsidR="009875C5" w:rsidRPr="004C4DB5">
        <w:t>-i</w:t>
      </w:r>
      <w:r w:rsidRPr="004C4DB5">
        <w:t xml:space="preserve"> riskijuhtimise plaaniga, on toodud lõigus</w:t>
      </w:r>
      <w:r w:rsidR="009875C5" w:rsidRPr="004C4DB5">
        <w:t> </w:t>
      </w:r>
      <w:r w:rsidRPr="004C4DB5">
        <w:t>4.4.</w:t>
      </w:r>
    </w:p>
    <w:p w14:paraId="6C3689A2" w14:textId="77777777" w:rsidR="00D23C5B" w:rsidRPr="004C4DB5" w:rsidRDefault="00D23C5B" w:rsidP="00D23C5B"/>
    <w:p w14:paraId="034AEF96" w14:textId="77777777" w:rsidR="00221464" w:rsidRPr="004C4DB5" w:rsidRDefault="00221464" w:rsidP="00221464">
      <w:pPr>
        <w:keepNext/>
        <w:rPr>
          <w:szCs w:val="22"/>
          <w:u w:val="single"/>
        </w:rPr>
      </w:pPr>
      <w:r w:rsidRPr="004C4DB5">
        <w:rPr>
          <w:szCs w:val="22"/>
          <w:u w:val="single"/>
        </w:rPr>
        <w:t>Üleminek Herceptin’i intravenoosselt ravimvormilt subkutaansele ravimvormile ja vastupidi</w:t>
      </w:r>
    </w:p>
    <w:p w14:paraId="6CD5F7F9" w14:textId="77777777" w:rsidR="00221464" w:rsidRPr="004C4DB5" w:rsidRDefault="00221464" w:rsidP="00221464">
      <w:pPr>
        <w:keepNext/>
        <w:rPr>
          <w:szCs w:val="22"/>
        </w:rPr>
      </w:pPr>
    </w:p>
    <w:p w14:paraId="67970B49" w14:textId="77777777" w:rsidR="00DF4CA6" w:rsidRPr="004C4DB5" w:rsidRDefault="00221464" w:rsidP="00DF4CA6">
      <w:r w:rsidRPr="004C4DB5">
        <w:rPr>
          <w:szCs w:val="22"/>
        </w:rPr>
        <w:t>Uuringus MO22982, kus hinnati üleminekut Herceptin’i intravenoosselt ravimvormilt subkutaansele ravimvormile ja vastupidi, oli esmane eesmärk hinnata patsientide eelistust kas trastuzumabi intravenoosse või subkutaanse manustamise suhtes. Selles uuringus uuriti kahte kohorti (üks kohort kasutas subkutaanset ravimvormi viaalis ja teine subkutaanset ravimvormi manustamissüsteemis), kasutades 2</w:t>
      </w:r>
      <w:r w:rsidR="003F0AE8" w:rsidRPr="004C4DB5">
        <w:rPr>
          <w:szCs w:val="22"/>
        </w:rPr>
        <w:t> </w:t>
      </w:r>
      <w:r w:rsidRPr="004C4DB5">
        <w:rPr>
          <w:szCs w:val="22"/>
        </w:rPr>
        <w:t xml:space="preserve">rühmaga ristuva ülesehitusega uuringuplaani, kus </w:t>
      </w:r>
      <w:r w:rsidR="00DF4CA6" w:rsidRPr="004C4DB5">
        <w:rPr>
          <w:szCs w:val="22"/>
        </w:rPr>
        <w:t>488</w:t>
      </w:r>
      <w:r w:rsidR="003F0AE8" w:rsidRPr="004C4DB5">
        <w:rPr>
          <w:szCs w:val="22"/>
        </w:rPr>
        <w:t> </w:t>
      </w:r>
      <w:r w:rsidR="00DF4CA6" w:rsidRPr="004C4DB5">
        <w:rPr>
          <w:szCs w:val="22"/>
        </w:rPr>
        <w:t>patsienti</w:t>
      </w:r>
      <w:r w:rsidRPr="004C4DB5">
        <w:rPr>
          <w:szCs w:val="22"/>
        </w:rPr>
        <w:t xml:space="preserve"> randomiseeriti ühte kahest erinevast kolmenädalaste intervallidega Herceptin</w:t>
      </w:r>
      <w:r w:rsidR="00CD33AC" w:rsidRPr="004C4DB5">
        <w:rPr>
          <w:szCs w:val="22"/>
        </w:rPr>
        <w:t xml:space="preserve">’i </w:t>
      </w:r>
      <w:r w:rsidRPr="004C4DB5">
        <w:rPr>
          <w:szCs w:val="22"/>
        </w:rPr>
        <w:t>ravi järjestusest (</w:t>
      </w:r>
      <w:r w:rsidR="008D3A94" w:rsidRPr="004C4DB5">
        <w:rPr>
          <w:szCs w:val="22"/>
        </w:rPr>
        <w:t>intravenoosne</w:t>
      </w:r>
      <w:r w:rsidRPr="004C4DB5">
        <w:rPr>
          <w:szCs w:val="22"/>
        </w:rPr>
        <w:t xml:space="preserve"> [tsüklid</w:t>
      </w:r>
      <w:r w:rsidR="003F0AE8" w:rsidRPr="004C4DB5">
        <w:rPr>
          <w:szCs w:val="22"/>
        </w:rPr>
        <w:t> </w:t>
      </w:r>
      <w:r w:rsidRPr="004C4DB5">
        <w:rPr>
          <w:szCs w:val="22"/>
        </w:rPr>
        <w:t xml:space="preserve">1...4]→ </w:t>
      </w:r>
      <w:r w:rsidR="008D3A94" w:rsidRPr="004C4DB5">
        <w:rPr>
          <w:szCs w:val="22"/>
        </w:rPr>
        <w:t>subkutaanne</w:t>
      </w:r>
      <w:r w:rsidR="008D3A94" w:rsidRPr="004C4DB5" w:rsidDel="008D3A94">
        <w:rPr>
          <w:szCs w:val="22"/>
        </w:rPr>
        <w:t xml:space="preserve"> </w:t>
      </w:r>
      <w:r w:rsidRPr="004C4DB5">
        <w:rPr>
          <w:szCs w:val="22"/>
        </w:rPr>
        <w:t>[tsüklid</w:t>
      </w:r>
      <w:r w:rsidR="003F0AE8" w:rsidRPr="004C4DB5">
        <w:rPr>
          <w:szCs w:val="22"/>
        </w:rPr>
        <w:t> </w:t>
      </w:r>
      <w:r w:rsidRPr="004C4DB5">
        <w:rPr>
          <w:szCs w:val="22"/>
        </w:rPr>
        <w:t xml:space="preserve">5...8] või </w:t>
      </w:r>
      <w:r w:rsidR="008D3A94" w:rsidRPr="004C4DB5">
        <w:rPr>
          <w:szCs w:val="22"/>
        </w:rPr>
        <w:t>subkutaanne</w:t>
      </w:r>
      <w:r w:rsidRPr="004C4DB5">
        <w:rPr>
          <w:szCs w:val="22"/>
        </w:rPr>
        <w:t xml:space="preserve"> [tsüklid</w:t>
      </w:r>
      <w:r w:rsidR="003F0AE8" w:rsidRPr="004C4DB5">
        <w:rPr>
          <w:szCs w:val="22"/>
        </w:rPr>
        <w:t> </w:t>
      </w:r>
      <w:r w:rsidRPr="004C4DB5">
        <w:rPr>
          <w:szCs w:val="22"/>
        </w:rPr>
        <w:t xml:space="preserve">1...4]→ </w:t>
      </w:r>
      <w:r w:rsidR="008D3A94" w:rsidRPr="004C4DB5">
        <w:rPr>
          <w:szCs w:val="22"/>
        </w:rPr>
        <w:t>intravenoosne</w:t>
      </w:r>
      <w:r w:rsidRPr="004C4DB5">
        <w:rPr>
          <w:szCs w:val="22"/>
        </w:rPr>
        <w:t xml:space="preserve"> [tsüklid</w:t>
      </w:r>
      <w:r w:rsidR="003F0AE8" w:rsidRPr="004C4DB5">
        <w:rPr>
          <w:szCs w:val="22"/>
        </w:rPr>
        <w:t> </w:t>
      </w:r>
      <w:r w:rsidRPr="004C4DB5">
        <w:rPr>
          <w:szCs w:val="22"/>
        </w:rPr>
        <w:t xml:space="preserve">5...8]). Patsiendid </w:t>
      </w:r>
      <w:r w:rsidR="0037302D" w:rsidRPr="004C4DB5">
        <w:rPr>
          <w:szCs w:val="22"/>
        </w:rPr>
        <w:t xml:space="preserve">kas </w:t>
      </w:r>
      <w:r w:rsidRPr="004C4DB5">
        <w:rPr>
          <w:szCs w:val="22"/>
        </w:rPr>
        <w:t xml:space="preserve">ei olnud varem Herceptin’i intravenoosset ravi saanud (20,3%) või olid eelnevalt saanud Herceptin’i intravenoosset ravi (79,7%). </w:t>
      </w:r>
      <w:r w:rsidR="00DF4CA6" w:rsidRPr="004C4DB5">
        <w:t xml:space="preserve">Järjestuse </w:t>
      </w:r>
      <w:r w:rsidR="008D3A94" w:rsidRPr="004C4DB5">
        <w:rPr>
          <w:szCs w:val="22"/>
        </w:rPr>
        <w:t>intravenoosne</w:t>
      </w:r>
      <w:r w:rsidR="00DF4CA6" w:rsidRPr="004C4DB5">
        <w:t xml:space="preserve"> </w:t>
      </w:r>
      <w:r w:rsidR="00DF4CA6" w:rsidRPr="004C4DB5">
        <w:rPr>
          <w:szCs w:val="22"/>
        </w:rPr>
        <w:t xml:space="preserve">→ </w:t>
      </w:r>
      <w:r w:rsidR="008D3A94" w:rsidRPr="004C4DB5">
        <w:rPr>
          <w:szCs w:val="22"/>
        </w:rPr>
        <w:t>subkutaanne</w:t>
      </w:r>
      <w:r w:rsidR="00DF4CA6" w:rsidRPr="004C4DB5">
        <w:rPr>
          <w:szCs w:val="22"/>
        </w:rPr>
        <w:t xml:space="preserve"> </w:t>
      </w:r>
      <w:r w:rsidR="00DF4CA6" w:rsidRPr="004C4DB5">
        <w:t>puhul (</w:t>
      </w:r>
      <w:r w:rsidR="008D3A94" w:rsidRPr="004C4DB5">
        <w:rPr>
          <w:szCs w:val="22"/>
        </w:rPr>
        <w:t>subkutaanse</w:t>
      </w:r>
      <w:r w:rsidR="00DF4CA6" w:rsidRPr="004C4DB5">
        <w:t xml:space="preserve"> viaali ja </w:t>
      </w:r>
      <w:r w:rsidR="008D3A94" w:rsidRPr="004C4DB5">
        <w:rPr>
          <w:szCs w:val="22"/>
        </w:rPr>
        <w:t>subkutaanse</w:t>
      </w:r>
      <w:r w:rsidR="00DF4CA6" w:rsidRPr="004C4DB5">
        <w:t xml:space="preserve"> manustamissüsteemi kohordid kombineeritult) oli kõrvaltoimete (kõik raskusastmed) esinemissagedus enne üleminekut (tsüklid</w:t>
      </w:r>
      <w:r w:rsidR="003F0AE8" w:rsidRPr="004C4DB5">
        <w:t> </w:t>
      </w:r>
      <w:r w:rsidR="00DF4CA6" w:rsidRPr="004C4DB5">
        <w:t>1...4) ja pärast üleminekut (tsüklid</w:t>
      </w:r>
      <w:r w:rsidR="003F0AE8" w:rsidRPr="004C4DB5">
        <w:t> </w:t>
      </w:r>
      <w:r w:rsidR="00DF4CA6" w:rsidRPr="004C4DB5">
        <w:t xml:space="preserve">5...8) vastavalt 53,8% ja 56,4%; järjestuse </w:t>
      </w:r>
      <w:r w:rsidR="008D3A94" w:rsidRPr="004C4DB5">
        <w:rPr>
          <w:szCs w:val="22"/>
        </w:rPr>
        <w:t>subkutaanne</w:t>
      </w:r>
      <w:r w:rsidR="00DF4CA6" w:rsidRPr="004C4DB5">
        <w:t xml:space="preserve"> </w:t>
      </w:r>
      <w:r w:rsidR="00DF4CA6" w:rsidRPr="004C4DB5">
        <w:rPr>
          <w:szCs w:val="22"/>
        </w:rPr>
        <w:t xml:space="preserve">→ </w:t>
      </w:r>
      <w:r w:rsidR="008D3A94" w:rsidRPr="004C4DB5">
        <w:rPr>
          <w:szCs w:val="22"/>
        </w:rPr>
        <w:t>intravenoosne</w:t>
      </w:r>
      <w:r w:rsidR="00DF4CA6" w:rsidRPr="004C4DB5">
        <w:t xml:space="preserve"> puhul (</w:t>
      </w:r>
      <w:r w:rsidR="008D3A94" w:rsidRPr="004C4DB5">
        <w:rPr>
          <w:szCs w:val="22"/>
        </w:rPr>
        <w:t>subkutaanse</w:t>
      </w:r>
      <w:r w:rsidR="00DF4CA6" w:rsidRPr="004C4DB5">
        <w:t xml:space="preserve"> viaali ja </w:t>
      </w:r>
      <w:r w:rsidR="008D3A94" w:rsidRPr="004C4DB5">
        <w:rPr>
          <w:szCs w:val="22"/>
        </w:rPr>
        <w:t>subkutaanse</w:t>
      </w:r>
      <w:r w:rsidR="00DF4CA6" w:rsidRPr="004C4DB5">
        <w:t xml:space="preserve"> manustamissüsteemi kohordid kombineeritult) oli kõrvaltoimete (kõik raskusastmed) esinemissagedus enne ja pärast üleminekut vastavalt 65,4% ja 48,7%.</w:t>
      </w:r>
    </w:p>
    <w:p w14:paraId="2898DBCB" w14:textId="77777777" w:rsidR="00221464" w:rsidRPr="004C4DB5" w:rsidRDefault="00221464" w:rsidP="00221464">
      <w:pPr>
        <w:rPr>
          <w:szCs w:val="22"/>
        </w:rPr>
      </w:pPr>
      <w:r w:rsidRPr="004C4DB5">
        <w:rPr>
          <w:szCs w:val="22"/>
        </w:rPr>
        <w:t>Enne ravivahetust (tsüklid</w:t>
      </w:r>
      <w:r w:rsidR="003F0AE8" w:rsidRPr="004C4DB5">
        <w:rPr>
          <w:szCs w:val="22"/>
        </w:rPr>
        <w:t> </w:t>
      </w:r>
      <w:r w:rsidRPr="004C4DB5">
        <w:rPr>
          <w:szCs w:val="22"/>
        </w:rPr>
        <w:t>1...4) oli tõsiste kõrvaltoimete, 3. raskusastme kõrvaltoimete ja kõrvaltoimete tõttu ravi katkestamise esinemissagedus väike (&lt;</w:t>
      </w:r>
      <w:r w:rsidR="008B2B12" w:rsidRPr="004C4DB5">
        <w:rPr>
          <w:szCs w:val="22"/>
        </w:rPr>
        <w:t> </w:t>
      </w:r>
      <w:r w:rsidRPr="004C4DB5">
        <w:rPr>
          <w:szCs w:val="22"/>
        </w:rPr>
        <w:t>5%) ning sarnane pärast ravivahetust täheldatuga (tsüklid</w:t>
      </w:r>
      <w:r w:rsidR="003F0AE8" w:rsidRPr="004C4DB5">
        <w:rPr>
          <w:szCs w:val="22"/>
        </w:rPr>
        <w:t> </w:t>
      </w:r>
      <w:r w:rsidRPr="004C4DB5">
        <w:rPr>
          <w:szCs w:val="22"/>
        </w:rPr>
        <w:t>5...8). 4. või 5. raskusastme kõrvaltoimeid ei kirjeldatud.</w:t>
      </w:r>
    </w:p>
    <w:p w14:paraId="0B34C048" w14:textId="77777777" w:rsidR="00221464" w:rsidRPr="004C4DB5" w:rsidRDefault="00221464" w:rsidP="00D23C5B"/>
    <w:p w14:paraId="01C15337" w14:textId="77777777" w:rsidR="00D23C5B" w:rsidRPr="004C4DB5" w:rsidRDefault="00D23C5B" w:rsidP="00D23C5B">
      <w:pPr>
        <w:keepNext/>
        <w:autoSpaceDE w:val="0"/>
        <w:autoSpaceDN w:val="0"/>
        <w:adjustRightInd w:val="0"/>
        <w:jc w:val="both"/>
        <w:rPr>
          <w:szCs w:val="24"/>
          <w:u w:val="single"/>
        </w:rPr>
      </w:pPr>
      <w:r w:rsidRPr="004C4DB5">
        <w:rPr>
          <w:szCs w:val="24"/>
          <w:u w:val="single"/>
        </w:rPr>
        <w:t>Võimalikest kõrvaltoimetest teatamine</w:t>
      </w:r>
    </w:p>
    <w:p w14:paraId="70A21C46" w14:textId="77777777" w:rsidR="00D23C5B" w:rsidRPr="004C4DB5" w:rsidRDefault="00D23C5B" w:rsidP="00864CF0">
      <w:pPr>
        <w:autoSpaceDE w:val="0"/>
        <w:outlineLvl w:val="0"/>
        <w:rPr>
          <w:szCs w:val="24"/>
        </w:rPr>
      </w:pPr>
      <w:r w:rsidRPr="004C4DB5">
        <w:rPr>
          <w:szCs w:val="24"/>
        </w:rPr>
        <w:t>Ravimi võimalikest kõrvaltoimetest on oluline teatada ka pärast ravimi müügiloa väljastamist. See võimaldab jätkuvalt hinnata ravimi kasu/riski suhet. Tervishoiutöötajatel palutakse kõigist võimalikest kõrvaltoimetest</w:t>
      </w:r>
      <w:r w:rsidR="004F0A96" w:rsidRPr="004C4DB5">
        <w:rPr>
          <w:szCs w:val="24"/>
        </w:rPr>
        <w:t xml:space="preserve"> teatada</w:t>
      </w:r>
      <w:r w:rsidRPr="004C4DB5">
        <w:rPr>
          <w:szCs w:val="24"/>
        </w:rPr>
        <w:t xml:space="preserve"> </w:t>
      </w:r>
      <w:r w:rsidRPr="004C4DB5">
        <w:rPr>
          <w:szCs w:val="24"/>
          <w:highlight w:val="lightGray"/>
        </w:rPr>
        <w:t>riikliku teavitamissüsteemi</w:t>
      </w:r>
      <w:r w:rsidR="004F0A96" w:rsidRPr="004C4DB5">
        <w:rPr>
          <w:szCs w:val="24"/>
          <w:highlight w:val="lightGray"/>
        </w:rPr>
        <w:t xml:space="preserve"> (vt</w:t>
      </w:r>
      <w:r w:rsidRPr="004C4DB5">
        <w:rPr>
          <w:szCs w:val="24"/>
          <w:highlight w:val="lightGray"/>
        </w:rPr>
        <w:t xml:space="preserve"> </w:t>
      </w:r>
      <w:r w:rsidR="00864CF0" w:rsidRPr="004C4DB5">
        <w:rPr>
          <w:rFonts w:ascii="ZWAdobeF" w:hAnsi="ZWAdobeF" w:cs="ZWAdobeF"/>
          <w:sz w:val="2"/>
          <w:szCs w:val="24"/>
          <w:highlight w:val="lightGray"/>
        </w:rPr>
        <w:t>2H</w:t>
      </w:r>
      <w:hyperlink r:id="rId15" w:history="1">
        <w:r w:rsidR="006F43D4" w:rsidRPr="004C4DB5">
          <w:rPr>
            <w:rStyle w:val="Hyperlink"/>
            <w:highlight w:val="lightGray"/>
          </w:rPr>
          <w:t>V lisa</w:t>
        </w:r>
      </w:hyperlink>
      <w:r w:rsidR="006F43D4" w:rsidRPr="004C4DB5">
        <w:rPr>
          <w:szCs w:val="22"/>
          <w:highlight w:val="lightGray"/>
        </w:rPr>
        <w:t>)</w:t>
      </w:r>
      <w:r w:rsidRPr="004C4DB5">
        <w:rPr>
          <w:szCs w:val="24"/>
        </w:rPr>
        <w:t xml:space="preserve"> kaudu. </w:t>
      </w:r>
    </w:p>
    <w:p w14:paraId="1623AB96" w14:textId="77777777" w:rsidR="00D23C5B" w:rsidRPr="004C4DB5" w:rsidRDefault="00D23C5B" w:rsidP="00D23C5B">
      <w:pPr>
        <w:rPr>
          <w:szCs w:val="24"/>
        </w:rPr>
      </w:pPr>
    </w:p>
    <w:p w14:paraId="717A5129" w14:textId="77777777" w:rsidR="00D23C5B" w:rsidRPr="004C4DB5" w:rsidRDefault="00D23C5B" w:rsidP="00C66E79">
      <w:pPr>
        <w:keepNext/>
        <w:ind w:left="567" w:hanging="567"/>
        <w:outlineLvl w:val="0"/>
      </w:pPr>
      <w:r w:rsidRPr="004C4DB5">
        <w:rPr>
          <w:b/>
        </w:rPr>
        <w:t>4.9</w:t>
      </w:r>
      <w:r w:rsidRPr="004C4DB5">
        <w:rPr>
          <w:b/>
        </w:rPr>
        <w:tab/>
        <w:t>Üleannustamine</w:t>
      </w:r>
    </w:p>
    <w:p w14:paraId="7C889085" w14:textId="77777777" w:rsidR="00D23C5B" w:rsidRPr="004C4DB5" w:rsidRDefault="00D23C5B" w:rsidP="00C66E79">
      <w:pPr>
        <w:keepNext/>
      </w:pPr>
    </w:p>
    <w:p w14:paraId="1E1D3D9F" w14:textId="77777777" w:rsidR="00D23C5B" w:rsidRPr="004C4DB5" w:rsidRDefault="00D23C5B" w:rsidP="00D23C5B">
      <w:r w:rsidRPr="004C4DB5">
        <w:t>Herceptin’i subkutaanse fikseeritud annust sisaldava ravimvormi kuni 960 mg ühekordsete annuste manustamisel ei ole ebasoodsaid toimeid kirjeldatud.</w:t>
      </w:r>
    </w:p>
    <w:p w14:paraId="62D1C79D" w14:textId="77777777" w:rsidR="00D23C5B" w:rsidRPr="004C4DB5" w:rsidRDefault="00D23C5B" w:rsidP="00D23C5B"/>
    <w:p w14:paraId="24E3BD7C" w14:textId="77777777" w:rsidR="00D23C5B" w:rsidRPr="004C4DB5" w:rsidRDefault="00D23C5B" w:rsidP="00D23C5B"/>
    <w:p w14:paraId="4FE903A8" w14:textId="77777777" w:rsidR="00D23C5B" w:rsidRPr="004C4DB5" w:rsidRDefault="00D23C5B" w:rsidP="00C66E79">
      <w:pPr>
        <w:keepNext/>
        <w:ind w:left="567" w:hanging="567"/>
      </w:pPr>
      <w:r w:rsidRPr="004C4DB5">
        <w:rPr>
          <w:b/>
        </w:rPr>
        <w:t>5.</w:t>
      </w:r>
      <w:r w:rsidRPr="004C4DB5">
        <w:rPr>
          <w:b/>
        </w:rPr>
        <w:tab/>
        <w:t>FARMAKOLOOGILISED OMADUSED</w:t>
      </w:r>
    </w:p>
    <w:p w14:paraId="393E140E" w14:textId="77777777" w:rsidR="00D23C5B" w:rsidRPr="004C4DB5" w:rsidRDefault="00D23C5B" w:rsidP="00C66E79">
      <w:pPr>
        <w:keepNext/>
        <w:rPr>
          <w:szCs w:val="24"/>
        </w:rPr>
      </w:pPr>
    </w:p>
    <w:p w14:paraId="1D9436A1" w14:textId="77777777" w:rsidR="00D23C5B" w:rsidRPr="004C4DB5" w:rsidRDefault="00D23C5B" w:rsidP="00C66E79">
      <w:pPr>
        <w:keepNext/>
        <w:ind w:left="567" w:hanging="567"/>
        <w:outlineLvl w:val="0"/>
      </w:pPr>
      <w:r w:rsidRPr="004C4DB5">
        <w:rPr>
          <w:b/>
        </w:rPr>
        <w:t>5.1</w:t>
      </w:r>
      <w:r w:rsidRPr="004C4DB5">
        <w:rPr>
          <w:b/>
        </w:rPr>
        <w:tab/>
        <w:t>Farmakodünaamilised omadused</w:t>
      </w:r>
    </w:p>
    <w:p w14:paraId="5A007449" w14:textId="77777777" w:rsidR="00D23C5B" w:rsidRPr="004C4DB5" w:rsidRDefault="00D23C5B" w:rsidP="00C66E79">
      <w:pPr>
        <w:keepNext/>
      </w:pPr>
    </w:p>
    <w:p w14:paraId="5E79FE64" w14:textId="77777777" w:rsidR="00D23C5B" w:rsidRPr="004C4DB5" w:rsidRDefault="00D23C5B" w:rsidP="00D23C5B">
      <w:pPr>
        <w:outlineLvl w:val="0"/>
      </w:pPr>
      <w:r w:rsidRPr="004C4DB5">
        <w:t xml:space="preserve">Farmakoterapeutiline rühm: </w:t>
      </w:r>
      <w:r w:rsidRPr="004C4DB5">
        <w:rPr>
          <w:szCs w:val="22"/>
        </w:rPr>
        <w:t>kasvajavastased ained, monoklonaalsed antikehad, ATC</w:t>
      </w:r>
      <w:r w:rsidRPr="004C4DB5">
        <w:t>-</w:t>
      </w:r>
      <w:r w:rsidRPr="004C4DB5">
        <w:rPr>
          <w:szCs w:val="22"/>
        </w:rPr>
        <w:t xml:space="preserve">kood: </w:t>
      </w:r>
      <w:r w:rsidR="006F43D4" w:rsidRPr="004C4DB5">
        <w:rPr>
          <w:szCs w:val="22"/>
        </w:rPr>
        <w:t>L01FD01</w:t>
      </w:r>
    </w:p>
    <w:p w14:paraId="0921356C" w14:textId="77777777" w:rsidR="00D23C5B" w:rsidRPr="004C4DB5" w:rsidRDefault="00D23C5B" w:rsidP="00D23C5B">
      <w:pPr>
        <w:rPr>
          <w:i/>
          <w:szCs w:val="24"/>
        </w:rPr>
      </w:pPr>
    </w:p>
    <w:p w14:paraId="5A0B23B5" w14:textId="77777777" w:rsidR="00D23C5B" w:rsidRPr="004C4DB5" w:rsidRDefault="00D23C5B" w:rsidP="00D23C5B">
      <w:pPr>
        <w:rPr>
          <w:szCs w:val="22"/>
        </w:rPr>
      </w:pPr>
      <w:r w:rsidRPr="004C4DB5">
        <w:rPr>
          <w:szCs w:val="22"/>
        </w:rPr>
        <w:t>Herceptin’i subkutaanne fikseeritud annust sisaldav ravimvorm sisaldab rekombinantset inimese hüaluronidaasi (rHuPH20). See on ensüüm, mida kasutatakse samaaegselt subkutaanselt manustatavate ravimite dispersiooni ja imendumise suurendamiseks.</w:t>
      </w:r>
    </w:p>
    <w:p w14:paraId="7865CEC9" w14:textId="77777777" w:rsidR="00D23C5B" w:rsidRPr="004C4DB5" w:rsidRDefault="00D23C5B" w:rsidP="00D23C5B">
      <w:pPr>
        <w:rPr>
          <w:szCs w:val="22"/>
        </w:rPr>
      </w:pPr>
    </w:p>
    <w:p w14:paraId="74BAF4C5" w14:textId="77777777" w:rsidR="00D23C5B" w:rsidRPr="004C4DB5" w:rsidRDefault="00D23C5B" w:rsidP="00D23C5B">
      <w:pPr>
        <w:rPr>
          <w:szCs w:val="22"/>
        </w:rPr>
      </w:pPr>
      <w:r w:rsidRPr="004C4DB5">
        <w:rPr>
          <w:szCs w:val="22"/>
        </w:rPr>
        <w:t>Trastuzumab on rekombinantne inimesele omaseks muudetud IgG1-tüüpi monoklonaalne antikeha inimese epidermaalse kasvufaktori retseptori</w:t>
      </w:r>
      <w:r w:rsidR="003F0AE8" w:rsidRPr="004C4DB5">
        <w:rPr>
          <w:szCs w:val="22"/>
        </w:rPr>
        <w:t> </w:t>
      </w:r>
      <w:r w:rsidRPr="004C4DB5">
        <w:rPr>
          <w:szCs w:val="22"/>
        </w:rPr>
        <w:t>2 (HER2) vastu. HER2 üleekspressioon on täheldatav 20...30%</w:t>
      </w:r>
      <w:r w:rsidRPr="004C4DB5">
        <w:rPr>
          <w:szCs w:val="22"/>
        </w:rPr>
        <w:noBreakHyphen/>
        <w:t>l primaarse rinnanäärmevähi juhtudest. Uuringud näitavad, et rinnanäärmevähiga patsientidel, kelle kasvajal esineb HER2 üleekspressioon, on lühem haigusevaba elulemus võrreldes patsientidega, kellel kasvaja HER2 üleekspressiooni ei esine. Retseptori ekstratsellulaarne domeen (ECD, p105) eraldub verre ja on määratav seerumist.</w:t>
      </w:r>
    </w:p>
    <w:p w14:paraId="434D1E3B" w14:textId="77777777" w:rsidR="00D23C5B" w:rsidRPr="004C4DB5" w:rsidRDefault="00D23C5B" w:rsidP="00D23C5B">
      <w:pPr>
        <w:rPr>
          <w:szCs w:val="22"/>
        </w:rPr>
      </w:pPr>
    </w:p>
    <w:p w14:paraId="008D903C" w14:textId="77777777" w:rsidR="00D23C5B" w:rsidRPr="004C4DB5" w:rsidRDefault="00D23C5B" w:rsidP="00D23C5B">
      <w:pPr>
        <w:keepNext/>
        <w:keepLines/>
        <w:rPr>
          <w:szCs w:val="22"/>
          <w:u w:val="single"/>
        </w:rPr>
      </w:pPr>
      <w:r w:rsidRPr="004C4DB5">
        <w:rPr>
          <w:szCs w:val="22"/>
          <w:u w:val="single"/>
        </w:rPr>
        <w:lastRenderedPageBreak/>
        <w:t>Toimemehhanism</w:t>
      </w:r>
    </w:p>
    <w:p w14:paraId="51E2F642" w14:textId="77777777" w:rsidR="00D23C5B" w:rsidRPr="004C4DB5" w:rsidRDefault="00D23C5B" w:rsidP="00D23C5B">
      <w:pPr>
        <w:keepNext/>
        <w:keepLines/>
        <w:rPr>
          <w:szCs w:val="22"/>
        </w:rPr>
      </w:pPr>
    </w:p>
    <w:p w14:paraId="0B0E1F1E" w14:textId="77777777" w:rsidR="00D23C5B" w:rsidRPr="004C4DB5" w:rsidRDefault="00D23C5B" w:rsidP="00D23C5B">
      <w:pPr>
        <w:rPr>
          <w:szCs w:val="22"/>
        </w:rPr>
      </w:pPr>
      <w:r w:rsidRPr="004C4DB5">
        <w:rPr>
          <w:szCs w:val="22"/>
        </w:rPr>
        <w:t>Trastuzumab seondub suure afiinsuse ja spetsiifilisusega alamdomeeniga</w:t>
      </w:r>
      <w:r w:rsidR="004F5130" w:rsidRPr="004C4DB5">
        <w:rPr>
          <w:szCs w:val="22"/>
        </w:rPr>
        <w:t> </w:t>
      </w:r>
      <w:r w:rsidRPr="004C4DB5">
        <w:rPr>
          <w:szCs w:val="22"/>
        </w:rPr>
        <w:t>IV, mis on HER2 ekstratsellulaarse domeeni jukstamembraani regioon. Trastuzumabi seondumine HER2</w:t>
      </w:r>
      <w:r w:rsidRPr="004C4DB5">
        <w:rPr>
          <w:szCs w:val="22"/>
        </w:rPr>
        <w:noBreakHyphen/>
        <w:t xml:space="preserve">ga inhibeerib ligandist sõltumatuid HER2 signaaliradasid ja takistab tema ekstratsellulaarse domeeni, mis on HER2 aktivatsioonimehhanism, proteolüütilist lõhustamist. Selle tulemusena inhibeeris trastuzumab nii </w:t>
      </w:r>
      <w:r w:rsidRPr="004C4DB5">
        <w:rPr>
          <w:i/>
          <w:szCs w:val="22"/>
        </w:rPr>
        <w:t xml:space="preserve">in vitro </w:t>
      </w:r>
      <w:r w:rsidRPr="004C4DB5">
        <w:rPr>
          <w:szCs w:val="22"/>
        </w:rPr>
        <w:t>uuringutes kui ka loomkatsetes HER2 üleekspressiooniga inimese kasvajarakkude proliferatsiooni. Lisaks on trastuzumab antikeha</w:t>
      </w:r>
      <w:r w:rsidR="004F5130" w:rsidRPr="004C4DB5">
        <w:rPr>
          <w:szCs w:val="22"/>
        </w:rPr>
        <w:t>-</w:t>
      </w:r>
      <w:r w:rsidRPr="004C4DB5">
        <w:rPr>
          <w:szCs w:val="22"/>
        </w:rPr>
        <w:t xml:space="preserve">sõltuva rakulise tsütotoksilisuse tugevaks mediaatoriks. </w:t>
      </w:r>
      <w:r w:rsidRPr="004C4DB5">
        <w:rPr>
          <w:i/>
          <w:szCs w:val="22"/>
        </w:rPr>
        <w:t>In vitro</w:t>
      </w:r>
      <w:r w:rsidRPr="004C4DB5">
        <w:rPr>
          <w:szCs w:val="22"/>
        </w:rPr>
        <w:t xml:space="preserve"> tõestati, et trastuzumabi poolt vahendatud antikeha</w:t>
      </w:r>
      <w:r w:rsidR="004F5130" w:rsidRPr="004C4DB5">
        <w:rPr>
          <w:szCs w:val="22"/>
        </w:rPr>
        <w:t>-</w:t>
      </w:r>
      <w:r w:rsidRPr="004C4DB5">
        <w:rPr>
          <w:szCs w:val="22"/>
        </w:rPr>
        <w:t>sõltuv rakuline tsütotoksilisus toimib eelistatult HER2 üleekspressiooniga kasvajarakkude suhtes võrreldes kasvajarakkudega, kus HER2 üleekspressioon puudub.</w:t>
      </w:r>
    </w:p>
    <w:p w14:paraId="37CC785F" w14:textId="77777777" w:rsidR="00D23C5B" w:rsidRPr="004C4DB5" w:rsidRDefault="00D23C5B" w:rsidP="00D23C5B">
      <w:pPr>
        <w:rPr>
          <w:szCs w:val="22"/>
        </w:rPr>
      </w:pPr>
    </w:p>
    <w:p w14:paraId="3A32B060" w14:textId="77777777" w:rsidR="00D23C5B" w:rsidRPr="004C4DB5" w:rsidRDefault="00D23C5B" w:rsidP="00D23C5B">
      <w:pPr>
        <w:keepNext/>
        <w:rPr>
          <w:szCs w:val="22"/>
          <w:u w:val="single"/>
        </w:rPr>
      </w:pPr>
      <w:r w:rsidRPr="004C4DB5">
        <w:rPr>
          <w:szCs w:val="22"/>
          <w:u w:val="single"/>
        </w:rPr>
        <w:t>HER2 üleekspressiooni või HER2 geeni amplifikatsiooni määramine</w:t>
      </w:r>
    </w:p>
    <w:p w14:paraId="45A520E0" w14:textId="77777777" w:rsidR="00D23C5B" w:rsidRPr="004C4DB5" w:rsidRDefault="00D23C5B" w:rsidP="00D23C5B">
      <w:pPr>
        <w:keepNext/>
        <w:rPr>
          <w:szCs w:val="22"/>
        </w:rPr>
      </w:pPr>
    </w:p>
    <w:p w14:paraId="6AEB0E95" w14:textId="77777777" w:rsidR="00D23C5B" w:rsidRPr="004C4DB5" w:rsidRDefault="00D23C5B" w:rsidP="00D23C5B">
      <w:pPr>
        <w:keepNext/>
        <w:rPr>
          <w:i/>
          <w:szCs w:val="22"/>
        </w:rPr>
      </w:pPr>
      <w:r w:rsidRPr="004C4DB5">
        <w:rPr>
          <w:i/>
          <w:szCs w:val="22"/>
        </w:rPr>
        <w:t>HER2 üleekspressiooni või HER2 geeni amplifikatsiooni määramine rinnanäärmevähi korral</w:t>
      </w:r>
    </w:p>
    <w:p w14:paraId="569B68D5" w14:textId="77777777" w:rsidR="00D23C5B" w:rsidRPr="004C4DB5" w:rsidRDefault="00D23C5B" w:rsidP="00D23C5B">
      <w:pPr>
        <w:rPr>
          <w:szCs w:val="22"/>
        </w:rPr>
      </w:pPr>
      <w:r w:rsidRPr="004C4DB5">
        <w:rPr>
          <w:szCs w:val="22"/>
        </w:rPr>
        <w:t>Herceptin’i tuleks kasutada ainult neil patsientidel, kelle kasvajal esineb HER2 üleekspressioon või HER2 geeni amplifikatsioon, mis on kindlaks tehtud täpse ja valideeritud analüüsi abil. HER2 üleekspressiooni tuleb määrata fikseeritud kasvajalõikudel</w:t>
      </w:r>
      <w:r w:rsidRPr="004C4DB5">
        <w:rPr>
          <w:bCs/>
          <w:szCs w:val="22"/>
        </w:rPr>
        <w:t xml:space="preserve"> </w:t>
      </w:r>
      <w:r w:rsidRPr="004C4DB5">
        <w:rPr>
          <w:szCs w:val="22"/>
        </w:rPr>
        <w:t>immunohistokeemilisel (IHC) meetodil (vt lõik</w:t>
      </w:r>
      <w:r w:rsidR="004F5130" w:rsidRPr="004C4DB5">
        <w:rPr>
          <w:szCs w:val="22"/>
        </w:rPr>
        <w:t> </w:t>
      </w:r>
      <w:r w:rsidRPr="004C4DB5">
        <w:rPr>
          <w:szCs w:val="22"/>
        </w:rPr>
        <w:t xml:space="preserve">4.4). HER2 geeni amplifikatsiooni tuleb määrata fikseeritud kasvajalõikudel fluorestsents </w:t>
      </w:r>
      <w:r w:rsidRPr="004C4DB5">
        <w:rPr>
          <w:i/>
          <w:szCs w:val="22"/>
        </w:rPr>
        <w:t>in situ</w:t>
      </w:r>
      <w:r w:rsidRPr="004C4DB5">
        <w:rPr>
          <w:szCs w:val="22"/>
        </w:rPr>
        <w:t xml:space="preserve"> hübridisatsiooni (FISH) või kromogeense </w:t>
      </w:r>
      <w:r w:rsidRPr="004C4DB5">
        <w:rPr>
          <w:i/>
          <w:szCs w:val="22"/>
        </w:rPr>
        <w:t>in situ</w:t>
      </w:r>
      <w:r w:rsidRPr="004C4DB5">
        <w:rPr>
          <w:szCs w:val="22"/>
        </w:rPr>
        <w:t xml:space="preserve"> hübridisatsiooni (CISH) meetodil. Herceptin</w:t>
      </w:r>
      <w:r w:rsidR="00CD33AC" w:rsidRPr="004C4DB5">
        <w:rPr>
          <w:szCs w:val="22"/>
        </w:rPr>
        <w:t xml:space="preserve">’i </w:t>
      </w:r>
      <w:r w:rsidRPr="004C4DB5">
        <w:rPr>
          <w:szCs w:val="22"/>
        </w:rPr>
        <w:t>raviks sobilikel patsientidel esineb tugev HER2 üleekspressioon (IHC 3+) või positiivne FISH või CISH analüüsi tulemus.</w:t>
      </w:r>
    </w:p>
    <w:p w14:paraId="23119337" w14:textId="77777777" w:rsidR="00D23C5B" w:rsidRPr="004C4DB5" w:rsidRDefault="00D23C5B" w:rsidP="00D23C5B">
      <w:pPr>
        <w:rPr>
          <w:szCs w:val="22"/>
        </w:rPr>
      </w:pPr>
    </w:p>
    <w:p w14:paraId="744964AB" w14:textId="77777777" w:rsidR="00D23C5B" w:rsidRPr="004C4DB5" w:rsidRDefault="00D23C5B" w:rsidP="00D23C5B">
      <w:pPr>
        <w:rPr>
          <w:szCs w:val="22"/>
        </w:rPr>
      </w:pPr>
      <w:r w:rsidRPr="004C4DB5">
        <w:rPr>
          <w:szCs w:val="22"/>
        </w:rPr>
        <w:t>Täpsete ja reprodutseeritavate tulemuste kindlustamiseks tuleb määramine läbi viia akrediteeritud laboris, mis on võimeline tagama määramisprotseduuride validatsiooni.</w:t>
      </w:r>
    </w:p>
    <w:p w14:paraId="3EA7DD19" w14:textId="77777777" w:rsidR="00D23C5B" w:rsidRPr="004C4DB5" w:rsidRDefault="00D23C5B" w:rsidP="00D23C5B">
      <w:pPr>
        <w:rPr>
          <w:szCs w:val="22"/>
        </w:rPr>
      </w:pPr>
    </w:p>
    <w:p w14:paraId="48D9CDFD" w14:textId="77777777" w:rsidR="00D23C5B" w:rsidRPr="004C4DB5" w:rsidRDefault="00D23C5B" w:rsidP="00477EDE">
      <w:pPr>
        <w:keepNext/>
        <w:keepLines/>
        <w:rPr>
          <w:szCs w:val="22"/>
        </w:rPr>
      </w:pPr>
      <w:r w:rsidRPr="004C4DB5">
        <w:rPr>
          <w:szCs w:val="22"/>
        </w:rPr>
        <w:t>Soovitatav punktisüsteem IHC vastuse hindamiseks on järgmine:</w:t>
      </w:r>
    </w:p>
    <w:p w14:paraId="66C04ECE" w14:textId="77777777" w:rsidR="00D23C5B" w:rsidRPr="004C4DB5" w:rsidRDefault="00D23C5B" w:rsidP="00477EDE">
      <w:pPr>
        <w:keepNext/>
        <w:keepLines/>
        <w:rPr>
          <w:szCs w:val="22"/>
        </w:rPr>
      </w:pPr>
    </w:p>
    <w:p w14:paraId="7A9C2440" w14:textId="77777777" w:rsidR="00D23C5B" w:rsidRPr="004C4DB5" w:rsidRDefault="00D23C5B" w:rsidP="00477EDE">
      <w:pPr>
        <w:keepNext/>
        <w:keepLines/>
        <w:rPr>
          <w:szCs w:val="22"/>
        </w:rPr>
      </w:pPr>
      <w:r w:rsidRPr="004C4DB5">
        <w:rPr>
          <w:szCs w:val="22"/>
        </w:rPr>
        <w:t>Tabel</w:t>
      </w:r>
      <w:r w:rsidR="006F7D3E" w:rsidRPr="004C4DB5">
        <w:rPr>
          <w:szCs w:val="22"/>
        </w:rPr>
        <w:t> </w:t>
      </w:r>
      <w:r w:rsidRPr="004C4DB5">
        <w:rPr>
          <w:szCs w:val="22"/>
        </w:rPr>
        <w:t>2</w:t>
      </w:r>
      <w:r w:rsidR="006F7D3E" w:rsidRPr="004C4DB5">
        <w:rPr>
          <w:szCs w:val="22"/>
        </w:rPr>
        <w:t>.</w:t>
      </w:r>
      <w:r w:rsidRPr="004C4DB5">
        <w:rPr>
          <w:szCs w:val="22"/>
        </w:rPr>
        <w:t xml:space="preserve"> Soovitatav punktisüsteem IHC vastuse hindamiseks</w:t>
      </w:r>
    </w:p>
    <w:p w14:paraId="5327AF46" w14:textId="77777777" w:rsidR="00595681" w:rsidRPr="004C4DB5" w:rsidRDefault="00595681" w:rsidP="00D23C5B">
      <w:pPr>
        <w:keepNext/>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4961"/>
        <w:gridCol w:w="2835"/>
      </w:tblGrid>
      <w:tr w:rsidR="00D23C5B" w:rsidRPr="004C4DB5" w14:paraId="5AD67CA0" w14:textId="77777777" w:rsidTr="00760D5C">
        <w:tc>
          <w:tcPr>
            <w:tcW w:w="1418" w:type="dxa"/>
          </w:tcPr>
          <w:p w14:paraId="347BEC5E" w14:textId="77777777" w:rsidR="00D23C5B" w:rsidRPr="004C4DB5" w:rsidRDefault="00D23C5B" w:rsidP="00760D5C">
            <w:pPr>
              <w:keepNext/>
              <w:rPr>
                <w:b/>
                <w:szCs w:val="22"/>
              </w:rPr>
            </w:pPr>
            <w:r w:rsidRPr="004C4DB5">
              <w:rPr>
                <w:b/>
                <w:szCs w:val="22"/>
              </w:rPr>
              <w:t>Punktid</w:t>
            </w:r>
          </w:p>
        </w:tc>
        <w:tc>
          <w:tcPr>
            <w:tcW w:w="4961" w:type="dxa"/>
          </w:tcPr>
          <w:p w14:paraId="1127A71F" w14:textId="77777777" w:rsidR="00D23C5B" w:rsidRPr="004C4DB5" w:rsidRDefault="00D23C5B" w:rsidP="00760D5C">
            <w:pPr>
              <w:keepNext/>
              <w:rPr>
                <w:b/>
                <w:szCs w:val="22"/>
              </w:rPr>
            </w:pPr>
            <w:r w:rsidRPr="004C4DB5">
              <w:rPr>
                <w:b/>
                <w:szCs w:val="22"/>
              </w:rPr>
              <w:t>Värvuse muutuse kirjeldus</w:t>
            </w:r>
          </w:p>
        </w:tc>
        <w:tc>
          <w:tcPr>
            <w:tcW w:w="2835" w:type="dxa"/>
          </w:tcPr>
          <w:p w14:paraId="394302FD" w14:textId="77777777" w:rsidR="00D23C5B" w:rsidRPr="004C4DB5" w:rsidRDefault="00D23C5B" w:rsidP="00760D5C">
            <w:pPr>
              <w:keepNext/>
              <w:rPr>
                <w:b/>
                <w:szCs w:val="22"/>
              </w:rPr>
            </w:pPr>
            <w:r w:rsidRPr="004C4DB5">
              <w:rPr>
                <w:b/>
                <w:szCs w:val="22"/>
              </w:rPr>
              <w:t>HER2 üleekspressiooni hindamine</w:t>
            </w:r>
          </w:p>
        </w:tc>
      </w:tr>
      <w:tr w:rsidR="00D23C5B" w:rsidRPr="004C4DB5" w14:paraId="4AA259A7" w14:textId="77777777" w:rsidTr="00760D5C">
        <w:tc>
          <w:tcPr>
            <w:tcW w:w="1418" w:type="dxa"/>
          </w:tcPr>
          <w:p w14:paraId="7177E25C" w14:textId="77777777" w:rsidR="00D23C5B" w:rsidRPr="004C4DB5" w:rsidRDefault="00D23C5B" w:rsidP="00760D5C">
            <w:pPr>
              <w:keepNext/>
              <w:rPr>
                <w:szCs w:val="22"/>
              </w:rPr>
            </w:pPr>
            <w:r w:rsidRPr="004C4DB5">
              <w:rPr>
                <w:szCs w:val="22"/>
              </w:rPr>
              <w:t>0</w:t>
            </w:r>
          </w:p>
        </w:tc>
        <w:tc>
          <w:tcPr>
            <w:tcW w:w="4961" w:type="dxa"/>
          </w:tcPr>
          <w:p w14:paraId="1F33D444" w14:textId="77777777" w:rsidR="00D23C5B" w:rsidRPr="004C4DB5" w:rsidRDefault="00D23C5B" w:rsidP="00760D5C">
            <w:pPr>
              <w:keepNext/>
              <w:rPr>
                <w:szCs w:val="22"/>
              </w:rPr>
            </w:pPr>
            <w:r w:rsidRPr="004C4DB5">
              <w:rPr>
                <w:szCs w:val="22"/>
              </w:rPr>
              <w:t>Värvuse muutust ei ole või esineb membraani värvuse muutus &lt; 10% kasvajarakkudest</w:t>
            </w:r>
          </w:p>
        </w:tc>
        <w:tc>
          <w:tcPr>
            <w:tcW w:w="2835" w:type="dxa"/>
          </w:tcPr>
          <w:p w14:paraId="2262FD76" w14:textId="77777777" w:rsidR="00D23C5B" w:rsidRPr="004C4DB5" w:rsidRDefault="00D23C5B" w:rsidP="00760D5C">
            <w:pPr>
              <w:keepNext/>
              <w:rPr>
                <w:szCs w:val="22"/>
              </w:rPr>
            </w:pPr>
            <w:r w:rsidRPr="004C4DB5">
              <w:rPr>
                <w:szCs w:val="22"/>
              </w:rPr>
              <w:t>Negatiivne</w:t>
            </w:r>
          </w:p>
        </w:tc>
      </w:tr>
      <w:tr w:rsidR="00D23C5B" w:rsidRPr="004C4DB5" w14:paraId="2424E919" w14:textId="77777777" w:rsidTr="00760D5C">
        <w:tc>
          <w:tcPr>
            <w:tcW w:w="1418" w:type="dxa"/>
          </w:tcPr>
          <w:p w14:paraId="515647F0" w14:textId="77777777" w:rsidR="00D23C5B" w:rsidRPr="004C4DB5" w:rsidRDefault="00D23C5B" w:rsidP="00760D5C">
            <w:pPr>
              <w:keepNext/>
              <w:rPr>
                <w:szCs w:val="22"/>
              </w:rPr>
            </w:pPr>
            <w:r w:rsidRPr="004C4DB5">
              <w:rPr>
                <w:szCs w:val="22"/>
              </w:rPr>
              <w:t>1+</w:t>
            </w:r>
          </w:p>
        </w:tc>
        <w:tc>
          <w:tcPr>
            <w:tcW w:w="4961" w:type="dxa"/>
          </w:tcPr>
          <w:p w14:paraId="7612AE15" w14:textId="77777777" w:rsidR="00D23C5B" w:rsidRPr="004C4DB5" w:rsidRDefault="00D23C5B" w:rsidP="00760D5C">
            <w:pPr>
              <w:keepNext/>
              <w:rPr>
                <w:szCs w:val="22"/>
              </w:rPr>
            </w:pPr>
            <w:r w:rsidRPr="004C4DB5">
              <w:rPr>
                <w:szCs w:val="22"/>
              </w:rPr>
              <w:t>Nõrk/vaevalt märgatav membraani värvuse muutus</w:t>
            </w:r>
            <w:r w:rsidRPr="004C4DB5">
              <w:rPr>
                <w:bCs/>
                <w:szCs w:val="22"/>
              </w:rPr>
              <w:t xml:space="preserve"> </w:t>
            </w:r>
            <w:r w:rsidRPr="004C4DB5">
              <w:rPr>
                <w:szCs w:val="22"/>
              </w:rPr>
              <w:t>&gt; 10% kasvaja rakkudest. Rakud on ainult membraani osas värvust muutnud</w:t>
            </w:r>
          </w:p>
        </w:tc>
        <w:tc>
          <w:tcPr>
            <w:tcW w:w="2835" w:type="dxa"/>
          </w:tcPr>
          <w:p w14:paraId="45AD4B0C" w14:textId="77777777" w:rsidR="00D23C5B" w:rsidRPr="004C4DB5" w:rsidRDefault="00D23C5B" w:rsidP="00760D5C">
            <w:pPr>
              <w:keepNext/>
              <w:rPr>
                <w:szCs w:val="22"/>
              </w:rPr>
            </w:pPr>
            <w:r w:rsidRPr="004C4DB5">
              <w:rPr>
                <w:szCs w:val="22"/>
              </w:rPr>
              <w:t>Negatiivne</w:t>
            </w:r>
          </w:p>
        </w:tc>
      </w:tr>
      <w:tr w:rsidR="00D23C5B" w:rsidRPr="004C4DB5" w14:paraId="5B36B185" w14:textId="77777777" w:rsidTr="00760D5C">
        <w:tc>
          <w:tcPr>
            <w:tcW w:w="1418" w:type="dxa"/>
          </w:tcPr>
          <w:p w14:paraId="370F207A" w14:textId="77777777" w:rsidR="00D23C5B" w:rsidRPr="004C4DB5" w:rsidRDefault="00D23C5B" w:rsidP="00760D5C">
            <w:pPr>
              <w:keepNext/>
              <w:rPr>
                <w:szCs w:val="22"/>
              </w:rPr>
            </w:pPr>
            <w:r w:rsidRPr="004C4DB5">
              <w:rPr>
                <w:szCs w:val="22"/>
              </w:rPr>
              <w:t>2+</w:t>
            </w:r>
          </w:p>
        </w:tc>
        <w:tc>
          <w:tcPr>
            <w:tcW w:w="4961" w:type="dxa"/>
          </w:tcPr>
          <w:p w14:paraId="5A5DAB3B" w14:textId="77777777" w:rsidR="00D23C5B" w:rsidRPr="004C4DB5" w:rsidRDefault="00D23C5B" w:rsidP="00760D5C">
            <w:pPr>
              <w:keepNext/>
              <w:rPr>
                <w:b/>
                <w:szCs w:val="22"/>
              </w:rPr>
            </w:pPr>
            <w:r w:rsidRPr="004C4DB5">
              <w:rPr>
                <w:szCs w:val="22"/>
              </w:rPr>
              <w:t>Nõrk kuni mõõdukas täielik membraani värvuse muutus</w:t>
            </w:r>
            <w:r w:rsidRPr="004C4DB5">
              <w:rPr>
                <w:bCs/>
                <w:szCs w:val="22"/>
              </w:rPr>
              <w:t xml:space="preserve"> </w:t>
            </w:r>
            <w:r w:rsidRPr="004C4DB5">
              <w:rPr>
                <w:szCs w:val="22"/>
              </w:rPr>
              <w:t>&gt; 10% kasvajarakkudest</w:t>
            </w:r>
          </w:p>
        </w:tc>
        <w:tc>
          <w:tcPr>
            <w:tcW w:w="2835" w:type="dxa"/>
          </w:tcPr>
          <w:p w14:paraId="567ED824" w14:textId="77777777" w:rsidR="00D23C5B" w:rsidRPr="004C4DB5" w:rsidRDefault="00D23C5B" w:rsidP="00760D5C">
            <w:pPr>
              <w:keepNext/>
              <w:rPr>
                <w:szCs w:val="22"/>
              </w:rPr>
            </w:pPr>
            <w:r w:rsidRPr="004C4DB5">
              <w:rPr>
                <w:szCs w:val="22"/>
              </w:rPr>
              <w:t>Ebakindel</w:t>
            </w:r>
          </w:p>
        </w:tc>
      </w:tr>
      <w:tr w:rsidR="00D23C5B" w:rsidRPr="004C4DB5" w14:paraId="193B9EFD" w14:textId="77777777" w:rsidTr="00760D5C">
        <w:tc>
          <w:tcPr>
            <w:tcW w:w="1418" w:type="dxa"/>
          </w:tcPr>
          <w:p w14:paraId="5C45305A" w14:textId="77777777" w:rsidR="00D23C5B" w:rsidRPr="004C4DB5" w:rsidRDefault="00D23C5B" w:rsidP="00C66E79">
            <w:pPr>
              <w:rPr>
                <w:szCs w:val="22"/>
              </w:rPr>
            </w:pPr>
            <w:r w:rsidRPr="004C4DB5">
              <w:rPr>
                <w:szCs w:val="22"/>
              </w:rPr>
              <w:t>3+</w:t>
            </w:r>
          </w:p>
        </w:tc>
        <w:tc>
          <w:tcPr>
            <w:tcW w:w="4961" w:type="dxa"/>
          </w:tcPr>
          <w:p w14:paraId="655CE241" w14:textId="77777777" w:rsidR="00D23C5B" w:rsidRPr="004C4DB5" w:rsidRDefault="00D23C5B" w:rsidP="00C66E79">
            <w:pPr>
              <w:rPr>
                <w:szCs w:val="22"/>
              </w:rPr>
            </w:pPr>
            <w:r w:rsidRPr="004C4DB5">
              <w:rPr>
                <w:szCs w:val="22"/>
              </w:rPr>
              <w:t>Tugev täielik membraani värvuse muutus</w:t>
            </w:r>
            <w:r w:rsidRPr="004C4DB5">
              <w:rPr>
                <w:bCs/>
                <w:szCs w:val="22"/>
              </w:rPr>
              <w:t xml:space="preserve"> </w:t>
            </w:r>
            <w:r w:rsidRPr="004C4DB5">
              <w:rPr>
                <w:szCs w:val="22"/>
              </w:rPr>
              <w:t>&gt; 10% kasvajarakkudest</w:t>
            </w:r>
          </w:p>
        </w:tc>
        <w:tc>
          <w:tcPr>
            <w:tcW w:w="2835" w:type="dxa"/>
          </w:tcPr>
          <w:p w14:paraId="3760D797" w14:textId="77777777" w:rsidR="00D23C5B" w:rsidRPr="004C4DB5" w:rsidRDefault="00D23C5B" w:rsidP="00C66E79">
            <w:pPr>
              <w:rPr>
                <w:szCs w:val="22"/>
              </w:rPr>
            </w:pPr>
            <w:r w:rsidRPr="004C4DB5">
              <w:rPr>
                <w:szCs w:val="22"/>
              </w:rPr>
              <w:t>Positiivne</w:t>
            </w:r>
          </w:p>
        </w:tc>
      </w:tr>
    </w:tbl>
    <w:p w14:paraId="1F4F0F4D" w14:textId="77777777" w:rsidR="00D23C5B" w:rsidRPr="004C4DB5" w:rsidRDefault="00D23C5B" w:rsidP="00D23C5B">
      <w:pPr>
        <w:rPr>
          <w:szCs w:val="22"/>
        </w:rPr>
      </w:pPr>
    </w:p>
    <w:p w14:paraId="370ACA13" w14:textId="77777777" w:rsidR="00D23C5B" w:rsidRPr="004C4DB5" w:rsidRDefault="00D23C5B" w:rsidP="00D23C5B">
      <w:pPr>
        <w:rPr>
          <w:szCs w:val="22"/>
        </w:rPr>
      </w:pPr>
      <w:r w:rsidRPr="004C4DB5">
        <w:rPr>
          <w:szCs w:val="22"/>
        </w:rPr>
        <w:t>FISH loetakse üldjuhul positiivseks, kui kasvajaraku HER2 geeni koopiate arvu ja kromosoom</w:t>
      </w:r>
      <w:r w:rsidR="004F5130" w:rsidRPr="004C4DB5">
        <w:rPr>
          <w:szCs w:val="22"/>
        </w:rPr>
        <w:t> </w:t>
      </w:r>
      <w:r w:rsidRPr="004C4DB5">
        <w:rPr>
          <w:szCs w:val="22"/>
        </w:rPr>
        <w:t xml:space="preserve">17 koopiate arvu suhe on </w:t>
      </w:r>
      <w:r w:rsidRPr="004C4DB5">
        <w:rPr>
          <w:szCs w:val="22"/>
        </w:rPr>
        <w:sym w:font="Symbol" w:char="F0B3"/>
      </w:r>
      <w:r w:rsidRPr="004C4DB5">
        <w:rPr>
          <w:szCs w:val="22"/>
        </w:rPr>
        <w:t> 2, või kui HER2 geeni koopiate arv kasvajaraku kohta on üle</w:t>
      </w:r>
      <w:r w:rsidR="004F5130" w:rsidRPr="004C4DB5">
        <w:rPr>
          <w:szCs w:val="22"/>
        </w:rPr>
        <w:t> </w:t>
      </w:r>
      <w:r w:rsidRPr="004C4DB5">
        <w:rPr>
          <w:szCs w:val="22"/>
        </w:rPr>
        <w:t>4, kui kromosoom</w:t>
      </w:r>
      <w:r w:rsidR="004F5130" w:rsidRPr="004C4DB5">
        <w:rPr>
          <w:szCs w:val="22"/>
        </w:rPr>
        <w:t> </w:t>
      </w:r>
      <w:r w:rsidRPr="004C4DB5">
        <w:rPr>
          <w:szCs w:val="22"/>
        </w:rPr>
        <w:t>17 kontrolli ei kasutata.</w:t>
      </w:r>
    </w:p>
    <w:p w14:paraId="33F71139" w14:textId="77777777" w:rsidR="00D23C5B" w:rsidRPr="004C4DB5" w:rsidRDefault="00D23C5B" w:rsidP="00D23C5B">
      <w:pPr>
        <w:rPr>
          <w:szCs w:val="22"/>
        </w:rPr>
      </w:pPr>
    </w:p>
    <w:p w14:paraId="285C74C6" w14:textId="77777777" w:rsidR="00D23C5B" w:rsidRPr="004C4DB5" w:rsidRDefault="00D23C5B" w:rsidP="00D23C5B">
      <w:pPr>
        <w:rPr>
          <w:szCs w:val="22"/>
        </w:rPr>
      </w:pPr>
      <w:r w:rsidRPr="004C4DB5">
        <w:rPr>
          <w:szCs w:val="22"/>
        </w:rPr>
        <w:t>CISH loetakse üldjuhul positiivseks, kui enam kui 50% kasvajarakkudes on tuuma kohta üle</w:t>
      </w:r>
      <w:r w:rsidR="004F5130" w:rsidRPr="004C4DB5">
        <w:rPr>
          <w:szCs w:val="22"/>
        </w:rPr>
        <w:t> </w:t>
      </w:r>
      <w:r w:rsidRPr="004C4DB5">
        <w:rPr>
          <w:szCs w:val="22"/>
        </w:rPr>
        <w:t>5 HER2 geeni koopia.</w:t>
      </w:r>
    </w:p>
    <w:p w14:paraId="7DF8AB30" w14:textId="77777777" w:rsidR="00D23C5B" w:rsidRPr="004C4DB5" w:rsidRDefault="00D23C5B" w:rsidP="00D23C5B">
      <w:pPr>
        <w:rPr>
          <w:szCs w:val="22"/>
        </w:rPr>
      </w:pPr>
    </w:p>
    <w:p w14:paraId="47CC59C8" w14:textId="77777777" w:rsidR="00D23C5B" w:rsidRPr="004C4DB5" w:rsidRDefault="00D23C5B" w:rsidP="00D23C5B">
      <w:pPr>
        <w:rPr>
          <w:szCs w:val="22"/>
        </w:rPr>
      </w:pPr>
      <w:r w:rsidRPr="004C4DB5">
        <w:rPr>
          <w:szCs w:val="22"/>
        </w:rPr>
        <w:t>Põhjalikud juhised analüüsi läbiviimise ja tõlgendamise kohta leiate valideeritud FISH ja CISH analüüside pakendi infolehtedest. Kehtida võivad ka HER2 testimise ametlikud soovitused.</w:t>
      </w:r>
    </w:p>
    <w:p w14:paraId="059D258D" w14:textId="77777777" w:rsidR="00D23C5B" w:rsidRPr="004C4DB5" w:rsidRDefault="00D23C5B" w:rsidP="00D23C5B">
      <w:pPr>
        <w:rPr>
          <w:szCs w:val="22"/>
        </w:rPr>
      </w:pPr>
    </w:p>
    <w:p w14:paraId="78B6482B" w14:textId="77777777" w:rsidR="00D23C5B" w:rsidRPr="004C4DB5" w:rsidRDefault="00D23C5B" w:rsidP="00D23C5B">
      <w:pPr>
        <w:rPr>
          <w:szCs w:val="22"/>
        </w:rPr>
      </w:pPr>
      <w:r w:rsidRPr="004C4DB5">
        <w:rPr>
          <w:szCs w:val="22"/>
        </w:rPr>
        <w:t>Mis</w:t>
      </w:r>
      <w:r w:rsidR="00210546" w:rsidRPr="004C4DB5">
        <w:rPr>
          <w:szCs w:val="22"/>
        </w:rPr>
        <w:t xml:space="preserve"> </w:t>
      </w:r>
      <w:r w:rsidRPr="004C4DB5">
        <w:rPr>
          <w:szCs w:val="22"/>
        </w:rPr>
        <w:t>tahes muu meetodi puhul, mida võib kasutada HER2 proteiini või geeniekspressiooni hindamiseks, tuleb analüüsid teha ainult laborites, mis tagavad valideeritud meetodite adekvaatse kaasaja nõuetele vastava läbiviimise. Need meetodid peavad kindlasti olema piisavalt täpsed, et demonstreerida HER2 üleekspressiooni ja eristada mõõdukat (tase</w:t>
      </w:r>
      <w:r w:rsidR="004F5130" w:rsidRPr="004C4DB5">
        <w:rPr>
          <w:szCs w:val="22"/>
        </w:rPr>
        <w:t> </w:t>
      </w:r>
      <w:r w:rsidRPr="004C4DB5">
        <w:rPr>
          <w:szCs w:val="22"/>
        </w:rPr>
        <w:t>2+) HER2 üleekspressiooni tugevast (tase</w:t>
      </w:r>
      <w:r w:rsidR="004F5130" w:rsidRPr="004C4DB5">
        <w:rPr>
          <w:szCs w:val="22"/>
        </w:rPr>
        <w:t> </w:t>
      </w:r>
      <w:r w:rsidRPr="004C4DB5">
        <w:rPr>
          <w:szCs w:val="22"/>
        </w:rPr>
        <w:t>3+).</w:t>
      </w:r>
    </w:p>
    <w:p w14:paraId="03FB916F" w14:textId="77777777" w:rsidR="00D23C5B" w:rsidRPr="004C4DB5" w:rsidRDefault="00D23C5B" w:rsidP="00D23C5B">
      <w:pPr>
        <w:rPr>
          <w:szCs w:val="22"/>
        </w:rPr>
      </w:pPr>
    </w:p>
    <w:p w14:paraId="650713E2" w14:textId="77777777" w:rsidR="00D23C5B" w:rsidRPr="004C4DB5" w:rsidRDefault="00D23C5B" w:rsidP="00D23C5B">
      <w:pPr>
        <w:keepNext/>
        <w:keepLines/>
        <w:rPr>
          <w:szCs w:val="22"/>
          <w:u w:val="single"/>
        </w:rPr>
      </w:pPr>
      <w:r w:rsidRPr="004C4DB5">
        <w:rPr>
          <w:szCs w:val="22"/>
          <w:u w:val="single"/>
        </w:rPr>
        <w:t>Kliiniline efektiivsus ja ohutus</w:t>
      </w:r>
    </w:p>
    <w:p w14:paraId="5B92A6A8" w14:textId="77777777" w:rsidR="00D23C5B" w:rsidRPr="004C4DB5" w:rsidRDefault="00D23C5B" w:rsidP="00C66E79">
      <w:pPr>
        <w:keepNext/>
        <w:rPr>
          <w:b/>
          <w:szCs w:val="22"/>
        </w:rPr>
      </w:pPr>
    </w:p>
    <w:p w14:paraId="241067E7" w14:textId="77777777" w:rsidR="00D23C5B" w:rsidRPr="004C4DB5" w:rsidRDefault="00D23C5B" w:rsidP="00C66E79">
      <w:pPr>
        <w:keepNext/>
        <w:rPr>
          <w:i/>
          <w:szCs w:val="22"/>
          <w:u w:val="single"/>
        </w:rPr>
      </w:pPr>
      <w:r w:rsidRPr="004C4DB5">
        <w:rPr>
          <w:i/>
          <w:szCs w:val="22"/>
          <w:u w:val="single"/>
        </w:rPr>
        <w:t>Metastaatiline rinnanäärmevähk</w:t>
      </w:r>
    </w:p>
    <w:p w14:paraId="246EDFD6" w14:textId="77777777" w:rsidR="00D23C5B" w:rsidRPr="004C4DB5" w:rsidRDefault="00D23C5B" w:rsidP="00C66E79">
      <w:pPr>
        <w:keepNext/>
        <w:rPr>
          <w:szCs w:val="22"/>
        </w:rPr>
      </w:pPr>
    </w:p>
    <w:p w14:paraId="4C8DE331" w14:textId="77777777" w:rsidR="00D23C5B" w:rsidRPr="004C4DB5" w:rsidRDefault="00D23C5B" w:rsidP="00C66E79">
      <w:pPr>
        <w:keepNext/>
        <w:rPr>
          <w:i/>
          <w:szCs w:val="22"/>
        </w:rPr>
      </w:pPr>
      <w:r w:rsidRPr="004C4DB5">
        <w:rPr>
          <w:i/>
          <w:szCs w:val="22"/>
        </w:rPr>
        <w:t>Intravenoosne ravimvorm</w:t>
      </w:r>
    </w:p>
    <w:p w14:paraId="7A51AF74" w14:textId="77777777" w:rsidR="00D23C5B" w:rsidRPr="004C4DB5" w:rsidRDefault="00D23C5B" w:rsidP="00C66E79">
      <w:pPr>
        <w:keepNext/>
        <w:rPr>
          <w:szCs w:val="22"/>
        </w:rPr>
      </w:pPr>
    </w:p>
    <w:p w14:paraId="2AC5017C" w14:textId="77777777" w:rsidR="00D23C5B" w:rsidRPr="004C4DB5" w:rsidRDefault="00D23C5B" w:rsidP="00D23C5B">
      <w:pPr>
        <w:rPr>
          <w:szCs w:val="22"/>
        </w:rPr>
      </w:pPr>
      <w:r w:rsidRPr="004C4DB5">
        <w:rPr>
          <w:szCs w:val="22"/>
        </w:rPr>
        <w:t>Herceptin’i on kliinilistes uuringutes kasutatud monoteraapiana metastaatilise rinnanäärmevähiga patsientide raviks, kui kasvajal esineb HER2 üleekspressioon ja üks või enam kemoteraapiaskeemi ei ole andnud soovitud tulemust (ainult Herceptin).</w:t>
      </w:r>
    </w:p>
    <w:p w14:paraId="62D6ADC3" w14:textId="77777777" w:rsidR="00D23C5B" w:rsidRPr="004C4DB5" w:rsidRDefault="00D23C5B" w:rsidP="00D23C5B">
      <w:pPr>
        <w:rPr>
          <w:szCs w:val="22"/>
        </w:rPr>
      </w:pPr>
    </w:p>
    <w:p w14:paraId="60D50920" w14:textId="77777777" w:rsidR="00D23C5B" w:rsidRPr="004C4DB5" w:rsidRDefault="00D23C5B" w:rsidP="00D23C5B">
      <w:pPr>
        <w:rPr>
          <w:szCs w:val="22"/>
        </w:rPr>
      </w:pPr>
      <w:r w:rsidRPr="004C4DB5">
        <w:rPr>
          <w:szCs w:val="22"/>
        </w:rPr>
        <w:t>Herceptin’i kombineeritud ravi paklitakseeli või dotsetakseeliga on kasutatud ka rinnanäärmevähiga patsientidel, kes ei ole oma metastaatilise haiguse tõttu eelnevalt kemoteraapiat saanud. Eelnevalt antratsükliinil põhinevat adjuvantset kemoteraapiat saanud patsientidele manustati raviks paklitakseeli (175 mg/m</w:t>
      </w:r>
      <w:r w:rsidRPr="004C4DB5">
        <w:rPr>
          <w:szCs w:val="22"/>
          <w:vertAlign w:val="superscript"/>
        </w:rPr>
        <w:t>2</w:t>
      </w:r>
      <w:r w:rsidRPr="004C4DB5">
        <w:rPr>
          <w:szCs w:val="22"/>
        </w:rPr>
        <w:t xml:space="preserve"> infusiooni teel 3</w:t>
      </w:r>
      <w:r w:rsidR="004F5130" w:rsidRPr="004C4DB5">
        <w:rPr>
          <w:szCs w:val="22"/>
        </w:rPr>
        <w:t> </w:t>
      </w:r>
      <w:r w:rsidRPr="004C4DB5">
        <w:rPr>
          <w:szCs w:val="22"/>
        </w:rPr>
        <w:t>tunni jooksul) koos Herceptin’iga või ilma. Keskses uuringus, kus dotsetakseeli (100 mg/m</w:t>
      </w:r>
      <w:r w:rsidRPr="004C4DB5">
        <w:rPr>
          <w:szCs w:val="22"/>
          <w:vertAlign w:val="superscript"/>
        </w:rPr>
        <w:t>2</w:t>
      </w:r>
      <w:r w:rsidRPr="004C4DB5">
        <w:rPr>
          <w:szCs w:val="22"/>
        </w:rPr>
        <w:t xml:space="preserve"> infusiooni teel 1</w:t>
      </w:r>
      <w:r w:rsidR="004F5130" w:rsidRPr="004C4DB5">
        <w:rPr>
          <w:szCs w:val="22"/>
        </w:rPr>
        <w:t> </w:t>
      </w:r>
      <w:r w:rsidRPr="004C4DB5">
        <w:rPr>
          <w:szCs w:val="22"/>
        </w:rPr>
        <w:t>tunni jooksul) manustati koos Herceptin’iga või ilma, oli 60% patsientidest eelnevalt saanud antratsükliinil põhinevat adjuvantset kemoteraapiat. Patsiente raviti Herceptin’iga kuni haiguse progresseerumiseni.</w:t>
      </w:r>
    </w:p>
    <w:p w14:paraId="67CBF10E" w14:textId="77777777" w:rsidR="00D23C5B" w:rsidRPr="004C4DB5" w:rsidRDefault="00D23C5B" w:rsidP="00D23C5B">
      <w:pPr>
        <w:rPr>
          <w:szCs w:val="22"/>
        </w:rPr>
      </w:pPr>
    </w:p>
    <w:p w14:paraId="15EB9D86" w14:textId="77777777" w:rsidR="00D23C5B" w:rsidRPr="004C4DB5" w:rsidRDefault="00D23C5B" w:rsidP="00D23C5B">
      <w:pPr>
        <w:rPr>
          <w:szCs w:val="22"/>
        </w:rPr>
      </w:pPr>
      <w:r w:rsidRPr="004C4DB5">
        <w:rPr>
          <w:szCs w:val="22"/>
        </w:rPr>
        <w:t>Herceptin’i efektiivsust kombinatsioonis paklitakseeliga ei ole uuritud patsientidel, kes ei ole eelnevalt adjuvantset antratsükliinravi saanud. Kuid Herceptin’i ja dotsetakseeli kombinatsioon oli patsientidel efektiivne hoolimata sellest, kas nad olid eelnevalt adjuvantset antratsükliinravi saanud või mitte.</w:t>
      </w:r>
    </w:p>
    <w:p w14:paraId="0B06E5B0" w14:textId="77777777" w:rsidR="00D23C5B" w:rsidRPr="004C4DB5" w:rsidRDefault="00D23C5B" w:rsidP="00D23C5B">
      <w:pPr>
        <w:rPr>
          <w:szCs w:val="22"/>
        </w:rPr>
      </w:pPr>
    </w:p>
    <w:p w14:paraId="22A659C5" w14:textId="77777777" w:rsidR="00D23C5B" w:rsidRPr="004C4DB5" w:rsidRDefault="00D23C5B" w:rsidP="00D23C5B">
      <w:pPr>
        <w:rPr>
          <w:szCs w:val="22"/>
        </w:rPr>
      </w:pPr>
      <w:r w:rsidRPr="004C4DB5">
        <w:rPr>
          <w:szCs w:val="22"/>
        </w:rPr>
        <w:t>Patsientide sobivust suurematesse Herceptin’i monoteraapia ja Herceptin’i + paklitakseeli kliinilistesse uuringutesse kaasamiseks hinnati nende HER2 üleekspressiooni järgi. Testina kasutati fikseeritud rinnanäärmevähikoe immunohistokeemilist värvimist HER2 määramiseks, milleks kasutati hiire monoklonaalseid antikehi CB11 ja 4D5. Koed fikseeriti formaliinis või Bouin’i fiksaatoriga. Kliinilise uuringu materjali hindamiseks kasutati kesklaboris skaalat</w:t>
      </w:r>
      <w:r w:rsidR="00270676" w:rsidRPr="004C4DB5">
        <w:rPr>
          <w:szCs w:val="22"/>
        </w:rPr>
        <w:t> </w:t>
      </w:r>
      <w:r w:rsidRPr="004C4DB5">
        <w:rPr>
          <w:szCs w:val="22"/>
        </w:rPr>
        <w:t>0 kuni 3+. Kaasati patsiendid, kellel kasutatud testis oli kasvajarakkude värvumise aste</w:t>
      </w:r>
      <w:r w:rsidR="00270676" w:rsidRPr="004C4DB5">
        <w:rPr>
          <w:szCs w:val="22"/>
        </w:rPr>
        <w:t> </w:t>
      </w:r>
      <w:r w:rsidRPr="004C4DB5">
        <w:rPr>
          <w:szCs w:val="22"/>
        </w:rPr>
        <w:t>2+ või 3+. Patsiente, kellel kasutatud testis oli kasvajarakkude värvumise aste</w:t>
      </w:r>
      <w:r w:rsidR="00270676" w:rsidRPr="004C4DB5">
        <w:rPr>
          <w:szCs w:val="22"/>
        </w:rPr>
        <w:t> </w:t>
      </w:r>
      <w:r w:rsidRPr="004C4DB5">
        <w:rPr>
          <w:szCs w:val="22"/>
        </w:rPr>
        <w:t>0 või 1+, ei kaasatud. Enam kui 70%</w:t>
      </w:r>
      <w:r w:rsidRPr="004C4DB5">
        <w:rPr>
          <w:szCs w:val="22"/>
        </w:rPr>
        <w:noBreakHyphen/>
        <w:t>l kaasatud patsientidest esines 3+ üleekspressioon. Andmete põhjal võib oletada, et ravitulemus on parem patsientidel, kellel HER2 üleekspressioon on kõrgem (3+).</w:t>
      </w:r>
    </w:p>
    <w:p w14:paraId="62CEA352" w14:textId="77777777" w:rsidR="00D23C5B" w:rsidRPr="004C4DB5" w:rsidRDefault="00D23C5B" w:rsidP="00D23C5B">
      <w:pPr>
        <w:rPr>
          <w:szCs w:val="22"/>
        </w:rPr>
      </w:pPr>
    </w:p>
    <w:p w14:paraId="2C5C68F1" w14:textId="77777777" w:rsidR="00D23C5B" w:rsidRPr="004C4DB5" w:rsidRDefault="00D23C5B" w:rsidP="00D23C5B">
      <w:pPr>
        <w:rPr>
          <w:szCs w:val="22"/>
        </w:rPr>
      </w:pPr>
      <w:r w:rsidRPr="004C4DB5">
        <w:rPr>
          <w:szCs w:val="22"/>
        </w:rPr>
        <w:t>Keskses uuringus, kus dotsetakseeli manustati koos Herceptin’iga või ilma, oli põhiline meetod HER2</w:t>
      </w:r>
      <w:r w:rsidR="009D2876" w:rsidRPr="004C4DB5">
        <w:rPr>
          <w:szCs w:val="22"/>
        </w:rPr>
        <w:noBreakHyphen/>
      </w:r>
      <w:r w:rsidRPr="004C4DB5">
        <w:rPr>
          <w:szCs w:val="22"/>
        </w:rPr>
        <w:t xml:space="preserve">positiivsuse määramiseks immuunhistokeemia. Vähestel patsientidel kasutati fluorestsents </w:t>
      </w:r>
      <w:r w:rsidRPr="004C4DB5">
        <w:rPr>
          <w:i/>
          <w:szCs w:val="22"/>
        </w:rPr>
        <w:t>in situ</w:t>
      </w:r>
      <w:r w:rsidRPr="004C4DB5">
        <w:rPr>
          <w:szCs w:val="22"/>
        </w:rPr>
        <w:t xml:space="preserve"> hübridisatsiooni (FISH). 87% sellesse uuringusse lülitunud patsientidest olid IHC</w:t>
      </w:r>
      <w:r w:rsidR="0030460D" w:rsidRPr="004C4DB5">
        <w:rPr>
          <w:szCs w:val="22"/>
        </w:rPr>
        <w:t> </w:t>
      </w:r>
      <w:r w:rsidRPr="004C4DB5">
        <w:rPr>
          <w:szCs w:val="22"/>
        </w:rPr>
        <w:t>3+ kasvajaga ja 95% IHC</w:t>
      </w:r>
      <w:r w:rsidR="0030460D" w:rsidRPr="004C4DB5">
        <w:rPr>
          <w:szCs w:val="22"/>
        </w:rPr>
        <w:t> </w:t>
      </w:r>
      <w:r w:rsidRPr="004C4DB5">
        <w:rPr>
          <w:szCs w:val="22"/>
        </w:rPr>
        <w:t>3+ kasvajaga ja/või FISH</w:t>
      </w:r>
      <w:r w:rsidR="009D2876" w:rsidRPr="004C4DB5">
        <w:rPr>
          <w:szCs w:val="22"/>
        </w:rPr>
        <w:t>-</w:t>
      </w:r>
      <w:r w:rsidRPr="004C4DB5">
        <w:rPr>
          <w:szCs w:val="22"/>
        </w:rPr>
        <w:t>positiivsed.</w:t>
      </w:r>
    </w:p>
    <w:p w14:paraId="7032AB75" w14:textId="77777777" w:rsidR="00D23C5B" w:rsidRPr="004C4DB5" w:rsidRDefault="00D23C5B" w:rsidP="00D23C5B">
      <w:pPr>
        <w:rPr>
          <w:szCs w:val="22"/>
        </w:rPr>
      </w:pPr>
    </w:p>
    <w:p w14:paraId="62E89366" w14:textId="77777777" w:rsidR="00D23C5B" w:rsidRPr="004C4DB5" w:rsidRDefault="00D23C5B" w:rsidP="00D23C5B">
      <w:pPr>
        <w:keepNext/>
        <w:rPr>
          <w:i/>
          <w:szCs w:val="22"/>
        </w:rPr>
      </w:pPr>
      <w:r w:rsidRPr="004C4DB5">
        <w:rPr>
          <w:i/>
          <w:szCs w:val="22"/>
        </w:rPr>
        <w:t>Iganädalane annustamine metastaatilise rinnanäärmevähi puhul</w:t>
      </w:r>
    </w:p>
    <w:p w14:paraId="0F6B9F7A" w14:textId="77777777" w:rsidR="00D23C5B" w:rsidRPr="004C4DB5" w:rsidRDefault="00D23C5B" w:rsidP="00C66E79">
      <w:pPr>
        <w:rPr>
          <w:szCs w:val="22"/>
        </w:rPr>
      </w:pPr>
      <w:r w:rsidRPr="004C4DB5">
        <w:rPr>
          <w:szCs w:val="22"/>
        </w:rPr>
        <w:t>Tabelis 3 on toodud monoteraapia ja kombinatsioonravi efektiivsuse tulemused:</w:t>
      </w:r>
    </w:p>
    <w:p w14:paraId="2ED1C29E" w14:textId="77777777" w:rsidR="00D23C5B" w:rsidRPr="004C4DB5" w:rsidRDefault="00D23C5B" w:rsidP="00C66E79"/>
    <w:p w14:paraId="40240330" w14:textId="77777777" w:rsidR="00D23C5B" w:rsidRPr="004C4DB5" w:rsidRDefault="00D23C5B" w:rsidP="00D23C5B">
      <w:pPr>
        <w:keepNext/>
      </w:pPr>
      <w:r w:rsidRPr="004C4DB5">
        <w:lastRenderedPageBreak/>
        <w:t>Tabel</w:t>
      </w:r>
      <w:r w:rsidR="006F7D3E" w:rsidRPr="004C4DB5">
        <w:t> </w:t>
      </w:r>
      <w:r w:rsidRPr="004C4DB5">
        <w:t>3</w:t>
      </w:r>
      <w:r w:rsidR="006F7D3E" w:rsidRPr="004C4DB5">
        <w:t>.</w:t>
      </w:r>
      <w:r w:rsidRPr="004C4DB5">
        <w:t xml:space="preserve"> Efektiivsuse tulemused monoteraapia ja kombinatsioonravi uuringutest</w:t>
      </w:r>
    </w:p>
    <w:p w14:paraId="409B0F78" w14:textId="77777777" w:rsidR="00595681" w:rsidRPr="004C4DB5" w:rsidRDefault="00595681" w:rsidP="00D23C5B">
      <w:pPr>
        <w:keepNext/>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418"/>
        <w:gridCol w:w="1417"/>
        <w:gridCol w:w="1323"/>
        <w:gridCol w:w="1620"/>
      </w:tblGrid>
      <w:tr w:rsidR="00D23C5B" w:rsidRPr="004C4DB5" w14:paraId="5E72B21E" w14:textId="77777777" w:rsidTr="00760D5C">
        <w:trPr>
          <w:cantSplit/>
          <w:tblHeader/>
        </w:trPr>
        <w:tc>
          <w:tcPr>
            <w:tcW w:w="1951" w:type="dxa"/>
          </w:tcPr>
          <w:p w14:paraId="17AD4FEE" w14:textId="77777777" w:rsidR="00D23C5B" w:rsidRPr="004C4DB5" w:rsidRDefault="00D23C5B" w:rsidP="00760D5C">
            <w:pPr>
              <w:keepNext/>
              <w:spacing w:before="60" w:after="60"/>
              <w:rPr>
                <w:szCs w:val="22"/>
              </w:rPr>
            </w:pPr>
            <w:r w:rsidRPr="004C4DB5">
              <w:rPr>
                <w:b/>
                <w:szCs w:val="22"/>
              </w:rPr>
              <w:t>Näitaja</w:t>
            </w:r>
          </w:p>
        </w:tc>
        <w:tc>
          <w:tcPr>
            <w:tcW w:w="1559" w:type="dxa"/>
          </w:tcPr>
          <w:p w14:paraId="6EE00F10" w14:textId="77777777" w:rsidR="00D23C5B" w:rsidRPr="004C4DB5" w:rsidRDefault="00D23C5B" w:rsidP="00760D5C">
            <w:pPr>
              <w:keepNext/>
              <w:spacing w:before="60" w:after="60"/>
              <w:rPr>
                <w:szCs w:val="22"/>
              </w:rPr>
            </w:pPr>
            <w:r w:rsidRPr="004C4DB5">
              <w:rPr>
                <w:b/>
                <w:szCs w:val="22"/>
              </w:rPr>
              <w:t>Monoteraapia</w:t>
            </w:r>
          </w:p>
        </w:tc>
        <w:tc>
          <w:tcPr>
            <w:tcW w:w="5778" w:type="dxa"/>
            <w:gridSpan w:val="4"/>
          </w:tcPr>
          <w:p w14:paraId="24AEBC18" w14:textId="77777777" w:rsidR="00D23C5B" w:rsidRPr="004C4DB5" w:rsidRDefault="00D23C5B" w:rsidP="00760D5C">
            <w:pPr>
              <w:keepNext/>
              <w:spacing w:before="60" w:after="60"/>
              <w:jc w:val="center"/>
              <w:rPr>
                <w:szCs w:val="22"/>
              </w:rPr>
            </w:pPr>
            <w:r w:rsidRPr="004C4DB5">
              <w:rPr>
                <w:b/>
                <w:szCs w:val="22"/>
              </w:rPr>
              <w:t>Kombinatsioonravi</w:t>
            </w:r>
          </w:p>
        </w:tc>
      </w:tr>
      <w:tr w:rsidR="00D23C5B" w:rsidRPr="004C4DB5" w14:paraId="3627F9DB" w14:textId="77777777" w:rsidTr="00760D5C">
        <w:trPr>
          <w:tblHeader/>
        </w:trPr>
        <w:tc>
          <w:tcPr>
            <w:tcW w:w="1951" w:type="dxa"/>
          </w:tcPr>
          <w:p w14:paraId="71281B16" w14:textId="77777777" w:rsidR="00D23C5B" w:rsidRPr="004C4DB5" w:rsidRDefault="00D23C5B" w:rsidP="00760D5C">
            <w:pPr>
              <w:keepNext/>
              <w:ind w:left="-57" w:right="-57"/>
              <w:rPr>
                <w:szCs w:val="22"/>
              </w:rPr>
            </w:pPr>
          </w:p>
        </w:tc>
        <w:tc>
          <w:tcPr>
            <w:tcW w:w="1559" w:type="dxa"/>
          </w:tcPr>
          <w:p w14:paraId="2AA4144D" w14:textId="77777777" w:rsidR="00D23C5B" w:rsidRPr="004C4DB5" w:rsidRDefault="00D23C5B" w:rsidP="00760D5C">
            <w:pPr>
              <w:keepNext/>
              <w:ind w:left="-57" w:right="-57"/>
              <w:jc w:val="center"/>
              <w:rPr>
                <w:b/>
                <w:szCs w:val="22"/>
              </w:rPr>
            </w:pPr>
            <w:r w:rsidRPr="004C4DB5">
              <w:rPr>
                <w:b/>
                <w:szCs w:val="22"/>
              </w:rPr>
              <w:t>Herceptin</w:t>
            </w:r>
            <w:r w:rsidRPr="004C4DB5">
              <w:rPr>
                <w:b/>
                <w:szCs w:val="22"/>
                <w:vertAlign w:val="superscript"/>
              </w:rPr>
              <w:t>1</w:t>
            </w:r>
          </w:p>
          <w:p w14:paraId="73ABAACE" w14:textId="77777777" w:rsidR="00D23C5B" w:rsidRPr="004C4DB5" w:rsidRDefault="00D23C5B" w:rsidP="00760D5C">
            <w:pPr>
              <w:keepNext/>
              <w:ind w:left="-57" w:right="-57"/>
              <w:jc w:val="center"/>
              <w:rPr>
                <w:b/>
                <w:szCs w:val="22"/>
              </w:rPr>
            </w:pPr>
          </w:p>
          <w:p w14:paraId="1BC4A310" w14:textId="77777777" w:rsidR="00D23C5B" w:rsidRPr="004C4DB5" w:rsidRDefault="00D23C5B" w:rsidP="00760D5C">
            <w:pPr>
              <w:keepNext/>
              <w:ind w:left="-57" w:right="-57"/>
              <w:jc w:val="center"/>
              <w:rPr>
                <w:b/>
                <w:szCs w:val="22"/>
              </w:rPr>
            </w:pPr>
          </w:p>
          <w:p w14:paraId="61B06AF6" w14:textId="77777777" w:rsidR="00D23C5B" w:rsidRPr="004C4DB5" w:rsidRDefault="00D23C5B" w:rsidP="00760D5C">
            <w:pPr>
              <w:keepNext/>
              <w:ind w:left="-57" w:right="-57"/>
              <w:jc w:val="center"/>
              <w:rPr>
                <w:szCs w:val="22"/>
              </w:rPr>
            </w:pPr>
            <w:r w:rsidRPr="004C4DB5">
              <w:rPr>
                <w:b/>
                <w:szCs w:val="22"/>
              </w:rPr>
              <w:t>N</w:t>
            </w:r>
            <w:r w:rsidR="00D34990" w:rsidRPr="004C4DB5">
              <w:rPr>
                <w:b/>
                <w:szCs w:val="22"/>
              </w:rPr>
              <w:t> </w:t>
            </w:r>
            <w:r w:rsidRPr="004C4DB5">
              <w:rPr>
                <w:b/>
                <w:szCs w:val="22"/>
              </w:rPr>
              <w:t>=</w:t>
            </w:r>
            <w:r w:rsidR="00D34990" w:rsidRPr="004C4DB5">
              <w:rPr>
                <w:b/>
                <w:szCs w:val="22"/>
              </w:rPr>
              <w:t> </w:t>
            </w:r>
            <w:r w:rsidRPr="004C4DB5">
              <w:rPr>
                <w:b/>
                <w:szCs w:val="22"/>
              </w:rPr>
              <w:t>172</w:t>
            </w:r>
          </w:p>
        </w:tc>
        <w:tc>
          <w:tcPr>
            <w:tcW w:w="1418" w:type="dxa"/>
          </w:tcPr>
          <w:p w14:paraId="48044A84" w14:textId="77777777" w:rsidR="00D23C5B" w:rsidRPr="004C4DB5" w:rsidRDefault="00D23C5B" w:rsidP="00760D5C">
            <w:pPr>
              <w:keepNext/>
              <w:ind w:left="-57" w:right="-57"/>
              <w:jc w:val="center"/>
              <w:rPr>
                <w:b/>
                <w:szCs w:val="22"/>
              </w:rPr>
            </w:pPr>
            <w:r w:rsidRPr="004C4DB5">
              <w:rPr>
                <w:b/>
                <w:szCs w:val="22"/>
              </w:rPr>
              <w:t>Herceptin + paklitakseel</w:t>
            </w:r>
            <w:r w:rsidRPr="004C4DB5">
              <w:rPr>
                <w:b/>
                <w:szCs w:val="22"/>
                <w:vertAlign w:val="superscript"/>
              </w:rPr>
              <w:t>2</w:t>
            </w:r>
          </w:p>
          <w:p w14:paraId="67AB7A0D" w14:textId="77777777" w:rsidR="00D23C5B" w:rsidRPr="004C4DB5" w:rsidRDefault="00D23C5B" w:rsidP="00760D5C">
            <w:pPr>
              <w:keepNext/>
              <w:ind w:left="-57" w:right="-57"/>
              <w:jc w:val="center"/>
              <w:rPr>
                <w:b/>
                <w:szCs w:val="22"/>
              </w:rPr>
            </w:pPr>
          </w:p>
          <w:p w14:paraId="3876253B" w14:textId="77777777" w:rsidR="00D23C5B" w:rsidRPr="004C4DB5" w:rsidRDefault="00D23C5B" w:rsidP="00760D5C">
            <w:pPr>
              <w:keepNext/>
              <w:ind w:left="-57" w:right="-57"/>
              <w:jc w:val="center"/>
              <w:rPr>
                <w:szCs w:val="22"/>
              </w:rPr>
            </w:pPr>
            <w:r w:rsidRPr="004C4DB5">
              <w:rPr>
                <w:b/>
                <w:szCs w:val="22"/>
              </w:rPr>
              <w:t>N</w:t>
            </w:r>
            <w:r w:rsidR="00D34990" w:rsidRPr="004C4DB5">
              <w:rPr>
                <w:b/>
                <w:szCs w:val="22"/>
              </w:rPr>
              <w:t> </w:t>
            </w:r>
            <w:r w:rsidRPr="004C4DB5">
              <w:rPr>
                <w:b/>
                <w:szCs w:val="22"/>
              </w:rPr>
              <w:t>=</w:t>
            </w:r>
            <w:r w:rsidR="00D34990" w:rsidRPr="004C4DB5">
              <w:rPr>
                <w:b/>
                <w:szCs w:val="22"/>
              </w:rPr>
              <w:t> </w:t>
            </w:r>
            <w:r w:rsidRPr="004C4DB5">
              <w:rPr>
                <w:b/>
                <w:szCs w:val="22"/>
              </w:rPr>
              <w:t>68</w:t>
            </w:r>
          </w:p>
        </w:tc>
        <w:tc>
          <w:tcPr>
            <w:tcW w:w="1417" w:type="dxa"/>
          </w:tcPr>
          <w:p w14:paraId="277F207A" w14:textId="77777777" w:rsidR="00D23C5B" w:rsidRPr="004C4DB5" w:rsidRDefault="00D23C5B" w:rsidP="00760D5C">
            <w:pPr>
              <w:keepNext/>
              <w:ind w:left="-57" w:right="-57"/>
              <w:jc w:val="center"/>
              <w:rPr>
                <w:b/>
                <w:szCs w:val="22"/>
              </w:rPr>
            </w:pPr>
            <w:r w:rsidRPr="004C4DB5">
              <w:rPr>
                <w:b/>
                <w:szCs w:val="22"/>
              </w:rPr>
              <w:t>Paklitakseel</w:t>
            </w:r>
            <w:r w:rsidRPr="004C4DB5">
              <w:rPr>
                <w:b/>
                <w:szCs w:val="22"/>
                <w:vertAlign w:val="superscript"/>
              </w:rPr>
              <w:t>2</w:t>
            </w:r>
          </w:p>
          <w:p w14:paraId="530DAC34" w14:textId="77777777" w:rsidR="00D23C5B" w:rsidRPr="004C4DB5" w:rsidRDefault="00D23C5B" w:rsidP="00760D5C">
            <w:pPr>
              <w:keepNext/>
              <w:ind w:left="-57" w:right="-57"/>
              <w:jc w:val="center"/>
              <w:rPr>
                <w:b/>
                <w:szCs w:val="22"/>
              </w:rPr>
            </w:pPr>
          </w:p>
          <w:p w14:paraId="4E943675" w14:textId="77777777" w:rsidR="00D23C5B" w:rsidRPr="004C4DB5" w:rsidRDefault="00D23C5B" w:rsidP="00760D5C">
            <w:pPr>
              <w:keepNext/>
              <w:ind w:left="-57" w:right="-57"/>
              <w:jc w:val="center"/>
              <w:rPr>
                <w:b/>
                <w:szCs w:val="22"/>
              </w:rPr>
            </w:pPr>
          </w:p>
          <w:p w14:paraId="26FA121A" w14:textId="77777777" w:rsidR="00D23C5B" w:rsidRPr="004C4DB5" w:rsidRDefault="00D23C5B" w:rsidP="00760D5C">
            <w:pPr>
              <w:keepNext/>
              <w:ind w:left="-57" w:right="-57"/>
              <w:jc w:val="center"/>
              <w:rPr>
                <w:szCs w:val="22"/>
              </w:rPr>
            </w:pPr>
            <w:r w:rsidRPr="004C4DB5">
              <w:rPr>
                <w:b/>
                <w:szCs w:val="22"/>
              </w:rPr>
              <w:t>N</w:t>
            </w:r>
            <w:r w:rsidR="006F7D3E" w:rsidRPr="004C4DB5">
              <w:rPr>
                <w:b/>
                <w:szCs w:val="22"/>
              </w:rPr>
              <w:t> </w:t>
            </w:r>
            <w:r w:rsidRPr="004C4DB5">
              <w:rPr>
                <w:b/>
                <w:szCs w:val="22"/>
              </w:rPr>
              <w:t>=</w:t>
            </w:r>
            <w:r w:rsidR="006F7D3E" w:rsidRPr="004C4DB5">
              <w:rPr>
                <w:b/>
                <w:szCs w:val="22"/>
              </w:rPr>
              <w:t> </w:t>
            </w:r>
            <w:r w:rsidRPr="004C4DB5">
              <w:rPr>
                <w:b/>
                <w:szCs w:val="22"/>
              </w:rPr>
              <w:t>77</w:t>
            </w:r>
          </w:p>
        </w:tc>
        <w:tc>
          <w:tcPr>
            <w:tcW w:w="1323" w:type="dxa"/>
          </w:tcPr>
          <w:p w14:paraId="629542FD" w14:textId="77777777" w:rsidR="00D23C5B" w:rsidRPr="004C4DB5" w:rsidRDefault="00D23C5B" w:rsidP="00760D5C">
            <w:pPr>
              <w:keepNext/>
              <w:ind w:left="-57" w:right="-57"/>
              <w:jc w:val="center"/>
              <w:rPr>
                <w:b/>
                <w:szCs w:val="22"/>
              </w:rPr>
            </w:pPr>
            <w:r w:rsidRPr="004C4DB5">
              <w:rPr>
                <w:b/>
                <w:szCs w:val="22"/>
              </w:rPr>
              <w:t>Herceptin + dotsetakseel</w:t>
            </w:r>
            <w:r w:rsidRPr="004C4DB5">
              <w:rPr>
                <w:b/>
                <w:szCs w:val="22"/>
                <w:vertAlign w:val="superscript"/>
              </w:rPr>
              <w:t>3</w:t>
            </w:r>
          </w:p>
          <w:p w14:paraId="1337D20F" w14:textId="77777777" w:rsidR="00D23C5B" w:rsidRPr="004C4DB5" w:rsidRDefault="00D23C5B" w:rsidP="00760D5C">
            <w:pPr>
              <w:keepNext/>
              <w:ind w:left="-57" w:right="-57"/>
              <w:jc w:val="center"/>
              <w:rPr>
                <w:b/>
                <w:szCs w:val="22"/>
              </w:rPr>
            </w:pPr>
          </w:p>
          <w:p w14:paraId="5F823D5F" w14:textId="77777777" w:rsidR="00D23C5B" w:rsidRPr="004C4DB5" w:rsidRDefault="00D23C5B" w:rsidP="00760D5C">
            <w:pPr>
              <w:keepNext/>
              <w:ind w:left="-57" w:right="-57"/>
              <w:jc w:val="center"/>
              <w:rPr>
                <w:b/>
                <w:szCs w:val="22"/>
              </w:rPr>
            </w:pPr>
            <w:r w:rsidRPr="004C4DB5">
              <w:rPr>
                <w:b/>
                <w:szCs w:val="22"/>
              </w:rPr>
              <w:t>N</w:t>
            </w:r>
            <w:r w:rsidR="006F7D3E" w:rsidRPr="004C4DB5">
              <w:rPr>
                <w:b/>
                <w:szCs w:val="22"/>
              </w:rPr>
              <w:t> </w:t>
            </w:r>
            <w:r w:rsidRPr="004C4DB5">
              <w:rPr>
                <w:b/>
                <w:szCs w:val="22"/>
              </w:rPr>
              <w:t>=</w:t>
            </w:r>
            <w:r w:rsidR="006F7D3E" w:rsidRPr="004C4DB5">
              <w:rPr>
                <w:b/>
                <w:szCs w:val="22"/>
              </w:rPr>
              <w:t> </w:t>
            </w:r>
            <w:r w:rsidRPr="004C4DB5">
              <w:rPr>
                <w:b/>
                <w:szCs w:val="22"/>
              </w:rPr>
              <w:t>92</w:t>
            </w:r>
          </w:p>
        </w:tc>
        <w:tc>
          <w:tcPr>
            <w:tcW w:w="1620" w:type="dxa"/>
          </w:tcPr>
          <w:p w14:paraId="227960FF" w14:textId="77777777" w:rsidR="00D23C5B" w:rsidRPr="004C4DB5" w:rsidRDefault="00D23C5B" w:rsidP="00760D5C">
            <w:pPr>
              <w:keepNext/>
              <w:ind w:left="-57" w:right="-57"/>
              <w:jc w:val="center"/>
              <w:rPr>
                <w:b/>
                <w:szCs w:val="22"/>
              </w:rPr>
            </w:pPr>
            <w:r w:rsidRPr="004C4DB5">
              <w:rPr>
                <w:b/>
                <w:szCs w:val="22"/>
              </w:rPr>
              <w:t>Dotsetakseel</w:t>
            </w:r>
            <w:r w:rsidRPr="004C4DB5">
              <w:rPr>
                <w:b/>
                <w:szCs w:val="22"/>
                <w:vertAlign w:val="superscript"/>
              </w:rPr>
              <w:t>3</w:t>
            </w:r>
          </w:p>
          <w:p w14:paraId="258AD74D" w14:textId="77777777" w:rsidR="00D23C5B" w:rsidRPr="004C4DB5" w:rsidRDefault="00D23C5B" w:rsidP="00760D5C">
            <w:pPr>
              <w:keepNext/>
              <w:ind w:left="-57" w:right="-57"/>
              <w:jc w:val="center"/>
              <w:rPr>
                <w:b/>
                <w:szCs w:val="22"/>
              </w:rPr>
            </w:pPr>
          </w:p>
          <w:p w14:paraId="5A727572" w14:textId="77777777" w:rsidR="00D23C5B" w:rsidRPr="004C4DB5" w:rsidRDefault="00D23C5B" w:rsidP="00760D5C">
            <w:pPr>
              <w:keepNext/>
              <w:ind w:left="-57" w:right="-57"/>
              <w:jc w:val="center"/>
              <w:rPr>
                <w:b/>
                <w:szCs w:val="22"/>
              </w:rPr>
            </w:pPr>
          </w:p>
          <w:p w14:paraId="74107366" w14:textId="77777777" w:rsidR="00D23C5B" w:rsidRPr="004C4DB5" w:rsidRDefault="00D23C5B" w:rsidP="00760D5C">
            <w:pPr>
              <w:keepNext/>
              <w:ind w:left="-57" w:right="-57"/>
              <w:jc w:val="center"/>
              <w:rPr>
                <w:b/>
                <w:szCs w:val="22"/>
              </w:rPr>
            </w:pPr>
            <w:r w:rsidRPr="004C4DB5">
              <w:rPr>
                <w:b/>
                <w:szCs w:val="22"/>
              </w:rPr>
              <w:t>N</w:t>
            </w:r>
            <w:r w:rsidR="006F7D3E" w:rsidRPr="004C4DB5">
              <w:rPr>
                <w:b/>
                <w:szCs w:val="22"/>
              </w:rPr>
              <w:t> </w:t>
            </w:r>
            <w:r w:rsidRPr="004C4DB5">
              <w:rPr>
                <w:b/>
                <w:szCs w:val="22"/>
              </w:rPr>
              <w:t>=</w:t>
            </w:r>
            <w:r w:rsidR="006F7D3E" w:rsidRPr="004C4DB5">
              <w:rPr>
                <w:b/>
                <w:szCs w:val="22"/>
              </w:rPr>
              <w:t> </w:t>
            </w:r>
            <w:r w:rsidRPr="004C4DB5">
              <w:rPr>
                <w:b/>
                <w:szCs w:val="22"/>
              </w:rPr>
              <w:t>94</w:t>
            </w:r>
          </w:p>
        </w:tc>
      </w:tr>
      <w:tr w:rsidR="00D23C5B" w:rsidRPr="004C4DB5" w14:paraId="428BFCF5" w14:textId="77777777" w:rsidTr="00760D5C">
        <w:tc>
          <w:tcPr>
            <w:tcW w:w="1951" w:type="dxa"/>
          </w:tcPr>
          <w:p w14:paraId="36A90C51" w14:textId="77777777" w:rsidR="00D23C5B" w:rsidRPr="004C4DB5" w:rsidRDefault="00D23C5B" w:rsidP="00760D5C">
            <w:pPr>
              <w:keepNext/>
              <w:spacing w:before="60" w:after="60"/>
              <w:ind w:left="-57" w:right="-57"/>
              <w:rPr>
                <w:szCs w:val="22"/>
              </w:rPr>
            </w:pPr>
            <w:r w:rsidRPr="004C4DB5">
              <w:rPr>
                <w:b/>
                <w:szCs w:val="22"/>
              </w:rPr>
              <w:t>Ravile allumine</w:t>
            </w:r>
            <w:r w:rsidRPr="004C4DB5">
              <w:rPr>
                <w:szCs w:val="22"/>
              </w:rPr>
              <w:t xml:space="preserve"> </w:t>
            </w:r>
            <w:r w:rsidRPr="004C4DB5">
              <w:rPr>
                <w:b/>
                <w:szCs w:val="22"/>
              </w:rPr>
              <w:t>(95% CI)</w:t>
            </w:r>
          </w:p>
        </w:tc>
        <w:tc>
          <w:tcPr>
            <w:tcW w:w="1559" w:type="dxa"/>
          </w:tcPr>
          <w:p w14:paraId="0E4A5D64" w14:textId="77777777" w:rsidR="00D23C5B" w:rsidRPr="004C4DB5" w:rsidRDefault="00D23C5B" w:rsidP="00760D5C">
            <w:pPr>
              <w:keepNext/>
              <w:spacing w:before="60" w:after="60"/>
              <w:ind w:left="-57" w:right="-57"/>
              <w:jc w:val="center"/>
              <w:rPr>
                <w:szCs w:val="22"/>
              </w:rPr>
            </w:pPr>
            <w:r w:rsidRPr="004C4DB5">
              <w:rPr>
                <w:szCs w:val="22"/>
              </w:rPr>
              <w:t>18%</w:t>
            </w:r>
          </w:p>
          <w:p w14:paraId="55ED7043" w14:textId="77777777" w:rsidR="00D23C5B" w:rsidRPr="004C4DB5" w:rsidRDefault="00D23C5B" w:rsidP="00760D5C">
            <w:pPr>
              <w:keepNext/>
              <w:spacing w:before="60" w:after="60"/>
              <w:ind w:left="-57" w:right="-57"/>
              <w:jc w:val="center"/>
              <w:rPr>
                <w:szCs w:val="22"/>
              </w:rPr>
            </w:pPr>
            <w:r w:rsidRPr="004C4DB5">
              <w:rPr>
                <w:szCs w:val="22"/>
              </w:rPr>
              <w:t>(13…25)</w:t>
            </w:r>
          </w:p>
        </w:tc>
        <w:tc>
          <w:tcPr>
            <w:tcW w:w="1418" w:type="dxa"/>
          </w:tcPr>
          <w:p w14:paraId="10F89741" w14:textId="77777777" w:rsidR="00D23C5B" w:rsidRPr="004C4DB5" w:rsidRDefault="00D23C5B" w:rsidP="00760D5C">
            <w:pPr>
              <w:keepNext/>
              <w:spacing w:before="60" w:after="60"/>
              <w:ind w:left="-57" w:right="-57"/>
              <w:jc w:val="center"/>
              <w:rPr>
                <w:szCs w:val="22"/>
              </w:rPr>
            </w:pPr>
            <w:r w:rsidRPr="004C4DB5">
              <w:rPr>
                <w:szCs w:val="22"/>
              </w:rPr>
              <w:t>49%</w:t>
            </w:r>
          </w:p>
          <w:p w14:paraId="2BCF5515" w14:textId="77777777" w:rsidR="00D23C5B" w:rsidRPr="004C4DB5" w:rsidRDefault="00D23C5B" w:rsidP="00760D5C">
            <w:pPr>
              <w:keepNext/>
              <w:spacing w:before="60" w:after="60"/>
              <w:ind w:left="-57" w:right="-57"/>
              <w:jc w:val="center"/>
              <w:rPr>
                <w:szCs w:val="22"/>
              </w:rPr>
            </w:pPr>
            <w:r w:rsidRPr="004C4DB5">
              <w:rPr>
                <w:szCs w:val="22"/>
              </w:rPr>
              <w:t>(36…61)</w:t>
            </w:r>
          </w:p>
        </w:tc>
        <w:tc>
          <w:tcPr>
            <w:tcW w:w="1417" w:type="dxa"/>
          </w:tcPr>
          <w:p w14:paraId="4BFFD082" w14:textId="77777777" w:rsidR="00D23C5B" w:rsidRPr="004C4DB5" w:rsidRDefault="00D23C5B" w:rsidP="00760D5C">
            <w:pPr>
              <w:keepNext/>
              <w:spacing w:before="60" w:after="60"/>
              <w:ind w:left="-57" w:right="-57"/>
              <w:jc w:val="center"/>
              <w:rPr>
                <w:szCs w:val="22"/>
              </w:rPr>
            </w:pPr>
            <w:r w:rsidRPr="004C4DB5">
              <w:rPr>
                <w:szCs w:val="22"/>
              </w:rPr>
              <w:t>17%</w:t>
            </w:r>
          </w:p>
          <w:p w14:paraId="2FEEE8D0" w14:textId="77777777" w:rsidR="00D23C5B" w:rsidRPr="004C4DB5" w:rsidRDefault="00D23C5B" w:rsidP="00760D5C">
            <w:pPr>
              <w:keepNext/>
              <w:spacing w:before="60" w:after="60"/>
              <w:ind w:left="-57" w:right="-57"/>
              <w:jc w:val="center"/>
              <w:rPr>
                <w:szCs w:val="22"/>
              </w:rPr>
            </w:pPr>
            <w:r w:rsidRPr="004C4DB5">
              <w:rPr>
                <w:szCs w:val="22"/>
              </w:rPr>
              <w:t>(9…27)</w:t>
            </w:r>
          </w:p>
        </w:tc>
        <w:tc>
          <w:tcPr>
            <w:tcW w:w="1323" w:type="dxa"/>
          </w:tcPr>
          <w:p w14:paraId="7B664861" w14:textId="77777777" w:rsidR="00D23C5B" w:rsidRPr="004C4DB5" w:rsidRDefault="00D23C5B" w:rsidP="00760D5C">
            <w:pPr>
              <w:keepNext/>
              <w:spacing w:before="60" w:after="60"/>
              <w:ind w:left="-57" w:right="-57"/>
              <w:jc w:val="center"/>
              <w:rPr>
                <w:szCs w:val="22"/>
              </w:rPr>
            </w:pPr>
            <w:r w:rsidRPr="004C4DB5">
              <w:rPr>
                <w:szCs w:val="22"/>
              </w:rPr>
              <w:t>61%</w:t>
            </w:r>
          </w:p>
          <w:p w14:paraId="1DF3A2C2" w14:textId="77777777" w:rsidR="00D23C5B" w:rsidRPr="004C4DB5" w:rsidRDefault="00D23C5B" w:rsidP="00760D5C">
            <w:pPr>
              <w:keepNext/>
              <w:spacing w:before="60" w:after="60"/>
              <w:ind w:left="-57" w:right="-57"/>
              <w:jc w:val="center"/>
              <w:rPr>
                <w:szCs w:val="22"/>
              </w:rPr>
            </w:pPr>
            <w:r w:rsidRPr="004C4DB5">
              <w:rPr>
                <w:szCs w:val="22"/>
              </w:rPr>
              <w:t>(50…71)</w:t>
            </w:r>
          </w:p>
        </w:tc>
        <w:tc>
          <w:tcPr>
            <w:tcW w:w="1620" w:type="dxa"/>
          </w:tcPr>
          <w:p w14:paraId="26B7A726" w14:textId="77777777" w:rsidR="00D23C5B" w:rsidRPr="004C4DB5" w:rsidRDefault="00D23C5B" w:rsidP="00760D5C">
            <w:pPr>
              <w:keepNext/>
              <w:spacing w:before="60" w:after="60"/>
              <w:ind w:left="-57" w:right="-57"/>
              <w:jc w:val="center"/>
              <w:rPr>
                <w:szCs w:val="22"/>
              </w:rPr>
            </w:pPr>
            <w:r w:rsidRPr="004C4DB5">
              <w:rPr>
                <w:szCs w:val="22"/>
              </w:rPr>
              <w:t>34%</w:t>
            </w:r>
          </w:p>
          <w:p w14:paraId="6E9418E5" w14:textId="77777777" w:rsidR="00D23C5B" w:rsidRPr="004C4DB5" w:rsidRDefault="00D23C5B" w:rsidP="00760D5C">
            <w:pPr>
              <w:keepNext/>
              <w:spacing w:before="60" w:after="60"/>
              <w:ind w:left="-57" w:right="-57"/>
              <w:jc w:val="center"/>
              <w:rPr>
                <w:szCs w:val="22"/>
              </w:rPr>
            </w:pPr>
            <w:r w:rsidRPr="004C4DB5">
              <w:rPr>
                <w:szCs w:val="22"/>
              </w:rPr>
              <w:t>(25…45)</w:t>
            </w:r>
          </w:p>
        </w:tc>
      </w:tr>
      <w:tr w:rsidR="00D23C5B" w:rsidRPr="004C4DB5" w14:paraId="0BD78428" w14:textId="77777777" w:rsidTr="00760D5C">
        <w:tc>
          <w:tcPr>
            <w:tcW w:w="1951" w:type="dxa"/>
          </w:tcPr>
          <w:p w14:paraId="0F740EE9" w14:textId="77777777" w:rsidR="00D23C5B" w:rsidRPr="004C4DB5" w:rsidRDefault="00D23C5B" w:rsidP="00760D5C">
            <w:pPr>
              <w:keepNext/>
              <w:spacing w:before="60" w:after="60"/>
              <w:ind w:left="-57" w:right="-57"/>
              <w:rPr>
                <w:b/>
                <w:szCs w:val="22"/>
              </w:rPr>
            </w:pPr>
            <w:r w:rsidRPr="004C4DB5">
              <w:rPr>
                <w:b/>
                <w:szCs w:val="22"/>
              </w:rPr>
              <w:t>Ravivastuse kestuse mediaan (kuudes) (95% CI)</w:t>
            </w:r>
          </w:p>
        </w:tc>
        <w:tc>
          <w:tcPr>
            <w:tcW w:w="1559" w:type="dxa"/>
          </w:tcPr>
          <w:p w14:paraId="726CB431" w14:textId="77777777" w:rsidR="00D23C5B" w:rsidRPr="004C4DB5" w:rsidRDefault="00D23C5B" w:rsidP="00760D5C">
            <w:pPr>
              <w:keepNext/>
              <w:spacing w:before="60" w:after="60"/>
              <w:ind w:left="-57" w:right="-57"/>
              <w:jc w:val="center"/>
              <w:rPr>
                <w:szCs w:val="22"/>
              </w:rPr>
            </w:pPr>
            <w:r w:rsidRPr="004C4DB5">
              <w:rPr>
                <w:szCs w:val="22"/>
              </w:rPr>
              <w:t>9,1</w:t>
            </w:r>
          </w:p>
          <w:p w14:paraId="4F49BACE" w14:textId="77777777" w:rsidR="00D23C5B" w:rsidRPr="004C4DB5" w:rsidRDefault="00D23C5B" w:rsidP="00760D5C">
            <w:pPr>
              <w:keepNext/>
              <w:spacing w:before="60" w:after="60"/>
              <w:ind w:left="-57" w:right="-57"/>
              <w:jc w:val="center"/>
              <w:rPr>
                <w:szCs w:val="22"/>
              </w:rPr>
            </w:pPr>
            <w:r w:rsidRPr="004C4DB5">
              <w:rPr>
                <w:szCs w:val="22"/>
              </w:rPr>
              <w:t>(5,6…10,3)</w:t>
            </w:r>
          </w:p>
        </w:tc>
        <w:tc>
          <w:tcPr>
            <w:tcW w:w="1418" w:type="dxa"/>
          </w:tcPr>
          <w:p w14:paraId="5A90462E" w14:textId="77777777" w:rsidR="00D23C5B" w:rsidRPr="004C4DB5" w:rsidRDefault="00D23C5B" w:rsidP="00760D5C">
            <w:pPr>
              <w:keepNext/>
              <w:spacing w:before="60" w:after="60"/>
              <w:ind w:left="-57" w:right="-57"/>
              <w:jc w:val="center"/>
              <w:rPr>
                <w:szCs w:val="22"/>
              </w:rPr>
            </w:pPr>
            <w:r w:rsidRPr="004C4DB5">
              <w:rPr>
                <w:szCs w:val="22"/>
              </w:rPr>
              <w:t>8,3</w:t>
            </w:r>
          </w:p>
          <w:p w14:paraId="6BE12847" w14:textId="77777777" w:rsidR="00D23C5B" w:rsidRPr="004C4DB5" w:rsidRDefault="00D23C5B" w:rsidP="00760D5C">
            <w:pPr>
              <w:keepNext/>
              <w:spacing w:before="60" w:after="60"/>
              <w:ind w:left="-57" w:right="-57"/>
              <w:jc w:val="center"/>
              <w:rPr>
                <w:szCs w:val="22"/>
              </w:rPr>
            </w:pPr>
            <w:r w:rsidRPr="004C4DB5">
              <w:rPr>
                <w:szCs w:val="22"/>
              </w:rPr>
              <w:t>(7,3…8,8)</w:t>
            </w:r>
          </w:p>
        </w:tc>
        <w:tc>
          <w:tcPr>
            <w:tcW w:w="1417" w:type="dxa"/>
          </w:tcPr>
          <w:p w14:paraId="37D31644" w14:textId="77777777" w:rsidR="00D23C5B" w:rsidRPr="004C4DB5" w:rsidRDefault="00D23C5B" w:rsidP="00760D5C">
            <w:pPr>
              <w:keepNext/>
              <w:spacing w:before="60" w:after="60"/>
              <w:ind w:left="-57" w:right="-57"/>
              <w:jc w:val="center"/>
              <w:rPr>
                <w:szCs w:val="22"/>
              </w:rPr>
            </w:pPr>
            <w:r w:rsidRPr="004C4DB5">
              <w:rPr>
                <w:szCs w:val="22"/>
              </w:rPr>
              <w:t>4,6</w:t>
            </w:r>
          </w:p>
          <w:p w14:paraId="380A0CE4" w14:textId="77777777" w:rsidR="00D23C5B" w:rsidRPr="004C4DB5" w:rsidRDefault="00D23C5B" w:rsidP="00760D5C">
            <w:pPr>
              <w:keepNext/>
              <w:spacing w:before="60" w:after="60"/>
              <w:ind w:left="-57" w:right="-57"/>
              <w:jc w:val="center"/>
              <w:rPr>
                <w:szCs w:val="22"/>
              </w:rPr>
            </w:pPr>
            <w:r w:rsidRPr="004C4DB5">
              <w:rPr>
                <w:szCs w:val="22"/>
              </w:rPr>
              <w:t>(3,7…7,4)</w:t>
            </w:r>
          </w:p>
        </w:tc>
        <w:tc>
          <w:tcPr>
            <w:tcW w:w="1323" w:type="dxa"/>
          </w:tcPr>
          <w:p w14:paraId="749D46AA" w14:textId="77777777" w:rsidR="00D23C5B" w:rsidRPr="004C4DB5" w:rsidRDefault="00D23C5B" w:rsidP="00760D5C">
            <w:pPr>
              <w:pStyle w:val="EndnoteText"/>
              <w:keepNext/>
              <w:spacing w:before="60" w:after="60" w:line="260" w:lineRule="exact"/>
              <w:ind w:left="-57" w:right="-57"/>
              <w:jc w:val="center"/>
              <w:rPr>
                <w:szCs w:val="22"/>
              </w:rPr>
            </w:pPr>
            <w:r w:rsidRPr="004C4DB5">
              <w:rPr>
                <w:szCs w:val="22"/>
              </w:rPr>
              <w:t>11,7</w:t>
            </w:r>
          </w:p>
          <w:p w14:paraId="50ACDEAB" w14:textId="77777777" w:rsidR="00D23C5B" w:rsidRPr="004C4DB5" w:rsidRDefault="00D23C5B" w:rsidP="00760D5C">
            <w:pPr>
              <w:pStyle w:val="EndnoteText"/>
              <w:keepNext/>
              <w:spacing w:before="60" w:after="60" w:line="260" w:lineRule="exact"/>
              <w:ind w:left="-57" w:right="-57"/>
              <w:jc w:val="center"/>
              <w:rPr>
                <w:szCs w:val="22"/>
              </w:rPr>
            </w:pPr>
            <w:r w:rsidRPr="004C4DB5">
              <w:rPr>
                <w:szCs w:val="22"/>
              </w:rPr>
              <w:t>(9,3…15,0)</w:t>
            </w:r>
          </w:p>
        </w:tc>
        <w:tc>
          <w:tcPr>
            <w:tcW w:w="1620" w:type="dxa"/>
          </w:tcPr>
          <w:p w14:paraId="12E72A27" w14:textId="77777777" w:rsidR="00D23C5B" w:rsidRPr="004C4DB5" w:rsidRDefault="00D23C5B" w:rsidP="00760D5C">
            <w:pPr>
              <w:keepNext/>
              <w:spacing w:before="60" w:after="60"/>
              <w:ind w:left="-57" w:right="-57"/>
              <w:jc w:val="center"/>
              <w:rPr>
                <w:szCs w:val="22"/>
              </w:rPr>
            </w:pPr>
            <w:r w:rsidRPr="004C4DB5">
              <w:rPr>
                <w:szCs w:val="22"/>
              </w:rPr>
              <w:t>5,7</w:t>
            </w:r>
          </w:p>
          <w:p w14:paraId="4948E073" w14:textId="77777777" w:rsidR="00D23C5B" w:rsidRPr="004C4DB5" w:rsidRDefault="00D23C5B" w:rsidP="00760D5C">
            <w:pPr>
              <w:keepNext/>
              <w:spacing w:before="60" w:after="60"/>
              <w:ind w:left="-57" w:right="-57"/>
              <w:jc w:val="center"/>
              <w:rPr>
                <w:szCs w:val="22"/>
              </w:rPr>
            </w:pPr>
            <w:r w:rsidRPr="004C4DB5">
              <w:rPr>
                <w:szCs w:val="22"/>
              </w:rPr>
              <w:t>(4,6…7,6)</w:t>
            </w:r>
          </w:p>
        </w:tc>
      </w:tr>
      <w:tr w:rsidR="00D23C5B" w:rsidRPr="004C4DB5" w14:paraId="55F87BAB" w14:textId="77777777" w:rsidTr="00760D5C">
        <w:tc>
          <w:tcPr>
            <w:tcW w:w="1951" w:type="dxa"/>
          </w:tcPr>
          <w:p w14:paraId="65F5A6FB" w14:textId="77777777" w:rsidR="00D23C5B" w:rsidRPr="004C4DB5" w:rsidRDefault="00D23C5B" w:rsidP="00760D5C">
            <w:pPr>
              <w:keepNext/>
              <w:spacing w:before="60" w:after="60"/>
              <w:ind w:left="-57" w:right="-57"/>
              <w:rPr>
                <w:szCs w:val="22"/>
              </w:rPr>
            </w:pPr>
            <w:r w:rsidRPr="004C4DB5">
              <w:rPr>
                <w:b/>
                <w:szCs w:val="22"/>
              </w:rPr>
              <w:t>AP mediaan (kuudes) (95% CI)</w:t>
            </w:r>
          </w:p>
        </w:tc>
        <w:tc>
          <w:tcPr>
            <w:tcW w:w="1559" w:type="dxa"/>
          </w:tcPr>
          <w:p w14:paraId="1C13CAB8" w14:textId="77777777" w:rsidR="00D23C5B" w:rsidRPr="004C4DB5" w:rsidRDefault="00D23C5B" w:rsidP="00760D5C">
            <w:pPr>
              <w:keepNext/>
              <w:spacing w:before="60" w:after="60"/>
              <w:ind w:left="-57" w:right="-57"/>
              <w:jc w:val="center"/>
              <w:rPr>
                <w:szCs w:val="22"/>
              </w:rPr>
            </w:pPr>
            <w:r w:rsidRPr="004C4DB5">
              <w:rPr>
                <w:szCs w:val="22"/>
              </w:rPr>
              <w:t>3,2</w:t>
            </w:r>
          </w:p>
          <w:p w14:paraId="3E54BF06" w14:textId="77777777" w:rsidR="00D23C5B" w:rsidRPr="004C4DB5" w:rsidRDefault="00D23C5B" w:rsidP="00760D5C">
            <w:pPr>
              <w:keepNext/>
              <w:spacing w:before="60" w:after="60"/>
              <w:ind w:left="-57" w:right="-57"/>
              <w:jc w:val="center"/>
              <w:rPr>
                <w:szCs w:val="22"/>
              </w:rPr>
            </w:pPr>
            <w:r w:rsidRPr="004C4DB5">
              <w:rPr>
                <w:szCs w:val="22"/>
              </w:rPr>
              <w:t>(2,6…3,5)</w:t>
            </w:r>
          </w:p>
        </w:tc>
        <w:tc>
          <w:tcPr>
            <w:tcW w:w="1418" w:type="dxa"/>
          </w:tcPr>
          <w:p w14:paraId="54311C46" w14:textId="77777777" w:rsidR="00D23C5B" w:rsidRPr="004C4DB5" w:rsidRDefault="00D23C5B" w:rsidP="00760D5C">
            <w:pPr>
              <w:keepNext/>
              <w:spacing w:before="60" w:after="60"/>
              <w:ind w:left="-57" w:right="-57"/>
              <w:jc w:val="center"/>
              <w:rPr>
                <w:szCs w:val="22"/>
              </w:rPr>
            </w:pPr>
            <w:r w:rsidRPr="004C4DB5">
              <w:rPr>
                <w:szCs w:val="22"/>
              </w:rPr>
              <w:t>7,1</w:t>
            </w:r>
          </w:p>
          <w:p w14:paraId="7B169420" w14:textId="77777777" w:rsidR="00D23C5B" w:rsidRPr="004C4DB5" w:rsidRDefault="00D23C5B" w:rsidP="00760D5C">
            <w:pPr>
              <w:keepNext/>
              <w:spacing w:before="60" w:after="60"/>
              <w:ind w:left="-57" w:right="-57"/>
              <w:jc w:val="center"/>
              <w:rPr>
                <w:szCs w:val="22"/>
              </w:rPr>
            </w:pPr>
            <w:r w:rsidRPr="004C4DB5">
              <w:rPr>
                <w:szCs w:val="22"/>
              </w:rPr>
              <w:t>(6,2…12,0)</w:t>
            </w:r>
          </w:p>
        </w:tc>
        <w:tc>
          <w:tcPr>
            <w:tcW w:w="1417" w:type="dxa"/>
          </w:tcPr>
          <w:p w14:paraId="2C3D82A4" w14:textId="77777777" w:rsidR="00D23C5B" w:rsidRPr="004C4DB5" w:rsidRDefault="00D23C5B" w:rsidP="00760D5C">
            <w:pPr>
              <w:keepNext/>
              <w:spacing w:before="60" w:after="60"/>
              <w:ind w:left="-57" w:right="-57"/>
              <w:jc w:val="center"/>
              <w:rPr>
                <w:szCs w:val="22"/>
              </w:rPr>
            </w:pPr>
            <w:r w:rsidRPr="004C4DB5">
              <w:rPr>
                <w:szCs w:val="22"/>
              </w:rPr>
              <w:t>3,0</w:t>
            </w:r>
          </w:p>
          <w:p w14:paraId="4EC9A086" w14:textId="77777777" w:rsidR="00D23C5B" w:rsidRPr="004C4DB5" w:rsidRDefault="00D23C5B" w:rsidP="00760D5C">
            <w:pPr>
              <w:keepNext/>
              <w:spacing w:before="60" w:after="60"/>
              <w:ind w:left="-57" w:right="-57"/>
              <w:jc w:val="center"/>
              <w:rPr>
                <w:szCs w:val="22"/>
              </w:rPr>
            </w:pPr>
            <w:r w:rsidRPr="004C4DB5">
              <w:rPr>
                <w:szCs w:val="22"/>
              </w:rPr>
              <w:t>(2,0…4,4)</w:t>
            </w:r>
          </w:p>
        </w:tc>
        <w:tc>
          <w:tcPr>
            <w:tcW w:w="1323" w:type="dxa"/>
          </w:tcPr>
          <w:p w14:paraId="28201171" w14:textId="77777777" w:rsidR="00D23C5B" w:rsidRPr="004C4DB5" w:rsidRDefault="00D23C5B" w:rsidP="00760D5C">
            <w:pPr>
              <w:keepNext/>
              <w:spacing w:before="60" w:after="60"/>
              <w:ind w:left="-57" w:right="-57"/>
              <w:jc w:val="center"/>
              <w:rPr>
                <w:szCs w:val="22"/>
              </w:rPr>
            </w:pPr>
            <w:r w:rsidRPr="004C4DB5">
              <w:rPr>
                <w:szCs w:val="22"/>
              </w:rPr>
              <w:t>11,7</w:t>
            </w:r>
          </w:p>
          <w:p w14:paraId="7149F0F1" w14:textId="77777777" w:rsidR="00D23C5B" w:rsidRPr="004C4DB5" w:rsidRDefault="00D23C5B" w:rsidP="00760D5C">
            <w:pPr>
              <w:keepNext/>
              <w:spacing w:before="60" w:after="60"/>
              <w:ind w:left="-57" w:right="-57"/>
              <w:jc w:val="center"/>
              <w:rPr>
                <w:szCs w:val="22"/>
              </w:rPr>
            </w:pPr>
            <w:r w:rsidRPr="004C4DB5">
              <w:rPr>
                <w:szCs w:val="22"/>
              </w:rPr>
              <w:t>(9,2…13,5)</w:t>
            </w:r>
          </w:p>
        </w:tc>
        <w:tc>
          <w:tcPr>
            <w:tcW w:w="1620" w:type="dxa"/>
          </w:tcPr>
          <w:p w14:paraId="3CAD4609" w14:textId="77777777" w:rsidR="00D23C5B" w:rsidRPr="004C4DB5" w:rsidRDefault="00D23C5B" w:rsidP="00760D5C">
            <w:pPr>
              <w:keepNext/>
              <w:spacing w:before="60" w:after="60"/>
              <w:ind w:left="-57" w:right="-57"/>
              <w:jc w:val="center"/>
              <w:rPr>
                <w:szCs w:val="22"/>
              </w:rPr>
            </w:pPr>
            <w:r w:rsidRPr="004C4DB5">
              <w:rPr>
                <w:szCs w:val="22"/>
              </w:rPr>
              <w:t>6,1</w:t>
            </w:r>
          </w:p>
          <w:p w14:paraId="5E64A41B" w14:textId="77777777" w:rsidR="00D23C5B" w:rsidRPr="004C4DB5" w:rsidRDefault="00D23C5B" w:rsidP="00760D5C">
            <w:pPr>
              <w:keepNext/>
              <w:spacing w:before="60" w:after="60"/>
              <w:ind w:left="-57" w:right="-57"/>
              <w:jc w:val="center"/>
              <w:rPr>
                <w:szCs w:val="22"/>
              </w:rPr>
            </w:pPr>
            <w:r w:rsidRPr="004C4DB5">
              <w:rPr>
                <w:szCs w:val="22"/>
              </w:rPr>
              <w:t>(5,4…7,2)</w:t>
            </w:r>
          </w:p>
        </w:tc>
      </w:tr>
      <w:tr w:rsidR="00D23C5B" w:rsidRPr="004C4DB5" w14:paraId="216B9339" w14:textId="77777777" w:rsidTr="00760D5C">
        <w:tc>
          <w:tcPr>
            <w:tcW w:w="1951" w:type="dxa"/>
          </w:tcPr>
          <w:p w14:paraId="38AD437C" w14:textId="77777777" w:rsidR="00D23C5B" w:rsidRPr="004C4DB5" w:rsidRDefault="00D23C5B" w:rsidP="00760D5C">
            <w:pPr>
              <w:keepNext/>
              <w:spacing w:before="60" w:after="60"/>
              <w:ind w:left="-57" w:right="-57"/>
              <w:rPr>
                <w:szCs w:val="22"/>
              </w:rPr>
            </w:pPr>
            <w:r w:rsidRPr="004C4DB5">
              <w:rPr>
                <w:b/>
                <w:szCs w:val="22"/>
              </w:rPr>
              <w:t>Elulemuse mediaan (kuudes) (95% CI)</w:t>
            </w:r>
          </w:p>
        </w:tc>
        <w:tc>
          <w:tcPr>
            <w:tcW w:w="1559" w:type="dxa"/>
          </w:tcPr>
          <w:p w14:paraId="6A02C941" w14:textId="77777777" w:rsidR="00D23C5B" w:rsidRPr="004C4DB5" w:rsidRDefault="00D23C5B" w:rsidP="00760D5C">
            <w:pPr>
              <w:keepNext/>
              <w:spacing w:before="60" w:after="60"/>
              <w:ind w:left="-57" w:right="-57"/>
              <w:jc w:val="center"/>
              <w:rPr>
                <w:szCs w:val="22"/>
              </w:rPr>
            </w:pPr>
            <w:r w:rsidRPr="004C4DB5">
              <w:rPr>
                <w:szCs w:val="22"/>
              </w:rPr>
              <w:t>16,4</w:t>
            </w:r>
          </w:p>
          <w:p w14:paraId="07EFC152" w14:textId="77777777" w:rsidR="00D23C5B" w:rsidRPr="004C4DB5" w:rsidRDefault="00D23C5B" w:rsidP="00760D5C">
            <w:pPr>
              <w:keepNext/>
              <w:spacing w:before="60" w:after="60"/>
              <w:ind w:left="-57" w:right="-57"/>
              <w:jc w:val="center"/>
              <w:rPr>
                <w:szCs w:val="22"/>
              </w:rPr>
            </w:pPr>
            <w:r w:rsidRPr="004C4DB5">
              <w:rPr>
                <w:szCs w:val="22"/>
              </w:rPr>
              <w:t>(12,3</w:t>
            </w:r>
            <w:r w:rsidR="00D34990" w:rsidRPr="004C4DB5">
              <w:rPr>
                <w:szCs w:val="22"/>
              </w:rPr>
              <w:t>…</w:t>
            </w:r>
            <w:r w:rsidRPr="004C4DB5">
              <w:rPr>
                <w:szCs w:val="22"/>
              </w:rPr>
              <w:t>ne)</w:t>
            </w:r>
          </w:p>
        </w:tc>
        <w:tc>
          <w:tcPr>
            <w:tcW w:w="1418" w:type="dxa"/>
          </w:tcPr>
          <w:p w14:paraId="13D82030" w14:textId="77777777" w:rsidR="00D23C5B" w:rsidRPr="004C4DB5" w:rsidRDefault="00D23C5B" w:rsidP="00760D5C">
            <w:pPr>
              <w:keepNext/>
              <w:spacing w:before="60" w:after="60"/>
              <w:ind w:left="-57" w:right="-57"/>
              <w:jc w:val="center"/>
              <w:rPr>
                <w:szCs w:val="22"/>
              </w:rPr>
            </w:pPr>
            <w:r w:rsidRPr="004C4DB5">
              <w:rPr>
                <w:szCs w:val="22"/>
              </w:rPr>
              <w:t>24,8</w:t>
            </w:r>
          </w:p>
          <w:p w14:paraId="65578A28" w14:textId="77777777" w:rsidR="00D23C5B" w:rsidRPr="004C4DB5" w:rsidRDefault="00D23C5B" w:rsidP="00760D5C">
            <w:pPr>
              <w:keepNext/>
              <w:spacing w:before="60" w:after="60"/>
              <w:ind w:left="-57" w:right="-57"/>
              <w:jc w:val="center"/>
              <w:rPr>
                <w:szCs w:val="22"/>
              </w:rPr>
            </w:pPr>
            <w:r w:rsidRPr="004C4DB5">
              <w:rPr>
                <w:szCs w:val="22"/>
              </w:rPr>
              <w:t>(18,6…33,7)</w:t>
            </w:r>
          </w:p>
        </w:tc>
        <w:tc>
          <w:tcPr>
            <w:tcW w:w="1417" w:type="dxa"/>
          </w:tcPr>
          <w:p w14:paraId="6A5C0DA0" w14:textId="77777777" w:rsidR="00D23C5B" w:rsidRPr="004C4DB5" w:rsidRDefault="00D23C5B" w:rsidP="00760D5C">
            <w:pPr>
              <w:keepNext/>
              <w:spacing w:before="60" w:after="60"/>
              <w:ind w:left="-57" w:right="-57"/>
              <w:jc w:val="center"/>
              <w:rPr>
                <w:szCs w:val="22"/>
              </w:rPr>
            </w:pPr>
            <w:r w:rsidRPr="004C4DB5">
              <w:rPr>
                <w:szCs w:val="22"/>
              </w:rPr>
              <w:t>17,9</w:t>
            </w:r>
          </w:p>
          <w:p w14:paraId="68839EF2" w14:textId="77777777" w:rsidR="00D23C5B" w:rsidRPr="004C4DB5" w:rsidRDefault="00D23C5B" w:rsidP="00760D5C">
            <w:pPr>
              <w:keepNext/>
              <w:spacing w:before="60" w:after="60"/>
              <w:ind w:left="-57" w:right="-57"/>
              <w:jc w:val="center"/>
              <w:rPr>
                <w:szCs w:val="22"/>
              </w:rPr>
            </w:pPr>
            <w:r w:rsidRPr="004C4DB5">
              <w:rPr>
                <w:szCs w:val="22"/>
              </w:rPr>
              <w:t>(11,2…23,8)</w:t>
            </w:r>
          </w:p>
        </w:tc>
        <w:tc>
          <w:tcPr>
            <w:tcW w:w="1323" w:type="dxa"/>
          </w:tcPr>
          <w:p w14:paraId="1C75925E" w14:textId="77777777" w:rsidR="00D23C5B" w:rsidRPr="004C4DB5" w:rsidRDefault="00D23C5B" w:rsidP="00760D5C">
            <w:pPr>
              <w:keepNext/>
              <w:spacing w:before="60" w:after="60"/>
              <w:ind w:left="-57" w:right="-57"/>
              <w:jc w:val="center"/>
              <w:rPr>
                <w:szCs w:val="22"/>
              </w:rPr>
            </w:pPr>
            <w:r w:rsidRPr="004C4DB5">
              <w:rPr>
                <w:szCs w:val="22"/>
              </w:rPr>
              <w:t>31,2</w:t>
            </w:r>
          </w:p>
          <w:p w14:paraId="657CDB91" w14:textId="77777777" w:rsidR="00D23C5B" w:rsidRPr="004C4DB5" w:rsidRDefault="00D23C5B" w:rsidP="00760D5C">
            <w:pPr>
              <w:keepNext/>
              <w:spacing w:before="60" w:after="60"/>
              <w:ind w:left="-57" w:right="-57"/>
              <w:jc w:val="center"/>
              <w:rPr>
                <w:szCs w:val="22"/>
              </w:rPr>
            </w:pPr>
            <w:r w:rsidRPr="004C4DB5">
              <w:rPr>
                <w:szCs w:val="22"/>
              </w:rPr>
              <w:t>(27,3…40,8)</w:t>
            </w:r>
          </w:p>
        </w:tc>
        <w:tc>
          <w:tcPr>
            <w:tcW w:w="1620" w:type="dxa"/>
          </w:tcPr>
          <w:p w14:paraId="02002518" w14:textId="77777777" w:rsidR="00D23C5B" w:rsidRPr="004C4DB5" w:rsidRDefault="00D23C5B" w:rsidP="00760D5C">
            <w:pPr>
              <w:keepNext/>
              <w:spacing w:before="60" w:after="60"/>
              <w:ind w:left="-57" w:right="-57"/>
              <w:jc w:val="center"/>
              <w:rPr>
                <w:szCs w:val="22"/>
              </w:rPr>
            </w:pPr>
            <w:r w:rsidRPr="004C4DB5">
              <w:rPr>
                <w:szCs w:val="22"/>
              </w:rPr>
              <w:t>22,74</w:t>
            </w:r>
          </w:p>
          <w:p w14:paraId="5A9BADE8" w14:textId="77777777" w:rsidR="00D23C5B" w:rsidRPr="004C4DB5" w:rsidRDefault="00D23C5B" w:rsidP="00760D5C">
            <w:pPr>
              <w:keepNext/>
              <w:spacing w:before="60" w:after="60"/>
              <w:ind w:left="-57" w:right="-57"/>
              <w:jc w:val="center"/>
              <w:rPr>
                <w:szCs w:val="22"/>
              </w:rPr>
            </w:pPr>
            <w:r w:rsidRPr="004C4DB5">
              <w:rPr>
                <w:szCs w:val="22"/>
              </w:rPr>
              <w:t>(19,1…30,8)</w:t>
            </w:r>
          </w:p>
        </w:tc>
      </w:tr>
    </w:tbl>
    <w:p w14:paraId="36FBB871" w14:textId="77777777" w:rsidR="00D23C5B" w:rsidRPr="004C4DB5" w:rsidRDefault="00D23C5B" w:rsidP="00D23C5B">
      <w:pPr>
        <w:keepNext/>
        <w:keepLines/>
        <w:rPr>
          <w:sz w:val="20"/>
        </w:rPr>
      </w:pPr>
      <w:r w:rsidRPr="004C4DB5">
        <w:rPr>
          <w:sz w:val="20"/>
        </w:rPr>
        <w:t xml:space="preserve">AP – aeg progresseerumiseni; </w:t>
      </w:r>
      <w:r w:rsidR="00125D0C" w:rsidRPr="004C4DB5">
        <w:rPr>
          <w:sz w:val="20"/>
        </w:rPr>
        <w:t>„</w:t>
      </w:r>
      <w:r w:rsidRPr="004C4DB5">
        <w:rPr>
          <w:sz w:val="20"/>
        </w:rPr>
        <w:t>ne</w:t>
      </w:r>
      <w:r w:rsidR="00125D0C" w:rsidRPr="004C4DB5">
        <w:rPr>
          <w:sz w:val="20"/>
        </w:rPr>
        <w:t>“</w:t>
      </w:r>
      <w:r w:rsidRPr="004C4DB5">
        <w:rPr>
          <w:sz w:val="20"/>
        </w:rPr>
        <w:t xml:space="preserve"> näitab, et tulemust ei saa hinnata või on veel määramata.</w:t>
      </w:r>
    </w:p>
    <w:p w14:paraId="71DF8C82" w14:textId="77777777" w:rsidR="00D23C5B" w:rsidRPr="004C4DB5" w:rsidRDefault="00D23C5B" w:rsidP="00D23C5B">
      <w:pPr>
        <w:keepNext/>
        <w:keepLines/>
        <w:tabs>
          <w:tab w:val="left" w:pos="567"/>
        </w:tabs>
        <w:rPr>
          <w:sz w:val="20"/>
        </w:rPr>
      </w:pPr>
      <w:r w:rsidRPr="004C4DB5">
        <w:rPr>
          <w:sz w:val="20"/>
        </w:rPr>
        <w:t>1.</w:t>
      </w:r>
      <w:r w:rsidRPr="004C4DB5">
        <w:rPr>
          <w:sz w:val="20"/>
        </w:rPr>
        <w:tab/>
        <w:t>Uuring H0649g: IHC</w:t>
      </w:r>
      <w:r w:rsidR="0030460D" w:rsidRPr="004C4DB5">
        <w:rPr>
          <w:sz w:val="20"/>
        </w:rPr>
        <w:t> </w:t>
      </w:r>
      <w:r w:rsidRPr="004C4DB5">
        <w:rPr>
          <w:sz w:val="20"/>
        </w:rPr>
        <w:t>3+ patsientide alamrühm</w:t>
      </w:r>
    </w:p>
    <w:p w14:paraId="281E3FAE" w14:textId="77777777" w:rsidR="00D23C5B" w:rsidRPr="004C4DB5" w:rsidRDefault="00D23C5B" w:rsidP="00D23C5B">
      <w:pPr>
        <w:keepNext/>
        <w:keepLines/>
        <w:tabs>
          <w:tab w:val="left" w:pos="567"/>
        </w:tabs>
        <w:rPr>
          <w:sz w:val="20"/>
        </w:rPr>
      </w:pPr>
      <w:r w:rsidRPr="004C4DB5">
        <w:rPr>
          <w:sz w:val="20"/>
        </w:rPr>
        <w:t>2.</w:t>
      </w:r>
      <w:r w:rsidRPr="004C4DB5">
        <w:rPr>
          <w:sz w:val="20"/>
        </w:rPr>
        <w:tab/>
        <w:t>Uuring H0648g: IHC</w:t>
      </w:r>
      <w:r w:rsidR="0030460D" w:rsidRPr="004C4DB5">
        <w:rPr>
          <w:sz w:val="20"/>
        </w:rPr>
        <w:t> </w:t>
      </w:r>
      <w:r w:rsidRPr="004C4DB5">
        <w:rPr>
          <w:sz w:val="20"/>
        </w:rPr>
        <w:t>3+ patsientide alamrühm</w:t>
      </w:r>
    </w:p>
    <w:p w14:paraId="2B7DB1C8" w14:textId="77777777" w:rsidR="00D23C5B" w:rsidRPr="004C4DB5" w:rsidRDefault="00D23C5B" w:rsidP="00D23C5B">
      <w:pPr>
        <w:tabs>
          <w:tab w:val="left" w:pos="567"/>
        </w:tabs>
        <w:rPr>
          <w:sz w:val="20"/>
        </w:rPr>
      </w:pPr>
      <w:r w:rsidRPr="004C4DB5">
        <w:rPr>
          <w:sz w:val="20"/>
        </w:rPr>
        <w:t>3.</w:t>
      </w:r>
      <w:r w:rsidRPr="004C4DB5">
        <w:rPr>
          <w:sz w:val="20"/>
        </w:rPr>
        <w:tab/>
        <w:t>Uuring M77001: Täielik analüüsirühm (</w:t>
      </w:r>
      <w:r w:rsidRPr="004C4DB5">
        <w:rPr>
          <w:i/>
          <w:iCs/>
          <w:sz w:val="20"/>
        </w:rPr>
        <w:t>intent-to-treat</w:t>
      </w:r>
      <w:r w:rsidRPr="004C4DB5">
        <w:rPr>
          <w:sz w:val="20"/>
        </w:rPr>
        <w:t>), 24</w:t>
      </w:r>
      <w:r w:rsidR="00081D87" w:rsidRPr="004C4DB5">
        <w:rPr>
          <w:sz w:val="20"/>
        </w:rPr>
        <w:t> </w:t>
      </w:r>
      <w:r w:rsidRPr="004C4DB5">
        <w:rPr>
          <w:sz w:val="20"/>
        </w:rPr>
        <w:t>kuu tulemused</w:t>
      </w:r>
    </w:p>
    <w:p w14:paraId="101A08A5" w14:textId="77777777" w:rsidR="00D23C5B" w:rsidRPr="004C4DB5" w:rsidRDefault="00D23C5B" w:rsidP="00D23C5B">
      <w:pPr>
        <w:rPr>
          <w:b/>
        </w:rPr>
      </w:pPr>
    </w:p>
    <w:p w14:paraId="51CA6441" w14:textId="77777777" w:rsidR="00D23C5B" w:rsidRPr="004C4DB5" w:rsidRDefault="00D23C5B" w:rsidP="00C66E79">
      <w:pPr>
        <w:keepNext/>
        <w:rPr>
          <w:i/>
          <w:iCs/>
        </w:rPr>
      </w:pPr>
      <w:r w:rsidRPr="004C4DB5">
        <w:rPr>
          <w:i/>
          <w:iCs/>
        </w:rPr>
        <w:t>Kombinatsioonravi Herceptin’i ja anastrosooliga</w:t>
      </w:r>
    </w:p>
    <w:p w14:paraId="5C74E1EF" w14:textId="77777777" w:rsidR="00D23C5B" w:rsidRPr="004C4DB5" w:rsidRDefault="00D23C5B" w:rsidP="00D23C5B">
      <w:r w:rsidRPr="004C4DB5">
        <w:t>Herceptin’i on uuritud kombinatsioonis anastrosooliga HER2 üleekspressiooniga, hormoon-retseptor (st östrogeen-retseptor (ÖR) ja/või progesteroon-retseptor (PR)) positiivse metastaatilise rinnanäärmevähiga menopausi järgses eas patsientidel esmavaliku ravis. Progressioonivaba elulemus kahekordistus Herceptin’i pluss anastrosooli rühmas võrreldes anastrosooli monoteraapiaga (4,8</w:t>
      </w:r>
      <w:r w:rsidR="00270676" w:rsidRPr="004C4DB5">
        <w:t> </w:t>
      </w:r>
      <w:r w:rsidRPr="004C4DB5">
        <w:t xml:space="preserve">kuud </w:t>
      </w:r>
      <w:r w:rsidRPr="004C4DB5">
        <w:rPr>
          <w:i/>
        </w:rPr>
        <w:t>versus</w:t>
      </w:r>
      <w:r w:rsidRPr="004C4DB5">
        <w:t xml:space="preserve"> 2,4</w:t>
      </w:r>
      <w:r w:rsidR="00270676" w:rsidRPr="004C4DB5">
        <w:t> </w:t>
      </w:r>
      <w:r w:rsidRPr="004C4DB5">
        <w:t xml:space="preserve">kuud). Teised näitajad, mille osas kombinatsioonravi paremaid tulemusi andis, olid üldine ravivastus (16,5% </w:t>
      </w:r>
      <w:r w:rsidRPr="004C4DB5">
        <w:rPr>
          <w:i/>
        </w:rPr>
        <w:t>versus</w:t>
      </w:r>
      <w:r w:rsidRPr="004C4DB5">
        <w:t xml:space="preserve"> 6,7%); kliinilise paranemise määr (42,7% </w:t>
      </w:r>
      <w:r w:rsidRPr="004C4DB5">
        <w:rPr>
          <w:i/>
        </w:rPr>
        <w:t>versus</w:t>
      </w:r>
      <w:r w:rsidRPr="004C4DB5">
        <w:t xml:space="preserve"> 27,9%); aeg haiguse progresseerumiseni (4,8</w:t>
      </w:r>
      <w:r w:rsidR="00270676" w:rsidRPr="004C4DB5">
        <w:t> </w:t>
      </w:r>
      <w:r w:rsidRPr="004C4DB5">
        <w:t xml:space="preserve">kuud </w:t>
      </w:r>
      <w:r w:rsidRPr="004C4DB5">
        <w:rPr>
          <w:i/>
        </w:rPr>
        <w:t xml:space="preserve">versus </w:t>
      </w:r>
      <w:r w:rsidRPr="004C4DB5">
        <w:t>2,4</w:t>
      </w:r>
      <w:r w:rsidR="00270676" w:rsidRPr="004C4DB5">
        <w:t> </w:t>
      </w:r>
      <w:r w:rsidRPr="004C4DB5">
        <w:t>kuud). Ravivastuse saabumise aja ja kestuse osas uuringurühmade vahel erinevusi ei täheldatud. Keskmine üldine elulemus pikenes kombinatsioonravi saanud patsientidel 4,6</w:t>
      </w:r>
      <w:r w:rsidR="00270676" w:rsidRPr="004C4DB5">
        <w:t> </w:t>
      </w:r>
      <w:r w:rsidRPr="004C4DB5">
        <w:t>kuud. Erinevus ei olnud statistiliselt oluline, kuid siiski läksid enam kui pooled anastrosooli monoteraapiana saanud patsientidest peale haiguse progresseerumist üle Herceptin’i sisaldavale raviskeemile.</w:t>
      </w:r>
    </w:p>
    <w:p w14:paraId="0B0C833E" w14:textId="77777777" w:rsidR="00D23C5B" w:rsidRPr="004C4DB5" w:rsidRDefault="00D23C5B" w:rsidP="00D23C5B"/>
    <w:p w14:paraId="7A1386D6" w14:textId="77777777" w:rsidR="00D23C5B" w:rsidRPr="004C4DB5" w:rsidRDefault="00D23C5B" w:rsidP="00477EDE">
      <w:pPr>
        <w:keepNext/>
        <w:keepLines/>
        <w:rPr>
          <w:i/>
        </w:rPr>
      </w:pPr>
      <w:r w:rsidRPr="004C4DB5">
        <w:rPr>
          <w:i/>
        </w:rPr>
        <w:lastRenderedPageBreak/>
        <w:t>Annustamine kolmenädalaste intervallidega metastaatilise rinnanäärmevähi puhul</w:t>
      </w:r>
    </w:p>
    <w:p w14:paraId="5A28AB1D" w14:textId="77777777" w:rsidR="00D23C5B" w:rsidRPr="004C4DB5" w:rsidRDefault="00D23C5B" w:rsidP="00477EDE">
      <w:pPr>
        <w:keepNext/>
        <w:keepLines/>
      </w:pPr>
      <w:r w:rsidRPr="004C4DB5">
        <w:t>Mittevõrdlevate monoteraapia ja kombinatsioonravi uuringute efektiivsuse tulemuste kokkuvõte on esitatud tabelis 4:</w:t>
      </w:r>
    </w:p>
    <w:p w14:paraId="65395C9D" w14:textId="77777777" w:rsidR="00D23C5B" w:rsidRPr="004C4DB5" w:rsidRDefault="00D23C5B" w:rsidP="00477EDE">
      <w:pPr>
        <w:keepNext/>
        <w:keepLines/>
      </w:pPr>
    </w:p>
    <w:p w14:paraId="64A2CE25" w14:textId="77777777" w:rsidR="00D23C5B" w:rsidRPr="004C4DB5" w:rsidRDefault="00D23C5B" w:rsidP="00477EDE">
      <w:pPr>
        <w:keepNext/>
        <w:keepLines/>
      </w:pPr>
      <w:r w:rsidRPr="004C4DB5">
        <w:t>Tabel</w:t>
      </w:r>
      <w:r w:rsidR="00366662" w:rsidRPr="004C4DB5">
        <w:t> </w:t>
      </w:r>
      <w:r w:rsidRPr="004C4DB5">
        <w:t>4</w:t>
      </w:r>
      <w:r w:rsidR="00366662" w:rsidRPr="004C4DB5">
        <w:t>.</w:t>
      </w:r>
      <w:r w:rsidRPr="004C4DB5">
        <w:t xml:space="preserve"> Efektiivsuse tulemused mittevõrdlevatest monoteraapia ja kombinatsioonravi uuringutest</w:t>
      </w:r>
    </w:p>
    <w:p w14:paraId="54CB5CD9" w14:textId="77777777" w:rsidR="00595681" w:rsidRPr="004C4DB5" w:rsidRDefault="00595681" w:rsidP="00D23C5B">
      <w:pPr>
        <w:keepNext/>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8"/>
        <w:gridCol w:w="1468"/>
        <w:gridCol w:w="1472"/>
        <w:gridCol w:w="2005"/>
        <w:gridCol w:w="2097"/>
      </w:tblGrid>
      <w:tr w:rsidR="00D23C5B" w:rsidRPr="004C4DB5" w14:paraId="059291CB" w14:textId="77777777" w:rsidTr="00760D5C">
        <w:trPr>
          <w:cantSplit/>
        </w:trPr>
        <w:tc>
          <w:tcPr>
            <w:tcW w:w="989" w:type="pct"/>
          </w:tcPr>
          <w:p w14:paraId="18B5D0E5" w14:textId="77777777" w:rsidR="00D23C5B" w:rsidRPr="004C4DB5" w:rsidRDefault="00D23C5B" w:rsidP="00760D5C">
            <w:pPr>
              <w:keepNext/>
              <w:spacing w:before="60" w:after="60"/>
              <w:rPr>
                <w:szCs w:val="22"/>
              </w:rPr>
            </w:pPr>
            <w:r w:rsidRPr="004C4DB5">
              <w:rPr>
                <w:b/>
                <w:szCs w:val="22"/>
              </w:rPr>
              <w:t>Näitaja</w:t>
            </w:r>
          </w:p>
        </w:tc>
        <w:tc>
          <w:tcPr>
            <w:tcW w:w="1674" w:type="pct"/>
            <w:gridSpan w:val="2"/>
          </w:tcPr>
          <w:p w14:paraId="121B8F6D" w14:textId="77777777" w:rsidR="00D23C5B" w:rsidRPr="004C4DB5" w:rsidRDefault="00D23C5B" w:rsidP="00760D5C">
            <w:pPr>
              <w:keepNext/>
              <w:spacing w:before="60" w:after="60"/>
              <w:jc w:val="center"/>
              <w:rPr>
                <w:szCs w:val="22"/>
              </w:rPr>
            </w:pPr>
            <w:r w:rsidRPr="004C4DB5">
              <w:rPr>
                <w:b/>
                <w:szCs w:val="22"/>
              </w:rPr>
              <w:t>Monoteraapia</w:t>
            </w:r>
          </w:p>
        </w:tc>
        <w:tc>
          <w:tcPr>
            <w:tcW w:w="2336" w:type="pct"/>
            <w:gridSpan w:val="2"/>
          </w:tcPr>
          <w:p w14:paraId="4659FED8" w14:textId="77777777" w:rsidR="00D23C5B" w:rsidRPr="004C4DB5" w:rsidRDefault="00D23C5B" w:rsidP="00760D5C">
            <w:pPr>
              <w:keepNext/>
              <w:spacing w:before="60" w:after="60"/>
              <w:jc w:val="center"/>
              <w:rPr>
                <w:szCs w:val="22"/>
              </w:rPr>
            </w:pPr>
            <w:r w:rsidRPr="004C4DB5">
              <w:rPr>
                <w:b/>
                <w:szCs w:val="22"/>
              </w:rPr>
              <w:t>Kombinatsioonravi</w:t>
            </w:r>
          </w:p>
        </w:tc>
      </w:tr>
      <w:tr w:rsidR="00D23C5B" w:rsidRPr="004C4DB5" w14:paraId="34211A41" w14:textId="77777777" w:rsidTr="00760D5C">
        <w:tc>
          <w:tcPr>
            <w:tcW w:w="989" w:type="pct"/>
          </w:tcPr>
          <w:p w14:paraId="62EFCCBF" w14:textId="77777777" w:rsidR="00D23C5B" w:rsidRPr="004C4DB5" w:rsidRDefault="00D23C5B" w:rsidP="00760D5C">
            <w:pPr>
              <w:keepNext/>
              <w:ind w:left="-57" w:right="-57"/>
              <w:rPr>
                <w:szCs w:val="22"/>
              </w:rPr>
            </w:pPr>
          </w:p>
        </w:tc>
        <w:tc>
          <w:tcPr>
            <w:tcW w:w="836" w:type="pct"/>
          </w:tcPr>
          <w:p w14:paraId="248E977A" w14:textId="77777777" w:rsidR="00D23C5B" w:rsidRPr="004C4DB5" w:rsidRDefault="00D23C5B" w:rsidP="00760D5C">
            <w:pPr>
              <w:keepNext/>
              <w:ind w:left="-57" w:right="-57"/>
              <w:jc w:val="center"/>
              <w:rPr>
                <w:b/>
                <w:szCs w:val="22"/>
              </w:rPr>
            </w:pPr>
            <w:r w:rsidRPr="004C4DB5">
              <w:rPr>
                <w:b/>
                <w:szCs w:val="22"/>
              </w:rPr>
              <w:t>Herceptin</w:t>
            </w:r>
            <w:r w:rsidRPr="004C4DB5">
              <w:rPr>
                <w:b/>
                <w:szCs w:val="22"/>
                <w:vertAlign w:val="superscript"/>
              </w:rPr>
              <w:t>1</w:t>
            </w:r>
          </w:p>
          <w:p w14:paraId="0D55DFDE" w14:textId="77777777" w:rsidR="00D23C5B" w:rsidRPr="004C4DB5" w:rsidRDefault="00D23C5B" w:rsidP="00760D5C">
            <w:pPr>
              <w:keepNext/>
              <w:ind w:left="-57" w:right="-57"/>
              <w:jc w:val="center"/>
              <w:rPr>
                <w:b/>
                <w:szCs w:val="22"/>
              </w:rPr>
            </w:pPr>
          </w:p>
          <w:p w14:paraId="3279F222" w14:textId="77777777" w:rsidR="00D23C5B" w:rsidRPr="004C4DB5" w:rsidRDefault="00D23C5B" w:rsidP="00760D5C">
            <w:pPr>
              <w:keepNext/>
              <w:ind w:left="-57" w:right="-57"/>
              <w:jc w:val="center"/>
              <w:rPr>
                <w:b/>
                <w:szCs w:val="22"/>
              </w:rPr>
            </w:pPr>
            <w:r w:rsidRPr="004C4DB5">
              <w:rPr>
                <w:b/>
                <w:szCs w:val="22"/>
              </w:rPr>
              <w:t>N</w:t>
            </w:r>
            <w:r w:rsidR="00366662" w:rsidRPr="004C4DB5">
              <w:rPr>
                <w:b/>
                <w:szCs w:val="22"/>
              </w:rPr>
              <w:t> </w:t>
            </w:r>
            <w:r w:rsidRPr="004C4DB5">
              <w:rPr>
                <w:b/>
                <w:szCs w:val="22"/>
              </w:rPr>
              <w:t>=</w:t>
            </w:r>
            <w:r w:rsidR="00366662" w:rsidRPr="004C4DB5">
              <w:rPr>
                <w:b/>
                <w:szCs w:val="22"/>
              </w:rPr>
              <w:t> </w:t>
            </w:r>
            <w:r w:rsidRPr="004C4DB5">
              <w:rPr>
                <w:b/>
                <w:szCs w:val="22"/>
              </w:rPr>
              <w:t>105</w:t>
            </w:r>
          </w:p>
        </w:tc>
        <w:tc>
          <w:tcPr>
            <w:tcW w:w="838" w:type="pct"/>
          </w:tcPr>
          <w:p w14:paraId="0B4ADBD2" w14:textId="77777777" w:rsidR="00D23C5B" w:rsidRPr="004C4DB5" w:rsidRDefault="00D23C5B" w:rsidP="00760D5C">
            <w:pPr>
              <w:keepNext/>
              <w:ind w:left="-57" w:right="-57"/>
              <w:jc w:val="center"/>
              <w:rPr>
                <w:b/>
                <w:szCs w:val="22"/>
              </w:rPr>
            </w:pPr>
            <w:r w:rsidRPr="004C4DB5">
              <w:rPr>
                <w:b/>
                <w:szCs w:val="22"/>
              </w:rPr>
              <w:t>Herceptin</w:t>
            </w:r>
            <w:r w:rsidRPr="004C4DB5">
              <w:rPr>
                <w:b/>
                <w:szCs w:val="22"/>
                <w:vertAlign w:val="superscript"/>
              </w:rPr>
              <w:t>2</w:t>
            </w:r>
          </w:p>
          <w:p w14:paraId="51DFB61E" w14:textId="77777777" w:rsidR="00D23C5B" w:rsidRPr="004C4DB5" w:rsidRDefault="00D23C5B" w:rsidP="00760D5C">
            <w:pPr>
              <w:keepNext/>
              <w:ind w:left="-57" w:right="-57"/>
              <w:jc w:val="center"/>
              <w:rPr>
                <w:b/>
                <w:szCs w:val="22"/>
              </w:rPr>
            </w:pPr>
          </w:p>
          <w:p w14:paraId="0E5A8AE6" w14:textId="77777777" w:rsidR="00D23C5B" w:rsidRPr="004C4DB5" w:rsidRDefault="00D23C5B" w:rsidP="00760D5C">
            <w:pPr>
              <w:keepNext/>
              <w:ind w:left="-57" w:right="-57"/>
              <w:jc w:val="center"/>
              <w:rPr>
                <w:szCs w:val="22"/>
              </w:rPr>
            </w:pPr>
            <w:r w:rsidRPr="004C4DB5">
              <w:rPr>
                <w:b/>
                <w:szCs w:val="22"/>
              </w:rPr>
              <w:t>N</w:t>
            </w:r>
            <w:r w:rsidR="00366662" w:rsidRPr="004C4DB5">
              <w:rPr>
                <w:b/>
                <w:szCs w:val="22"/>
              </w:rPr>
              <w:t> </w:t>
            </w:r>
            <w:r w:rsidRPr="004C4DB5">
              <w:rPr>
                <w:b/>
                <w:szCs w:val="22"/>
              </w:rPr>
              <w:t>=</w:t>
            </w:r>
            <w:r w:rsidR="00366662" w:rsidRPr="004C4DB5">
              <w:rPr>
                <w:b/>
                <w:szCs w:val="22"/>
              </w:rPr>
              <w:t> </w:t>
            </w:r>
            <w:r w:rsidRPr="004C4DB5">
              <w:rPr>
                <w:b/>
                <w:szCs w:val="22"/>
              </w:rPr>
              <w:t>72</w:t>
            </w:r>
          </w:p>
        </w:tc>
        <w:tc>
          <w:tcPr>
            <w:tcW w:w="1142" w:type="pct"/>
          </w:tcPr>
          <w:p w14:paraId="428F3F8B" w14:textId="77777777" w:rsidR="00D23C5B" w:rsidRPr="004C4DB5" w:rsidRDefault="00D23C5B" w:rsidP="00760D5C">
            <w:pPr>
              <w:keepNext/>
              <w:ind w:left="-57" w:right="-57"/>
              <w:jc w:val="center"/>
              <w:rPr>
                <w:rFonts w:ascii="Times New Roman Bold" w:hAnsi="Times New Roman Bold"/>
                <w:b/>
                <w:szCs w:val="22"/>
                <w:vertAlign w:val="superscript"/>
              </w:rPr>
            </w:pPr>
            <w:r w:rsidRPr="004C4DB5">
              <w:rPr>
                <w:b/>
                <w:szCs w:val="22"/>
              </w:rPr>
              <w:t>Herceptin + paklitakseel</w:t>
            </w:r>
            <w:r w:rsidRPr="004C4DB5">
              <w:rPr>
                <w:rFonts w:ascii="Times New Roman Bold" w:hAnsi="Times New Roman Bold"/>
                <w:b/>
                <w:szCs w:val="22"/>
                <w:vertAlign w:val="superscript"/>
              </w:rPr>
              <w:t>3</w:t>
            </w:r>
          </w:p>
          <w:p w14:paraId="0C8594DC" w14:textId="77777777" w:rsidR="00D23C5B" w:rsidRPr="004C4DB5" w:rsidRDefault="00D23C5B" w:rsidP="00760D5C">
            <w:pPr>
              <w:keepNext/>
              <w:ind w:left="-57" w:right="-57"/>
              <w:jc w:val="center"/>
              <w:rPr>
                <w:b/>
                <w:szCs w:val="22"/>
              </w:rPr>
            </w:pPr>
            <w:r w:rsidRPr="004C4DB5">
              <w:rPr>
                <w:b/>
                <w:szCs w:val="22"/>
              </w:rPr>
              <w:t>N</w:t>
            </w:r>
            <w:r w:rsidR="00366662" w:rsidRPr="004C4DB5">
              <w:rPr>
                <w:b/>
                <w:szCs w:val="22"/>
              </w:rPr>
              <w:t> </w:t>
            </w:r>
            <w:r w:rsidRPr="004C4DB5">
              <w:rPr>
                <w:b/>
                <w:szCs w:val="22"/>
              </w:rPr>
              <w:t>=</w:t>
            </w:r>
            <w:r w:rsidR="00366662" w:rsidRPr="004C4DB5">
              <w:rPr>
                <w:b/>
                <w:szCs w:val="22"/>
              </w:rPr>
              <w:t> </w:t>
            </w:r>
            <w:r w:rsidRPr="004C4DB5">
              <w:rPr>
                <w:b/>
                <w:szCs w:val="22"/>
              </w:rPr>
              <w:t>32</w:t>
            </w:r>
          </w:p>
        </w:tc>
        <w:tc>
          <w:tcPr>
            <w:tcW w:w="1194" w:type="pct"/>
          </w:tcPr>
          <w:p w14:paraId="7BAC7BD5" w14:textId="77777777" w:rsidR="00D23C5B" w:rsidRPr="004C4DB5" w:rsidRDefault="00D23C5B" w:rsidP="00760D5C">
            <w:pPr>
              <w:keepNext/>
              <w:ind w:left="-57" w:right="-57"/>
              <w:jc w:val="center"/>
              <w:rPr>
                <w:b/>
                <w:szCs w:val="22"/>
              </w:rPr>
            </w:pPr>
            <w:r w:rsidRPr="004C4DB5">
              <w:rPr>
                <w:b/>
                <w:szCs w:val="22"/>
              </w:rPr>
              <w:t xml:space="preserve">Herceptin + </w:t>
            </w:r>
          </w:p>
          <w:p w14:paraId="23179843" w14:textId="77777777" w:rsidR="00D23C5B" w:rsidRPr="004C4DB5" w:rsidRDefault="00D23C5B" w:rsidP="00760D5C">
            <w:pPr>
              <w:keepNext/>
              <w:ind w:left="-57" w:right="-57"/>
              <w:jc w:val="center"/>
              <w:rPr>
                <w:b/>
                <w:szCs w:val="22"/>
              </w:rPr>
            </w:pPr>
            <w:r w:rsidRPr="004C4DB5">
              <w:rPr>
                <w:b/>
                <w:szCs w:val="22"/>
              </w:rPr>
              <w:t>dotsetakseel</w:t>
            </w:r>
            <w:r w:rsidRPr="004C4DB5">
              <w:rPr>
                <w:b/>
                <w:szCs w:val="22"/>
                <w:vertAlign w:val="superscript"/>
              </w:rPr>
              <w:t>4</w:t>
            </w:r>
          </w:p>
          <w:p w14:paraId="5B38FBCF" w14:textId="77777777" w:rsidR="00D23C5B" w:rsidRPr="004C4DB5" w:rsidRDefault="00D23C5B" w:rsidP="00760D5C">
            <w:pPr>
              <w:keepNext/>
              <w:ind w:left="-57" w:right="-57"/>
              <w:jc w:val="center"/>
              <w:rPr>
                <w:b/>
                <w:szCs w:val="22"/>
              </w:rPr>
            </w:pPr>
            <w:r w:rsidRPr="004C4DB5">
              <w:rPr>
                <w:b/>
                <w:szCs w:val="22"/>
              </w:rPr>
              <w:t>N</w:t>
            </w:r>
            <w:r w:rsidR="00366662" w:rsidRPr="004C4DB5">
              <w:rPr>
                <w:b/>
                <w:szCs w:val="22"/>
              </w:rPr>
              <w:t> </w:t>
            </w:r>
            <w:r w:rsidRPr="004C4DB5">
              <w:rPr>
                <w:b/>
                <w:szCs w:val="22"/>
              </w:rPr>
              <w:t>=</w:t>
            </w:r>
            <w:r w:rsidR="00366662" w:rsidRPr="004C4DB5">
              <w:rPr>
                <w:b/>
                <w:szCs w:val="22"/>
              </w:rPr>
              <w:t> </w:t>
            </w:r>
            <w:r w:rsidRPr="004C4DB5">
              <w:rPr>
                <w:b/>
                <w:szCs w:val="22"/>
              </w:rPr>
              <w:t>110</w:t>
            </w:r>
          </w:p>
        </w:tc>
      </w:tr>
      <w:tr w:rsidR="00D23C5B" w:rsidRPr="004C4DB5" w14:paraId="102736F1" w14:textId="77777777" w:rsidTr="00760D5C">
        <w:tc>
          <w:tcPr>
            <w:tcW w:w="989" w:type="pct"/>
          </w:tcPr>
          <w:p w14:paraId="74F8F239" w14:textId="77777777" w:rsidR="00D23C5B" w:rsidRPr="004C4DB5" w:rsidRDefault="00D23C5B" w:rsidP="00760D5C">
            <w:pPr>
              <w:keepNext/>
              <w:spacing w:before="60" w:after="60"/>
              <w:ind w:left="-57" w:right="-57"/>
              <w:rPr>
                <w:szCs w:val="22"/>
              </w:rPr>
            </w:pPr>
            <w:r w:rsidRPr="004C4DB5">
              <w:rPr>
                <w:b/>
                <w:szCs w:val="22"/>
              </w:rPr>
              <w:t>Ravile allumine</w:t>
            </w:r>
            <w:r w:rsidRPr="004C4DB5">
              <w:rPr>
                <w:szCs w:val="22"/>
              </w:rPr>
              <w:t xml:space="preserve"> </w:t>
            </w:r>
            <w:r w:rsidRPr="004C4DB5">
              <w:rPr>
                <w:b/>
                <w:szCs w:val="22"/>
              </w:rPr>
              <w:t>(95% CI)</w:t>
            </w:r>
          </w:p>
        </w:tc>
        <w:tc>
          <w:tcPr>
            <w:tcW w:w="836" w:type="pct"/>
          </w:tcPr>
          <w:p w14:paraId="0D7160E8" w14:textId="77777777" w:rsidR="00D23C5B" w:rsidRPr="004C4DB5" w:rsidRDefault="00D23C5B" w:rsidP="00760D5C">
            <w:pPr>
              <w:keepNext/>
              <w:spacing w:before="60" w:after="60"/>
              <w:ind w:left="-57" w:right="-57"/>
              <w:jc w:val="center"/>
              <w:rPr>
                <w:szCs w:val="22"/>
              </w:rPr>
            </w:pPr>
            <w:r w:rsidRPr="004C4DB5">
              <w:rPr>
                <w:szCs w:val="22"/>
              </w:rPr>
              <w:t>24%</w:t>
            </w:r>
          </w:p>
          <w:p w14:paraId="519F62D8" w14:textId="77777777" w:rsidR="00D23C5B" w:rsidRPr="004C4DB5" w:rsidRDefault="00D23C5B" w:rsidP="00760D5C">
            <w:pPr>
              <w:keepNext/>
              <w:spacing w:before="60" w:after="60"/>
              <w:ind w:left="-57" w:right="-57"/>
              <w:jc w:val="center"/>
              <w:rPr>
                <w:szCs w:val="22"/>
              </w:rPr>
            </w:pPr>
            <w:r w:rsidRPr="004C4DB5">
              <w:rPr>
                <w:szCs w:val="22"/>
              </w:rPr>
              <w:t>(15…35)</w:t>
            </w:r>
          </w:p>
        </w:tc>
        <w:tc>
          <w:tcPr>
            <w:tcW w:w="838" w:type="pct"/>
          </w:tcPr>
          <w:p w14:paraId="6A9FEC02" w14:textId="77777777" w:rsidR="00D23C5B" w:rsidRPr="004C4DB5" w:rsidRDefault="00D23C5B" w:rsidP="00760D5C">
            <w:pPr>
              <w:keepNext/>
              <w:spacing w:before="60" w:after="60"/>
              <w:ind w:left="-57" w:right="-57"/>
              <w:jc w:val="center"/>
              <w:rPr>
                <w:szCs w:val="22"/>
              </w:rPr>
            </w:pPr>
            <w:r w:rsidRPr="004C4DB5">
              <w:rPr>
                <w:szCs w:val="22"/>
              </w:rPr>
              <w:t>27%</w:t>
            </w:r>
          </w:p>
          <w:p w14:paraId="142DE604" w14:textId="77777777" w:rsidR="00D23C5B" w:rsidRPr="004C4DB5" w:rsidRDefault="00D23C5B" w:rsidP="00760D5C">
            <w:pPr>
              <w:keepNext/>
              <w:spacing w:before="60" w:after="60"/>
              <w:ind w:left="-57" w:right="-57"/>
              <w:jc w:val="center"/>
              <w:rPr>
                <w:szCs w:val="22"/>
              </w:rPr>
            </w:pPr>
            <w:r w:rsidRPr="004C4DB5">
              <w:rPr>
                <w:szCs w:val="22"/>
              </w:rPr>
              <w:t>(14…43)</w:t>
            </w:r>
          </w:p>
        </w:tc>
        <w:tc>
          <w:tcPr>
            <w:tcW w:w="1142" w:type="pct"/>
          </w:tcPr>
          <w:p w14:paraId="3FDDE066" w14:textId="77777777" w:rsidR="00D23C5B" w:rsidRPr="004C4DB5" w:rsidRDefault="00D23C5B" w:rsidP="00760D5C">
            <w:pPr>
              <w:keepNext/>
              <w:spacing w:before="60" w:after="60"/>
              <w:ind w:left="-57" w:right="-57"/>
              <w:jc w:val="center"/>
              <w:rPr>
                <w:szCs w:val="22"/>
              </w:rPr>
            </w:pPr>
            <w:r w:rsidRPr="004C4DB5">
              <w:rPr>
                <w:szCs w:val="22"/>
              </w:rPr>
              <w:t>59%</w:t>
            </w:r>
          </w:p>
          <w:p w14:paraId="3DF684B1" w14:textId="77777777" w:rsidR="00D23C5B" w:rsidRPr="004C4DB5" w:rsidRDefault="00D23C5B" w:rsidP="00760D5C">
            <w:pPr>
              <w:keepNext/>
              <w:spacing w:before="60" w:after="60"/>
              <w:ind w:left="-57" w:right="-57"/>
              <w:jc w:val="center"/>
              <w:rPr>
                <w:szCs w:val="22"/>
              </w:rPr>
            </w:pPr>
            <w:r w:rsidRPr="004C4DB5">
              <w:rPr>
                <w:szCs w:val="22"/>
              </w:rPr>
              <w:t>(41…76)</w:t>
            </w:r>
          </w:p>
        </w:tc>
        <w:tc>
          <w:tcPr>
            <w:tcW w:w="1194" w:type="pct"/>
          </w:tcPr>
          <w:p w14:paraId="354D59C3" w14:textId="77777777" w:rsidR="00D23C5B" w:rsidRPr="004C4DB5" w:rsidRDefault="00D23C5B" w:rsidP="00760D5C">
            <w:pPr>
              <w:keepNext/>
              <w:spacing w:before="60" w:after="60"/>
              <w:ind w:left="-57" w:right="-57"/>
              <w:jc w:val="center"/>
              <w:rPr>
                <w:szCs w:val="22"/>
              </w:rPr>
            </w:pPr>
            <w:r w:rsidRPr="004C4DB5">
              <w:rPr>
                <w:szCs w:val="22"/>
              </w:rPr>
              <w:t>73%</w:t>
            </w:r>
          </w:p>
          <w:p w14:paraId="7379510C" w14:textId="77777777" w:rsidR="00D23C5B" w:rsidRPr="004C4DB5" w:rsidRDefault="00D23C5B" w:rsidP="00760D5C">
            <w:pPr>
              <w:keepNext/>
              <w:spacing w:before="60" w:after="60"/>
              <w:ind w:left="-57" w:right="-57"/>
              <w:jc w:val="center"/>
              <w:rPr>
                <w:szCs w:val="22"/>
              </w:rPr>
            </w:pPr>
            <w:r w:rsidRPr="004C4DB5">
              <w:rPr>
                <w:szCs w:val="22"/>
              </w:rPr>
              <w:t>(63...81)</w:t>
            </w:r>
          </w:p>
        </w:tc>
      </w:tr>
      <w:tr w:rsidR="00D23C5B" w:rsidRPr="004C4DB5" w14:paraId="681ED593" w14:textId="77777777" w:rsidTr="00760D5C">
        <w:tc>
          <w:tcPr>
            <w:tcW w:w="989" w:type="pct"/>
          </w:tcPr>
          <w:p w14:paraId="4B737F83" w14:textId="77777777" w:rsidR="00D23C5B" w:rsidRPr="004C4DB5" w:rsidRDefault="00D23C5B" w:rsidP="00760D5C">
            <w:pPr>
              <w:keepNext/>
              <w:spacing w:before="60" w:after="60"/>
              <w:ind w:left="-57" w:right="-57"/>
              <w:rPr>
                <w:b/>
                <w:szCs w:val="22"/>
              </w:rPr>
            </w:pPr>
            <w:r w:rsidRPr="004C4DB5">
              <w:rPr>
                <w:b/>
                <w:szCs w:val="22"/>
              </w:rPr>
              <w:t>Ravivastuse kestuse mediaan (kuudes) (vahemik)</w:t>
            </w:r>
          </w:p>
        </w:tc>
        <w:tc>
          <w:tcPr>
            <w:tcW w:w="836" w:type="pct"/>
          </w:tcPr>
          <w:p w14:paraId="28EF94C4" w14:textId="77777777" w:rsidR="00D23C5B" w:rsidRPr="004C4DB5" w:rsidRDefault="00D23C5B" w:rsidP="00760D5C">
            <w:pPr>
              <w:keepNext/>
              <w:spacing w:before="60" w:after="60"/>
              <w:ind w:left="-57" w:right="-57"/>
              <w:jc w:val="center"/>
              <w:rPr>
                <w:szCs w:val="22"/>
              </w:rPr>
            </w:pPr>
            <w:r w:rsidRPr="004C4DB5">
              <w:rPr>
                <w:szCs w:val="22"/>
              </w:rPr>
              <w:t>10,1</w:t>
            </w:r>
          </w:p>
          <w:p w14:paraId="0A2AE452" w14:textId="77777777" w:rsidR="00D23C5B" w:rsidRPr="004C4DB5" w:rsidRDefault="00D23C5B" w:rsidP="00760D5C">
            <w:pPr>
              <w:keepNext/>
              <w:spacing w:before="60" w:after="60"/>
              <w:ind w:left="-57" w:right="-57"/>
              <w:jc w:val="center"/>
              <w:rPr>
                <w:szCs w:val="22"/>
              </w:rPr>
            </w:pPr>
            <w:r w:rsidRPr="004C4DB5">
              <w:rPr>
                <w:szCs w:val="22"/>
              </w:rPr>
              <w:t>(2,8…35,6)</w:t>
            </w:r>
          </w:p>
        </w:tc>
        <w:tc>
          <w:tcPr>
            <w:tcW w:w="838" w:type="pct"/>
          </w:tcPr>
          <w:p w14:paraId="2A85CB59" w14:textId="77777777" w:rsidR="00D23C5B" w:rsidRPr="004C4DB5" w:rsidRDefault="00D23C5B" w:rsidP="00760D5C">
            <w:pPr>
              <w:keepNext/>
              <w:spacing w:before="60" w:after="60"/>
              <w:ind w:left="-57" w:right="-57"/>
              <w:jc w:val="center"/>
              <w:rPr>
                <w:szCs w:val="22"/>
              </w:rPr>
            </w:pPr>
            <w:r w:rsidRPr="004C4DB5">
              <w:rPr>
                <w:szCs w:val="22"/>
              </w:rPr>
              <w:t>7,9</w:t>
            </w:r>
          </w:p>
          <w:p w14:paraId="69D6D997" w14:textId="77777777" w:rsidR="00D23C5B" w:rsidRPr="004C4DB5" w:rsidRDefault="00D23C5B" w:rsidP="00760D5C">
            <w:pPr>
              <w:keepNext/>
              <w:spacing w:before="60" w:after="60"/>
              <w:ind w:left="-57" w:right="-57"/>
              <w:jc w:val="center"/>
              <w:rPr>
                <w:szCs w:val="22"/>
              </w:rPr>
            </w:pPr>
            <w:r w:rsidRPr="004C4DB5">
              <w:rPr>
                <w:szCs w:val="22"/>
              </w:rPr>
              <w:t>(2,1…18,8)</w:t>
            </w:r>
          </w:p>
        </w:tc>
        <w:tc>
          <w:tcPr>
            <w:tcW w:w="1142" w:type="pct"/>
          </w:tcPr>
          <w:p w14:paraId="726661E6" w14:textId="77777777" w:rsidR="00D23C5B" w:rsidRPr="004C4DB5" w:rsidRDefault="00D23C5B" w:rsidP="00760D5C">
            <w:pPr>
              <w:pStyle w:val="EndnoteText"/>
              <w:keepNext/>
              <w:spacing w:before="60" w:after="60" w:line="260" w:lineRule="exact"/>
              <w:ind w:left="-57" w:right="-57"/>
              <w:jc w:val="center"/>
              <w:rPr>
                <w:szCs w:val="22"/>
              </w:rPr>
            </w:pPr>
            <w:r w:rsidRPr="004C4DB5">
              <w:rPr>
                <w:szCs w:val="22"/>
              </w:rPr>
              <w:t>10,5</w:t>
            </w:r>
          </w:p>
          <w:p w14:paraId="5CC6B1E9" w14:textId="77777777" w:rsidR="00D23C5B" w:rsidRPr="004C4DB5" w:rsidRDefault="00D23C5B" w:rsidP="00760D5C">
            <w:pPr>
              <w:jc w:val="center"/>
            </w:pPr>
            <w:r w:rsidRPr="004C4DB5">
              <w:t>(1,8…21)</w:t>
            </w:r>
          </w:p>
        </w:tc>
        <w:tc>
          <w:tcPr>
            <w:tcW w:w="1194" w:type="pct"/>
          </w:tcPr>
          <w:p w14:paraId="4DA40D23" w14:textId="77777777" w:rsidR="00D23C5B" w:rsidRPr="004C4DB5" w:rsidRDefault="00D23C5B" w:rsidP="00760D5C">
            <w:pPr>
              <w:keepNext/>
              <w:spacing w:before="60" w:after="60"/>
              <w:ind w:left="-57" w:right="-57"/>
              <w:jc w:val="center"/>
              <w:rPr>
                <w:szCs w:val="22"/>
              </w:rPr>
            </w:pPr>
            <w:r w:rsidRPr="004C4DB5">
              <w:rPr>
                <w:szCs w:val="22"/>
              </w:rPr>
              <w:t>13,4</w:t>
            </w:r>
          </w:p>
          <w:p w14:paraId="2998DB39" w14:textId="77777777" w:rsidR="00D23C5B" w:rsidRPr="004C4DB5" w:rsidRDefault="00D23C5B" w:rsidP="00760D5C">
            <w:pPr>
              <w:keepNext/>
              <w:spacing w:before="60" w:after="60"/>
              <w:ind w:left="-57" w:right="-57"/>
              <w:jc w:val="center"/>
              <w:rPr>
                <w:szCs w:val="22"/>
              </w:rPr>
            </w:pPr>
            <w:r w:rsidRPr="004C4DB5">
              <w:rPr>
                <w:szCs w:val="22"/>
              </w:rPr>
              <w:t>(2,1…55,1)</w:t>
            </w:r>
          </w:p>
        </w:tc>
      </w:tr>
      <w:tr w:rsidR="00D23C5B" w:rsidRPr="004C4DB5" w14:paraId="7EBCE883" w14:textId="77777777" w:rsidTr="00760D5C">
        <w:tc>
          <w:tcPr>
            <w:tcW w:w="989" w:type="pct"/>
          </w:tcPr>
          <w:p w14:paraId="01F44744" w14:textId="77777777" w:rsidR="00D23C5B" w:rsidRPr="004C4DB5" w:rsidRDefault="00D23C5B" w:rsidP="00760D5C">
            <w:pPr>
              <w:keepNext/>
              <w:spacing w:before="60" w:after="60"/>
              <w:ind w:left="-57" w:right="-57"/>
              <w:rPr>
                <w:szCs w:val="22"/>
              </w:rPr>
            </w:pPr>
            <w:r w:rsidRPr="004C4DB5">
              <w:rPr>
                <w:b/>
                <w:szCs w:val="22"/>
              </w:rPr>
              <w:t>AP mediaan (kuudes) (95%</w:t>
            </w:r>
            <w:r w:rsidR="00D34990" w:rsidRPr="004C4DB5">
              <w:rPr>
                <w:b/>
                <w:szCs w:val="22"/>
              </w:rPr>
              <w:t xml:space="preserve"> </w:t>
            </w:r>
            <w:r w:rsidRPr="004C4DB5">
              <w:rPr>
                <w:b/>
                <w:szCs w:val="22"/>
              </w:rPr>
              <w:t>CI)</w:t>
            </w:r>
          </w:p>
        </w:tc>
        <w:tc>
          <w:tcPr>
            <w:tcW w:w="836" w:type="pct"/>
          </w:tcPr>
          <w:p w14:paraId="135EAD89" w14:textId="77777777" w:rsidR="00D23C5B" w:rsidRPr="004C4DB5" w:rsidRDefault="00D23C5B" w:rsidP="00760D5C">
            <w:pPr>
              <w:keepNext/>
              <w:spacing w:before="60" w:after="60"/>
              <w:ind w:left="-57" w:right="-57"/>
              <w:jc w:val="center"/>
              <w:rPr>
                <w:szCs w:val="22"/>
              </w:rPr>
            </w:pPr>
            <w:r w:rsidRPr="004C4DB5">
              <w:rPr>
                <w:szCs w:val="22"/>
              </w:rPr>
              <w:t>3,4</w:t>
            </w:r>
          </w:p>
          <w:p w14:paraId="32340C3B" w14:textId="77777777" w:rsidR="00D23C5B" w:rsidRPr="004C4DB5" w:rsidRDefault="00D23C5B" w:rsidP="00760D5C">
            <w:pPr>
              <w:keepNext/>
              <w:spacing w:before="60" w:after="60"/>
              <w:ind w:left="-57" w:right="-57"/>
              <w:jc w:val="center"/>
              <w:rPr>
                <w:szCs w:val="22"/>
              </w:rPr>
            </w:pPr>
            <w:r w:rsidRPr="004C4DB5">
              <w:rPr>
                <w:szCs w:val="22"/>
              </w:rPr>
              <w:t>(2,8…4,1)</w:t>
            </w:r>
          </w:p>
        </w:tc>
        <w:tc>
          <w:tcPr>
            <w:tcW w:w="838" w:type="pct"/>
          </w:tcPr>
          <w:p w14:paraId="11C60B67" w14:textId="77777777" w:rsidR="00D23C5B" w:rsidRPr="004C4DB5" w:rsidRDefault="00D23C5B" w:rsidP="00760D5C">
            <w:pPr>
              <w:keepNext/>
              <w:spacing w:before="60" w:after="60"/>
              <w:ind w:left="-57" w:right="-57"/>
              <w:jc w:val="center"/>
              <w:rPr>
                <w:szCs w:val="22"/>
              </w:rPr>
            </w:pPr>
            <w:r w:rsidRPr="004C4DB5">
              <w:rPr>
                <w:szCs w:val="22"/>
              </w:rPr>
              <w:t>7,7</w:t>
            </w:r>
          </w:p>
          <w:p w14:paraId="75B02B55" w14:textId="77777777" w:rsidR="00D23C5B" w:rsidRPr="004C4DB5" w:rsidRDefault="00D23C5B" w:rsidP="00760D5C">
            <w:pPr>
              <w:keepNext/>
              <w:spacing w:before="60" w:after="60"/>
              <w:ind w:left="-57" w:right="-57"/>
              <w:jc w:val="center"/>
              <w:rPr>
                <w:szCs w:val="22"/>
              </w:rPr>
            </w:pPr>
            <w:r w:rsidRPr="004C4DB5">
              <w:rPr>
                <w:szCs w:val="22"/>
              </w:rPr>
              <w:t>(4,2…8,3)</w:t>
            </w:r>
          </w:p>
        </w:tc>
        <w:tc>
          <w:tcPr>
            <w:tcW w:w="1142" w:type="pct"/>
          </w:tcPr>
          <w:p w14:paraId="027B4F93" w14:textId="77777777" w:rsidR="00D23C5B" w:rsidRPr="004C4DB5" w:rsidRDefault="00D23C5B" w:rsidP="00760D5C">
            <w:pPr>
              <w:keepNext/>
              <w:spacing w:before="60" w:after="60"/>
              <w:ind w:left="-57" w:right="-57"/>
              <w:jc w:val="center"/>
              <w:rPr>
                <w:szCs w:val="22"/>
              </w:rPr>
            </w:pPr>
            <w:r w:rsidRPr="004C4DB5">
              <w:rPr>
                <w:szCs w:val="22"/>
              </w:rPr>
              <w:t>12,2</w:t>
            </w:r>
          </w:p>
          <w:p w14:paraId="4FA858E6" w14:textId="77777777" w:rsidR="00D23C5B" w:rsidRPr="004C4DB5" w:rsidRDefault="00D23C5B" w:rsidP="00760D5C">
            <w:pPr>
              <w:keepNext/>
              <w:spacing w:before="60" w:after="60"/>
              <w:ind w:left="-57" w:right="-57"/>
              <w:jc w:val="center"/>
              <w:rPr>
                <w:szCs w:val="22"/>
              </w:rPr>
            </w:pPr>
            <w:r w:rsidRPr="004C4DB5">
              <w:rPr>
                <w:szCs w:val="22"/>
              </w:rPr>
              <w:t>(6,2</w:t>
            </w:r>
            <w:r w:rsidR="00D34990" w:rsidRPr="004C4DB5">
              <w:rPr>
                <w:szCs w:val="22"/>
              </w:rPr>
              <w:t>…</w:t>
            </w:r>
            <w:r w:rsidRPr="004C4DB5">
              <w:rPr>
                <w:szCs w:val="22"/>
              </w:rPr>
              <w:t>ne)</w:t>
            </w:r>
          </w:p>
        </w:tc>
        <w:tc>
          <w:tcPr>
            <w:tcW w:w="1194" w:type="pct"/>
          </w:tcPr>
          <w:p w14:paraId="086746A1" w14:textId="77777777" w:rsidR="00D23C5B" w:rsidRPr="004C4DB5" w:rsidRDefault="00D23C5B" w:rsidP="00760D5C">
            <w:pPr>
              <w:keepNext/>
              <w:spacing w:before="60" w:after="60"/>
              <w:ind w:left="-57" w:right="-57"/>
              <w:jc w:val="center"/>
              <w:rPr>
                <w:szCs w:val="22"/>
              </w:rPr>
            </w:pPr>
            <w:r w:rsidRPr="004C4DB5">
              <w:rPr>
                <w:szCs w:val="22"/>
              </w:rPr>
              <w:t>13,6</w:t>
            </w:r>
          </w:p>
          <w:p w14:paraId="7D0D3526" w14:textId="77777777" w:rsidR="00D23C5B" w:rsidRPr="004C4DB5" w:rsidRDefault="00D23C5B" w:rsidP="00760D5C">
            <w:pPr>
              <w:keepNext/>
              <w:spacing w:before="60" w:after="60"/>
              <w:ind w:left="-57" w:right="-57"/>
              <w:jc w:val="center"/>
              <w:rPr>
                <w:szCs w:val="22"/>
              </w:rPr>
            </w:pPr>
            <w:r w:rsidRPr="004C4DB5">
              <w:rPr>
                <w:szCs w:val="22"/>
              </w:rPr>
              <w:t>(11…16)</w:t>
            </w:r>
          </w:p>
        </w:tc>
      </w:tr>
      <w:tr w:rsidR="00D23C5B" w:rsidRPr="004C4DB5" w14:paraId="41F79674" w14:textId="77777777" w:rsidTr="00760D5C">
        <w:tc>
          <w:tcPr>
            <w:tcW w:w="989" w:type="pct"/>
          </w:tcPr>
          <w:p w14:paraId="3030F795" w14:textId="77777777" w:rsidR="00D23C5B" w:rsidRPr="004C4DB5" w:rsidRDefault="00D23C5B" w:rsidP="00760D5C">
            <w:pPr>
              <w:keepNext/>
              <w:spacing w:before="60" w:after="60"/>
              <w:ind w:left="-57" w:right="-57"/>
              <w:rPr>
                <w:szCs w:val="22"/>
              </w:rPr>
            </w:pPr>
            <w:r w:rsidRPr="004C4DB5">
              <w:rPr>
                <w:b/>
                <w:szCs w:val="22"/>
              </w:rPr>
              <w:t>Elulemuse mediaan (kuudes) (95% CI)</w:t>
            </w:r>
          </w:p>
        </w:tc>
        <w:tc>
          <w:tcPr>
            <w:tcW w:w="836" w:type="pct"/>
          </w:tcPr>
          <w:p w14:paraId="6196CAB2" w14:textId="77777777" w:rsidR="00D23C5B" w:rsidRPr="004C4DB5" w:rsidRDefault="00D23C5B" w:rsidP="00760D5C">
            <w:pPr>
              <w:keepNext/>
              <w:spacing w:before="60" w:after="60"/>
              <w:ind w:left="-57" w:right="-57"/>
              <w:jc w:val="center"/>
              <w:rPr>
                <w:szCs w:val="22"/>
              </w:rPr>
            </w:pPr>
            <w:r w:rsidRPr="004C4DB5">
              <w:rPr>
                <w:szCs w:val="22"/>
              </w:rPr>
              <w:t>ne</w:t>
            </w:r>
          </w:p>
        </w:tc>
        <w:tc>
          <w:tcPr>
            <w:tcW w:w="838" w:type="pct"/>
          </w:tcPr>
          <w:p w14:paraId="70EAF803" w14:textId="77777777" w:rsidR="00D23C5B" w:rsidRPr="004C4DB5" w:rsidRDefault="00D23C5B" w:rsidP="00760D5C">
            <w:pPr>
              <w:keepNext/>
              <w:spacing w:before="60" w:after="60"/>
              <w:ind w:left="-57" w:right="-57"/>
              <w:jc w:val="center"/>
              <w:rPr>
                <w:szCs w:val="22"/>
              </w:rPr>
            </w:pPr>
            <w:r w:rsidRPr="004C4DB5">
              <w:rPr>
                <w:szCs w:val="22"/>
              </w:rPr>
              <w:t>ne</w:t>
            </w:r>
          </w:p>
        </w:tc>
        <w:tc>
          <w:tcPr>
            <w:tcW w:w="1142" w:type="pct"/>
          </w:tcPr>
          <w:p w14:paraId="013973C5" w14:textId="77777777" w:rsidR="00D23C5B" w:rsidRPr="004C4DB5" w:rsidRDefault="00D23C5B" w:rsidP="00760D5C">
            <w:pPr>
              <w:keepNext/>
              <w:spacing w:before="60" w:after="60"/>
              <w:ind w:left="-57" w:right="-57"/>
              <w:jc w:val="center"/>
              <w:rPr>
                <w:szCs w:val="22"/>
              </w:rPr>
            </w:pPr>
            <w:r w:rsidRPr="004C4DB5">
              <w:rPr>
                <w:szCs w:val="22"/>
              </w:rPr>
              <w:t>ne</w:t>
            </w:r>
          </w:p>
          <w:p w14:paraId="141AF69B" w14:textId="77777777" w:rsidR="00D23C5B" w:rsidRPr="004C4DB5" w:rsidRDefault="00D23C5B" w:rsidP="00760D5C">
            <w:pPr>
              <w:keepNext/>
              <w:spacing w:before="60" w:after="60"/>
              <w:ind w:left="-57" w:right="-57"/>
              <w:jc w:val="center"/>
              <w:rPr>
                <w:szCs w:val="22"/>
              </w:rPr>
            </w:pPr>
          </w:p>
        </w:tc>
        <w:tc>
          <w:tcPr>
            <w:tcW w:w="1194" w:type="pct"/>
          </w:tcPr>
          <w:p w14:paraId="697347F6" w14:textId="77777777" w:rsidR="00D23C5B" w:rsidRPr="004C4DB5" w:rsidRDefault="00D23C5B" w:rsidP="00760D5C">
            <w:pPr>
              <w:keepNext/>
              <w:spacing w:before="60" w:after="60"/>
              <w:ind w:left="-57" w:right="-57"/>
              <w:jc w:val="center"/>
              <w:rPr>
                <w:szCs w:val="22"/>
              </w:rPr>
            </w:pPr>
            <w:r w:rsidRPr="004C4DB5">
              <w:rPr>
                <w:szCs w:val="22"/>
              </w:rPr>
              <w:t>47,3</w:t>
            </w:r>
          </w:p>
          <w:p w14:paraId="069CA1CB" w14:textId="77777777" w:rsidR="00D23C5B" w:rsidRPr="004C4DB5" w:rsidRDefault="00D23C5B" w:rsidP="00760D5C">
            <w:pPr>
              <w:keepNext/>
              <w:spacing w:before="60" w:after="60"/>
              <w:ind w:left="-57" w:right="-57"/>
              <w:jc w:val="center"/>
              <w:rPr>
                <w:szCs w:val="22"/>
              </w:rPr>
            </w:pPr>
            <w:r w:rsidRPr="004C4DB5">
              <w:rPr>
                <w:szCs w:val="22"/>
              </w:rPr>
              <w:t>(32</w:t>
            </w:r>
            <w:r w:rsidR="00D34990" w:rsidRPr="004C4DB5">
              <w:rPr>
                <w:szCs w:val="22"/>
              </w:rPr>
              <w:t>…</w:t>
            </w:r>
            <w:r w:rsidRPr="004C4DB5">
              <w:rPr>
                <w:szCs w:val="22"/>
              </w:rPr>
              <w:t>ne)</w:t>
            </w:r>
          </w:p>
        </w:tc>
      </w:tr>
    </w:tbl>
    <w:p w14:paraId="5253B256" w14:textId="77777777" w:rsidR="00D23C5B" w:rsidRPr="004C4DB5" w:rsidRDefault="00D23C5B" w:rsidP="00D23C5B">
      <w:pPr>
        <w:ind w:left="540" w:hanging="540"/>
        <w:rPr>
          <w:sz w:val="20"/>
        </w:rPr>
      </w:pPr>
      <w:r w:rsidRPr="004C4DB5">
        <w:rPr>
          <w:sz w:val="20"/>
        </w:rPr>
        <w:t xml:space="preserve">AP – aeg progresseerumiseni; </w:t>
      </w:r>
      <w:r w:rsidR="00125D0C" w:rsidRPr="004C4DB5">
        <w:rPr>
          <w:sz w:val="20"/>
        </w:rPr>
        <w:t>„</w:t>
      </w:r>
      <w:r w:rsidRPr="004C4DB5">
        <w:rPr>
          <w:sz w:val="20"/>
        </w:rPr>
        <w:t>ne</w:t>
      </w:r>
      <w:r w:rsidR="00125D0C" w:rsidRPr="004C4DB5">
        <w:rPr>
          <w:sz w:val="20"/>
        </w:rPr>
        <w:t>“</w:t>
      </w:r>
      <w:r w:rsidRPr="004C4DB5">
        <w:rPr>
          <w:sz w:val="20"/>
        </w:rPr>
        <w:t xml:space="preserve"> näitab, et tulemust ei saa hinnata või on veel määramata.</w:t>
      </w:r>
    </w:p>
    <w:p w14:paraId="6FED710B" w14:textId="77777777" w:rsidR="00D23C5B" w:rsidRPr="004C4DB5" w:rsidRDefault="00D23C5B" w:rsidP="00D23C5B">
      <w:pPr>
        <w:ind w:left="540" w:hanging="540"/>
        <w:rPr>
          <w:sz w:val="20"/>
        </w:rPr>
      </w:pPr>
      <w:r w:rsidRPr="004C4DB5">
        <w:rPr>
          <w:sz w:val="20"/>
        </w:rPr>
        <w:t>1.</w:t>
      </w:r>
      <w:r w:rsidRPr="004C4DB5">
        <w:rPr>
          <w:sz w:val="20"/>
        </w:rPr>
        <w:tab/>
        <w:t>Uuring WO16229: küllastusannus 8 mg/kg, millele järgnes 6 mg/kg manustamine iga 3</w:t>
      </w:r>
      <w:r w:rsidR="00125D0C" w:rsidRPr="004C4DB5">
        <w:rPr>
          <w:sz w:val="20"/>
        </w:rPr>
        <w:t> </w:t>
      </w:r>
      <w:r w:rsidRPr="004C4DB5">
        <w:rPr>
          <w:sz w:val="20"/>
        </w:rPr>
        <w:t>nädala järel</w:t>
      </w:r>
    </w:p>
    <w:p w14:paraId="0316B11B" w14:textId="77777777" w:rsidR="00D23C5B" w:rsidRPr="004C4DB5" w:rsidRDefault="00D23C5B" w:rsidP="00D23C5B">
      <w:pPr>
        <w:tabs>
          <w:tab w:val="left" w:pos="567"/>
        </w:tabs>
        <w:ind w:left="540" w:hanging="540"/>
        <w:rPr>
          <w:sz w:val="20"/>
        </w:rPr>
      </w:pPr>
      <w:r w:rsidRPr="004C4DB5">
        <w:rPr>
          <w:sz w:val="20"/>
        </w:rPr>
        <w:t>2.</w:t>
      </w:r>
      <w:r w:rsidRPr="004C4DB5">
        <w:rPr>
          <w:sz w:val="20"/>
        </w:rPr>
        <w:tab/>
        <w:t>Uuring MO16982: küllastusannus 6 mg/kg nädalas 3 nädala jooksul; millele järgnes 6 mg/kg manustamine iga 3</w:t>
      </w:r>
      <w:r w:rsidR="00125D0C" w:rsidRPr="004C4DB5">
        <w:rPr>
          <w:sz w:val="20"/>
        </w:rPr>
        <w:t> </w:t>
      </w:r>
      <w:r w:rsidRPr="004C4DB5">
        <w:rPr>
          <w:sz w:val="20"/>
        </w:rPr>
        <w:t>nädala järel</w:t>
      </w:r>
    </w:p>
    <w:p w14:paraId="189500E6" w14:textId="77777777" w:rsidR="00D23C5B" w:rsidRPr="004C4DB5" w:rsidRDefault="00D23C5B" w:rsidP="00D23C5B">
      <w:pPr>
        <w:ind w:left="540" w:hanging="540"/>
        <w:rPr>
          <w:sz w:val="20"/>
        </w:rPr>
      </w:pPr>
      <w:r w:rsidRPr="004C4DB5">
        <w:rPr>
          <w:sz w:val="20"/>
        </w:rPr>
        <w:t>3.</w:t>
      </w:r>
      <w:r w:rsidRPr="004C4DB5">
        <w:rPr>
          <w:sz w:val="20"/>
        </w:rPr>
        <w:tab/>
        <w:t>Uuring BO15935</w:t>
      </w:r>
    </w:p>
    <w:p w14:paraId="275031DA" w14:textId="77777777" w:rsidR="00D23C5B" w:rsidRPr="004C4DB5" w:rsidRDefault="00D23C5B" w:rsidP="00D23C5B">
      <w:pPr>
        <w:ind w:left="540" w:hanging="540"/>
        <w:rPr>
          <w:sz w:val="20"/>
        </w:rPr>
      </w:pPr>
      <w:r w:rsidRPr="004C4DB5">
        <w:rPr>
          <w:sz w:val="20"/>
        </w:rPr>
        <w:t>4.</w:t>
      </w:r>
      <w:r w:rsidRPr="004C4DB5">
        <w:rPr>
          <w:sz w:val="20"/>
        </w:rPr>
        <w:tab/>
        <w:t>Uuring MO16419</w:t>
      </w:r>
    </w:p>
    <w:p w14:paraId="4A954ED0" w14:textId="77777777" w:rsidR="00D23C5B" w:rsidRPr="004C4DB5" w:rsidRDefault="00D23C5B" w:rsidP="00D23C5B">
      <w:pPr>
        <w:ind w:left="540" w:hanging="540"/>
        <w:rPr>
          <w:szCs w:val="22"/>
        </w:rPr>
      </w:pPr>
    </w:p>
    <w:p w14:paraId="5CFD5A80" w14:textId="77777777" w:rsidR="00D23C5B" w:rsidRPr="004C4DB5" w:rsidRDefault="00D23C5B" w:rsidP="00C66E79">
      <w:pPr>
        <w:keepNext/>
        <w:ind w:left="539" w:hanging="539"/>
        <w:rPr>
          <w:i/>
          <w:szCs w:val="22"/>
        </w:rPr>
      </w:pPr>
      <w:r w:rsidRPr="004C4DB5">
        <w:rPr>
          <w:i/>
          <w:szCs w:val="22"/>
        </w:rPr>
        <w:t>Haiguse progresseerumise paikmed</w:t>
      </w:r>
    </w:p>
    <w:p w14:paraId="7E85D1A3" w14:textId="77777777" w:rsidR="00D23C5B" w:rsidRPr="004C4DB5" w:rsidRDefault="00D23C5B" w:rsidP="00D23C5B">
      <w:pPr>
        <w:rPr>
          <w:szCs w:val="22"/>
        </w:rPr>
      </w:pPr>
      <w:r w:rsidRPr="004C4DB5">
        <w:rPr>
          <w:szCs w:val="22"/>
        </w:rPr>
        <w:t xml:space="preserve">Haiguse progresseerumist maksas esines märkimisväärselt harvem patsientidel, kes said raviks Herceptin’i ja paklitakseeli kombinatsiooni, võrreldes ainult paklitakseeliga (21,8% </w:t>
      </w:r>
      <w:r w:rsidRPr="004C4DB5">
        <w:rPr>
          <w:i/>
          <w:szCs w:val="22"/>
        </w:rPr>
        <w:t>versus</w:t>
      </w:r>
      <w:r w:rsidRPr="004C4DB5">
        <w:rPr>
          <w:szCs w:val="22"/>
        </w:rPr>
        <w:t xml:space="preserve"> 45,7%; p</w:t>
      </w:r>
      <w:r w:rsidR="00366662" w:rsidRPr="004C4DB5">
        <w:rPr>
          <w:szCs w:val="22"/>
        </w:rPr>
        <w:t> </w:t>
      </w:r>
      <w:r w:rsidRPr="004C4DB5">
        <w:rPr>
          <w:szCs w:val="22"/>
        </w:rPr>
        <w:t>=</w:t>
      </w:r>
      <w:r w:rsidR="00366662" w:rsidRPr="004C4DB5">
        <w:rPr>
          <w:szCs w:val="22"/>
        </w:rPr>
        <w:t> </w:t>
      </w:r>
      <w:r w:rsidRPr="004C4DB5">
        <w:rPr>
          <w:szCs w:val="22"/>
        </w:rPr>
        <w:t xml:space="preserve">0,004). Herceptin’i ja paklitakseeliga ravitud patsientidel esines sagedamini haiguse progresseerumist kesknärvisüsteemis, võrreldes ainult paklitakseeli saanutega (12,6% </w:t>
      </w:r>
      <w:r w:rsidRPr="004C4DB5">
        <w:rPr>
          <w:i/>
          <w:szCs w:val="22"/>
        </w:rPr>
        <w:t>versus</w:t>
      </w:r>
      <w:r w:rsidRPr="004C4DB5">
        <w:rPr>
          <w:szCs w:val="22"/>
        </w:rPr>
        <w:t xml:space="preserve"> 6,5%; p</w:t>
      </w:r>
      <w:r w:rsidR="00366662" w:rsidRPr="004C4DB5">
        <w:rPr>
          <w:szCs w:val="22"/>
        </w:rPr>
        <w:t> </w:t>
      </w:r>
      <w:r w:rsidRPr="004C4DB5">
        <w:rPr>
          <w:szCs w:val="22"/>
        </w:rPr>
        <w:t>=</w:t>
      </w:r>
      <w:r w:rsidR="00366662" w:rsidRPr="004C4DB5">
        <w:rPr>
          <w:szCs w:val="22"/>
        </w:rPr>
        <w:t> </w:t>
      </w:r>
      <w:r w:rsidRPr="004C4DB5">
        <w:rPr>
          <w:szCs w:val="22"/>
        </w:rPr>
        <w:t>0,377).</w:t>
      </w:r>
    </w:p>
    <w:p w14:paraId="6EC8650E" w14:textId="77777777" w:rsidR="00D23C5B" w:rsidRPr="004C4DB5" w:rsidRDefault="00D23C5B" w:rsidP="00D23C5B">
      <w:pPr>
        <w:ind w:left="540" w:hanging="540"/>
        <w:rPr>
          <w:szCs w:val="22"/>
        </w:rPr>
      </w:pPr>
    </w:p>
    <w:p w14:paraId="18D9BA42" w14:textId="77777777" w:rsidR="00D23C5B" w:rsidRPr="004C4DB5" w:rsidRDefault="00D23C5B" w:rsidP="007D6D5C">
      <w:pPr>
        <w:keepNext/>
        <w:keepLines/>
        <w:rPr>
          <w:i/>
          <w:u w:val="single"/>
        </w:rPr>
      </w:pPr>
      <w:r w:rsidRPr="004C4DB5">
        <w:rPr>
          <w:i/>
          <w:u w:val="single"/>
        </w:rPr>
        <w:t>Varajases staadiumis rinnanäärmevähk (adjuvantravi)</w:t>
      </w:r>
    </w:p>
    <w:p w14:paraId="73CB264D" w14:textId="77777777" w:rsidR="00D23C5B" w:rsidRPr="004C4DB5" w:rsidRDefault="00D23C5B" w:rsidP="007D6D5C">
      <w:pPr>
        <w:keepNext/>
        <w:keepLines/>
      </w:pPr>
    </w:p>
    <w:p w14:paraId="53895E3E" w14:textId="77777777" w:rsidR="00D23C5B" w:rsidRPr="004C4DB5" w:rsidRDefault="00D23C5B" w:rsidP="007D6D5C">
      <w:pPr>
        <w:keepNext/>
        <w:keepLines/>
        <w:rPr>
          <w:i/>
        </w:rPr>
      </w:pPr>
      <w:r w:rsidRPr="004C4DB5">
        <w:rPr>
          <w:i/>
        </w:rPr>
        <w:t>Intravenoosne ravimvorm</w:t>
      </w:r>
    </w:p>
    <w:p w14:paraId="57F15D8B" w14:textId="77777777" w:rsidR="00D23C5B" w:rsidRPr="004C4DB5" w:rsidRDefault="00D23C5B" w:rsidP="007D6D5C">
      <w:pPr>
        <w:keepNext/>
        <w:keepLines/>
      </w:pPr>
    </w:p>
    <w:p w14:paraId="619E8259" w14:textId="77777777" w:rsidR="00D23C5B" w:rsidRPr="004C4DB5" w:rsidRDefault="00D23C5B" w:rsidP="00C66E79">
      <w:r w:rsidRPr="004C4DB5">
        <w:t>Varajases staadiumis rinnanäärmevähki defineeritakse kui mittemetastaseerunud primaarset invasiivset rinnanäärme kartsinoomi. Herceptin’i kasutamist adjuvantravina uuriti neljas suures mitmekeskuselises randomiseeritud uuringus:</w:t>
      </w:r>
    </w:p>
    <w:p w14:paraId="18FB7CE8" w14:textId="77777777" w:rsidR="00D23C5B" w:rsidRPr="004C4DB5" w:rsidRDefault="00D23C5B" w:rsidP="00C66E79">
      <w:pPr>
        <w:ind w:left="567" w:hanging="567"/>
      </w:pPr>
      <w:r w:rsidRPr="004C4DB5">
        <w:t>-</w:t>
      </w:r>
      <w:r w:rsidRPr="004C4DB5">
        <w:tab/>
      </w:r>
      <w:r w:rsidRPr="004C4DB5">
        <w:rPr>
          <w:szCs w:val="22"/>
        </w:rPr>
        <w:t xml:space="preserve">Uuringu BO16348 </w:t>
      </w:r>
      <w:r w:rsidRPr="004C4DB5">
        <w:t>eesmärk oli võrrelda ühe ja kahe aasta jooksul iga kolme nädala järel manustatud Herceptin</w:t>
      </w:r>
      <w:r w:rsidR="008B6D9F" w:rsidRPr="004C4DB5">
        <w:t xml:space="preserve">’i </w:t>
      </w:r>
      <w:r w:rsidRPr="004C4DB5">
        <w:t>ravi vaatlusega HER2</w:t>
      </w:r>
      <w:r w:rsidRPr="004C4DB5">
        <w:noBreakHyphen/>
        <w:t>positiivse varajases staadiumis rinnanäärmevähiga patsientidel pärast operatsiooni, kemoteraapiat ja kiiritusravi (kui on kohaldatav). Lisaks tehti kahe</w:t>
      </w:r>
      <w:r w:rsidR="00A05D7E" w:rsidRPr="004C4DB5">
        <w:t xml:space="preserve"> </w:t>
      </w:r>
      <w:r w:rsidR="00AE03BE" w:rsidRPr="004C4DB5">
        <w:t>aasta</w:t>
      </w:r>
      <w:r w:rsidR="00A05D7E" w:rsidRPr="004C4DB5">
        <w:t xml:space="preserve"> pikkuse</w:t>
      </w:r>
      <w:r w:rsidR="00AE03BE" w:rsidRPr="004C4DB5">
        <w:t xml:space="preserve"> Herceptin</w:t>
      </w:r>
      <w:r w:rsidR="008B6D9F" w:rsidRPr="004C4DB5">
        <w:t xml:space="preserve">’i </w:t>
      </w:r>
      <w:r w:rsidR="00AE03BE" w:rsidRPr="004C4DB5">
        <w:t>ravi</w:t>
      </w:r>
      <w:r w:rsidRPr="004C4DB5">
        <w:t xml:space="preserve"> ja ühe</w:t>
      </w:r>
      <w:r w:rsidR="00A05D7E" w:rsidRPr="004C4DB5">
        <w:t xml:space="preserve"> </w:t>
      </w:r>
      <w:r w:rsidRPr="004C4DB5">
        <w:t>aasta</w:t>
      </w:r>
      <w:r w:rsidR="00A05D7E" w:rsidRPr="004C4DB5">
        <w:t xml:space="preserve"> pikkuse</w:t>
      </w:r>
      <w:r w:rsidRPr="004C4DB5">
        <w:t xml:space="preserve"> Herceptin</w:t>
      </w:r>
      <w:r w:rsidR="008B6D9F" w:rsidRPr="004C4DB5">
        <w:t xml:space="preserve">’i </w:t>
      </w:r>
      <w:r w:rsidRPr="004C4DB5">
        <w:t xml:space="preserve">ravi võrdlus. Herceptin’i rühma määratud patsiendid said küllastusannusena 8 mg/kg, millele järgnes 6 mg/kg manustamine iga kolme nädala järel kas ühe või kahe aasta jooksul. </w:t>
      </w:r>
    </w:p>
    <w:p w14:paraId="02F38B54" w14:textId="77777777" w:rsidR="00D23C5B" w:rsidRPr="004C4DB5" w:rsidRDefault="00D23C5B" w:rsidP="00C31B64">
      <w:pPr>
        <w:ind w:left="561" w:hanging="561"/>
        <w:rPr>
          <w:szCs w:val="22"/>
        </w:rPr>
      </w:pPr>
      <w:r w:rsidRPr="004C4DB5">
        <w:rPr>
          <w:szCs w:val="22"/>
        </w:rPr>
        <w:t>-</w:t>
      </w:r>
      <w:r w:rsidRPr="004C4DB5">
        <w:rPr>
          <w:szCs w:val="22"/>
        </w:rPr>
        <w:tab/>
        <w:t>Kombineeritud analüüsi hõlmavate uuringute NSABP B-31 ja NCCTG N9831 eesmärk oli uurida kliinilist kasulikkust Herceptin</w:t>
      </w:r>
      <w:r w:rsidR="0031402C" w:rsidRPr="004C4DB5">
        <w:rPr>
          <w:szCs w:val="22"/>
        </w:rPr>
        <w:t xml:space="preserve">’i </w:t>
      </w:r>
      <w:r w:rsidRPr="004C4DB5">
        <w:rPr>
          <w:szCs w:val="22"/>
        </w:rPr>
        <w:t>ravi kombineerimisel paklitakseeliga pärast AC kemoteraapiat, peale selle hinnati uuringus NCCTG N9831 ka Herceptin’i lisamist järjestikku AC→P kemoteraapiale HER2</w:t>
      </w:r>
      <w:r w:rsidRPr="004C4DB5">
        <w:rPr>
          <w:szCs w:val="22"/>
        </w:rPr>
        <w:noBreakHyphen/>
        <w:t>positiivse varajases staadiumis rinnanäärmevähiga patsientidel pärast operatsiooni.</w:t>
      </w:r>
    </w:p>
    <w:p w14:paraId="5434CE16" w14:textId="77777777" w:rsidR="00D23C5B" w:rsidRPr="004C4DB5" w:rsidRDefault="00D23C5B" w:rsidP="00D23C5B">
      <w:pPr>
        <w:ind w:left="567" w:hanging="567"/>
        <w:rPr>
          <w:szCs w:val="22"/>
        </w:rPr>
      </w:pPr>
      <w:r w:rsidRPr="004C4DB5">
        <w:rPr>
          <w:szCs w:val="22"/>
        </w:rPr>
        <w:lastRenderedPageBreak/>
        <w:t>-</w:t>
      </w:r>
      <w:r w:rsidRPr="004C4DB5">
        <w:rPr>
          <w:szCs w:val="22"/>
        </w:rPr>
        <w:tab/>
        <w:t>Uuringu BCIRG 006 eesmärk oli uurida Herceptin</w:t>
      </w:r>
      <w:r w:rsidR="0031402C" w:rsidRPr="004C4DB5">
        <w:rPr>
          <w:szCs w:val="22"/>
        </w:rPr>
        <w:t xml:space="preserve">’i </w:t>
      </w:r>
      <w:r w:rsidRPr="004C4DB5">
        <w:rPr>
          <w:szCs w:val="22"/>
        </w:rPr>
        <w:t>ravi kombineerimist dotsetakseeliga kas pärast AC kemoteraapiat või kombinatsioonis dotsetakseeli ja karboplatiiniga HER2</w:t>
      </w:r>
      <w:r w:rsidR="009D2876" w:rsidRPr="004C4DB5">
        <w:rPr>
          <w:szCs w:val="22"/>
        </w:rPr>
        <w:noBreakHyphen/>
      </w:r>
      <w:r w:rsidRPr="004C4DB5">
        <w:rPr>
          <w:szCs w:val="22"/>
        </w:rPr>
        <w:t>positiivse varajases staadiumis rinnanäärmevähiga patsientidel pärast operatsiooni.</w:t>
      </w:r>
    </w:p>
    <w:p w14:paraId="08D30128" w14:textId="77777777" w:rsidR="00D23C5B" w:rsidRPr="004C4DB5" w:rsidRDefault="00D23C5B" w:rsidP="00D23C5B">
      <w:pPr>
        <w:ind w:left="567" w:hanging="567"/>
        <w:rPr>
          <w:szCs w:val="22"/>
        </w:rPr>
      </w:pPr>
    </w:p>
    <w:p w14:paraId="21E019E0" w14:textId="77777777" w:rsidR="00D23C5B" w:rsidRPr="004C4DB5" w:rsidRDefault="00D23C5B" w:rsidP="00D23C5B">
      <w:pPr>
        <w:rPr>
          <w:szCs w:val="22"/>
        </w:rPr>
      </w:pPr>
      <w:r w:rsidRPr="004C4DB5">
        <w:rPr>
          <w:szCs w:val="22"/>
        </w:rPr>
        <w:t>Uuringus BO16348 piirdus varajases staadiumis rinnanäärmevähk opereeritava primaarse invasiivse rinnanäärme adenokartsinoomiga, mille läbimõõt oli vähemalt 1 cm, ning kaenlaalused lümfisõlmed olid haaratud või mitte.</w:t>
      </w:r>
    </w:p>
    <w:p w14:paraId="2D4D5EA6" w14:textId="77777777" w:rsidR="00D23C5B" w:rsidRPr="004C4DB5" w:rsidRDefault="00D23C5B" w:rsidP="00D23C5B">
      <w:pPr>
        <w:rPr>
          <w:szCs w:val="22"/>
        </w:rPr>
      </w:pPr>
    </w:p>
    <w:p w14:paraId="0C34C998" w14:textId="77777777" w:rsidR="00D23C5B" w:rsidRPr="004C4DB5" w:rsidRDefault="00D23C5B" w:rsidP="00D23C5B">
      <w:pPr>
        <w:rPr>
          <w:szCs w:val="22"/>
        </w:rPr>
      </w:pPr>
      <w:r w:rsidRPr="004C4DB5">
        <w:rPr>
          <w:szCs w:val="22"/>
        </w:rPr>
        <w:t>Uuringute NSABP B-31 ja NCCTG N9831 kombineeritud analüüsis piirdus varajases staadiumis rinnanäärmevähk opereeritava suure riskiga rinnanäärmevähiga, mida määratleti kui HER2</w:t>
      </w:r>
      <w:r w:rsidRPr="004C4DB5">
        <w:rPr>
          <w:szCs w:val="22"/>
        </w:rPr>
        <w:noBreakHyphen/>
        <w:t>positiivset ja kaenlaaluste lümfisõlmede haaratusega vähki või HER2</w:t>
      </w:r>
      <w:r w:rsidRPr="004C4DB5">
        <w:rPr>
          <w:szCs w:val="22"/>
        </w:rPr>
        <w:noBreakHyphen/>
        <w:t>positiivset ja suure riski tunnustega lümfisõlmede haaratuseta vähki (kasvaja suurus &gt; 1 cm ja östrogeenretseptor-negatiivne või kasvaja suurus &gt; 2 cm hoolimata hormonaalsest staatusest).</w:t>
      </w:r>
    </w:p>
    <w:p w14:paraId="6026840A" w14:textId="77777777" w:rsidR="00D23C5B" w:rsidRPr="004C4DB5" w:rsidRDefault="00D23C5B" w:rsidP="00D23C5B">
      <w:pPr>
        <w:rPr>
          <w:szCs w:val="22"/>
        </w:rPr>
      </w:pPr>
    </w:p>
    <w:p w14:paraId="40A459D6" w14:textId="77777777" w:rsidR="00D23C5B" w:rsidRPr="004C4DB5" w:rsidRDefault="00D23C5B" w:rsidP="00D23C5B">
      <w:r w:rsidRPr="004C4DB5">
        <w:rPr>
          <w:szCs w:val="22"/>
        </w:rPr>
        <w:t>Uuringus BCIRG 006 määratleti HER2</w:t>
      </w:r>
      <w:r w:rsidRPr="004C4DB5">
        <w:rPr>
          <w:szCs w:val="22"/>
        </w:rPr>
        <w:noBreakHyphen/>
        <w:t>positiivset varajases staadiumis rinnanäärmevähki kui lümfisõlmede haaratusega vähki või suure riskiga lümfisõlmede haaratuseta (pN0) vähki, mille puhul esineb vähemalt üks järgmistest teguritest: kasvaja suurus üle 2 cm, östogeenretseptor- ja progesteroonretseptor-negatiivne, histoloogiline ja/või nukleaarne aste</w:t>
      </w:r>
      <w:r w:rsidR="00270676" w:rsidRPr="004C4DB5">
        <w:rPr>
          <w:szCs w:val="22"/>
        </w:rPr>
        <w:t> </w:t>
      </w:r>
      <w:r w:rsidRPr="004C4DB5">
        <w:rPr>
          <w:szCs w:val="22"/>
        </w:rPr>
        <w:t>2...3 või vanus &lt; 35</w:t>
      </w:r>
      <w:r w:rsidR="00270676" w:rsidRPr="004C4DB5">
        <w:rPr>
          <w:szCs w:val="22"/>
        </w:rPr>
        <w:t> </w:t>
      </w:r>
      <w:r w:rsidRPr="004C4DB5">
        <w:rPr>
          <w:szCs w:val="22"/>
        </w:rPr>
        <w:t>aasta.</w:t>
      </w:r>
    </w:p>
    <w:p w14:paraId="7C173749" w14:textId="77777777" w:rsidR="00D23C5B" w:rsidRPr="004C4DB5" w:rsidRDefault="00D23C5B" w:rsidP="00D23C5B"/>
    <w:p w14:paraId="21B0F5D7" w14:textId="77777777" w:rsidR="00D23C5B" w:rsidRPr="004C4DB5" w:rsidRDefault="00D23C5B" w:rsidP="00C66E79">
      <w:r w:rsidRPr="004C4DB5">
        <w:t xml:space="preserve">Uuringu </w:t>
      </w:r>
      <w:r w:rsidRPr="004C4DB5">
        <w:rPr>
          <w:szCs w:val="22"/>
        </w:rPr>
        <w:t xml:space="preserve">BO16348 </w:t>
      </w:r>
      <w:r w:rsidRPr="004C4DB5">
        <w:t xml:space="preserve">efektiivsuse tulemuste kokkuvõte pärast keskmiselt 12 kuud* ja 8 aastat** kestnud järelkontrolliperioodi on esitatud tabelis 5: </w:t>
      </w:r>
    </w:p>
    <w:p w14:paraId="1CD3F892" w14:textId="77777777" w:rsidR="00D23C5B" w:rsidRPr="004C4DB5" w:rsidRDefault="00D23C5B" w:rsidP="00C66E79"/>
    <w:p w14:paraId="0AF3CD1D" w14:textId="77777777" w:rsidR="00D23C5B" w:rsidRPr="004C4DB5" w:rsidRDefault="00D23C5B" w:rsidP="00D23C5B">
      <w:pPr>
        <w:keepNext/>
        <w:keepLines/>
      </w:pPr>
      <w:r w:rsidRPr="004C4DB5">
        <w:lastRenderedPageBreak/>
        <w:t>Tabel</w:t>
      </w:r>
      <w:r w:rsidR="00125D0C" w:rsidRPr="004C4DB5">
        <w:t> </w:t>
      </w:r>
      <w:r w:rsidRPr="004C4DB5">
        <w:t>5</w:t>
      </w:r>
      <w:r w:rsidR="00125D0C" w:rsidRPr="004C4DB5">
        <w:t>.</w:t>
      </w:r>
      <w:r w:rsidRPr="004C4DB5">
        <w:t xml:space="preserve"> Uuringu </w:t>
      </w:r>
      <w:r w:rsidRPr="004C4DB5">
        <w:rPr>
          <w:szCs w:val="22"/>
        </w:rPr>
        <w:t xml:space="preserve">BO16348 </w:t>
      </w:r>
      <w:r w:rsidRPr="004C4DB5">
        <w:t>efektiivsuse tulemused</w:t>
      </w:r>
    </w:p>
    <w:p w14:paraId="46107D5E" w14:textId="77777777" w:rsidR="00595681" w:rsidRPr="004C4DB5" w:rsidRDefault="00595681" w:rsidP="00D23C5B">
      <w:pPr>
        <w:keepNext/>
        <w:keepLines/>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D23C5B" w:rsidRPr="004C4DB5" w14:paraId="3F1F56F9" w14:textId="77777777" w:rsidTr="00760D5C">
        <w:tc>
          <w:tcPr>
            <w:tcW w:w="3227" w:type="dxa"/>
            <w:tcBorders>
              <w:top w:val="nil"/>
              <w:left w:val="nil"/>
              <w:bottom w:val="single" w:sz="4" w:space="0" w:color="auto"/>
            </w:tcBorders>
          </w:tcPr>
          <w:p w14:paraId="01A662F5" w14:textId="77777777" w:rsidR="00D23C5B" w:rsidRPr="004C4DB5" w:rsidRDefault="00D23C5B" w:rsidP="00760D5C">
            <w:pPr>
              <w:keepNext/>
              <w:keepLines/>
              <w:spacing w:line="280" w:lineRule="atLeast"/>
              <w:rPr>
                <w:szCs w:val="22"/>
                <w:lang w:eastAsia="de-DE"/>
              </w:rPr>
            </w:pPr>
          </w:p>
        </w:tc>
        <w:tc>
          <w:tcPr>
            <w:tcW w:w="3118" w:type="dxa"/>
            <w:gridSpan w:val="2"/>
            <w:tcBorders>
              <w:bottom w:val="single" w:sz="4" w:space="0" w:color="auto"/>
            </w:tcBorders>
          </w:tcPr>
          <w:p w14:paraId="672F0261" w14:textId="77777777" w:rsidR="00D23C5B" w:rsidRPr="004C4DB5" w:rsidRDefault="00D23C5B" w:rsidP="00760D5C">
            <w:pPr>
              <w:keepNext/>
              <w:keepLines/>
              <w:spacing w:line="280" w:lineRule="atLeast"/>
              <w:jc w:val="center"/>
              <w:rPr>
                <w:szCs w:val="22"/>
                <w:lang w:eastAsia="de-DE"/>
              </w:rPr>
            </w:pPr>
            <w:r w:rsidRPr="004C4DB5">
              <w:rPr>
                <w:szCs w:val="22"/>
                <w:lang w:eastAsia="de-DE"/>
              </w:rPr>
              <w:t>12</w:t>
            </w:r>
            <w:r w:rsidR="00125D0C" w:rsidRPr="004C4DB5">
              <w:rPr>
                <w:szCs w:val="22"/>
                <w:lang w:eastAsia="de-DE"/>
              </w:rPr>
              <w:noBreakHyphen/>
            </w:r>
            <w:r w:rsidRPr="004C4DB5">
              <w:rPr>
                <w:szCs w:val="22"/>
                <w:lang w:eastAsia="de-DE"/>
              </w:rPr>
              <w:t>kuuline järelkontrolli mediaan</w:t>
            </w:r>
          </w:p>
        </w:tc>
        <w:tc>
          <w:tcPr>
            <w:tcW w:w="3119" w:type="dxa"/>
            <w:gridSpan w:val="2"/>
            <w:tcBorders>
              <w:bottom w:val="single" w:sz="4" w:space="0" w:color="auto"/>
            </w:tcBorders>
          </w:tcPr>
          <w:p w14:paraId="117B37FB" w14:textId="77777777" w:rsidR="00D23C5B" w:rsidRPr="004C4DB5" w:rsidRDefault="00D23C5B" w:rsidP="00760D5C">
            <w:pPr>
              <w:keepNext/>
              <w:keepLines/>
              <w:spacing w:line="280" w:lineRule="atLeast"/>
              <w:jc w:val="center"/>
              <w:rPr>
                <w:szCs w:val="22"/>
                <w:lang w:eastAsia="de-DE"/>
              </w:rPr>
            </w:pPr>
            <w:r w:rsidRPr="004C4DB5">
              <w:rPr>
                <w:szCs w:val="22"/>
                <w:lang w:eastAsia="de-DE"/>
              </w:rPr>
              <w:t>8</w:t>
            </w:r>
            <w:r w:rsidR="00125D0C" w:rsidRPr="004C4DB5">
              <w:rPr>
                <w:szCs w:val="22"/>
                <w:lang w:eastAsia="de-DE"/>
              </w:rPr>
              <w:noBreakHyphen/>
            </w:r>
            <w:r w:rsidRPr="004C4DB5">
              <w:rPr>
                <w:szCs w:val="22"/>
                <w:lang w:eastAsia="de-DE"/>
              </w:rPr>
              <w:t>aastane järelkontrolli mediaan</w:t>
            </w:r>
          </w:p>
        </w:tc>
      </w:tr>
      <w:tr w:rsidR="00D23C5B" w:rsidRPr="004C4DB5" w14:paraId="5BFB39FB" w14:textId="77777777" w:rsidTr="00760D5C">
        <w:tc>
          <w:tcPr>
            <w:tcW w:w="3227" w:type="dxa"/>
            <w:tcBorders>
              <w:bottom w:val="single" w:sz="4" w:space="0" w:color="auto"/>
            </w:tcBorders>
          </w:tcPr>
          <w:p w14:paraId="3058708A" w14:textId="77777777" w:rsidR="00D23C5B" w:rsidRPr="004C4DB5" w:rsidRDefault="00D23C5B" w:rsidP="00760D5C">
            <w:pPr>
              <w:keepNext/>
              <w:keepLines/>
              <w:spacing w:line="280" w:lineRule="atLeast"/>
              <w:rPr>
                <w:szCs w:val="22"/>
                <w:lang w:eastAsia="de-DE"/>
              </w:rPr>
            </w:pPr>
            <w:r w:rsidRPr="004C4DB5">
              <w:rPr>
                <w:szCs w:val="22"/>
                <w:lang w:eastAsia="de-DE"/>
              </w:rPr>
              <w:t>Näitaja</w:t>
            </w:r>
          </w:p>
        </w:tc>
        <w:tc>
          <w:tcPr>
            <w:tcW w:w="1559" w:type="dxa"/>
            <w:tcBorders>
              <w:bottom w:val="single" w:sz="4" w:space="0" w:color="auto"/>
            </w:tcBorders>
          </w:tcPr>
          <w:p w14:paraId="4BE22F0E" w14:textId="77777777" w:rsidR="00D23C5B" w:rsidRPr="004C4DB5" w:rsidRDefault="00D23C5B" w:rsidP="00760D5C">
            <w:pPr>
              <w:keepNext/>
              <w:keepLines/>
              <w:spacing w:line="280" w:lineRule="atLeast"/>
              <w:jc w:val="center"/>
              <w:rPr>
                <w:szCs w:val="22"/>
                <w:lang w:eastAsia="de-DE"/>
              </w:rPr>
            </w:pPr>
            <w:r w:rsidRPr="004C4DB5">
              <w:rPr>
                <w:szCs w:val="22"/>
                <w:lang w:eastAsia="de-DE"/>
              </w:rPr>
              <w:t>Vaatlus</w:t>
            </w:r>
          </w:p>
          <w:p w14:paraId="3F340C85" w14:textId="77777777" w:rsidR="00D23C5B" w:rsidRPr="004C4DB5" w:rsidRDefault="00D23C5B" w:rsidP="00760D5C">
            <w:pPr>
              <w:keepNext/>
              <w:keepLines/>
              <w:spacing w:line="280" w:lineRule="atLeast"/>
              <w:jc w:val="center"/>
              <w:rPr>
                <w:szCs w:val="22"/>
                <w:lang w:eastAsia="de-DE"/>
              </w:rPr>
            </w:pPr>
            <w:r w:rsidRPr="004C4DB5">
              <w:rPr>
                <w:szCs w:val="22"/>
                <w:lang w:eastAsia="de-DE"/>
              </w:rPr>
              <w:t>N</w:t>
            </w:r>
            <w:r w:rsidR="00125D0C" w:rsidRPr="004C4DB5">
              <w:rPr>
                <w:szCs w:val="22"/>
                <w:lang w:eastAsia="de-DE"/>
              </w:rPr>
              <w:t> </w:t>
            </w:r>
            <w:r w:rsidRPr="004C4DB5">
              <w:rPr>
                <w:szCs w:val="22"/>
                <w:lang w:eastAsia="de-DE"/>
              </w:rPr>
              <w:t>=</w:t>
            </w:r>
            <w:r w:rsidR="00125D0C" w:rsidRPr="004C4DB5">
              <w:rPr>
                <w:szCs w:val="22"/>
                <w:lang w:eastAsia="de-DE"/>
              </w:rPr>
              <w:t> </w:t>
            </w:r>
            <w:r w:rsidRPr="004C4DB5">
              <w:rPr>
                <w:szCs w:val="22"/>
                <w:lang w:eastAsia="de-DE"/>
              </w:rPr>
              <w:t>1693</w:t>
            </w:r>
          </w:p>
        </w:tc>
        <w:tc>
          <w:tcPr>
            <w:tcW w:w="1559" w:type="dxa"/>
            <w:tcBorders>
              <w:bottom w:val="single" w:sz="4" w:space="0" w:color="auto"/>
            </w:tcBorders>
          </w:tcPr>
          <w:p w14:paraId="4AD11B63" w14:textId="77777777" w:rsidR="00D23C5B" w:rsidRPr="004C4DB5" w:rsidRDefault="00D23C5B" w:rsidP="00760D5C">
            <w:pPr>
              <w:keepNext/>
              <w:keepLines/>
              <w:spacing w:line="280" w:lineRule="atLeast"/>
              <w:jc w:val="center"/>
              <w:rPr>
                <w:szCs w:val="22"/>
                <w:lang w:eastAsia="de-DE"/>
              </w:rPr>
            </w:pPr>
            <w:r w:rsidRPr="004C4DB5">
              <w:rPr>
                <w:szCs w:val="22"/>
                <w:lang w:eastAsia="de-DE"/>
              </w:rPr>
              <w:t>Herceptin</w:t>
            </w:r>
            <w:r w:rsidRPr="004C4DB5">
              <w:rPr>
                <w:szCs w:val="22"/>
                <w:lang w:eastAsia="de-DE"/>
              </w:rPr>
              <w:br/>
              <w:t>1 aasta</w:t>
            </w:r>
          </w:p>
          <w:p w14:paraId="53149355" w14:textId="77777777" w:rsidR="00D23C5B" w:rsidRPr="004C4DB5" w:rsidRDefault="00D23C5B" w:rsidP="00760D5C">
            <w:pPr>
              <w:keepNext/>
              <w:keepLines/>
              <w:spacing w:line="280" w:lineRule="atLeast"/>
              <w:jc w:val="center"/>
              <w:rPr>
                <w:szCs w:val="22"/>
                <w:lang w:eastAsia="de-DE"/>
              </w:rPr>
            </w:pPr>
            <w:r w:rsidRPr="004C4DB5">
              <w:rPr>
                <w:szCs w:val="22"/>
                <w:lang w:eastAsia="de-DE"/>
              </w:rPr>
              <w:t>N</w:t>
            </w:r>
            <w:r w:rsidR="00125D0C" w:rsidRPr="004C4DB5">
              <w:rPr>
                <w:szCs w:val="22"/>
                <w:lang w:eastAsia="de-DE"/>
              </w:rPr>
              <w:t> </w:t>
            </w:r>
            <w:r w:rsidRPr="004C4DB5">
              <w:rPr>
                <w:szCs w:val="22"/>
                <w:lang w:eastAsia="de-DE"/>
              </w:rPr>
              <w:t>=</w:t>
            </w:r>
            <w:r w:rsidR="00125D0C" w:rsidRPr="004C4DB5">
              <w:rPr>
                <w:szCs w:val="22"/>
                <w:lang w:eastAsia="de-DE"/>
              </w:rPr>
              <w:t> </w:t>
            </w:r>
            <w:r w:rsidRPr="004C4DB5">
              <w:rPr>
                <w:szCs w:val="22"/>
                <w:lang w:eastAsia="de-DE"/>
              </w:rPr>
              <w:t>1693</w:t>
            </w:r>
          </w:p>
        </w:tc>
        <w:tc>
          <w:tcPr>
            <w:tcW w:w="1560" w:type="dxa"/>
            <w:tcBorders>
              <w:bottom w:val="single" w:sz="4" w:space="0" w:color="auto"/>
            </w:tcBorders>
          </w:tcPr>
          <w:p w14:paraId="57651312" w14:textId="77777777" w:rsidR="00D23C5B" w:rsidRPr="004C4DB5" w:rsidRDefault="00D23C5B" w:rsidP="00760D5C">
            <w:pPr>
              <w:keepNext/>
              <w:keepLines/>
              <w:spacing w:line="280" w:lineRule="atLeast"/>
              <w:jc w:val="center"/>
              <w:rPr>
                <w:szCs w:val="22"/>
                <w:lang w:eastAsia="de-DE"/>
              </w:rPr>
            </w:pPr>
            <w:r w:rsidRPr="004C4DB5">
              <w:rPr>
                <w:szCs w:val="22"/>
                <w:lang w:eastAsia="de-DE"/>
              </w:rPr>
              <w:t>Vaatlus</w:t>
            </w:r>
            <w:r w:rsidRPr="004C4DB5">
              <w:rPr>
                <w:szCs w:val="22"/>
                <w:lang w:eastAsia="de-DE"/>
              </w:rPr>
              <w:br/>
              <w:t>N</w:t>
            </w:r>
            <w:r w:rsidR="00125D0C" w:rsidRPr="004C4DB5">
              <w:rPr>
                <w:szCs w:val="22"/>
                <w:lang w:eastAsia="de-DE"/>
              </w:rPr>
              <w:t> </w:t>
            </w:r>
            <w:r w:rsidRPr="004C4DB5">
              <w:rPr>
                <w:szCs w:val="22"/>
                <w:lang w:eastAsia="de-DE"/>
              </w:rPr>
              <w:t>=</w:t>
            </w:r>
            <w:r w:rsidR="00125D0C" w:rsidRPr="004C4DB5">
              <w:rPr>
                <w:szCs w:val="22"/>
                <w:lang w:eastAsia="de-DE"/>
              </w:rPr>
              <w:t> </w:t>
            </w:r>
            <w:r w:rsidRPr="004C4DB5">
              <w:rPr>
                <w:szCs w:val="22"/>
                <w:lang w:eastAsia="de-DE"/>
              </w:rPr>
              <w:t>1697***</w:t>
            </w:r>
          </w:p>
        </w:tc>
        <w:tc>
          <w:tcPr>
            <w:tcW w:w="1559" w:type="dxa"/>
            <w:tcBorders>
              <w:bottom w:val="single" w:sz="4" w:space="0" w:color="auto"/>
            </w:tcBorders>
          </w:tcPr>
          <w:p w14:paraId="5B9988A8" w14:textId="77777777" w:rsidR="00D23C5B" w:rsidRPr="004C4DB5" w:rsidRDefault="00D23C5B" w:rsidP="00760D5C">
            <w:pPr>
              <w:keepNext/>
              <w:keepLines/>
              <w:spacing w:line="280" w:lineRule="atLeast"/>
              <w:jc w:val="center"/>
              <w:rPr>
                <w:szCs w:val="22"/>
                <w:lang w:eastAsia="de-DE"/>
              </w:rPr>
            </w:pPr>
            <w:r w:rsidRPr="004C4DB5">
              <w:rPr>
                <w:szCs w:val="22"/>
                <w:lang w:eastAsia="de-DE"/>
              </w:rPr>
              <w:t>Herceptin</w:t>
            </w:r>
            <w:r w:rsidRPr="004C4DB5">
              <w:rPr>
                <w:szCs w:val="22"/>
                <w:lang w:eastAsia="de-DE"/>
              </w:rPr>
              <w:br/>
              <w:t>1 aasta</w:t>
            </w:r>
          </w:p>
          <w:p w14:paraId="2C1C7D2F" w14:textId="77777777" w:rsidR="00D23C5B" w:rsidRPr="004C4DB5" w:rsidRDefault="00D23C5B" w:rsidP="00760D5C">
            <w:pPr>
              <w:keepNext/>
              <w:keepLines/>
              <w:spacing w:line="280" w:lineRule="atLeast"/>
              <w:jc w:val="center"/>
              <w:rPr>
                <w:szCs w:val="22"/>
                <w:lang w:eastAsia="de-DE"/>
              </w:rPr>
            </w:pPr>
            <w:r w:rsidRPr="004C4DB5">
              <w:rPr>
                <w:szCs w:val="22"/>
                <w:lang w:eastAsia="de-DE"/>
              </w:rPr>
              <w:t>N</w:t>
            </w:r>
            <w:r w:rsidR="00125D0C" w:rsidRPr="004C4DB5">
              <w:rPr>
                <w:szCs w:val="22"/>
                <w:lang w:eastAsia="de-DE"/>
              </w:rPr>
              <w:t> </w:t>
            </w:r>
            <w:r w:rsidRPr="004C4DB5">
              <w:rPr>
                <w:szCs w:val="22"/>
                <w:lang w:eastAsia="de-DE"/>
              </w:rPr>
              <w:t>=</w:t>
            </w:r>
            <w:r w:rsidR="00125D0C" w:rsidRPr="004C4DB5">
              <w:rPr>
                <w:szCs w:val="22"/>
                <w:lang w:eastAsia="de-DE"/>
              </w:rPr>
              <w:t> </w:t>
            </w:r>
            <w:r w:rsidRPr="004C4DB5">
              <w:rPr>
                <w:szCs w:val="22"/>
                <w:lang w:eastAsia="de-DE"/>
              </w:rPr>
              <w:t>1702***</w:t>
            </w:r>
          </w:p>
        </w:tc>
      </w:tr>
      <w:tr w:rsidR="00D23C5B" w:rsidRPr="004C4DB5" w14:paraId="65AE1B02" w14:textId="77777777" w:rsidTr="00760D5C">
        <w:tc>
          <w:tcPr>
            <w:tcW w:w="3227" w:type="dxa"/>
            <w:tcBorders>
              <w:bottom w:val="nil"/>
            </w:tcBorders>
          </w:tcPr>
          <w:p w14:paraId="4FEC3E14" w14:textId="77777777" w:rsidR="00D23C5B" w:rsidRPr="004C4DB5" w:rsidRDefault="00D23C5B" w:rsidP="00760D5C">
            <w:pPr>
              <w:keepNext/>
              <w:keepLines/>
              <w:spacing w:line="280" w:lineRule="atLeast"/>
              <w:rPr>
                <w:szCs w:val="22"/>
                <w:lang w:eastAsia="de-DE"/>
              </w:rPr>
            </w:pPr>
            <w:r w:rsidRPr="004C4DB5">
              <w:rPr>
                <w:szCs w:val="22"/>
                <w:lang w:eastAsia="de-DE"/>
              </w:rPr>
              <w:t>Haigusvaba elulemus</w:t>
            </w:r>
          </w:p>
        </w:tc>
        <w:tc>
          <w:tcPr>
            <w:tcW w:w="1559" w:type="dxa"/>
            <w:tcBorders>
              <w:bottom w:val="nil"/>
              <w:right w:val="nil"/>
            </w:tcBorders>
          </w:tcPr>
          <w:p w14:paraId="351674AF" w14:textId="77777777" w:rsidR="00D23C5B" w:rsidRPr="004C4DB5" w:rsidRDefault="00D23C5B" w:rsidP="00760D5C">
            <w:pPr>
              <w:keepNext/>
              <w:keepLines/>
              <w:spacing w:line="280" w:lineRule="atLeast"/>
              <w:jc w:val="center"/>
              <w:rPr>
                <w:szCs w:val="22"/>
                <w:lang w:eastAsia="de-DE"/>
              </w:rPr>
            </w:pPr>
          </w:p>
        </w:tc>
        <w:tc>
          <w:tcPr>
            <w:tcW w:w="1559" w:type="dxa"/>
            <w:tcBorders>
              <w:left w:val="nil"/>
              <w:bottom w:val="nil"/>
            </w:tcBorders>
          </w:tcPr>
          <w:p w14:paraId="39873B3C" w14:textId="77777777" w:rsidR="00D23C5B" w:rsidRPr="004C4DB5" w:rsidRDefault="00D23C5B" w:rsidP="00760D5C">
            <w:pPr>
              <w:keepNext/>
              <w:keepLines/>
              <w:spacing w:line="280" w:lineRule="atLeast"/>
              <w:jc w:val="center"/>
              <w:rPr>
                <w:szCs w:val="22"/>
                <w:lang w:eastAsia="de-DE"/>
              </w:rPr>
            </w:pPr>
          </w:p>
        </w:tc>
        <w:tc>
          <w:tcPr>
            <w:tcW w:w="1560" w:type="dxa"/>
            <w:tcBorders>
              <w:bottom w:val="nil"/>
              <w:right w:val="nil"/>
            </w:tcBorders>
          </w:tcPr>
          <w:p w14:paraId="13F84896" w14:textId="77777777" w:rsidR="00D23C5B" w:rsidRPr="004C4DB5" w:rsidRDefault="00D23C5B" w:rsidP="00760D5C">
            <w:pPr>
              <w:keepNext/>
              <w:keepLines/>
              <w:spacing w:line="280" w:lineRule="atLeast"/>
              <w:jc w:val="center"/>
              <w:rPr>
                <w:szCs w:val="22"/>
                <w:lang w:eastAsia="de-DE"/>
              </w:rPr>
            </w:pPr>
          </w:p>
        </w:tc>
        <w:tc>
          <w:tcPr>
            <w:tcW w:w="1559" w:type="dxa"/>
            <w:tcBorders>
              <w:left w:val="nil"/>
              <w:bottom w:val="nil"/>
            </w:tcBorders>
          </w:tcPr>
          <w:p w14:paraId="37056986" w14:textId="77777777" w:rsidR="00D23C5B" w:rsidRPr="004C4DB5" w:rsidRDefault="00D23C5B" w:rsidP="00760D5C">
            <w:pPr>
              <w:keepNext/>
              <w:keepLines/>
              <w:spacing w:line="280" w:lineRule="atLeast"/>
              <w:jc w:val="center"/>
              <w:rPr>
                <w:szCs w:val="22"/>
                <w:lang w:eastAsia="de-DE"/>
              </w:rPr>
            </w:pPr>
          </w:p>
        </w:tc>
      </w:tr>
      <w:tr w:rsidR="00D23C5B" w:rsidRPr="004C4DB5" w14:paraId="3DE5EFA0" w14:textId="77777777" w:rsidTr="00760D5C">
        <w:tc>
          <w:tcPr>
            <w:tcW w:w="3227" w:type="dxa"/>
            <w:tcBorders>
              <w:top w:val="nil"/>
              <w:bottom w:val="nil"/>
            </w:tcBorders>
          </w:tcPr>
          <w:p w14:paraId="634F1A0E" w14:textId="77777777" w:rsidR="00D23C5B" w:rsidRPr="004C4DB5" w:rsidRDefault="00D23C5B" w:rsidP="00760D5C">
            <w:pPr>
              <w:keepNext/>
              <w:keepLines/>
              <w:spacing w:line="280" w:lineRule="atLeast"/>
              <w:rPr>
                <w:szCs w:val="22"/>
                <w:lang w:eastAsia="de-DE"/>
              </w:rPr>
            </w:pPr>
            <w:r w:rsidRPr="004C4DB5">
              <w:rPr>
                <w:szCs w:val="22"/>
                <w:lang w:eastAsia="de-DE"/>
              </w:rPr>
              <w:t>- Tüsistustega patsientide arv</w:t>
            </w:r>
          </w:p>
        </w:tc>
        <w:tc>
          <w:tcPr>
            <w:tcW w:w="1559" w:type="dxa"/>
            <w:tcBorders>
              <w:top w:val="nil"/>
              <w:bottom w:val="nil"/>
              <w:right w:val="nil"/>
            </w:tcBorders>
          </w:tcPr>
          <w:p w14:paraId="6CA76E5D" w14:textId="77777777" w:rsidR="00D23C5B" w:rsidRPr="004C4DB5" w:rsidRDefault="00D23C5B" w:rsidP="00760D5C">
            <w:pPr>
              <w:keepNext/>
              <w:keepLines/>
              <w:spacing w:line="280" w:lineRule="atLeast"/>
              <w:jc w:val="center"/>
              <w:rPr>
                <w:szCs w:val="22"/>
                <w:lang w:eastAsia="de-DE"/>
              </w:rPr>
            </w:pPr>
            <w:r w:rsidRPr="004C4DB5">
              <w:rPr>
                <w:szCs w:val="22"/>
                <w:lang w:eastAsia="de-DE"/>
              </w:rPr>
              <w:t>219 (12,9%)</w:t>
            </w:r>
          </w:p>
        </w:tc>
        <w:tc>
          <w:tcPr>
            <w:tcW w:w="1559" w:type="dxa"/>
            <w:tcBorders>
              <w:top w:val="nil"/>
              <w:left w:val="nil"/>
              <w:bottom w:val="nil"/>
            </w:tcBorders>
          </w:tcPr>
          <w:p w14:paraId="6E41D979" w14:textId="77777777" w:rsidR="00D23C5B" w:rsidRPr="004C4DB5" w:rsidRDefault="00D23C5B" w:rsidP="00760D5C">
            <w:pPr>
              <w:keepNext/>
              <w:keepLines/>
              <w:spacing w:line="280" w:lineRule="atLeast"/>
              <w:jc w:val="center"/>
              <w:rPr>
                <w:szCs w:val="22"/>
                <w:lang w:eastAsia="de-DE"/>
              </w:rPr>
            </w:pPr>
            <w:r w:rsidRPr="004C4DB5">
              <w:rPr>
                <w:szCs w:val="22"/>
                <w:lang w:eastAsia="de-DE"/>
              </w:rPr>
              <w:t>127 (7,5%)</w:t>
            </w:r>
          </w:p>
        </w:tc>
        <w:tc>
          <w:tcPr>
            <w:tcW w:w="1560" w:type="dxa"/>
            <w:tcBorders>
              <w:top w:val="nil"/>
              <w:bottom w:val="nil"/>
              <w:right w:val="nil"/>
            </w:tcBorders>
          </w:tcPr>
          <w:p w14:paraId="6F40E22D" w14:textId="77777777" w:rsidR="00D23C5B" w:rsidRPr="004C4DB5" w:rsidRDefault="00D23C5B" w:rsidP="00760D5C">
            <w:pPr>
              <w:keepNext/>
              <w:keepLines/>
              <w:spacing w:line="280" w:lineRule="atLeast"/>
              <w:jc w:val="center"/>
              <w:rPr>
                <w:szCs w:val="22"/>
                <w:lang w:eastAsia="de-DE"/>
              </w:rPr>
            </w:pPr>
            <w:r w:rsidRPr="004C4DB5">
              <w:rPr>
                <w:szCs w:val="22"/>
                <w:lang w:eastAsia="de-DE"/>
              </w:rPr>
              <w:t>570 (33,6%)</w:t>
            </w:r>
          </w:p>
        </w:tc>
        <w:tc>
          <w:tcPr>
            <w:tcW w:w="1559" w:type="dxa"/>
            <w:tcBorders>
              <w:top w:val="nil"/>
              <w:left w:val="nil"/>
              <w:bottom w:val="nil"/>
            </w:tcBorders>
          </w:tcPr>
          <w:p w14:paraId="2731D5DB" w14:textId="77777777" w:rsidR="00D23C5B" w:rsidRPr="004C4DB5" w:rsidRDefault="00D23C5B" w:rsidP="00760D5C">
            <w:pPr>
              <w:keepNext/>
              <w:keepLines/>
              <w:spacing w:line="280" w:lineRule="atLeast"/>
              <w:jc w:val="center"/>
              <w:rPr>
                <w:szCs w:val="22"/>
                <w:lang w:eastAsia="de-DE"/>
              </w:rPr>
            </w:pPr>
            <w:r w:rsidRPr="004C4DB5">
              <w:rPr>
                <w:szCs w:val="22"/>
                <w:lang w:eastAsia="de-DE"/>
              </w:rPr>
              <w:t>471 (27,7%)</w:t>
            </w:r>
          </w:p>
        </w:tc>
      </w:tr>
      <w:tr w:rsidR="00D23C5B" w:rsidRPr="004C4DB5" w14:paraId="3B3AE2E5" w14:textId="77777777" w:rsidTr="00760D5C">
        <w:tc>
          <w:tcPr>
            <w:tcW w:w="3227" w:type="dxa"/>
            <w:tcBorders>
              <w:top w:val="nil"/>
              <w:bottom w:val="nil"/>
            </w:tcBorders>
          </w:tcPr>
          <w:p w14:paraId="3926A863" w14:textId="77777777" w:rsidR="00D23C5B" w:rsidRPr="004C4DB5" w:rsidRDefault="00D23C5B" w:rsidP="00760D5C">
            <w:pPr>
              <w:keepNext/>
              <w:keepLines/>
              <w:spacing w:line="280" w:lineRule="atLeast"/>
              <w:rPr>
                <w:szCs w:val="22"/>
                <w:lang w:eastAsia="de-DE"/>
              </w:rPr>
            </w:pPr>
            <w:r w:rsidRPr="004C4DB5">
              <w:rPr>
                <w:szCs w:val="22"/>
                <w:lang w:eastAsia="de-DE"/>
              </w:rPr>
              <w:t>- Tüsistusteta patsientide arv</w:t>
            </w:r>
          </w:p>
        </w:tc>
        <w:tc>
          <w:tcPr>
            <w:tcW w:w="1559" w:type="dxa"/>
            <w:tcBorders>
              <w:top w:val="nil"/>
              <w:bottom w:val="nil"/>
              <w:right w:val="nil"/>
            </w:tcBorders>
          </w:tcPr>
          <w:p w14:paraId="1B16C0F3" w14:textId="77777777" w:rsidR="00D23C5B" w:rsidRPr="004C4DB5" w:rsidRDefault="00D23C5B" w:rsidP="00760D5C">
            <w:pPr>
              <w:keepNext/>
              <w:keepLines/>
              <w:spacing w:line="280" w:lineRule="atLeast"/>
              <w:jc w:val="center"/>
              <w:rPr>
                <w:szCs w:val="22"/>
                <w:lang w:eastAsia="de-DE"/>
              </w:rPr>
            </w:pPr>
            <w:r w:rsidRPr="004C4DB5">
              <w:rPr>
                <w:szCs w:val="22"/>
                <w:lang w:eastAsia="de-DE"/>
              </w:rPr>
              <w:t>1474 (87,1%)</w:t>
            </w:r>
          </w:p>
        </w:tc>
        <w:tc>
          <w:tcPr>
            <w:tcW w:w="1559" w:type="dxa"/>
            <w:tcBorders>
              <w:top w:val="nil"/>
              <w:left w:val="nil"/>
              <w:bottom w:val="nil"/>
            </w:tcBorders>
          </w:tcPr>
          <w:p w14:paraId="52F4DBBB" w14:textId="77777777" w:rsidR="00D23C5B" w:rsidRPr="004C4DB5" w:rsidRDefault="00D23C5B" w:rsidP="00760D5C">
            <w:pPr>
              <w:keepNext/>
              <w:keepLines/>
              <w:spacing w:line="280" w:lineRule="atLeast"/>
              <w:jc w:val="center"/>
              <w:rPr>
                <w:szCs w:val="22"/>
                <w:lang w:eastAsia="de-DE"/>
              </w:rPr>
            </w:pPr>
            <w:r w:rsidRPr="004C4DB5">
              <w:rPr>
                <w:szCs w:val="22"/>
                <w:lang w:eastAsia="de-DE"/>
              </w:rPr>
              <w:t>1566 (92,5%)</w:t>
            </w:r>
          </w:p>
        </w:tc>
        <w:tc>
          <w:tcPr>
            <w:tcW w:w="1560" w:type="dxa"/>
            <w:tcBorders>
              <w:top w:val="nil"/>
              <w:bottom w:val="nil"/>
              <w:right w:val="nil"/>
            </w:tcBorders>
          </w:tcPr>
          <w:p w14:paraId="169E6A48" w14:textId="77777777" w:rsidR="00D23C5B" w:rsidRPr="004C4DB5" w:rsidRDefault="00D23C5B" w:rsidP="00760D5C">
            <w:pPr>
              <w:keepNext/>
              <w:keepLines/>
              <w:spacing w:line="280" w:lineRule="atLeast"/>
              <w:jc w:val="center"/>
              <w:rPr>
                <w:szCs w:val="22"/>
                <w:lang w:eastAsia="de-DE"/>
              </w:rPr>
            </w:pPr>
            <w:r w:rsidRPr="004C4DB5">
              <w:rPr>
                <w:szCs w:val="22"/>
                <w:lang w:eastAsia="de-DE"/>
              </w:rPr>
              <w:t>1127 (66,4%)</w:t>
            </w:r>
          </w:p>
        </w:tc>
        <w:tc>
          <w:tcPr>
            <w:tcW w:w="1559" w:type="dxa"/>
            <w:tcBorders>
              <w:top w:val="nil"/>
              <w:left w:val="nil"/>
              <w:bottom w:val="nil"/>
            </w:tcBorders>
          </w:tcPr>
          <w:p w14:paraId="565FFB5C" w14:textId="77777777" w:rsidR="00D23C5B" w:rsidRPr="004C4DB5" w:rsidRDefault="00D23C5B" w:rsidP="00760D5C">
            <w:pPr>
              <w:keepNext/>
              <w:keepLines/>
              <w:spacing w:line="280" w:lineRule="atLeast"/>
              <w:jc w:val="center"/>
              <w:rPr>
                <w:szCs w:val="22"/>
                <w:lang w:eastAsia="de-DE"/>
              </w:rPr>
            </w:pPr>
            <w:r w:rsidRPr="004C4DB5">
              <w:rPr>
                <w:szCs w:val="22"/>
                <w:lang w:eastAsia="de-DE"/>
              </w:rPr>
              <w:t>1231 (72,3%)</w:t>
            </w:r>
          </w:p>
        </w:tc>
      </w:tr>
      <w:tr w:rsidR="00D23C5B" w:rsidRPr="004C4DB5" w14:paraId="174DB051" w14:textId="77777777" w:rsidTr="00760D5C">
        <w:tc>
          <w:tcPr>
            <w:tcW w:w="3227" w:type="dxa"/>
            <w:tcBorders>
              <w:top w:val="nil"/>
              <w:bottom w:val="nil"/>
            </w:tcBorders>
          </w:tcPr>
          <w:p w14:paraId="5D1F494D" w14:textId="77777777" w:rsidR="00D23C5B" w:rsidRPr="004C4DB5" w:rsidRDefault="00D23C5B" w:rsidP="00760D5C">
            <w:pPr>
              <w:keepNext/>
              <w:keepLines/>
              <w:spacing w:line="280" w:lineRule="atLeast"/>
              <w:rPr>
                <w:szCs w:val="22"/>
                <w:lang w:eastAsia="de-DE"/>
              </w:rPr>
            </w:pPr>
            <w:r w:rsidRPr="004C4DB5">
              <w:rPr>
                <w:szCs w:val="22"/>
                <w:lang w:eastAsia="de-DE"/>
              </w:rPr>
              <w:t xml:space="preserve">P-väärtus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nil"/>
              <w:right w:val="single" w:sz="4" w:space="0" w:color="auto"/>
            </w:tcBorders>
          </w:tcPr>
          <w:p w14:paraId="144BEE36" w14:textId="77777777" w:rsidR="00D23C5B" w:rsidRPr="004C4DB5" w:rsidRDefault="00D23C5B" w:rsidP="00760D5C">
            <w:pPr>
              <w:keepNext/>
              <w:keepLines/>
              <w:spacing w:line="280" w:lineRule="atLeast"/>
              <w:jc w:val="center"/>
              <w:rPr>
                <w:szCs w:val="22"/>
                <w:lang w:eastAsia="de-DE"/>
              </w:rPr>
            </w:pPr>
            <w:r w:rsidRPr="004C4DB5">
              <w:rPr>
                <w:szCs w:val="22"/>
                <w:lang w:eastAsia="de-DE"/>
              </w:rPr>
              <w:t>&lt; 0,0001</w:t>
            </w:r>
          </w:p>
        </w:tc>
        <w:tc>
          <w:tcPr>
            <w:tcW w:w="3119" w:type="dxa"/>
            <w:gridSpan w:val="2"/>
            <w:tcBorders>
              <w:top w:val="nil"/>
              <w:left w:val="single" w:sz="4" w:space="0" w:color="auto"/>
              <w:bottom w:val="nil"/>
            </w:tcBorders>
          </w:tcPr>
          <w:p w14:paraId="3FFE3BEC" w14:textId="77777777" w:rsidR="00D23C5B" w:rsidRPr="004C4DB5" w:rsidRDefault="00D23C5B" w:rsidP="00760D5C">
            <w:pPr>
              <w:keepNext/>
              <w:keepLines/>
              <w:spacing w:line="280" w:lineRule="atLeast"/>
              <w:jc w:val="center"/>
              <w:rPr>
                <w:szCs w:val="22"/>
                <w:lang w:eastAsia="de-DE"/>
              </w:rPr>
            </w:pPr>
            <w:r w:rsidRPr="004C4DB5">
              <w:rPr>
                <w:szCs w:val="22"/>
                <w:lang w:eastAsia="de-DE"/>
              </w:rPr>
              <w:t>&lt; 0,0001</w:t>
            </w:r>
          </w:p>
        </w:tc>
      </w:tr>
      <w:tr w:rsidR="00D23C5B" w:rsidRPr="004C4DB5" w14:paraId="264BCFAE" w14:textId="77777777" w:rsidTr="00760D5C">
        <w:tc>
          <w:tcPr>
            <w:tcW w:w="3227" w:type="dxa"/>
            <w:tcBorders>
              <w:top w:val="nil"/>
              <w:bottom w:val="single" w:sz="4" w:space="0" w:color="auto"/>
            </w:tcBorders>
          </w:tcPr>
          <w:p w14:paraId="1A71D644" w14:textId="77777777" w:rsidR="00D23C5B" w:rsidRPr="004C4DB5" w:rsidRDefault="00D23C5B" w:rsidP="00760D5C">
            <w:pPr>
              <w:keepNext/>
              <w:keepLines/>
              <w:spacing w:line="280" w:lineRule="atLeast"/>
              <w:rPr>
                <w:szCs w:val="22"/>
                <w:lang w:eastAsia="de-DE"/>
              </w:rPr>
            </w:pPr>
            <w:r w:rsidRPr="004C4DB5">
              <w:rPr>
                <w:szCs w:val="22"/>
                <w:lang w:eastAsia="de-DE"/>
              </w:rPr>
              <w:t>Riski</w:t>
            </w:r>
            <w:r w:rsidR="00C47CD1" w:rsidRPr="004C4DB5">
              <w:rPr>
                <w:szCs w:val="22"/>
                <w:lang w:eastAsia="de-DE"/>
              </w:rPr>
              <w:t xml:space="preserve">tiheduste </w:t>
            </w:r>
            <w:r w:rsidRPr="004C4DB5">
              <w:rPr>
                <w:szCs w:val="22"/>
                <w:lang w:eastAsia="de-DE"/>
              </w:rPr>
              <w:t xml:space="preserve">suhe </w:t>
            </w:r>
            <w:r w:rsidRPr="004C4DB5">
              <w:rPr>
                <w:i/>
                <w:szCs w:val="22"/>
              </w:rPr>
              <w:t>versus</w:t>
            </w:r>
            <w:r w:rsidRPr="004C4DB5">
              <w:rPr>
                <w:szCs w:val="22"/>
                <w:lang w:eastAsia="de-DE"/>
              </w:rPr>
              <w:t xml:space="preserve"> vaatlus</w:t>
            </w:r>
          </w:p>
        </w:tc>
        <w:tc>
          <w:tcPr>
            <w:tcW w:w="3118" w:type="dxa"/>
            <w:gridSpan w:val="2"/>
            <w:tcBorders>
              <w:top w:val="nil"/>
              <w:bottom w:val="single" w:sz="4" w:space="0" w:color="auto"/>
              <w:right w:val="single" w:sz="4" w:space="0" w:color="auto"/>
            </w:tcBorders>
          </w:tcPr>
          <w:p w14:paraId="1C35A315" w14:textId="77777777" w:rsidR="00D23C5B" w:rsidRPr="004C4DB5" w:rsidRDefault="00D23C5B" w:rsidP="00760D5C">
            <w:pPr>
              <w:keepNext/>
              <w:keepLines/>
              <w:spacing w:line="280" w:lineRule="atLeast"/>
              <w:jc w:val="center"/>
              <w:rPr>
                <w:szCs w:val="22"/>
                <w:lang w:eastAsia="de-DE"/>
              </w:rPr>
            </w:pPr>
            <w:r w:rsidRPr="004C4DB5">
              <w:rPr>
                <w:szCs w:val="22"/>
                <w:lang w:eastAsia="de-DE"/>
              </w:rPr>
              <w:t>0,54</w:t>
            </w:r>
          </w:p>
        </w:tc>
        <w:tc>
          <w:tcPr>
            <w:tcW w:w="3119" w:type="dxa"/>
            <w:gridSpan w:val="2"/>
            <w:tcBorders>
              <w:top w:val="nil"/>
              <w:left w:val="single" w:sz="4" w:space="0" w:color="auto"/>
              <w:bottom w:val="single" w:sz="4" w:space="0" w:color="auto"/>
            </w:tcBorders>
          </w:tcPr>
          <w:p w14:paraId="50BE0ED5" w14:textId="77777777" w:rsidR="00D23C5B" w:rsidRPr="004C4DB5" w:rsidRDefault="00D23C5B" w:rsidP="00760D5C">
            <w:pPr>
              <w:keepNext/>
              <w:keepLines/>
              <w:spacing w:line="280" w:lineRule="atLeast"/>
              <w:jc w:val="center"/>
              <w:rPr>
                <w:szCs w:val="22"/>
                <w:lang w:eastAsia="de-DE"/>
              </w:rPr>
            </w:pPr>
            <w:r w:rsidRPr="004C4DB5">
              <w:rPr>
                <w:szCs w:val="22"/>
                <w:lang w:eastAsia="de-DE"/>
              </w:rPr>
              <w:t>0,76</w:t>
            </w:r>
          </w:p>
        </w:tc>
      </w:tr>
      <w:tr w:rsidR="00D23C5B" w:rsidRPr="004C4DB5" w14:paraId="04F558EF" w14:textId="77777777" w:rsidTr="00760D5C">
        <w:tc>
          <w:tcPr>
            <w:tcW w:w="3227" w:type="dxa"/>
            <w:tcBorders>
              <w:bottom w:val="nil"/>
            </w:tcBorders>
          </w:tcPr>
          <w:p w14:paraId="456B18EF" w14:textId="77777777" w:rsidR="00D23C5B" w:rsidRPr="004C4DB5" w:rsidRDefault="00D23C5B" w:rsidP="00760D5C">
            <w:pPr>
              <w:keepNext/>
              <w:keepLines/>
              <w:spacing w:line="280" w:lineRule="atLeast"/>
              <w:rPr>
                <w:szCs w:val="22"/>
                <w:lang w:eastAsia="de-DE"/>
              </w:rPr>
            </w:pPr>
            <w:r w:rsidRPr="004C4DB5">
              <w:rPr>
                <w:szCs w:val="22"/>
                <w:lang w:eastAsia="de-DE"/>
              </w:rPr>
              <w:t>Retsidiivivaba elulemus</w:t>
            </w:r>
          </w:p>
        </w:tc>
        <w:tc>
          <w:tcPr>
            <w:tcW w:w="1559" w:type="dxa"/>
            <w:tcBorders>
              <w:bottom w:val="nil"/>
              <w:right w:val="nil"/>
            </w:tcBorders>
          </w:tcPr>
          <w:p w14:paraId="38A850AE" w14:textId="77777777" w:rsidR="00D23C5B" w:rsidRPr="004C4DB5" w:rsidRDefault="00D23C5B" w:rsidP="00760D5C">
            <w:pPr>
              <w:keepNext/>
              <w:keepLines/>
              <w:spacing w:line="280" w:lineRule="atLeast"/>
              <w:jc w:val="center"/>
              <w:rPr>
                <w:szCs w:val="22"/>
                <w:lang w:eastAsia="de-DE"/>
              </w:rPr>
            </w:pPr>
          </w:p>
        </w:tc>
        <w:tc>
          <w:tcPr>
            <w:tcW w:w="1559" w:type="dxa"/>
            <w:tcBorders>
              <w:left w:val="nil"/>
              <w:bottom w:val="nil"/>
            </w:tcBorders>
          </w:tcPr>
          <w:p w14:paraId="2C2C0478" w14:textId="77777777" w:rsidR="00D23C5B" w:rsidRPr="004C4DB5" w:rsidRDefault="00D23C5B" w:rsidP="00760D5C">
            <w:pPr>
              <w:keepNext/>
              <w:keepLines/>
              <w:spacing w:line="280" w:lineRule="atLeast"/>
              <w:jc w:val="center"/>
              <w:rPr>
                <w:szCs w:val="22"/>
                <w:lang w:eastAsia="de-DE"/>
              </w:rPr>
            </w:pPr>
          </w:p>
        </w:tc>
        <w:tc>
          <w:tcPr>
            <w:tcW w:w="1560" w:type="dxa"/>
            <w:tcBorders>
              <w:bottom w:val="nil"/>
              <w:right w:val="nil"/>
            </w:tcBorders>
          </w:tcPr>
          <w:p w14:paraId="2FB44098" w14:textId="77777777" w:rsidR="00D23C5B" w:rsidRPr="004C4DB5" w:rsidRDefault="00D23C5B" w:rsidP="00760D5C">
            <w:pPr>
              <w:keepNext/>
              <w:keepLines/>
              <w:spacing w:line="280" w:lineRule="atLeast"/>
              <w:jc w:val="center"/>
              <w:rPr>
                <w:szCs w:val="22"/>
                <w:lang w:eastAsia="de-DE"/>
              </w:rPr>
            </w:pPr>
          </w:p>
        </w:tc>
        <w:tc>
          <w:tcPr>
            <w:tcW w:w="1559" w:type="dxa"/>
            <w:tcBorders>
              <w:left w:val="nil"/>
              <w:bottom w:val="nil"/>
            </w:tcBorders>
          </w:tcPr>
          <w:p w14:paraId="311EC842" w14:textId="77777777" w:rsidR="00D23C5B" w:rsidRPr="004C4DB5" w:rsidRDefault="00D23C5B" w:rsidP="00760D5C">
            <w:pPr>
              <w:keepNext/>
              <w:keepLines/>
              <w:spacing w:line="280" w:lineRule="atLeast"/>
              <w:jc w:val="center"/>
              <w:rPr>
                <w:szCs w:val="22"/>
                <w:lang w:eastAsia="de-DE"/>
              </w:rPr>
            </w:pPr>
          </w:p>
        </w:tc>
      </w:tr>
      <w:tr w:rsidR="00D23C5B" w:rsidRPr="004C4DB5" w14:paraId="4A27AF17" w14:textId="77777777" w:rsidTr="00760D5C">
        <w:tc>
          <w:tcPr>
            <w:tcW w:w="3227" w:type="dxa"/>
            <w:tcBorders>
              <w:top w:val="nil"/>
              <w:bottom w:val="nil"/>
            </w:tcBorders>
          </w:tcPr>
          <w:p w14:paraId="53616AD7" w14:textId="77777777" w:rsidR="00D23C5B" w:rsidRPr="004C4DB5" w:rsidRDefault="00D23C5B" w:rsidP="00760D5C">
            <w:pPr>
              <w:keepNext/>
              <w:keepLines/>
              <w:spacing w:line="280" w:lineRule="atLeast"/>
              <w:rPr>
                <w:szCs w:val="22"/>
                <w:lang w:eastAsia="de-DE"/>
              </w:rPr>
            </w:pPr>
            <w:r w:rsidRPr="004C4DB5">
              <w:rPr>
                <w:szCs w:val="22"/>
                <w:lang w:eastAsia="de-DE"/>
              </w:rPr>
              <w:t>- Tüsistustega patsientide arv</w:t>
            </w:r>
          </w:p>
        </w:tc>
        <w:tc>
          <w:tcPr>
            <w:tcW w:w="1559" w:type="dxa"/>
            <w:tcBorders>
              <w:top w:val="nil"/>
              <w:bottom w:val="nil"/>
              <w:right w:val="nil"/>
            </w:tcBorders>
          </w:tcPr>
          <w:p w14:paraId="5B4CA5C7" w14:textId="77777777" w:rsidR="00D23C5B" w:rsidRPr="004C4DB5" w:rsidRDefault="00D23C5B" w:rsidP="00760D5C">
            <w:pPr>
              <w:keepNext/>
              <w:keepLines/>
              <w:spacing w:line="280" w:lineRule="atLeast"/>
              <w:jc w:val="center"/>
              <w:rPr>
                <w:szCs w:val="22"/>
                <w:lang w:eastAsia="de-DE"/>
              </w:rPr>
            </w:pPr>
            <w:r w:rsidRPr="004C4DB5">
              <w:rPr>
                <w:szCs w:val="22"/>
                <w:lang w:eastAsia="de-DE"/>
              </w:rPr>
              <w:t>208 (12,3%)</w:t>
            </w:r>
          </w:p>
        </w:tc>
        <w:tc>
          <w:tcPr>
            <w:tcW w:w="1559" w:type="dxa"/>
            <w:tcBorders>
              <w:top w:val="nil"/>
              <w:left w:val="nil"/>
              <w:bottom w:val="nil"/>
            </w:tcBorders>
          </w:tcPr>
          <w:p w14:paraId="26809DCF" w14:textId="77777777" w:rsidR="00D23C5B" w:rsidRPr="004C4DB5" w:rsidRDefault="00D23C5B" w:rsidP="00760D5C">
            <w:pPr>
              <w:keepNext/>
              <w:keepLines/>
              <w:spacing w:line="280" w:lineRule="atLeast"/>
              <w:jc w:val="center"/>
              <w:rPr>
                <w:szCs w:val="22"/>
                <w:lang w:eastAsia="de-DE"/>
              </w:rPr>
            </w:pPr>
            <w:r w:rsidRPr="004C4DB5">
              <w:rPr>
                <w:szCs w:val="22"/>
                <w:lang w:eastAsia="de-DE"/>
              </w:rPr>
              <w:t>113 (6,7%)</w:t>
            </w:r>
          </w:p>
        </w:tc>
        <w:tc>
          <w:tcPr>
            <w:tcW w:w="1560" w:type="dxa"/>
            <w:tcBorders>
              <w:top w:val="nil"/>
              <w:bottom w:val="nil"/>
              <w:right w:val="nil"/>
            </w:tcBorders>
          </w:tcPr>
          <w:p w14:paraId="2F32D1DC" w14:textId="77777777" w:rsidR="00D23C5B" w:rsidRPr="004C4DB5" w:rsidRDefault="00D23C5B" w:rsidP="00760D5C">
            <w:pPr>
              <w:keepNext/>
              <w:keepLines/>
              <w:spacing w:line="280" w:lineRule="atLeast"/>
              <w:jc w:val="center"/>
              <w:rPr>
                <w:szCs w:val="22"/>
                <w:lang w:eastAsia="de-DE"/>
              </w:rPr>
            </w:pPr>
            <w:r w:rsidRPr="004C4DB5">
              <w:rPr>
                <w:szCs w:val="22"/>
                <w:lang w:eastAsia="de-DE"/>
              </w:rPr>
              <w:t>506 (29,8%)</w:t>
            </w:r>
          </w:p>
        </w:tc>
        <w:tc>
          <w:tcPr>
            <w:tcW w:w="1559" w:type="dxa"/>
            <w:tcBorders>
              <w:top w:val="nil"/>
              <w:left w:val="nil"/>
              <w:bottom w:val="nil"/>
            </w:tcBorders>
          </w:tcPr>
          <w:p w14:paraId="4BA9BF96" w14:textId="77777777" w:rsidR="00D23C5B" w:rsidRPr="004C4DB5" w:rsidRDefault="00D23C5B" w:rsidP="00760D5C">
            <w:pPr>
              <w:keepNext/>
              <w:keepLines/>
              <w:spacing w:line="280" w:lineRule="atLeast"/>
              <w:jc w:val="center"/>
              <w:rPr>
                <w:szCs w:val="22"/>
                <w:lang w:eastAsia="de-DE"/>
              </w:rPr>
            </w:pPr>
            <w:r w:rsidRPr="004C4DB5">
              <w:rPr>
                <w:szCs w:val="22"/>
                <w:lang w:eastAsia="de-DE"/>
              </w:rPr>
              <w:t>399 (23,4%)</w:t>
            </w:r>
          </w:p>
        </w:tc>
      </w:tr>
      <w:tr w:rsidR="00D23C5B" w:rsidRPr="004C4DB5" w14:paraId="387D0885" w14:textId="77777777" w:rsidTr="00760D5C">
        <w:tc>
          <w:tcPr>
            <w:tcW w:w="3227" w:type="dxa"/>
            <w:tcBorders>
              <w:top w:val="nil"/>
              <w:bottom w:val="nil"/>
            </w:tcBorders>
          </w:tcPr>
          <w:p w14:paraId="6F74D7C6" w14:textId="77777777" w:rsidR="00D23C5B" w:rsidRPr="004C4DB5" w:rsidRDefault="00D23C5B" w:rsidP="00760D5C">
            <w:pPr>
              <w:keepNext/>
              <w:keepLines/>
              <w:spacing w:line="280" w:lineRule="atLeast"/>
              <w:rPr>
                <w:szCs w:val="22"/>
                <w:lang w:eastAsia="de-DE"/>
              </w:rPr>
            </w:pPr>
            <w:r w:rsidRPr="004C4DB5">
              <w:rPr>
                <w:szCs w:val="22"/>
                <w:lang w:eastAsia="de-DE"/>
              </w:rPr>
              <w:t>- Tüsistusteta patsientide arv</w:t>
            </w:r>
          </w:p>
        </w:tc>
        <w:tc>
          <w:tcPr>
            <w:tcW w:w="1559" w:type="dxa"/>
            <w:tcBorders>
              <w:top w:val="nil"/>
              <w:bottom w:val="nil"/>
              <w:right w:val="nil"/>
            </w:tcBorders>
          </w:tcPr>
          <w:p w14:paraId="7086BFA3" w14:textId="77777777" w:rsidR="00D23C5B" w:rsidRPr="004C4DB5" w:rsidRDefault="00D23C5B" w:rsidP="00760D5C">
            <w:pPr>
              <w:keepNext/>
              <w:keepLines/>
              <w:spacing w:line="280" w:lineRule="atLeast"/>
              <w:jc w:val="center"/>
              <w:rPr>
                <w:szCs w:val="22"/>
                <w:lang w:eastAsia="de-DE"/>
              </w:rPr>
            </w:pPr>
            <w:r w:rsidRPr="004C4DB5">
              <w:rPr>
                <w:szCs w:val="22"/>
                <w:lang w:eastAsia="de-DE"/>
              </w:rPr>
              <w:t>1485 (87,7%)</w:t>
            </w:r>
          </w:p>
        </w:tc>
        <w:tc>
          <w:tcPr>
            <w:tcW w:w="1559" w:type="dxa"/>
            <w:tcBorders>
              <w:top w:val="nil"/>
              <w:left w:val="nil"/>
              <w:bottom w:val="nil"/>
            </w:tcBorders>
          </w:tcPr>
          <w:p w14:paraId="7C72C207" w14:textId="77777777" w:rsidR="00D23C5B" w:rsidRPr="004C4DB5" w:rsidRDefault="00D23C5B" w:rsidP="00760D5C">
            <w:pPr>
              <w:keepNext/>
              <w:keepLines/>
              <w:spacing w:line="280" w:lineRule="atLeast"/>
              <w:jc w:val="center"/>
              <w:rPr>
                <w:szCs w:val="22"/>
                <w:lang w:eastAsia="de-DE"/>
              </w:rPr>
            </w:pPr>
            <w:r w:rsidRPr="004C4DB5">
              <w:rPr>
                <w:szCs w:val="22"/>
                <w:lang w:eastAsia="de-DE"/>
              </w:rPr>
              <w:t>1580 (93,3%)</w:t>
            </w:r>
          </w:p>
        </w:tc>
        <w:tc>
          <w:tcPr>
            <w:tcW w:w="1560" w:type="dxa"/>
            <w:tcBorders>
              <w:top w:val="nil"/>
              <w:bottom w:val="nil"/>
              <w:right w:val="nil"/>
            </w:tcBorders>
          </w:tcPr>
          <w:p w14:paraId="598A8372" w14:textId="77777777" w:rsidR="00D23C5B" w:rsidRPr="004C4DB5" w:rsidRDefault="00D23C5B" w:rsidP="00760D5C">
            <w:pPr>
              <w:keepNext/>
              <w:keepLines/>
              <w:spacing w:line="280" w:lineRule="atLeast"/>
              <w:jc w:val="center"/>
              <w:rPr>
                <w:szCs w:val="22"/>
                <w:lang w:eastAsia="de-DE"/>
              </w:rPr>
            </w:pPr>
            <w:r w:rsidRPr="004C4DB5">
              <w:rPr>
                <w:szCs w:val="22"/>
                <w:lang w:eastAsia="de-DE"/>
              </w:rPr>
              <w:t>1191 (70,2%)</w:t>
            </w:r>
          </w:p>
        </w:tc>
        <w:tc>
          <w:tcPr>
            <w:tcW w:w="1559" w:type="dxa"/>
            <w:tcBorders>
              <w:top w:val="nil"/>
              <w:left w:val="nil"/>
              <w:bottom w:val="nil"/>
            </w:tcBorders>
          </w:tcPr>
          <w:p w14:paraId="31E1A4D3" w14:textId="77777777" w:rsidR="00D23C5B" w:rsidRPr="004C4DB5" w:rsidRDefault="00D23C5B" w:rsidP="00760D5C">
            <w:pPr>
              <w:keepNext/>
              <w:keepLines/>
              <w:spacing w:line="280" w:lineRule="atLeast"/>
              <w:jc w:val="center"/>
              <w:rPr>
                <w:szCs w:val="22"/>
                <w:lang w:eastAsia="de-DE"/>
              </w:rPr>
            </w:pPr>
            <w:r w:rsidRPr="004C4DB5">
              <w:rPr>
                <w:szCs w:val="22"/>
                <w:lang w:eastAsia="de-DE"/>
              </w:rPr>
              <w:t>1303 (76,6%)</w:t>
            </w:r>
          </w:p>
        </w:tc>
      </w:tr>
      <w:tr w:rsidR="00D23C5B" w:rsidRPr="004C4DB5" w14:paraId="4DE59D15" w14:textId="77777777" w:rsidTr="00760D5C">
        <w:tc>
          <w:tcPr>
            <w:tcW w:w="3227" w:type="dxa"/>
            <w:tcBorders>
              <w:top w:val="nil"/>
              <w:bottom w:val="nil"/>
            </w:tcBorders>
          </w:tcPr>
          <w:p w14:paraId="2FBCB64D" w14:textId="77777777" w:rsidR="00D23C5B" w:rsidRPr="004C4DB5" w:rsidRDefault="00D23C5B" w:rsidP="00760D5C">
            <w:pPr>
              <w:keepNext/>
              <w:keepLines/>
              <w:spacing w:line="280" w:lineRule="atLeast"/>
              <w:rPr>
                <w:szCs w:val="22"/>
                <w:lang w:eastAsia="de-DE"/>
              </w:rPr>
            </w:pPr>
            <w:r w:rsidRPr="004C4DB5">
              <w:rPr>
                <w:szCs w:val="22"/>
                <w:lang w:eastAsia="de-DE"/>
              </w:rPr>
              <w:t xml:space="preserve">P-väärtus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nil"/>
            </w:tcBorders>
          </w:tcPr>
          <w:p w14:paraId="75AA7598" w14:textId="77777777" w:rsidR="00D23C5B" w:rsidRPr="004C4DB5" w:rsidRDefault="00D23C5B" w:rsidP="00760D5C">
            <w:pPr>
              <w:keepNext/>
              <w:keepLines/>
              <w:spacing w:line="280" w:lineRule="atLeast"/>
              <w:jc w:val="center"/>
              <w:rPr>
                <w:szCs w:val="22"/>
                <w:lang w:eastAsia="de-DE"/>
              </w:rPr>
            </w:pPr>
            <w:r w:rsidRPr="004C4DB5">
              <w:rPr>
                <w:szCs w:val="22"/>
                <w:lang w:eastAsia="de-DE"/>
              </w:rPr>
              <w:t>&lt; 0,0001</w:t>
            </w:r>
          </w:p>
        </w:tc>
        <w:tc>
          <w:tcPr>
            <w:tcW w:w="3119" w:type="dxa"/>
            <w:gridSpan w:val="2"/>
            <w:tcBorders>
              <w:top w:val="nil"/>
              <w:bottom w:val="nil"/>
            </w:tcBorders>
          </w:tcPr>
          <w:p w14:paraId="276E4F51" w14:textId="77777777" w:rsidR="00D23C5B" w:rsidRPr="004C4DB5" w:rsidRDefault="00D23C5B" w:rsidP="00760D5C">
            <w:pPr>
              <w:keepNext/>
              <w:keepLines/>
              <w:spacing w:line="280" w:lineRule="atLeast"/>
              <w:jc w:val="center"/>
              <w:rPr>
                <w:szCs w:val="22"/>
                <w:lang w:eastAsia="de-DE"/>
              </w:rPr>
            </w:pPr>
            <w:r w:rsidRPr="004C4DB5">
              <w:rPr>
                <w:szCs w:val="22"/>
                <w:lang w:eastAsia="de-DE"/>
              </w:rPr>
              <w:t>&lt; 0,0001</w:t>
            </w:r>
          </w:p>
        </w:tc>
      </w:tr>
      <w:tr w:rsidR="00D23C5B" w:rsidRPr="004C4DB5" w14:paraId="0C7013A0" w14:textId="77777777" w:rsidTr="00760D5C">
        <w:tc>
          <w:tcPr>
            <w:tcW w:w="3227" w:type="dxa"/>
            <w:tcBorders>
              <w:top w:val="nil"/>
              <w:bottom w:val="single" w:sz="4" w:space="0" w:color="auto"/>
            </w:tcBorders>
          </w:tcPr>
          <w:p w14:paraId="7CC8137B" w14:textId="77777777" w:rsidR="00D23C5B" w:rsidRPr="004C4DB5" w:rsidRDefault="00D23C5B" w:rsidP="00760D5C">
            <w:pPr>
              <w:keepNext/>
              <w:keepLines/>
              <w:spacing w:line="280" w:lineRule="atLeast"/>
              <w:rPr>
                <w:szCs w:val="22"/>
                <w:lang w:eastAsia="de-DE"/>
              </w:rPr>
            </w:pPr>
            <w:r w:rsidRPr="004C4DB5">
              <w:rPr>
                <w:szCs w:val="22"/>
                <w:lang w:eastAsia="de-DE"/>
              </w:rPr>
              <w:t>Riski</w:t>
            </w:r>
            <w:r w:rsidR="00C47CD1" w:rsidRPr="004C4DB5">
              <w:rPr>
                <w:szCs w:val="22"/>
                <w:lang w:eastAsia="de-DE"/>
              </w:rPr>
              <w:t xml:space="preserve">tiheduste </w:t>
            </w:r>
            <w:r w:rsidRPr="004C4DB5">
              <w:rPr>
                <w:szCs w:val="22"/>
                <w:lang w:eastAsia="de-DE"/>
              </w:rPr>
              <w:t xml:space="preserve">suhe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single" w:sz="4" w:space="0" w:color="auto"/>
            </w:tcBorders>
          </w:tcPr>
          <w:p w14:paraId="22A04242" w14:textId="77777777" w:rsidR="00D23C5B" w:rsidRPr="004C4DB5" w:rsidRDefault="00D23C5B" w:rsidP="00760D5C">
            <w:pPr>
              <w:keepNext/>
              <w:keepLines/>
              <w:spacing w:line="280" w:lineRule="atLeast"/>
              <w:jc w:val="center"/>
              <w:rPr>
                <w:szCs w:val="22"/>
                <w:lang w:eastAsia="de-DE"/>
              </w:rPr>
            </w:pPr>
            <w:r w:rsidRPr="004C4DB5">
              <w:rPr>
                <w:szCs w:val="22"/>
                <w:lang w:eastAsia="de-DE"/>
              </w:rPr>
              <w:t>0,51</w:t>
            </w:r>
          </w:p>
        </w:tc>
        <w:tc>
          <w:tcPr>
            <w:tcW w:w="3119" w:type="dxa"/>
            <w:gridSpan w:val="2"/>
            <w:tcBorders>
              <w:top w:val="nil"/>
              <w:bottom w:val="single" w:sz="4" w:space="0" w:color="auto"/>
            </w:tcBorders>
          </w:tcPr>
          <w:p w14:paraId="791A9918" w14:textId="77777777" w:rsidR="00D23C5B" w:rsidRPr="004C4DB5" w:rsidRDefault="00D23C5B" w:rsidP="00760D5C">
            <w:pPr>
              <w:keepNext/>
              <w:keepLines/>
              <w:spacing w:line="280" w:lineRule="atLeast"/>
              <w:jc w:val="center"/>
              <w:rPr>
                <w:szCs w:val="22"/>
                <w:lang w:eastAsia="de-DE"/>
              </w:rPr>
            </w:pPr>
            <w:r w:rsidRPr="004C4DB5">
              <w:rPr>
                <w:szCs w:val="22"/>
                <w:lang w:eastAsia="de-DE"/>
              </w:rPr>
              <w:t>0,73</w:t>
            </w:r>
          </w:p>
        </w:tc>
      </w:tr>
      <w:tr w:rsidR="00D23C5B" w:rsidRPr="004C4DB5" w14:paraId="323FCE14" w14:textId="77777777" w:rsidTr="00760D5C">
        <w:tc>
          <w:tcPr>
            <w:tcW w:w="3227" w:type="dxa"/>
            <w:tcBorders>
              <w:bottom w:val="nil"/>
            </w:tcBorders>
          </w:tcPr>
          <w:p w14:paraId="42AD95CD" w14:textId="77777777" w:rsidR="00D23C5B" w:rsidRPr="004C4DB5" w:rsidRDefault="00D23C5B" w:rsidP="00760D5C">
            <w:pPr>
              <w:keepNext/>
              <w:keepLines/>
              <w:spacing w:line="280" w:lineRule="atLeast"/>
              <w:rPr>
                <w:szCs w:val="22"/>
                <w:lang w:eastAsia="de-DE"/>
              </w:rPr>
            </w:pPr>
            <w:r w:rsidRPr="004C4DB5">
              <w:rPr>
                <w:szCs w:val="22"/>
                <w:lang w:eastAsia="de-DE"/>
              </w:rPr>
              <w:t>Metastaasivaba elulemus</w:t>
            </w:r>
          </w:p>
        </w:tc>
        <w:tc>
          <w:tcPr>
            <w:tcW w:w="1559" w:type="dxa"/>
            <w:tcBorders>
              <w:bottom w:val="nil"/>
              <w:right w:val="nil"/>
            </w:tcBorders>
          </w:tcPr>
          <w:p w14:paraId="1858A78D" w14:textId="77777777" w:rsidR="00D23C5B" w:rsidRPr="004C4DB5" w:rsidRDefault="00D23C5B" w:rsidP="00760D5C">
            <w:pPr>
              <w:keepNext/>
              <w:keepLines/>
              <w:spacing w:line="280" w:lineRule="atLeast"/>
              <w:jc w:val="center"/>
              <w:rPr>
                <w:szCs w:val="22"/>
                <w:lang w:eastAsia="de-DE"/>
              </w:rPr>
            </w:pPr>
          </w:p>
        </w:tc>
        <w:tc>
          <w:tcPr>
            <w:tcW w:w="1559" w:type="dxa"/>
            <w:tcBorders>
              <w:left w:val="nil"/>
              <w:bottom w:val="nil"/>
            </w:tcBorders>
          </w:tcPr>
          <w:p w14:paraId="1C208A0A" w14:textId="77777777" w:rsidR="00D23C5B" w:rsidRPr="004C4DB5" w:rsidRDefault="00D23C5B" w:rsidP="00760D5C">
            <w:pPr>
              <w:keepNext/>
              <w:keepLines/>
              <w:spacing w:line="280" w:lineRule="atLeast"/>
              <w:jc w:val="center"/>
              <w:rPr>
                <w:szCs w:val="22"/>
                <w:lang w:eastAsia="de-DE"/>
              </w:rPr>
            </w:pPr>
          </w:p>
        </w:tc>
        <w:tc>
          <w:tcPr>
            <w:tcW w:w="1560" w:type="dxa"/>
            <w:tcBorders>
              <w:bottom w:val="nil"/>
              <w:right w:val="nil"/>
            </w:tcBorders>
          </w:tcPr>
          <w:p w14:paraId="275C75DB" w14:textId="77777777" w:rsidR="00D23C5B" w:rsidRPr="004C4DB5" w:rsidRDefault="00D23C5B" w:rsidP="00760D5C">
            <w:pPr>
              <w:keepNext/>
              <w:keepLines/>
              <w:spacing w:line="280" w:lineRule="atLeast"/>
              <w:jc w:val="center"/>
              <w:rPr>
                <w:szCs w:val="22"/>
                <w:lang w:eastAsia="de-DE"/>
              </w:rPr>
            </w:pPr>
          </w:p>
        </w:tc>
        <w:tc>
          <w:tcPr>
            <w:tcW w:w="1559" w:type="dxa"/>
            <w:tcBorders>
              <w:left w:val="nil"/>
              <w:bottom w:val="nil"/>
            </w:tcBorders>
          </w:tcPr>
          <w:p w14:paraId="21220C55" w14:textId="77777777" w:rsidR="00D23C5B" w:rsidRPr="004C4DB5" w:rsidRDefault="00D23C5B" w:rsidP="00760D5C">
            <w:pPr>
              <w:keepNext/>
              <w:keepLines/>
              <w:spacing w:line="280" w:lineRule="atLeast"/>
              <w:jc w:val="center"/>
              <w:rPr>
                <w:szCs w:val="22"/>
                <w:lang w:eastAsia="de-DE"/>
              </w:rPr>
            </w:pPr>
          </w:p>
        </w:tc>
      </w:tr>
      <w:tr w:rsidR="00D23C5B" w:rsidRPr="004C4DB5" w14:paraId="283C30B0" w14:textId="77777777" w:rsidTr="00760D5C">
        <w:tc>
          <w:tcPr>
            <w:tcW w:w="3227" w:type="dxa"/>
            <w:tcBorders>
              <w:top w:val="nil"/>
              <w:bottom w:val="nil"/>
            </w:tcBorders>
          </w:tcPr>
          <w:p w14:paraId="54D1ADC1" w14:textId="77777777" w:rsidR="00D23C5B" w:rsidRPr="004C4DB5" w:rsidRDefault="00D23C5B" w:rsidP="00760D5C">
            <w:pPr>
              <w:keepNext/>
              <w:keepLines/>
              <w:spacing w:line="280" w:lineRule="atLeast"/>
              <w:rPr>
                <w:szCs w:val="22"/>
                <w:lang w:eastAsia="de-DE"/>
              </w:rPr>
            </w:pPr>
            <w:r w:rsidRPr="004C4DB5">
              <w:rPr>
                <w:szCs w:val="22"/>
                <w:lang w:eastAsia="de-DE"/>
              </w:rPr>
              <w:t>- Tüsistustega patsientide arv</w:t>
            </w:r>
          </w:p>
        </w:tc>
        <w:tc>
          <w:tcPr>
            <w:tcW w:w="1559" w:type="dxa"/>
            <w:tcBorders>
              <w:top w:val="nil"/>
              <w:bottom w:val="nil"/>
              <w:right w:val="nil"/>
            </w:tcBorders>
          </w:tcPr>
          <w:p w14:paraId="0B03B2D0" w14:textId="77777777" w:rsidR="00D23C5B" w:rsidRPr="004C4DB5" w:rsidRDefault="00D23C5B" w:rsidP="00760D5C">
            <w:pPr>
              <w:keepNext/>
              <w:keepLines/>
              <w:spacing w:line="280" w:lineRule="atLeast"/>
              <w:jc w:val="center"/>
              <w:rPr>
                <w:szCs w:val="22"/>
                <w:lang w:eastAsia="de-DE"/>
              </w:rPr>
            </w:pPr>
            <w:r w:rsidRPr="004C4DB5">
              <w:rPr>
                <w:szCs w:val="22"/>
                <w:lang w:eastAsia="de-DE"/>
              </w:rPr>
              <w:t>184 (10,9%)</w:t>
            </w:r>
          </w:p>
        </w:tc>
        <w:tc>
          <w:tcPr>
            <w:tcW w:w="1559" w:type="dxa"/>
            <w:tcBorders>
              <w:top w:val="nil"/>
              <w:left w:val="nil"/>
              <w:bottom w:val="nil"/>
            </w:tcBorders>
          </w:tcPr>
          <w:p w14:paraId="27EF860B" w14:textId="77777777" w:rsidR="00D23C5B" w:rsidRPr="004C4DB5" w:rsidRDefault="00D23C5B" w:rsidP="00760D5C">
            <w:pPr>
              <w:keepNext/>
              <w:keepLines/>
              <w:spacing w:line="280" w:lineRule="atLeast"/>
              <w:jc w:val="center"/>
              <w:rPr>
                <w:szCs w:val="22"/>
                <w:lang w:eastAsia="de-DE"/>
              </w:rPr>
            </w:pPr>
            <w:r w:rsidRPr="004C4DB5">
              <w:rPr>
                <w:szCs w:val="22"/>
                <w:lang w:eastAsia="de-DE"/>
              </w:rPr>
              <w:t>99 (5,8%)</w:t>
            </w:r>
          </w:p>
        </w:tc>
        <w:tc>
          <w:tcPr>
            <w:tcW w:w="1560" w:type="dxa"/>
            <w:tcBorders>
              <w:top w:val="nil"/>
              <w:bottom w:val="nil"/>
              <w:right w:val="nil"/>
            </w:tcBorders>
          </w:tcPr>
          <w:p w14:paraId="2AF61B7B" w14:textId="77777777" w:rsidR="00D23C5B" w:rsidRPr="004C4DB5" w:rsidRDefault="00D23C5B" w:rsidP="00760D5C">
            <w:pPr>
              <w:keepNext/>
              <w:keepLines/>
              <w:spacing w:line="280" w:lineRule="atLeast"/>
              <w:jc w:val="center"/>
              <w:rPr>
                <w:szCs w:val="22"/>
                <w:lang w:eastAsia="de-DE"/>
              </w:rPr>
            </w:pPr>
            <w:r w:rsidRPr="004C4DB5">
              <w:rPr>
                <w:szCs w:val="22"/>
                <w:lang w:eastAsia="de-DE"/>
              </w:rPr>
              <w:t>488 (28,8%)</w:t>
            </w:r>
          </w:p>
        </w:tc>
        <w:tc>
          <w:tcPr>
            <w:tcW w:w="1559" w:type="dxa"/>
            <w:tcBorders>
              <w:top w:val="nil"/>
              <w:left w:val="nil"/>
              <w:bottom w:val="nil"/>
            </w:tcBorders>
          </w:tcPr>
          <w:p w14:paraId="3E88FC19" w14:textId="77777777" w:rsidR="00D23C5B" w:rsidRPr="004C4DB5" w:rsidRDefault="00D23C5B" w:rsidP="00760D5C">
            <w:pPr>
              <w:keepNext/>
              <w:keepLines/>
              <w:spacing w:line="280" w:lineRule="atLeast"/>
              <w:jc w:val="center"/>
              <w:rPr>
                <w:szCs w:val="22"/>
                <w:lang w:eastAsia="de-DE"/>
              </w:rPr>
            </w:pPr>
            <w:r w:rsidRPr="004C4DB5">
              <w:rPr>
                <w:szCs w:val="22"/>
                <w:lang w:eastAsia="de-DE"/>
              </w:rPr>
              <w:t>399 (23,4%)</w:t>
            </w:r>
          </w:p>
        </w:tc>
      </w:tr>
      <w:tr w:rsidR="00D23C5B" w:rsidRPr="004C4DB5" w14:paraId="32083B9E" w14:textId="77777777" w:rsidTr="00760D5C">
        <w:tc>
          <w:tcPr>
            <w:tcW w:w="3227" w:type="dxa"/>
            <w:tcBorders>
              <w:top w:val="nil"/>
              <w:bottom w:val="nil"/>
            </w:tcBorders>
          </w:tcPr>
          <w:p w14:paraId="28248F1B" w14:textId="77777777" w:rsidR="00D23C5B" w:rsidRPr="004C4DB5" w:rsidRDefault="00D23C5B" w:rsidP="00760D5C">
            <w:pPr>
              <w:keepNext/>
              <w:keepLines/>
              <w:spacing w:line="280" w:lineRule="atLeast"/>
              <w:rPr>
                <w:szCs w:val="22"/>
                <w:lang w:eastAsia="de-DE"/>
              </w:rPr>
            </w:pPr>
            <w:r w:rsidRPr="004C4DB5">
              <w:rPr>
                <w:szCs w:val="22"/>
                <w:lang w:eastAsia="de-DE"/>
              </w:rPr>
              <w:t>- Tüsistusteta patsientide arv</w:t>
            </w:r>
          </w:p>
        </w:tc>
        <w:tc>
          <w:tcPr>
            <w:tcW w:w="1559" w:type="dxa"/>
            <w:tcBorders>
              <w:top w:val="nil"/>
              <w:bottom w:val="nil"/>
              <w:right w:val="nil"/>
            </w:tcBorders>
          </w:tcPr>
          <w:p w14:paraId="1D92B702" w14:textId="77777777" w:rsidR="00D23C5B" w:rsidRPr="004C4DB5" w:rsidRDefault="00D23C5B" w:rsidP="00760D5C">
            <w:pPr>
              <w:keepNext/>
              <w:keepLines/>
              <w:spacing w:line="280" w:lineRule="atLeast"/>
              <w:jc w:val="center"/>
              <w:rPr>
                <w:szCs w:val="22"/>
                <w:lang w:eastAsia="de-DE"/>
              </w:rPr>
            </w:pPr>
            <w:r w:rsidRPr="004C4DB5">
              <w:rPr>
                <w:szCs w:val="22"/>
                <w:lang w:eastAsia="de-DE"/>
              </w:rPr>
              <w:t>1508 (89,1%)</w:t>
            </w:r>
          </w:p>
        </w:tc>
        <w:tc>
          <w:tcPr>
            <w:tcW w:w="1559" w:type="dxa"/>
            <w:tcBorders>
              <w:top w:val="nil"/>
              <w:left w:val="nil"/>
              <w:bottom w:val="nil"/>
            </w:tcBorders>
          </w:tcPr>
          <w:p w14:paraId="2083840C" w14:textId="77777777" w:rsidR="00D23C5B" w:rsidRPr="004C4DB5" w:rsidRDefault="00D23C5B" w:rsidP="00760D5C">
            <w:pPr>
              <w:keepNext/>
              <w:keepLines/>
              <w:spacing w:line="280" w:lineRule="atLeast"/>
              <w:jc w:val="center"/>
              <w:rPr>
                <w:szCs w:val="22"/>
                <w:lang w:eastAsia="de-DE"/>
              </w:rPr>
            </w:pPr>
            <w:r w:rsidRPr="004C4DB5">
              <w:rPr>
                <w:szCs w:val="22"/>
                <w:lang w:eastAsia="de-DE"/>
              </w:rPr>
              <w:t>1594 (94,6%)</w:t>
            </w:r>
          </w:p>
        </w:tc>
        <w:tc>
          <w:tcPr>
            <w:tcW w:w="1560" w:type="dxa"/>
            <w:tcBorders>
              <w:top w:val="nil"/>
              <w:bottom w:val="nil"/>
              <w:right w:val="nil"/>
            </w:tcBorders>
          </w:tcPr>
          <w:p w14:paraId="706D7C4D" w14:textId="77777777" w:rsidR="00D23C5B" w:rsidRPr="004C4DB5" w:rsidRDefault="00D23C5B" w:rsidP="00760D5C">
            <w:pPr>
              <w:keepNext/>
              <w:keepLines/>
              <w:spacing w:line="280" w:lineRule="atLeast"/>
              <w:jc w:val="center"/>
              <w:rPr>
                <w:szCs w:val="22"/>
                <w:lang w:eastAsia="de-DE"/>
              </w:rPr>
            </w:pPr>
            <w:r w:rsidRPr="004C4DB5">
              <w:rPr>
                <w:szCs w:val="22"/>
                <w:lang w:eastAsia="de-DE"/>
              </w:rPr>
              <w:t>1209 (71,2%)</w:t>
            </w:r>
          </w:p>
        </w:tc>
        <w:tc>
          <w:tcPr>
            <w:tcW w:w="1559" w:type="dxa"/>
            <w:tcBorders>
              <w:top w:val="nil"/>
              <w:left w:val="nil"/>
              <w:bottom w:val="nil"/>
            </w:tcBorders>
          </w:tcPr>
          <w:p w14:paraId="33467BCD" w14:textId="77777777" w:rsidR="00D23C5B" w:rsidRPr="004C4DB5" w:rsidRDefault="00D23C5B" w:rsidP="00760D5C">
            <w:pPr>
              <w:keepNext/>
              <w:keepLines/>
              <w:spacing w:line="280" w:lineRule="atLeast"/>
              <w:jc w:val="center"/>
              <w:rPr>
                <w:szCs w:val="22"/>
                <w:lang w:eastAsia="de-DE"/>
              </w:rPr>
            </w:pPr>
            <w:r w:rsidRPr="004C4DB5">
              <w:rPr>
                <w:szCs w:val="22"/>
                <w:lang w:eastAsia="de-DE"/>
              </w:rPr>
              <w:t>1303 (76,6%)</w:t>
            </w:r>
          </w:p>
        </w:tc>
      </w:tr>
      <w:tr w:rsidR="00D23C5B" w:rsidRPr="004C4DB5" w14:paraId="2598EC6F" w14:textId="77777777" w:rsidTr="00760D5C">
        <w:tc>
          <w:tcPr>
            <w:tcW w:w="3227" w:type="dxa"/>
            <w:tcBorders>
              <w:top w:val="nil"/>
              <w:bottom w:val="nil"/>
            </w:tcBorders>
          </w:tcPr>
          <w:p w14:paraId="00E3F591" w14:textId="77777777" w:rsidR="00D23C5B" w:rsidRPr="004C4DB5" w:rsidRDefault="00D23C5B" w:rsidP="00760D5C">
            <w:pPr>
              <w:keepNext/>
              <w:keepLines/>
              <w:spacing w:line="280" w:lineRule="atLeast"/>
              <w:rPr>
                <w:szCs w:val="22"/>
                <w:lang w:eastAsia="de-DE"/>
              </w:rPr>
            </w:pPr>
            <w:r w:rsidRPr="004C4DB5">
              <w:rPr>
                <w:szCs w:val="22"/>
                <w:lang w:eastAsia="de-DE"/>
              </w:rPr>
              <w:t xml:space="preserve">P-väärtus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nil"/>
            </w:tcBorders>
          </w:tcPr>
          <w:p w14:paraId="445074FF" w14:textId="77777777" w:rsidR="00D23C5B" w:rsidRPr="004C4DB5" w:rsidRDefault="00D23C5B" w:rsidP="00760D5C">
            <w:pPr>
              <w:keepNext/>
              <w:keepLines/>
              <w:spacing w:line="280" w:lineRule="atLeast"/>
              <w:jc w:val="center"/>
              <w:rPr>
                <w:szCs w:val="22"/>
                <w:lang w:eastAsia="de-DE"/>
              </w:rPr>
            </w:pPr>
            <w:r w:rsidRPr="004C4DB5">
              <w:rPr>
                <w:szCs w:val="22"/>
                <w:lang w:eastAsia="de-DE"/>
              </w:rPr>
              <w:t>&lt; 0,0001</w:t>
            </w:r>
          </w:p>
        </w:tc>
        <w:tc>
          <w:tcPr>
            <w:tcW w:w="3119" w:type="dxa"/>
            <w:gridSpan w:val="2"/>
            <w:tcBorders>
              <w:top w:val="nil"/>
              <w:bottom w:val="nil"/>
            </w:tcBorders>
          </w:tcPr>
          <w:p w14:paraId="5DA532C1" w14:textId="77777777" w:rsidR="00D23C5B" w:rsidRPr="004C4DB5" w:rsidRDefault="00D23C5B" w:rsidP="00760D5C">
            <w:pPr>
              <w:keepNext/>
              <w:keepLines/>
              <w:spacing w:line="280" w:lineRule="atLeast"/>
              <w:jc w:val="center"/>
              <w:rPr>
                <w:szCs w:val="22"/>
                <w:lang w:eastAsia="de-DE"/>
              </w:rPr>
            </w:pPr>
            <w:r w:rsidRPr="004C4DB5">
              <w:rPr>
                <w:szCs w:val="22"/>
                <w:lang w:eastAsia="de-DE"/>
              </w:rPr>
              <w:t>&lt; 0,0001</w:t>
            </w:r>
          </w:p>
        </w:tc>
      </w:tr>
      <w:tr w:rsidR="00D23C5B" w:rsidRPr="004C4DB5" w14:paraId="7BB9964C" w14:textId="77777777" w:rsidTr="00760D5C">
        <w:tc>
          <w:tcPr>
            <w:tcW w:w="3227" w:type="dxa"/>
            <w:tcBorders>
              <w:top w:val="nil"/>
              <w:bottom w:val="single" w:sz="4" w:space="0" w:color="auto"/>
            </w:tcBorders>
          </w:tcPr>
          <w:p w14:paraId="76B31B63" w14:textId="77777777" w:rsidR="00D23C5B" w:rsidRPr="004C4DB5" w:rsidRDefault="00D23C5B" w:rsidP="00760D5C">
            <w:pPr>
              <w:keepNext/>
              <w:keepLines/>
              <w:spacing w:line="280" w:lineRule="atLeast"/>
              <w:rPr>
                <w:szCs w:val="22"/>
                <w:lang w:eastAsia="de-DE"/>
              </w:rPr>
            </w:pPr>
            <w:r w:rsidRPr="004C4DB5">
              <w:rPr>
                <w:szCs w:val="22"/>
                <w:lang w:eastAsia="de-DE"/>
              </w:rPr>
              <w:t>Riski</w:t>
            </w:r>
            <w:r w:rsidR="00C47CD1" w:rsidRPr="004C4DB5">
              <w:rPr>
                <w:szCs w:val="22"/>
                <w:lang w:eastAsia="de-DE"/>
              </w:rPr>
              <w:t xml:space="preserve">tiheduste </w:t>
            </w:r>
            <w:r w:rsidRPr="004C4DB5">
              <w:rPr>
                <w:szCs w:val="22"/>
                <w:lang w:eastAsia="de-DE"/>
              </w:rPr>
              <w:t xml:space="preserve">suhe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single" w:sz="4" w:space="0" w:color="auto"/>
            </w:tcBorders>
          </w:tcPr>
          <w:p w14:paraId="502EA697" w14:textId="77777777" w:rsidR="00D23C5B" w:rsidRPr="004C4DB5" w:rsidRDefault="00D23C5B" w:rsidP="00760D5C">
            <w:pPr>
              <w:keepNext/>
              <w:keepLines/>
              <w:spacing w:line="280" w:lineRule="atLeast"/>
              <w:jc w:val="center"/>
              <w:rPr>
                <w:szCs w:val="22"/>
                <w:lang w:eastAsia="de-DE"/>
              </w:rPr>
            </w:pPr>
            <w:r w:rsidRPr="004C4DB5">
              <w:rPr>
                <w:szCs w:val="22"/>
                <w:lang w:eastAsia="de-DE"/>
              </w:rPr>
              <w:t>0,50</w:t>
            </w:r>
          </w:p>
        </w:tc>
        <w:tc>
          <w:tcPr>
            <w:tcW w:w="3119" w:type="dxa"/>
            <w:gridSpan w:val="2"/>
            <w:tcBorders>
              <w:top w:val="nil"/>
              <w:bottom w:val="single" w:sz="4" w:space="0" w:color="auto"/>
            </w:tcBorders>
          </w:tcPr>
          <w:p w14:paraId="28B9D1FD" w14:textId="77777777" w:rsidR="00D23C5B" w:rsidRPr="004C4DB5" w:rsidRDefault="00D23C5B" w:rsidP="00760D5C">
            <w:pPr>
              <w:keepNext/>
              <w:keepLines/>
              <w:spacing w:line="280" w:lineRule="atLeast"/>
              <w:jc w:val="center"/>
              <w:rPr>
                <w:szCs w:val="22"/>
                <w:lang w:eastAsia="de-DE"/>
              </w:rPr>
            </w:pPr>
            <w:r w:rsidRPr="004C4DB5">
              <w:rPr>
                <w:szCs w:val="22"/>
                <w:lang w:eastAsia="de-DE"/>
              </w:rPr>
              <w:t>0,76</w:t>
            </w:r>
          </w:p>
        </w:tc>
      </w:tr>
      <w:tr w:rsidR="00D23C5B" w:rsidRPr="004C4DB5" w14:paraId="43580BB6" w14:textId="77777777" w:rsidTr="00760D5C">
        <w:tc>
          <w:tcPr>
            <w:tcW w:w="3227" w:type="dxa"/>
            <w:tcBorders>
              <w:top w:val="single" w:sz="4" w:space="0" w:color="auto"/>
              <w:bottom w:val="nil"/>
            </w:tcBorders>
          </w:tcPr>
          <w:p w14:paraId="19C7D514" w14:textId="77777777" w:rsidR="00D23C5B" w:rsidRPr="004C4DB5" w:rsidRDefault="00D23C5B" w:rsidP="00760D5C">
            <w:pPr>
              <w:keepNext/>
              <w:keepLines/>
              <w:spacing w:line="280" w:lineRule="atLeast"/>
              <w:rPr>
                <w:szCs w:val="22"/>
                <w:lang w:eastAsia="de-DE"/>
              </w:rPr>
            </w:pPr>
            <w:r w:rsidRPr="004C4DB5">
              <w:rPr>
                <w:szCs w:val="22"/>
                <w:lang w:eastAsia="de-DE"/>
              </w:rPr>
              <w:t>Üldine elulemus (surm)</w:t>
            </w:r>
          </w:p>
        </w:tc>
        <w:tc>
          <w:tcPr>
            <w:tcW w:w="1559" w:type="dxa"/>
            <w:tcBorders>
              <w:top w:val="single" w:sz="4" w:space="0" w:color="auto"/>
              <w:bottom w:val="nil"/>
              <w:right w:val="nil"/>
            </w:tcBorders>
          </w:tcPr>
          <w:p w14:paraId="2246104C" w14:textId="77777777" w:rsidR="00D23C5B" w:rsidRPr="004C4DB5" w:rsidRDefault="00D23C5B" w:rsidP="00760D5C">
            <w:pPr>
              <w:keepNext/>
              <w:keepLines/>
              <w:spacing w:line="280" w:lineRule="atLeast"/>
              <w:jc w:val="center"/>
              <w:rPr>
                <w:szCs w:val="22"/>
                <w:lang w:eastAsia="de-DE"/>
              </w:rPr>
            </w:pPr>
          </w:p>
        </w:tc>
        <w:tc>
          <w:tcPr>
            <w:tcW w:w="1559" w:type="dxa"/>
            <w:tcBorders>
              <w:top w:val="single" w:sz="4" w:space="0" w:color="auto"/>
              <w:left w:val="nil"/>
              <w:bottom w:val="nil"/>
              <w:right w:val="single" w:sz="4" w:space="0" w:color="auto"/>
            </w:tcBorders>
          </w:tcPr>
          <w:p w14:paraId="74EBF7A4" w14:textId="77777777" w:rsidR="00D23C5B" w:rsidRPr="004C4DB5" w:rsidRDefault="00D23C5B" w:rsidP="00760D5C">
            <w:pPr>
              <w:keepNext/>
              <w:keepLines/>
              <w:spacing w:line="280" w:lineRule="atLeast"/>
              <w:jc w:val="center"/>
              <w:rPr>
                <w:szCs w:val="22"/>
                <w:lang w:eastAsia="de-DE"/>
              </w:rPr>
            </w:pPr>
          </w:p>
        </w:tc>
        <w:tc>
          <w:tcPr>
            <w:tcW w:w="1560" w:type="dxa"/>
            <w:tcBorders>
              <w:top w:val="single" w:sz="4" w:space="0" w:color="auto"/>
              <w:left w:val="single" w:sz="4" w:space="0" w:color="auto"/>
              <w:bottom w:val="nil"/>
              <w:right w:val="nil"/>
            </w:tcBorders>
          </w:tcPr>
          <w:p w14:paraId="1B884C16" w14:textId="77777777" w:rsidR="00D23C5B" w:rsidRPr="004C4DB5" w:rsidRDefault="00D23C5B" w:rsidP="00760D5C">
            <w:pPr>
              <w:keepNext/>
              <w:keepLines/>
              <w:spacing w:line="280" w:lineRule="atLeast"/>
              <w:jc w:val="center"/>
              <w:rPr>
                <w:szCs w:val="22"/>
                <w:lang w:eastAsia="de-DE"/>
              </w:rPr>
            </w:pPr>
          </w:p>
        </w:tc>
        <w:tc>
          <w:tcPr>
            <w:tcW w:w="1559" w:type="dxa"/>
            <w:tcBorders>
              <w:top w:val="single" w:sz="4" w:space="0" w:color="auto"/>
              <w:left w:val="nil"/>
              <w:bottom w:val="nil"/>
            </w:tcBorders>
          </w:tcPr>
          <w:p w14:paraId="56DBA50F" w14:textId="77777777" w:rsidR="00D23C5B" w:rsidRPr="004C4DB5" w:rsidRDefault="00D23C5B" w:rsidP="00760D5C">
            <w:pPr>
              <w:keepNext/>
              <w:keepLines/>
              <w:spacing w:line="280" w:lineRule="atLeast"/>
              <w:jc w:val="center"/>
              <w:rPr>
                <w:szCs w:val="22"/>
                <w:lang w:eastAsia="de-DE"/>
              </w:rPr>
            </w:pPr>
          </w:p>
        </w:tc>
      </w:tr>
      <w:tr w:rsidR="00D23C5B" w:rsidRPr="004C4DB5" w14:paraId="3AC46C68" w14:textId="77777777" w:rsidTr="00760D5C">
        <w:tc>
          <w:tcPr>
            <w:tcW w:w="3227" w:type="dxa"/>
            <w:tcBorders>
              <w:top w:val="nil"/>
              <w:bottom w:val="nil"/>
            </w:tcBorders>
          </w:tcPr>
          <w:p w14:paraId="23C62819" w14:textId="77777777" w:rsidR="00D23C5B" w:rsidRPr="004C4DB5" w:rsidRDefault="00D23C5B" w:rsidP="00760D5C">
            <w:pPr>
              <w:keepNext/>
              <w:keepLines/>
              <w:spacing w:line="280" w:lineRule="atLeast"/>
              <w:rPr>
                <w:szCs w:val="22"/>
                <w:lang w:eastAsia="de-DE"/>
              </w:rPr>
            </w:pPr>
            <w:r w:rsidRPr="004C4DB5">
              <w:rPr>
                <w:szCs w:val="22"/>
                <w:lang w:eastAsia="de-DE"/>
              </w:rPr>
              <w:t>- Tüsistustega patsientide arv</w:t>
            </w:r>
          </w:p>
        </w:tc>
        <w:tc>
          <w:tcPr>
            <w:tcW w:w="1559" w:type="dxa"/>
            <w:tcBorders>
              <w:top w:val="nil"/>
              <w:bottom w:val="nil"/>
              <w:right w:val="nil"/>
            </w:tcBorders>
          </w:tcPr>
          <w:p w14:paraId="03FD1EE7" w14:textId="77777777" w:rsidR="00D23C5B" w:rsidRPr="004C4DB5" w:rsidRDefault="00D23C5B" w:rsidP="00760D5C">
            <w:pPr>
              <w:keepNext/>
              <w:keepLines/>
              <w:spacing w:line="280" w:lineRule="atLeast"/>
              <w:jc w:val="center"/>
              <w:rPr>
                <w:szCs w:val="22"/>
                <w:lang w:eastAsia="de-DE"/>
              </w:rPr>
            </w:pPr>
            <w:r w:rsidRPr="004C4DB5">
              <w:rPr>
                <w:szCs w:val="22"/>
                <w:lang w:eastAsia="de-DE"/>
              </w:rPr>
              <w:t>40 (2,4%)</w:t>
            </w:r>
          </w:p>
        </w:tc>
        <w:tc>
          <w:tcPr>
            <w:tcW w:w="1559" w:type="dxa"/>
            <w:tcBorders>
              <w:top w:val="nil"/>
              <w:left w:val="nil"/>
              <w:bottom w:val="nil"/>
              <w:right w:val="single" w:sz="4" w:space="0" w:color="auto"/>
            </w:tcBorders>
          </w:tcPr>
          <w:p w14:paraId="209732E6" w14:textId="77777777" w:rsidR="00D23C5B" w:rsidRPr="004C4DB5" w:rsidRDefault="00D23C5B" w:rsidP="00760D5C">
            <w:pPr>
              <w:keepNext/>
              <w:keepLines/>
              <w:spacing w:line="280" w:lineRule="atLeast"/>
              <w:jc w:val="center"/>
              <w:rPr>
                <w:szCs w:val="22"/>
                <w:lang w:eastAsia="de-DE"/>
              </w:rPr>
            </w:pPr>
            <w:r w:rsidRPr="004C4DB5">
              <w:rPr>
                <w:szCs w:val="22"/>
                <w:lang w:eastAsia="de-DE"/>
              </w:rPr>
              <w:t>31 (1,8%)</w:t>
            </w:r>
          </w:p>
        </w:tc>
        <w:tc>
          <w:tcPr>
            <w:tcW w:w="1560" w:type="dxa"/>
            <w:tcBorders>
              <w:top w:val="nil"/>
              <w:left w:val="single" w:sz="4" w:space="0" w:color="auto"/>
              <w:bottom w:val="nil"/>
              <w:right w:val="nil"/>
            </w:tcBorders>
          </w:tcPr>
          <w:p w14:paraId="6388771F" w14:textId="77777777" w:rsidR="00D23C5B" w:rsidRPr="004C4DB5" w:rsidRDefault="00D23C5B" w:rsidP="00760D5C">
            <w:pPr>
              <w:keepNext/>
              <w:keepLines/>
              <w:spacing w:line="280" w:lineRule="atLeast"/>
              <w:jc w:val="center"/>
              <w:rPr>
                <w:szCs w:val="22"/>
                <w:lang w:eastAsia="de-DE"/>
              </w:rPr>
            </w:pPr>
            <w:r w:rsidRPr="004C4DB5">
              <w:rPr>
                <w:szCs w:val="22"/>
                <w:lang w:eastAsia="de-DE"/>
              </w:rPr>
              <w:t>350 (20,6%)</w:t>
            </w:r>
          </w:p>
        </w:tc>
        <w:tc>
          <w:tcPr>
            <w:tcW w:w="1559" w:type="dxa"/>
            <w:tcBorders>
              <w:top w:val="nil"/>
              <w:left w:val="nil"/>
              <w:bottom w:val="nil"/>
            </w:tcBorders>
          </w:tcPr>
          <w:p w14:paraId="054ECABD" w14:textId="77777777" w:rsidR="00D23C5B" w:rsidRPr="004C4DB5" w:rsidRDefault="00D23C5B" w:rsidP="00760D5C">
            <w:pPr>
              <w:keepNext/>
              <w:keepLines/>
              <w:spacing w:line="280" w:lineRule="atLeast"/>
              <w:jc w:val="center"/>
              <w:rPr>
                <w:szCs w:val="22"/>
                <w:lang w:eastAsia="de-DE"/>
              </w:rPr>
            </w:pPr>
            <w:r w:rsidRPr="004C4DB5">
              <w:rPr>
                <w:szCs w:val="22"/>
                <w:lang w:eastAsia="de-DE"/>
              </w:rPr>
              <w:t>278 (16,3%)</w:t>
            </w:r>
          </w:p>
        </w:tc>
      </w:tr>
      <w:tr w:rsidR="00D23C5B" w:rsidRPr="004C4DB5" w14:paraId="636B6C8A" w14:textId="77777777" w:rsidTr="00760D5C">
        <w:tc>
          <w:tcPr>
            <w:tcW w:w="3227" w:type="dxa"/>
            <w:tcBorders>
              <w:top w:val="nil"/>
              <w:bottom w:val="nil"/>
            </w:tcBorders>
          </w:tcPr>
          <w:p w14:paraId="1C7FB105" w14:textId="77777777" w:rsidR="00D23C5B" w:rsidRPr="004C4DB5" w:rsidRDefault="00D23C5B" w:rsidP="00760D5C">
            <w:pPr>
              <w:keepNext/>
              <w:keepLines/>
              <w:spacing w:line="280" w:lineRule="atLeast"/>
              <w:rPr>
                <w:szCs w:val="22"/>
                <w:lang w:eastAsia="de-DE"/>
              </w:rPr>
            </w:pPr>
            <w:r w:rsidRPr="004C4DB5">
              <w:rPr>
                <w:szCs w:val="22"/>
                <w:lang w:eastAsia="de-DE"/>
              </w:rPr>
              <w:t>- Tüsistusteta patsientide arv</w:t>
            </w:r>
          </w:p>
        </w:tc>
        <w:tc>
          <w:tcPr>
            <w:tcW w:w="1559" w:type="dxa"/>
            <w:tcBorders>
              <w:top w:val="nil"/>
              <w:bottom w:val="nil"/>
              <w:right w:val="nil"/>
            </w:tcBorders>
          </w:tcPr>
          <w:p w14:paraId="69B6BB1F" w14:textId="77777777" w:rsidR="00D23C5B" w:rsidRPr="004C4DB5" w:rsidRDefault="00D23C5B" w:rsidP="00760D5C">
            <w:pPr>
              <w:keepNext/>
              <w:keepLines/>
              <w:spacing w:line="280" w:lineRule="atLeast"/>
              <w:jc w:val="center"/>
              <w:rPr>
                <w:szCs w:val="22"/>
                <w:lang w:eastAsia="de-DE"/>
              </w:rPr>
            </w:pPr>
            <w:r w:rsidRPr="004C4DB5">
              <w:rPr>
                <w:szCs w:val="22"/>
                <w:lang w:eastAsia="de-DE"/>
              </w:rPr>
              <w:t>1653 (97,6%)</w:t>
            </w:r>
          </w:p>
        </w:tc>
        <w:tc>
          <w:tcPr>
            <w:tcW w:w="1559" w:type="dxa"/>
            <w:tcBorders>
              <w:top w:val="nil"/>
              <w:left w:val="nil"/>
              <w:bottom w:val="nil"/>
              <w:right w:val="single" w:sz="4" w:space="0" w:color="auto"/>
            </w:tcBorders>
          </w:tcPr>
          <w:p w14:paraId="223577D8" w14:textId="77777777" w:rsidR="00D23C5B" w:rsidRPr="004C4DB5" w:rsidRDefault="00D23C5B" w:rsidP="00760D5C">
            <w:pPr>
              <w:keepNext/>
              <w:keepLines/>
              <w:spacing w:line="280" w:lineRule="atLeast"/>
              <w:jc w:val="center"/>
              <w:rPr>
                <w:szCs w:val="22"/>
                <w:lang w:eastAsia="de-DE"/>
              </w:rPr>
            </w:pPr>
            <w:r w:rsidRPr="004C4DB5">
              <w:rPr>
                <w:szCs w:val="22"/>
                <w:lang w:eastAsia="de-DE"/>
              </w:rPr>
              <w:t>1662 (98,2%)</w:t>
            </w:r>
          </w:p>
        </w:tc>
        <w:tc>
          <w:tcPr>
            <w:tcW w:w="1560" w:type="dxa"/>
            <w:tcBorders>
              <w:top w:val="nil"/>
              <w:left w:val="single" w:sz="4" w:space="0" w:color="auto"/>
              <w:bottom w:val="nil"/>
              <w:right w:val="nil"/>
            </w:tcBorders>
          </w:tcPr>
          <w:p w14:paraId="78435C4D" w14:textId="77777777" w:rsidR="00D23C5B" w:rsidRPr="004C4DB5" w:rsidRDefault="00D23C5B" w:rsidP="00760D5C">
            <w:pPr>
              <w:keepNext/>
              <w:keepLines/>
              <w:spacing w:line="280" w:lineRule="atLeast"/>
              <w:jc w:val="center"/>
              <w:rPr>
                <w:szCs w:val="22"/>
                <w:lang w:eastAsia="de-DE"/>
              </w:rPr>
            </w:pPr>
            <w:r w:rsidRPr="004C4DB5">
              <w:rPr>
                <w:szCs w:val="22"/>
                <w:lang w:eastAsia="de-DE"/>
              </w:rPr>
              <w:t>1347 (79,4%)</w:t>
            </w:r>
          </w:p>
        </w:tc>
        <w:tc>
          <w:tcPr>
            <w:tcW w:w="1559" w:type="dxa"/>
            <w:tcBorders>
              <w:top w:val="nil"/>
              <w:left w:val="nil"/>
              <w:bottom w:val="nil"/>
            </w:tcBorders>
          </w:tcPr>
          <w:p w14:paraId="4B38F713" w14:textId="77777777" w:rsidR="00D23C5B" w:rsidRPr="004C4DB5" w:rsidRDefault="00D23C5B" w:rsidP="00760D5C">
            <w:pPr>
              <w:keepNext/>
              <w:keepLines/>
              <w:spacing w:line="280" w:lineRule="atLeast"/>
              <w:jc w:val="center"/>
              <w:rPr>
                <w:szCs w:val="22"/>
                <w:lang w:eastAsia="de-DE"/>
              </w:rPr>
            </w:pPr>
            <w:r w:rsidRPr="004C4DB5">
              <w:rPr>
                <w:szCs w:val="22"/>
                <w:lang w:eastAsia="de-DE"/>
              </w:rPr>
              <w:t>1424 (83,7%)</w:t>
            </w:r>
          </w:p>
        </w:tc>
      </w:tr>
      <w:tr w:rsidR="00D23C5B" w:rsidRPr="004C4DB5" w14:paraId="00E2E2EA" w14:textId="77777777" w:rsidTr="00760D5C">
        <w:tc>
          <w:tcPr>
            <w:tcW w:w="3227" w:type="dxa"/>
            <w:tcBorders>
              <w:top w:val="nil"/>
              <w:bottom w:val="nil"/>
            </w:tcBorders>
          </w:tcPr>
          <w:p w14:paraId="2B2FE5C4" w14:textId="77777777" w:rsidR="00D23C5B" w:rsidRPr="004C4DB5" w:rsidRDefault="00D23C5B" w:rsidP="00760D5C">
            <w:pPr>
              <w:keepNext/>
              <w:keepLines/>
              <w:spacing w:line="280" w:lineRule="atLeast"/>
              <w:rPr>
                <w:szCs w:val="22"/>
                <w:lang w:eastAsia="de-DE"/>
              </w:rPr>
            </w:pPr>
            <w:r w:rsidRPr="004C4DB5">
              <w:rPr>
                <w:szCs w:val="22"/>
                <w:lang w:eastAsia="de-DE"/>
              </w:rPr>
              <w:t xml:space="preserve">P-väärtus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nil"/>
            </w:tcBorders>
          </w:tcPr>
          <w:p w14:paraId="678E5ECD" w14:textId="77777777" w:rsidR="00D23C5B" w:rsidRPr="004C4DB5" w:rsidRDefault="00D23C5B" w:rsidP="00760D5C">
            <w:pPr>
              <w:keepNext/>
              <w:keepLines/>
              <w:spacing w:line="280" w:lineRule="atLeast"/>
              <w:jc w:val="center"/>
              <w:rPr>
                <w:szCs w:val="22"/>
                <w:lang w:eastAsia="de-DE"/>
              </w:rPr>
            </w:pPr>
            <w:r w:rsidRPr="004C4DB5">
              <w:rPr>
                <w:szCs w:val="22"/>
                <w:lang w:eastAsia="de-DE"/>
              </w:rPr>
              <w:t>0,24</w:t>
            </w:r>
          </w:p>
        </w:tc>
        <w:tc>
          <w:tcPr>
            <w:tcW w:w="3119" w:type="dxa"/>
            <w:gridSpan w:val="2"/>
            <w:tcBorders>
              <w:top w:val="nil"/>
              <w:bottom w:val="nil"/>
            </w:tcBorders>
          </w:tcPr>
          <w:p w14:paraId="5BD7CD11" w14:textId="77777777" w:rsidR="00D23C5B" w:rsidRPr="004C4DB5" w:rsidRDefault="00D23C5B" w:rsidP="00760D5C">
            <w:pPr>
              <w:keepNext/>
              <w:keepLines/>
              <w:spacing w:line="280" w:lineRule="atLeast"/>
              <w:jc w:val="center"/>
              <w:rPr>
                <w:szCs w:val="22"/>
                <w:lang w:eastAsia="de-DE"/>
              </w:rPr>
            </w:pPr>
            <w:r w:rsidRPr="004C4DB5">
              <w:rPr>
                <w:szCs w:val="22"/>
                <w:lang w:eastAsia="de-DE"/>
              </w:rPr>
              <w:t>0,0005</w:t>
            </w:r>
          </w:p>
        </w:tc>
      </w:tr>
      <w:tr w:rsidR="00D23C5B" w:rsidRPr="004C4DB5" w14:paraId="3E2BF843" w14:textId="77777777" w:rsidTr="00760D5C">
        <w:tc>
          <w:tcPr>
            <w:tcW w:w="3227" w:type="dxa"/>
            <w:tcBorders>
              <w:top w:val="nil"/>
              <w:bottom w:val="single" w:sz="4" w:space="0" w:color="auto"/>
            </w:tcBorders>
          </w:tcPr>
          <w:p w14:paraId="1B27E767" w14:textId="77777777" w:rsidR="00D23C5B" w:rsidRPr="004C4DB5" w:rsidRDefault="00D23C5B" w:rsidP="00760D5C">
            <w:pPr>
              <w:keepNext/>
              <w:keepLines/>
              <w:spacing w:line="280" w:lineRule="atLeast"/>
              <w:rPr>
                <w:szCs w:val="22"/>
                <w:lang w:eastAsia="de-DE"/>
              </w:rPr>
            </w:pPr>
            <w:r w:rsidRPr="004C4DB5">
              <w:rPr>
                <w:szCs w:val="22"/>
                <w:lang w:eastAsia="de-DE"/>
              </w:rPr>
              <w:t>Riski</w:t>
            </w:r>
            <w:r w:rsidR="00C47CD1" w:rsidRPr="004C4DB5">
              <w:rPr>
                <w:szCs w:val="22"/>
                <w:lang w:eastAsia="de-DE"/>
              </w:rPr>
              <w:t xml:space="preserve">tiheduste </w:t>
            </w:r>
            <w:r w:rsidRPr="004C4DB5">
              <w:rPr>
                <w:szCs w:val="22"/>
                <w:lang w:eastAsia="de-DE"/>
              </w:rPr>
              <w:t xml:space="preserve">suhe </w:t>
            </w:r>
            <w:r w:rsidRPr="004C4DB5">
              <w:rPr>
                <w:i/>
                <w:szCs w:val="22"/>
              </w:rPr>
              <w:t>versus</w:t>
            </w:r>
            <w:r w:rsidRPr="004C4DB5">
              <w:rPr>
                <w:szCs w:val="22"/>
              </w:rPr>
              <w:t xml:space="preserve"> </w:t>
            </w:r>
            <w:r w:rsidRPr="004C4DB5">
              <w:rPr>
                <w:szCs w:val="22"/>
                <w:lang w:eastAsia="de-DE"/>
              </w:rPr>
              <w:t>vaatlus</w:t>
            </w:r>
          </w:p>
        </w:tc>
        <w:tc>
          <w:tcPr>
            <w:tcW w:w="3118" w:type="dxa"/>
            <w:gridSpan w:val="2"/>
            <w:tcBorders>
              <w:top w:val="nil"/>
              <w:bottom w:val="single" w:sz="4" w:space="0" w:color="auto"/>
            </w:tcBorders>
          </w:tcPr>
          <w:p w14:paraId="64E51D54" w14:textId="77777777" w:rsidR="00D23C5B" w:rsidRPr="004C4DB5" w:rsidRDefault="00D23C5B" w:rsidP="00760D5C">
            <w:pPr>
              <w:keepNext/>
              <w:keepLines/>
              <w:spacing w:line="280" w:lineRule="atLeast"/>
              <w:jc w:val="center"/>
              <w:rPr>
                <w:szCs w:val="22"/>
                <w:lang w:eastAsia="de-DE"/>
              </w:rPr>
            </w:pPr>
            <w:r w:rsidRPr="004C4DB5">
              <w:rPr>
                <w:szCs w:val="22"/>
                <w:lang w:eastAsia="de-DE"/>
              </w:rPr>
              <w:t>0,75</w:t>
            </w:r>
          </w:p>
        </w:tc>
        <w:tc>
          <w:tcPr>
            <w:tcW w:w="3119" w:type="dxa"/>
            <w:gridSpan w:val="2"/>
            <w:tcBorders>
              <w:top w:val="nil"/>
              <w:bottom w:val="single" w:sz="4" w:space="0" w:color="auto"/>
            </w:tcBorders>
          </w:tcPr>
          <w:p w14:paraId="44A30CB9" w14:textId="77777777" w:rsidR="00D23C5B" w:rsidRPr="004C4DB5" w:rsidRDefault="00D23C5B" w:rsidP="00760D5C">
            <w:pPr>
              <w:keepNext/>
              <w:keepLines/>
              <w:spacing w:line="280" w:lineRule="atLeast"/>
              <w:jc w:val="center"/>
              <w:rPr>
                <w:szCs w:val="22"/>
                <w:lang w:eastAsia="de-DE"/>
              </w:rPr>
            </w:pPr>
            <w:r w:rsidRPr="004C4DB5">
              <w:rPr>
                <w:szCs w:val="22"/>
                <w:lang w:eastAsia="de-DE"/>
              </w:rPr>
              <w:t>0,76</w:t>
            </w:r>
          </w:p>
        </w:tc>
      </w:tr>
    </w:tbl>
    <w:p w14:paraId="37E00120" w14:textId="77777777" w:rsidR="00D23C5B" w:rsidRPr="004C4DB5" w:rsidRDefault="00D23C5B" w:rsidP="00D23C5B">
      <w:pPr>
        <w:keepNext/>
        <w:keepLines/>
        <w:rPr>
          <w:sz w:val="20"/>
        </w:rPr>
      </w:pPr>
      <w:r w:rsidRPr="004C4DB5">
        <w:rPr>
          <w:sz w:val="20"/>
        </w:rPr>
        <w:t>* 1</w:t>
      </w:r>
      <w:r w:rsidR="00270676" w:rsidRPr="004C4DB5">
        <w:rPr>
          <w:sz w:val="20"/>
        </w:rPr>
        <w:noBreakHyphen/>
      </w:r>
      <w:r w:rsidRPr="004C4DB5">
        <w:rPr>
          <w:sz w:val="20"/>
        </w:rPr>
        <w:t xml:space="preserve">aastane </w:t>
      </w:r>
      <w:r w:rsidRPr="004C4DB5">
        <w:rPr>
          <w:i/>
          <w:sz w:val="20"/>
        </w:rPr>
        <w:t>versus</w:t>
      </w:r>
      <w:r w:rsidRPr="004C4DB5">
        <w:rPr>
          <w:sz w:val="20"/>
        </w:rPr>
        <w:t xml:space="preserve"> vaatlus haigusvaba elulemuse esmane kaastulemusnäitaja täitis ettemääratud statistilise piiri.</w:t>
      </w:r>
    </w:p>
    <w:p w14:paraId="2797F9D9" w14:textId="77777777" w:rsidR="00D23C5B" w:rsidRPr="004C4DB5" w:rsidRDefault="00D23C5B" w:rsidP="00D23C5B">
      <w:pPr>
        <w:keepNext/>
        <w:keepLines/>
        <w:rPr>
          <w:sz w:val="20"/>
        </w:rPr>
      </w:pPr>
      <w:r w:rsidRPr="004C4DB5">
        <w:rPr>
          <w:sz w:val="20"/>
        </w:rPr>
        <w:t>** Lõplik analüüs (sh 52% vaatlusrühma patsientide üleminek Herceptin’ile).</w:t>
      </w:r>
    </w:p>
    <w:p w14:paraId="0C58CFC7" w14:textId="77777777" w:rsidR="00D23C5B" w:rsidRPr="004C4DB5" w:rsidRDefault="00D23C5B" w:rsidP="00D23C5B">
      <w:pPr>
        <w:keepNext/>
        <w:keepLines/>
        <w:rPr>
          <w:sz w:val="20"/>
        </w:rPr>
      </w:pPr>
      <w:r w:rsidRPr="004C4DB5">
        <w:rPr>
          <w:sz w:val="20"/>
        </w:rPr>
        <w:t>*** Üldise valimi suuruses on näha erinevusi pärast vaheandmete tähtaega 12</w:t>
      </w:r>
      <w:r w:rsidRPr="004C4DB5">
        <w:rPr>
          <w:sz w:val="20"/>
        </w:rPr>
        <w:noBreakHyphen/>
        <w:t>kuuliseks mediaanseks järelkontrolliks randomiseeritud patsientide väikese arvu tõttu.</w:t>
      </w:r>
    </w:p>
    <w:p w14:paraId="4627C5E2" w14:textId="77777777" w:rsidR="00D23C5B" w:rsidRPr="004C4DB5" w:rsidRDefault="00D23C5B" w:rsidP="00D23C5B"/>
    <w:p w14:paraId="7EDF389A" w14:textId="77777777" w:rsidR="00D23C5B" w:rsidRPr="004C4DB5" w:rsidRDefault="00D23C5B" w:rsidP="00C66E79">
      <w:pPr>
        <w:rPr>
          <w:szCs w:val="22"/>
        </w:rPr>
      </w:pPr>
      <w:r w:rsidRPr="004C4DB5">
        <w:t>Efektiivsuse tulemused efektiivsuse vaheanalüüsist ületasid 1</w:t>
      </w:r>
      <w:r w:rsidRPr="004C4DB5">
        <w:noBreakHyphen/>
        <w:t>aastase Herceptin</w:t>
      </w:r>
      <w:r w:rsidR="0031402C" w:rsidRPr="004C4DB5">
        <w:t xml:space="preserve">’i </w:t>
      </w:r>
      <w:r w:rsidRPr="004C4DB5">
        <w:t>ravi ja vaatluse võrdluse uuringuplaanis ettemääratud statistilise piiri. Mediaanse 12</w:t>
      </w:r>
      <w:r w:rsidRPr="004C4DB5">
        <w:noBreakHyphen/>
        <w:t>kuulise järelkontrolli järel oli haigusvaba elulemuse riski</w:t>
      </w:r>
      <w:r w:rsidR="00C47CD1" w:rsidRPr="004C4DB5">
        <w:rPr>
          <w:szCs w:val="22"/>
          <w:lang w:eastAsia="de-DE"/>
        </w:rPr>
        <w:t xml:space="preserve">tiheduste </w:t>
      </w:r>
      <w:r w:rsidRPr="004C4DB5">
        <w:t>suhe (HR) 0,54 (95% CI 0,44</w:t>
      </w:r>
      <w:r w:rsidR="00FE7FFE" w:rsidRPr="004C4DB5">
        <w:t>;</w:t>
      </w:r>
      <w:r w:rsidRPr="004C4DB5">
        <w:t xml:space="preserve"> 0,67), mis </w:t>
      </w:r>
      <w:r w:rsidRPr="004C4DB5">
        <w:rPr>
          <w:szCs w:val="22"/>
        </w:rPr>
        <w:t>on tõlgendatav absoluutseks kasuks, mis 2</w:t>
      </w:r>
      <w:r w:rsidRPr="004C4DB5">
        <w:rPr>
          <w:szCs w:val="22"/>
        </w:rPr>
        <w:noBreakHyphen/>
        <w:t>aastase haigusvaba elulemuse puhul tähendab 7,6</w:t>
      </w:r>
      <w:r w:rsidRPr="004C4DB5">
        <w:rPr>
          <w:szCs w:val="22"/>
        </w:rPr>
        <w:noBreakHyphen/>
        <w:t xml:space="preserve">protsendilist erinevust (85,8% </w:t>
      </w:r>
      <w:r w:rsidRPr="004C4DB5">
        <w:rPr>
          <w:i/>
          <w:szCs w:val="22"/>
        </w:rPr>
        <w:t>versus</w:t>
      </w:r>
      <w:r w:rsidRPr="004C4DB5">
        <w:rPr>
          <w:szCs w:val="22"/>
        </w:rPr>
        <w:t xml:space="preserve"> 78,2%) Herceptin’i rühma kasuks.</w:t>
      </w:r>
    </w:p>
    <w:p w14:paraId="548B736A" w14:textId="77777777" w:rsidR="00D23C5B" w:rsidRPr="004C4DB5" w:rsidRDefault="00D23C5B" w:rsidP="00D23C5B">
      <w:pPr>
        <w:rPr>
          <w:szCs w:val="22"/>
        </w:rPr>
      </w:pPr>
    </w:p>
    <w:p w14:paraId="04D792F0" w14:textId="77777777" w:rsidR="00D23C5B" w:rsidRPr="004C4DB5" w:rsidRDefault="00D23C5B" w:rsidP="00D23C5B">
      <w:pPr>
        <w:rPr>
          <w:szCs w:val="22"/>
        </w:rPr>
      </w:pPr>
      <w:r w:rsidRPr="004C4DB5">
        <w:rPr>
          <w:szCs w:val="22"/>
        </w:rPr>
        <w:t>Lõplik analüüs tehti pärast mediaanset 8</w:t>
      </w:r>
      <w:r w:rsidRPr="004C4DB5">
        <w:rPr>
          <w:szCs w:val="22"/>
        </w:rPr>
        <w:noBreakHyphen/>
        <w:t>aastast järelkontrolli, mis näitas, et 1</w:t>
      </w:r>
      <w:r w:rsidRPr="004C4DB5">
        <w:rPr>
          <w:szCs w:val="22"/>
        </w:rPr>
        <w:noBreakHyphen/>
        <w:t>aastane Herceptin</w:t>
      </w:r>
      <w:r w:rsidR="0031402C" w:rsidRPr="004C4DB5">
        <w:rPr>
          <w:szCs w:val="22"/>
        </w:rPr>
        <w:t xml:space="preserve">’i </w:t>
      </w:r>
      <w:r w:rsidRPr="004C4DB5">
        <w:rPr>
          <w:szCs w:val="22"/>
        </w:rPr>
        <w:t>ravi on seotud 24% riski vähenemisega võrreldes ainult vaatlusega (HR</w:t>
      </w:r>
      <w:r w:rsidR="00366662" w:rsidRPr="004C4DB5">
        <w:rPr>
          <w:szCs w:val="22"/>
        </w:rPr>
        <w:t> </w:t>
      </w:r>
      <w:r w:rsidRPr="004C4DB5">
        <w:rPr>
          <w:szCs w:val="22"/>
        </w:rPr>
        <w:t>=</w:t>
      </w:r>
      <w:r w:rsidR="00366662" w:rsidRPr="004C4DB5">
        <w:rPr>
          <w:szCs w:val="22"/>
        </w:rPr>
        <w:t> </w:t>
      </w:r>
      <w:r w:rsidRPr="004C4DB5">
        <w:rPr>
          <w:szCs w:val="22"/>
        </w:rPr>
        <w:t>0,76, 95% CI 0,67</w:t>
      </w:r>
      <w:r w:rsidR="00270676" w:rsidRPr="004C4DB5">
        <w:rPr>
          <w:szCs w:val="22"/>
        </w:rPr>
        <w:t>;</w:t>
      </w:r>
      <w:r w:rsidRPr="004C4DB5">
        <w:rPr>
          <w:szCs w:val="22"/>
        </w:rPr>
        <w:t xml:space="preserve"> 0,86). See on tõlgendatav absoluutseks kasuks, mis 8</w:t>
      </w:r>
      <w:r w:rsidRPr="004C4DB5">
        <w:rPr>
          <w:szCs w:val="22"/>
        </w:rPr>
        <w:noBreakHyphen/>
        <w:t>aastase haigusvaba elulemuse puhul tähendab 6,4</w:t>
      </w:r>
      <w:r w:rsidRPr="004C4DB5">
        <w:rPr>
          <w:szCs w:val="22"/>
        </w:rPr>
        <w:noBreakHyphen/>
        <w:t>protsendilist erinevust 1</w:t>
      </w:r>
      <w:r w:rsidRPr="004C4DB5">
        <w:rPr>
          <w:szCs w:val="22"/>
        </w:rPr>
        <w:noBreakHyphen/>
        <w:t>aastase Herceptin</w:t>
      </w:r>
      <w:r w:rsidR="0031402C" w:rsidRPr="004C4DB5">
        <w:rPr>
          <w:szCs w:val="22"/>
        </w:rPr>
        <w:t xml:space="preserve">’i </w:t>
      </w:r>
      <w:r w:rsidRPr="004C4DB5">
        <w:rPr>
          <w:szCs w:val="22"/>
        </w:rPr>
        <w:t>ravi kasuks.</w:t>
      </w:r>
    </w:p>
    <w:p w14:paraId="5D2CA41A" w14:textId="77777777" w:rsidR="00D23C5B" w:rsidRPr="004C4DB5" w:rsidRDefault="00D23C5B" w:rsidP="00D23C5B">
      <w:pPr>
        <w:rPr>
          <w:szCs w:val="22"/>
        </w:rPr>
      </w:pPr>
    </w:p>
    <w:p w14:paraId="14A06C03" w14:textId="77777777" w:rsidR="00D23C5B" w:rsidRPr="004C4DB5" w:rsidRDefault="00D23C5B" w:rsidP="00D23C5B">
      <w:r w:rsidRPr="004C4DB5">
        <w:rPr>
          <w:szCs w:val="22"/>
        </w:rPr>
        <w:t>Selles lõplikus analüüsis ei näidanud Herceptin</w:t>
      </w:r>
      <w:r w:rsidR="0031402C" w:rsidRPr="004C4DB5">
        <w:rPr>
          <w:szCs w:val="22"/>
        </w:rPr>
        <w:t xml:space="preserve">’i </w:t>
      </w:r>
      <w:r w:rsidRPr="004C4DB5">
        <w:rPr>
          <w:szCs w:val="22"/>
        </w:rPr>
        <w:t>ravi kestuse pikendamine 2</w:t>
      </w:r>
      <w:r w:rsidR="00270676" w:rsidRPr="004C4DB5">
        <w:rPr>
          <w:szCs w:val="22"/>
        </w:rPr>
        <w:t> </w:t>
      </w:r>
      <w:r w:rsidRPr="004C4DB5">
        <w:rPr>
          <w:szCs w:val="22"/>
        </w:rPr>
        <w:t>aastani lisakasu võrreldes 1</w:t>
      </w:r>
      <w:r w:rsidRPr="004C4DB5">
        <w:rPr>
          <w:szCs w:val="22"/>
        </w:rPr>
        <w:noBreakHyphen/>
        <w:t>aastase raviga [haigusvaba elulemuse 2</w:t>
      </w:r>
      <w:r w:rsidR="00270676" w:rsidRPr="004C4DB5">
        <w:rPr>
          <w:szCs w:val="22"/>
        </w:rPr>
        <w:t> </w:t>
      </w:r>
      <w:r w:rsidRPr="004C4DB5">
        <w:rPr>
          <w:szCs w:val="22"/>
        </w:rPr>
        <w:t xml:space="preserve">aastat </w:t>
      </w:r>
      <w:r w:rsidRPr="004C4DB5">
        <w:rPr>
          <w:i/>
          <w:szCs w:val="22"/>
        </w:rPr>
        <w:t>versus</w:t>
      </w:r>
      <w:r w:rsidRPr="004C4DB5">
        <w:rPr>
          <w:szCs w:val="22"/>
        </w:rPr>
        <w:t xml:space="preserve"> 1</w:t>
      </w:r>
      <w:r w:rsidR="00270676" w:rsidRPr="004C4DB5">
        <w:rPr>
          <w:szCs w:val="22"/>
        </w:rPr>
        <w:t> </w:t>
      </w:r>
      <w:r w:rsidRPr="004C4DB5">
        <w:rPr>
          <w:szCs w:val="22"/>
        </w:rPr>
        <w:t>aasta HR ravikavatsusega populatsioonis oli 0,99 (95% CI: 0,87, 1,13), p</w:t>
      </w:r>
      <w:r w:rsidR="00270676" w:rsidRPr="004C4DB5">
        <w:rPr>
          <w:szCs w:val="22"/>
        </w:rPr>
        <w:t>-</w:t>
      </w:r>
      <w:r w:rsidRPr="004C4DB5">
        <w:rPr>
          <w:szCs w:val="22"/>
        </w:rPr>
        <w:t>väärtus</w:t>
      </w:r>
      <w:r w:rsidR="00366662" w:rsidRPr="004C4DB5">
        <w:rPr>
          <w:szCs w:val="22"/>
        </w:rPr>
        <w:t> </w:t>
      </w:r>
      <w:r w:rsidRPr="004C4DB5">
        <w:rPr>
          <w:szCs w:val="22"/>
        </w:rPr>
        <w:t>=</w:t>
      </w:r>
      <w:r w:rsidR="00366662" w:rsidRPr="004C4DB5">
        <w:rPr>
          <w:szCs w:val="22"/>
        </w:rPr>
        <w:t> </w:t>
      </w:r>
      <w:r w:rsidRPr="004C4DB5">
        <w:rPr>
          <w:szCs w:val="22"/>
        </w:rPr>
        <w:t>0,9 ja üldise elulemuse HR</w:t>
      </w:r>
      <w:r w:rsidR="00366662" w:rsidRPr="004C4DB5">
        <w:rPr>
          <w:szCs w:val="22"/>
        </w:rPr>
        <w:t> </w:t>
      </w:r>
      <w:r w:rsidRPr="004C4DB5">
        <w:rPr>
          <w:szCs w:val="22"/>
        </w:rPr>
        <w:t>=</w:t>
      </w:r>
      <w:r w:rsidR="00366662" w:rsidRPr="004C4DB5">
        <w:rPr>
          <w:szCs w:val="22"/>
        </w:rPr>
        <w:t> </w:t>
      </w:r>
      <w:r w:rsidRPr="004C4DB5">
        <w:rPr>
          <w:szCs w:val="22"/>
        </w:rPr>
        <w:t>0,98 (0,83, 1,15); p</w:t>
      </w:r>
      <w:r w:rsidR="00270676" w:rsidRPr="004C4DB5">
        <w:rPr>
          <w:szCs w:val="22"/>
        </w:rPr>
        <w:t>-</w:t>
      </w:r>
      <w:r w:rsidRPr="004C4DB5">
        <w:rPr>
          <w:szCs w:val="22"/>
        </w:rPr>
        <w:t>väärtus</w:t>
      </w:r>
      <w:r w:rsidR="00366662" w:rsidRPr="004C4DB5">
        <w:rPr>
          <w:szCs w:val="22"/>
        </w:rPr>
        <w:t> </w:t>
      </w:r>
      <w:r w:rsidRPr="004C4DB5">
        <w:rPr>
          <w:szCs w:val="22"/>
        </w:rPr>
        <w:t>=</w:t>
      </w:r>
      <w:r w:rsidR="00366662" w:rsidRPr="004C4DB5">
        <w:rPr>
          <w:szCs w:val="22"/>
        </w:rPr>
        <w:t> </w:t>
      </w:r>
      <w:r w:rsidRPr="004C4DB5">
        <w:rPr>
          <w:szCs w:val="22"/>
        </w:rPr>
        <w:t>0,78]. Asümptomaatilise kardiaalse düsfunktsiooni esinemissagedus oli 2</w:t>
      </w:r>
      <w:r w:rsidRPr="004C4DB5">
        <w:rPr>
          <w:szCs w:val="22"/>
        </w:rPr>
        <w:noBreakHyphen/>
        <w:t xml:space="preserve">aastase ravi rühmas suurenenud (8,1% </w:t>
      </w:r>
      <w:r w:rsidRPr="004C4DB5">
        <w:rPr>
          <w:i/>
          <w:szCs w:val="22"/>
        </w:rPr>
        <w:t>versus</w:t>
      </w:r>
      <w:r w:rsidRPr="004C4DB5">
        <w:rPr>
          <w:szCs w:val="22"/>
        </w:rPr>
        <w:t xml:space="preserve"> 4,6% 1</w:t>
      </w:r>
      <w:r w:rsidRPr="004C4DB5">
        <w:rPr>
          <w:szCs w:val="22"/>
        </w:rPr>
        <w:noBreakHyphen/>
        <w:t>aastase ravi rühmas). 2</w:t>
      </w:r>
      <w:r w:rsidRPr="004C4DB5">
        <w:rPr>
          <w:szCs w:val="22"/>
        </w:rPr>
        <w:noBreakHyphen/>
        <w:t>aastase ravi rühmas tekkis rohkematel patsientidel vähemalt üks 3. või 4.</w:t>
      </w:r>
      <w:r w:rsidR="00270676" w:rsidRPr="004C4DB5">
        <w:rPr>
          <w:szCs w:val="22"/>
        </w:rPr>
        <w:t> </w:t>
      </w:r>
      <w:r w:rsidRPr="004C4DB5">
        <w:rPr>
          <w:szCs w:val="22"/>
        </w:rPr>
        <w:t>astme kõrvaltoime (20,4%) võrreldes 1</w:t>
      </w:r>
      <w:r w:rsidRPr="004C4DB5">
        <w:rPr>
          <w:szCs w:val="22"/>
        </w:rPr>
        <w:noBreakHyphen/>
        <w:t>aastase ravi rühmaga (16,3%).</w:t>
      </w:r>
    </w:p>
    <w:p w14:paraId="695C7E83" w14:textId="77777777" w:rsidR="00D23C5B" w:rsidRPr="004C4DB5" w:rsidRDefault="00D23C5B" w:rsidP="00D23C5B">
      <w:pPr>
        <w:rPr>
          <w:szCs w:val="22"/>
        </w:rPr>
      </w:pPr>
    </w:p>
    <w:p w14:paraId="1C6E561D" w14:textId="77777777" w:rsidR="00D23C5B" w:rsidRPr="004C4DB5" w:rsidRDefault="00D23C5B" w:rsidP="00C66E79">
      <w:pPr>
        <w:outlineLvl w:val="0"/>
        <w:rPr>
          <w:szCs w:val="22"/>
        </w:rPr>
      </w:pPr>
      <w:r w:rsidRPr="004C4DB5">
        <w:rPr>
          <w:szCs w:val="22"/>
        </w:rPr>
        <w:t>Uuringutes NSABP B-31 ja NCCTG N9831 manustati Herceptin’i kombinatsioonis paklitakseeliga pärast AC kemoteraapiat.</w:t>
      </w:r>
    </w:p>
    <w:p w14:paraId="4FEA46F0" w14:textId="77777777" w:rsidR="00D23C5B" w:rsidRPr="004C4DB5" w:rsidRDefault="00D23C5B" w:rsidP="00C66E79">
      <w:pPr>
        <w:outlineLvl w:val="0"/>
        <w:rPr>
          <w:szCs w:val="22"/>
        </w:rPr>
      </w:pPr>
    </w:p>
    <w:p w14:paraId="69B04C10" w14:textId="77777777" w:rsidR="00D23C5B" w:rsidRPr="004C4DB5" w:rsidRDefault="00D23C5B" w:rsidP="00C66E79">
      <w:pPr>
        <w:ind w:left="567"/>
        <w:outlineLvl w:val="0"/>
        <w:rPr>
          <w:szCs w:val="22"/>
        </w:rPr>
      </w:pPr>
      <w:r w:rsidRPr="004C4DB5">
        <w:rPr>
          <w:szCs w:val="22"/>
        </w:rPr>
        <w:t>Doksorubitsiini ja tsüklofosfamiidi manustati samal ajal järgmiselt:</w:t>
      </w:r>
    </w:p>
    <w:p w14:paraId="2B62EAB7" w14:textId="77777777" w:rsidR="00D23C5B" w:rsidRPr="004C4DB5" w:rsidRDefault="00D23C5B" w:rsidP="00C66E79">
      <w:pPr>
        <w:ind w:left="567"/>
        <w:outlineLvl w:val="0"/>
        <w:rPr>
          <w:szCs w:val="22"/>
        </w:rPr>
      </w:pPr>
    </w:p>
    <w:p w14:paraId="0CD32D59" w14:textId="77777777" w:rsidR="00D23C5B" w:rsidRPr="004C4DB5" w:rsidRDefault="00D23C5B" w:rsidP="00C66E79">
      <w:pPr>
        <w:tabs>
          <w:tab w:val="left" w:pos="1120"/>
        </w:tabs>
        <w:ind w:left="1134" w:hanging="567"/>
        <w:outlineLvl w:val="0"/>
        <w:rPr>
          <w:szCs w:val="22"/>
        </w:rPr>
      </w:pPr>
      <w:r w:rsidRPr="004C4DB5">
        <w:rPr>
          <w:szCs w:val="22"/>
        </w:rPr>
        <w:t>-</w:t>
      </w:r>
      <w:r w:rsidRPr="004C4DB5">
        <w:rPr>
          <w:szCs w:val="22"/>
        </w:rPr>
        <w:tab/>
        <w:t>doksorubitsiin intravenoosse boolusena annuses 60 mg/m</w:t>
      </w:r>
      <w:r w:rsidRPr="004C4DB5">
        <w:rPr>
          <w:szCs w:val="22"/>
          <w:vertAlign w:val="superscript"/>
        </w:rPr>
        <w:t>2</w:t>
      </w:r>
      <w:r w:rsidRPr="004C4DB5">
        <w:rPr>
          <w:szCs w:val="22"/>
        </w:rPr>
        <w:t xml:space="preserve"> iga 3</w:t>
      </w:r>
      <w:r w:rsidR="002E6D56" w:rsidRPr="004C4DB5">
        <w:rPr>
          <w:szCs w:val="22"/>
        </w:rPr>
        <w:t> </w:t>
      </w:r>
      <w:r w:rsidRPr="004C4DB5">
        <w:rPr>
          <w:szCs w:val="22"/>
        </w:rPr>
        <w:t>nädala järel 4 tsükli jooksul;</w:t>
      </w:r>
    </w:p>
    <w:p w14:paraId="1C7F7205" w14:textId="77777777" w:rsidR="00D23C5B" w:rsidRPr="004C4DB5" w:rsidRDefault="00D23C5B" w:rsidP="003B4FD2">
      <w:pPr>
        <w:tabs>
          <w:tab w:val="left" w:pos="993"/>
        </w:tabs>
        <w:ind w:left="567"/>
        <w:outlineLvl w:val="0"/>
        <w:rPr>
          <w:szCs w:val="22"/>
        </w:rPr>
      </w:pPr>
    </w:p>
    <w:p w14:paraId="6045F69E" w14:textId="77777777" w:rsidR="00D23C5B" w:rsidRPr="004C4DB5" w:rsidRDefault="00D23C5B" w:rsidP="00347749">
      <w:pPr>
        <w:tabs>
          <w:tab w:val="left" w:pos="1148"/>
        </w:tabs>
        <w:ind w:left="1148" w:hanging="608"/>
        <w:outlineLvl w:val="0"/>
        <w:rPr>
          <w:szCs w:val="22"/>
        </w:rPr>
      </w:pPr>
      <w:r w:rsidRPr="004C4DB5">
        <w:rPr>
          <w:szCs w:val="22"/>
        </w:rPr>
        <w:t>-</w:t>
      </w:r>
      <w:r w:rsidRPr="004C4DB5">
        <w:rPr>
          <w:szCs w:val="22"/>
        </w:rPr>
        <w:tab/>
        <w:t>intravenoosne tsüklofosfamiid annuses 600 mg/m</w:t>
      </w:r>
      <w:r w:rsidRPr="004C4DB5">
        <w:rPr>
          <w:szCs w:val="22"/>
          <w:vertAlign w:val="superscript"/>
        </w:rPr>
        <w:t>2</w:t>
      </w:r>
      <w:r w:rsidRPr="004C4DB5">
        <w:rPr>
          <w:szCs w:val="22"/>
        </w:rPr>
        <w:t xml:space="preserve"> 30</w:t>
      </w:r>
      <w:r w:rsidR="002E6D56" w:rsidRPr="004C4DB5">
        <w:rPr>
          <w:szCs w:val="22"/>
        </w:rPr>
        <w:t> </w:t>
      </w:r>
      <w:r w:rsidRPr="004C4DB5">
        <w:rPr>
          <w:szCs w:val="22"/>
        </w:rPr>
        <w:t>minuti jooksul, manustatuna iga 3 nädala järel 4</w:t>
      </w:r>
      <w:r w:rsidR="002E6D56" w:rsidRPr="004C4DB5">
        <w:rPr>
          <w:szCs w:val="22"/>
        </w:rPr>
        <w:t> </w:t>
      </w:r>
      <w:r w:rsidRPr="004C4DB5">
        <w:rPr>
          <w:szCs w:val="22"/>
        </w:rPr>
        <w:t>tsükli jooksul.</w:t>
      </w:r>
    </w:p>
    <w:p w14:paraId="7712EC34" w14:textId="77777777" w:rsidR="00D23C5B" w:rsidRPr="004C4DB5" w:rsidRDefault="00D23C5B" w:rsidP="00347749">
      <w:pPr>
        <w:ind w:left="567"/>
        <w:outlineLvl w:val="0"/>
        <w:rPr>
          <w:szCs w:val="22"/>
        </w:rPr>
      </w:pPr>
    </w:p>
    <w:p w14:paraId="2BFC7ACE" w14:textId="77777777" w:rsidR="00D23C5B" w:rsidRPr="004C4DB5" w:rsidRDefault="00D23C5B" w:rsidP="00C66E79">
      <w:pPr>
        <w:ind w:left="567"/>
        <w:outlineLvl w:val="0"/>
        <w:rPr>
          <w:szCs w:val="22"/>
        </w:rPr>
      </w:pPr>
      <w:r w:rsidRPr="004C4DB5">
        <w:rPr>
          <w:szCs w:val="22"/>
        </w:rPr>
        <w:t>Paklitakseeli kombinatsioonis Herceptin’iga manustati järgmiselt:</w:t>
      </w:r>
    </w:p>
    <w:p w14:paraId="10000AAE" w14:textId="77777777" w:rsidR="00D23C5B" w:rsidRPr="004C4DB5" w:rsidRDefault="00D23C5B" w:rsidP="00C66E79">
      <w:pPr>
        <w:outlineLvl w:val="0"/>
        <w:rPr>
          <w:szCs w:val="22"/>
        </w:rPr>
      </w:pPr>
    </w:p>
    <w:p w14:paraId="6CA66084" w14:textId="77777777" w:rsidR="00D23C5B" w:rsidRPr="004C4DB5" w:rsidRDefault="00D23C5B" w:rsidP="00D23C5B">
      <w:pPr>
        <w:autoSpaceDE w:val="0"/>
        <w:autoSpaceDN w:val="0"/>
        <w:adjustRightInd w:val="0"/>
        <w:ind w:left="1134" w:hanging="567"/>
        <w:rPr>
          <w:szCs w:val="22"/>
        </w:rPr>
      </w:pPr>
      <w:r w:rsidRPr="004C4DB5">
        <w:rPr>
          <w:szCs w:val="22"/>
        </w:rPr>
        <w:t>-</w:t>
      </w:r>
      <w:r w:rsidRPr="004C4DB5">
        <w:rPr>
          <w:szCs w:val="22"/>
        </w:rPr>
        <w:tab/>
        <w:t>intravenoosne paklitakseel – 80 mg/m</w:t>
      </w:r>
      <w:r w:rsidRPr="004C4DB5">
        <w:rPr>
          <w:szCs w:val="22"/>
          <w:vertAlign w:val="superscript"/>
        </w:rPr>
        <w:t>2</w:t>
      </w:r>
      <w:r w:rsidRPr="004C4DB5">
        <w:rPr>
          <w:szCs w:val="22"/>
        </w:rPr>
        <w:t xml:space="preserve"> intravenoosse püsiinfusioonina, manustatuna iga nädal 12 nädala jooksul;</w:t>
      </w:r>
    </w:p>
    <w:p w14:paraId="45D1A7B5" w14:textId="77777777" w:rsidR="00D23C5B" w:rsidRPr="004C4DB5" w:rsidRDefault="00D23C5B" w:rsidP="00D23C5B">
      <w:pPr>
        <w:autoSpaceDE w:val="0"/>
        <w:autoSpaceDN w:val="0"/>
        <w:adjustRightInd w:val="0"/>
        <w:rPr>
          <w:szCs w:val="22"/>
        </w:rPr>
      </w:pPr>
      <w:r w:rsidRPr="004C4DB5">
        <w:rPr>
          <w:szCs w:val="22"/>
        </w:rPr>
        <w:t>või</w:t>
      </w:r>
    </w:p>
    <w:p w14:paraId="171B990F" w14:textId="77777777" w:rsidR="00D23C5B" w:rsidRPr="004C4DB5" w:rsidRDefault="00D23C5B" w:rsidP="00D23C5B">
      <w:pPr>
        <w:autoSpaceDE w:val="0"/>
        <w:autoSpaceDN w:val="0"/>
        <w:adjustRightInd w:val="0"/>
        <w:ind w:left="1134" w:hanging="567"/>
        <w:rPr>
          <w:szCs w:val="22"/>
        </w:rPr>
      </w:pPr>
      <w:r w:rsidRPr="004C4DB5">
        <w:rPr>
          <w:szCs w:val="22"/>
        </w:rPr>
        <w:t>-</w:t>
      </w:r>
      <w:r w:rsidRPr="004C4DB5">
        <w:rPr>
          <w:szCs w:val="22"/>
        </w:rPr>
        <w:tab/>
        <w:t>intravenoosne paklitakseel – 175 mg/m</w:t>
      </w:r>
      <w:r w:rsidRPr="004C4DB5">
        <w:rPr>
          <w:szCs w:val="22"/>
          <w:vertAlign w:val="superscript"/>
        </w:rPr>
        <w:t>2</w:t>
      </w:r>
      <w:r w:rsidRPr="004C4DB5">
        <w:rPr>
          <w:szCs w:val="22"/>
        </w:rPr>
        <w:t xml:space="preserve"> intravenoosse püsiinfusioonina, manustatuna iga 3 nädala järel 4</w:t>
      </w:r>
      <w:r w:rsidR="002E6D56" w:rsidRPr="004C4DB5">
        <w:rPr>
          <w:szCs w:val="22"/>
        </w:rPr>
        <w:t> </w:t>
      </w:r>
      <w:r w:rsidRPr="004C4DB5">
        <w:rPr>
          <w:szCs w:val="22"/>
        </w:rPr>
        <w:t>tsükli jooksul (iga tsükli 1.</w:t>
      </w:r>
      <w:r w:rsidR="002E6D56" w:rsidRPr="004C4DB5">
        <w:rPr>
          <w:szCs w:val="22"/>
        </w:rPr>
        <w:t> </w:t>
      </w:r>
      <w:r w:rsidRPr="004C4DB5">
        <w:rPr>
          <w:szCs w:val="22"/>
        </w:rPr>
        <w:t>päeval).</w:t>
      </w:r>
    </w:p>
    <w:p w14:paraId="18CB80CF" w14:textId="77777777" w:rsidR="00D23C5B" w:rsidRPr="004C4DB5" w:rsidRDefault="00D23C5B" w:rsidP="00D23C5B">
      <w:pPr>
        <w:rPr>
          <w:szCs w:val="22"/>
        </w:rPr>
      </w:pPr>
    </w:p>
    <w:p w14:paraId="52194D0E" w14:textId="77777777" w:rsidR="00D23C5B" w:rsidRPr="004C4DB5" w:rsidRDefault="00D23C5B" w:rsidP="00D23C5B">
      <w:r w:rsidRPr="004C4DB5">
        <w:rPr>
          <w:szCs w:val="22"/>
        </w:rPr>
        <w:t>Järgnevas tabelis on toodud kokkuvõte uuringute NSABP B-31 ja NCCTG 9831 kombineeritud analüüsi efektiivsuse tulemustest haigusvaba elulemuse lõpliku analüüsi* ajal. Keskmine järelkontrolli kestus oli 1,8</w:t>
      </w:r>
      <w:r w:rsidR="009C29F8" w:rsidRPr="004C4DB5">
        <w:rPr>
          <w:szCs w:val="22"/>
        </w:rPr>
        <w:t> </w:t>
      </w:r>
      <w:r w:rsidRPr="004C4DB5">
        <w:rPr>
          <w:szCs w:val="22"/>
        </w:rPr>
        <w:t>aastat</w:t>
      </w:r>
      <w:r w:rsidRPr="004C4DB5">
        <w:t xml:space="preserve"> </w:t>
      </w:r>
      <w:r w:rsidRPr="004C4DB5">
        <w:rPr>
          <w:szCs w:val="22"/>
        </w:rPr>
        <w:t>AC→P rühma patsientidel ja 2,0</w:t>
      </w:r>
      <w:r w:rsidR="009C29F8" w:rsidRPr="004C4DB5">
        <w:rPr>
          <w:szCs w:val="22"/>
        </w:rPr>
        <w:t> </w:t>
      </w:r>
      <w:r w:rsidRPr="004C4DB5">
        <w:rPr>
          <w:szCs w:val="22"/>
        </w:rPr>
        <w:t>aastat AC→PH rühma patsientidel.</w:t>
      </w:r>
    </w:p>
    <w:p w14:paraId="2FADF358" w14:textId="77777777" w:rsidR="00D23C5B" w:rsidRPr="004C4DB5" w:rsidRDefault="00D23C5B" w:rsidP="00D23C5B">
      <w:pPr>
        <w:rPr>
          <w:szCs w:val="22"/>
        </w:rPr>
      </w:pPr>
    </w:p>
    <w:p w14:paraId="3F5D47F7" w14:textId="77777777" w:rsidR="00D23C5B" w:rsidRPr="004C4DB5" w:rsidRDefault="00D23C5B" w:rsidP="00D23C5B">
      <w:pPr>
        <w:keepNext/>
        <w:rPr>
          <w:szCs w:val="22"/>
        </w:rPr>
      </w:pPr>
      <w:r w:rsidRPr="004C4DB5">
        <w:rPr>
          <w:szCs w:val="22"/>
        </w:rPr>
        <w:t>Tabel</w:t>
      </w:r>
      <w:r w:rsidR="00125D0C" w:rsidRPr="004C4DB5">
        <w:rPr>
          <w:szCs w:val="22"/>
        </w:rPr>
        <w:t> </w:t>
      </w:r>
      <w:r w:rsidRPr="004C4DB5">
        <w:rPr>
          <w:szCs w:val="22"/>
        </w:rPr>
        <w:t>6</w:t>
      </w:r>
      <w:r w:rsidR="00366662" w:rsidRPr="004C4DB5">
        <w:rPr>
          <w:szCs w:val="22"/>
        </w:rPr>
        <w:t>.</w:t>
      </w:r>
      <w:r w:rsidRPr="004C4DB5">
        <w:rPr>
          <w:szCs w:val="22"/>
        </w:rPr>
        <w:t xml:space="preserve"> Uuringute NSABP B-31 ja NCCTG N9831 kombineeritud analüüsi efektiivsuse tulemuste kokkuvõte haigusvaba elulemuse lõpliku analüüsi* ajal</w:t>
      </w:r>
    </w:p>
    <w:p w14:paraId="789EB621" w14:textId="77777777" w:rsidR="00595681" w:rsidRPr="004C4DB5" w:rsidRDefault="00595681" w:rsidP="00D23C5B">
      <w:pPr>
        <w:keepNext/>
        <w:rPr>
          <w:szCs w:val="22"/>
        </w:rPr>
      </w:pPr>
    </w:p>
    <w:tbl>
      <w:tblPr>
        <w:tblW w:w="4377" w:type="pct"/>
        <w:tblInd w:w="68" w:type="dxa"/>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33"/>
        <w:gridCol w:w="1507"/>
        <w:gridCol w:w="1734"/>
        <w:gridCol w:w="1858"/>
      </w:tblGrid>
      <w:tr w:rsidR="00D23C5B" w:rsidRPr="004C4DB5" w14:paraId="7F2385A0" w14:textId="77777777" w:rsidTr="00650363">
        <w:tc>
          <w:tcPr>
            <w:tcW w:w="2879" w:type="dxa"/>
            <w:tcBorders>
              <w:top w:val="single" w:sz="4" w:space="0" w:color="auto"/>
              <w:left w:val="single" w:sz="4" w:space="0" w:color="auto"/>
              <w:bottom w:val="single" w:sz="4" w:space="0" w:color="auto"/>
              <w:right w:val="single" w:sz="4" w:space="0" w:color="auto"/>
            </w:tcBorders>
          </w:tcPr>
          <w:p w14:paraId="7BBE034D" w14:textId="77777777" w:rsidR="00D23C5B" w:rsidRPr="004C4DB5" w:rsidRDefault="00D23C5B" w:rsidP="00C31B64">
            <w:pPr>
              <w:pStyle w:val="TableText10"/>
              <w:keepNext/>
              <w:spacing w:line="220" w:lineRule="exact"/>
              <w:jc w:val="center"/>
              <w:rPr>
                <w:sz w:val="22"/>
                <w:szCs w:val="22"/>
              </w:rPr>
            </w:pPr>
            <w:r w:rsidRPr="004C4DB5">
              <w:rPr>
                <w:sz w:val="22"/>
                <w:szCs w:val="22"/>
              </w:rPr>
              <w:t>Näitaja</w:t>
            </w:r>
          </w:p>
          <w:p w14:paraId="43918FCB" w14:textId="77777777" w:rsidR="00D23C5B" w:rsidRPr="004C4DB5" w:rsidRDefault="00D23C5B" w:rsidP="00C31B64">
            <w:pPr>
              <w:pStyle w:val="TableText10"/>
              <w:keepNext/>
              <w:spacing w:line="220" w:lineRule="exact"/>
              <w:rPr>
                <w:b/>
                <w:sz w:val="22"/>
                <w:szCs w:val="22"/>
              </w:rPr>
            </w:pPr>
          </w:p>
        </w:tc>
        <w:tc>
          <w:tcPr>
            <w:tcW w:w="1531" w:type="dxa"/>
            <w:tcBorders>
              <w:top w:val="single" w:sz="6" w:space="0" w:color="000000"/>
              <w:left w:val="single" w:sz="4" w:space="0" w:color="auto"/>
              <w:bottom w:val="single" w:sz="6" w:space="0" w:color="000000"/>
            </w:tcBorders>
          </w:tcPr>
          <w:p w14:paraId="42462B19" w14:textId="77777777" w:rsidR="00D23C5B" w:rsidRPr="004C4DB5" w:rsidRDefault="00D23C5B" w:rsidP="00C31B64">
            <w:pPr>
              <w:pStyle w:val="TableText10"/>
              <w:keepNext/>
              <w:spacing w:line="220" w:lineRule="exact"/>
              <w:jc w:val="center"/>
              <w:rPr>
                <w:rFonts w:eastAsia="SimSun"/>
                <w:sz w:val="22"/>
                <w:szCs w:val="22"/>
                <w:lang w:eastAsia="zh-CN"/>
              </w:rPr>
            </w:pPr>
            <w:r w:rsidRPr="004C4DB5">
              <w:rPr>
                <w:rFonts w:eastAsia="SimSun"/>
                <w:sz w:val="22"/>
                <w:szCs w:val="22"/>
                <w:lang w:eastAsia="zh-CN"/>
              </w:rPr>
              <w:t>AC</w:t>
            </w:r>
            <w:r w:rsidRPr="004C4DB5">
              <w:rPr>
                <w:sz w:val="22"/>
                <w:szCs w:val="22"/>
              </w:rPr>
              <w:t>→</w:t>
            </w:r>
            <w:r w:rsidRPr="004C4DB5">
              <w:rPr>
                <w:rFonts w:eastAsia="SimSun"/>
                <w:sz w:val="22"/>
                <w:szCs w:val="22"/>
                <w:lang w:eastAsia="zh-CN"/>
              </w:rPr>
              <w:t>P</w:t>
            </w:r>
          </w:p>
          <w:p w14:paraId="18F03B72" w14:textId="77777777" w:rsidR="00D23C5B" w:rsidRPr="004C4DB5" w:rsidRDefault="00D23C5B" w:rsidP="00C31B64">
            <w:pPr>
              <w:pStyle w:val="TableText10"/>
              <w:keepNext/>
              <w:spacing w:line="220" w:lineRule="exact"/>
              <w:jc w:val="center"/>
              <w:rPr>
                <w:rFonts w:eastAsia="SimSun"/>
                <w:sz w:val="22"/>
                <w:szCs w:val="22"/>
                <w:lang w:eastAsia="zh-CN"/>
              </w:rPr>
            </w:pPr>
            <w:r w:rsidRPr="004C4DB5">
              <w:rPr>
                <w:rFonts w:eastAsia="SimSun"/>
                <w:sz w:val="22"/>
                <w:szCs w:val="22"/>
                <w:lang w:eastAsia="zh-CN"/>
              </w:rPr>
              <w:t>(n</w:t>
            </w:r>
            <w:r w:rsidR="00125D0C" w:rsidRPr="004C4DB5">
              <w:rPr>
                <w:rFonts w:eastAsia="SimSun"/>
                <w:sz w:val="22"/>
                <w:szCs w:val="22"/>
                <w:lang w:eastAsia="zh-CN"/>
              </w:rPr>
              <w:t> </w:t>
            </w:r>
            <w:r w:rsidRPr="004C4DB5">
              <w:rPr>
                <w:rFonts w:eastAsia="SimSun"/>
                <w:sz w:val="22"/>
                <w:szCs w:val="22"/>
                <w:lang w:eastAsia="zh-CN"/>
              </w:rPr>
              <w:t>=</w:t>
            </w:r>
            <w:r w:rsidR="00125D0C" w:rsidRPr="004C4DB5">
              <w:rPr>
                <w:rFonts w:eastAsia="SimSun"/>
                <w:sz w:val="22"/>
                <w:szCs w:val="22"/>
                <w:lang w:eastAsia="zh-CN"/>
              </w:rPr>
              <w:t> </w:t>
            </w:r>
            <w:r w:rsidRPr="004C4DB5">
              <w:rPr>
                <w:rFonts w:eastAsia="SimSun"/>
                <w:sz w:val="22"/>
                <w:szCs w:val="22"/>
                <w:lang w:eastAsia="zh-CN"/>
              </w:rPr>
              <w:t>1679)</w:t>
            </w:r>
          </w:p>
        </w:tc>
        <w:tc>
          <w:tcPr>
            <w:tcW w:w="1762" w:type="dxa"/>
            <w:tcBorders>
              <w:top w:val="single" w:sz="6" w:space="0" w:color="000000"/>
              <w:bottom w:val="single" w:sz="6" w:space="0" w:color="000000"/>
            </w:tcBorders>
          </w:tcPr>
          <w:p w14:paraId="53254454" w14:textId="77777777" w:rsidR="00D23C5B" w:rsidRPr="004C4DB5" w:rsidRDefault="00D23C5B" w:rsidP="00C31B64">
            <w:pPr>
              <w:pStyle w:val="TableText10"/>
              <w:keepNext/>
              <w:spacing w:line="220" w:lineRule="exact"/>
              <w:jc w:val="center"/>
              <w:rPr>
                <w:rFonts w:eastAsia="SimSun"/>
                <w:sz w:val="22"/>
                <w:szCs w:val="22"/>
                <w:lang w:eastAsia="zh-CN"/>
              </w:rPr>
            </w:pPr>
            <w:r w:rsidRPr="004C4DB5">
              <w:rPr>
                <w:rFonts w:eastAsia="SimSun"/>
                <w:sz w:val="22"/>
                <w:szCs w:val="22"/>
                <w:lang w:eastAsia="zh-CN"/>
              </w:rPr>
              <w:t>AC</w:t>
            </w:r>
            <w:r w:rsidRPr="004C4DB5">
              <w:rPr>
                <w:sz w:val="22"/>
                <w:szCs w:val="22"/>
              </w:rPr>
              <w:t>→</w:t>
            </w:r>
            <w:r w:rsidRPr="004C4DB5">
              <w:rPr>
                <w:rFonts w:eastAsia="SimSun"/>
                <w:sz w:val="22"/>
                <w:szCs w:val="22"/>
                <w:lang w:eastAsia="zh-CN"/>
              </w:rPr>
              <w:t>PH</w:t>
            </w:r>
          </w:p>
          <w:p w14:paraId="57BB2208" w14:textId="77777777" w:rsidR="00D23C5B" w:rsidRPr="004C4DB5" w:rsidRDefault="00D23C5B" w:rsidP="00C31B64">
            <w:pPr>
              <w:pStyle w:val="TableText10"/>
              <w:keepNext/>
              <w:spacing w:line="220" w:lineRule="exact"/>
              <w:jc w:val="center"/>
              <w:rPr>
                <w:rFonts w:eastAsia="SimSun"/>
                <w:sz w:val="22"/>
                <w:szCs w:val="22"/>
                <w:lang w:eastAsia="zh-CN"/>
              </w:rPr>
            </w:pPr>
            <w:r w:rsidRPr="004C4DB5">
              <w:rPr>
                <w:rFonts w:eastAsia="SimSun"/>
                <w:sz w:val="22"/>
                <w:szCs w:val="22"/>
                <w:lang w:eastAsia="zh-CN"/>
              </w:rPr>
              <w:t>(n</w:t>
            </w:r>
            <w:r w:rsidR="00125D0C" w:rsidRPr="004C4DB5">
              <w:rPr>
                <w:rFonts w:eastAsia="SimSun"/>
                <w:sz w:val="22"/>
                <w:szCs w:val="22"/>
                <w:lang w:eastAsia="zh-CN"/>
              </w:rPr>
              <w:t> </w:t>
            </w:r>
            <w:r w:rsidRPr="004C4DB5">
              <w:rPr>
                <w:rFonts w:eastAsia="SimSun"/>
                <w:sz w:val="22"/>
                <w:szCs w:val="22"/>
                <w:lang w:eastAsia="zh-CN"/>
              </w:rPr>
              <w:t>=</w:t>
            </w:r>
            <w:r w:rsidR="00125D0C" w:rsidRPr="004C4DB5">
              <w:rPr>
                <w:rFonts w:eastAsia="SimSun"/>
                <w:sz w:val="22"/>
                <w:szCs w:val="22"/>
                <w:lang w:eastAsia="zh-CN"/>
              </w:rPr>
              <w:t> </w:t>
            </w:r>
            <w:r w:rsidRPr="004C4DB5">
              <w:rPr>
                <w:rFonts w:eastAsia="SimSun"/>
                <w:sz w:val="22"/>
                <w:szCs w:val="22"/>
                <w:lang w:eastAsia="zh-CN"/>
              </w:rPr>
              <w:t>1672)</w:t>
            </w:r>
          </w:p>
        </w:tc>
        <w:tc>
          <w:tcPr>
            <w:tcW w:w="1888" w:type="dxa"/>
            <w:tcBorders>
              <w:top w:val="single" w:sz="6" w:space="0" w:color="000000"/>
              <w:bottom w:val="single" w:sz="6" w:space="0" w:color="000000"/>
              <w:right w:val="single" w:sz="4" w:space="0" w:color="auto"/>
            </w:tcBorders>
          </w:tcPr>
          <w:p w14:paraId="41156CBD" w14:textId="77777777" w:rsidR="00D23C5B" w:rsidRPr="004C4DB5" w:rsidRDefault="00D23C5B" w:rsidP="00C31B64">
            <w:pPr>
              <w:pStyle w:val="TableText10"/>
              <w:keepNext/>
              <w:spacing w:line="220" w:lineRule="exact"/>
              <w:jc w:val="center"/>
              <w:rPr>
                <w:rFonts w:eastAsia="SimSun"/>
                <w:sz w:val="22"/>
                <w:szCs w:val="22"/>
                <w:lang w:eastAsia="zh-CN"/>
              </w:rPr>
            </w:pPr>
            <w:r w:rsidRPr="004C4DB5">
              <w:rPr>
                <w:rFonts w:eastAsia="SimSun"/>
                <w:sz w:val="22"/>
                <w:szCs w:val="22"/>
                <w:lang w:eastAsia="zh-CN"/>
              </w:rPr>
              <w:t>Riski</w:t>
            </w:r>
            <w:r w:rsidR="00C47CD1" w:rsidRPr="004C4DB5">
              <w:rPr>
                <w:sz w:val="22"/>
                <w:szCs w:val="22"/>
                <w:lang w:eastAsia="de-DE"/>
              </w:rPr>
              <w:t xml:space="preserve">tiheduste </w:t>
            </w:r>
            <w:r w:rsidRPr="004C4DB5">
              <w:rPr>
                <w:rFonts w:eastAsia="SimSun"/>
                <w:sz w:val="22"/>
                <w:szCs w:val="22"/>
                <w:lang w:eastAsia="zh-CN"/>
              </w:rPr>
              <w:t xml:space="preserve">suhe </w:t>
            </w:r>
            <w:r w:rsidRPr="004C4DB5">
              <w:rPr>
                <w:rFonts w:eastAsia="SimSun"/>
                <w:i/>
                <w:sz w:val="22"/>
                <w:szCs w:val="22"/>
                <w:lang w:eastAsia="zh-CN"/>
              </w:rPr>
              <w:t>vs</w:t>
            </w:r>
            <w:r w:rsidR="00620898" w:rsidRPr="004C4DB5">
              <w:rPr>
                <w:rFonts w:eastAsia="SimSun"/>
                <w:i/>
                <w:sz w:val="22"/>
                <w:szCs w:val="22"/>
                <w:lang w:eastAsia="zh-CN"/>
              </w:rPr>
              <w:t>.</w:t>
            </w:r>
            <w:r w:rsidRPr="004C4DB5">
              <w:rPr>
                <w:rFonts w:eastAsia="SimSun"/>
                <w:sz w:val="22"/>
                <w:szCs w:val="22"/>
                <w:lang w:eastAsia="zh-CN"/>
              </w:rPr>
              <w:t xml:space="preserve"> AC</w:t>
            </w:r>
            <w:r w:rsidRPr="004C4DB5">
              <w:rPr>
                <w:sz w:val="22"/>
                <w:szCs w:val="22"/>
              </w:rPr>
              <w:t>→</w:t>
            </w:r>
            <w:r w:rsidRPr="004C4DB5">
              <w:rPr>
                <w:rFonts w:eastAsia="SimSun"/>
                <w:sz w:val="22"/>
                <w:szCs w:val="22"/>
                <w:lang w:eastAsia="zh-CN"/>
              </w:rPr>
              <w:t>P</w:t>
            </w:r>
          </w:p>
          <w:p w14:paraId="6DF974B6" w14:textId="77777777" w:rsidR="00D23C5B" w:rsidRPr="004C4DB5" w:rsidRDefault="00D23C5B" w:rsidP="00C31B64">
            <w:pPr>
              <w:pStyle w:val="TableText10"/>
              <w:keepNext/>
              <w:spacing w:line="220" w:lineRule="exact"/>
              <w:jc w:val="center"/>
              <w:rPr>
                <w:rFonts w:eastAsia="SimSun"/>
                <w:sz w:val="22"/>
                <w:szCs w:val="22"/>
                <w:lang w:eastAsia="zh-CN"/>
              </w:rPr>
            </w:pPr>
            <w:r w:rsidRPr="004C4DB5">
              <w:rPr>
                <w:rFonts w:eastAsia="SimSun"/>
                <w:sz w:val="22"/>
                <w:szCs w:val="22"/>
                <w:lang w:eastAsia="zh-CN"/>
              </w:rPr>
              <w:t>(95% CI)</w:t>
            </w:r>
          </w:p>
          <w:p w14:paraId="15FF5318" w14:textId="77777777" w:rsidR="00D23C5B" w:rsidRPr="004C4DB5" w:rsidRDefault="00D23C5B" w:rsidP="00C31B64">
            <w:pPr>
              <w:pStyle w:val="TableText10"/>
              <w:keepNext/>
              <w:spacing w:line="220" w:lineRule="exact"/>
              <w:jc w:val="center"/>
              <w:rPr>
                <w:rFonts w:eastAsia="SimSun"/>
                <w:sz w:val="22"/>
                <w:szCs w:val="22"/>
                <w:lang w:eastAsia="zh-CN"/>
              </w:rPr>
            </w:pPr>
            <w:r w:rsidRPr="004C4DB5">
              <w:rPr>
                <w:rFonts w:eastAsia="SimSun"/>
                <w:sz w:val="22"/>
                <w:szCs w:val="22"/>
                <w:lang w:eastAsia="zh-CN"/>
              </w:rPr>
              <w:t>p-väärtus</w:t>
            </w:r>
          </w:p>
        </w:tc>
      </w:tr>
      <w:tr w:rsidR="00D23C5B" w:rsidRPr="004C4DB5" w14:paraId="3FF3CAC3" w14:textId="77777777" w:rsidTr="00650363">
        <w:tc>
          <w:tcPr>
            <w:tcW w:w="2879" w:type="dxa"/>
            <w:tcBorders>
              <w:top w:val="single" w:sz="4" w:space="0" w:color="auto"/>
              <w:left w:val="single" w:sz="4" w:space="0" w:color="auto"/>
            </w:tcBorders>
          </w:tcPr>
          <w:p w14:paraId="10CA3706" w14:textId="77777777" w:rsidR="00D23C5B" w:rsidRPr="004C4DB5" w:rsidRDefault="00D23C5B" w:rsidP="00C31B64">
            <w:pPr>
              <w:pStyle w:val="TableText10"/>
              <w:keepNext/>
              <w:spacing w:line="220" w:lineRule="exact"/>
              <w:rPr>
                <w:sz w:val="22"/>
                <w:szCs w:val="22"/>
              </w:rPr>
            </w:pPr>
            <w:r w:rsidRPr="004C4DB5">
              <w:rPr>
                <w:sz w:val="22"/>
                <w:szCs w:val="22"/>
              </w:rPr>
              <w:t>Haigusvaba elulemus</w:t>
            </w:r>
          </w:p>
          <w:p w14:paraId="38ADAA3C" w14:textId="77777777" w:rsidR="00D23C5B" w:rsidRPr="004C4DB5" w:rsidRDefault="00D23C5B" w:rsidP="00C31B64">
            <w:pPr>
              <w:pStyle w:val="TableText10"/>
              <w:keepNext/>
              <w:spacing w:line="220" w:lineRule="exact"/>
              <w:rPr>
                <w:sz w:val="22"/>
                <w:szCs w:val="22"/>
              </w:rPr>
            </w:pPr>
            <w:r w:rsidRPr="004C4DB5">
              <w:rPr>
                <w:sz w:val="22"/>
                <w:szCs w:val="22"/>
              </w:rPr>
              <w:t>Patsientide arv, kellel tekkis haigus uuesti (%)</w:t>
            </w:r>
          </w:p>
        </w:tc>
        <w:tc>
          <w:tcPr>
            <w:tcW w:w="1531" w:type="dxa"/>
          </w:tcPr>
          <w:p w14:paraId="79689D74" w14:textId="77777777" w:rsidR="00D23C5B" w:rsidRPr="004C4DB5" w:rsidRDefault="00D23C5B" w:rsidP="00C31B64">
            <w:pPr>
              <w:pStyle w:val="TableText10"/>
              <w:keepNext/>
              <w:spacing w:line="220" w:lineRule="exact"/>
              <w:jc w:val="center"/>
              <w:rPr>
                <w:sz w:val="22"/>
                <w:szCs w:val="22"/>
              </w:rPr>
            </w:pPr>
          </w:p>
          <w:p w14:paraId="3D6D6D4B" w14:textId="77777777" w:rsidR="00D23C5B" w:rsidRPr="004C4DB5" w:rsidRDefault="00D23C5B" w:rsidP="00C31B64">
            <w:pPr>
              <w:pStyle w:val="TableText10"/>
              <w:keepNext/>
              <w:spacing w:line="220" w:lineRule="exact"/>
              <w:jc w:val="center"/>
              <w:rPr>
                <w:sz w:val="22"/>
                <w:szCs w:val="22"/>
              </w:rPr>
            </w:pPr>
            <w:r w:rsidRPr="004C4DB5">
              <w:rPr>
                <w:sz w:val="22"/>
                <w:szCs w:val="22"/>
              </w:rPr>
              <w:t>261 (15,5)</w:t>
            </w:r>
          </w:p>
        </w:tc>
        <w:tc>
          <w:tcPr>
            <w:tcW w:w="1762" w:type="dxa"/>
          </w:tcPr>
          <w:p w14:paraId="2A069D5B" w14:textId="77777777" w:rsidR="00D23C5B" w:rsidRPr="004C4DB5" w:rsidRDefault="00D23C5B" w:rsidP="00C31B64">
            <w:pPr>
              <w:pStyle w:val="TableText10"/>
              <w:keepNext/>
              <w:spacing w:line="220" w:lineRule="exact"/>
              <w:jc w:val="center"/>
              <w:rPr>
                <w:sz w:val="22"/>
                <w:szCs w:val="22"/>
              </w:rPr>
            </w:pPr>
          </w:p>
          <w:p w14:paraId="5ACF6DFF" w14:textId="77777777" w:rsidR="00D23C5B" w:rsidRPr="004C4DB5" w:rsidRDefault="00D23C5B" w:rsidP="00C31B64">
            <w:pPr>
              <w:pStyle w:val="TableText10"/>
              <w:keepNext/>
              <w:spacing w:line="220" w:lineRule="exact"/>
              <w:jc w:val="center"/>
              <w:rPr>
                <w:sz w:val="22"/>
                <w:szCs w:val="22"/>
              </w:rPr>
            </w:pPr>
            <w:r w:rsidRPr="004C4DB5">
              <w:rPr>
                <w:sz w:val="22"/>
                <w:szCs w:val="22"/>
              </w:rPr>
              <w:t>133 (8,0)</w:t>
            </w:r>
          </w:p>
        </w:tc>
        <w:tc>
          <w:tcPr>
            <w:tcW w:w="1888" w:type="dxa"/>
            <w:tcBorders>
              <w:right w:val="single" w:sz="4" w:space="0" w:color="auto"/>
            </w:tcBorders>
          </w:tcPr>
          <w:p w14:paraId="62BBA37B" w14:textId="77777777" w:rsidR="00D23C5B" w:rsidRPr="004C4DB5" w:rsidRDefault="00D23C5B" w:rsidP="00C31B64">
            <w:pPr>
              <w:pStyle w:val="TableText10"/>
              <w:keepNext/>
              <w:spacing w:line="220" w:lineRule="exact"/>
              <w:jc w:val="center"/>
              <w:rPr>
                <w:sz w:val="22"/>
                <w:szCs w:val="22"/>
              </w:rPr>
            </w:pPr>
          </w:p>
          <w:p w14:paraId="537B8956" w14:textId="77777777" w:rsidR="00D23C5B" w:rsidRPr="004C4DB5" w:rsidRDefault="00D23C5B" w:rsidP="00C31B64">
            <w:pPr>
              <w:pStyle w:val="TableText10"/>
              <w:keepNext/>
              <w:spacing w:line="220" w:lineRule="exact"/>
              <w:jc w:val="center"/>
              <w:rPr>
                <w:sz w:val="22"/>
                <w:szCs w:val="22"/>
              </w:rPr>
            </w:pPr>
            <w:r w:rsidRPr="004C4DB5">
              <w:rPr>
                <w:sz w:val="22"/>
                <w:szCs w:val="22"/>
              </w:rPr>
              <w:t>0,48 (0,39</w:t>
            </w:r>
            <w:r w:rsidR="00366662" w:rsidRPr="004C4DB5">
              <w:rPr>
                <w:sz w:val="22"/>
                <w:szCs w:val="22"/>
              </w:rPr>
              <w:t>;</w:t>
            </w:r>
            <w:r w:rsidRPr="004C4DB5">
              <w:rPr>
                <w:sz w:val="22"/>
                <w:szCs w:val="22"/>
              </w:rPr>
              <w:t xml:space="preserve"> 0,59)</w:t>
            </w:r>
          </w:p>
          <w:p w14:paraId="45509869" w14:textId="77777777" w:rsidR="00D23C5B" w:rsidRPr="004C4DB5" w:rsidRDefault="00D23C5B" w:rsidP="00C31B64">
            <w:pPr>
              <w:pStyle w:val="TableText10"/>
              <w:keepNext/>
              <w:spacing w:line="220" w:lineRule="exact"/>
              <w:jc w:val="center"/>
              <w:rPr>
                <w:sz w:val="22"/>
                <w:szCs w:val="22"/>
              </w:rPr>
            </w:pPr>
            <w:r w:rsidRPr="004C4DB5">
              <w:rPr>
                <w:sz w:val="22"/>
                <w:szCs w:val="22"/>
              </w:rPr>
              <w:t>p &lt; 0,0001</w:t>
            </w:r>
          </w:p>
        </w:tc>
      </w:tr>
      <w:tr w:rsidR="00D23C5B" w:rsidRPr="004C4DB5" w14:paraId="66C1A856" w14:textId="77777777" w:rsidTr="00650363">
        <w:tc>
          <w:tcPr>
            <w:tcW w:w="2879" w:type="dxa"/>
            <w:tcBorders>
              <w:left w:val="single" w:sz="4" w:space="0" w:color="auto"/>
            </w:tcBorders>
          </w:tcPr>
          <w:p w14:paraId="06B673C9" w14:textId="77777777" w:rsidR="00D23C5B" w:rsidRPr="004C4DB5" w:rsidRDefault="00D23C5B" w:rsidP="00C31B64">
            <w:pPr>
              <w:pStyle w:val="TableText10"/>
              <w:keepNext/>
              <w:spacing w:line="220" w:lineRule="exact"/>
              <w:rPr>
                <w:sz w:val="22"/>
                <w:szCs w:val="22"/>
              </w:rPr>
            </w:pPr>
            <w:r w:rsidRPr="004C4DB5">
              <w:rPr>
                <w:sz w:val="22"/>
                <w:szCs w:val="22"/>
              </w:rPr>
              <w:t>Kaugmetastaasid</w:t>
            </w:r>
          </w:p>
          <w:p w14:paraId="20848A70" w14:textId="77777777" w:rsidR="00D23C5B" w:rsidRPr="004C4DB5" w:rsidRDefault="00D23C5B" w:rsidP="00C31B64">
            <w:pPr>
              <w:pStyle w:val="TableText10"/>
              <w:keepNext/>
              <w:spacing w:line="220" w:lineRule="exact"/>
              <w:rPr>
                <w:sz w:val="22"/>
                <w:szCs w:val="22"/>
              </w:rPr>
            </w:pPr>
            <w:r w:rsidRPr="004C4DB5">
              <w:rPr>
                <w:sz w:val="22"/>
                <w:szCs w:val="22"/>
              </w:rPr>
              <w:t>Patsientide arv</w:t>
            </w:r>
          </w:p>
        </w:tc>
        <w:tc>
          <w:tcPr>
            <w:tcW w:w="1531" w:type="dxa"/>
          </w:tcPr>
          <w:p w14:paraId="17BFA8CE" w14:textId="77777777" w:rsidR="00D23C5B" w:rsidRPr="004C4DB5" w:rsidRDefault="00D23C5B" w:rsidP="00C31B64">
            <w:pPr>
              <w:pStyle w:val="TableText10"/>
              <w:keepNext/>
              <w:spacing w:line="220" w:lineRule="exact"/>
              <w:jc w:val="center"/>
              <w:rPr>
                <w:sz w:val="22"/>
                <w:szCs w:val="22"/>
              </w:rPr>
            </w:pPr>
          </w:p>
          <w:p w14:paraId="2EBBB091" w14:textId="77777777" w:rsidR="00D23C5B" w:rsidRPr="004C4DB5" w:rsidRDefault="00D23C5B" w:rsidP="00C31B64">
            <w:pPr>
              <w:pStyle w:val="TableText10"/>
              <w:keepNext/>
              <w:spacing w:line="220" w:lineRule="exact"/>
              <w:jc w:val="center"/>
              <w:rPr>
                <w:sz w:val="22"/>
                <w:szCs w:val="22"/>
              </w:rPr>
            </w:pPr>
            <w:r w:rsidRPr="004C4DB5">
              <w:rPr>
                <w:sz w:val="22"/>
                <w:szCs w:val="22"/>
              </w:rPr>
              <w:t>193 (11,5)</w:t>
            </w:r>
          </w:p>
        </w:tc>
        <w:tc>
          <w:tcPr>
            <w:tcW w:w="1762" w:type="dxa"/>
          </w:tcPr>
          <w:p w14:paraId="71717A52" w14:textId="77777777" w:rsidR="00D23C5B" w:rsidRPr="004C4DB5" w:rsidRDefault="00D23C5B" w:rsidP="00C31B64">
            <w:pPr>
              <w:pStyle w:val="TableText10"/>
              <w:keepNext/>
              <w:spacing w:line="220" w:lineRule="exact"/>
              <w:jc w:val="center"/>
              <w:rPr>
                <w:sz w:val="22"/>
                <w:szCs w:val="22"/>
              </w:rPr>
            </w:pPr>
          </w:p>
          <w:p w14:paraId="296E9F37" w14:textId="77777777" w:rsidR="00D23C5B" w:rsidRPr="004C4DB5" w:rsidRDefault="00D23C5B" w:rsidP="00C31B64">
            <w:pPr>
              <w:pStyle w:val="TableText10"/>
              <w:keepNext/>
              <w:spacing w:line="220" w:lineRule="exact"/>
              <w:jc w:val="center"/>
              <w:rPr>
                <w:sz w:val="22"/>
                <w:szCs w:val="22"/>
              </w:rPr>
            </w:pPr>
            <w:r w:rsidRPr="004C4DB5">
              <w:rPr>
                <w:sz w:val="22"/>
                <w:szCs w:val="22"/>
              </w:rPr>
              <w:t>96 (5,7)</w:t>
            </w:r>
          </w:p>
        </w:tc>
        <w:tc>
          <w:tcPr>
            <w:tcW w:w="1888" w:type="dxa"/>
            <w:tcBorders>
              <w:right w:val="single" w:sz="4" w:space="0" w:color="auto"/>
            </w:tcBorders>
          </w:tcPr>
          <w:p w14:paraId="13DECB8A" w14:textId="77777777" w:rsidR="00D23C5B" w:rsidRPr="004C4DB5" w:rsidRDefault="00D23C5B" w:rsidP="00C31B64">
            <w:pPr>
              <w:pStyle w:val="TableText10"/>
              <w:keepNext/>
              <w:spacing w:line="220" w:lineRule="exact"/>
              <w:jc w:val="center"/>
              <w:rPr>
                <w:sz w:val="22"/>
                <w:szCs w:val="22"/>
              </w:rPr>
            </w:pPr>
          </w:p>
          <w:p w14:paraId="65331657" w14:textId="77777777" w:rsidR="00D23C5B" w:rsidRPr="004C4DB5" w:rsidRDefault="00D23C5B" w:rsidP="00C31B64">
            <w:pPr>
              <w:pStyle w:val="TableText10"/>
              <w:keepNext/>
              <w:spacing w:line="220" w:lineRule="exact"/>
              <w:jc w:val="center"/>
              <w:rPr>
                <w:sz w:val="22"/>
                <w:szCs w:val="22"/>
              </w:rPr>
            </w:pPr>
            <w:r w:rsidRPr="004C4DB5">
              <w:rPr>
                <w:sz w:val="22"/>
                <w:szCs w:val="22"/>
              </w:rPr>
              <w:t>0,47 (0,37</w:t>
            </w:r>
            <w:r w:rsidR="00366662" w:rsidRPr="004C4DB5">
              <w:rPr>
                <w:sz w:val="22"/>
                <w:szCs w:val="22"/>
              </w:rPr>
              <w:t>;</w:t>
            </w:r>
            <w:r w:rsidRPr="004C4DB5">
              <w:rPr>
                <w:sz w:val="22"/>
                <w:szCs w:val="22"/>
              </w:rPr>
              <w:t xml:space="preserve"> 0,60)</w:t>
            </w:r>
          </w:p>
          <w:p w14:paraId="73ED040F" w14:textId="77777777" w:rsidR="00D23C5B" w:rsidRPr="004C4DB5" w:rsidRDefault="00D23C5B" w:rsidP="00C31B64">
            <w:pPr>
              <w:pStyle w:val="TableText10"/>
              <w:keepNext/>
              <w:spacing w:line="220" w:lineRule="exact"/>
              <w:jc w:val="center"/>
              <w:rPr>
                <w:sz w:val="22"/>
                <w:szCs w:val="22"/>
              </w:rPr>
            </w:pPr>
            <w:r w:rsidRPr="004C4DB5">
              <w:rPr>
                <w:sz w:val="22"/>
                <w:szCs w:val="22"/>
              </w:rPr>
              <w:t>p &lt; 0,0001</w:t>
            </w:r>
          </w:p>
        </w:tc>
      </w:tr>
      <w:tr w:rsidR="00D23C5B" w:rsidRPr="004C4DB5" w14:paraId="531CD6C6" w14:textId="77777777" w:rsidTr="00650363">
        <w:tc>
          <w:tcPr>
            <w:tcW w:w="2879" w:type="dxa"/>
            <w:tcBorders>
              <w:left w:val="single" w:sz="4" w:space="0" w:color="auto"/>
              <w:bottom w:val="single" w:sz="6" w:space="0" w:color="000000"/>
            </w:tcBorders>
          </w:tcPr>
          <w:p w14:paraId="2E63D2DF" w14:textId="77777777" w:rsidR="00D23C5B" w:rsidRPr="004C4DB5" w:rsidRDefault="00D23C5B" w:rsidP="00C31B64">
            <w:pPr>
              <w:pStyle w:val="TableText10"/>
              <w:keepNext/>
              <w:spacing w:line="220" w:lineRule="exact"/>
              <w:rPr>
                <w:sz w:val="22"/>
                <w:szCs w:val="22"/>
              </w:rPr>
            </w:pPr>
            <w:r w:rsidRPr="004C4DB5">
              <w:rPr>
                <w:sz w:val="22"/>
                <w:szCs w:val="22"/>
              </w:rPr>
              <w:t>Surm (üldise elulemuse juhtum):</w:t>
            </w:r>
          </w:p>
          <w:p w14:paraId="469D7081" w14:textId="77777777" w:rsidR="00D23C5B" w:rsidRPr="004C4DB5" w:rsidRDefault="00D23C5B" w:rsidP="00C31B64">
            <w:pPr>
              <w:pStyle w:val="TableText10"/>
              <w:keepNext/>
              <w:spacing w:line="220" w:lineRule="exact"/>
              <w:rPr>
                <w:sz w:val="22"/>
                <w:szCs w:val="22"/>
              </w:rPr>
            </w:pPr>
            <w:r w:rsidRPr="004C4DB5">
              <w:rPr>
                <w:sz w:val="22"/>
                <w:szCs w:val="22"/>
              </w:rPr>
              <w:t xml:space="preserve">Patsientide arv </w:t>
            </w:r>
          </w:p>
        </w:tc>
        <w:tc>
          <w:tcPr>
            <w:tcW w:w="1531" w:type="dxa"/>
            <w:tcBorders>
              <w:bottom w:val="single" w:sz="6" w:space="0" w:color="000000"/>
            </w:tcBorders>
          </w:tcPr>
          <w:p w14:paraId="20F1E73F" w14:textId="77777777" w:rsidR="00D23C5B" w:rsidRPr="004C4DB5" w:rsidRDefault="00D23C5B" w:rsidP="00C31B64">
            <w:pPr>
              <w:pStyle w:val="TableText10"/>
              <w:keepNext/>
              <w:spacing w:line="220" w:lineRule="exact"/>
              <w:jc w:val="center"/>
              <w:rPr>
                <w:sz w:val="22"/>
                <w:szCs w:val="22"/>
              </w:rPr>
            </w:pPr>
          </w:p>
          <w:p w14:paraId="7B412251" w14:textId="77777777" w:rsidR="00D23C5B" w:rsidRPr="004C4DB5" w:rsidRDefault="00D23C5B" w:rsidP="00C31B64">
            <w:pPr>
              <w:pStyle w:val="TableText10"/>
              <w:keepNext/>
              <w:spacing w:line="220" w:lineRule="exact"/>
              <w:jc w:val="center"/>
              <w:rPr>
                <w:sz w:val="22"/>
                <w:szCs w:val="22"/>
              </w:rPr>
            </w:pPr>
            <w:r w:rsidRPr="004C4DB5">
              <w:rPr>
                <w:sz w:val="22"/>
                <w:szCs w:val="22"/>
              </w:rPr>
              <w:t>92 (5,5)</w:t>
            </w:r>
          </w:p>
        </w:tc>
        <w:tc>
          <w:tcPr>
            <w:tcW w:w="1762" w:type="dxa"/>
            <w:tcBorders>
              <w:bottom w:val="single" w:sz="6" w:space="0" w:color="000000"/>
            </w:tcBorders>
          </w:tcPr>
          <w:p w14:paraId="0CCE73BE" w14:textId="77777777" w:rsidR="00D23C5B" w:rsidRPr="004C4DB5" w:rsidRDefault="00D23C5B" w:rsidP="00C31B64">
            <w:pPr>
              <w:pStyle w:val="TableText10"/>
              <w:keepNext/>
              <w:spacing w:line="220" w:lineRule="exact"/>
              <w:jc w:val="center"/>
              <w:rPr>
                <w:sz w:val="22"/>
                <w:szCs w:val="22"/>
              </w:rPr>
            </w:pPr>
          </w:p>
          <w:p w14:paraId="673AEC4E" w14:textId="77777777" w:rsidR="00D23C5B" w:rsidRPr="004C4DB5" w:rsidRDefault="00D23C5B" w:rsidP="00C31B64">
            <w:pPr>
              <w:pStyle w:val="TableText10"/>
              <w:keepNext/>
              <w:spacing w:line="220" w:lineRule="exact"/>
              <w:jc w:val="center"/>
              <w:rPr>
                <w:sz w:val="22"/>
                <w:szCs w:val="22"/>
              </w:rPr>
            </w:pPr>
            <w:r w:rsidRPr="004C4DB5">
              <w:rPr>
                <w:sz w:val="22"/>
                <w:szCs w:val="22"/>
              </w:rPr>
              <w:t>62 (3,7)</w:t>
            </w:r>
          </w:p>
        </w:tc>
        <w:tc>
          <w:tcPr>
            <w:tcW w:w="1888" w:type="dxa"/>
            <w:tcBorders>
              <w:bottom w:val="single" w:sz="6" w:space="0" w:color="000000"/>
              <w:right w:val="single" w:sz="4" w:space="0" w:color="auto"/>
            </w:tcBorders>
          </w:tcPr>
          <w:p w14:paraId="5A885396" w14:textId="77777777" w:rsidR="00D23C5B" w:rsidRPr="004C4DB5" w:rsidRDefault="00D23C5B" w:rsidP="00C31B64">
            <w:pPr>
              <w:pStyle w:val="TableText10"/>
              <w:keepNext/>
              <w:spacing w:line="220" w:lineRule="exact"/>
              <w:jc w:val="center"/>
              <w:rPr>
                <w:sz w:val="22"/>
                <w:szCs w:val="22"/>
              </w:rPr>
            </w:pPr>
          </w:p>
          <w:p w14:paraId="3AFB86DF" w14:textId="77777777" w:rsidR="00D23C5B" w:rsidRPr="004C4DB5" w:rsidRDefault="00D23C5B" w:rsidP="00C31B64">
            <w:pPr>
              <w:pStyle w:val="TableText10"/>
              <w:keepNext/>
              <w:spacing w:line="220" w:lineRule="exact"/>
              <w:jc w:val="center"/>
              <w:rPr>
                <w:sz w:val="22"/>
                <w:szCs w:val="22"/>
              </w:rPr>
            </w:pPr>
            <w:r w:rsidRPr="004C4DB5">
              <w:rPr>
                <w:sz w:val="22"/>
                <w:szCs w:val="22"/>
              </w:rPr>
              <w:t>0,67 (0,48</w:t>
            </w:r>
            <w:r w:rsidR="00366662" w:rsidRPr="004C4DB5">
              <w:rPr>
                <w:sz w:val="22"/>
                <w:szCs w:val="22"/>
              </w:rPr>
              <w:t>;</w:t>
            </w:r>
            <w:r w:rsidRPr="004C4DB5">
              <w:rPr>
                <w:sz w:val="22"/>
                <w:szCs w:val="22"/>
              </w:rPr>
              <w:t xml:space="preserve"> 0,92)</w:t>
            </w:r>
          </w:p>
          <w:p w14:paraId="5E71E9A2" w14:textId="77777777" w:rsidR="00D23C5B" w:rsidRPr="004C4DB5" w:rsidRDefault="00D23C5B" w:rsidP="00C31B64">
            <w:pPr>
              <w:pStyle w:val="TableText10"/>
              <w:keepNext/>
              <w:spacing w:line="220" w:lineRule="exact"/>
              <w:jc w:val="center"/>
              <w:rPr>
                <w:sz w:val="22"/>
                <w:szCs w:val="22"/>
              </w:rPr>
            </w:pPr>
            <w:r w:rsidRPr="004C4DB5">
              <w:rPr>
                <w:sz w:val="22"/>
                <w:szCs w:val="22"/>
              </w:rPr>
              <w:t>p = 0,014**</w:t>
            </w:r>
          </w:p>
        </w:tc>
      </w:tr>
    </w:tbl>
    <w:p w14:paraId="14684B7D" w14:textId="77777777" w:rsidR="00D23C5B" w:rsidRPr="004C4DB5" w:rsidRDefault="00D23C5B" w:rsidP="00C31B64">
      <w:pPr>
        <w:keepNext/>
        <w:keepLines/>
        <w:spacing w:line="200" w:lineRule="exact"/>
        <w:rPr>
          <w:sz w:val="20"/>
        </w:rPr>
      </w:pPr>
      <w:r w:rsidRPr="004C4DB5">
        <w:rPr>
          <w:sz w:val="20"/>
        </w:rPr>
        <w:t>A: doksorubitsiin; C: tsüklofosfamiid; P: paklitakseel; H: trastuzumab</w:t>
      </w:r>
    </w:p>
    <w:p w14:paraId="0024C0EC" w14:textId="77777777" w:rsidR="00D23C5B" w:rsidRPr="004C4DB5" w:rsidRDefault="00D23C5B" w:rsidP="00C31B64">
      <w:pPr>
        <w:keepNext/>
        <w:keepLines/>
        <w:spacing w:line="200" w:lineRule="exact"/>
        <w:rPr>
          <w:sz w:val="20"/>
        </w:rPr>
      </w:pPr>
      <w:r w:rsidRPr="004C4DB5">
        <w:rPr>
          <w:sz w:val="20"/>
        </w:rPr>
        <w:t>* järelkontrolli kestuse mediaanväärtused AC→P grupi patsientidel 1,8</w:t>
      </w:r>
      <w:r w:rsidR="00125D0C" w:rsidRPr="004C4DB5">
        <w:rPr>
          <w:sz w:val="20"/>
        </w:rPr>
        <w:t> </w:t>
      </w:r>
      <w:r w:rsidRPr="004C4DB5">
        <w:rPr>
          <w:sz w:val="20"/>
        </w:rPr>
        <w:t xml:space="preserve">aastat ja AC→PH grupi patsientidel 2,0 aastat </w:t>
      </w:r>
    </w:p>
    <w:p w14:paraId="1D09CE4A" w14:textId="77777777" w:rsidR="00D23C5B" w:rsidRPr="004C4DB5" w:rsidRDefault="00D23C5B" w:rsidP="00C31B64">
      <w:pPr>
        <w:keepNext/>
        <w:keepLines/>
        <w:spacing w:line="200" w:lineRule="exact"/>
        <w:rPr>
          <w:sz w:val="20"/>
        </w:rPr>
      </w:pPr>
      <w:r w:rsidRPr="004C4DB5">
        <w:rPr>
          <w:sz w:val="20"/>
        </w:rPr>
        <w:t>** üldise elulemuse p</w:t>
      </w:r>
      <w:r w:rsidR="00C408E5" w:rsidRPr="004C4DB5">
        <w:rPr>
          <w:sz w:val="20"/>
        </w:rPr>
        <w:t>-</w:t>
      </w:r>
      <w:r w:rsidRPr="004C4DB5">
        <w:rPr>
          <w:sz w:val="20"/>
        </w:rPr>
        <w:t>väärtus ei ületanud AC→PH ja AC→P võrdluse ettemääratud statistilist piiri</w:t>
      </w:r>
    </w:p>
    <w:p w14:paraId="1C3BBB56" w14:textId="77777777" w:rsidR="00D23C5B" w:rsidRPr="004C4DB5" w:rsidRDefault="00D23C5B" w:rsidP="00D23C5B">
      <w:pPr>
        <w:rPr>
          <w:szCs w:val="22"/>
        </w:rPr>
      </w:pPr>
    </w:p>
    <w:p w14:paraId="3A8E9AEC" w14:textId="77777777" w:rsidR="00D23C5B" w:rsidRPr="004C4DB5" w:rsidRDefault="00D23C5B" w:rsidP="00D23C5B">
      <w:pPr>
        <w:rPr>
          <w:szCs w:val="22"/>
        </w:rPr>
      </w:pPr>
      <w:r w:rsidRPr="004C4DB5">
        <w:rPr>
          <w:szCs w:val="22"/>
        </w:rPr>
        <w:t>Esmase tulemusnäitaja (haigusvaba elulemuse) puhul viis Herceptin’i lisamine paklitakseeli kemoteraapiale haiguse retsidiveerumise riski 52% vähenemiseni. Riski</w:t>
      </w:r>
      <w:r w:rsidR="00C47CD1" w:rsidRPr="004C4DB5">
        <w:rPr>
          <w:szCs w:val="22"/>
          <w:lang w:eastAsia="de-DE"/>
        </w:rPr>
        <w:t xml:space="preserve">tiheduste </w:t>
      </w:r>
      <w:r w:rsidRPr="004C4DB5">
        <w:rPr>
          <w:szCs w:val="22"/>
        </w:rPr>
        <w:t>suhe on tõlgendatav absoluutseks kasuks, mis 3</w:t>
      </w:r>
      <w:r w:rsidRPr="004C4DB5">
        <w:rPr>
          <w:szCs w:val="22"/>
        </w:rPr>
        <w:noBreakHyphen/>
        <w:t>aastase haigusvaba elulemuse puhul tähendab 11,8%</w:t>
      </w:r>
      <w:r w:rsidRPr="004C4DB5">
        <w:rPr>
          <w:szCs w:val="22"/>
        </w:rPr>
        <w:noBreakHyphen/>
        <w:t xml:space="preserve">list erinevust (87,2% </w:t>
      </w:r>
      <w:r w:rsidRPr="004C4DB5">
        <w:rPr>
          <w:i/>
          <w:szCs w:val="22"/>
        </w:rPr>
        <w:t>versus</w:t>
      </w:r>
      <w:r w:rsidRPr="004C4DB5">
        <w:rPr>
          <w:szCs w:val="22"/>
        </w:rPr>
        <w:t xml:space="preserve"> 75,4%) AC→PH (Herceptin’i) rühma kasuks.</w:t>
      </w:r>
    </w:p>
    <w:p w14:paraId="0BDA30EB" w14:textId="77777777" w:rsidR="00D23C5B" w:rsidRPr="004C4DB5" w:rsidRDefault="00D23C5B" w:rsidP="00D23C5B">
      <w:pPr>
        <w:rPr>
          <w:szCs w:val="22"/>
        </w:rPr>
      </w:pPr>
      <w:r w:rsidRPr="004C4DB5">
        <w:rPr>
          <w:szCs w:val="22"/>
        </w:rPr>
        <w:t>Ohutusandmete uuendamise ajal pärast keskmiselt 3,5...3,8</w:t>
      </w:r>
      <w:r w:rsidR="009C29F8" w:rsidRPr="004C4DB5">
        <w:rPr>
          <w:szCs w:val="22"/>
        </w:rPr>
        <w:t> </w:t>
      </w:r>
      <w:r w:rsidRPr="004C4DB5">
        <w:rPr>
          <w:szCs w:val="22"/>
        </w:rPr>
        <w:t>aastat kestnud järelkontrolli kinnitab haigusvaba elulemuse analüüs uuesti haigusvaba elulemuse lõplikus analüüsis näidatud kasu suurust. Hoolimata üleminekust Herceptin’ile kontrollrühmas viis Herceptin’i lisamine paklitakseeli kemoteraapiale haiguse retsidiveerumise riski 52% vähenemiseni. Herceptin’i lisamine paklitakseeli kemoteraapiale viis ka surma riski 37% vähenemiseni.</w:t>
      </w:r>
    </w:p>
    <w:p w14:paraId="4C937166" w14:textId="77777777" w:rsidR="00D23C5B" w:rsidRPr="004C4DB5" w:rsidRDefault="00D23C5B" w:rsidP="00D23C5B">
      <w:pPr>
        <w:rPr>
          <w:bCs/>
          <w:szCs w:val="22"/>
        </w:rPr>
      </w:pPr>
    </w:p>
    <w:p w14:paraId="4F724193" w14:textId="77777777" w:rsidR="00D23C5B" w:rsidRPr="004C4DB5" w:rsidRDefault="00D23C5B" w:rsidP="00D23C5B">
      <w:pPr>
        <w:rPr>
          <w:bCs/>
          <w:szCs w:val="22"/>
        </w:rPr>
      </w:pPr>
      <w:r w:rsidRPr="004C4DB5">
        <w:rPr>
          <w:bCs/>
          <w:szCs w:val="22"/>
        </w:rPr>
        <w:t>Uuringute NSABP B-31 ja NCCTG N9831 kombineeritud analüüsi andmetel põhinev üldise elulemuse ettemääratud lõplik analüüs viidi läbi siis, kui oli esinenud 707</w:t>
      </w:r>
      <w:r w:rsidR="009C29F8" w:rsidRPr="004C4DB5">
        <w:rPr>
          <w:bCs/>
          <w:szCs w:val="22"/>
        </w:rPr>
        <w:t> </w:t>
      </w:r>
      <w:r w:rsidRPr="004C4DB5">
        <w:rPr>
          <w:bCs/>
          <w:szCs w:val="22"/>
        </w:rPr>
        <w:t xml:space="preserve">surmajuhtumit (järelkontrolli kestuse mediaanväärtus 8,3 aastat AC→PH grupis). AC→PH ravi tulemusena paranes üldine elulemus statistiliselt olulisel määral AC→P raviga võrreldes (stratifitseeritud riski suhtarv </w:t>
      </w:r>
      <w:r w:rsidRPr="004C4DB5">
        <w:rPr>
          <w:bCs/>
          <w:szCs w:val="22"/>
        </w:rPr>
        <w:lastRenderedPageBreak/>
        <w:t>[HR]</w:t>
      </w:r>
      <w:r w:rsidR="00366662" w:rsidRPr="004C4DB5">
        <w:rPr>
          <w:bCs/>
          <w:szCs w:val="22"/>
        </w:rPr>
        <w:t> </w:t>
      </w:r>
      <w:r w:rsidRPr="004C4DB5">
        <w:rPr>
          <w:bCs/>
          <w:szCs w:val="22"/>
        </w:rPr>
        <w:t>=</w:t>
      </w:r>
      <w:r w:rsidR="00366662" w:rsidRPr="004C4DB5">
        <w:rPr>
          <w:bCs/>
          <w:szCs w:val="22"/>
        </w:rPr>
        <w:t> </w:t>
      </w:r>
      <w:r w:rsidRPr="004C4DB5">
        <w:rPr>
          <w:bCs/>
          <w:szCs w:val="22"/>
        </w:rPr>
        <w:t>0,64; 95% CI [0,55</w:t>
      </w:r>
      <w:r w:rsidR="0075771C" w:rsidRPr="004C4DB5">
        <w:rPr>
          <w:bCs/>
          <w:szCs w:val="22"/>
        </w:rPr>
        <w:t>;</w:t>
      </w:r>
      <w:r w:rsidRPr="004C4DB5">
        <w:rPr>
          <w:bCs/>
          <w:szCs w:val="22"/>
        </w:rPr>
        <w:t xml:space="preserve"> 0,74]; logaritmiline astak</w:t>
      </w:r>
      <w:r w:rsidR="00C408E5" w:rsidRPr="004C4DB5">
        <w:rPr>
          <w:bCs/>
          <w:szCs w:val="22"/>
        </w:rPr>
        <w:t>-</w:t>
      </w:r>
      <w:r w:rsidRPr="004C4DB5">
        <w:rPr>
          <w:bCs/>
          <w:szCs w:val="22"/>
        </w:rPr>
        <w:t>p</w:t>
      </w:r>
      <w:r w:rsidR="00C408E5" w:rsidRPr="004C4DB5">
        <w:rPr>
          <w:bCs/>
          <w:szCs w:val="22"/>
        </w:rPr>
        <w:t>-</w:t>
      </w:r>
      <w:r w:rsidRPr="004C4DB5">
        <w:rPr>
          <w:bCs/>
          <w:szCs w:val="22"/>
        </w:rPr>
        <w:t>väärtus &lt; 0,0001). 8 aasta möödudes oli elulemuse määr AC→PH grupis hinnanguliselt 86,9% ja AC→P grupis 79,4%; absoluutne kasu 7,4% (95% CI 4,9%</w:t>
      </w:r>
      <w:r w:rsidR="00FE7FFE" w:rsidRPr="004C4DB5">
        <w:rPr>
          <w:bCs/>
          <w:szCs w:val="22"/>
        </w:rPr>
        <w:t>;</w:t>
      </w:r>
      <w:r w:rsidRPr="004C4DB5">
        <w:rPr>
          <w:bCs/>
          <w:szCs w:val="22"/>
        </w:rPr>
        <w:t xml:space="preserve"> 10,0%).</w:t>
      </w:r>
    </w:p>
    <w:p w14:paraId="6D4A9757" w14:textId="77777777" w:rsidR="00D23C5B" w:rsidRPr="004C4DB5" w:rsidRDefault="00D23C5B" w:rsidP="00D23C5B">
      <w:pPr>
        <w:rPr>
          <w:bCs/>
          <w:szCs w:val="22"/>
        </w:rPr>
      </w:pPr>
    </w:p>
    <w:p w14:paraId="619CD6DF" w14:textId="77777777" w:rsidR="00D23C5B" w:rsidRPr="004C4DB5" w:rsidRDefault="00D23C5B" w:rsidP="00D23C5B">
      <w:pPr>
        <w:rPr>
          <w:bCs/>
          <w:szCs w:val="22"/>
        </w:rPr>
      </w:pPr>
      <w:r w:rsidRPr="004C4DB5">
        <w:rPr>
          <w:bCs/>
          <w:szCs w:val="22"/>
        </w:rPr>
        <w:t>Tabelis 7 on toodud uuringute NSABP B-31 ja NCCTG N9831 kombineeritud analüüsil põhinevad lõplikud üldise elulemuse tulemused:</w:t>
      </w:r>
    </w:p>
    <w:p w14:paraId="58EC0300" w14:textId="77777777" w:rsidR="00D23C5B" w:rsidRPr="004C4DB5" w:rsidRDefault="00D23C5B" w:rsidP="00C66E79">
      <w:pPr>
        <w:outlineLvl w:val="6"/>
        <w:rPr>
          <w:bCs/>
          <w:szCs w:val="22"/>
        </w:rPr>
      </w:pPr>
    </w:p>
    <w:p w14:paraId="713BF69B" w14:textId="77777777" w:rsidR="00D23C5B" w:rsidRPr="004C4DB5" w:rsidRDefault="00D23C5B" w:rsidP="00D23C5B">
      <w:pPr>
        <w:keepNext/>
        <w:outlineLvl w:val="6"/>
        <w:rPr>
          <w:rFonts w:eastAsia="SimSun"/>
          <w:szCs w:val="22"/>
        </w:rPr>
      </w:pPr>
      <w:r w:rsidRPr="004C4DB5">
        <w:rPr>
          <w:rFonts w:eastAsia="SimSun"/>
          <w:szCs w:val="22"/>
        </w:rPr>
        <w:t>Tabel</w:t>
      </w:r>
      <w:r w:rsidR="00125D0C" w:rsidRPr="004C4DB5">
        <w:rPr>
          <w:rFonts w:eastAsia="SimSun"/>
          <w:szCs w:val="22"/>
        </w:rPr>
        <w:t> </w:t>
      </w:r>
      <w:r w:rsidRPr="004C4DB5">
        <w:rPr>
          <w:rFonts w:eastAsia="SimSun"/>
          <w:szCs w:val="22"/>
        </w:rPr>
        <w:t>7</w:t>
      </w:r>
      <w:r w:rsidR="00366662" w:rsidRPr="004C4DB5">
        <w:rPr>
          <w:rFonts w:eastAsia="SimSun"/>
          <w:szCs w:val="22"/>
        </w:rPr>
        <w:t>.</w:t>
      </w:r>
      <w:r w:rsidRPr="004C4DB5">
        <w:rPr>
          <w:rFonts w:eastAsia="SimSun"/>
          <w:szCs w:val="22"/>
        </w:rPr>
        <w:t xml:space="preserve"> </w:t>
      </w:r>
      <w:r w:rsidRPr="004C4DB5">
        <w:rPr>
          <w:bCs/>
          <w:szCs w:val="22"/>
        </w:rPr>
        <w:t>Uuringute NSABP B-31 ja NCCTG N9831 kombineeritud analüüsi andmetel põhinev lõplik üldise elulemuse analüüs</w:t>
      </w:r>
      <w:r w:rsidRPr="004C4DB5">
        <w:rPr>
          <w:rFonts w:eastAsia="SimSun"/>
          <w:szCs w:val="22"/>
        </w:rPr>
        <w:t xml:space="preserve"> </w:t>
      </w:r>
    </w:p>
    <w:p w14:paraId="24708FD2" w14:textId="77777777" w:rsidR="00595681" w:rsidRPr="004C4DB5" w:rsidRDefault="00595681" w:rsidP="00D23C5B">
      <w:pPr>
        <w:keepNext/>
        <w:outlineLvl w:val="6"/>
        <w:rPr>
          <w:rFonts w:eastAsia="SimSu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D23C5B" w:rsidRPr="004C4DB5" w14:paraId="371E6BC8" w14:textId="77777777" w:rsidTr="00760D5C">
        <w:tc>
          <w:tcPr>
            <w:tcW w:w="2924" w:type="dxa"/>
            <w:tcBorders>
              <w:top w:val="single" w:sz="4" w:space="0" w:color="auto"/>
              <w:left w:val="single" w:sz="4" w:space="0" w:color="auto"/>
              <w:bottom w:val="single" w:sz="4" w:space="0" w:color="auto"/>
              <w:right w:val="single" w:sz="4" w:space="0" w:color="auto"/>
            </w:tcBorders>
          </w:tcPr>
          <w:p w14:paraId="0D4A3A58" w14:textId="77777777" w:rsidR="00D23C5B" w:rsidRPr="004C4DB5" w:rsidRDefault="00D23C5B" w:rsidP="00760D5C">
            <w:pPr>
              <w:keepNext/>
              <w:rPr>
                <w:rFonts w:eastAsia="SimSun"/>
                <w:szCs w:val="22"/>
              </w:rPr>
            </w:pPr>
            <w:r w:rsidRPr="004C4DB5">
              <w:rPr>
                <w:rFonts w:eastAsia="SimSun"/>
                <w:szCs w:val="22"/>
              </w:rPr>
              <w:t>Näitaja</w:t>
            </w:r>
          </w:p>
          <w:p w14:paraId="73ACE748" w14:textId="77777777" w:rsidR="00D23C5B" w:rsidRPr="004C4DB5" w:rsidRDefault="00D23C5B" w:rsidP="00760D5C">
            <w:pPr>
              <w:keepNext/>
              <w:rPr>
                <w:rFonts w:eastAsia="SimSun"/>
                <w:szCs w:val="22"/>
              </w:rPr>
            </w:pPr>
          </w:p>
        </w:tc>
        <w:tc>
          <w:tcPr>
            <w:tcW w:w="1524" w:type="dxa"/>
            <w:tcBorders>
              <w:top w:val="single" w:sz="4" w:space="0" w:color="auto"/>
              <w:left w:val="single" w:sz="4" w:space="0" w:color="auto"/>
              <w:bottom w:val="single" w:sz="4" w:space="0" w:color="auto"/>
              <w:right w:val="single" w:sz="4" w:space="0" w:color="auto"/>
            </w:tcBorders>
          </w:tcPr>
          <w:p w14:paraId="4B31A087" w14:textId="77777777" w:rsidR="00D23C5B" w:rsidRPr="004C4DB5" w:rsidRDefault="00D23C5B" w:rsidP="00760D5C">
            <w:pPr>
              <w:keepNext/>
              <w:jc w:val="center"/>
              <w:rPr>
                <w:rFonts w:eastAsia="SimSun"/>
                <w:szCs w:val="22"/>
              </w:rPr>
            </w:pPr>
            <w:r w:rsidRPr="004C4DB5">
              <w:rPr>
                <w:rFonts w:eastAsia="SimSun"/>
                <w:szCs w:val="22"/>
              </w:rPr>
              <w:t>AC→P</w:t>
            </w:r>
          </w:p>
          <w:p w14:paraId="49E8401F" w14:textId="77777777" w:rsidR="00D23C5B" w:rsidRPr="004C4DB5" w:rsidRDefault="00D23C5B" w:rsidP="00760D5C">
            <w:pPr>
              <w:keepNext/>
              <w:jc w:val="center"/>
              <w:rPr>
                <w:rFonts w:eastAsia="SimSun"/>
                <w:szCs w:val="22"/>
              </w:rPr>
            </w:pPr>
            <w:r w:rsidRPr="004C4DB5">
              <w:rPr>
                <w:rFonts w:eastAsia="SimSun"/>
                <w:szCs w:val="22"/>
              </w:rPr>
              <w:t>(N</w:t>
            </w:r>
            <w:r w:rsidR="00125D0C" w:rsidRPr="004C4DB5">
              <w:rPr>
                <w:rFonts w:eastAsia="SimSun"/>
                <w:szCs w:val="22"/>
              </w:rPr>
              <w:t> </w:t>
            </w:r>
            <w:r w:rsidRPr="004C4DB5">
              <w:rPr>
                <w:rFonts w:eastAsia="SimSun"/>
                <w:szCs w:val="22"/>
              </w:rPr>
              <w:t>=</w:t>
            </w:r>
            <w:r w:rsidR="00125D0C" w:rsidRPr="004C4DB5">
              <w:rPr>
                <w:rFonts w:eastAsia="SimSun"/>
                <w:szCs w:val="22"/>
              </w:rPr>
              <w:t> </w:t>
            </w:r>
            <w:r w:rsidRPr="004C4DB5">
              <w:rPr>
                <w:rFonts w:eastAsia="SimSun"/>
                <w:szCs w:val="22"/>
              </w:rPr>
              <w:t>2032)</w:t>
            </w:r>
          </w:p>
        </w:tc>
        <w:tc>
          <w:tcPr>
            <w:tcW w:w="1754" w:type="dxa"/>
            <w:tcBorders>
              <w:top w:val="single" w:sz="4" w:space="0" w:color="auto"/>
              <w:left w:val="single" w:sz="4" w:space="0" w:color="auto"/>
              <w:bottom w:val="single" w:sz="4" w:space="0" w:color="auto"/>
              <w:right w:val="single" w:sz="4" w:space="0" w:color="auto"/>
            </w:tcBorders>
          </w:tcPr>
          <w:p w14:paraId="6DF0C05F" w14:textId="77777777" w:rsidR="00D23C5B" w:rsidRPr="004C4DB5" w:rsidRDefault="00D23C5B" w:rsidP="00760D5C">
            <w:pPr>
              <w:keepNext/>
              <w:jc w:val="center"/>
              <w:rPr>
                <w:rFonts w:eastAsia="SimSun"/>
                <w:szCs w:val="22"/>
              </w:rPr>
            </w:pPr>
            <w:r w:rsidRPr="004C4DB5">
              <w:rPr>
                <w:rFonts w:eastAsia="SimSun"/>
                <w:szCs w:val="22"/>
              </w:rPr>
              <w:t>AC→PH</w:t>
            </w:r>
          </w:p>
          <w:p w14:paraId="4810F7EB" w14:textId="77777777" w:rsidR="00D23C5B" w:rsidRPr="004C4DB5" w:rsidRDefault="00D23C5B" w:rsidP="00760D5C">
            <w:pPr>
              <w:keepNext/>
              <w:jc w:val="center"/>
              <w:rPr>
                <w:rFonts w:eastAsia="SimSun"/>
                <w:szCs w:val="22"/>
              </w:rPr>
            </w:pPr>
            <w:r w:rsidRPr="004C4DB5">
              <w:rPr>
                <w:rFonts w:eastAsia="SimSun"/>
                <w:szCs w:val="22"/>
              </w:rPr>
              <w:t>(N</w:t>
            </w:r>
            <w:r w:rsidR="00125D0C" w:rsidRPr="004C4DB5">
              <w:rPr>
                <w:rFonts w:eastAsia="SimSun"/>
                <w:szCs w:val="22"/>
              </w:rPr>
              <w:t> </w:t>
            </w:r>
            <w:r w:rsidRPr="004C4DB5">
              <w:rPr>
                <w:rFonts w:eastAsia="SimSun"/>
                <w:szCs w:val="22"/>
              </w:rPr>
              <w:t>=</w:t>
            </w:r>
            <w:r w:rsidR="00125D0C" w:rsidRPr="004C4DB5">
              <w:rPr>
                <w:rFonts w:eastAsia="SimSun"/>
                <w:szCs w:val="22"/>
              </w:rPr>
              <w:t> </w:t>
            </w:r>
            <w:r w:rsidRPr="004C4DB5">
              <w:rPr>
                <w:rFonts w:eastAsia="SimSun"/>
                <w:szCs w:val="22"/>
              </w:rPr>
              <w:t>2031)</w:t>
            </w:r>
          </w:p>
        </w:tc>
        <w:tc>
          <w:tcPr>
            <w:tcW w:w="1629" w:type="dxa"/>
            <w:tcBorders>
              <w:top w:val="single" w:sz="4" w:space="0" w:color="auto"/>
              <w:left w:val="single" w:sz="4" w:space="0" w:color="auto"/>
              <w:bottom w:val="single" w:sz="4" w:space="0" w:color="auto"/>
              <w:right w:val="single" w:sz="4" w:space="0" w:color="auto"/>
            </w:tcBorders>
          </w:tcPr>
          <w:p w14:paraId="4E03D281" w14:textId="77777777" w:rsidR="00D23C5B" w:rsidRPr="004C4DB5" w:rsidRDefault="00D23C5B" w:rsidP="00760D5C">
            <w:pPr>
              <w:keepNext/>
              <w:jc w:val="center"/>
              <w:rPr>
                <w:rFonts w:eastAsia="SimSun"/>
                <w:szCs w:val="22"/>
              </w:rPr>
            </w:pPr>
            <w:r w:rsidRPr="004C4DB5">
              <w:rPr>
                <w:rFonts w:eastAsia="SimSun"/>
                <w:szCs w:val="22"/>
              </w:rPr>
              <w:t xml:space="preserve">p-väärtus </w:t>
            </w:r>
            <w:r w:rsidRPr="004C4DB5">
              <w:rPr>
                <w:rFonts w:eastAsia="SimSun"/>
                <w:i/>
                <w:szCs w:val="22"/>
              </w:rPr>
              <w:t>versus</w:t>
            </w:r>
            <w:r w:rsidRPr="004C4DB5">
              <w:rPr>
                <w:rFonts w:eastAsia="SimSun"/>
                <w:szCs w:val="22"/>
              </w:rPr>
              <w:t xml:space="preserve"> AC→P</w:t>
            </w:r>
          </w:p>
          <w:p w14:paraId="03AF7A6E" w14:textId="77777777" w:rsidR="00D23C5B" w:rsidRPr="004C4DB5" w:rsidRDefault="00D23C5B" w:rsidP="00760D5C">
            <w:pPr>
              <w:keepNext/>
              <w:jc w:val="center"/>
              <w:rPr>
                <w:rFonts w:eastAsia="SimSun"/>
                <w:szCs w:val="22"/>
              </w:rPr>
            </w:pPr>
          </w:p>
        </w:tc>
        <w:tc>
          <w:tcPr>
            <w:tcW w:w="1376" w:type="dxa"/>
            <w:tcBorders>
              <w:top w:val="single" w:sz="4" w:space="0" w:color="auto"/>
              <w:left w:val="single" w:sz="4" w:space="0" w:color="auto"/>
              <w:bottom w:val="single" w:sz="4" w:space="0" w:color="auto"/>
              <w:right w:val="single" w:sz="4" w:space="0" w:color="auto"/>
            </w:tcBorders>
          </w:tcPr>
          <w:p w14:paraId="7DF88016" w14:textId="77777777" w:rsidR="00D23C5B" w:rsidRPr="004C4DB5" w:rsidRDefault="00D23C5B" w:rsidP="00760D5C">
            <w:pPr>
              <w:keepNext/>
              <w:jc w:val="center"/>
              <w:rPr>
                <w:rFonts w:eastAsia="SimSun"/>
                <w:szCs w:val="22"/>
              </w:rPr>
            </w:pPr>
            <w:r w:rsidRPr="004C4DB5">
              <w:rPr>
                <w:rFonts w:eastAsia="SimSun"/>
                <w:szCs w:val="22"/>
              </w:rPr>
              <w:t xml:space="preserve">Riski suhtarv </w:t>
            </w:r>
            <w:r w:rsidRPr="004C4DB5">
              <w:rPr>
                <w:rFonts w:eastAsia="SimSun"/>
                <w:i/>
                <w:szCs w:val="22"/>
              </w:rPr>
              <w:t>versus</w:t>
            </w:r>
            <w:r w:rsidRPr="004C4DB5">
              <w:rPr>
                <w:rFonts w:eastAsia="SimSun"/>
                <w:szCs w:val="22"/>
              </w:rPr>
              <w:t xml:space="preserve"> AC→P</w:t>
            </w:r>
          </w:p>
          <w:p w14:paraId="4156B9B0" w14:textId="77777777" w:rsidR="00D23C5B" w:rsidRPr="004C4DB5" w:rsidRDefault="00D23C5B" w:rsidP="00760D5C">
            <w:pPr>
              <w:keepNext/>
              <w:jc w:val="center"/>
              <w:rPr>
                <w:rFonts w:eastAsia="SimSun"/>
                <w:szCs w:val="22"/>
              </w:rPr>
            </w:pPr>
            <w:r w:rsidRPr="004C4DB5">
              <w:rPr>
                <w:rFonts w:eastAsia="SimSun"/>
                <w:szCs w:val="22"/>
              </w:rPr>
              <w:t>(95% CI)</w:t>
            </w:r>
          </w:p>
        </w:tc>
      </w:tr>
      <w:tr w:rsidR="00D23C5B" w:rsidRPr="004C4DB5" w14:paraId="148BEBC0" w14:textId="77777777" w:rsidTr="00760D5C">
        <w:tc>
          <w:tcPr>
            <w:tcW w:w="2924" w:type="dxa"/>
            <w:tcBorders>
              <w:top w:val="single" w:sz="4" w:space="0" w:color="auto"/>
              <w:left w:val="single" w:sz="4" w:space="0" w:color="auto"/>
              <w:bottom w:val="single" w:sz="4" w:space="0" w:color="auto"/>
              <w:right w:val="single" w:sz="4" w:space="0" w:color="auto"/>
            </w:tcBorders>
          </w:tcPr>
          <w:p w14:paraId="25199F24" w14:textId="77777777" w:rsidR="00D23C5B" w:rsidRPr="004C4DB5" w:rsidRDefault="00D23C5B" w:rsidP="00760D5C">
            <w:pPr>
              <w:keepNext/>
              <w:rPr>
                <w:rFonts w:eastAsia="SimSun"/>
                <w:szCs w:val="22"/>
              </w:rPr>
            </w:pPr>
            <w:r w:rsidRPr="004C4DB5">
              <w:rPr>
                <w:rFonts w:eastAsia="SimSun"/>
                <w:szCs w:val="22"/>
              </w:rPr>
              <w:t>Surm (üldise elulemuse juhtum):</w:t>
            </w:r>
          </w:p>
          <w:p w14:paraId="62FAE67E" w14:textId="77777777" w:rsidR="00D23C5B" w:rsidRPr="004C4DB5" w:rsidRDefault="00D23C5B" w:rsidP="00760D5C">
            <w:pPr>
              <w:keepNext/>
              <w:rPr>
                <w:rFonts w:eastAsia="SimSun"/>
                <w:szCs w:val="22"/>
              </w:rPr>
            </w:pPr>
            <w:r w:rsidRPr="004C4DB5">
              <w:rPr>
                <w:rFonts w:eastAsia="SimSun"/>
                <w:szCs w:val="22"/>
              </w:rPr>
              <w:t>Patsientide arv (%)</w:t>
            </w:r>
          </w:p>
        </w:tc>
        <w:tc>
          <w:tcPr>
            <w:tcW w:w="1524" w:type="dxa"/>
            <w:tcBorders>
              <w:top w:val="single" w:sz="4" w:space="0" w:color="auto"/>
              <w:left w:val="single" w:sz="4" w:space="0" w:color="auto"/>
              <w:bottom w:val="single" w:sz="4" w:space="0" w:color="auto"/>
              <w:right w:val="single" w:sz="4" w:space="0" w:color="auto"/>
            </w:tcBorders>
          </w:tcPr>
          <w:p w14:paraId="4E695560" w14:textId="77777777" w:rsidR="00D23C5B" w:rsidRPr="004C4DB5" w:rsidRDefault="00D23C5B" w:rsidP="00760D5C">
            <w:pPr>
              <w:keepNext/>
              <w:jc w:val="center"/>
              <w:rPr>
                <w:rFonts w:eastAsia="SimSun"/>
                <w:szCs w:val="22"/>
              </w:rPr>
            </w:pPr>
          </w:p>
          <w:p w14:paraId="39FD2967" w14:textId="77777777" w:rsidR="00D23C5B" w:rsidRPr="004C4DB5" w:rsidRDefault="00D23C5B" w:rsidP="00760D5C">
            <w:pPr>
              <w:keepNext/>
              <w:jc w:val="center"/>
              <w:rPr>
                <w:rFonts w:eastAsia="SimSun"/>
                <w:szCs w:val="22"/>
              </w:rPr>
            </w:pPr>
          </w:p>
          <w:p w14:paraId="402A32FA" w14:textId="77777777" w:rsidR="00D23C5B" w:rsidRPr="004C4DB5" w:rsidRDefault="00D23C5B" w:rsidP="00760D5C">
            <w:pPr>
              <w:keepNext/>
              <w:jc w:val="center"/>
              <w:rPr>
                <w:rFonts w:eastAsia="SimSun"/>
                <w:szCs w:val="22"/>
              </w:rPr>
            </w:pPr>
            <w:r w:rsidRPr="004C4DB5">
              <w:rPr>
                <w:rFonts w:eastAsia="SimSun"/>
                <w:szCs w:val="22"/>
              </w:rPr>
              <w:t>418 (20,6%)</w:t>
            </w:r>
          </w:p>
        </w:tc>
        <w:tc>
          <w:tcPr>
            <w:tcW w:w="1754" w:type="dxa"/>
            <w:tcBorders>
              <w:top w:val="single" w:sz="4" w:space="0" w:color="auto"/>
              <w:left w:val="single" w:sz="4" w:space="0" w:color="auto"/>
              <w:bottom w:val="single" w:sz="4" w:space="0" w:color="auto"/>
              <w:right w:val="single" w:sz="4" w:space="0" w:color="auto"/>
            </w:tcBorders>
          </w:tcPr>
          <w:p w14:paraId="2DF28381" w14:textId="77777777" w:rsidR="00D23C5B" w:rsidRPr="004C4DB5" w:rsidRDefault="00D23C5B" w:rsidP="00760D5C">
            <w:pPr>
              <w:keepNext/>
              <w:jc w:val="center"/>
              <w:rPr>
                <w:rFonts w:eastAsia="SimSun"/>
                <w:szCs w:val="22"/>
              </w:rPr>
            </w:pPr>
          </w:p>
          <w:p w14:paraId="4BABA7CE" w14:textId="77777777" w:rsidR="00D23C5B" w:rsidRPr="004C4DB5" w:rsidRDefault="00D23C5B" w:rsidP="00760D5C">
            <w:pPr>
              <w:keepNext/>
              <w:jc w:val="center"/>
              <w:rPr>
                <w:rFonts w:eastAsia="SimSun"/>
                <w:szCs w:val="22"/>
              </w:rPr>
            </w:pPr>
          </w:p>
          <w:p w14:paraId="13516FAB" w14:textId="77777777" w:rsidR="00D23C5B" w:rsidRPr="004C4DB5" w:rsidRDefault="00D23C5B" w:rsidP="00760D5C">
            <w:pPr>
              <w:keepNext/>
              <w:jc w:val="center"/>
              <w:rPr>
                <w:rFonts w:eastAsia="SimSun"/>
                <w:szCs w:val="22"/>
              </w:rPr>
            </w:pPr>
            <w:r w:rsidRPr="004C4DB5">
              <w:rPr>
                <w:rFonts w:eastAsia="SimSun"/>
                <w:szCs w:val="22"/>
              </w:rPr>
              <w:t>289 (14,2%)</w:t>
            </w:r>
          </w:p>
        </w:tc>
        <w:tc>
          <w:tcPr>
            <w:tcW w:w="1629" w:type="dxa"/>
            <w:tcBorders>
              <w:top w:val="single" w:sz="4" w:space="0" w:color="auto"/>
              <w:left w:val="single" w:sz="4" w:space="0" w:color="auto"/>
              <w:bottom w:val="single" w:sz="4" w:space="0" w:color="auto"/>
              <w:right w:val="single" w:sz="4" w:space="0" w:color="auto"/>
            </w:tcBorders>
          </w:tcPr>
          <w:p w14:paraId="3635A0D4" w14:textId="77777777" w:rsidR="00D23C5B" w:rsidRPr="004C4DB5" w:rsidRDefault="00D23C5B" w:rsidP="00760D5C">
            <w:pPr>
              <w:keepNext/>
              <w:jc w:val="center"/>
              <w:rPr>
                <w:rFonts w:eastAsia="SimSun"/>
                <w:szCs w:val="22"/>
              </w:rPr>
            </w:pPr>
          </w:p>
          <w:p w14:paraId="4267B736" w14:textId="77777777" w:rsidR="00D23C5B" w:rsidRPr="004C4DB5" w:rsidRDefault="00D23C5B" w:rsidP="00760D5C">
            <w:pPr>
              <w:keepNext/>
              <w:jc w:val="center"/>
              <w:rPr>
                <w:rFonts w:eastAsia="SimSun"/>
                <w:szCs w:val="22"/>
              </w:rPr>
            </w:pPr>
          </w:p>
          <w:p w14:paraId="1FEC766D" w14:textId="77777777" w:rsidR="00D23C5B" w:rsidRPr="004C4DB5" w:rsidRDefault="00D23C5B" w:rsidP="00760D5C">
            <w:pPr>
              <w:keepNext/>
              <w:jc w:val="center"/>
              <w:rPr>
                <w:rFonts w:eastAsia="SimSun"/>
                <w:szCs w:val="22"/>
              </w:rPr>
            </w:pPr>
            <w:r w:rsidRPr="004C4DB5">
              <w:rPr>
                <w:rFonts w:eastAsia="SimSun"/>
                <w:szCs w:val="22"/>
              </w:rPr>
              <w:t>&lt;</w:t>
            </w:r>
            <w:r w:rsidR="008B2B12" w:rsidRPr="004C4DB5">
              <w:rPr>
                <w:rFonts w:eastAsia="SimSun"/>
                <w:szCs w:val="22"/>
              </w:rPr>
              <w:t> </w:t>
            </w:r>
            <w:r w:rsidRPr="004C4DB5">
              <w:rPr>
                <w:rFonts w:eastAsia="SimSun"/>
                <w:szCs w:val="22"/>
              </w:rPr>
              <w:t>0,0001</w:t>
            </w:r>
          </w:p>
        </w:tc>
        <w:tc>
          <w:tcPr>
            <w:tcW w:w="1376" w:type="dxa"/>
            <w:tcBorders>
              <w:top w:val="single" w:sz="4" w:space="0" w:color="auto"/>
              <w:left w:val="single" w:sz="4" w:space="0" w:color="auto"/>
              <w:bottom w:val="single" w:sz="4" w:space="0" w:color="auto"/>
              <w:right w:val="single" w:sz="4" w:space="0" w:color="auto"/>
            </w:tcBorders>
          </w:tcPr>
          <w:p w14:paraId="4D87E4FA" w14:textId="77777777" w:rsidR="00D23C5B" w:rsidRPr="004C4DB5" w:rsidRDefault="00D23C5B" w:rsidP="00760D5C">
            <w:pPr>
              <w:keepNext/>
              <w:jc w:val="center"/>
              <w:rPr>
                <w:rFonts w:eastAsia="SimSun"/>
                <w:szCs w:val="22"/>
              </w:rPr>
            </w:pPr>
          </w:p>
          <w:p w14:paraId="71681931" w14:textId="77777777" w:rsidR="00D23C5B" w:rsidRPr="004C4DB5" w:rsidRDefault="00D23C5B" w:rsidP="00760D5C">
            <w:pPr>
              <w:keepNext/>
              <w:jc w:val="center"/>
              <w:rPr>
                <w:rFonts w:eastAsia="SimSun"/>
                <w:szCs w:val="22"/>
              </w:rPr>
            </w:pPr>
          </w:p>
          <w:p w14:paraId="419B6CDA" w14:textId="77777777" w:rsidR="00D23C5B" w:rsidRPr="004C4DB5" w:rsidRDefault="00D23C5B" w:rsidP="00760D5C">
            <w:pPr>
              <w:keepNext/>
              <w:jc w:val="center"/>
              <w:rPr>
                <w:rFonts w:eastAsia="SimSun"/>
                <w:szCs w:val="22"/>
                <w:lang w:eastAsia="zh-CN"/>
              </w:rPr>
            </w:pPr>
            <w:r w:rsidRPr="004C4DB5">
              <w:rPr>
                <w:rFonts w:eastAsia="SimSun"/>
                <w:szCs w:val="22"/>
                <w:lang w:eastAsia="zh-CN"/>
              </w:rPr>
              <w:t>0,64</w:t>
            </w:r>
          </w:p>
          <w:p w14:paraId="02ABD15F" w14:textId="77777777" w:rsidR="00D23C5B" w:rsidRPr="004C4DB5" w:rsidRDefault="00D23C5B" w:rsidP="00760D5C">
            <w:pPr>
              <w:keepNext/>
              <w:jc w:val="center"/>
              <w:rPr>
                <w:rFonts w:eastAsia="SimSun"/>
                <w:szCs w:val="22"/>
              </w:rPr>
            </w:pPr>
            <w:r w:rsidRPr="004C4DB5">
              <w:rPr>
                <w:rFonts w:eastAsia="SimSun"/>
                <w:szCs w:val="22"/>
              </w:rPr>
              <w:t>(0,55</w:t>
            </w:r>
            <w:r w:rsidR="00125D0C" w:rsidRPr="004C4DB5">
              <w:rPr>
                <w:rFonts w:eastAsia="SimSun"/>
                <w:szCs w:val="22"/>
              </w:rPr>
              <w:t>;</w:t>
            </w:r>
            <w:r w:rsidRPr="004C4DB5">
              <w:rPr>
                <w:rFonts w:eastAsia="SimSun"/>
                <w:szCs w:val="22"/>
              </w:rPr>
              <w:t xml:space="preserve"> 0,74)</w:t>
            </w:r>
          </w:p>
        </w:tc>
      </w:tr>
    </w:tbl>
    <w:p w14:paraId="56DFEE1B" w14:textId="77777777" w:rsidR="00D23C5B" w:rsidRPr="004C4DB5" w:rsidRDefault="00D23C5B" w:rsidP="00D23C5B">
      <w:pPr>
        <w:jc w:val="both"/>
        <w:rPr>
          <w:rFonts w:eastAsia="SimSun"/>
          <w:sz w:val="20"/>
        </w:rPr>
      </w:pPr>
      <w:r w:rsidRPr="004C4DB5">
        <w:rPr>
          <w:rFonts w:eastAsia="SimSun"/>
          <w:sz w:val="20"/>
        </w:rPr>
        <w:t xml:space="preserve">A: doksorubitsiin; C: tsüklofosfamiid; P: paklitakseel; H: </w:t>
      </w:r>
      <w:r w:rsidRPr="004C4DB5">
        <w:rPr>
          <w:rFonts w:eastAsia="SimSun"/>
          <w:sz w:val="20"/>
          <w:lang w:eastAsia="zh-CN"/>
        </w:rPr>
        <w:t>trastuzumab</w:t>
      </w:r>
    </w:p>
    <w:p w14:paraId="67BE6BFB" w14:textId="77777777" w:rsidR="00D23C5B" w:rsidRPr="004C4DB5" w:rsidRDefault="00D23C5B" w:rsidP="00D23C5B">
      <w:pPr>
        <w:rPr>
          <w:bCs/>
          <w:szCs w:val="22"/>
        </w:rPr>
      </w:pPr>
    </w:p>
    <w:p w14:paraId="0F4164C9" w14:textId="77777777" w:rsidR="00D23C5B" w:rsidRPr="004C4DB5" w:rsidRDefault="00D23C5B" w:rsidP="00D23C5B">
      <w:r w:rsidRPr="004C4DB5">
        <w:t xml:space="preserve">Haigusvaba elulemuse analüüs viidi läbi ka üldise elulemuse lõpliku analüüsi ajal uuringute </w:t>
      </w:r>
      <w:r w:rsidRPr="004C4DB5">
        <w:rPr>
          <w:szCs w:val="22"/>
        </w:rPr>
        <w:t>NSABP B</w:t>
      </w:r>
      <w:r w:rsidRPr="004C4DB5">
        <w:rPr>
          <w:szCs w:val="22"/>
        </w:rPr>
        <w:noBreakHyphen/>
        <w:t>31 ja NCCTG N9831 kombineeritud analüüsi põhjal. Uuendatud haigusvaba elulemuse analüüsi tulemused (stratifitseeritud HR</w:t>
      </w:r>
      <w:r w:rsidR="00125D0C" w:rsidRPr="004C4DB5">
        <w:rPr>
          <w:szCs w:val="22"/>
        </w:rPr>
        <w:t> </w:t>
      </w:r>
      <w:r w:rsidRPr="004C4DB5">
        <w:rPr>
          <w:szCs w:val="22"/>
        </w:rPr>
        <w:t>=</w:t>
      </w:r>
      <w:r w:rsidR="00125D0C" w:rsidRPr="004C4DB5">
        <w:rPr>
          <w:szCs w:val="22"/>
        </w:rPr>
        <w:t> </w:t>
      </w:r>
      <w:r w:rsidRPr="004C4DB5">
        <w:rPr>
          <w:szCs w:val="22"/>
        </w:rPr>
        <w:t>0,61; 95% CI [0,54</w:t>
      </w:r>
      <w:r w:rsidR="00125D0C" w:rsidRPr="004C4DB5">
        <w:rPr>
          <w:szCs w:val="22"/>
        </w:rPr>
        <w:t>;</w:t>
      </w:r>
      <w:r w:rsidRPr="004C4DB5">
        <w:rPr>
          <w:szCs w:val="22"/>
        </w:rPr>
        <w:t xml:space="preserve"> 0,69]) näitasid sarnast kasu haigusvaba elulemuse osas võrreldes lõpliku esmase haigusvaba elulemuse analüüsiga hoolimata sellest, et 24,8% AC→P rühma patsientidest läks üle Herceptin’ile. 8</w:t>
      </w:r>
      <w:r w:rsidR="009C29F8" w:rsidRPr="004C4DB5">
        <w:rPr>
          <w:szCs w:val="22"/>
        </w:rPr>
        <w:t> </w:t>
      </w:r>
      <w:r w:rsidRPr="004C4DB5">
        <w:rPr>
          <w:szCs w:val="22"/>
        </w:rPr>
        <w:t>aasta möödudes oli haigusvaba elulemuse määr hinnanguliselt 77,2% (95% CI: 75,4, 79,1) AC→PH rühmas; absoluutne kasu 11,8% AC→P rühmaga võrreldes.</w:t>
      </w:r>
    </w:p>
    <w:p w14:paraId="5AC43C5F" w14:textId="77777777" w:rsidR="00D23C5B" w:rsidRPr="004C4DB5" w:rsidRDefault="00D23C5B" w:rsidP="00D23C5B">
      <w:pPr>
        <w:rPr>
          <w:bCs/>
          <w:szCs w:val="22"/>
        </w:rPr>
      </w:pPr>
    </w:p>
    <w:p w14:paraId="354D020C" w14:textId="77777777" w:rsidR="00D23C5B" w:rsidRPr="004C4DB5" w:rsidRDefault="00D23C5B" w:rsidP="00D23C5B">
      <w:pPr>
        <w:outlineLvl w:val="0"/>
        <w:rPr>
          <w:szCs w:val="22"/>
        </w:rPr>
      </w:pPr>
      <w:r w:rsidRPr="004C4DB5">
        <w:rPr>
          <w:szCs w:val="22"/>
        </w:rPr>
        <w:t>Uuringus BCIRG 006 manustati Herceptin’i kas kombinatsioonis dotsetakseeliga pärast AC kemoteraapiat (AC→DH) või kombinatsioonis dotsetakseeli ja karboplatiiniga (DCarbH).</w:t>
      </w:r>
    </w:p>
    <w:p w14:paraId="665451A9" w14:textId="77777777" w:rsidR="00D23C5B" w:rsidRPr="004C4DB5" w:rsidRDefault="00D23C5B" w:rsidP="00D23C5B">
      <w:pPr>
        <w:outlineLvl w:val="0"/>
        <w:rPr>
          <w:szCs w:val="22"/>
        </w:rPr>
      </w:pPr>
    </w:p>
    <w:p w14:paraId="4BCDAF4A" w14:textId="77777777" w:rsidR="00D23C5B" w:rsidRPr="004C4DB5" w:rsidRDefault="00D23C5B" w:rsidP="00C66E79">
      <w:pPr>
        <w:outlineLvl w:val="0"/>
        <w:rPr>
          <w:szCs w:val="22"/>
        </w:rPr>
      </w:pPr>
      <w:r w:rsidRPr="004C4DB5">
        <w:rPr>
          <w:szCs w:val="22"/>
        </w:rPr>
        <w:t>Dotsetakseeli manustati järgmiselt:</w:t>
      </w:r>
    </w:p>
    <w:p w14:paraId="2CCA7D21" w14:textId="77777777" w:rsidR="00D23C5B" w:rsidRPr="004C4DB5" w:rsidRDefault="00D23C5B" w:rsidP="00D23C5B">
      <w:pPr>
        <w:autoSpaceDE w:val="0"/>
        <w:autoSpaceDN w:val="0"/>
        <w:adjustRightInd w:val="0"/>
        <w:ind w:left="1134" w:hanging="567"/>
        <w:rPr>
          <w:szCs w:val="22"/>
        </w:rPr>
      </w:pPr>
      <w:r w:rsidRPr="004C4DB5">
        <w:rPr>
          <w:szCs w:val="22"/>
        </w:rPr>
        <w:t>-</w:t>
      </w:r>
      <w:r w:rsidRPr="004C4DB5">
        <w:rPr>
          <w:szCs w:val="22"/>
        </w:rPr>
        <w:tab/>
        <w:t>intravenoosne dotsetakseel – 100 mg/m</w:t>
      </w:r>
      <w:r w:rsidRPr="004C4DB5">
        <w:rPr>
          <w:szCs w:val="22"/>
          <w:vertAlign w:val="superscript"/>
        </w:rPr>
        <w:t>2</w:t>
      </w:r>
      <w:r w:rsidRPr="004C4DB5">
        <w:rPr>
          <w:szCs w:val="22"/>
        </w:rPr>
        <w:t xml:space="preserve"> veeniinfusioonina 1</w:t>
      </w:r>
      <w:r w:rsidR="009C29F8" w:rsidRPr="004C4DB5">
        <w:rPr>
          <w:szCs w:val="22"/>
        </w:rPr>
        <w:t> </w:t>
      </w:r>
      <w:r w:rsidRPr="004C4DB5">
        <w:rPr>
          <w:szCs w:val="22"/>
        </w:rPr>
        <w:t>tunni jooksul, manustatuna iga 3 nädala järel 4</w:t>
      </w:r>
      <w:r w:rsidR="009C29F8" w:rsidRPr="004C4DB5">
        <w:rPr>
          <w:szCs w:val="22"/>
        </w:rPr>
        <w:t> </w:t>
      </w:r>
      <w:r w:rsidRPr="004C4DB5">
        <w:rPr>
          <w:szCs w:val="22"/>
        </w:rPr>
        <w:t>tsükli jooksul (esimese dotsetakseelitsükli 2.</w:t>
      </w:r>
      <w:r w:rsidR="009C29F8" w:rsidRPr="004C4DB5">
        <w:rPr>
          <w:szCs w:val="22"/>
        </w:rPr>
        <w:t> </w:t>
      </w:r>
      <w:r w:rsidRPr="004C4DB5">
        <w:rPr>
          <w:szCs w:val="22"/>
        </w:rPr>
        <w:t>päeval, seejärel iga järgneva tsükli 1.</w:t>
      </w:r>
      <w:r w:rsidR="009C29F8" w:rsidRPr="004C4DB5">
        <w:rPr>
          <w:szCs w:val="22"/>
        </w:rPr>
        <w:t> </w:t>
      </w:r>
      <w:r w:rsidRPr="004C4DB5">
        <w:rPr>
          <w:szCs w:val="22"/>
        </w:rPr>
        <w:t>päeval)</w:t>
      </w:r>
    </w:p>
    <w:p w14:paraId="6F2F2D42" w14:textId="77777777" w:rsidR="00D23C5B" w:rsidRPr="004C4DB5" w:rsidRDefault="00D23C5B" w:rsidP="00D23C5B">
      <w:pPr>
        <w:autoSpaceDE w:val="0"/>
        <w:autoSpaceDN w:val="0"/>
        <w:adjustRightInd w:val="0"/>
        <w:rPr>
          <w:szCs w:val="22"/>
        </w:rPr>
      </w:pPr>
      <w:r w:rsidRPr="004C4DB5">
        <w:rPr>
          <w:szCs w:val="22"/>
        </w:rPr>
        <w:t>või</w:t>
      </w:r>
    </w:p>
    <w:p w14:paraId="7FE827BF" w14:textId="77777777" w:rsidR="00D23C5B" w:rsidRPr="004C4DB5" w:rsidRDefault="00D23C5B" w:rsidP="00D23C5B">
      <w:pPr>
        <w:autoSpaceDE w:val="0"/>
        <w:autoSpaceDN w:val="0"/>
        <w:adjustRightInd w:val="0"/>
        <w:ind w:left="1134" w:hanging="567"/>
        <w:rPr>
          <w:szCs w:val="22"/>
        </w:rPr>
      </w:pPr>
      <w:r w:rsidRPr="004C4DB5">
        <w:rPr>
          <w:szCs w:val="22"/>
        </w:rPr>
        <w:t>-</w:t>
      </w:r>
      <w:r w:rsidRPr="004C4DB5">
        <w:rPr>
          <w:szCs w:val="22"/>
        </w:rPr>
        <w:tab/>
        <w:t>intravenoosne dotsetakseel – 75 mg/m</w:t>
      </w:r>
      <w:r w:rsidRPr="004C4DB5">
        <w:rPr>
          <w:szCs w:val="22"/>
          <w:vertAlign w:val="superscript"/>
        </w:rPr>
        <w:t>2</w:t>
      </w:r>
      <w:r w:rsidRPr="004C4DB5">
        <w:rPr>
          <w:szCs w:val="22"/>
        </w:rPr>
        <w:t xml:space="preserve"> veeniinfusioonina 1</w:t>
      </w:r>
      <w:r w:rsidR="009C29F8" w:rsidRPr="004C4DB5">
        <w:rPr>
          <w:szCs w:val="22"/>
        </w:rPr>
        <w:t> </w:t>
      </w:r>
      <w:r w:rsidRPr="004C4DB5">
        <w:rPr>
          <w:szCs w:val="22"/>
        </w:rPr>
        <w:t>tunni jooksul, manustatuna iga 3 nädala järel 6</w:t>
      </w:r>
      <w:r w:rsidR="009C29F8" w:rsidRPr="004C4DB5">
        <w:rPr>
          <w:szCs w:val="22"/>
        </w:rPr>
        <w:t> </w:t>
      </w:r>
      <w:r w:rsidRPr="004C4DB5">
        <w:rPr>
          <w:szCs w:val="22"/>
        </w:rPr>
        <w:t>tsükli jooksul (esimese tsükli 2.</w:t>
      </w:r>
      <w:r w:rsidR="009C29F8" w:rsidRPr="004C4DB5">
        <w:rPr>
          <w:szCs w:val="22"/>
        </w:rPr>
        <w:t> </w:t>
      </w:r>
      <w:r w:rsidRPr="004C4DB5">
        <w:rPr>
          <w:szCs w:val="22"/>
        </w:rPr>
        <w:t>päeval, seejärel iga järgneva tsükli 1. päeval)</w:t>
      </w:r>
    </w:p>
    <w:p w14:paraId="0849C473" w14:textId="77777777" w:rsidR="00D23C5B" w:rsidRPr="004C4DB5" w:rsidRDefault="00D23C5B" w:rsidP="00D23C5B">
      <w:pPr>
        <w:autoSpaceDE w:val="0"/>
        <w:autoSpaceDN w:val="0"/>
        <w:adjustRightInd w:val="0"/>
        <w:outlineLvl w:val="0"/>
        <w:rPr>
          <w:szCs w:val="22"/>
        </w:rPr>
      </w:pPr>
      <w:r w:rsidRPr="004C4DB5">
        <w:rPr>
          <w:szCs w:val="22"/>
        </w:rPr>
        <w:t>millele järgnes:</w:t>
      </w:r>
    </w:p>
    <w:p w14:paraId="11021F36" w14:textId="77777777" w:rsidR="00D23C5B" w:rsidRPr="004C4DB5" w:rsidRDefault="00D23C5B" w:rsidP="00D23C5B">
      <w:pPr>
        <w:autoSpaceDE w:val="0"/>
        <w:autoSpaceDN w:val="0"/>
        <w:adjustRightInd w:val="0"/>
        <w:ind w:left="1134" w:hanging="567"/>
        <w:rPr>
          <w:szCs w:val="22"/>
        </w:rPr>
      </w:pPr>
      <w:r w:rsidRPr="004C4DB5">
        <w:rPr>
          <w:szCs w:val="22"/>
        </w:rPr>
        <w:t>-</w:t>
      </w:r>
      <w:r w:rsidRPr="004C4DB5">
        <w:rPr>
          <w:szCs w:val="22"/>
        </w:rPr>
        <w:tab/>
        <w:t>karboplatiin – AUC sihtväärtuse</w:t>
      </w:r>
      <w:r w:rsidR="00366662" w:rsidRPr="004C4DB5">
        <w:rPr>
          <w:szCs w:val="22"/>
        </w:rPr>
        <w:t> </w:t>
      </w:r>
      <w:r w:rsidRPr="004C4DB5">
        <w:rPr>
          <w:szCs w:val="22"/>
        </w:rPr>
        <w:t>=</w:t>
      </w:r>
      <w:r w:rsidR="00366662" w:rsidRPr="004C4DB5">
        <w:rPr>
          <w:szCs w:val="22"/>
        </w:rPr>
        <w:t> </w:t>
      </w:r>
      <w:r w:rsidRPr="004C4DB5">
        <w:rPr>
          <w:szCs w:val="22"/>
        </w:rPr>
        <w:t>6 mg/ml/min juures, manustatuna veeniinfusiooni teel 30...60 minuti jooksul, mida korratakse iga 3</w:t>
      </w:r>
      <w:r w:rsidR="009C29F8" w:rsidRPr="004C4DB5">
        <w:rPr>
          <w:szCs w:val="22"/>
        </w:rPr>
        <w:t> </w:t>
      </w:r>
      <w:r w:rsidRPr="004C4DB5">
        <w:rPr>
          <w:szCs w:val="22"/>
        </w:rPr>
        <w:t>nädala järel kokku kuue tsükli jooksul</w:t>
      </w:r>
    </w:p>
    <w:p w14:paraId="19740D45" w14:textId="77777777" w:rsidR="00D23C5B" w:rsidRPr="004C4DB5" w:rsidRDefault="00D23C5B" w:rsidP="00D23C5B">
      <w:pPr>
        <w:autoSpaceDE w:val="0"/>
        <w:autoSpaceDN w:val="0"/>
        <w:adjustRightInd w:val="0"/>
        <w:ind w:left="993" w:hanging="426"/>
        <w:rPr>
          <w:szCs w:val="22"/>
        </w:rPr>
      </w:pPr>
    </w:p>
    <w:p w14:paraId="142DE1D1" w14:textId="77777777" w:rsidR="00D23C5B" w:rsidRPr="004C4DB5" w:rsidRDefault="00D23C5B" w:rsidP="00D23C5B">
      <w:pPr>
        <w:autoSpaceDE w:val="0"/>
        <w:autoSpaceDN w:val="0"/>
        <w:adjustRightInd w:val="0"/>
        <w:rPr>
          <w:szCs w:val="22"/>
        </w:rPr>
      </w:pPr>
      <w:r w:rsidRPr="004C4DB5">
        <w:rPr>
          <w:szCs w:val="22"/>
        </w:rPr>
        <w:t>Herceptin’i manustati iga nädal koos kemoteraapiaga ja seejärel kolmenädalaste intervallide järel kokku 52 nädala jooksul.</w:t>
      </w:r>
    </w:p>
    <w:p w14:paraId="3F3CC8EC" w14:textId="77777777" w:rsidR="00D23C5B" w:rsidRPr="004C4DB5" w:rsidRDefault="00D23C5B" w:rsidP="00D23C5B">
      <w:pPr>
        <w:autoSpaceDE w:val="0"/>
        <w:autoSpaceDN w:val="0"/>
        <w:adjustRightInd w:val="0"/>
        <w:rPr>
          <w:szCs w:val="22"/>
        </w:rPr>
      </w:pPr>
    </w:p>
    <w:p w14:paraId="19F4CFD7" w14:textId="77777777" w:rsidR="00D23C5B" w:rsidRPr="004C4DB5" w:rsidRDefault="00D23C5B" w:rsidP="00D23C5B">
      <w:pPr>
        <w:rPr>
          <w:szCs w:val="22"/>
        </w:rPr>
      </w:pPr>
      <w:r w:rsidRPr="004C4DB5">
        <w:rPr>
          <w:szCs w:val="22"/>
        </w:rPr>
        <w:t>Tabelites</w:t>
      </w:r>
      <w:r w:rsidR="00125D0C" w:rsidRPr="004C4DB5">
        <w:rPr>
          <w:szCs w:val="22"/>
        </w:rPr>
        <w:t> </w:t>
      </w:r>
      <w:r w:rsidRPr="004C4DB5">
        <w:rPr>
          <w:szCs w:val="22"/>
        </w:rPr>
        <w:t>8 ja 9 on toodud kokkuvõte uuringu BCIRG 006 efektiivsuse tulemustest. Keskmine järelkontrolli kestus oli 2,9</w:t>
      </w:r>
      <w:r w:rsidR="009C29F8" w:rsidRPr="004C4DB5">
        <w:rPr>
          <w:szCs w:val="22"/>
        </w:rPr>
        <w:t> </w:t>
      </w:r>
      <w:r w:rsidRPr="004C4DB5">
        <w:rPr>
          <w:szCs w:val="22"/>
        </w:rPr>
        <w:t xml:space="preserve">aastat </w:t>
      </w:r>
      <w:r w:rsidRPr="004C4DB5">
        <w:rPr>
          <w:bCs/>
          <w:szCs w:val="22"/>
        </w:rPr>
        <w:t>AC→D rühmas ning 3,0</w:t>
      </w:r>
      <w:r w:rsidR="009C29F8" w:rsidRPr="004C4DB5">
        <w:rPr>
          <w:bCs/>
          <w:szCs w:val="22"/>
        </w:rPr>
        <w:t> </w:t>
      </w:r>
      <w:r w:rsidRPr="004C4DB5">
        <w:rPr>
          <w:bCs/>
          <w:szCs w:val="22"/>
        </w:rPr>
        <w:t>aastat AC→DH ja DCarbH rühmades.</w:t>
      </w:r>
    </w:p>
    <w:p w14:paraId="5FD6373B" w14:textId="77777777" w:rsidR="00D23C5B" w:rsidRPr="004C4DB5" w:rsidRDefault="00D23C5B" w:rsidP="00D23C5B">
      <w:pPr>
        <w:rPr>
          <w:szCs w:val="22"/>
        </w:rPr>
      </w:pPr>
    </w:p>
    <w:p w14:paraId="3811C141" w14:textId="77777777" w:rsidR="00D23C5B" w:rsidRPr="004C4DB5" w:rsidRDefault="00D23C5B" w:rsidP="00D23C5B">
      <w:pPr>
        <w:keepNext/>
        <w:keepLines/>
        <w:rPr>
          <w:szCs w:val="22"/>
        </w:rPr>
      </w:pPr>
      <w:r w:rsidRPr="004C4DB5">
        <w:rPr>
          <w:szCs w:val="22"/>
        </w:rPr>
        <w:lastRenderedPageBreak/>
        <w:t>Tabel</w:t>
      </w:r>
      <w:r w:rsidR="00125D0C" w:rsidRPr="004C4DB5">
        <w:rPr>
          <w:szCs w:val="22"/>
        </w:rPr>
        <w:t> </w:t>
      </w:r>
      <w:r w:rsidRPr="004C4DB5">
        <w:rPr>
          <w:szCs w:val="22"/>
        </w:rPr>
        <w:t>8</w:t>
      </w:r>
      <w:r w:rsidR="00125D0C" w:rsidRPr="004C4DB5">
        <w:rPr>
          <w:szCs w:val="22"/>
        </w:rPr>
        <w:t>.</w:t>
      </w:r>
      <w:r w:rsidRPr="004C4DB5">
        <w:rPr>
          <w:szCs w:val="22"/>
        </w:rPr>
        <w:t xml:space="preserve"> Ülevaade uuringu BCIRG 006 efektiivsusanalüüsidest AC→D </w:t>
      </w:r>
      <w:r w:rsidRPr="004C4DB5">
        <w:rPr>
          <w:i/>
          <w:szCs w:val="22"/>
        </w:rPr>
        <w:t xml:space="preserve">versus </w:t>
      </w:r>
      <w:r w:rsidRPr="004C4DB5">
        <w:rPr>
          <w:szCs w:val="22"/>
        </w:rPr>
        <w:t>AC→DH</w:t>
      </w:r>
    </w:p>
    <w:p w14:paraId="1C2FA6E5" w14:textId="77777777" w:rsidR="00595681" w:rsidRPr="004C4DB5" w:rsidRDefault="00595681" w:rsidP="00D23C5B">
      <w:pPr>
        <w:keepNext/>
        <w:keepLines/>
        <w:rPr>
          <w:szCs w:val="22"/>
        </w:rPr>
      </w:pPr>
    </w:p>
    <w:tbl>
      <w:tblPr>
        <w:tblW w:w="4444" w:type="pct"/>
        <w:tblInd w:w="68" w:type="dxa"/>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84"/>
        <w:gridCol w:w="1611"/>
        <w:gridCol w:w="1902"/>
        <w:gridCol w:w="1756"/>
      </w:tblGrid>
      <w:tr w:rsidR="00D23C5B" w:rsidRPr="004C4DB5" w14:paraId="1EDD0231" w14:textId="77777777" w:rsidTr="00650363">
        <w:tc>
          <w:tcPr>
            <w:tcW w:w="2830" w:type="dxa"/>
            <w:tcBorders>
              <w:top w:val="single" w:sz="6" w:space="0" w:color="000000"/>
              <w:left w:val="single" w:sz="4" w:space="0" w:color="auto"/>
              <w:bottom w:val="single" w:sz="6" w:space="0" w:color="000000"/>
            </w:tcBorders>
          </w:tcPr>
          <w:p w14:paraId="6B224F38" w14:textId="77777777" w:rsidR="00D23C5B" w:rsidRPr="004C4DB5" w:rsidRDefault="00D23C5B" w:rsidP="00760D5C">
            <w:pPr>
              <w:pStyle w:val="TableText10"/>
              <w:keepNext/>
              <w:keepLines/>
              <w:jc w:val="center"/>
              <w:rPr>
                <w:sz w:val="22"/>
                <w:szCs w:val="22"/>
              </w:rPr>
            </w:pPr>
            <w:r w:rsidRPr="004C4DB5">
              <w:rPr>
                <w:sz w:val="22"/>
                <w:szCs w:val="22"/>
              </w:rPr>
              <w:t>Näitaja</w:t>
            </w:r>
          </w:p>
          <w:p w14:paraId="1E4601BF" w14:textId="77777777" w:rsidR="00D23C5B" w:rsidRPr="004C4DB5" w:rsidRDefault="00D23C5B" w:rsidP="00760D5C">
            <w:pPr>
              <w:pStyle w:val="TableText10"/>
              <w:keepNext/>
              <w:keepLines/>
              <w:jc w:val="center"/>
              <w:rPr>
                <w:sz w:val="22"/>
                <w:szCs w:val="22"/>
              </w:rPr>
            </w:pPr>
          </w:p>
        </w:tc>
        <w:tc>
          <w:tcPr>
            <w:tcW w:w="1636" w:type="dxa"/>
            <w:tcBorders>
              <w:top w:val="single" w:sz="6" w:space="0" w:color="000000"/>
              <w:bottom w:val="single" w:sz="6" w:space="0" w:color="000000"/>
            </w:tcBorders>
          </w:tcPr>
          <w:p w14:paraId="7EBDAD29" w14:textId="77777777" w:rsidR="00D23C5B" w:rsidRPr="004C4DB5" w:rsidRDefault="00D23C5B" w:rsidP="00760D5C">
            <w:pPr>
              <w:pStyle w:val="TableText10"/>
              <w:keepNext/>
              <w:keepLines/>
              <w:jc w:val="center"/>
              <w:rPr>
                <w:sz w:val="22"/>
                <w:szCs w:val="22"/>
              </w:rPr>
            </w:pPr>
            <w:r w:rsidRPr="004C4DB5">
              <w:rPr>
                <w:sz w:val="22"/>
                <w:szCs w:val="22"/>
              </w:rPr>
              <w:t>AC→D</w:t>
            </w:r>
          </w:p>
          <w:p w14:paraId="4DA9079D" w14:textId="77777777" w:rsidR="00D23C5B" w:rsidRPr="004C4DB5" w:rsidRDefault="00D23C5B" w:rsidP="00760D5C">
            <w:pPr>
              <w:pStyle w:val="TableText10"/>
              <w:keepNext/>
              <w:keepLines/>
              <w:jc w:val="center"/>
              <w:rPr>
                <w:sz w:val="22"/>
                <w:szCs w:val="22"/>
              </w:rPr>
            </w:pPr>
            <w:r w:rsidRPr="004C4DB5">
              <w:rPr>
                <w:sz w:val="22"/>
                <w:szCs w:val="22"/>
              </w:rPr>
              <w:t>(n</w:t>
            </w:r>
            <w:r w:rsidR="00125D0C" w:rsidRPr="004C4DB5">
              <w:rPr>
                <w:sz w:val="22"/>
                <w:szCs w:val="22"/>
              </w:rPr>
              <w:t> </w:t>
            </w:r>
            <w:r w:rsidRPr="004C4DB5">
              <w:rPr>
                <w:sz w:val="22"/>
                <w:szCs w:val="22"/>
              </w:rPr>
              <w:t>=</w:t>
            </w:r>
            <w:r w:rsidR="00125D0C" w:rsidRPr="004C4DB5">
              <w:rPr>
                <w:sz w:val="22"/>
                <w:szCs w:val="22"/>
              </w:rPr>
              <w:t> </w:t>
            </w:r>
            <w:r w:rsidRPr="004C4DB5">
              <w:rPr>
                <w:sz w:val="22"/>
                <w:szCs w:val="22"/>
              </w:rPr>
              <w:t>1073)</w:t>
            </w:r>
          </w:p>
        </w:tc>
        <w:tc>
          <w:tcPr>
            <w:tcW w:w="1933" w:type="dxa"/>
            <w:tcBorders>
              <w:top w:val="single" w:sz="6" w:space="0" w:color="000000"/>
              <w:bottom w:val="single" w:sz="6" w:space="0" w:color="000000"/>
            </w:tcBorders>
          </w:tcPr>
          <w:p w14:paraId="6895E67A" w14:textId="77777777" w:rsidR="00D23C5B" w:rsidRPr="004C4DB5" w:rsidRDefault="00D23C5B" w:rsidP="00760D5C">
            <w:pPr>
              <w:pStyle w:val="TableText10"/>
              <w:keepNext/>
              <w:keepLines/>
              <w:jc w:val="center"/>
              <w:rPr>
                <w:sz w:val="22"/>
                <w:szCs w:val="22"/>
              </w:rPr>
            </w:pPr>
            <w:r w:rsidRPr="004C4DB5">
              <w:rPr>
                <w:sz w:val="22"/>
                <w:szCs w:val="22"/>
              </w:rPr>
              <w:t>AC→DH</w:t>
            </w:r>
          </w:p>
          <w:p w14:paraId="59B7CB5B" w14:textId="77777777" w:rsidR="00D23C5B" w:rsidRPr="004C4DB5" w:rsidRDefault="00D23C5B" w:rsidP="00760D5C">
            <w:pPr>
              <w:pStyle w:val="TableText10"/>
              <w:keepNext/>
              <w:keepLines/>
              <w:jc w:val="center"/>
              <w:rPr>
                <w:sz w:val="22"/>
                <w:szCs w:val="22"/>
              </w:rPr>
            </w:pPr>
            <w:r w:rsidRPr="004C4DB5">
              <w:rPr>
                <w:sz w:val="22"/>
                <w:szCs w:val="22"/>
              </w:rPr>
              <w:t>(n</w:t>
            </w:r>
            <w:r w:rsidR="00125D0C" w:rsidRPr="004C4DB5">
              <w:rPr>
                <w:sz w:val="22"/>
                <w:szCs w:val="22"/>
              </w:rPr>
              <w:t> </w:t>
            </w:r>
            <w:r w:rsidRPr="004C4DB5">
              <w:rPr>
                <w:sz w:val="22"/>
                <w:szCs w:val="22"/>
              </w:rPr>
              <w:t>=</w:t>
            </w:r>
            <w:r w:rsidR="00125D0C" w:rsidRPr="004C4DB5">
              <w:rPr>
                <w:sz w:val="22"/>
                <w:szCs w:val="22"/>
              </w:rPr>
              <w:t> </w:t>
            </w:r>
            <w:r w:rsidRPr="004C4DB5">
              <w:rPr>
                <w:sz w:val="22"/>
                <w:szCs w:val="22"/>
              </w:rPr>
              <w:t>1074)</w:t>
            </w:r>
          </w:p>
        </w:tc>
        <w:tc>
          <w:tcPr>
            <w:tcW w:w="1784" w:type="dxa"/>
            <w:tcBorders>
              <w:top w:val="single" w:sz="6" w:space="0" w:color="000000"/>
              <w:bottom w:val="single" w:sz="6" w:space="0" w:color="000000"/>
              <w:right w:val="single" w:sz="4" w:space="0" w:color="auto"/>
            </w:tcBorders>
          </w:tcPr>
          <w:p w14:paraId="7B01579E" w14:textId="77777777" w:rsidR="00D23C5B" w:rsidRPr="004C4DB5" w:rsidRDefault="00D23C5B" w:rsidP="00760D5C">
            <w:pPr>
              <w:pStyle w:val="TableText10"/>
              <w:keepNext/>
              <w:keepLines/>
              <w:jc w:val="center"/>
              <w:rPr>
                <w:rFonts w:eastAsia="SimSun"/>
                <w:sz w:val="22"/>
                <w:szCs w:val="22"/>
                <w:lang w:eastAsia="zh-CN"/>
              </w:rPr>
            </w:pPr>
            <w:r w:rsidRPr="004C4DB5">
              <w:rPr>
                <w:sz w:val="22"/>
                <w:szCs w:val="22"/>
              </w:rPr>
              <w:t>Riski</w:t>
            </w:r>
            <w:r w:rsidR="00C47CD1" w:rsidRPr="004C4DB5">
              <w:rPr>
                <w:sz w:val="22"/>
                <w:szCs w:val="22"/>
                <w:lang w:eastAsia="de-DE"/>
              </w:rPr>
              <w:t xml:space="preserve">tiheduste </w:t>
            </w:r>
            <w:r w:rsidRPr="004C4DB5">
              <w:rPr>
                <w:sz w:val="22"/>
                <w:szCs w:val="22"/>
              </w:rPr>
              <w:t>suhe</w:t>
            </w:r>
            <w:r w:rsidRPr="004C4DB5">
              <w:rPr>
                <w:rFonts w:eastAsia="SimSun"/>
                <w:sz w:val="22"/>
                <w:szCs w:val="22"/>
                <w:lang w:eastAsia="zh-CN"/>
              </w:rPr>
              <w:t xml:space="preserve"> </w:t>
            </w:r>
            <w:r w:rsidRPr="004C4DB5">
              <w:rPr>
                <w:rFonts w:eastAsia="SimSun"/>
                <w:i/>
                <w:iCs/>
                <w:sz w:val="22"/>
                <w:szCs w:val="22"/>
                <w:lang w:eastAsia="zh-CN"/>
              </w:rPr>
              <w:t>vs</w:t>
            </w:r>
            <w:r w:rsidR="00620898" w:rsidRPr="004C4DB5">
              <w:rPr>
                <w:rFonts w:eastAsia="SimSun"/>
                <w:i/>
                <w:iCs/>
                <w:sz w:val="22"/>
                <w:szCs w:val="22"/>
                <w:lang w:eastAsia="zh-CN"/>
              </w:rPr>
              <w:t>.</w:t>
            </w:r>
            <w:r w:rsidRPr="004C4DB5">
              <w:rPr>
                <w:rFonts w:eastAsia="SimSun"/>
                <w:sz w:val="22"/>
                <w:szCs w:val="22"/>
                <w:lang w:eastAsia="zh-CN"/>
              </w:rPr>
              <w:t xml:space="preserve"> AC</w:t>
            </w:r>
            <w:r w:rsidRPr="004C4DB5">
              <w:rPr>
                <w:sz w:val="22"/>
                <w:szCs w:val="22"/>
              </w:rPr>
              <w:t>→</w:t>
            </w:r>
            <w:r w:rsidRPr="004C4DB5">
              <w:rPr>
                <w:rFonts w:eastAsia="SimSun"/>
                <w:sz w:val="22"/>
                <w:szCs w:val="22"/>
                <w:lang w:eastAsia="zh-CN"/>
              </w:rPr>
              <w:t>D</w:t>
            </w:r>
          </w:p>
          <w:p w14:paraId="7D8B485F" w14:textId="77777777" w:rsidR="00D23C5B" w:rsidRPr="004C4DB5" w:rsidRDefault="00D23C5B" w:rsidP="00760D5C">
            <w:pPr>
              <w:pStyle w:val="TableText10"/>
              <w:keepNext/>
              <w:keepLines/>
              <w:jc w:val="center"/>
              <w:rPr>
                <w:sz w:val="22"/>
                <w:szCs w:val="22"/>
              </w:rPr>
            </w:pPr>
            <w:r w:rsidRPr="004C4DB5">
              <w:rPr>
                <w:sz w:val="22"/>
                <w:szCs w:val="22"/>
              </w:rPr>
              <w:t>(95% CI)</w:t>
            </w:r>
          </w:p>
          <w:p w14:paraId="63646E01" w14:textId="77777777" w:rsidR="00D23C5B" w:rsidRPr="004C4DB5" w:rsidRDefault="00D23C5B" w:rsidP="00760D5C">
            <w:pPr>
              <w:pStyle w:val="TableText10"/>
              <w:keepNext/>
              <w:keepLines/>
              <w:jc w:val="center"/>
              <w:rPr>
                <w:sz w:val="22"/>
                <w:szCs w:val="22"/>
              </w:rPr>
            </w:pPr>
            <w:r w:rsidRPr="004C4DB5">
              <w:rPr>
                <w:rFonts w:eastAsia="SimSun"/>
                <w:sz w:val="22"/>
                <w:szCs w:val="22"/>
                <w:lang w:eastAsia="zh-CN"/>
              </w:rPr>
              <w:t>p-väärtus</w:t>
            </w:r>
          </w:p>
        </w:tc>
      </w:tr>
      <w:tr w:rsidR="00D23C5B" w:rsidRPr="004C4DB5" w14:paraId="7FFBE43F" w14:textId="77777777" w:rsidTr="00650363">
        <w:tc>
          <w:tcPr>
            <w:tcW w:w="2830" w:type="dxa"/>
            <w:tcBorders>
              <w:left w:val="single" w:sz="4" w:space="0" w:color="auto"/>
              <w:bottom w:val="nil"/>
            </w:tcBorders>
          </w:tcPr>
          <w:p w14:paraId="1FA9E5DF" w14:textId="77777777" w:rsidR="00D23C5B" w:rsidRPr="004C4DB5" w:rsidRDefault="00D23C5B" w:rsidP="00760D5C">
            <w:pPr>
              <w:pStyle w:val="TableText10"/>
              <w:keepNext/>
              <w:keepLines/>
              <w:rPr>
                <w:sz w:val="22"/>
                <w:szCs w:val="22"/>
              </w:rPr>
            </w:pPr>
            <w:r w:rsidRPr="004C4DB5">
              <w:rPr>
                <w:sz w:val="22"/>
                <w:szCs w:val="22"/>
              </w:rPr>
              <w:t>Haigusvaba elulemus</w:t>
            </w:r>
          </w:p>
        </w:tc>
        <w:tc>
          <w:tcPr>
            <w:tcW w:w="1636" w:type="dxa"/>
            <w:tcBorders>
              <w:bottom w:val="nil"/>
            </w:tcBorders>
          </w:tcPr>
          <w:p w14:paraId="53E46E35" w14:textId="77777777" w:rsidR="00D23C5B" w:rsidRPr="004C4DB5" w:rsidRDefault="00D23C5B" w:rsidP="00760D5C">
            <w:pPr>
              <w:pStyle w:val="TableText10"/>
              <w:keepNext/>
              <w:keepLines/>
              <w:jc w:val="center"/>
              <w:rPr>
                <w:sz w:val="22"/>
                <w:szCs w:val="22"/>
              </w:rPr>
            </w:pPr>
          </w:p>
        </w:tc>
        <w:tc>
          <w:tcPr>
            <w:tcW w:w="1933" w:type="dxa"/>
            <w:tcBorders>
              <w:bottom w:val="nil"/>
            </w:tcBorders>
          </w:tcPr>
          <w:p w14:paraId="7D64CB0E" w14:textId="77777777" w:rsidR="00D23C5B" w:rsidRPr="004C4DB5" w:rsidRDefault="00D23C5B" w:rsidP="00760D5C">
            <w:pPr>
              <w:pStyle w:val="TableText10"/>
              <w:keepNext/>
              <w:keepLines/>
              <w:jc w:val="center"/>
              <w:rPr>
                <w:sz w:val="22"/>
                <w:szCs w:val="22"/>
              </w:rPr>
            </w:pPr>
          </w:p>
        </w:tc>
        <w:tc>
          <w:tcPr>
            <w:tcW w:w="1784" w:type="dxa"/>
            <w:tcBorders>
              <w:bottom w:val="nil"/>
              <w:right w:val="single" w:sz="4" w:space="0" w:color="auto"/>
            </w:tcBorders>
          </w:tcPr>
          <w:p w14:paraId="1ECED631" w14:textId="77777777" w:rsidR="00D23C5B" w:rsidRPr="004C4DB5" w:rsidRDefault="00D23C5B" w:rsidP="00760D5C">
            <w:pPr>
              <w:pStyle w:val="TableText10"/>
              <w:keepNext/>
              <w:keepLines/>
              <w:jc w:val="center"/>
              <w:rPr>
                <w:sz w:val="22"/>
                <w:szCs w:val="22"/>
              </w:rPr>
            </w:pPr>
          </w:p>
        </w:tc>
      </w:tr>
      <w:tr w:rsidR="00D23C5B" w:rsidRPr="004C4DB5" w14:paraId="0A9296BA" w14:textId="77777777" w:rsidTr="00650363">
        <w:tc>
          <w:tcPr>
            <w:tcW w:w="2830" w:type="dxa"/>
            <w:tcBorders>
              <w:top w:val="nil"/>
              <w:left w:val="single" w:sz="4" w:space="0" w:color="auto"/>
              <w:bottom w:val="single" w:sz="6" w:space="0" w:color="000000"/>
            </w:tcBorders>
          </w:tcPr>
          <w:p w14:paraId="7D704BE7" w14:textId="77777777" w:rsidR="00D23C5B" w:rsidRPr="004C4DB5" w:rsidRDefault="00D23C5B" w:rsidP="00760D5C">
            <w:pPr>
              <w:pStyle w:val="TableText10"/>
              <w:keepNext/>
              <w:keepLines/>
              <w:rPr>
                <w:sz w:val="22"/>
                <w:szCs w:val="22"/>
              </w:rPr>
            </w:pPr>
            <w:r w:rsidRPr="004C4DB5">
              <w:rPr>
                <w:sz w:val="22"/>
                <w:szCs w:val="22"/>
              </w:rPr>
              <w:t>Patsientide arv, kellel tekkis haigus uuesti</w:t>
            </w:r>
          </w:p>
        </w:tc>
        <w:tc>
          <w:tcPr>
            <w:tcW w:w="1636" w:type="dxa"/>
            <w:tcBorders>
              <w:top w:val="nil"/>
              <w:bottom w:val="single" w:sz="6" w:space="0" w:color="000000"/>
            </w:tcBorders>
          </w:tcPr>
          <w:p w14:paraId="581CE968" w14:textId="77777777" w:rsidR="00D23C5B" w:rsidRPr="004C4DB5" w:rsidRDefault="00D23C5B" w:rsidP="00760D5C">
            <w:pPr>
              <w:pStyle w:val="TableText10"/>
              <w:keepNext/>
              <w:keepLines/>
              <w:jc w:val="center"/>
              <w:rPr>
                <w:sz w:val="22"/>
                <w:szCs w:val="22"/>
              </w:rPr>
            </w:pPr>
            <w:r w:rsidRPr="004C4DB5">
              <w:rPr>
                <w:sz w:val="22"/>
                <w:szCs w:val="22"/>
              </w:rPr>
              <w:t>195</w:t>
            </w:r>
          </w:p>
        </w:tc>
        <w:tc>
          <w:tcPr>
            <w:tcW w:w="1933" w:type="dxa"/>
            <w:tcBorders>
              <w:top w:val="nil"/>
              <w:bottom w:val="single" w:sz="6" w:space="0" w:color="000000"/>
            </w:tcBorders>
          </w:tcPr>
          <w:p w14:paraId="68332ACC" w14:textId="77777777" w:rsidR="00D23C5B" w:rsidRPr="004C4DB5" w:rsidRDefault="00D23C5B" w:rsidP="00760D5C">
            <w:pPr>
              <w:pStyle w:val="TableText10"/>
              <w:keepNext/>
              <w:keepLines/>
              <w:jc w:val="center"/>
              <w:rPr>
                <w:sz w:val="22"/>
                <w:szCs w:val="22"/>
              </w:rPr>
            </w:pPr>
            <w:r w:rsidRPr="004C4DB5">
              <w:rPr>
                <w:sz w:val="22"/>
                <w:szCs w:val="22"/>
              </w:rPr>
              <w:t>134</w:t>
            </w:r>
          </w:p>
        </w:tc>
        <w:tc>
          <w:tcPr>
            <w:tcW w:w="1784" w:type="dxa"/>
            <w:tcBorders>
              <w:top w:val="nil"/>
              <w:bottom w:val="single" w:sz="6" w:space="0" w:color="000000"/>
              <w:right w:val="single" w:sz="4" w:space="0" w:color="auto"/>
            </w:tcBorders>
          </w:tcPr>
          <w:p w14:paraId="0DFDC328" w14:textId="77777777" w:rsidR="00D23C5B" w:rsidRPr="004C4DB5" w:rsidRDefault="00D23C5B" w:rsidP="00760D5C">
            <w:pPr>
              <w:pStyle w:val="TableText10"/>
              <w:keepNext/>
              <w:keepLines/>
              <w:jc w:val="center"/>
              <w:rPr>
                <w:sz w:val="22"/>
                <w:szCs w:val="22"/>
              </w:rPr>
            </w:pPr>
            <w:r w:rsidRPr="004C4DB5">
              <w:rPr>
                <w:sz w:val="22"/>
                <w:szCs w:val="22"/>
              </w:rPr>
              <w:t>0,61 (0,49</w:t>
            </w:r>
            <w:r w:rsidR="00125D0C" w:rsidRPr="004C4DB5">
              <w:rPr>
                <w:sz w:val="22"/>
                <w:szCs w:val="22"/>
              </w:rPr>
              <w:t>;</w:t>
            </w:r>
            <w:r w:rsidRPr="004C4DB5">
              <w:rPr>
                <w:sz w:val="22"/>
                <w:szCs w:val="22"/>
              </w:rPr>
              <w:t xml:space="preserve"> 0,77)</w:t>
            </w:r>
          </w:p>
          <w:p w14:paraId="5B349059" w14:textId="77777777" w:rsidR="00D23C5B" w:rsidRPr="004C4DB5" w:rsidRDefault="00D23C5B" w:rsidP="00760D5C">
            <w:pPr>
              <w:pStyle w:val="TableText10"/>
              <w:keepNext/>
              <w:keepLines/>
              <w:jc w:val="center"/>
              <w:rPr>
                <w:sz w:val="22"/>
                <w:szCs w:val="22"/>
              </w:rPr>
            </w:pPr>
            <w:r w:rsidRPr="004C4DB5">
              <w:rPr>
                <w:sz w:val="22"/>
                <w:szCs w:val="22"/>
              </w:rPr>
              <w:t>p &lt; 0,0001</w:t>
            </w:r>
          </w:p>
        </w:tc>
      </w:tr>
      <w:tr w:rsidR="00D23C5B" w:rsidRPr="004C4DB5" w14:paraId="27447873" w14:textId="77777777" w:rsidTr="00650363">
        <w:tc>
          <w:tcPr>
            <w:tcW w:w="2830" w:type="dxa"/>
            <w:tcBorders>
              <w:top w:val="single" w:sz="6" w:space="0" w:color="000000"/>
              <w:left w:val="single" w:sz="4" w:space="0" w:color="auto"/>
              <w:bottom w:val="nil"/>
            </w:tcBorders>
          </w:tcPr>
          <w:p w14:paraId="34AD22BB" w14:textId="77777777" w:rsidR="00D23C5B" w:rsidRPr="004C4DB5" w:rsidRDefault="00D23C5B" w:rsidP="00760D5C">
            <w:pPr>
              <w:pStyle w:val="TableText10"/>
              <w:keepNext/>
              <w:keepLines/>
              <w:rPr>
                <w:sz w:val="22"/>
                <w:szCs w:val="22"/>
              </w:rPr>
            </w:pPr>
            <w:r w:rsidRPr="004C4DB5">
              <w:rPr>
                <w:sz w:val="22"/>
                <w:szCs w:val="22"/>
              </w:rPr>
              <w:t>Kaugmetastaasid</w:t>
            </w:r>
          </w:p>
        </w:tc>
        <w:tc>
          <w:tcPr>
            <w:tcW w:w="1636" w:type="dxa"/>
            <w:tcBorders>
              <w:top w:val="single" w:sz="6" w:space="0" w:color="000000"/>
              <w:bottom w:val="nil"/>
            </w:tcBorders>
          </w:tcPr>
          <w:p w14:paraId="711A2C82" w14:textId="77777777" w:rsidR="00D23C5B" w:rsidRPr="004C4DB5" w:rsidRDefault="00D23C5B" w:rsidP="00760D5C">
            <w:pPr>
              <w:pStyle w:val="TableText10"/>
              <w:keepNext/>
              <w:keepLines/>
              <w:jc w:val="center"/>
              <w:rPr>
                <w:sz w:val="22"/>
                <w:szCs w:val="22"/>
              </w:rPr>
            </w:pPr>
          </w:p>
        </w:tc>
        <w:tc>
          <w:tcPr>
            <w:tcW w:w="1933" w:type="dxa"/>
            <w:tcBorders>
              <w:top w:val="single" w:sz="6" w:space="0" w:color="000000"/>
              <w:bottom w:val="nil"/>
            </w:tcBorders>
          </w:tcPr>
          <w:p w14:paraId="142A697F" w14:textId="77777777" w:rsidR="00D23C5B" w:rsidRPr="004C4DB5" w:rsidRDefault="00D23C5B" w:rsidP="00760D5C">
            <w:pPr>
              <w:pStyle w:val="TableText10"/>
              <w:keepNext/>
              <w:keepLines/>
              <w:jc w:val="center"/>
              <w:rPr>
                <w:sz w:val="22"/>
                <w:szCs w:val="22"/>
              </w:rPr>
            </w:pPr>
          </w:p>
        </w:tc>
        <w:tc>
          <w:tcPr>
            <w:tcW w:w="1784" w:type="dxa"/>
            <w:tcBorders>
              <w:top w:val="single" w:sz="6" w:space="0" w:color="000000"/>
              <w:bottom w:val="nil"/>
              <w:right w:val="single" w:sz="4" w:space="0" w:color="auto"/>
            </w:tcBorders>
          </w:tcPr>
          <w:p w14:paraId="3A1DE0C3" w14:textId="77777777" w:rsidR="00D23C5B" w:rsidRPr="004C4DB5" w:rsidRDefault="00D23C5B" w:rsidP="00760D5C">
            <w:pPr>
              <w:pStyle w:val="TableText10"/>
              <w:keepNext/>
              <w:keepLines/>
              <w:jc w:val="center"/>
              <w:rPr>
                <w:sz w:val="22"/>
                <w:szCs w:val="22"/>
              </w:rPr>
            </w:pPr>
          </w:p>
        </w:tc>
      </w:tr>
      <w:tr w:rsidR="00D23C5B" w:rsidRPr="004C4DB5" w14:paraId="60536721" w14:textId="77777777" w:rsidTr="00650363">
        <w:tc>
          <w:tcPr>
            <w:tcW w:w="2830" w:type="dxa"/>
            <w:tcBorders>
              <w:top w:val="nil"/>
              <w:left w:val="single" w:sz="4" w:space="0" w:color="auto"/>
              <w:bottom w:val="single" w:sz="6" w:space="0" w:color="000000"/>
            </w:tcBorders>
          </w:tcPr>
          <w:p w14:paraId="08CDA4EE" w14:textId="77777777" w:rsidR="00D23C5B" w:rsidRPr="004C4DB5" w:rsidRDefault="00D23C5B" w:rsidP="00760D5C">
            <w:pPr>
              <w:pStyle w:val="TableText10"/>
              <w:keepNext/>
              <w:keepLines/>
              <w:rPr>
                <w:sz w:val="22"/>
                <w:szCs w:val="22"/>
              </w:rPr>
            </w:pPr>
            <w:r w:rsidRPr="004C4DB5">
              <w:rPr>
                <w:sz w:val="22"/>
                <w:szCs w:val="22"/>
              </w:rPr>
              <w:t>Patsientide arv</w:t>
            </w:r>
          </w:p>
        </w:tc>
        <w:tc>
          <w:tcPr>
            <w:tcW w:w="1636" w:type="dxa"/>
            <w:tcBorders>
              <w:top w:val="nil"/>
              <w:bottom w:val="single" w:sz="6" w:space="0" w:color="000000"/>
            </w:tcBorders>
          </w:tcPr>
          <w:p w14:paraId="543CE712" w14:textId="77777777" w:rsidR="00D23C5B" w:rsidRPr="004C4DB5" w:rsidRDefault="00D23C5B" w:rsidP="00760D5C">
            <w:pPr>
              <w:pStyle w:val="TableText10"/>
              <w:keepNext/>
              <w:keepLines/>
              <w:jc w:val="center"/>
              <w:rPr>
                <w:sz w:val="22"/>
                <w:szCs w:val="22"/>
              </w:rPr>
            </w:pPr>
            <w:r w:rsidRPr="004C4DB5">
              <w:rPr>
                <w:sz w:val="22"/>
                <w:szCs w:val="22"/>
              </w:rPr>
              <w:t>144</w:t>
            </w:r>
          </w:p>
        </w:tc>
        <w:tc>
          <w:tcPr>
            <w:tcW w:w="1933" w:type="dxa"/>
            <w:tcBorders>
              <w:top w:val="nil"/>
              <w:bottom w:val="single" w:sz="6" w:space="0" w:color="000000"/>
            </w:tcBorders>
          </w:tcPr>
          <w:p w14:paraId="3F79889D" w14:textId="77777777" w:rsidR="00D23C5B" w:rsidRPr="004C4DB5" w:rsidRDefault="00D23C5B" w:rsidP="00760D5C">
            <w:pPr>
              <w:pStyle w:val="TableText10"/>
              <w:keepNext/>
              <w:keepLines/>
              <w:jc w:val="center"/>
              <w:rPr>
                <w:sz w:val="22"/>
                <w:szCs w:val="22"/>
              </w:rPr>
            </w:pPr>
            <w:r w:rsidRPr="004C4DB5">
              <w:rPr>
                <w:sz w:val="22"/>
                <w:szCs w:val="22"/>
              </w:rPr>
              <w:t>95</w:t>
            </w:r>
          </w:p>
        </w:tc>
        <w:tc>
          <w:tcPr>
            <w:tcW w:w="1784" w:type="dxa"/>
            <w:tcBorders>
              <w:top w:val="nil"/>
              <w:bottom w:val="single" w:sz="6" w:space="0" w:color="000000"/>
              <w:right w:val="single" w:sz="4" w:space="0" w:color="auto"/>
            </w:tcBorders>
          </w:tcPr>
          <w:p w14:paraId="347AB82B" w14:textId="77777777" w:rsidR="00D23C5B" w:rsidRPr="004C4DB5" w:rsidRDefault="00D23C5B" w:rsidP="00760D5C">
            <w:pPr>
              <w:pStyle w:val="TableText10"/>
              <w:keepNext/>
              <w:keepLines/>
              <w:jc w:val="center"/>
              <w:rPr>
                <w:sz w:val="22"/>
                <w:szCs w:val="22"/>
              </w:rPr>
            </w:pPr>
            <w:r w:rsidRPr="004C4DB5">
              <w:rPr>
                <w:sz w:val="22"/>
                <w:szCs w:val="22"/>
              </w:rPr>
              <w:t>0,59 (0,46</w:t>
            </w:r>
            <w:r w:rsidR="00125D0C" w:rsidRPr="004C4DB5">
              <w:rPr>
                <w:sz w:val="22"/>
                <w:szCs w:val="22"/>
              </w:rPr>
              <w:t>;</w:t>
            </w:r>
            <w:r w:rsidRPr="004C4DB5">
              <w:rPr>
                <w:sz w:val="22"/>
                <w:szCs w:val="22"/>
              </w:rPr>
              <w:t xml:space="preserve"> 0,77)</w:t>
            </w:r>
          </w:p>
          <w:p w14:paraId="62F807E2" w14:textId="77777777" w:rsidR="00D23C5B" w:rsidRPr="004C4DB5" w:rsidRDefault="00D23C5B" w:rsidP="00760D5C">
            <w:pPr>
              <w:pStyle w:val="TableText10"/>
              <w:keepNext/>
              <w:keepLines/>
              <w:jc w:val="center"/>
              <w:rPr>
                <w:sz w:val="22"/>
                <w:szCs w:val="22"/>
              </w:rPr>
            </w:pPr>
            <w:r w:rsidRPr="004C4DB5">
              <w:rPr>
                <w:sz w:val="22"/>
                <w:szCs w:val="22"/>
              </w:rPr>
              <w:t>p &lt; 0,0001</w:t>
            </w:r>
          </w:p>
        </w:tc>
      </w:tr>
      <w:tr w:rsidR="00D23C5B" w:rsidRPr="004C4DB5" w14:paraId="79582613" w14:textId="77777777" w:rsidTr="00650363">
        <w:tc>
          <w:tcPr>
            <w:tcW w:w="2830" w:type="dxa"/>
            <w:tcBorders>
              <w:top w:val="single" w:sz="6" w:space="0" w:color="000000"/>
              <w:left w:val="single" w:sz="4" w:space="0" w:color="auto"/>
              <w:bottom w:val="nil"/>
            </w:tcBorders>
          </w:tcPr>
          <w:p w14:paraId="7AA84AC1" w14:textId="77777777" w:rsidR="00D23C5B" w:rsidRPr="004C4DB5" w:rsidRDefault="00D23C5B" w:rsidP="00760D5C">
            <w:pPr>
              <w:pStyle w:val="TableText10"/>
              <w:keepNext/>
              <w:keepLines/>
              <w:rPr>
                <w:sz w:val="22"/>
                <w:szCs w:val="22"/>
              </w:rPr>
            </w:pPr>
            <w:r w:rsidRPr="004C4DB5">
              <w:rPr>
                <w:sz w:val="22"/>
                <w:szCs w:val="22"/>
              </w:rPr>
              <w:t>Surm (üldise elulemuse juhtum)</w:t>
            </w:r>
          </w:p>
        </w:tc>
        <w:tc>
          <w:tcPr>
            <w:tcW w:w="1636" w:type="dxa"/>
            <w:tcBorders>
              <w:top w:val="single" w:sz="6" w:space="0" w:color="000000"/>
              <w:bottom w:val="nil"/>
            </w:tcBorders>
          </w:tcPr>
          <w:p w14:paraId="2548D24A" w14:textId="77777777" w:rsidR="00D23C5B" w:rsidRPr="004C4DB5" w:rsidRDefault="00D23C5B" w:rsidP="00760D5C">
            <w:pPr>
              <w:pStyle w:val="TableText10"/>
              <w:keepNext/>
              <w:keepLines/>
              <w:jc w:val="center"/>
              <w:rPr>
                <w:sz w:val="22"/>
                <w:szCs w:val="22"/>
              </w:rPr>
            </w:pPr>
          </w:p>
        </w:tc>
        <w:tc>
          <w:tcPr>
            <w:tcW w:w="1933" w:type="dxa"/>
            <w:tcBorders>
              <w:top w:val="single" w:sz="6" w:space="0" w:color="000000"/>
              <w:bottom w:val="nil"/>
            </w:tcBorders>
          </w:tcPr>
          <w:p w14:paraId="75B8243E" w14:textId="77777777" w:rsidR="00D23C5B" w:rsidRPr="004C4DB5" w:rsidRDefault="00D23C5B" w:rsidP="00760D5C">
            <w:pPr>
              <w:pStyle w:val="TableText10"/>
              <w:keepNext/>
              <w:keepLines/>
              <w:jc w:val="center"/>
              <w:rPr>
                <w:sz w:val="22"/>
                <w:szCs w:val="22"/>
              </w:rPr>
            </w:pPr>
          </w:p>
        </w:tc>
        <w:tc>
          <w:tcPr>
            <w:tcW w:w="1784" w:type="dxa"/>
            <w:tcBorders>
              <w:top w:val="single" w:sz="6" w:space="0" w:color="000000"/>
              <w:bottom w:val="nil"/>
              <w:right w:val="single" w:sz="4" w:space="0" w:color="auto"/>
            </w:tcBorders>
          </w:tcPr>
          <w:p w14:paraId="345343AD" w14:textId="77777777" w:rsidR="00D23C5B" w:rsidRPr="004C4DB5" w:rsidRDefault="00D23C5B" w:rsidP="00760D5C">
            <w:pPr>
              <w:pStyle w:val="TableText10"/>
              <w:keepNext/>
              <w:keepLines/>
              <w:jc w:val="center"/>
              <w:rPr>
                <w:sz w:val="22"/>
                <w:szCs w:val="22"/>
              </w:rPr>
            </w:pPr>
          </w:p>
        </w:tc>
      </w:tr>
      <w:tr w:rsidR="00D23C5B" w:rsidRPr="004C4DB5" w14:paraId="0CDF8268" w14:textId="77777777" w:rsidTr="00650363">
        <w:tc>
          <w:tcPr>
            <w:tcW w:w="2830" w:type="dxa"/>
            <w:tcBorders>
              <w:top w:val="nil"/>
              <w:left w:val="single" w:sz="4" w:space="0" w:color="auto"/>
              <w:bottom w:val="single" w:sz="6" w:space="0" w:color="000000"/>
            </w:tcBorders>
          </w:tcPr>
          <w:p w14:paraId="45B9AC20" w14:textId="77777777" w:rsidR="00D23C5B" w:rsidRPr="004C4DB5" w:rsidRDefault="00D23C5B" w:rsidP="00760D5C">
            <w:pPr>
              <w:pStyle w:val="TableText10"/>
              <w:keepNext/>
              <w:keepLines/>
              <w:spacing w:before="40" w:after="120" w:line="300" w:lineRule="exact"/>
              <w:jc w:val="both"/>
              <w:rPr>
                <w:sz w:val="22"/>
                <w:szCs w:val="22"/>
              </w:rPr>
            </w:pPr>
            <w:r w:rsidRPr="004C4DB5">
              <w:rPr>
                <w:sz w:val="22"/>
                <w:szCs w:val="22"/>
              </w:rPr>
              <w:t>Patsientide arv</w:t>
            </w:r>
          </w:p>
        </w:tc>
        <w:tc>
          <w:tcPr>
            <w:tcW w:w="1636" w:type="dxa"/>
            <w:tcBorders>
              <w:top w:val="nil"/>
              <w:bottom w:val="single" w:sz="6" w:space="0" w:color="000000"/>
            </w:tcBorders>
          </w:tcPr>
          <w:p w14:paraId="7F0D1FF6" w14:textId="77777777" w:rsidR="00D23C5B" w:rsidRPr="004C4DB5" w:rsidRDefault="00D23C5B" w:rsidP="00760D5C">
            <w:pPr>
              <w:pStyle w:val="TableText10"/>
              <w:keepNext/>
              <w:keepLines/>
              <w:spacing w:before="40" w:after="120" w:line="300" w:lineRule="exact"/>
              <w:jc w:val="center"/>
              <w:rPr>
                <w:sz w:val="22"/>
                <w:szCs w:val="22"/>
              </w:rPr>
            </w:pPr>
            <w:r w:rsidRPr="004C4DB5">
              <w:rPr>
                <w:sz w:val="22"/>
                <w:szCs w:val="22"/>
              </w:rPr>
              <w:t>80</w:t>
            </w:r>
          </w:p>
        </w:tc>
        <w:tc>
          <w:tcPr>
            <w:tcW w:w="1933" w:type="dxa"/>
            <w:tcBorders>
              <w:top w:val="nil"/>
              <w:bottom w:val="single" w:sz="6" w:space="0" w:color="000000"/>
            </w:tcBorders>
          </w:tcPr>
          <w:p w14:paraId="3590267D" w14:textId="77777777" w:rsidR="00D23C5B" w:rsidRPr="004C4DB5" w:rsidRDefault="00D23C5B" w:rsidP="00760D5C">
            <w:pPr>
              <w:pStyle w:val="TableText10"/>
              <w:keepNext/>
              <w:keepLines/>
              <w:spacing w:before="40" w:after="120" w:line="300" w:lineRule="exact"/>
              <w:jc w:val="center"/>
              <w:rPr>
                <w:sz w:val="22"/>
                <w:szCs w:val="22"/>
              </w:rPr>
            </w:pPr>
            <w:r w:rsidRPr="004C4DB5">
              <w:rPr>
                <w:sz w:val="22"/>
                <w:szCs w:val="22"/>
              </w:rPr>
              <w:t>49</w:t>
            </w:r>
          </w:p>
        </w:tc>
        <w:tc>
          <w:tcPr>
            <w:tcW w:w="1784" w:type="dxa"/>
            <w:tcBorders>
              <w:top w:val="nil"/>
              <w:bottom w:val="single" w:sz="6" w:space="0" w:color="000000"/>
              <w:right w:val="single" w:sz="4" w:space="0" w:color="auto"/>
            </w:tcBorders>
          </w:tcPr>
          <w:p w14:paraId="762168A4" w14:textId="77777777" w:rsidR="00D23C5B" w:rsidRPr="004C4DB5" w:rsidRDefault="00D23C5B" w:rsidP="00760D5C">
            <w:pPr>
              <w:pStyle w:val="TableText10"/>
              <w:keepNext/>
              <w:keepLines/>
              <w:spacing w:before="40" w:after="120" w:line="300" w:lineRule="exact"/>
              <w:jc w:val="center"/>
              <w:rPr>
                <w:sz w:val="22"/>
                <w:szCs w:val="22"/>
              </w:rPr>
            </w:pPr>
            <w:r w:rsidRPr="004C4DB5">
              <w:rPr>
                <w:sz w:val="22"/>
                <w:szCs w:val="22"/>
              </w:rPr>
              <w:t>0,58 (0,40</w:t>
            </w:r>
            <w:r w:rsidR="00125D0C" w:rsidRPr="004C4DB5">
              <w:rPr>
                <w:sz w:val="22"/>
                <w:szCs w:val="22"/>
              </w:rPr>
              <w:t>;</w:t>
            </w:r>
            <w:r w:rsidRPr="004C4DB5">
              <w:rPr>
                <w:sz w:val="22"/>
                <w:szCs w:val="22"/>
              </w:rPr>
              <w:t xml:space="preserve"> 0,83)</w:t>
            </w:r>
          </w:p>
          <w:p w14:paraId="7AB8569B" w14:textId="77777777" w:rsidR="00D23C5B" w:rsidRPr="004C4DB5" w:rsidRDefault="00D23C5B" w:rsidP="00760D5C">
            <w:pPr>
              <w:pStyle w:val="TableText10"/>
              <w:keepNext/>
              <w:keepLines/>
              <w:spacing w:before="40" w:after="120" w:line="300" w:lineRule="exact"/>
              <w:jc w:val="center"/>
              <w:rPr>
                <w:sz w:val="22"/>
                <w:szCs w:val="22"/>
              </w:rPr>
            </w:pPr>
            <w:r w:rsidRPr="004C4DB5">
              <w:rPr>
                <w:sz w:val="22"/>
                <w:szCs w:val="22"/>
              </w:rPr>
              <w:t>p = 0,0024</w:t>
            </w:r>
          </w:p>
        </w:tc>
      </w:tr>
    </w:tbl>
    <w:p w14:paraId="759A7A43" w14:textId="77777777" w:rsidR="00D23C5B" w:rsidRPr="004C4DB5" w:rsidRDefault="00D23C5B" w:rsidP="00D23C5B">
      <w:pPr>
        <w:keepNext/>
        <w:keepLines/>
        <w:rPr>
          <w:sz w:val="20"/>
        </w:rPr>
      </w:pPr>
      <w:r w:rsidRPr="004C4DB5">
        <w:rPr>
          <w:sz w:val="20"/>
        </w:rPr>
        <w:t>AC→D</w:t>
      </w:r>
      <w:r w:rsidR="00125D0C" w:rsidRPr="004C4DB5">
        <w:rPr>
          <w:sz w:val="20"/>
        </w:rPr>
        <w:t> </w:t>
      </w:r>
      <w:r w:rsidRPr="004C4DB5">
        <w:rPr>
          <w:sz w:val="20"/>
        </w:rPr>
        <w:t>=</w:t>
      </w:r>
      <w:r w:rsidR="00125D0C" w:rsidRPr="004C4DB5">
        <w:rPr>
          <w:sz w:val="20"/>
        </w:rPr>
        <w:t> </w:t>
      </w:r>
      <w:r w:rsidRPr="004C4DB5">
        <w:rPr>
          <w:sz w:val="20"/>
        </w:rPr>
        <w:t>doksorubitsiin pluss tsüklofosfamiid, millele järgneb dotsetakseel; AC→DH</w:t>
      </w:r>
      <w:r w:rsidR="00125D0C" w:rsidRPr="004C4DB5">
        <w:rPr>
          <w:sz w:val="20"/>
        </w:rPr>
        <w:t> </w:t>
      </w:r>
      <w:r w:rsidRPr="004C4DB5">
        <w:rPr>
          <w:sz w:val="20"/>
        </w:rPr>
        <w:t>=</w:t>
      </w:r>
      <w:r w:rsidR="00125D0C" w:rsidRPr="004C4DB5">
        <w:rPr>
          <w:sz w:val="20"/>
        </w:rPr>
        <w:t> </w:t>
      </w:r>
      <w:r w:rsidRPr="004C4DB5">
        <w:rPr>
          <w:sz w:val="20"/>
        </w:rPr>
        <w:t>doksorubitsiin pluss tsüklofosfamiid, millele järgneb dotsetakseel pluss trastuzumab; CI = usaldusvahemik</w:t>
      </w:r>
    </w:p>
    <w:p w14:paraId="42515C2B" w14:textId="77777777" w:rsidR="00D23C5B" w:rsidRPr="004C4DB5" w:rsidRDefault="00D23C5B" w:rsidP="00D23C5B">
      <w:pPr>
        <w:rPr>
          <w:szCs w:val="22"/>
        </w:rPr>
      </w:pPr>
    </w:p>
    <w:p w14:paraId="4649B2F7" w14:textId="77777777" w:rsidR="00D23C5B" w:rsidRPr="004C4DB5" w:rsidRDefault="00D23C5B" w:rsidP="00D23C5B">
      <w:pPr>
        <w:keepNext/>
        <w:rPr>
          <w:szCs w:val="22"/>
        </w:rPr>
      </w:pPr>
      <w:r w:rsidRPr="004C4DB5">
        <w:rPr>
          <w:szCs w:val="22"/>
        </w:rPr>
        <w:t>Tabel</w:t>
      </w:r>
      <w:r w:rsidR="00125D0C" w:rsidRPr="004C4DB5">
        <w:rPr>
          <w:szCs w:val="22"/>
        </w:rPr>
        <w:t> </w:t>
      </w:r>
      <w:r w:rsidRPr="004C4DB5">
        <w:rPr>
          <w:szCs w:val="22"/>
        </w:rPr>
        <w:t>9</w:t>
      </w:r>
      <w:r w:rsidR="00125D0C" w:rsidRPr="004C4DB5">
        <w:rPr>
          <w:szCs w:val="22"/>
        </w:rPr>
        <w:t>.</w:t>
      </w:r>
      <w:r w:rsidRPr="004C4DB5">
        <w:rPr>
          <w:szCs w:val="22"/>
        </w:rPr>
        <w:t xml:space="preserve"> Ülevaade uuringu BCIRG 006 efektiivsusanalüüsidest AC→D </w:t>
      </w:r>
      <w:r w:rsidRPr="004C4DB5">
        <w:rPr>
          <w:i/>
          <w:iCs/>
          <w:szCs w:val="22"/>
        </w:rPr>
        <w:t>versus</w:t>
      </w:r>
      <w:r w:rsidRPr="004C4DB5">
        <w:rPr>
          <w:szCs w:val="22"/>
        </w:rPr>
        <w:t xml:space="preserve"> DCarbH </w:t>
      </w:r>
    </w:p>
    <w:p w14:paraId="1463834D" w14:textId="77777777" w:rsidR="00595681" w:rsidRPr="004C4DB5" w:rsidRDefault="00595681" w:rsidP="00D23C5B">
      <w:pPr>
        <w:keepNext/>
        <w:rPr>
          <w:szCs w:val="22"/>
        </w:rPr>
      </w:pPr>
    </w:p>
    <w:tbl>
      <w:tblPr>
        <w:tblW w:w="4443" w:type="pct"/>
        <w:tblInd w:w="68" w:type="dxa"/>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82"/>
        <w:gridCol w:w="1610"/>
        <w:gridCol w:w="1904"/>
        <w:gridCol w:w="1756"/>
      </w:tblGrid>
      <w:tr w:rsidR="00D23C5B" w:rsidRPr="004C4DB5" w14:paraId="420BAFDE" w14:textId="77777777" w:rsidTr="00650363">
        <w:tc>
          <w:tcPr>
            <w:tcW w:w="2828" w:type="dxa"/>
            <w:tcBorders>
              <w:top w:val="single" w:sz="6" w:space="0" w:color="000000"/>
              <w:left w:val="single" w:sz="4" w:space="0" w:color="auto"/>
              <w:bottom w:val="single" w:sz="6" w:space="0" w:color="000000"/>
            </w:tcBorders>
          </w:tcPr>
          <w:p w14:paraId="48B0E515" w14:textId="77777777" w:rsidR="00D23C5B" w:rsidRPr="004C4DB5" w:rsidRDefault="00D23C5B" w:rsidP="00760D5C">
            <w:pPr>
              <w:pStyle w:val="TableText10"/>
              <w:keepNext/>
              <w:jc w:val="center"/>
              <w:rPr>
                <w:sz w:val="22"/>
                <w:szCs w:val="22"/>
              </w:rPr>
            </w:pPr>
            <w:r w:rsidRPr="004C4DB5">
              <w:rPr>
                <w:sz w:val="22"/>
                <w:szCs w:val="22"/>
              </w:rPr>
              <w:t>Näitaja</w:t>
            </w:r>
          </w:p>
          <w:p w14:paraId="455134BD" w14:textId="77777777" w:rsidR="00D23C5B" w:rsidRPr="004C4DB5" w:rsidRDefault="00D23C5B" w:rsidP="00760D5C">
            <w:pPr>
              <w:pStyle w:val="TableText10"/>
              <w:keepNext/>
              <w:jc w:val="center"/>
              <w:rPr>
                <w:sz w:val="22"/>
                <w:szCs w:val="22"/>
              </w:rPr>
            </w:pPr>
          </w:p>
        </w:tc>
        <w:tc>
          <w:tcPr>
            <w:tcW w:w="1635" w:type="dxa"/>
            <w:tcBorders>
              <w:top w:val="single" w:sz="6" w:space="0" w:color="000000"/>
              <w:bottom w:val="single" w:sz="6" w:space="0" w:color="000000"/>
            </w:tcBorders>
          </w:tcPr>
          <w:p w14:paraId="576115E5" w14:textId="77777777" w:rsidR="00D23C5B" w:rsidRPr="004C4DB5" w:rsidRDefault="00D23C5B" w:rsidP="00760D5C">
            <w:pPr>
              <w:pStyle w:val="TableText10"/>
              <w:keepNext/>
              <w:jc w:val="center"/>
              <w:rPr>
                <w:sz w:val="22"/>
                <w:szCs w:val="22"/>
              </w:rPr>
            </w:pPr>
            <w:r w:rsidRPr="004C4DB5">
              <w:rPr>
                <w:sz w:val="22"/>
                <w:szCs w:val="22"/>
              </w:rPr>
              <w:t>AC→D</w:t>
            </w:r>
          </w:p>
          <w:p w14:paraId="4291C6DC" w14:textId="77777777" w:rsidR="00D23C5B" w:rsidRPr="004C4DB5" w:rsidRDefault="00D23C5B" w:rsidP="00760D5C">
            <w:pPr>
              <w:pStyle w:val="TableText10"/>
              <w:keepNext/>
              <w:jc w:val="center"/>
              <w:rPr>
                <w:sz w:val="22"/>
                <w:szCs w:val="22"/>
              </w:rPr>
            </w:pPr>
            <w:r w:rsidRPr="004C4DB5">
              <w:rPr>
                <w:sz w:val="22"/>
                <w:szCs w:val="22"/>
              </w:rPr>
              <w:t>(n</w:t>
            </w:r>
            <w:r w:rsidR="00125D0C" w:rsidRPr="004C4DB5">
              <w:rPr>
                <w:sz w:val="22"/>
                <w:szCs w:val="22"/>
              </w:rPr>
              <w:t> </w:t>
            </w:r>
            <w:r w:rsidRPr="004C4DB5">
              <w:rPr>
                <w:sz w:val="22"/>
                <w:szCs w:val="22"/>
              </w:rPr>
              <w:t>=</w:t>
            </w:r>
            <w:r w:rsidR="00125D0C" w:rsidRPr="004C4DB5">
              <w:rPr>
                <w:sz w:val="22"/>
                <w:szCs w:val="22"/>
              </w:rPr>
              <w:t> </w:t>
            </w:r>
            <w:r w:rsidRPr="004C4DB5">
              <w:rPr>
                <w:sz w:val="22"/>
                <w:szCs w:val="22"/>
              </w:rPr>
              <w:t>1073)</w:t>
            </w:r>
          </w:p>
        </w:tc>
        <w:tc>
          <w:tcPr>
            <w:tcW w:w="1934" w:type="dxa"/>
            <w:tcBorders>
              <w:top w:val="single" w:sz="6" w:space="0" w:color="000000"/>
              <w:bottom w:val="single" w:sz="6" w:space="0" w:color="000000"/>
            </w:tcBorders>
          </w:tcPr>
          <w:p w14:paraId="6D86C980" w14:textId="77777777" w:rsidR="00D23C5B" w:rsidRPr="004C4DB5" w:rsidRDefault="00D23C5B" w:rsidP="00760D5C">
            <w:pPr>
              <w:pStyle w:val="TableText10"/>
              <w:keepNext/>
              <w:jc w:val="center"/>
              <w:rPr>
                <w:sz w:val="22"/>
                <w:szCs w:val="22"/>
              </w:rPr>
            </w:pPr>
            <w:r w:rsidRPr="004C4DB5">
              <w:rPr>
                <w:sz w:val="22"/>
                <w:szCs w:val="22"/>
              </w:rPr>
              <w:t>DCarbH</w:t>
            </w:r>
          </w:p>
          <w:p w14:paraId="66ED1CB3" w14:textId="77777777" w:rsidR="00D23C5B" w:rsidRPr="004C4DB5" w:rsidRDefault="00D23C5B" w:rsidP="00760D5C">
            <w:pPr>
              <w:pStyle w:val="TableText10"/>
              <w:keepNext/>
              <w:jc w:val="center"/>
              <w:rPr>
                <w:sz w:val="22"/>
                <w:szCs w:val="22"/>
              </w:rPr>
            </w:pPr>
            <w:r w:rsidRPr="004C4DB5">
              <w:rPr>
                <w:sz w:val="22"/>
                <w:szCs w:val="22"/>
              </w:rPr>
              <w:t>(n</w:t>
            </w:r>
            <w:r w:rsidR="00125D0C" w:rsidRPr="004C4DB5">
              <w:rPr>
                <w:sz w:val="22"/>
                <w:szCs w:val="22"/>
              </w:rPr>
              <w:t> </w:t>
            </w:r>
            <w:r w:rsidRPr="004C4DB5">
              <w:rPr>
                <w:sz w:val="22"/>
                <w:szCs w:val="22"/>
              </w:rPr>
              <w:t>=</w:t>
            </w:r>
            <w:r w:rsidR="00125D0C" w:rsidRPr="004C4DB5">
              <w:rPr>
                <w:sz w:val="22"/>
                <w:szCs w:val="22"/>
              </w:rPr>
              <w:t> </w:t>
            </w:r>
            <w:r w:rsidRPr="004C4DB5">
              <w:rPr>
                <w:sz w:val="22"/>
                <w:szCs w:val="22"/>
              </w:rPr>
              <w:t>1074)</w:t>
            </w:r>
          </w:p>
        </w:tc>
        <w:tc>
          <w:tcPr>
            <w:tcW w:w="1784" w:type="dxa"/>
            <w:tcBorders>
              <w:top w:val="single" w:sz="6" w:space="0" w:color="000000"/>
              <w:bottom w:val="single" w:sz="6" w:space="0" w:color="000000"/>
              <w:right w:val="single" w:sz="4" w:space="0" w:color="auto"/>
            </w:tcBorders>
          </w:tcPr>
          <w:p w14:paraId="3172D9C4" w14:textId="77777777" w:rsidR="00D23C5B" w:rsidRPr="004C4DB5" w:rsidRDefault="00D23C5B" w:rsidP="00760D5C">
            <w:pPr>
              <w:pStyle w:val="TableText10"/>
              <w:keepNext/>
              <w:jc w:val="center"/>
              <w:rPr>
                <w:rFonts w:eastAsia="SimSun"/>
                <w:sz w:val="22"/>
                <w:szCs w:val="22"/>
                <w:lang w:eastAsia="zh-CN"/>
              </w:rPr>
            </w:pPr>
            <w:r w:rsidRPr="004C4DB5">
              <w:rPr>
                <w:sz w:val="22"/>
                <w:szCs w:val="22"/>
              </w:rPr>
              <w:t>Riski</w:t>
            </w:r>
            <w:r w:rsidR="00C47CD1" w:rsidRPr="004C4DB5">
              <w:rPr>
                <w:sz w:val="22"/>
                <w:szCs w:val="22"/>
                <w:lang w:eastAsia="de-DE"/>
              </w:rPr>
              <w:t xml:space="preserve">tiheduste </w:t>
            </w:r>
            <w:r w:rsidRPr="004C4DB5">
              <w:rPr>
                <w:sz w:val="22"/>
                <w:szCs w:val="22"/>
              </w:rPr>
              <w:t>suhe</w:t>
            </w:r>
            <w:r w:rsidRPr="004C4DB5">
              <w:rPr>
                <w:rFonts w:eastAsia="SimSun"/>
                <w:sz w:val="22"/>
                <w:szCs w:val="22"/>
                <w:lang w:eastAsia="zh-CN"/>
              </w:rPr>
              <w:t xml:space="preserve"> </w:t>
            </w:r>
            <w:r w:rsidRPr="004C4DB5">
              <w:rPr>
                <w:rFonts w:eastAsia="SimSun"/>
                <w:i/>
                <w:sz w:val="22"/>
                <w:szCs w:val="22"/>
                <w:lang w:eastAsia="zh-CN"/>
              </w:rPr>
              <w:t>vs</w:t>
            </w:r>
            <w:r w:rsidR="00620898" w:rsidRPr="004C4DB5">
              <w:rPr>
                <w:rFonts w:eastAsia="SimSun"/>
                <w:i/>
                <w:sz w:val="22"/>
                <w:szCs w:val="22"/>
                <w:lang w:eastAsia="zh-CN"/>
              </w:rPr>
              <w:t>.</w:t>
            </w:r>
            <w:r w:rsidRPr="004C4DB5">
              <w:rPr>
                <w:rFonts w:eastAsia="SimSun"/>
                <w:sz w:val="22"/>
                <w:szCs w:val="22"/>
                <w:lang w:eastAsia="zh-CN"/>
              </w:rPr>
              <w:t xml:space="preserve"> AC</w:t>
            </w:r>
            <w:r w:rsidRPr="004C4DB5">
              <w:rPr>
                <w:sz w:val="22"/>
                <w:szCs w:val="22"/>
              </w:rPr>
              <w:t>→</w:t>
            </w:r>
            <w:r w:rsidRPr="004C4DB5">
              <w:rPr>
                <w:rFonts w:eastAsia="SimSun"/>
                <w:sz w:val="22"/>
                <w:szCs w:val="22"/>
                <w:lang w:eastAsia="zh-CN"/>
              </w:rPr>
              <w:t>D</w:t>
            </w:r>
          </w:p>
          <w:p w14:paraId="1E190CC5" w14:textId="77777777" w:rsidR="00D23C5B" w:rsidRPr="004C4DB5" w:rsidRDefault="00D23C5B" w:rsidP="00760D5C">
            <w:pPr>
              <w:pStyle w:val="TableText10"/>
              <w:keepNext/>
              <w:jc w:val="center"/>
              <w:rPr>
                <w:sz w:val="22"/>
                <w:szCs w:val="22"/>
              </w:rPr>
            </w:pPr>
            <w:r w:rsidRPr="004C4DB5">
              <w:rPr>
                <w:sz w:val="22"/>
                <w:szCs w:val="22"/>
              </w:rPr>
              <w:t>(95% CI)</w:t>
            </w:r>
          </w:p>
        </w:tc>
      </w:tr>
      <w:tr w:rsidR="00D23C5B" w:rsidRPr="004C4DB5" w14:paraId="5B0494B1" w14:textId="77777777" w:rsidTr="00650363">
        <w:tc>
          <w:tcPr>
            <w:tcW w:w="2828" w:type="dxa"/>
            <w:tcBorders>
              <w:left w:val="single" w:sz="4" w:space="0" w:color="auto"/>
              <w:bottom w:val="nil"/>
            </w:tcBorders>
          </w:tcPr>
          <w:p w14:paraId="5566AA5E" w14:textId="77777777" w:rsidR="00D23C5B" w:rsidRPr="004C4DB5" w:rsidRDefault="00D23C5B" w:rsidP="002D4562">
            <w:pPr>
              <w:pStyle w:val="TableText10"/>
              <w:keepNext/>
              <w:rPr>
                <w:sz w:val="22"/>
                <w:szCs w:val="22"/>
              </w:rPr>
            </w:pPr>
            <w:r w:rsidRPr="004C4DB5">
              <w:rPr>
                <w:sz w:val="22"/>
                <w:szCs w:val="22"/>
              </w:rPr>
              <w:t>Haigusvaba elulemus</w:t>
            </w:r>
          </w:p>
        </w:tc>
        <w:tc>
          <w:tcPr>
            <w:tcW w:w="1635" w:type="dxa"/>
            <w:tcBorders>
              <w:bottom w:val="nil"/>
            </w:tcBorders>
          </w:tcPr>
          <w:p w14:paraId="5EA2C65E" w14:textId="77777777" w:rsidR="00D23C5B" w:rsidRPr="004C4DB5" w:rsidRDefault="00D23C5B" w:rsidP="00760D5C">
            <w:pPr>
              <w:pStyle w:val="TableText10"/>
              <w:keepNext/>
              <w:jc w:val="center"/>
              <w:rPr>
                <w:sz w:val="22"/>
                <w:szCs w:val="22"/>
              </w:rPr>
            </w:pPr>
          </w:p>
        </w:tc>
        <w:tc>
          <w:tcPr>
            <w:tcW w:w="1934" w:type="dxa"/>
            <w:tcBorders>
              <w:bottom w:val="nil"/>
            </w:tcBorders>
          </w:tcPr>
          <w:p w14:paraId="25A0E568" w14:textId="77777777" w:rsidR="00D23C5B" w:rsidRPr="004C4DB5" w:rsidRDefault="00D23C5B" w:rsidP="00760D5C">
            <w:pPr>
              <w:pStyle w:val="TableText10"/>
              <w:keepNext/>
              <w:jc w:val="center"/>
              <w:rPr>
                <w:sz w:val="22"/>
                <w:szCs w:val="22"/>
              </w:rPr>
            </w:pPr>
          </w:p>
        </w:tc>
        <w:tc>
          <w:tcPr>
            <w:tcW w:w="1784" w:type="dxa"/>
            <w:tcBorders>
              <w:bottom w:val="nil"/>
              <w:right w:val="single" w:sz="4" w:space="0" w:color="auto"/>
            </w:tcBorders>
          </w:tcPr>
          <w:p w14:paraId="288D97C8" w14:textId="77777777" w:rsidR="00D23C5B" w:rsidRPr="004C4DB5" w:rsidRDefault="00D23C5B" w:rsidP="00760D5C">
            <w:pPr>
              <w:pStyle w:val="TableText10"/>
              <w:keepNext/>
              <w:jc w:val="center"/>
              <w:rPr>
                <w:sz w:val="22"/>
                <w:szCs w:val="22"/>
              </w:rPr>
            </w:pPr>
          </w:p>
        </w:tc>
      </w:tr>
      <w:tr w:rsidR="00D23C5B" w:rsidRPr="004C4DB5" w14:paraId="0F65B687" w14:textId="77777777" w:rsidTr="00650363">
        <w:tc>
          <w:tcPr>
            <w:tcW w:w="2828" w:type="dxa"/>
            <w:tcBorders>
              <w:top w:val="nil"/>
              <w:left w:val="single" w:sz="4" w:space="0" w:color="auto"/>
              <w:bottom w:val="single" w:sz="6" w:space="0" w:color="000000"/>
            </w:tcBorders>
          </w:tcPr>
          <w:p w14:paraId="59C93D9D" w14:textId="77777777" w:rsidR="00D23C5B" w:rsidRPr="004C4DB5" w:rsidRDefault="00D23C5B" w:rsidP="00760D5C">
            <w:pPr>
              <w:pStyle w:val="TableText10"/>
              <w:keepNext/>
              <w:rPr>
                <w:sz w:val="22"/>
                <w:szCs w:val="22"/>
              </w:rPr>
            </w:pPr>
            <w:r w:rsidRPr="004C4DB5">
              <w:rPr>
                <w:sz w:val="22"/>
                <w:szCs w:val="22"/>
              </w:rPr>
              <w:t>Patsientide arv, kellel tekkis haigus uuesti</w:t>
            </w:r>
          </w:p>
        </w:tc>
        <w:tc>
          <w:tcPr>
            <w:tcW w:w="1635" w:type="dxa"/>
            <w:tcBorders>
              <w:top w:val="nil"/>
              <w:bottom w:val="single" w:sz="6" w:space="0" w:color="000000"/>
            </w:tcBorders>
          </w:tcPr>
          <w:p w14:paraId="184D9EC8" w14:textId="77777777" w:rsidR="00D23C5B" w:rsidRPr="004C4DB5" w:rsidRDefault="00D23C5B" w:rsidP="00760D5C">
            <w:pPr>
              <w:pStyle w:val="TableText10"/>
              <w:keepNext/>
              <w:jc w:val="center"/>
              <w:rPr>
                <w:sz w:val="22"/>
                <w:szCs w:val="22"/>
              </w:rPr>
            </w:pPr>
            <w:r w:rsidRPr="004C4DB5">
              <w:rPr>
                <w:sz w:val="22"/>
                <w:szCs w:val="22"/>
              </w:rPr>
              <w:t>195</w:t>
            </w:r>
          </w:p>
        </w:tc>
        <w:tc>
          <w:tcPr>
            <w:tcW w:w="1934" w:type="dxa"/>
            <w:tcBorders>
              <w:top w:val="nil"/>
              <w:bottom w:val="single" w:sz="6" w:space="0" w:color="000000"/>
            </w:tcBorders>
          </w:tcPr>
          <w:p w14:paraId="74D123F6" w14:textId="77777777" w:rsidR="00D23C5B" w:rsidRPr="004C4DB5" w:rsidRDefault="00D23C5B" w:rsidP="00760D5C">
            <w:pPr>
              <w:pStyle w:val="TableText10"/>
              <w:keepNext/>
              <w:jc w:val="center"/>
              <w:rPr>
                <w:sz w:val="22"/>
                <w:szCs w:val="22"/>
              </w:rPr>
            </w:pPr>
            <w:r w:rsidRPr="004C4DB5">
              <w:rPr>
                <w:sz w:val="22"/>
                <w:szCs w:val="22"/>
              </w:rPr>
              <w:t>145</w:t>
            </w:r>
          </w:p>
        </w:tc>
        <w:tc>
          <w:tcPr>
            <w:tcW w:w="1784" w:type="dxa"/>
            <w:tcBorders>
              <w:top w:val="nil"/>
              <w:bottom w:val="single" w:sz="6" w:space="0" w:color="000000"/>
              <w:right w:val="single" w:sz="4" w:space="0" w:color="auto"/>
            </w:tcBorders>
          </w:tcPr>
          <w:p w14:paraId="165D953F" w14:textId="77777777" w:rsidR="00D23C5B" w:rsidRPr="004C4DB5" w:rsidRDefault="00D23C5B" w:rsidP="00760D5C">
            <w:pPr>
              <w:pStyle w:val="TableText10"/>
              <w:keepNext/>
              <w:jc w:val="center"/>
              <w:rPr>
                <w:sz w:val="22"/>
                <w:szCs w:val="22"/>
              </w:rPr>
            </w:pPr>
            <w:r w:rsidRPr="004C4DB5">
              <w:rPr>
                <w:sz w:val="22"/>
                <w:szCs w:val="22"/>
              </w:rPr>
              <w:t>0,67 (0,54</w:t>
            </w:r>
            <w:r w:rsidR="00125D0C" w:rsidRPr="004C4DB5">
              <w:rPr>
                <w:sz w:val="22"/>
                <w:szCs w:val="22"/>
              </w:rPr>
              <w:t>;</w:t>
            </w:r>
            <w:r w:rsidRPr="004C4DB5">
              <w:rPr>
                <w:sz w:val="22"/>
                <w:szCs w:val="22"/>
              </w:rPr>
              <w:t xml:space="preserve"> 0,83)</w:t>
            </w:r>
          </w:p>
          <w:p w14:paraId="1F33558D" w14:textId="77777777" w:rsidR="00D23C5B" w:rsidRPr="004C4DB5" w:rsidRDefault="00D23C5B" w:rsidP="00760D5C">
            <w:pPr>
              <w:pStyle w:val="TableText10"/>
              <w:keepNext/>
              <w:jc w:val="center"/>
              <w:rPr>
                <w:sz w:val="22"/>
                <w:szCs w:val="22"/>
              </w:rPr>
            </w:pPr>
            <w:r w:rsidRPr="004C4DB5">
              <w:rPr>
                <w:sz w:val="22"/>
                <w:szCs w:val="22"/>
              </w:rPr>
              <w:t>p = 0,0003</w:t>
            </w:r>
          </w:p>
        </w:tc>
      </w:tr>
      <w:tr w:rsidR="00D23C5B" w:rsidRPr="004C4DB5" w14:paraId="5F037FB0" w14:textId="77777777" w:rsidTr="00650363">
        <w:tc>
          <w:tcPr>
            <w:tcW w:w="2828" w:type="dxa"/>
            <w:tcBorders>
              <w:top w:val="single" w:sz="6" w:space="0" w:color="000000"/>
              <w:left w:val="single" w:sz="4" w:space="0" w:color="auto"/>
              <w:bottom w:val="nil"/>
            </w:tcBorders>
          </w:tcPr>
          <w:p w14:paraId="4C180447" w14:textId="77777777" w:rsidR="00D23C5B" w:rsidRPr="004C4DB5" w:rsidRDefault="00D23C5B" w:rsidP="002D4562">
            <w:pPr>
              <w:pStyle w:val="TableText10"/>
              <w:keepNext/>
              <w:rPr>
                <w:sz w:val="22"/>
                <w:szCs w:val="22"/>
              </w:rPr>
            </w:pPr>
            <w:r w:rsidRPr="004C4DB5">
              <w:rPr>
                <w:sz w:val="22"/>
                <w:szCs w:val="22"/>
              </w:rPr>
              <w:t>Kaugmetastaasid</w:t>
            </w:r>
          </w:p>
        </w:tc>
        <w:tc>
          <w:tcPr>
            <w:tcW w:w="1635" w:type="dxa"/>
            <w:tcBorders>
              <w:top w:val="single" w:sz="6" w:space="0" w:color="000000"/>
              <w:bottom w:val="nil"/>
            </w:tcBorders>
          </w:tcPr>
          <w:p w14:paraId="5068EA37" w14:textId="77777777" w:rsidR="00D23C5B" w:rsidRPr="004C4DB5" w:rsidRDefault="00D23C5B" w:rsidP="00760D5C">
            <w:pPr>
              <w:pStyle w:val="TableText10"/>
              <w:keepNext/>
              <w:jc w:val="center"/>
              <w:rPr>
                <w:sz w:val="22"/>
                <w:szCs w:val="22"/>
              </w:rPr>
            </w:pPr>
          </w:p>
        </w:tc>
        <w:tc>
          <w:tcPr>
            <w:tcW w:w="1934" w:type="dxa"/>
            <w:tcBorders>
              <w:top w:val="single" w:sz="6" w:space="0" w:color="000000"/>
              <w:bottom w:val="nil"/>
            </w:tcBorders>
          </w:tcPr>
          <w:p w14:paraId="63EE1253" w14:textId="77777777" w:rsidR="00D23C5B" w:rsidRPr="004C4DB5" w:rsidRDefault="00D23C5B" w:rsidP="00760D5C">
            <w:pPr>
              <w:pStyle w:val="TableText10"/>
              <w:keepNext/>
              <w:jc w:val="center"/>
              <w:rPr>
                <w:sz w:val="22"/>
                <w:szCs w:val="22"/>
              </w:rPr>
            </w:pPr>
          </w:p>
        </w:tc>
        <w:tc>
          <w:tcPr>
            <w:tcW w:w="1784" w:type="dxa"/>
            <w:tcBorders>
              <w:top w:val="single" w:sz="6" w:space="0" w:color="000000"/>
              <w:bottom w:val="nil"/>
              <w:right w:val="single" w:sz="4" w:space="0" w:color="auto"/>
            </w:tcBorders>
          </w:tcPr>
          <w:p w14:paraId="3F41EBE5" w14:textId="77777777" w:rsidR="00D23C5B" w:rsidRPr="004C4DB5" w:rsidRDefault="00D23C5B" w:rsidP="00760D5C">
            <w:pPr>
              <w:pStyle w:val="TableText10"/>
              <w:keepNext/>
              <w:jc w:val="center"/>
              <w:rPr>
                <w:sz w:val="22"/>
                <w:szCs w:val="22"/>
              </w:rPr>
            </w:pPr>
          </w:p>
        </w:tc>
      </w:tr>
      <w:tr w:rsidR="00D23C5B" w:rsidRPr="004C4DB5" w14:paraId="104A6DB7" w14:textId="77777777" w:rsidTr="00650363">
        <w:tc>
          <w:tcPr>
            <w:tcW w:w="2828" w:type="dxa"/>
            <w:tcBorders>
              <w:top w:val="nil"/>
              <w:left w:val="single" w:sz="4" w:space="0" w:color="auto"/>
              <w:bottom w:val="single" w:sz="6" w:space="0" w:color="000000"/>
            </w:tcBorders>
          </w:tcPr>
          <w:p w14:paraId="2446786D" w14:textId="77777777" w:rsidR="00D23C5B" w:rsidRPr="004C4DB5" w:rsidRDefault="00D23C5B" w:rsidP="00760D5C">
            <w:pPr>
              <w:pStyle w:val="TableText10"/>
              <w:keepNext/>
              <w:rPr>
                <w:sz w:val="22"/>
                <w:szCs w:val="22"/>
              </w:rPr>
            </w:pPr>
            <w:r w:rsidRPr="004C4DB5">
              <w:rPr>
                <w:sz w:val="22"/>
                <w:szCs w:val="22"/>
              </w:rPr>
              <w:t>Patsientide arv</w:t>
            </w:r>
          </w:p>
        </w:tc>
        <w:tc>
          <w:tcPr>
            <w:tcW w:w="1635" w:type="dxa"/>
            <w:tcBorders>
              <w:top w:val="nil"/>
              <w:bottom w:val="single" w:sz="6" w:space="0" w:color="000000"/>
            </w:tcBorders>
          </w:tcPr>
          <w:p w14:paraId="3E86C03E" w14:textId="77777777" w:rsidR="00D23C5B" w:rsidRPr="004C4DB5" w:rsidRDefault="00D23C5B" w:rsidP="00760D5C">
            <w:pPr>
              <w:pStyle w:val="TableText10"/>
              <w:keepNext/>
              <w:jc w:val="center"/>
              <w:rPr>
                <w:sz w:val="22"/>
                <w:szCs w:val="22"/>
              </w:rPr>
            </w:pPr>
            <w:r w:rsidRPr="004C4DB5">
              <w:rPr>
                <w:sz w:val="22"/>
                <w:szCs w:val="22"/>
              </w:rPr>
              <w:t>144</w:t>
            </w:r>
          </w:p>
        </w:tc>
        <w:tc>
          <w:tcPr>
            <w:tcW w:w="1934" w:type="dxa"/>
            <w:tcBorders>
              <w:top w:val="nil"/>
              <w:bottom w:val="single" w:sz="6" w:space="0" w:color="000000"/>
            </w:tcBorders>
          </w:tcPr>
          <w:p w14:paraId="5289F1C6" w14:textId="77777777" w:rsidR="00D23C5B" w:rsidRPr="004C4DB5" w:rsidRDefault="00D23C5B" w:rsidP="00760D5C">
            <w:pPr>
              <w:pStyle w:val="TableText10"/>
              <w:keepNext/>
              <w:jc w:val="center"/>
              <w:rPr>
                <w:sz w:val="22"/>
                <w:szCs w:val="22"/>
              </w:rPr>
            </w:pPr>
            <w:r w:rsidRPr="004C4DB5">
              <w:rPr>
                <w:sz w:val="22"/>
                <w:szCs w:val="22"/>
              </w:rPr>
              <w:t>103</w:t>
            </w:r>
          </w:p>
        </w:tc>
        <w:tc>
          <w:tcPr>
            <w:tcW w:w="1784" w:type="dxa"/>
            <w:tcBorders>
              <w:top w:val="nil"/>
              <w:bottom w:val="single" w:sz="6" w:space="0" w:color="000000"/>
              <w:right w:val="single" w:sz="4" w:space="0" w:color="auto"/>
            </w:tcBorders>
          </w:tcPr>
          <w:p w14:paraId="110D1E50" w14:textId="77777777" w:rsidR="00D23C5B" w:rsidRPr="004C4DB5" w:rsidRDefault="00D23C5B" w:rsidP="00760D5C">
            <w:pPr>
              <w:pStyle w:val="TableText10"/>
              <w:keepNext/>
              <w:jc w:val="center"/>
              <w:rPr>
                <w:sz w:val="22"/>
                <w:szCs w:val="22"/>
              </w:rPr>
            </w:pPr>
            <w:r w:rsidRPr="004C4DB5">
              <w:rPr>
                <w:sz w:val="22"/>
                <w:szCs w:val="22"/>
              </w:rPr>
              <w:t>0,65 (0,50</w:t>
            </w:r>
            <w:r w:rsidR="00125D0C" w:rsidRPr="004C4DB5">
              <w:rPr>
                <w:sz w:val="22"/>
                <w:szCs w:val="22"/>
              </w:rPr>
              <w:t>;</w:t>
            </w:r>
            <w:r w:rsidRPr="004C4DB5">
              <w:rPr>
                <w:sz w:val="22"/>
                <w:szCs w:val="22"/>
              </w:rPr>
              <w:t xml:space="preserve"> 0,84)</w:t>
            </w:r>
          </w:p>
          <w:p w14:paraId="3F508D53" w14:textId="77777777" w:rsidR="00D23C5B" w:rsidRPr="004C4DB5" w:rsidRDefault="00D23C5B" w:rsidP="00760D5C">
            <w:pPr>
              <w:pStyle w:val="TableText10"/>
              <w:keepNext/>
              <w:jc w:val="center"/>
              <w:rPr>
                <w:sz w:val="22"/>
                <w:szCs w:val="22"/>
              </w:rPr>
            </w:pPr>
            <w:r w:rsidRPr="004C4DB5">
              <w:rPr>
                <w:sz w:val="22"/>
                <w:szCs w:val="22"/>
              </w:rPr>
              <w:t>p = 0,0008</w:t>
            </w:r>
          </w:p>
        </w:tc>
      </w:tr>
      <w:tr w:rsidR="00D23C5B" w:rsidRPr="004C4DB5" w14:paraId="5FBB88B9" w14:textId="77777777" w:rsidTr="00650363">
        <w:tc>
          <w:tcPr>
            <w:tcW w:w="2828" w:type="dxa"/>
            <w:tcBorders>
              <w:top w:val="single" w:sz="6" w:space="0" w:color="000000"/>
              <w:left w:val="single" w:sz="4" w:space="0" w:color="auto"/>
              <w:bottom w:val="nil"/>
            </w:tcBorders>
          </w:tcPr>
          <w:p w14:paraId="125FC0AD" w14:textId="77777777" w:rsidR="00D23C5B" w:rsidRPr="004C4DB5" w:rsidRDefault="00D23C5B" w:rsidP="002D4562">
            <w:pPr>
              <w:pStyle w:val="TableText10"/>
              <w:keepNext/>
              <w:rPr>
                <w:sz w:val="22"/>
                <w:szCs w:val="22"/>
              </w:rPr>
            </w:pPr>
            <w:r w:rsidRPr="004C4DB5">
              <w:rPr>
                <w:sz w:val="22"/>
                <w:szCs w:val="22"/>
              </w:rPr>
              <w:t>Surm (üldise elulemuse juhtum)</w:t>
            </w:r>
          </w:p>
        </w:tc>
        <w:tc>
          <w:tcPr>
            <w:tcW w:w="1635" w:type="dxa"/>
            <w:tcBorders>
              <w:top w:val="single" w:sz="6" w:space="0" w:color="000000"/>
              <w:bottom w:val="nil"/>
            </w:tcBorders>
          </w:tcPr>
          <w:p w14:paraId="7E6F735A" w14:textId="77777777" w:rsidR="00D23C5B" w:rsidRPr="004C4DB5" w:rsidRDefault="00D23C5B" w:rsidP="00760D5C">
            <w:pPr>
              <w:pStyle w:val="TableText10"/>
              <w:keepNext/>
              <w:jc w:val="center"/>
              <w:rPr>
                <w:sz w:val="22"/>
                <w:szCs w:val="22"/>
              </w:rPr>
            </w:pPr>
          </w:p>
        </w:tc>
        <w:tc>
          <w:tcPr>
            <w:tcW w:w="1934" w:type="dxa"/>
            <w:tcBorders>
              <w:top w:val="single" w:sz="6" w:space="0" w:color="000000"/>
              <w:bottom w:val="nil"/>
            </w:tcBorders>
          </w:tcPr>
          <w:p w14:paraId="14A940FA" w14:textId="77777777" w:rsidR="00D23C5B" w:rsidRPr="004C4DB5" w:rsidRDefault="00D23C5B" w:rsidP="00760D5C">
            <w:pPr>
              <w:pStyle w:val="TableText10"/>
              <w:keepNext/>
              <w:jc w:val="center"/>
              <w:rPr>
                <w:sz w:val="22"/>
                <w:szCs w:val="22"/>
              </w:rPr>
            </w:pPr>
          </w:p>
        </w:tc>
        <w:tc>
          <w:tcPr>
            <w:tcW w:w="1784" w:type="dxa"/>
            <w:tcBorders>
              <w:top w:val="single" w:sz="6" w:space="0" w:color="000000"/>
              <w:bottom w:val="nil"/>
              <w:right w:val="single" w:sz="4" w:space="0" w:color="auto"/>
            </w:tcBorders>
          </w:tcPr>
          <w:p w14:paraId="3C2E8545" w14:textId="77777777" w:rsidR="00D23C5B" w:rsidRPr="004C4DB5" w:rsidRDefault="00D23C5B" w:rsidP="00760D5C">
            <w:pPr>
              <w:pStyle w:val="TableText10"/>
              <w:keepNext/>
              <w:jc w:val="center"/>
              <w:rPr>
                <w:sz w:val="22"/>
                <w:szCs w:val="22"/>
              </w:rPr>
            </w:pPr>
          </w:p>
        </w:tc>
      </w:tr>
      <w:tr w:rsidR="00D23C5B" w:rsidRPr="004C4DB5" w14:paraId="7C9785F4" w14:textId="77777777" w:rsidTr="00650363">
        <w:tc>
          <w:tcPr>
            <w:tcW w:w="2828" w:type="dxa"/>
            <w:tcBorders>
              <w:top w:val="nil"/>
              <w:left w:val="single" w:sz="4" w:space="0" w:color="auto"/>
              <w:bottom w:val="single" w:sz="6" w:space="0" w:color="000000"/>
            </w:tcBorders>
          </w:tcPr>
          <w:p w14:paraId="3879072F" w14:textId="77777777" w:rsidR="00D23C5B" w:rsidRPr="004C4DB5" w:rsidRDefault="00D23C5B" w:rsidP="00760D5C">
            <w:pPr>
              <w:pStyle w:val="TableText10"/>
              <w:spacing w:before="40" w:after="120" w:line="300" w:lineRule="exact"/>
              <w:jc w:val="both"/>
              <w:rPr>
                <w:sz w:val="22"/>
                <w:szCs w:val="22"/>
              </w:rPr>
            </w:pPr>
            <w:r w:rsidRPr="004C4DB5">
              <w:rPr>
                <w:sz w:val="22"/>
                <w:szCs w:val="22"/>
              </w:rPr>
              <w:t>Patsientide arv</w:t>
            </w:r>
          </w:p>
        </w:tc>
        <w:tc>
          <w:tcPr>
            <w:tcW w:w="1635" w:type="dxa"/>
            <w:tcBorders>
              <w:top w:val="nil"/>
              <w:bottom w:val="single" w:sz="6" w:space="0" w:color="000000"/>
            </w:tcBorders>
          </w:tcPr>
          <w:p w14:paraId="16157815"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80</w:t>
            </w:r>
          </w:p>
        </w:tc>
        <w:tc>
          <w:tcPr>
            <w:tcW w:w="1934" w:type="dxa"/>
            <w:tcBorders>
              <w:top w:val="nil"/>
              <w:bottom w:val="single" w:sz="6" w:space="0" w:color="000000"/>
            </w:tcBorders>
          </w:tcPr>
          <w:p w14:paraId="50AC8795"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56</w:t>
            </w:r>
          </w:p>
        </w:tc>
        <w:tc>
          <w:tcPr>
            <w:tcW w:w="1784" w:type="dxa"/>
            <w:tcBorders>
              <w:top w:val="nil"/>
              <w:bottom w:val="single" w:sz="6" w:space="0" w:color="000000"/>
              <w:right w:val="single" w:sz="4" w:space="0" w:color="auto"/>
            </w:tcBorders>
          </w:tcPr>
          <w:p w14:paraId="05DA43B0"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0,66 (0,47</w:t>
            </w:r>
            <w:r w:rsidR="00125D0C" w:rsidRPr="004C4DB5">
              <w:rPr>
                <w:sz w:val="22"/>
                <w:szCs w:val="22"/>
              </w:rPr>
              <w:t>;</w:t>
            </w:r>
            <w:r w:rsidRPr="004C4DB5">
              <w:rPr>
                <w:sz w:val="22"/>
                <w:szCs w:val="22"/>
              </w:rPr>
              <w:t xml:space="preserve"> 0,93)</w:t>
            </w:r>
          </w:p>
          <w:p w14:paraId="21636146" w14:textId="77777777" w:rsidR="00D23C5B" w:rsidRPr="004C4DB5" w:rsidRDefault="00D23C5B" w:rsidP="00760D5C">
            <w:pPr>
              <w:pStyle w:val="TableText10"/>
              <w:spacing w:before="40" w:after="120" w:line="300" w:lineRule="exact"/>
              <w:jc w:val="center"/>
              <w:rPr>
                <w:sz w:val="22"/>
                <w:szCs w:val="22"/>
              </w:rPr>
            </w:pPr>
            <w:r w:rsidRPr="004C4DB5">
              <w:rPr>
                <w:sz w:val="22"/>
                <w:szCs w:val="22"/>
              </w:rPr>
              <w:t>p = 0,0182</w:t>
            </w:r>
          </w:p>
        </w:tc>
      </w:tr>
    </w:tbl>
    <w:p w14:paraId="5BFAE570" w14:textId="77777777" w:rsidR="00D23C5B" w:rsidRPr="004C4DB5" w:rsidRDefault="00D23C5B" w:rsidP="00D23C5B">
      <w:pPr>
        <w:rPr>
          <w:sz w:val="20"/>
        </w:rPr>
      </w:pPr>
      <w:r w:rsidRPr="004C4DB5">
        <w:rPr>
          <w:sz w:val="20"/>
        </w:rPr>
        <w:t>AC→D</w:t>
      </w:r>
      <w:r w:rsidR="00125D0C" w:rsidRPr="004C4DB5">
        <w:rPr>
          <w:sz w:val="20"/>
        </w:rPr>
        <w:t> </w:t>
      </w:r>
      <w:r w:rsidRPr="004C4DB5">
        <w:rPr>
          <w:sz w:val="20"/>
        </w:rPr>
        <w:t>=</w:t>
      </w:r>
      <w:r w:rsidR="00125D0C" w:rsidRPr="004C4DB5">
        <w:rPr>
          <w:sz w:val="20"/>
        </w:rPr>
        <w:t> </w:t>
      </w:r>
      <w:r w:rsidRPr="004C4DB5">
        <w:rPr>
          <w:sz w:val="20"/>
        </w:rPr>
        <w:t>doksorubitsiin pluss tsüklofosfamiid, millele järgneb dotsetakseel; DCarbH</w:t>
      </w:r>
      <w:r w:rsidR="00125D0C" w:rsidRPr="004C4DB5">
        <w:rPr>
          <w:sz w:val="20"/>
        </w:rPr>
        <w:t> </w:t>
      </w:r>
      <w:r w:rsidRPr="004C4DB5">
        <w:rPr>
          <w:sz w:val="20"/>
        </w:rPr>
        <w:t>=</w:t>
      </w:r>
      <w:r w:rsidR="00125D0C" w:rsidRPr="004C4DB5">
        <w:rPr>
          <w:sz w:val="20"/>
        </w:rPr>
        <w:t> </w:t>
      </w:r>
      <w:r w:rsidRPr="004C4DB5">
        <w:rPr>
          <w:sz w:val="20"/>
        </w:rPr>
        <w:t>dotsetakseel, karboplatiin ja trastuzumab; CI</w:t>
      </w:r>
      <w:r w:rsidR="00125D0C" w:rsidRPr="004C4DB5">
        <w:rPr>
          <w:sz w:val="20"/>
        </w:rPr>
        <w:t> </w:t>
      </w:r>
      <w:r w:rsidRPr="004C4DB5">
        <w:rPr>
          <w:sz w:val="20"/>
        </w:rPr>
        <w:t>=</w:t>
      </w:r>
      <w:r w:rsidR="00125D0C" w:rsidRPr="004C4DB5">
        <w:rPr>
          <w:sz w:val="20"/>
        </w:rPr>
        <w:t> </w:t>
      </w:r>
      <w:r w:rsidRPr="004C4DB5">
        <w:rPr>
          <w:sz w:val="20"/>
        </w:rPr>
        <w:t>usaldusvahemik</w:t>
      </w:r>
    </w:p>
    <w:p w14:paraId="4340E702" w14:textId="77777777" w:rsidR="00D23C5B" w:rsidRPr="004C4DB5" w:rsidRDefault="00D23C5B" w:rsidP="00D23C5B">
      <w:pPr>
        <w:rPr>
          <w:szCs w:val="22"/>
        </w:rPr>
      </w:pPr>
    </w:p>
    <w:p w14:paraId="2BEB1217" w14:textId="77777777" w:rsidR="00D23C5B" w:rsidRPr="004C4DB5" w:rsidRDefault="00D23C5B" w:rsidP="00D23C5B">
      <w:pPr>
        <w:rPr>
          <w:szCs w:val="22"/>
        </w:rPr>
      </w:pPr>
      <w:r w:rsidRPr="004C4DB5">
        <w:rPr>
          <w:szCs w:val="22"/>
        </w:rPr>
        <w:t>Uuringu BCIRG 006 esmase tulemusnäitaja (haigusvaba elulemuse) puhul on riski</w:t>
      </w:r>
      <w:r w:rsidR="00C47CD1" w:rsidRPr="004C4DB5">
        <w:rPr>
          <w:szCs w:val="22"/>
          <w:lang w:eastAsia="de-DE"/>
        </w:rPr>
        <w:t xml:space="preserve">tiheduste </w:t>
      </w:r>
      <w:r w:rsidRPr="004C4DB5">
        <w:rPr>
          <w:szCs w:val="22"/>
        </w:rPr>
        <w:t>suhe tõlgendatav absoluutseks kasuks, mis 3</w:t>
      </w:r>
      <w:r w:rsidR="009C29F8" w:rsidRPr="004C4DB5">
        <w:rPr>
          <w:szCs w:val="22"/>
        </w:rPr>
        <w:noBreakHyphen/>
      </w:r>
      <w:r w:rsidRPr="004C4DB5">
        <w:rPr>
          <w:szCs w:val="22"/>
        </w:rPr>
        <w:t>aastase haigusvaba elulemuse puhul tähendab 5,8%</w:t>
      </w:r>
      <w:r w:rsidRPr="004C4DB5">
        <w:rPr>
          <w:szCs w:val="22"/>
        </w:rPr>
        <w:noBreakHyphen/>
        <w:t xml:space="preserve">list erinevust (86,7% </w:t>
      </w:r>
      <w:r w:rsidRPr="004C4DB5">
        <w:rPr>
          <w:i/>
          <w:szCs w:val="22"/>
        </w:rPr>
        <w:t>versus</w:t>
      </w:r>
      <w:r w:rsidRPr="004C4DB5">
        <w:rPr>
          <w:szCs w:val="22"/>
        </w:rPr>
        <w:t xml:space="preserve"> 80,9%) AC→DH (Herceptin’i) rühma kasuks ja 4,6%</w:t>
      </w:r>
      <w:r w:rsidRPr="004C4DB5">
        <w:rPr>
          <w:szCs w:val="22"/>
        </w:rPr>
        <w:noBreakHyphen/>
        <w:t xml:space="preserve">list erinevust (85,5% </w:t>
      </w:r>
      <w:r w:rsidRPr="004C4DB5">
        <w:rPr>
          <w:i/>
          <w:szCs w:val="22"/>
        </w:rPr>
        <w:t>versus</w:t>
      </w:r>
      <w:r w:rsidRPr="004C4DB5">
        <w:rPr>
          <w:szCs w:val="22"/>
        </w:rPr>
        <w:t xml:space="preserve"> 80,9%) DCarbH (Herceptin’i) rühma kasuks võrreldes AC→D’ga.</w:t>
      </w:r>
    </w:p>
    <w:p w14:paraId="7421D871" w14:textId="77777777" w:rsidR="00D23C5B" w:rsidRPr="004C4DB5" w:rsidRDefault="00D23C5B" w:rsidP="00D23C5B">
      <w:pPr>
        <w:rPr>
          <w:szCs w:val="22"/>
        </w:rPr>
      </w:pPr>
    </w:p>
    <w:p w14:paraId="517949F5" w14:textId="77777777" w:rsidR="00D23C5B" w:rsidRPr="004C4DB5" w:rsidRDefault="00D23C5B" w:rsidP="00D23C5B">
      <w:pPr>
        <w:rPr>
          <w:szCs w:val="22"/>
        </w:rPr>
      </w:pPr>
      <w:r w:rsidRPr="004C4DB5">
        <w:rPr>
          <w:szCs w:val="22"/>
        </w:rPr>
        <w:t>Uuringus BCIRG 006 oli 213/1075</w:t>
      </w:r>
      <w:r w:rsidR="009C29F8" w:rsidRPr="004C4DB5">
        <w:rPr>
          <w:szCs w:val="22"/>
        </w:rPr>
        <w:t> </w:t>
      </w:r>
      <w:r w:rsidRPr="004C4DB5">
        <w:rPr>
          <w:szCs w:val="22"/>
        </w:rPr>
        <w:t xml:space="preserve">patsiendil DCarbH (TCH) rühmas, 221/1074 patsiendil </w:t>
      </w:r>
      <w:r w:rsidRPr="004C4DB5">
        <w:rPr>
          <w:rStyle w:val="TextTi12Char"/>
          <w:rFonts w:eastAsia="SimSun"/>
          <w:szCs w:val="22"/>
          <w:lang w:val="et-EE"/>
        </w:rPr>
        <w:t>AC</w:t>
      </w:r>
      <w:r w:rsidRPr="004C4DB5">
        <w:rPr>
          <w:rStyle w:val="TextTi12Char"/>
          <w:rFonts w:eastAsia="SimSun"/>
          <w:szCs w:val="22"/>
          <w:lang w:val="et-EE"/>
        </w:rPr>
        <w:sym w:font="Symbol" w:char="F0AE"/>
      </w:r>
      <w:r w:rsidRPr="004C4DB5">
        <w:rPr>
          <w:rStyle w:val="TextTi12Char"/>
          <w:rFonts w:eastAsia="SimSun"/>
          <w:szCs w:val="22"/>
          <w:lang w:val="et-EE"/>
        </w:rPr>
        <w:t xml:space="preserve">DH </w:t>
      </w:r>
      <w:r w:rsidRPr="004C4DB5">
        <w:rPr>
          <w:szCs w:val="22"/>
        </w:rPr>
        <w:t>(AC</w:t>
      </w:r>
      <w:r w:rsidRPr="004C4DB5">
        <w:rPr>
          <w:szCs w:val="22"/>
        </w:rPr>
        <w:sym w:font="Symbol" w:char="F0AE"/>
      </w:r>
      <w:r w:rsidRPr="004C4DB5">
        <w:rPr>
          <w:szCs w:val="22"/>
        </w:rPr>
        <w:t>TH) rühmas ja 217/1073</w:t>
      </w:r>
      <w:r w:rsidR="009C29F8" w:rsidRPr="004C4DB5">
        <w:rPr>
          <w:szCs w:val="22"/>
        </w:rPr>
        <w:t> </w:t>
      </w:r>
      <w:r w:rsidRPr="004C4DB5">
        <w:rPr>
          <w:szCs w:val="22"/>
        </w:rPr>
        <w:t>patsiendil AC→D (AC</w:t>
      </w:r>
      <w:r w:rsidRPr="004C4DB5">
        <w:rPr>
          <w:szCs w:val="22"/>
        </w:rPr>
        <w:sym w:font="Symbol" w:char="F0AE"/>
      </w:r>
      <w:r w:rsidRPr="004C4DB5">
        <w:rPr>
          <w:szCs w:val="22"/>
        </w:rPr>
        <w:t>T) rühmas Karnofsky sooritusvõime ≤ 90 (80 või 90). Selles patsientide alarühmas ei täheldatud kasu haigusvaba elulemuse osas (riski</w:t>
      </w:r>
      <w:r w:rsidR="00C47CD1" w:rsidRPr="004C4DB5">
        <w:rPr>
          <w:szCs w:val="22"/>
          <w:lang w:eastAsia="de-DE"/>
        </w:rPr>
        <w:t xml:space="preserve">tiheduste </w:t>
      </w:r>
      <w:r w:rsidRPr="004C4DB5">
        <w:rPr>
          <w:szCs w:val="22"/>
        </w:rPr>
        <w:t>suhe = 1,16, 95% CI [0,73</w:t>
      </w:r>
      <w:r w:rsidR="0075771C" w:rsidRPr="004C4DB5">
        <w:rPr>
          <w:szCs w:val="22"/>
        </w:rPr>
        <w:t>;</w:t>
      </w:r>
      <w:r w:rsidRPr="004C4DB5">
        <w:rPr>
          <w:szCs w:val="22"/>
        </w:rPr>
        <w:t xml:space="preserve"> 1,83] DCarbH (TCH) </w:t>
      </w:r>
      <w:r w:rsidRPr="004C4DB5">
        <w:rPr>
          <w:i/>
          <w:szCs w:val="22"/>
        </w:rPr>
        <w:t>versus</w:t>
      </w:r>
      <w:r w:rsidRPr="004C4DB5">
        <w:rPr>
          <w:szCs w:val="22"/>
        </w:rPr>
        <w:t xml:space="preserve"> AC</w:t>
      </w:r>
      <w:r w:rsidRPr="004C4DB5">
        <w:rPr>
          <w:szCs w:val="22"/>
        </w:rPr>
        <w:sym w:font="Symbol" w:char="F0AE"/>
      </w:r>
      <w:r w:rsidRPr="004C4DB5">
        <w:rPr>
          <w:szCs w:val="22"/>
        </w:rPr>
        <w:t>D (AC</w:t>
      </w:r>
      <w:r w:rsidRPr="004C4DB5">
        <w:rPr>
          <w:szCs w:val="22"/>
        </w:rPr>
        <w:sym w:font="Symbol" w:char="F0AE"/>
      </w:r>
      <w:r w:rsidRPr="004C4DB5">
        <w:rPr>
          <w:szCs w:val="22"/>
        </w:rPr>
        <w:t>T); riski</w:t>
      </w:r>
      <w:r w:rsidR="00C47CD1" w:rsidRPr="004C4DB5">
        <w:rPr>
          <w:szCs w:val="22"/>
          <w:lang w:eastAsia="de-DE"/>
        </w:rPr>
        <w:t xml:space="preserve">tiheduste </w:t>
      </w:r>
      <w:r w:rsidRPr="004C4DB5">
        <w:rPr>
          <w:szCs w:val="22"/>
        </w:rPr>
        <w:t>suhe</w:t>
      </w:r>
      <w:r w:rsidR="009C29F8" w:rsidRPr="004C4DB5">
        <w:rPr>
          <w:szCs w:val="22"/>
        </w:rPr>
        <w:t> </w:t>
      </w:r>
      <w:r w:rsidRPr="004C4DB5">
        <w:rPr>
          <w:szCs w:val="22"/>
        </w:rPr>
        <w:t>0,97, 95% CI [0,60</w:t>
      </w:r>
      <w:r w:rsidR="0075771C" w:rsidRPr="004C4DB5">
        <w:rPr>
          <w:szCs w:val="22"/>
        </w:rPr>
        <w:t>;</w:t>
      </w:r>
      <w:r w:rsidRPr="004C4DB5">
        <w:rPr>
          <w:szCs w:val="22"/>
        </w:rPr>
        <w:t xml:space="preserve"> 1,55] AC</w:t>
      </w:r>
      <w:r w:rsidRPr="004C4DB5">
        <w:rPr>
          <w:szCs w:val="22"/>
        </w:rPr>
        <w:sym w:font="Symbol" w:char="F0AE"/>
      </w:r>
      <w:r w:rsidRPr="004C4DB5">
        <w:rPr>
          <w:szCs w:val="22"/>
        </w:rPr>
        <w:t>DH (AC</w:t>
      </w:r>
      <w:r w:rsidRPr="004C4DB5">
        <w:rPr>
          <w:szCs w:val="22"/>
        </w:rPr>
        <w:sym w:font="Symbol" w:char="F0AE"/>
      </w:r>
      <w:r w:rsidRPr="004C4DB5">
        <w:rPr>
          <w:szCs w:val="22"/>
        </w:rPr>
        <w:t xml:space="preserve">TH) </w:t>
      </w:r>
      <w:r w:rsidRPr="004C4DB5">
        <w:rPr>
          <w:i/>
          <w:szCs w:val="22"/>
        </w:rPr>
        <w:t>versus</w:t>
      </w:r>
      <w:r w:rsidRPr="004C4DB5">
        <w:rPr>
          <w:szCs w:val="22"/>
        </w:rPr>
        <w:t xml:space="preserve"> AC</w:t>
      </w:r>
      <w:r w:rsidRPr="004C4DB5">
        <w:rPr>
          <w:szCs w:val="22"/>
        </w:rPr>
        <w:sym w:font="Symbol" w:char="F0AE"/>
      </w:r>
      <w:r w:rsidRPr="004C4DB5">
        <w:rPr>
          <w:szCs w:val="22"/>
        </w:rPr>
        <w:t>D).</w:t>
      </w:r>
    </w:p>
    <w:p w14:paraId="35170CDA" w14:textId="77777777" w:rsidR="00D23C5B" w:rsidRPr="004C4DB5" w:rsidRDefault="00D23C5B" w:rsidP="00D23C5B">
      <w:pPr>
        <w:rPr>
          <w:szCs w:val="22"/>
        </w:rPr>
      </w:pPr>
    </w:p>
    <w:p w14:paraId="5054E0A9" w14:textId="77777777" w:rsidR="00D23C5B" w:rsidRPr="004C4DB5" w:rsidRDefault="00D23C5B" w:rsidP="00477EDE">
      <w:pPr>
        <w:keepNext/>
        <w:keepLines/>
        <w:rPr>
          <w:szCs w:val="22"/>
        </w:rPr>
      </w:pPr>
      <w:r w:rsidRPr="004C4DB5">
        <w:rPr>
          <w:szCs w:val="22"/>
        </w:rPr>
        <w:lastRenderedPageBreak/>
        <w:t>Lisaks tehti NSABP B-31/NCCTG N9831</w:t>
      </w:r>
      <w:r w:rsidR="00D70C03" w:rsidRPr="004C4DB5">
        <w:rPr>
          <w:szCs w:val="22"/>
          <w:vertAlign w:val="superscript"/>
        </w:rPr>
        <w:t>*</w:t>
      </w:r>
      <w:r w:rsidRPr="004C4DB5">
        <w:rPr>
          <w:szCs w:val="22"/>
        </w:rPr>
        <w:t xml:space="preserve"> ja BCIRG006 kliiniliste uuringute kombineeritud analüüsi andmestikele uuriv </w:t>
      </w:r>
      <w:r w:rsidRPr="004C4DB5">
        <w:rPr>
          <w:i/>
          <w:szCs w:val="22"/>
        </w:rPr>
        <w:t>post hoc</w:t>
      </w:r>
      <w:r w:rsidRPr="004C4DB5">
        <w:rPr>
          <w:szCs w:val="22"/>
        </w:rPr>
        <w:t xml:space="preserve"> analüüs, milles kombineeriti haigusvaba elulemuse sündmused ja sümptomaatilised kardiaalseid sündmused, mis on kokku võetud tabelis 10:</w:t>
      </w:r>
    </w:p>
    <w:p w14:paraId="633B8896" w14:textId="77777777" w:rsidR="00D23C5B" w:rsidRPr="004C4DB5" w:rsidRDefault="00D23C5B" w:rsidP="00477EDE">
      <w:pPr>
        <w:keepNext/>
        <w:keepLines/>
        <w:rPr>
          <w:rFonts w:eastAsia="SimSun"/>
          <w:bCs/>
          <w:szCs w:val="22"/>
          <w:lang w:eastAsia="zh-CN"/>
        </w:rPr>
      </w:pPr>
    </w:p>
    <w:p w14:paraId="7DF3D07C" w14:textId="77777777" w:rsidR="00D23C5B" w:rsidRPr="004C4DB5" w:rsidRDefault="00D23C5B" w:rsidP="00FC4362">
      <w:pPr>
        <w:keepNext/>
        <w:keepLines/>
        <w:rPr>
          <w:szCs w:val="22"/>
        </w:rPr>
      </w:pPr>
      <w:r w:rsidRPr="004C4DB5">
        <w:rPr>
          <w:rFonts w:eastAsia="SimSun"/>
          <w:bCs/>
          <w:szCs w:val="22"/>
          <w:lang w:eastAsia="zh-CN"/>
        </w:rPr>
        <w:t>Tabel</w:t>
      </w:r>
      <w:r w:rsidR="00620898" w:rsidRPr="004C4DB5">
        <w:rPr>
          <w:rFonts w:eastAsia="SimSun"/>
          <w:bCs/>
          <w:szCs w:val="22"/>
          <w:lang w:eastAsia="zh-CN"/>
        </w:rPr>
        <w:t> </w:t>
      </w:r>
      <w:r w:rsidRPr="004C4DB5">
        <w:rPr>
          <w:rFonts w:eastAsia="SimSun"/>
          <w:bCs/>
          <w:szCs w:val="22"/>
          <w:lang w:eastAsia="zh-CN"/>
        </w:rPr>
        <w:t>10</w:t>
      </w:r>
      <w:r w:rsidR="00125D0C" w:rsidRPr="004C4DB5">
        <w:rPr>
          <w:rFonts w:eastAsia="SimSun"/>
          <w:bCs/>
          <w:szCs w:val="22"/>
          <w:lang w:eastAsia="zh-CN"/>
        </w:rPr>
        <w:t>.</w:t>
      </w:r>
      <w:r w:rsidRPr="004C4DB5">
        <w:rPr>
          <w:rFonts w:eastAsia="SimSun"/>
          <w:bCs/>
          <w:szCs w:val="22"/>
          <w:lang w:eastAsia="zh-CN"/>
        </w:rPr>
        <w:t xml:space="preserve"> </w:t>
      </w:r>
      <w:r w:rsidRPr="004C4DB5">
        <w:rPr>
          <w:szCs w:val="22"/>
        </w:rPr>
        <w:t>NSABP B-31/NCCTG N9831</w:t>
      </w:r>
      <w:r w:rsidRPr="004C4DB5">
        <w:rPr>
          <w:szCs w:val="22"/>
          <w:vertAlign w:val="superscript"/>
        </w:rPr>
        <w:t>*</w:t>
      </w:r>
      <w:r w:rsidRPr="004C4DB5">
        <w:rPr>
          <w:szCs w:val="22"/>
        </w:rPr>
        <w:t xml:space="preserve"> ja BCIRG006 kliiniliste uuringute kombineeritud analüüsi andmestikele tehtud u</w:t>
      </w:r>
      <w:r w:rsidRPr="004C4DB5">
        <w:rPr>
          <w:rFonts w:eastAsia="SimSun"/>
          <w:bCs/>
          <w:szCs w:val="22"/>
          <w:lang w:eastAsia="zh-CN"/>
        </w:rPr>
        <w:t xml:space="preserve">uriva </w:t>
      </w:r>
      <w:r w:rsidRPr="004C4DB5">
        <w:rPr>
          <w:rFonts w:eastAsia="SimSun"/>
          <w:bCs/>
          <w:i/>
          <w:szCs w:val="22"/>
          <w:lang w:eastAsia="zh-CN"/>
        </w:rPr>
        <w:t>post hoc</w:t>
      </w:r>
      <w:r w:rsidRPr="004C4DB5">
        <w:rPr>
          <w:rFonts w:eastAsia="SimSun"/>
          <w:bCs/>
          <w:szCs w:val="22"/>
          <w:lang w:eastAsia="zh-CN"/>
        </w:rPr>
        <w:t xml:space="preserve"> analüüsi tulemused, </w:t>
      </w:r>
      <w:r w:rsidRPr="004C4DB5">
        <w:rPr>
          <w:szCs w:val="22"/>
        </w:rPr>
        <w:t>mis ühendavad haigusvaba elulemuse sündmused ja sümptomaatilised kardiaalseid sündmused</w:t>
      </w:r>
    </w:p>
    <w:p w14:paraId="0D9217C4" w14:textId="77777777" w:rsidR="00595681" w:rsidRPr="004C4DB5" w:rsidRDefault="00595681" w:rsidP="00D23C5B">
      <w:pPr>
        <w:keepNext/>
        <w:keepLines/>
        <w:rPr>
          <w:rFonts w:eastAsia="SimSun"/>
          <w:bCs/>
          <w:szCs w:val="22"/>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053"/>
        <w:gridCol w:w="2053"/>
        <w:gridCol w:w="2051"/>
      </w:tblGrid>
      <w:tr w:rsidR="00D23C5B" w:rsidRPr="004C4DB5" w14:paraId="34257C8B" w14:textId="77777777" w:rsidTr="00760D5C">
        <w:trPr>
          <w:trHeight w:val="1032"/>
        </w:trPr>
        <w:tc>
          <w:tcPr>
            <w:tcW w:w="1602" w:type="pct"/>
            <w:tcBorders>
              <w:top w:val="single" w:sz="4" w:space="0" w:color="auto"/>
              <w:left w:val="single" w:sz="4" w:space="0" w:color="auto"/>
              <w:bottom w:val="single" w:sz="4" w:space="0" w:color="auto"/>
              <w:right w:val="single" w:sz="4" w:space="0" w:color="auto"/>
            </w:tcBorders>
          </w:tcPr>
          <w:p w14:paraId="38A67147" w14:textId="77777777" w:rsidR="00D23C5B" w:rsidRPr="004C4DB5" w:rsidRDefault="00D23C5B" w:rsidP="00760D5C">
            <w:pPr>
              <w:keepNext/>
              <w:keepLines/>
              <w:jc w:val="center"/>
              <w:rPr>
                <w:rFonts w:eastAsia="Verdana"/>
                <w:szCs w:val="22"/>
              </w:rPr>
            </w:pPr>
          </w:p>
        </w:tc>
        <w:tc>
          <w:tcPr>
            <w:tcW w:w="1133" w:type="pct"/>
            <w:tcBorders>
              <w:top w:val="single" w:sz="4" w:space="0" w:color="auto"/>
              <w:left w:val="single" w:sz="4" w:space="0" w:color="auto"/>
              <w:bottom w:val="single" w:sz="4" w:space="0" w:color="auto"/>
              <w:right w:val="single" w:sz="4" w:space="0" w:color="auto"/>
            </w:tcBorders>
          </w:tcPr>
          <w:p w14:paraId="645477AC" w14:textId="77777777" w:rsidR="00D23C5B" w:rsidRPr="004C4DB5" w:rsidRDefault="00D23C5B" w:rsidP="00760D5C">
            <w:pPr>
              <w:keepNext/>
              <w:keepLines/>
              <w:jc w:val="center"/>
              <w:rPr>
                <w:szCs w:val="22"/>
              </w:rPr>
            </w:pPr>
            <w:r w:rsidRPr="004C4DB5">
              <w:rPr>
                <w:szCs w:val="22"/>
              </w:rPr>
              <w:t>AC</w:t>
            </w:r>
            <w:r w:rsidRPr="004C4DB5">
              <w:rPr>
                <w:szCs w:val="22"/>
              </w:rPr>
              <w:sym w:font="Symbol" w:char="00AE"/>
            </w:r>
            <w:r w:rsidRPr="004C4DB5">
              <w:rPr>
                <w:szCs w:val="22"/>
              </w:rPr>
              <w:t xml:space="preserve">PH </w:t>
            </w:r>
          </w:p>
          <w:p w14:paraId="177FFB3F" w14:textId="77777777" w:rsidR="00D23C5B" w:rsidRPr="004C4DB5" w:rsidRDefault="00D23C5B" w:rsidP="00760D5C">
            <w:pPr>
              <w:keepNext/>
              <w:keepLines/>
              <w:jc w:val="center"/>
              <w:rPr>
                <w:szCs w:val="22"/>
              </w:rPr>
            </w:pPr>
            <w:r w:rsidRPr="004C4DB5">
              <w:rPr>
                <w:szCs w:val="22"/>
              </w:rPr>
              <w:t>(</w:t>
            </w:r>
            <w:r w:rsidRPr="004C4DB5">
              <w:rPr>
                <w:i/>
                <w:szCs w:val="22"/>
              </w:rPr>
              <w:t>vs.</w:t>
            </w:r>
            <w:r w:rsidRPr="004C4DB5">
              <w:rPr>
                <w:szCs w:val="22"/>
              </w:rPr>
              <w:t xml:space="preserve"> AC</w:t>
            </w:r>
            <w:r w:rsidRPr="004C4DB5">
              <w:rPr>
                <w:szCs w:val="22"/>
              </w:rPr>
              <w:sym w:font="Symbol" w:char="00AE"/>
            </w:r>
            <w:r w:rsidRPr="004C4DB5">
              <w:rPr>
                <w:szCs w:val="22"/>
              </w:rPr>
              <w:t>P)</w:t>
            </w:r>
          </w:p>
          <w:p w14:paraId="23D659BC" w14:textId="77777777" w:rsidR="00D23C5B" w:rsidRPr="004C4DB5" w:rsidRDefault="00D23C5B" w:rsidP="00760D5C">
            <w:pPr>
              <w:keepNext/>
              <w:keepLines/>
              <w:jc w:val="center"/>
              <w:rPr>
                <w:rFonts w:eastAsia="Batang"/>
                <w:szCs w:val="22"/>
              </w:rPr>
            </w:pPr>
            <w:r w:rsidRPr="004C4DB5">
              <w:rPr>
                <w:szCs w:val="22"/>
              </w:rPr>
              <w:t>(</w:t>
            </w:r>
            <w:r w:rsidRPr="004C4DB5">
              <w:rPr>
                <w:rFonts w:eastAsia="Batang"/>
                <w:szCs w:val="22"/>
              </w:rPr>
              <w:t>NSABP B-31 ja NCCTG N9831)</w:t>
            </w:r>
            <w:r w:rsidRPr="004C4DB5">
              <w:rPr>
                <w:rFonts w:eastAsia="Batang"/>
                <w:szCs w:val="22"/>
                <w:vertAlign w:val="superscript"/>
              </w:rPr>
              <w:t>*</w:t>
            </w:r>
          </w:p>
          <w:p w14:paraId="713D3D76" w14:textId="77777777" w:rsidR="00D23C5B" w:rsidRPr="004C4DB5" w:rsidRDefault="00D23C5B" w:rsidP="00760D5C">
            <w:pPr>
              <w:keepNext/>
              <w:keepLines/>
              <w:jc w:val="center"/>
              <w:rPr>
                <w:szCs w:val="22"/>
              </w:rPr>
            </w:pPr>
          </w:p>
        </w:tc>
        <w:tc>
          <w:tcPr>
            <w:tcW w:w="1133" w:type="pct"/>
            <w:tcBorders>
              <w:top w:val="single" w:sz="4" w:space="0" w:color="auto"/>
              <w:left w:val="single" w:sz="4" w:space="0" w:color="auto"/>
              <w:bottom w:val="single" w:sz="4" w:space="0" w:color="auto"/>
              <w:right w:val="single" w:sz="4" w:space="0" w:color="auto"/>
            </w:tcBorders>
          </w:tcPr>
          <w:p w14:paraId="556BD299" w14:textId="77777777" w:rsidR="00D23C5B" w:rsidRPr="004C4DB5" w:rsidRDefault="00D23C5B" w:rsidP="00760D5C">
            <w:pPr>
              <w:keepNext/>
              <w:keepLines/>
              <w:jc w:val="center"/>
              <w:rPr>
                <w:szCs w:val="22"/>
              </w:rPr>
            </w:pPr>
            <w:r w:rsidRPr="004C4DB5">
              <w:rPr>
                <w:szCs w:val="22"/>
              </w:rPr>
              <w:t>AC</w:t>
            </w:r>
            <w:r w:rsidRPr="004C4DB5">
              <w:rPr>
                <w:szCs w:val="22"/>
              </w:rPr>
              <w:sym w:font="Symbol" w:char="00AE"/>
            </w:r>
            <w:r w:rsidRPr="004C4DB5">
              <w:rPr>
                <w:szCs w:val="22"/>
              </w:rPr>
              <w:t xml:space="preserve">DH </w:t>
            </w:r>
          </w:p>
          <w:p w14:paraId="247B25CE" w14:textId="77777777" w:rsidR="00D23C5B" w:rsidRPr="004C4DB5" w:rsidRDefault="00D23C5B" w:rsidP="00760D5C">
            <w:pPr>
              <w:keepNext/>
              <w:keepLines/>
              <w:jc w:val="center"/>
              <w:rPr>
                <w:szCs w:val="22"/>
              </w:rPr>
            </w:pPr>
            <w:r w:rsidRPr="004C4DB5">
              <w:rPr>
                <w:szCs w:val="22"/>
              </w:rPr>
              <w:t>(</w:t>
            </w:r>
            <w:r w:rsidRPr="004C4DB5">
              <w:rPr>
                <w:i/>
                <w:szCs w:val="22"/>
              </w:rPr>
              <w:t>vs.</w:t>
            </w:r>
            <w:r w:rsidRPr="004C4DB5">
              <w:rPr>
                <w:szCs w:val="22"/>
              </w:rPr>
              <w:t xml:space="preserve"> AC</w:t>
            </w:r>
            <w:r w:rsidRPr="004C4DB5">
              <w:rPr>
                <w:szCs w:val="22"/>
              </w:rPr>
              <w:sym w:font="Symbol" w:char="00AE"/>
            </w:r>
            <w:r w:rsidRPr="004C4DB5">
              <w:rPr>
                <w:szCs w:val="22"/>
              </w:rPr>
              <w:t>D)</w:t>
            </w:r>
          </w:p>
          <w:p w14:paraId="23660ABB" w14:textId="77777777" w:rsidR="00D23C5B" w:rsidRPr="004C4DB5" w:rsidRDefault="00D23C5B" w:rsidP="00760D5C">
            <w:pPr>
              <w:keepNext/>
              <w:keepLines/>
              <w:jc w:val="center"/>
              <w:rPr>
                <w:rFonts w:eastAsia="Verdana"/>
                <w:szCs w:val="22"/>
              </w:rPr>
            </w:pPr>
            <w:r w:rsidRPr="004C4DB5">
              <w:rPr>
                <w:szCs w:val="22"/>
              </w:rPr>
              <w:t>(BCIRG 006)</w:t>
            </w:r>
          </w:p>
        </w:tc>
        <w:tc>
          <w:tcPr>
            <w:tcW w:w="1132" w:type="pct"/>
            <w:tcBorders>
              <w:top w:val="single" w:sz="4" w:space="0" w:color="auto"/>
              <w:left w:val="single" w:sz="4" w:space="0" w:color="auto"/>
              <w:bottom w:val="single" w:sz="4" w:space="0" w:color="auto"/>
              <w:right w:val="single" w:sz="4" w:space="0" w:color="auto"/>
            </w:tcBorders>
          </w:tcPr>
          <w:p w14:paraId="1CB678EF" w14:textId="77777777" w:rsidR="00D23C5B" w:rsidRPr="004C4DB5" w:rsidRDefault="00D23C5B" w:rsidP="00760D5C">
            <w:pPr>
              <w:keepNext/>
              <w:keepLines/>
              <w:jc w:val="center"/>
              <w:rPr>
                <w:szCs w:val="22"/>
              </w:rPr>
            </w:pPr>
            <w:r w:rsidRPr="004C4DB5">
              <w:rPr>
                <w:szCs w:val="22"/>
              </w:rPr>
              <w:t xml:space="preserve">DCarbH </w:t>
            </w:r>
          </w:p>
          <w:p w14:paraId="1F4A29DD" w14:textId="77777777" w:rsidR="00D23C5B" w:rsidRPr="004C4DB5" w:rsidRDefault="00D23C5B" w:rsidP="00760D5C">
            <w:pPr>
              <w:keepNext/>
              <w:keepLines/>
              <w:jc w:val="center"/>
              <w:rPr>
                <w:szCs w:val="22"/>
              </w:rPr>
            </w:pPr>
            <w:r w:rsidRPr="004C4DB5">
              <w:rPr>
                <w:szCs w:val="22"/>
              </w:rPr>
              <w:t>(</w:t>
            </w:r>
            <w:r w:rsidRPr="004C4DB5">
              <w:rPr>
                <w:i/>
                <w:szCs w:val="22"/>
              </w:rPr>
              <w:t>vs.</w:t>
            </w:r>
            <w:r w:rsidRPr="004C4DB5">
              <w:rPr>
                <w:szCs w:val="22"/>
              </w:rPr>
              <w:t xml:space="preserve"> AC</w:t>
            </w:r>
            <w:r w:rsidRPr="004C4DB5">
              <w:rPr>
                <w:szCs w:val="22"/>
              </w:rPr>
              <w:sym w:font="Symbol" w:char="00AE"/>
            </w:r>
            <w:r w:rsidRPr="004C4DB5">
              <w:rPr>
                <w:szCs w:val="22"/>
              </w:rPr>
              <w:t>D)</w:t>
            </w:r>
          </w:p>
          <w:p w14:paraId="7B34D03C" w14:textId="77777777" w:rsidR="00D23C5B" w:rsidRPr="004C4DB5" w:rsidRDefault="00D23C5B" w:rsidP="00760D5C">
            <w:pPr>
              <w:keepNext/>
              <w:keepLines/>
              <w:jc w:val="center"/>
              <w:rPr>
                <w:rFonts w:eastAsia="Verdana"/>
                <w:szCs w:val="22"/>
              </w:rPr>
            </w:pPr>
            <w:r w:rsidRPr="004C4DB5">
              <w:rPr>
                <w:szCs w:val="22"/>
              </w:rPr>
              <w:t>(BCIRG 006)</w:t>
            </w:r>
          </w:p>
        </w:tc>
      </w:tr>
      <w:tr w:rsidR="00D23C5B" w:rsidRPr="004C4DB5" w14:paraId="1273B8E6" w14:textId="77777777" w:rsidTr="00760D5C">
        <w:trPr>
          <w:trHeight w:val="1146"/>
        </w:trPr>
        <w:tc>
          <w:tcPr>
            <w:tcW w:w="1602" w:type="pct"/>
            <w:tcBorders>
              <w:top w:val="single" w:sz="4" w:space="0" w:color="auto"/>
              <w:left w:val="single" w:sz="4" w:space="0" w:color="auto"/>
              <w:bottom w:val="single" w:sz="4" w:space="0" w:color="auto"/>
              <w:right w:val="single" w:sz="4" w:space="0" w:color="auto"/>
            </w:tcBorders>
          </w:tcPr>
          <w:p w14:paraId="1D27A5F5" w14:textId="77777777" w:rsidR="00D23C5B" w:rsidRPr="004C4DB5" w:rsidRDefault="00D23C5B" w:rsidP="00760D5C">
            <w:pPr>
              <w:keepNext/>
              <w:keepLines/>
              <w:jc w:val="center"/>
              <w:rPr>
                <w:rFonts w:eastAsia="Verdana"/>
                <w:szCs w:val="22"/>
              </w:rPr>
            </w:pPr>
            <w:r w:rsidRPr="004C4DB5">
              <w:rPr>
                <w:rFonts w:eastAsia="Verdana"/>
                <w:szCs w:val="22"/>
              </w:rPr>
              <w:t>Esmase efektiivsusanalüüsi haigusvaba elulemuse riski</w:t>
            </w:r>
            <w:r w:rsidR="00C47CD1" w:rsidRPr="004C4DB5">
              <w:rPr>
                <w:szCs w:val="22"/>
                <w:lang w:eastAsia="de-DE"/>
              </w:rPr>
              <w:t xml:space="preserve">tiheduste </w:t>
            </w:r>
            <w:r w:rsidRPr="004C4DB5">
              <w:rPr>
                <w:rFonts w:eastAsia="Verdana"/>
                <w:szCs w:val="22"/>
              </w:rPr>
              <w:t>suhted</w:t>
            </w:r>
          </w:p>
          <w:p w14:paraId="15166A18" w14:textId="77777777" w:rsidR="00D23C5B" w:rsidRPr="004C4DB5" w:rsidRDefault="00D23C5B" w:rsidP="00760D5C">
            <w:pPr>
              <w:keepNext/>
              <w:keepLines/>
              <w:jc w:val="center"/>
              <w:rPr>
                <w:rFonts w:eastAsia="Verdana"/>
                <w:szCs w:val="22"/>
              </w:rPr>
            </w:pPr>
            <w:r w:rsidRPr="004C4DB5">
              <w:rPr>
                <w:rFonts w:eastAsia="Verdana"/>
                <w:szCs w:val="22"/>
              </w:rPr>
              <w:t>(95% CI)</w:t>
            </w:r>
          </w:p>
          <w:p w14:paraId="17F0D624" w14:textId="77777777" w:rsidR="00D23C5B" w:rsidRPr="004C4DB5" w:rsidRDefault="00D23C5B" w:rsidP="00760D5C">
            <w:pPr>
              <w:keepNext/>
              <w:keepLines/>
              <w:jc w:val="center"/>
              <w:rPr>
                <w:rFonts w:eastAsia="Verdana"/>
                <w:szCs w:val="22"/>
              </w:rPr>
            </w:pPr>
            <w:r w:rsidRPr="004C4DB5">
              <w:rPr>
                <w:rFonts w:eastAsia="Verdana"/>
                <w:szCs w:val="22"/>
              </w:rPr>
              <w:t>p-väärtus</w:t>
            </w:r>
          </w:p>
        </w:tc>
        <w:tc>
          <w:tcPr>
            <w:tcW w:w="1133" w:type="pct"/>
            <w:tcBorders>
              <w:top w:val="single" w:sz="4" w:space="0" w:color="auto"/>
              <w:left w:val="single" w:sz="4" w:space="0" w:color="auto"/>
              <w:bottom w:val="single" w:sz="4" w:space="0" w:color="auto"/>
              <w:right w:val="single" w:sz="4" w:space="0" w:color="auto"/>
            </w:tcBorders>
          </w:tcPr>
          <w:p w14:paraId="0D53D821" w14:textId="77777777" w:rsidR="00D23C5B" w:rsidRPr="004C4DB5" w:rsidRDefault="00D23C5B" w:rsidP="00760D5C">
            <w:pPr>
              <w:keepNext/>
              <w:keepLines/>
              <w:jc w:val="center"/>
              <w:rPr>
                <w:rFonts w:eastAsia="Verdana"/>
                <w:szCs w:val="22"/>
              </w:rPr>
            </w:pPr>
          </w:p>
          <w:p w14:paraId="6497348A" w14:textId="77777777" w:rsidR="00D23C5B" w:rsidRPr="004C4DB5" w:rsidRDefault="00D23C5B" w:rsidP="00760D5C">
            <w:pPr>
              <w:keepNext/>
              <w:keepLines/>
              <w:jc w:val="center"/>
              <w:rPr>
                <w:rFonts w:eastAsia="Verdana"/>
                <w:szCs w:val="22"/>
              </w:rPr>
            </w:pPr>
          </w:p>
          <w:p w14:paraId="17C78813" w14:textId="77777777" w:rsidR="00D23C5B" w:rsidRPr="004C4DB5" w:rsidRDefault="00D23C5B" w:rsidP="00760D5C">
            <w:pPr>
              <w:keepNext/>
              <w:keepLines/>
              <w:jc w:val="center"/>
              <w:rPr>
                <w:rFonts w:eastAsia="Verdana"/>
                <w:szCs w:val="22"/>
              </w:rPr>
            </w:pPr>
            <w:r w:rsidRPr="004C4DB5">
              <w:rPr>
                <w:rFonts w:eastAsia="Verdana"/>
                <w:szCs w:val="22"/>
              </w:rPr>
              <w:t>0,48</w:t>
            </w:r>
          </w:p>
          <w:p w14:paraId="5CBBF0A1" w14:textId="77777777" w:rsidR="00D23C5B" w:rsidRPr="004C4DB5" w:rsidRDefault="00D23C5B" w:rsidP="00760D5C">
            <w:pPr>
              <w:keepNext/>
              <w:keepLines/>
              <w:jc w:val="center"/>
              <w:rPr>
                <w:rFonts w:eastAsia="Verdana"/>
                <w:szCs w:val="22"/>
              </w:rPr>
            </w:pPr>
            <w:r w:rsidRPr="004C4DB5">
              <w:rPr>
                <w:rFonts w:eastAsia="Verdana"/>
                <w:szCs w:val="22"/>
              </w:rPr>
              <w:t>(0,39</w:t>
            </w:r>
            <w:r w:rsidR="00125D0C" w:rsidRPr="004C4DB5">
              <w:rPr>
                <w:rFonts w:eastAsia="Verdana"/>
                <w:szCs w:val="22"/>
              </w:rPr>
              <w:t>;</w:t>
            </w:r>
            <w:r w:rsidRPr="004C4DB5">
              <w:rPr>
                <w:rFonts w:eastAsia="Verdana"/>
                <w:szCs w:val="22"/>
              </w:rPr>
              <w:t xml:space="preserve"> 0,59) </w:t>
            </w:r>
          </w:p>
          <w:p w14:paraId="310B4561" w14:textId="77777777" w:rsidR="00D23C5B" w:rsidRPr="004C4DB5" w:rsidRDefault="00D23C5B" w:rsidP="00760D5C">
            <w:pPr>
              <w:keepNext/>
              <w:keepLines/>
              <w:jc w:val="center"/>
              <w:rPr>
                <w:rFonts w:eastAsia="Verdana"/>
                <w:szCs w:val="22"/>
              </w:rPr>
            </w:pPr>
            <w:r w:rsidRPr="004C4DB5">
              <w:rPr>
                <w:rFonts w:eastAsia="Verdana"/>
                <w:szCs w:val="22"/>
              </w:rPr>
              <w:t>p &lt; 0,0001</w:t>
            </w:r>
          </w:p>
        </w:tc>
        <w:tc>
          <w:tcPr>
            <w:tcW w:w="1133" w:type="pct"/>
            <w:tcBorders>
              <w:top w:val="single" w:sz="4" w:space="0" w:color="auto"/>
              <w:left w:val="single" w:sz="4" w:space="0" w:color="auto"/>
              <w:bottom w:val="single" w:sz="4" w:space="0" w:color="auto"/>
              <w:right w:val="single" w:sz="4" w:space="0" w:color="auto"/>
            </w:tcBorders>
          </w:tcPr>
          <w:p w14:paraId="18715B81" w14:textId="77777777" w:rsidR="00D23C5B" w:rsidRPr="004C4DB5" w:rsidRDefault="00D23C5B" w:rsidP="00760D5C">
            <w:pPr>
              <w:keepNext/>
              <w:keepLines/>
              <w:jc w:val="center"/>
              <w:rPr>
                <w:rFonts w:eastAsia="Batang"/>
                <w:szCs w:val="22"/>
              </w:rPr>
            </w:pPr>
          </w:p>
          <w:p w14:paraId="4FD01F5B" w14:textId="77777777" w:rsidR="00D23C5B" w:rsidRPr="004C4DB5" w:rsidRDefault="00D23C5B" w:rsidP="00760D5C">
            <w:pPr>
              <w:keepNext/>
              <w:keepLines/>
              <w:jc w:val="center"/>
              <w:rPr>
                <w:rFonts w:eastAsia="Batang"/>
                <w:szCs w:val="22"/>
              </w:rPr>
            </w:pPr>
          </w:p>
          <w:p w14:paraId="7E4FC870" w14:textId="77777777" w:rsidR="00D23C5B" w:rsidRPr="004C4DB5" w:rsidRDefault="00D23C5B" w:rsidP="00760D5C">
            <w:pPr>
              <w:keepNext/>
              <w:keepLines/>
              <w:jc w:val="center"/>
              <w:rPr>
                <w:rFonts w:eastAsia="Batang"/>
                <w:szCs w:val="22"/>
              </w:rPr>
            </w:pPr>
            <w:r w:rsidRPr="004C4DB5">
              <w:rPr>
                <w:rFonts w:eastAsia="Batang"/>
                <w:szCs w:val="22"/>
              </w:rPr>
              <w:t>0,61</w:t>
            </w:r>
          </w:p>
          <w:p w14:paraId="55C95D7B" w14:textId="77777777" w:rsidR="00D23C5B" w:rsidRPr="004C4DB5" w:rsidRDefault="00D23C5B" w:rsidP="00760D5C">
            <w:pPr>
              <w:keepNext/>
              <w:keepLines/>
              <w:jc w:val="center"/>
              <w:rPr>
                <w:rFonts w:eastAsia="Batang"/>
                <w:szCs w:val="22"/>
              </w:rPr>
            </w:pPr>
            <w:r w:rsidRPr="004C4DB5">
              <w:rPr>
                <w:rFonts w:eastAsia="Batang"/>
                <w:szCs w:val="22"/>
              </w:rPr>
              <w:t>(0,49</w:t>
            </w:r>
            <w:r w:rsidR="00125D0C" w:rsidRPr="004C4DB5">
              <w:rPr>
                <w:rFonts w:eastAsia="Batang"/>
                <w:szCs w:val="22"/>
              </w:rPr>
              <w:t>;</w:t>
            </w:r>
            <w:r w:rsidRPr="004C4DB5">
              <w:rPr>
                <w:rFonts w:eastAsia="Batang"/>
                <w:szCs w:val="22"/>
              </w:rPr>
              <w:t xml:space="preserve"> 0,77)</w:t>
            </w:r>
          </w:p>
          <w:p w14:paraId="29142DFF" w14:textId="77777777" w:rsidR="00D23C5B" w:rsidRPr="004C4DB5" w:rsidRDefault="00D23C5B" w:rsidP="00760D5C">
            <w:pPr>
              <w:keepNext/>
              <w:keepLines/>
              <w:jc w:val="center"/>
              <w:rPr>
                <w:rFonts w:eastAsia="Verdana"/>
                <w:szCs w:val="22"/>
              </w:rPr>
            </w:pPr>
            <w:r w:rsidRPr="004C4DB5">
              <w:rPr>
                <w:rFonts w:eastAsia="Batang"/>
                <w:szCs w:val="22"/>
              </w:rPr>
              <w:t>p &lt; 0,0001</w:t>
            </w:r>
          </w:p>
        </w:tc>
        <w:tc>
          <w:tcPr>
            <w:tcW w:w="1132" w:type="pct"/>
            <w:tcBorders>
              <w:top w:val="single" w:sz="4" w:space="0" w:color="auto"/>
              <w:left w:val="single" w:sz="4" w:space="0" w:color="auto"/>
              <w:bottom w:val="single" w:sz="4" w:space="0" w:color="auto"/>
              <w:right w:val="single" w:sz="4" w:space="0" w:color="auto"/>
            </w:tcBorders>
          </w:tcPr>
          <w:p w14:paraId="06356236" w14:textId="77777777" w:rsidR="00D23C5B" w:rsidRPr="004C4DB5" w:rsidRDefault="00D23C5B" w:rsidP="00760D5C">
            <w:pPr>
              <w:keepNext/>
              <w:keepLines/>
              <w:jc w:val="center"/>
              <w:rPr>
                <w:rFonts w:eastAsia="Batang"/>
                <w:szCs w:val="22"/>
              </w:rPr>
            </w:pPr>
          </w:p>
          <w:p w14:paraId="49056B89" w14:textId="77777777" w:rsidR="00D23C5B" w:rsidRPr="004C4DB5" w:rsidRDefault="00D23C5B" w:rsidP="00760D5C">
            <w:pPr>
              <w:keepNext/>
              <w:keepLines/>
              <w:jc w:val="center"/>
              <w:rPr>
                <w:rFonts w:eastAsia="Batang"/>
                <w:szCs w:val="22"/>
              </w:rPr>
            </w:pPr>
          </w:p>
          <w:p w14:paraId="6FFB5044" w14:textId="77777777" w:rsidR="00D23C5B" w:rsidRPr="004C4DB5" w:rsidRDefault="00D23C5B" w:rsidP="00760D5C">
            <w:pPr>
              <w:keepNext/>
              <w:keepLines/>
              <w:jc w:val="center"/>
              <w:rPr>
                <w:rFonts w:eastAsia="Batang"/>
                <w:szCs w:val="22"/>
              </w:rPr>
            </w:pPr>
            <w:r w:rsidRPr="004C4DB5">
              <w:rPr>
                <w:rFonts w:eastAsia="Batang"/>
                <w:szCs w:val="22"/>
              </w:rPr>
              <w:t>0,67</w:t>
            </w:r>
          </w:p>
          <w:p w14:paraId="17433751" w14:textId="77777777" w:rsidR="00D23C5B" w:rsidRPr="004C4DB5" w:rsidRDefault="00D23C5B" w:rsidP="00760D5C">
            <w:pPr>
              <w:keepNext/>
              <w:keepLines/>
              <w:jc w:val="center"/>
              <w:rPr>
                <w:rFonts w:eastAsia="Batang"/>
                <w:szCs w:val="22"/>
              </w:rPr>
            </w:pPr>
            <w:r w:rsidRPr="004C4DB5">
              <w:rPr>
                <w:rFonts w:eastAsia="Batang"/>
                <w:szCs w:val="22"/>
              </w:rPr>
              <w:t>(0,54</w:t>
            </w:r>
            <w:r w:rsidR="00125D0C" w:rsidRPr="004C4DB5">
              <w:rPr>
                <w:rFonts w:eastAsia="Batang"/>
                <w:szCs w:val="22"/>
              </w:rPr>
              <w:t>;</w:t>
            </w:r>
            <w:r w:rsidRPr="004C4DB5">
              <w:rPr>
                <w:rFonts w:eastAsia="Batang"/>
                <w:szCs w:val="22"/>
              </w:rPr>
              <w:t xml:space="preserve"> 0,83)</w:t>
            </w:r>
          </w:p>
          <w:p w14:paraId="08ADE696" w14:textId="77777777" w:rsidR="00D23C5B" w:rsidRPr="004C4DB5" w:rsidRDefault="00D23C5B" w:rsidP="00760D5C">
            <w:pPr>
              <w:keepNext/>
              <w:keepLines/>
              <w:jc w:val="center"/>
              <w:rPr>
                <w:rFonts w:eastAsia="Verdana"/>
                <w:szCs w:val="22"/>
              </w:rPr>
            </w:pPr>
            <w:r w:rsidRPr="004C4DB5">
              <w:rPr>
                <w:rFonts w:eastAsia="Batang"/>
                <w:szCs w:val="22"/>
              </w:rPr>
              <w:t>p = 0,0003</w:t>
            </w:r>
          </w:p>
        </w:tc>
      </w:tr>
      <w:tr w:rsidR="00B95C05" w:rsidRPr="004C4DB5" w14:paraId="37FB2E08" w14:textId="77777777" w:rsidTr="00760D5C">
        <w:trPr>
          <w:trHeight w:val="1146"/>
        </w:trPr>
        <w:tc>
          <w:tcPr>
            <w:tcW w:w="1602" w:type="pct"/>
            <w:tcBorders>
              <w:top w:val="single" w:sz="4" w:space="0" w:color="auto"/>
              <w:left w:val="single" w:sz="4" w:space="0" w:color="auto"/>
              <w:bottom w:val="single" w:sz="4" w:space="0" w:color="auto"/>
              <w:right w:val="single" w:sz="4" w:space="0" w:color="auto"/>
            </w:tcBorders>
          </w:tcPr>
          <w:p w14:paraId="7C891011" w14:textId="77777777" w:rsidR="00B95C05" w:rsidRPr="004C4DB5" w:rsidRDefault="00B95C05" w:rsidP="00B95C05">
            <w:pPr>
              <w:keepNext/>
              <w:keepLines/>
              <w:spacing w:line="200" w:lineRule="exact"/>
              <w:jc w:val="center"/>
              <w:rPr>
                <w:rFonts w:eastAsia="Verdana"/>
                <w:szCs w:val="22"/>
              </w:rPr>
            </w:pPr>
            <w:r w:rsidRPr="004C4DB5">
              <w:rPr>
                <w:rFonts w:eastAsia="Verdana"/>
                <w:szCs w:val="22"/>
              </w:rPr>
              <w:t>Pikaajalise järelkontrolli efektiivsusanalüüs</w:t>
            </w:r>
            <w:r w:rsidRPr="004C4DB5">
              <w:rPr>
                <w:rFonts w:eastAsia="Verdana"/>
                <w:szCs w:val="22"/>
                <w:vertAlign w:val="superscript"/>
              </w:rPr>
              <w:t>**</w:t>
            </w:r>
          </w:p>
          <w:p w14:paraId="313A4514" w14:textId="77777777" w:rsidR="00B95C05" w:rsidRPr="004C4DB5" w:rsidRDefault="00B95C05" w:rsidP="00B95C05">
            <w:pPr>
              <w:keepNext/>
              <w:keepLines/>
              <w:spacing w:line="200" w:lineRule="exact"/>
              <w:jc w:val="center"/>
              <w:rPr>
                <w:rFonts w:eastAsia="Verdana"/>
                <w:szCs w:val="22"/>
              </w:rPr>
            </w:pPr>
            <w:r w:rsidRPr="004C4DB5">
              <w:rPr>
                <w:rFonts w:eastAsia="Verdana"/>
                <w:szCs w:val="22"/>
              </w:rPr>
              <w:t>Haigusvaba elulemuse riski</w:t>
            </w:r>
            <w:r w:rsidR="00C47CD1" w:rsidRPr="004C4DB5">
              <w:rPr>
                <w:szCs w:val="22"/>
                <w:lang w:eastAsia="de-DE"/>
              </w:rPr>
              <w:t xml:space="preserve">tiheduste </w:t>
            </w:r>
            <w:r w:rsidRPr="004C4DB5">
              <w:rPr>
                <w:rFonts w:eastAsia="Verdana"/>
                <w:szCs w:val="22"/>
              </w:rPr>
              <w:t>suhted</w:t>
            </w:r>
          </w:p>
          <w:p w14:paraId="2378CF22" w14:textId="77777777" w:rsidR="00B95C05" w:rsidRPr="004C4DB5" w:rsidRDefault="00B95C05" w:rsidP="00B95C05">
            <w:pPr>
              <w:keepNext/>
              <w:keepLines/>
              <w:spacing w:line="200" w:lineRule="exact"/>
              <w:jc w:val="center"/>
              <w:rPr>
                <w:rFonts w:eastAsia="Verdana"/>
                <w:szCs w:val="22"/>
              </w:rPr>
            </w:pPr>
            <w:r w:rsidRPr="004C4DB5">
              <w:rPr>
                <w:rFonts w:eastAsia="Verdana"/>
                <w:szCs w:val="22"/>
              </w:rPr>
              <w:t>(95% CI)</w:t>
            </w:r>
          </w:p>
          <w:p w14:paraId="6CAF0E09" w14:textId="77777777" w:rsidR="00B95C05" w:rsidRPr="004C4DB5" w:rsidRDefault="00B95C05" w:rsidP="00B95C05">
            <w:pPr>
              <w:keepNext/>
              <w:keepLines/>
              <w:jc w:val="center"/>
              <w:rPr>
                <w:rFonts w:eastAsia="Verdana"/>
                <w:szCs w:val="22"/>
              </w:rPr>
            </w:pPr>
            <w:r w:rsidRPr="004C4DB5">
              <w:rPr>
                <w:rFonts w:eastAsia="Verdana"/>
                <w:szCs w:val="22"/>
              </w:rPr>
              <w:t>p-väärtus</w:t>
            </w:r>
          </w:p>
        </w:tc>
        <w:tc>
          <w:tcPr>
            <w:tcW w:w="1133" w:type="pct"/>
            <w:tcBorders>
              <w:top w:val="single" w:sz="4" w:space="0" w:color="auto"/>
              <w:left w:val="single" w:sz="4" w:space="0" w:color="auto"/>
              <w:bottom w:val="single" w:sz="4" w:space="0" w:color="auto"/>
              <w:right w:val="single" w:sz="4" w:space="0" w:color="auto"/>
            </w:tcBorders>
          </w:tcPr>
          <w:p w14:paraId="12BA6270" w14:textId="77777777" w:rsidR="00B95C05" w:rsidRPr="004C4DB5" w:rsidRDefault="00B95C05" w:rsidP="00B95C05">
            <w:pPr>
              <w:keepNext/>
              <w:jc w:val="center"/>
              <w:rPr>
                <w:szCs w:val="22"/>
              </w:rPr>
            </w:pPr>
          </w:p>
          <w:p w14:paraId="135F1D36" w14:textId="77777777" w:rsidR="00B95C05" w:rsidRPr="004C4DB5" w:rsidRDefault="00B95C05" w:rsidP="00B95C05">
            <w:pPr>
              <w:keepNext/>
              <w:jc w:val="center"/>
              <w:rPr>
                <w:szCs w:val="22"/>
              </w:rPr>
            </w:pPr>
          </w:p>
          <w:p w14:paraId="42F04EC6" w14:textId="77777777" w:rsidR="00B95C05" w:rsidRPr="004C4DB5" w:rsidRDefault="00B95C05" w:rsidP="00B95C05">
            <w:pPr>
              <w:keepNext/>
              <w:jc w:val="center"/>
              <w:rPr>
                <w:szCs w:val="22"/>
              </w:rPr>
            </w:pPr>
            <w:r w:rsidRPr="004C4DB5">
              <w:rPr>
                <w:szCs w:val="22"/>
              </w:rPr>
              <w:t>0,61</w:t>
            </w:r>
          </w:p>
          <w:p w14:paraId="180AD793" w14:textId="77777777" w:rsidR="00B95C05" w:rsidRPr="004C4DB5" w:rsidRDefault="00B95C05" w:rsidP="00B95C05">
            <w:pPr>
              <w:keepNext/>
              <w:jc w:val="center"/>
              <w:rPr>
                <w:szCs w:val="22"/>
              </w:rPr>
            </w:pPr>
            <w:r w:rsidRPr="004C4DB5">
              <w:rPr>
                <w:szCs w:val="22"/>
              </w:rPr>
              <w:t>(0,54</w:t>
            </w:r>
            <w:r w:rsidR="00125D0C" w:rsidRPr="004C4DB5">
              <w:rPr>
                <w:szCs w:val="22"/>
              </w:rPr>
              <w:t>;</w:t>
            </w:r>
            <w:r w:rsidRPr="004C4DB5">
              <w:rPr>
                <w:szCs w:val="22"/>
              </w:rPr>
              <w:t xml:space="preserve"> 0,69)</w:t>
            </w:r>
          </w:p>
          <w:p w14:paraId="72FCED7A" w14:textId="77777777" w:rsidR="00B95C05" w:rsidRPr="004C4DB5" w:rsidRDefault="00B95C05" w:rsidP="00B95C05">
            <w:pPr>
              <w:keepNext/>
              <w:keepLines/>
              <w:jc w:val="center"/>
              <w:rPr>
                <w:rFonts w:eastAsia="Verdana"/>
                <w:szCs w:val="22"/>
              </w:rPr>
            </w:pPr>
            <w:r w:rsidRPr="004C4DB5">
              <w:rPr>
                <w:szCs w:val="22"/>
              </w:rPr>
              <w:t>p</w:t>
            </w:r>
            <w:r w:rsidR="008B2B12" w:rsidRPr="004C4DB5">
              <w:rPr>
                <w:szCs w:val="22"/>
              </w:rPr>
              <w:t> </w:t>
            </w:r>
            <w:r w:rsidRPr="004C4DB5">
              <w:rPr>
                <w:szCs w:val="22"/>
              </w:rPr>
              <w:t>&lt;</w:t>
            </w:r>
            <w:r w:rsidR="008B2B12" w:rsidRPr="004C4DB5">
              <w:rPr>
                <w:szCs w:val="22"/>
              </w:rPr>
              <w:t> </w:t>
            </w:r>
            <w:r w:rsidRPr="004C4DB5">
              <w:rPr>
                <w:szCs w:val="22"/>
              </w:rPr>
              <w:t>0,0001</w:t>
            </w:r>
          </w:p>
        </w:tc>
        <w:tc>
          <w:tcPr>
            <w:tcW w:w="1133" w:type="pct"/>
            <w:tcBorders>
              <w:top w:val="single" w:sz="4" w:space="0" w:color="auto"/>
              <w:left w:val="single" w:sz="4" w:space="0" w:color="auto"/>
              <w:bottom w:val="single" w:sz="4" w:space="0" w:color="auto"/>
              <w:right w:val="single" w:sz="4" w:space="0" w:color="auto"/>
            </w:tcBorders>
          </w:tcPr>
          <w:p w14:paraId="6C2F61AC" w14:textId="77777777" w:rsidR="00B95C05" w:rsidRPr="004C4DB5" w:rsidRDefault="00B95C05" w:rsidP="00B95C05">
            <w:pPr>
              <w:keepNext/>
              <w:jc w:val="center"/>
              <w:rPr>
                <w:rFonts w:eastAsia="Batang"/>
                <w:szCs w:val="22"/>
              </w:rPr>
            </w:pPr>
          </w:p>
          <w:p w14:paraId="70C2E32A" w14:textId="77777777" w:rsidR="00B95C05" w:rsidRPr="004C4DB5" w:rsidRDefault="00B95C05" w:rsidP="00B95C05">
            <w:pPr>
              <w:keepNext/>
              <w:jc w:val="center"/>
              <w:rPr>
                <w:rFonts w:eastAsia="Batang"/>
                <w:szCs w:val="22"/>
              </w:rPr>
            </w:pPr>
          </w:p>
          <w:p w14:paraId="7F91C0CF" w14:textId="77777777" w:rsidR="00B95C05" w:rsidRPr="004C4DB5" w:rsidRDefault="00B95C05" w:rsidP="00B95C05">
            <w:pPr>
              <w:keepNext/>
              <w:jc w:val="center"/>
              <w:rPr>
                <w:rFonts w:eastAsia="Batang"/>
                <w:szCs w:val="22"/>
              </w:rPr>
            </w:pPr>
            <w:r w:rsidRPr="004C4DB5">
              <w:rPr>
                <w:rFonts w:eastAsia="Batang"/>
                <w:szCs w:val="22"/>
              </w:rPr>
              <w:t>0,72</w:t>
            </w:r>
          </w:p>
          <w:p w14:paraId="159EBD76" w14:textId="77777777" w:rsidR="00B95C05" w:rsidRPr="004C4DB5" w:rsidRDefault="00B95C05" w:rsidP="00B95C05">
            <w:pPr>
              <w:keepNext/>
              <w:jc w:val="center"/>
              <w:rPr>
                <w:rFonts w:eastAsia="Batang"/>
                <w:szCs w:val="22"/>
              </w:rPr>
            </w:pPr>
            <w:r w:rsidRPr="004C4DB5">
              <w:rPr>
                <w:rFonts w:eastAsia="Batang"/>
                <w:szCs w:val="22"/>
              </w:rPr>
              <w:t>(0,61</w:t>
            </w:r>
            <w:r w:rsidR="00125D0C" w:rsidRPr="004C4DB5">
              <w:rPr>
                <w:rFonts w:eastAsia="Batang"/>
                <w:szCs w:val="22"/>
              </w:rPr>
              <w:t>;</w:t>
            </w:r>
            <w:r w:rsidRPr="004C4DB5">
              <w:rPr>
                <w:rFonts w:eastAsia="Batang"/>
                <w:szCs w:val="22"/>
              </w:rPr>
              <w:t xml:space="preserve"> 0,85)</w:t>
            </w:r>
          </w:p>
          <w:p w14:paraId="05D71FE1" w14:textId="77777777" w:rsidR="00B95C05" w:rsidRPr="004C4DB5" w:rsidRDefault="00B95C05" w:rsidP="00B95C05">
            <w:pPr>
              <w:keepNext/>
              <w:keepLines/>
              <w:jc w:val="center"/>
              <w:rPr>
                <w:rFonts w:eastAsia="Batang"/>
                <w:szCs w:val="22"/>
              </w:rPr>
            </w:pPr>
            <w:r w:rsidRPr="004C4DB5">
              <w:rPr>
                <w:rFonts w:eastAsia="Batang"/>
                <w:szCs w:val="22"/>
              </w:rPr>
              <w:t>p</w:t>
            </w:r>
            <w:r w:rsidR="008B2B12" w:rsidRPr="004C4DB5">
              <w:rPr>
                <w:rFonts w:eastAsia="Batang"/>
                <w:szCs w:val="22"/>
              </w:rPr>
              <w:t> </w:t>
            </w:r>
            <w:r w:rsidRPr="004C4DB5">
              <w:rPr>
                <w:rFonts w:eastAsia="Batang"/>
                <w:szCs w:val="22"/>
              </w:rPr>
              <w:t>&lt;</w:t>
            </w:r>
            <w:r w:rsidR="008B2B12" w:rsidRPr="004C4DB5">
              <w:rPr>
                <w:rFonts w:eastAsia="Batang"/>
                <w:szCs w:val="22"/>
              </w:rPr>
              <w:t> </w:t>
            </w:r>
            <w:r w:rsidRPr="004C4DB5">
              <w:rPr>
                <w:rFonts w:eastAsia="Batang"/>
                <w:szCs w:val="22"/>
              </w:rPr>
              <w:t>0,0001</w:t>
            </w:r>
          </w:p>
        </w:tc>
        <w:tc>
          <w:tcPr>
            <w:tcW w:w="1132" w:type="pct"/>
            <w:tcBorders>
              <w:top w:val="single" w:sz="4" w:space="0" w:color="auto"/>
              <w:left w:val="single" w:sz="4" w:space="0" w:color="auto"/>
              <w:bottom w:val="single" w:sz="4" w:space="0" w:color="auto"/>
              <w:right w:val="single" w:sz="4" w:space="0" w:color="auto"/>
            </w:tcBorders>
          </w:tcPr>
          <w:p w14:paraId="28EE9D35" w14:textId="77777777" w:rsidR="00B95C05" w:rsidRPr="004C4DB5" w:rsidRDefault="00B95C05" w:rsidP="00B95C05">
            <w:pPr>
              <w:keepNext/>
              <w:jc w:val="center"/>
              <w:rPr>
                <w:rFonts w:eastAsia="Batang"/>
                <w:szCs w:val="22"/>
              </w:rPr>
            </w:pPr>
          </w:p>
          <w:p w14:paraId="6511C302" w14:textId="77777777" w:rsidR="00B95C05" w:rsidRPr="004C4DB5" w:rsidRDefault="00B95C05" w:rsidP="00B95C05">
            <w:pPr>
              <w:keepNext/>
              <w:jc w:val="center"/>
              <w:rPr>
                <w:rFonts w:eastAsia="Batang"/>
                <w:szCs w:val="22"/>
              </w:rPr>
            </w:pPr>
          </w:p>
          <w:p w14:paraId="75730BE0" w14:textId="77777777" w:rsidR="00B95C05" w:rsidRPr="004C4DB5" w:rsidRDefault="00B95C05" w:rsidP="00B95C05">
            <w:pPr>
              <w:keepNext/>
              <w:jc w:val="center"/>
              <w:rPr>
                <w:rFonts w:eastAsia="Batang"/>
                <w:szCs w:val="22"/>
              </w:rPr>
            </w:pPr>
            <w:r w:rsidRPr="004C4DB5">
              <w:rPr>
                <w:rFonts w:eastAsia="Batang"/>
                <w:szCs w:val="22"/>
              </w:rPr>
              <w:t>0,77</w:t>
            </w:r>
          </w:p>
          <w:p w14:paraId="599B7CA5" w14:textId="77777777" w:rsidR="00B95C05" w:rsidRPr="004C4DB5" w:rsidRDefault="00B95C05" w:rsidP="00B95C05">
            <w:pPr>
              <w:keepNext/>
              <w:jc w:val="center"/>
              <w:rPr>
                <w:rFonts w:eastAsia="Batang"/>
                <w:szCs w:val="22"/>
              </w:rPr>
            </w:pPr>
            <w:r w:rsidRPr="004C4DB5">
              <w:rPr>
                <w:rFonts w:eastAsia="Batang"/>
                <w:szCs w:val="22"/>
              </w:rPr>
              <w:t>(0,65</w:t>
            </w:r>
            <w:r w:rsidR="00125D0C" w:rsidRPr="004C4DB5">
              <w:rPr>
                <w:rFonts w:eastAsia="Batang"/>
                <w:szCs w:val="22"/>
              </w:rPr>
              <w:t>;</w:t>
            </w:r>
            <w:r w:rsidRPr="004C4DB5">
              <w:rPr>
                <w:rFonts w:eastAsia="Batang"/>
                <w:szCs w:val="22"/>
              </w:rPr>
              <w:t xml:space="preserve"> 0,90)</w:t>
            </w:r>
          </w:p>
          <w:p w14:paraId="3D09B1EA" w14:textId="77777777" w:rsidR="00B95C05" w:rsidRPr="004C4DB5" w:rsidRDefault="00B95C05" w:rsidP="00B95C05">
            <w:pPr>
              <w:keepNext/>
              <w:keepLines/>
              <w:jc w:val="center"/>
              <w:rPr>
                <w:rFonts w:eastAsia="Batang"/>
                <w:szCs w:val="22"/>
              </w:rPr>
            </w:pPr>
            <w:r w:rsidRPr="004C4DB5">
              <w:rPr>
                <w:rFonts w:eastAsia="Batang"/>
                <w:szCs w:val="22"/>
              </w:rPr>
              <w:t>p</w:t>
            </w:r>
            <w:r w:rsidR="00366662" w:rsidRPr="004C4DB5">
              <w:rPr>
                <w:rFonts w:eastAsia="Batang"/>
                <w:szCs w:val="22"/>
              </w:rPr>
              <w:t> </w:t>
            </w:r>
            <w:r w:rsidRPr="004C4DB5">
              <w:rPr>
                <w:rFonts w:eastAsia="Batang"/>
                <w:szCs w:val="22"/>
              </w:rPr>
              <w:t>=</w:t>
            </w:r>
            <w:r w:rsidR="00366662" w:rsidRPr="004C4DB5">
              <w:rPr>
                <w:rFonts w:eastAsia="Batang"/>
                <w:szCs w:val="22"/>
              </w:rPr>
              <w:t> </w:t>
            </w:r>
            <w:r w:rsidRPr="004C4DB5">
              <w:rPr>
                <w:rFonts w:eastAsia="Batang"/>
                <w:szCs w:val="22"/>
              </w:rPr>
              <w:t>0,0011</w:t>
            </w:r>
          </w:p>
        </w:tc>
      </w:tr>
      <w:tr w:rsidR="00B95C05" w:rsidRPr="004C4DB5" w14:paraId="6DC01A17" w14:textId="77777777" w:rsidTr="00760D5C">
        <w:trPr>
          <w:trHeight w:val="962"/>
        </w:trPr>
        <w:tc>
          <w:tcPr>
            <w:tcW w:w="1602" w:type="pct"/>
            <w:tcBorders>
              <w:top w:val="single" w:sz="4" w:space="0" w:color="auto"/>
              <w:left w:val="single" w:sz="4" w:space="0" w:color="auto"/>
              <w:bottom w:val="single" w:sz="4" w:space="0" w:color="auto"/>
              <w:right w:val="single" w:sz="4" w:space="0" w:color="auto"/>
            </w:tcBorders>
          </w:tcPr>
          <w:p w14:paraId="3A21C272" w14:textId="77777777" w:rsidR="00B95C05" w:rsidRPr="004C4DB5" w:rsidRDefault="00B95C05" w:rsidP="00B95C05">
            <w:pPr>
              <w:keepNext/>
              <w:jc w:val="center"/>
              <w:rPr>
                <w:rFonts w:eastAsia="Verdana"/>
                <w:szCs w:val="22"/>
              </w:rPr>
            </w:pPr>
            <w:r w:rsidRPr="004C4DB5">
              <w:rPr>
                <w:rFonts w:eastAsia="Verdana"/>
                <w:szCs w:val="22"/>
              </w:rPr>
              <w:t xml:space="preserve">Uuriv </w:t>
            </w:r>
            <w:r w:rsidRPr="004C4DB5">
              <w:rPr>
                <w:rFonts w:eastAsia="Verdana"/>
                <w:i/>
                <w:szCs w:val="22"/>
              </w:rPr>
              <w:t>post hoc</w:t>
            </w:r>
            <w:r w:rsidRPr="004C4DB5">
              <w:rPr>
                <w:rFonts w:eastAsia="Verdana"/>
                <w:szCs w:val="22"/>
              </w:rPr>
              <w:t xml:space="preserve"> analüüs koos haigusvaba elulemuse ja sümptomaatiliste kardiaalsete sündmustega</w:t>
            </w:r>
          </w:p>
          <w:p w14:paraId="3C2D6B94" w14:textId="77777777" w:rsidR="00B95C05" w:rsidRPr="004C4DB5" w:rsidRDefault="00B95C05" w:rsidP="00B95C05">
            <w:pPr>
              <w:keepNext/>
              <w:jc w:val="center"/>
              <w:rPr>
                <w:rFonts w:eastAsia="Verdana"/>
                <w:szCs w:val="22"/>
              </w:rPr>
            </w:pPr>
            <w:r w:rsidRPr="004C4DB5">
              <w:rPr>
                <w:rFonts w:eastAsia="Verdana"/>
                <w:szCs w:val="22"/>
              </w:rPr>
              <w:t>Pikaajaline järelkontroll</w:t>
            </w:r>
            <w:r w:rsidRPr="004C4DB5">
              <w:rPr>
                <w:rFonts w:eastAsia="Verdana"/>
                <w:szCs w:val="22"/>
                <w:vertAlign w:val="superscript"/>
              </w:rPr>
              <w:t>**</w:t>
            </w:r>
          </w:p>
          <w:p w14:paraId="3584D047" w14:textId="77777777" w:rsidR="00B95C05" w:rsidRPr="004C4DB5" w:rsidRDefault="00B95C05" w:rsidP="00B95C05">
            <w:pPr>
              <w:keepNext/>
              <w:jc w:val="center"/>
              <w:rPr>
                <w:rFonts w:eastAsia="Verdana"/>
                <w:szCs w:val="22"/>
              </w:rPr>
            </w:pPr>
            <w:r w:rsidRPr="004C4DB5">
              <w:rPr>
                <w:rFonts w:eastAsia="Verdana"/>
                <w:szCs w:val="22"/>
              </w:rPr>
              <w:t>Riski</w:t>
            </w:r>
            <w:r w:rsidR="00C47CD1" w:rsidRPr="004C4DB5">
              <w:rPr>
                <w:szCs w:val="22"/>
                <w:lang w:eastAsia="de-DE"/>
              </w:rPr>
              <w:t xml:space="preserve">tiheduste </w:t>
            </w:r>
            <w:r w:rsidRPr="004C4DB5">
              <w:rPr>
                <w:rFonts w:eastAsia="Verdana"/>
                <w:szCs w:val="22"/>
              </w:rPr>
              <w:t>suhted</w:t>
            </w:r>
          </w:p>
          <w:p w14:paraId="43370085" w14:textId="77777777" w:rsidR="00B95C05" w:rsidRPr="004C4DB5" w:rsidRDefault="00B95C05" w:rsidP="00B95C05">
            <w:pPr>
              <w:keepNext/>
              <w:jc w:val="center"/>
              <w:rPr>
                <w:rFonts w:eastAsia="Verdana"/>
                <w:szCs w:val="22"/>
              </w:rPr>
            </w:pPr>
            <w:r w:rsidRPr="004C4DB5">
              <w:rPr>
                <w:rFonts w:eastAsia="Verdana"/>
                <w:szCs w:val="22"/>
              </w:rPr>
              <w:t>(95% CI)</w:t>
            </w:r>
          </w:p>
        </w:tc>
        <w:tc>
          <w:tcPr>
            <w:tcW w:w="1133" w:type="pct"/>
            <w:tcBorders>
              <w:top w:val="single" w:sz="4" w:space="0" w:color="auto"/>
              <w:left w:val="single" w:sz="4" w:space="0" w:color="auto"/>
              <w:bottom w:val="single" w:sz="4" w:space="0" w:color="auto"/>
              <w:right w:val="single" w:sz="4" w:space="0" w:color="auto"/>
            </w:tcBorders>
          </w:tcPr>
          <w:p w14:paraId="301BC828" w14:textId="77777777" w:rsidR="00B95C05" w:rsidRPr="004C4DB5" w:rsidRDefault="00B95C05" w:rsidP="00B95C05">
            <w:pPr>
              <w:keepNext/>
              <w:keepLines/>
              <w:spacing w:line="200" w:lineRule="exact"/>
              <w:jc w:val="center"/>
              <w:rPr>
                <w:szCs w:val="22"/>
              </w:rPr>
            </w:pPr>
          </w:p>
          <w:p w14:paraId="34DA7834" w14:textId="77777777" w:rsidR="00B95C05" w:rsidRPr="004C4DB5" w:rsidRDefault="00B95C05" w:rsidP="00B95C05">
            <w:pPr>
              <w:keepNext/>
              <w:keepLines/>
              <w:spacing w:line="200" w:lineRule="exact"/>
              <w:jc w:val="center"/>
              <w:rPr>
                <w:szCs w:val="22"/>
              </w:rPr>
            </w:pPr>
          </w:p>
          <w:p w14:paraId="3C423C48" w14:textId="77777777" w:rsidR="00B95C05" w:rsidRPr="004C4DB5" w:rsidRDefault="00B95C05" w:rsidP="00B95C05">
            <w:pPr>
              <w:keepNext/>
              <w:keepLines/>
              <w:spacing w:line="200" w:lineRule="exact"/>
              <w:jc w:val="center"/>
              <w:rPr>
                <w:szCs w:val="22"/>
              </w:rPr>
            </w:pPr>
          </w:p>
          <w:p w14:paraId="540F6461" w14:textId="77777777" w:rsidR="00BD2EBD" w:rsidRPr="004C4DB5" w:rsidRDefault="00BD2EBD" w:rsidP="00B95C05">
            <w:pPr>
              <w:keepNext/>
              <w:keepLines/>
              <w:spacing w:line="200" w:lineRule="exact"/>
              <w:jc w:val="center"/>
              <w:rPr>
                <w:szCs w:val="22"/>
              </w:rPr>
            </w:pPr>
          </w:p>
          <w:p w14:paraId="6D8ACF5A" w14:textId="77777777" w:rsidR="00B95C05" w:rsidRPr="004C4DB5" w:rsidRDefault="00B95C05" w:rsidP="00B95C05">
            <w:pPr>
              <w:keepNext/>
              <w:keepLines/>
              <w:spacing w:line="200" w:lineRule="exact"/>
              <w:jc w:val="center"/>
              <w:rPr>
                <w:szCs w:val="22"/>
              </w:rPr>
            </w:pPr>
          </w:p>
          <w:p w14:paraId="0141A20A" w14:textId="77777777" w:rsidR="00B95C05" w:rsidRPr="004C4DB5" w:rsidRDefault="00B95C05" w:rsidP="00B95C05">
            <w:pPr>
              <w:keepNext/>
              <w:keepLines/>
              <w:spacing w:line="200" w:lineRule="exact"/>
              <w:jc w:val="center"/>
              <w:rPr>
                <w:szCs w:val="22"/>
              </w:rPr>
            </w:pPr>
            <w:r w:rsidRPr="004C4DB5">
              <w:rPr>
                <w:szCs w:val="22"/>
              </w:rPr>
              <w:t>0,67</w:t>
            </w:r>
          </w:p>
          <w:p w14:paraId="4DF2144D" w14:textId="77777777" w:rsidR="00B95C05" w:rsidRPr="004C4DB5" w:rsidRDefault="00B95C05" w:rsidP="00B95C05">
            <w:pPr>
              <w:keepNext/>
              <w:keepLines/>
              <w:spacing w:line="200" w:lineRule="exact"/>
              <w:jc w:val="center"/>
              <w:rPr>
                <w:szCs w:val="22"/>
              </w:rPr>
            </w:pPr>
            <w:r w:rsidRPr="004C4DB5">
              <w:rPr>
                <w:szCs w:val="22"/>
              </w:rPr>
              <w:t>(0,60</w:t>
            </w:r>
            <w:r w:rsidR="00125D0C" w:rsidRPr="004C4DB5">
              <w:rPr>
                <w:szCs w:val="22"/>
              </w:rPr>
              <w:t>;</w:t>
            </w:r>
            <w:r w:rsidRPr="004C4DB5">
              <w:rPr>
                <w:szCs w:val="22"/>
              </w:rPr>
              <w:t xml:space="preserve"> 0,75)</w:t>
            </w:r>
          </w:p>
        </w:tc>
        <w:tc>
          <w:tcPr>
            <w:tcW w:w="1133" w:type="pct"/>
            <w:tcBorders>
              <w:top w:val="single" w:sz="4" w:space="0" w:color="auto"/>
              <w:left w:val="single" w:sz="4" w:space="0" w:color="auto"/>
              <w:bottom w:val="single" w:sz="4" w:space="0" w:color="auto"/>
              <w:right w:val="single" w:sz="4" w:space="0" w:color="auto"/>
            </w:tcBorders>
          </w:tcPr>
          <w:p w14:paraId="5B01B06E" w14:textId="77777777" w:rsidR="00B95C05" w:rsidRPr="004C4DB5" w:rsidRDefault="00B95C05" w:rsidP="00B95C05">
            <w:pPr>
              <w:keepNext/>
              <w:keepLines/>
              <w:spacing w:line="200" w:lineRule="exact"/>
              <w:jc w:val="center"/>
              <w:rPr>
                <w:rFonts w:eastAsia="Batang"/>
                <w:szCs w:val="22"/>
              </w:rPr>
            </w:pPr>
          </w:p>
          <w:p w14:paraId="6ADA44D3" w14:textId="77777777" w:rsidR="00B95C05" w:rsidRPr="004C4DB5" w:rsidRDefault="00B95C05" w:rsidP="00B95C05">
            <w:pPr>
              <w:keepNext/>
              <w:keepLines/>
              <w:spacing w:line="200" w:lineRule="exact"/>
              <w:jc w:val="center"/>
              <w:rPr>
                <w:rFonts w:eastAsia="Batang"/>
                <w:szCs w:val="22"/>
              </w:rPr>
            </w:pPr>
          </w:p>
          <w:p w14:paraId="528F3CD3" w14:textId="77777777" w:rsidR="00B95C05" w:rsidRPr="004C4DB5" w:rsidRDefault="00B95C05" w:rsidP="00B95C05">
            <w:pPr>
              <w:keepNext/>
              <w:keepLines/>
              <w:spacing w:line="200" w:lineRule="exact"/>
              <w:jc w:val="center"/>
              <w:rPr>
                <w:rFonts w:eastAsia="Batang"/>
                <w:szCs w:val="22"/>
              </w:rPr>
            </w:pPr>
          </w:p>
          <w:p w14:paraId="5C1D5353" w14:textId="77777777" w:rsidR="00BD2EBD" w:rsidRPr="004C4DB5" w:rsidRDefault="00BD2EBD" w:rsidP="00B95C05">
            <w:pPr>
              <w:keepNext/>
              <w:keepLines/>
              <w:spacing w:line="200" w:lineRule="exact"/>
              <w:jc w:val="center"/>
              <w:rPr>
                <w:rFonts w:eastAsia="Batang"/>
                <w:szCs w:val="22"/>
              </w:rPr>
            </w:pPr>
          </w:p>
          <w:p w14:paraId="6C128DD6" w14:textId="77777777" w:rsidR="00B95C05" w:rsidRPr="004C4DB5" w:rsidRDefault="00B95C05" w:rsidP="00B95C05">
            <w:pPr>
              <w:keepNext/>
              <w:keepLines/>
              <w:spacing w:line="200" w:lineRule="exact"/>
              <w:jc w:val="center"/>
              <w:rPr>
                <w:rFonts w:eastAsia="Batang"/>
                <w:szCs w:val="22"/>
              </w:rPr>
            </w:pPr>
          </w:p>
          <w:p w14:paraId="1ED84028" w14:textId="77777777" w:rsidR="00B95C05" w:rsidRPr="004C4DB5" w:rsidRDefault="00B95C05" w:rsidP="00B95C05">
            <w:pPr>
              <w:keepNext/>
              <w:keepLines/>
              <w:spacing w:line="200" w:lineRule="exact"/>
              <w:jc w:val="center"/>
              <w:rPr>
                <w:rFonts w:eastAsia="Batang"/>
                <w:szCs w:val="22"/>
              </w:rPr>
            </w:pPr>
            <w:r w:rsidRPr="004C4DB5">
              <w:rPr>
                <w:rFonts w:eastAsia="Batang"/>
                <w:szCs w:val="22"/>
              </w:rPr>
              <w:t>0,77</w:t>
            </w:r>
          </w:p>
          <w:p w14:paraId="69220A48" w14:textId="77777777" w:rsidR="00B95C05" w:rsidRPr="004C4DB5" w:rsidRDefault="00B95C05" w:rsidP="00B95C05">
            <w:pPr>
              <w:keepNext/>
              <w:keepLines/>
              <w:spacing w:line="200" w:lineRule="exact"/>
              <w:jc w:val="center"/>
              <w:rPr>
                <w:rFonts w:eastAsia="Batang"/>
                <w:szCs w:val="22"/>
              </w:rPr>
            </w:pPr>
            <w:r w:rsidRPr="004C4DB5">
              <w:rPr>
                <w:rFonts w:eastAsia="Batang"/>
                <w:szCs w:val="22"/>
              </w:rPr>
              <w:t>(0,66</w:t>
            </w:r>
            <w:r w:rsidR="00125D0C" w:rsidRPr="004C4DB5">
              <w:rPr>
                <w:rFonts w:eastAsia="Batang"/>
                <w:szCs w:val="22"/>
              </w:rPr>
              <w:t>;</w:t>
            </w:r>
            <w:r w:rsidRPr="004C4DB5">
              <w:rPr>
                <w:rFonts w:eastAsia="Batang"/>
                <w:szCs w:val="22"/>
              </w:rPr>
              <w:t xml:space="preserve"> 0,90)</w:t>
            </w:r>
          </w:p>
        </w:tc>
        <w:tc>
          <w:tcPr>
            <w:tcW w:w="1132" w:type="pct"/>
            <w:tcBorders>
              <w:top w:val="single" w:sz="4" w:space="0" w:color="auto"/>
              <w:left w:val="single" w:sz="4" w:space="0" w:color="auto"/>
              <w:bottom w:val="single" w:sz="4" w:space="0" w:color="auto"/>
              <w:right w:val="single" w:sz="4" w:space="0" w:color="auto"/>
            </w:tcBorders>
          </w:tcPr>
          <w:p w14:paraId="59F15E7F" w14:textId="77777777" w:rsidR="00B95C05" w:rsidRPr="004C4DB5" w:rsidRDefault="00B95C05" w:rsidP="00B95C05">
            <w:pPr>
              <w:keepNext/>
              <w:keepLines/>
              <w:spacing w:line="200" w:lineRule="exact"/>
              <w:jc w:val="center"/>
              <w:rPr>
                <w:rFonts w:eastAsia="Batang"/>
                <w:szCs w:val="22"/>
              </w:rPr>
            </w:pPr>
          </w:p>
          <w:p w14:paraId="1BC30F06" w14:textId="77777777" w:rsidR="00B95C05" w:rsidRPr="004C4DB5" w:rsidRDefault="00B95C05" w:rsidP="00B95C05">
            <w:pPr>
              <w:keepNext/>
              <w:keepLines/>
              <w:spacing w:line="200" w:lineRule="exact"/>
              <w:jc w:val="center"/>
              <w:rPr>
                <w:rFonts w:eastAsia="Batang"/>
                <w:szCs w:val="22"/>
              </w:rPr>
            </w:pPr>
          </w:p>
          <w:p w14:paraId="25240756" w14:textId="77777777" w:rsidR="00B95C05" w:rsidRPr="004C4DB5" w:rsidRDefault="00B95C05" w:rsidP="00B95C05">
            <w:pPr>
              <w:keepNext/>
              <w:keepLines/>
              <w:spacing w:line="200" w:lineRule="exact"/>
              <w:jc w:val="center"/>
              <w:rPr>
                <w:rFonts w:eastAsia="Batang"/>
                <w:szCs w:val="22"/>
              </w:rPr>
            </w:pPr>
          </w:p>
          <w:p w14:paraId="723A43E2" w14:textId="77777777" w:rsidR="00BD2EBD" w:rsidRPr="004C4DB5" w:rsidRDefault="00BD2EBD" w:rsidP="00B95C05">
            <w:pPr>
              <w:keepNext/>
              <w:keepLines/>
              <w:spacing w:line="200" w:lineRule="exact"/>
              <w:jc w:val="center"/>
              <w:rPr>
                <w:rFonts w:eastAsia="Batang"/>
                <w:szCs w:val="22"/>
              </w:rPr>
            </w:pPr>
          </w:p>
          <w:p w14:paraId="404B268B" w14:textId="77777777" w:rsidR="00B95C05" w:rsidRPr="004C4DB5" w:rsidRDefault="00B95C05" w:rsidP="00B95C05">
            <w:pPr>
              <w:keepNext/>
              <w:keepLines/>
              <w:spacing w:line="200" w:lineRule="exact"/>
              <w:jc w:val="center"/>
              <w:rPr>
                <w:rFonts w:eastAsia="Batang"/>
                <w:szCs w:val="22"/>
              </w:rPr>
            </w:pPr>
          </w:p>
          <w:p w14:paraId="1E127CA3" w14:textId="77777777" w:rsidR="00B95C05" w:rsidRPr="004C4DB5" w:rsidRDefault="00B95C05" w:rsidP="00B95C05">
            <w:pPr>
              <w:keepNext/>
              <w:keepLines/>
              <w:spacing w:line="200" w:lineRule="exact"/>
              <w:jc w:val="center"/>
              <w:rPr>
                <w:rFonts w:eastAsia="Batang"/>
                <w:szCs w:val="22"/>
              </w:rPr>
            </w:pPr>
            <w:r w:rsidRPr="004C4DB5">
              <w:rPr>
                <w:rFonts w:eastAsia="Batang"/>
                <w:szCs w:val="22"/>
              </w:rPr>
              <w:t>0,77</w:t>
            </w:r>
          </w:p>
          <w:p w14:paraId="46444066" w14:textId="77777777" w:rsidR="00B95C05" w:rsidRPr="004C4DB5" w:rsidRDefault="00B95C05" w:rsidP="00B95C05">
            <w:pPr>
              <w:keepNext/>
              <w:keepLines/>
              <w:spacing w:line="200" w:lineRule="exact"/>
              <w:jc w:val="center"/>
              <w:rPr>
                <w:rFonts w:eastAsia="Batang"/>
                <w:szCs w:val="22"/>
              </w:rPr>
            </w:pPr>
            <w:r w:rsidRPr="004C4DB5">
              <w:rPr>
                <w:rFonts w:eastAsia="Batang"/>
                <w:szCs w:val="22"/>
              </w:rPr>
              <w:t>(0,66</w:t>
            </w:r>
            <w:r w:rsidR="00125D0C" w:rsidRPr="004C4DB5">
              <w:rPr>
                <w:rFonts w:eastAsia="Batang"/>
                <w:szCs w:val="22"/>
              </w:rPr>
              <w:t>;</w:t>
            </w:r>
            <w:r w:rsidRPr="004C4DB5">
              <w:rPr>
                <w:rFonts w:eastAsia="Batang"/>
                <w:szCs w:val="22"/>
              </w:rPr>
              <w:t xml:space="preserve"> 0,90)</w:t>
            </w:r>
          </w:p>
          <w:p w14:paraId="436751F6" w14:textId="77777777" w:rsidR="00B95C05" w:rsidRPr="004C4DB5" w:rsidRDefault="00B95C05" w:rsidP="00B95C05">
            <w:pPr>
              <w:keepNext/>
              <w:keepLines/>
              <w:spacing w:line="200" w:lineRule="exact"/>
              <w:jc w:val="center"/>
              <w:rPr>
                <w:rFonts w:eastAsia="Batang"/>
                <w:szCs w:val="22"/>
              </w:rPr>
            </w:pPr>
          </w:p>
        </w:tc>
      </w:tr>
    </w:tbl>
    <w:p w14:paraId="7DB5C862" w14:textId="77777777" w:rsidR="00D23C5B" w:rsidRPr="004C4DB5" w:rsidRDefault="00D23C5B" w:rsidP="00D23C5B">
      <w:pPr>
        <w:rPr>
          <w:sz w:val="20"/>
        </w:rPr>
      </w:pPr>
      <w:r w:rsidRPr="004C4DB5">
        <w:rPr>
          <w:sz w:val="20"/>
        </w:rPr>
        <w:t>A: doksorubitsiin; C: tsüklofosfamiid; P: paklitakseel; D: dotsetakseel; Carb: karboplatiin; H: trastuzumab; CI</w:t>
      </w:r>
      <w:r w:rsidR="00125D0C" w:rsidRPr="004C4DB5">
        <w:rPr>
          <w:sz w:val="20"/>
        </w:rPr>
        <w:t> </w:t>
      </w:r>
      <w:r w:rsidRPr="004C4DB5">
        <w:rPr>
          <w:sz w:val="20"/>
        </w:rPr>
        <w:t>=</w:t>
      </w:r>
      <w:r w:rsidR="00125D0C" w:rsidRPr="004C4DB5">
        <w:rPr>
          <w:sz w:val="20"/>
        </w:rPr>
        <w:t> </w:t>
      </w:r>
      <w:r w:rsidRPr="004C4DB5">
        <w:rPr>
          <w:sz w:val="20"/>
        </w:rPr>
        <w:t>usaldusvahemik</w:t>
      </w:r>
    </w:p>
    <w:p w14:paraId="41D54453" w14:textId="77777777" w:rsidR="00D23C5B" w:rsidRPr="004C4DB5" w:rsidRDefault="00D23C5B" w:rsidP="00D23C5B">
      <w:pPr>
        <w:rPr>
          <w:sz w:val="20"/>
        </w:rPr>
      </w:pPr>
      <w:r w:rsidRPr="004C4DB5">
        <w:rPr>
          <w:sz w:val="20"/>
          <w:vertAlign w:val="superscript"/>
        </w:rPr>
        <w:t>*</w:t>
      </w:r>
      <w:r w:rsidRPr="004C4DB5">
        <w:rPr>
          <w:sz w:val="20"/>
        </w:rPr>
        <w:t xml:space="preserve"> Haigusvaba elulemuse lõpliku analüüsi ajal. Järelkontrolli kestuse mediaanväärtus oli 1,8</w:t>
      </w:r>
      <w:r w:rsidR="00125D0C" w:rsidRPr="004C4DB5">
        <w:rPr>
          <w:sz w:val="20"/>
        </w:rPr>
        <w:t> </w:t>
      </w:r>
      <w:r w:rsidRPr="004C4DB5">
        <w:rPr>
          <w:sz w:val="20"/>
        </w:rPr>
        <w:t>aastat AC→P grupis ja 2,0 aastat AC→PH grupis</w:t>
      </w:r>
    </w:p>
    <w:p w14:paraId="2DAAED35" w14:textId="77777777" w:rsidR="00B95C05" w:rsidRPr="004C4DB5" w:rsidRDefault="00B95C05" w:rsidP="00B95C05">
      <w:pPr>
        <w:rPr>
          <w:sz w:val="20"/>
        </w:rPr>
      </w:pPr>
      <w:r w:rsidRPr="004C4DB5">
        <w:rPr>
          <w:sz w:val="20"/>
          <w:vertAlign w:val="superscript"/>
        </w:rPr>
        <w:t>**</w:t>
      </w:r>
      <w:r w:rsidRPr="004C4DB5">
        <w:rPr>
          <w:sz w:val="20"/>
        </w:rPr>
        <w:t xml:space="preserve"> Pikaajalise järelkontrolli kestuse mediaanväärtus kombineeritud analüüsi kliinilistes uuringutes oli 8,3 aastat (vahemik: 0,1...12,1) AC→PH </w:t>
      </w:r>
      <w:r w:rsidR="005F3514" w:rsidRPr="004C4DB5">
        <w:rPr>
          <w:sz w:val="20"/>
        </w:rPr>
        <w:t>harus</w:t>
      </w:r>
      <w:r w:rsidRPr="004C4DB5">
        <w:rPr>
          <w:sz w:val="20"/>
        </w:rPr>
        <w:t xml:space="preserve"> ja 7,9 aastat (vahemik: 0</w:t>
      </w:r>
      <w:r w:rsidR="005F3514" w:rsidRPr="004C4DB5">
        <w:rPr>
          <w:sz w:val="20"/>
        </w:rPr>
        <w:t>,0</w:t>
      </w:r>
      <w:r w:rsidRPr="004C4DB5">
        <w:rPr>
          <w:sz w:val="20"/>
        </w:rPr>
        <w:t xml:space="preserve">...12,2) AC→P </w:t>
      </w:r>
      <w:r w:rsidR="005F3514" w:rsidRPr="004C4DB5">
        <w:rPr>
          <w:sz w:val="20"/>
        </w:rPr>
        <w:t>harus</w:t>
      </w:r>
      <w:r w:rsidRPr="004C4DB5">
        <w:rPr>
          <w:sz w:val="20"/>
        </w:rPr>
        <w:t xml:space="preserve">. Pikaajalise järelkontrolli kestuse mediaanväärtus uuringus BCIRG 006 oli 10,3 aastat nii AC→D (vahemik: 0,0...12,6) kui DCarbH (vahemik: 0,0...13,1) harus ning 10,4 aastat </w:t>
      </w:r>
      <w:r w:rsidR="005F3514" w:rsidRPr="004C4DB5">
        <w:rPr>
          <w:sz w:val="20"/>
        </w:rPr>
        <w:t xml:space="preserve">(vahemik: 0,0...12,7) </w:t>
      </w:r>
      <w:r w:rsidRPr="004C4DB5">
        <w:rPr>
          <w:sz w:val="20"/>
        </w:rPr>
        <w:t>AC→DH harus.</w:t>
      </w:r>
    </w:p>
    <w:p w14:paraId="115AE7EB" w14:textId="77777777" w:rsidR="00D23C5B" w:rsidRPr="004C4DB5" w:rsidRDefault="00D23C5B" w:rsidP="00D23C5B">
      <w:pPr>
        <w:rPr>
          <w:szCs w:val="22"/>
        </w:rPr>
      </w:pPr>
    </w:p>
    <w:p w14:paraId="677FD7CB" w14:textId="77777777" w:rsidR="00D23C5B" w:rsidRPr="004C4DB5" w:rsidRDefault="00D23C5B" w:rsidP="00C66E79">
      <w:pPr>
        <w:keepNext/>
        <w:rPr>
          <w:szCs w:val="22"/>
        </w:rPr>
      </w:pPr>
      <w:r w:rsidRPr="004C4DB5">
        <w:rPr>
          <w:i/>
          <w:szCs w:val="22"/>
          <w:u w:val="single"/>
        </w:rPr>
        <w:t>Varajases staadiumis rinnanäärmevähk (neoadjuvant-adjuvantravi)</w:t>
      </w:r>
    </w:p>
    <w:p w14:paraId="2E867425" w14:textId="77777777" w:rsidR="00D23C5B" w:rsidRPr="004C4DB5" w:rsidRDefault="00D23C5B" w:rsidP="00C66E79">
      <w:pPr>
        <w:keepNext/>
        <w:rPr>
          <w:szCs w:val="22"/>
        </w:rPr>
      </w:pPr>
    </w:p>
    <w:p w14:paraId="77226A68" w14:textId="77777777" w:rsidR="00D23C5B" w:rsidRPr="004C4DB5" w:rsidRDefault="00D23C5B" w:rsidP="00C66E79">
      <w:pPr>
        <w:keepNext/>
        <w:rPr>
          <w:i/>
          <w:szCs w:val="22"/>
        </w:rPr>
      </w:pPr>
      <w:r w:rsidRPr="004C4DB5">
        <w:rPr>
          <w:i/>
          <w:szCs w:val="22"/>
        </w:rPr>
        <w:t>Intravenoosne ravimvorm</w:t>
      </w:r>
    </w:p>
    <w:p w14:paraId="7E59161B" w14:textId="77777777" w:rsidR="00D23C5B" w:rsidRPr="004C4DB5" w:rsidRDefault="00D23C5B" w:rsidP="00C66E79">
      <w:pPr>
        <w:keepNext/>
        <w:rPr>
          <w:szCs w:val="22"/>
        </w:rPr>
      </w:pPr>
    </w:p>
    <w:p w14:paraId="3AB2139A" w14:textId="77777777" w:rsidR="00D23C5B" w:rsidRPr="004C4DB5" w:rsidRDefault="00D23C5B" w:rsidP="00D23C5B">
      <w:pPr>
        <w:rPr>
          <w:szCs w:val="22"/>
        </w:rPr>
      </w:pPr>
      <w:r w:rsidRPr="004C4DB5">
        <w:rPr>
          <w:szCs w:val="22"/>
        </w:rPr>
        <w:t>Seni puuduvad Herceptin’i efektiivsust võrdlevad tulemused ravimi manustamisel koos kemoteraapiaga adjuvantravina ja neoadjuvant-/adjuvantravina.</w:t>
      </w:r>
    </w:p>
    <w:p w14:paraId="5CA6D648" w14:textId="77777777" w:rsidR="00D23C5B" w:rsidRPr="004C4DB5" w:rsidRDefault="00D23C5B" w:rsidP="00D23C5B">
      <w:pPr>
        <w:rPr>
          <w:szCs w:val="22"/>
        </w:rPr>
      </w:pPr>
    </w:p>
    <w:p w14:paraId="0777721C" w14:textId="77777777" w:rsidR="00D23C5B" w:rsidRPr="004C4DB5" w:rsidRDefault="00D23C5B" w:rsidP="00D23C5B">
      <w:r w:rsidRPr="004C4DB5">
        <w:rPr>
          <w:szCs w:val="22"/>
        </w:rPr>
        <w:t>Neoadjuvant</w:t>
      </w:r>
      <w:r w:rsidRPr="004C4DB5">
        <w:rPr>
          <w:szCs w:val="22"/>
        </w:rPr>
        <w:noBreakHyphen/>
        <w:t>adjuvantravi mitmekeskuselise randomiseeritud uuringu MO16432 eesmärk oli hinnata samaaegselt manustatud Herceptin’i ja neoadjuvantse kemoteraapia, mis sisaldas nii antratsükliini kui taksaani ning millele järgnes adjuvantravina Herceptin (ravi kestis kokku 1 aasta), kliinilist tõhusust. Uuringusse kaasati esmaselt diagnoositud lokaalselt kaugelearenenud (III</w:t>
      </w:r>
      <w:r w:rsidR="009C29F8" w:rsidRPr="004C4DB5">
        <w:rPr>
          <w:szCs w:val="22"/>
        </w:rPr>
        <w:t> </w:t>
      </w:r>
      <w:r w:rsidRPr="004C4DB5">
        <w:rPr>
          <w:szCs w:val="22"/>
        </w:rPr>
        <w:t>staadium) või põletikulise rinnanäärmevähiga patsiendid. HER2+ kasvajatega patsiendid randomiseeriti saama kas neoadjuvantset kemoteraapiat koos neoadjuvantse-adjuvantse Herceptin’iga või ainult neoadjuvantset kemoteraapiat.</w:t>
      </w:r>
    </w:p>
    <w:p w14:paraId="0C614982" w14:textId="77777777" w:rsidR="00D23C5B" w:rsidRPr="004C4DB5" w:rsidRDefault="00D23C5B" w:rsidP="00D23C5B">
      <w:pPr>
        <w:rPr>
          <w:szCs w:val="22"/>
        </w:rPr>
      </w:pPr>
    </w:p>
    <w:p w14:paraId="0B4DAF96" w14:textId="77777777" w:rsidR="00D23C5B" w:rsidRPr="004C4DB5" w:rsidRDefault="00D23C5B" w:rsidP="002914DA">
      <w:pPr>
        <w:keepNext/>
        <w:keepLines/>
        <w:rPr>
          <w:szCs w:val="22"/>
        </w:rPr>
      </w:pPr>
      <w:r w:rsidRPr="004C4DB5">
        <w:rPr>
          <w:szCs w:val="22"/>
        </w:rPr>
        <w:lastRenderedPageBreak/>
        <w:t>Uuringus MO16432 manustati Herceptin’i (8 mg/kg küllastusannus, millele järgnes 6 mg/kg säilitusannuse manustamine iga 3</w:t>
      </w:r>
      <w:r w:rsidR="009C29F8" w:rsidRPr="004C4DB5">
        <w:rPr>
          <w:szCs w:val="22"/>
        </w:rPr>
        <w:t> </w:t>
      </w:r>
      <w:r w:rsidRPr="004C4DB5">
        <w:rPr>
          <w:szCs w:val="22"/>
        </w:rPr>
        <w:t>nädala järel) samaaegselt 10</w:t>
      </w:r>
      <w:r w:rsidR="009C29F8" w:rsidRPr="004C4DB5">
        <w:rPr>
          <w:szCs w:val="22"/>
        </w:rPr>
        <w:t> </w:t>
      </w:r>
      <w:r w:rsidRPr="004C4DB5">
        <w:rPr>
          <w:szCs w:val="22"/>
        </w:rPr>
        <w:t>tsükli neoadjuvantse kemoteraapiaga</w:t>
      </w:r>
    </w:p>
    <w:p w14:paraId="3E55B92D" w14:textId="77777777" w:rsidR="00D23C5B" w:rsidRPr="004C4DB5" w:rsidRDefault="00D23C5B" w:rsidP="002914DA">
      <w:pPr>
        <w:keepNext/>
        <w:keepLines/>
        <w:outlineLvl w:val="0"/>
        <w:rPr>
          <w:szCs w:val="22"/>
        </w:rPr>
      </w:pPr>
    </w:p>
    <w:p w14:paraId="79ADC936" w14:textId="77777777" w:rsidR="00D23C5B" w:rsidRPr="004C4DB5" w:rsidRDefault="00D23C5B" w:rsidP="002914DA">
      <w:pPr>
        <w:keepNext/>
        <w:keepLines/>
        <w:outlineLvl w:val="0"/>
        <w:rPr>
          <w:szCs w:val="22"/>
        </w:rPr>
      </w:pPr>
      <w:r w:rsidRPr="004C4DB5">
        <w:rPr>
          <w:szCs w:val="22"/>
        </w:rPr>
        <w:t>järgmiselt:</w:t>
      </w:r>
    </w:p>
    <w:p w14:paraId="1B0D22F7" w14:textId="77777777" w:rsidR="00D23C5B" w:rsidRPr="004C4DB5" w:rsidRDefault="00D23C5B" w:rsidP="002914DA">
      <w:pPr>
        <w:keepNext/>
        <w:keepLines/>
        <w:outlineLvl w:val="0"/>
        <w:rPr>
          <w:szCs w:val="22"/>
        </w:rPr>
      </w:pPr>
    </w:p>
    <w:p w14:paraId="62032B6E" w14:textId="77777777" w:rsidR="00D23C5B" w:rsidRPr="004C4DB5" w:rsidRDefault="00D23C5B" w:rsidP="002914DA">
      <w:pPr>
        <w:keepNext/>
        <w:keepLines/>
        <w:ind w:left="709" w:hanging="349"/>
        <w:outlineLvl w:val="0"/>
        <w:rPr>
          <w:szCs w:val="22"/>
        </w:rPr>
      </w:pPr>
      <w:r w:rsidRPr="004C4DB5">
        <w:rPr>
          <w:b/>
          <w:szCs w:val="22"/>
        </w:rPr>
        <w:t>-</w:t>
      </w:r>
      <w:r w:rsidRPr="004C4DB5">
        <w:rPr>
          <w:b/>
          <w:szCs w:val="22"/>
        </w:rPr>
        <w:tab/>
      </w:r>
      <w:r w:rsidRPr="004C4DB5">
        <w:rPr>
          <w:b/>
          <w:szCs w:val="22"/>
        </w:rPr>
        <w:tab/>
      </w:r>
      <w:r w:rsidRPr="004C4DB5">
        <w:rPr>
          <w:szCs w:val="22"/>
        </w:rPr>
        <w:t>doksorubitsiin 60 mg/m</w:t>
      </w:r>
      <w:r w:rsidRPr="004C4DB5">
        <w:rPr>
          <w:szCs w:val="22"/>
          <w:vertAlign w:val="superscript"/>
        </w:rPr>
        <w:t>2</w:t>
      </w:r>
      <w:r w:rsidRPr="004C4DB5">
        <w:rPr>
          <w:szCs w:val="22"/>
        </w:rPr>
        <w:t xml:space="preserve"> ja paklitakseel 150 mg/m</w:t>
      </w:r>
      <w:r w:rsidRPr="004C4DB5">
        <w:rPr>
          <w:szCs w:val="22"/>
          <w:vertAlign w:val="superscript"/>
        </w:rPr>
        <w:t>2</w:t>
      </w:r>
      <w:r w:rsidRPr="004C4DB5">
        <w:rPr>
          <w:szCs w:val="22"/>
        </w:rPr>
        <w:t>, manustatuna kolmenädalaste intervallidega 3 tsükli jooksul,</w:t>
      </w:r>
    </w:p>
    <w:p w14:paraId="2EA602AA" w14:textId="77777777" w:rsidR="00D23C5B" w:rsidRPr="004C4DB5" w:rsidRDefault="00D23C5B" w:rsidP="00D23C5B">
      <w:pPr>
        <w:ind w:left="360"/>
        <w:outlineLvl w:val="0"/>
        <w:rPr>
          <w:szCs w:val="22"/>
        </w:rPr>
      </w:pPr>
    </w:p>
    <w:p w14:paraId="31C0F638" w14:textId="77777777" w:rsidR="00D23C5B" w:rsidRPr="004C4DB5" w:rsidRDefault="00D23C5B" w:rsidP="00D23C5B">
      <w:pPr>
        <w:outlineLvl w:val="0"/>
        <w:rPr>
          <w:szCs w:val="22"/>
        </w:rPr>
      </w:pPr>
      <w:r w:rsidRPr="004C4DB5">
        <w:rPr>
          <w:szCs w:val="22"/>
        </w:rPr>
        <w:t>millele järgnes</w:t>
      </w:r>
    </w:p>
    <w:p w14:paraId="52B2A09A" w14:textId="77777777" w:rsidR="00D23C5B" w:rsidRPr="004C4DB5" w:rsidRDefault="00D23C5B" w:rsidP="00D23C5B">
      <w:pPr>
        <w:ind w:left="360"/>
        <w:outlineLvl w:val="0"/>
        <w:rPr>
          <w:szCs w:val="22"/>
        </w:rPr>
      </w:pPr>
      <w:r w:rsidRPr="004C4DB5">
        <w:rPr>
          <w:b/>
          <w:szCs w:val="22"/>
        </w:rPr>
        <w:t>-</w:t>
      </w:r>
      <w:r w:rsidRPr="004C4DB5">
        <w:rPr>
          <w:b/>
          <w:szCs w:val="22"/>
        </w:rPr>
        <w:tab/>
      </w:r>
      <w:r w:rsidRPr="004C4DB5">
        <w:rPr>
          <w:b/>
          <w:szCs w:val="22"/>
        </w:rPr>
        <w:tab/>
      </w:r>
      <w:r w:rsidRPr="004C4DB5">
        <w:rPr>
          <w:szCs w:val="22"/>
        </w:rPr>
        <w:t>paklitakseel 175 mg/m</w:t>
      </w:r>
      <w:r w:rsidRPr="004C4DB5">
        <w:rPr>
          <w:szCs w:val="22"/>
          <w:vertAlign w:val="superscript"/>
        </w:rPr>
        <w:t>2</w:t>
      </w:r>
      <w:r w:rsidRPr="004C4DB5">
        <w:rPr>
          <w:szCs w:val="22"/>
        </w:rPr>
        <w:t>, manustatuna kolmenädalaste intervallidega 4 tsükli jooksul,</w:t>
      </w:r>
    </w:p>
    <w:p w14:paraId="29C8211E" w14:textId="77777777" w:rsidR="00D23C5B" w:rsidRPr="004C4DB5" w:rsidRDefault="00D23C5B" w:rsidP="00D23C5B">
      <w:pPr>
        <w:outlineLvl w:val="0"/>
        <w:rPr>
          <w:szCs w:val="22"/>
        </w:rPr>
      </w:pPr>
    </w:p>
    <w:p w14:paraId="7DAB4852" w14:textId="77777777" w:rsidR="00D23C5B" w:rsidRPr="004C4DB5" w:rsidRDefault="00D23C5B" w:rsidP="00D23C5B">
      <w:pPr>
        <w:outlineLvl w:val="0"/>
        <w:rPr>
          <w:szCs w:val="22"/>
        </w:rPr>
      </w:pPr>
      <w:r w:rsidRPr="004C4DB5">
        <w:rPr>
          <w:szCs w:val="22"/>
        </w:rPr>
        <w:t>millele järgnes</w:t>
      </w:r>
    </w:p>
    <w:p w14:paraId="2F027C7C" w14:textId="77777777" w:rsidR="00D23C5B" w:rsidRPr="004C4DB5" w:rsidRDefault="00D23C5B" w:rsidP="00D23C5B">
      <w:pPr>
        <w:ind w:left="360"/>
        <w:outlineLvl w:val="0"/>
        <w:rPr>
          <w:szCs w:val="22"/>
        </w:rPr>
      </w:pPr>
      <w:r w:rsidRPr="004C4DB5">
        <w:rPr>
          <w:b/>
          <w:szCs w:val="22"/>
        </w:rPr>
        <w:t>-</w:t>
      </w:r>
      <w:r w:rsidRPr="004C4DB5">
        <w:rPr>
          <w:b/>
          <w:szCs w:val="22"/>
        </w:rPr>
        <w:tab/>
      </w:r>
      <w:r w:rsidRPr="004C4DB5">
        <w:rPr>
          <w:b/>
          <w:szCs w:val="22"/>
        </w:rPr>
        <w:tab/>
      </w:r>
      <w:r w:rsidRPr="004C4DB5">
        <w:rPr>
          <w:szCs w:val="22"/>
        </w:rPr>
        <w:t>CMF 1. ja 8.</w:t>
      </w:r>
      <w:r w:rsidR="009C29F8" w:rsidRPr="004C4DB5">
        <w:rPr>
          <w:szCs w:val="22"/>
        </w:rPr>
        <w:t> </w:t>
      </w:r>
      <w:r w:rsidRPr="004C4DB5">
        <w:rPr>
          <w:szCs w:val="22"/>
        </w:rPr>
        <w:t>päeval iga 4</w:t>
      </w:r>
      <w:r w:rsidR="009C29F8" w:rsidRPr="004C4DB5">
        <w:rPr>
          <w:szCs w:val="22"/>
        </w:rPr>
        <w:t> </w:t>
      </w:r>
      <w:r w:rsidRPr="004C4DB5">
        <w:rPr>
          <w:szCs w:val="22"/>
        </w:rPr>
        <w:t>nädala järel 3</w:t>
      </w:r>
      <w:r w:rsidR="009C29F8" w:rsidRPr="004C4DB5">
        <w:rPr>
          <w:szCs w:val="22"/>
        </w:rPr>
        <w:t> </w:t>
      </w:r>
      <w:r w:rsidRPr="004C4DB5">
        <w:rPr>
          <w:szCs w:val="22"/>
        </w:rPr>
        <w:t>tsükli jooksul,</w:t>
      </w:r>
    </w:p>
    <w:p w14:paraId="0D6E5CEB" w14:textId="77777777" w:rsidR="00D23C5B" w:rsidRPr="004C4DB5" w:rsidRDefault="00D23C5B" w:rsidP="00D23C5B">
      <w:pPr>
        <w:ind w:left="360"/>
        <w:outlineLvl w:val="0"/>
        <w:rPr>
          <w:szCs w:val="22"/>
        </w:rPr>
      </w:pPr>
    </w:p>
    <w:p w14:paraId="5DEF5BDE" w14:textId="77777777" w:rsidR="00D23C5B" w:rsidRPr="004C4DB5" w:rsidRDefault="00D23C5B" w:rsidP="00C66E79">
      <w:pPr>
        <w:outlineLvl w:val="0"/>
        <w:rPr>
          <w:szCs w:val="22"/>
        </w:rPr>
      </w:pPr>
      <w:r w:rsidRPr="004C4DB5">
        <w:rPr>
          <w:szCs w:val="22"/>
        </w:rPr>
        <w:t>millele pärast operatsiooni järgnesid</w:t>
      </w:r>
    </w:p>
    <w:p w14:paraId="42A42BD7" w14:textId="77777777" w:rsidR="00D23C5B" w:rsidRPr="004C4DB5" w:rsidRDefault="00D23C5B" w:rsidP="00C66E79">
      <w:pPr>
        <w:ind w:left="360"/>
        <w:outlineLvl w:val="0"/>
        <w:rPr>
          <w:szCs w:val="22"/>
        </w:rPr>
      </w:pPr>
      <w:r w:rsidRPr="004C4DB5">
        <w:rPr>
          <w:b/>
          <w:szCs w:val="22"/>
        </w:rPr>
        <w:t>-</w:t>
      </w:r>
      <w:r w:rsidRPr="004C4DB5">
        <w:rPr>
          <w:b/>
          <w:szCs w:val="22"/>
        </w:rPr>
        <w:tab/>
      </w:r>
      <w:r w:rsidRPr="004C4DB5">
        <w:rPr>
          <w:b/>
          <w:szCs w:val="22"/>
        </w:rPr>
        <w:tab/>
      </w:r>
      <w:r w:rsidRPr="004C4DB5">
        <w:rPr>
          <w:szCs w:val="22"/>
        </w:rPr>
        <w:t>täiendavad tsüklid adjuvantse Herceptin’iga (et ravi kestaks ühe aasta).</w:t>
      </w:r>
    </w:p>
    <w:p w14:paraId="2F32A8EE" w14:textId="77777777" w:rsidR="00D23C5B" w:rsidRPr="004C4DB5" w:rsidRDefault="00D23C5B" w:rsidP="00C66E79">
      <w:pPr>
        <w:rPr>
          <w:szCs w:val="22"/>
        </w:rPr>
      </w:pPr>
    </w:p>
    <w:p w14:paraId="4587736C" w14:textId="77777777" w:rsidR="00D23C5B" w:rsidRPr="004C4DB5" w:rsidRDefault="00D23C5B" w:rsidP="003B4FD2">
      <w:pPr>
        <w:rPr>
          <w:szCs w:val="22"/>
        </w:rPr>
      </w:pPr>
      <w:r w:rsidRPr="004C4DB5">
        <w:rPr>
          <w:szCs w:val="22"/>
        </w:rPr>
        <w:t>Tabelis</w:t>
      </w:r>
      <w:r w:rsidR="00125D0C" w:rsidRPr="004C4DB5">
        <w:rPr>
          <w:szCs w:val="22"/>
        </w:rPr>
        <w:t> </w:t>
      </w:r>
      <w:r w:rsidRPr="004C4DB5">
        <w:rPr>
          <w:szCs w:val="22"/>
        </w:rPr>
        <w:t>11 on toodud kokkuvõte uuringust MO16432 saadud efektiivsuse tulemustest. Keskmine järelkontrolli kestus Herceptin’i rühmas oli 3,8 aastat.</w:t>
      </w:r>
    </w:p>
    <w:p w14:paraId="7863E294" w14:textId="77777777" w:rsidR="00D23C5B" w:rsidRPr="004C4DB5" w:rsidRDefault="00D23C5B" w:rsidP="00347749">
      <w:pPr>
        <w:rPr>
          <w:szCs w:val="22"/>
        </w:rPr>
      </w:pPr>
    </w:p>
    <w:p w14:paraId="2AF83AA2" w14:textId="77777777" w:rsidR="00D23C5B" w:rsidRPr="004C4DB5" w:rsidRDefault="00D23C5B" w:rsidP="00D23C5B">
      <w:pPr>
        <w:keepNext/>
        <w:widowControl w:val="0"/>
        <w:outlineLvl w:val="0"/>
        <w:rPr>
          <w:szCs w:val="22"/>
        </w:rPr>
      </w:pPr>
      <w:r w:rsidRPr="004C4DB5">
        <w:rPr>
          <w:szCs w:val="22"/>
        </w:rPr>
        <w:t>Tabel</w:t>
      </w:r>
      <w:r w:rsidR="00125D0C" w:rsidRPr="004C4DB5">
        <w:rPr>
          <w:szCs w:val="22"/>
        </w:rPr>
        <w:t> </w:t>
      </w:r>
      <w:r w:rsidRPr="004C4DB5">
        <w:rPr>
          <w:szCs w:val="22"/>
        </w:rPr>
        <w:t>11</w:t>
      </w:r>
      <w:r w:rsidR="00366662" w:rsidRPr="004C4DB5">
        <w:rPr>
          <w:szCs w:val="22"/>
        </w:rPr>
        <w:t>.</w:t>
      </w:r>
      <w:r w:rsidRPr="004C4DB5">
        <w:rPr>
          <w:szCs w:val="22"/>
        </w:rPr>
        <w:t xml:space="preserve"> Efektiivsuse tulemused uuringust MO16432</w:t>
      </w:r>
    </w:p>
    <w:p w14:paraId="0FEE1DDD" w14:textId="77777777" w:rsidR="00595681" w:rsidRPr="004C4DB5" w:rsidRDefault="00595681" w:rsidP="00D23C5B">
      <w:pPr>
        <w:keepNext/>
        <w:widowControl w:val="0"/>
        <w:outlineLvl w:val="0"/>
        <w:rPr>
          <w:szCs w:val="22"/>
        </w:rPr>
      </w:pPr>
    </w:p>
    <w:tbl>
      <w:tblPr>
        <w:tblW w:w="448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51"/>
        <w:gridCol w:w="1611"/>
        <w:gridCol w:w="1902"/>
        <w:gridCol w:w="1756"/>
      </w:tblGrid>
      <w:tr w:rsidR="00D23C5B" w:rsidRPr="004C4DB5" w14:paraId="07457219" w14:textId="77777777" w:rsidTr="00760D5C">
        <w:tc>
          <w:tcPr>
            <w:tcW w:w="2898" w:type="dxa"/>
            <w:tcBorders>
              <w:top w:val="single" w:sz="4" w:space="0" w:color="auto"/>
              <w:left w:val="single" w:sz="4" w:space="0" w:color="auto"/>
              <w:bottom w:val="single" w:sz="6" w:space="0" w:color="000000"/>
            </w:tcBorders>
          </w:tcPr>
          <w:p w14:paraId="3CFC65ED" w14:textId="77777777" w:rsidR="00D23C5B" w:rsidRPr="004C4DB5" w:rsidRDefault="00D23C5B" w:rsidP="00760D5C">
            <w:pPr>
              <w:pStyle w:val="TableText10"/>
              <w:keepNext/>
              <w:jc w:val="center"/>
              <w:rPr>
                <w:sz w:val="22"/>
                <w:szCs w:val="22"/>
              </w:rPr>
            </w:pPr>
            <w:r w:rsidRPr="004C4DB5">
              <w:rPr>
                <w:sz w:val="22"/>
                <w:szCs w:val="22"/>
              </w:rPr>
              <w:t>Näitaja</w:t>
            </w:r>
          </w:p>
          <w:p w14:paraId="39DF093E" w14:textId="77777777" w:rsidR="00D23C5B" w:rsidRPr="004C4DB5" w:rsidRDefault="00D23C5B" w:rsidP="00760D5C">
            <w:pPr>
              <w:pStyle w:val="TableText10"/>
              <w:keepNext/>
              <w:jc w:val="center"/>
              <w:rPr>
                <w:sz w:val="22"/>
                <w:szCs w:val="22"/>
              </w:rPr>
            </w:pPr>
          </w:p>
        </w:tc>
        <w:tc>
          <w:tcPr>
            <w:tcW w:w="1636" w:type="dxa"/>
            <w:tcBorders>
              <w:top w:val="single" w:sz="4" w:space="0" w:color="auto"/>
              <w:bottom w:val="single" w:sz="6" w:space="0" w:color="000000"/>
            </w:tcBorders>
          </w:tcPr>
          <w:p w14:paraId="3C7268B0" w14:textId="77777777" w:rsidR="00D23C5B" w:rsidRPr="004C4DB5" w:rsidRDefault="00D23C5B" w:rsidP="00760D5C">
            <w:pPr>
              <w:pStyle w:val="TableText10"/>
              <w:keepNext/>
              <w:jc w:val="center"/>
              <w:rPr>
                <w:sz w:val="22"/>
                <w:szCs w:val="22"/>
              </w:rPr>
            </w:pPr>
            <w:r w:rsidRPr="004C4DB5">
              <w:rPr>
                <w:sz w:val="22"/>
                <w:szCs w:val="22"/>
              </w:rPr>
              <w:t>Kemoteraapia + Herceptin</w:t>
            </w:r>
          </w:p>
          <w:p w14:paraId="0C2707A0" w14:textId="77777777" w:rsidR="00D23C5B" w:rsidRPr="004C4DB5" w:rsidRDefault="00D23C5B" w:rsidP="00760D5C">
            <w:pPr>
              <w:pStyle w:val="TableText10"/>
              <w:keepNext/>
              <w:jc w:val="center"/>
              <w:rPr>
                <w:sz w:val="22"/>
                <w:szCs w:val="22"/>
              </w:rPr>
            </w:pPr>
            <w:r w:rsidRPr="004C4DB5">
              <w:rPr>
                <w:sz w:val="22"/>
                <w:szCs w:val="22"/>
              </w:rPr>
              <w:t>(n</w:t>
            </w:r>
            <w:r w:rsidR="00125D0C" w:rsidRPr="004C4DB5">
              <w:rPr>
                <w:sz w:val="22"/>
                <w:szCs w:val="22"/>
              </w:rPr>
              <w:t> </w:t>
            </w:r>
            <w:r w:rsidRPr="004C4DB5">
              <w:rPr>
                <w:sz w:val="22"/>
                <w:szCs w:val="22"/>
              </w:rPr>
              <w:t>=</w:t>
            </w:r>
            <w:r w:rsidR="00125D0C" w:rsidRPr="004C4DB5">
              <w:rPr>
                <w:sz w:val="22"/>
                <w:szCs w:val="22"/>
              </w:rPr>
              <w:t> </w:t>
            </w:r>
            <w:r w:rsidRPr="004C4DB5">
              <w:rPr>
                <w:sz w:val="22"/>
                <w:szCs w:val="22"/>
              </w:rPr>
              <w:t>115)</w:t>
            </w:r>
          </w:p>
        </w:tc>
        <w:tc>
          <w:tcPr>
            <w:tcW w:w="1933" w:type="dxa"/>
            <w:tcBorders>
              <w:top w:val="single" w:sz="4" w:space="0" w:color="auto"/>
              <w:bottom w:val="single" w:sz="6" w:space="0" w:color="000000"/>
            </w:tcBorders>
          </w:tcPr>
          <w:p w14:paraId="505C36E0" w14:textId="77777777" w:rsidR="00D23C5B" w:rsidRPr="004C4DB5" w:rsidRDefault="00D23C5B" w:rsidP="00760D5C">
            <w:pPr>
              <w:pStyle w:val="TableText10"/>
              <w:keepNext/>
              <w:jc w:val="center"/>
              <w:rPr>
                <w:sz w:val="22"/>
                <w:szCs w:val="22"/>
              </w:rPr>
            </w:pPr>
            <w:r w:rsidRPr="004C4DB5">
              <w:rPr>
                <w:sz w:val="22"/>
                <w:szCs w:val="22"/>
              </w:rPr>
              <w:t>Ainult kemoteraapia</w:t>
            </w:r>
          </w:p>
          <w:p w14:paraId="7CB22097" w14:textId="77777777" w:rsidR="00D23C5B" w:rsidRPr="004C4DB5" w:rsidRDefault="00D23C5B" w:rsidP="00760D5C">
            <w:pPr>
              <w:pStyle w:val="TableText10"/>
              <w:keepNext/>
              <w:jc w:val="center"/>
              <w:rPr>
                <w:sz w:val="22"/>
                <w:szCs w:val="22"/>
              </w:rPr>
            </w:pPr>
            <w:r w:rsidRPr="004C4DB5">
              <w:rPr>
                <w:sz w:val="22"/>
                <w:szCs w:val="22"/>
              </w:rPr>
              <w:t>(n</w:t>
            </w:r>
            <w:r w:rsidR="00125D0C" w:rsidRPr="004C4DB5">
              <w:rPr>
                <w:sz w:val="22"/>
                <w:szCs w:val="22"/>
              </w:rPr>
              <w:t> </w:t>
            </w:r>
            <w:r w:rsidRPr="004C4DB5">
              <w:rPr>
                <w:sz w:val="22"/>
                <w:szCs w:val="22"/>
              </w:rPr>
              <w:t>=</w:t>
            </w:r>
            <w:r w:rsidR="00125D0C" w:rsidRPr="004C4DB5">
              <w:rPr>
                <w:sz w:val="22"/>
                <w:szCs w:val="22"/>
              </w:rPr>
              <w:t> </w:t>
            </w:r>
            <w:r w:rsidRPr="004C4DB5">
              <w:rPr>
                <w:sz w:val="22"/>
                <w:szCs w:val="22"/>
              </w:rPr>
              <w:t>116)</w:t>
            </w:r>
          </w:p>
        </w:tc>
        <w:tc>
          <w:tcPr>
            <w:tcW w:w="1784" w:type="dxa"/>
            <w:tcBorders>
              <w:top w:val="single" w:sz="4" w:space="0" w:color="auto"/>
              <w:bottom w:val="single" w:sz="6" w:space="0" w:color="000000"/>
              <w:right w:val="single" w:sz="4" w:space="0" w:color="auto"/>
            </w:tcBorders>
          </w:tcPr>
          <w:p w14:paraId="58992C4D" w14:textId="77777777" w:rsidR="00D23C5B" w:rsidRPr="004C4DB5" w:rsidRDefault="00D23C5B" w:rsidP="00760D5C">
            <w:pPr>
              <w:pStyle w:val="TableText10"/>
              <w:keepNext/>
              <w:jc w:val="center"/>
              <w:rPr>
                <w:sz w:val="22"/>
                <w:szCs w:val="22"/>
              </w:rPr>
            </w:pPr>
          </w:p>
        </w:tc>
      </w:tr>
      <w:tr w:rsidR="00D23C5B" w:rsidRPr="004C4DB5" w14:paraId="16498940" w14:textId="77777777" w:rsidTr="00760D5C">
        <w:tc>
          <w:tcPr>
            <w:tcW w:w="2898" w:type="dxa"/>
            <w:tcBorders>
              <w:left w:val="single" w:sz="4" w:space="0" w:color="auto"/>
              <w:bottom w:val="nil"/>
            </w:tcBorders>
          </w:tcPr>
          <w:p w14:paraId="0E36E0AF" w14:textId="77777777" w:rsidR="00D23C5B" w:rsidRPr="004C4DB5" w:rsidRDefault="00D23C5B" w:rsidP="002D4562">
            <w:pPr>
              <w:pStyle w:val="TableText10"/>
              <w:keepNext/>
              <w:rPr>
                <w:sz w:val="22"/>
                <w:szCs w:val="22"/>
              </w:rPr>
            </w:pPr>
            <w:r w:rsidRPr="004C4DB5">
              <w:rPr>
                <w:sz w:val="22"/>
                <w:szCs w:val="22"/>
              </w:rPr>
              <w:t>Tüsistustevaba elulemus</w:t>
            </w:r>
          </w:p>
        </w:tc>
        <w:tc>
          <w:tcPr>
            <w:tcW w:w="1636" w:type="dxa"/>
            <w:tcBorders>
              <w:bottom w:val="nil"/>
            </w:tcBorders>
          </w:tcPr>
          <w:p w14:paraId="6A564482" w14:textId="77777777" w:rsidR="00D23C5B" w:rsidRPr="004C4DB5" w:rsidRDefault="00D23C5B" w:rsidP="00760D5C">
            <w:pPr>
              <w:pStyle w:val="TableText10"/>
              <w:keepNext/>
              <w:jc w:val="center"/>
              <w:rPr>
                <w:sz w:val="22"/>
                <w:szCs w:val="22"/>
              </w:rPr>
            </w:pPr>
          </w:p>
        </w:tc>
        <w:tc>
          <w:tcPr>
            <w:tcW w:w="1933" w:type="dxa"/>
            <w:tcBorders>
              <w:bottom w:val="nil"/>
            </w:tcBorders>
          </w:tcPr>
          <w:p w14:paraId="0A8F0C24" w14:textId="77777777" w:rsidR="00D23C5B" w:rsidRPr="004C4DB5" w:rsidRDefault="00D23C5B" w:rsidP="00760D5C">
            <w:pPr>
              <w:pStyle w:val="TableText10"/>
              <w:keepNext/>
              <w:jc w:val="center"/>
              <w:rPr>
                <w:sz w:val="22"/>
                <w:szCs w:val="22"/>
              </w:rPr>
            </w:pPr>
          </w:p>
        </w:tc>
        <w:tc>
          <w:tcPr>
            <w:tcW w:w="1784" w:type="dxa"/>
            <w:tcBorders>
              <w:bottom w:val="nil"/>
              <w:right w:val="single" w:sz="4" w:space="0" w:color="auto"/>
            </w:tcBorders>
          </w:tcPr>
          <w:p w14:paraId="2CD17D8C" w14:textId="77777777" w:rsidR="00D23C5B" w:rsidRPr="004C4DB5" w:rsidRDefault="00D23C5B" w:rsidP="00760D5C">
            <w:pPr>
              <w:pStyle w:val="TableText10"/>
              <w:keepNext/>
              <w:jc w:val="center"/>
              <w:rPr>
                <w:sz w:val="22"/>
                <w:szCs w:val="22"/>
              </w:rPr>
            </w:pPr>
            <w:r w:rsidRPr="004C4DB5">
              <w:rPr>
                <w:sz w:val="22"/>
                <w:szCs w:val="22"/>
              </w:rPr>
              <w:t>Riski</w:t>
            </w:r>
            <w:r w:rsidR="00C47CD1" w:rsidRPr="004C4DB5">
              <w:rPr>
                <w:sz w:val="22"/>
                <w:szCs w:val="22"/>
                <w:lang w:eastAsia="de-DE"/>
              </w:rPr>
              <w:t xml:space="preserve">tiheduste </w:t>
            </w:r>
            <w:r w:rsidRPr="004C4DB5">
              <w:rPr>
                <w:sz w:val="22"/>
                <w:szCs w:val="22"/>
              </w:rPr>
              <w:t>suhe</w:t>
            </w:r>
          </w:p>
          <w:p w14:paraId="7BCA2DBC" w14:textId="77777777" w:rsidR="00D23C5B" w:rsidRPr="004C4DB5" w:rsidRDefault="00D23C5B" w:rsidP="00760D5C">
            <w:pPr>
              <w:pStyle w:val="TableText10"/>
              <w:keepNext/>
              <w:jc w:val="center"/>
              <w:rPr>
                <w:sz w:val="22"/>
                <w:szCs w:val="22"/>
              </w:rPr>
            </w:pPr>
            <w:r w:rsidRPr="004C4DB5">
              <w:rPr>
                <w:sz w:val="22"/>
                <w:szCs w:val="22"/>
              </w:rPr>
              <w:t>(95% CI)</w:t>
            </w:r>
          </w:p>
        </w:tc>
      </w:tr>
      <w:tr w:rsidR="00D23C5B" w:rsidRPr="004C4DB5" w14:paraId="65107532" w14:textId="77777777" w:rsidTr="00760D5C">
        <w:tc>
          <w:tcPr>
            <w:tcW w:w="2898" w:type="dxa"/>
            <w:tcBorders>
              <w:top w:val="nil"/>
              <w:left w:val="single" w:sz="4" w:space="0" w:color="auto"/>
              <w:bottom w:val="single" w:sz="6" w:space="0" w:color="000000"/>
            </w:tcBorders>
          </w:tcPr>
          <w:p w14:paraId="1E230AC8" w14:textId="77777777" w:rsidR="00D23C5B" w:rsidRPr="004C4DB5" w:rsidRDefault="00D23C5B" w:rsidP="00760D5C">
            <w:pPr>
              <w:pStyle w:val="TableText10"/>
              <w:keepNext/>
              <w:rPr>
                <w:sz w:val="22"/>
                <w:szCs w:val="22"/>
              </w:rPr>
            </w:pPr>
            <w:r w:rsidRPr="004C4DB5">
              <w:rPr>
                <w:sz w:val="22"/>
                <w:szCs w:val="22"/>
              </w:rPr>
              <w:t>Tüsistusega patsientide arv</w:t>
            </w:r>
          </w:p>
        </w:tc>
        <w:tc>
          <w:tcPr>
            <w:tcW w:w="1636" w:type="dxa"/>
            <w:tcBorders>
              <w:top w:val="nil"/>
              <w:bottom w:val="single" w:sz="6" w:space="0" w:color="000000"/>
            </w:tcBorders>
          </w:tcPr>
          <w:p w14:paraId="41616CC7" w14:textId="77777777" w:rsidR="00D23C5B" w:rsidRPr="004C4DB5" w:rsidRDefault="00D23C5B" w:rsidP="00760D5C">
            <w:pPr>
              <w:pStyle w:val="TableText10"/>
              <w:keepNext/>
              <w:jc w:val="center"/>
              <w:rPr>
                <w:sz w:val="22"/>
                <w:szCs w:val="22"/>
              </w:rPr>
            </w:pPr>
            <w:r w:rsidRPr="004C4DB5">
              <w:rPr>
                <w:sz w:val="22"/>
                <w:szCs w:val="22"/>
              </w:rPr>
              <w:t>46</w:t>
            </w:r>
          </w:p>
        </w:tc>
        <w:tc>
          <w:tcPr>
            <w:tcW w:w="1933" w:type="dxa"/>
            <w:tcBorders>
              <w:top w:val="nil"/>
              <w:bottom w:val="single" w:sz="6" w:space="0" w:color="000000"/>
            </w:tcBorders>
          </w:tcPr>
          <w:p w14:paraId="5196EB21" w14:textId="77777777" w:rsidR="00D23C5B" w:rsidRPr="004C4DB5" w:rsidRDefault="00D23C5B" w:rsidP="00760D5C">
            <w:pPr>
              <w:pStyle w:val="TableText10"/>
              <w:keepNext/>
              <w:jc w:val="center"/>
              <w:rPr>
                <w:sz w:val="22"/>
                <w:szCs w:val="22"/>
              </w:rPr>
            </w:pPr>
            <w:r w:rsidRPr="004C4DB5">
              <w:rPr>
                <w:sz w:val="22"/>
                <w:szCs w:val="22"/>
              </w:rPr>
              <w:t>59</w:t>
            </w:r>
          </w:p>
        </w:tc>
        <w:tc>
          <w:tcPr>
            <w:tcW w:w="1784" w:type="dxa"/>
            <w:tcBorders>
              <w:top w:val="nil"/>
              <w:bottom w:val="single" w:sz="6" w:space="0" w:color="000000"/>
              <w:right w:val="single" w:sz="4" w:space="0" w:color="auto"/>
            </w:tcBorders>
          </w:tcPr>
          <w:p w14:paraId="25C72CDA" w14:textId="77777777" w:rsidR="00D23C5B" w:rsidRPr="004C4DB5" w:rsidRDefault="00D23C5B" w:rsidP="00760D5C">
            <w:pPr>
              <w:pStyle w:val="TableText10"/>
              <w:keepNext/>
              <w:jc w:val="center"/>
              <w:rPr>
                <w:sz w:val="22"/>
                <w:szCs w:val="22"/>
              </w:rPr>
            </w:pPr>
            <w:r w:rsidRPr="004C4DB5">
              <w:rPr>
                <w:sz w:val="22"/>
                <w:szCs w:val="22"/>
              </w:rPr>
              <w:t>0,65 (0,44</w:t>
            </w:r>
            <w:r w:rsidR="00125D0C" w:rsidRPr="004C4DB5">
              <w:rPr>
                <w:sz w:val="22"/>
                <w:szCs w:val="22"/>
              </w:rPr>
              <w:t>;</w:t>
            </w:r>
            <w:r w:rsidRPr="004C4DB5">
              <w:rPr>
                <w:sz w:val="22"/>
                <w:szCs w:val="22"/>
              </w:rPr>
              <w:t xml:space="preserve"> 0,96)</w:t>
            </w:r>
            <w:r w:rsidRPr="004C4DB5">
              <w:rPr>
                <w:sz w:val="22"/>
                <w:szCs w:val="22"/>
              </w:rPr>
              <w:br/>
              <w:t>p</w:t>
            </w:r>
            <w:r w:rsidR="00366662" w:rsidRPr="004C4DB5">
              <w:rPr>
                <w:sz w:val="22"/>
                <w:szCs w:val="22"/>
              </w:rPr>
              <w:t> </w:t>
            </w:r>
            <w:r w:rsidRPr="004C4DB5">
              <w:rPr>
                <w:sz w:val="22"/>
                <w:szCs w:val="22"/>
              </w:rPr>
              <w:t>=</w:t>
            </w:r>
            <w:r w:rsidR="00366662" w:rsidRPr="004C4DB5">
              <w:rPr>
                <w:sz w:val="22"/>
                <w:szCs w:val="22"/>
              </w:rPr>
              <w:t> </w:t>
            </w:r>
            <w:r w:rsidRPr="004C4DB5">
              <w:rPr>
                <w:sz w:val="22"/>
                <w:szCs w:val="22"/>
              </w:rPr>
              <w:t>0,0275</w:t>
            </w:r>
          </w:p>
        </w:tc>
      </w:tr>
      <w:tr w:rsidR="00D23C5B" w:rsidRPr="004C4DB5" w14:paraId="5762FF3B" w14:textId="77777777" w:rsidTr="00760D5C">
        <w:tc>
          <w:tcPr>
            <w:tcW w:w="2898" w:type="dxa"/>
            <w:tcBorders>
              <w:top w:val="single" w:sz="6" w:space="0" w:color="000000"/>
              <w:left w:val="single" w:sz="4" w:space="0" w:color="auto"/>
              <w:bottom w:val="single" w:sz="6" w:space="0" w:color="000000"/>
            </w:tcBorders>
          </w:tcPr>
          <w:p w14:paraId="436CDC60" w14:textId="77777777" w:rsidR="00D23C5B" w:rsidRPr="004C4DB5" w:rsidRDefault="00D23C5B" w:rsidP="002D4562">
            <w:pPr>
              <w:pStyle w:val="TableText10"/>
              <w:keepNext/>
              <w:rPr>
                <w:sz w:val="22"/>
                <w:szCs w:val="22"/>
              </w:rPr>
            </w:pPr>
            <w:r w:rsidRPr="004C4DB5">
              <w:rPr>
                <w:sz w:val="22"/>
                <w:szCs w:val="22"/>
              </w:rPr>
              <w:t xml:space="preserve">Täielik ravivastus kokku* </w:t>
            </w:r>
          </w:p>
          <w:p w14:paraId="424F2737" w14:textId="77777777" w:rsidR="00D23C5B" w:rsidRPr="004C4DB5" w:rsidRDefault="00D23C5B" w:rsidP="00760D5C">
            <w:pPr>
              <w:pStyle w:val="TableText10"/>
              <w:keepNext/>
              <w:rPr>
                <w:sz w:val="22"/>
                <w:szCs w:val="22"/>
              </w:rPr>
            </w:pPr>
            <w:r w:rsidRPr="004C4DB5">
              <w:rPr>
                <w:sz w:val="22"/>
                <w:szCs w:val="22"/>
              </w:rPr>
              <w:t>(95% CI)</w:t>
            </w:r>
          </w:p>
        </w:tc>
        <w:tc>
          <w:tcPr>
            <w:tcW w:w="1636" w:type="dxa"/>
            <w:tcBorders>
              <w:top w:val="single" w:sz="6" w:space="0" w:color="000000"/>
              <w:bottom w:val="single" w:sz="6" w:space="0" w:color="000000"/>
            </w:tcBorders>
          </w:tcPr>
          <w:p w14:paraId="71A048BC" w14:textId="77777777" w:rsidR="00D23C5B" w:rsidRPr="004C4DB5" w:rsidRDefault="00D23C5B" w:rsidP="00760D5C">
            <w:pPr>
              <w:pStyle w:val="TableText10"/>
              <w:keepNext/>
              <w:jc w:val="center"/>
              <w:rPr>
                <w:sz w:val="22"/>
                <w:szCs w:val="22"/>
              </w:rPr>
            </w:pPr>
            <w:r w:rsidRPr="004C4DB5">
              <w:rPr>
                <w:sz w:val="22"/>
                <w:szCs w:val="22"/>
              </w:rPr>
              <w:t>40%</w:t>
            </w:r>
          </w:p>
          <w:p w14:paraId="2D1359BF" w14:textId="77777777" w:rsidR="00D23C5B" w:rsidRPr="004C4DB5" w:rsidRDefault="00D23C5B" w:rsidP="00760D5C">
            <w:pPr>
              <w:pStyle w:val="TableText10"/>
              <w:keepNext/>
              <w:jc w:val="center"/>
              <w:rPr>
                <w:sz w:val="22"/>
                <w:szCs w:val="22"/>
              </w:rPr>
            </w:pPr>
            <w:r w:rsidRPr="004C4DB5">
              <w:rPr>
                <w:sz w:val="22"/>
                <w:szCs w:val="22"/>
              </w:rPr>
              <w:t>(31,0</w:t>
            </w:r>
            <w:r w:rsidR="00125D0C" w:rsidRPr="004C4DB5">
              <w:rPr>
                <w:sz w:val="22"/>
                <w:szCs w:val="22"/>
              </w:rPr>
              <w:t>;</w:t>
            </w:r>
            <w:r w:rsidRPr="004C4DB5">
              <w:rPr>
                <w:sz w:val="22"/>
                <w:szCs w:val="22"/>
              </w:rPr>
              <w:t xml:space="preserve"> 49,6)</w:t>
            </w:r>
          </w:p>
        </w:tc>
        <w:tc>
          <w:tcPr>
            <w:tcW w:w="1933" w:type="dxa"/>
            <w:tcBorders>
              <w:top w:val="single" w:sz="6" w:space="0" w:color="000000"/>
              <w:bottom w:val="single" w:sz="6" w:space="0" w:color="000000"/>
            </w:tcBorders>
          </w:tcPr>
          <w:p w14:paraId="5A66BB31" w14:textId="77777777" w:rsidR="00D23C5B" w:rsidRPr="004C4DB5" w:rsidRDefault="00D23C5B" w:rsidP="00760D5C">
            <w:pPr>
              <w:pStyle w:val="TableText10"/>
              <w:keepNext/>
              <w:jc w:val="center"/>
              <w:rPr>
                <w:sz w:val="22"/>
                <w:szCs w:val="22"/>
              </w:rPr>
            </w:pPr>
            <w:r w:rsidRPr="004C4DB5">
              <w:rPr>
                <w:sz w:val="22"/>
                <w:szCs w:val="22"/>
              </w:rPr>
              <w:t>20,7%</w:t>
            </w:r>
          </w:p>
          <w:p w14:paraId="32283998" w14:textId="77777777" w:rsidR="00D23C5B" w:rsidRPr="004C4DB5" w:rsidRDefault="00D23C5B" w:rsidP="00760D5C">
            <w:pPr>
              <w:pStyle w:val="TableText10"/>
              <w:keepNext/>
              <w:jc w:val="center"/>
              <w:rPr>
                <w:sz w:val="22"/>
                <w:szCs w:val="22"/>
              </w:rPr>
            </w:pPr>
            <w:r w:rsidRPr="004C4DB5">
              <w:rPr>
                <w:sz w:val="22"/>
                <w:szCs w:val="22"/>
              </w:rPr>
              <w:t>(13,7</w:t>
            </w:r>
            <w:r w:rsidR="00125D0C" w:rsidRPr="004C4DB5">
              <w:rPr>
                <w:sz w:val="22"/>
                <w:szCs w:val="22"/>
              </w:rPr>
              <w:t>;</w:t>
            </w:r>
            <w:r w:rsidRPr="004C4DB5">
              <w:rPr>
                <w:sz w:val="22"/>
                <w:szCs w:val="22"/>
              </w:rPr>
              <w:t xml:space="preserve"> 29,2)</w:t>
            </w:r>
          </w:p>
        </w:tc>
        <w:tc>
          <w:tcPr>
            <w:tcW w:w="1784" w:type="dxa"/>
            <w:tcBorders>
              <w:top w:val="single" w:sz="6" w:space="0" w:color="000000"/>
              <w:bottom w:val="single" w:sz="6" w:space="0" w:color="000000"/>
              <w:right w:val="single" w:sz="4" w:space="0" w:color="auto"/>
            </w:tcBorders>
          </w:tcPr>
          <w:p w14:paraId="4C363A2F" w14:textId="77777777" w:rsidR="00D23C5B" w:rsidRPr="004C4DB5" w:rsidRDefault="00D23C5B" w:rsidP="00760D5C">
            <w:pPr>
              <w:pStyle w:val="TableText10"/>
              <w:keepNext/>
              <w:jc w:val="center"/>
              <w:rPr>
                <w:sz w:val="22"/>
                <w:szCs w:val="22"/>
              </w:rPr>
            </w:pPr>
            <w:r w:rsidRPr="004C4DB5">
              <w:rPr>
                <w:sz w:val="22"/>
                <w:szCs w:val="22"/>
              </w:rPr>
              <w:t>P</w:t>
            </w:r>
            <w:r w:rsidR="00366662" w:rsidRPr="004C4DB5">
              <w:rPr>
                <w:sz w:val="22"/>
                <w:szCs w:val="22"/>
              </w:rPr>
              <w:t> </w:t>
            </w:r>
            <w:r w:rsidRPr="004C4DB5">
              <w:rPr>
                <w:sz w:val="22"/>
                <w:szCs w:val="22"/>
              </w:rPr>
              <w:t>=</w:t>
            </w:r>
            <w:r w:rsidR="00366662" w:rsidRPr="004C4DB5">
              <w:rPr>
                <w:sz w:val="22"/>
                <w:szCs w:val="22"/>
              </w:rPr>
              <w:t> </w:t>
            </w:r>
            <w:r w:rsidRPr="004C4DB5">
              <w:rPr>
                <w:sz w:val="22"/>
                <w:szCs w:val="22"/>
              </w:rPr>
              <w:t>0,0014</w:t>
            </w:r>
          </w:p>
        </w:tc>
      </w:tr>
      <w:tr w:rsidR="00D23C5B" w:rsidRPr="004C4DB5" w14:paraId="3AAC9651" w14:textId="77777777" w:rsidTr="00760D5C">
        <w:tc>
          <w:tcPr>
            <w:tcW w:w="2898" w:type="dxa"/>
            <w:tcBorders>
              <w:top w:val="single" w:sz="6" w:space="0" w:color="000000"/>
              <w:left w:val="single" w:sz="4" w:space="0" w:color="auto"/>
              <w:bottom w:val="nil"/>
            </w:tcBorders>
          </w:tcPr>
          <w:p w14:paraId="0BE65254" w14:textId="77777777" w:rsidR="00D23C5B" w:rsidRPr="004C4DB5" w:rsidRDefault="00D23C5B" w:rsidP="002D4562">
            <w:pPr>
              <w:pStyle w:val="TableText10"/>
              <w:keepNext/>
              <w:rPr>
                <w:sz w:val="22"/>
                <w:szCs w:val="22"/>
              </w:rPr>
            </w:pPr>
            <w:r w:rsidRPr="004C4DB5">
              <w:rPr>
                <w:sz w:val="22"/>
                <w:szCs w:val="22"/>
              </w:rPr>
              <w:t>Üldine elulemus</w:t>
            </w:r>
          </w:p>
        </w:tc>
        <w:tc>
          <w:tcPr>
            <w:tcW w:w="1636" w:type="dxa"/>
            <w:tcBorders>
              <w:top w:val="single" w:sz="6" w:space="0" w:color="000000"/>
              <w:bottom w:val="nil"/>
            </w:tcBorders>
          </w:tcPr>
          <w:p w14:paraId="1DF11677" w14:textId="77777777" w:rsidR="00D23C5B" w:rsidRPr="004C4DB5" w:rsidRDefault="00D23C5B" w:rsidP="00760D5C">
            <w:pPr>
              <w:pStyle w:val="TableText10"/>
              <w:keepNext/>
              <w:jc w:val="center"/>
              <w:rPr>
                <w:sz w:val="22"/>
                <w:szCs w:val="22"/>
              </w:rPr>
            </w:pPr>
          </w:p>
        </w:tc>
        <w:tc>
          <w:tcPr>
            <w:tcW w:w="1933" w:type="dxa"/>
            <w:tcBorders>
              <w:top w:val="single" w:sz="6" w:space="0" w:color="000000"/>
              <w:bottom w:val="nil"/>
            </w:tcBorders>
          </w:tcPr>
          <w:p w14:paraId="44F7A4AD" w14:textId="77777777" w:rsidR="00D23C5B" w:rsidRPr="004C4DB5" w:rsidRDefault="00D23C5B" w:rsidP="00760D5C">
            <w:pPr>
              <w:pStyle w:val="TableText10"/>
              <w:keepNext/>
              <w:jc w:val="center"/>
              <w:rPr>
                <w:sz w:val="22"/>
                <w:szCs w:val="22"/>
              </w:rPr>
            </w:pPr>
          </w:p>
        </w:tc>
        <w:tc>
          <w:tcPr>
            <w:tcW w:w="1784" w:type="dxa"/>
            <w:tcBorders>
              <w:top w:val="single" w:sz="6" w:space="0" w:color="000000"/>
              <w:bottom w:val="nil"/>
              <w:right w:val="single" w:sz="4" w:space="0" w:color="auto"/>
            </w:tcBorders>
          </w:tcPr>
          <w:p w14:paraId="6B756BB1" w14:textId="77777777" w:rsidR="00D23C5B" w:rsidRPr="004C4DB5" w:rsidRDefault="00D23C5B" w:rsidP="00760D5C">
            <w:pPr>
              <w:pStyle w:val="TableText10"/>
              <w:keepNext/>
              <w:jc w:val="center"/>
              <w:rPr>
                <w:sz w:val="22"/>
                <w:szCs w:val="22"/>
              </w:rPr>
            </w:pPr>
            <w:r w:rsidRPr="004C4DB5">
              <w:rPr>
                <w:sz w:val="22"/>
                <w:szCs w:val="22"/>
              </w:rPr>
              <w:t>Riski</w:t>
            </w:r>
            <w:r w:rsidR="00C47CD1" w:rsidRPr="004C4DB5">
              <w:rPr>
                <w:sz w:val="22"/>
                <w:szCs w:val="22"/>
                <w:lang w:eastAsia="de-DE"/>
              </w:rPr>
              <w:t xml:space="preserve">tiheduste </w:t>
            </w:r>
            <w:r w:rsidRPr="004C4DB5">
              <w:rPr>
                <w:sz w:val="22"/>
                <w:szCs w:val="22"/>
              </w:rPr>
              <w:t>suhe</w:t>
            </w:r>
          </w:p>
          <w:p w14:paraId="12B16641" w14:textId="77777777" w:rsidR="00D23C5B" w:rsidRPr="004C4DB5" w:rsidRDefault="00D23C5B" w:rsidP="00760D5C">
            <w:pPr>
              <w:pStyle w:val="TableText10"/>
              <w:keepNext/>
              <w:jc w:val="center"/>
              <w:rPr>
                <w:sz w:val="22"/>
                <w:szCs w:val="22"/>
              </w:rPr>
            </w:pPr>
            <w:r w:rsidRPr="004C4DB5">
              <w:rPr>
                <w:sz w:val="22"/>
                <w:szCs w:val="22"/>
              </w:rPr>
              <w:t>(95% CI)</w:t>
            </w:r>
          </w:p>
        </w:tc>
      </w:tr>
      <w:tr w:rsidR="00D23C5B" w:rsidRPr="004C4DB5" w14:paraId="7401D15F" w14:textId="77777777" w:rsidTr="00760D5C">
        <w:tc>
          <w:tcPr>
            <w:tcW w:w="2898" w:type="dxa"/>
            <w:tcBorders>
              <w:top w:val="nil"/>
              <w:left w:val="single" w:sz="4" w:space="0" w:color="auto"/>
              <w:bottom w:val="single" w:sz="4" w:space="0" w:color="auto"/>
            </w:tcBorders>
          </w:tcPr>
          <w:p w14:paraId="0A0F7EF1" w14:textId="77777777" w:rsidR="00D23C5B" w:rsidRPr="004C4DB5" w:rsidRDefault="00D23C5B" w:rsidP="002D4562">
            <w:pPr>
              <w:pStyle w:val="TableText10"/>
              <w:keepNext/>
              <w:rPr>
                <w:sz w:val="22"/>
                <w:szCs w:val="22"/>
              </w:rPr>
            </w:pPr>
            <w:r w:rsidRPr="004C4DB5">
              <w:rPr>
                <w:sz w:val="22"/>
                <w:szCs w:val="22"/>
              </w:rPr>
              <w:t>Tüsistusega patsientide arv</w:t>
            </w:r>
          </w:p>
        </w:tc>
        <w:tc>
          <w:tcPr>
            <w:tcW w:w="1636" w:type="dxa"/>
            <w:tcBorders>
              <w:top w:val="nil"/>
              <w:bottom w:val="single" w:sz="4" w:space="0" w:color="auto"/>
            </w:tcBorders>
          </w:tcPr>
          <w:p w14:paraId="0F858B0B" w14:textId="77777777" w:rsidR="00D23C5B" w:rsidRPr="004C4DB5" w:rsidRDefault="00D23C5B" w:rsidP="00760D5C">
            <w:pPr>
              <w:pStyle w:val="TableText10"/>
              <w:keepNext/>
              <w:jc w:val="center"/>
              <w:rPr>
                <w:sz w:val="22"/>
                <w:szCs w:val="22"/>
              </w:rPr>
            </w:pPr>
            <w:r w:rsidRPr="004C4DB5">
              <w:rPr>
                <w:sz w:val="22"/>
                <w:szCs w:val="22"/>
              </w:rPr>
              <w:t>22</w:t>
            </w:r>
          </w:p>
        </w:tc>
        <w:tc>
          <w:tcPr>
            <w:tcW w:w="1933" w:type="dxa"/>
            <w:tcBorders>
              <w:top w:val="nil"/>
              <w:bottom w:val="single" w:sz="4" w:space="0" w:color="auto"/>
            </w:tcBorders>
          </w:tcPr>
          <w:p w14:paraId="1133CDE9" w14:textId="77777777" w:rsidR="00D23C5B" w:rsidRPr="004C4DB5" w:rsidRDefault="00D23C5B" w:rsidP="00760D5C">
            <w:pPr>
              <w:pStyle w:val="TableText10"/>
              <w:keepNext/>
              <w:jc w:val="center"/>
              <w:rPr>
                <w:sz w:val="22"/>
                <w:szCs w:val="22"/>
              </w:rPr>
            </w:pPr>
            <w:r w:rsidRPr="004C4DB5">
              <w:rPr>
                <w:sz w:val="22"/>
                <w:szCs w:val="22"/>
              </w:rPr>
              <w:t>33</w:t>
            </w:r>
          </w:p>
        </w:tc>
        <w:tc>
          <w:tcPr>
            <w:tcW w:w="1784" w:type="dxa"/>
            <w:tcBorders>
              <w:top w:val="nil"/>
              <w:bottom w:val="single" w:sz="4" w:space="0" w:color="auto"/>
              <w:right w:val="single" w:sz="4" w:space="0" w:color="auto"/>
            </w:tcBorders>
          </w:tcPr>
          <w:p w14:paraId="0B6F1DDE" w14:textId="77777777" w:rsidR="00D23C5B" w:rsidRPr="004C4DB5" w:rsidRDefault="00D23C5B" w:rsidP="00760D5C">
            <w:pPr>
              <w:pStyle w:val="TableText10"/>
              <w:keepNext/>
              <w:jc w:val="center"/>
              <w:rPr>
                <w:sz w:val="22"/>
                <w:szCs w:val="22"/>
              </w:rPr>
            </w:pPr>
            <w:r w:rsidRPr="004C4DB5">
              <w:rPr>
                <w:sz w:val="22"/>
                <w:szCs w:val="22"/>
              </w:rPr>
              <w:t>0,59 (0,35</w:t>
            </w:r>
            <w:r w:rsidR="00125D0C" w:rsidRPr="004C4DB5">
              <w:rPr>
                <w:sz w:val="22"/>
                <w:szCs w:val="22"/>
              </w:rPr>
              <w:t>;</w:t>
            </w:r>
            <w:r w:rsidRPr="004C4DB5">
              <w:rPr>
                <w:sz w:val="22"/>
                <w:szCs w:val="22"/>
              </w:rPr>
              <w:t xml:space="preserve"> 1,02)</w:t>
            </w:r>
          </w:p>
          <w:p w14:paraId="40D9864B" w14:textId="77777777" w:rsidR="00D23C5B" w:rsidRPr="004C4DB5" w:rsidRDefault="00D23C5B" w:rsidP="00760D5C">
            <w:pPr>
              <w:pStyle w:val="TableText10"/>
              <w:keepNext/>
              <w:jc w:val="center"/>
              <w:rPr>
                <w:sz w:val="22"/>
                <w:szCs w:val="22"/>
              </w:rPr>
            </w:pPr>
            <w:r w:rsidRPr="004C4DB5">
              <w:rPr>
                <w:sz w:val="22"/>
                <w:szCs w:val="22"/>
              </w:rPr>
              <w:t>p</w:t>
            </w:r>
            <w:r w:rsidR="00125D0C" w:rsidRPr="004C4DB5">
              <w:rPr>
                <w:sz w:val="22"/>
                <w:szCs w:val="22"/>
              </w:rPr>
              <w:t> </w:t>
            </w:r>
            <w:r w:rsidRPr="004C4DB5">
              <w:rPr>
                <w:sz w:val="22"/>
                <w:szCs w:val="22"/>
              </w:rPr>
              <w:t>=</w:t>
            </w:r>
            <w:r w:rsidR="00125D0C" w:rsidRPr="004C4DB5">
              <w:rPr>
                <w:sz w:val="22"/>
                <w:szCs w:val="22"/>
              </w:rPr>
              <w:t> </w:t>
            </w:r>
            <w:r w:rsidRPr="004C4DB5">
              <w:rPr>
                <w:sz w:val="22"/>
                <w:szCs w:val="22"/>
              </w:rPr>
              <w:t>0,0555</w:t>
            </w:r>
          </w:p>
        </w:tc>
      </w:tr>
    </w:tbl>
    <w:p w14:paraId="04CA1975" w14:textId="77777777" w:rsidR="00D23C5B" w:rsidRPr="004C4DB5" w:rsidRDefault="00D23C5B" w:rsidP="00D23C5B">
      <w:pPr>
        <w:rPr>
          <w:sz w:val="20"/>
        </w:rPr>
      </w:pPr>
      <w:r w:rsidRPr="004C4DB5">
        <w:rPr>
          <w:sz w:val="20"/>
        </w:rPr>
        <w:t>* defineeriti kui igasuguse invasiivse vähi puudumist nii rinnanäärmes kui kaenlaalustes lümfisõlmedes</w:t>
      </w:r>
    </w:p>
    <w:p w14:paraId="583F5F5D" w14:textId="77777777" w:rsidR="00D23C5B" w:rsidRPr="004C4DB5" w:rsidRDefault="00D23C5B" w:rsidP="00D23C5B">
      <w:pPr>
        <w:rPr>
          <w:szCs w:val="22"/>
        </w:rPr>
      </w:pPr>
    </w:p>
    <w:p w14:paraId="123A6607" w14:textId="77777777" w:rsidR="00D23C5B" w:rsidRPr="004C4DB5" w:rsidRDefault="00D23C5B" w:rsidP="00D23C5B">
      <w:pPr>
        <w:rPr>
          <w:szCs w:val="22"/>
        </w:rPr>
      </w:pPr>
      <w:r w:rsidRPr="004C4DB5">
        <w:rPr>
          <w:szCs w:val="22"/>
        </w:rPr>
        <w:t>Absoluutne kasu – 13</w:t>
      </w:r>
      <w:r w:rsidR="00573D20" w:rsidRPr="004C4DB5">
        <w:rPr>
          <w:szCs w:val="22"/>
        </w:rPr>
        <w:t> </w:t>
      </w:r>
      <w:r w:rsidRPr="004C4DB5">
        <w:rPr>
          <w:szCs w:val="22"/>
        </w:rPr>
        <w:t>protsendipunkti Herceptin’i rühma kasuks – arvutati 3</w:t>
      </w:r>
      <w:r w:rsidRPr="004C4DB5">
        <w:rPr>
          <w:szCs w:val="22"/>
        </w:rPr>
        <w:noBreakHyphen/>
        <w:t xml:space="preserve">aastase tüsistustevaba elulemuse põhjal (65% </w:t>
      </w:r>
      <w:r w:rsidRPr="004C4DB5">
        <w:rPr>
          <w:i/>
          <w:szCs w:val="22"/>
        </w:rPr>
        <w:t>versus</w:t>
      </w:r>
      <w:r w:rsidRPr="004C4DB5">
        <w:rPr>
          <w:szCs w:val="22"/>
        </w:rPr>
        <w:t xml:space="preserve"> 52%).</w:t>
      </w:r>
    </w:p>
    <w:p w14:paraId="6568DBF4" w14:textId="77777777" w:rsidR="00D23C5B" w:rsidRPr="004C4DB5" w:rsidRDefault="00D23C5B" w:rsidP="00D23C5B">
      <w:pPr>
        <w:rPr>
          <w:szCs w:val="22"/>
        </w:rPr>
      </w:pPr>
    </w:p>
    <w:p w14:paraId="02CB0F70" w14:textId="77777777" w:rsidR="00D23C5B" w:rsidRPr="004C4DB5" w:rsidRDefault="00D23C5B" w:rsidP="00D23C5B">
      <w:pPr>
        <w:keepNext/>
        <w:rPr>
          <w:szCs w:val="22"/>
        </w:rPr>
      </w:pPr>
      <w:r w:rsidRPr="004C4DB5">
        <w:rPr>
          <w:i/>
          <w:szCs w:val="22"/>
        </w:rPr>
        <w:t>Subkutaanne fikseeritud annust sisaldav ravimvorm</w:t>
      </w:r>
    </w:p>
    <w:p w14:paraId="431BEF77" w14:textId="77777777" w:rsidR="00D23C5B" w:rsidRPr="004C4DB5" w:rsidRDefault="00D23C5B" w:rsidP="00D23C5B">
      <w:pPr>
        <w:keepNext/>
        <w:rPr>
          <w:szCs w:val="22"/>
        </w:rPr>
      </w:pPr>
    </w:p>
    <w:p w14:paraId="21BE6F6B" w14:textId="77777777" w:rsidR="00D23C5B" w:rsidRPr="004C4DB5" w:rsidRDefault="00D23C5B" w:rsidP="00D23C5B">
      <w:pPr>
        <w:rPr>
          <w:szCs w:val="22"/>
        </w:rPr>
      </w:pPr>
      <w:r w:rsidRPr="004C4DB5">
        <w:rPr>
          <w:szCs w:val="22"/>
        </w:rPr>
        <w:t xml:space="preserve">Uuring BO22227 </w:t>
      </w:r>
      <w:r w:rsidR="00AE03BE" w:rsidRPr="004C4DB5">
        <w:rPr>
          <w:szCs w:val="22"/>
        </w:rPr>
        <w:t>kavandati</w:t>
      </w:r>
      <w:r w:rsidR="009309F5" w:rsidRPr="004C4DB5">
        <w:rPr>
          <w:szCs w:val="22"/>
        </w:rPr>
        <w:t xml:space="preserve"> </w:t>
      </w:r>
      <w:r w:rsidRPr="004C4DB5">
        <w:rPr>
          <w:szCs w:val="22"/>
        </w:rPr>
        <w:t>demonstreeri</w:t>
      </w:r>
      <w:r w:rsidR="00AE03BE" w:rsidRPr="004C4DB5">
        <w:rPr>
          <w:szCs w:val="22"/>
        </w:rPr>
        <w:t>m</w:t>
      </w:r>
      <w:r w:rsidRPr="004C4DB5">
        <w:rPr>
          <w:szCs w:val="22"/>
        </w:rPr>
        <w:t>a Herceptin’i subkutaanse fikseeritud annust sisaldava ravimvormi samaväärsust Herceptin’i intravenoosse ravimvormiga farmakokineetika (FK) ja efektiivsuse esmaste kaastulemusnäitajate põhjal</w:t>
      </w:r>
      <w:r w:rsidR="00AE03BE" w:rsidRPr="004C4DB5">
        <w:rPr>
          <w:szCs w:val="22"/>
        </w:rPr>
        <w:t xml:space="preserve"> (vastavalt trastuzumabi C</w:t>
      </w:r>
      <w:r w:rsidR="00AE03BE" w:rsidRPr="004C4DB5">
        <w:rPr>
          <w:szCs w:val="22"/>
          <w:vertAlign w:val="subscript"/>
        </w:rPr>
        <w:t>min</w:t>
      </w:r>
      <w:r w:rsidR="00AE03BE" w:rsidRPr="004C4DB5">
        <w:rPr>
          <w:szCs w:val="22"/>
        </w:rPr>
        <w:t xml:space="preserve"> enne 8. tsükli annuse manustamist ja pCR</w:t>
      </w:r>
      <w:r w:rsidR="003B4FD2" w:rsidRPr="004C4DB5">
        <w:rPr>
          <w:szCs w:val="22"/>
        </w:rPr>
        <w:t>-</w:t>
      </w:r>
      <w:r w:rsidR="00AE03BE" w:rsidRPr="004C4DB5">
        <w:rPr>
          <w:szCs w:val="22"/>
        </w:rPr>
        <w:t>i määr radikaalse operatsiooni ajal)</w:t>
      </w:r>
      <w:r w:rsidRPr="004C4DB5">
        <w:rPr>
          <w:szCs w:val="22"/>
        </w:rPr>
        <w:t>. Kokku 595</w:t>
      </w:r>
      <w:r w:rsidR="003B4FD2" w:rsidRPr="004C4DB5">
        <w:rPr>
          <w:szCs w:val="22"/>
        </w:rPr>
        <w:t> </w:t>
      </w:r>
      <w:r w:rsidRPr="004C4DB5">
        <w:rPr>
          <w:szCs w:val="22"/>
        </w:rPr>
        <w:t>patsienti, kellel esines HER2</w:t>
      </w:r>
      <w:r w:rsidRPr="004C4DB5">
        <w:rPr>
          <w:szCs w:val="22"/>
        </w:rPr>
        <w:noBreakHyphen/>
        <w:t>positiivne, opereeritav või lokaalselt kaugelearenenud rinnanäärmevähk (sh põletikuline rinnanäärmevähk), said kaheksa ravitsüklit Herceptin’i intravenoosse ravimvormi või Herceptin’i subkutaanse fikseeritud annust sisaldava ravimvormiga, mida manustati samaaegselt kemoteraapiaga (4</w:t>
      </w:r>
      <w:r w:rsidR="003B4FD2" w:rsidRPr="004C4DB5">
        <w:rPr>
          <w:szCs w:val="22"/>
        </w:rPr>
        <w:t> </w:t>
      </w:r>
      <w:r w:rsidRPr="004C4DB5">
        <w:rPr>
          <w:szCs w:val="22"/>
        </w:rPr>
        <w:t>tsüklit dotsetakseeli 75 mg/m</w:t>
      </w:r>
      <w:r w:rsidRPr="004C4DB5">
        <w:rPr>
          <w:szCs w:val="22"/>
          <w:vertAlign w:val="superscript"/>
        </w:rPr>
        <w:t>2</w:t>
      </w:r>
      <w:r w:rsidRPr="004C4DB5">
        <w:rPr>
          <w:szCs w:val="22"/>
        </w:rPr>
        <w:t xml:space="preserve"> veeniinfusioonina, millele järgnes 4</w:t>
      </w:r>
      <w:r w:rsidR="003B4FD2" w:rsidRPr="004C4DB5">
        <w:rPr>
          <w:szCs w:val="22"/>
        </w:rPr>
        <w:t> </w:t>
      </w:r>
      <w:r w:rsidRPr="004C4DB5">
        <w:rPr>
          <w:szCs w:val="22"/>
        </w:rPr>
        <w:t>FEC tsüklit [5</w:t>
      </w:r>
      <w:r w:rsidRPr="004C4DB5">
        <w:rPr>
          <w:szCs w:val="22"/>
        </w:rPr>
        <w:noBreakHyphen/>
        <w:t>fluorouratsiil 500 mg/m</w:t>
      </w:r>
      <w:r w:rsidRPr="004C4DB5">
        <w:rPr>
          <w:szCs w:val="22"/>
          <w:vertAlign w:val="superscript"/>
        </w:rPr>
        <w:t>2</w:t>
      </w:r>
      <w:r w:rsidRPr="004C4DB5">
        <w:rPr>
          <w:szCs w:val="22"/>
        </w:rPr>
        <w:t>; epirubitsiin 75 mg/m</w:t>
      </w:r>
      <w:r w:rsidRPr="004C4DB5">
        <w:rPr>
          <w:szCs w:val="22"/>
          <w:vertAlign w:val="superscript"/>
        </w:rPr>
        <w:t>2</w:t>
      </w:r>
      <w:r w:rsidRPr="004C4DB5">
        <w:rPr>
          <w:szCs w:val="22"/>
        </w:rPr>
        <w:t>; tsüklofosfamiid 500 mg/m</w:t>
      </w:r>
      <w:r w:rsidRPr="004C4DB5">
        <w:rPr>
          <w:szCs w:val="22"/>
          <w:vertAlign w:val="superscript"/>
        </w:rPr>
        <w:t>2</w:t>
      </w:r>
      <w:r w:rsidRPr="004C4DB5">
        <w:rPr>
          <w:szCs w:val="22"/>
        </w:rPr>
        <w:t>, kõik intravenoosse booluse või infusioonina]), millele järgnes operatsioon ja jätkus ravi Herceptin’i intravenoosse ravimvormi või Herceptin’i subkutaanse fikseeritud annust sisaldava ravimvormiga vastavalt esialgsele randomiseerimisele 10</w:t>
      </w:r>
      <w:r w:rsidR="003B4FD2" w:rsidRPr="004C4DB5">
        <w:rPr>
          <w:szCs w:val="22"/>
        </w:rPr>
        <w:t> </w:t>
      </w:r>
      <w:r w:rsidRPr="004C4DB5">
        <w:rPr>
          <w:szCs w:val="22"/>
        </w:rPr>
        <w:t>lisatsükli vältel kokku ühe raviaasta jooksul.</w:t>
      </w:r>
    </w:p>
    <w:p w14:paraId="21C5156B" w14:textId="77777777" w:rsidR="00D23C5B" w:rsidRPr="004C4DB5" w:rsidRDefault="00D23C5B" w:rsidP="00D23C5B">
      <w:pPr>
        <w:rPr>
          <w:szCs w:val="22"/>
        </w:rPr>
      </w:pPr>
    </w:p>
    <w:p w14:paraId="20D37088" w14:textId="77777777" w:rsidR="00AE03BE" w:rsidRPr="004C4DB5" w:rsidRDefault="00D23C5B" w:rsidP="00AE03BE">
      <w:pPr>
        <w:rPr>
          <w:szCs w:val="22"/>
        </w:rPr>
      </w:pPr>
      <w:r w:rsidRPr="004C4DB5">
        <w:rPr>
          <w:szCs w:val="22"/>
        </w:rPr>
        <w:lastRenderedPageBreak/>
        <w:t xml:space="preserve">Efektiivsuse esmase kaastulemusnäitaja (täielik ravivastus, mida defineeritakse kui invasiivsete vähirakkude puudumist rinnanäärmes) analüüsi tulemus oli 40,7% (95% CI: 34,7, 46,9) Herceptin’i intravenoosse ravimvormi rühmas ja 45,4% (95% CI: 39,2%, 51,7%) Herceptin’i subkutaanse fikseeritud annust sisaldava ravimvormi rühmas (erinevus 4,7% Herceptin’i subkutaanse fikseeritud annust sisaldava ravimvormi kasuks). Täieliku ravivastuse määra erinevuse ühepoolse 97,5% usaldusvahemiku alampiir oli -4,0, mis </w:t>
      </w:r>
      <w:r w:rsidR="00AE03BE" w:rsidRPr="004C4DB5">
        <w:rPr>
          <w:szCs w:val="22"/>
        </w:rPr>
        <w:t>tõestab Herceptin’i subkutaanse ravimvormi samaväärsust esmas</w:t>
      </w:r>
      <w:r w:rsidR="00D5015F" w:rsidRPr="004C4DB5">
        <w:rPr>
          <w:szCs w:val="22"/>
        </w:rPr>
        <w:t>t</w:t>
      </w:r>
      <w:r w:rsidR="00AE03BE" w:rsidRPr="004C4DB5">
        <w:rPr>
          <w:szCs w:val="22"/>
        </w:rPr>
        <w:t>e kaastulemusnäitaja</w:t>
      </w:r>
      <w:r w:rsidR="00D5015F" w:rsidRPr="004C4DB5">
        <w:rPr>
          <w:szCs w:val="22"/>
        </w:rPr>
        <w:t>te</w:t>
      </w:r>
      <w:r w:rsidR="00AE03BE" w:rsidRPr="004C4DB5">
        <w:rPr>
          <w:szCs w:val="22"/>
        </w:rPr>
        <w:t xml:space="preserve"> puhul.</w:t>
      </w:r>
    </w:p>
    <w:p w14:paraId="6A90CFE5" w14:textId="77777777" w:rsidR="00AE03BE" w:rsidRPr="004C4DB5" w:rsidRDefault="00AE03BE" w:rsidP="00AE03BE">
      <w:pPr>
        <w:rPr>
          <w:szCs w:val="22"/>
        </w:rPr>
      </w:pPr>
    </w:p>
    <w:p w14:paraId="508470C3" w14:textId="77777777" w:rsidR="00AE03BE" w:rsidRPr="004C4DB5" w:rsidRDefault="00AE03BE" w:rsidP="006772BA">
      <w:pPr>
        <w:keepNext/>
        <w:keepLines/>
      </w:pPr>
      <w:r w:rsidRPr="004C4DB5">
        <w:t>Tabel</w:t>
      </w:r>
      <w:r w:rsidR="00947983" w:rsidRPr="004C4DB5">
        <w:rPr>
          <w:szCs w:val="22"/>
        </w:rPr>
        <w:t> </w:t>
      </w:r>
      <w:r w:rsidRPr="004C4DB5">
        <w:rPr>
          <w:szCs w:val="22"/>
        </w:rPr>
        <w:t>12</w:t>
      </w:r>
      <w:r w:rsidR="00366662" w:rsidRPr="004C4DB5">
        <w:rPr>
          <w:szCs w:val="22"/>
        </w:rPr>
        <w:t>.</w:t>
      </w:r>
      <w:r w:rsidR="00371406" w:rsidRPr="004C4DB5">
        <w:rPr>
          <w:szCs w:val="22"/>
        </w:rPr>
        <w:t xml:space="preserve"> </w:t>
      </w:r>
      <w:r w:rsidRPr="004C4DB5">
        <w:t>Patoloogilise täieliku ravivastuse</w:t>
      </w:r>
      <w:r w:rsidRPr="004C4DB5">
        <w:rPr>
          <w:szCs w:val="22"/>
        </w:rPr>
        <w:t xml:space="preserve"> (pCR) </w:t>
      </w:r>
      <w:r w:rsidRPr="004C4DB5">
        <w:t>kokkuvõte</w:t>
      </w:r>
    </w:p>
    <w:p w14:paraId="03E6CA40" w14:textId="77777777" w:rsidR="00595681" w:rsidRPr="004C4DB5" w:rsidRDefault="00595681" w:rsidP="006772BA">
      <w:pPr>
        <w:keepNext/>
        <w:keepLine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1816"/>
        <w:gridCol w:w="1914"/>
      </w:tblGrid>
      <w:tr w:rsidR="00AE03BE" w:rsidRPr="004C4DB5" w14:paraId="01953D84" w14:textId="77777777" w:rsidTr="00407EF7">
        <w:tc>
          <w:tcPr>
            <w:tcW w:w="5688" w:type="dxa"/>
            <w:tcBorders>
              <w:top w:val="single" w:sz="4" w:space="0" w:color="auto"/>
              <w:left w:val="single" w:sz="4" w:space="0" w:color="auto"/>
              <w:bottom w:val="single" w:sz="4" w:space="0" w:color="auto"/>
              <w:right w:val="single" w:sz="4" w:space="0" w:color="auto"/>
            </w:tcBorders>
          </w:tcPr>
          <w:p w14:paraId="47E9B1D2" w14:textId="77777777" w:rsidR="00AE03BE" w:rsidRPr="004C4DB5" w:rsidRDefault="00AE03BE" w:rsidP="006772BA">
            <w:pPr>
              <w:pStyle w:val="TextTi12"/>
              <w:keepNext/>
              <w:keepLines/>
              <w:spacing w:after="0"/>
              <w:jc w:val="center"/>
              <w:rPr>
                <w:rFonts w:eastAsia="MS Mincho"/>
                <w:sz w:val="22"/>
                <w:szCs w:val="22"/>
              </w:rPr>
            </w:pPr>
          </w:p>
        </w:tc>
        <w:tc>
          <w:tcPr>
            <w:tcW w:w="1890" w:type="dxa"/>
            <w:tcBorders>
              <w:top w:val="single" w:sz="4" w:space="0" w:color="auto"/>
              <w:left w:val="single" w:sz="4" w:space="0" w:color="auto"/>
              <w:bottom w:val="single" w:sz="4" w:space="0" w:color="auto"/>
              <w:right w:val="single" w:sz="4" w:space="0" w:color="auto"/>
            </w:tcBorders>
          </w:tcPr>
          <w:p w14:paraId="6B57A472" w14:textId="77777777" w:rsidR="00AE03BE" w:rsidRPr="004C4DB5" w:rsidRDefault="00AE03BE" w:rsidP="006772BA">
            <w:pPr>
              <w:pStyle w:val="TextTi12"/>
              <w:keepNext/>
              <w:keepLines/>
              <w:spacing w:after="0"/>
              <w:jc w:val="center"/>
              <w:rPr>
                <w:rFonts w:eastAsia="MS Mincho"/>
                <w:sz w:val="22"/>
                <w:szCs w:val="22"/>
              </w:rPr>
            </w:pPr>
            <w:r w:rsidRPr="004C4DB5">
              <w:rPr>
                <w:rFonts w:eastAsia="MS Mincho"/>
                <w:sz w:val="22"/>
              </w:rPr>
              <w:t>Herceptin i.v.</w:t>
            </w:r>
          </w:p>
          <w:p w14:paraId="1C4C9D7B" w14:textId="77777777" w:rsidR="00AE03BE" w:rsidRPr="004C4DB5" w:rsidRDefault="00AE03BE" w:rsidP="006772BA">
            <w:pPr>
              <w:pStyle w:val="TextTi12"/>
              <w:keepNext/>
              <w:keepLines/>
              <w:spacing w:after="0"/>
              <w:jc w:val="center"/>
              <w:rPr>
                <w:rFonts w:eastAsia="MS Mincho"/>
                <w:sz w:val="22"/>
                <w:szCs w:val="22"/>
              </w:rPr>
            </w:pPr>
            <w:r w:rsidRPr="004C4DB5">
              <w:rPr>
                <w:rFonts w:eastAsia="MS Mincho"/>
                <w:sz w:val="22"/>
              </w:rPr>
              <w:t>(N</w:t>
            </w:r>
            <w:r w:rsidR="00947983" w:rsidRPr="004C4DB5">
              <w:rPr>
                <w:rFonts w:eastAsia="MS Mincho"/>
                <w:sz w:val="22"/>
              </w:rPr>
              <w:t> </w:t>
            </w:r>
            <w:r w:rsidRPr="004C4DB5">
              <w:rPr>
                <w:rFonts w:eastAsia="MS Mincho"/>
                <w:sz w:val="22"/>
              </w:rPr>
              <w:t>=</w:t>
            </w:r>
            <w:r w:rsidR="00947983" w:rsidRPr="004C4DB5">
              <w:rPr>
                <w:rFonts w:eastAsia="MS Mincho"/>
                <w:sz w:val="22"/>
              </w:rPr>
              <w:t> </w:t>
            </w:r>
            <w:r w:rsidRPr="004C4DB5">
              <w:rPr>
                <w:rFonts w:eastAsia="MS Mincho"/>
                <w:sz w:val="22"/>
                <w:szCs w:val="22"/>
              </w:rPr>
              <w:t>263)</w:t>
            </w:r>
          </w:p>
        </w:tc>
        <w:tc>
          <w:tcPr>
            <w:tcW w:w="1998" w:type="dxa"/>
            <w:tcBorders>
              <w:top w:val="single" w:sz="4" w:space="0" w:color="auto"/>
              <w:left w:val="single" w:sz="4" w:space="0" w:color="auto"/>
              <w:bottom w:val="single" w:sz="4" w:space="0" w:color="auto"/>
              <w:right w:val="single" w:sz="4" w:space="0" w:color="auto"/>
            </w:tcBorders>
          </w:tcPr>
          <w:p w14:paraId="42423919" w14:textId="77777777" w:rsidR="00AE03BE" w:rsidRPr="004C4DB5" w:rsidRDefault="00AE03BE" w:rsidP="006772BA">
            <w:pPr>
              <w:pStyle w:val="TextTi12"/>
              <w:keepNext/>
              <w:keepLines/>
              <w:spacing w:after="0"/>
              <w:jc w:val="center"/>
              <w:rPr>
                <w:rFonts w:eastAsia="MS Mincho"/>
                <w:sz w:val="22"/>
                <w:szCs w:val="22"/>
              </w:rPr>
            </w:pPr>
            <w:r w:rsidRPr="004C4DB5">
              <w:rPr>
                <w:rFonts w:eastAsia="MS Mincho"/>
                <w:sz w:val="22"/>
              </w:rPr>
              <w:t>Herceptin s.c.</w:t>
            </w:r>
            <w:r w:rsidRPr="004C4DB5">
              <w:rPr>
                <w:rFonts w:eastAsia="MS Mincho"/>
                <w:sz w:val="22"/>
                <w:szCs w:val="22"/>
              </w:rPr>
              <w:t xml:space="preserve"> (N</w:t>
            </w:r>
            <w:r w:rsidR="00947983" w:rsidRPr="004C4DB5">
              <w:rPr>
                <w:rFonts w:eastAsia="MS Mincho"/>
                <w:sz w:val="22"/>
                <w:szCs w:val="22"/>
              </w:rPr>
              <w:t> </w:t>
            </w:r>
            <w:r w:rsidRPr="004C4DB5">
              <w:rPr>
                <w:rFonts w:eastAsia="MS Mincho"/>
                <w:sz w:val="22"/>
                <w:szCs w:val="22"/>
              </w:rPr>
              <w:t>=</w:t>
            </w:r>
            <w:r w:rsidR="00947983" w:rsidRPr="004C4DB5">
              <w:rPr>
                <w:rFonts w:eastAsia="MS Mincho"/>
                <w:sz w:val="22"/>
                <w:szCs w:val="22"/>
              </w:rPr>
              <w:t> </w:t>
            </w:r>
            <w:r w:rsidRPr="004C4DB5">
              <w:rPr>
                <w:rFonts w:eastAsia="MS Mincho"/>
                <w:sz w:val="22"/>
                <w:szCs w:val="22"/>
              </w:rPr>
              <w:t>260)</w:t>
            </w:r>
          </w:p>
        </w:tc>
      </w:tr>
      <w:tr w:rsidR="00AE03BE" w:rsidRPr="004C4DB5" w14:paraId="27326EC6" w14:textId="77777777" w:rsidTr="00407EF7">
        <w:tc>
          <w:tcPr>
            <w:tcW w:w="5688" w:type="dxa"/>
            <w:tcBorders>
              <w:top w:val="single" w:sz="4" w:space="0" w:color="auto"/>
              <w:left w:val="single" w:sz="4" w:space="0" w:color="auto"/>
              <w:bottom w:val="single" w:sz="4" w:space="0" w:color="auto"/>
              <w:right w:val="single" w:sz="4" w:space="0" w:color="auto"/>
            </w:tcBorders>
          </w:tcPr>
          <w:p w14:paraId="5565A4BA" w14:textId="77777777" w:rsidR="00AE03BE" w:rsidRPr="004C4DB5" w:rsidRDefault="00AE03BE" w:rsidP="002D4562">
            <w:pPr>
              <w:pStyle w:val="TextTi12"/>
              <w:keepNext/>
              <w:spacing w:after="0"/>
              <w:rPr>
                <w:rFonts w:eastAsia="MS Mincho"/>
                <w:sz w:val="22"/>
                <w:szCs w:val="22"/>
              </w:rPr>
            </w:pPr>
            <w:r w:rsidRPr="004C4DB5">
              <w:rPr>
                <w:rFonts w:eastAsia="MS Mincho"/>
                <w:sz w:val="22"/>
                <w:szCs w:val="22"/>
              </w:rPr>
              <w:t>pCR (</w:t>
            </w:r>
            <w:r w:rsidRPr="004C4DB5">
              <w:rPr>
                <w:rFonts w:eastAsia="MS Mincho"/>
                <w:sz w:val="22"/>
              </w:rPr>
              <w:t>invasiivsete vähirakkude puudumine rinnanäärmes)</w:t>
            </w:r>
          </w:p>
        </w:tc>
        <w:tc>
          <w:tcPr>
            <w:tcW w:w="1890" w:type="dxa"/>
            <w:tcBorders>
              <w:top w:val="single" w:sz="4" w:space="0" w:color="auto"/>
              <w:left w:val="single" w:sz="4" w:space="0" w:color="auto"/>
              <w:bottom w:val="single" w:sz="4" w:space="0" w:color="auto"/>
              <w:right w:val="single" w:sz="4" w:space="0" w:color="auto"/>
            </w:tcBorders>
          </w:tcPr>
          <w:p w14:paraId="376D611E" w14:textId="77777777" w:rsidR="00AE03BE" w:rsidRPr="004C4DB5" w:rsidRDefault="00AE03BE" w:rsidP="002D4562">
            <w:pPr>
              <w:pStyle w:val="TextTi12"/>
              <w:keepNext/>
              <w:spacing w:after="0"/>
              <w:jc w:val="center"/>
              <w:rPr>
                <w:rFonts w:eastAsia="MS Mincho"/>
                <w:sz w:val="22"/>
                <w:szCs w:val="22"/>
              </w:rPr>
            </w:pPr>
            <w:r w:rsidRPr="004C4DB5">
              <w:rPr>
                <w:rFonts w:eastAsia="MS Mincho"/>
                <w:sz w:val="22"/>
                <w:szCs w:val="22"/>
              </w:rPr>
              <w:t>107 (40</w:t>
            </w:r>
            <w:r w:rsidRPr="004C4DB5">
              <w:rPr>
                <w:rFonts w:eastAsia="MS Mincho"/>
                <w:sz w:val="22"/>
              </w:rPr>
              <w:t>,</w:t>
            </w:r>
            <w:r w:rsidRPr="004C4DB5">
              <w:rPr>
                <w:rFonts w:eastAsia="MS Mincho"/>
                <w:sz w:val="22"/>
                <w:szCs w:val="22"/>
              </w:rPr>
              <w:t>7%)</w:t>
            </w:r>
          </w:p>
        </w:tc>
        <w:tc>
          <w:tcPr>
            <w:tcW w:w="1998" w:type="dxa"/>
            <w:tcBorders>
              <w:top w:val="single" w:sz="4" w:space="0" w:color="auto"/>
              <w:left w:val="single" w:sz="4" w:space="0" w:color="auto"/>
              <w:bottom w:val="single" w:sz="4" w:space="0" w:color="auto"/>
              <w:right w:val="single" w:sz="4" w:space="0" w:color="auto"/>
            </w:tcBorders>
          </w:tcPr>
          <w:p w14:paraId="7A339044" w14:textId="77777777" w:rsidR="00AE03BE" w:rsidRPr="004C4DB5" w:rsidRDefault="00AE03BE" w:rsidP="002D4562">
            <w:pPr>
              <w:pStyle w:val="TextTi12"/>
              <w:keepNext/>
              <w:spacing w:after="0"/>
              <w:jc w:val="center"/>
              <w:rPr>
                <w:rFonts w:eastAsia="MS Mincho"/>
                <w:sz w:val="22"/>
                <w:szCs w:val="22"/>
              </w:rPr>
            </w:pPr>
            <w:r w:rsidRPr="004C4DB5">
              <w:rPr>
                <w:rFonts w:eastAsia="MS Mincho"/>
                <w:sz w:val="22"/>
                <w:szCs w:val="22"/>
              </w:rPr>
              <w:t>118 (45</w:t>
            </w:r>
            <w:r w:rsidRPr="004C4DB5">
              <w:rPr>
                <w:rFonts w:eastAsia="MS Mincho"/>
                <w:sz w:val="22"/>
              </w:rPr>
              <w:t>,</w:t>
            </w:r>
            <w:r w:rsidRPr="004C4DB5">
              <w:rPr>
                <w:rFonts w:eastAsia="MS Mincho"/>
                <w:sz w:val="22"/>
                <w:szCs w:val="22"/>
              </w:rPr>
              <w:t>4%)</w:t>
            </w:r>
          </w:p>
        </w:tc>
      </w:tr>
      <w:tr w:rsidR="00AE03BE" w:rsidRPr="004C4DB5" w14:paraId="02AD9D04" w14:textId="77777777" w:rsidTr="00407EF7">
        <w:tc>
          <w:tcPr>
            <w:tcW w:w="5688" w:type="dxa"/>
            <w:tcBorders>
              <w:top w:val="single" w:sz="4" w:space="0" w:color="auto"/>
              <w:left w:val="single" w:sz="4" w:space="0" w:color="auto"/>
              <w:bottom w:val="single" w:sz="4" w:space="0" w:color="auto"/>
              <w:right w:val="single" w:sz="4" w:space="0" w:color="auto"/>
            </w:tcBorders>
          </w:tcPr>
          <w:p w14:paraId="54D07553" w14:textId="77777777" w:rsidR="00AE03BE" w:rsidRPr="004C4DB5" w:rsidRDefault="00AE03BE" w:rsidP="002D4562">
            <w:pPr>
              <w:pStyle w:val="TextTi12"/>
              <w:keepNext/>
              <w:spacing w:after="0"/>
              <w:rPr>
                <w:rFonts w:eastAsia="MS Mincho"/>
                <w:sz w:val="22"/>
                <w:szCs w:val="22"/>
              </w:rPr>
            </w:pPr>
            <w:r w:rsidRPr="004C4DB5">
              <w:rPr>
                <w:rFonts w:eastAsia="MS Mincho"/>
                <w:sz w:val="22"/>
                <w:szCs w:val="22"/>
              </w:rPr>
              <w:t xml:space="preserve">     </w:t>
            </w:r>
            <w:r w:rsidRPr="004C4DB5">
              <w:rPr>
                <w:rFonts w:eastAsia="MS Mincho"/>
                <w:sz w:val="22"/>
              </w:rPr>
              <w:t>Ravivastust mittesaavutanuid</w:t>
            </w:r>
          </w:p>
        </w:tc>
        <w:tc>
          <w:tcPr>
            <w:tcW w:w="1890" w:type="dxa"/>
            <w:tcBorders>
              <w:top w:val="single" w:sz="4" w:space="0" w:color="auto"/>
              <w:left w:val="single" w:sz="4" w:space="0" w:color="auto"/>
              <w:bottom w:val="single" w:sz="4" w:space="0" w:color="auto"/>
              <w:right w:val="single" w:sz="4" w:space="0" w:color="auto"/>
            </w:tcBorders>
          </w:tcPr>
          <w:p w14:paraId="5C31D15C" w14:textId="77777777" w:rsidR="00AE03BE" w:rsidRPr="004C4DB5" w:rsidRDefault="00AE03BE" w:rsidP="002D4562">
            <w:pPr>
              <w:pStyle w:val="TextTi12"/>
              <w:keepNext/>
              <w:spacing w:after="0"/>
              <w:jc w:val="center"/>
              <w:rPr>
                <w:rFonts w:eastAsia="MS Mincho"/>
                <w:sz w:val="22"/>
                <w:szCs w:val="22"/>
              </w:rPr>
            </w:pPr>
            <w:r w:rsidRPr="004C4DB5">
              <w:rPr>
                <w:rFonts w:eastAsia="MS Mincho"/>
                <w:sz w:val="22"/>
                <w:szCs w:val="22"/>
              </w:rPr>
              <w:t>156 (59</w:t>
            </w:r>
            <w:r w:rsidRPr="004C4DB5">
              <w:rPr>
                <w:rFonts w:eastAsia="MS Mincho"/>
                <w:sz w:val="22"/>
              </w:rPr>
              <w:t>,</w:t>
            </w:r>
            <w:r w:rsidRPr="004C4DB5">
              <w:rPr>
                <w:rFonts w:eastAsia="MS Mincho"/>
                <w:sz w:val="22"/>
                <w:szCs w:val="22"/>
              </w:rPr>
              <w:t>3%)</w:t>
            </w:r>
          </w:p>
        </w:tc>
        <w:tc>
          <w:tcPr>
            <w:tcW w:w="1998" w:type="dxa"/>
            <w:tcBorders>
              <w:top w:val="single" w:sz="4" w:space="0" w:color="auto"/>
              <w:left w:val="single" w:sz="4" w:space="0" w:color="auto"/>
              <w:bottom w:val="single" w:sz="4" w:space="0" w:color="auto"/>
              <w:right w:val="single" w:sz="4" w:space="0" w:color="auto"/>
            </w:tcBorders>
          </w:tcPr>
          <w:p w14:paraId="7E3998F3" w14:textId="77777777" w:rsidR="00AE03BE" w:rsidRPr="004C4DB5" w:rsidRDefault="00AE03BE" w:rsidP="002D4562">
            <w:pPr>
              <w:pStyle w:val="TextTi12"/>
              <w:keepNext/>
              <w:spacing w:after="0"/>
              <w:jc w:val="center"/>
              <w:rPr>
                <w:rFonts w:eastAsia="MS Mincho"/>
                <w:sz w:val="22"/>
                <w:szCs w:val="22"/>
              </w:rPr>
            </w:pPr>
            <w:r w:rsidRPr="004C4DB5">
              <w:rPr>
                <w:rFonts w:eastAsia="MS Mincho"/>
                <w:sz w:val="22"/>
                <w:szCs w:val="22"/>
              </w:rPr>
              <w:t>142 (54</w:t>
            </w:r>
            <w:r w:rsidRPr="004C4DB5">
              <w:rPr>
                <w:rFonts w:eastAsia="MS Mincho"/>
                <w:sz w:val="22"/>
              </w:rPr>
              <w:t>,</w:t>
            </w:r>
            <w:r w:rsidRPr="004C4DB5">
              <w:rPr>
                <w:rFonts w:eastAsia="MS Mincho"/>
                <w:sz w:val="22"/>
                <w:szCs w:val="22"/>
              </w:rPr>
              <w:t>6%)</w:t>
            </w:r>
          </w:p>
        </w:tc>
      </w:tr>
      <w:tr w:rsidR="00AE03BE" w:rsidRPr="004C4DB5" w14:paraId="678320E1" w14:textId="77777777" w:rsidTr="00407EF7">
        <w:tc>
          <w:tcPr>
            <w:tcW w:w="5688" w:type="dxa"/>
            <w:tcBorders>
              <w:top w:val="single" w:sz="4" w:space="0" w:color="auto"/>
              <w:left w:val="single" w:sz="4" w:space="0" w:color="auto"/>
              <w:bottom w:val="single" w:sz="4" w:space="0" w:color="auto"/>
              <w:right w:val="single" w:sz="4" w:space="0" w:color="auto"/>
            </w:tcBorders>
          </w:tcPr>
          <w:p w14:paraId="596D43F2" w14:textId="77777777" w:rsidR="00AE03BE" w:rsidRPr="004C4DB5" w:rsidRDefault="00AE03BE" w:rsidP="002D4562">
            <w:pPr>
              <w:pStyle w:val="TextTi12"/>
              <w:keepNext/>
              <w:spacing w:after="0"/>
              <w:ind w:left="720"/>
              <w:rPr>
                <w:rFonts w:eastAsia="MS Mincho"/>
                <w:sz w:val="22"/>
                <w:szCs w:val="22"/>
              </w:rPr>
            </w:pPr>
            <w:r w:rsidRPr="004C4DB5">
              <w:rPr>
                <w:rFonts w:eastAsia="MS Mincho"/>
                <w:sz w:val="22"/>
              </w:rPr>
              <w:t>pCR</w:t>
            </w:r>
            <w:r w:rsidRPr="004C4DB5">
              <w:rPr>
                <w:rFonts w:eastAsia="MS Mincho"/>
                <w:sz w:val="22"/>
              </w:rPr>
              <w:noBreakHyphen/>
              <w:t>i määra täpne 95% CI</w:t>
            </w:r>
            <w:r w:rsidRPr="004C4DB5">
              <w:rPr>
                <w:rFonts w:eastAsia="MS Mincho"/>
                <w:sz w:val="22"/>
                <w:szCs w:val="22"/>
                <w:vertAlign w:val="superscript"/>
              </w:rPr>
              <w:t>*</w:t>
            </w:r>
          </w:p>
        </w:tc>
        <w:tc>
          <w:tcPr>
            <w:tcW w:w="1890" w:type="dxa"/>
            <w:tcBorders>
              <w:top w:val="single" w:sz="4" w:space="0" w:color="auto"/>
              <w:left w:val="single" w:sz="4" w:space="0" w:color="auto"/>
              <w:bottom w:val="single" w:sz="4" w:space="0" w:color="auto"/>
              <w:right w:val="single" w:sz="4" w:space="0" w:color="auto"/>
            </w:tcBorders>
          </w:tcPr>
          <w:p w14:paraId="4FD47C2C" w14:textId="77777777" w:rsidR="00AE03BE" w:rsidRPr="004C4DB5" w:rsidRDefault="00AE03BE" w:rsidP="002D4562">
            <w:pPr>
              <w:pStyle w:val="TextTi12"/>
              <w:keepNext/>
              <w:spacing w:after="0"/>
              <w:jc w:val="center"/>
              <w:rPr>
                <w:rFonts w:eastAsia="MS Mincho"/>
                <w:sz w:val="22"/>
                <w:szCs w:val="22"/>
              </w:rPr>
            </w:pPr>
            <w:r w:rsidRPr="004C4DB5">
              <w:rPr>
                <w:rFonts w:eastAsia="MS Mincho"/>
                <w:sz w:val="22"/>
                <w:szCs w:val="22"/>
              </w:rPr>
              <w:t>(34</w:t>
            </w:r>
            <w:r w:rsidRPr="004C4DB5">
              <w:rPr>
                <w:rFonts w:eastAsia="MS Mincho"/>
                <w:sz w:val="22"/>
              </w:rPr>
              <w:t>,</w:t>
            </w:r>
            <w:r w:rsidRPr="004C4DB5">
              <w:rPr>
                <w:rFonts w:eastAsia="MS Mincho"/>
                <w:sz w:val="22"/>
                <w:szCs w:val="22"/>
              </w:rPr>
              <w:t>7; 46</w:t>
            </w:r>
            <w:r w:rsidRPr="004C4DB5">
              <w:rPr>
                <w:rFonts w:eastAsia="MS Mincho"/>
                <w:sz w:val="22"/>
              </w:rPr>
              <w:t>,</w:t>
            </w:r>
            <w:r w:rsidRPr="004C4DB5">
              <w:rPr>
                <w:rFonts w:eastAsia="MS Mincho"/>
                <w:sz w:val="22"/>
                <w:szCs w:val="22"/>
              </w:rPr>
              <w:t>9)</w:t>
            </w:r>
          </w:p>
        </w:tc>
        <w:tc>
          <w:tcPr>
            <w:tcW w:w="1998" w:type="dxa"/>
            <w:tcBorders>
              <w:top w:val="single" w:sz="4" w:space="0" w:color="auto"/>
              <w:left w:val="single" w:sz="4" w:space="0" w:color="auto"/>
              <w:bottom w:val="single" w:sz="4" w:space="0" w:color="auto"/>
              <w:right w:val="single" w:sz="4" w:space="0" w:color="auto"/>
            </w:tcBorders>
          </w:tcPr>
          <w:p w14:paraId="25AC8BFD" w14:textId="77777777" w:rsidR="00AE03BE" w:rsidRPr="004C4DB5" w:rsidRDefault="00AE03BE" w:rsidP="002D4562">
            <w:pPr>
              <w:pStyle w:val="TextTi12"/>
              <w:keepNext/>
              <w:spacing w:after="0"/>
              <w:jc w:val="center"/>
              <w:rPr>
                <w:rFonts w:eastAsia="MS Mincho"/>
                <w:sz w:val="22"/>
                <w:szCs w:val="22"/>
              </w:rPr>
            </w:pPr>
            <w:r w:rsidRPr="004C4DB5">
              <w:rPr>
                <w:rFonts w:eastAsia="MS Mincho"/>
                <w:sz w:val="22"/>
                <w:szCs w:val="22"/>
              </w:rPr>
              <w:t>(39</w:t>
            </w:r>
            <w:r w:rsidRPr="004C4DB5">
              <w:rPr>
                <w:rFonts w:eastAsia="MS Mincho"/>
                <w:sz w:val="22"/>
              </w:rPr>
              <w:t>,</w:t>
            </w:r>
            <w:r w:rsidRPr="004C4DB5">
              <w:rPr>
                <w:rFonts w:eastAsia="MS Mincho"/>
                <w:sz w:val="22"/>
                <w:szCs w:val="22"/>
              </w:rPr>
              <w:t>2; 51</w:t>
            </w:r>
            <w:r w:rsidRPr="004C4DB5">
              <w:rPr>
                <w:rFonts w:eastAsia="MS Mincho"/>
                <w:sz w:val="22"/>
              </w:rPr>
              <w:t>,</w:t>
            </w:r>
            <w:r w:rsidRPr="004C4DB5">
              <w:rPr>
                <w:rFonts w:eastAsia="MS Mincho"/>
                <w:sz w:val="22"/>
                <w:szCs w:val="22"/>
              </w:rPr>
              <w:t>7)</w:t>
            </w:r>
          </w:p>
        </w:tc>
      </w:tr>
      <w:tr w:rsidR="00AE03BE" w:rsidRPr="004C4DB5" w14:paraId="1965EDB4" w14:textId="77777777" w:rsidTr="00407EF7">
        <w:tc>
          <w:tcPr>
            <w:tcW w:w="5688" w:type="dxa"/>
            <w:tcBorders>
              <w:top w:val="single" w:sz="4" w:space="0" w:color="auto"/>
              <w:left w:val="single" w:sz="4" w:space="0" w:color="auto"/>
              <w:bottom w:val="single" w:sz="4" w:space="0" w:color="auto"/>
              <w:right w:val="single" w:sz="4" w:space="0" w:color="auto"/>
            </w:tcBorders>
          </w:tcPr>
          <w:p w14:paraId="2C914BE1" w14:textId="77777777" w:rsidR="00AE03BE" w:rsidRPr="004C4DB5" w:rsidRDefault="00AE03BE" w:rsidP="002D4562">
            <w:pPr>
              <w:pStyle w:val="TextTi12"/>
              <w:keepNext/>
              <w:spacing w:after="0"/>
              <w:ind w:left="720"/>
              <w:rPr>
                <w:rFonts w:eastAsia="MS Mincho"/>
                <w:sz w:val="22"/>
                <w:szCs w:val="22"/>
              </w:rPr>
            </w:pPr>
            <w:r w:rsidRPr="004C4DB5">
              <w:rPr>
                <w:rFonts w:eastAsia="MS Mincho"/>
                <w:sz w:val="22"/>
                <w:szCs w:val="22"/>
              </w:rPr>
              <w:t>pCR</w:t>
            </w:r>
            <w:r w:rsidRPr="004C4DB5">
              <w:rPr>
                <w:rFonts w:eastAsia="MS Mincho"/>
                <w:sz w:val="22"/>
              </w:rPr>
              <w:noBreakHyphen/>
              <w:t>i erinevus (s.c.</w:t>
            </w:r>
            <w:r w:rsidRPr="004C4DB5">
              <w:rPr>
                <w:rFonts w:eastAsia="MS Mincho"/>
                <w:sz w:val="22"/>
                <w:szCs w:val="22"/>
              </w:rPr>
              <w:t xml:space="preserve"> m</w:t>
            </w:r>
            <w:r w:rsidRPr="004C4DB5">
              <w:rPr>
                <w:rFonts w:eastAsia="MS Mincho"/>
                <w:sz w:val="22"/>
              </w:rPr>
              <w:t>iinus i.v. rühm</w:t>
            </w:r>
            <w:r w:rsidRPr="004C4DB5">
              <w:rPr>
                <w:rFonts w:eastAsia="MS Mincho"/>
                <w:sz w:val="22"/>
                <w:szCs w:val="22"/>
              </w:rPr>
              <w:t>)</w:t>
            </w:r>
          </w:p>
        </w:tc>
        <w:tc>
          <w:tcPr>
            <w:tcW w:w="3888" w:type="dxa"/>
            <w:gridSpan w:val="2"/>
            <w:tcBorders>
              <w:top w:val="single" w:sz="4" w:space="0" w:color="auto"/>
              <w:left w:val="single" w:sz="4" w:space="0" w:color="auto"/>
              <w:bottom w:val="single" w:sz="4" w:space="0" w:color="auto"/>
              <w:right w:val="single" w:sz="4" w:space="0" w:color="auto"/>
            </w:tcBorders>
          </w:tcPr>
          <w:p w14:paraId="5D18BF0B" w14:textId="77777777" w:rsidR="00AE03BE" w:rsidRPr="004C4DB5" w:rsidRDefault="00AE03BE" w:rsidP="002D4562">
            <w:pPr>
              <w:pStyle w:val="TextTi12"/>
              <w:keepNext/>
              <w:spacing w:after="0"/>
              <w:jc w:val="center"/>
              <w:rPr>
                <w:rFonts w:eastAsia="MS Mincho"/>
                <w:sz w:val="22"/>
                <w:szCs w:val="22"/>
              </w:rPr>
            </w:pPr>
            <w:r w:rsidRPr="004C4DB5">
              <w:rPr>
                <w:rFonts w:eastAsia="MS Mincho"/>
                <w:sz w:val="22"/>
                <w:szCs w:val="22"/>
              </w:rPr>
              <w:t>4</w:t>
            </w:r>
            <w:r w:rsidRPr="004C4DB5">
              <w:rPr>
                <w:rFonts w:eastAsia="MS Mincho"/>
                <w:sz w:val="22"/>
              </w:rPr>
              <w:t>,</w:t>
            </w:r>
            <w:r w:rsidRPr="004C4DB5">
              <w:rPr>
                <w:rFonts w:eastAsia="MS Mincho"/>
                <w:sz w:val="22"/>
                <w:szCs w:val="22"/>
              </w:rPr>
              <w:t>70</w:t>
            </w:r>
          </w:p>
        </w:tc>
      </w:tr>
      <w:tr w:rsidR="00AE03BE" w:rsidRPr="004C4DB5" w14:paraId="4AFD4755" w14:textId="77777777" w:rsidTr="00407EF7">
        <w:tc>
          <w:tcPr>
            <w:tcW w:w="5688" w:type="dxa"/>
            <w:tcBorders>
              <w:top w:val="single" w:sz="4" w:space="0" w:color="auto"/>
              <w:left w:val="single" w:sz="4" w:space="0" w:color="auto"/>
              <w:bottom w:val="single" w:sz="4" w:space="0" w:color="auto"/>
              <w:right w:val="single" w:sz="4" w:space="0" w:color="auto"/>
            </w:tcBorders>
          </w:tcPr>
          <w:p w14:paraId="765CCAA9" w14:textId="77777777" w:rsidR="00AE03BE" w:rsidRPr="004C4DB5" w:rsidRDefault="00AE03BE" w:rsidP="00407EF7">
            <w:pPr>
              <w:pStyle w:val="TextTi12"/>
              <w:spacing w:after="0"/>
              <w:ind w:left="720"/>
              <w:jc w:val="left"/>
              <w:rPr>
                <w:rFonts w:eastAsia="MS Mincho"/>
                <w:sz w:val="22"/>
                <w:szCs w:val="22"/>
              </w:rPr>
            </w:pPr>
            <w:r w:rsidRPr="004C4DB5">
              <w:rPr>
                <w:rFonts w:eastAsia="MS Mincho"/>
                <w:sz w:val="22"/>
                <w:szCs w:val="22"/>
              </w:rPr>
              <w:t>pCR</w:t>
            </w:r>
            <w:r w:rsidRPr="004C4DB5">
              <w:rPr>
                <w:rFonts w:eastAsia="MS Mincho"/>
                <w:sz w:val="22"/>
              </w:rPr>
              <w:noBreakHyphen/>
              <w:t>i erinevuse ühepoolse 97,5% CI alampiir</w:t>
            </w:r>
            <w:r w:rsidRPr="004C4DB5">
              <w:rPr>
                <w:rFonts w:eastAsia="MS Mincho"/>
                <w:sz w:val="22"/>
                <w:szCs w:val="22"/>
                <w:vertAlign w:val="superscript"/>
              </w:rPr>
              <w:t>**</w:t>
            </w:r>
          </w:p>
        </w:tc>
        <w:tc>
          <w:tcPr>
            <w:tcW w:w="3888" w:type="dxa"/>
            <w:gridSpan w:val="2"/>
            <w:tcBorders>
              <w:top w:val="single" w:sz="4" w:space="0" w:color="auto"/>
              <w:left w:val="single" w:sz="4" w:space="0" w:color="auto"/>
              <w:bottom w:val="single" w:sz="4" w:space="0" w:color="auto"/>
              <w:right w:val="single" w:sz="4" w:space="0" w:color="auto"/>
            </w:tcBorders>
          </w:tcPr>
          <w:p w14:paraId="60D79F0B" w14:textId="77777777" w:rsidR="00AE03BE" w:rsidRPr="004C4DB5" w:rsidRDefault="00AE03BE" w:rsidP="00407EF7">
            <w:pPr>
              <w:pStyle w:val="TextTi12"/>
              <w:spacing w:after="0"/>
              <w:jc w:val="center"/>
              <w:rPr>
                <w:rFonts w:eastAsia="MS Mincho"/>
                <w:sz w:val="22"/>
                <w:szCs w:val="22"/>
              </w:rPr>
            </w:pPr>
            <w:r w:rsidRPr="004C4DB5">
              <w:rPr>
                <w:rFonts w:eastAsia="MS Mincho"/>
                <w:sz w:val="22"/>
                <w:szCs w:val="22"/>
              </w:rPr>
              <w:t>-4</w:t>
            </w:r>
            <w:r w:rsidRPr="004C4DB5">
              <w:rPr>
                <w:rFonts w:eastAsia="MS Mincho"/>
                <w:sz w:val="22"/>
              </w:rPr>
              <w:t>,</w:t>
            </w:r>
            <w:r w:rsidRPr="004C4DB5">
              <w:rPr>
                <w:rFonts w:eastAsia="MS Mincho"/>
                <w:sz w:val="22"/>
                <w:szCs w:val="22"/>
              </w:rPr>
              <w:t>0</w:t>
            </w:r>
          </w:p>
        </w:tc>
      </w:tr>
    </w:tbl>
    <w:p w14:paraId="71A655A7" w14:textId="77777777" w:rsidR="00AE03BE" w:rsidRPr="004C4DB5" w:rsidRDefault="00AE03BE" w:rsidP="00FA0448">
      <w:pPr>
        <w:rPr>
          <w:sz w:val="20"/>
        </w:rPr>
      </w:pPr>
      <w:r w:rsidRPr="004C4DB5">
        <w:rPr>
          <w:sz w:val="20"/>
        </w:rPr>
        <w:t>*Ühe valimi binoomjaotuse usaldusvahemik Pearson-Clopperi meetodil</w:t>
      </w:r>
    </w:p>
    <w:p w14:paraId="1530D657" w14:textId="77777777" w:rsidR="00AE03BE" w:rsidRPr="004C4DB5" w:rsidRDefault="00AE03BE" w:rsidP="00FA0448">
      <w:pPr>
        <w:rPr>
          <w:sz w:val="20"/>
        </w:rPr>
      </w:pPr>
      <w:r w:rsidRPr="004C4DB5">
        <w:rPr>
          <w:sz w:val="20"/>
        </w:rPr>
        <w:t>**Selle arvutuse puhul on kasutatud Andersoni ja Haucki pidevuse parandust (1986)</w:t>
      </w:r>
    </w:p>
    <w:p w14:paraId="0D9B8606" w14:textId="77777777" w:rsidR="00AE03BE" w:rsidRPr="004C4DB5" w:rsidRDefault="00AE03BE" w:rsidP="00FA0448"/>
    <w:p w14:paraId="2271536C" w14:textId="77777777" w:rsidR="00AE03BE" w:rsidRPr="004C4DB5" w:rsidRDefault="00AE03BE" w:rsidP="00FA0448">
      <w:pPr>
        <w:rPr>
          <w:lang w:eastAsia="en-US"/>
        </w:rPr>
      </w:pPr>
      <w:r w:rsidRPr="004C4DB5">
        <w:rPr>
          <w:lang w:eastAsia="en-US"/>
        </w:rPr>
        <w:t>Pikema järelkontrolliga (kestus</w:t>
      </w:r>
      <w:r w:rsidR="00A05D7E" w:rsidRPr="004C4DB5">
        <w:rPr>
          <w:lang w:eastAsia="en-US"/>
        </w:rPr>
        <w:t>e mediaan</w:t>
      </w:r>
      <w:r w:rsidRPr="004C4DB5">
        <w:rPr>
          <w:lang w:eastAsia="en-US"/>
        </w:rPr>
        <w:t xml:space="preserve"> üle 40 kuu) analüüsid toetasid Herceptin’i subkutaanse ravimvormi ja Herceptin’i intravenoosse ravimvormi samaväärset efektiivsust võrreldavate tulemustega nii tüsistustevaba elulemuse kui üldise elulemuse osas (3</w:t>
      </w:r>
      <w:r w:rsidRPr="004C4DB5">
        <w:rPr>
          <w:lang w:eastAsia="en-US"/>
        </w:rPr>
        <w:noBreakHyphen/>
        <w:t>aastane tüsistustevaba elulemuse määr 73% Herceptin’i intravenoosse ja 76% subkutaanse ravimvormi rühmas ning 3</w:t>
      </w:r>
      <w:r w:rsidRPr="004C4DB5">
        <w:rPr>
          <w:lang w:eastAsia="en-US"/>
        </w:rPr>
        <w:noBreakHyphen/>
        <w:t>aastane üldise elulemuse määr 90% Herceptin’i intravenoosse ja 92% subkutaanse ravimvormi rühmas).</w:t>
      </w:r>
    </w:p>
    <w:p w14:paraId="709A1565" w14:textId="77777777" w:rsidR="00AE03BE" w:rsidRPr="004C4DB5" w:rsidRDefault="00AE03BE" w:rsidP="00FA0448">
      <w:pPr>
        <w:rPr>
          <w:lang w:eastAsia="en-US"/>
        </w:rPr>
      </w:pPr>
    </w:p>
    <w:p w14:paraId="6233C89D" w14:textId="77777777" w:rsidR="00AE03BE" w:rsidRPr="004C4DB5" w:rsidRDefault="00AE03BE" w:rsidP="00FA0448">
      <w:pPr>
        <w:rPr>
          <w:szCs w:val="22"/>
          <w:lang w:eastAsia="en-US"/>
        </w:rPr>
      </w:pPr>
      <w:r w:rsidRPr="004C4DB5">
        <w:rPr>
          <w:lang w:eastAsia="en-US"/>
        </w:rPr>
        <w:t>FK esmase kaastulemusnäitaja, trastuzumabi püsiseisundi C</w:t>
      </w:r>
      <w:r w:rsidRPr="004C4DB5">
        <w:rPr>
          <w:vertAlign w:val="subscript"/>
          <w:lang w:eastAsia="en-US"/>
        </w:rPr>
        <w:t>min</w:t>
      </w:r>
      <w:r w:rsidRPr="004C4DB5">
        <w:rPr>
          <w:lang w:eastAsia="en-US"/>
        </w:rPr>
        <w:t xml:space="preserve"> väärtuse samaväärsuse kohta 7. ravitsükli lõpus vt lõik</w:t>
      </w:r>
      <w:r w:rsidR="00947983" w:rsidRPr="004C4DB5">
        <w:rPr>
          <w:lang w:eastAsia="en-US"/>
        </w:rPr>
        <w:t> </w:t>
      </w:r>
      <w:r w:rsidRPr="004C4DB5">
        <w:rPr>
          <w:lang w:eastAsia="en-US"/>
        </w:rPr>
        <w:t>5.2 Farmakokineetilised omadused.</w:t>
      </w:r>
    </w:p>
    <w:p w14:paraId="77A411DD" w14:textId="77777777" w:rsidR="00AE03BE" w:rsidRPr="004C4DB5" w:rsidRDefault="00AE03BE" w:rsidP="00D23C5B">
      <w:pPr>
        <w:rPr>
          <w:szCs w:val="22"/>
        </w:rPr>
      </w:pPr>
    </w:p>
    <w:p w14:paraId="6C4E3B86" w14:textId="77777777" w:rsidR="00D23C5B" w:rsidRPr="004C4DB5" w:rsidRDefault="00D23C5B" w:rsidP="00D23C5B">
      <w:pPr>
        <w:rPr>
          <w:szCs w:val="22"/>
        </w:rPr>
      </w:pPr>
      <w:r w:rsidRPr="004C4DB5">
        <w:rPr>
          <w:szCs w:val="22"/>
        </w:rPr>
        <w:t>Võrdlev ohutusprofiil vt lõik</w:t>
      </w:r>
      <w:r w:rsidR="00947983" w:rsidRPr="004C4DB5">
        <w:rPr>
          <w:szCs w:val="22"/>
        </w:rPr>
        <w:t> </w:t>
      </w:r>
      <w:r w:rsidRPr="004C4DB5">
        <w:rPr>
          <w:szCs w:val="22"/>
        </w:rPr>
        <w:t>4.8.</w:t>
      </w:r>
    </w:p>
    <w:p w14:paraId="104E87C8" w14:textId="77777777" w:rsidR="00183AC1" w:rsidRPr="004C4DB5" w:rsidRDefault="00183AC1" w:rsidP="00D23C5B">
      <w:pPr>
        <w:rPr>
          <w:szCs w:val="22"/>
        </w:rPr>
      </w:pPr>
    </w:p>
    <w:p w14:paraId="2FBBC020" w14:textId="77777777" w:rsidR="00183AC1" w:rsidRPr="004C4DB5" w:rsidRDefault="008B76DF" w:rsidP="00D23C5B">
      <w:pPr>
        <w:rPr>
          <w:szCs w:val="22"/>
        </w:rPr>
      </w:pPr>
      <w:r w:rsidRPr="004C4DB5">
        <w:rPr>
          <w:szCs w:val="22"/>
        </w:rPr>
        <w:t>Keskmiselt üle 70</w:t>
      </w:r>
      <w:r w:rsidR="00947983" w:rsidRPr="004C4DB5">
        <w:rPr>
          <w:szCs w:val="22"/>
        </w:rPr>
        <w:t> </w:t>
      </w:r>
      <w:r w:rsidRPr="004C4DB5">
        <w:rPr>
          <w:szCs w:val="22"/>
        </w:rPr>
        <w:t>kuu</w:t>
      </w:r>
      <w:r w:rsidR="00183AC1" w:rsidRPr="004C4DB5">
        <w:rPr>
          <w:szCs w:val="22"/>
        </w:rPr>
        <w:t xml:space="preserve"> </w:t>
      </w:r>
      <w:r w:rsidRPr="004C4DB5">
        <w:rPr>
          <w:szCs w:val="22"/>
        </w:rPr>
        <w:t xml:space="preserve">kestnud </w:t>
      </w:r>
      <w:r w:rsidR="00183AC1" w:rsidRPr="004C4DB5">
        <w:rPr>
          <w:szCs w:val="22"/>
        </w:rPr>
        <w:t>jälgimise lõpparuanne näitas sarnast EFS-i ja OS-i nende patsientide vahel, kes said H</w:t>
      </w:r>
      <w:r w:rsidRPr="004C4DB5">
        <w:rPr>
          <w:szCs w:val="22"/>
        </w:rPr>
        <w:t>erceptin</w:t>
      </w:r>
      <w:r w:rsidR="00385281" w:rsidRPr="004C4DB5">
        <w:rPr>
          <w:szCs w:val="22"/>
        </w:rPr>
        <w:t xml:space="preserve"> i.v.</w:t>
      </w:r>
      <w:r w:rsidRPr="004C4DB5">
        <w:rPr>
          <w:szCs w:val="22"/>
        </w:rPr>
        <w:t xml:space="preserve">-d või Herceptin </w:t>
      </w:r>
      <w:r w:rsidR="00385281" w:rsidRPr="004C4DB5">
        <w:rPr>
          <w:szCs w:val="22"/>
        </w:rPr>
        <w:t>s.c.-d</w:t>
      </w:r>
      <w:r w:rsidR="003B4FD2" w:rsidRPr="004C4DB5">
        <w:rPr>
          <w:szCs w:val="22"/>
        </w:rPr>
        <w:t>.</w:t>
      </w:r>
      <w:r w:rsidR="00183AC1" w:rsidRPr="004C4DB5">
        <w:rPr>
          <w:szCs w:val="22"/>
        </w:rPr>
        <w:t xml:space="preserve"> 6</w:t>
      </w:r>
      <w:r w:rsidR="003B4FD2" w:rsidRPr="004C4DB5">
        <w:rPr>
          <w:szCs w:val="22"/>
        </w:rPr>
        <w:noBreakHyphen/>
      </w:r>
      <w:r w:rsidR="00183AC1" w:rsidRPr="004C4DB5">
        <w:rPr>
          <w:szCs w:val="22"/>
        </w:rPr>
        <w:t>aastane</w:t>
      </w:r>
      <w:r w:rsidRPr="004C4DB5">
        <w:rPr>
          <w:szCs w:val="22"/>
        </w:rPr>
        <w:t xml:space="preserve"> EFS-i määr oli mõlemas rühmas</w:t>
      </w:r>
      <w:r w:rsidR="00183AC1" w:rsidRPr="004C4DB5">
        <w:rPr>
          <w:szCs w:val="22"/>
        </w:rPr>
        <w:t xml:space="preserve"> 65% (ITT populatsioonis HR</w:t>
      </w:r>
      <w:r w:rsidR="00366662" w:rsidRPr="004C4DB5">
        <w:rPr>
          <w:szCs w:val="22"/>
        </w:rPr>
        <w:t> </w:t>
      </w:r>
      <w:r w:rsidR="00183AC1" w:rsidRPr="004C4DB5">
        <w:rPr>
          <w:szCs w:val="22"/>
        </w:rPr>
        <w:t>=</w:t>
      </w:r>
      <w:r w:rsidR="00366662" w:rsidRPr="004C4DB5">
        <w:rPr>
          <w:szCs w:val="22"/>
        </w:rPr>
        <w:t> </w:t>
      </w:r>
      <w:r w:rsidR="00183AC1" w:rsidRPr="004C4DB5">
        <w:rPr>
          <w:szCs w:val="22"/>
        </w:rPr>
        <w:t>0,98 [95% CI: 0,74; 1,29</w:t>
      </w:r>
      <w:r w:rsidRPr="004C4DB5">
        <w:rPr>
          <w:szCs w:val="22"/>
        </w:rPr>
        <w:t>]) ja OS-i määr 84% mõlemas rühmas</w:t>
      </w:r>
      <w:r w:rsidR="00183AC1" w:rsidRPr="004C4DB5">
        <w:rPr>
          <w:szCs w:val="22"/>
        </w:rPr>
        <w:t xml:space="preserve"> (ITT populatsioon: HR</w:t>
      </w:r>
      <w:r w:rsidR="00366662" w:rsidRPr="004C4DB5">
        <w:rPr>
          <w:szCs w:val="22"/>
        </w:rPr>
        <w:t> </w:t>
      </w:r>
      <w:r w:rsidR="00183AC1" w:rsidRPr="004C4DB5">
        <w:rPr>
          <w:szCs w:val="22"/>
        </w:rPr>
        <w:t>=</w:t>
      </w:r>
      <w:r w:rsidR="00366662" w:rsidRPr="004C4DB5">
        <w:rPr>
          <w:szCs w:val="22"/>
        </w:rPr>
        <w:t> </w:t>
      </w:r>
      <w:r w:rsidR="00183AC1" w:rsidRPr="004C4DB5">
        <w:rPr>
          <w:szCs w:val="22"/>
        </w:rPr>
        <w:t>0,94 [95% CI: 0,61; 1,45]).</w:t>
      </w:r>
    </w:p>
    <w:p w14:paraId="50C65581" w14:textId="77777777" w:rsidR="00DE29ED" w:rsidRPr="004C4DB5" w:rsidRDefault="00DE29ED" w:rsidP="00DE29ED">
      <w:pPr>
        <w:ind w:right="-1"/>
        <w:rPr>
          <w:szCs w:val="22"/>
        </w:rPr>
      </w:pPr>
    </w:p>
    <w:p w14:paraId="63CB1372" w14:textId="77777777" w:rsidR="00DE29ED" w:rsidRPr="004C4DB5" w:rsidRDefault="00DE29ED" w:rsidP="00DE29ED">
      <w:pPr>
        <w:ind w:right="-1"/>
        <w:rPr>
          <w:szCs w:val="22"/>
        </w:rPr>
      </w:pPr>
      <w:r w:rsidRPr="004C4DB5">
        <w:rPr>
          <w:szCs w:val="22"/>
        </w:rPr>
        <w:t>Uuringus MO28048, mis hindas Herceptin’i subkutaanse ravimvormi ohutust ja talutavust selle kasutamisel adjuvantravina HER2</w:t>
      </w:r>
      <w:r w:rsidRPr="004C4DB5">
        <w:rPr>
          <w:szCs w:val="22"/>
        </w:rPr>
        <w:noBreakHyphen/>
        <w:t>positiivse varajases staadiumis rinnanäärmevähiga patsientidel, kes kaasati kas Herceptin’i subkutaanse viaali kohorti (n</w:t>
      </w:r>
      <w:r w:rsidR="00366662" w:rsidRPr="004C4DB5">
        <w:rPr>
          <w:szCs w:val="22"/>
        </w:rPr>
        <w:t> </w:t>
      </w:r>
      <w:r w:rsidRPr="004C4DB5">
        <w:rPr>
          <w:szCs w:val="22"/>
        </w:rPr>
        <w:t>=</w:t>
      </w:r>
      <w:r w:rsidR="00366662" w:rsidRPr="004C4DB5">
        <w:rPr>
          <w:szCs w:val="22"/>
        </w:rPr>
        <w:t> </w:t>
      </w:r>
      <w:r w:rsidRPr="004C4DB5">
        <w:rPr>
          <w:szCs w:val="22"/>
        </w:rPr>
        <w:t>1868 patsienti, sealhulgas 20</w:t>
      </w:r>
      <w:r w:rsidR="003B4FD2" w:rsidRPr="004C4DB5">
        <w:rPr>
          <w:szCs w:val="22"/>
        </w:rPr>
        <w:t> </w:t>
      </w:r>
      <w:r w:rsidRPr="004C4DB5">
        <w:rPr>
          <w:szCs w:val="22"/>
        </w:rPr>
        <w:t>neoadjuvantravi saavat patsienti) või Herceptin’i subkutaanse manustamissüsteemi kohorti (N</w:t>
      </w:r>
      <w:r w:rsidR="00366662" w:rsidRPr="004C4DB5">
        <w:rPr>
          <w:szCs w:val="22"/>
        </w:rPr>
        <w:t> </w:t>
      </w:r>
      <w:r w:rsidRPr="004C4DB5">
        <w:rPr>
          <w:szCs w:val="22"/>
        </w:rPr>
        <w:t>=</w:t>
      </w:r>
      <w:r w:rsidR="00366662" w:rsidRPr="004C4DB5">
        <w:rPr>
          <w:szCs w:val="22"/>
        </w:rPr>
        <w:t> </w:t>
      </w:r>
      <w:r w:rsidRPr="004C4DB5">
        <w:rPr>
          <w:szCs w:val="22"/>
        </w:rPr>
        <w:t>710 patsienti, sealhulgas 21</w:t>
      </w:r>
      <w:r w:rsidR="003B4FD2" w:rsidRPr="004C4DB5">
        <w:rPr>
          <w:szCs w:val="22"/>
        </w:rPr>
        <w:t> </w:t>
      </w:r>
      <w:r w:rsidRPr="004C4DB5">
        <w:rPr>
          <w:szCs w:val="22"/>
        </w:rPr>
        <w:t>neoadjuvantravi saavat patsienti), ei ilmnenud uusi ohutusalaseid leide. Tulemused olid kooskõlas Herceptin’i intravenoosse ja subkutaanse ravimvormi teadaoleva ohutusprofiiliga. Lisaks ei olnud väiksema kehakaaluga patsientide ravi Herceptin’i subkutaanse fikseeritud annusega varajases staadiumis rinnanäärmevähi adjuvantravina seotud suurenenud ohutusriski, kõrvaltoimete ja tõsiste kõrvaltoimetega võrreldes suurema kehakaaluga patsientidega.</w:t>
      </w:r>
      <w:r w:rsidR="008B76DF" w:rsidRPr="004C4DB5">
        <w:rPr>
          <w:szCs w:val="22"/>
        </w:rPr>
        <w:t xml:space="preserve"> Uuringu BO22227 lõplikud tulemused, mille järelkontroll kestis keskmiselt üle 70</w:t>
      </w:r>
      <w:r w:rsidR="003B4FD2" w:rsidRPr="004C4DB5">
        <w:rPr>
          <w:szCs w:val="22"/>
        </w:rPr>
        <w:t> </w:t>
      </w:r>
      <w:r w:rsidR="008B76DF" w:rsidRPr="004C4DB5">
        <w:rPr>
          <w:szCs w:val="22"/>
        </w:rPr>
        <w:t xml:space="preserve">kuu, olid kooskõlas Herceptin </w:t>
      </w:r>
      <w:r w:rsidR="00385281" w:rsidRPr="004C4DB5">
        <w:rPr>
          <w:szCs w:val="22"/>
        </w:rPr>
        <w:t>i.v.</w:t>
      </w:r>
      <w:r w:rsidR="008B76DF" w:rsidRPr="004C4DB5">
        <w:rPr>
          <w:szCs w:val="22"/>
        </w:rPr>
        <w:t xml:space="preserve"> ja Herceptin </w:t>
      </w:r>
      <w:r w:rsidR="00385281" w:rsidRPr="004C4DB5">
        <w:rPr>
          <w:szCs w:val="22"/>
        </w:rPr>
        <w:t>s.c.</w:t>
      </w:r>
      <w:r w:rsidR="008B76DF" w:rsidRPr="004C4DB5">
        <w:rPr>
          <w:szCs w:val="22"/>
        </w:rPr>
        <w:t xml:space="preserve"> ohutusprofiiliga ning uusi ohutussignaale ei täheldatud.</w:t>
      </w:r>
    </w:p>
    <w:p w14:paraId="00B5F79A" w14:textId="77777777" w:rsidR="00D23C5B" w:rsidRPr="004C4DB5" w:rsidRDefault="00D23C5B" w:rsidP="00D23C5B">
      <w:pPr>
        <w:rPr>
          <w:szCs w:val="22"/>
        </w:rPr>
      </w:pPr>
    </w:p>
    <w:p w14:paraId="5FE873BC" w14:textId="77777777" w:rsidR="00D23C5B" w:rsidRPr="004C4DB5" w:rsidRDefault="00D23C5B" w:rsidP="00C66E79">
      <w:pPr>
        <w:keepNext/>
        <w:rPr>
          <w:szCs w:val="22"/>
          <w:u w:val="single"/>
        </w:rPr>
      </w:pPr>
      <w:r w:rsidRPr="004C4DB5">
        <w:rPr>
          <w:szCs w:val="22"/>
          <w:u w:val="single"/>
        </w:rPr>
        <w:t>Lapsed</w:t>
      </w:r>
    </w:p>
    <w:p w14:paraId="73ACD441" w14:textId="77777777" w:rsidR="00D23C5B" w:rsidRPr="004C4DB5" w:rsidRDefault="00D23C5B" w:rsidP="00C66E79">
      <w:pPr>
        <w:keepNext/>
        <w:rPr>
          <w:i/>
          <w:szCs w:val="24"/>
        </w:rPr>
      </w:pPr>
    </w:p>
    <w:p w14:paraId="4857A891" w14:textId="77777777" w:rsidR="00D23C5B" w:rsidRPr="004C4DB5" w:rsidRDefault="00D23C5B" w:rsidP="00D23C5B">
      <w:pPr>
        <w:outlineLvl w:val="0"/>
        <w:rPr>
          <w:szCs w:val="24"/>
        </w:rPr>
      </w:pPr>
      <w:r w:rsidRPr="004C4DB5">
        <w:rPr>
          <w:szCs w:val="24"/>
        </w:rPr>
        <w:t>Euroopa Ravimiamet ei kohusta esitama Herceptin’iga läbi viidud uuringute tulemusi laste kõikide alarühmade kohta rinnanäärmevähi korral (teave lastel kasutamise kohta: vt lõik</w:t>
      </w:r>
      <w:r w:rsidR="0040425D" w:rsidRPr="004C4DB5">
        <w:rPr>
          <w:szCs w:val="24"/>
        </w:rPr>
        <w:t> </w:t>
      </w:r>
      <w:r w:rsidRPr="004C4DB5">
        <w:rPr>
          <w:szCs w:val="24"/>
        </w:rPr>
        <w:t>4.2).</w:t>
      </w:r>
    </w:p>
    <w:p w14:paraId="65EA8C54" w14:textId="77777777" w:rsidR="00D23C5B" w:rsidRPr="004C4DB5" w:rsidRDefault="00D23C5B" w:rsidP="00D23C5B">
      <w:pPr>
        <w:numPr>
          <w:ilvl w:val="12"/>
          <w:numId w:val="0"/>
        </w:numPr>
        <w:ind w:right="-2"/>
        <w:rPr>
          <w:i/>
          <w:szCs w:val="24"/>
        </w:rPr>
      </w:pPr>
    </w:p>
    <w:p w14:paraId="7216618E" w14:textId="77777777" w:rsidR="00D23C5B" w:rsidRPr="004C4DB5" w:rsidRDefault="00D23C5B" w:rsidP="00B81B41">
      <w:pPr>
        <w:keepNext/>
        <w:keepLines/>
        <w:ind w:left="567" w:hanging="567"/>
        <w:outlineLvl w:val="0"/>
        <w:rPr>
          <w:b/>
          <w:szCs w:val="24"/>
        </w:rPr>
      </w:pPr>
      <w:r w:rsidRPr="004C4DB5">
        <w:rPr>
          <w:b/>
        </w:rPr>
        <w:lastRenderedPageBreak/>
        <w:t>5.2</w:t>
      </w:r>
      <w:r w:rsidRPr="004C4DB5">
        <w:rPr>
          <w:b/>
        </w:rPr>
        <w:tab/>
        <w:t>Farmakokineetilised omadused</w:t>
      </w:r>
    </w:p>
    <w:p w14:paraId="5FA98C21" w14:textId="77777777" w:rsidR="00D23C5B" w:rsidRPr="004C4DB5" w:rsidRDefault="00D23C5B" w:rsidP="00B81B41">
      <w:pPr>
        <w:keepNext/>
        <w:keepLines/>
        <w:numPr>
          <w:ilvl w:val="12"/>
          <w:numId w:val="0"/>
        </w:numPr>
        <w:ind w:right="-2"/>
      </w:pPr>
    </w:p>
    <w:p w14:paraId="0671BE76" w14:textId="77777777" w:rsidR="00D23C5B" w:rsidRPr="004C4DB5" w:rsidRDefault="00D23C5B" w:rsidP="00C66E79">
      <w:pPr>
        <w:numPr>
          <w:ilvl w:val="12"/>
          <w:numId w:val="0"/>
        </w:numPr>
        <w:rPr>
          <w:szCs w:val="22"/>
        </w:rPr>
      </w:pPr>
      <w:r w:rsidRPr="004C4DB5">
        <w:t>III faasi uuringus BO22227 võrreldi trastuzumabi farmakokineetikat fikseeritud annuse 600 mg subkutaansel manustamisel kolmenädalaste intervallide järel ja ravimi intravenoossel manustamisel (8 mg/kg küllastusannus, 6 mg/kg säilitusannused iga kolme nädala järel). Esmase kaastulemusnäitaja farmakokineetilised tulemused (C</w:t>
      </w:r>
      <w:r w:rsidRPr="004C4DB5">
        <w:rPr>
          <w:vertAlign w:val="subscript"/>
        </w:rPr>
        <w:t>min</w:t>
      </w:r>
      <w:r w:rsidRPr="004C4DB5">
        <w:t xml:space="preserve"> enne 8.</w:t>
      </w:r>
      <w:r w:rsidR="003B4FD2" w:rsidRPr="004C4DB5">
        <w:t> </w:t>
      </w:r>
      <w:r w:rsidRPr="004C4DB5">
        <w:t xml:space="preserve">tsükli annuse manustamist) näitasid </w:t>
      </w:r>
      <w:r w:rsidRPr="004C4DB5">
        <w:rPr>
          <w:szCs w:val="22"/>
        </w:rPr>
        <w:t xml:space="preserve">Herceptin’i subkutaanse fikseeritud annuse ja Herceptin’i kehakaalu järgi kohandatud intravenoosse annuse samaväärsust. </w:t>
      </w:r>
    </w:p>
    <w:p w14:paraId="54A45AA1" w14:textId="77777777" w:rsidR="000A1C42" w:rsidRPr="004C4DB5" w:rsidRDefault="000A1C42" w:rsidP="00D23C5B">
      <w:pPr>
        <w:numPr>
          <w:ilvl w:val="12"/>
          <w:numId w:val="0"/>
        </w:numPr>
        <w:ind w:right="-2"/>
      </w:pPr>
    </w:p>
    <w:p w14:paraId="4035C14F" w14:textId="77777777" w:rsidR="00D23C5B" w:rsidRPr="004C4DB5" w:rsidRDefault="00D23C5B" w:rsidP="00D23C5B">
      <w:pPr>
        <w:numPr>
          <w:ilvl w:val="12"/>
          <w:numId w:val="0"/>
        </w:numPr>
        <w:ind w:right="-2"/>
      </w:pPr>
      <w:r w:rsidRPr="004C4DB5">
        <w:t>Keskmine C</w:t>
      </w:r>
      <w:r w:rsidRPr="004C4DB5">
        <w:rPr>
          <w:vertAlign w:val="subscript"/>
        </w:rPr>
        <w:t>min</w:t>
      </w:r>
      <w:r w:rsidRPr="004C4DB5">
        <w:t xml:space="preserve"> oli neoadjuvantravi faasi jooksul enne 8.</w:t>
      </w:r>
      <w:r w:rsidR="003B4FD2" w:rsidRPr="004C4DB5">
        <w:t> </w:t>
      </w:r>
      <w:r w:rsidRPr="004C4DB5">
        <w:t>tsükli annuse manustamist kõrgem Herceptin’i subkutaanse fikseeritud annuse (78,7 mikrogrammi/ml) kui Herceptin’i intravenoose annuse (57,8 mikrogrammi/ml) uuringurühmas. Adjuvantravi faasi jooksul olid 13.</w:t>
      </w:r>
      <w:r w:rsidR="003B4FD2" w:rsidRPr="004C4DB5">
        <w:t> </w:t>
      </w:r>
      <w:r w:rsidRPr="004C4DB5">
        <w:t>tsükli annuse manustamise eelsed keskmised C</w:t>
      </w:r>
      <w:r w:rsidRPr="004C4DB5">
        <w:rPr>
          <w:vertAlign w:val="subscript"/>
        </w:rPr>
        <w:t>min</w:t>
      </w:r>
      <w:r w:rsidRPr="004C4DB5">
        <w:t xml:space="preserve"> väärtused vastavalt 90,4 mikrogrammi/ml ja 62,1 mikrogrammi/ml. </w:t>
      </w:r>
      <w:r w:rsidR="008970E8" w:rsidRPr="004C4DB5">
        <w:rPr>
          <w:szCs w:val="22"/>
        </w:rPr>
        <w:t>Uuringus BO22227 täheldatud andmete põhjal saavutati</w:t>
      </w:r>
      <w:r w:rsidR="008970E8" w:rsidRPr="004C4DB5" w:rsidDel="008970E8">
        <w:rPr>
          <w:szCs w:val="22"/>
        </w:rPr>
        <w:t xml:space="preserve"> </w:t>
      </w:r>
      <w:r w:rsidRPr="004C4DB5">
        <w:rPr>
          <w:szCs w:val="22"/>
        </w:rPr>
        <w:t>intravenoosse ravimvormi kasutamisel püsikontsentratsioon 8. tsükliks</w:t>
      </w:r>
      <w:r w:rsidR="008970E8" w:rsidRPr="004C4DB5">
        <w:rPr>
          <w:szCs w:val="22"/>
        </w:rPr>
        <w:t>.</w:t>
      </w:r>
      <w:r w:rsidRPr="004C4DB5">
        <w:rPr>
          <w:szCs w:val="22"/>
        </w:rPr>
        <w:t xml:space="preserve"> </w:t>
      </w:r>
      <w:r w:rsidR="008970E8" w:rsidRPr="004C4DB5">
        <w:rPr>
          <w:szCs w:val="22"/>
        </w:rPr>
        <w:t>Herceptin’i subkutaanse ravimvormi puhul saavutati peaaegu püsi</w:t>
      </w:r>
      <w:r w:rsidR="00CC73BF" w:rsidRPr="004C4DB5">
        <w:rPr>
          <w:szCs w:val="22"/>
        </w:rPr>
        <w:t>v plasma</w:t>
      </w:r>
      <w:r w:rsidR="008970E8" w:rsidRPr="004C4DB5">
        <w:rPr>
          <w:szCs w:val="22"/>
        </w:rPr>
        <w:t>kontsentratsioon pärast 7. tsükli annust (enne 8. tsükli annust); kontsentratsioon suurenes vähesel määral (&lt;</w:t>
      </w:r>
      <w:r w:rsidR="008B2B12" w:rsidRPr="004C4DB5">
        <w:rPr>
          <w:szCs w:val="22"/>
        </w:rPr>
        <w:t> </w:t>
      </w:r>
      <w:r w:rsidR="008970E8" w:rsidRPr="004C4DB5">
        <w:rPr>
          <w:szCs w:val="22"/>
        </w:rPr>
        <w:t>15%),</w:t>
      </w:r>
      <w:r w:rsidRPr="004C4DB5">
        <w:rPr>
          <w:szCs w:val="22"/>
        </w:rPr>
        <w:t xml:space="preserve"> kuni 13. tsüklini. Keskmine C</w:t>
      </w:r>
      <w:r w:rsidRPr="004C4DB5">
        <w:rPr>
          <w:szCs w:val="22"/>
          <w:vertAlign w:val="subscript"/>
        </w:rPr>
        <w:t>min</w:t>
      </w:r>
      <w:r w:rsidRPr="004C4DB5">
        <w:rPr>
          <w:szCs w:val="22"/>
        </w:rPr>
        <w:t xml:space="preserve"> enne 18. tsükli annuse manustamist oli 90,7 </w:t>
      </w:r>
      <w:r w:rsidRPr="004C4DB5">
        <w:t>mikrogrammi</w:t>
      </w:r>
      <w:r w:rsidRPr="004C4DB5">
        <w:rPr>
          <w:szCs w:val="22"/>
        </w:rPr>
        <w:t>/ml ning see on sarnane 13. tsükli puhul täheldatud väärtusega, mis näitab, et pärast 13. tsüklit kontsentratsioon enam ei suurene.</w:t>
      </w:r>
    </w:p>
    <w:p w14:paraId="6945BFF9" w14:textId="77777777" w:rsidR="008970E8" w:rsidRPr="004C4DB5" w:rsidRDefault="008970E8" w:rsidP="00D23C5B">
      <w:pPr>
        <w:numPr>
          <w:ilvl w:val="12"/>
          <w:numId w:val="0"/>
        </w:numPr>
        <w:ind w:right="-2"/>
      </w:pPr>
    </w:p>
    <w:p w14:paraId="33E2B037" w14:textId="77777777" w:rsidR="00D23C5B" w:rsidRPr="004C4DB5" w:rsidRDefault="00D23C5B" w:rsidP="00D23C5B">
      <w:pPr>
        <w:numPr>
          <w:ilvl w:val="12"/>
          <w:numId w:val="0"/>
        </w:numPr>
        <w:ind w:right="-2"/>
      </w:pPr>
      <w:r w:rsidRPr="004C4DB5">
        <w:t>T</w:t>
      </w:r>
      <w:r w:rsidRPr="004C4DB5">
        <w:rPr>
          <w:vertAlign w:val="subscript"/>
        </w:rPr>
        <w:t>max</w:t>
      </w:r>
      <w:r w:rsidRPr="004C4DB5">
        <w:t xml:space="preserve"> mediaanväärtus oli ligikaudu 3</w:t>
      </w:r>
      <w:r w:rsidR="003B4FD2" w:rsidRPr="004C4DB5">
        <w:t> </w:t>
      </w:r>
      <w:r w:rsidRPr="004C4DB5">
        <w:t>päeva pärast subkutaanset manustamist, interindividuaalne varieeruvus oli suur (vahemik 1...14 päeva). Keskmine C</w:t>
      </w:r>
      <w:r w:rsidRPr="004C4DB5">
        <w:rPr>
          <w:vertAlign w:val="subscript"/>
        </w:rPr>
        <w:t>max</w:t>
      </w:r>
      <w:r w:rsidRPr="004C4DB5">
        <w:t xml:space="preserve"> oli ootuspäraselt väiksem </w:t>
      </w:r>
      <w:r w:rsidR="008970E8" w:rsidRPr="004C4DB5">
        <w:t>Herceptin’i</w:t>
      </w:r>
      <w:r w:rsidR="008970E8" w:rsidRPr="004C4DB5" w:rsidDel="008970E8">
        <w:t xml:space="preserve"> </w:t>
      </w:r>
      <w:r w:rsidRPr="004C4DB5">
        <w:t>subkutaanse fikseeritud annust sisaldava ravimvormi (149 mikrogrammi/ml) kui intravenoosse ravimvormi rühmas (infusiooni lõpus täheldatud väärtus: 221 mikrogrammi/ml).</w:t>
      </w:r>
    </w:p>
    <w:p w14:paraId="1A8EF205" w14:textId="77777777" w:rsidR="008970E8" w:rsidRPr="004C4DB5" w:rsidRDefault="008970E8" w:rsidP="00D23C5B">
      <w:pPr>
        <w:numPr>
          <w:ilvl w:val="12"/>
          <w:numId w:val="0"/>
        </w:numPr>
        <w:ind w:right="-2"/>
      </w:pPr>
    </w:p>
    <w:p w14:paraId="78E75A97" w14:textId="77777777" w:rsidR="00D23C5B" w:rsidRPr="004C4DB5" w:rsidRDefault="00D23C5B" w:rsidP="00D23C5B">
      <w:pPr>
        <w:numPr>
          <w:ilvl w:val="12"/>
          <w:numId w:val="0"/>
        </w:numPr>
        <w:ind w:right="-2"/>
      </w:pPr>
      <w:r w:rsidRPr="004C4DB5">
        <w:t>Keskmine AUC</w:t>
      </w:r>
      <w:r w:rsidRPr="004C4DB5">
        <w:rPr>
          <w:vertAlign w:val="subscript"/>
        </w:rPr>
        <w:t>0-21. päev</w:t>
      </w:r>
      <w:r w:rsidRPr="004C4DB5">
        <w:t xml:space="preserve"> pärast 7.</w:t>
      </w:r>
      <w:r w:rsidR="003B4FD2" w:rsidRPr="004C4DB5">
        <w:t> </w:t>
      </w:r>
      <w:r w:rsidRPr="004C4DB5">
        <w:t>tsükli annust oli ligikaudu 10% kõrgem Herceptin’i subkutaanse fikseeritud annust sisaldava ravimvormi puhul võrreldes Herceptin’i intravenoosse ravimvormiga; keskmised AUC väärtused olid vastavalt 2268 mikrogrammi/ml•päev ja 2056 mikrogrammi/ml•päev. AUC</w:t>
      </w:r>
      <w:r w:rsidRPr="004C4DB5">
        <w:rPr>
          <w:vertAlign w:val="subscript"/>
        </w:rPr>
        <w:t>0-21. päev</w:t>
      </w:r>
      <w:r w:rsidRPr="004C4DB5">
        <w:t xml:space="preserve"> pärast 12.</w:t>
      </w:r>
      <w:r w:rsidR="003B4FD2" w:rsidRPr="004C4DB5">
        <w:t> </w:t>
      </w:r>
      <w:r w:rsidRPr="004C4DB5">
        <w:t>tsükli annust oli ligikaudu 20% kõrgem Herceptin’i subkutaanse fikseeritud annust sisaldava ravimvormi kui Herceptin’i intravenoosse ravimvormi puhul; keskmised AUC väärtused oli vastavalt 2610 mikrogrammi/ml•päev ja 2179 mikrogrammi/ml•päev. Kehakaalu märkimisväärse mõju tõttu trastuzumabi kliirensile ja fikseeritud annuse kasutamise tõttu subkutaanse manustamise puhul oli ekspositsiooni erinevus subkutaanse ja intravenoosse manustamise vahel sõltuv kehakaalust: patsientidel kehakaaluga &lt; 51 kg oli trastuzumabi keskmine püsiseisundi AUC ligikaudu 80% kõrgem subkutaanse kui intravenoosse ravi järgselt, samal ajal kui suurima kehakaalu rühmas (&gt; 90 kg) oli AUC 20% madalam pärast subkutaanset kui intravenoosset ravi.</w:t>
      </w:r>
    </w:p>
    <w:p w14:paraId="5E8B5C92" w14:textId="77777777" w:rsidR="008970E8" w:rsidRPr="004C4DB5" w:rsidRDefault="008970E8" w:rsidP="008970E8">
      <w:r w:rsidRPr="004C4DB5">
        <w:t>Populatsiooni farmakokineetiline mudel paralleelse lineaarse ja mittelineaarse eliminatsiooniga tsentraalsest kambrist konstrueeriti kasutades III faasi uuringust BO22227 Herceptin s.c. ja Herceptin i.v. kohta saadud kombineeritud farmakokineetilisi andmeid, et kirjeldada täheldatud farmakokineetilisi kontsentratsioone pärast Herceptin i.v. või Herceptin s.c. manustamist varajases staadiumis rinnanäärmevähiga patsientidele. Subkutaanse ravimvormina manustatud trastuzumabi biosaadavus oli hinnanguliselt 77,1% ja esmane imendumiskiiruse konstant</w:t>
      </w:r>
      <w:r w:rsidR="003B4FD2" w:rsidRPr="004C4DB5">
        <w:t> </w:t>
      </w:r>
      <w:r w:rsidRPr="004C4DB5">
        <w:t>0,4 1. päeval. Lineaarne kliirens oli 0,111 l/päevas ja tsentraalne jaotusruumala (V</w:t>
      </w:r>
      <w:r w:rsidRPr="004C4DB5">
        <w:rPr>
          <w:vertAlign w:val="subscript"/>
        </w:rPr>
        <w:t>c</w:t>
      </w:r>
      <w:r w:rsidRPr="004C4DB5">
        <w:t>) 2,91 l. Michaelis</w:t>
      </w:r>
      <w:r w:rsidR="003B4FD2" w:rsidRPr="004C4DB5">
        <w:t>-</w:t>
      </w:r>
      <w:r w:rsidRPr="004C4DB5">
        <w:t>Menteni parameeterväärtused olid 11,9 mg/päevas ja 33,9 µg/ml vastavalt V</w:t>
      </w:r>
      <w:r w:rsidRPr="004C4DB5">
        <w:rPr>
          <w:vertAlign w:val="subscript"/>
        </w:rPr>
        <w:t>max</w:t>
      </w:r>
      <w:r w:rsidRPr="004C4DB5">
        <w:t xml:space="preserve"> ja K</w:t>
      </w:r>
      <w:r w:rsidRPr="004C4DB5">
        <w:rPr>
          <w:vertAlign w:val="subscript"/>
        </w:rPr>
        <w:t>m</w:t>
      </w:r>
      <w:r w:rsidRPr="004C4DB5">
        <w:t xml:space="preserve"> kohta. Kehakaalul ja seerumi alaniinaminotransferaasi (SGPT/ALT) sisaldusel oli statistiliselt oluline mõju farmakokineetikale, kuid simulatsioonid näitasid, et varajases staadiumis rinnanäärmevähiga patsientidel ei ole vaja annust kohandada. Populatsiooni prognoositud farmakokineetilised </w:t>
      </w:r>
      <w:r w:rsidR="003C0F82" w:rsidRPr="004C4DB5">
        <w:t>plasmakontsentra</w:t>
      </w:r>
      <w:r w:rsidRPr="004C4DB5">
        <w:t>tsiooni parameeterväärtused (mediaan koos 5.</w:t>
      </w:r>
      <w:r w:rsidRPr="004C4DB5">
        <w:noBreakHyphen/>
        <w:t>95. protsentiiliga) Herceptin’i subkutaanse ravimvormi manustamisel varajases staadiumis rinnanäärmevähiga patsientidele on toodud tabelis </w:t>
      </w:r>
      <w:r w:rsidR="00D5015F" w:rsidRPr="004C4DB5">
        <w:t xml:space="preserve">13 </w:t>
      </w:r>
      <w:r w:rsidRPr="004C4DB5">
        <w:t>allpool.</w:t>
      </w:r>
    </w:p>
    <w:p w14:paraId="236B47D9" w14:textId="77777777" w:rsidR="008970E8" w:rsidRPr="004C4DB5" w:rsidRDefault="008970E8" w:rsidP="008970E8"/>
    <w:p w14:paraId="65B01E81" w14:textId="77777777" w:rsidR="008970E8" w:rsidRPr="004C4DB5" w:rsidRDefault="008970E8" w:rsidP="007F65CD">
      <w:pPr>
        <w:keepNext/>
        <w:keepLines/>
        <w:rPr>
          <w:bCs/>
          <w:lang w:eastAsia="de-DE"/>
        </w:rPr>
      </w:pPr>
      <w:r w:rsidRPr="004C4DB5">
        <w:rPr>
          <w:bCs/>
          <w:lang w:eastAsia="de-DE"/>
        </w:rPr>
        <w:lastRenderedPageBreak/>
        <w:t>Tabel</w:t>
      </w:r>
      <w:r w:rsidR="00947983" w:rsidRPr="004C4DB5">
        <w:rPr>
          <w:bCs/>
          <w:lang w:eastAsia="de-DE"/>
        </w:rPr>
        <w:t> </w:t>
      </w:r>
      <w:r w:rsidRPr="004C4DB5">
        <w:rPr>
          <w:bCs/>
          <w:lang w:eastAsia="de-DE"/>
        </w:rPr>
        <w:t>1</w:t>
      </w:r>
      <w:r w:rsidR="00D5015F" w:rsidRPr="004C4DB5">
        <w:rPr>
          <w:bCs/>
          <w:lang w:eastAsia="de-DE"/>
        </w:rPr>
        <w:t>3</w:t>
      </w:r>
      <w:r w:rsidRPr="004C4DB5">
        <w:rPr>
          <w:bCs/>
          <w:lang w:eastAsia="de-DE"/>
        </w:rPr>
        <w:t xml:space="preserve">. </w:t>
      </w:r>
      <w:r w:rsidRPr="004C4DB5">
        <w:t xml:space="preserve">Populatsiooni prognoositud farmakokineetilised </w:t>
      </w:r>
      <w:r w:rsidR="003C0F82" w:rsidRPr="004C4DB5">
        <w:t>plasmakontsentra</w:t>
      </w:r>
      <w:r w:rsidRPr="004C4DB5">
        <w:t>tsiooni väärtused (mediaan koos 5.</w:t>
      </w:r>
      <w:r w:rsidRPr="004C4DB5">
        <w:noBreakHyphen/>
        <w:t>95. protsentiiliga) Herceptin’i subkutaanse ravimvormi 600 mg manustamisel iga 3 nädala järel varajases staadiumis rinnanäärmevähiga patsientidel</w:t>
      </w:r>
    </w:p>
    <w:p w14:paraId="308F306D" w14:textId="77777777" w:rsidR="008970E8" w:rsidRPr="004C4DB5" w:rsidRDefault="008970E8" w:rsidP="008970E8">
      <w:pPr>
        <w:keepNext/>
        <w:rPr>
          <w:lang w:eastAsia="de-DE"/>
        </w:rPr>
      </w:pPr>
    </w:p>
    <w:tbl>
      <w:tblPr>
        <w:tblW w:w="5030" w:type="pct"/>
        <w:tblLayout w:type="fixed"/>
        <w:tblCellMar>
          <w:left w:w="0" w:type="dxa"/>
          <w:right w:w="0" w:type="dxa"/>
        </w:tblCellMar>
        <w:tblLook w:val="04A0" w:firstRow="1" w:lastRow="0" w:firstColumn="1" w:lastColumn="0" w:noHBand="0" w:noVBand="1"/>
      </w:tblPr>
      <w:tblGrid>
        <w:gridCol w:w="1833"/>
        <w:gridCol w:w="2196"/>
        <w:gridCol w:w="565"/>
        <w:gridCol w:w="1457"/>
        <w:gridCol w:w="1597"/>
        <w:gridCol w:w="1457"/>
      </w:tblGrid>
      <w:tr w:rsidR="003C0F82" w:rsidRPr="004C4DB5" w14:paraId="632D3A5F" w14:textId="77777777" w:rsidTr="00650363">
        <w:trPr>
          <w:trHeight w:val="96"/>
        </w:trPr>
        <w:tc>
          <w:tcPr>
            <w:tcW w:w="10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0419F37" w14:textId="77777777" w:rsidR="008970E8" w:rsidRPr="004C4DB5" w:rsidRDefault="008970E8" w:rsidP="00F9159D">
            <w:pPr>
              <w:keepNext/>
              <w:spacing w:before="60" w:after="60"/>
              <w:jc w:val="center"/>
              <w:rPr>
                <w:rFonts w:eastAsia="SimSun"/>
                <w:szCs w:val="22"/>
                <w:lang w:eastAsia="zh-CN"/>
              </w:rPr>
            </w:pPr>
            <w:r w:rsidRPr="004C4DB5">
              <w:rPr>
                <w:b/>
                <w:bCs/>
                <w:szCs w:val="22"/>
              </w:rPr>
              <w:t>Primaarne kasvaja tüüp ja raviskeem</w:t>
            </w:r>
          </w:p>
        </w:tc>
        <w:tc>
          <w:tcPr>
            <w:tcW w:w="12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85BDBF" w14:textId="77777777" w:rsidR="008970E8" w:rsidRPr="004C4DB5" w:rsidRDefault="008970E8" w:rsidP="00F9159D">
            <w:pPr>
              <w:keepNext/>
              <w:spacing w:before="60" w:after="60"/>
              <w:jc w:val="center"/>
              <w:rPr>
                <w:rFonts w:eastAsia="SimSun"/>
                <w:szCs w:val="22"/>
                <w:lang w:eastAsia="zh-CN"/>
              </w:rPr>
            </w:pPr>
            <w:r w:rsidRPr="004C4DB5">
              <w:rPr>
                <w:b/>
                <w:bCs/>
                <w:szCs w:val="22"/>
              </w:rPr>
              <w:t>Tsükkel</w:t>
            </w:r>
          </w:p>
        </w:tc>
        <w:tc>
          <w:tcPr>
            <w:tcW w:w="3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CD2E24" w14:textId="77777777" w:rsidR="008970E8" w:rsidRPr="004C4DB5" w:rsidRDefault="008970E8" w:rsidP="00F9159D">
            <w:pPr>
              <w:keepNext/>
              <w:spacing w:before="60" w:after="60"/>
              <w:jc w:val="center"/>
              <w:rPr>
                <w:rFonts w:eastAsia="SimSun"/>
                <w:szCs w:val="22"/>
                <w:lang w:eastAsia="zh-CN"/>
              </w:rPr>
            </w:pPr>
            <w:r w:rsidRPr="004C4DB5">
              <w:rPr>
                <w:b/>
                <w:bCs/>
                <w:szCs w:val="22"/>
              </w:rPr>
              <w:t>N</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B6FF691" w14:textId="77777777" w:rsidR="008970E8" w:rsidRPr="004C4DB5" w:rsidRDefault="008970E8" w:rsidP="00F9159D">
            <w:pPr>
              <w:keepNext/>
              <w:spacing w:before="60" w:after="60"/>
              <w:jc w:val="center"/>
              <w:rPr>
                <w:rFonts w:eastAsia="SimSun"/>
                <w:b/>
                <w:bCs/>
                <w:szCs w:val="22"/>
                <w:lang w:eastAsia="zh-CN"/>
              </w:rPr>
            </w:pPr>
            <w:r w:rsidRPr="004C4DB5">
              <w:rPr>
                <w:b/>
                <w:bCs/>
                <w:szCs w:val="22"/>
              </w:rPr>
              <w:t>C</w:t>
            </w:r>
            <w:r w:rsidRPr="004C4DB5">
              <w:rPr>
                <w:b/>
                <w:bCs/>
                <w:szCs w:val="22"/>
                <w:vertAlign w:val="subscript"/>
              </w:rPr>
              <w:t>min</w:t>
            </w:r>
          </w:p>
          <w:p w14:paraId="5152EA32" w14:textId="77777777" w:rsidR="008970E8" w:rsidRPr="004C4DB5" w:rsidRDefault="008970E8" w:rsidP="00F9159D">
            <w:pPr>
              <w:keepNext/>
              <w:spacing w:before="60" w:after="60"/>
              <w:jc w:val="center"/>
              <w:rPr>
                <w:rFonts w:eastAsia="SimSun"/>
                <w:b/>
                <w:bCs/>
                <w:szCs w:val="22"/>
                <w:lang w:eastAsia="zh-CN"/>
              </w:rPr>
            </w:pPr>
            <w:r w:rsidRPr="004C4DB5">
              <w:rPr>
                <w:b/>
                <w:bCs/>
                <w:szCs w:val="22"/>
              </w:rPr>
              <w:t>(µg/ml)</w:t>
            </w:r>
          </w:p>
        </w:tc>
        <w:tc>
          <w:tcPr>
            <w:tcW w:w="8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4EF71FA" w14:textId="77777777" w:rsidR="008970E8" w:rsidRPr="004C4DB5" w:rsidRDefault="008970E8" w:rsidP="00F9159D">
            <w:pPr>
              <w:keepNext/>
              <w:spacing w:before="60" w:after="60"/>
              <w:jc w:val="center"/>
              <w:rPr>
                <w:rFonts w:eastAsia="SimSun"/>
                <w:b/>
                <w:bCs/>
                <w:szCs w:val="22"/>
                <w:lang w:eastAsia="zh-CN"/>
              </w:rPr>
            </w:pPr>
            <w:r w:rsidRPr="004C4DB5">
              <w:rPr>
                <w:b/>
                <w:bCs/>
                <w:szCs w:val="22"/>
              </w:rPr>
              <w:t>C</w:t>
            </w:r>
            <w:r w:rsidRPr="004C4DB5">
              <w:rPr>
                <w:b/>
                <w:bCs/>
                <w:szCs w:val="22"/>
                <w:vertAlign w:val="subscript"/>
              </w:rPr>
              <w:t>max</w:t>
            </w:r>
          </w:p>
          <w:p w14:paraId="20F480A7" w14:textId="77777777" w:rsidR="008970E8" w:rsidRPr="004C4DB5" w:rsidRDefault="008970E8" w:rsidP="00F9159D">
            <w:pPr>
              <w:keepNext/>
              <w:spacing w:before="60" w:after="60"/>
              <w:jc w:val="center"/>
              <w:rPr>
                <w:rFonts w:eastAsia="SimSun"/>
                <w:szCs w:val="22"/>
                <w:lang w:eastAsia="zh-CN"/>
              </w:rPr>
            </w:pPr>
            <w:r w:rsidRPr="004C4DB5">
              <w:rPr>
                <w:b/>
                <w:bCs/>
                <w:szCs w:val="22"/>
              </w:rPr>
              <w:t>(µg/ml)</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851D2" w14:textId="77777777" w:rsidR="008970E8" w:rsidRPr="004C4DB5" w:rsidRDefault="008970E8" w:rsidP="00F9159D">
            <w:pPr>
              <w:keepNext/>
              <w:spacing w:before="60" w:after="60"/>
              <w:jc w:val="center"/>
              <w:rPr>
                <w:rFonts w:eastAsia="SimSun"/>
                <w:b/>
                <w:bCs/>
                <w:szCs w:val="22"/>
                <w:lang w:eastAsia="zh-CN"/>
              </w:rPr>
            </w:pPr>
            <w:r w:rsidRPr="004C4DB5">
              <w:rPr>
                <w:b/>
                <w:bCs/>
                <w:szCs w:val="22"/>
              </w:rPr>
              <w:t>AUC</w:t>
            </w:r>
            <w:r w:rsidRPr="004C4DB5">
              <w:rPr>
                <w:b/>
                <w:bCs/>
                <w:szCs w:val="22"/>
                <w:vertAlign w:val="subscript"/>
              </w:rPr>
              <w:t>0...21 päeva</w:t>
            </w:r>
          </w:p>
          <w:p w14:paraId="7767C63E" w14:textId="77777777" w:rsidR="008970E8" w:rsidRPr="004C4DB5" w:rsidRDefault="008970E8" w:rsidP="00F9159D">
            <w:pPr>
              <w:keepNext/>
              <w:spacing w:before="60" w:after="60"/>
              <w:jc w:val="center"/>
              <w:rPr>
                <w:rFonts w:eastAsia="SimSun"/>
                <w:szCs w:val="22"/>
                <w:lang w:eastAsia="zh-CN"/>
              </w:rPr>
            </w:pPr>
            <w:r w:rsidRPr="004C4DB5">
              <w:rPr>
                <w:b/>
                <w:bCs/>
                <w:szCs w:val="22"/>
              </w:rPr>
              <w:t>(µg.päev/ml)</w:t>
            </w:r>
          </w:p>
        </w:tc>
      </w:tr>
      <w:tr w:rsidR="003C0F82" w:rsidRPr="004C4DB5" w14:paraId="1DBD8FBD" w14:textId="77777777" w:rsidTr="00650363">
        <w:trPr>
          <w:trHeight w:val="547"/>
        </w:trPr>
        <w:tc>
          <w:tcPr>
            <w:tcW w:w="100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9254678" w14:textId="77777777" w:rsidR="008970E8" w:rsidRPr="004C4DB5" w:rsidRDefault="008970E8" w:rsidP="00F9159D">
            <w:pPr>
              <w:keepNext/>
              <w:spacing w:before="60" w:after="60"/>
              <w:jc w:val="center"/>
              <w:rPr>
                <w:rFonts w:eastAsia="SimSun"/>
                <w:szCs w:val="22"/>
                <w:lang w:eastAsia="zh-CN"/>
              </w:rPr>
            </w:pPr>
            <w:r w:rsidRPr="004C4DB5">
              <w:rPr>
                <w:szCs w:val="22"/>
              </w:rPr>
              <w:t>Varajases staadiumis rinnanäärmevähk Herceptin s.c. 600 mg iga 3 nädala järel</w:t>
            </w:r>
          </w:p>
        </w:tc>
        <w:tc>
          <w:tcPr>
            <w:tcW w:w="1206" w:type="pct"/>
            <w:tcBorders>
              <w:top w:val="nil"/>
              <w:left w:val="nil"/>
              <w:bottom w:val="single" w:sz="8" w:space="0" w:color="auto"/>
              <w:right w:val="single" w:sz="8" w:space="0" w:color="auto"/>
            </w:tcBorders>
            <w:tcMar>
              <w:top w:w="0" w:type="dxa"/>
              <w:left w:w="108" w:type="dxa"/>
              <w:bottom w:w="0" w:type="dxa"/>
              <w:right w:w="108" w:type="dxa"/>
            </w:tcMar>
            <w:vAlign w:val="center"/>
          </w:tcPr>
          <w:p w14:paraId="060D6262" w14:textId="77777777" w:rsidR="008970E8" w:rsidRPr="004C4DB5" w:rsidRDefault="008970E8" w:rsidP="00F9159D">
            <w:pPr>
              <w:keepNext/>
              <w:spacing w:before="60" w:after="60"/>
              <w:jc w:val="center"/>
              <w:rPr>
                <w:rFonts w:eastAsia="SimSun"/>
                <w:szCs w:val="22"/>
                <w:lang w:eastAsia="zh-CN"/>
              </w:rPr>
            </w:pPr>
            <w:r w:rsidRPr="004C4DB5">
              <w:rPr>
                <w:szCs w:val="22"/>
              </w:rPr>
              <w:t>1.</w:t>
            </w:r>
            <w:r w:rsidR="00F46788" w:rsidRPr="004C4DB5">
              <w:rPr>
                <w:szCs w:val="22"/>
              </w:rPr>
              <w:t> </w:t>
            </w:r>
            <w:r w:rsidRPr="004C4DB5">
              <w:rPr>
                <w:szCs w:val="22"/>
              </w:rPr>
              <w:t>tsükkel</w:t>
            </w:r>
          </w:p>
        </w:tc>
        <w:tc>
          <w:tcPr>
            <w:tcW w:w="310" w:type="pct"/>
            <w:tcBorders>
              <w:top w:val="nil"/>
              <w:left w:val="nil"/>
              <w:bottom w:val="single" w:sz="8" w:space="0" w:color="auto"/>
              <w:right w:val="single" w:sz="8" w:space="0" w:color="auto"/>
            </w:tcBorders>
            <w:tcMar>
              <w:top w:w="0" w:type="dxa"/>
              <w:left w:w="108" w:type="dxa"/>
              <w:bottom w:w="0" w:type="dxa"/>
              <w:right w:w="108" w:type="dxa"/>
            </w:tcMar>
            <w:vAlign w:val="center"/>
          </w:tcPr>
          <w:p w14:paraId="4A83F596" w14:textId="77777777" w:rsidR="008970E8" w:rsidRPr="004C4DB5" w:rsidRDefault="008970E8" w:rsidP="00F9159D">
            <w:pPr>
              <w:keepNext/>
              <w:spacing w:before="60" w:after="60"/>
              <w:jc w:val="center"/>
              <w:rPr>
                <w:rFonts w:eastAsia="SimSun"/>
                <w:szCs w:val="22"/>
                <w:lang w:eastAsia="zh-CN"/>
              </w:rPr>
            </w:pPr>
            <w:r w:rsidRPr="004C4DB5">
              <w:rPr>
                <w:szCs w:val="22"/>
              </w:rPr>
              <w:t>297</w:t>
            </w:r>
          </w:p>
        </w:tc>
        <w:tc>
          <w:tcPr>
            <w:tcW w:w="800" w:type="pct"/>
            <w:tcBorders>
              <w:top w:val="nil"/>
              <w:left w:val="nil"/>
              <w:bottom w:val="single" w:sz="8" w:space="0" w:color="auto"/>
              <w:right w:val="single" w:sz="8" w:space="0" w:color="auto"/>
            </w:tcBorders>
            <w:tcMar>
              <w:top w:w="0" w:type="dxa"/>
              <w:left w:w="108" w:type="dxa"/>
              <w:bottom w:w="0" w:type="dxa"/>
              <w:right w:w="108" w:type="dxa"/>
            </w:tcMar>
            <w:vAlign w:val="center"/>
          </w:tcPr>
          <w:p w14:paraId="437146DF" w14:textId="77777777" w:rsidR="008970E8" w:rsidRPr="004C4DB5" w:rsidRDefault="008970E8" w:rsidP="00F9159D">
            <w:pPr>
              <w:keepNext/>
              <w:spacing w:before="60" w:after="60"/>
              <w:jc w:val="center"/>
              <w:rPr>
                <w:rFonts w:eastAsia="SimSun"/>
                <w:szCs w:val="22"/>
                <w:lang w:eastAsia="zh-CN"/>
              </w:rPr>
            </w:pPr>
            <w:r w:rsidRPr="004C4DB5">
              <w:rPr>
                <w:szCs w:val="22"/>
              </w:rPr>
              <w:t>28,2</w:t>
            </w:r>
          </w:p>
          <w:p w14:paraId="6BB8A882" w14:textId="77777777" w:rsidR="008970E8" w:rsidRPr="004C4DB5" w:rsidRDefault="008970E8" w:rsidP="00F9159D">
            <w:pPr>
              <w:keepNext/>
              <w:spacing w:before="60" w:after="60"/>
              <w:jc w:val="center"/>
              <w:rPr>
                <w:rFonts w:eastAsia="SimSun"/>
                <w:szCs w:val="22"/>
                <w:lang w:eastAsia="zh-CN"/>
              </w:rPr>
            </w:pPr>
            <w:r w:rsidRPr="004C4DB5">
              <w:rPr>
                <w:szCs w:val="22"/>
              </w:rPr>
              <w:t>(14,8</w:t>
            </w:r>
            <w:r w:rsidR="00F46788" w:rsidRPr="004C4DB5">
              <w:rPr>
                <w:szCs w:val="22"/>
              </w:rPr>
              <w:t>…</w:t>
            </w:r>
            <w:r w:rsidRPr="004C4DB5">
              <w:rPr>
                <w:szCs w:val="22"/>
              </w:rPr>
              <w:t>40,9)</w:t>
            </w:r>
          </w:p>
        </w:tc>
        <w:tc>
          <w:tcPr>
            <w:tcW w:w="877" w:type="pct"/>
            <w:tcBorders>
              <w:top w:val="nil"/>
              <w:left w:val="nil"/>
              <w:bottom w:val="single" w:sz="8" w:space="0" w:color="auto"/>
              <w:right w:val="single" w:sz="8" w:space="0" w:color="auto"/>
            </w:tcBorders>
            <w:tcMar>
              <w:top w:w="0" w:type="dxa"/>
              <w:left w:w="108" w:type="dxa"/>
              <w:bottom w:w="0" w:type="dxa"/>
              <w:right w:w="108" w:type="dxa"/>
            </w:tcMar>
            <w:vAlign w:val="center"/>
          </w:tcPr>
          <w:p w14:paraId="262578B7" w14:textId="77777777" w:rsidR="008970E8" w:rsidRPr="004C4DB5" w:rsidRDefault="008970E8" w:rsidP="00F9159D">
            <w:pPr>
              <w:keepNext/>
              <w:spacing w:before="60" w:after="60"/>
              <w:jc w:val="center"/>
              <w:rPr>
                <w:rFonts w:eastAsia="SimSun"/>
                <w:szCs w:val="22"/>
                <w:lang w:eastAsia="zh-CN"/>
              </w:rPr>
            </w:pPr>
            <w:r w:rsidRPr="004C4DB5">
              <w:rPr>
                <w:szCs w:val="22"/>
              </w:rPr>
              <w:t>79,3</w:t>
            </w:r>
          </w:p>
          <w:p w14:paraId="0694D721" w14:textId="77777777" w:rsidR="008970E8" w:rsidRPr="004C4DB5" w:rsidRDefault="008970E8" w:rsidP="00F9159D">
            <w:pPr>
              <w:keepNext/>
              <w:spacing w:before="60" w:after="60"/>
              <w:jc w:val="center"/>
              <w:rPr>
                <w:rFonts w:eastAsia="SimSun"/>
                <w:szCs w:val="22"/>
                <w:lang w:eastAsia="zh-CN"/>
              </w:rPr>
            </w:pPr>
            <w:r w:rsidRPr="004C4DB5">
              <w:rPr>
                <w:szCs w:val="22"/>
              </w:rPr>
              <w:t>(56,1</w:t>
            </w:r>
            <w:r w:rsidR="00F46788" w:rsidRPr="004C4DB5">
              <w:rPr>
                <w:szCs w:val="22"/>
              </w:rPr>
              <w:t>…</w:t>
            </w:r>
            <w:r w:rsidRPr="004C4DB5">
              <w:rPr>
                <w:szCs w:val="22"/>
              </w:rPr>
              <w:t>109)</w:t>
            </w:r>
          </w:p>
        </w:tc>
        <w:tc>
          <w:tcPr>
            <w:tcW w:w="800" w:type="pct"/>
            <w:tcBorders>
              <w:top w:val="nil"/>
              <w:left w:val="nil"/>
              <w:bottom w:val="single" w:sz="8" w:space="0" w:color="auto"/>
              <w:right w:val="single" w:sz="8" w:space="0" w:color="auto"/>
            </w:tcBorders>
            <w:tcMar>
              <w:top w:w="0" w:type="dxa"/>
              <w:left w:w="108" w:type="dxa"/>
              <w:bottom w:w="0" w:type="dxa"/>
              <w:right w:w="108" w:type="dxa"/>
            </w:tcMar>
            <w:vAlign w:val="center"/>
          </w:tcPr>
          <w:p w14:paraId="170DCDE1" w14:textId="77777777" w:rsidR="008970E8" w:rsidRPr="004C4DB5" w:rsidRDefault="008970E8" w:rsidP="00F9159D">
            <w:pPr>
              <w:keepNext/>
              <w:spacing w:before="60" w:after="60"/>
              <w:jc w:val="center"/>
              <w:rPr>
                <w:rFonts w:eastAsia="SimSun"/>
                <w:szCs w:val="22"/>
                <w:lang w:eastAsia="zh-CN"/>
              </w:rPr>
            </w:pPr>
            <w:r w:rsidRPr="004C4DB5">
              <w:rPr>
                <w:szCs w:val="22"/>
              </w:rPr>
              <w:t>1065</w:t>
            </w:r>
          </w:p>
          <w:p w14:paraId="079FEFC2" w14:textId="77777777" w:rsidR="008970E8" w:rsidRPr="004C4DB5" w:rsidRDefault="008970E8" w:rsidP="00F9159D">
            <w:pPr>
              <w:keepNext/>
              <w:spacing w:before="60" w:after="60"/>
              <w:jc w:val="center"/>
              <w:rPr>
                <w:rFonts w:eastAsia="SimSun"/>
                <w:szCs w:val="22"/>
                <w:lang w:eastAsia="zh-CN"/>
              </w:rPr>
            </w:pPr>
            <w:r w:rsidRPr="004C4DB5">
              <w:rPr>
                <w:szCs w:val="22"/>
              </w:rPr>
              <w:t>(718</w:t>
            </w:r>
            <w:r w:rsidR="00F46788" w:rsidRPr="004C4DB5">
              <w:rPr>
                <w:szCs w:val="22"/>
              </w:rPr>
              <w:t>…</w:t>
            </w:r>
            <w:r w:rsidRPr="004C4DB5">
              <w:rPr>
                <w:szCs w:val="22"/>
              </w:rPr>
              <w:t>1504)</w:t>
            </w:r>
          </w:p>
        </w:tc>
      </w:tr>
      <w:tr w:rsidR="003C0F82" w:rsidRPr="004C4DB5" w14:paraId="756BB686" w14:textId="77777777" w:rsidTr="00650363">
        <w:trPr>
          <w:trHeight w:val="547"/>
        </w:trPr>
        <w:tc>
          <w:tcPr>
            <w:tcW w:w="1007" w:type="pct"/>
            <w:vMerge/>
            <w:tcBorders>
              <w:top w:val="nil"/>
              <w:left w:val="single" w:sz="8" w:space="0" w:color="auto"/>
              <w:bottom w:val="single" w:sz="8" w:space="0" w:color="auto"/>
              <w:right w:val="single" w:sz="8" w:space="0" w:color="auto"/>
            </w:tcBorders>
            <w:vAlign w:val="center"/>
          </w:tcPr>
          <w:p w14:paraId="0C400A39" w14:textId="77777777" w:rsidR="008970E8" w:rsidRPr="004C4DB5" w:rsidRDefault="008970E8" w:rsidP="00F9159D">
            <w:pPr>
              <w:keepNext/>
              <w:rPr>
                <w:rFonts w:eastAsia="SimSun"/>
                <w:szCs w:val="22"/>
                <w:lang w:eastAsia="zh-CN"/>
              </w:rPr>
            </w:pPr>
          </w:p>
        </w:tc>
        <w:tc>
          <w:tcPr>
            <w:tcW w:w="1206" w:type="pct"/>
            <w:tcBorders>
              <w:top w:val="nil"/>
              <w:left w:val="nil"/>
              <w:bottom w:val="single" w:sz="8" w:space="0" w:color="auto"/>
              <w:right w:val="single" w:sz="8" w:space="0" w:color="auto"/>
            </w:tcBorders>
            <w:tcMar>
              <w:top w:w="0" w:type="dxa"/>
              <w:left w:w="108" w:type="dxa"/>
              <w:bottom w:w="0" w:type="dxa"/>
              <w:right w:w="108" w:type="dxa"/>
            </w:tcMar>
            <w:vAlign w:val="center"/>
          </w:tcPr>
          <w:p w14:paraId="0FD4E7E7" w14:textId="4D0E694A" w:rsidR="008970E8" w:rsidRPr="004C4DB5" w:rsidRDefault="008970E8" w:rsidP="003C0F82">
            <w:pPr>
              <w:keepNext/>
              <w:spacing w:before="60" w:after="60"/>
              <w:jc w:val="center"/>
              <w:rPr>
                <w:szCs w:val="22"/>
              </w:rPr>
            </w:pPr>
            <w:r w:rsidRPr="004C4DB5">
              <w:rPr>
                <w:szCs w:val="22"/>
              </w:rPr>
              <w:t>7.</w:t>
            </w:r>
            <w:r w:rsidR="00F46788" w:rsidRPr="004C4DB5">
              <w:rPr>
                <w:szCs w:val="22"/>
              </w:rPr>
              <w:t> </w:t>
            </w:r>
            <w:r w:rsidRPr="004C4DB5">
              <w:rPr>
                <w:szCs w:val="22"/>
              </w:rPr>
              <w:t>tsükkel (püsi</w:t>
            </w:r>
            <w:r w:rsidR="003C0F82" w:rsidRPr="004C4DB5">
              <w:rPr>
                <w:szCs w:val="22"/>
              </w:rPr>
              <w:t>v plasma</w:t>
            </w:r>
            <w:r w:rsidR="003E0372">
              <w:rPr>
                <w:szCs w:val="22"/>
              </w:rPr>
              <w:t>-</w:t>
            </w:r>
            <w:r w:rsidR="003C0F82" w:rsidRPr="004C4DB5">
              <w:rPr>
                <w:szCs w:val="22"/>
              </w:rPr>
              <w:t>kontsentratsioon</w:t>
            </w:r>
            <w:r w:rsidRPr="004C4DB5">
              <w:rPr>
                <w:szCs w:val="22"/>
              </w:rPr>
              <w:t>)</w:t>
            </w:r>
          </w:p>
        </w:tc>
        <w:tc>
          <w:tcPr>
            <w:tcW w:w="310" w:type="pct"/>
            <w:tcBorders>
              <w:top w:val="nil"/>
              <w:left w:val="nil"/>
              <w:bottom w:val="single" w:sz="8" w:space="0" w:color="auto"/>
              <w:right w:val="single" w:sz="8" w:space="0" w:color="auto"/>
            </w:tcBorders>
            <w:tcMar>
              <w:top w:w="0" w:type="dxa"/>
              <w:left w:w="108" w:type="dxa"/>
              <w:bottom w:w="0" w:type="dxa"/>
              <w:right w:w="108" w:type="dxa"/>
            </w:tcMar>
            <w:vAlign w:val="center"/>
          </w:tcPr>
          <w:p w14:paraId="75D14F6C" w14:textId="77777777" w:rsidR="008970E8" w:rsidRPr="004C4DB5" w:rsidRDefault="008970E8" w:rsidP="00F9159D">
            <w:pPr>
              <w:keepNext/>
              <w:spacing w:before="60" w:after="60"/>
              <w:jc w:val="center"/>
              <w:rPr>
                <w:szCs w:val="22"/>
              </w:rPr>
            </w:pPr>
            <w:r w:rsidRPr="004C4DB5">
              <w:rPr>
                <w:szCs w:val="22"/>
              </w:rPr>
              <w:t>297</w:t>
            </w:r>
          </w:p>
        </w:tc>
        <w:tc>
          <w:tcPr>
            <w:tcW w:w="800" w:type="pct"/>
            <w:tcBorders>
              <w:top w:val="nil"/>
              <w:left w:val="nil"/>
              <w:bottom w:val="single" w:sz="8" w:space="0" w:color="auto"/>
              <w:right w:val="single" w:sz="8" w:space="0" w:color="auto"/>
            </w:tcBorders>
            <w:tcMar>
              <w:top w:w="0" w:type="dxa"/>
              <w:left w:w="108" w:type="dxa"/>
              <w:bottom w:w="0" w:type="dxa"/>
              <w:right w:w="108" w:type="dxa"/>
            </w:tcMar>
            <w:vAlign w:val="center"/>
          </w:tcPr>
          <w:p w14:paraId="79E0DF83" w14:textId="77777777" w:rsidR="008970E8" w:rsidRPr="004C4DB5" w:rsidRDefault="008970E8" w:rsidP="00F9159D">
            <w:pPr>
              <w:keepNext/>
              <w:spacing w:before="60" w:after="60"/>
              <w:jc w:val="center"/>
              <w:rPr>
                <w:rFonts w:eastAsia="SimSun"/>
                <w:szCs w:val="22"/>
                <w:lang w:eastAsia="zh-CN"/>
              </w:rPr>
            </w:pPr>
            <w:r w:rsidRPr="004C4DB5">
              <w:rPr>
                <w:szCs w:val="22"/>
              </w:rPr>
              <w:t>75,0</w:t>
            </w:r>
          </w:p>
          <w:p w14:paraId="42EB9967" w14:textId="77777777" w:rsidR="008970E8" w:rsidRPr="004C4DB5" w:rsidRDefault="008970E8" w:rsidP="00F9159D">
            <w:pPr>
              <w:keepNext/>
              <w:spacing w:before="60" w:after="60"/>
              <w:jc w:val="center"/>
              <w:rPr>
                <w:szCs w:val="22"/>
              </w:rPr>
            </w:pPr>
            <w:r w:rsidRPr="004C4DB5">
              <w:rPr>
                <w:szCs w:val="22"/>
              </w:rPr>
              <w:t>(35,1</w:t>
            </w:r>
            <w:r w:rsidR="00F46788" w:rsidRPr="004C4DB5">
              <w:rPr>
                <w:szCs w:val="22"/>
              </w:rPr>
              <w:t>…</w:t>
            </w:r>
            <w:r w:rsidRPr="004C4DB5">
              <w:rPr>
                <w:szCs w:val="22"/>
              </w:rPr>
              <w:t>123)</w:t>
            </w:r>
          </w:p>
        </w:tc>
        <w:tc>
          <w:tcPr>
            <w:tcW w:w="877" w:type="pct"/>
            <w:tcBorders>
              <w:top w:val="nil"/>
              <w:left w:val="nil"/>
              <w:bottom w:val="single" w:sz="8" w:space="0" w:color="auto"/>
              <w:right w:val="single" w:sz="8" w:space="0" w:color="auto"/>
            </w:tcBorders>
            <w:tcMar>
              <w:top w:w="0" w:type="dxa"/>
              <w:left w:w="108" w:type="dxa"/>
              <w:bottom w:w="0" w:type="dxa"/>
              <w:right w:w="108" w:type="dxa"/>
            </w:tcMar>
            <w:vAlign w:val="center"/>
          </w:tcPr>
          <w:p w14:paraId="6368E526" w14:textId="77777777" w:rsidR="008970E8" w:rsidRPr="004C4DB5" w:rsidRDefault="008970E8" w:rsidP="00F9159D">
            <w:pPr>
              <w:keepNext/>
              <w:spacing w:before="60" w:after="60"/>
              <w:jc w:val="center"/>
              <w:rPr>
                <w:rFonts w:eastAsia="SimSun"/>
                <w:szCs w:val="22"/>
                <w:lang w:eastAsia="zh-CN"/>
              </w:rPr>
            </w:pPr>
            <w:r w:rsidRPr="004C4DB5">
              <w:rPr>
                <w:szCs w:val="22"/>
              </w:rPr>
              <w:t>149</w:t>
            </w:r>
          </w:p>
          <w:p w14:paraId="4A2BCFC0" w14:textId="77777777" w:rsidR="008970E8" w:rsidRPr="004C4DB5" w:rsidRDefault="008970E8" w:rsidP="00F9159D">
            <w:pPr>
              <w:keepNext/>
              <w:spacing w:before="60" w:after="60"/>
              <w:jc w:val="center"/>
              <w:rPr>
                <w:szCs w:val="22"/>
              </w:rPr>
            </w:pPr>
            <w:r w:rsidRPr="004C4DB5">
              <w:rPr>
                <w:szCs w:val="22"/>
              </w:rPr>
              <w:t>(86,1</w:t>
            </w:r>
            <w:r w:rsidR="00F46788" w:rsidRPr="004C4DB5">
              <w:rPr>
                <w:szCs w:val="22"/>
              </w:rPr>
              <w:t>…</w:t>
            </w:r>
            <w:r w:rsidRPr="004C4DB5">
              <w:rPr>
                <w:szCs w:val="22"/>
              </w:rPr>
              <w:t>214)</w:t>
            </w:r>
          </w:p>
        </w:tc>
        <w:tc>
          <w:tcPr>
            <w:tcW w:w="800" w:type="pct"/>
            <w:tcBorders>
              <w:top w:val="nil"/>
              <w:left w:val="nil"/>
              <w:bottom w:val="single" w:sz="8" w:space="0" w:color="auto"/>
              <w:right w:val="single" w:sz="8" w:space="0" w:color="auto"/>
            </w:tcBorders>
            <w:tcMar>
              <w:top w:w="0" w:type="dxa"/>
              <w:left w:w="108" w:type="dxa"/>
              <w:bottom w:w="0" w:type="dxa"/>
              <w:right w:w="108" w:type="dxa"/>
            </w:tcMar>
            <w:vAlign w:val="center"/>
          </w:tcPr>
          <w:p w14:paraId="0DCDD6A3" w14:textId="77777777" w:rsidR="008970E8" w:rsidRPr="004C4DB5" w:rsidRDefault="008970E8" w:rsidP="00F9159D">
            <w:pPr>
              <w:keepNext/>
              <w:spacing w:before="60" w:after="60"/>
              <w:jc w:val="center"/>
              <w:rPr>
                <w:rFonts w:eastAsia="SimSun"/>
                <w:szCs w:val="22"/>
                <w:lang w:eastAsia="zh-CN"/>
              </w:rPr>
            </w:pPr>
            <w:r w:rsidRPr="004C4DB5">
              <w:rPr>
                <w:szCs w:val="22"/>
              </w:rPr>
              <w:t>2337</w:t>
            </w:r>
          </w:p>
          <w:p w14:paraId="2CAFF58C" w14:textId="77777777" w:rsidR="008970E8" w:rsidRPr="004C4DB5" w:rsidRDefault="008970E8" w:rsidP="00F9159D">
            <w:pPr>
              <w:keepNext/>
              <w:spacing w:before="60" w:after="60"/>
              <w:jc w:val="center"/>
              <w:rPr>
                <w:szCs w:val="22"/>
              </w:rPr>
            </w:pPr>
            <w:r w:rsidRPr="004C4DB5">
              <w:rPr>
                <w:szCs w:val="22"/>
              </w:rPr>
              <w:t>(1258</w:t>
            </w:r>
            <w:r w:rsidR="00F46788" w:rsidRPr="004C4DB5">
              <w:rPr>
                <w:szCs w:val="22"/>
              </w:rPr>
              <w:t>…</w:t>
            </w:r>
            <w:r w:rsidRPr="004C4DB5">
              <w:rPr>
                <w:szCs w:val="22"/>
              </w:rPr>
              <w:t>3478)</w:t>
            </w:r>
          </w:p>
        </w:tc>
      </w:tr>
    </w:tbl>
    <w:p w14:paraId="40463B80" w14:textId="77777777" w:rsidR="008970E8" w:rsidRPr="004C4DB5" w:rsidRDefault="008970E8" w:rsidP="008970E8"/>
    <w:p w14:paraId="61656B0D" w14:textId="77777777" w:rsidR="008970E8" w:rsidRPr="004C4DB5" w:rsidRDefault="008970E8" w:rsidP="00C66E79">
      <w:pPr>
        <w:keepNext/>
        <w:rPr>
          <w:i/>
        </w:rPr>
      </w:pPr>
      <w:r w:rsidRPr="004C4DB5">
        <w:rPr>
          <w:i/>
        </w:rPr>
        <w:t>Trastuzumabi väljaviimine organismist</w:t>
      </w:r>
    </w:p>
    <w:p w14:paraId="0AC8AB7E" w14:textId="77777777" w:rsidR="00D23C5B" w:rsidRPr="004C4DB5" w:rsidRDefault="008970E8" w:rsidP="008970E8">
      <w:pPr>
        <w:numPr>
          <w:ilvl w:val="12"/>
          <w:numId w:val="0"/>
        </w:numPr>
        <w:ind w:right="-2"/>
      </w:pPr>
      <w:r w:rsidRPr="004C4DB5">
        <w:rPr>
          <w:szCs w:val="22"/>
        </w:rPr>
        <w:t>Trastuzumabi organismist väljaviimise perioodi hinnati pärast ravimi subkutaanset manustamist, kasutades populatsiooni farmakokineetilist mudelit. Nende simulatsioonide tulemused näitavad, et vähemalt 95% patsientidest saavutavad kontsentratsioonid alla 1 μg/ml (ligikaudu 3% populatsiooni prognoositud C</w:t>
      </w:r>
      <w:r w:rsidRPr="004C4DB5">
        <w:rPr>
          <w:szCs w:val="22"/>
          <w:vertAlign w:val="subscript"/>
        </w:rPr>
        <w:t>min,ss</w:t>
      </w:r>
      <w:r w:rsidRPr="004C4DB5">
        <w:rPr>
          <w:szCs w:val="22"/>
        </w:rPr>
        <w:t xml:space="preserve"> väärtusest või </w:t>
      </w:r>
      <w:r w:rsidR="0087092F" w:rsidRPr="004C4DB5">
        <w:rPr>
          <w:szCs w:val="22"/>
        </w:rPr>
        <w:t>ligikaudu</w:t>
      </w:r>
      <w:r w:rsidRPr="004C4DB5">
        <w:rPr>
          <w:szCs w:val="22"/>
        </w:rPr>
        <w:t xml:space="preserve"> 97% väljaviimi</w:t>
      </w:r>
      <w:r w:rsidR="003C0F82" w:rsidRPr="004C4DB5">
        <w:rPr>
          <w:szCs w:val="22"/>
        </w:rPr>
        <w:t>s</w:t>
      </w:r>
      <w:r w:rsidRPr="004C4DB5">
        <w:rPr>
          <w:szCs w:val="22"/>
        </w:rPr>
        <w:t>e</w:t>
      </w:r>
      <w:r w:rsidR="003C0F82" w:rsidRPr="004C4DB5">
        <w:rPr>
          <w:szCs w:val="22"/>
        </w:rPr>
        <w:t>l</w:t>
      </w:r>
      <w:r w:rsidRPr="004C4DB5">
        <w:rPr>
          <w:szCs w:val="22"/>
        </w:rPr>
        <w:t xml:space="preserve"> organismist) 7 kuuga.</w:t>
      </w:r>
    </w:p>
    <w:p w14:paraId="4F67A51D" w14:textId="77777777" w:rsidR="00D23C5B" w:rsidRPr="004C4DB5" w:rsidRDefault="00D23C5B" w:rsidP="00D23C5B">
      <w:pPr>
        <w:numPr>
          <w:ilvl w:val="12"/>
          <w:numId w:val="0"/>
        </w:numPr>
        <w:ind w:right="-2"/>
        <w:rPr>
          <w:szCs w:val="24"/>
        </w:rPr>
      </w:pPr>
    </w:p>
    <w:p w14:paraId="5636270B" w14:textId="77777777" w:rsidR="00D23C5B" w:rsidRPr="004C4DB5" w:rsidRDefault="00D23C5B" w:rsidP="00E04613">
      <w:pPr>
        <w:keepNext/>
        <w:keepLines/>
        <w:ind w:left="567" w:hanging="567"/>
        <w:outlineLvl w:val="0"/>
        <w:rPr>
          <w:szCs w:val="24"/>
        </w:rPr>
      </w:pPr>
      <w:r w:rsidRPr="004C4DB5">
        <w:rPr>
          <w:b/>
          <w:szCs w:val="24"/>
        </w:rPr>
        <w:t>5.3</w:t>
      </w:r>
      <w:r w:rsidRPr="004C4DB5">
        <w:rPr>
          <w:b/>
          <w:szCs w:val="24"/>
        </w:rPr>
        <w:tab/>
        <w:t>Prekliinilised ohutusandmed</w:t>
      </w:r>
    </w:p>
    <w:p w14:paraId="7684C535" w14:textId="77777777" w:rsidR="00D23C5B" w:rsidRPr="004C4DB5" w:rsidRDefault="00D23C5B" w:rsidP="00E04613">
      <w:pPr>
        <w:keepNext/>
        <w:keepLines/>
        <w:rPr>
          <w:b/>
          <w:szCs w:val="24"/>
        </w:rPr>
      </w:pPr>
    </w:p>
    <w:p w14:paraId="5E8E77E4" w14:textId="77777777" w:rsidR="00D23C5B" w:rsidRPr="004C4DB5" w:rsidRDefault="00AE03BE" w:rsidP="00C66E79">
      <w:pPr>
        <w:keepNext/>
        <w:rPr>
          <w:szCs w:val="24"/>
          <w:u w:val="single"/>
        </w:rPr>
      </w:pPr>
      <w:r w:rsidRPr="004C4DB5">
        <w:rPr>
          <w:szCs w:val="24"/>
          <w:u w:val="single"/>
        </w:rPr>
        <w:t>Herceptin’i i</w:t>
      </w:r>
      <w:r w:rsidR="00D23C5B" w:rsidRPr="004C4DB5">
        <w:rPr>
          <w:szCs w:val="24"/>
          <w:u w:val="single"/>
        </w:rPr>
        <w:t>ntravenoosne ravimvorm</w:t>
      </w:r>
    </w:p>
    <w:p w14:paraId="1A9A4690" w14:textId="77777777" w:rsidR="00D23C5B" w:rsidRPr="004C4DB5" w:rsidRDefault="00D23C5B" w:rsidP="00D23C5B">
      <w:pPr>
        <w:rPr>
          <w:szCs w:val="22"/>
        </w:rPr>
      </w:pPr>
      <w:r w:rsidRPr="004C4DB5">
        <w:rPr>
          <w:szCs w:val="22"/>
        </w:rPr>
        <w:t>Kuni kuus kuud kestnud uuringutes ei ilmnenud ägedat ega korduvat annusest sõltuvat toksilisust. Teratogeensusuuringutes, emaslooma fertiilsuse või hilisgestatsioonitoksilisuse/platsentaarbarjääri läbivuse uuringutes ei ilmnenud kahjulikku toimet reproduktsioonivõimele. Herceptin ei ole genotoksiline. Uuringus trehaloosiga ei avaldanud see peamine abiaine mingit toksilist toimet.</w:t>
      </w:r>
    </w:p>
    <w:p w14:paraId="2B91C8E6" w14:textId="77777777" w:rsidR="00D23C5B" w:rsidRPr="004C4DB5" w:rsidRDefault="00D23C5B" w:rsidP="00D23C5B">
      <w:pPr>
        <w:rPr>
          <w:szCs w:val="22"/>
        </w:rPr>
      </w:pPr>
    </w:p>
    <w:p w14:paraId="12D4D714" w14:textId="77777777" w:rsidR="00D23C5B" w:rsidRPr="004C4DB5" w:rsidRDefault="00D23C5B" w:rsidP="00D23C5B">
      <w:pPr>
        <w:rPr>
          <w:szCs w:val="22"/>
        </w:rPr>
      </w:pPr>
      <w:r w:rsidRPr="004C4DB5">
        <w:rPr>
          <w:szCs w:val="22"/>
        </w:rPr>
        <w:t>Herceptin’i kartsinogeensust ega mõju isaslooma fertiilsusele ei ole pikaajalistes loomkatsetes uuritud.</w:t>
      </w:r>
    </w:p>
    <w:p w14:paraId="0A4BE499" w14:textId="77777777" w:rsidR="00D23C5B" w:rsidRPr="004C4DB5" w:rsidRDefault="00D23C5B" w:rsidP="00D23C5B">
      <w:pPr>
        <w:rPr>
          <w:szCs w:val="22"/>
        </w:rPr>
      </w:pPr>
    </w:p>
    <w:p w14:paraId="1C8D7C41" w14:textId="77777777" w:rsidR="00D23C5B" w:rsidRPr="004C4DB5" w:rsidRDefault="00AE03BE" w:rsidP="00F77820">
      <w:pPr>
        <w:keepNext/>
        <w:keepLines/>
        <w:rPr>
          <w:szCs w:val="22"/>
        </w:rPr>
      </w:pPr>
      <w:r w:rsidRPr="004C4DB5">
        <w:rPr>
          <w:szCs w:val="24"/>
          <w:u w:val="single"/>
        </w:rPr>
        <w:t>Herceptin’i</w:t>
      </w:r>
      <w:r w:rsidRPr="004C4DB5">
        <w:rPr>
          <w:szCs w:val="22"/>
          <w:u w:val="single"/>
        </w:rPr>
        <w:t xml:space="preserve"> s</w:t>
      </w:r>
      <w:r w:rsidR="00D23C5B" w:rsidRPr="004C4DB5">
        <w:rPr>
          <w:szCs w:val="22"/>
          <w:u w:val="single"/>
        </w:rPr>
        <w:t>ubkutaanne ravimvorm</w:t>
      </w:r>
    </w:p>
    <w:p w14:paraId="7AE485B4" w14:textId="77777777" w:rsidR="00D23C5B" w:rsidRPr="004C4DB5" w:rsidRDefault="00D23C5B" w:rsidP="00C66E79">
      <w:pPr>
        <w:rPr>
          <w:szCs w:val="22"/>
        </w:rPr>
      </w:pPr>
      <w:r w:rsidRPr="004C4DB5">
        <w:rPr>
          <w:szCs w:val="22"/>
        </w:rPr>
        <w:t>Viidi läbi ühekordse annuse manustamise uuring küülikutel ja 13</w:t>
      </w:r>
      <w:r w:rsidRPr="004C4DB5">
        <w:rPr>
          <w:szCs w:val="22"/>
        </w:rPr>
        <w:noBreakHyphen/>
        <w:t>nädalane korduvate annuste toksilisuse uuring makaakidel. Küülikute uuringu eesmärk oli spetsiifiliselt uurida lokaalset taluvust. 13</w:t>
      </w:r>
      <w:r w:rsidRPr="004C4DB5">
        <w:rPr>
          <w:szCs w:val="22"/>
        </w:rPr>
        <w:noBreakHyphen/>
        <w:t>nädalase uuringu eesmärk oli kinnitada, et manustamisviisi muutus ja uudse abiaine rekombinantse inimese hüaluronidaasi (rHuPH20) kasutamine ei mõjuta Herceptin’i ohutust. Herceptin’i subkutaanne fikseeritud annust sisaldav ravimvorm oli lokaalselt ja süsteemselt hästi talutav.</w:t>
      </w:r>
    </w:p>
    <w:p w14:paraId="2BEA3E28" w14:textId="77777777" w:rsidR="00D23C5B" w:rsidRPr="004C4DB5" w:rsidRDefault="00D23C5B" w:rsidP="00D23C5B">
      <w:pPr>
        <w:rPr>
          <w:szCs w:val="24"/>
        </w:rPr>
      </w:pPr>
    </w:p>
    <w:p w14:paraId="545F506F" w14:textId="77777777" w:rsidR="00D23C5B" w:rsidRPr="004C4DB5" w:rsidRDefault="00D23C5B" w:rsidP="00D23C5B">
      <w:r w:rsidRPr="004C4DB5">
        <w:t>Hüaluronidaasi leidub enamikes inimese organismi kudedes. Korduvtoksilisuse mittekliinilised uuringud rekombinantse inimese hüaluronidaasiga (sh farmakoloogilise ohutuse tulemusnäitajad) ei ole näidanud kahjulikku toimet inimesele. rHuPH20 reproduktsioonitoksilisuse uuringutes ilmnes embrüo/loote toksilisus hiirtel kõrgete süsteemse ekspositsiooni väärtuste puhul, kuid teratogeenset toimet ei täheldatud.</w:t>
      </w:r>
    </w:p>
    <w:p w14:paraId="679D8C3C" w14:textId="77777777" w:rsidR="00D23C5B" w:rsidRPr="004C4DB5" w:rsidRDefault="00D23C5B" w:rsidP="00D23C5B">
      <w:pPr>
        <w:rPr>
          <w:szCs w:val="24"/>
        </w:rPr>
      </w:pPr>
    </w:p>
    <w:p w14:paraId="2219D8CD" w14:textId="77777777" w:rsidR="00D23C5B" w:rsidRPr="004C4DB5" w:rsidRDefault="00D23C5B" w:rsidP="00D23C5B"/>
    <w:p w14:paraId="549F05BD" w14:textId="77777777" w:rsidR="00D23C5B" w:rsidRPr="004C4DB5" w:rsidRDefault="00D23C5B" w:rsidP="00C66E79">
      <w:pPr>
        <w:keepNext/>
        <w:ind w:left="567" w:hanging="567"/>
        <w:rPr>
          <w:b/>
        </w:rPr>
      </w:pPr>
      <w:r w:rsidRPr="004C4DB5">
        <w:rPr>
          <w:b/>
        </w:rPr>
        <w:t>6.</w:t>
      </w:r>
      <w:r w:rsidRPr="004C4DB5">
        <w:rPr>
          <w:b/>
        </w:rPr>
        <w:tab/>
        <w:t>FARMATSEUTILISED ANDMED</w:t>
      </w:r>
    </w:p>
    <w:p w14:paraId="73AC189F" w14:textId="77777777" w:rsidR="00D23C5B" w:rsidRPr="004C4DB5" w:rsidRDefault="00D23C5B" w:rsidP="00C66E79">
      <w:pPr>
        <w:keepNext/>
      </w:pPr>
    </w:p>
    <w:p w14:paraId="2C397A5B" w14:textId="77777777" w:rsidR="00D23C5B" w:rsidRPr="004C4DB5" w:rsidRDefault="00D23C5B" w:rsidP="00C66E79">
      <w:pPr>
        <w:keepNext/>
        <w:ind w:left="567" w:hanging="567"/>
        <w:outlineLvl w:val="0"/>
      </w:pPr>
      <w:r w:rsidRPr="004C4DB5">
        <w:rPr>
          <w:b/>
        </w:rPr>
        <w:t>6.1</w:t>
      </w:r>
      <w:r w:rsidRPr="004C4DB5">
        <w:rPr>
          <w:b/>
        </w:rPr>
        <w:tab/>
        <w:t>Abiainete loetelu</w:t>
      </w:r>
    </w:p>
    <w:p w14:paraId="3417D2CC" w14:textId="77777777" w:rsidR="00D23C5B" w:rsidRPr="004C4DB5" w:rsidRDefault="00D23C5B" w:rsidP="00C66E79">
      <w:pPr>
        <w:keepNext/>
        <w:rPr>
          <w:i/>
          <w:szCs w:val="24"/>
        </w:rPr>
      </w:pPr>
    </w:p>
    <w:p w14:paraId="10FE9881" w14:textId="77777777" w:rsidR="00D23C5B" w:rsidRPr="004C4DB5" w:rsidRDefault="00D23C5B" w:rsidP="00C66E79">
      <w:pPr>
        <w:keepNext/>
        <w:rPr>
          <w:szCs w:val="24"/>
        </w:rPr>
      </w:pPr>
      <w:r w:rsidRPr="004C4DB5">
        <w:rPr>
          <w:szCs w:val="24"/>
        </w:rPr>
        <w:t>Rekombinantne inimese hüaluronidaas (rHuPH20)</w:t>
      </w:r>
    </w:p>
    <w:p w14:paraId="6F5A40A2" w14:textId="41DB497D" w:rsidR="00D23C5B" w:rsidRPr="004C4DB5" w:rsidRDefault="000058B5" w:rsidP="00C66E79">
      <w:pPr>
        <w:keepNext/>
        <w:rPr>
          <w:szCs w:val="24"/>
        </w:rPr>
      </w:pPr>
      <w:r w:rsidRPr="004C4DB5">
        <w:rPr>
          <w:szCs w:val="24"/>
        </w:rPr>
        <w:t>H</w:t>
      </w:r>
      <w:r w:rsidR="00D23C5B" w:rsidRPr="004C4DB5">
        <w:rPr>
          <w:szCs w:val="24"/>
        </w:rPr>
        <w:t>istidiinvesinikkloriidmonohüdraat</w:t>
      </w:r>
    </w:p>
    <w:p w14:paraId="0C714015" w14:textId="77777777" w:rsidR="004F2C07" w:rsidRPr="004C4DB5" w:rsidRDefault="004F2C07" w:rsidP="004F2C07">
      <w:pPr>
        <w:keepNext/>
        <w:rPr>
          <w:szCs w:val="24"/>
        </w:rPr>
      </w:pPr>
      <w:r w:rsidRPr="004C4DB5">
        <w:rPr>
          <w:szCs w:val="24"/>
        </w:rPr>
        <w:t>Histidiin</w:t>
      </w:r>
    </w:p>
    <w:p w14:paraId="746E81A8" w14:textId="149F063F" w:rsidR="00D23C5B" w:rsidRPr="004C4DB5" w:rsidRDefault="00D23C5B" w:rsidP="00C66E79">
      <w:pPr>
        <w:keepNext/>
      </w:pPr>
      <w:r w:rsidRPr="004C4DB5">
        <w:t>α,α</w:t>
      </w:r>
      <w:r w:rsidR="00302517">
        <w:noBreakHyphen/>
      </w:r>
      <w:r w:rsidRPr="004C4DB5">
        <w:t>trehaloosdihüdraat</w:t>
      </w:r>
    </w:p>
    <w:p w14:paraId="4E70FF25" w14:textId="33BF5D74" w:rsidR="00D23C5B" w:rsidRPr="004C4DB5" w:rsidRDefault="000058B5" w:rsidP="00C66E79">
      <w:pPr>
        <w:keepNext/>
      </w:pPr>
      <w:r w:rsidRPr="004C4DB5">
        <w:t>M</w:t>
      </w:r>
      <w:r w:rsidR="00D23C5B" w:rsidRPr="004C4DB5">
        <w:t>etioniin</w:t>
      </w:r>
    </w:p>
    <w:p w14:paraId="5FF904AF" w14:textId="4F70F851" w:rsidR="00D23C5B" w:rsidRPr="004C4DB5" w:rsidRDefault="00D23C5B" w:rsidP="00C66E79">
      <w:pPr>
        <w:keepNext/>
      </w:pPr>
      <w:r w:rsidRPr="004C4DB5">
        <w:t>Polüsorbaat</w:t>
      </w:r>
      <w:r w:rsidR="004F2C07">
        <w:t xml:space="preserve"> </w:t>
      </w:r>
      <w:r w:rsidRPr="004C4DB5">
        <w:t>20</w:t>
      </w:r>
      <w:r w:rsidR="00C6689B" w:rsidRPr="004C4DB5">
        <w:t xml:space="preserve"> (E432)</w:t>
      </w:r>
    </w:p>
    <w:p w14:paraId="6F358A08" w14:textId="77777777" w:rsidR="00D23C5B" w:rsidRPr="004C4DB5" w:rsidRDefault="00D23C5B" w:rsidP="00D23C5B">
      <w:pPr>
        <w:rPr>
          <w:szCs w:val="24"/>
        </w:rPr>
      </w:pPr>
      <w:r w:rsidRPr="004C4DB5">
        <w:t>Süstevesi</w:t>
      </w:r>
    </w:p>
    <w:p w14:paraId="73FD5AA7" w14:textId="77777777" w:rsidR="00D23C5B" w:rsidRPr="004C4DB5" w:rsidRDefault="00D23C5B" w:rsidP="00D23C5B">
      <w:pPr>
        <w:rPr>
          <w:szCs w:val="24"/>
        </w:rPr>
      </w:pPr>
    </w:p>
    <w:p w14:paraId="598B9B59" w14:textId="77777777" w:rsidR="00D23C5B" w:rsidRPr="004C4DB5" w:rsidRDefault="00D23C5B" w:rsidP="009D7F95">
      <w:pPr>
        <w:keepNext/>
        <w:keepLines/>
        <w:ind w:left="567" w:hanging="567"/>
        <w:outlineLvl w:val="0"/>
        <w:rPr>
          <w:szCs w:val="24"/>
        </w:rPr>
      </w:pPr>
      <w:r w:rsidRPr="004C4DB5">
        <w:rPr>
          <w:b/>
          <w:szCs w:val="24"/>
        </w:rPr>
        <w:lastRenderedPageBreak/>
        <w:t>6.2</w:t>
      </w:r>
      <w:r w:rsidRPr="004C4DB5">
        <w:rPr>
          <w:b/>
          <w:szCs w:val="24"/>
        </w:rPr>
        <w:tab/>
        <w:t>Sobimatus</w:t>
      </w:r>
    </w:p>
    <w:p w14:paraId="5BD387B6" w14:textId="77777777" w:rsidR="00D23C5B" w:rsidRPr="004C4DB5" w:rsidRDefault="00D23C5B" w:rsidP="009D7F95">
      <w:pPr>
        <w:keepNext/>
        <w:keepLines/>
        <w:rPr>
          <w:szCs w:val="24"/>
        </w:rPr>
      </w:pPr>
    </w:p>
    <w:p w14:paraId="5D0A3DE9" w14:textId="77777777" w:rsidR="00D23C5B" w:rsidRPr="004C4DB5" w:rsidRDefault="00D23C5B" w:rsidP="00C66E79">
      <w:pPr>
        <w:rPr>
          <w:szCs w:val="24"/>
        </w:rPr>
      </w:pPr>
      <w:r w:rsidRPr="004C4DB5">
        <w:rPr>
          <w:szCs w:val="24"/>
        </w:rPr>
        <w:t>Herceptin’i subkutaanne fikseeritud annust sisaldav ravimvorm on valmislahus, mida ei tohi teiste preparaatidega segada ega lahjendada.</w:t>
      </w:r>
    </w:p>
    <w:p w14:paraId="6CF609F4" w14:textId="77777777" w:rsidR="002978BD" w:rsidRPr="004C4DB5" w:rsidRDefault="002978BD" w:rsidP="00C66E79">
      <w:pPr>
        <w:rPr>
          <w:szCs w:val="24"/>
        </w:rPr>
      </w:pPr>
    </w:p>
    <w:p w14:paraId="35E8CE93" w14:textId="77777777" w:rsidR="002978BD" w:rsidRPr="004C4DB5" w:rsidRDefault="002978BD" w:rsidP="00C66E79">
      <w:pPr>
        <w:rPr>
          <w:szCs w:val="24"/>
        </w:rPr>
      </w:pPr>
      <w:r w:rsidRPr="004C4DB5">
        <w:rPr>
          <w:szCs w:val="24"/>
        </w:rPr>
        <w:t>Ei ole täheldatud sobimatust Herceptin’i subkutaanse fikseeritud annust sisaldava ravimvormi ja polüpropüleenist või polükarbonaadist süstlamaterjaliga ega roostevabast terasest ülekande- või süstenõeltega ja polüetüleenist Luer koonuse korkidega.</w:t>
      </w:r>
    </w:p>
    <w:p w14:paraId="3F49BDD6" w14:textId="77777777" w:rsidR="00D23C5B" w:rsidRPr="004C4DB5" w:rsidRDefault="00D23C5B" w:rsidP="00D23C5B">
      <w:pPr>
        <w:rPr>
          <w:szCs w:val="24"/>
        </w:rPr>
      </w:pPr>
    </w:p>
    <w:p w14:paraId="0B048BD1" w14:textId="77777777" w:rsidR="00D23C5B" w:rsidRPr="004C4DB5" w:rsidRDefault="00D23C5B" w:rsidP="00C66E79">
      <w:pPr>
        <w:keepNext/>
        <w:ind w:left="567" w:hanging="567"/>
        <w:outlineLvl w:val="0"/>
        <w:rPr>
          <w:szCs w:val="24"/>
        </w:rPr>
      </w:pPr>
      <w:r w:rsidRPr="004C4DB5">
        <w:rPr>
          <w:b/>
          <w:szCs w:val="24"/>
        </w:rPr>
        <w:t>6.3</w:t>
      </w:r>
      <w:r w:rsidRPr="004C4DB5">
        <w:rPr>
          <w:b/>
          <w:szCs w:val="24"/>
        </w:rPr>
        <w:tab/>
        <w:t>Kõlblikkusaeg</w:t>
      </w:r>
    </w:p>
    <w:p w14:paraId="487498EF" w14:textId="77777777" w:rsidR="00D23C5B" w:rsidRPr="004C4DB5" w:rsidRDefault="00D23C5B" w:rsidP="00C66E79">
      <w:pPr>
        <w:keepNext/>
        <w:rPr>
          <w:szCs w:val="24"/>
        </w:rPr>
      </w:pPr>
    </w:p>
    <w:p w14:paraId="3C1BD1A8" w14:textId="77777777" w:rsidR="00D23C5B" w:rsidRPr="004C4DB5" w:rsidRDefault="00CD3CAD" w:rsidP="00D23C5B">
      <w:pPr>
        <w:rPr>
          <w:szCs w:val="24"/>
        </w:rPr>
      </w:pPr>
      <w:r w:rsidRPr="004C4DB5">
        <w:rPr>
          <w:szCs w:val="24"/>
        </w:rPr>
        <w:t>21</w:t>
      </w:r>
      <w:r w:rsidR="006E31A3" w:rsidRPr="004C4DB5">
        <w:rPr>
          <w:szCs w:val="24"/>
        </w:rPr>
        <w:t> </w:t>
      </w:r>
      <w:r w:rsidR="00D23C5B" w:rsidRPr="004C4DB5">
        <w:rPr>
          <w:szCs w:val="24"/>
        </w:rPr>
        <w:t>kuud.</w:t>
      </w:r>
    </w:p>
    <w:p w14:paraId="1246E2CA" w14:textId="77777777" w:rsidR="00D23C5B" w:rsidRPr="004C4DB5" w:rsidRDefault="00D23C5B" w:rsidP="00D23C5B">
      <w:pPr>
        <w:rPr>
          <w:szCs w:val="24"/>
        </w:rPr>
      </w:pPr>
    </w:p>
    <w:p w14:paraId="4477212B" w14:textId="77777777" w:rsidR="00D23C5B" w:rsidRPr="004C4DB5" w:rsidRDefault="00D23C5B" w:rsidP="00D23C5B">
      <w:pPr>
        <w:rPr>
          <w:szCs w:val="22"/>
        </w:rPr>
      </w:pPr>
      <w:r w:rsidRPr="004C4DB5">
        <w:rPr>
          <w:szCs w:val="24"/>
        </w:rPr>
        <w:t xml:space="preserve">Pärast viaalist süstlasse tõmbamist on ravimpreparaat füüsikaliselt ja keemiliselt stabiilne </w:t>
      </w:r>
      <w:r w:rsidR="002978BD" w:rsidRPr="004C4DB5">
        <w:rPr>
          <w:szCs w:val="24"/>
        </w:rPr>
        <w:t xml:space="preserve">28 päeva jooksul </w:t>
      </w:r>
      <w:r w:rsidRPr="004C4DB5">
        <w:rPr>
          <w:szCs w:val="22"/>
        </w:rPr>
        <w:t>temperatuuril 2</w:t>
      </w:r>
      <w:r w:rsidR="006E31A3" w:rsidRPr="004C4DB5">
        <w:rPr>
          <w:szCs w:val="22"/>
        </w:rPr>
        <w:t> </w:t>
      </w:r>
      <w:r w:rsidRPr="004C4DB5">
        <w:rPr>
          <w:szCs w:val="22"/>
        </w:rPr>
        <w:sym w:font="Symbol" w:char="F0B0"/>
      </w:r>
      <w:r w:rsidRPr="004C4DB5">
        <w:rPr>
          <w:szCs w:val="22"/>
        </w:rPr>
        <w:t>C...8</w:t>
      </w:r>
      <w:r w:rsidR="006E31A3" w:rsidRPr="004C4DB5">
        <w:rPr>
          <w:szCs w:val="22"/>
        </w:rPr>
        <w:t> </w:t>
      </w:r>
      <w:r w:rsidRPr="004C4DB5">
        <w:rPr>
          <w:szCs w:val="22"/>
        </w:rPr>
        <w:sym w:font="Symbol" w:char="F0B0"/>
      </w:r>
      <w:r w:rsidRPr="004C4DB5">
        <w:rPr>
          <w:szCs w:val="22"/>
        </w:rPr>
        <w:t>C</w:t>
      </w:r>
      <w:r w:rsidRPr="004C4DB5">
        <w:rPr>
          <w:szCs w:val="24"/>
        </w:rPr>
        <w:t xml:space="preserve"> ja 6</w:t>
      </w:r>
      <w:r w:rsidR="006E31A3" w:rsidRPr="004C4DB5">
        <w:rPr>
          <w:szCs w:val="24"/>
        </w:rPr>
        <w:t> </w:t>
      </w:r>
      <w:r w:rsidRPr="004C4DB5">
        <w:rPr>
          <w:szCs w:val="24"/>
        </w:rPr>
        <w:t>tun</w:t>
      </w:r>
      <w:r w:rsidR="002978BD" w:rsidRPr="004C4DB5">
        <w:rPr>
          <w:szCs w:val="24"/>
        </w:rPr>
        <w:t>n</w:t>
      </w:r>
      <w:r w:rsidRPr="004C4DB5">
        <w:rPr>
          <w:szCs w:val="24"/>
        </w:rPr>
        <w:t xml:space="preserve">i </w:t>
      </w:r>
      <w:r w:rsidR="002978BD" w:rsidRPr="004C4DB5">
        <w:rPr>
          <w:szCs w:val="24"/>
        </w:rPr>
        <w:t xml:space="preserve">jooksul (kumulatiivne aeg viaalis ja süstlas) </w:t>
      </w:r>
      <w:r w:rsidRPr="004C4DB5">
        <w:rPr>
          <w:szCs w:val="24"/>
        </w:rPr>
        <w:t>ümbritseva keskkonna temperatuuril (maksimaalselt 30</w:t>
      </w:r>
      <w:r w:rsidR="006E31A3" w:rsidRPr="004C4DB5">
        <w:rPr>
          <w:szCs w:val="24"/>
        </w:rPr>
        <w:t> </w:t>
      </w:r>
      <w:r w:rsidRPr="004C4DB5">
        <w:rPr>
          <w:szCs w:val="22"/>
        </w:rPr>
        <w:sym w:font="Symbol" w:char="F0B0"/>
      </w:r>
      <w:r w:rsidRPr="004C4DB5">
        <w:rPr>
          <w:szCs w:val="22"/>
        </w:rPr>
        <w:t>C) hajusas päevavalguses.</w:t>
      </w:r>
    </w:p>
    <w:p w14:paraId="29405AE5" w14:textId="77777777" w:rsidR="00D23C5B" w:rsidRPr="004C4DB5" w:rsidRDefault="00D23C5B" w:rsidP="00D23C5B">
      <w:pPr>
        <w:rPr>
          <w:szCs w:val="22"/>
        </w:rPr>
      </w:pPr>
      <w:r w:rsidRPr="004C4DB5">
        <w:rPr>
          <w:szCs w:val="24"/>
        </w:rPr>
        <w:t>Kuna Herceptin ei sisalda antimikroobseid säilitusaineid, tuleb mikrobioloogilisest seisukohast lähtuvalt ravim ära kasutada kohe.</w:t>
      </w:r>
    </w:p>
    <w:p w14:paraId="24EBC8BA" w14:textId="77777777" w:rsidR="00D23C5B" w:rsidRPr="004C4DB5" w:rsidRDefault="00D23C5B" w:rsidP="00D23C5B">
      <w:pPr>
        <w:rPr>
          <w:szCs w:val="24"/>
        </w:rPr>
      </w:pPr>
    </w:p>
    <w:p w14:paraId="048050A1" w14:textId="77777777" w:rsidR="00D23C5B" w:rsidRPr="004C4DB5" w:rsidRDefault="00D23C5B" w:rsidP="00F372AF">
      <w:pPr>
        <w:keepNext/>
        <w:keepLines/>
        <w:ind w:left="567" w:hanging="567"/>
        <w:outlineLvl w:val="0"/>
        <w:rPr>
          <w:b/>
          <w:szCs w:val="24"/>
        </w:rPr>
      </w:pPr>
      <w:r w:rsidRPr="004C4DB5">
        <w:rPr>
          <w:b/>
          <w:szCs w:val="24"/>
        </w:rPr>
        <w:t>6.4</w:t>
      </w:r>
      <w:r w:rsidRPr="004C4DB5">
        <w:rPr>
          <w:b/>
          <w:szCs w:val="24"/>
        </w:rPr>
        <w:tab/>
        <w:t>Säilitamise eritingimused</w:t>
      </w:r>
    </w:p>
    <w:p w14:paraId="49A1E7C9" w14:textId="77777777" w:rsidR="00D23C5B" w:rsidRPr="004C4DB5" w:rsidRDefault="00D23C5B" w:rsidP="00F372AF">
      <w:pPr>
        <w:keepNext/>
        <w:keepLines/>
        <w:ind w:left="567" w:hanging="567"/>
        <w:outlineLvl w:val="0"/>
        <w:rPr>
          <w:szCs w:val="24"/>
        </w:rPr>
      </w:pPr>
    </w:p>
    <w:p w14:paraId="6345E5CE" w14:textId="77777777" w:rsidR="00D23C5B" w:rsidRPr="004C4DB5" w:rsidRDefault="00D23C5B" w:rsidP="00C66E79">
      <w:r w:rsidRPr="004C4DB5">
        <w:t>Hoida külmkapis (2</w:t>
      </w:r>
      <w:r w:rsidR="006E31A3" w:rsidRPr="004C4DB5">
        <w:t> </w:t>
      </w:r>
      <w:r w:rsidRPr="004C4DB5">
        <w:sym w:font="Symbol" w:char="F0B0"/>
      </w:r>
      <w:r w:rsidRPr="004C4DB5">
        <w:t>C...8</w:t>
      </w:r>
      <w:r w:rsidR="006E31A3" w:rsidRPr="004C4DB5">
        <w:t> </w:t>
      </w:r>
      <w:r w:rsidRPr="004C4DB5">
        <w:sym w:font="Symbol" w:char="F0B0"/>
      </w:r>
      <w:r w:rsidRPr="004C4DB5">
        <w:t>C).</w:t>
      </w:r>
    </w:p>
    <w:p w14:paraId="0B8DFD3C" w14:textId="77777777" w:rsidR="00D23C5B" w:rsidRPr="004C4DB5" w:rsidRDefault="00D23C5B" w:rsidP="00C66E79">
      <w:pPr>
        <w:rPr>
          <w:szCs w:val="24"/>
        </w:rPr>
      </w:pPr>
      <w:r w:rsidRPr="004C4DB5">
        <w:rPr>
          <w:szCs w:val="24"/>
        </w:rPr>
        <w:t>Mitte lasta külmuda.</w:t>
      </w:r>
    </w:p>
    <w:p w14:paraId="6138A1C4" w14:textId="77777777" w:rsidR="00D23C5B" w:rsidRPr="004C4DB5" w:rsidRDefault="00D23C5B" w:rsidP="00C66E79">
      <w:pPr>
        <w:rPr>
          <w:szCs w:val="24"/>
        </w:rPr>
      </w:pPr>
      <w:r w:rsidRPr="004C4DB5">
        <w:rPr>
          <w:szCs w:val="24"/>
        </w:rPr>
        <w:t>Hoida viaal välispakendis valguse eest kaitstult.</w:t>
      </w:r>
    </w:p>
    <w:p w14:paraId="54A2B42B" w14:textId="77777777" w:rsidR="00D23C5B" w:rsidRPr="004C4DB5" w:rsidRDefault="00D23C5B" w:rsidP="00C66E79">
      <w:r w:rsidRPr="004C4DB5">
        <w:rPr>
          <w:szCs w:val="24"/>
        </w:rPr>
        <w:t>Pärast külmkapist väljavõtmist peab Herceptin’i subkutaanse fikseeritud annust sisaldava ravimvormi manustama 6</w:t>
      </w:r>
      <w:r w:rsidR="006E31A3" w:rsidRPr="004C4DB5">
        <w:rPr>
          <w:szCs w:val="24"/>
        </w:rPr>
        <w:t> </w:t>
      </w:r>
      <w:r w:rsidRPr="004C4DB5">
        <w:rPr>
          <w:szCs w:val="24"/>
        </w:rPr>
        <w:t xml:space="preserve">tunni jooksul ja seda ei tohi hoida temperatuuril üle </w:t>
      </w:r>
      <w:r w:rsidRPr="004C4DB5">
        <w:t>30</w:t>
      </w:r>
      <w:r w:rsidR="006E31A3" w:rsidRPr="004C4DB5">
        <w:t> </w:t>
      </w:r>
      <w:r w:rsidRPr="004C4DB5">
        <w:sym w:font="Symbol" w:char="F0B0"/>
      </w:r>
      <w:r w:rsidRPr="004C4DB5">
        <w:t>C.</w:t>
      </w:r>
    </w:p>
    <w:p w14:paraId="00E6B8E8" w14:textId="77777777" w:rsidR="00D23C5B" w:rsidRPr="004C4DB5" w:rsidRDefault="00D23C5B" w:rsidP="00D23C5B"/>
    <w:p w14:paraId="2E50433F" w14:textId="77777777" w:rsidR="00D23C5B" w:rsidRPr="004C4DB5" w:rsidRDefault="00D23C5B" w:rsidP="00D23C5B">
      <w:pPr>
        <w:rPr>
          <w:szCs w:val="24"/>
        </w:rPr>
      </w:pPr>
      <w:r w:rsidRPr="004C4DB5">
        <w:rPr>
          <w:szCs w:val="24"/>
        </w:rPr>
        <w:t>Avatud ravimpreparaadi säilitamistingimused vt lõigud</w:t>
      </w:r>
      <w:r w:rsidR="006E31A3" w:rsidRPr="004C4DB5">
        <w:rPr>
          <w:szCs w:val="24"/>
        </w:rPr>
        <w:t> </w:t>
      </w:r>
      <w:r w:rsidRPr="004C4DB5">
        <w:rPr>
          <w:szCs w:val="24"/>
        </w:rPr>
        <w:t>6.3 ja 6.6.</w:t>
      </w:r>
    </w:p>
    <w:p w14:paraId="58308CBF" w14:textId="77777777" w:rsidR="00D23C5B" w:rsidRPr="004C4DB5" w:rsidRDefault="00D23C5B" w:rsidP="00D23C5B">
      <w:pPr>
        <w:rPr>
          <w:szCs w:val="24"/>
        </w:rPr>
      </w:pPr>
    </w:p>
    <w:p w14:paraId="59945DF4" w14:textId="77777777" w:rsidR="00D23C5B" w:rsidRPr="004C4DB5" w:rsidRDefault="00D23C5B" w:rsidP="00D23C5B">
      <w:pPr>
        <w:keepNext/>
        <w:keepLines/>
        <w:outlineLvl w:val="0"/>
        <w:rPr>
          <w:b/>
          <w:szCs w:val="24"/>
        </w:rPr>
      </w:pPr>
      <w:r w:rsidRPr="004C4DB5">
        <w:rPr>
          <w:b/>
          <w:szCs w:val="24"/>
        </w:rPr>
        <w:t>6.5</w:t>
      </w:r>
      <w:r w:rsidRPr="004C4DB5">
        <w:rPr>
          <w:b/>
          <w:szCs w:val="24"/>
        </w:rPr>
        <w:tab/>
        <w:t xml:space="preserve">Pakendi iseloomustus ja sisu </w:t>
      </w:r>
    </w:p>
    <w:p w14:paraId="2BE544A4" w14:textId="77777777" w:rsidR="00D23C5B" w:rsidRPr="004C4DB5" w:rsidRDefault="00D23C5B" w:rsidP="00D23C5B">
      <w:pPr>
        <w:keepNext/>
        <w:keepLines/>
        <w:rPr>
          <w:szCs w:val="24"/>
        </w:rPr>
      </w:pPr>
    </w:p>
    <w:p w14:paraId="158709BE" w14:textId="77777777" w:rsidR="00D23C5B" w:rsidRPr="004C4DB5" w:rsidRDefault="00D23C5B" w:rsidP="00D23C5B">
      <w:pPr>
        <w:rPr>
          <w:szCs w:val="24"/>
        </w:rPr>
      </w:pPr>
      <w:r w:rsidRPr="004C4DB5">
        <w:rPr>
          <w:szCs w:val="24"/>
        </w:rPr>
        <w:t>Fluroresiiniga lamineeritud butüülkummist korgiga 6 ml läbipaistvast I</w:t>
      </w:r>
      <w:r w:rsidR="006E31A3" w:rsidRPr="004C4DB5">
        <w:rPr>
          <w:szCs w:val="24"/>
        </w:rPr>
        <w:t> </w:t>
      </w:r>
      <w:r w:rsidRPr="004C4DB5">
        <w:rPr>
          <w:szCs w:val="24"/>
        </w:rPr>
        <w:t>tüüpi klaasist viaal, mis sisaldab 5 ml lahust (600 mg trastuzumabi).</w:t>
      </w:r>
    </w:p>
    <w:p w14:paraId="788D8068" w14:textId="77777777" w:rsidR="00D23C5B" w:rsidRPr="004C4DB5" w:rsidRDefault="00D23C5B" w:rsidP="00D23C5B">
      <w:pPr>
        <w:rPr>
          <w:szCs w:val="24"/>
        </w:rPr>
      </w:pPr>
    </w:p>
    <w:p w14:paraId="6784136F" w14:textId="77777777" w:rsidR="00D23C5B" w:rsidRPr="004C4DB5" w:rsidRDefault="00D23C5B" w:rsidP="00D23C5B">
      <w:pPr>
        <w:rPr>
          <w:szCs w:val="24"/>
        </w:rPr>
      </w:pPr>
      <w:r w:rsidRPr="004C4DB5">
        <w:rPr>
          <w:szCs w:val="24"/>
        </w:rPr>
        <w:t>Igas karbis on üks viaal.</w:t>
      </w:r>
    </w:p>
    <w:p w14:paraId="50EA7AB1" w14:textId="77777777" w:rsidR="00D23C5B" w:rsidRPr="004C4DB5" w:rsidRDefault="00D23C5B" w:rsidP="00D23C5B">
      <w:pPr>
        <w:rPr>
          <w:szCs w:val="24"/>
        </w:rPr>
      </w:pPr>
    </w:p>
    <w:p w14:paraId="4E71AB52" w14:textId="77777777" w:rsidR="00D23C5B" w:rsidRPr="004C4DB5" w:rsidRDefault="00D23C5B" w:rsidP="00C66E79">
      <w:pPr>
        <w:keepNext/>
        <w:ind w:left="567" w:hanging="567"/>
        <w:outlineLvl w:val="0"/>
        <w:rPr>
          <w:szCs w:val="24"/>
        </w:rPr>
      </w:pPr>
      <w:r w:rsidRPr="004C4DB5">
        <w:rPr>
          <w:b/>
          <w:szCs w:val="24"/>
        </w:rPr>
        <w:t>6.6</w:t>
      </w:r>
      <w:r w:rsidRPr="004C4DB5">
        <w:rPr>
          <w:b/>
          <w:szCs w:val="24"/>
        </w:rPr>
        <w:tab/>
        <w:t>Erihoiatused ravimpreparaadi hävitamiseks ja käsitlemiseks</w:t>
      </w:r>
    </w:p>
    <w:p w14:paraId="79C64C84" w14:textId="77777777" w:rsidR="00D23C5B" w:rsidRPr="004C4DB5" w:rsidRDefault="00D23C5B" w:rsidP="00C66E79">
      <w:pPr>
        <w:keepNext/>
        <w:rPr>
          <w:szCs w:val="24"/>
        </w:rPr>
      </w:pPr>
    </w:p>
    <w:p w14:paraId="47725B17" w14:textId="77777777" w:rsidR="00D23C5B" w:rsidRPr="004C4DB5" w:rsidRDefault="00D23C5B" w:rsidP="00D23C5B">
      <w:pPr>
        <w:rPr>
          <w:szCs w:val="24"/>
        </w:rPr>
      </w:pPr>
      <w:r w:rsidRPr="004C4DB5">
        <w:rPr>
          <w:szCs w:val="24"/>
        </w:rPr>
        <w:t>Herceptin’i tuleb enne manustamist visuaalselt kontrollida võõrosakeste esinemise või värvuse muutuse suhtes.</w:t>
      </w:r>
    </w:p>
    <w:p w14:paraId="091D5401" w14:textId="77777777" w:rsidR="00D23C5B" w:rsidRPr="004C4DB5" w:rsidRDefault="00D23C5B" w:rsidP="00D23C5B">
      <w:pPr>
        <w:rPr>
          <w:szCs w:val="24"/>
        </w:rPr>
      </w:pPr>
    </w:p>
    <w:p w14:paraId="452C6B40" w14:textId="77777777" w:rsidR="00D23C5B" w:rsidRPr="004C4DB5" w:rsidRDefault="00D23C5B" w:rsidP="00D23C5B">
      <w:pPr>
        <w:rPr>
          <w:szCs w:val="24"/>
        </w:rPr>
      </w:pPr>
      <w:r w:rsidRPr="004C4DB5">
        <w:rPr>
          <w:szCs w:val="24"/>
        </w:rPr>
        <w:t>Herceptin on ainult ühekordseks kasutamiseks.</w:t>
      </w:r>
    </w:p>
    <w:p w14:paraId="541B5BA1" w14:textId="77777777" w:rsidR="00D23C5B" w:rsidRPr="004C4DB5" w:rsidRDefault="00D23C5B" w:rsidP="00D23C5B">
      <w:pPr>
        <w:rPr>
          <w:szCs w:val="24"/>
        </w:rPr>
      </w:pPr>
    </w:p>
    <w:p w14:paraId="3897001D" w14:textId="77777777" w:rsidR="00D23C5B" w:rsidRPr="004C4DB5" w:rsidRDefault="00D23C5B" w:rsidP="00D23C5B">
      <w:pPr>
        <w:rPr>
          <w:szCs w:val="24"/>
        </w:rPr>
      </w:pPr>
      <w:r w:rsidRPr="004C4DB5">
        <w:rPr>
          <w:szCs w:val="24"/>
        </w:rPr>
        <w:t>Kuna Herceptin ei sisalda antimikroobseid säilitusaineid, tuleb mikrobioloogilisest seisukohast lähtuvalt ravim ära kasutada kohe. Kui seda ei kasutata kohe, peab ettevalmistus aset leidma kontrollitud ja valideeritud aseptilistes tingimustes. Pärast lahuse süstlasse tõmbamist on soovitatav vahetada ülekandenõel süstla sulgurkorgi vastu, et vältida lahuse kuivamist nõelas ning mitte ohustada ravimpreparaadi kvaliteeti. Vahetult enne manustamist tuleb süstla külge kinnitada hüpodermiline süstenõel ning seejärel kohandada maht 5 ml-ni.</w:t>
      </w:r>
    </w:p>
    <w:p w14:paraId="13EC1D19" w14:textId="77777777" w:rsidR="00D23C5B" w:rsidRPr="004C4DB5" w:rsidRDefault="00D23C5B" w:rsidP="00D23C5B">
      <w:pPr>
        <w:rPr>
          <w:szCs w:val="24"/>
        </w:rPr>
      </w:pPr>
    </w:p>
    <w:p w14:paraId="64250346" w14:textId="77777777" w:rsidR="00D23C5B" w:rsidRPr="004C4DB5" w:rsidRDefault="00D23C5B" w:rsidP="00D23C5B">
      <w:pPr>
        <w:rPr>
          <w:szCs w:val="24"/>
        </w:rPr>
      </w:pPr>
      <w:r w:rsidRPr="004C4DB5">
        <w:rPr>
          <w:szCs w:val="24"/>
        </w:rPr>
        <w:t>Kasutamata ravimpreparaat või jäätmematerjal tuleb hävitada vastavalt kohalikele nõuetele.</w:t>
      </w:r>
    </w:p>
    <w:p w14:paraId="7AFB814C" w14:textId="77777777" w:rsidR="00D23C5B" w:rsidRPr="004C4DB5" w:rsidRDefault="00D23C5B" w:rsidP="00D23C5B">
      <w:pPr>
        <w:rPr>
          <w:szCs w:val="24"/>
        </w:rPr>
      </w:pPr>
    </w:p>
    <w:p w14:paraId="1D9C3DE4" w14:textId="77777777" w:rsidR="00D23C5B" w:rsidRPr="004C4DB5" w:rsidRDefault="00D23C5B" w:rsidP="00D23C5B">
      <w:pPr>
        <w:rPr>
          <w:szCs w:val="24"/>
        </w:rPr>
      </w:pPr>
    </w:p>
    <w:p w14:paraId="0DFF2248" w14:textId="77777777" w:rsidR="00D23C5B" w:rsidRPr="004C4DB5" w:rsidRDefault="00D23C5B" w:rsidP="005E4FE3">
      <w:pPr>
        <w:keepNext/>
        <w:keepLines/>
        <w:ind w:left="567" w:hanging="567"/>
        <w:rPr>
          <w:szCs w:val="24"/>
        </w:rPr>
      </w:pPr>
      <w:r w:rsidRPr="004C4DB5">
        <w:rPr>
          <w:b/>
          <w:szCs w:val="24"/>
        </w:rPr>
        <w:lastRenderedPageBreak/>
        <w:t>7.</w:t>
      </w:r>
      <w:r w:rsidRPr="004C4DB5">
        <w:rPr>
          <w:b/>
          <w:szCs w:val="24"/>
        </w:rPr>
        <w:tab/>
        <w:t>MÜÜGILOA HOIDJA</w:t>
      </w:r>
    </w:p>
    <w:p w14:paraId="0FD2DE74" w14:textId="77777777" w:rsidR="00D23C5B" w:rsidRPr="004C4DB5" w:rsidRDefault="00D23C5B" w:rsidP="005E4FE3">
      <w:pPr>
        <w:keepNext/>
        <w:keepLines/>
        <w:rPr>
          <w:szCs w:val="24"/>
        </w:rPr>
      </w:pPr>
    </w:p>
    <w:p w14:paraId="27ACC7C2" w14:textId="77777777" w:rsidR="00524628" w:rsidRPr="004C4DB5" w:rsidRDefault="00524628" w:rsidP="005E4FE3">
      <w:pPr>
        <w:keepNext/>
        <w:keepLines/>
      </w:pPr>
      <w:r w:rsidRPr="004C4DB5">
        <w:t xml:space="preserve">Roche Registration GmbH </w:t>
      </w:r>
    </w:p>
    <w:p w14:paraId="2A78191F" w14:textId="77777777" w:rsidR="00524628" w:rsidRPr="004C4DB5" w:rsidRDefault="00524628" w:rsidP="005E4FE3">
      <w:pPr>
        <w:keepNext/>
        <w:keepLines/>
      </w:pPr>
      <w:r w:rsidRPr="004C4DB5">
        <w:t>Emil-Barell-Strasse 1</w:t>
      </w:r>
    </w:p>
    <w:p w14:paraId="5C688437" w14:textId="77777777" w:rsidR="00524628" w:rsidRPr="004C4DB5" w:rsidRDefault="00524628" w:rsidP="005E4FE3">
      <w:pPr>
        <w:keepNext/>
        <w:keepLines/>
      </w:pPr>
      <w:r w:rsidRPr="004C4DB5">
        <w:t>79639 Grenzach-Wyhlen</w:t>
      </w:r>
    </w:p>
    <w:p w14:paraId="30A51689" w14:textId="77777777" w:rsidR="00524628" w:rsidRPr="004C4DB5" w:rsidRDefault="00524628" w:rsidP="00524628">
      <w:r w:rsidRPr="004C4DB5">
        <w:t>Saksamaa</w:t>
      </w:r>
    </w:p>
    <w:p w14:paraId="485E5678" w14:textId="77777777" w:rsidR="00D23C5B" w:rsidRPr="004C4DB5" w:rsidRDefault="00D23C5B" w:rsidP="00D23C5B">
      <w:pPr>
        <w:rPr>
          <w:szCs w:val="24"/>
        </w:rPr>
      </w:pPr>
    </w:p>
    <w:p w14:paraId="6628051F" w14:textId="77777777" w:rsidR="00D23C5B" w:rsidRPr="004C4DB5" w:rsidRDefault="00D23C5B" w:rsidP="00D23C5B">
      <w:pPr>
        <w:rPr>
          <w:szCs w:val="24"/>
        </w:rPr>
      </w:pPr>
    </w:p>
    <w:p w14:paraId="285953B3" w14:textId="77777777" w:rsidR="00D23C5B" w:rsidRPr="004C4DB5" w:rsidRDefault="00D23C5B" w:rsidP="00D23C5B">
      <w:pPr>
        <w:keepNext/>
        <w:ind w:left="567" w:hanging="567"/>
        <w:rPr>
          <w:b/>
          <w:szCs w:val="24"/>
        </w:rPr>
      </w:pPr>
      <w:r w:rsidRPr="004C4DB5">
        <w:rPr>
          <w:b/>
          <w:szCs w:val="24"/>
        </w:rPr>
        <w:t>8.</w:t>
      </w:r>
      <w:r w:rsidRPr="004C4DB5">
        <w:rPr>
          <w:b/>
          <w:szCs w:val="24"/>
        </w:rPr>
        <w:tab/>
        <w:t xml:space="preserve">MÜÜGILOA NUMBER (NUMBRID) </w:t>
      </w:r>
    </w:p>
    <w:p w14:paraId="05ECC0EA" w14:textId="77777777" w:rsidR="00D23C5B" w:rsidRPr="004C4DB5" w:rsidRDefault="00D23C5B" w:rsidP="00D23C5B">
      <w:pPr>
        <w:keepNext/>
        <w:rPr>
          <w:szCs w:val="24"/>
        </w:rPr>
      </w:pPr>
    </w:p>
    <w:p w14:paraId="66B17E0A" w14:textId="77777777" w:rsidR="00D23C5B" w:rsidRPr="004C4DB5" w:rsidRDefault="00D23C5B" w:rsidP="00D23C5B">
      <w:pPr>
        <w:rPr>
          <w:szCs w:val="24"/>
        </w:rPr>
      </w:pPr>
      <w:r w:rsidRPr="004C4DB5">
        <w:rPr>
          <w:szCs w:val="24"/>
        </w:rPr>
        <w:t>EU/1/00/145/002</w:t>
      </w:r>
    </w:p>
    <w:p w14:paraId="423D25D7" w14:textId="77777777" w:rsidR="00D23C5B" w:rsidRPr="004C4DB5" w:rsidRDefault="00D23C5B" w:rsidP="00D23C5B">
      <w:pPr>
        <w:rPr>
          <w:szCs w:val="24"/>
        </w:rPr>
      </w:pPr>
    </w:p>
    <w:p w14:paraId="3EE18BA3" w14:textId="77777777" w:rsidR="00D23C5B" w:rsidRPr="004C4DB5" w:rsidRDefault="00D23C5B" w:rsidP="00D23C5B">
      <w:pPr>
        <w:rPr>
          <w:szCs w:val="24"/>
        </w:rPr>
      </w:pPr>
    </w:p>
    <w:p w14:paraId="6DB6C095" w14:textId="77777777" w:rsidR="00D23C5B" w:rsidRPr="004C4DB5" w:rsidRDefault="00D23C5B" w:rsidP="00D23C5B">
      <w:pPr>
        <w:keepNext/>
        <w:keepLines/>
        <w:ind w:left="567" w:hanging="567"/>
        <w:rPr>
          <w:szCs w:val="24"/>
        </w:rPr>
      </w:pPr>
      <w:r w:rsidRPr="004C4DB5">
        <w:rPr>
          <w:b/>
          <w:szCs w:val="24"/>
        </w:rPr>
        <w:t>9.</w:t>
      </w:r>
      <w:r w:rsidRPr="004C4DB5">
        <w:rPr>
          <w:b/>
          <w:szCs w:val="24"/>
        </w:rPr>
        <w:tab/>
        <w:t>ESMASE MÜÜGILOA VÄLJASTAMISE/MÜÜGILOA UUENDAMISE KUUPÄEV</w:t>
      </w:r>
    </w:p>
    <w:p w14:paraId="17070234" w14:textId="77777777" w:rsidR="00D23C5B" w:rsidRPr="004C4DB5" w:rsidRDefault="00D23C5B" w:rsidP="00D23C5B">
      <w:pPr>
        <w:keepNext/>
        <w:keepLines/>
        <w:rPr>
          <w:i/>
          <w:szCs w:val="24"/>
        </w:rPr>
      </w:pPr>
    </w:p>
    <w:p w14:paraId="02EC31ED" w14:textId="77777777" w:rsidR="00D23C5B" w:rsidRPr="004C4DB5" w:rsidRDefault="00D23C5B" w:rsidP="00D23C5B">
      <w:pPr>
        <w:keepNext/>
        <w:keepLines/>
        <w:rPr>
          <w:i/>
          <w:szCs w:val="24"/>
        </w:rPr>
      </w:pPr>
      <w:r w:rsidRPr="004C4DB5">
        <w:rPr>
          <w:szCs w:val="24"/>
        </w:rPr>
        <w:t>Müügiloa esmase väljastamise kuupäev: 28. august 2000</w:t>
      </w:r>
    </w:p>
    <w:p w14:paraId="3A440AF1" w14:textId="77777777" w:rsidR="00D23C5B" w:rsidRPr="004C4DB5" w:rsidRDefault="00D23C5B" w:rsidP="00D23C5B">
      <w:pPr>
        <w:rPr>
          <w:szCs w:val="24"/>
        </w:rPr>
      </w:pPr>
      <w:r w:rsidRPr="004C4DB5">
        <w:rPr>
          <w:szCs w:val="24"/>
        </w:rPr>
        <w:t xml:space="preserve">Müügiloa viimase uuendamise kuupäev: 28. </w:t>
      </w:r>
      <w:r w:rsidR="006F43D4" w:rsidRPr="004C4DB5">
        <w:rPr>
          <w:szCs w:val="24"/>
        </w:rPr>
        <w:t xml:space="preserve">juuli </w:t>
      </w:r>
      <w:r w:rsidRPr="004C4DB5">
        <w:rPr>
          <w:szCs w:val="24"/>
        </w:rPr>
        <w:t>2010</w:t>
      </w:r>
    </w:p>
    <w:p w14:paraId="5F64A215" w14:textId="77777777" w:rsidR="00D23C5B" w:rsidRPr="004C4DB5" w:rsidRDefault="00D23C5B" w:rsidP="00D23C5B">
      <w:pPr>
        <w:rPr>
          <w:szCs w:val="24"/>
        </w:rPr>
      </w:pPr>
    </w:p>
    <w:p w14:paraId="32AAEB01" w14:textId="77777777" w:rsidR="00D23C5B" w:rsidRPr="004C4DB5" w:rsidRDefault="00D23C5B" w:rsidP="00D23C5B">
      <w:pPr>
        <w:rPr>
          <w:szCs w:val="24"/>
        </w:rPr>
      </w:pPr>
    </w:p>
    <w:p w14:paraId="62064400" w14:textId="77777777" w:rsidR="00D23C5B" w:rsidRPr="004C4DB5" w:rsidRDefault="00D23C5B" w:rsidP="00D23C5B">
      <w:pPr>
        <w:keepNext/>
        <w:keepLines/>
        <w:ind w:left="567" w:hanging="567"/>
        <w:rPr>
          <w:b/>
          <w:szCs w:val="24"/>
        </w:rPr>
      </w:pPr>
      <w:r w:rsidRPr="004C4DB5">
        <w:rPr>
          <w:b/>
          <w:szCs w:val="24"/>
        </w:rPr>
        <w:t>10.</w:t>
      </w:r>
      <w:r w:rsidRPr="004C4DB5">
        <w:rPr>
          <w:b/>
          <w:szCs w:val="24"/>
        </w:rPr>
        <w:tab/>
        <w:t>TEKSTI LÄBIVAATAMISE KUUPÄEV</w:t>
      </w:r>
    </w:p>
    <w:p w14:paraId="256BAE82" w14:textId="77777777" w:rsidR="00D23C5B" w:rsidRPr="004C4DB5" w:rsidRDefault="00D23C5B" w:rsidP="00D23C5B">
      <w:pPr>
        <w:keepNext/>
        <w:keepLines/>
        <w:rPr>
          <w:szCs w:val="24"/>
        </w:rPr>
      </w:pPr>
    </w:p>
    <w:p w14:paraId="2F128A65" w14:textId="77777777" w:rsidR="00D23C5B" w:rsidRPr="004C4DB5" w:rsidRDefault="00D23C5B" w:rsidP="00C66E79">
      <w:pPr>
        <w:numPr>
          <w:ilvl w:val="12"/>
          <w:numId w:val="0"/>
        </w:numPr>
        <w:autoSpaceDE w:val="0"/>
        <w:rPr>
          <w:szCs w:val="24"/>
        </w:rPr>
      </w:pPr>
      <w:r w:rsidRPr="004C4DB5">
        <w:rPr>
          <w:szCs w:val="24"/>
        </w:rPr>
        <w:t>Täpne teave selle ravimpreparaadi kohta on Euroopa Ravimiameti kodulehel</w:t>
      </w:r>
      <w:r w:rsidR="00AD08FA" w:rsidRPr="004C4DB5">
        <w:rPr>
          <w:szCs w:val="24"/>
        </w:rPr>
        <w:t>:</w:t>
      </w:r>
      <w:r w:rsidRPr="004C4DB5">
        <w:rPr>
          <w:szCs w:val="24"/>
        </w:rPr>
        <w:t xml:space="preserve"> </w:t>
      </w:r>
      <w:r w:rsidR="00864CF0" w:rsidRPr="004C4DB5">
        <w:rPr>
          <w:rFonts w:ascii="ZWAdobeF" w:hAnsi="ZWAdobeF" w:cs="ZWAdobeF"/>
          <w:sz w:val="2"/>
          <w:szCs w:val="24"/>
        </w:rPr>
        <w:t>3H</w:t>
      </w:r>
      <w:hyperlink r:id="rId16" w:history="1">
        <w:r w:rsidR="006F43D4" w:rsidRPr="004C4DB5">
          <w:rPr>
            <w:rStyle w:val="Hyperlink"/>
          </w:rPr>
          <w:t>https://www.ema.europa.eu</w:t>
        </w:r>
      </w:hyperlink>
      <w:r w:rsidR="006F43D4" w:rsidRPr="004C4DB5" w:rsidDel="006F43D4">
        <w:rPr>
          <w:szCs w:val="24"/>
        </w:rPr>
        <w:t xml:space="preserve"> </w:t>
      </w:r>
    </w:p>
    <w:p w14:paraId="7553FE02" w14:textId="77777777" w:rsidR="003718BD" w:rsidRPr="004C4DB5" w:rsidRDefault="00D23C5B" w:rsidP="005F5BAC">
      <w:pPr>
        <w:rPr>
          <w:szCs w:val="24"/>
        </w:rPr>
      </w:pPr>
      <w:r w:rsidRPr="004C4DB5">
        <w:rPr>
          <w:b/>
          <w:szCs w:val="24"/>
        </w:rPr>
        <w:br w:type="page"/>
      </w:r>
    </w:p>
    <w:p w14:paraId="32449135" w14:textId="77777777" w:rsidR="00A72A2E" w:rsidRPr="004C4DB5" w:rsidRDefault="00A72A2E" w:rsidP="00C66E79">
      <w:pPr>
        <w:numPr>
          <w:ilvl w:val="12"/>
          <w:numId w:val="0"/>
        </w:numPr>
        <w:rPr>
          <w:szCs w:val="24"/>
        </w:rPr>
      </w:pPr>
    </w:p>
    <w:p w14:paraId="0B83691C" w14:textId="77777777" w:rsidR="006125B7" w:rsidRPr="004C4DB5" w:rsidRDefault="006125B7"/>
    <w:p w14:paraId="4B641C41" w14:textId="77777777" w:rsidR="006125B7" w:rsidRPr="004C4DB5" w:rsidRDefault="006125B7"/>
    <w:p w14:paraId="5A9CD595" w14:textId="77777777" w:rsidR="006125B7" w:rsidRPr="004C4DB5" w:rsidRDefault="006125B7"/>
    <w:p w14:paraId="4DBAAB84" w14:textId="77777777" w:rsidR="006125B7" w:rsidRPr="004C4DB5" w:rsidRDefault="006125B7"/>
    <w:p w14:paraId="0D52C07F" w14:textId="77777777" w:rsidR="006125B7" w:rsidRPr="004C4DB5" w:rsidRDefault="006125B7"/>
    <w:p w14:paraId="3AAF7DF0" w14:textId="77777777" w:rsidR="006125B7" w:rsidRPr="004C4DB5" w:rsidRDefault="006125B7"/>
    <w:p w14:paraId="797F23B2" w14:textId="77777777" w:rsidR="006125B7" w:rsidRPr="004C4DB5" w:rsidRDefault="006125B7"/>
    <w:p w14:paraId="1D8956C2" w14:textId="77777777" w:rsidR="006125B7" w:rsidRPr="004C4DB5" w:rsidRDefault="006125B7"/>
    <w:p w14:paraId="38D203F4" w14:textId="77777777" w:rsidR="006125B7" w:rsidRPr="004C4DB5" w:rsidRDefault="006125B7"/>
    <w:p w14:paraId="6BEE794F" w14:textId="77777777" w:rsidR="006125B7" w:rsidRPr="004C4DB5" w:rsidRDefault="006125B7"/>
    <w:p w14:paraId="36B0CB74" w14:textId="77777777" w:rsidR="006125B7" w:rsidRPr="004C4DB5" w:rsidRDefault="006125B7"/>
    <w:p w14:paraId="3779EF71" w14:textId="77777777" w:rsidR="006125B7" w:rsidRPr="004C4DB5" w:rsidRDefault="006125B7"/>
    <w:p w14:paraId="5BE394C5" w14:textId="77777777" w:rsidR="006125B7" w:rsidRPr="004C4DB5" w:rsidRDefault="006125B7"/>
    <w:p w14:paraId="44CF37C9" w14:textId="77777777" w:rsidR="006125B7" w:rsidRPr="004C4DB5" w:rsidRDefault="006125B7"/>
    <w:p w14:paraId="5C9BFB46" w14:textId="77777777" w:rsidR="006125B7" w:rsidRPr="004C4DB5" w:rsidRDefault="006125B7"/>
    <w:p w14:paraId="6703A3CA" w14:textId="77777777" w:rsidR="006125B7" w:rsidRPr="004C4DB5" w:rsidRDefault="006125B7"/>
    <w:p w14:paraId="11AF63C9" w14:textId="77777777" w:rsidR="006125B7" w:rsidRPr="004C4DB5" w:rsidRDefault="006125B7"/>
    <w:p w14:paraId="4899E287" w14:textId="77777777" w:rsidR="00F4655B" w:rsidRPr="004C4DB5" w:rsidRDefault="00F4655B"/>
    <w:p w14:paraId="1093E2F9" w14:textId="77777777" w:rsidR="006125B7" w:rsidRPr="004C4DB5" w:rsidRDefault="006125B7"/>
    <w:p w14:paraId="147732D7" w14:textId="77777777" w:rsidR="008B6E42" w:rsidRPr="004C4DB5" w:rsidRDefault="008B6E42"/>
    <w:p w14:paraId="3BE6276A" w14:textId="77777777" w:rsidR="006125B7" w:rsidRPr="004C4DB5" w:rsidRDefault="006125B7"/>
    <w:p w14:paraId="0782E806" w14:textId="77777777" w:rsidR="006125B7" w:rsidRPr="004C4DB5" w:rsidRDefault="006125B7"/>
    <w:p w14:paraId="440BF1D7" w14:textId="77777777" w:rsidR="006125B7" w:rsidRPr="004C4DB5" w:rsidRDefault="00FC18DF">
      <w:pPr>
        <w:jc w:val="center"/>
        <w:rPr>
          <w:b/>
          <w:bCs/>
        </w:rPr>
      </w:pPr>
      <w:r w:rsidRPr="004C4DB5">
        <w:rPr>
          <w:b/>
          <w:bCs/>
        </w:rPr>
        <w:t>II</w:t>
      </w:r>
      <w:r w:rsidR="00155C62" w:rsidRPr="004C4DB5">
        <w:rPr>
          <w:b/>
          <w:bCs/>
        </w:rPr>
        <w:t> </w:t>
      </w:r>
      <w:r w:rsidR="006125B7" w:rsidRPr="004C4DB5">
        <w:rPr>
          <w:b/>
          <w:bCs/>
        </w:rPr>
        <w:t>LISA</w:t>
      </w:r>
    </w:p>
    <w:p w14:paraId="19499FC5" w14:textId="77777777" w:rsidR="006125B7" w:rsidRPr="004C4DB5" w:rsidRDefault="006125B7" w:rsidP="00C66E79">
      <w:pPr>
        <w:tabs>
          <w:tab w:val="left" w:pos="1701"/>
        </w:tabs>
        <w:ind w:left="1701" w:hanging="708"/>
        <w:jc w:val="center"/>
        <w:rPr>
          <w:b/>
          <w:bCs/>
        </w:rPr>
      </w:pPr>
    </w:p>
    <w:p w14:paraId="38831A2A" w14:textId="09E3048C" w:rsidR="006125B7" w:rsidRPr="004C4DB5" w:rsidRDefault="006125B7" w:rsidP="00C66E79">
      <w:pPr>
        <w:tabs>
          <w:tab w:val="left" w:pos="1701"/>
        </w:tabs>
        <w:ind w:left="1701" w:right="1416" w:hanging="708"/>
        <w:rPr>
          <w:b/>
          <w:bCs/>
        </w:rPr>
      </w:pPr>
      <w:r w:rsidRPr="004C4DB5">
        <w:rPr>
          <w:b/>
          <w:bCs/>
        </w:rPr>
        <w:t>A.</w:t>
      </w:r>
      <w:r w:rsidRPr="004C4DB5">
        <w:rPr>
          <w:b/>
          <w:bCs/>
        </w:rPr>
        <w:tab/>
        <w:t xml:space="preserve">BIOLOOGILISE TOIMEAINE TOOTJAD JA RAVIMIPARTII </w:t>
      </w:r>
      <w:r w:rsidR="00013FE0" w:rsidRPr="004C4DB5">
        <w:rPr>
          <w:b/>
          <w:bCs/>
        </w:rPr>
        <w:t xml:space="preserve">KASUTAMISEKS </w:t>
      </w:r>
      <w:r w:rsidRPr="004C4DB5">
        <w:rPr>
          <w:b/>
          <w:bCs/>
        </w:rPr>
        <w:t>VABASTAMISE EEST</w:t>
      </w:r>
      <w:r w:rsidR="00013FE0" w:rsidRPr="004C4DB5">
        <w:rPr>
          <w:b/>
          <w:bCs/>
        </w:rPr>
        <w:t xml:space="preserve"> VASTUTAV TOOTJA</w:t>
      </w:r>
    </w:p>
    <w:p w14:paraId="188F8FAF" w14:textId="77777777" w:rsidR="006125B7" w:rsidRPr="004C4DB5" w:rsidRDefault="006125B7" w:rsidP="00C66E79">
      <w:pPr>
        <w:tabs>
          <w:tab w:val="left" w:pos="1701"/>
        </w:tabs>
        <w:ind w:left="1701" w:right="1416" w:hanging="708"/>
        <w:rPr>
          <w:b/>
          <w:bCs/>
        </w:rPr>
      </w:pPr>
    </w:p>
    <w:p w14:paraId="5687D88E" w14:textId="77777777" w:rsidR="002014CB" w:rsidRPr="004C4DB5" w:rsidRDefault="002014CB" w:rsidP="00C66E79">
      <w:pPr>
        <w:suppressLineNumbers/>
        <w:tabs>
          <w:tab w:val="left" w:pos="1701"/>
        </w:tabs>
        <w:ind w:left="1701" w:right="1411" w:hanging="708"/>
        <w:rPr>
          <w:b/>
          <w:szCs w:val="24"/>
        </w:rPr>
      </w:pPr>
      <w:r w:rsidRPr="004C4DB5">
        <w:rPr>
          <w:b/>
          <w:szCs w:val="24"/>
        </w:rPr>
        <w:t>B.</w:t>
      </w:r>
      <w:r w:rsidRPr="004C4DB5">
        <w:rPr>
          <w:b/>
          <w:szCs w:val="24"/>
        </w:rPr>
        <w:tab/>
        <w:t>HANKE- JA KASUTUSTINGIMUSED VÕI PIIRANGUD</w:t>
      </w:r>
    </w:p>
    <w:p w14:paraId="348BB154" w14:textId="77777777" w:rsidR="002014CB" w:rsidRPr="004C4DB5" w:rsidRDefault="002014CB" w:rsidP="00C66E79">
      <w:pPr>
        <w:suppressLineNumbers/>
        <w:tabs>
          <w:tab w:val="left" w:pos="1701"/>
        </w:tabs>
        <w:ind w:left="1701" w:hanging="708"/>
        <w:rPr>
          <w:szCs w:val="24"/>
        </w:rPr>
      </w:pPr>
    </w:p>
    <w:p w14:paraId="6E1EB303" w14:textId="77777777" w:rsidR="002014CB" w:rsidRPr="004C4DB5" w:rsidRDefault="002014CB" w:rsidP="00C66E79">
      <w:pPr>
        <w:suppressLineNumbers/>
        <w:tabs>
          <w:tab w:val="left" w:pos="1701"/>
        </w:tabs>
        <w:ind w:left="1701" w:right="1411" w:hanging="708"/>
        <w:rPr>
          <w:b/>
          <w:szCs w:val="24"/>
        </w:rPr>
      </w:pPr>
      <w:r w:rsidRPr="004C4DB5">
        <w:rPr>
          <w:b/>
          <w:szCs w:val="24"/>
        </w:rPr>
        <w:t>C.</w:t>
      </w:r>
      <w:r w:rsidRPr="004C4DB5">
        <w:rPr>
          <w:b/>
          <w:szCs w:val="24"/>
        </w:rPr>
        <w:tab/>
        <w:t>MÜÜGILOA MUUD TINGIMUSED JA NÕUDED</w:t>
      </w:r>
    </w:p>
    <w:p w14:paraId="2AC66F94" w14:textId="77777777" w:rsidR="002014CB" w:rsidRPr="004C4DB5" w:rsidRDefault="002014CB" w:rsidP="00C66E79">
      <w:pPr>
        <w:suppressLineNumbers/>
        <w:tabs>
          <w:tab w:val="left" w:pos="1701"/>
        </w:tabs>
        <w:ind w:left="1701" w:right="1411" w:hanging="708"/>
        <w:rPr>
          <w:b/>
          <w:szCs w:val="24"/>
        </w:rPr>
      </w:pPr>
    </w:p>
    <w:p w14:paraId="19B3536A" w14:textId="77777777" w:rsidR="002014CB" w:rsidRPr="004C4DB5" w:rsidRDefault="002014CB" w:rsidP="00C66E79">
      <w:pPr>
        <w:suppressLineNumbers/>
        <w:tabs>
          <w:tab w:val="left" w:pos="1701"/>
        </w:tabs>
        <w:ind w:left="1701" w:right="1411" w:hanging="708"/>
        <w:rPr>
          <w:b/>
          <w:szCs w:val="24"/>
        </w:rPr>
      </w:pPr>
      <w:r w:rsidRPr="004C4DB5">
        <w:rPr>
          <w:b/>
          <w:szCs w:val="24"/>
        </w:rPr>
        <w:t>D.</w:t>
      </w:r>
      <w:r w:rsidRPr="004C4DB5">
        <w:rPr>
          <w:b/>
          <w:szCs w:val="24"/>
        </w:rPr>
        <w:tab/>
        <w:t>RAVIMPREPARAADI OHUTU JA EFEKTIIVSE KASUTAMISE TINGIMUSED JA PIIRANGUD</w:t>
      </w:r>
    </w:p>
    <w:p w14:paraId="0F93CA66" w14:textId="77777777" w:rsidR="002014CB" w:rsidRPr="004C4DB5" w:rsidRDefault="002014CB" w:rsidP="000C3E3C"/>
    <w:p w14:paraId="33C86A12" w14:textId="2C51B493" w:rsidR="006125B7" w:rsidRPr="004C4DB5" w:rsidRDefault="00FF1188" w:rsidP="00C66E79">
      <w:pPr>
        <w:pStyle w:val="AnnexHeading"/>
        <w:keepNext/>
      </w:pPr>
      <w:r w:rsidRPr="004C4DB5">
        <w:br w:type="page"/>
      </w:r>
      <w:r w:rsidR="006125B7" w:rsidRPr="004C4DB5">
        <w:lastRenderedPageBreak/>
        <w:t>A.</w:t>
      </w:r>
      <w:r w:rsidR="006125B7" w:rsidRPr="004C4DB5">
        <w:tab/>
        <w:t xml:space="preserve">BIOLOOGILISE TOIMEAINE TOOTJAD JA RAVIMIPARTII </w:t>
      </w:r>
      <w:r w:rsidR="00013FE0" w:rsidRPr="004C4DB5">
        <w:t xml:space="preserve">KASUTAMISEKS </w:t>
      </w:r>
      <w:r w:rsidR="006125B7" w:rsidRPr="004C4DB5">
        <w:t>VABASTAMISE EEST</w:t>
      </w:r>
      <w:r w:rsidR="00013FE0" w:rsidRPr="004C4DB5">
        <w:t xml:space="preserve"> VASTUTAV TOOTJA</w:t>
      </w:r>
    </w:p>
    <w:p w14:paraId="2A9A052A" w14:textId="77777777" w:rsidR="006125B7" w:rsidRPr="004C4DB5" w:rsidRDefault="006125B7" w:rsidP="00C66E79">
      <w:pPr>
        <w:keepNext/>
        <w:ind w:left="567" w:hanging="567"/>
      </w:pPr>
    </w:p>
    <w:p w14:paraId="71C4E0D1" w14:textId="405CDFA3" w:rsidR="006125B7" w:rsidRPr="004C4DB5" w:rsidRDefault="006125B7" w:rsidP="00C66E79">
      <w:pPr>
        <w:keepNext/>
        <w:rPr>
          <w:u w:val="single"/>
        </w:rPr>
      </w:pPr>
      <w:r w:rsidRPr="004C4DB5">
        <w:rPr>
          <w:u w:val="single"/>
        </w:rPr>
        <w:t>Bioloogilise toimeaine tootjate nimi ja aadress</w:t>
      </w:r>
    </w:p>
    <w:p w14:paraId="28F1937C" w14:textId="77777777" w:rsidR="006125B7" w:rsidRPr="004C4DB5" w:rsidRDefault="006125B7" w:rsidP="00C66E79">
      <w:pPr>
        <w:keepNext/>
        <w:rPr>
          <w:u w:val="single"/>
        </w:rPr>
      </w:pPr>
    </w:p>
    <w:p w14:paraId="56B3C2B4" w14:textId="77777777" w:rsidR="003071A3" w:rsidRPr="004C4DB5" w:rsidRDefault="006125B7">
      <w:r w:rsidRPr="004C4DB5">
        <w:t>Roche Diagnostics GmbH</w:t>
      </w:r>
    </w:p>
    <w:p w14:paraId="4941583E" w14:textId="77777777" w:rsidR="006125B7" w:rsidRPr="004C4DB5" w:rsidRDefault="006125B7">
      <w:r w:rsidRPr="004C4DB5">
        <w:t xml:space="preserve">Pharma Biotech </w:t>
      </w:r>
      <w:r w:rsidR="003071A3" w:rsidRPr="004C4DB5">
        <w:t>Penzberg</w:t>
      </w:r>
    </w:p>
    <w:p w14:paraId="6AE32F18" w14:textId="77777777" w:rsidR="006125B7" w:rsidRPr="004C4DB5" w:rsidRDefault="006125B7">
      <w:pPr>
        <w:ind w:right="1416"/>
      </w:pPr>
      <w:r w:rsidRPr="004C4DB5">
        <w:t>Nonnenwald 2</w:t>
      </w:r>
    </w:p>
    <w:p w14:paraId="28928D21" w14:textId="77777777" w:rsidR="006125B7" w:rsidRPr="004C4DB5" w:rsidRDefault="003071A3">
      <w:pPr>
        <w:ind w:right="1416"/>
      </w:pPr>
      <w:r w:rsidRPr="004C4DB5">
        <w:t>D-</w:t>
      </w:r>
      <w:r w:rsidR="006125B7" w:rsidRPr="004C4DB5">
        <w:t>8237</w:t>
      </w:r>
      <w:r w:rsidRPr="004C4DB5">
        <w:t>7</w:t>
      </w:r>
      <w:r w:rsidR="006125B7" w:rsidRPr="004C4DB5">
        <w:t xml:space="preserve"> Penzberg</w:t>
      </w:r>
    </w:p>
    <w:p w14:paraId="193CE390" w14:textId="77777777" w:rsidR="006125B7" w:rsidRPr="004C4DB5" w:rsidRDefault="006125B7" w:rsidP="00390A52">
      <w:r w:rsidRPr="004C4DB5">
        <w:t>Saksamaa</w:t>
      </w:r>
    </w:p>
    <w:p w14:paraId="4FF2C41C" w14:textId="1D436EC7" w:rsidR="006125B7" w:rsidRPr="004C4DB5" w:rsidDel="00B20D8C" w:rsidRDefault="006125B7" w:rsidP="003071A3">
      <w:pPr>
        <w:rPr>
          <w:del w:id="1" w:author="ST" w:date="2025-10-30T09:41:00Z" w16du:dateUtc="2025-10-30T07:41:00Z"/>
        </w:rPr>
      </w:pPr>
    </w:p>
    <w:p w14:paraId="2F5A33E0" w14:textId="746CC06E" w:rsidR="006125B7" w:rsidRPr="004C4DB5" w:rsidDel="00B20D8C" w:rsidRDefault="00696AD0">
      <w:pPr>
        <w:ind w:right="1416"/>
        <w:rPr>
          <w:del w:id="2" w:author="ST" w:date="2025-10-30T09:41:00Z" w16du:dateUtc="2025-10-30T07:41:00Z"/>
          <w:szCs w:val="22"/>
        </w:rPr>
      </w:pPr>
      <w:del w:id="3" w:author="ST" w:date="2025-10-30T09:41:00Z" w16du:dateUtc="2025-10-30T07:41:00Z">
        <w:r w:rsidRPr="004C4DB5" w:rsidDel="00B20D8C">
          <w:rPr>
            <w:szCs w:val="22"/>
          </w:rPr>
          <w:delText>Lonza Manufacturing LLC</w:delText>
        </w:r>
        <w:r w:rsidR="006125B7" w:rsidRPr="004C4DB5" w:rsidDel="00B20D8C">
          <w:rPr>
            <w:szCs w:val="22"/>
          </w:rPr>
          <w:br/>
          <w:delText>1000 New Horizons Way</w:delText>
        </w:r>
        <w:r w:rsidR="006125B7" w:rsidRPr="004C4DB5" w:rsidDel="00B20D8C">
          <w:rPr>
            <w:szCs w:val="22"/>
          </w:rPr>
          <w:br/>
          <w:delText>Vacaville, CA 95688</w:delText>
        </w:r>
        <w:r w:rsidR="006125B7" w:rsidRPr="004C4DB5" w:rsidDel="00B20D8C">
          <w:rPr>
            <w:szCs w:val="22"/>
          </w:rPr>
          <w:br/>
          <w:delText>USA</w:delText>
        </w:r>
      </w:del>
    </w:p>
    <w:p w14:paraId="3284D9B7" w14:textId="77777777" w:rsidR="005063FE" w:rsidRPr="004C4DB5" w:rsidRDefault="005063FE">
      <w:pPr>
        <w:ind w:right="1416"/>
        <w:rPr>
          <w:szCs w:val="22"/>
        </w:rPr>
      </w:pPr>
    </w:p>
    <w:p w14:paraId="2DA103F1" w14:textId="77777777" w:rsidR="005063FE" w:rsidRPr="004C4DB5" w:rsidRDefault="005063FE" w:rsidP="005063FE">
      <w:pPr>
        <w:ind w:right="1416"/>
        <w:rPr>
          <w:szCs w:val="22"/>
        </w:rPr>
      </w:pPr>
      <w:r w:rsidRPr="004C4DB5">
        <w:rPr>
          <w:szCs w:val="22"/>
        </w:rPr>
        <w:t>Roche Singapore Technical Operations Pte. Ltd.</w:t>
      </w:r>
    </w:p>
    <w:p w14:paraId="152112D0" w14:textId="77777777" w:rsidR="005063FE" w:rsidRPr="004C4DB5" w:rsidRDefault="005063FE" w:rsidP="005063FE">
      <w:pPr>
        <w:ind w:right="1416"/>
        <w:rPr>
          <w:szCs w:val="22"/>
        </w:rPr>
      </w:pPr>
      <w:r w:rsidRPr="004C4DB5">
        <w:rPr>
          <w:szCs w:val="22"/>
        </w:rPr>
        <w:t>10 Tuas Bay Link</w:t>
      </w:r>
    </w:p>
    <w:p w14:paraId="30DB7C5F" w14:textId="77777777" w:rsidR="005063FE" w:rsidRPr="004C4DB5" w:rsidRDefault="005063FE" w:rsidP="005063FE">
      <w:pPr>
        <w:ind w:right="1416"/>
        <w:rPr>
          <w:szCs w:val="22"/>
        </w:rPr>
      </w:pPr>
      <w:r w:rsidRPr="004C4DB5">
        <w:rPr>
          <w:szCs w:val="22"/>
        </w:rPr>
        <w:t>637394 Singapore</w:t>
      </w:r>
    </w:p>
    <w:p w14:paraId="6F3F14F0" w14:textId="77777777" w:rsidR="005063FE" w:rsidRPr="004C4DB5" w:rsidRDefault="005063FE">
      <w:pPr>
        <w:ind w:right="1416"/>
        <w:rPr>
          <w:szCs w:val="22"/>
        </w:rPr>
      </w:pPr>
      <w:r w:rsidRPr="004C4DB5">
        <w:rPr>
          <w:szCs w:val="22"/>
        </w:rPr>
        <w:t>Singapur</w:t>
      </w:r>
    </w:p>
    <w:p w14:paraId="62131F84" w14:textId="77777777" w:rsidR="00D904F5" w:rsidRPr="004C4DB5" w:rsidRDefault="00D904F5" w:rsidP="00D904F5">
      <w:pPr>
        <w:ind w:right="1416"/>
        <w:rPr>
          <w:szCs w:val="22"/>
        </w:rPr>
      </w:pPr>
    </w:p>
    <w:p w14:paraId="12ACED30" w14:textId="77777777" w:rsidR="00D904F5" w:rsidRPr="004C4DB5" w:rsidRDefault="00D904F5" w:rsidP="00D904F5">
      <w:pPr>
        <w:ind w:right="1416"/>
        <w:rPr>
          <w:szCs w:val="22"/>
        </w:rPr>
      </w:pPr>
      <w:r w:rsidRPr="004C4DB5">
        <w:rPr>
          <w:szCs w:val="22"/>
        </w:rPr>
        <w:t>Lonza Biologics Tuas Pte Ltd</w:t>
      </w:r>
    </w:p>
    <w:p w14:paraId="0F1402F0" w14:textId="77777777" w:rsidR="00D904F5" w:rsidRPr="004C4DB5" w:rsidRDefault="00D904F5" w:rsidP="00D904F5">
      <w:pPr>
        <w:ind w:right="1416"/>
        <w:rPr>
          <w:szCs w:val="22"/>
        </w:rPr>
      </w:pPr>
      <w:r w:rsidRPr="004C4DB5">
        <w:rPr>
          <w:szCs w:val="22"/>
        </w:rPr>
        <w:t>35 Tuas South Ave. 6</w:t>
      </w:r>
    </w:p>
    <w:p w14:paraId="0DC16305" w14:textId="77777777" w:rsidR="00D904F5" w:rsidRPr="004C4DB5" w:rsidRDefault="00D904F5" w:rsidP="00D904F5">
      <w:pPr>
        <w:ind w:right="1416"/>
        <w:rPr>
          <w:szCs w:val="22"/>
        </w:rPr>
      </w:pPr>
      <w:r w:rsidRPr="004C4DB5">
        <w:rPr>
          <w:szCs w:val="22"/>
        </w:rPr>
        <w:t xml:space="preserve">637377 Singapore </w:t>
      </w:r>
    </w:p>
    <w:p w14:paraId="4F006246" w14:textId="77777777" w:rsidR="00D904F5" w:rsidRPr="004C4DB5" w:rsidRDefault="00D904F5" w:rsidP="00D904F5">
      <w:pPr>
        <w:rPr>
          <w:szCs w:val="22"/>
        </w:rPr>
      </w:pPr>
      <w:r w:rsidRPr="004C4DB5">
        <w:rPr>
          <w:szCs w:val="22"/>
        </w:rPr>
        <w:t>Singapur</w:t>
      </w:r>
    </w:p>
    <w:p w14:paraId="5CC6FEC1" w14:textId="77777777" w:rsidR="00893ADA" w:rsidRPr="004C4DB5" w:rsidRDefault="00893ADA" w:rsidP="00D904F5">
      <w:pPr>
        <w:rPr>
          <w:szCs w:val="22"/>
        </w:rPr>
      </w:pPr>
    </w:p>
    <w:p w14:paraId="59281E75" w14:textId="77777777" w:rsidR="00893ADA" w:rsidRPr="004C4DB5" w:rsidRDefault="00893ADA" w:rsidP="00893ADA">
      <w:pPr>
        <w:ind w:right="1416"/>
        <w:rPr>
          <w:szCs w:val="22"/>
        </w:rPr>
      </w:pPr>
      <w:r w:rsidRPr="004C4DB5">
        <w:rPr>
          <w:szCs w:val="22"/>
        </w:rPr>
        <w:t xml:space="preserve">Lonza Portsmouth </w:t>
      </w:r>
    </w:p>
    <w:p w14:paraId="7325615E" w14:textId="77777777" w:rsidR="00893ADA" w:rsidRPr="004C4DB5" w:rsidRDefault="00893ADA" w:rsidP="00893ADA">
      <w:pPr>
        <w:ind w:right="1416"/>
        <w:rPr>
          <w:szCs w:val="22"/>
        </w:rPr>
      </w:pPr>
      <w:r w:rsidRPr="004C4DB5">
        <w:rPr>
          <w:szCs w:val="22"/>
        </w:rPr>
        <w:t xml:space="preserve">101 International Dr. </w:t>
      </w:r>
    </w:p>
    <w:p w14:paraId="7C153E71" w14:textId="77777777" w:rsidR="00893ADA" w:rsidRPr="004C4DB5" w:rsidRDefault="00893ADA" w:rsidP="00893ADA">
      <w:pPr>
        <w:ind w:right="1416"/>
        <w:rPr>
          <w:szCs w:val="22"/>
        </w:rPr>
      </w:pPr>
      <w:r w:rsidRPr="004C4DB5">
        <w:rPr>
          <w:szCs w:val="22"/>
        </w:rPr>
        <w:t>Portsmouth, NH 03801</w:t>
      </w:r>
    </w:p>
    <w:p w14:paraId="56097973" w14:textId="77777777" w:rsidR="00893ADA" w:rsidRPr="004C4DB5" w:rsidRDefault="00893ADA" w:rsidP="00893ADA">
      <w:pPr>
        <w:ind w:right="1416"/>
        <w:rPr>
          <w:szCs w:val="22"/>
        </w:rPr>
      </w:pPr>
      <w:r w:rsidRPr="004C4DB5">
        <w:rPr>
          <w:szCs w:val="22"/>
        </w:rPr>
        <w:t>USA</w:t>
      </w:r>
    </w:p>
    <w:p w14:paraId="4485091E" w14:textId="77777777" w:rsidR="006125B7" w:rsidRPr="004C4DB5" w:rsidRDefault="006125B7" w:rsidP="00D21140"/>
    <w:p w14:paraId="3EBBA3A8" w14:textId="2A8AE92D" w:rsidR="006125B7" w:rsidRPr="004C4DB5" w:rsidRDefault="006125B7" w:rsidP="00C66E79">
      <w:pPr>
        <w:keepNext/>
        <w:rPr>
          <w:u w:val="single"/>
        </w:rPr>
      </w:pPr>
      <w:r w:rsidRPr="004C4DB5">
        <w:rPr>
          <w:u w:val="single"/>
        </w:rPr>
        <w:t xml:space="preserve">Ravimipartii </w:t>
      </w:r>
      <w:r w:rsidR="00013FE0" w:rsidRPr="004C4DB5">
        <w:rPr>
          <w:u w:val="single"/>
        </w:rPr>
        <w:t xml:space="preserve">kasutamiseks </w:t>
      </w:r>
      <w:r w:rsidRPr="004C4DB5">
        <w:rPr>
          <w:u w:val="single"/>
        </w:rPr>
        <w:t>vabastamise eest vastutava tootja nimi ja aadress</w:t>
      </w:r>
    </w:p>
    <w:p w14:paraId="3F82431E" w14:textId="77777777" w:rsidR="006125B7" w:rsidRPr="004C4DB5" w:rsidRDefault="006125B7" w:rsidP="00C66E79">
      <w:pPr>
        <w:keepNext/>
      </w:pPr>
    </w:p>
    <w:p w14:paraId="03559CA3" w14:textId="77777777" w:rsidR="006125B7" w:rsidRPr="004C4DB5" w:rsidRDefault="003567F6">
      <w:pPr>
        <w:rPr>
          <w:szCs w:val="22"/>
        </w:rPr>
      </w:pPr>
      <w:r w:rsidRPr="004C4DB5">
        <w:rPr>
          <w:bCs/>
        </w:rPr>
        <w:t>Roche Pharma AG</w:t>
      </w:r>
      <w:r w:rsidRPr="004C4DB5">
        <w:rPr>
          <w:bCs/>
        </w:rPr>
        <w:br/>
        <w:t>Emil-Barell-Strasse 1</w:t>
      </w:r>
      <w:r w:rsidRPr="004C4DB5">
        <w:rPr>
          <w:bCs/>
        </w:rPr>
        <w:br/>
        <w:t>79639 Grenzach-Wyhlen</w:t>
      </w:r>
    </w:p>
    <w:p w14:paraId="0666B850" w14:textId="77777777" w:rsidR="006125B7" w:rsidRPr="004C4DB5" w:rsidRDefault="006125B7">
      <w:r w:rsidRPr="004C4DB5">
        <w:t>Saksamaa</w:t>
      </w:r>
    </w:p>
    <w:p w14:paraId="2DB99727" w14:textId="77777777" w:rsidR="006125B7" w:rsidRPr="004C4DB5" w:rsidRDefault="006125B7" w:rsidP="00D21140"/>
    <w:p w14:paraId="43E86E96" w14:textId="77777777" w:rsidR="006125B7" w:rsidRPr="004C4DB5" w:rsidRDefault="006125B7" w:rsidP="00D21140"/>
    <w:p w14:paraId="46E74BE8" w14:textId="77777777" w:rsidR="002014CB" w:rsidRPr="004C4DB5" w:rsidRDefault="00E727CE" w:rsidP="00C66E79">
      <w:pPr>
        <w:pStyle w:val="AnnexHeading"/>
        <w:keepNext/>
      </w:pPr>
      <w:r w:rsidRPr="004C4DB5">
        <w:t>B.</w:t>
      </w:r>
      <w:r w:rsidRPr="004C4DB5">
        <w:tab/>
      </w:r>
      <w:r w:rsidR="002014CB" w:rsidRPr="004C4DB5">
        <w:t>HANKE- JA KASUTUSTINGIMUSED VÕI PIIRANGUD</w:t>
      </w:r>
    </w:p>
    <w:p w14:paraId="3257CDD6" w14:textId="77777777" w:rsidR="002014CB" w:rsidRPr="004C4DB5" w:rsidRDefault="002014CB" w:rsidP="002014CB">
      <w:pPr>
        <w:suppressLineNumbers/>
        <w:rPr>
          <w:b/>
          <w:szCs w:val="24"/>
        </w:rPr>
      </w:pPr>
    </w:p>
    <w:p w14:paraId="6D805A50" w14:textId="77777777" w:rsidR="002014CB" w:rsidRPr="004C4DB5" w:rsidRDefault="002014CB" w:rsidP="002014CB">
      <w:pPr>
        <w:numPr>
          <w:ilvl w:val="12"/>
          <w:numId w:val="0"/>
        </w:numPr>
        <w:suppressLineNumbers/>
        <w:rPr>
          <w:szCs w:val="24"/>
        </w:rPr>
      </w:pPr>
      <w:r w:rsidRPr="004C4DB5">
        <w:rPr>
          <w:szCs w:val="24"/>
        </w:rPr>
        <w:t>Piiratud tingimustel väljastatav retseptiravim ja eriretsepti alusel väljastatav ravim (vt I lisa: Ravimi omaduste kokkuvõte, lõik</w:t>
      </w:r>
      <w:r w:rsidR="000719CE" w:rsidRPr="004C4DB5">
        <w:rPr>
          <w:szCs w:val="24"/>
        </w:rPr>
        <w:t> </w:t>
      </w:r>
      <w:r w:rsidRPr="004C4DB5">
        <w:rPr>
          <w:szCs w:val="24"/>
        </w:rPr>
        <w:t>4.2).</w:t>
      </w:r>
    </w:p>
    <w:p w14:paraId="7015AB84" w14:textId="77777777" w:rsidR="002014CB" w:rsidRPr="004C4DB5" w:rsidRDefault="002014CB" w:rsidP="002014CB">
      <w:pPr>
        <w:numPr>
          <w:ilvl w:val="12"/>
          <w:numId w:val="0"/>
        </w:numPr>
        <w:suppressLineNumbers/>
        <w:rPr>
          <w:szCs w:val="24"/>
        </w:rPr>
      </w:pPr>
    </w:p>
    <w:p w14:paraId="0A61DBEB" w14:textId="77777777" w:rsidR="006125B7" w:rsidRPr="004C4DB5" w:rsidRDefault="006125B7" w:rsidP="00D21140">
      <w:pPr>
        <w:numPr>
          <w:ilvl w:val="12"/>
          <w:numId w:val="0"/>
        </w:numPr>
      </w:pPr>
    </w:p>
    <w:p w14:paraId="673E8EAD" w14:textId="77777777" w:rsidR="002014CB" w:rsidRPr="004C4DB5" w:rsidRDefault="002014CB" w:rsidP="00C66E79">
      <w:pPr>
        <w:pStyle w:val="AnnexHeading"/>
        <w:keepNext/>
      </w:pPr>
      <w:r w:rsidRPr="004C4DB5">
        <w:t>C.</w:t>
      </w:r>
      <w:r w:rsidRPr="004C4DB5">
        <w:tab/>
        <w:t xml:space="preserve">MÜÜGILOA MUUD TINGIMUSED JA NÕUDED </w:t>
      </w:r>
    </w:p>
    <w:p w14:paraId="65F4678D" w14:textId="77777777" w:rsidR="002014CB" w:rsidRPr="004C4DB5" w:rsidRDefault="002014CB" w:rsidP="002014CB">
      <w:pPr>
        <w:suppressLineNumbers/>
        <w:ind w:right="567"/>
        <w:rPr>
          <w:szCs w:val="24"/>
        </w:rPr>
      </w:pPr>
    </w:p>
    <w:p w14:paraId="6C356ADB" w14:textId="77777777" w:rsidR="002014CB" w:rsidRPr="004C4DB5" w:rsidRDefault="001B6D58" w:rsidP="001B6D58">
      <w:pPr>
        <w:suppressLineNumbers/>
        <w:tabs>
          <w:tab w:val="left" w:pos="567"/>
        </w:tabs>
        <w:spacing w:line="260" w:lineRule="exact"/>
        <w:ind w:left="720" w:hanging="720"/>
        <w:rPr>
          <w:b/>
          <w:szCs w:val="24"/>
        </w:rPr>
      </w:pPr>
      <w:r w:rsidRPr="004C4DB5">
        <w:rPr>
          <w:b/>
        </w:rPr>
        <w:sym w:font="Symbol" w:char="F0B7"/>
      </w:r>
      <w:r w:rsidRPr="004C4DB5">
        <w:rPr>
          <w:b/>
        </w:rPr>
        <w:tab/>
      </w:r>
      <w:r w:rsidR="002014CB" w:rsidRPr="004C4DB5">
        <w:rPr>
          <w:b/>
          <w:szCs w:val="24"/>
        </w:rPr>
        <w:t>Perioodilised ohutusaruanded</w:t>
      </w:r>
    </w:p>
    <w:p w14:paraId="58513D35" w14:textId="77777777" w:rsidR="002014CB" w:rsidRPr="004C4DB5" w:rsidRDefault="002014CB" w:rsidP="002014CB">
      <w:pPr>
        <w:suppressLineNumbers/>
        <w:tabs>
          <w:tab w:val="left" w:pos="567"/>
        </w:tabs>
        <w:spacing w:line="260" w:lineRule="exact"/>
        <w:ind w:right="-1"/>
        <w:rPr>
          <w:b/>
          <w:szCs w:val="24"/>
        </w:rPr>
      </w:pPr>
    </w:p>
    <w:p w14:paraId="3FA5F897" w14:textId="77777777" w:rsidR="00BD2EBD" w:rsidRPr="004C4DB5" w:rsidRDefault="00BD2EBD" w:rsidP="00BD2EBD">
      <w:pPr>
        <w:tabs>
          <w:tab w:val="left" w:pos="0"/>
        </w:tabs>
        <w:ind w:right="567"/>
        <w:rPr>
          <w:szCs w:val="24"/>
        </w:rPr>
      </w:pPr>
      <w:r w:rsidRPr="004C4DB5">
        <w:rPr>
          <w:szCs w:val="24"/>
        </w:rPr>
        <w:t xml:space="preserve">Nõuded asjaomase ravimi perioodiliste ohutusaruannete </w:t>
      </w:r>
      <w:r w:rsidRPr="004C4DB5">
        <w:t>esitamiseks on sätestatud direktiivi</w:t>
      </w:r>
      <w:r w:rsidR="00013FE0" w:rsidRPr="004C4DB5">
        <w:t> </w:t>
      </w:r>
      <w:r w:rsidRPr="004C4DB5">
        <w:t xml:space="preserve">2001/83/EÜ artikli 107c punkti 7 kohaselt liidu kontrollpäevade loetelus (EURD loetelu) ja iga hilisem uuendus avaldatakse </w:t>
      </w:r>
      <w:r w:rsidRPr="004C4DB5">
        <w:rPr>
          <w:szCs w:val="24"/>
        </w:rPr>
        <w:t>Euroopa ravimite veebiportaalis.</w:t>
      </w:r>
    </w:p>
    <w:p w14:paraId="5D3E86A1" w14:textId="77777777" w:rsidR="002014CB" w:rsidRPr="004C4DB5" w:rsidRDefault="002014CB" w:rsidP="002014CB">
      <w:pPr>
        <w:suppressLineNumbers/>
        <w:tabs>
          <w:tab w:val="left" w:pos="0"/>
        </w:tabs>
        <w:ind w:right="567"/>
        <w:rPr>
          <w:i/>
          <w:szCs w:val="24"/>
        </w:rPr>
      </w:pPr>
    </w:p>
    <w:p w14:paraId="42BFBD28" w14:textId="77777777" w:rsidR="00340182" w:rsidRPr="004C4DB5" w:rsidRDefault="00340182" w:rsidP="002014CB">
      <w:pPr>
        <w:suppressLineNumbers/>
        <w:tabs>
          <w:tab w:val="left" w:pos="0"/>
        </w:tabs>
        <w:ind w:right="567"/>
        <w:rPr>
          <w:i/>
          <w:szCs w:val="24"/>
        </w:rPr>
      </w:pPr>
    </w:p>
    <w:p w14:paraId="50C88C3C" w14:textId="77777777" w:rsidR="002014CB" w:rsidRPr="004C4DB5" w:rsidRDefault="002014CB" w:rsidP="00B8453B">
      <w:pPr>
        <w:pStyle w:val="AnnexHeading"/>
        <w:keepNext/>
        <w:keepLines/>
      </w:pPr>
      <w:r w:rsidRPr="004C4DB5">
        <w:lastRenderedPageBreak/>
        <w:t>D.</w:t>
      </w:r>
      <w:r w:rsidRPr="004C4DB5">
        <w:tab/>
        <w:t>RAVIMPREPARAADI OHUTU JA EFEKTIIVSE KASUTAMISE TINGIMUSED JA PIIRANGUD</w:t>
      </w:r>
    </w:p>
    <w:p w14:paraId="38B8B86F" w14:textId="77777777" w:rsidR="002014CB" w:rsidRPr="004C4DB5" w:rsidRDefault="002014CB" w:rsidP="00B8453B">
      <w:pPr>
        <w:keepNext/>
        <w:keepLines/>
        <w:suppressLineNumbers/>
        <w:tabs>
          <w:tab w:val="left" w:pos="0"/>
        </w:tabs>
        <w:ind w:right="567"/>
        <w:rPr>
          <w:szCs w:val="24"/>
        </w:rPr>
      </w:pPr>
    </w:p>
    <w:p w14:paraId="21883D9D" w14:textId="77777777" w:rsidR="002014CB" w:rsidRPr="004C4DB5" w:rsidRDefault="00701408" w:rsidP="00B8453B">
      <w:pPr>
        <w:keepNext/>
        <w:keepLines/>
        <w:suppressLineNumbers/>
        <w:tabs>
          <w:tab w:val="left" w:pos="567"/>
        </w:tabs>
        <w:spacing w:line="260" w:lineRule="exact"/>
        <w:ind w:left="720" w:hanging="720"/>
        <w:rPr>
          <w:b/>
          <w:szCs w:val="24"/>
        </w:rPr>
      </w:pPr>
      <w:r w:rsidRPr="004C4DB5">
        <w:rPr>
          <w:b/>
        </w:rPr>
        <w:sym w:font="Symbol" w:char="F0B7"/>
      </w:r>
      <w:r w:rsidRPr="004C4DB5">
        <w:rPr>
          <w:b/>
        </w:rPr>
        <w:tab/>
      </w:r>
      <w:r w:rsidR="002014CB" w:rsidRPr="004C4DB5">
        <w:rPr>
          <w:b/>
          <w:szCs w:val="24"/>
        </w:rPr>
        <w:t>Riskijuhtimiskava</w:t>
      </w:r>
    </w:p>
    <w:p w14:paraId="02B067DC" w14:textId="77777777" w:rsidR="002014CB" w:rsidRPr="004C4DB5" w:rsidRDefault="002014CB" w:rsidP="002014CB">
      <w:pPr>
        <w:suppressLineNumbers/>
        <w:ind w:left="567" w:hanging="567"/>
        <w:rPr>
          <w:szCs w:val="24"/>
        </w:rPr>
      </w:pPr>
    </w:p>
    <w:p w14:paraId="448D22C3" w14:textId="77777777" w:rsidR="002014CB" w:rsidRPr="004C4DB5" w:rsidRDefault="002014CB" w:rsidP="002014CB">
      <w:pPr>
        <w:suppressLineNumbers/>
        <w:tabs>
          <w:tab w:val="left" w:pos="0"/>
        </w:tabs>
        <w:ind w:right="567"/>
        <w:rPr>
          <w:szCs w:val="24"/>
        </w:rPr>
      </w:pPr>
      <w:r w:rsidRPr="004C4DB5">
        <w:rPr>
          <w:szCs w:val="24"/>
        </w:rPr>
        <w:t xml:space="preserve">Müügiloa hoidja peab nõutavad ravimiohutuse toimingud ja sekkumismeetmed läbi viima vastavalt müügiloa </w:t>
      </w:r>
      <w:r w:rsidR="00013FE0" w:rsidRPr="004C4DB5">
        <w:rPr>
          <w:szCs w:val="24"/>
        </w:rPr>
        <w:t xml:space="preserve">taotluse </w:t>
      </w:r>
      <w:r w:rsidRPr="004C4DB5">
        <w:rPr>
          <w:color w:val="000000"/>
          <w:szCs w:val="24"/>
        </w:rPr>
        <w:t>moodulis</w:t>
      </w:r>
      <w:r w:rsidR="006D59D0" w:rsidRPr="004C4DB5">
        <w:rPr>
          <w:color w:val="000000"/>
          <w:szCs w:val="24"/>
        </w:rPr>
        <w:t> </w:t>
      </w:r>
      <w:r w:rsidRPr="004C4DB5">
        <w:rPr>
          <w:color w:val="000000"/>
          <w:szCs w:val="24"/>
        </w:rPr>
        <w:t>1.8.2 esitatud kokkulepitud riskijuhtimiskavale ja mis tahes järgmistele ajakohastatud riskijuhtimiskavadele.</w:t>
      </w:r>
    </w:p>
    <w:p w14:paraId="757B6363" w14:textId="77777777" w:rsidR="002014CB" w:rsidRPr="004C4DB5" w:rsidRDefault="002014CB" w:rsidP="002014CB">
      <w:pPr>
        <w:suppressLineNumbers/>
        <w:rPr>
          <w:szCs w:val="24"/>
        </w:rPr>
      </w:pPr>
    </w:p>
    <w:p w14:paraId="19A0C7ED" w14:textId="77777777" w:rsidR="002014CB" w:rsidRPr="004C4DB5" w:rsidRDefault="002014CB" w:rsidP="004B038A">
      <w:pPr>
        <w:keepNext/>
        <w:keepLines/>
        <w:suppressLineNumbers/>
        <w:ind w:right="-1"/>
        <w:rPr>
          <w:i/>
          <w:szCs w:val="24"/>
        </w:rPr>
      </w:pPr>
      <w:r w:rsidRPr="004C4DB5">
        <w:rPr>
          <w:szCs w:val="24"/>
        </w:rPr>
        <w:t>Ajakohastatud riskijuhtimiskava tuleb esitada:</w:t>
      </w:r>
    </w:p>
    <w:p w14:paraId="4822856C" w14:textId="77777777" w:rsidR="002014CB" w:rsidRPr="004C4DB5" w:rsidRDefault="00544CB1" w:rsidP="00C66E79">
      <w:pPr>
        <w:keepNext/>
        <w:keepLines/>
        <w:suppressLineNumbers/>
        <w:ind w:left="567" w:hanging="207"/>
        <w:rPr>
          <w:i/>
          <w:szCs w:val="24"/>
        </w:rPr>
      </w:pPr>
      <w:r w:rsidRPr="004C4DB5">
        <w:rPr>
          <w:b/>
        </w:rPr>
        <w:sym w:font="Symbol" w:char="F0B7"/>
      </w:r>
      <w:r w:rsidRPr="004C4DB5">
        <w:rPr>
          <w:b/>
        </w:rPr>
        <w:tab/>
      </w:r>
      <w:r w:rsidR="002014CB" w:rsidRPr="004C4DB5">
        <w:rPr>
          <w:color w:val="000000"/>
          <w:szCs w:val="24"/>
        </w:rPr>
        <w:t>Euroopa Ravimiameti nõudel;</w:t>
      </w:r>
    </w:p>
    <w:p w14:paraId="6F654E28" w14:textId="77777777" w:rsidR="002014CB" w:rsidRPr="004C4DB5" w:rsidRDefault="001E6797" w:rsidP="00C66E79">
      <w:pPr>
        <w:suppressLineNumbers/>
        <w:ind w:left="567" w:hanging="207"/>
        <w:rPr>
          <w:szCs w:val="24"/>
        </w:rPr>
      </w:pPr>
      <w:r w:rsidRPr="004C4DB5">
        <w:rPr>
          <w:b/>
        </w:rPr>
        <w:sym w:font="Symbol" w:char="F0B7"/>
      </w:r>
      <w:r w:rsidRPr="004C4DB5">
        <w:rPr>
          <w:b/>
        </w:rPr>
        <w:tab/>
      </w:r>
      <w:r w:rsidR="002014CB" w:rsidRPr="004C4DB5">
        <w:rPr>
          <w:color w:val="000000"/>
          <w:szCs w:val="24"/>
        </w:rPr>
        <w:t xml:space="preserve">kui muudetakse riskijuhtimissüsteemi, eriti kui saadakse uut teavet, mis võib oluliselt mõjutada </w:t>
      </w:r>
      <w:r w:rsidR="002014CB" w:rsidRPr="004C4DB5">
        <w:rPr>
          <w:szCs w:val="24"/>
        </w:rPr>
        <w:t>riski/kasu suhet, või kui saavutatakse oluline (ravimiohutuse või riski minimeerimise) eesmärk.</w:t>
      </w:r>
    </w:p>
    <w:p w14:paraId="1C745124" w14:textId="77777777" w:rsidR="006125B7" w:rsidRPr="004C4DB5" w:rsidRDefault="006125B7" w:rsidP="00D21140">
      <w:pPr>
        <w:ind w:right="-1"/>
      </w:pPr>
    </w:p>
    <w:p w14:paraId="35598841" w14:textId="77777777" w:rsidR="006125B7" w:rsidRPr="004C4DB5" w:rsidRDefault="006125B7" w:rsidP="00D21140">
      <w:pPr>
        <w:ind w:left="567" w:hanging="567"/>
        <w:rPr>
          <w:szCs w:val="22"/>
        </w:rPr>
      </w:pPr>
      <w:r w:rsidRPr="004C4DB5">
        <w:rPr>
          <w:szCs w:val="22"/>
        </w:rPr>
        <w:br w:type="page"/>
      </w:r>
    </w:p>
    <w:p w14:paraId="46CCE59A" w14:textId="77777777" w:rsidR="006125B7" w:rsidRPr="004C4DB5" w:rsidRDefault="006125B7" w:rsidP="00D21140">
      <w:pPr>
        <w:rPr>
          <w:szCs w:val="22"/>
        </w:rPr>
      </w:pPr>
    </w:p>
    <w:p w14:paraId="3D91236E" w14:textId="77777777" w:rsidR="006125B7" w:rsidRPr="004C4DB5" w:rsidRDefault="006125B7" w:rsidP="00D21140">
      <w:pPr>
        <w:rPr>
          <w:szCs w:val="22"/>
        </w:rPr>
      </w:pPr>
    </w:p>
    <w:p w14:paraId="04090EAD" w14:textId="77777777" w:rsidR="006125B7" w:rsidRPr="004C4DB5" w:rsidRDefault="006125B7" w:rsidP="00D21140">
      <w:pPr>
        <w:rPr>
          <w:szCs w:val="22"/>
        </w:rPr>
      </w:pPr>
    </w:p>
    <w:p w14:paraId="6A84C2E9" w14:textId="77777777" w:rsidR="006125B7" w:rsidRPr="004C4DB5" w:rsidRDefault="006125B7" w:rsidP="00D21140">
      <w:pPr>
        <w:rPr>
          <w:szCs w:val="22"/>
        </w:rPr>
      </w:pPr>
    </w:p>
    <w:p w14:paraId="02364A1A" w14:textId="77777777" w:rsidR="006125B7" w:rsidRPr="004C4DB5" w:rsidRDefault="006125B7" w:rsidP="00D21140">
      <w:pPr>
        <w:rPr>
          <w:szCs w:val="22"/>
        </w:rPr>
      </w:pPr>
    </w:p>
    <w:p w14:paraId="77C578AC" w14:textId="77777777" w:rsidR="006125B7" w:rsidRPr="004C4DB5" w:rsidRDefault="006125B7" w:rsidP="00D21140">
      <w:pPr>
        <w:rPr>
          <w:szCs w:val="22"/>
        </w:rPr>
      </w:pPr>
    </w:p>
    <w:p w14:paraId="6DB34549" w14:textId="77777777" w:rsidR="006125B7" w:rsidRPr="004C4DB5" w:rsidRDefault="006125B7" w:rsidP="00D21140">
      <w:pPr>
        <w:rPr>
          <w:szCs w:val="22"/>
        </w:rPr>
      </w:pPr>
    </w:p>
    <w:p w14:paraId="1175FA88" w14:textId="77777777" w:rsidR="006125B7" w:rsidRPr="004C4DB5" w:rsidRDefault="006125B7" w:rsidP="00D21140">
      <w:pPr>
        <w:rPr>
          <w:szCs w:val="22"/>
        </w:rPr>
      </w:pPr>
    </w:p>
    <w:p w14:paraId="7618F45E" w14:textId="77777777" w:rsidR="006125B7" w:rsidRPr="004C4DB5" w:rsidRDefault="006125B7" w:rsidP="00D21140">
      <w:pPr>
        <w:rPr>
          <w:szCs w:val="22"/>
        </w:rPr>
      </w:pPr>
    </w:p>
    <w:p w14:paraId="3663A67F" w14:textId="77777777" w:rsidR="006125B7" w:rsidRPr="004C4DB5" w:rsidRDefault="006125B7" w:rsidP="00D21140">
      <w:pPr>
        <w:rPr>
          <w:szCs w:val="22"/>
        </w:rPr>
      </w:pPr>
    </w:p>
    <w:p w14:paraId="27F722CA" w14:textId="77777777" w:rsidR="006125B7" w:rsidRPr="004C4DB5" w:rsidRDefault="006125B7" w:rsidP="00D21140">
      <w:pPr>
        <w:rPr>
          <w:szCs w:val="22"/>
        </w:rPr>
      </w:pPr>
    </w:p>
    <w:p w14:paraId="4EFE7241" w14:textId="77777777" w:rsidR="006125B7" w:rsidRPr="004C4DB5" w:rsidRDefault="006125B7" w:rsidP="00D21140">
      <w:pPr>
        <w:rPr>
          <w:szCs w:val="22"/>
        </w:rPr>
      </w:pPr>
    </w:p>
    <w:p w14:paraId="1271FD69" w14:textId="77777777" w:rsidR="006125B7" w:rsidRPr="004C4DB5" w:rsidRDefault="006125B7" w:rsidP="00D21140">
      <w:pPr>
        <w:rPr>
          <w:szCs w:val="22"/>
        </w:rPr>
      </w:pPr>
    </w:p>
    <w:p w14:paraId="3A1357CC" w14:textId="77777777" w:rsidR="006125B7" w:rsidRPr="004C4DB5" w:rsidRDefault="006125B7" w:rsidP="00D21140">
      <w:pPr>
        <w:rPr>
          <w:szCs w:val="22"/>
        </w:rPr>
      </w:pPr>
    </w:p>
    <w:p w14:paraId="131BFEDC" w14:textId="77777777" w:rsidR="006125B7" w:rsidRPr="004C4DB5" w:rsidRDefault="006125B7" w:rsidP="00D21140">
      <w:pPr>
        <w:rPr>
          <w:szCs w:val="22"/>
        </w:rPr>
      </w:pPr>
    </w:p>
    <w:p w14:paraId="340CF7EB" w14:textId="77777777" w:rsidR="006125B7" w:rsidRPr="004C4DB5" w:rsidRDefault="006125B7" w:rsidP="00D21140">
      <w:pPr>
        <w:rPr>
          <w:szCs w:val="22"/>
        </w:rPr>
      </w:pPr>
    </w:p>
    <w:p w14:paraId="708FBC79" w14:textId="77777777" w:rsidR="006125B7" w:rsidRPr="004C4DB5" w:rsidRDefault="006125B7" w:rsidP="00D21140">
      <w:pPr>
        <w:rPr>
          <w:szCs w:val="22"/>
        </w:rPr>
      </w:pPr>
    </w:p>
    <w:p w14:paraId="553E6072" w14:textId="77777777" w:rsidR="006125B7" w:rsidRPr="004C4DB5" w:rsidRDefault="006125B7" w:rsidP="00D21140">
      <w:pPr>
        <w:rPr>
          <w:szCs w:val="22"/>
        </w:rPr>
      </w:pPr>
    </w:p>
    <w:p w14:paraId="5506E43B" w14:textId="77777777" w:rsidR="006125B7" w:rsidRPr="004C4DB5" w:rsidRDefault="006125B7" w:rsidP="00D21140">
      <w:pPr>
        <w:rPr>
          <w:szCs w:val="22"/>
        </w:rPr>
      </w:pPr>
    </w:p>
    <w:p w14:paraId="4666E258" w14:textId="77777777" w:rsidR="00F4655B" w:rsidRPr="004C4DB5" w:rsidRDefault="00F4655B" w:rsidP="00D21140">
      <w:pPr>
        <w:rPr>
          <w:szCs w:val="22"/>
        </w:rPr>
      </w:pPr>
    </w:p>
    <w:p w14:paraId="046E9E14" w14:textId="77777777" w:rsidR="006125B7" w:rsidRPr="004C4DB5" w:rsidRDefault="006125B7" w:rsidP="00D21140">
      <w:pPr>
        <w:rPr>
          <w:szCs w:val="22"/>
        </w:rPr>
      </w:pPr>
    </w:p>
    <w:p w14:paraId="22B3154C" w14:textId="77777777" w:rsidR="006125B7" w:rsidRPr="004C4DB5" w:rsidRDefault="006125B7" w:rsidP="00D21140">
      <w:pPr>
        <w:rPr>
          <w:szCs w:val="22"/>
        </w:rPr>
      </w:pPr>
    </w:p>
    <w:p w14:paraId="4B44C8A5" w14:textId="77777777" w:rsidR="006125B7" w:rsidRPr="004C4DB5" w:rsidRDefault="006125B7" w:rsidP="00D21140">
      <w:pPr>
        <w:rPr>
          <w:szCs w:val="22"/>
        </w:rPr>
      </w:pPr>
    </w:p>
    <w:p w14:paraId="28D23916" w14:textId="77777777" w:rsidR="006125B7" w:rsidRPr="004C4DB5" w:rsidRDefault="00FC18DF">
      <w:pPr>
        <w:jc w:val="center"/>
        <w:rPr>
          <w:b/>
          <w:szCs w:val="22"/>
        </w:rPr>
      </w:pPr>
      <w:r w:rsidRPr="004C4DB5">
        <w:rPr>
          <w:b/>
          <w:szCs w:val="22"/>
        </w:rPr>
        <w:t>III</w:t>
      </w:r>
      <w:r w:rsidR="00155C62" w:rsidRPr="004C4DB5">
        <w:rPr>
          <w:b/>
          <w:szCs w:val="22"/>
        </w:rPr>
        <w:t> </w:t>
      </w:r>
      <w:r w:rsidR="006125B7" w:rsidRPr="004C4DB5">
        <w:rPr>
          <w:b/>
          <w:szCs w:val="22"/>
        </w:rPr>
        <w:t>LISA</w:t>
      </w:r>
    </w:p>
    <w:p w14:paraId="23E4BDFC" w14:textId="77777777" w:rsidR="006125B7" w:rsidRPr="004C4DB5" w:rsidRDefault="006125B7">
      <w:pPr>
        <w:jc w:val="center"/>
        <w:rPr>
          <w:b/>
          <w:szCs w:val="22"/>
        </w:rPr>
      </w:pPr>
    </w:p>
    <w:p w14:paraId="195940D8" w14:textId="77777777" w:rsidR="006125B7" w:rsidRPr="004C4DB5" w:rsidRDefault="006125B7">
      <w:pPr>
        <w:jc w:val="center"/>
        <w:rPr>
          <w:b/>
          <w:szCs w:val="22"/>
        </w:rPr>
      </w:pPr>
      <w:r w:rsidRPr="004C4DB5">
        <w:rPr>
          <w:b/>
          <w:szCs w:val="22"/>
        </w:rPr>
        <w:t>PAKENDI MÄRGISTUS JA INFOLEHT</w:t>
      </w:r>
    </w:p>
    <w:p w14:paraId="10195F36" w14:textId="77777777" w:rsidR="006125B7" w:rsidRPr="004C4DB5" w:rsidRDefault="006125B7" w:rsidP="006B2370">
      <w:pPr>
        <w:rPr>
          <w:szCs w:val="22"/>
        </w:rPr>
      </w:pPr>
      <w:r w:rsidRPr="004C4DB5">
        <w:rPr>
          <w:szCs w:val="22"/>
        </w:rPr>
        <w:br w:type="page"/>
      </w:r>
    </w:p>
    <w:p w14:paraId="38664BB2" w14:textId="77777777" w:rsidR="006125B7" w:rsidRPr="004C4DB5" w:rsidRDefault="006125B7" w:rsidP="006B2370">
      <w:pPr>
        <w:rPr>
          <w:szCs w:val="22"/>
        </w:rPr>
      </w:pPr>
    </w:p>
    <w:p w14:paraId="4772C487" w14:textId="77777777" w:rsidR="006125B7" w:rsidRPr="004C4DB5" w:rsidRDefault="006125B7" w:rsidP="006B2370">
      <w:pPr>
        <w:rPr>
          <w:szCs w:val="22"/>
        </w:rPr>
      </w:pPr>
    </w:p>
    <w:p w14:paraId="18EA5938" w14:textId="77777777" w:rsidR="006125B7" w:rsidRPr="004C4DB5" w:rsidRDefault="006125B7" w:rsidP="006B2370">
      <w:pPr>
        <w:rPr>
          <w:szCs w:val="22"/>
        </w:rPr>
      </w:pPr>
    </w:p>
    <w:p w14:paraId="716D7B94" w14:textId="77777777" w:rsidR="006125B7" w:rsidRPr="004C4DB5" w:rsidRDefault="006125B7" w:rsidP="006B2370">
      <w:pPr>
        <w:rPr>
          <w:szCs w:val="22"/>
        </w:rPr>
      </w:pPr>
    </w:p>
    <w:p w14:paraId="102ACC7D" w14:textId="77777777" w:rsidR="006125B7" w:rsidRPr="004C4DB5" w:rsidRDefault="006125B7" w:rsidP="006B2370">
      <w:pPr>
        <w:rPr>
          <w:szCs w:val="22"/>
        </w:rPr>
      </w:pPr>
    </w:p>
    <w:p w14:paraId="54F3844B" w14:textId="77777777" w:rsidR="006125B7" w:rsidRPr="004C4DB5" w:rsidRDefault="006125B7" w:rsidP="006B2370">
      <w:pPr>
        <w:rPr>
          <w:szCs w:val="22"/>
        </w:rPr>
      </w:pPr>
    </w:p>
    <w:p w14:paraId="1D270385" w14:textId="77777777" w:rsidR="006125B7" w:rsidRPr="004C4DB5" w:rsidRDefault="006125B7" w:rsidP="006B2370">
      <w:pPr>
        <w:rPr>
          <w:szCs w:val="22"/>
        </w:rPr>
      </w:pPr>
    </w:p>
    <w:p w14:paraId="7CBEC9B9" w14:textId="77777777" w:rsidR="006125B7" w:rsidRPr="004C4DB5" w:rsidRDefault="006125B7" w:rsidP="006B2370">
      <w:pPr>
        <w:rPr>
          <w:szCs w:val="22"/>
        </w:rPr>
      </w:pPr>
    </w:p>
    <w:p w14:paraId="3E4DB831" w14:textId="77777777" w:rsidR="006125B7" w:rsidRPr="004C4DB5" w:rsidRDefault="006125B7" w:rsidP="006B2370">
      <w:pPr>
        <w:rPr>
          <w:szCs w:val="22"/>
        </w:rPr>
      </w:pPr>
    </w:p>
    <w:p w14:paraId="469FFE8D" w14:textId="77777777" w:rsidR="006125B7" w:rsidRPr="004C4DB5" w:rsidRDefault="006125B7" w:rsidP="006B2370">
      <w:pPr>
        <w:rPr>
          <w:szCs w:val="22"/>
        </w:rPr>
      </w:pPr>
    </w:p>
    <w:p w14:paraId="02F53D65" w14:textId="77777777" w:rsidR="006125B7" w:rsidRPr="004C4DB5" w:rsidRDefault="006125B7" w:rsidP="006B2370">
      <w:pPr>
        <w:rPr>
          <w:szCs w:val="22"/>
        </w:rPr>
      </w:pPr>
    </w:p>
    <w:p w14:paraId="1540FAD3" w14:textId="77777777" w:rsidR="006125B7" w:rsidRPr="004C4DB5" w:rsidRDefault="006125B7" w:rsidP="006B2370">
      <w:pPr>
        <w:rPr>
          <w:szCs w:val="22"/>
        </w:rPr>
      </w:pPr>
    </w:p>
    <w:p w14:paraId="78E32DCB" w14:textId="77777777" w:rsidR="006125B7" w:rsidRPr="004C4DB5" w:rsidRDefault="006125B7" w:rsidP="006B2370">
      <w:pPr>
        <w:rPr>
          <w:szCs w:val="22"/>
        </w:rPr>
      </w:pPr>
    </w:p>
    <w:p w14:paraId="3E60BDFB" w14:textId="77777777" w:rsidR="006125B7" w:rsidRPr="004C4DB5" w:rsidRDefault="006125B7" w:rsidP="006B2370">
      <w:pPr>
        <w:rPr>
          <w:szCs w:val="22"/>
        </w:rPr>
      </w:pPr>
    </w:p>
    <w:p w14:paraId="20651C21" w14:textId="77777777" w:rsidR="006125B7" w:rsidRPr="004C4DB5" w:rsidRDefault="006125B7" w:rsidP="006B2370">
      <w:pPr>
        <w:rPr>
          <w:szCs w:val="22"/>
        </w:rPr>
      </w:pPr>
    </w:p>
    <w:p w14:paraId="61F4DE93" w14:textId="77777777" w:rsidR="006125B7" w:rsidRPr="004C4DB5" w:rsidRDefault="006125B7" w:rsidP="006B2370">
      <w:pPr>
        <w:rPr>
          <w:szCs w:val="22"/>
        </w:rPr>
      </w:pPr>
    </w:p>
    <w:p w14:paraId="0A0B9D46" w14:textId="77777777" w:rsidR="006125B7" w:rsidRPr="004C4DB5" w:rsidRDefault="006125B7" w:rsidP="006B2370">
      <w:pPr>
        <w:rPr>
          <w:szCs w:val="22"/>
        </w:rPr>
      </w:pPr>
    </w:p>
    <w:p w14:paraId="7A9D412C" w14:textId="77777777" w:rsidR="006125B7" w:rsidRPr="004C4DB5" w:rsidRDefault="006125B7" w:rsidP="006B2370">
      <w:pPr>
        <w:rPr>
          <w:szCs w:val="22"/>
        </w:rPr>
      </w:pPr>
    </w:p>
    <w:p w14:paraId="7DDA1E68" w14:textId="77777777" w:rsidR="006125B7" w:rsidRPr="004C4DB5" w:rsidRDefault="006125B7" w:rsidP="006B2370">
      <w:pPr>
        <w:rPr>
          <w:szCs w:val="22"/>
        </w:rPr>
      </w:pPr>
    </w:p>
    <w:p w14:paraId="19046C66" w14:textId="77777777" w:rsidR="00F4655B" w:rsidRPr="004C4DB5" w:rsidRDefault="00F4655B" w:rsidP="006B2370">
      <w:pPr>
        <w:rPr>
          <w:szCs w:val="22"/>
        </w:rPr>
      </w:pPr>
    </w:p>
    <w:p w14:paraId="33CD6B80" w14:textId="77777777" w:rsidR="006125B7" w:rsidRPr="004C4DB5" w:rsidRDefault="006125B7" w:rsidP="006B2370">
      <w:pPr>
        <w:rPr>
          <w:szCs w:val="22"/>
        </w:rPr>
      </w:pPr>
    </w:p>
    <w:p w14:paraId="6AA1E0BE" w14:textId="77777777" w:rsidR="006125B7" w:rsidRPr="004C4DB5" w:rsidRDefault="006125B7" w:rsidP="006B2370">
      <w:pPr>
        <w:rPr>
          <w:szCs w:val="22"/>
        </w:rPr>
      </w:pPr>
    </w:p>
    <w:p w14:paraId="5F37D1A8" w14:textId="77777777" w:rsidR="006125B7" w:rsidRPr="004C4DB5" w:rsidRDefault="006125B7" w:rsidP="006B2370">
      <w:pPr>
        <w:rPr>
          <w:szCs w:val="22"/>
        </w:rPr>
      </w:pPr>
    </w:p>
    <w:p w14:paraId="7B7304CD" w14:textId="77777777" w:rsidR="006125B7" w:rsidRPr="004C4DB5" w:rsidRDefault="006125B7" w:rsidP="00434132">
      <w:pPr>
        <w:pStyle w:val="Annex"/>
      </w:pPr>
      <w:r w:rsidRPr="004C4DB5">
        <w:t>A. PAKENDI MÄRGISTUS</w:t>
      </w:r>
    </w:p>
    <w:p w14:paraId="068C2676" w14:textId="77777777" w:rsidR="00335D4F" w:rsidRPr="004C4DB5" w:rsidRDefault="00335D4F" w:rsidP="00335D4F"/>
    <w:p w14:paraId="49AC2541" w14:textId="77777777" w:rsidR="00D23C5B" w:rsidRPr="004C4DB5" w:rsidRDefault="00FC18DF" w:rsidP="00D23C5B">
      <w:pPr>
        <w:rPr>
          <w:szCs w:val="22"/>
        </w:rPr>
      </w:pPr>
      <w:r w:rsidRPr="004C4DB5">
        <w:rPr>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2F618BCD" w14:textId="77777777" w:rsidTr="00C66E79">
        <w:trPr>
          <w:trHeight w:val="661"/>
        </w:trPr>
        <w:tc>
          <w:tcPr>
            <w:tcW w:w="9287" w:type="dxa"/>
            <w:tcBorders>
              <w:bottom w:val="single" w:sz="4" w:space="0" w:color="auto"/>
            </w:tcBorders>
          </w:tcPr>
          <w:p w14:paraId="6C1E04C7" w14:textId="77777777" w:rsidR="00D23C5B" w:rsidRPr="004C4DB5" w:rsidRDefault="00D23C5B" w:rsidP="00760D5C">
            <w:pPr>
              <w:rPr>
                <w:b/>
                <w:szCs w:val="22"/>
              </w:rPr>
            </w:pPr>
            <w:r w:rsidRPr="004C4DB5">
              <w:rPr>
                <w:b/>
                <w:szCs w:val="22"/>
              </w:rPr>
              <w:lastRenderedPageBreak/>
              <w:t>VÄLISPAKENDIL PEAVAD OLEMA JÄRGMISED ANDMED</w:t>
            </w:r>
          </w:p>
          <w:p w14:paraId="56AA4226" w14:textId="77777777" w:rsidR="00D23C5B" w:rsidRPr="004C4DB5" w:rsidRDefault="00D23C5B" w:rsidP="00760D5C">
            <w:pPr>
              <w:rPr>
                <w:b/>
                <w:szCs w:val="22"/>
              </w:rPr>
            </w:pPr>
          </w:p>
          <w:p w14:paraId="5CB88F62" w14:textId="77777777" w:rsidR="00D23C5B" w:rsidRPr="004C4DB5" w:rsidRDefault="00D23C5B" w:rsidP="00760D5C">
            <w:pPr>
              <w:rPr>
                <w:b/>
                <w:szCs w:val="22"/>
              </w:rPr>
            </w:pPr>
            <w:r w:rsidRPr="004C4DB5">
              <w:rPr>
                <w:b/>
                <w:szCs w:val="22"/>
              </w:rPr>
              <w:t>VÄLISPAKEND</w:t>
            </w:r>
          </w:p>
        </w:tc>
      </w:tr>
    </w:tbl>
    <w:p w14:paraId="4C3D1236" w14:textId="77777777" w:rsidR="00D23C5B" w:rsidRPr="004C4DB5" w:rsidRDefault="00D23C5B" w:rsidP="00D23C5B">
      <w:pPr>
        <w:rPr>
          <w:szCs w:val="22"/>
        </w:rPr>
      </w:pPr>
    </w:p>
    <w:p w14:paraId="5DF07A2E"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3568D499" w14:textId="77777777" w:rsidTr="00760D5C">
        <w:tc>
          <w:tcPr>
            <w:tcW w:w="9287" w:type="dxa"/>
          </w:tcPr>
          <w:p w14:paraId="6D8C2B5F" w14:textId="77777777" w:rsidR="00D23C5B" w:rsidRPr="004C4DB5" w:rsidRDefault="00D23C5B" w:rsidP="00760D5C">
            <w:pPr>
              <w:tabs>
                <w:tab w:val="left" w:pos="142"/>
              </w:tabs>
              <w:ind w:left="567" w:hanging="567"/>
              <w:rPr>
                <w:b/>
                <w:szCs w:val="22"/>
              </w:rPr>
            </w:pPr>
            <w:r w:rsidRPr="004C4DB5">
              <w:rPr>
                <w:b/>
                <w:szCs w:val="22"/>
              </w:rPr>
              <w:t>1.</w:t>
            </w:r>
            <w:r w:rsidRPr="004C4DB5">
              <w:rPr>
                <w:b/>
                <w:szCs w:val="22"/>
              </w:rPr>
              <w:tab/>
              <w:t>RAVIMPREPARAADI NIMETUS</w:t>
            </w:r>
          </w:p>
        </w:tc>
      </w:tr>
    </w:tbl>
    <w:p w14:paraId="11B0B971" w14:textId="77777777" w:rsidR="00D23C5B" w:rsidRPr="004C4DB5" w:rsidRDefault="00D23C5B" w:rsidP="00D23C5B">
      <w:pPr>
        <w:rPr>
          <w:szCs w:val="22"/>
        </w:rPr>
      </w:pPr>
    </w:p>
    <w:p w14:paraId="3F63BAE9" w14:textId="2E202057" w:rsidR="00D23C5B" w:rsidRPr="004C4DB5" w:rsidRDefault="00D23C5B" w:rsidP="00D23C5B">
      <w:pPr>
        <w:rPr>
          <w:szCs w:val="22"/>
        </w:rPr>
      </w:pPr>
      <w:r w:rsidRPr="004C4DB5">
        <w:rPr>
          <w:szCs w:val="22"/>
        </w:rPr>
        <w:t>Herceptin 150 mg infusioonilahuse kontsentraadi pulber</w:t>
      </w:r>
    </w:p>
    <w:p w14:paraId="7006640B" w14:textId="77777777" w:rsidR="00D23C5B" w:rsidRPr="004C4DB5" w:rsidRDefault="006D59D0" w:rsidP="00D23C5B">
      <w:pPr>
        <w:rPr>
          <w:szCs w:val="22"/>
        </w:rPr>
      </w:pPr>
      <w:r w:rsidRPr="004C4DB5">
        <w:rPr>
          <w:szCs w:val="22"/>
        </w:rPr>
        <w:t>t</w:t>
      </w:r>
      <w:r w:rsidR="00D23C5B" w:rsidRPr="004C4DB5">
        <w:rPr>
          <w:szCs w:val="22"/>
        </w:rPr>
        <w:t>rastuzumab</w:t>
      </w:r>
    </w:p>
    <w:p w14:paraId="4038ED50" w14:textId="77777777" w:rsidR="00D23C5B" w:rsidRPr="004C4DB5" w:rsidRDefault="00D23C5B" w:rsidP="00D23C5B">
      <w:pPr>
        <w:rPr>
          <w:szCs w:val="22"/>
        </w:rPr>
      </w:pPr>
    </w:p>
    <w:p w14:paraId="62F4DE84"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6DCB7D9C" w14:textId="77777777" w:rsidTr="00760D5C">
        <w:tc>
          <w:tcPr>
            <w:tcW w:w="9287" w:type="dxa"/>
          </w:tcPr>
          <w:p w14:paraId="67096097" w14:textId="77777777" w:rsidR="00D23C5B" w:rsidRPr="004C4DB5" w:rsidRDefault="00D23C5B" w:rsidP="00760D5C">
            <w:pPr>
              <w:tabs>
                <w:tab w:val="left" w:pos="142"/>
              </w:tabs>
              <w:ind w:left="567" w:hanging="567"/>
              <w:rPr>
                <w:b/>
                <w:szCs w:val="22"/>
              </w:rPr>
            </w:pPr>
            <w:r w:rsidRPr="004C4DB5">
              <w:rPr>
                <w:b/>
                <w:szCs w:val="22"/>
              </w:rPr>
              <w:t>2.</w:t>
            </w:r>
            <w:r w:rsidRPr="004C4DB5">
              <w:rPr>
                <w:b/>
                <w:szCs w:val="22"/>
              </w:rPr>
              <w:tab/>
              <w:t xml:space="preserve">TOIMEAINE(TE) SISALDUS </w:t>
            </w:r>
          </w:p>
        </w:tc>
      </w:tr>
    </w:tbl>
    <w:p w14:paraId="329EB412" w14:textId="77777777" w:rsidR="00D23C5B" w:rsidRPr="004C4DB5" w:rsidRDefault="00D23C5B" w:rsidP="00D23C5B">
      <w:pPr>
        <w:rPr>
          <w:szCs w:val="22"/>
        </w:rPr>
      </w:pPr>
    </w:p>
    <w:p w14:paraId="0D6EEDAF" w14:textId="77777777" w:rsidR="00D23C5B" w:rsidRPr="004C4DB5" w:rsidRDefault="00D23C5B" w:rsidP="00D23C5B">
      <w:pPr>
        <w:rPr>
          <w:szCs w:val="22"/>
        </w:rPr>
      </w:pPr>
      <w:r w:rsidRPr="004C4DB5">
        <w:rPr>
          <w:szCs w:val="22"/>
        </w:rPr>
        <w:t>Viaal sisaldab 150 mg trastuzumabi. Pärast lahustamist sisaldab 1 ml kontsentraati 21 mg trastuzumabi.</w:t>
      </w:r>
    </w:p>
    <w:p w14:paraId="73A10F90" w14:textId="77777777" w:rsidR="00D23C5B" w:rsidRPr="004C4DB5" w:rsidRDefault="00D23C5B" w:rsidP="00D23C5B">
      <w:pPr>
        <w:rPr>
          <w:szCs w:val="22"/>
        </w:rPr>
      </w:pPr>
    </w:p>
    <w:p w14:paraId="04DF01F9"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20A22B7A" w14:textId="77777777" w:rsidTr="00760D5C">
        <w:tc>
          <w:tcPr>
            <w:tcW w:w="9287" w:type="dxa"/>
          </w:tcPr>
          <w:p w14:paraId="7A5B6E44" w14:textId="77777777" w:rsidR="00D23C5B" w:rsidRPr="004C4DB5" w:rsidRDefault="00D23C5B" w:rsidP="00760D5C">
            <w:pPr>
              <w:tabs>
                <w:tab w:val="left" w:pos="142"/>
              </w:tabs>
              <w:ind w:left="567" w:hanging="567"/>
              <w:rPr>
                <w:b/>
                <w:szCs w:val="22"/>
              </w:rPr>
            </w:pPr>
            <w:r w:rsidRPr="004C4DB5">
              <w:rPr>
                <w:b/>
                <w:szCs w:val="22"/>
              </w:rPr>
              <w:t>3.</w:t>
            </w:r>
            <w:r w:rsidRPr="004C4DB5">
              <w:rPr>
                <w:b/>
                <w:szCs w:val="22"/>
              </w:rPr>
              <w:tab/>
              <w:t xml:space="preserve">ABIAINED </w:t>
            </w:r>
          </w:p>
        </w:tc>
      </w:tr>
    </w:tbl>
    <w:p w14:paraId="086ABC11" w14:textId="77777777" w:rsidR="00D23C5B" w:rsidRPr="004C4DB5" w:rsidRDefault="00D23C5B" w:rsidP="00D23C5B">
      <w:pPr>
        <w:rPr>
          <w:szCs w:val="22"/>
        </w:rPr>
      </w:pPr>
    </w:p>
    <w:p w14:paraId="3D65D417" w14:textId="699083EB" w:rsidR="001C30BC" w:rsidRPr="004C4DB5" w:rsidRDefault="00021220" w:rsidP="00D23C5B">
      <w:pPr>
        <w:rPr>
          <w:szCs w:val="22"/>
        </w:rPr>
      </w:pPr>
      <w:r>
        <w:rPr>
          <w:szCs w:val="22"/>
        </w:rPr>
        <w:t>Sisaldab ka: h</w:t>
      </w:r>
      <w:r w:rsidR="00D23C5B" w:rsidRPr="004C4DB5">
        <w:rPr>
          <w:szCs w:val="22"/>
        </w:rPr>
        <w:t>istidiinvesinikkloriid</w:t>
      </w:r>
      <w:r w:rsidR="005F5BAC" w:rsidRPr="004C4DB5">
        <w:rPr>
          <w:szCs w:val="22"/>
        </w:rPr>
        <w:t>monohüdraat</w:t>
      </w:r>
      <w:r w:rsidR="00D23C5B" w:rsidRPr="004C4DB5">
        <w:rPr>
          <w:szCs w:val="22"/>
        </w:rPr>
        <w:t>, histidiin, α,α</w:t>
      </w:r>
      <w:r w:rsidR="00126598">
        <w:rPr>
          <w:szCs w:val="22"/>
        </w:rPr>
        <w:noBreakHyphen/>
      </w:r>
      <w:r w:rsidR="00D23C5B" w:rsidRPr="004C4DB5">
        <w:rPr>
          <w:szCs w:val="22"/>
        </w:rPr>
        <w:t>trehaloosdihüdraat</w:t>
      </w:r>
      <w:r w:rsidR="00CB04CA" w:rsidRPr="004C4DB5">
        <w:rPr>
          <w:szCs w:val="22"/>
        </w:rPr>
        <w:t>, polüsorbaat</w:t>
      </w:r>
      <w:r w:rsidR="00126598">
        <w:rPr>
          <w:szCs w:val="22"/>
        </w:rPr>
        <w:t> </w:t>
      </w:r>
      <w:r w:rsidR="00CB04CA" w:rsidRPr="004C4DB5">
        <w:rPr>
          <w:szCs w:val="22"/>
        </w:rPr>
        <w:t>20</w:t>
      </w:r>
      <w:r w:rsidR="00D23C5B" w:rsidRPr="004C4DB5">
        <w:rPr>
          <w:szCs w:val="22"/>
        </w:rPr>
        <w:t>.</w:t>
      </w:r>
    </w:p>
    <w:p w14:paraId="01BD9C5D" w14:textId="6821C7C1" w:rsidR="00D23C5B" w:rsidRPr="004C4DB5" w:rsidRDefault="00FE2B4E" w:rsidP="00D23C5B">
      <w:pPr>
        <w:rPr>
          <w:szCs w:val="22"/>
        </w:rPr>
      </w:pPr>
      <w:r w:rsidRPr="00650363">
        <w:rPr>
          <w:szCs w:val="22"/>
          <w:highlight w:val="lightGray"/>
        </w:rPr>
        <w:t>Lisateavet vt pakendi infolehest</w:t>
      </w:r>
      <w:r w:rsidR="00021220">
        <w:rPr>
          <w:szCs w:val="22"/>
          <w:highlight w:val="lightGray"/>
        </w:rPr>
        <w:t>.</w:t>
      </w:r>
    </w:p>
    <w:p w14:paraId="62245A80" w14:textId="77777777" w:rsidR="00D23C5B" w:rsidRPr="004C4DB5" w:rsidRDefault="00D23C5B" w:rsidP="00D23C5B">
      <w:pPr>
        <w:rPr>
          <w:szCs w:val="22"/>
        </w:rPr>
      </w:pPr>
    </w:p>
    <w:p w14:paraId="27B0BB9E"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093196A0" w14:textId="77777777" w:rsidTr="00760D5C">
        <w:tc>
          <w:tcPr>
            <w:tcW w:w="9287" w:type="dxa"/>
          </w:tcPr>
          <w:p w14:paraId="421A6215" w14:textId="77777777" w:rsidR="00D23C5B" w:rsidRPr="004C4DB5" w:rsidRDefault="00D23C5B" w:rsidP="00760D5C">
            <w:pPr>
              <w:tabs>
                <w:tab w:val="left" w:pos="142"/>
              </w:tabs>
              <w:ind w:left="567" w:hanging="567"/>
              <w:rPr>
                <w:b/>
                <w:szCs w:val="22"/>
              </w:rPr>
            </w:pPr>
            <w:r w:rsidRPr="004C4DB5">
              <w:rPr>
                <w:b/>
                <w:szCs w:val="22"/>
              </w:rPr>
              <w:t>4.</w:t>
            </w:r>
            <w:r w:rsidRPr="004C4DB5">
              <w:rPr>
                <w:b/>
                <w:szCs w:val="22"/>
              </w:rPr>
              <w:tab/>
              <w:t>RAVIMVORM JA PAKENDI SUURUS</w:t>
            </w:r>
          </w:p>
        </w:tc>
      </w:tr>
    </w:tbl>
    <w:p w14:paraId="4E6C272E" w14:textId="77777777" w:rsidR="00D23C5B" w:rsidRPr="004C4DB5" w:rsidRDefault="00D23C5B" w:rsidP="00D23C5B">
      <w:pPr>
        <w:rPr>
          <w:szCs w:val="22"/>
        </w:rPr>
      </w:pPr>
    </w:p>
    <w:p w14:paraId="2627EC40" w14:textId="77777777" w:rsidR="00D23C5B" w:rsidRPr="004C4DB5" w:rsidRDefault="00D23C5B" w:rsidP="00D23C5B">
      <w:pPr>
        <w:rPr>
          <w:szCs w:val="22"/>
        </w:rPr>
      </w:pPr>
      <w:r w:rsidRPr="004C4DB5">
        <w:rPr>
          <w:szCs w:val="22"/>
          <w:highlight w:val="lightGray"/>
        </w:rPr>
        <w:t>Infusioonilahuse kontsentraadi pulber</w:t>
      </w:r>
    </w:p>
    <w:p w14:paraId="649F133D" w14:textId="77777777" w:rsidR="00D23C5B" w:rsidRPr="004C4DB5" w:rsidRDefault="00D23C5B" w:rsidP="00D23C5B">
      <w:pPr>
        <w:rPr>
          <w:szCs w:val="22"/>
        </w:rPr>
      </w:pPr>
      <w:r w:rsidRPr="004C4DB5">
        <w:rPr>
          <w:szCs w:val="22"/>
        </w:rPr>
        <w:t>1</w:t>
      </w:r>
      <w:r w:rsidR="006E31A3" w:rsidRPr="004C4DB5">
        <w:rPr>
          <w:szCs w:val="22"/>
        </w:rPr>
        <w:t> </w:t>
      </w:r>
      <w:r w:rsidRPr="004C4DB5">
        <w:rPr>
          <w:szCs w:val="22"/>
        </w:rPr>
        <w:t>viaal</w:t>
      </w:r>
    </w:p>
    <w:p w14:paraId="45B1E9A5" w14:textId="77777777" w:rsidR="00D23C5B" w:rsidRPr="004C4DB5" w:rsidRDefault="00D23C5B" w:rsidP="00D23C5B">
      <w:pPr>
        <w:rPr>
          <w:szCs w:val="22"/>
        </w:rPr>
      </w:pPr>
    </w:p>
    <w:p w14:paraId="555D3AA7"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390A212C" w14:textId="77777777" w:rsidTr="00C66E79">
        <w:trPr>
          <w:trHeight w:val="63"/>
        </w:trPr>
        <w:tc>
          <w:tcPr>
            <w:tcW w:w="9287" w:type="dxa"/>
          </w:tcPr>
          <w:p w14:paraId="749FFF18" w14:textId="77777777" w:rsidR="00D23C5B" w:rsidRPr="004C4DB5" w:rsidRDefault="00D23C5B" w:rsidP="00760D5C">
            <w:pPr>
              <w:tabs>
                <w:tab w:val="left" w:pos="142"/>
              </w:tabs>
              <w:ind w:left="567" w:hanging="567"/>
              <w:rPr>
                <w:b/>
                <w:szCs w:val="22"/>
              </w:rPr>
            </w:pPr>
            <w:r w:rsidRPr="004C4DB5">
              <w:rPr>
                <w:b/>
                <w:szCs w:val="22"/>
              </w:rPr>
              <w:t>5.</w:t>
            </w:r>
            <w:r w:rsidRPr="004C4DB5">
              <w:rPr>
                <w:b/>
                <w:szCs w:val="22"/>
              </w:rPr>
              <w:tab/>
              <w:t xml:space="preserve">MANUSTAMISVIIS JA </w:t>
            </w:r>
            <w:r w:rsidR="00155C62" w:rsidRPr="004C4DB5">
              <w:rPr>
                <w:b/>
                <w:szCs w:val="22"/>
              </w:rPr>
              <w:t>-</w:t>
            </w:r>
            <w:r w:rsidRPr="004C4DB5">
              <w:rPr>
                <w:b/>
                <w:szCs w:val="22"/>
              </w:rPr>
              <w:t>TEE</w:t>
            </w:r>
            <w:r w:rsidR="00155C62" w:rsidRPr="004C4DB5">
              <w:rPr>
                <w:b/>
                <w:szCs w:val="22"/>
              </w:rPr>
              <w:t>(D)</w:t>
            </w:r>
          </w:p>
        </w:tc>
      </w:tr>
    </w:tbl>
    <w:p w14:paraId="54A76CB9" w14:textId="77777777" w:rsidR="00D23C5B" w:rsidRPr="004C4DB5" w:rsidRDefault="00D23C5B" w:rsidP="00D23C5B">
      <w:pPr>
        <w:rPr>
          <w:szCs w:val="22"/>
        </w:rPr>
      </w:pPr>
    </w:p>
    <w:p w14:paraId="3602E9F2" w14:textId="77777777" w:rsidR="00D23C5B" w:rsidRPr="004C4DB5" w:rsidRDefault="00D23C5B" w:rsidP="00D23C5B">
      <w:pPr>
        <w:rPr>
          <w:szCs w:val="22"/>
        </w:rPr>
      </w:pPr>
      <w:r w:rsidRPr="004C4DB5">
        <w:rPr>
          <w:szCs w:val="22"/>
        </w:rPr>
        <w:t>Ainult intravenoosseks manustamiseks pärast lahustamist ja lahjendamist</w:t>
      </w:r>
    </w:p>
    <w:p w14:paraId="28D5C29B" w14:textId="77777777" w:rsidR="00D23C5B" w:rsidRPr="004C4DB5" w:rsidRDefault="00D23C5B" w:rsidP="00D23C5B">
      <w:pPr>
        <w:rPr>
          <w:szCs w:val="22"/>
        </w:rPr>
      </w:pPr>
      <w:r w:rsidRPr="004C4DB5">
        <w:t xml:space="preserve">Enne ravimi kasutamist </w:t>
      </w:r>
      <w:r w:rsidRPr="004C4DB5">
        <w:rPr>
          <w:szCs w:val="22"/>
        </w:rPr>
        <w:t>lugege pakendi infolehte</w:t>
      </w:r>
    </w:p>
    <w:p w14:paraId="2B97780C" w14:textId="77777777" w:rsidR="00D23C5B" w:rsidRPr="004C4DB5" w:rsidRDefault="00D23C5B" w:rsidP="00D23C5B">
      <w:pPr>
        <w:rPr>
          <w:szCs w:val="22"/>
        </w:rPr>
      </w:pPr>
    </w:p>
    <w:p w14:paraId="6CE51FA0"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3B9246AD" w14:textId="77777777" w:rsidTr="00760D5C">
        <w:tc>
          <w:tcPr>
            <w:tcW w:w="9287" w:type="dxa"/>
          </w:tcPr>
          <w:p w14:paraId="2CFB30F7" w14:textId="77777777" w:rsidR="00D23C5B" w:rsidRPr="004C4DB5" w:rsidRDefault="00D23C5B" w:rsidP="00760D5C">
            <w:pPr>
              <w:tabs>
                <w:tab w:val="left" w:pos="142"/>
              </w:tabs>
              <w:ind w:left="567" w:hanging="567"/>
              <w:rPr>
                <w:b/>
                <w:szCs w:val="22"/>
              </w:rPr>
            </w:pPr>
            <w:r w:rsidRPr="004C4DB5">
              <w:rPr>
                <w:b/>
                <w:szCs w:val="22"/>
              </w:rPr>
              <w:t>6.</w:t>
            </w:r>
            <w:r w:rsidRPr="004C4DB5">
              <w:rPr>
                <w:b/>
                <w:szCs w:val="22"/>
              </w:rPr>
              <w:tab/>
              <w:t>ERIHOIATUS, ET RAVIMIT TULEB HOIDA LASTE EEST VARJATUD JA KÄTTESAAMATUS KOHAS</w:t>
            </w:r>
          </w:p>
        </w:tc>
      </w:tr>
    </w:tbl>
    <w:p w14:paraId="75AE379B" w14:textId="77777777" w:rsidR="00D23C5B" w:rsidRPr="004C4DB5" w:rsidRDefault="00D23C5B" w:rsidP="00D23C5B">
      <w:pPr>
        <w:rPr>
          <w:szCs w:val="22"/>
        </w:rPr>
      </w:pPr>
    </w:p>
    <w:p w14:paraId="37983091" w14:textId="4436ED08" w:rsidR="00D23C5B" w:rsidRPr="004C4DB5" w:rsidRDefault="00D23C5B" w:rsidP="00D23C5B">
      <w:pPr>
        <w:rPr>
          <w:szCs w:val="22"/>
        </w:rPr>
      </w:pPr>
      <w:r w:rsidRPr="004C4DB5">
        <w:rPr>
          <w:szCs w:val="22"/>
        </w:rPr>
        <w:t>Hoida laste eest varjatud ja kättesaamatus kohas</w:t>
      </w:r>
      <w:r w:rsidR="00021220">
        <w:rPr>
          <w:szCs w:val="22"/>
        </w:rPr>
        <w:t>.</w:t>
      </w:r>
    </w:p>
    <w:p w14:paraId="648BFCDF" w14:textId="77777777" w:rsidR="00D23C5B" w:rsidRPr="004C4DB5" w:rsidRDefault="00D23C5B" w:rsidP="00D23C5B">
      <w:pPr>
        <w:rPr>
          <w:szCs w:val="22"/>
        </w:rPr>
      </w:pPr>
    </w:p>
    <w:p w14:paraId="6970DAD0"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48D47D7F" w14:textId="77777777" w:rsidTr="00760D5C">
        <w:tc>
          <w:tcPr>
            <w:tcW w:w="9287" w:type="dxa"/>
          </w:tcPr>
          <w:p w14:paraId="29875BAB" w14:textId="77777777" w:rsidR="00D23C5B" w:rsidRPr="004C4DB5" w:rsidRDefault="00D23C5B" w:rsidP="00760D5C">
            <w:pPr>
              <w:tabs>
                <w:tab w:val="left" w:pos="142"/>
              </w:tabs>
              <w:ind w:left="567" w:hanging="567"/>
              <w:rPr>
                <w:b/>
                <w:szCs w:val="22"/>
              </w:rPr>
            </w:pPr>
            <w:r w:rsidRPr="004C4DB5">
              <w:rPr>
                <w:b/>
                <w:szCs w:val="22"/>
              </w:rPr>
              <w:t>7.</w:t>
            </w:r>
            <w:r w:rsidRPr="004C4DB5">
              <w:rPr>
                <w:b/>
                <w:szCs w:val="22"/>
              </w:rPr>
              <w:tab/>
              <w:t>TEISED ERIHOIATUSED (VAJADUSEL)</w:t>
            </w:r>
          </w:p>
        </w:tc>
      </w:tr>
    </w:tbl>
    <w:p w14:paraId="1ADF4AD4" w14:textId="77777777" w:rsidR="00D23C5B" w:rsidRPr="004C4DB5" w:rsidRDefault="00D23C5B" w:rsidP="00D23C5B">
      <w:pPr>
        <w:rPr>
          <w:szCs w:val="22"/>
        </w:rPr>
      </w:pPr>
    </w:p>
    <w:p w14:paraId="03466AC1"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4C926214" w14:textId="77777777" w:rsidTr="00760D5C">
        <w:tc>
          <w:tcPr>
            <w:tcW w:w="9287" w:type="dxa"/>
          </w:tcPr>
          <w:p w14:paraId="3F7A2962" w14:textId="77777777" w:rsidR="00D23C5B" w:rsidRPr="004C4DB5" w:rsidRDefault="00D23C5B" w:rsidP="00760D5C">
            <w:pPr>
              <w:tabs>
                <w:tab w:val="left" w:pos="142"/>
              </w:tabs>
              <w:ind w:left="567" w:hanging="567"/>
              <w:rPr>
                <w:b/>
                <w:szCs w:val="22"/>
              </w:rPr>
            </w:pPr>
            <w:r w:rsidRPr="004C4DB5">
              <w:rPr>
                <w:b/>
                <w:szCs w:val="22"/>
              </w:rPr>
              <w:t>8.</w:t>
            </w:r>
            <w:r w:rsidRPr="004C4DB5">
              <w:rPr>
                <w:b/>
                <w:szCs w:val="22"/>
              </w:rPr>
              <w:tab/>
              <w:t>KÕLBLIKKUSAEG</w:t>
            </w:r>
          </w:p>
        </w:tc>
      </w:tr>
    </w:tbl>
    <w:p w14:paraId="26C98311" w14:textId="77777777" w:rsidR="00D23C5B" w:rsidRPr="004C4DB5" w:rsidRDefault="00D23C5B" w:rsidP="00D23C5B">
      <w:pPr>
        <w:rPr>
          <w:szCs w:val="22"/>
        </w:rPr>
      </w:pPr>
    </w:p>
    <w:p w14:paraId="1BB5E8F0" w14:textId="77777777" w:rsidR="00D23C5B" w:rsidRPr="004C4DB5" w:rsidRDefault="0003316B" w:rsidP="00D23C5B">
      <w:pPr>
        <w:rPr>
          <w:szCs w:val="22"/>
        </w:rPr>
      </w:pPr>
      <w:r w:rsidRPr="004C4DB5">
        <w:rPr>
          <w:szCs w:val="22"/>
        </w:rPr>
        <w:t>EXP</w:t>
      </w:r>
    </w:p>
    <w:p w14:paraId="2CB5F6C9" w14:textId="77777777" w:rsidR="00D23C5B" w:rsidRPr="004C4DB5" w:rsidRDefault="00D23C5B" w:rsidP="00D23C5B">
      <w:pPr>
        <w:rPr>
          <w:szCs w:val="22"/>
        </w:rPr>
      </w:pPr>
    </w:p>
    <w:p w14:paraId="5BC94E51"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0AD30414" w14:textId="77777777" w:rsidTr="00760D5C">
        <w:tc>
          <w:tcPr>
            <w:tcW w:w="9287" w:type="dxa"/>
          </w:tcPr>
          <w:p w14:paraId="54CE5656" w14:textId="77777777" w:rsidR="00D23C5B" w:rsidRPr="004C4DB5" w:rsidRDefault="00D23C5B" w:rsidP="00760D5C">
            <w:pPr>
              <w:tabs>
                <w:tab w:val="left" w:pos="142"/>
              </w:tabs>
              <w:ind w:left="567" w:hanging="567"/>
              <w:rPr>
                <w:szCs w:val="22"/>
              </w:rPr>
            </w:pPr>
            <w:r w:rsidRPr="004C4DB5">
              <w:rPr>
                <w:b/>
                <w:szCs w:val="22"/>
              </w:rPr>
              <w:t>9.</w:t>
            </w:r>
            <w:r w:rsidRPr="004C4DB5">
              <w:rPr>
                <w:b/>
                <w:szCs w:val="22"/>
              </w:rPr>
              <w:tab/>
              <w:t xml:space="preserve">SÄILITAMISE ERITINGIMUSED </w:t>
            </w:r>
          </w:p>
        </w:tc>
      </w:tr>
    </w:tbl>
    <w:p w14:paraId="5C5016C8" w14:textId="77777777" w:rsidR="00D23C5B" w:rsidRPr="004C4DB5" w:rsidRDefault="00D23C5B" w:rsidP="00D23C5B">
      <w:pPr>
        <w:rPr>
          <w:szCs w:val="22"/>
        </w:rPr>
      </w:pPr>
    </w:p>
    <w:p w14:paraId="0786D43F" w14:textId="77777777" w:rsidR="00D23C5B" w:rsidRPr="004C4DB5" w:rsidRDefault="00D23C5B" w:rsidP="00D23C5B">
      <w:pPr>
        <w:rPr>
          <w:szCs w:val="22"/>
        </w:rPr>
      </w:pPr>
      <w:r w:rsidRPr="004C4DB5">
        <w:t>Hoida külmkapis</w:t>
      </w:r>
      <w:r w:rsidRPr="004C4DB5">
        <w:rPr>
          <w:szCs w:val="22"/>
        </w:rPr>
        <w:t xml:space="preserve"> (2 </w:t>
      </w:r>
      <w:r w:rsidRPr="004C4DB5">
        <w:rPr>
          <w:szCs w:val="22"/>
        </w:rPr>
        <w:sym w:font="Symbol" w:char="F0B0"/>
      </w:r>
      <w:r w:rsidRPr="004C4DB5">
        <w:rPr>
          <w:szCs w:val="22"/>
        </w:rPr>
        <w:t>C...8 </w:t>
      </w:r>
      <w:r w:rsidRPr="004C4DB5">
        <w:rPr>
          <w:szCs w:val="22"/>
        </w:rPr>
        <w:sym w:font="Symbol" w:char="F0B0"/>
      </w:r>
      <w:r w:rsidRPr="004C4DB5">
        <w:rPr>
          <w:szCs w:val="22"/>
        </w:rPr>
        <w:t>C)</w:t>
      </w:r>
    </w:p>
    <w:p w14:paraId="5A892357" w14:textId="77777777" w:rsidR="00D23C5B" w:rsidRPr="004C4DB5" w:rsidRDefault="00D23C5B" w:rsidP="00D23C5B">
      <w:pPr>
        <w:rPr>
          <w:szCs w:val="22"/>
        </w:rPr>
      </w:pPr>
    </w:p>
    <w:p w14:paraId="5A1DB21F"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0611AFD6" w14:textId="77777777" w:rsidTr="00760D5C">
        <w:tc>
          <w:tcPr>
            <w:tcW w:w="9287" w:type="dxa"/>
          </w:tcPr>
          <w:p w14:paraId="40473038" w14:textId="77777777" w:rsidR="00D23C5B" w:rsidRPr="004C4DB5" w:rsidRDefault="00D23C5B" w:rsidP="00760D5C">
            <w:pPr>
              <w:keepNext/>
              <w:tabs>
                <w:tab w:val="left" w:pos="142"/>
              </w:tabs>
              <w:ind w:left="567" w:hanging="567"/>
              <w:rPr>
                <w:szCs w:val="22"/>
              </w:rPr>
            </w:pPr>
            <w:r w:rsidRPr="004C4DB5">
              <w:rPr>
                <w:b/>
                <w:szCs w:val="22"/>
              </w:rPr>
              <w:lastRenderedPageBreak/>
              <w:t>10.</w:t>
            </w:r>
            <w:r w:rsidRPr="004C4DB5">
              <w:rPr>
                <w:b/>
                <w:szCs w:val="22"/>
              </w:rPr>
              <w:tab/>
              <w:t>ERINÕUDED KASUTAMATA JÄÄNUD RAVIMPREPARAADI VÕI SELLEST TEKKINUD JÄÄTMEMATERJALI HÄVITAMISEKS, VASTAVALT VAJADUSELE</w:t>
            </w:r>
          </w:p>
        </w:tc>
      </w:tr>
    </w:tbl>
    <w:p w14:paraId="6F934FE6" w14:textId="77777777" w:rsidR="00D23C5B" w:rsidRPr="004C4DB5" w:rsidRDefault="00D23C5B" w:rsidP="00650363">
      <w:pPr>
        <w:keepNext/>
        <w:keepLines/>
        <w:rPr>
          <w:szCs w:val="22"/>
        </w:rPr>
      </w:pPr>
    </w:p>
    <w:p w14:paraId="016D1C60"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090DCE10" w14:textId="77777777" w:rsidTr="00760D5C">
        <w:tc>
          <w:tcPr>
            <w:tcW w:w="9287" w:type="dxa"/>
          </w:tcPr>
          <w:p w14:paraId="51E63F0E" w14:textId="77777777" w:rsidR="00D23C5B" w:rsidRPr="004C4DB5" w:rsidRDefault="00D23C5B" w:rsidP="00760D5C">
            <w:pPr>
              <w:tabs>
                <w:tab w:val="left" w:pos="142"/>
              </w:tabs>
              <w:ind w:left="567" w:hanging="567"/>
              <w:rPr>
                <w:b/>
                <w:szCs w:val="22"/>
              </w:rPr>
            </w:pPr>
            <w:r w:rsidRPr="004C4DB5">
              <w:rPr>
                <w:b/>
                <w:szCs w:val="22"/>
              </w:rPr>
              <w:t>11.</w:t>
            </w:r>
            <w:r w:rsidRPr="004C4DB5">
              <w:rPr>
                <w:b/>
                <w:szCs w:val="22"/>
              </w:rPr>
              <w:tab/>
              <w:t>MÜÜGILOA HOIDJA NIMI JA AADRESS</w:t>
            </w:r>
          </w:p>
        </w:tc>
      </w:tr>
    </w:tbl>
    <w:p w14:paraId="71A6EFCF" w14:textId="77777777" w:rsidR="00D23C5B" w:rsidRPr="004C4DB5" w:rsidRDefault="00D23C5B" w:rsidP="00D23C5B">
      <w:pPr>
        <w:rPr>
          <w:szCs w:val="22"/>
        </w:rPr>
      </w:pPr>
    </w:p>
    <w:p w14:paraId="2C4ADAA7" w14:textId="77777777" w:rsidR="00524628" w:rsidRPr="004C4DB5" w:rsidRDefault="00524628" w:rsidP="00524628">
      <w:r w:rsidRPr="004C4DB5">
        <w:t>Roche Registration GmbH</w:t>
      </w:r>
    </w:p>
    <w:p w14:paraId="4EB2F549" w14:textId="77777777" w:rsidR="00524628" w:rsidRPr="004C4DB5" w:rsidRDefault="00524628" w:rsidP="00524628">
      <w:r w:rsidRPr="004C4DB5">
        <w:t>Emil-Barell-Strasse 1</w:t>
      </w:r>
    </w:p>
    <w:p w14:paraId="4278C956" w14:textId="77777777" w:rsidR="00524628" w:rsidRPr="004C4DB5" w:rsidRDefault="00524628" w:rsidP="00524628">
      <w:r w:rsidRPr="004C4DB5">
        <w:t>79639 Grenzach-Wyhlen</w:t>
      </w:r>
    </w:p>
    <w:p w14:paraId="2ED0BD96" w14:textId="77777777" w:rsidR="00524628" w:rsidRPr="004C4DB5" w:rsidRDefault="00524628" w:rsidP="00524628">
      <w:r w:rsidRPr="004C4DB5">
        <w:t>Saksamaa</w:t>
      </w:r>
    </w:p>
    <w:p w14:paraId="1905F910" w14:textId="77777777" w:rsidR="00D23C5B" w:rsidRPr="004C4DB5" w:rsidRDefault="00D23C5B" w:rsidP="00D23C5B">
      <w:pPr>
        <w:rPr>
          <w:szCs w:val="22"/>
        </w:rPr>
      </w:pPr>
    </w:p>
    <w:p w14:paraId="15309EED" w14:textId="77777777" w:rsidR="00354029" w:rsidRPr="004C4DB5" w:rsidRDefault="00354029"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0E46BAB5" w14:textId="77777777" w:rsidTr="00760D5C">
        <w:tc>
          <w:tcPr>
            <w:tcW w:w="9287" w:type="dxa"/>
          </w:tcPr>
          <w:p w14:paraId="054DA1D9" w14:textId="77777777" w:rsidR="00D23C5B" w:rsidRPr="004C4DB5" w:rsidRDefault="00D23C5B" w:rsidP="00760D5C">
            <w:pPr>
              <w:tabs>
                <w:tab w:val="left" w:pos="142"/>
              </w:tabs>
              <w:ind w:left="567" w:hanging="567"/>
              <w:rPr>
                <w:b/>
                <w:szCs w:val="22"/>
              </w:rPr>
            </w:pPr>
            <w:r w:rsidRPr="004C4DB5">
              <w:rPr>
                <w:b/>
                <w:szCs w:val="22"/>
              </w:rPr>
              <w:t>12.</w:t>
            </w:r>
            <w:r w:rsidRPr="004C4DB5">
              <w:rPr>
                <w:b/>
                <w:szCs w:val="22"/>
              </w:rPr>
              <w:tab/>
              <w:t>MÜÜGILOA NUMBER</w:t>
            </w:r>
            <w:r w:rsidR="00155C62" w:rsidRPr="004C4DB5">
              <w:rPr>
                <w:b/>
                <w:szCs w:val="22"/>
              </w:rPr>
              <w:t xml:space="preserve"> </w:t>
            </w:r>
            <w:r w:rsidRPr="004C4DB5">
              <w:rPr>
                <w:b/>
                <w:szCs w:val="22"/>
              </w:rPr>
              <w:t>(NUMBRID)</w:t>
            </w:r>
          </w:p>
        </w:tc>
      </w:tr>
    </w:tbl>
    <w:p w14:paraId="4A75600F" w14:textId="77777777" w:rsidR="00D23C5B" w:rsidRPr="004C4DB5" w:rsidRDefault="00D23C5B" w:rsidP="00D23C5B">
      <w:pPr>
        <w:rPr>
          <w:szCs w:val="22"/>
        </w:rPr>
      </w:pPr>
    </w:p>
    <w:p w14:paraId="13F30308" w14:textId="77777777" w:rsidR="00D23C5B" w:rsidRPr="004C4DB5" w:rsidRDefault="00D23C5B" w:rsidP="00D23C5B">
      <w:pPr>
        <w:ind w:left="567" w:hanging="567"/>
        <w:rPr>
          <w:szCs w:val="22"/>
        </w:rPr>
      </w:pPr>
      <w:r w:rsidRPr="004C4DB5">
        <w:rPr>
          <w:szCs w:val="22"/>
        </w:rPr>
        <w:t>EU/1/00/145/001</w:t>
      </w:r>
    </w:p>
    <w:p w14:paraId="6CC80CBD" w14:textId="77777777" w:rsidR="00D23C5B" w:rsidRPr="004C4DB5" w:rsidRDefault="00D23C5B" w:rsidP="00D23C5B">
      <w:pPr>
        <w:rPr>
          <w:szCs w:val="22"/>
        </w:rPr>
      </w:pPr>
    </w:p>
    <w:p w14:paraId="519DAFC3"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47EED7F4" w14:textId="77777777" w:rsidTr="00760D5C">
        <w:tc>
          <w:tcPr>
            <w:tcW w:w="9287" w:type="dxa"/>
          </w:tcPr>
          <w:p w14:paraId="296CA47B" w14:textId="77777777" w:rsidR="00D23C5B" w:rsidRPr="004C4DB5" w:rsidRDefault="00D23C5B" w:rsidP="00760D5C">
            <w:pPr>
              <w:tabs>
                <w:tab w:val="left" w:pos="142"/>
              </w:tabs>
              <w:ind w:left="567" w:hanging="567"/>
              <w:rPr>
                <w:b/>
                <w:szCs w:val="22"/>
              </w:rPr>
            </w:pPr>
            <w:r w:rsidRPr="004C4DB5">
              <w:rPr>
                <w:b/>
                <w:szCs w:val="22"/>
              </w:rPr>
              <w:t>13.</w:t>
            </w:r>
            <w:r w:rsidRPr="004C4DB5">
              <w:rPr>
                <w:b/>
                <w:szCs w:val="22"/>
              </w:rPr>
              <w:tab/>
              <w:t>PARTII NUMBER</w:t>
            </w:r>
          </w:p>
        </w:tc>
      </w:tr>
    </w:tbl>
    <w:p w14:paraId="30DF7A3E" w14:textId="77777777" w:rsidR="00D23C5B" w:rsidRPr="004C4DB5" w:rsidRDefault="00D23C5B" w:rsidP="00D23C5B">
      <w:pPr>
        <w:rPr>
          <w:szCs w:val="22"/>
        </w:rPr>
      </w:pPr>
    </w:p>
    <w:p w14:paraId="086164C2" w14:textId="77777777" w:rsidR="00D23C5B" w:rsidRPr="004C4DB5" w:rsidRDefault="0003316B" w:rsidP="00D23C5B">
      <w:pPr>
        <w:rPr>
          <w:szCs w:val="22"/>
        </w:rPr>
      </w:pPr>
      <w:r w:rsidRPr="004C4DB5">
        <w:rPr>
          <w:szCs w:val="22"/>
        </w:rPr>
        <w:t>Lot</w:t>
      </w:r>
    </w:p>
    <w:p w14:paraId="1B631DDA" w14:textId="77777777" w:rsidR="00D23C5B" w:rsidRPr="004C4DB5" w:rsidRDefault="00D23C5B" w:rsidP="00D23C5B">
      <w:pPr>
        <w:rPr>
          <w:szCs w:val="22"/>
        </w:rPr>
      </w:pPr>
    </w:p>
    <w:p w14:paraId="447CF096"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4AFFA7E9" w14:textId="77777777" w:rsidTr="00760D5C">
        <w:tc>
          <w:tcPr>
            <w:tcW w:w="9287" w:type="dxa"/>
          </w:tcPr>
          <w:p w14:paraId="082693C5" w14:textId="77777777" w:rsidR="00D23C5B" w:rsidRPr="004C4DB5" w:rsidRDefault="00D23C5B" w:rsidP="00760D5C">
            <w:pPr>
              <w:tabs>
                <w:tab w:val="left" w:pos="142"/>
              </w:tabs>
              <w:ind w:left="567" w:hanging="567"/>
              <w:rPr>
                <w:b/>
                <w:szCs w:val="22"/>
              </w:rPr>
            </w:pPr>
            <w:r w:rsidRPr="004C4DB5">
              <w:rPr>
                <w:b/>
                <w:szCs w:val="22"/>
              </w:rPr>
              <w:t>14.</w:t>
            </w:r>
            <w:r w:rsidRPr="004C4DB5">
              <w:rPr>
                <w:b/>
                <w:szCs w:val="22"/>
              </w:rPr>
              <w:tab/>
              <w:t xml:space="preserve">RAVIMI VÄLJASTAMISTINGIMUSED </w:t>
            </w:r>
          </w:p>
        </w:tc>
      </w:tr>
    </w:tbl>
    <w:p w14:paraId="4CD96A17" w14:textId="77777777" w:rsidR="00D23C5B" w:rsidRPr="004C4DB5" w:rsidRDefault="00D23C5B" w:rsidP="00D23C5B">
      <w:pPr>
        <w:rPr>
          <w:szCs w:val="22"/>
        </w:rPr>
      </w:pPr>
    </w:p>
    <w:p w14:paraId="7B42BA6B" w14:textId="77777777" w:rsidR="00CD734B" w:rsidRPr="004C4DB5" w:rsidRDefault="00CD734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160C699E" w14:textId="77777777" w:rsidTr="00760D5C">
        <w:tc>
          <w:tcPr>
            <w:tcW w:w="9287" w:type="dxa"/>
          </w:tcPr>
          <w:p w14:paraId="49F6A45D" w14:textId="77777777" w:rsidR="00D23C5B" w:rsidRPr="004C4DB5" w:rsidRDefault="00D23C5B" w:rsidP="00760D5C">
            <w:pPr>
              <w:tabs>
                <w:tab w:val="left" w:pos="142"/>
              </w:tabs>
              <w:ind w:left="567" w:hanging="567"/>
              <w:rPr>
                <w:b/>
                <w:szCs w:val="22"/>
              </w:rPr>
            </w:pPr>
            <w:r w:rsidRPr="004C4DB5">
              <w:rPr>
                <w:b/>
                <w:szCs w:val="22"/>
              </w:rPr>
              <w:t>15.</w:t>
            </w:r>
            <w:r w:rsidRPr="004C4DB5">
              <w:rPr>
                <w:b/>
                <w:szCs w:val="22"/>
              </w:rPr>
              <w:tab/>
              <w:t>KASUTUSJUHEND</w:t>
            </w:r>
          </w:p>
        </w:tc>
      </w:tr>
    </w:tbl>
    <w:p w14:paraId="753C801A" w14:textId="77777777" w:rsidR="00D23C5B" w:rsidRPr="004C4DB5" w:rsidRDefault="00D23C5B" w:rsidP="00D23C5B">
      <w:pPr>
        <w:rPr>
          <w:b/>
          <w:szCs w:val="22"/>
          <w:u w:val="single"/>
        </w:rPr>
      </w:pPr>
    </w:p>
    <w:p w14:paraId="2D0B5E02" w14:textId="77777777" w:rsidR="00D23C5B" w:rsidRPr="004C4DB5" w:rsidRDefault="00D23C5B" w:rsidP="00D23C5B"/>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42A1993C" w14:textId="77777777" w:rsidTr="00760D5C">
        <w:tc>
          <w:tcPr>
            <w:tcW w:w="9287" w:type="dxa"/>
            <w:tcBorders>
              <w:bottom w:val="single" w:sz="4" w:space="0" w:color="auto"/>
            </w:tcBorders>
          </w:tcPr>
          <w:p w14:paraId="2822303F" w14:textId="77777777" w:rsidR="00D23C5B" w:rsidRPr="004C4DB5" w:rsidRDefault="00D23C5B" w:rsidP="00760D5C">
            <w:pPr>
              <w:tabs>
                <w:tab w:val="left" w:pos="142"/>
              </w:tabs>
              <w:ind w:left="567" w:hanging="567"/>
              <w:rPr>
                <w:b/>
              </w:rPr>
            </w:pPr>
            <w:r w:rsidRPr="004C4DB5">
              <w:rPr>
                <w:b/>
              </w:rPr>
              <w:t>16.</w:t>
            </w:r>
            <w:r w:rsidRPr="004C4DB5">
              <w:rPr>
                <w:b/>
              </w:rPr>
              <w:tab/>
              <w:t>TEAVE BRAILLE’ KIRJAS (PUNKTKIRJAS)</w:t>
            </w:r>
          </w:p>
        </w:tc>
      </w:tr>
    </w:tbl>
    <w:p w14:paraId="4C805D0D" w14:textId="77777777" w:rsidR="00D23C5B" w:rsidRPr="004C4DB5" w:rsidRDefault="00D23C5B" w:rsidP="00D23C5B">
      <w:pPr>
        <w:rPr>
          <w:b/>
          <w:szCs w:val="22"/>
          <w:u w:val="single"/>
        </w:rPr>
      </w:pPr>
    </w:p>
    <w:p w14:paraId="737E95C9" w14:textId="77777777" w:rsidR="00D23C5B" w:rsidRPr="004C4DB5" w:rsidRDefault="00D23C5B" w:rsidP="00D23C5B">
      <w:pPr>
        <w:rPr>
          <w:szCs w:val="22"/>
        </w:rPr>
      </w:pPr>
      <w:r w:rsidRPr="004C4DB5">
        <w:rPr>
          <w:szCs w:val="22"/>
          <w:highlight w:val="lightGray"/>
        </w:rPr>
        <w:t>Põhjendus Braille</w:t>
      </w:r>
      <w:r w:rsidR="00D82824" w:rsidRPr="004C4DB5">
        <w:rPr>
          <w:szCs w:val="22"/>
          <w:highlight w:val="lightGray"/>
        </w:rPr>
        <w:t>’</w:t>
      </w:r>
      <w:r w:rsidRPr="004C4DB5">
        <w:rPr>
          <w:szCs w:val="22"/>
          <w:highlight w:val="lightGray"/>
        </w:rPr>
        <w:t xml:space="preserve"> mitte lisamiseks</w:t>
      </w:r>
      <w:r w:rsidR="00155C62" w:rsidRPr="004C4DB5">
        <w:rPr>
          <w:szCs w:val="22"/>
          <w:highlight w:val="lightGray"/>
        </w:rPr>
        <w:t>.</w:t>
      </w:r>
    </w:p>
    <w:p w14:paraId="5A452698" w14:textId="77777777" w:rsidR="00780C37" w:rsidRPr="004C4DB5" w:rsidRDefault="00780C37" w:rsidP="00D23C5B">
      <w:pPr>
        <w:rPr>
          <w:szCs w:val="22"/>
        </w:rPr>
      </w:pPr>
    </w:p>
    <w:p w14:paraId="29E688AF" w14:textId="77777777" w:rsidR="00780C37" w:rsidRPr="004C4DB5" w:rsidRDefault="00780C37" w:rsidP="00D23C5B">
      <w:pPr>
        <w:rPr>
          <w:szCs w:val="22"/>
        </w:rPr>
      </w:pPr>
    </w:p>
    <w:p w14:paraId="0C1677E5" w14:textId="77777777" w:rsidR="00780C37" w:rsidRPr="004C4DB5" w:rsidRDefault="00780C37" w:rsidP="00780C37">
      <w:pPr>
        <w:pBdr>
          <w:top w:val="single" w:sz="4" w:space="1" w:color="auto"/>
          <w:left w:val="single" w:sz="4" w:space="4" w:color="auto"/>
          <w:bottom w:val="single" w:sz="4" w:space="1" w:color="auto"/>
          <w:right w:val="single" w:sz="4" w:space="4" w:color="auto"/>
        </w:pBdr>
        <w:tabs>
          <w:tab w:val="left" w:pos="142"/>
        </w:tabs>
        <w:ind w:left="567" w:hanging="567"/>
        <w:rPr>
          <w:b/>
        </w:rPr>
      </w:pPr>
      <w:r w:rsidRPr="004C4DB5">
        <w:rPr>
          <w:b/>
        </w:rPr>
        <w:t>17.</w:t>
      </w:r>
      <w:r w:rsidRPr="004C4DB5">
        <w:rPr>
          <w:b/>
        </w:rPr>
        <w:tab/>
        <w:t>AINULAADNE IDENTIFIKAATOR – 2D-vöötkood</w:t>
      </w:r>
    </w:p>
    <w:p w14:paraId="55024942" w14:textId="77777777" w:rsidR="00780C37" w:rsidRPr="004C4DB5" w:rsidRDefault="00780C37" w:rsidP="00780C37"/>
    <w:p w14:paraId="53C1443D" w14:textId="77777777" w:rsidR="00780C37" w:rsidRPr="004C4DB5" w:rsidRDefault="00780C37" w:rsidP="00780C37">
      <w:pPr>
        <w:rPr>
          <w:szCs w:val="22"/>
          <w:shd w:val="clear" w:color="auto" w:fill="CCCCCC"/>
        </w:rPr>
      </w:pPr>
      <w:r w:rsidRPr="004C4DB5">
        <w:rPr>
          <w:highlight w:val="lightGray"/>
        </w:rPr>
        <w:t>&lt;Lisatud on 2D-vöötkood, mis sisaldab ainulaadset identifikaatorit.&gt;</w:t>
      </w:r>
    </w:p>
    <w:p w14:paraId="3863BB24" w14:textId="77777777" w:rsidR="00780C37" w:rsidRPr="004C4DB5" w:rsidRDefault="00780C37" w:rsidP="00780C37"/>
    <w:p w14:paraId="650F2BE4" w14:textId="77777777" w:rsidR="00780C37" w:rsidRPr="004C4DB5" w:rsidRDefault="00780C37" w:rsidP="00780C37"/>
    <w:p w14:paraId="1213C58A" w14:textId="77777777" w:rsidR="00780C37" w:rsidRPr="004C4DB5" w:rsidRDefault="00780C37" w:rsidP="00780C37">
      <w:pPr>
        <w:pBdr>
          <w:top w:val="single" w:sz="4" w:space="1" w:color="auto"/>
          <w:left w:val="single" w:sz="4" w:space="4" w:color="auto"/>
          <w:bottom w:val="single" w:sz="4" w:space="1" w:color="auto"/>
          <w:right w:val="single" w:sz="4" w:space="4" w:color="auto"/>
        </w:pBdr>
        <w:tabs>
          <w:tab w:val="left" w:pos="142"/>
        </w:tabs>
        <w:ind w:left="567" w:hanging="567"/>
        <w:rPr>
          <w:b/>
        </w:rPr>
      </w:pPr>
      <w:r w:rsidRPr="004C4DB5">
        <w:rPr>
          <w:b/>
        </w:rPr>
        <w:t>18.</w:t>
      </w:r>
      <w:r w:rsidRPr="004C4DB5">
        <w:rPr>
          <w:b/>
        </w:rPr>
        <w:tab/>
        <w:t>AINULAADNE IDENTIFIKAATOR – INIMLOETAVAD ANDMED</w:t>
      </w:r>
    </w:p>
    <w:p w14:paraId="1B8DEE57" w14:textId="77777777" w:rsidR="00780C37" w:rsidRPr="004C4DB5" w:rsidRDefault="00780C37" w:rsidP="00780C37"/>
    <w:p w14:paraId="2EFD43B7" w14:textId="77777777" w:rsidR="00780C37" w:rsidRPr="004C4DB5" w:rsidRDefault="00780C37" w:rsidP="00780C37">
      <w:r w:rsidRPr="004C4DB5">
        <w:t>PC</w:t>
      </w:r>
    </w:p>
    <w:p w14:paraId="451BA197" w14:textId="77777777" w:rsidR="00780C37" w:rsidRPr="004C4DB5" w:rsidRDefault="00780C37" w:rsidP="00780C37">
      <w:pPr>
        <w:rPr>
          <w:szCs w:val="22"/>
        </w:rPr>
      </w:pPr>
      <w:r w:rsidRPr="004C4DB5">
        <w:t>SN</w:t>
      </w:r>
    </w:p>
    <w:p w14:paraId="5012FD17" w14:textId="77777777" w:rsidR="00780C37" w:rsidRPr="004C4DB5" w:rsidRDefault="00780C37" w:rsidP="00780C37">
      <w:pPr>
        <w:rPr>
          <w:szCs w:val="22"/>
        </w:rPr>
      </w:pPr>
      <w:r w:rsidRPr="004C4DB5">
        <w:t>NN</w:t>
      </w:r>
    </w:p>
    <w:p w14:paraId="03843007" w14:textId="77777777" w:rsidR="00780C37" w:rsidRPr="004C4DB5" w:rsidRDefault="00780C37" w:rsidP="00780C37">
      <w:pPr>
        <w:rPr>
          <w:szCs w:val="24"/>
        </w:rPr>
      </w:pPr>
    </w:p>
    <w:p w14:paraId="253BB0AE" w14:textId="77777777" w:rsidR="00D23C5B" w:rsidRPr="004C4DB5" w:rsidRDefault="00D23C5B" w:rsidP="00D23C5B">
      <w:pPr>
        <w:rPr>
          <w:b/>
          <w:szCs w:val="22"/>
        </w:rPr>
      </w:pPr>
      <w:r w:rsidRPr="004C4DB5">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5C90FD9F" w14:textId="77777777" w:rsidTr="00760D5C">
        <w:trPr>
          <w:trHeight w:val="785"/>
        </w:trPr>
        <w:tc>
          <w:tcPr>
            <w:tcW w:w="9287" w:type="dxa"/>
            <w:tcBorders>
              <w:bottom w:val="single" w:sz="4" w:space="0" w:color="auto"/>
            </w:tcBorders>
          </w:tcPr>
          <w:p w14:paraId="7DF5B795" w14:textId="77777777" w:rsidR="00D23C5B" w:rsidRPr="004C4DB5" w:rsidRDefault="00D23C5B" w:rsidP="00760D5C">
            <w:pPr>
              <w:rPr>
                <w:b/>
                <w:szCs w:val="22"/>
              </w:rPr>
            </w:pPr>
            <w:r w:rsidRPr="004C4DB5">
              <w:rPr>
                <w:b/>
                <w:szCs w:val="22"/>
              </w:rPr>
              <w:lastRenderedPageBreak/>
              <w:t>MINIMAALSED ANDMED, MIS PEAVAD OLEMA VÄIKESEL VAHETUL SISEPAKENDIL</w:t>
            </w:r>
          </w:p>
          <w:p w14:paraId="5690D98F" w14:textId="77777777" w:rsidR="00D23C5B" w:rsidRPr="004C4DB5" w:rsidRDefault="00D23C5B" w:rsidP="00760D5C">
            <w:pPr>
              <w:rPr>
                <w:b/>
                <w:szCs w:val="22"/>
              </w:rPr>
            </w:pPr>
          </w:p>
          <w:p w14:paraId="0DF71FF0" w14:textId="77777777" w:rsidR="00D23C5B" w:rsidRPr="004C4DB5" w:rsidRDefault="00D23C5B" w:rsidP="00760D5C">
            <w:pPr>
              <w:rPr>
                <w:b/>
                <w:szCs w:val="22"/>
              </w:rPr>
            </w:pPr>
            <w:r w:rsidRPr="004C4DB5">
              <w:rPr>
                <w:b/>
                <w:szCs w:val="22"/>
              </w:rPr>
              <w:t>VIAALI ETIKETT</w:t>
            </w:r>
          </w:p>
        </w:tc>
      </w:tr>
    </w:tbl>
    <w:p w14:paraId="415EA8E2" w14:textId="77777777" w:rsidR="00D23C5B" w:rsidRPr="004C4DB5" w:rsidRDefault="00D23C5B" w:rsidP="00D23C5B">
      <w:pPr>
        <w:rPr>
          <w:b/>
          <w:szCs w:val="22"/>
        </w:rPr>
      </w:pPr>
    </w:p>
    <w:p w14:paraId="6781C40F" w14:textId="77777777" w:rsidR="00D23C5B" w:rsidRPr="004C4DB5" w:rsidRDefault="00D23C5B" w:rsidP="00D23C5B">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0058EE16" w14:textId="77777777" w:rsidTr="00760D5C">
        <w:tc>
          <w:tcPr>
            <w:tcW w:w="9287" w:type="dxa"/>
          </w:tcPr>
          <w:p w14:paraId="784B6B1B" w14:textId="77777777" w:rsidR="00D23C5B" w:rsidRPr="004C4DB5" w:rsidRDefault="00D23C5B" w:rsidP="00760D5C">
            <w:pPr>
              <w:tabs>
                <w:tab w:val="left" w:pos="142"/>
              </w:tabs>
              <w:ind w:left="567" w:hanging="567"/>
              <w:rPr>
                <w:b/>
                <w:szCs w:val="22"/>
              </w:rPr>
            </w:pPr>
            <w:r w:rsidRPr="004C4DB5">
              <w:rPr>
                <w:b/>
                <w:szCs w:val="22"/>
              </w:rPr>
              <w:t>1.</w:t>
            </w:r>
            <w:r w:rsidRPr="004C4DB5">
              <w:rPr>
                <w:b/>
                <w:szCs w:val="22"/>
              </w:rPr>
              <w:tab/>
              <w:t>RAVIMPREPARAADI NIMETUS JA MANUSTAMISTEE(D)</w:t>
            </w:r>
          </w:p>
        </w:tc>
      </w:tr>
    </w:tbl>
    <w:p w14:paraId="6EB27E75" w14:textId="77777777" w:rsidR="00D23C5B" w:rsidRPr="004C4DB5" w:rsidRDefault="00D23C5B" w:rsidP="00D23C5B">
      <w:pPr>
        <w:ind w:left="567" w:hanging="567"/>
        <w:rPr>
          <w:szCs w:val="22"/>
        </w:rPr>
      </w:pPr>
    </w:p>
    <w:p w14:paraId="50AA3EBF" w14:textId="77777777" w:rsidR="00D23C5B" w:rsidRPr="004C4DB5" w:rsidRDefault="00D23C5B" w:rsidP="00D23C5B">
      <w:pPr>
        <w:rPr>
          <w:szCs w:val="22"/>
        </w:rPr>
      </w:pPr>
      <w:r w:rsidRPr="004C4DB5">
        <w:rPr>
          <w:szCs w:val="22"/>
        </w:rPr>
        <w:t xml:space="preserve">Herceptin 150 mg </w:t>
      </w:r>
      <w:r w:rsidR="00FC1165" w:rsidRPr="004C4DB5">
        <w:rPr>
          <w:szCs w:val="22"/>
        </w:rPr>
        <w:t>kontsentraadi</w:t>
      </w:r>
      <w:r w:rsidRPr="004C4DB5">
        <w:rPr>
          <w:szCs w:val="22"/>
        </w:rPr>
        <w:t xml:space="preserve"> pulber </w:t>
      </w:r>
    </w:p>
    <w:p w14:paraId="2E36115C" w14:textId="77777777" w:rsidR="00D23C5B" w:rsidRPr="004C4DB5" w:rsidRDefault="006D59D0" w:rsidP="00D23C5B">
      <w:pPr>
        <w:rPr>
          <w:szCs w:val="22"/>
        </w:rPr>
      </w:pPr>
      <w:r w:rsidRPr="004C4DB5">
        <w:rPr>
          <w:szCs w:val="22"/>
        </w:rPr>
        <w:t>t</w:t>
      </w:r>
      <w:r w:rsidR="00D23C5B" w:rsidRPr="004C4DB5">
        <w:rPr>
          <w:szCs w:val="22"/>
        </w:rPr>
        <w:t>rastuzumab</w:t>
      </w:r>
    </w:p>
    <w:p w14:paraId="6B44C671" w14:textId="77777777" w:rsidR="00D23C5B" w:rsidRPr="004C4DB5" w:rsidRDefault="00D23C5B" w:rsidP="00D23C5B">
      <w:pPr>
        <w:rPr>
          <w:szCs w:val="22"/>
        </w:rPr>
      </w:pPr>
      <w:r w:rsidRPr="004C4DB5">
        <w:rPr>
          <w:szCs w:val="22"/>
        </w:rPr>
        <w:t>Ainult intravenoosne</w:t>
      </w:r>
    </w:p>
    <w:p w14:paraId="487DDCF4" w14:textId="77777777" w:rsidR="00D23C5B" w:rsidRPr="004C4DB5" w:rsidRDefault="00D23C5B" w:rsidP="00D23C5B">
      <w:pPr>
        <w:rPr>
          <w:b/>
          <w:szCs w:val="22"/>
        </w:rPr>
      </w:pPr>
    </w:p>
    <w:p w14:paraId="1F9258E1" w14:textId="77777777" w:rsidR="00D23C5B" w:rsidRPr="004C4DB5" w:rsidRDefault="00D23C5B" w:rsidP="00D23C5B">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5F257EF3" w14:textId="77777777" w:rsidTr="00760D5C">
        <w:tc>
          <w:tcPr>
            <w:tcW w:w="9287" w:type="dxa"/>
          </w:tcPr>
          <w:p w14:paraId="4C687A37" w14:textId="77777777" w:rsidR="00D23C5B" w:rsidRPr="004C4DB5" w:rsidRDefault="00D23C5B" w:rsidP="00760D5C">
            <w:pPr>
              <w:tabs>
                <w:tab w:val="left" w:pos="142"/>
              </w:tabs>
              <w:ind w:left="567" w:hanging="567"/>
              <w:rPr>
                <w:b/>
                <w:szCs w:val="22"/>
              </w:rPr>
            </w:pPr>
            <w:r w:rsidRPr="004C4DB5">
              <w:rPr>
                <w:b/>
                <w:szCs w:val="22"/>
              </w:rPr>
              <w:t>2.</w:t>
            </w:r>
            <w:r w:rsidRPr="004C4DB5">
              <w:rPr>
                <w:b/>
                <w:szCs w:val="22"/>
              </w:rPr>
              <w:tab/>
              <w:t>MANUSTAMISVIIS</w:t>
            </w:r>
          </w:p>
        </w:tc>
      </w:tr>
    </w:tbl>
    <w:p w14:paraId="3C840A7E" w14:textId="77777777" w:rsidR="00D23C5B" w:rsidRPr="004C4DB5" w:rsidRDefault="00D23C5B" w:rsidP="00D23C5B">
      <w:pPr>
        <w:rPr>
          <w:b/>
          <w:szCs w:val="22"/>
        </w:rPr>
      </w:pPr>
    </w:p>
    <w:p w14:paraId="309351ED" w14:textId="77777777" w:rsidR="00D23C5B" w:rsidRPr="004C4DB5" w:rsidRDefault="00D23C5B" w:rsidP="00D23C5B">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7BE06F32" w14:textId="77777777" w:rsidTr="00760D5C">
        <w:tc>
          <w:tcPr>
            <w:tcW w:w="9287" w:type="dxa"/>
          </w:tcPr>
          <w:p w14:paraId="1EBAB5E2" w14:textId="77777777" w:rsidR="00D23C5B" w:rsidRPr="004C4DB5" w:rsidRDefault="00D23C5B" w:rsidP="00760D5C">
            <w:pPr>
              <w:tabs>
                <w:tab w:val="left" w:pos="142"/>
              </w:tabs>
              <w:ind w:left="567" w:hanging="567"/>
              <w:rPr>
                <w:b/>
                <w:szCs w:val="22"/>
              </w:rPr>
            </w:pPr>
            <w:r w:rsidRPr="004C4DB5">
              <w:rPr>
                <w:b/>
                <w:szCs w:val="22"/>
              </w:rPr>
              <w:t>3.</w:t>
            </w:r>
            <w:r w:rsidRPr="004C4DB5">
              <w:rPr>
                <w:b/>
                <w:szCs w:val="22"/>
              </w:rPr>
              <w:tab/>
              <w:t>KÕLBLIKKUSAEG</w:t>
            </w:r>
          </w:p>
        </w:tc>
      </w:tr>
    </w:tbl>
    <w:p w14:paraId="6C16D808" w14:textId="77777777" w:rsidR="00D23C5B" w:rsidRPr="004C4DB5" w:rsidRDefault="00D23C5B" w:rsidP="00D23C5B">
      <w:pPr>
        <w:rPr>
          <w:szCs w:val="22"/>
        </w:rPr>
      </w:pPr>
    </w:p>
    <w:p w14:paraId="436AA94F" w14:textId="77777777" w:rsidR="00D23C5B" w:rsidRPr="004C4DB5" w:rsidRDefault="00D23C5B" w:rsidP="00D23C5B">
      <w:pPr>
        <w:rPr>
          <w:szCs w:val="22"/>
        </w:rPr>
      </w:pPr>
      <w:r w:rsidRPr="004C4DB5">
        <w:rPr>
          <w:szCs w:val="22"/>
        </w:rPr>
        <w:t>EXP</w:t>
      </w:r>
    </w:p>
    <w:p w14:paraId="6DEE2605" w14:textId="77777777" w:rsidR="00D23C5B" w:rsidRPr="004C4DB5" w:rsidRDefault="00D23C5B" w:rsidP="00D23C5B">
      <w:pPr>
        <w:rPr>
          <w:b/>
          <w:szCs w:val="22"/>
        </w:rPr>
      </w:pPr>
    </w:p>
    <w:p w14:paraId="6435845A" w14:textId="77777777" w:rsidR="00D23C5B" w:rsidRPr="004C4DB5" w:rsidRDefault="00D23C5B" w:rsidP="00D23C5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0B0023A6" w14:textId="77777777" w:rsidTr="00760D5C">
        <w:tc>
          <w:tcPr>
            <w:tcW w:w="9287" w:type="dxa"/>
          </w:tcPr>
          <w:p w14:paraId="74235851" w14:textId="77777777" w:rsidR="00D23C5B" w:rsidRPr="004C4DB5" w:rsidRDefault="00D23C5B" w:rsidP="00760D5C">
            <w:pPr>
              <w:tabs>
                <w:tab w:val="left" w:pos="142"/>
              </w:tabs>
              <w:ind w:left="567" w:hanging="567"/>
              <w:rPr>
                <w:b/>
                <w:szCs w:val="22"/>
              </w:rPr>
            </w:pPr>
            <w:r w:rsidRPr="004C4DB5">
              <w:rPr>
                <w:b/>
                <w:szCs w:val="22"/>
              </w:rPr>
              <w:t>4.</w:t>
            </w:r>
            <w:r w:rsidRPr="004C4DB5">
              <w:rPr>
                <w:b/>
                <w:szCs w:val="22"/>
              </w:rPr>
              <w:tab/>
              <w:t>PARTII NUMBER</w:t>
            </w:r>
          </w:p>
        </w:tc>
      </w:tr>
    </w:tbl>
    <w:p w14:paraId="1F645379" w14:textId="77777777" w:rsidR="00D23C5B" w:rsidRPr="004C4DB5" w:rsidRDefault="00D23C5B" w:rsidP="00D23C5B">
      <w:pPr>
        <w:rPr>
          <w:szCs w:val="22"/>
        </w:rPr>
      </w:pPr>
    </w:p>
    <w:p w14:paraId="66E31D53" w14:textId="77777777" w:rsidR="00D23C5B" w:rsidRPr="004C4DB5" w:rsidRDefault="00D23C5B" w:rsidP="00D23C5B">
      <w:pPr>
        <w:ind w:right="113"/>
        <w:rPr>
          <w:szCs w:val="22"/>
        </w:rPr>
      </w:pPr>
      <w:r w:rsidRPr="004C4DB5">
        <w:rPr>
          <w:szCs w:val="22"/>
        </w:rPr>
        <w:t>Lot</w:t>
      </w:r>
    </w:p>
    <w:p w14:paraId="31E8E739" w14:textId="77777777" w:rsidR="00D23C5B" w:rsidRPr="004C4DB5" w:rsidRDefault="00D23C5B" w:rsidP="00D23C5B">
      <w:pPr>
        <w:ind w:right="113"/>
        <w:rPr>
          <w:szCs w:val="22"/>
        </w:rPr>
      </w:pPr>
    </w:p>
    <w:p w14:paraId="4EFB4907" w14:textId="77777777" w:rsidR="00D23C5B" w:rsidRPr="004C4DB5" w:rsidRDefault="00D23C5B" w:rsidP="00D23C5B">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7E66614E" w14:textId="77777777" w:rsidTr="00760D5C">
        <w:tc>
          <w:tcPr>
            <w:tcW w:w="9287" w:type="dxa"/>
          </w:tcPr>
          <w:p w14:paraId="192D6AC9" w14:textId="77777777" w:rsidR="00D23C5B" w:rsidRPr="004C4DB5" w:rsidRDefault="00D23C5B" w:rsidP="00760D5C">
            <w:pPr>
              <w:tabs>
                <w:tab w:val="left" w:pos="142"/>
              </w:tabs>
              <w:ind w:left="567" w:hanging="567"/>
              <w:rPr>
                <w:b/>
                <w:szCs w:val="22"/>
              </w:rPr>
            </w:pPr>
            <w:r w:rsidRPr="004C4DB5">
              <w:rPr>
                <w:b/>
                <w:szCs w:val="22"/>
              </w:rPr>
              <w:t>5.</w:t>
            </w:r>
            <w:r w:rsidRPr="004C4DB5">
              <w:rPr>
                <w:b/>
                <w:szCs w:val="22"/>
              </w:rPr>
              <w:tab/>
              <w:t>PAKENDI SISU KAALU, MAHU VÕI ÜHIKUTE JÄRGI</w:t>
            </w:r>
          </w:p>
        </w:tc>
      </w:tr>
    </w:tbl>
    <w:p w14:paraId="38AFE7B2" w14:textId="77777777" w:rsidR="00D23C5B" w:rsidRPr="004C4DB5" w:rsidRDefault="00D23C5B" w:rsidP="00D23C5B">
      <w:pPr>
        <w:rPr>
          <w:szCs w:val="22"/>
        </w:rPr>
      </w:pPr>
    </w:p>
    <w:p w14:paraId="4F5862F7" w14:textId="77777777" w:rsidR="00D23C5B" w:rsidRPr="004C4DB5" w:rsidRDefault="00D23C5B" w:rsidP="00D23C5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3C5B" w:rsidRPr="004C4DB5" w14:paraId="10F4A960" w14:textId="77777777" w:rsidTr="00760D5C">
        <w:tc>
          <w:tcPr>
            <w:tcW w:w="9287" w:type="dxa"/>
          </w:tcPr>
          <w:p w14:paraId="0CD98CA1" w14:textId="77777777" w:rsidR="00D23C5B" w:rsidRPr="004C4DB5" w:rsidRDefault="00D23C5B" w:rsidP="00760D5C">
            <w:pPr>
              <w:tabs>
                <w:tab w:val="left" w:pos="142"/>
              </w:tabs>
              <w:ind w:left="567" w:hanging="567"/>
              <w:rPr>
                <w:b/>
              </w:rPr>
            </w:pPr>
            <w:r w:rsidRPr="004C4DB5">
              <w:rPr>
                <w:b/>
              </w:rPr>
              <w:t>6.</w:t>
            </w:r>
            <w:r w:rsidRPr="004C4DB5">
              <w:rPr>
                <w:b/>
              </w:rPr>
              <w:tab/>
              <w:t>MUU</w:t>
            </w:r>
          </w:p>
        </w:tc>
      </w:tr>
    </w:tbl>
    <w:p w14:paraId="151273C9" w14:textId="77777777" w:rsidR="00D23C5B" w:rsidRPr="004C4DB5" w:rsidRDefault="00D23C5B" w:rsidP="00D23C5B">
      <w:pPr>
        <w:rPr>
          <w:iCs/>
        </w:rPr>
      </w:pPr>
    </w:p>
    <w:p w14:paraId="7FF0AA6D" w14:textId="77777777" w:rsidR="00D23C5B" w:rsidRPr="004C4DB5" w:rsidRDefault="00D23C5B" w:rsidP="00D23C5B">
      <w:r w:rsidRPr="004C4DB5">
        <w:rPr>
          <w:szCs w:val="22"/>
        </w:rPr>
        <w:br w:type="page"/>
      </w:r>
    </w:p>
    <w:p w14:paraId="4EC71195" w14:textId="77777777" w:rsidR="00D23C5B" w:rsidRPr="004C4DB5" w:rsidRDefault="00D23C5B" w:rsidP="00D23C5B">
      <w:pPr>
        <w:pBdr>
          <w:top w:val="single" w:sz="4" w:space="1" w:color="auto"/>
          <w:left w:val="single" w:sz="4" w:space="4" w:color="auto"/>
          <w:bottom w:val="single" w:sz="4" w:space="1" w:color="auto"/>
          <w:right w:val="single" w:sz="4" w:space="4" w:color="auto"/>
        </w:pBdr>
        <w:rPr>
          <w:b/>
        </w:rPr>
      </w:pPr>
      <w:r w:rsidRPr="004C4DB5">
        <w:rPr>
          <w:b/>
        </w:rPr>
        <w:lastRenderedPageBreak/>
        <w:t>VÄLISPAKENDIL PEAVAD OLEMA JÄRGMISED ANDMED</w:t>
      </w:r>
    </w:p>
    <w:p w14:paraId="45FA4FE1" w14:textId="77777777" w:rsidR="00D23C5B" w:rsidRPr="004C4DB5" w:rsidRDefault="00D23C5B" w:rsidP="00D23C5B">
      <w:pPr>
        <w:pBdr>
          <w:top w:val="single" w:sz="4" w:space="1" w:color="auto"/>
          <w:left w:val="single" w:sz="4" w:space="4" w:color="auto"/>
          <w:bottom w:val="single" w:sz="4" w:space="1" w:color="auto"/>
          <w:right w:val="single" w:sz="4" w:space="4" w:color="auto"/>
        </w:pBdr>
        <w:ind w:left="567" w:hanging="567"/>
        <w:rPr>
          <w:b/>
        </w:rPr>
      </w:pPr>
    </w:p>
    <w:p w14:paraId="2ED740E8" w14:textId="77777777" w:rsidR="00D23C5B" w:rsidRPr="004C4DB5" w:rsidRDefault="00D23C5B" w:rsidP="00D23C5B">
      <w:pPr>
        <w:pBdr>
          <w:top w:val="single" w:sz="4" w:space="1" w:color="auto"/>
          <w:left w:val="single" w:sz="4" w:space="4" w:color="auto"/>
          <w:bottom w:val="single" w:sz="4" w:space="1" w:color="auto"/>
          <w:right w:val="single" w:sz="4" w:space="4" w:color="auto"/>
        </w:pBdr>
        <w:rPr>
          <w:b/>
        </w:rPr>
      </w:pPr>
      <w:r w:rsidRPr="004C4DB5">
        <w:rPr>
          <w:b/>
        </w:rPr>
        <w:t>KARP</w:t>
      </w:r>
    </w:p>
    <w:p w14:paraId="12E1D9C7" w14:textId="77777777" w:rsidR="00D23C5B" w:rsidRPr="004C4DB5" w:rsidRDefault="00D23C5B" w:rsidP="00D23C5B"/>
    <w:p w14:paraId="7D6C646E" w14:textId="77777777" w:rsidR="00D23C5B" w:rsidRPr="004C4DB5" w:rsidRDefault="00D23C5B" w:rsidP="00D23C5B"/>
    <w:p w14:paraId="4255D88E" w14:textId="77777777" w:rsidR="00D23C5B" w:rsidRPr="004C4DB5" w:rsidRDefault="00D23C5B" w:rsidP="00D23C5B">
      <w:pPr>
        <w:pBdr>
          <w:top w:val="single" w:sz="4" w:space="1" w:color="auto"/>
          <w:left w:val="single" w:sz="4" w:space="4" w:color="auto"/>
          <w:bottom w:val="single" w:sz="4" w:space="1" w:color="auto"/>
          <w:right w:val="single" w:sz="4" w:space="4" w:color="auto"/>
        </w:pBdr>
        <w:ind w:left="567" w:hanging="567"/>
        <w:outlineLvl w:val="0"/>
      </w:pPr>
      <w:r w:rsidRPr="004C4DB5">
        <w:rPr>
          <w:b/>
        </w:rPr>
        <w:t>1.</w:t>
      </w:r>
      <w:r w:rsidRPr="004C4DB5">
        <w:rPr>
          <w:b/>
        </w:rPr>
        <w:tab/>
        <w:t>RAVIMPREPARAADI NIMETUS</w:t>
      </w:r>
    </w:p>
    <w:p w14:paraId="72619E84" w14:textId="77777777" w:rsidR="00D23C5B" w:rsidRPr="004C4DB5" w:rsidRDefault="00D23C5B" w:rsidP="00D23C5B">
      <w:pPr>
        <w:rPr>
          <w:szCs w:val="24"/>
        </w:rPr>
      </w:pPr>
    </w:p>
    <w:p w14:paraId="260B337A" w14:textId="77777777" w:rsidR="00D23C5B" w:rsidRPr="004C4DB5" w:rsidRDefault="00D23C5B" w:rsidP="00D23C5B">
      <w:pPr>
        <w:widowControl w:val="0"/>
        <w:rPr>
          <w:szCs w:val="24"/>
        </w:rPr>
      </w:pPr>
      <w:r w:rsidRPr="004C4DB5">
        <w:rPr>
          <w:szCs w:val="24"/>
        </w:rPr>
        <w:t>Herceptin 600 mg süstelahus</w:t>
      </w:r>
      <w:r w:rsidR="00FC0FCA" w:rsidRPr="004C4DB5">
        <w:rPr>
          <w:szCs w:val="24"/>
        </w:rPr>
        <w:t xml:space="preserve"> viaalis</w:t>
      </w:r>
    </w:p>
    <w:p w14:paraId="16C29D2C" w14:textId="77777777" w:rsidR="00D23C5B" w:rsidRPr="004C4DB5" w:rsidRDefault="006D59D0" w:rsidP="00D23C5B">
      <w:pPr>
        <w:rPr>
          <w:szCs w:val="24"/>
        </w:rPr>
      </w:pPr>
      <w:r w:rsidRPr="004C4DB5">
        <w:rPr>
          <w:szCs w:val="24"/>
        </w:rPr>
        <w:t>t</w:t>
      </w:r>
      <w:r w:rsidR="00D23C5B" w:rsidRPr="004C4DB5">
        <w:rPr>
          <w:szCs w:val="24"/>
        </w:rPr>
        <w:t>rastuzumab</w:t>
      </w:r>
    </w:p>
    <w:p w14:paraId="43147042" w14:textId="77777777" w:rsidR="00D23C5B" w:rsidRPr="004C4DB5" w:rsidRDefault="00D23C5B" w:rsidP="00D23C5B">
      <w:pPr>
        <w:rPr>
          <w:szCs w:val="24"/>
        </w:rPr>
      </w:pPr>
    </w:p>
    <w:p w14:paraId="02237490" w14:textId="77777777" w:rsidR="00D23C5B" w:rsidRPr="004C4DB5" w:rsidRDefault="00D23C5B" w:rsidP="00D23C5B">
      <w:pPr>
        <w:rPr>
          <w:szCs w:val="24"/>
        </w:rPr>
      </w:pPr>
    </w:p>
    <w:p w14:paraId="253B70F6" w14:textId="77777777" w:rsidR="00D23C5B" w:rsidRPr="004C4DB5" w:rsidRDefault="00D23C5B" w:rsidP="00D23C5B">
      <w:pPr>
        <w:pBdr>
          <w:top w:val="single" w:sz="4" w:space="1" w:color="auto"/>
          <w:left w:val="single" w:sz="4" w:space="4" w:color="auto"/>
          <w:bottom w:val="single" w:sz="4" w:space="1" w:color="auto"/>
          <w:right w:val="single" w:sz="4" w:space="4" w:color="auto"/>
        </w:pBdr>
        <w:ind w:left="567" w:hanging="567"/>
        <w:outlineLvl w:val="0"/>
        <w:rPr>
          <w:b/>
          <w:szCs w:val="24"/>
        </w:rPr>
      </w:pPr>
      <w:r w:rsidRPr="004C4DB5">
        <w:rPr>
          <w:b/>
          <w:szCs w:val="24"/>
        </w:rPr>
        <w:t>2.</w:t>
      </w:r>
      <w:r w:rsidRPr="004C4DB5">
        <w:rPr>
          <w:b/>
          <w:szCs w:val="24"/>
        </w:rPr>
        <w:tab/>
        <w:t>TOIMEAINE(TE) SISALDUS</w:t>
      </w:r>
    </w:p>
    <w:p w14:paraId="74694D21" w14:textId="77777777" w:rsidR="00D23C5B" w:rsidRPr="004C4DB5" w:rsidRDefault="00D23C5B" w:rsidP="00D23C5B">
      <w:pPr>
        <w:rPr>
          <w:i/>
          <w:szCs w:val="24"/>
        </w:rPr>
      </w:pPr>
    </w:p>
    <w:p w14:paraId="06C0F1F0" w14:textId="77777777" w:rsidR="00D23C5B" w:rsidRPr="004C4DB5" w:rsidRDefault="00D23C5B" w:rsidP="00D23C5B">
      <w:r w:rsidRPr="004C4DB5">
        <w:rPr>
          <w:szCs w:val="24"/>
        </w:rPr>
        <w:t>Üks viaal sisaldab 600</w:t>
      </w:r>
      <w:r w:rsidRPr="004C4DB5">
        <w:t> mg/5 ml trastuzumabi.</w:t>
      </w:r>
    </w:p>
    <w:p w14:paraId="330E3CE9" w14:textId="77777777" w:rsidR="00D23C5B" w:rsidRPr="004C4DB5" w:rsidRDefault="00D23C5B" w:rsidP="00D23C5B">
      <w:pPr>
        <w:rPr>
          <w:szCs w:val="24"/>
        </w:rPr>
      </w:pPr>
    </w:p>
    <w:p w14:paraId="44437D60" w14:textId="77777777" w:rsidR="00D23C5B" w:rsidRPr="004C4DB5" w:rsidRDefault="00D23C5B" w:rsidP="00D23C5B">
      <w:pPr>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30ED101E" w14:textId="77777777" w:rsidTr="00760D5C">
        <w:tc>
          <w:tcPr>
            <w:tcW w:w="9322" w:type="dxa"/>
          </w:tcPr>
          <w:p w14:paraId="6C2DB7B2" w14:textId="77777777" w:rsidR="00D23C5B" w:rsidRPr="004C4DB5" w:rsidRDefault="00D23C5B" w:rsidP="00760D5C">
            <w:pPr>
              <w:tabs>
                <w:tab w:val="left" w:pos="142"/>
              </w:tabs>
              <w:ind w:left="567" w:hanging="567"/>
              <w:rPr>
                <w:b/>
              </w:rPr>
            </w:pPr>
            <w:r w:rsidRPr="004C4DB5">
              <w:rPr>
                <w:b/>
              </w:rPr>
              <w:t>3.</w:t>
            </w:r>
            <w:r w:rsidRPr="004C4DB5">
              <w:rPr>
                <w:b/>
              </w:rPr>
              <w:tab/>
              <w:t xml:space="preserve">ABIAINED </w:t>
            </w:r>
          </w:p>
        </w:tc>
      </w:tr>
    </w:tbl>
    <w:p w14:paraId="11900A78" w14:textId="77777777" w:rsidR="00D23C5B" w:rsidRPr="004C4DB5" w:rsidRDefault="00D23C5B" w:rsidP="00D23C5B"/>
    <w:p w14:paraId="7618F2F9" w14:textId="44A7358A" w:rsidR="00D23C5B" w:rsidRPr="004C4DB5" w:rsidRDefault="00021220" w:rsidP="00CB04CA">
      <w:pPr>
        <w:rPr>
          <w:szCs w:val="24"/>
        </w:rPr>
      </w:pPr>
      <w:r>
        <w:rPr>
          <w:szCs w:val="24"/>
        </w:rPr>
        <w:t>Sisaldab ka: r</w:t>
      </w:r>
      <w:r w:rsidR="00D23C5B" w:rsidRPr="004C4DB5">
        <w:rPr>
          <w:szCs w:val="24"/>
        </w:rPr>
        <w:t>ekombinantne inimese hüaluronidaas (rHuPH20)</w:t>
      </w:r>
      <w:r>
        <w:rPr>
          <w:szCs w:val="24"/>
        </w:rPr>
        <w:t>, h</w:t>
      </w:r>
      <w:r w:rsidR="00D23C5B" w:rsidRPr="004C4DB5">
        <w:rPr>
          <w:szCs w:val="24"/>
        </w:rPr>
        <w:t>istidiinvesinikkloriidmonohüdraat</w:t>
      </w:r>
      <w:r w:rsidR="00CB04CA">
        <w:rPr>
          <w:szCs w:val="24"/>
        </w:rPr>
        <w:t>, h</w:t>
      </w:r>
      <w:r w:rsidR="00CB04CA" w:rsidRPr="004C4DB5">
        <w:rPr>
          <w:szCs w:val="24"/>
        </w:rPr>
        <w:t>istidiin</w:t>
      </w:r>
      <w:r>
        <w:rPr>
          <w:szCs w:val="24"/>
        </w:rPr>
        <w:t xml:space="preserve">, </w:t>
      </w:r>
      <w:r w:rsidR="00D23C5B" w:rsidRPr="004C4DB5">
        <w:t>α,α</w:t>
      </w:r>
      <w:r w:rsidR="00126598">
        <w:noBreakHyphen/>
      </w:r>
      <w:r w:rsidR="00D23C5B" w:rsidRPr="004C4DB5">
        <w:t>trehaloosdihüdraat</w:t>
      </w:r>
      <w:r>
        <w:t>, m</w:t>
      </w:r>
      <w:r w:rsidR="00D23C5B" w:rsidRPr="004C4DB5">
        <w:t>etioniin</w:t>
      </w:r>
      <w:r>
        <w:t>, p</w:t>
      </w:r>
      <w:r w:rsidR="00D23C5B" w:rsidRPr="004C4DB5">
        <w:t>olüsorbaat</w:t>
      </w:r>
      <w:r w:rsidR="00444DFF" w:rsidRPr="004C4DB5">
        <w:t> </w:t>
      </w:r>
      <w:r w:rsidR="00D23C5B" w:rsidRPr="004C4DB5">
        <w:t>20</w:t>
      </w:r>
      <w:r>
        <w:t>,</w:t>
      </w:r>
      <w:r w:rsidR="006E4456">
        <w:t xml:space="preserve"> </w:t>
      </w:r>
      <w:r>
        <w:t>s</w:t>
      </w:r>
      <w:r w:rsidR="00D23C5B" w:rsidRPr="004C4DB5">
        <w:t>üstevesi</w:t>
      </w:r>
      <w:r>
        <w:t>.</w:t>
      </w:r>
    </w:p>
    <w:p w14:paraId="36CB31C8" w14:textId="5DBDCDB1" w:rsidR="00CA2085" w:rsidRPr="004C4DB5" w:rsidRDefault="00CA2085" w:rsidP="00CA2085">
      <w:r w:rsidRPr="00650363">
        <w:rPr>
          <w:highlight w:val="lightGray"/>
        </w:rPr>
        <w:t>Lisateavet vt pakendi infolehest</w:t>
      </w:r>
      <w:r w:rsidR="00021220">
        <w:rPr>
          <w:highlight w:val="lightGray"/>
        </w:rPr>
        <w:t>.</w:t>
      </w:r>
    </w:p>
    <w:p w14:paraId="362E34F7" w14:textId="0B99FCAD" w:rsidR="00D23C5B" w:rsidRPr="004C4DB5" w:rsidRDefault="00D23C5B" w:rsidP="00D23C5B"/>
    <w:p w14:paraId="12DCD70E" w14:textId="77777777" w:rsidR="00C26AF6" w:rsidRPr="004C4DB5" w:rsidRDefault="00C26AF6" w:rsidP="00D23C5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3BD20362" w14:textId="77777777" w:rsidTr="00760D5C">
        <w:tc>
          <w:tcPr>
            <w:tcW w:w="9322" w:type="dxa"/>
          </w:tcPr>
          <w:p w14:paraId="55A1D0BF" w14:textId="77777777" w:rsidR="00D23C5B" w:rsidRPr="004C4DB5" w:rsidRDefault="00D23C5B" w:rsidP="00760D5C">
            <w:pPr>
              <w:tabs>
                <w:tab w:val="left" w:pos="142"/>
              </w:tabs>
              <w:ind w:left="567" w:hanging="567"/>
              <w:rPr>
                <w:b/>
              </w:rPr>
            </w:pPr>
            <w:r w:rsidRPr="004C4DB5">
              <w:rPr>
                <w:b/>
              </w:rPr>
              <w:t>4.</w:t>
            </w:r>
            <w:r w:rsidRPr="004C4DB5">
              <w:rPr>
                <w:b/>
              </w:rPr>
              <w:tab/>
              <w:t>RAVIMVORM JA PAKENDI SUURUS</w:t>
            </w:r>
          </w:p>
        </w:tc>
      </w:tr>
    </w:tbl>
    <w:p w14:paraId="02D891D5" w14:textId="77777777" w:rsidR="00D23C5B" w:rsidRPr="004C4DB5" w:rsidRDefault="00D23C5B" w:rsidP="00D23C5B"/>
    <w:p w14:paraId="495F59F1" w14:textId="77777777" w:rsidR="00D23C5B" w:rsidRPr="004C4DB5" w:rsidRDefault="00D23C5B" w:rsidP="00D23C5B">
      <w:r w:rsidRPr="004C4DB5">
        <w:rPr>
          <w:highlight w:val="lightGray"/>
        </w:rPr>
        <w:t>Süstelahus</w:t>
      </w:r>
      <w:r w:rsidRPr="004C4DB5">
        <w:t xml:space="preserve"> </w:t>
      </w:r>
    </w:p>
    <w:p w14:paraId="6A0A49EB" w14:textId="77777777" w:rsidR="00D23C5B" w:rsidRPr="004C4DB5" w:rsidRDefault="00D23C5B" w:rsidP="00D23C5B">
      <w:r w:rsidRPr="004C4DB5">
        <w:t>1</w:t>
      </w:r>
      <w:r w:rsidR="006E31A3" w:rsidRPr="004C4DB5">
        <w:t> </w:t>
      </w:r>
      <w:r w:rsidRPr="004C4DB5">
        <w:t>viaal</w:t>
      </w:r>
    </w:p>
    <w:p w14:paraId="27C2A546" w14:textId="77777777" w:rsidR="00D23C5B" w:rsidRPr="004C4DB5" w:rsidRDefault="00D23C5B" w:rsidP="00D23C5B"/>
    <w:p w14:paraId="714B2D4B" w14:textId="77777777" w:rsidR="00D23C5B" w:rsidRPr="004C4DB5" w:rsidRDefault="00D23C5B" w:rsidP="00D23C5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0FC15390" w14:textId="77777777" w:rsidTr="00760D5C">
        <w:tc>
          <w:tcPr>
            <w:tcW w:w="9322" w:type="dxa"/>
          </w:tcPr>
          <w:p w14:paraId="6C157F4B" w14:textId="77777777" w:rsidR="00D23C5B" w:rsidRPr="004C4DB5" w:rsidRDefault="00D23C5B" w:rsidP="00760D5C">
            <w:pPr>
              <w:tabs>
                <w:tab w:val="left" w:pos="142"/>
              </w:tabs>
              <w:ind w:left="567" w:hanging="567"/>
              <w:rPr>
                <w:b/>
              </w:rPr>
            </w:pPr>
            <w:r w:rsidRPr="004C4DB5">
              <w:rPr>
                <w:b/>
              </w:rPr>
              <w:t>5.</w:t>
            </w:r>
            <w:r w:rsidRPr="004C4DB5">
              <w:rPr>
                <w:b/>
              </w:rPr>
              <w:tab/>
              <w:t xml:space="preserve">MANUSTAMISVIIS JA </w:t>
            </w:r>
            <w:r w:rsidR="00155C62" w:rsidRPr="004C4DB5">
              <w:rPr>
                <w:b/>
              </w:rPr>
              <w:t>-</w:t>
            </w:r>
            <w:r w:rsidRPr="004C4DB5">
              <w:rPr>
                <w:b/>
              </w:rPr>
              <w:t>TEE(D)</w:t>
            </w:r>
          </w:p>
        </w:tc>
      </w:tr>
    </w:tbl>
    <w:p w14:paraId="06AF83C6" w14:textId="77777777" w:rsidR="00D23C5B" w:rsidRPr="004C4DB5" w:rsidRDefault="00D23C5B" w:rsidP="00D23C5B">
      <w:pPr>
        <w:rPr>
          <w:szCs w:val="24"/>
        </w:rPr>
      </w:pPr>
    </w:p>
    <w:p w14:paraId="165EE8D9" w14:textId="77777777" w:rsidR="00D23C5B" w:rsidRPr="004C4DB5" w:rsidRDefault="00D23C5B" w:rsidP="00D23C5B">
      <w:r w:rsidRPr="004C4DB5">
        <w:t>Ainult subkutaanseks manustamiseks</w:t>
      </w:r>
    </w:p>
    <w:p w14:paraId="52177CDC" w14:textId="77777777" w:rsidR="00D23C5B" w:rsidRPr="004C4DB5" w:rsidRDefault="00D23C5B" w:rsidP="00D23C5B">
      <w:pPr>
        <w:rPr>
          <w:szCs w:val="24"/>
        </w:rPr>
      </w:pPr>
      <w:r w:rsidRPr="004C4DB5">
        <w:t>Enne ravimi kasutamist lugege pakendi infolehte</w:t>
      </w:r>
    </w:p>
    <w:p w14:paraId="6A1DEE51" w14:textId="77777777" w:rsidR="00D23C5B" w:rsidRPr="004C4DB5" w:rsidRDefault="00D23C5B" w:rsidP="00D23C5B">
      <w:pPr>
        <w:tabs>
          <w:tab w:val="left" w:pos="0"/>
        </w:tabs>
        <w:autoSpaceDE w:val="0"/>
        <w:autoSpaceDN w:val="0"/>
        <w:adjustRightInd w:val="0"/>
        <w:ind w:left="142" w:hanging="142"/>
        <w:jc w:val="both"/>
        <w:rPr>
          <w:szCs w:val="24"/>
        </w:rPr>
      </w:pPr>
    </w:p>
    <w:p w14:paraId="194C96EF" w14:textId="77777777" w:rsidR="00D23C5B" w:rsidRPr="004C4DB5" w:rsidRDefault="00D23C5B" w:rsidP="00D23C5B">
      <w:pPr>
        <w:tabs>
          <w:tab w:val="left" w:pos="0"/>
        </w:tabs>
        <w:autoSpaceDE w:val="0"/>
        <w:autoSpaceDN w:val="0"/>
        <w:adjustRightInd w:val="0"/>
        <w:ind w:left="142" w:hanging="142"/>
        <w:jc w:val="both"/>
        <w:rPr>
          <w:szCs w:val="24"/>
        </w:rPr>
      </w:pPr>
    </w:p>
    <w:p w14:paraId="2A470BD1" w14:textId="77777777" w:rsidR="00D23C5B" w:rsidRPr="004C4DB5" w:rsidRDefault="00D23C5B" w:rsidP="00D23C5B">
      <w:pPr>
        <w:pBdr>
          <w:top w:val="single" w:sz="4" w:space="1" w:color="auto"/>
          <w:left w:val="single" w:sz="4" w:space="4" w:color="auto"/>
          <w:bottom w:val="single" w:sz="4" w:space="1" w:color="auto"/>
          <w:right w:val="single" w:sz="4" w:space="4" w:color="auto"/>
        </w:pBdr>
        <w:ind w:left="567" w:hanging="567"/>
        <w:outlineLvl w:val="0"/>
        <w:rPr>
          <w:szCs w:val="24"/>
        </w:rPr>
      </w:pPr>
      <w:r w:rsidRPr="004C4DB5">
        <w:rPr>
          <w:b/>
          <w:szCs w:val="24"/>
        </w:rPr>
        <w:t>6.</w:t>
      </w:r>
      <w:r w:rsidRPr="004C4DB5">
        <w:rPr>
          <w:b/>
          <w:szCs w:val="24"/>
        </w:rPr>
        <w:tab/>
        <w:t>ERIHOIATUS, ET RAVIMIT TULEB HOIDA LASTE EEST VARJATUD JA KÄTTESAAMATUS KOHAS</w:t>
      </w:r>
    </w:p>
    <w:p w14:paraId="029D2539" w14:textId="77777777" w:rsidR="00D23C5B" w:rsidRPr="004C4DB5" w:rsidRDefault="00D23C5B" w:rsidP="00D23C5B">
      <w:pPr>
        <w:rPr>
          <w:szCs w:val="24"/>
        </w:rPr>
      </w:pPr>
    </w:p>
    <w:p w14:paraId="61A9BC71" w14:textId="77777777" w:rsidR="00D23C5B" w:rsidRPr="004C4DB5" w:rsidRDefault="00D23C5B" w:rsidP="00D23C5B">
      <w:pPr>
        <w:outlineLvl w:val="0"/>
        <w:rPr>
          <w:szCs w:val="24"/>
        </w:rPr>
      </w:pPr>
      <w:r w:rsidRPr="004C4DB5">
        <w:rPr>
          <w:szCs w:val="24"/>
        </w:rPr>
        <w:t>Hoida laste eest varjatud ja kättesaamatus kohas</w:t>
      </w:r>
    </w:p>
    <w:p w14:paraId="47AF38DC" w14:textId="77777777" w:rsidR="00D23C5B" w:rsidRPr="004C4DB5" w:rsidRDefault="00D23C5B" w:rsidP="00D23C5B">
      <w:pPr>
        <w:rPr>
          <w:szCs w:val="24"/>
        </w:rPr>
      </w:pPr>
    </w:p>
    <w:p w14:paraId="2825196E" w14:textId="77777777" w:rsidR="00D23C5B" w:rsidRPr="004C4DB5" w:rsidRDefault="00D23C5B" w:rsidP="00D23C5B">
      <w:pPr>
        <w:rPr>
          <w:szCs w:val="24"/>
        </w:rPr>
      </w:pPr>
    </w:p>
    <w:p w14:paraId="324D4BB5" w14:textId="77777777" w:rsidR="00D23C5B" w:rsidRPr="004C4DB5" w:rsidRDefault="00D23C5B" w:rsidP="00D23C5B">
      <w:pPr>
        <w:pBdr>
          <w:top w:val="single" w:sz="4" w:space="1" w:color="auto"/>
          <w:left w:val="single" w:sz="4" w:space="4" w:color="auto"/>
          <w:bottom w:val="single" w:sz="4" w:space="1" w:color="auto"/>
          <w:right w:val="single" w:sz="4" w:space="4" w:color="auto"/>
        </w:pBdr>
        <w:ind w:left="567" w:hanging="567"/>
        <w:outlineLvl w:val="0"/>
        <w:rPr>
          <w:szCs w:val="24"/>
        </w:rPr>
      </w:pPr>
      <w:r w:rsidRPr="004C4DB5">
        <w:rPr>
          <w:b/>
          <w:szCs w:val="24"/>
        </w:rPr>
        <w:t>7.</w:t>
      </w:r>
      <w:r w:rsidRPr="004C4DB5">
        <w:rPr>
          <w:b/>
          <w:szCs w:val="24"/>
        </w:rPr>
        <w:tab/>
        <w:t>TEISED ERIHOIATUSED (VAJADUSEL)</w:t>
      </w:r>
    </w:p>
    <w:p w14:paraId="5A5E21D0" w14:textId="77777777" w:rsidR="00D23C5B" w:rsidRPr="004C4DB5" w:rsidRDefault="00D23C5B" w:rsidP="00D23C5B">
      <w:pPr>
        <w:rPr>
          <w:szCs w:val="24"/>
        </w:rPr>
      </w:pPr>
    </w:p>
    <w:p w14:paraId="68441834" w14:textId="77777777" w:rsidR="00D23C5B" w:rsidRPr="004C4DB5" w:rsidRDefault="00D23C5B" w:rsidP="00D23C5B">
      <w:pPr>
        <w:tabs>
          <w:tab w:val="left" w:pos="749"/>
        </w:tabs>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10E3D8EE" w14:textId="77777777" w:rsidTr="00760D5C">
        <w:tc>
          <w:tcPr>
            <w:tcW w:w="9322" w:type="dxa"/>
          </w:tcPr>
          <w:p w14:paraId="17617575" w14:textId="77777777" w:rsidR="00D23C5B" w:rsidRPr="004C4DB5" w:rsidRDefault="00D23C5B" w:rsidP="00760D5C">
            <w:pPr>
              <w:tabs>
                <w:tab w:val="left" w:pos="142"/>
              </w:tabs>
              <w:ind w:left="567" w:hanging="567"/>
              <w:rPr>
                <w:b/>
              </w:rPr>
            </w:pPr>
            <w:r w:rsidRPr="004C4DB5">
              <w:rPr>
                <w:b/>
              </w:rPr>
              <w:t>8.</w:t>
            </w:r>
            <w:r w:rsidRPr="004C4DB5">
              <w:rPr>
                <w:b/>
              </w:rPr>
              <w:tab/>
              <w:t>KÕLBLIKKUSAEG</w:t>
            </w:r>
          </w:p>
        </w:tc>
      </w:tr>
    </w:tbl>
    <w:p w14:paraId="1005EA9F" w14:textId="77777777" w:rsidR="00D23C5B" w:rsidRPr="004C4DB5" w:rsidRDefault="00D23C5B" w:rsidP="00D23C5B"/>
    <w:p w14:paraId="4E06862A" w14:textId="77777777" w:rsidR="0003316B" w:rsidRPr="004C4DB5" w:rsidRDefault="0003316B" w:rsidP="0003316B">
      <w:pPr>
        <w:rPr>
          <w:szCs w:val="22"/>
        </w:rPr>
      </w:pPr>
      <w:r w:rsidRPr="004C4DB5">
        <w:rPr>
          <w:szCs w:val="22"/>
        </w:rPr>
        <w:t>EXP</w:t>
      </w:r>
    </w:p>
    <w:p w14:paraId="6B55E022" w14:textId="77777777" w:rsidR="00D23C5B" w:rsidRPr="004C4DB5" w:rsidRDefault="00D23C5B" w:rsidP="00D23C5B"/>
    <w:p w14:paraId="58846140" w14:textId="77777777" w:rsidR="00D23C5B" w:rsidRPr="004C4DB5" w:rsidRDefault="00D23C5B" w:rsidP="00D23C5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633F665E" w14:textId="77777777" w:rsidTr="00760D5C">
        <w:tc>
          <w:tcPr>
            <w:tcW w:w="9322" w:type="dxa"/>
          </w:tcPr>
          <w:p w14:paraId="6993B97A" w14:textId="77777777" w:rsidR="00D23C5B" w:rsidRPr="004C4DB5" w:rsidRDefault="00D23C5B" w:rsidP="00760D5C">
            <w:pPr>
              <w:keepNext/>
              <w:tabs>
                <w:tab w:val="left" w:pos="142"/>
              </w:tabs>
              <w:ind w:left="567" w:hanging="567"/>
            </w:pPr>
            <w:r w:rsidRPr="004C4DB5">
              <w:rPr>
                <w:b/>
              </w:rPr>
              <w:t>9.</w:t>
            </w:r>
            <w:r w:rsidRPr="004C4DB5">
              <w:rPr>
                <w:b/>
              </w:rPr>
              <w:tab/>
              <w:t xml:space="preserve">SÄILITAMISE ERITINGIMUSED </w:t>
            </w:r>
          </w:p>
        </w:tc>
      </w:tr>
    </w:tbl>
    <w:p w14:paraId="12471751" w14:textId="77777777" w:rsidR="00D23C5B" w:rsidRPr="004C4DB5" w:rsidRDefault="00D23C5B" w:rsidP="00D23C5B">
      <w:pPr>
        <w:keepNext/>
      </w:pPr>
    </w:p>
    <w:p w14:paraId="4C5638DF" w14:textId="77777777" w:rsidR="00D23C5B" w:rsidRPr="004C4DB5" w:rsidRDefault="00D23C5B" w:rsidP="00D23C5B">
      <w:r w:rsidRPr="004C4DB5">
        <w:t>Hoida külmkapis (2</w:t>
      </w:r>
      <w:r w:rsidR="00B06CBF" w:rsidRPr="004C4DB5">
        <w:t> </w:t>
      </w:r>
      <w:r w:rsidRPr="004C4DB5">
        <w:sym w:font="Symbol" w:char="F0B0"/>
      </w:r>
      <w:r w:rsidRPr="004C4DB5">
        <w:t>C...8</w:t>
      </w:r>
      <w:r w:rsidR="00B06CBF" w:rsidRPr="004C4DB5">
        <w:t> </w:t>
      </w:r>
      <w:r w:rsidRPr="004C4DB5">
        <w:sym w:font="Symbol" w:char="F0B0"/>
      </w:r>
      <w:r w:rsidRPr="004C4DB5">
        <w:t>C)</w:t>
      </w:r>
    </w:p>
    <w:p w14:paraId="22D09091" w14:textId="77777777" w:rsidR="00D23C5B" w:rsidRPr="004C4DB5" w:rsidRDefault="00D23C5B" w:rsidP="00D23C5B">
      <w:pPr>
        <w:rPr>
          <w:szCs w:val="24"/>
        </w:rPr>
      </w:pPr>
      <w:r w:rsidRPr="004C4DB5">
        <w:rPr>
          <w:szCs w:val="24"/>
        </w:rPr>
        <w:t>Hoida viaal välispakendis valguse eest kaitstult</w:t>
      </w:r>
    </w:p>
    <w:p w14:paraId="3646BE14" w14:textId="77777777" w:rsidR="00D23C5B" w:rsidRPr="004C4DB5" w:rsidRDefault="00D23C5B" w:rsidP="00D23C5B">
      <w:pPr>
        <w:rPr>
          <w:szCs w:val="24"/>
        </w:rPr>
      </w:pPr>
      <w:r w:rsidRPr="004C4DB5">
        <w:rPr>
          <w:szCs w:val="24"/>
        </w:rPr>
        <w:t>Mitte lasta külmuda</w:t>
      </w:r>
    </w:p>
    <w:p w14:paraId="52F6CFF8" w14:textId="77777777" w:rsidR="00D23C5B" w:rsidRPr="004C4DB5" w:rsidRDefault="00D23C5B" w:rsidP="00D23C5B"/>
    <w:p w14:paraId="61953A9A" w14:textId="77777777" w:rsidR="00D23C5B" w:rsidRPr="004C4DB5" w:rsidRDefault="00D23C5B" w:rsidP="00D23C5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6056662B" w14:textId="77777777" w:rsidTr="00760D5C">
        <w:tc>
          <w:tcPr>
            <w:tcW w:w="9322" w:type="dxa"/>
          </w:tcPr>
          <w:p w14:paraId="34F61A29" w14:textId="77777777" w:rsidR="00D23C5B" w:rsidRPr="004C4DB5" w:rsidRDefault="00D23C5B" w:rsidP="00760D5C">
            <w:pPr>
              <w:tabs>
                <w:tab w:val="left" w:pos="142"/>
              </w:tabs>
              <w:ind w:left="567" w:hanging="567"/>
              <w:rPr>
                <w:b/>
              </w:rPr>
            </w:pPr>
            <w:r w:rsidRPr="004C4DB5">
              <w:rPr>
                <w:b/>
              </w:rPr>
              <w:t>10.</w:t>
            </w:r>
            <w:r w:rsidRPr="004C4DB5">
              <w:rPr>
                <w:b/>
              </w:rPr>
              <w:tab/>
              <w:t>ERINÕUDED KASUTAMATA JÄÄNUD RAVIMPREPARAADI VÕI SELLEST TEKKINUD JÄÄTMEMATERJALI HÄVITAMISEKS, VASTAVALT VAJADUSELE</w:t>
            </w:r>
          </w:p>
        </w:tc>
      </w:tr>
    </w:tbl>
    <w:p w14:paraId="6D9A6034" w14:textId="77777777" w:rsidR="00D23C5B" w:rsidRPr="004C4DB5" w:rsidRDefault="00D23C5B" w:rsidP="00D23C5B"/>
    <w:p w14:paraId="566989E6" w14:textId="77777777" w:rsidR="00D23C5B" w:rsidRPr="004C4DB5" w:rsidRDefault="00D23C5B" w:rsidP="00D23C5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7D2B5D27" w14:textId="77777777" w:rsidTr="00760D5C">
        <w:tc>
          <w:tcPr>
            <w:tcW w:w="9322" w:type="dxa"/>
          </w:tcPr>
          <w:p w14:paraId="29DC22AF" w14:textId="77777777" w:rsidR="00D23C5B" w:rsidRPr="004C4DB5" w:rsidRDefault="00D23C5B" w:rsidP="00760D5C">
            <w:pPr>
              <w:tabs>
                <w:tab w:val="left" w:pos="142"/>
              </w:tabs>
              <w:ind w:left="567" w:hanging="567"/>
              <w:rPr>
                <w:b/>
              </w:rPr>
            </w:pPr>
            <w:r w:rsidRPr="004C4DB5">
              <w:rPr>
                <w:b/>
              </w:rPr>
              <w:t>11.</w:t>
            </w:r>
            <w:r w:rsidRPr="004C4DB5">
              <w:rPr>
                <w:b/>
              </w:rPr>
              <w:tab/>
              <w:t>MÜÜGILOA HOIDJA NIMI JA AADRESS</w:t>
            </w:r>
          </w:p>
        </w:tc>
      </w:tr>
    </w:tbl>
    <w:p w14:paraId="03A1893F" w14:textId="77777777" w:rsidR="00D23C5B" w:rsidRPr="004C4DB5" w:rsidRDefault="00D23C5B" w:rsidP="00D23C5B">
      <w:pPr>
        <w:rPr>
          <w:szCs w:val="24"/>
        </w:rPr>
      </w:pPr>
    </w:p>
    <w:p w14:paraId="671AF4E6" w14:textId="77777777" w:rsidR="00524628" w:rsidRPr="004C4DB5" w:rsidRDefault="00524628" w:rsidP="00524628">
      <w:r w:rsidRPr="004C4DB5">
        <w:t>Roche Registration GmbH</w:t>
      </w:r>
    </w:p>
    <w:p w14:paraId="1032128B" w14:textId="77777777" w:rsidR="00524628" w:rsidRPr="004C4DB5" w:rsidRDefault="00524628" w:rsidP="00524628">
      <w:r w:rsidRPr="004C4DB5">
        <w:t>Emil-Barell-Strasse 1</w:t>
      </w:r>
    </w:p>
    <w:p w14:paraId="6BFE230E" w14:textId="77777777" w:rsidR="00524628" w:rsidRPr="004C4DB5" w:rsidRDefault="00524628" w:rsidP="00524628">
      <w:r w:rsidRPr="004C4DB5">
        <w:t>79639 Grenzach-Wyhlen</w:t>
      </w:r>
    </w:p>
    <w:p w14:paraId="0F93B1A5" w14:textId="77777777" w:rsidR="00524628" w:rsidRPr="004C4DB5" w:rsidRDefault="00524628" w:rsidP="00524628">
      <w:r w:rsidRPr="004C4DB5">
        <w:t>Saksamaa</w:t>
      </w:r>
    </w:p>
    <w:p w14:paraId="3012CD9A" w14:textId="77777777" w:rsidR="00D23C5B" w:rsidRPr="004C4DB5" w:rsidRDefault="00D23C5B" w:rsidP="00D23C5B">
      <w:pPr>
        <w:rPr>
          <w:szCs w:val="24"/>
        </w:rPr>
      </w:pPr>
    </w:p>
    <w:p w14:paraId="5C664B6F" w14:textId="77777777" w:rsidR="00354029" w:rsidRPr="004C4DB5" w:rsidRDefault="00354029" w:rsidP="00D23C5B">
      <w:pPr>
        <w:rPr>
          <w:szCs w:val="24"/>
        </w:rPr>
      </w:pPr>
    </w:p>
    <w:p w14:paraId="5B68CDE5" w14:textId="77777777" w:rsidR="00D23C5B" w:rsidRPr="004C4DB5" w:rsidRDefault="00D23C5B" w:rsidP="00D23C5B">
      <w:pPr>
        <w:pBdr>
          <w:top w:val="single" w:sz="4" w:space="1" w:color="auto"/>
          <w:left w:val="single" w:sz="4" w:space="4" w:color="auto"/>
          <w:bottom w:val="single" w:sz="4" w:space="1" w:color="auto"/>
          <w:right w:val="single" w:sz="4" w:space="4" w:color="auto"/>
        </w:pBdr>
        <w:outlineLvl w:val="0"/>
      </w:pPr>
      <w:r w:rsidRPr="004C4DB5">
        <w:rPr>
          <w:b/>
        </w:rPr>
        <w:t>12.</w:t>
      </w:r>
      <w:r w:rsidRPr="004C4DB5">
        <w:rPr>
          <w:b/>
        </w:rPr>
        <w:tab/>
        <w:t xml:space="preserve">MÜÜGILOA NUMBER (NUMBRID) </w:t>
      </w:r>
    </w:p>
    <w:p w14:paraId="5EAFAB99" w14:textId="77777777" w:rsidR="00D23C5B" w:rsidRPr="004C4DB5" w:rsidRDefault="00D23C5B" w:rsidP="00D23C5B">
      <w:pPr>
        <w:rPr>
          <w:szCs w:val="24"/>
        </w:rPr>
      </w:pPr>
    </w:p>
    <w:p w14:paraId="1456EB85" w14:textId="77777777" w:rsidR="00D23C5B" w:rsidRPr="004C4DB5" w:rsidRDefault="00D23C5B" w:rsidP="00D23C5B">
      <w:pPr>
        <w:outlineLvl w:val="0"/>
        <w:rPr>
          <w:szCs w:val="24"/>
        </w:rPr>
      </w:pPr>
      <w:r w:rsidRPr="004C4DB5">
        <w:t>EU/1/00/145/002</w:t>
      </w:r>
    </w:p>
    <w:p w14:paraId="6596061C" w14:textId="77777777" w:rsidR="00D23C5B" w:rsidRPr="004C4DB5" w:rsidRDefault="00D23C5B" w:rsidP="00D23C5B">
      <w:pPr>
        <w:rPr>
          <w:szCs w:val="24"/>
        </w:rPr>
      </w:pPr>
    </w:p>
    <w:p w14:paraId="4775543C" w14:textId="77777777" w:rsidR="00D23C5B" w:rsidRPr="004C4DB5" w:rsidRDefault="00D23C5B" w:rsidP="00D23C5B">
      <w:pPr>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183515F7" w14:textId="77777777" w:rsidTr="00760D5C">
        <w:tc>
          <w:tcPr>
            <w:tcW w:w="9322" w:type="dxa"/>
          </w:tcPr>
          <w:p w14:paraId="7B2D697F" w14:textId="77777777" w:rsidR="00D23C5B" w:rsidRPr="004C4DB5" w:rsidRDefault="00D23C5B" w:rsidP="00760D5C">
            <w:pPr>
              <w:tabs>
                <w:tab w:val="left" w:pos="142"/>
              </w:tabs>
              <w:ind w:left="567" w:hanging="567"/>
              <w:rPr>
                <w:b/>
              </w:rPr>
            </w:pPr>
            <w:r w:rsidRPr="004C4DB5">
              <w:rPr>
                <w:b/>
              </w:rPr>
              <w:t>13.</w:t>
            </w:r>
            <w:r w:rsidRPr="004C4DB5">
              <w:rPr>
                <w:b/>
              </w:rPr>
              <w:tab/>
              <w:t xml:space="preserve">PARTII NUMBER </w:t>
            </w:r>
          </w:p>
        </w:tc>
      </w:tr>
    </w:tbl>
    <w:p w14:paraId="47985CB4" w14:textId="77777777" w:rsidR="00D23C5B" w:rsidRPr="004C4DB5" w:rsidRDefault="00D23C5B" w:rsidP="00D23C5B"/>
    <w:p w14:paraId="3B29332B" w14:textId="77777777" w:rsidR="0003316B" w:rsidRPr="004C4DB5" w:rsidRDefault="0003316B" w:rsidP="00D23C5B">
      <w:r w:rsidRPr="004C4DB5">
        <w:rPr>
          <w:szCs w:val="22"/>
        </w:rPr>
        <w:t>Lot</w:t>
      </w:r>
    </w:p>
    <w:p w14:paraId="369CC0EE" w14:textId="77777777" w:rsidR="00D23C5B" w:rsidRPr="004C4DB5" w:rsidRDefault="00D23C5B" w:rsidP="00D23C5B"/>
    <w:p w14:paraId="36A228CD" w14:textId="77777777" w:rsidR="00D23C5B" w:rsidRPr="004C4DB5" w:rsidRDefault="00D23C5B" w:rsidP="00D23C5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672A3875" w14:textId="77777777" w:rsidTr="00760D5C">
        <w:tc>
          <w:tcPr>
            <w:tcW w:w="9322" w:type="dxa"/>
          </w:tcPr>
          <w:p w14:paraId="06041F1C" w14:textId="77777777" w:rsidR="00D23C5B" w:rsidRPr="004C4DB5" w:rsidRDefault="00D23C5B" w:rsidP="00760D5C">
            <w:pPr>
              <w:tabs>
                <w:tab w:val="left" w:pos="142"/>
              </w:tabs>
              <w:ind w:left="567" w:hanging="567"/>
              <w:rPr>
                <w:b/>
              </w:rPr>
            </w:pPr>
            <w:r w:rsidRPr="004C4DB5">
              <w:rPr>
                <w:b/>
              </w:rPr>
              <w:t>14.</w:t>
            </w:r>
            <w:r w:rsidRPr="004C4DB5">
              <w:rPr>
                <w:b/>
              </w:rPr>
              <w:tab/>
              <w:t xml:space="preserve">RAVIMI VÄLJASTAMISTINGIMUSED </w:t>
            </w:r>
          </w:p>
        </w:tc>
      </w:tr>
    </w:tbl>
    <w:p w14:paraId="59C4BEB0" w14:textId="77777777" w:rsidR="00D23C5B" w:rsidRPr="004C4DB5" w:rsidRDefault="00D23C5B" w:rsidP="00D23C5B">
      <w:pPr>
        <w:rPr>
          <w:szCs w:val="24"/>
        </w:rPr>
      </w:pPr>
    </w:p>
    <w:p w14:paraId="3E6BCB28" w14:textId="77777777" w:rsidR="00CD734B" w:rsidRPr="004C4DB5" w:rsidRDefault="00CD734B" w:rsidP="00D23C5B">
      <w:pPr>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4696AAF0" w14:textId="77777777" w:rsidTr="00760D5C">
        <w:tc>
          <w:tcPr>
            <w:tcW w:w="9322" w:type="dxa"/>
          </w:tcPr>
          <w:p w14:paraId="485D83D0" w14:textId="77777777" w:rsidR="00D23C5B" w:rsidRPr="004C4DB5" w:rsidRDefault="00D23C5B" w:rsidP="00760D5C">
            <w:pPr>
              <w:tabs>
                <w:tab w:val="left" w:pos="142"/>
              </w:tabs>
              <w:ind w:left="567" w:hanging="567"/>
              <w:rPr>
                <w:b/>
              </w:rPr>
            </w:pPr>
            <w:r w:rsidRPr="004C4DB5">
              <w:rPr>
                <w:b/>
              </w:rPr>
              <w:t>15.</w:t>
            </w:r>
            <w:r w:rsidRPr="004C4DB5">
              <w:rPr>
                <w:b/>
              </w:rPr>
              <w:tab/>
              <w:t>KASUTUSJUHEND</w:t>
            </w:r>
          </w:p>
        </w:tc>
      </w:tr>
    </w:tbl>
    <w:p w14:paraId="1D289401" w14:textId="77777777" w:rsidR="00D23C5B" w:rsidRPr="004C4DB5" w:rsidRDefault="00D23C5B" w:rsidP="00D23C5B">
      <w:pPr>
        <w:rPr>
          <w:b/>
          <w:u w:val="single"/>
        </w:rPr>
      </w:pPr>
    </w:p>
    <w:p w14:paraId="38C2A389" w14:textId="77777777" w:rsidR="00D23C5B" w:rsidRPr="004C4DB5" w:rsidRDefault="00D23C5B" w:rsidP="00D23C5B">
      <w:pPr>
        <w:rPr>
          <w:b/>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487AA55F" w14:textId="77777777" w:rsidTr="00760D5C">
        <w:tc>
          <w:tcPr>
            <w:tcW w:w="9322" w:type="dxa"/>
          </w:tcPr>
          <w:p w14:paraId="1E0888F3" w14:textId="77777777" w:rsidR="00D23C5B" w:rsidRPr="004C4DB5" w:rsidRDefault="00D23C5B" w:rsidP="00760D5C">
            <w:pPr>
              <w:tabs>
                <w:tab w:val="left" w:pos="142"/>
              </w:tabs>
              <w:ind w:left="567" w:hanging="567"/>
              <w:rPr>
                <w:b/>
              </w:rPr>
            </w:pPr>
            <w:r w:rsidRPr="004C4DB5">
              <w:rPr>
                <w:b/>
              </w:rPr>
              <w:t>16.</w:t>
            </w:r>
            <w:r w:rsidRPr="004C4DB5">
              <w:rPr>
                <w:b/>
              </w:rPr>
              <w:tab/>
              <w:t>TEAVE BRAILLE’ KIRJAS (PUNKTKIRJAS)</w:t>
            </w:r>
          </w:p>
        </w:tc>
      </w:tr>
    </w:tbl>
    <w:p w14:paraId="24271836" w14:textId="77777777" w:rsidR="00D23C5B" w:rsidRPr="004C4DB5" w:rsidRDefault="00D23C5B" w:rsidP="00D23C5B"/>
    <w:p w14:paraId="0AD89C46" w14:textId="77777777" w:rsidR="00D23C5B" w:rsidRPr="004C4DB5" w:rsidRDefault="00D23C5B" w:rsidP="00D23C5B">
      <w:r w:rsidRPr="004C4DB5">
        <w:rPr>
          <w:highlight w:val="lightGray"/>
        </w:rPr>
        <w:t>Põhjendus Braille</w:t>
      </w:r>
      <w:r w:rsidR="00D82824" w:rsidRPr="004C4DB5">
        <w:rPr>
          <w:highlight w:val="lightGray"/>
        </w:rPr>
        <w:t>’</w:t>
      </w:r>
      <w:r w:rsidRPr="004C4DB5">
        <w:rPr>
          <w:highlight w:val="lightGray"/>
        </w:rPr>
        <w:t xml:space="preserve"> mitte lisamiseks</w:t>
      </w:r>
      <w:r w:rsidR="00A1009F" w:rsidRPr="004C4DB5">
        <w:rPr>
          <w:highlight w:val="lightGray"/>
        </w:rPr>
        <w:t>.</w:t>
      </w:r>
    </w:p>
    <w:p w14:paraId="32EFD5F0" w14:textId="77777777" w:rsidR="00D23C5B" w:rsidRPr="004C4DB5" w:rsidRDefault="00D23C5B" w:rsidP="00D23C5B">
      <w:pPr>
        <w:rPr>
          <w:szCs w:val="24"/>
        </w:rPr>
      </w:pPr>
    </w:p>
    <w:p w14:paraId="35EF2DFB" w14:textId="77777777" w:rsidR="00780C37" w:rsidRPr="004C4DB5" w:rsidRDefault="00780C37" w:rsidP="00D23C5B">
      <w:pPr>
        <w:rPr>
          <w:b/>
          <w:u w:val="single"/>
        </w:rPr>
      </w:pPr>
    </w:p>
    <w:p w14:paraId="33C3CF33" w14:textId="77777777" w:rsidR="00780C37" w:rsidRPr="004C4DB5" w:rsidRDefault="00780C37" w:rsidP="00780C37">
      <w:pPr>
        <w:pBdr>
          <w:top w:val="single" w:sz="4" w:space="1" w:color="auto"/>
          <w:left w:val="single" w:sz="4" w:space="4" w:color="auto"/>
          <w:bottom w:val="single" w:sz="4" w:space="1" w:color="auto"/>
          <w:right w:val="single" w:sz="4" w:space="4" w:color="auto"/>
        </w:pBdr>
        <w:tabs>
          <w:tab w:val="left" w:pos="142"/>
        </w:tabs>
        <w:ind w:left="567" w:hanging="567"/>
        <w:rPr>
          <w:b/>
        </w:rPr>
      </w:pPr>
      <w:r w:rsidRPr="004C4DB5">
        <w:rPr>
          <w:b/>
        </w:rPr>
        <w:t>17.</w:t>
      </w:r>
      <w:r w:rsidRPr="004C4DB5">
        <w:rPr>
          <w:b/>
        </w:rPr>
        <w:tab/>
        <w:t>AINULAADNE IDENTIFIKAATOR – 2D-vöötkood</w:t>
      </w:r>
    </w:p>
    <w:p w14:paraId="79F0A945" w14:textId="77777777" w:rsidR="00780C37" w:rsidRPr="004C4DB5" w:rsidRDefault="00780C37" w:rsidP="00780C37"/>
    <w:p w14:paraId="209AC2CA" w14:textId="77777777" w:rsidR="00780C37" w:rsidRPr="004C4DB5" w:rsidRDefault="00780C37" w:rsidP="00780C37">
      <w:pPr>
        <w:rPr>
          <w:szCs w:val="22"/>
          <w:shd w:val="clear" w:color="auto" w:fill="CCCCCC"/>
        </w:rPr>
      </w:pPr>
      <w:r w:rsidRPr="004C4DB5">
        <w:rPr>
          <w:highlight w:val="lightGray"/>
        </w:rPr>
        <w:t>&lt;Lisatud on 2D-vöötkood, mis sisaldab ainulaadset identifikaatorit.&gt;</w:t>
      </w:r>
    </w:p>
    <w:p w14:paraId="6C2F89A2" w14:textId="77777777" w:rsidR="00780C37" w:rsidRPr="004C4DB5" w:rsidRDefault="00780C37" w:rsidP="00780C37"/>
    <w:p w14:paraId="76C00C47" w14:textId="77777777" w:rsidR="00780C37" w:rsidRPr="004C4DB5" w:rsidRDefault="00780C37" w:rsidP="00780C37"/>
    <w:p w14:paraId="40A3E685" w14:textId="77777777" w:rsidR="00780C37" w:rsidRPr="004C4DB5" w:rsidRDefault="00780C37" w:rsidP="00780C37">
      <w:pPr>
        <w:pBdr>
          <w:top w:val="single" w:sz="4" w:space="1" w:color="auto"/>
          <w:left w:val="single" w:sz="4" w:space="4" w:color="auto"/>
          <w:bottom w:val="single" w:sz="4" w:space="1" w:color="auto"/>
          <w:right w:val="single" w:sz="4" w:space="4" w:color="auto"/>
        </w:pBdr>
        <w:tabs>
          <w:tab w:val="left" w:pos="142"/>
        </w:tabs>
        <w:ind w:left="567" w:hanging="567"/>
        <w:rPr>
          <w:b/>
        </w:rPr>
      </w:pPr>
      <w:r w:rsidRPr="004C4DB5">
        <w:rPr>
          <w:b/>
        </w:rPr>
        <w:t>18.</w:t>
      </w:r>
      <w:r w:rsidRPr="004C4DB5">
        <w:rPr>
          <w:b/>
        </w:rPr>
        <w:tab/>
        <w:t>AINULAADNE IDENTIFIKAATOR – INIMLOETAVAD ANDMED</w:t>
      </w:r>
    </w:p>
    <w:p w14:paraId="6ACF575A" w14:textId="77777777" w:rsidR="00780C37" w:rsidRPr="004C4DB5" w:rsidRDefault="00780C37" w:rsidP="00780C37"/>
    <w:p w14:paraId="2F570C23" w14:textId="77777777" w:rsidR="00780C37" w:rsidRPr="004C4DB5" w:rsidRDefault="00780C37" w:rsidP="00780C37">
      <w:pPr>
        <w:rPr>
          <w:szCs w:val="22"/>
        </w:rPr>
      </w:pPr>
      <w:r w:rsidRPr="004C4DB5">
        <w:t>PC</w:t>
      </w:r>
    </w:p>
    <w:p w14:paraId="397958AE" w14:textId="77777777" w:rsidR="00780C37" w:rsidRPr="004C4DB5" w:rsidRDefault="00780C37" w:rsidP="00780C37">
      <w:pPr>
        <w:rPr>
          <w:szCs w:val="22"/>
        </w:rPr>
      </w:pPr>
      <w:r w:rsidRPr="004C4DB5">
        <w:t>SN</w:t>
      </w:r>
    </w:p>
    <w:p w14:paraId="7F4BED5D" w14:textId="77777777" w:rsidR="00780C37" w:rsidRPr="004C4DB5" w:rsidRDefault="00780C37" w:rsidP="00780C37">
      <w:pPr>
        <w:rPr>
          <w:szCs w:val="22"/>
        </w:rPr>
      </w:pPr>
      <w:r w:rsidRPr="004C4DB5">
        <w:t>NN</w:t>
      </w:r>
    </w:p>
    <w:p w14:paraId="1EDE070B" w14:textId="77777777" w:rsidR="00780C37" w:rsidRPr="004C4DB5" w:rsidRDefault="00780C37" w:rsidP="00780C37">
      <w:pPr>
        <w:rPr>
          <w:szCs w:val="24"/>
        </w:rPr>
      </w:pPr>
    </w:p>
    <w:p w14:paraId="46C0E705" w14:textId="77777777" w:rsidR="00D23C5B" w:rsidRPr="004C4DB5" w:rsidRDefault="00D23C5B" w:rsidP="00D23C5B">
      <w:pPr>
        <w:rPr>
          <w:b/>
        </w:rPr>
      </w:pPr>
      <w:r w:rsidRPr="004C4DB5">
        <w:rPr>
          <w:b/>
          <w:u w:val="single"/>
        </w:rPr>
        <w:br w:type="page"/>
      </w:r>
    </w:p>
    <w:p w14:paraId="716B833B" w14:textId="77777777" w:rsidR="00D23C5B" w:rsidRPr="004C4DB5" w:rsidRDefault="00D23C5B" w:rsidP="00D23C5B">
      <w:pPr>
        <w:pBdr>
          <w:top w:val="single" w:sz="4" w:space="1" w:color="auto"/>
          <w:left w:val="single" w:sz="4" w:space="4" w:color="auto"/>
          <w:bottom w:val="single" w:sz="4" w:space="1" w:color="auto"/>
          <w:right w:val="single" w:sz="4" w:space="4" w:color="auto"/>
        </w:pBdr>
        <w:rPr>
          <w:b/>
        </w:rPr>
      </w:pPr>
      <w:r w:rsidRPr="004C4DB5">
        <w:rPr>
          <w:b/>
        </w:rPr>
        <w:lastRenderedPageBreak/>
        <w:t>MINIMAALSED ANDMED, MIS PEAVAD OLEMA VÄIKESEL VAHETUL SISEPAKENDIL</w:t>
      </w:r>
      <w:r w:rsidRPr="004C4DB5">
        <w:rPr>
          <w:b/>
          <w:szCs w:val="24"/>
        </w:rPr>
        <w:t xml:space="preserve"> </w:t>
      </w:r>
    </w:p>
    <w:p w14:paraId="44965529" w14:textId="77777777" w:rsidR="00D23C5B" w:rsidRPr="004C4DB5" w:rsidRDefault="00D23C5B" w:rsidP="00D23C5B">
      <w:pPr>
        <w:pBdr>
          <w:top w:val="single" w:sz="4" w:space="1" w:color="auto"/>
          <w:left w:val="single" w:sz="4" w:space="4" w:color="auto"/>
          <w:bottom w:val="single" w:sz="4" w:space="1" w:color="auto"/>
          <w:right w:val="single" w:sz="4" w:space="4" w:color="auto"/>
        </w:pBdr>
        <w:rPr>
          <w:b/>
        </w:rPr>
      </w:pPr>
    </w:p>
    <w:p w14:paraId="564DE0EE" w14:textId="7F523C7C" w:rsidR="00D23C5B" w:rsidRPr="004C4DB5" w:rsidRDefault="00D23C5B" w:rsidP="00D23C5B">
      <w:pPr>
        <w:pBdr>
          <w:top w:val="single" w:sz="4" w:space="1" w:color="auto"/>
          <w:left w:val="single" w:sz="4" w:space="4" w:color="auto"/>
          <w:bottom w:val="single" w:sz="4" w:space="1" w:color="auto"/>
          <w:right w:val="single" w:sz="4" w:space="4" w:color="auto"/>
        </w:pBdr>
      </w:pPr>
      <w:r w:rsidRPr="004C4DB5">
        <w:rPr>
          <w:b/>
        </w:rPr>
        <w:t xml:space="preserve">VIAALI </w:t>
      </w:r>
      <w:r w:rsidR="009B4055">
        <w:rPr>
          <w:b/>
        </w:rPr>
        <w:t>ETIKETT</w:t>
      </w:r>
    </w:p>
    <w:p w14:paraId="04BAFEE7" w14:textId="77777777" w:rsidR="00D23C5B" w:rsidRPr="004C4DB5" w:rsidRDefault="00D23C5B" w:rsidP="00D23C5B"/>
    <w:p w14:paraId="14D1A1BD" w14:textId="77777777" w:rsidR="00D23C5B" w:rsidRPr="004C4DB5" w:rsidRDefault="00D23C5B" w:rsidP="00D23C5B"/>
    <w:p w14:paraId="49367D84" w14:textId="77777777" w:rsidR="00D23C5B" w:rsidRPr="004C4DB5" w:rsidRDefault="00D23C5B" w:rsidP="00D23C5B">
      <w:pPr>
        <w:pBdr>
          <w:top w:val="single" w:sz="4" w:space="1" w:color="auto"/>
          <w:left w:val="single" w:sz="4" w:space="4" w:color="auto"/>
          <w:bottom w:val="single" w:sz="4" w:space="1" w:color="auto"/>
          <w:right w:val="single" w:sz="4" w:space="4" w:color="auto"/>
        </w:pBdr>
        <w:outlineLvl w:val="0"/>
        <w:rPr>
          <w:b/>
        </w:rPr>
      </w:pPr>
      <w:r w:rsidRPr="004C4DB5">
        <w:rPr>
          <w:b/>
        </w:rPr>
        <w:t>1.</w:t>
      </w:r>
      <w:r w:rsidRPr="004C4DB5">
        <w:rPr>
          <w:b/>
        </w:rPr>
        <w:tab/>
        <w:t>RAVIMPREPARAADI NIMETUS JA MANUSTAMISTEE(D)</w:t>
      </w:r>
    </w:p>
    <w:p w14:paraId="4A7A1116" w14:textId="77777777" w:rsidR="00D23C5B" w:rsidRPr="004C4DB5" w:rsidRDefault="00D23C5B" w:rsidP="00D23C5B">
      <w:pPr>
        <w:ind w:left="567" w:hanging="567"/>
        <w:rPr>
          <w:szCs w:val="24"/>
        </w:rPr>
      </w:pPr>
    </w:p>
    <w:p w14:paraId="47EE548E" w14:textId="77777777" w:rsidR="00D23C5B" w:rsidRPr="004C4DB5" w:rsidRDefault="00D23C5B" w:rsidP="00D23C5B">
      <w:pPr>
        <w:widowControl w:val="0"/>
        <w:rPr>
          <w:szCs w:val="24"/>
        </w:rPr>
      </w:pPr>
      <w:r w:rsidRPr="004C4DB5">
        <w:rPr>
          <w:szCs w:val="24"/>
        </w:rPr>
        <w:t>Herceptin 600 mg süstelahus</w:t>
      </w:r>
    </w:p>
    <w:p w14:paraId="1D2EA414" w14:textId="77777777" w:rsidR="00D23C5B" w:rsidRPr="004C4DB5" w:rsidRDefault="006D59D0" w:rsidP="00D23C5B">
      <w:pPr>
        <w:rPr>
          <w:szCs w:val="24"/>
        </w:rPr>
      </w:pPr>
      <w:r w:rsidRPr="004C4DB5">
        <w:rPr>
          <w:szCs w:val="24"/>
        </w:rPr>
        <w:t>t</w:t>
      </w:r>
      <w:r w:rsidR="00D23C5B" w:rsidRPr="004C4DB5">
        <w:rPr>
          <w:szCs w:val="24"/>
        </w:rPr>
        <w:t>rastuzumab</w:t>
      </w:r>
    </w:p>
    <w:p w14:paraId="21595A99" w14:textId="77777777" w:rsidR="00D23C5B" w:rsidRPr="004C4DB5" w:rsidRDefault="00D23C5B" w:rsidP="00D23C5B">
      <w:pPr>
        <w:rPr>
          <w:szCs w:val="24"/>
        </w:rPr>
      </w:pPr>
      <w:r w:rsidRPr="004C4DB5">
        <w:rPr>
          <w:szCs w:val="24"/>
        </w:rPr>
        <w:t>Subkutaanne</w:t>
      </w:r>
    </w:p>
    <w:p w14:paraId="7BF5766C" w14:textId="77777777" w:rsidR="00D23C5B" w:rsidRPr="004C4DB5" w:rsidRDefault="00D23C5B" w:rsidP="00D23C5B">
      <w:pPr>
        <w:rPr>
          <w:szCs w:val="24"/>
        </w:rPr>
      </w:pPr>
    </w:p>
    <w:p w14:paraId="12CCFB15" w14:textId="77777777" w:rsidR="00D23C5B" w:rsidRPr="004C4DB5" w:rsidRDefault="00D23C5B" w:rsidP="00D23C5B">
      <w:pPr>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28F23258" w14:textId="77777777" w:rsidTr="00760D5C">
        <w:tc>
          <w:tcPr>
            <w:tcW w:w="9322" w:type="dxa"/>
          </w:tcPr>
          <w:p w14:paraId="5CC91331" w14:textId="77777777" w:rsidR="00D23C5B" w:rsidRPr="004C4DB5" w:rsidRDefault="00D23C5B" w:rsidP="00760D5C">
            <w:pPr>
              <w:tabs>
                <w:tab w:val="left" w:pos="142"/>
              </w:tabs>
              <w:ind w:left="567" w:hanging="567"/>
              <w:rPr>
                <w:b/>
              </w:rPr>
            </w:pPr>
            <w:r w:rsidRPr="004C4DB5">
              <w:rPr>
                <w:b/>
              </w:rPr>
              <w:t>2.</w:t>
            </w:r>
            <w:r w:rsidRPr="004C4DB5">
              <w:rPr>
                <w:b/>
              </w:rPr>
              <w:tab/>
              <w:t>MANUSTAMISVIIS</w:t>
            </w:r>
          </w:p>
        </w:tc>
      </w:tr>
    </w:tbl>
    <w:p w14:paraId="6E8210E4" w14:textId="77777777" w:rsidR="00D23C5B" w:rsidRPr="004C4DB5" w:rsidRDefault="00D23C5B" w:rsidP="00D23C5B">
      <w:pPr>
        <w:rPr>
          <w:b/>
        </w:rPr>
      </w:pPr>
    </w:p>
    <w:p w14:paraId="0ECEDA24" w14:textId="77777777" w:rsidR="00D23C5B" w:rsidRPr="004C4DB5" w:rsidRDefault="00D23C5B" w:rsidP="00D23C5B">
      <w:pP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1DE4F828" w14:textId="77777777" w:rsidTr="00760D5C">
        <w:tc>
          <w:tcPr>
            <w:tcW w:w="9322" w:type="dxa"/>
          </w:tcPr>
          <w:p w14:paraId="30934C5A" w14:textId="77777777" w:rsidR="00D23C5B" w:rsidRPr="004C4DB5" w:rsidRDefault="00D23C5B" w:rsidP="00760D5C">
            <w:pPr>
              <w:tabs>
                <w:tab w:val="left" w:pos="142"/>
              </w:tabs>
              <w:ind w:left="567" w:hanging="567"/>
              <w:rPr>
                <w:b/>
              </w:rPr>
            </w:pPr>
            <w:r w:rsidRPr="004C4DB5">
              <w:rPr>
                <w:b/>
              </w:rPr>
              <w:t>3.</w:t>
            </w:r>
            <w:r w:rsidRPr="004C4DB5">
              <w:rPr>
                <w:b/>
              </w:rPr>
              <w:tab/>
              <w:t>KÕLBLIKKUSAEG</w:t>
            </w:r>
          </w:p>
        </w:tc>
      </w:tr>
    </w:tbl>
    <w:p w14:paraId="7410D9BD" w14:textId="77777777" w:rsidR="00D23C5B" w:rsidRPr="004C4DB5" w:rsidRDefault="00D23C5B" w:rsidP="00D23C5B"/>
    <w:p w14:paraId="457E253D" w14:textId="77777777" w:rsidR="00D23C5B" w:rsidRPr="004C4DB5" w:rsidRDefault="00D23C5B" w:rsidP="00D23C5B">
      <w:r w:rsidRPr="004C4DB5">
        <w:t>EXP</w:t>
      </w:r>
    </w:p>
    <w:p w14:paraId="13677F7D" w14:textId="77777777" w:rsidR="00D23C5B" w:rsidRPr="004C4DB5" w:rsidRDefault="00D23C5B" w:rsidP="00D23C5B"/>
    <w:p w14:paraId="04928839" w14:textId="77777777" w:rsidR="00D23C5B" w:rsidRPr="004C4DB5" w:rsidRDefault="00D23C5B" w:rsidP="00D23C5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587F5335" w14:textId="77777777" w:rsidTr="00760D5C">
        <w:tc>
          <w:tcPr>
            <w:tcW w:w="9322" w:type="dxa"/>
          </w:tcPr>
          <w:p w14:paraId="0480B3D3" w14:textId="77777777" w:rsidR="00D23C5B" w:rsidRPr="004C4DB5" w:rsidRDefault="00D23C5B" w:rsidP="00760D5C">
            <w:pPr>
              <w:tabs>
                <w:tab w:val="left" w:pos="142"/>
              </w:tabs>
              <w:ind w:left="567" w:hanging="567"/>
              <w:rPr>
                <w:b/>
              </w:rPr>
            </w:pPr>
            <w:r w:rsidRPr="004C4DB5">
              <w:rPr>
                <w:b/>
              </w:rPr>
              <w:t>4.</w:t>
            </w:r>
            <w:r w:rsidRPr="004C4DB5">
              <w:rPr>
                <w:b/>
              </w:rPr>
              <w:tab/>
              <w:t xml:space="preserve">PARTII NUMBER </w:t>
            </w:r>
          </w:p>
        </w:tc>
      </w:tr>
    </w:tbl>
    <w:p w14:paraId="27A802E1" w14:textId="77777777" w:rsidR="00D23C5B" w:rsidRPr="004C4DB5" w:rsidRDefault="00D23C5B" w:rsidP="00D23C5B">
      <w:pPr>
        <w:ind w:right="113"/>
      </w:pPr>
    </w:p>
    <w:p w14:paraId="7383376B" w14:textId="77777777" w:rsidR="00D23C5B" w:rsidRPr="004C4DB5" w:rsidRDefault="00D23C5B" w:rsidP="00D23C5B">
      <w:pPr>
        <w:ind w:right="113"/>
      </w:pPr>
      <w:r w:rsidRPr="004C4DB5">
        <w:t>Lot</w:t>
      </w:r>
    </w:p>
    <w:p w14:paraId="0BF2013B" w14:textId="77777777" w:rsidR="00D23C5B" w:rsidRPr="004C4DB5" w:rsidRDefault="00D23C5B" w:rsidP="00D23C5B">
      <w:pPr>
        <w:ind w:right="113"/>
      </w:pPr>
    </w:p>
    <w:p w14:paraId="5E25E390" w14:textId="77777777" w:rsidR="00D23C5B" w:rsidRPr="004C4DB5" w:rsidRDefault="00D23C5B" w:rsidP="00D23C5B">
      <w:pPr>
        <w:ind w:right="113"/>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55B1AA28" w14:textId="77777777" w:rsidTr="00760D5C">
        <w:tc>
          <w:tcPr>
            <w:tcW w:w="9322" w:type="dxa"/>
          </w:tcPr>
          <w:p w14:paraId="6E97EED1" w14:textId="77777777" w:rsidR="00D23C5B" w:rsidRPr="004C4DB5" w:rsidRDefault="00D23C5B" w:rsidP="00760D5C">
            <w:pPr>
              <w:tabs>
                <w:tab w:val="left" w:pos="142"/>
              </w:tabs>
              <w:ind w:left="567" w:hanging="567"/>
              <w:rPr>
                <w:b/>
              </w:rPr>
            </w:pPr>
            <w:r w:rsidRPr="004C4DB5">
              <w:rPr>
                <w:b/>
              </w:rPr>
              <w:t>5.</w:t>
            </w:r>
            <w:r w:rsidRPr="004C4DB5">
              <w:rPr>
                <w:b/>
              </w:rPr>
              <w:tab/>
              <w:t>PAKENDI SISU KAALU, MAHU VÕI ÜHIKUTE JÄRGI</w:t>
            </w:r>
          </w:p>
        </w:tc>
      </w:tr>
    </w:tbl>
    <w:p w14:paraId="1BD99F78" w14:textId="77777777" w:rsidR="00D23C5B" w:rsidRPr="004C4DB5" w:rsidRDefault="00D23C5B" w:rsidP="00D23C5B"/>
    <w:p w14:paraId="06C77765" w14:textId="77777777" w:rsidR="00BD2EBD" w:rsidRPr="004C4DB5" w:rsidRDefault="00BD2EBD" w:rsidP="00BD2EBD">
      <w:pPr>
        <w:rPr>
          <w:szCs w:val="22"/>
        </w:rPr>
      </w:pPr>
      <w:r w:rsidRPr="004C4DB5">
        <w:rPr>
          <w:szCs w:val="22"/>
        </w:rPr>
        <w:t>600 mg/5 ml</w:t>
      </w:r>
    </w:p>
    <w:p w14:paraId="2D3C0508" w14:textId="77777777" w:rsidR="00BD2EBD" w:rsidRPr="004C4DB5" w:rsidRDefault="00BD2EBD" w:rsidP="00D23C5B"/>
    <w:p w14:paraId="7299C53E" w14:textId="77777777" w:rsidR="00D23C5B" w:rsidRPr="004C4DB5" w:rsidRDefault="00D23C5B" w:rsidP="00D23C5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23C5B" w:rsidRPr="004C4DB5" w14:paraId="39E968AB" w14:textId="77777777" w:rsidTr="00760D5C">
        <w:tc>
          <w:tcPr>
            <w:tcW w:w="9322" w:type="dxa"/>
          </w:tcPr>
          <w:p w14:paraId="1030C45A" w14:textId="77777777" w:rsidR="00D23C5B" w:rsidRPr="004C4DB5" w:rsidRDefault="00D23C5B" w:rsidP="00760D5C">
            <w:pPr>
              <w:tabs>
                <w:tab w:val="left" w:pos="142"/>
              </w:tabs>
              <w:ind w:left="567" w:hanging="567"/>
              <w:rPr>
                <w:b/>
              </w:rPr>
            </w:pPr>
            <w:r w:rsidRPr="004C4DB5">
              <w:rPr>
                <w:b/>
              </w:rPr>
              <w:t>6.</w:t>
            </w:r>
            <w:r w:rsidRPr="004C4DB5">
              <w:rPr>
                <w:b/>
              </w:rPr>
              <w:tab/>
              <w:t>MUU</w:t>
            </w:r>
          </w:p>
        </w:tc>
      </w:tr>
    </w:tbl>
    <w:p w14:paraId="4A6135E5" w14:textId="77777777" w:rsidR="00D23C5B" w:rsidRPr="004C4DB5" w:rsidRDefault="00D23C5B" w:rsidP="00D23C5B">
      <w:pPr>
        <w:rPr>
          <w:szCs w:val="24"/>
        </w:rPr>
      </w:pPr>
    </w:p>
    <w:p w14:paraId="0E5D80DD" w14:textId="77777777" w:rsidR="00EC466B" w:rsidRPr="004C4DB5" w:rsidRDefault="00D23C5B" w:rsidP="00D23C5B">
      <w:pPr>
        <w:rPr>
          <w:szCs w:val="22"/>
        </w:rPr>
      </w:pPr>
      <w:r w:rsidRPr="004C4DB5">
        <w:rPr>
          <w:szCs w:val="24"/>
        </w:rPr>
        <w:br w:type="page"/>
      </w:r>
    </w:p>
    <w:p w14:paraId="34255CA0" w14:textId="77777777" w:rsidR="006125B7" w:rsidRPr="004C4DB5" w:rsidRDefault="006125B7" w:rsidP="006B2370">
      <w:pPr>
        <w:rPr>
          <w:szCs w:val="22"/>
        </w:rPr>
      </w:pPr>
    </w:p>
    <w:p w14:paraId="185F44C3" w14:textId="77777777" w:rsidR="006125B7" w:rsidRPr="004C4DB5" w:rsidRDefault="006125B7" w:rsidP="006B2370">
      <w:pPr>
        <w:rPr>
          <w:szCs w:val="22"/>
        </w:rPr>
      </w:pPr>
    </w:p>
    <w:p w14:paraId="19DDB021" w14:textId="77777777" w:rsidR="006125B7" w:rsidRPr="004C4DB5" w:rsidRDefault="006125B7" w:rsidP="006B2370">
      <w:pPr>
        <w:rPr>
          <w:szCs w:val="22"/>
        </w:rPr>
      </w:pPr>
    </w:p>
    <w:p w14:paraId="68BA99CF" w14:textId="77777777" w:rsidR="006125B7" w:rsidRPr="004C4DB5" w:rsidRDefault="006125B7" w:rsidP="006B2370">
      <w:pPr>
        <w:rPr>
          <w:szCs w:val="22"/>
        </w:rPr>
      </w:pPr>
    </w:p>
    <w:p w14:paraId="59AB8066" w14:textId="77777777" w:rsidR="006125B7" w:rsidRPr="004C4DB5" w:rsidRDefault="006125B7" w:rsidP="006B2370">
      <w:pPr>
        <w:rPr>
          <w:szCs w:val="22"/>
        </w:rPr>
      </w:pPr>
    </w:p>
    <w:p w14:paraId="2369BFF8" w14:textId="77777777" w:rsidR="006125B7" w:rsidRPr="004C4DB5" w:rsidRDefault="006125B7" w:rsidP="006B2370">
      <w:pPr>
        <w:rPr>
          <w:szCs w:val="22"/>
        </w:rPr>
      </w:pPr>
    </w:p>
    <w:p w14:paraId="2AF64AB0" w14:textId="77777777" w:rsidR="006125B7" w:rsidRPr="004C4DB5" w:rsidRDefault="006125B7" w:rsidP="006B2370">
      <w:pPr>
        <w:rPr>
          <w:szCs w:val="22"/>
        </w:rPr>
      </w:pPr>
    </w:p>
    <w:p w14:paraId="459C0140" w14:textId="77777777" w:rsidR="006125B7" w:rsidRPr="004C4DB5" w:rsidRDefault="006125B7" w:rsidP="006B2370">
      <w:pPr>
        <w:rPr>
          <w:szCs w:val="22"/>
        </w:rPr>
      </w:pPr>
    </w:p>
    <w:p w14:paraId="0CE8E0C0" w14:textId="77777777" w:rsidR="006125B7" w:rsidRPr="004C4DB5" w:rsidRDefault="006125B7" w:rsidP="006B2370">
      <w:pPr>
        <w:rPr>
          <w:szCs w:val="22"/>
        </w:rPr>
      </w:pPr>
    </w:p>
    <w:p w14:paraId="5D02D9D3" w14:textId="77777777" w:rsidR="006125B7" w:rsidRPr="004C4DB5" w:rsidRDefault="006125B7" w:rsidP="006B2370">
      <w:pPr>
        <w:rPr>
          <w:szCs w:val="22"/>
        </w:rPr>
      </w:pPr>
    </w:p>
    <w:p w14:paraId="516B56B5" w14:textId="77777777" w:rsidR="006125B7" w:rsidRPr="004C4DB5" w:rsidRDefault="006125B7" w:rsidP="006B2370">
      <w:pPr>
        <w:rPr>
          <w:szCs w:val="22"/>
        </w:rPr>
      </w:pPr>
    </w:p>
    <w:p w14:paraId="1DEA3C8A" w14:textId="77777777" w:rsidR="006125B7" w:rsidRPr="004C4DB5" w:rsidRDefault="006125B7" w:rsidP="006B2370">
      <w:pPr>
        <w:rPr>
          <w:szCs w:val="22"/>
        </w:rPr>
      </w:pPr>
    </w:p>
    <w:p w14:paraId="3E214B5B" w14:textId="77777777" w:rsidR="006125B7" w:rsidRPr="004C4DB5" w:rsidRDefault="006125B7" w:rsidP="006B2370">
      <w:pPr>
        <w:rPr>
          <w:szCs w:val="22"/>
        </w:rPr>
      </w:pPr>
    </w:p>
    <w:p w14:paraId="1E54B801" w14:textId="77777777" w:rsidR="006125B7" w:rsidRPr="004C4DB5" w:rsidRDefault="006125B7" w:rsidP="006B2370">
      <w:pPr>
        <w:rPr>
          <w:szCs w:val="22"/>
        </w:rPr>
      </w:pPr>
    </w:p>
    <w:p w14:paraId="3323BEF4" w14:textId="77777777" w:rsidR="006125B7" w:rsidRPr="004C4DB5" w:rsidRDefault="006125B7" w:rsidP="006B2370">
      <w:pPr>
        <w:rPr>
          <w:szCs w:val="22"/>
        </w:rPr>
      </w:pPr>
    </w:p>
    <w:p w14:paraId="7D616024" w14:textId="77777777" w:rsidR="006125B7" w:rsidRPr="004C4DB5" w:rsidRDefault="006125B7" w:rsidP="006B2370">
      <w:pPr>
        <w:rPr>
          <w:szCs w:val="22"/>
        </w:rPr>
      </w:pPr>
    </w:p>
    <w:p w14:paraId="1BB24C8D" w14:textId="77777777" w:rsidR="006125B7" w:rsidRPr="004C4DB5" w:rsidRDefault="006125B7" w:rsidP="006B2370">
      <w:pPr>
        <w:rPr>
          <w:szCs w:val="22"/>
        </w:rPr>
      </w:pPr>
    </w:p>
    <w:p w14:paraId="222F8049" w14:textId="77777777" w:rsidR="006125B7" w:rsidRPr="004C4DB5" w:rsidRDefault="006125B7" w:rsidP="006B2370">
      <w:pPr>
        <w:rPr>
          <w:szCs w:val="22"/>
        </w:rPr>
      </w:pPr>
    </w:p>
    <w:p w14:paraId="135939CD" w14:textId="77777777" w:rsidR="006125B7" w:rsidRPr="004C4DB5" w:rsidRDefault="006125B7" w:rsidP="006B2370">
      <w:pPr>
        <w:rPr>
          <w:szCs w:val="22"/>
        </w:rPr>
      </w:pPr>
    </w:p>
    <w:p w14:paraId="781776D2" w14:textId="77777777" w:rsidR="00F4655B" w:rsidRPr="004C4DB5" w:rsidRDefault="00F4655B" w:rsidP="006B2370">
      <w:pPr>
        <w:rPr>
          <w:szCs w:val="22"/>
        </w:rPr>
      </w:pPr>
    </w:p>
    <w:p w14:paraId="610B39AC" w14:textId="77777777" w:rsidR="006125B7" w:rsidRPr="004C4DB5" w:rsidRDefault="006125B7" w:rsidP="006B2370">
      <w:pPr>
        <w:rPr>
          <w:szCs w:val="22"/>
        </w:rPr>
      </w:pPr>
    </w:p>
    <w:p w14:paraId="06B07147" w14:textId="77777777" w:rsidR="006125B7" w:rsidRPr="004C4DB5" w:rsidRDefault="006125B7" w:rsidP="006B2370">
      <w:pPr>
        <w:rPr>
          <w:szCs w:val="22"/>
        </w:rPr>
      </w:pPr>
    </w:p>
    <w:p w14:paraId="39F65296" w14:textId="77777777" w:rsidR="006125B7" w:rsidRPr="004C4DB5" w:rsidRDefault="006125B7" w:rsidP="006B2370">
      <w:pPr>
        <w:rPr>
          <w:szCs w:val="22"/>
        </w:rPr>
      </w:pPr>
    </w:p>
    <w:p w14:paraId="39CB1B43" w14:textId="77777777" w:rsidR="006125B7" w:rsidRPr="004C4DB5" w:rsidRDefault="006125B7" w:rsidP="00DE6D94">
      <w:pPr>
        <w:pStyle w:val="Annex"/>
      </w:pPr>
      <w:r w:rsidRPr="004C4DB5">
        <w:t>B. PAKENDI INFOLEHT</w:t>
      </w:r>
    </w:p>
    <w:p w14:paraId="3FE199DA" w14:textId="77777777" w:rsidR="00315D50" w:rsidRPr="004C4DB5" w:rsidRDefault="00315D50"/>
    <w:p w14:paraId="4CD82918" w14:textId="77777777" w:rsidR="00D23C5B" w:rsidRPr="004C4DB5" w:rsidRDefault="00E9602C" w:rsidP="00D23C5B">
      <w:pPr>
        <w:jc w:val="center"/>
        <w:rPr>
          <w:b/>
          <w:szCs w:val="22"/>
        </w:rPr>
      </w:pPr>
      <w:r w:rsidRPr="004C4DB5">
        <w:br w:type="page"/>
      </w:r>
      <w:r w:rsidR="00D23C5B" w:rsidRPr="004C4DB5">
        <w:rPr>
          <w:b/>
          <w:szCs w:val="22"/>
        </w:rPr>
        <w:lastRenderedPageBreak/>
        <w:t>Pakendi infoleht: teave kasutajale</w:t>
      </w:r>
    </w:p>
    <w:p w14:paraId="1BAD62F3" w14:textId="77777777" w:rsidR="00D23C5B" w:rsidRPr="004C4DB5" w:rsidRDefault="00D23C5B" w:rsidP="00D23C5B">
      <w:pPr>
        <w:jc w:val="center"/>
        <w:rPr>
          <w:szCs w:val="22"/>
        </w:rPr>
      </w:pPr>
    </w:p>
    <w:p w14:paraId="65B9C6F6" w14:textId="77777777" w:rsidR="00D23C5B" w:rsidRPr="004C4DB5" w:rsidRDefault="00D23C5B" w:rsidP="00D23C5B">
      <w:pPr>
        <w:ind w:left="567" w:hanging="567"/>
        <w:jc w:val="center"/>
        <w:rPr>
          <w:b/>
          <w:szCs w:val="22"/>
        </w:rPr>
      </w:pPr>
      <w:r w:rsidRPr="004C4DB5">
        <w:rPr>
          <w:b/>
          <w:szCs w:val="22"/>
        </w:rPr>
        <w:t xml:space="preserve">Herceptin 150 mg infusioonilahuse kontsentraadi </w:t>
      </w:r>
      <w:r w:rsidR="0023070B" w:rsidRPr="004C4DB5">
        <w:rPr>
          <w:b/>
          <w:szCs w:val="22"/>
        </w:rPr>
        <w:t>pulber</w:t>
      </w:r>
    </w:p>
    <w:p w14:paraId="2312BE89" w14:textId="77777777" w:rsidR="00D23C5B" w:rsidRPr="004C4DB5" w:rsidRDefault="006D59D0" w:rsidP="00D23C5B">
      <w:pPr>
        <w:ind w:left="567" w:hanging="567"/>
        <w:jc w:val="center"/>
        <w:rPr>
          <w:szCs w:val="22"/>
        </w:rPr>
      </w:pPr>
      <w:r w:rsidRPr="004C4DB5">
        <w:rPr>
          <w:szCs w:val="22"/>
        </w:rPr>
        <w:t>t</w:t>
      </w:r>
      <w:r w:rsidR="00D23C5B" w:rsidRPr="004C4DB5">
        <w:rPr>
          <w:szCs w:val="22"/>
        </w:rPr>
        <w:t>rastuzumab</w:t>
      </w:r>
    </w:p>
    <w:p w14:paraId="21244837" w14:textId="77777777" w:rsidR="00D23C5B" w:rsidRPr="004C4DB5" w:rsidRDefault="00D23C5B" w:rsidP="00D23C5B">
      <w:pPr>
        <w:jc w:val="center"/>
        <w:rPr>
          <w:szCs w:val="22"/>
        </w:rPr>
      </w:pPr>
    </w:p>
    <w:p w14:paraId="07F33389" w14:textId="77777777" w:rsidR="00D23C5B" w:rsidRPr="004C4DB5" w:rsidRDefault="00D23C5B" w:rsidP="00D23C5B">
      <w:pPr>
        <w:rPr>
          <w:szCs w:val="22"/>
        </w:rPr>
      </w:pPr>
      <w:r w:rsidRPr="004C4DB5">
        <w:rPr>
          <w:b/>
          <w:szCs w:val="22"/>
        </w:rPr>
        <w:t>Enne ravimi kasutamist lugege hoolikalt infolehte, sest siin on teile vajalikku teavet.</w:t>
      </w:r>
    </w:p>
    <w:p w14:paraId="180CC22C" w14:textId="77777777" w:rsidR="00D23C5B" w:rsidRPr="004C4DB5" w:rsidRDefault="00D23C5B" w:rsidP="00D23C5B">
      <w:pPr>
        <w:ind w:left="567" w:hanging="567"/>
        <w:rPr>
          <w:szCs w:val="22"/>
        </w:rPr>
      </w:pPr>
      <w:r w:rsidRPr="004C4DB5">
        <w:rPr>
          <w:b/>
        </w:rPr>
        <w:sym w:font="Symbol" w:char="F0B7"/>
      </w:r>
      <w:r w:rsidRPr="004C4DB5">
        <w:rPr>
          <w:szCs w:val="22"/>
        </w:rPr>
        <w:tab/>
        <w:t>Hoidke infoleht alles, et seda vajadusel uuesti lugeda.</w:t>
      </w:r>
    </w:p>
    <w:p w14:paraId="3C81DCB0" w14:textId="77777777" w:rsidR="00D23C5B" w:rsidRPr="004C4DB5" w:rsidRDefault="00D23C5B" w:rsidP="00D23C5B">
      <w:pPr>
        <w:ind w:left="567" w:hanging="567"/>
        <w:rPr>
          <w:szCs w:val="22"/>
        </w:rPr>
      </w:pPr>
      <w:r w:rsidRPr="004C4DB5">
        <w:rPr>
          <w:b/>
        </w:rPr>
        <w:sym w:font="Symbol" w:char="F0B7"/>
      </w:r>
      <w:r w:rsidRPr="004C4DB5">
        <w:rPr>
          <w:szCs w:val="22"/>
        </w:rPr>
        <w:tab/>
        <w:t>Kui teil on lisaküsimusi, pidage nõu oma arsti või apteekriga.</w:t>
      </w:r>
    </w:p>
    <w:p w14:paraId="5CFC2972" w14:textId="77777777" w:rsidR="00D23C5B" w:rsidRPr="004C4DB5" w:rsidRDefault="00D23C5B" w:rsidP="00D23C5B">
      <w:pPr>
        <w:ind w:left="567" w:right="-2" w:hanging="567"/>
        <w:rPr>
          <w:b/>
        </w:rPr>
      </w:pPr>
      <w:r w:rsidRPr="004C4DB5">
        <w:rPr>
          <w:b/>
        </w:rPr>
        <w:sym w:font="Symbol" w:char="F0B7"/>
      </w:r>
      <w:r w:rsidRPr="004C4DB5">
        <w:tab/>
      </w:r>
      <w:r w:rsidRPr="004C4DB5">
        <w:rPr>
          <w:szCs w:val="24"/>
        </w:rPr>
        <w:t>Kui teil tekib ükskõik milline kõrvaltoime, pidage nõu oma arsti, apteekri või meditsiiniõega. Kõrvaltoime võib olla ka selline, mida selles infolehes ei ole nimetatud</w:t>
      </w:r>
      <w:r w:rsidRPr="004C4DB5">
        <w:t>. Vt lõik 4.</w:t>
      </w:r>
    </w:p>
    <w:p w14:paraId="50CEEEA1" w14:textId="77777777" w:rsidR="00D23C5B" w:rsidRPr="004C4DB5" w:rsidRDefault="00D23C5B" w:rsidP="00D23C5B">
      <w:pPr>
        <w:ind w:left="567" w:hanging="567"/>
        <w:rPr>
          <w:szCs w:val="22"/>
        </w:rPr>
      </w:pPr>
    </w:p>
    <w:p w14:paraId="2DA565C4" w14:textId="77777777" w:rsidR="00D23C5B" w:rsidRPr="004C4DB5" w:rsidRDefault="00D23C5B" w:rsidP="00D23C5B">
      <w:pPr>
        <w:numPr>
          <w:ilvl w:val="12"/>
          <w:numId w:val="0"/>
        </w:numPr>
        <w:ind w:right="-2"/>
        <w:rPr>
          <w:szCs w:val="22"/>
        </w:rPr>
      </w:pPr>
      <w:r w:rsidRPr="004C4DB5">
        <w:rPr>
          <w:b/>
          <w:szCs w:val="22"/>
        </w:rPr>
        <w:t>Infolehe sisukord</w:t>
      </w:r>
      <w:r w:rsidRPr="004C4DB5">
        <w:rPr>
          <w:szCs w:val="22"/>
        </w:rPr>
        <w:t xml:space="preserve"> </w:t>
      </w:r>
    </w:p>
    <w:p w14:paraId="3D3DCA6C" w14:textId="77777777" w:rsidR="00D23C5B" w:rsidRPr="004C4DB5" w:rsidRDefault="00D23C5B" w:rsidP="00D23C5B">
      <w:pPr>
        <w:ind w:left="567" w:right="-29" w:hanging="567"/>
        <w:rPr>
          <w:szCs w:val="22"/>
        </w:rPr>
      </w:pPr>
      <w:r w:rsidRPr="004C4DB5">
        <w:rPr>
          <w:szCs w:val="22"/>
        </w:rPr>
        <w:t>1.</w:t>
      </w:r>
      <w:r w:rsidRPr="004C4DB5">
        <w:rPr>
          <w:szCs w:val="22"/>
        </w:rPr>
        <w:tab/>
        <w:t>Mis ravim on Herceptin ja milleks seda kasutatakse</w:t>
      </w:r>
    </w:p>
    <w:p w14:paraId="068B703F" w14:textId="77777777" w:rsidR="00D23C5B" w:rsidRPr="004C4DB5" w:rsidRDefault="00D23C5B" w:rsidP="00D23C5B">
      <w:pPr>
        <w:ind w:left="567" w:right="-29" w:hanging="567"/>
        <w:rPr>
          <w:szCs w:val="22"/>
        </w:rPr>
      </w:pPr>
      <w:r w:rsidRPr="004C4DB5">
        <w:rPr>
          <w:szCs w:val="22"/>
        </w:rPr>
        <w:t>2.</w:t>
      </w:r>
      <w:r w:rsidRPr="004C4DB5">
        <w:rPr>
          <w:szCs w:val="22"/>
        </w:rPr>
        <w:tab/>
        <w:t>Mida on vaja teada enne Herceptin</w:t>
      </w:r>
      <w:r w:rsidR="00155C62" w:rsidRPr="004C4DB5">
        <w:rPr>
          <w:szCs w:val="22"/>
        </w:rPr>
        <w:t>’</w:t>
      </w:r>
      <w:r w:rsidRPr="004C4DB5">
        <w:rPr>
          <w:szCs w:val="22"/>
        </w:rPr>
        <w:t>i manustamist</w:t>
      </w:r>
    </w:p>
    <w:p w14:paraId="2E5DE0A7" w14:textId="77777777" w:rsidR="00D23C5B" w:rsidRPr="004C4DB5" w:rsidRDefault="00D23C5B" w:rsidP="00D23C5B">
      <w:pPr>
        <w:ind w:left="567" w:right="-29" w:hanging="567"/>
        <w:rPr>
          <w:szCs w:val="22"/>
        </w:rPr>
      </w:pPr>
      <w:r w:rsidRPr="004C4DB5">
        <w:rPr>
          <w:szCs w:val="22"/>
        </w:rPr>
        <w:t>3.</w:t>
      </w:r>
      <w:r w:rsidRPr="004C4DB5">
        <w:rPr>
          <w:szCs w:val="22"/>
        </w:rPr>
        <w:tab/>
        <w:t>Kuidas Herceptin</w:t>
      </w:r>
      <w:r w:rsidR="00155C62" w:rsidRPr="004C4DB5">
        <w:rPr>
          <w:szCs w:val="22"/>
        </w:rPr>
        <w:t>’</w:t>
      </w:r>
      <w:r w:rsidRPr="004C4DB5">
        <w:rPr>
          <w:szCs w:val="22"/>
        </w:rPr>
        <w:t>i manustatakse</w:t>
      </w:r>
    </w:p>
    <w:p w14:paraId="6280303F" w14:textId="77777777" w:rsidR="00D23C5B" w:rsidRPr="004C4DB5" w:rsidRDefault="00D23C5B" w:rsidP="00D23C5B">
      <w:pPr>
        <w:ind w:left="567" w:right="-29" w:hanging="567"/>
        <w:rPr>
          <w:szCs w:val="22"/>
        </w:rPr>
      </w:pPr>
      <w:r w:rsidRPr="004C4DB5">
        <w:rPr>
          <w:szCs w:val="22"/>
        </w:rPr>
        <w:t>4.</w:t>
      </w:r>
      <w:r w:rsidRPr="004C4DB5">
        <w:rPr>
          <w:szCs w:val="22"/>
        </w:rPr>
        <w:tab/>
        <w:t>Võimalikud kõrvaltoimed</w:t>
      </w:r>
    </w:p>
    <w:p w14:paraId="6AC7C8F6" w14:textId="77777777" w:rsidR="00D23C5B" w:rsidRPr="004C4DB5" w:rsidRDefault="00D23C5B" w:rsidP="00D23C5B">
      <w:pPr>
        <w:ind w:left="567" w:right="-29" w:hanging="567"/>
        <w:rPr>
          <w:szCs w:val="22"/>
        </w:rPr>
      </w:pPr>
      <w:r w:rsidRPr="004C4DB5">
        <w:rPr>
          <w:szCs w:val="22"/>
        </w:rPr>
        <w:t>5</w:t>
      </w:r>
      <w:r w:rsidRPr="004C4DB5">
        <w:rPr>
          <w:szCs w:val="22"/>
        </w:rPr>
        <w:tab/>
        <w:t>Kuidas Herceptin</w:t>
      </w:r>
      <w:r w:rsidR="00155C62" w:rsidRPr="004C4DB5">
        <w:rPr>
          <w:szCs w:val="22"/>
        </w:rPr>
        <w:t>’</w:t>
      </w:r>
      <w:r w:rsidRPr="004C4DB5">
        <w:rPr>
          <w:szCs w:val="22"/>
        </w:rPr>
        <w:t>i säilitada</w:t>
      </w:r>
    </w:p>
    <w:p w14:paraId="0D756AAC" w14:textId="77777777" w:rsidR="00D23C5B" w:rsidRPr="004C4DB5" w:rsidRDefault="00D23C5B" w:rsidP="00D23C5B">
      <w:pPr>
        <w:ind w:left="567" w:right="-29" w:hanging="567"/>
        <w:rPr>
          <w:szCs w:val="22"/>
        </w:rPr>
      </w:pPr>
      <w:r w:rsidRPr="004C4DB5">
        <w:rPr>
          <w:szCs w:val="22"/>
        </w:rPr>
        <w:t>6.</w:t>
      </w:r>
      <w:r w:rsidRPr="004C4DB5">
        <w:rPr>
          <w:szCs w:val="22"/>
        </w:rPr>
        <w:tab/>
        <w:t>Pakendi sisu ja muu teave</w:t>
      </w:r>
    </w:p>
    <w:p w14:paraId="6C8A1223" w14:textId="77777777" w:rsidR="00D23C5B" w:rsidRPr="004C4DB5" w:rsidRDefault="00D23C5B" w:rsidP="00D23C5B">
      <w:pPr>
        <w:numPr>
          <w:ilvl w:val="12"/>
          <w:numId w:val="0"/>
        </w:numPr>
        <w:ind w:right="-2"/>
        <w:rPr>
          <w:szCs w:val="22"/>
        </w:rPr>
      </w:pPr>
    </w:p>
    <w:p w14:paraId="07E6B7C3" w14:textId="77777777" w:rsidR="00D23C5B" w:rsidRPr="004C4DB5" w:rsidRDefault="00D23C5B" w:rsidP="00D23C5B">
      <w:pPr>
        <w:numPr>
          <w:ilvl w:val="12"/>
          <w:numId w:val="0"/>
        </w:numPr>
        <w:ind w:right="-2"/>
        <w:rPr>
          <w:szCs w:val="22"/>
        </w:rPr>
      </w:pPr>
    </w:p>
    <w:p w14:paraId="39246ECF" w14:textId="77777777" w:rsidR="00D23C5B" w:rsidRPr="004C4DB5" w:rsidRDefault="00D23C5B" w:rsidP="00C66E79">
      <w:pPr>
        <w:keepNext/>
        <w:numPr>
          <w:ilvl w:val="12"/>
          <w:numId w:val="0"/>
        </w:numPr>
        <w:ind w:left="567" w:right="-2" w:hanging="567"/>
        <w:rPr>
          <w:szCs w:val="22"/>
        </w:rPr>
      </w:pPr>
      <w:r w:rsidRPr="004C4DB5">
        <w:rPr>
          <w:b/>
          <w:szCs w:val="22"/>
        </w:rPr>
        <w:t>1.</w:t>
      </w:r>
      <w:r w:rsidRPr="004C4DB5">
        <w:rPr>
          <w:b/>
          <w:szCs w:val="22"/>
        </w:rPr>
        <w:tab/>
        <w:t>Mis ravim on Herceptin ja milleks seda kasutatakse</w:t>
      </w:r>
    </w:p>
    <w:p w14:paraId="45BBD32A" w14:textId="77777777" w:rsidR="00D23C5B" w:rsidRPr="004C4DB5" w:rsidRDefault="00D23C5B" w:rsidP="00C66E79">
      <w:pPr>
        <w:keepNext/>
        <w:rPr>
          <w:szCs w:val="22"/>
        </w:rPr>
      </w:pPr>
    </w:p>
    <w:p w14:paraId="51A0D589" w14:textId="77777777" w:rsidR="00D23C5B" w:rsidRPr="004C4DB5" w:rsidRDefault="00D23C5B" w:rsidP="00D23C5B">
      <w:pPr>
        <w:rPr>
          <w:szCs w:val="22"/>
        </w:rPr>
      </w:pPr>
      <w:r w:rsidRPr="004C4DB5">
        <w:rPr>
          <w:szCs w:val="22"/>
        </w:rPr>
        <w:t>Herceptin sisaldab toimeainena trastuzumabi, mis on monoklonaalne antikeha. Monoklonaalsed antikehad kinnituvad kindlate valkude ehk antigeenide külge. Trastuzumab on loodud seonduma valikuliselt antigeeniga, mille nimetus on inimese epidermaalse kasvufaktori 2.</w:t>
      </w:r>
      <w:r w:rsidR="00B06CBF" w:rsidRPr="004C4DB5">
        <w:rPr>
          <w:szCs w:val="22"/>
        </w:rPr>
        <w:t> </w:t>
      </w:r>
      <w:r w:rsidRPr="004C4DB5">
        <w:rPr>
          <w:szCs w:val="22"/>
        </w:rPr>
        <w:t>tüüpi retseptor (HER2). HER2 leidub suurtes kogustes teatud vähirakkude pinnal, kus see stimuleerib nende kasvu. Herceptin’i seondumisel HER2</w:t>
      </w:r>
      <w:r w:rsidR="00B06CBF" w:rsidRPr="004C4DB5">
        <w:rPr>
          <w:szCs w:val="22"/>
        </w:rPr>
        <w:noBreakHyphen/>
      </w:r>
      <w:r w:rsidRPr="004C4DB5">
        <w:rPr>
          <w:szCs w:val="22"/>
        </w:rPr>
        <w:t>ga nende rakkude kasv peatub ning rakud surevad.</w:t>
      </w:r>
    </w:p>
    <w:p w14:paraId="222CDC76" w14:textId="77777777" w:rsidR="00D23C5B" w:rsidRPr="004C4DB5" w:rsidRDefault="00D23C5B" w:rsidP="00D23C5B">
      <w:pPr>
        <w:rPr>
          <w:szCs w:val="22"/>
        </w:rPr>
      </w:pPr>
    </w:p>
    <w:p w14:paraId="2E125FBA" w14:textId="77777777" w:rsidR="00D23C5B" w:rsidRPr="004C4DB5" w:rsidRDefault="00D23C5B" w:rsidP="00D23C5B">
      <w:pPr>
        <w:rPr>
          <w:szCs w:val="22"/>
        </w:rPr>
      </w:pPr>
      <w:r w:rsidRPr="004C4DB5">
        <w:rPr>
          <w:szCs w:val="22"/>
        </w:rPr>
        <w:t>Arst võib määrata Herceptin’i rinnavähi ja maovähi raviks juhul, kui:</w:t>
      </w:r>
    </w:p>
    <w:p w14:paraId="11EF39A4" w14:textId="77777777" w:rsidR="00D23C5B" w:rsidRPr="004C4DB5" w:rsidRDefault="00D23C5B" w:rsidP="00D23C5B">
      <w:pPr>
        <w:ind w:left="600" w:hanging="600"/>
        <w:rPr>
          <w:szCs w:val="22"/>
        </w:rPr>
      </w:pPr>
      <w:r w:rsidRPr="004C4DB5">
        <w:rPr>
          <w:b/>
        </w:rPr>
        <w:sym w:font="Symbol" w:char="F0B7"/>
      </w:r>
      <w:r w:rsidRPr="004C4DB5">
        <w:rPr>
          <w:szCs w:val="22"/>
        </w:rPr>
        <w:tab/>
        <w:t>teil on varajases staadiumis rinnavähk kõrge HER2</w:t>
      </w:r>
      <w:r w:rsidR="00B06CBF" w:rsidRPr="004C4DB5">
        <w:rPr>
          <w:szCs w:val="22"/>
        </w:rPr>
        <w:noBreakHyphen/>
      </w:r>
      <w:r w:rsidRPr="004C4DB5">
        <w:rPr>
          <w:szCs w:val="22"/>
        </w:rPr>
        <w:t>ks nimetatud valgu tasemega.</w:t>
      </w:r>
    </w:p>
    <w:p w14:paraId="2182FE9B" w14:textId="77777777" w:rsidR="00D23C5B" w:rsidRPr="004C4DB5" w:rsidRDefault="00D23C5B" w:rsidP="00D23C5B">
      <w:pPr>
        <w:ind w:left="600" w:hanging="600"/>
        <w:rPr>
          <w:szCs w:val="22"/>
        </w:rPr>
      </w:pPr>
      <w:r w:rsidRPr="004C4DB5">
        <w:rPr>
          <w:b/>
        </w:rPr>
        <w:sym w:font="Symbol" w:char="F0B7"/>
      </w:r>
      <w:r w:rsidRPr="004C4DB5">
        <w:rPr>
          <w:szCs w:val="22"/>
        </w:rPr>
        <w:tab/>
        <w:t>teil on metastaatiline rinnavähk (rinnavähk, mis on levinud algkoldest kaugemale) kõrge HER2 tasemega. Herceptin’i võidakse määrata kombinatsioonis keemiaravi preparaatide paklitakseeli või dotsetakseeliga metastaatiline rinnavähi esmavaliku ravina või üksinda, kui teised raviskeemid ei ole olnud edukad. Samuti kasutatakse seda kombinatsioonis aromataasi inhibiitoriteks nimetatud ravimitega patsientidel, kellel on kõrge HER2 tase ja hormoonretseptor</w:t>
      </w:r>
      <w:r w:rsidR="009D2876" w:rsidRPr="004C4DB5">
        <w:rPr>
          <w:szCs w:val="22"/>
        </w:rPr>
        <w:t>-</w:t>
      </w:r>
      <w:r w:rsidRPr="004C4DB5">
        <w:rPr>
          <w:szCs w:val="22"/>
        </w:rPr>
        <w:t>positiivne metastaatiline rinnavähk (vähk, mis on tundlik naissuguhormoonide suhtes).</w:t>
      </w:r>
    </w:p>
    <w:p w14:paraId="396E325D" w14:textId="77777777" w:rsidR="00D23C5B" w:rsidRPr="004C4DB5" w:rsidRDefault="00D23C5B" w:rsidP="00D23C5B">
      <w:pPr>
        <w:ind w:left="600" w:hanging="600"/>
        <w:rPr>
          <w:szCs w:val="22"/>
        </w:rPr>
      </w:pPr>
      <w:r w:rsidRPr="004C4DB5">
        <w:rPr>
          <w:b/>
        </w:rPr>
        <w:sym w:font="Symbol" w:char="F0B7"/>
      </w:r>
      <w:r w:rsidRPr="004C4DB5">
        <w:rPr>
          <w:szCs w:val="22"/>
        </w:rPr>
        <w:tab/>
        <w:t>teil on metastaatiline maovähk kõrge HER2 tasemega, kus seda kasutatakse kombinatsioonis teiste vähiravimite kapetsitabiini või 5</w:t>
      </w:r>
      <w:r w:rsidRPr="004C4DB5">
        <w:rPr>
          <w:szCs w:val="22"/>
        </w:rPr>
        <w:noBreakHyphen/>
        <w:t>fluorouratsiili ja tsisplatiiniga.</w:t>
      </w:r>
    </w:p>
    <w:p w14:paraId="538EDA26" w14:textId="77777777" w:rsidR="00D23C5B" w:rsidRPr="004C4DB5" w:rsidRDefault="00D23C5B" w:rsidP="00D23C5B">
      <w:pPr>
        <w:numPr>
          <w:ilvl w:val="12"/>
          <w:numId w:val="0"/>
        </w:numPr>
        <w:ind w:right="-2"/>
        <w:rPr>
          <w:szCs w:val="22"/>
        </w:rPr>
      </w:pPr>
    </w:p>
    <w:p w14:paraId="2A53BEC5" w14:textId="77777777" w:rsidR="00D23C5B" w:rsidRPr="004C4DB5" w:rsidRDefault="00D23C5B" w:rsidP="00D23C5B">
      <w:pPr>
        <w:numPr>
          <w:ilvl w:val="12"/>
          <w:numId w:val="0"/>
        </w:numPr>
        <w:ind w:right="-2"/>
        <w:rPr>
          <w:szCs w:val="22"/>
        </w:rPr>
      </w:pPr>
    </w:p>
    <w:p w14:paraId="69CA52AC" w14:textId="77777777" w:rsidR="00D23C5B" w:rsidRPr="004C4DB5" w:rsidRDefault="00D23C5B" w:rsidP="00D23C5B">
      <w:pPr>
        <w:keepNext/>
        <w:numPr>
          <w:ilvl w:val="12"/>
          <w:numId w:val="0"/>
        </w:numPr>
        <w:ind w:left="567" w:right="-2" w:hanging="567"/>
        <w:rPr>
          <w:b/>
          <w:szCs w:val="22"/>
        </w:rPr>
      </w:pPr>
      <w:r w:rsidRPr="004C4DB5">
        <w:rPr>
          <w:b/>
          <w:szCs w:val="22"/>
        </w:rPr>
        <w:t>2.</w:t>
      </w:r>
      <w:r w:rsidRPr="004C4DB5">
        <w:rPr>
          <w:b/>
          <w:szCs w:val="22"/>
        </w:rPr>
        <w:tab/>
        <w:t>Mida on vaja teada enne Herceptin’i manustamist</w:t>
      </w:r>
    </w:p>
    <w:p w14:paraId="11D278CA" w14:textId="77777777" w:rsidR="00D23C5B" w:rsidRPr="004C4DB5" w:rsidRDefault="00D23C5B" w:rsidP="00D23C5B">
      <w:pPr>
        <w:keepNext/>
        <w:tabs>
          <w:tab w:val="left" w:pos="709"/>
        </w:tabs>
        <w:ind w:left="567" w:hanging="567"/>
      </w:pPr>
    </w:p>
    <w:p w14:paraId="52708ADD" w14:textId="77777777" w:rsidR="00D23C5B" w:rsidRPr="004C4DB5" w:rsidRDefault="00D23C5B" w:rsidP="00D23C5B">
      <w:pPr>
        <w:keepNext/>
        <w:numPr>
          <w:ilvl w:val="12"/>
          <w:numId w:val="0"/>
        </w:numPr>
        <w:rPr>
          <w:szCs w:val="22"/>
        </w:rPr>
      </w:pPr>
      <w:r w:rsidRPr="004C4DB5">
        <w:rPr>
          <w:b/>
          <w:szCs w:val="22"/>
        </w:rPr>
        <w:t>Herceptin</w:t>
      </w:r>
      <w:r w:rsidR="00155C62" w:rsidRPr="004C4DB5">
        <w:rPr>
          <w:b/>
          <w:szCs w:val="22"/>
        </w:rPr>
        <w:t>’</w:t>
      </w:r>
      <w:r w:rsidRPr="004C4DB5">
        <w:rPr>
          <w:b/>
          <w:szCs w:val="22"/>
        </w:rPr>
        <w:t>i</w:t>
      </w:r>
      <w:r w:rsidR="00A1009F" w:rsidRPr="004C4DB5">
        <w:rPr>
          <w:b/>
          <w:szCs w:val="22"/>
        </w:rPr>
        <w:t xml:space="preserve"> ei tohi kasutada</w:t>
      </w:r>
    </w:p>
    <w:p w14:paraId="428C23F1" w14:textId="77777777" w:rsidR="00D23C5B" w:rsidRPr="004C4DB5" w:rsidRDefault="00D23C5B" w:rsidP="00D23C5B">
      <w:pPr>
        <w:ind w:left="567" w:hanging="567"/>
        <w:rPr>
          <w:szCs w:val="22"/>
        </w:rPr>
      </w:pPr>
      <w:r w:rsidRPr="004C4DB5">
        <w:rPr>
          <w:b/>
        </w:rPr>
        <w:sym w:font="Symbol" w:char="F0B7"/>
      </w:r>
      <w:r w:rsidRPr="004C4DB5">
        <w:tab/>
      </w:r>
      <w:r w:rsidR="00A1009F" w:rsidRPr="004C4DB5">
        <w:t xml:space="preserve">kui </w:t>
      </w:r>
      <w:r w:rsidRPr="004C4DB5">
        <w:rPr>
          <w:szCs w:val="22"/>
        </w:rPr>
        <w:t xml:space="preserve">olete trastuzumabi, hiirevalgu või </w:t>
      </w:r>
      <w:r w:rsidR="00390C46" w:rsidRPr="004C4DB5">
        <w:rPr>
          <w:szCs w:val="22"/>
        </w:rPr>
        <w:t xml:space="preserve">selle ravimi mis tahes </w:t>
      </w:r>
      <w:r w:rsidRPr="004C4DB5">
        <w:rPr>
          <w:szCs w:val="22"/>
        </w:rPr>
        <w:t>koostisosa</w:t>
      </w:r>
      <w:r w:rsidR="00A1009F" w:rsidRPr="004C4DB5">
        <w:rPr>
          <w:szCs w:val="22"/>
        </w:rPr>
        <w:t>de</w:t>
      </w:r>
      <w:r w:rsidRPr="004C4DB5">
        <w:rPr>
          <w:szCs w:val="22"/>
        </w:rPr>
        <w:t xml:space="preserve"> </w:t>
      </w:r>
      <w:r w:rsidR="00A172F0" w:rsidRPr="004C4DB5">
        <w:rPr>
          <w:szCs w:val="22"/>
        </w:rPr>
        <w:t xml:space="preserve">(loetletud lõigus 6) </w:t>
      </w:r>
      <w:r w:rsidRPr="004C4DB5">
        <w:rPr>
          <w:szCs w:val="22"/>
        </w:rPr>
        <w:t>suhtes</w:t>
      </w:r>
      <w:r w:rsidR="00A172F0" w:rsidRPr="004C4DB5">
        <w:rPr>
          <w:szCs w:val="22"/>
        </w:rPr>
        <w:t xml:space="preserve"> allergiline</w:t>
      </w:r>
      <w:r w:rsidRPr="004C4DB5">
        <w:rPr>
          <w:szCs w:val="22"/>
        </w:rPr>
        <w:t>.</w:t>
      </w:r>
    </w:p>
    <w:p w14:paraId="154B9E5C" w14:textId="77777777" w:rsidR="00D23C5B" w:rsidRPr="004C4DB5" w:rsidRDefault="00D23C5B" w:rsidP="00D23C5B">
      <w:pPr>
        <w:ind w:left="567" w:hanging="567"/>
        <w:rPr>
          <w:szCs w:val="22"/>
        </w:rPr>
      </w:pPr>
      <w:r w:rsidRPr="004C4DB5">
        <w:rPr>
          <w:b/>
        </w:rPr>
        <w:sym w:font="Symbol" w:char="F0B7"/>
      </w:r>
      <w:r w:rsidRPr="004C4DB5">
        <w:tab/>
      </w:r>
      <w:r w:rsidR="00A1009F" w:rsidRPr="004C4DB5">
        <w:t xml:space="preserve">kui </w:t>
      </w:r>
      <w:r w:rsidRPr="004C4DB5">
        <w:rPr>
          <w:szCs w:val="22"/>
        </w:rPr>
        <w:t>teil esineb rahuolekus kasvajast tingitud raskeid hingamishäireid või kui te vajate hapnikravi.</w:t>
      </w:r>
    </w:p>
    <w:p w14:paraId="1106DFAE" w14:textId="77777777" w:rsidR="00D23C5B" w:rsidRPr="004C4DB5" w:rsidRDefault="00D23C5B" w:rsidP="00D23C5B">
      <w:pPr>
        <w:numPr>
          <w:ilvl w:val="12"/>
          <w:numId w:val="0"/>
        </w:numPr>
        <w:ind w:right="-2"/>
        <w:rPr>
          <w:b/>
          <w:szCs w:val="22"/>
        </w:rPr>
      </w:pPr>
    </w:p>
    <w:p w14:paraId="4FBFC8C9" w14:textId="77777777" w:rsidR="00D23C5B" w:rsidRPr="004C4DB5" w:rsidRDefault="00D23C5B" w:rsidP="00C66E79">
      <w:pPr>
        <w:keepNext/>
        <w:numPr>
          <w:ilvl w:val="12"/>
          <w:numId w:val="0"/>
        </w:numPr>
        <w:rPr>
          <w:szCs w:val="22"/>
        </w:rPr>
      </w:pPr>
      <w:r w:rsidRPr="004C4DB5">
        <w:rPr>
          <w:b/>
          <w:szCs w:val="22"/>
        </w:rPr>
        <w:t>Hoiatused ja ettevaatusabinõud</w:t>
      </w:r>
    </w:p>
    <w:p w14:paraId="0B86B82A" w14:textId="77777777" w:rsidR="00D23C5B" w:rsidRPr="004C4DB5" w:rsidRDefault="00D23C5B" w:rsidP="00C66E79">
      <w:pPr>
        <w:keepNext/>
        <w:ind w:left="540" w:hanging="540"/>
      </w:pPr>
    </w:p>
    <w:p w14:paraId="4A53E160" w14:textId="77777777" w:rsidR="00D23C5B" w:rsidRPr="004C4DB5" w:rsidRDefault="00D23C5B" w:rsidP="003F1CA7">
      <w:pPr>
        <w:rPr>
          <w:szCs w:val="22"/>
        </w:rPr>
      </w:pPr>
      <w:r w:rsidRPr="004C4DB5">
        <w:rPr>
          <w:szCs w:val="22"/>
        </w:rPr>
        <w:t xml:space="preserve">Arst kontrollib teid ravi ajal väga hoolikalt. </w:t>
      </w:r>
    </w:p>
    <w:p w14:paraId="0EF9E99C" w14:textId="77777777" w:rsidR="00D23C5B" w:rsidRPr="004C4DB5" w:rsidRDefault="00D23C5B" w:rsidP="003F1CA7">
      <w:pPr>
        <w:rPr>
          <w:szCs w:val="22"/>
        </w:rPr>
      </w:pPr>
    </w:p>
    <w:p w14:paraId="2483AEF6" w14:textId="77777777" w:rsidR="00D23C5B" w:rsidRPr="004C4DB5" w:rsidRDefault="00D23C5B" w:rsidP="00C66E79">
      <w:pPr>
        <w:keepNext/>
        <w:rPr>
          <w:b/>
          <w:szCs w:val="22"/>
        </w:rPr>
      </w:pPr>
      <w:r w:rsidRPr="004C4DB5">
        <w:rPr>
          <w:b/>
          <w:szCs w:val="22"/>
        </w:rPr>
        <w:t>Südamekontroll</w:t>
      </w:r>
    </w:p>
    <w:p w14:paraId="6ADBCA10" w14:textId="77777777" w:rsidR="00D23C5B" w:rsidRPr="004C4DB5" w:rsidRDefault="00D23C5B" w:rsidP="003F1CA7">
      <w:pPr>
        <w:rPr>
          <w:szCs w:val="22"/>
        </w:rPr>
      </w:pPr>
      <w:r w:rsidRPr="004C4DB5">
        <w:rPr>
          <w:szCs w:val="22"/>
        </w:rPr>
        <w:t xml:space="preserve">Ravi ainult Herceptin’iga või koos taksaanidega võib mõjutada südant, eriti kui te olete kunagi kasutanud antratsükliine (taksaanid ja antratsükliinid on kaks teist tüüpi ravimit, mida kasutatakse vähiravis). </w:t>
      </w:r>
      <w:r w:rsidR="00A172F0" w:rsidRPr="004C4DB5">
        <w:rPr>
          <w:szCs w:val="22"/>
        </w:rPr>
        <w:t xml:space="preserve">Kahjustus võib olla mõõdukas kuni raske ning lõppeda surmaga. </w:t>
      </w:r>
      <w:r w:rsidRPr="004C4DB5">
        <w:rPr>
          <w:szCs w:val="22"/>
        </w:rPr>
        <w:t xml:space="preserve">Seetõttu kontrollitakse </w:t>
      </w:r>
      <w:r w:rsidRPr="004C4DB5">
        <w:rPr>
          <w:szCs w:val="22"/>
        </w:rPr>
        <w:lastRenderedPageBreak/>
        <w:t xml:space="preserve">enne ravi, ravi ajal (iga kolme kuu järel) ja pärast ravi Herceptin’iga (kahe kuni viie aasta jooksul) teie südame tööd. Kui teil tekivad mis tahes südamepuudulikkuse (süda ei pumpa verd piisavalt) sümptomid, </w:t>
      </w:r>
      <w:r w:rsidR="00A172F0" w:rsidRPr="004C4DB5">
        <w:rPr>
          <w:szCs w:val="22"/>
        </w:rPr>
        <w:t>kontrollitakse teie südametegevust sagedamini (iga kuue kuni kaheksa nädala järel), te võite saada südamepuudulikkuse ravi või osutub vajalikuks Herceptin</w:t>
      </w:r>
      <w:r w:rsidR="0031402C" w:rsidRPr="004C4DB5">
        <w:rPr>
          <w:szCs w:val="22"/>
        </w:rPr>
        <w:t xml:space="preserve">’iga </w:t>
      </w:r>
      <w:r w:rsidR="00A172F0" w:rsidRPr="004C4DB5">
        <w:rPr>
          <w:szCs w:val="22"/>
        </w:rPr>
        <w:t>ravi lõpetamine.</w:t>
      </w:r>
    </w:p>
    <w:p w14:paraId="0CE3B895" w14:textId="77777777" w:rsidR="00D23C5B" w:rsidRPr="004C4DB5" w:rsidRDefault="00D23C5B" w:rsidP="00D23C5B"/>
    <w:p w14:paraId="172CEDD8" w14:textId="77777777" w:rsidR="00D23C5B" w:rsidRPr="004C4DB5" w:rsidRDefault="00D23C5B" w:rsidP="00D23C5B">
      <w:r w:rsidRPr="004C4DB5">
        <w:t>Enne Herceptin’i manustamist pidage nõu oma arsti, apteekri või meditsiiniõega:</w:t>
      </w:r>
    </w:p>
    <w:p w14:paraId="31AD3669" w14:textId="77777777" w:rsidR="00D23C5B" w:rsidRPr="004C4DB5" w:rsidRDefault="00D23C5B" w:rsidP="00D23C5B"/>
    <w:p w14:paraId="5D0D23CC" w14:textId="77777777" w:rsidR="00D23C5B" w:rsidRPr="004C4DB5" w:rsidRDefault="00D23C5B" w:rsidP="00D23C5B">
      <w:pPr>
        <w:ind w:left="540" w:hanging="540"/>
      </w:pPr>
      <w:r w:rsidRPr="004C4DB5">
        <w:rPr>
          <w:b/>
        </w:rPr>
        <w:sym w:font="Symbol" w:char="F0B7"/>
      </w:r>
      <w:r w:rsidRPr="004C4DB5">
        <w:tab/>
      </w:r>
      <w:r w:rsidR="002756D2" w:rsidRPr="004C4DB5">
        <w:t xml:space="preserve">kui </w:t>
      </w:r>
      <w:r w:rsidRPr="004C4DB5">
        <w:t>teil on esinenud südamepuudulikkust, südame isheemiatõbe, südameklappide haigust (südamekahinad), kõrget vererõhku või kui olete võtnud või võtate praegu mõnda vererõhku langetavat ravimit.</w:t>
      </w:r>
    </w:p>
    <w:p w14:paraId="5C233827" w14:textId="77777777" w:rsidR="00D23C5B" w:rsidRPr="004C4DB5" w:rsidRDefault="00D23C5B" w:rsidP="00D23C5B"/>
    <w:p w14:paraId="4E2E1159" w14:textId="77777777" w:rsidR="00D23C5B" w:rsidRPr="004C4DB5" w:rsidRDefault="00D23C5B" w:rsidP="00D23C5B">
      <w:pPr>
        <w:ind w:left="540" w:hanging="540"/>
      </w:pPr>
      <w:r w:rsidRPr="004C4DB5">
        <w:rPr>
          <w:b/>
        </w:rPr>
        <w:sym w:font="Symbol" w:char="F0B7"/>
      </w:r>
      <w:r w:rsidRPr="004C4DB5">
        <w:tab/>
      </w:r>
      <w:r w:rsidR="002756D2" w:rsidRPr="004C4DB5">
        <w:t xml:space="preserve">kui </w:t>
      </w:r>
      <w:r w:rsidRPr="004C4DB5">
        <w:t>te olete kunagi saanud või saate praegu doksorubitsiini või epirubitsiini (ravimid vähiraviks). Need ravimid (või ükskõik millised teised antratsükliinid) võivad kahjustada südamelihast ja suurendada südameprobleemide tekke riski ravi ajal</w:t>
      </w:r>
      <w:r w:rsidR="0031402C" w:rsidRPr="004C4DB5">
        <w:t xml:space="preserve"> Herceptin’iga</w:t>
      </w:r>
      <w:r w:rsidRPr="004C4DB5">
        <w:t>.</w:t>
      </w:r>
    </w:p>
    <w:p w14:paraId="585C73B9" w14:textId="77777777" w:rsidR="00D23C5B" w:rsidRPr="004C4DB5" w:rsidRDefault="00D23C5B" w:rsidP="00D23C5B">
      <w:pPr>
        <w:ind w:left="540" w:hanging="540"/>
      </w:pPr>
    </w:p>
    <w:p w14:paraId="6DD06BBA" w14:textId="77777777" w:rsidR="00D23C5B" w:rsidRPr="004C4DB5" w:rsidRDefault="00D23C5B" w:rsidP="00D23C5B">
      <w:pPr>
        <w:ind w:left="540" w:hanging="540"/>
        <w:rPr>
          <w:szCs w:val="22"/>
        </w:rPr>
      </w:pPr>
      <w:r w:rsidRPr="004C4DB5">
        <w:rPr>
          <w:b/>
        </w:rPr>
        <w:sym w:font="Symbol" w:char="F0B7"/>
      </w:r>
      <w:r w:rsidRPr="004C4DB5">
        <w:tab/>
      </w:r>
      <w:r w:rsidR="002756D2" w:rsidRPr="004C4DB5">
        <w:t xml:space="preserve">kui </w:t>
      </w:r>
      <w:r w:rsidRPr="004C4DB5">
        <w:t>teil esineb hingeldust, eriti kui te kasutate praegu taksaani. Herceptin võib põhjustada hingamisraskust, eriti ravi alguses. See võib olla tõsisem, kui teil juba esineb hingeldust.</w:t>
      </w:r>
      <w:r w:rsidRPr="004C4DB5">
        <w:rPr>
          <w:szCs w:val="22"/>
        </w:rPr>
        <w:t xml:space="preserve"> Herceptin’i manustamisega seoses on väga harva esinenud surmajuhtumeid patsientide seas, kellel esines tõsiseid hingamishäireid enne ravi alustamist.</w:t>
      </w:r>
    </w:p>
    <w:p w14:paraId="6FC1B182" w14:textId="77777777" w:rsidR="00D23C5B" w:rsidRPr="004C4DB5" w:rsidRDefault="00D23C5B" w:rsidP="00D23C5B">
      <w:pPr>
        <w:ind w:left="540" w:hanging="540"/>
        <w:rPr>
          <w:szCs w:val="22"/>
        </w:rPr>
      </w:pPr>
    </w:p>
    <w:p w14:paraId="74C3BAA4" w14:textId="77777777" w:rsidR="00D23C5B" w:rsidRPr="004C4DB5" w:rsidRDefault="00D23C5B" w:rsidP="00D23C5B">
      <w:pPr>
        <w:ind w:left="540" w:hanging="540"/>
        <w:rPr>
          <w:szCs w:val="22"/>
        </w:rPr>
      </w:pPr>
      <w:r w:rsidRPr="004C4DB5">
        <w:rPr>
          <w:b/>
        </w:rPr>
        <w:sym w:font="Symbol" w:char="F0B7"/>
      </w:r>
      <w:r w:rsidRPr="004C4DB5">
        <w:tab/>
      </w:r>
      <w:r w:rsidR="002756D2" w:rsidRPr="004C4DB5">
        <w:t xml:space="preserve">kui </w:t>
      </w:r>
      <w:r w:rsidRPr="004C4DB5">
        <w:t>te olete kunagi saanud mõnda muud vähiravi.</w:t>
      </w:r>
    </w:p>
    <w:p w14:paraId="13DC0D82" w14:textId="77777777" w:rsidR="00D23C5B" w:rsidRPr="004C4DB5" w:rsidRDefault="00D23C5B" w:rsidP="00D23C5B">
      <w:pPr>
        <w:ind w:left="540" w:hanging="540"/>
      </w:pPr>
    </w:p>
    <w:p w14:paraId="7BFEE54D" w14:textId="77777777" w:rsidR="00D23C5B" w:rsidRPr="004C4DB5" w:rsidRDefault="00D23C5B" w:rsidP="00D23C5B">
      <w:pPr>
        <w:rPr>
          <w:szCs w:val="22"/>
        </w:rPr>
      </w:pPr>
      <w:r w:rsidRPr="004C4DB5">
        <w:rPr>
          <w:szCs w:val="22"/>
        </w:rPr>
        <w:t>Kui te saate Herceptin’i koos teiste vähiraviks kasutatavate ravimitega, nagu paklitakseeli, dotsetakseeli, aromataasi inhibiitori, kapetsitabiini, 5</w:t>
      </w:r>
      <w:r w:rsidRPr="004C4DB5">
        <w:rPr>
          <w:szCs w:val="22"/>
        </w:rPr>
        <w:noBreakHyphen/>
        <w:t>fluorouratsiili või tsisplatiiniga, peate lugema ka nende ravimite pakendi infolehti.</w:t>
      </w:r>
    </w:p>
    <w:p w14:paraId="7CAFBA33" w14:textId="77777777" w:rsidR="00D23C5B" w:rsidRPr="004C4DB5" w:rsidRDefault="00D23C5B" w:rsidP="00D23C5B">
      <w:pPr>
        <w:rPr>
          <w:szCs w:val="22"/>
        </w:rPr>
      </w:pPr>
    </w:p>
    <w:p w14:paraId="7C8720D9" w14:textId="77777777" w:rsidR="00D23C5B" w:rsidRPr="004C4DB5" w:rsidRDefault="00D23C5B" w:rsidP="00C66E79">
      <w:pPr>
        <w:keepNext/>
        <w:rPr>
          <w:b/>
          <w:szCs w:val="22"/>
        </w:rPr>
      </w:pPr>
      <w:r w:rsidRPr="004C4DB5">
        <w:rPr>
          <w:b/>
          <w:szCs w:val="22"/>
        </w:rPr>
        <w:t>Lapsed ja noorukid</w:t>
      </w:r>
    </w:p>
    <w:p w14:paraId="67041B71" w14:textId="77777777" w:rsidR="00D23C5B" w:rsidRPr="004C4DB5" w:rsidRDefault="00D23C5B" w:rsidP="00D23C5B">
      <w:pPr>
        <w:rPr>
          <w:szCs w:val="22"/>
        </w:rPr>
      </w:pPr>
      <w:r w:rsidRPr="004C4DB5">
        <w:rPr>
          <w:szCs w:val="22"/>
        </w:rPr>
        <w:t>Herceptin’i ei soovitata kasutada ühelgi alla 18</w:t>
      </w:r>
      <w:r w:rsidRPr="004C4DB5">
        <w:rPr>
          <w:szCs w:val="22"/>
        </w:rPr>
        <w:noBreakHyphen/>
        <w:t>aastasel isikul.</w:t>
      </w:r>
    </w:p>
    <w:p w14:paraId="239DAC92" w14:textId="77777777" w:rsidR="00D23C5B" w:rsidRPr="004C4DB5" w:rsidRDefault="00D23C5B" w:rsidP="00D23C5B">
      <w:pPr>
        <w:numPr>
          <w:ilvl w:val="12"/>
          <w:numId w:val="0"/>
        </w:numPr>
        <w:ind w:right="-29"/>
        <w:rPr>
          <w:szCs w:val="22"/>
        </w:rPr>
      </w:pPr>
    </w:p>
    <w:p w14:paraId="72F233CE" w14:textId="77777777" w:rsidR="00D23C5B" w:rsidRPr="004C4DB5" w:rsidRDefault="00D23C5B" w:rsidP="00C66E79">
      <w:pPr>
        <w:keepNext/>
        <w:numPr>
          <w:ilvl w:val="12"/>
          <w:numId w:val="0"/>
        </w:numPr>
        <w:ind w:right="-2"/>
        <w:rPr>
          <w:szCs w:val="22"/>
        </w:rPr>
      </w:pPr>
      <w:r w:rsidRPr="004C4DB5">
        <w:rPr>
          <w:b/>
          <w:szCs w:val="22"/>
        </w:rPr>
        <w:t>Muud ravimid ja Herceptin</w:t>
      </w:r>
    </w:p>
    <w:p w14:paraId="50BA4CB6" w14:textId="77777777" w:rsidR="00D23C5B" w:rsidRPr="004C4DB5" w:rsidRDefault="00D23C5B" w:rsidP="00D23C5B">
      <w:pPr>
        <w:numPr>
          <w:ilvl w:val="12"/>
          <w:numId w:val="0"/>
        </w:numPr>
        <w:ind w:right="-2"/>
        <w:rPr>
          <w:szCs w:val="22"/>
        </w:rPr>
      </w:pPr>
      <w:r w:rsidRPr="004C4DB5">
        <w:rPr>
          <w:szCs w:val="24"/>
        </w:rPr>
        <w:t>Teatage oma arstile, apteekrile või meditsiiniõele, kui te võtate</w:t>
      </w:r>
      <w:r w:rsidR="00A1009F" w:rsidRPr="004C4DB5">
        <w:rPr>
          <w:szCs w:val="24"/>
        </w:rPr>
        <w:t>,</w:t>
      </w:r>
      <w:r w:rsidRPr="004C4DB5">
        <w:rPr>
          <w:szCs w:val="24"/>
        </w:rPr>
        <w:t xml:space="preserve"> olete hiljuti võtnud või kavatsete võtta mis tahes muid ravimeid</w:t>
      </w:r>
      <w:r w:rsidRPr="004C4DB5">
        <w:rPr>
          <w:szCs w:val="22"/>
        </w:rPr>
        <w:t>.</w:t>
      </w:r>
    </w:p>
    <w:p w14:paraId="161DCB18" w14:textId="77777777" w:rsidR="00D23C5B" w:rsidRPr="004C4DB5" w:rsidRDefault="00D23C5B" w:rsidP="00D23C5B">
      <w:pPr>
        <w:numPr>
          <w:ilvl w:val="12"/>
          <w:numId w:val="0"/>
        </w:numPr>
        <w:ind w:right="-2"/>
        <w:rPr>
          <w:szCs w:val="22"/>
        </w:rPr>
      </w:pPr>
    </w:p>
    <w:p w14:paraId="10051D8E" w14:textId="77777777" w:rsidR="00D23C5B" w:rsidRPr="004C4DB5" w:rsidRDefault="00D23C5B" w:rsidP="00D23C5B">
      <w:pPr>
        <w:rPr>
          <w:szCs w:val="22"/>
        </w:rPr>
      </w:pPr>
      <w:r w:rsidRPr="004C4DB5">
        <w:rPr>
          <w:szCs w:val="22"/>
        </w:rPr>
        <w:t>Herceptin’i täielikuks eritumiseks organismist võib kuluda kuni 7</w:t>
      </w:r>
      <w:r w:rsidR="00B06CBF" w:rsidRPr="004C4DB5">
        <w:rPr>
          <w:szCs w:val="22"/>
        </w:rPr>
        <w:t> </w:t>
      </w:r>
      <w:r w:rsidRPr="004C4DB5">
        <w:rPr>
          <w:szCs w:val="22"/>
        </w:rPr>
        <w:t>kuud. Seetõttu peate ükskõik millise uue ravimi kasutuselevõtmisel kuni 7</w:t>
      </w:r>
      <w:r w:rsidR="00B06CBF" w:rsidRPr="004C4DB5">
        <w:rPr>
          <w:szCs w:val="22"/>
        </w:rPr>
        <w:t> </w:t>
      </w:r>
      <w:r w:rsidRPr="004C4DB5">
        <w:rPr>
          <w:szCs w:val="22"/>
        </w:rPr>
        <w:t>kuu jooksul ravijärgselt teavitama eelnevast Herceptin</w:t>
      </w:r>
      <w:r w:rsidR="0031402C" w:rsidRPr="004C4DB5">
        <w:rPr>
          <w:szCs w:val="22"/>
        </w:rPr>
        <w:t xml:space="preserve">’i </w:t>
      </w:r>
      <w:r w:rsidRPr="004C4DB5">
        <w:rPr>
          <w:szCs w:val="22"/>
        </w:rPr>
        <w:t>ravist oma arsti, apteekrit või meditsiiniõde.</w:t>
      </w:r>
    </w:p>
    <w:p w14:paraId="2F4B8F27" w14:textId="77777777" w:rsidR="00D23C5B" w:rsidRPr="004C4DB5" w:rsidRDefault="00D23C5B" w:rsidP="00D23C5B">
      <w:pPr>
        <w:rPr>
          <w:szCs w:val="22"/>
        </w:rPr>
      </w:pPr>
    </w:p>
    <w:p w14:paraId="00BF9859" w14:textId="05E2920D" w:rsidR="00D23C5B" w:rsidRPr="004C4DB5" w:rsidRDefault="00D23C5B" w:rsidP="00C66E79">
      <w:pPr>
        <w:keepNext/>
        <w:numPr>
          <w:ilvl w:val="12"/>
          <w:numId w:val="0"/>
        </w:numPr>
        <w:ind w:right="-2"/>
        <w:rPr>
          <w:b/>
          <w:szCs w:val="22"/>
        </w:rPr>
      </w:pPr>
      <w:r w:rsidRPr="004C4DB5">
        <w:rPr>
          <w:b/>
          <w:szCs w:val="22"/>
        </w:rPr>
        <w:t>Rasedus</w:t>
      </w:r>
      <w:r w:rsidR="00021220">
        <w:rPr>
          <w:b/>
          <w:szCs w:val="22"/>
        </w:rPr>
        <w:t xml:space="preserve"> ja imetamine</w:t>
      </w:r>
    </w:p>
    <w:p w14:paraId="51444541" w14:textId="77777777" w:rsidR="00D23C5B" w:rsidRPr="004C4DB5" w:rsidRDefault="00D23C5B" w:rsidP="00C66E79">
      <w:pPr>
        <w:ind w:left="567" w:hanging="567"/>
        <w:rPr>
          <w:szCs w:val="22"/>
        </w:rPr>
      </w:pPr>
      <w:r w:rsidRPr="004C4DB5">
        <w:rPr>
          <w:b/>
        </w:rPr>
        <w:sym w:font="Symbol" w:char="F0B7"/>
      </w:r>
      <w:r w:rsidRPr="004C4DB5">
        <w:rPr>
          <w:b/>
        </w:rPr>
        <w:tab/>
      </w:r>
      <w:r w:rsidRPr="004C4DB5">
        <w:rPr>
          <w:szCs w:val="24"/>
        </w:rPr>
        <w:t>Kui te olete rase, arvate end olevat rase või kavatsete rasestuda, pidage enne selle ravimi kasutamist nõu oma arsti, apteekri või meditsiiniõega</w:t>
      </w:r>
      <w:r w:rsidRPr="004C4DB5">
        <w:rPr>
          <w:szCs w:val="22"/>
        </w:rPr>
        <w:t>.</w:t>
      </w:r>
    </w:p>
    <w:p w14:paraId="4321ADEC" w14:textId="77777777" w:rsidR="00D23C5B" w:rsidRPr="004C4DB5" w:rsidRDefault="00D23C5B" w:rsidP="00C66E79">
      <w:pPr>
        <w:ind w:left="567" w:hanging="567"/>
        <w:rPr>
          <w:szCs w:val="22"/>
        </w:rPr>
      </w:pPr>
      <w:r w:rsidRPr="004C4DB5">
        <w:rPr>
          <w:b/>
        </w:rPr>
        <w:sym w:font="Symbol" w:char="F0B7"/>
      </w:r>
      <w:r w:rsidRPr="004C4DB5">
        <w:rPr>
          <w:b/>
        </w:rPr>
        <w:tab/>
      </w:r>
      <w:r w:rsidRPr="004C4DB5">
        <w:rPr>
          <w:szCs w:val="22"/>
        </w:rPr>
        <w:t>Te peate ravi ajal</w:t>
      </w:r>
      <w:r w:rsidR="0031402C" w:rsidRPr="004C4DB5">
        <w:rPr>
          <w:szCs w:val="22"/>
        </w:rPr>
        <w:t xml:space="preserve"> Herceptin’iga</w:t>
      </w:r>
      <w:r w:rsidRPr="004C4DB5">
        <w:rPr>
          <w:szCs w:val="22"/>
        </w:rPr>
        <w:t xml:space="preserve"> ja vähemalt 7</w:t>
      </w:r>
      <w:r w:rsidR="00B06CBF" w:rsidRPr="004C4DB5">
        <w:rPr>
          <w:szCs w:val="22"/>
        </w:rPr>
        <w:t> </w:t>
      </w:r>
      <w:r w:rsidRPr="004C4DB5">
        <w:rPr>
          <w:szCs w:val="22"/>
        </w:rPr>
        <w:t>kuu jooksul pärast ravi lõppu kasutama tõhusaid rasestumisvastaseid vahendeid.</w:t>
      </w:r>
    </w:p>
    <w:p w14:paraId="7E1A1DD5" w14:textId="77777777" w:rsidR="00D23C5B" w:rsidRPr="004C4DB5" w:rsidRDefault="00D23C5B" w:rsidP="00C66E79">
      <w:pPr>
        <w:ind w:left="567" w:hanging="567"/>
        <w:rPr>
          <w:szCs w:val="22"/>
        </w:rPr>
      </w:pPr>
      <w:r w:rsidRPr="004C4DB5">
        <w:rPr>
          <w:b/>
        </w:rPr>
        <w:sym w:font="Symbol" w:char="F0B7"/>
      </w:r>
      <w:r w:rsidRPr="004C4DB5">
        <w:rPr>
          <w:b/>
        </w:rPr>
        <w:tab/>
      </w:r>
      <w:r w:rsidRPr="004C4DB5">
        <w:rPr>
          <w:szCs w:val="22"/>
        </w:rPr>
        <w:t>Arst teavitab teid Herceptin’i rasedusaegse kasutamisega kaasnevatest ohtudest ja oodatavast kasust. Herceptin’i saavatel rasedatel on väga harvadel juhtudel täheldatud lootevee hulga vähenemist, mis ümbritseb arenevat last emakas. See seisund võib olla emakas olevale lapsele ohtlik ning seda on seostatud loote surmaga lõppeva kopsude ebaküpsusega.</w:t>
      </w:r>
    </w:p>
    <w:p w14:paraId="4AF7722F" w14:textId="77777777" w:rsidR="00D23C5B" w:rsidRPr="004C4DB5" w:rsidRDefault="00D23C5B" w:rsidP="00D23C5B">
      <w:pPr>
        <w:numPr>
          <w:ilvl w:val="12"/>
          <w:numId w:val="0"/>
        </w:numPr>
        <w:ind w:right="-2"/>
        <w:rPr>
          <w:szCs w:val="22"/>
        </w:rPr>
      </w:pPr>
    </w:p>
    <w:p w14:paraId="7E91BA3A" w14:textId="77777777" w:rsidR="00D23C5B" w:rsidRPr="004C4DB5" w:rsidRDefault="00D23C5B" w:rsidP="00C66E79">
      <w:pPr>
        <w:rPr>
          <w:szCs w:val="22"/>
        </w:rPr>
      </w:pPr>
      <w:r w:rsidRPr="004C4DB5">
        <w:rPr>
          <w:szCs w:val="22"/>
        </w:rPr>
        <w:t>Ravi ajal Herceptin</w:t>
      </w:r>
      <w:r w:rsidR="00385281" w:rsidRPr="004C4DB5">
        <w:rPr>
          <w:szCs w:val="22"/>
        </w:rPr>
        <w:t>’</w:t>
      </w:r>
      <w:r w:rsidRPr="004C4DB5">
        <w:rPr>
          <w:szCs w:val="22"/>
        </w:rPr>
        <w:t>iga ja kuni 7</w:t>
      </w:r>
      <w:r w:rsidR="00B06CBF" w:rsidRPr="004C4DB5">
        <w:rPr>
          <w:szCs w:val="22"/>
        </w:rPr>
        <w:t> </w:t>
      </w:r>
      <w:r w:rsidRPr="004C4DB5">
        <w:rPr>
          <w:szCs w:val="22"/>
        </w:rPr>
        <w:t>kuud pärast viimast annust ei tohi last rinnaga toita, sest Herceptin võib rinnapiima kaudu jõuda lapseni.</w:t>
      </w:r>
    </w:p>
    <w:p w14:paraId="37A24DEA" w14:textId="77777777" w:rsidR="00D23C5B" w:rsidRPr="004C4DB5" w:rsidRDefault="00D23C5B" w:rsidP="00D23C5B">
      <w:pPr>
        <w:rPr>
          <w:szCs w:val="22"/>
        </w:rPr>
      </w:pPr>
    </w:p>
    <w:p w14:paraId="6893D3CF" w14:textId="77777777" w:rsidR="00D23C5B" w:rsidRPr="004C4DB5" w:rsidRDefault="00D23C5B" w:rsidP="00D23C5B">
      <w:pPr>
        <w:rPr>
          <w:szCs w:val="22"/>
        </w:rPr>
      </w:pPr>
      <w:r w:rsidRPr="004C4DB5">
        <w:t>Enne ravimi kasutamist pidage nõu oma arsti või apteekriga.</w:t>
      </w:r>
    </w:p>
    <w:p w14:paraId="0A31A92F" w14:textId="77777777" w:rsidR="00D23C5B" w:rsidRPr="004C4DB5" w:rsidRDefault="00D23C5B" w:rsidP="00D23C5B">
      <w:pPr>
        <w:numPr>
          <w:ilvl w:val="12"/>
          <w:numId w:val="0"/>
        </w:numPr>
        <w:rPr>
          <w:szCs w:val="22"/>
        </w:rPr>
      </w:pPr>
    </w:p>
    <w:p w14:paraId="2E3422A7" w14:textId="77777777" w:rsidR="00D23C5B" w:rsidRPr="004C4DB5" w:rsidRDefault="00D23C5B" w:rsidP="00D23C5B">
      <w:pPr>
        <w:keepNext/>
        <w:numPr>
          <w:ilvl w:val="12"/>
          <w:numId w:val="0"/>
        </w:numPr>
        <w:rPr>
          <w:szCs w:val="22"/>
        </w:rPr>
      </w:pPr>
      <w:r w:rsidRPr="004C4DB5">
        <w:rPr>
          <w:b/>
          <w:szCs w:val="22"/>
        </w:rPr>
        <w:t>Autojuhtimine ja masinatega töötamine</w:t>
      </w:r>
    </w:p>
    <w:p w14:paraId="21222B73" w14:textId="77777777" w:rsidR="00D23C5B" w:rsidRPr="004C4DB5" w:rsidRDefault="00D23C5B" w:rsidP="00D23C5B">
      <w:pPr>
        <w:rPr>
          <w:szCs w:val="22"/>
        </w:rPr>
      </w:pPr>
      <w:r w:rsidRPr="004C4DB5">
        <w:rPr>
          <w:szCs w:val="22"/>
        </w:rPr>
        <w:t xml:space="preserve">Herceptin võib mõjutada autojuhtimise ja masinate käsitsemise võimet. </w:t>
      </w:r>
      <w:r w:rsidR="005A119D" w:rsidRPr="004C4DB5">
        <w:rPr>
          <w:szCs w:val="22"/>
        </w:rPr>
        <w:t>K</w:t>
      </w:r>
      <w:r w:rsidRPr="004C4DB5">
        <w:rPr>
          <w:szCs w:val="22"/>
        </w:rPr>
        <w:t>ui teil tekivad ravi ajal kõrvalnähud</w:t>
      </w:r>
      <w:r w:rsidR="00CB16AC" w:rsidRPr="004C4DB5">
        <w:rPr>
          <w:szCs w:val="22"/>
        </w:rPr>
        <w:t>,</w:t>
      </w:r>
      <w:r w:rsidRPr="004C4DB5">
        <w:rPr>
          <w:szCs w:val="22"/>
        </w:rPr>
        <w:t xml:space="preserve"> nagu </w:t>
      </w:r>
      <w:r w:rsidR="00CB16AC" w:rsidRPr="004C4DB5">
        <w:rPr>
          <w:szCs w:val="22"/>
        </w:rPr>
        <w:t xml:space="preserve">pearinglus, unisus, </w:t>
      </w:r>
      <w:r w:rsidRPr="004C4DB5">
        <w:rPr>
          <w:szCs w:val="22"/>
        </w:rPr>
        <w:t>külmavärinad või palavik, peate hoiduma autojuhtimisest või masinate käsitsemisest seni, kuni need nähud on kadunud.</w:t>
      </w:r>
    </w:p>
    <w:p w14:paraId="4CD3BE0D" w14:textId="77777777" w:rsidR="00DE64F7" w:rsidRPr="004C4DB5" w:rsidRDefault="00DE64F7" w:rsidP="00EE0A2B">
      <w:pPr>
        <w:rPr>
          <w:szCs w:val="22"/>
        </w:rPr>
      </w:pPr>
    </w:p>
    <w:p w14:paraId="3BE3C6FA" w14:textId="1956914F" w:rsidR="00DE64F7" w:rsidRPr="004C4DB5" w:rsidRDefault="00DE64F7" w:rsidP="00650363">
      <w:pPr>
        <w:keepNext/>
        <w:rPr>
          <w:b/>
          <w:bCs/>
          <w:szCs w:val="22"/>
        </w:rPr>
      </w:pPr>
      <w:r w:rsidRPr="004C4DB5">
        <w:rPr>
          <w:b/>
          <w:bCs/>
          <w:szCs w:val="22"/>
        </w:rPr>
        <w:lastRenderedPageBreak/>
        <w:t>Herceptin sisaldab polüsorbaati</w:t>
      </w:r>
    </w:p>
    <w:p w14:paraId="72ABAD70" w14:textId="64F9516C" w:rsidR="00DE64F7" w:rsidRPr="004C4DB5" w:rsidRDefault="00DE64F7" w:rsidP="00EE0A2B">
      <w:pPr>
        <w:rPr>
          <w:szCs w:val="22"/>
        </w:rPr>
      </w:pPr>
      <w:r w:rsidRPr="004C4DB5">
        <w:t>Herceptin sisaldab 0,6</w:t>
      </w:r>
      <w:r w:rsidR="00C32855" w:rsidRPr="004C4DB5">
        <w:t> </w:t>
      </w:r>
      <w:r w:rsidRPr="004C4DB5">
        <w:t>mg polüsorbaat</w:t>
      </w:r>
      <w:r w:rsidR="00C32855" w:rsidRPr="004C4DB5">
        <w:t> </w:t>
      </w:r>
      <w:r w:rsidRPr="004C4DB5">
        <w:t>20</w:t>
      </w:r>
      <w:r w:rsidR="005D2CFF" w:rsidRPr="004C4DB5">
        <w:t xml:space="preserve"> </w:t>
      </w:r>
      <w:r w:rsidR="005D2CFF">
        <w:t>ühes</w:t>
      </w:r>
      <w:r w:rsidR="005D2CFF" w:rsidRPr="004C4DB5">
        <w:t xml:space="preserve"> 150 mg viaalis</w:t>
      </w:r>
      <w:r w:rsidRPr="004C4DB5">
        <w:t>, mis vastab 0,083</w:t>
      </w:r>
      <w:r w:rsidR="00C32855" w:rsidRPr="004C4DB5">
        <w:t> </w:t>
      </w:r>
      <w:r w:rsidRPr="004C4DB5">
        <w:t>mg/ml (pärast lahustamist 7,2</w:t>
      </w:r>
      <w:r w:rsidR="00C32855" w:rsidRPr="004C4DB5">
        <w:t> </w:t>
      </w:r>
      <w:r w:rsidRPr="004C4DB5">
        <w:t>ml steriilses süstevees). Polüsorbaa</w:t>
      </w:r>
      <w:r w:rsidR="00CB04CA">
        <w:t>did</w:t>
      </w:r>
      <w:r w:rsidRPr="004C4DB5">
        <w:t xml:space="preserve"> või</w:t>
      </w:r>
      <w:r w:rsidR="00CB04CA">
        <w:t>vad</w:t>
      </w:r>
      <w:r w:rsidRPr="004C4DB5">
        <w:t xml:space="preserve"> põhjustada allergilisi reaktsioone. Tea</w:t>
      </w:r>
      <w:r w:rsidR="005D2CFF">
        <w:t>vi</w:t>
      </w:r>
      <w:r w:rsidRPr="004C4DB5">
        <w:t>tage oma arsti, kui teil on teadaolevaid allergiaid.</w:t>
      </w:r>
    </w:p>
    <w:p w14:paraId="36E998E5" w14:textId="77777777" w:rsidR="00D23C5B" w:rsidRPr="004C4DB5" w:rsidRDefault="00D23C5B" w:rsidP="00EE0A2B">
      <w:pPr>
        <w:rPr>
          <w:szCs w:val="22"/>
        </w:rPr>
      </w:pPr>
    </w:p>
    <w:p w14:paraId="3A9B52EC" w14:textId="77777777" w:rsidR="00D23C5B" w:rsidRPr="004C4DB5" w:rsidRDefault="00D23C5B" w:rsidP="00EE0A2B">
      <w:pPr>
        <w:rPr>
          <w:szCs w:val="22"/>
        </w:rPr>
      </w:pPr>
    </w:p>
    <w:p w14:paraId="73C8F761" w14:textId="77777777" w:rsidR="00D23C5B" w:rsidRPr="004C4DB5" w:rsidRDefault="00D23C5B" w:rsidP="00D23C5B">
      <w:pPr>
        <w:keepNext/>
        <w:numPr>
          <w:ilvl w:val="12"/>
          <w:numId w:val="0"/>
        </w:numPr>
        <w:ind w:left="567" w:hanging="567"/>
        <w:rPr>
          <w:szCs w:val="22"/>
        </w:rPr>
      </w:pPr>
      <w:r w:rsidRPr="004C4DB5">
        <w:rPr>
          <w:b/>
          <w:szCs w:val="22"/>
        </w:rPr>
        <w:t>3.</w:t>
      </w:r>
      <w:r w:rsidRPr="004C4DB5">
        <w:rPr>
          <w:b/>
          <w:szCs w:val="22"/>
        </w:rPr>
        <w:tab/>
        <w:t>Kuidas Herceptin’i manustatakse</w:t>
      </w:r>
    </w:p>
    <w:p w14:paraId="7FC747A9" w14:textId="77777777" w:rsidR="00D23C5B" w:rsidRPr="004C4DB5" w:rsidRDefault="00D23C5B" w:rsidP="00D23C5B">
      <w:pPr>
        <w:keepNext/>
        <w:rPr>
          <w:b/>
          <w:szCs w:val="22"/>
        </w:rPr>
      </w:pPr>
    </w:p>
    <w:p w14:paraId="1B150F50" w14:textId="77777777" w:rsidR="00D23C5B" w:rsidRPr="004C4DB5" w:rsidRDefault="00D23C5B" w:rsidP="00D23C5B">
      <w:pPr>
        <w:rPr>
          <w:szCs w:val="22"/>
        </w:rPr>
      </w:pPr>
      <w:r w:rsidRPr="004C4DB5">
        <w:rPr>
          <w:szCs w:val="22"/>
        </w:rPr>
        <w:t xml:space="preserve">Enne ravi alustamist määrab arst kindlaks HER2 hulga teie kasvajas. Herceptin’iga ravitakse ainult patsiente, kellel on kõrge HER2 tase. Herceptin’i tohib manustada ainult arst või meditsiiniõde. Arst määrab </w:t>
      </w:r>
      <w:r w:rsidRPr="004C4DB5">
        <w:rPr>
          <w:b/>
          <w:i/>
          <w:szCs w:val="22"/>
        </w:rPr>
        <w:t>teile</w:t>
      </w:r>
      <w:r w:rsidRPr="004C4DB5">
        <w:rPr>
          <w:szCs w:val="22"/>
        </w:rPr>
        <w:t xml:space="preserve"> sobiliku annuse ja raviskeemi. Herceptin’i annus sõltub teie kehakaalust. </w:t>
      </w:r>
    </w:p>
    <w:p w14:paraId="11F93FB7" w14:textId="77777777" w:rsidR="00D23C5B" w:rsidRPr="004C4DB5" w:rsidRDefault="00D23C5B" w:rsidP="00D23C5B">
      <w:pPr>
        <w:rPr>
          <w:szCs w:val="22"/>
        </w:rPr>
      </w:pPr>
    </w:p>
    <w:p w14:paraId="220E062E" w14:textId="77777777" w:rsidR="00D23C5B" w:rsidRPr="004C4DB5" w:rsidRDefault="00D23C5B" w:rsidP="00D23C5B">
      <w:pPr>
        <w:rPr>
          <w:szCs w:val="22"/>
        </w:rPr>
      </w:pPr>
      <w:r w:rsidRPr="004C4DB5">
        <w:rPr>
          <w:szCs w:val="22"/>
        </w:rPr>
        <w:t>Herceptin’il on kaks erinevat preparaati (ravimvormi):</w:t>
      </w:r>
    </w:p>
    <w:p w14:paraId="0F0FDD1E" w14:textId="77777777" w:rsidR="00D23C5B" w:rsidRPr="004C4DB5" w:rsidRDefault="00D23C5B" w:rsidP="00D23C5B">
      <w:pPr>
        <w:rPr>
          <w:szCs w:val="22"/>
        </w:rPr>
      </w:pPr>
      <w:r w:rsidRPr="004C4DB5">
        <w:rPr>
          <w:szCs w:val="22"/>
        </w:rPr>
        <w:t>•</w:t>
      </w:r>
      <w:r w:rsidRPr="004C4DB5">
        <w:rPr>
          <w:szCs w:val="22"/>
        </w:rPr>
        <w:tab/>
        <w:t>ühte manustatakse veeniinfusiooni teel (intravenoosne ravimvorm)</w:t>
      </w:r>
    </w:p>
    <w:p w14:paraId="6EA28988" w14:textId="77777777" w:rsidR="00D23C5B" w:rsidRPr="004C4DB5" w:rsidRDefault="00D23C5B" w:rsidP="00D23C5B">
      <w:pPr>
        <w:rPr>
          <w:szCs w:val="22"/>
        </w:rPr>
      </w:pPr>
      <w:r w:rsidRPr="004C4DB5">
        <w:rPr>
          <w:szCs w:val="22"/>
        </w:rPr>
        <w:t>•</w:t>
      </w:r>
      <w:r w:rsidRPr="004C4DB5">
        <w:rPr>
          <w:szCs w:val="22"/>
        </w:rPr>
        <w:tab/>
        <w:t>teist süstitakse naha alla (subkutaanne ravimvorm).</w:t>
      </w:r>
    </w:p>
    <w:p w14:paraId="6C832B1A" w14:textId="77777777" w:rsidR="00D23C5B" w:rsidRPr="004C4DB5" w:rsidRDefault="00D23C5B" w:rsidP="00C66E79">
      <w:pPr>
        <w:rPr>
          <w:szCs w:val="22"/>
        </w:rPr>
      </w:pPr>
      <w:r w:rsidRPr="004C4DB5">
        <w:rPr>
          <w:szCs w:val="22"/>
        </w:rPr>
        <w:t>Tähtis on kontrollida pakendi märgistust veendumaks, et patsiendile manustatakse talle määratud õiget ravimvormi. Herceptin’i intravenoosne ravimvorm ei ole ette nähtud subkutaanseks manustamiseks ning seda tohib manustada ainult veeniinfusiooni teel.</w:t>
      </w:r>
    </w:p>
    <w:p w14:paraId="7F1978A8" w14:textId="77777777" w:rsidR="00171971" w:rsidRPr="004C4DB5" w:rsidRDefault="00171971" w:rsidP="00C66E79">
      <w:pPr>
        <w:rPr>
          <w:szCs w:val="22"/>
        </w:rPr>
      </w:pPr>
      <w:r w:rsidRPr="004C4DB5">
        <w:rPr>
          <w:szCs w:val="22"/>
        </w:rPr>
        <w:t>Arst võib kaaluda teie üleviimist intravenoosselt Herceptin</w:t>
      </w:r>
      <w:r w:rsidR="007B47B6" w:rsidRPr="004C4DB5">
        <w:rPr>
          <w:szCs w:val="22"/>
        </w:rPr>
        <w:t xml:space="preserve">’i </w:t>
      </w:r>
      <w:r w:rsidRPr="004C4DB5">
        <w:rPr>
          <w:szCs w:val="22"/>
        </w:rPr>
        <w:t>ravilt subkutaansele Herceptin</w:t>
      </w:r>
      <w:r w:rsidR="007B47B6" w:rsidRPr="004C4DB5">
        <w:rPr>
          <w:szCs w:val="22"/>
        </w:rPr>
        <w:t xml:space="preserve">’i </w:t>
      </w:r>
      <w:r w:rsidRPr="004C4DB5">
        <w:rPr>
          <w:szCs w:val="22"/>
        </w:rPr>
        <w:t>ravile (ja vastupidi), kui ta seda teie puhul sobivaks peab.</w:t>
      </w:r>
    </w:p>
    <w:p w14:paraId="0F36BABF" w14:textId="77777777" w:rsidR="00D23C5B" w:rsidRPr="004C4DB5" w:rsidRDefault="00D23C5B" w:rsidP="00D23C5B">
      <w:pPr>
        <w:rPr>
          <w:szCs w:val="22"/>
        </w:rPr>
      </w:pPr>
    </w:p>
    <w:p w14:paraId="41A6F2A6" w14:textId="77777777" w:rsidR="00D23C5B" w:rsidRPr="004C4DB5" w:rsidRDefault="00D23C5B" w:rsidP="00D23C5B">
      <w:pPr>
        <w:rPr>
          <w:szCs w:val="22"/>
        </w:rPr>
      </w:pPr>
      <w:r w:rsidRPr="004C4DB5">
        <w:rPr>
          <w:szCs w:val="22"/>
        </w:rPr>
        <w:t>Herceptin’i intravenoosset ravimvormi manustatakse infusiooni teel („tilguti“ abil) otse veeni. Esimene raviannus manustatakse 90 minuti jooksul ning meditsiinitöötaja jälgib teid ravimi manustamise ajal kõrvaltoimete suhtes. Kui esimene annus on hästi talutav, võidakse järgnevad annused manustada 30 minuti jooksul (vt lõik</w:t>
      </w:r>
      <w:r w:rsidR="001017AC" w:rsidRPr="004C4DB5">
        <w:rPr>
          <w:szCs w:val="22"/>
        </w:rPr>
        <w:t> </w:t>
      </w:r>
      <w:r w:rsidRPr="004C4DB5">
        <w:rPr>
          <w:szCs w:val="22"/>
        </w:rPr>
        <w:t>2 „Hoiatused ja ettevaatusabinõud“). Infusioonide arv, mida te saate, sõltub teie allumisest ravile (ravitoimest). Arst arutab seda teiega.</w:t>
      </w:r>
    </w:p>
    <w:p w14:paraId="3CB7AC29" w14:textId="77777777" w:rsidR="00D23C5B" w:rsidRPr="004C4DB5" w:rsidRDefault="00D23C5B" w:rsidP="00D23C5B">
      <w:pPr>
        <w:rPr>
          <w:szCs w:val="22"/>
        </w:rPr>
      </w:pPr>
    </w:p>
    <w:p w14:paraId="6D548346" w14:textId="77777777" w:rsidR="00D23C5B" w:rsidRPr="004C4DB5" w:rsidRDefault="00D23C5B" w:rsidP="00D23C5B">
      <w:pPr>
        <w:rPr>
          <w:szCs w:val="22"/>
        </w:rPr>
      </w:pPr>
      <w:r w:rsidRPr="004C4DB5">
        <w:rPr>
          <w:szCs w:val="22"/>
        </w:rPr>
        <w:t>Ravimi kasutusvigade vältimiseks on tähtis kontrollida viaali etiketilt ja veenduda, et valmistatav ja manustatav ravim on Herceptin (trastuzumab), mitte</w:t>
      </w:r>
      <w:r w:rsidR="006D59D0" w:rsidRPr="004C4DB5">
        <w:rPr>
          <w:szCs w:val="22"/>
        </w:rPr>
        <w:t xml:space="preserve"> mõni teine</w:t>
      </w:r>
      <w:r w:rsidRPr="004C4DB5">
        <w:rPr>
          <w:szCs w:val="22"/>
        </w:rPr>
        <w:t xml:space="preserve"> </w:t>
      </w:r>
      <w:r w:rsidR="006D59D0" w:rsidRPr="004C4DB5">
        <w:rPr>
          <w:szCs w:val="22"/>
        </w:rPr>
        <w:t xml:space="preserve">trastuzumabi sisaldav ravimpreparaat (nt </w:t>
      </w:r>
      <w:r w:rsidRPr="004C4DB5">
        <w:rPr>
          <w:szCs w:val="22"/>
        </w:rPr>
        <w:t>trastuzumabemtansiin</w:t>
      </w:r>
      <w:r w:rsidR="006D59D0" w:rsidRPr="004C4DB5">
        <w:rPr>
          <w:szCs w:val="22"/>
        </w:rPr>
        <w:t xml:space="preserve"> või trastuzumabderukstekaan)</w:t>
      </w:r>
      <w:r w:rsidRPr="004C4DB5">
        <w:rPr>
          <w:szCs w:val="22"/>
        </w:rPr>
        <w:t>.</w:t>
      </w:r>
    </w:p>
    <w:p w14:paraId="5E3D0139" w14:textId="77777777" w:rsidR="00D23C5B" w:rsidRPr="004C4DB5" w:rsidRDefault="00D23C5B" w:rsidP="00D23C5B">
      <w:pPr>
        <w:rPr>
          <w:szCs w:val="22"/>
        </w:rPr>
      </w:pPr>
    </w:p>
    <w:p w14:paraId="6564DE04" w14:textId="77777777" w:rsidR="00D23C5B" w:rsidRPr="004C4DB5" w:rsidRDefault="00D23C5B" w:rsidP="00D23C5B">
      <w:pPr>
        <w:rPr>
          <w:szCs w:val="22"/>
        </w:rPr>
      </w:pPr>
      <w:r w:rsidRPr="004C4DB5">
        <w:rPr>
          <w:szCs w:val="22"/>
        </w:rPr>
        <w:t>Varajases staadiumis rinnanäärmevähi, metastaatilise rinnanäärmevähi ja metastaatilise maovähi korral manustatakse Herceptin’i iga 3 nädala järel. Metastaatilise rinnanäärmevähi raviks võib Herceptin’i manustada ka üks kord nädalas.</w:t>
      </w:r>
    </w:p>
    <w:p w14:paraId="69A63863" w14:textId="77777777" w:rsidR="00D23C5B" w:rsidRPr="004C4DB5" w:rsidRDefault="00D23C5B" w:rsidP="00D23C5B">
      <w:pPr>
        <w:numPr>
          <w:ilvl w:val="12"/>
          <w:numId w:val="0"/>
        </w:numPr>
        <w:ind w:right="-2"/>
        <w:rPr>
          <w:szCs w:val="22"/>
        </w:rPr>
      </w:pPr>
    </w:p>
    <w:p w14:paraId="28CE0E40" w14:textId="77777777" w:rsidR="00D23C5B" w:rsidRPr="004C4DB5" w:rsidRDefault="00D23C5B" w:rsidP="00D23C5B">
      <w:pPr>
        <w:numPr>
          <w:ilvl w:val="12"/>
          <w:numId w:val="0"/>
        </w:numPr>
        <w:ind w:right="-2"/>
        <w:outlineLvl w:val="0"/>
        <w:rPr>
          <w:b/>
          <w:szCs w:val="24"/>
        </w:rPr>
      </w:pPr>
      <w:r w:rsidRPr="004C4DB5">
        <w:rPr>
          <w:b/>
          <w:szCs w:val="24"/>
        </w:rPr>
        <w:t>Kui te lõpetate Herceptin’i kasutamise</w:t>
      </w:r>
    </w:p>
    <w:p w14:paraId="04057064" w14:textId="77777777" w:rsidR="00D23C5B" w:rsidRPr="004C4DB5" w:rsidRDefault="00D23C5B" w:rsidP="00D23C5B">
      <w:pPr>
        <w:numPr>
          <w:ilvl w:val="12"/>
          <w:numId w:val="0"/>
        </w:numPr>
        <w:ind w:right="-29"/>
        <w:rPr>
          <w:szCs w:val="24"/>
        </w:rPr>
      </w:pPr>
      <w:r w:rsidRPr="004C4DB5">
        <w:rPr>
          <w:szCs w:val="24"/>
        </w:rPr>
        <w:t xml:space="preserve">Ärge lõpetage selle ravimi kasutamist ilma kõigepealt arstiga nõu pidamata. Kõik annused tuleb manustada õigel ajal </w:t>
      </w:r>
      <w:r w:rsidR="00210546" w:rsidRPr="004C4DB5">
        <w:rPr>
          <w:szCs w:val="24"/>
        </w:rPr>
        <w:t xml:space="preserve">üks </w:t>
      </w:r>
      <w:r w:rsidRPr="004C4DB5">
        <w:rPr>
          <w:szCs w:val="24"/>
        </w:rPr>
        <w:t>kord nädalas või iga kolme nädala järel (sõltuvalt annustamisskeemist). See aitab ravimil võimalikult tõhusalt toimida.</w:t>
      </w:r>
    </w:p>
    <w:p w14:paraId="5FB55636" w14:textId="77777777" w:rsidR="00D23C5B" w:rsidRPr="004C4DB5" w:rsidRDefault="00D23C5B" w:rsidP="00D23C5B">
      <w:pPr>
        <w:numPr>
          <w:ilvl w:val="12"/>
          <w:numId w:val="0"/>
        </w:numPr>
        <w:ind w:right="-29"/>
        <w:rPr>
          <w:szCs w:val="24"/>
        </w:rPr>
      </w:pPr>
    </w:p>
    <w:p w14:paraId="4AB94410" w14:textId="77777777" w:rsidR="00D23C5B" w:rsidRPr="004C4DB5" w:rsidRDefault="00D23C5B" w:rsidP="00D23C5B">
      <w:pPr>
        <w:numPr>
          <w:ilvl w:val="12"/>
          <w:numId w:val="0"/>
        </w:numPr>
        <w:ind w:right="-29"/>
        <w:rPr>
          <w:szCs w:val="24"/>
        </w:rPr>
      </w:pPr>
      <w:r w:rsidRPr="004C4DB5">
        <w:rPr>
          <w:szCs w:val="24"/>
        </w:rPr>
        <w:t>Herceptin’i täielikuks eritumiseks teie organismist võib kuluda kuni 7 kuud. Seetõttu võib arst otsustada, et jätkab teie südametegevuse kontrollimist, isegi pärast ravi lõppu.</w:t>
      </w:r>
    </w:p>
    <w:p w14:paraId="4074E99D" w14:textId="77777777" w:rsidR="00D23C5B" w:rsidRPr="004C4DB5" w:rsidRDefault="00D23C5B" w:rsidP="00D23C5B">
      <w:pPr>
        <w:numPr>
          <w:ilvl w:val="12"/>
          <w:numId w:val="0"/>
        </w:numPr>
        <w:ind w:right="-29"/>
        <w:rPr>
          <w:szCs w:val="24"/>
        </w:rPr>
      </w:pPr>
    </w:p>
    <w:p w14:paraId="6032F0AB" w14:textId="77777777" w:rsidR="00D23C5B" w:rsidRPr="004C4DB5" w:rsidRDefault="00D23C5B" w:rsidP="00D23C5B">
      <w:pPr>
        <w:numPr>
          <w:ilvl w:val="12"/>
          <w:numId w:val="0"/>
        </w:numPr>
        <w:ind w:right="-29"/>
        <w:rPr>
          <w:szCs w:val="24"/>
        </w:rPr>
      </w:pPr>
      <w:r w:rsidRPr="004C4DB5">
        <w:rPr>
          <w:szCs w:val="24"/>
        </w:rPr>
        <w:t>Kui teil on lisaküsimusi selle ravimi kasutamise kohta,</w:t>
      </w:r>
      <w:r w:rsidRPr="004C4DB5">
        <w:rPr>
          <w:bCs/>
          <w:szCs w:val="24"/>
        </w:rPr>
        <w:t xml:space="preserve"> </w:t>
      </w:r>
      <w:r w:rsidRPr="004C4DB5">
        <w:rPr>
          <w:szCs w:val="24"/>
        </w:rPr>
        <w:t>pidage nõu oma arsti, apteekri</w:t>
      </w:r>
      <w:r w:rsidRPr="004C4DB5">
        <w:rPr>
          <w:bCs/>
          <w:szCs w:val="24"/>
        </w:rPr>
        <w:t xml:space="preserve"> </w:t>
      </w:r>
      <w:r w:rsidRPr="004C4DB5">
        <w:rPr>
          <w:szCs w:val="24"/>
        </w:rPr>
        <w:t>või meditsiiniõega</w:t>
      </w:r>
      <w:r w:rsidRPr="004C4DB5">
        <w:rPr>
          <w:bCs/>
          <w:szCs w:val="24"/>
        </w:rPr>
        <w:t>.</w:t>
      </w:r>
    </w:p>
    <w:p w14:paraId="1D47B8A6" w14:textId="77777777" w:rsidR="00D23C5B" w:rsidRPr="004C4DB5" w:rsidRDefault="00D23C5B" w:rsidP="00D23C5B">
      <w:pPr>
        <w:numPr>
          <w:ilvl w:val="12"/>
          <w:numId w:val="0"/>
        </w:numPr>
        <w:ind w:right="-2"/>
        <w:rPr>
          <w:szCs w:val="22"/>
        </w:rPr>
      </w:pPr>
    </w:p>
    <w:p w14:paraId="63837AB0" w14:textId="77777777" w:rsidR="00D23C5B" w:rsidRPr="004C4DB5" w:rsidRDefault="00D23C5B" w:rsidP="00D23C5B">
      <w:pPr>
        <w:numPr>
          <w:ilvl w:val="12"/>
          <w:numId w:val="0"/>
        </w:numPr>
        <w:ind w:left="567" w:right="-2" w:hanging="567"/>
        <w:rPr>
          <w:b/>
          <w:szCs w:val="22"/>
        </w:rPr>
      </w:pPr>
    </w:p>
    <w:p w14:paraId="4606AF98" w14:textId="77777777" w:rsidR="00D23C5B" w:rsidRPr="004C4DB5" w:rsidRDefault="00D23C5B" w:rsidP="00C66E79">
      <w:pPr>
        <w:keepNext/>
        <w:numPr>
          <w:ilvl w:val="12"/>
          <w:numId w:val="0"/>
        </w:numPr>
        <w:ind w:left="567" w:hanging="567"/>
        <w:rPr>
          <w:b/>
          <w:szCs w:val="22"/>
        </w:rPr>
      </w:pPr>
      <w:r w:rsidRPr="004C4DB5">
        <w:rPr>
          <w:b/>
          <w:szCs w:val="22"/>
        </w:rPr>
        <w:t>4.</w:t>
      </w:r>
      <w:r w:rsidRPr="004C4DB5">
        <w:rPr>
          <w:b/>
          <w:szCs w:val="22"/>
        </w:rPr>
        <w:tab/>
        <w:t>Võimalikud kõrvaltoimed</w:t>
      </w:r>
    </w:p>
    <w:p w14:paraId="098B2527" w14:textId="77777777" w:rsidR="00D23C5B" w:rsidRPr="004C4DB5" w:rsidRDefault="00D23C5B" w:rsidP="00C66E79">
      <w:pPr>
        <w:keepNext/>
        <w:numPr>
          <w:ilvl w:val="12"/>
          <w:numId w:val="0"/>
        </w:numPr>
        <w:ind w:left="567" w:hanging="567"/>
        <w:rPr>
          <w:szCs w:val="22"/>
        </w:rPr>
      </w:pPr>
    </w:p>
    <w:p w14:paraId="3A1CEEDC" w14:textId="77777777" w:rsidR="00D23C5B" w:rsidRPr="004C4DB5" w:rsidRDefault="00D23C5B" w:rsidP="00D23C5B">
      <w:pPr>
        <w:numPr>
          <w:ilvl w:val="12"/>
          <w:numId w:val="0"/>
        </w:numPr>
        <w:ind w:right="-2"/>
        <w:rPr>
          <w:szCs w:val="22"/>
        </w:rPr>
      </w:pPr>
      <w:r w:rsidRPr="004C4DB5">
        <w:rPr>
          <w:szCs w:val="22"/>
        </w:rPr>
        <w:t xml:space="preserve">Nagu kõik ravimid, võib ka </w:t>
      </w:r>
      <w:r w:rsidR="00A1009F" w:rsidRPr="004C4DB5">
        <w:rPr>
          <w:szCs w:val="22"/>
        </w:rPr>
        <w:t xml:space="preserve">see ravim </w:t>
      </w:r>
      <w:r w:rsidRPr="004C4DB5">
        <w:rPr>
          <w:szCs w:val="22"/>
        </w:rPr>
        <w:t>põhjustada kõrvaltoimeid, kuigi kõigil neid ei teki. Mõned kõrvaltoimetest võivad olla tõsised ja vajada haiglaravi.</w:t>
      </w:r>
    </w:p>
    <w:p w14:paraId="03042F6A" w14:textId="77777777" w:rsidR="00D23C5B" w:rsidRPr="004C4DB5" w:rsidRDefault="00D23C5B" w:rsidP="00D23C5B">
      <w:pPr>
        <w:rPr>
          <w:szCs w:val="22"/>
        </w:rPr>
      </w:pPr>
    </w:p>
    <w:p w14:paraId="529B9F8B" w14:textId="77777777" w:rsidR="00D23C5B" w:rsidRPr="004C4DB5" w:rsidRDefault="00D23C5B" w:rsidP="00D23C5B">
      <w:pPr>
        <w:numPr>
          <w:ilvl w:val="12"/>
          <w:numId w:val="0"/>
        </w:numPr>
        <w:ind w:right="-2"/>
        <w:rPr>
          <w:szCs w:val="22"/>
        </w:rPr>
      </w:pPr>
      <w:r w:rsidRPr="004C4DB5">
        <w:rPr>
          <w:szCs w:val="22"/>
        </w:rPr>
        <w:t xml:space="preserve">Herceptin’i infusiooni ajal võivad tekkida külmavärinad, palavik ja muud gripitaolised nähud. Neid esineb väga sageli (võivad tekkida enam kui ühel inimesel kümnest). Teised võimalikud infusiooniga seotud nähud on järgmised: iiveldus, oksendamine, valu, suurenenud lihaspinge ja värisemine, peavalu, pearinglus, hingamisraskused, kõrge või madal vererõhk, südame rütmihäired (südamepekslemine või ebaregulaarne südametegevus), näo ja huulte turse, nahalööve ja väsimus. </w:t>
      </w:r>
      <w:r w:rsidRPr="004C4DB5">
        <w:rPr>
          <w:szCs w:val="22"/>
        </w:rPr>
        <w:lastRenderedPageBreak/>
        <w:t>Mõned nendest sümptomitest võivad olla tõsised; esinenud on ka surmajuhtumeid (vt lõik</w:t>
      </w:r>
      <w:r w:rsidR="00A03A9F" w:rsidRPr="004C4DB5">
        <w:rPr>
          <w:szCs w:val="22"/>
        </w:rPr>
        <w:t> </w:t>
      </w:r>
      <w:r w:rsidRPr="004C4DB5">
        <w:rPr>
          <w:szCs w:val="22"/>
        </w:rPr>
        <w:t>2 „Hoiatused ja ettevaatusabinõud“).</w:t>
      </w:r>
    </w:p>
    <w:p w14:paraId="37446D84" w14:textId="77777777" w:rsidR="00D23C5B" w:rsidRPr="004C4DB5" w:rsidRDefault="00D23C5B" w:rsidP="00D23C5B">
      <w:pPr>
        <w:numPr>
          <w:ilvl w:val="12"/>
          <w:numId w:val="0"/>
        </w:numPr>
        <w:ind w:right="-2"/>
        <w:rPr>
          <w:szCs w:val="22"/>
        </w:rPr>
      </w:pPr>
    </w:p>
    <w:p w14:paraId="572A3F83" w14:textId="77777777" w:rsidR="00D23C5B" w:rsidRPr="004C4DB5" w:rsidRDefault="00D23C5B" w:rsidP="00D23C5B">
      <w:pPr>
        <w:rPr>
          <w:szCs w:val="22"/>
        </w:rPr>
      </w:pPr>
      <w:r w:rsidRPr="004C4DB5">
        <w:rPr>
          <w:szCs w:val="22"/>
        </w:rPr>
        <w:t>Need kõrvaltoimed tekivad peamiselt esimese intravenoosse infusiooni (veeni „tilgutamise“) ajal ja mõne tunni jooksul pärast infusiooni alustamist. Need on tavaliselt mööduvad. Te olete infusiooni ajal ja vähemalt kuus tundi pärast esimese infusiooni algust ning kaks tundi pärast ülejäänud infusioonide algust arsti järelevalve all. Reaktsiooni tekkimisel aeglustatakse või peatatakse infusioon ning te võite saada ravi kõrvaltoimete vastu. Pärast sümptomite taandumist võidakse infusiooni jätkata.</w:t>
      </w:r>
    </w:p>
    <w:p w14:paraId="0AD36746" w14:textId="77777777" w:rsidR="00D23C5B" w:rsidRPr="004C4DB5" w:rsidRDefault="00D23C5B" w:rsidP="00D23C5B">
      <w:pPr>
        <w:numPr>
          <w:ilvl w:val="12"/>
          <w:numId w:val="0"/>
        </w:numPr>
        <w:ind w:right="-2"/>
        <w:rPr>
          <w:szCs w:val="22"/>
        </w:rPr>
      </w:pPr>
    </w:p>
    <w:p w14:paraId="6B2DA45F" w14:textId="77777777" w:rsidR="00D23C5B" w:rsidRPr="004C4DB5" w:rsidRDefault="00D23C5B" w:rsidP="00D23C5B">
      <w:pPr>
        <w:numPr>
          <w:ilvl w:val="12"/>
          <w:numId w:val="0"/>
        </w:numPr>
        <w:ind w:right="-2"/>
        <w:rPr>
          <w:szCs w:val="22"/>
        </w:rPr>
      </w:pPr>
      <w:r w:rsidRPr="004C4DB5">
        <w:rPr>
          <w:szCs w:val="22"/>
        </w:rPr>
        <w:t>Vahetevahel võivad sümptomid ilmneda hiljem kui kuus tundi pärast infusiooni alustamist. Sellisel juhul võtke kohe ühendust oma arstiga. Mõnikord võivad sümptomid taanduda ja seejärel uuesti süveneda.</w:t>
      </w:r>
    </w:p>
    <w:p w14:paraId="5107B657" w14:textId="77777777" w:rsidR="00D23C5B" w:rsidRPr="004C4DB5" w:rsidRDefault="00D23C5B" w:rsidP="00D23C5B">
      <w:pPr>
        <w:numPr>
          <w:ilvl w:val="12"/>
          <w:numId w:val="0"/>
        </w:numPr>
        <w:ind w:right="-2"/>
        <w:rPr>
          <w:szCs w:val="22"/>
        </w:rPr>
      </w:pPr>
    </w:p>
    <w:p w14:paraId="2FEAFBC0" w14:textId="77777777" w:rsidR="005D2F7A" w:rsidRPr="004C4DB5" w:rsidRDefault="005D2F7A" w:rsidP="00C66E79">
      <w:pPr>
        <w:keepNext/>
        <w:numPr>
          <w:ilvl w:val="12"/>
          <w:numId w:val="0"/>
        </w:numPr>
        <w:rPr>
          <w:b/>
          <w:szCs w:val="22"/>
        </w:rPr>
      </w:pPr>
      <w:r w:rsidRPr="004C4DB5">
        <w:rPr>
          <w:b/>
          <w:szCs w:val="22"/>
        </w:rPr>
        <w:t>Tõsised kõrvaltoimed</w:t>
      </w:r>
    </w:p>
    <w:p w14:paraId="64C8CDEA" w14:textId="77777777" w:rsidR="005D2F7A" w:rsidRPr="004C4DB5" w:rsidRDefault="00D23C5B" w:rsidP="00D23C5B">
      <w:pPr>
        <w:numPr>
          <w:ilvl w:val="12"/>
          <w:numId w:val="0"/>
        </w:numPr>
        <w:ind w:right="-2"/>
        <w:rPr>
          <w:szCs w:val="22"/>
        </w:rPr>
      </w:pPr>
      <w:r w:rsidRPr="004C4DB5">
        <w:rPr>
          <w:szCs w:val="22"/>
        </w:rPr>
        <w:t>Mis</w:t>
      </w:r>
      <w:r w:rsidR="00210546" w:rsidRPr="004C4DB5">
        <w:rPr>
          <w:szCs w:val="22"/>
        </w:rPr>
        <w:t xml:space="preserve"> </w:t>
      </w:r>
      <w:r w:rsidRPr="004C4DB5">
        <w:rPr>
          <w:szCs w:val="22"/>
        </w:rPr>
        <w:t>tahes ajal Herceptin</w:t>
      </w:r>
      <w:r w:rsidR="0031402C" w:rsidRPr="004C4DB5">
        <w:rPr>
          <w:szCs w:val="22"/>
        </w:rPr>
        <w:t xml:space="preserve">’i </w:t>
      </w:r>
      <w:r w:rsidRPr="004C4DB5">
        <w:rPr>
          <w:szCs w:val="22"/>
        </w:rPr>
        <w:t xml:space="preserve">ravi jooksul võivad tekkida ka muud kõrvaltoimed, mis ei ole vahetult seotud infusiooniga. </w:t>
      </w:r>
      <w:r w:rsidR="005D2F7A" w:rsidRPr="004C4DB5">
        <w:rPr>
          <w:b/>
          <w:szCs w:val="22"/>
        </w:rPr>
        <w:t>Teavitage arsti või meditsiiniõde otsekohe sellest, kui märkate mõnda jär</w:t>
      </w:r>
      <w:r w:rsidR="006A40DB" w:rsidRPr="004C4DB5">
        <w:rPr>
          <w:b/>
          <w:szCs w:val="22"/>
        </w:rPr>
        <w:t>g</w:t>
      </w:r>
      <w:r w:rsidR="005D2F7A" w:rsidRPr="004C4DB5">
        <w:rPr>
          <w:b/>
          <w:szCs w:val="22"/>
        </w:rPr>
        <w:t>mistest kõrvaltoimetest:</w:t>
      </w:r>
    </w:p>
    <w:p w14:paraId="069069B2" w14:textId="77777777" w:rsidR="005D2F7A" w:rsidRPr="004C4DB5" w:rsidRDefault="005D2F7A" w:rsidP="00D23C5B">
      <w:pPr>
        <w:numPr>
          <w:ilvl w:val="12"/>
          <w:numId w:val="0"/>
        </w:numPr>
        <w:ind w:right="-2"/>
        <w:rPr>
          <w:szCs w:val="22"/>
        </w:rPr>
      </w:pPr>
    </w:p>
    <w:p w14:paraId="6D33836A" w14:textId="77777777" w:rsidR="005D2F7A" w:rsidRPr="004C4DB5" w:rsidRDefault="005D2F7A" w:rsidP="003A079D">
      <w:pPr>
        <w:numPr>
          <w:ilvl w:val="12"/>
          <w:numId w:val="0"/>
        </w:numPr>
        <w:ind w:left="560" w:right="-2" w:hanging="560"/>
        <w:rPr>
          <w:szCs w:val="22"/>
        </w:rPr>
      </w:pPr>
      <w:r w:rsidRPr="004C4DB5">
        <w:rPr>
          <w:b/>
        </w:rPr>
        <w:sym w:font="Symbol" w:char="F0B7"/>
      </w:r>
      <w:r w:rsidRPr="004C4DB5">
        <w:rPr>
          <w:szCs w:val="22"/>
        </w:rPr>
        <w:tab/>
        <w:t>Mõnikord võivad ravi ajal ja aeg-ajalt pärast ravi lõppu tekkida südameprobleemid, mis võivad olla tõsised. Nendeks on südamelihase nõrkus, mis võib viia südamepuudulikkuse tekkeni, südamepauna põletik ja südame rütmihäired. Selle tagajärjel võivad ilmneda sellised sümptomid</w:t>
      </w:r>
      <w:r w:rsidR="00CC6D45" w:rsidRPr="004C4DB5">
        <w:rPr>
          <w:szCs w:val="22"/>
        </w:rPr>
        <w:t>,</w:t>
      </w:r>
      <w:r w:rsidRPr="004C4DB5">
        <w:rPr>
          <w:szCs w:val="22"/>
        </w:rPr>
        <w:t xml:space="preserve"> nagu õhupuudus (ka öösel), köha, käte või jalgade turse (vedelikupeetus), südamepekslemine (ebaregulaarne südametegevus)</w:t>
      </w:r>
      <w:r w:rsidR="00CC6D45" w:rsidRPr="004C4DB5">
        <w:rPr>
          <w:szCs w:val="22"/>
        </w:rPr>
        <w:t xml:space="preserve"> (vt lõik 2 „Südamekontroll“)</w:t>
      </w:r>
      <w:r w:rsidRPr="004C4DB5">
        <w:rPr>
          <w:szCs w:val="22"/>
        </w:rPr>
        <w:t>.</w:t>
      </w:r>
    </w:p>
    <w:p w14:paraId="6C456AB9" w14:textId="77777777" w:rsidR="00D23C5B" w:rsidRPr="004C4DB5" w:rsidRDefault="00D23C5B" w:rsidP="00D23C5B">
      <w:pPr>
        <w:rPr>
          <w:szCs w:val="22"/>
        </w:rPr>
      </w:pPr>
    </w:p>
    <w:p w14:paraId="3E1C26BB" w14:textId="77777777" w:rsidR="00D23C5B" w:rsidRPr="004C4DB5" w:rsidRDefault="00D23C5B" w:rsidP="00D23C5B">
      <w:pPr>
        <w:rPr>
          <w:szCs w:val="22"/>
        </w:rPr>
      </w:pPr>
      <w:r w:rsidRPr="004C4DB5">
        <w:rPr>
          <w:szCs w:val="22"/>
        </w:rPr>
        <w:t xml:space="preserve">Arst jälgib ravi ajal </w:t>
      </w:r>
      <w:r w:rsidR="00A172F0" w:rsidRPr="004C4DB5">
        <w:rPr>
          <w:szCs w:val="22"/>
        </w:rPr>
        <w:t xml:space="preserve">ja pärast ravi </w:t>
      </w:r>
      <w:r w:rsidRPr="004C4DB5">
        <w:rPr>
          <w:szCs w:val="22"/>
        </w:rPr>
        <w:t>regulaarselt teie südametalitlust, kuid te peate teda kohe teavitama sellest, kui teil tekib mõni ülalloetletud sümptomitest.</w:t>
      </w:r>
    </w:p>
    <w:p w14:paraId="5906A096" w14:textId="77777777" w:rsidR="00D23C5B" w:rsidRPr="004C4DB5" w:rsidRDefault="00D23C5B" w:rsidP="00D23C5B">
      <w:pPr>
        <w:rPr>
          <w:szCs w:val="22"/>
        </w:rPr>
      </w:pPr>
    </w:p>
    <w:p w14:paraId="6E4B6D5C" w14:textId="77777777" w:rsidR="005D2F7A" w:rsidRPr="004C4DB5" w:rsidRDefault="005D2F7A" w:rsidP="005D2F7A">
      <w:pPr>
        <w:numPr>
          <w:ilvl w:val="12"/>
          <w:numId w:val="0"/>
        </w:numPr>
        <w:ind w:left="560" w:right="-2" w:hanging="560"/>
        <w:rPr>
          <w:szCs w:val="22"/>
        </w:rPr>
      </w:pPr>
      <w:r w:rsidRPr="004C4DB5">
        <w:rPr>
          <w:b/>
        </w:rPr>
        <w:sym w:font="Symbol" w:char="F0B7"/>
      </w:r>
      <w:r w:rsidRPr="004C4DB5">
        <w:rPr>
          <w:szCs w:val="22"/>
        </w:rPr>
        <w:tab/>
        <w:t xml:space="preserve">Tuumorilahustussündroom </w:t>
      </w:r>
      <w:r w:rsidR="00362ECB" w:rsidRPr="004C4DB5">
        <w:rPr>
          <w:szCs w:val="22"/>
        </w:rPr>
        <w:t>(</w:t>
      </w:r>
      <w:r w:rsidR="00CC6D45" w:rsidRPr="004C4DB5">
        <w:rPr>
          <w:szCs w:val="22"/>
        </w:rPr>
        <w:t>rühm metaboolseid tüsistusi, mis esinevad pärast vähiravi ja mida iseloomustavad vere kõrge kaaliumi- ja fosfaaditase ning vere madal kaltsiumitase</w:t>
      </w:r>
      <w:r w:rsidRPr="004C4DB5">
        <w:rPr>
          <w:szCs w:val="22"/>
        </w:rPr>
        <w:t>). Sümptomiteks võivad olla neeruprobleemid (nõrkus, hingeldus, väsimus ja segasus), südameprobleemid (südame puperdamine või südametegevuse kiirenemine või aeglustumine), krambid, oksendamine või kõhulahtisus ning suu, käte või jalgade surisemine.</w:t>
      </w:r>
    </w:p>
    <w:p w14:paraId="5EAF5E94" w14:textId="77777777" w:rsidR="005D2F7A" w:rsidRPr="004C4DB5" w:rsidRDefault="005D2F7A" w:rsidP="00D23C5B">
      <w:pPr>
        <w:rPr>
          <w:szCs w:val="22"/>
        </w:rPr>
      </w:pPr>
    </w:p>
    <w:p w14:paraId="08CC2CDC" w14:textId="77777777" w:rsidR="00D23C5B" w:rsidRPr="004C4DB5" w:rsidRDefault="00D23C5B" w:rsidP="00D23C5B">
      <w:pPr>
        <w:rPr>
          <w:szCs w:val="22"/>
        </w:rPr>
      </w:pPr>
      <w:r w:rsidRPr="004C4DB5">
        <w:rPr>
          <w:szCs w:val="22"/>
        </w:rPr>
        <w:t>Kui teil tekib mõni ülalloetletud sümptomitest pärast Herceptin</w:t>
      </w:r>
      <w:r w:rsidR="0031402C" w:rsidRPr="004C4DB5">
        <w:rPr>
          <w:szCs w:val="22"/>
        </w:rPr>
        <w:t xml:space="preserve">’i </w:t>
      </w:r>
      <w:r w:rsidRPr="004C4DB5">
        <w:rPr>
          <w:szCs w:val="22"/>
        </w:rPr>
        <w:t>ravi lõppu, pöörduge oma arsti poole ja öelge talle, et olete enne saanud ravi Herceptin’iga.</w:t>
      </w:r>
    </w:p>
    <w:p w14:paraId="1BE1A647" w14:textId="77777777" w:rsidR="00D23C5B" w:rsidRPr="004C4DB5" w:rsidRDefault="00D23C5B" w:rsidP="00D23C5B">
      <w:pPr>
        <w:rPr>
          <w:szCs w:val="22"/>
        </w:rPr>
      </w:pPr>
    </w:p>
    <w:p w14:paraId="3AB4A7AB" w14:textId="77777777" w:rsidR="00D23C5B" w:rsidRPr="004C4DB5" w:rsidRDefault="00D23C5B" w:rsidP="00C66E79">
      <w:pPr>
        <w:keepNext/>
        <w:rPr>
          <w:szCs w:val="22"/>
        </w:rPr>
      </w:pPr>
      <w:r w:rsidRPr="004C4DB5">
        <w:rPr>
          <w:b/>
          <w:szCs w:val="22"/>
        </w:rPr>
        <w:t>Herceptin</w:t>
      </w:r>
      <w:r w:rsidR="00385281" w:rsidRPr="004C4DB5">
        <w:rPr>
          <w:b/>
          <w:szCs w:val="22"/>
        </w:rPr>
        <w:t>’</w:t>
      </w:r>
      <w:r w:rsidRPr="004C4DB5">
        <w:rPr>
          <w:b/>
          <w:szCs w:val="22"/>
        </w:rPr>
        <w:t>i väga sagedased kõrvaltoimed</w:t>
      </w:r>
      <w:r w:rsidRPr="004C4DB5">
        <w:rPr>
          <w:szCs w:val="22"/>
        </w:rPr>
        <w:t>: võivad tekkida enam kui ühel inimesel kümnest:</w:t>
      </w:r>
    </w:p>
    <w:p w14:paraId="3F91159A" w14:textId="77777777" w:rsidR="00D23C5B" w:rsidRPr="004C4DB5" w:rsidRDefault="00D23C5B" w:rsidP="00C66E79">
      <w:pPr>
        <w:keepNext/>
        <w:rPr>
          <w:szCs w:val="22"/>
        </w:rPr>
      </w:pPr>
    </w:p>
    <w:p w14:paraId="3BF67D8D" w14:textId="77777777" w:rsidR="00D23C5B" w:rsidRPr="004C4DB5" w:rsidRDefault="00D23C5B" w:rsidP="00D23C5B">
      <w:pPr>
        <w:rPr>
          <w:szCs w:val="22"/>
        </w:rPr>
      </w:pPr>
      <w:r w:rsidRPr="004C4DB5">
        <w:rPr>
          <w:b/>
        </w:rPr>
        <w:sym w:font="Symbol" w:char="F0B7"/>
      </w:r>
      <w:r w:rsidRPr="004C4DB5">
        <w:rPr>
          <w:szCs w:val="22"/>
        </w:rPr>
        <w:tab/>
        <w:t>infektsioonid</w:t>
      </w:r>
    </w:p>
    <w:p w14:paraId="7A3B646F" w14:textId="77777777" w:rsidR="00D23C5B" w:rsidRPr="004C4DB5" w:rsidRDefault="00D23C5B" w:rsidP="00D23C5B">
      <w:pPr>
        <w:rPr>
          <w:szCs w:val="22"/>
        </w:rPr>
      </w:pPr>
      <w:r w:rsidRPr="004C4DB5">
        <w:rPr>
          <w:b/>
        </w:rPr>
        <w:sym w:font="Symbol" w:char="F0B7"/>
      </w:r>
      <w:r w:rsidRPr="004C4DB5">
        <w:rPr>
          <w:szCs w:val="22"/>
        </w:rPr>
        <w:tab/>
        <w:t>kõhulahtisus</w:t>
      </w:r>
    </w:p>
    <w:p w14:paraId="5388EAD6" w14:textId="77777777" w:rsidR="00D23C5B" w:rsidRPr="004C4DB5" w:rsidRDefault="00D23C5B" w:rsidP="00D23C5B">
      <w:pPr>
        <w:rPr>
          <w:szCs w:val="22"/>
        </w:rPr>
      </w:pPr>
      <w:r w:rsidRPr="004C4DB5">
        <w:rPr>
          <w:b/>
        </w:rPr>
        <w:sym w:font="Symbol" w:char="F0B7"/>
      </w:r>
      <w:r w:rsidRPr="004C4DB5">
        <w:rPr>
          <w:szCs w:val="22"/>
        </w:rPr>
        <w:tab/>
        <w:t>kõhukinnisus</w:t>
      </w:r>
    </w:p>
    <w:p w14:paraId="46A5FEF7" w14:textId="77777777" w:rsidR="00D23C5B" w:rsidRPr="004C4DB5" w:rsidRDefault="00D23C5B" w:rsidP="00D23C5B">
      <w:pPr>
        <w:rPr>
          <w:szCs w:val="22"/>
        </w:rPr>
      </w:pPr>
      <w:r w:rsidRPr="004C4DB5">
        <w:rPr>
          <w:b/>
        </w:rPr>
        <w:sym w:font="Symbol" w:char="F0B7"/>
      </w:r>
      <w:r w:rsidRPr="004C4DB5">
        <w:rPr>
          <w:szCs w:val="22"/>
        </w:rPr>
        <w:tab/>
        <w:t>kõrvetised (düspepsia)</w:t>
      </w:r>
    </w:p>
    <w:p w14:paraId="693320CC" w14:textId="77777777" w:rsidR="00D23C5B" w:rsidRPr="004C4DB5" w:rsidRDefault="00D23C5B" w:rsidP="00D23C5B">
      <w:pPr>
        <w:rPr>
          <w:szCs w:val="22"/>
        </w:rPr>
      </w:pPr>
      <w:r w:rsidRPr="004C4DB5">
        <w:rPr>
          <w:b/>
        </w:rPr>
        <w:sym w:font="Symbol" w:char="F0B7"/>
      </w:r>
      <w:r w:rsidRPr="004C4DB5">
        <w:rPr>
          <w:szCs w:val="22"/>
        </w:rPr>
        <w:tab/>
      </w:r>
      <w:r w:rsidR="00CC6D45" w:rsidRPr="004C4DB5">
        <w:rPr>
          <w:szCs w:val="22"/>
        </w:rPr>
        <w:t>väsimus</w:t>
      </w:r>
    </w:p>
    <w:p w14:paraId="697E0E7E" w14:textId="77777777" w:rsidR="00D23C5B" w:rsidRPr="004C4DB5" w:rsidRDefault="00D23C5B" w:rsidP="00D23C5B">
      <w:pPr>
        <w:rPr>
          <w:szCs w:val="22"/>
        </w:rPr>
      </w:pPr>
      <w:r w:rsidRPr="004C4DB5">
        <w:rPr>
          <w:b/>
        </w:rPr>
        <w:sym w:font="Symbol" w:char="F0B7"/>
      </w:r>
      <w:r w:rsidRPr="004C4DB5">
        <w:rPr>
          <w:szCs w:val="22"/>
        </w:rPr>
        <w:tab/>
        <w:t>nahalööbed</w:t>
      </w:r>
    </w:p>
    <w:p w14:paraId="23FEF68E" w14:textId="77777777" w:rsidR="00D23C5B" w:rsidRPr="004C4DB5" w:rsidRDefault="00D23C5B" w:rsidP="00D23C5B">
      <w:pPr>
        <w:rPr>
          <w:szCs w:val="22"/>
        </w:rPr>
      </w:pPr>
      <w:r w:rsidRPr="004C4DB5">
        <w:rPr>
          <w:b/>
        </w:rPr>
        <w:sym w:font="Symbol" w:char="F0B7"/>
      </w:r>
      <w:r w:rsidRPr="004C4DB5">
        <w:rPr>
          <w:szCs w:val="22"/>
        </w:rPr>
        <w:tab/>
        <w:t>valu rindkeres</w:t>
      </w:r>
    </w:p>
    <w:p w14:paraId="074565F4" w14:textId="77777777" w:rsidR="00D23C5B" w:rsidRPr="004C4DB5" w:rsidRDefault="00D23C5B" w:rsidP="00D23C5B">
      <w:pPr>
        <w:rPr>
          <w:szCs w:val="22"/>
        </w:rPr>
      </w:pPr>
      <w:r w:rsidRPr="004C4DB5">
        <w:rPr>
          <w:b/>
        </w:rPr>
        <w:sym w:font="Symbol" w:char="F0B7"/>
      </w:r>
      <w:r w:rsidRPr="004C4DB5">
        <w:rPr>
          <w:szCs w:val="22"/>
        </w:rPr>
        <w:tab/>
        <w:t>kõhuvalu</w:t>
      </w:r>
    </w:p>
    <w:p w14:paraId="0C64F63E" w14:textId="77777777" w:rsidR="00D23C5B" w:rsidRPr="004C4DB5" w:rsidRDefault="00D23C5B" w:rsidP="00D23C5B">
      <w:pPr>
        <w:rPr>
          <w:szCs w:val="22"/>
        </w:rPr>
      </w:pPr>
      <w:r w:rsidRPr="004C4DB5">
        <w:rPr>
          <w:b/>
        </w:rPr>
        <w:sym w:font="Symbol" w:char="F0B7"/>
      </w:r>
      <w:r w:rsidRPr="004C4DB5">
        <w:rPr>
          <w:szCs w:val="22"/>
        </w:rPr>
        <w:tab/>
        <w:t>liigesvalu</w:t>
      </w:r>
    </w:p>
    <w:p w14:paraId="18476FA2" w14:textId="77777777" w:rsidR="00D23C5B" w:rsidRPr="004C4DB5" w:rsidRDefault="00D23C5B" w:rsidP="00D23C5B">
      <w:pPr>
        <w:ind w:left="555" w:hanging="555"/>
        <w:rPr>
          <w:szCs w:val="22"/>
        </w:rPr>
      </w:pPr>
      <w:r w:rsidRPr="004C4DB5">
        <w:rPr>
          <w:b/>
        </w:rPr>
        <w:sym w:font="Symbol" w:char="F0B7"/>
      </w:r>
      <w:r w:rsidRPr="004C4DB5">
        <w:rPr>
          <w:szCs w:val="22"/>
        </w:rPr>
        <w:tab/>
        <w:t xml:space="preserve">väike </w:t>
      </w:r>
      <w:r w:rsidR="005F2BC9" w:rsidRPr="004C4DB5">
        <w:rPr>
          <w:szCs w:val="22"/>
        </w:rPr>
        <w:t xml:space="preserve">vere </w:t>
      </w:r>
      <w:r w:rsidRPr="004C4DB5">
        <w:rPr>
          <w:szCs w:val="22"/>
        </w:rPr>
        <w:t>puna</w:t>
      </w:r>
      <w:r w:rsidR="005F2BC9" w:rsidRPr="004C4DB5">
        <w:rPr>
          <w:szCs w:val="22"/>
        </w:rPr>
        <w:t>-</w:t>
      </w:r>
      <w:r w:rsidRPr="004C4DB5">
        <w:rPr>
          <w:szCs w:val="22"/>
        </w:rPr>
        <w:t xml:space="preserve"> ja valgeliblede (need aitavad võidelda nakkusega) arv, millega kaasneb mõnikord palavik</w:t>
      </w:r>
    </w:p>
    <w:p w14:paraId="07925BCB" w14:textId="77777777" w:rsidR="00D23C5B" w:rsidRPr="004C4DB5" w:rsidRDefault="00D23C5B" w:rsidP="00D23C5B">
      <w:pPr>
        <w:rPr>
          <w:szCs w:val="22"/>
        </w:rPr>
      </w:pPr>
      <w:r w:rsidRPr="004C4DB5">
        <w:rPr>
          <w:b/>
        </w:rPr>
        <w:sym w:font="Symbol" w:char="F0B7"/>
      </w:r>
      <w:r w:rsidRPr="004C4DB5">
        <w:rPr>
          <w:szCs w:val="22"/>
        </w:rPr>
        <w:tab/>
        <w:t>lihasvalu</w:t>
      </w:r>
    </w:p>
    <w:p w14:paraId="14D8283B" w14:textId="77777777" w:rsidR="00D23C5B" w:rsidRPr="004C4DB5" w:rsidRDefault="00D23C5B" w:rsidP="00D23C5B">
      <w:pPr>
        <w:rPr>
          <w:szCs w:val="22"/>
        </w:rPr>
      </w:pPr>
      <w:r w:rsidRPr="004C4DB5">
        <w:rPr>
          <w:b/>
        </w:rPr>
        <w:sym w:font="Symbol" w:char="F0B7"/>
      </w:r>
      <w:r w:rsidRPr="004C4DB5">
        <w:rPr>
          <w:szCs w:val="22"/>
        </w:rPr>
        <w:tab/>
        <w:t>konjunktiviit</w:t>
      </w:r>
    </w:p>
    <w:p w14:paraId="438C1CBA" w14:textId="77777777" w:rsidR="00D23C5B" w:rsidRPr="004C4DB5" w:rsidRDefault="00D23C5B" w:rsidP="00D23C5B">
      <w:pPr>
        <w:rPr>
          <w:szCs w:val="22"/>
        </w:rPr>
      </w:pPr>
      <w:r w:rsidRPr="004C4DB5">
        <w:rPr>
          <w:b/>
        </w:rPr>
        <w:sym w:font="Symbol" w:char="F0B7"/>
      </w:r>
      <w:r w:rsidRPr="004C4DB5">
        <w:rPr>
          <w:szCs w:val="22"/>
        </w:rPr>
        <w:tab/>
        <w:t>vesised silmad</w:t>
      </w:r>
    </w:p>
    <w:p w14:paraId="7136D55F" w14:textId="77777777" w:rsidR="00D23C5B" w:rsidRPr="004C4DB5" w:rsidRDefault="00D23C5B" w:rsidP="00D23C5B">
      <w:pPr>
        <w:rPr>
          <w:szCs w:val="22"/>
        </w:rPr>
      </w:pPr>
      <w:r w:rsidRPr="004C4DB5">
        <w:rPr>
          <w:b/>
        </w:rPr>
        <w:sym w:font="Symbol" w:char="F0B7"/>
      </w:r>
      <w:r w:rsidRPr="004C4DB5">
        <w:rPr>
          <w:szCs w:val="22"/>
        </w:rPr>
        <w:tab/>
        <w:t>ninaverejooksud</w:t>
      </w:r>
    </w:p>
    <w:p w14:paraId="5FA49A7E" w14:textId="77777777" w:rsidR="00D23C5B" w:rsidRPr="004C4DB5" w:rsidRDefault="00D23C5B" w:rsidP="00D23C5B">
      <w:pPr>
        <w:rPr>
          <w:szCs w:val="22"/>
        </w:rPr>
      </w:pPr>
      <w:r w:rsidRPr="004C4DB5">
        <w:rPr>
          <w:b/>
        </w:rPr>
        <w:sym w:font="Symbol" w:char="F0B7"/>
      </w:r>
      <w:r w:rsidRPr="004C4DB5">
        <w:rPr>
          <w:szCs w:val="22"/>
        </w:rPr>
        <w:tab/>
        <w:t>nohu</w:t>
      </w:r>
    </w:p>
    <w:p w14:paraId="48C7ACB7" w14:textId="77777777" w:rsidR="00D23C5B" w:rsidRPr="004C4DB5" w:rsidRDefault="00D23C5B" w:rsidP="00D23C5B">
      <w:pPr>
        <w:rPr>
          <w:szCs w:val="22"/>
        </w:rPr>
      </w:pPr>
      <w:r w:rsidRPr="004C4DB5">
        <w:rPr>
          <w:b/>
        </w:rPr>
        <w:sym w:font="Symbol" w:char="F0B7"/>
      </w:r>
      <w:r w:rsidRPr="004C4DB5">
        <w:rPr>
          <w:szCs w:val="22"/>
        </w:rPr>
        <w:tab/>
        <w:t>juuste väljalangemine</w:t>
      </w:r>
    </w:p>
    <w:p w14:paraId="2F39B343" w14:textId="77777777" w:rsidR="00D23C5B" w:rsidRPr="004C4DB5" w:rsidRDefault="00D23C5B" w:rsidP="00D23C5B">
      <w:pPr>
        <w:rPr>
          <w:szCs w:val="22"/>
        </w:rPr>
      </w:pPr>
      <w:r w:rsidRPr="004C4DB5">
        <w:rPr>
          <w:b/>
        </w:rPr>
        <w:sym w:font="Symbol" w:char="F0B7"/>
      </w:r>
      <w:r w:rsidRPr="004C4DB5">
        <w:rPr>
          <w:szCs w:val="22"/>
        </w:rPr>
        <w:tab/>
        <w:t>värisemine (treemor)</w:t>
      </w:r>
    </w:p>
    <w:p w14:paraId="539ECF74" w14:textId="77777777" w:rsidR="00D23C5B" w:rsidRPr="004C4DB5" w:rsidRDefault="00D23C5B" w:rsidP="00D23C5B">
      <w:pPr>
        <w:rPr>
          <w:szCs w:val="22"/>
        </w:rPr>
      </w:pPr>
      <w:r w:rsidRPr="004C4DB5">
        <w:rPr>
          <w:b/>
        </w:rPr>
        <w:lastRenderedPageBreak/>
        <w:sym w:font="Symbol" w:char="F0B7"/>
      </w:r>
      <w:r w:rsidRPr="004C4DB5">
        <w:rPr>
          <w:szCs w:val="22"/>
        </w:rPr>
        <w:tab/>
        <w:t>kuumahood</w:t>
      </w:r>
    </w:p>
    <w:p w14:paraId="0E89853D" w14:textId="77777777" w:rsidR="00D23C5B" w:rsidRPr="004C4DB5" w:rsidRDefault="00D23C5B" w:rsidP="00D23C5B">
      <w:pPr>
        <w:rPr>
          <w:szCs w:val="22"/>
        </w:rPr>
      </w:pPr>
      <w:r w:rsidRPr="004C4DB5">
        <w:rPr>
          <w:b/>
        </w:rPr>
        <w:sym w:font="Symbol" w:char="F0B7"/>
      </w:r>
      <w:r w:rsidRPr="004C4DB5">
        <w:rPr>
          <w:szCs w:val="22"/>
        </w:rPr>
        <w:tab/>
        <w:t>pearinglus</w:t>
      </w:r>
    </w:p>
    <w:p w14:paraId="4CC91E72" w14:textId="77777777" w:rsidR="00D23C5B" w:rsidRPr="004C4DB5" w:rsidRDefault="00D23C5B" w:rsidP="00D23C5B">
      <w:pPr>
        <w:rPr>
          <w:szCs w:val="22"/>
        </w:rPr>
      </w:pPr>
      <w:r w:rsidRPr="004C4DB5">
        <w:rPr>
          <w:b/>
        </w:rPr>
        <w:sym w:font="Symbol" w:char="F0B7"/>
      </w:r>
      <w:r w:rsidRPr="004C4DB5">
        <w:rPr>
          <w:szCs w:val="22"/>
        </w:rPr>
        <w:tab/>
        <w:t>küünte muutused</w:t>
      </w:r>
    </w:p>
    <w:p w14:paraId="5AA1D879" w14:textId="77777777" w:rsidR="004A68B6" w:rsidRPr="004C4DB5" w:rsidRDefault="004A68B6" w:rsidP="004A68B6">
      <w:pPr>
        <w:rPr>
          <w:szCs w:val="22"/>
        </w:rPr>
      </w:pPr>
      <w:r w:rsidRPr="004C4DB5">
        <w:rPr>
          <w:b/>
        </w:rPr>
        <w:sym w:font="Symbol" w:char="F0B7"/>
      </w:r>
      <w:r w:rsidRPr="004C4DB5">
        <w:rPr>
          <w:szCs w:val="22"/>
        </w:rPr>
        <w:tab/>
        <w:t>kehakaalu langus</w:t>
      </w:r>
    </w:p>
    <w:p w14:paraId="0DFA8ABA" w14:textId="77777777" w:rsidR="004A68B6" w:rsidRPr="004C4DB5" w:rsidRDefault="004A68B6" w:rsidP="004A68B6">
      <w:pPr>
        <w:rPr>
          <w:szCs w:val="22"/>
        </w:rPr>
      </w:pPr>
      <w:r w:rsidRPr="004C4DB5">
        <w:rPr>
          <w:b/>
        </w:rPr>
        <w:sym w:font="Symbol" w:char="F0B7"/>
      </w:r>
      <w:r w:rsidRPr="004C4DB5">
        <w:rPr>
          <w:szCs w:val="22"/>
        </w:rPr>
        <w:tab/>
        <w:t>isutus</w:t>
      </w:r>
    </w:p>
    <w:p w14:paraId="5FA8C335" w14:textId="77777777" w:rsidR="004A68B6" w:rsidRPr="004C4DB5" w:rsidRDefault="004A68B6" w:rsidP="004A68B6">
      <w:pPr>
        <w:rPr>
          <w:szCs w:val="22"/>
        </w:rPr>
      </w:pPr>
      <w:r w:rsidRPr="004C4DB5">
        <w:rPr>
          <w:b/>
        </w:rPr>
        <w:sym w:font="Symbol" w:char="F0B7"/>
      </w:r>
      <w:r w:rsidRPr="004C4DB5">
        <w:rPr>
          <w:szCs w:val="22"/>
        </w:rPr>
        <w:tab/>
        <w:t>unetus</w:t>
      </w:r>
    </w:p>
    <w:p w14:paraId="6855A696" w14:textId="77777777" w:rsidR="004A68B6" w:rsidRPr="004C4DB5" w:rsidRDefault="004A68B6" w:rsidP="004A68B6">
      <w:pPr>
        <w:rPr>
          <w:szCs w:val="22"/>
        </w:rPr>
      </w:pPr>
      <w:r w:rsidRPr="004C4DB5">
        <w:rPr>
          <w:b/>
        </w:rPr>
        <w:sym w:font="Symbol" w:char="F0B7"/>
      </w:r>
      <w:r w:rsidRPr="004C4DB5">
        <w:rPr>
          <w:szCs w:val="22"/>
        </w:rPr>
        <w:tab/>
        <w:t>maitsetundlikkuse muutused</w:t>
      </w:r>
    </w:p>
    <w:p w14:paraId="38E4BCA2" w14:textId="77777777" w:rsidR="004A68B6" w:rsidRPr="004C4DB5" w:rsidRDefault="004A68B6" w:rsidP="004A68B6">
      <w:pPr>
        <w:rPr>
          <w:szCs w:val="22"/>
        </w:rPr>
      </w:pPr>
      <w:r w:rsidRPr="004C4DB5">
        <w:rPr>
          <w:b/>
        </w:rPr>
        <w:sym w:font="Symbol" w:char="F0B7"/>
      </w:r>
      <w:r w:rsidRPr="004C4DB5">
        <w:rPr>
          <w:szCs w:val="22"/>
        </w:rPr>
        <w:tab/>
        <w:t>madal vereliistakute arv</w:t>
      </w:r>
    </w:p>
    <w:p w14:paraId="3A255B28" w14:textId="77777777" w:rsidR="008D010C" w:rsidRPr="004C4DB5" w:rsidRDefault="008D010C" w:rsidP="004A68B6">
      <w:pPr>
        <w:rPr>
          <w:szCs w:val="22"/>
        </w:rPr>
      </w:pPr>
      <w:r w:rsidRPr="004C4DB5">
        <w:rPr>
          <w:b/>
        </w:rPr>
        <w:sym w:font="Symbol" w:char="F0B7"/>
      </w:r>
      <w:r w:rsidRPr="004C4DB5">
        <w:rPr>
          <w:szCs w:val="22"/>
        </w:rPr>
        <w:tab/>
        <w:t>verevalumid</w:t>
      </w:r>
    </w:p>
    <w:p w14:paraId="4626F23C" w14:textId="77777777" w:rsidR="004A68B6" w:rsidRPr="004C4DB5" w:rsidRDefault="004A68B6" w:rsidP="004A68B6">
      <w:pPr>
        <w:rPr>
          <w:szCs w:val="22"/>
        </w:rPr>
      </w:pPr>
      <w:r w:rsidRPr="004C4DB5">
        <w:rPr>
          <w:b/>
        </w:rPr>
        <w:sym w:font="Symbol" w:char="F0B7"/>
      </w:r>
      <w:r w:rsidRPr="004C4DB5">
        <w:rPr>
          <w:szCs w:val="22"/>
        </w:rPr>
        <w:tab/>
        <w:t>sõrmede ja varvaste tuimus või surisemine</w:t>
      </w:r>
      <w:r w:rsidR="006D59D0" w:rsidRPr="004C4DB5">
        <w:rPr>
          <w:szCs w:val="22"/>
        </w:rPr>
        <w:t>, mis mõnikord võib edasi levida ülejäänud jäsemele</w:t>
      </w:r>
    </w:p>
    <w:p w14:paraId="5F27C66E" w14:textId="77777777" w:rsidR="004A68B6" w:rsidRPr="004C4DB5" w:rsidRDefault="004A68B6" w:rsidP="004A68B6">
      <w:pPr>
        <w:rPr>
          <w:szCs w:val="22"/>
        </w:rPr>
      </w:pPr>
      <w:r w:rsidRPr="004C4DB5">
        <w:rPr>
          <w:b/>
        </w:rPr>
        <w:sym w:font="Symbol" w:char="F0B7"/>
      </w:r>
      <w:r w:rsidRPr="004C4DB5">
        <w:rPr>
          <w:szCs w:val="22"/>
        </w:rPr>
        <w:tab/>
        <w:t>suu ja/või kurgu punetus, turse või haavandid</w:t>
      </w:r>
    </w:p>
    <w:p w14:paraId="13F4539D" w14:textId="77777777" w:rsidR="004A68B6" w:rsidRPr="004C4DB5" w:rsidRDefault="004A68B6" w:rsidP="004A68B6">
      <w:pPr>
        <w:rPr>
          <w:szCs w:val="22"/>
        </w:rPr>
      </w:pPr>
      <w:r w:rsidRPr="004C4DB5">
        <w:rPr>
          <w:b/>
        </w:rPr>
        <w:sym w:font="Symbol" w:char="F0B7"/>
      </w:r>
      <w:r w:rsidRPr="004C4DB5">
        <w:rPr>
          <w:szCs w:val="22"/>
        </w:rPr>
        <w:tab/>
        <w:t>käte ja/või jalgade valu, turse, punetus või surisemine</w:t>
      </w:r>
    </w:p>
    <w:p w14:paraId="1F3865DC" w14:textId="77777777" w:rsidR="00171971" w:rsidRPr="004C4DB5" w:rsidRDefault="00171971" w:rsidP="004A68B6">
      <w:pPr>
        <w:rPr>
          <w:szCs w:val="22"/>
        </w:rPr>
      </w:pPr>
      <w:r w:rsidRPr="004C4DB5">
        <w:rPr>
          <w:b/>
        </w:rPr>
        <w:sym w:font="Symbol" w:char="F0B7"/>
      </w:r>
      <w:r w:rsidRPr="004C4DB5">
        <w:rPr>
          <w:szCs w:val="22"/>
        </w:rPr>
        <w:tab/>
        <w:t>hingeldus</w:t>
      </w:r>
    </w:p>
    <w:p w14:paraId="51A868C3" w14:textId="77777777" w:rsidR="00171971" w:rsidRPr="004C4DB5" w:rsidRDefault="00171971" w:rsidP="004A68B6">
      <w:pPr>
        <w:rPr>
          <w:szCs w:val="22"/>
        </w:rPr>
      </w:pPr>
      <w:r w:rsidRPr="004C4DB5">
        <w:rPr>
          <w:b/>
        </w:rPr>
        <w:sym w:font="Symbol" w:char="F0B7"/>
      </w:r>
      <w:r w:rsidRPr="004C4DB5">
        <w:rPr>
          <w:szCs w:val="22"/>
        </w:rPr>
        <w:tab/>
        <w:t>peavalu</w:t>
      </w:r>
    </w:p>
    <w:p w14:paraId="44C7D163" w14:textId="77777777" w:rsidR="00171971" w:rsidRPr="004C4DB5" w:rsidRDefault="00171971" w:rsidP="004A68B6">
      <w:pPr>
        <w:rPr>
          <w:szCs w:val="22"/>
        </w:rPr>
      </w:pPr>
      <w:r w:rsidRPr="004C4DB5">
        <w:rPr>
          <w:b/>
        </w:rPr>
        <w:sym w:font="Symbol" w:char="F0B7"/>
      </w:r>
      <w:r w:rsidRPr="004C4DB5">
        <w:rPr>
          <w:szCs w:val="22"/>
        </w:rPr>
        <w:tab/>
        <w:t>köha</w:t>
      </w:r>
    </w:p>
    <w:p w14:paraId="40B8A6EB" w14:textId="77777777" w:rsidR="00171971" w:rsidRPr="004C4DB5" w:rsidRDefault="00171971" w:rsidP="004A68B6">
      <w:pPr>
        <w:rPr>
          <w:szCs w:val="22"/>
        </w:rPr>
      </w:pPr>
      <w:r w:rsidRPr="004C4DB5">
        <w:rPr>
          <w:b/>
        </w:rPr>
        <w:sym w:font="Symbol" w:char="F0B7"/>
      </w:r>
      <w:r w:rsidRPr="004C4DB5">
        <w:rPr>
          <w:szCs w:val="22"/>
        </w:rPr>
        <w:tab/>
        <w:t>oksendamine</w:t>
      </w:r>
    </w:p>
    <w:p w14:paraId="06E86B0D" w14:textId="77777777" w:rsidR="004A68B6" w:rsidRPr="004C4DB5" w:rsidRDefault="00171971" w:rsidP="00D23C5B">
      <w:pPr>
        <w:rPr>
          <w:szCs w:val="22"/>
        </w:rPr>
      </w:pPr>
      <w:r w:rsidRPr="004C4DB5">
        <w:rPr>
          <w:b/>
        </w:rPr>
        <w:sym w:font="Symbol" w:char="F0B7"/>
      </w:r>
      <w:r w:rsidRPr="004C4DB5">
        <w:rPr>
          <w:szCs w:val="22"/>
        </w:rPr>
        <w:tab/>
        <w:t>iiveldus</w:t>
      </w:r>
    </w:p>
    <w:p w14:paraId="1D5F97DC" w14:textId="77777777" w:rsidR="00D23C5B" w:rsidRPr="004C4DB5" w:rsidRDefault="00D23C5B" w:rsidP="00D23C5B">
      <w:pPr>
        <w:rPr>
          <w:szCs w:val="22"/>
        </w:rPr>
      </w:pPr>
    </w:p>
    <w:p w14:paraId="775186FE" w14:textId="77777777" w:rsidR="00D23C5B" w:rsidRPr="004C4DB5" w:rsidRDefault="00D23C5B" w:rsidP="00D23C5B">
      <w:pPr>
        <w:keepNext/>
        <w:keepLines/>
        <w:rPr>
          <w:szCs w:val="22"/>
        </w:rPr>
      </w:pPr>
      <w:r w:rsidRPr="004C4DB5">
        <w:rPr>
          <w:b/>
          <w:szCs w:val="22"/>
        </w:rPr>
        <w:t>Herceptin</w:t>
      </w:r>
      <w:r w:rsidR="00385281" w:rsidRPr="004C4DB5">
        <w:rPr>
          <w:b/>
          <w:szCs w:val="22"/>
        </w:rPr>
        <w:t>’</w:t>
      </w:r>
      <w:r w:rsidRPr="004C4DB5">
        <w:rPr>
          <w:b/>
          <w:szCs w:val="22"/>
        </w:rPr>
        <w:t>i sagedased kõrvaltoimed</w:t>
      </w:r>
      <w:r w:rsidRPr="004C4DB5">
        <w:rPr>
          <w:szCs w:val="22"/>
        </w:rPr>
        <w:t>: võivad tekkida kuni ühel inimesel kümnest:</w:t>
      </w:r>
    </w:p>
    <w:p w14:paraId="0DB4C7B2" w14:textId="77777777" w:rsidR="00D23C5B" w:rsidRPr="004C4DB5" w:rsidRDefault="00D23C5B" w:rsidP="00D23C5B">
      <w:pPr>
        <w:keepNext/>
        <w:keepLines/>
        <w:rPr>
          <w:szCs w:val="22"/>
        </w:rPr>
      </w:pPr>
    </w:p>
    <w:p w14:paraId="4FD27375"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allergilised reaktsioonid</w:t>
      </w:r>
    </w:p>
    <w:p w14:paraId="57A43C13"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neeluinfektsioonid</w:t>
      </w:r>
    </w:p>
    <w:p w14:paraId="52A1864F" w14:textId="4DAAC7F2"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r>
      <w:r w:rsidR="00DB4F5A">
        <w:rPr>
          <w:rFonts w:eastAsia="MS Mincho"/>
          <w:szCs w:val="22"/>
        </w:rPr>
        <w:t>kuse</w:t>
      </w:r>
      <w:r w:rsidRPr="004C4DB5">
        <w:rPr>
          <w:rFonts w:eastAsia="MS Mincho"/>
          <w:szCs w:val="22"/>
        </w:rPr>
        <w:t>põie- ja nahainfektsioonid</w:t>
      </w:r>
    </w:p>
    <w:p w14:paraId="19AA63A3"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rinnapõletik</w:t>
      </w:r>
    </w:p>
    <w:p w14:paraId="38BD1D03"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maksapõletik</w:t>
      </w:r>
    </w:p>
    <w:p w14:paraId="4A0EC9CA"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neerutalitluse häired</w:t>
      </w:r>
    </w:p>
    <w:p w14:paraId="34603216"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suurenenud lihastoonus või lihaspinge (hüpertoonia)</w:t>
      </w:r>
    </w:p>
    <w:p w14:paraId="696E3874"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r>
      <w:r w:rsidRPr="004C4DB5">
        <w:rPr>
          <w:rFonts w:eastAsia="MS Mincho"/>
        </w:rPr>
        <w:t>valu kätes ja/või jalgades</w:t>
      </w:r>
    </w:p>
    <w:p w14:paraId="44789867"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sügelev lööve</w:t>
      </w:r>
    </w:p>
    <w:p w14:paraId="617B6E39"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unisus (somnolentsus)</w:t>
      </w:r>
    </w:p>
    <w:p w14:paraId="5740737F"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hemorroidid</w:t>
      </w:r>
    </w:p>
    <w:p w14:paraId="5E9BB377"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nahasügelus</w:t>
      </w:r>
    </w:p>
    <w:p w14:paraId="53A17FEB"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naha- ja suukuivus</w:t>
      </w:r>
    </w:p>
    <w:p w14:paraId="75B53FD2"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kuivad silmad</w:t>
      </w:r>
    </w:p>
    <w:p w14:paraId="455E593E"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higistamine</w:t>
      </w:r>
    </w:p>
    <w:p w14:paraId="4F928666"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halb enesetunne/nõrkus</w:t>
      </w:r>
    </w:p>
    <w:p w14:paraId="433ADFF4"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ärevus</w:t>
      </w:r>
    </w:p>
    <w:p w14:paraId="44AE78DE"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depressioon</w:t>
      </w:r>
    </w:p>
    <w:p w14:paraId="745FC5B2"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astma</w:t>
      </w:r>
    </w:p>
    <w:p w14:paraId="193030D5"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kopsupõletik</w:t>
      </w:r>
    </w:p>
    <w:p w14:paraId="68CE15E5"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kopsuhäired</w:t>
      </w:r>
    </w:p>
    <w:p w14:paraId="452AED13"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seljavalu</w:t>
      </w:r>
    </w:p>
    <w:p w14:paraId="1AD5C78C"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kaelavalu</w:t>
      </w:r>
    </w:p>
    <w:p w14:paraId="165510F1"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luuvalu</w:t>
      </w:r>
    </w:p>
    <w:p w14:paraId="5877A12D"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akne</w:t>
      </w:r>
    </w:p>
    <w:p w14:paraId="006F1AF6" w14:textId="77777777" w:rsidR="006E4456" w:rsidRPr="004C4DB5" w:rsidRDefault="006E4456" w:rsidP="00650363">
      <w:pPr>
        <w:ind w:left="539" w:hanging="539"/>
        <w:rPr>
          <w:rFonts w:eastAsia="MS Mincho"/>
          <w:szCs w:val="22"/>
        </w:rPr>
      </w:pPr>
      <w:r w:rsidRPr="004C4DB5">
        <w:rPr>
          <w:rFonts w:eastAsia="MS Mincho"/>
          <w:b/>
        </w:rPr>
        <w:sym w:font="Symbol" w:char="F0B7"/>
      </w:r>
      <w:r w:rsidRPr="004C4DB5">
        <w:rPr>
          <w:rFonts w:eastAsia="MS Mincho"/>
          <w:szCs w:val="22"/>
        </w:rPr>
        <w:tab/>
        <w:t>jalakrambid</w:t>
      </w:r>
    </w:p>
    <w:p w14:paraId="63CAB239" w14:textId="77777777" w:rsidR="00D23C5B" w:rsidRPr="004C4DB5" w:rsidRDefault="00D23C5B" w:rsidP="00D23C5B">
      <w:pPr>
        <w:rPr>
          <w:szCs w:val="22"/>
        </w:rPr>
      </w:pPr>
    </w:p>
    <w:p w14:paraId="72241643" w14:textId="77777777" w:rsidR="00D23C5B" w:rsidRPr="004C4DB5" w:rsidRDefault="00D23C5B" w:rsidP="00D23C5B">
      <w:pPr>
        <w:keepNext/>
        <w:keepLines/>
        <w:rPr>
          <w:szCs w:val="22"/>
        </w:rPr>
      </w:pPr>
      <w:r w:rsidRPr="004C4DB5">
        <w:rPr>
          <w:b/>
          <w:szCs w:val="22"/>
        </w:rPr>
        <w:t>Herceptin’i aeg-ajalt esinevad kõrvaltoimed</w:t>
      </w:r>
      <w:r w:rsidRPr="004C4DB5">
        <w:rPr>
          <w:szCs w:val="22"/>
        </w:rPr>
        <w:t>: võivad tekkida kuni ühel inimesel sajast:</w:t>
      </w:r>
    </w:p>
    <w:p w14:paraId="6D76F535" w14:textId="77777777" w:rsidR="00D23C5B" w:rsidRPr="004C4DB5" w:rsidRDefault="00D23C5B" w:rsidP="00D23C5B">
      <w:pPr>
        <w:keepNext/>
        <w:keepLines/>
        <w:rPr>
          <w:szCs w:val="22"/>
        </w:rPr>
      </w:pPr>
    </w:p>
    <w:p w14:paraId="07A9EF9D" w14:textId="77777777" w:rsidR="00D23C5B" w:rsidRPr="004C4DB5" w:rsidRDefault="00D23C5B" w:rsidP="00C66E79">
      <w:pPr>
        <w:rPr>
          <w:szCs w:val="22"/>
        </w:rPr>
      </w:pPr>
      <w:r w:rsidRPr="004C4DB5">
        <w:rPr>
          <w:b/>
        </w:rPr>
        <w:sym w:font="Symbol" w:char="F0B7"/>
      </w:r>
      <w:r w:rsidRPr="004C4DB5">
        <w:rPr>
          <w:szCs w:val="22"/>
        </w:rPr>
        <w:tab/>
        <w:t>kurtus</w:t>
      </w:r>
    </w:p>
    <w:p w14:paraId="1D5A092B" w14:textId="77777777" w:rsidR="00D23C5B" w:rsidRPr="004C4DB5" w:rsidRDefault="00D23C5B" w:rsidP="00C66E79">
      <w:r w:rsidRPr="004C4DB5">
        <w:rPr>
          <w:b/>
        </w:rPr>
        <w:sym w:font="Symbol" w:char="F0B7"/>
      </w:r>
      <w:r w:rsidRPr="004C4DB5">
        <w:rPr>
          <w:szCs w:val="22"/>
        </w:rPr>
        <w:tab/>
        <w:t>ümbritsevast nahapinnast kõrgem</w:t>
      </w:r>
      <w:r w:rsidRPr="004C4DB5">
        <w:t xml:space="preserve"> lööve</w:t>
      </w:r>
    </w:p>
    <w:p w14:paraId="221E73C4" w14:textId="77777777" w:rsidR="00070E2F" w:rsidRPr="004C4DB5" w:rsidRDefault="00070E2F" w:rsidP="00C66E79">
      <w:r w:rsidRPr="004C4DB5">
        <w:rPr>
          <w:b/>
        </w:rPr>
        <w:sym w:font="Symbol" w:char="F0B7"/>
      </w:r>
      <w:r w:rsidRPr="004C4DB5">
        <w:rPr>
          <w:szCs w:val="22"/>
        </w:rPr>
        <w:tab/>
      </w:r>
      <w:r w:rsidRPr="004C4DB5">
        <w:t>vilis</w:t>
      </w:r>
      <w:r w:rsidR="00AE05AC" w:rsidRPr="004C4DB5">
        <w:t>ta</w:t>
      </w:r>
      <w:r w:rsidRPr="004C4DB5">
        <w:t>v hingamine</w:t>
      </w:r>
    </w:p>
    <w:p w14:paraId="054BE213" w14:textId="77777777" w:rsidR="00070E2F" w:rsidRPr="004C4DB5" w:rsidRDefault="00070E2F" w:rsidP="00C66E79">
      <w:r w:rsidRPr="004C4DB5">
        <w:rPr>
          <w:b/>
        </w:rPr>
        <w:sym w:font="Symbol" w:char="F0B7"/>
      </w:r>
      <w:r w:rsidRPr="004C4DB5">
        <w:rPr>
          <w:szCs w:val="22"/>
        </w:rPr>
        <w:tab/>
        <w:t>kopsupõletik või kopsukoe armistumine</w:t>
      </w:r>
    </w:p>
    <w:p w14:paraId="4B2CAB66" w14:textId="77777777" w:rsidR="00D23C5B" w:rsidRPr="004C4DB5" w:rsidRDefault="00D23C5B" w:rsidP="00D23C5B">
      <w:pPr>
        <w:rPr>
          <w:szCs w:val="22"/>
        </w:rPr>
      </w:pPr>
    </w:p>
    <w:p w14:paraId="0BB84040" w14:textId="77777777" w:rsidR="00D23C5B" w:rsidRPr="004C4DB5" w:rsidRDefault="00D23C5B" w:rsidP="00C66E79">
      <w:pPr>
        <w:keepNext/>
        <w:rPr>
          <w:szCs w:val="22"/>
        </w:rPr>
      </w:pPr>
      <w:r w:rsidRPr="004C4DB5">
        <w:rPr>
          <w:b/>
          <w:szCs w:val="22"/>
        </w:rPr>
        <w:lastRenderedPageBreak/>
        <w:t>Herceptin’i harvaesinevad kõrvaltoimed</w:t>
      </w:r>
      <w:r w:rsidRPr="004C4DB5">
        <w:rPr>
          <w:szCs w:val="22"/>
        </w:rPr>
        <w:t>: võivad tekkida kuni ühel inimesel tuhandest:</w:t>
      </w:r>
    </w:p>
    <w:p w14:paraId="368582B6" w14:textId="77777777" w:rsidR="00D23C5B" w:rsidRPr="004C4DB5" w:rsidRDefault="00D23C5B" w:rsidP="00C66E79">
      <w:pPr>
        <w:keepNext/>
        <w:rPr>
          <w:szCs w:val="22"/>
        </w:rPr>
      </w:pPr>
    </w:p>
    <w:p w14:paraId="3AF44115" w14:textId="77777777" w:rsidR="00D23C5B" w:rsidRPr="004C4DB5" w:rsidRDefault="00D23C5B" w:rsidP="00D23C5B">
      <w:pPr>
        <w:ind w:left="540" w:hanging="540"/>
        <w:rPr>
          <w:szCs w:val="22"/>
        </w:rPr>
      </w:pPr>
      <w:r w:rsidRPr="004C4DB5">
        <w:rPr>
          <w:b/>
        </w:rPr>
        <w:sym w:font="Symbol" w:char="F0B7"/>
      </w:r>
      <w:r w:rsidRPr="004C4DB5">
        <w:rPr>
          <w:szCs w:val="22"/>
        </w:rPr>
        <w:tab/>
        <w:t>kollasus</w:t>
      </w:r>
    </w:p>
    <w:p w14:paraId="4771889D" w14:textId="77777777" w:rsidR="00CB16AC" w:rsidRPr="004C4DB5" w:rsidRDefault="00CB16AC" w:rsidP="00D23C5B">
      <w:pPr>
        <w:ind w:left="540" w:hanging="540"/>
        <w:rPr>
          <w:szCs w:val="22"/>
        </w:rPr>
      </w:pPr>
      <w:r w:rsidRPr="004C4DB5">
        <w:rPr>
          <w:b/>
        </w:rPr>
        <w:sym w:font="Symbol" w:char="F0B7"/>
      </w:r>
      <w:r w:rsidRPr="004C4DB5">
        <w:rPr>
          <w:szCs w:val="22"/>
        </w:rPr>
        <w:tab/>
        <w:t>anafülaktilised reaktsioonid</w:t>
      </w:r>
    </w:p>
    <w:p w14:paraId="6992BB89" w14:textId="77777777" w:rsidR="00D23C5B" w:rsidRPr="004C4DB5" w:rsidRDefault="00D23C5B" w:rsidP="00D23C5B">
      <w:pPr>
        <w:rPr>
          <w:szCs w:val="22"/>
        </w:rPr>
      </w:pPr>
    </w:p>
    <w:p w14:paraId="3D316211" w14:textId="77777777" w:rsidR="00D23C5B" w:rsidRPr="004C4DB5" w:rsidRDefault="00D23C5B" w:rsidP="00C66E79">
      <w:pPr>
        <w:keepNext/>
        <w:rPr>
          <w:szCs w:val="22"/>
        </w:rPr>
      </w:pPr>
      <w:r w:rsidRPr="004C4DB5">
        <w:rPr>
          <w:b/>
          <w:szCs w:val="22"/>
        </w:rPr>
        <w:t>Muud Herceptin’i kasutamise ajal kirjeldatud kõrvaltoimed</w:t>
      </w:r>
      <w:r w:rsidRPr="004C4DB5">
        <w:rPr>
          <w:szCs w:val="22"/>
        </w:rPr>
        <w:t>: esinemissagedust ei saa hinnata olemasolevate andmete alusel:</w:t>
      </w:r>
    </w:p>
    <w:p w14:paraId="2A8C0436" w14:textId="77777777" w:rsidR="00D23C5B" w:rsidRPr="004C4DB5" w:rsidRDefault="00D23C5B" w:rsidP="00C66E79">
      <w:pPr>
        <w:keepNext/>
        <w:rPr>
          <w:szCs w:val="22"/>
        </w:rPr>
      </w:pPr>
    </w:p>
    <w:p w14:paraId="588A63E2" w14:textId="77777777" w:rsidR="00D23C5B" w:rsidRPr="004C4DB5" w:rsidRDefault="00D23C5B" w:rsidP="00D23C5B">
      <w:pPr>
        <w:ind w:left="540" w:hanging="540"/>
        <w:rPr>
          <w:szCs w:val="22"/>
        </w:rPr>
      </w:pPr>
      <w:r w:rsidRPr="004C4DB5">
        <w:rPr>
          <w:b/>
        </w:rPr>
        <w:sym w:font="Symbol" w:char="F0B7"/>
      </w:r>
      <w:r w:rsidRPr="004C4DB5">
        <w:rPr>
          <w:szCs w:val="22"/>
        </w:rPr>
        <w:tab/>
        <w:t>vere hüübimishäired</w:t>
      </w:r>
    </w:p>
    <w:p w14:paraId="5026ADE4" w14:textId="77777777" w:rsidR="00D23C5B" w:rsidRPr="004C4DB5" w:rsidRDefault="00D23C5B" w:rsidP="00D23C5B">
      <w:pPr>
        <w:ind w:left="540" w:hanging="540"/>
        <w:rPr>
          <w:szCs w:val="22"/>
        </w:rPr>
      </w:pPr>
      <w:r w:rsidRPr="004C4DB5">
        <w:rPr>
          <w:b/>
        </w:rPr>
        <w:sym w:font="Symbol" w:char="F0B7"/>
      </w:r>
      <w:r w:rsidRPr="004C4DB5">
        <w:rPr>
          <w:szCs w:val="22"/>
        </w:rPr>
        <w:tab/>
        <w:t>kõrge kaaliumitase</w:t>
      </w:r>
    </w:p>
    <w:p w14:paraId="76E9E708" w14:textId="77777777" w:rsidR="00D23C5B" w:rsidRPr="004C4DB5" w:rsidRDefault="00D23C5B" w:rsidP="00D23C5B">
      <w:pPr>
        <w:ind w:left="540" w:hanging="540"/>
        <w:rPr>
          <w:szCs w:val="22"/>
        </w:rPr>
      </w:pPr>
      <w:r w:rsidRPr="004C4DB5">
        <w:rPr>
          <w:b/>
        </w:rPr>
        <w:sym w:font="Symbol" w:char="F0B7"/>
      </w:r>
      <w:r w:rsidRPr="004C4DB5">
        <w:rPr>
          <w:szCs w:val="22"/>
        </w:rPr>
        <w:tab/>
        <w:t>silmapõhja turse või verejooks</w:t>
      </w:r>
    </w:p>
    <w:p w14:paraId="06510AA2" w14:textId="77777777" w:rsidR="00D23C5B" w:rsidRPr="004C4DB5" w:rsidRDefault="00D23C5B" w:rsidP="00D23C5B">
      <w:pPr>
        <w:ind w:left="540" w:hanging="540"/>
        <w:rPr>
          <w:szCs w:val="22"/>
        </w:rPr>
      </w:pPr>
      <w:r w:rsidRPr="004C4DB5">
        <w:rPr>
          <w:b/>
        </w:rPr>
        <w:sym w:font="Symbol" w:char="F0B7"/>
      </w:r>
      <w:r w:rsidRPr="004C4DB5">
        <w:rPr>
          <w:szCs w:val="22"/>
        </w:rPr>
        <w:tab/>
        <w:t>šokk</w:t>
      </w:r>
    </w:p>
    <w:p w14:paraId="6E118B8A" w14:textId="77777777" w:rsidR="00D23C5B" w:rsidRPr="004C4DB5" w:rsidRDefault="00D23C5B" w:rsidP="00D23C5B">
      <w:pPr>
        <w:ind w:left="540" w:hanging="540"/>
        <w:rPr>
          <w:szCs w:val="22"/>
        </w:rPr>
      </w:pPr>
      <w:r w:rsidRPr="004C4DB5">
        <w:rPr>
          <w:b/>
        </w:rPr>
        <w:sym w:font="Symbol" w:char="F0B7"/>
      </w:r>
      <w:r w:rsidRPr="004C4DB5">
        <w:rPr>
          <w:szCs w:val="22"/>
        </w:rPr>
        <w:tab/>
        <w:t>südame rütmihäired</w:t>
      </w:r>
    </w:p>
    <w:p w14:paraId="32233128" w14:textId="77777777" w:rsidR="00D23C5B" w:rsidRPr="004C4DB5" w:rsidRDefault="00D23C5B" w:rsidP="00D23C5B">
      <w:pPr>
        <w:ind w:left="540" w:hanging="540"/>
        <w:rPr>
          <w:szCs w:val="22"/>
        </w:rPr>
      </w:pPr>
      <w:r w:rsidRPr="004C4DB5">
        <w:rPr>
          <w:b/>
        </w:rPr>
        <w:sym w:font="Symbol" w:char="F0B7"/>
      </w:r>
      <w:r w:rsidRPr="004C4DB5">
        <w:rPr>
          <w:szCs w:val="22"/>
        </w:rPr>
        <w:tab/>
        <w:t>respiratoorne distress</w:t>
      </w:r>
    </w:p>
    <w:p w14:paraId="0B21A779" w14:textId="77777777" w:rsidR="00D23C5B" w:rsidRPr="004C4DB5" w:rsidRDefault="00D23C5B" w:rsidP="00D23C5B">
      <w:pPr>
        <w:ind w:left="540" w:hanging="540"/>
        <w:rPr>
          <w:szCs w:val="22"/>
        </w:rPr>
      </w:pPr>
      <w:r w:rsidRPr="004C4DB5">
        <w:rPr>
          <w:b/>
        </w:rPr>
        <w:sym w:font="Symbol" w:char="F0B7"/>
      </w:r>
      <w:r w:rsidRPr="004C4DB5">
        <w:rPr>
          <w:szCs w:val="22"/>
        </w:rPr>
        <w:tab/>
        <w:t>hingamispuudulikkus</w:t>
      </w:r>
    </w:p>
    <w:p w14:paraId="25227B90" w14:textId="77777777" w:rsidR="00D23C5B" w:rsidRPr="004C4DB5" w:rsidRDefault="00D23C5B" w:rsidP="00D23C5B">
      <w:pPr>
        <w:ind w:left="540" w:hanging="540"/>
        <w:rPr>
          <w:szCs w:val="22"/>
        </w:rPr>
      </w:pPr>
      <w:r w:rsidRPr="004C4DB5">
        <w:rPr>
          <w:b/>
        </w:rPr>
        <w:sym w:font="Symbol" w:char="F0B7"/>
      </w:r>
      <w:r w:rsidRPr="004C4DB5">
        <w:rPr>
          <w:szCs w:val="22"/>
        </w:rPr>
        <w:tab/>
        <w:t>äge kopsuturse (vedeliku kogunemine kopsudes)</w:t>
      </w:r>
    </w:p>
    <w:p w14:paraId="36EB1C67" w14:textId="77777777" w:rsidR="00D23C5B" w:rsidRPr="004C4DB5" w:rsidRDefault="00D23C5B" w:rsidP="00D23C5B">
      <w:pPr>
        <w:ind w:left="540" w:hanging="540"/>
        <w:rPr>
          <w:szCs w:val="22"/>
        </w:rPr>
      </w:pPr>
      <w:r w:rsidRPr="004C4DB5">
        <w:rPr>
          <w:b/>
        </w:rPr>
        <w:sym w:font="Symbol" w:char="F0B7"/>
      </w:r>
      <w:r w:rsidRPr="004C4DB5">
        <w:rPr>
          <w:szCs w:val="22"/>
        </w:rPr>
        <w:tab/>
        <w:t>äge hingamisteede ahenemine</w:t>
      </w:r>
    </w:p>
    <w:p w14:paraId="74AD7421" w14:textId="77777777" w:rsidR="00D23C5B" w:rsidRPr="004C4DB5" w:rsidRDefault="00D23C5B" w:rsidP="00D23C5B">
      <w:pPr>
        <w:ind w:left="540" w:hanging="540"/>
        <w:rPr>
          <w:szCs w:val="22"/>
        </w:rPr>
      </w:pPr>
      <w:r w:rsidRPr="004C4DB5">
        <w:rPr>
          <w:b/>
        </w:rPr>
        <w:sym w:font="Symbol" w:char="F0B7"/>
      </w:r>
      <w:r w:rsidRPr="004C4DB5">
        <w:rPr>
          <w:szCs w:val="22"/>
        </w:rPr>
        <w:tab/>
        <w:t>ebanormaalselt madal hapnikusisaldus veres</w:t>
      </w:r>
    </w:p>
    <w:p w14:paraId="3D4D1897" w14:textId="77777777" w:rsidR="00D23C5B" w:rsidRPr="004C4DB5" w:rsidRDefault="00D23C5B" w:rsidP="00D23C5B">
      <w:pPr>
        <w:ind w:left="540" w:hanging="540"/>
        <w:rPr>
          <w:szCs w:val="22"/>
        </w:rPr>
      </w:pPr>
      <w:r w:rsidRPr="004C4DB5">
        <w:rPr>
          <w:b/>
        </w:rPr>
        <w:sym w:font="Symbol" w:char="F0B7"/>
      </w:r>
      <w:r w:rsidRPr="004C4DB5">
        <w:rPr>
          <w:szCs w:val="22"/>
        </w:rPr>
        <w:tab/>
        <w:t>raskendatud hingamine lamavas asendis</w:t>
      </w:r>
    </w:p>
    <w:p w14:paraId="51B52369" w14:textId="77777777" w:rsidR="00D23C5B" w:rsidRPr="004C4DB5" w:rsidRDefault="00D23C5B" w:rsidP="00D23C5B">
      <w:pPr>
        <w:ind w:left="540" w:hanging="540"/>
        <w:rPr>
          <w:szCs w:val="22"/>
        </w:rPr>
      </w:pPr>
      <w:r w:rsidRPr="004C4DB5">
        <w:rPr>
          <w:b/>
        </w:rPr>
        <w:sym w:font="Symbol" w:char="F0B7"/>
      </w:r>
      <w:r w:rsidRPr="004C4DB5">
        <w:rPr>
          <w:szCs w:val="22"/>
        </w:rPr>
        <w:tab/>
        <w:t>maksakahjustus</w:t>
      </w:r>
    </w:p>
    <w:p w14:paraId="2D1C42B8" w14:textId="77777777" w:rsidR="00D23C5B" w:rsidRPr="004C4DB5" w:rsidRDefault="00D23C5B" w:rsidP="00D23C5B">
      <w:pPr>
        <w:ind w:left="540" w:hanging="540"/>
        <w:rPr>
          <w:szCs w:val="22"/>
        </w:rPr>
      </w:pPr>
      <w:r w:rsidRPr="004C4DB5">
        <w:rPr>
          <w:b/>
        </w:rPr>
        <w:sym w:font="Symbol" w:char="F0B7"/>
      </w:r>
      <w:r w:rsidRPr="004C4DB5">
        <w:rPr>
          <w:szCs w:val="22"/>
        </w:rPr>
        <w:tab/>
        <w:t>näo, huulte ja kõri turse</w:t>
      </w:r>
    </w:p>
    <w:p w14:paraId="303862F0" w14:textId="77777777" w:rsidR="00D23C5B" w:rsidRPr="004C4DB5" w:rsidRDefault="00D23C5B" w:rsidP="00D23C5B">
      <w:pPr>
        <w:ind w:left="540" w:hanging="540"/>
        <w:rPr>
          <w:szCs w:val="22"/>
        </w:rPr>
      </w:pPr>
      <w:r w:rsidRPr="004C4DB5">
        <w:rPr>
          <w:b/>
        </w:rPr>
        <w:sym w:font="Symbol" w:char="F0B7"/>
      </w:r>
      <w:r w:rsidRPr="004C4DB5">
        <w:rPr>
          <w:szCs w:val="22"/>
        </w:rPr>
        <w:tab/>
        <w:t>neerupuudulikkus</w:t>
      </w:r>
    </w:p>
    <w:p w14:paraId="7E385FB5" w14:textId="77777777" w:rsidR="00D23C5B" w:rsidRPr="004C4DB5" w:rsidRDefault="00D23C5B" w:rsidP="00D23C5B">
      <w:pPr>
        <w:ind w:left="540" w:hanging="540"/>
        <w:rPr>
          <w:szCs w:val="22"/>
        </w:rPr>
      </w:pPr>
      <w:r w:rsidRPr="004C4DB5">
        <w:rPr>
          <w:b/>
        </w:rPr>
        <w:sym w:font="Symbol" w:char="F0B7"/>
      </w:r>
      <w:r w:rsidRPr="004C4DB5">
        <w:rPr>
          <w:szCs w:val="22"/>
        </w:rPr>
        <w:tab/>
        <w:t>liiga vähe vedelikku, mis ümbritseb last emakas</w:t>
      </w:r>
    </w:p>
    <w:p w14:paraId="53BCB0BE" w14:textId="77777777" w:rsidR="004A68B6" w:rsidRPr="004C4DB5" w:rsidRDefault="004A68B6" w:rsidP="004A68B6">
      <w:pPr>
        <w:ind w:left="540" w:hanging="540"/>
        <w:rPr>
          <w:szCs w:val="22"/>
        </w:rPr>
      </w:pPr>
      <w:r w:rsidRPr="004C4DB5">
        <w:rPr>
          <w:b/>
        </w:rPr>
        <w:sym w:font="Symbol" w:char="F0B7"/>
      </w:r>
      <w:r w:rsidRPr="004C4DB5">
        <w:rPr>
          <w:szCs w:val="22"/>
        </w:rPr>
        <w:tab/>
        <w:t>emakasisene loote kopsude arengupeetus</w:t>
      </w:r>
    </w:p>
    <w:p w14:paraId="08D54AF5" w14:textId="77777777" w:rsidR="004A68B6" w:rsidRPr="004C4DB5" w:rsidRDefault="004A68B6" w:rsidP="004A68B6">
      <w:pPr>
        <w:ind w:left="540" w:hanging="540"/>
        <w:rPr>
          <w:szCs w:val="22"/>
        </w:rPr>
      </w:pPr>
      <w:r w:rsidRPr="004C4DB5">
        <w:rPr>
          <w:b/>
        </w:rPr>
        <w:sym w:font="Symbol" w:char="F0B7"/>
      </w:r>
      <w:r w:rsidRPr="004C4DB5">
        <w:rPr>
          <w:szCs w:val="22"/>
        </w:rPr>
        <w:tab/>
        <w:t>emakasisene loote neerude arenguhäire</w:t>
      </w:r>
    </w:p>
    <w:p w14:paraId="79A95BFD" w14:textId="77777777" w:rsidR="00D23C5B" w:rsidRPr="004C4DB5" w:rsidRDefault="00D23C5B" w:rsidP="00D23C5B">
      <w:pPr>
        <w:rPr>
          <w:szCs w:val="22"/>
        </w:rPr>
      </w:pPr>
    </w:p>
    <w:p w14:paraId="713AE195" w14:textId="77777777" w:rsidR="00D23C5B" w:rsidRPr="004C4DB5" w:rsidRDefault="00D23C5B" w:rsidP="00D23C5B">
      <w:pPr>
        <w:rPr>
          <w:szCs w:val="22"/>
        </w:rPr>
      </w:pPr>
      <w:r w:rsidRPr="004C4DB5">
        <w:rPr>
          <w:szCs w:val="22"/>
        </w:rPr>
        <w:t>Mõned teil ilmnevatest kõrvaltoimetest võivad olla tingitud vähist. Kui te saate Herceptin’i kombinatsioonis keemiaraviga, võivad mõned kõrvaltoimed olla tingitud ka keemiaravist.</w:t>
      </w:r>
    </w:p>
    <w:p w14:paraId="7AED07E3" w14:textId="77777777" w:rsidR="00D23C5B" w:rsidRPr="004C4DB5" w:rsidRDefault="00D23C5B" w:rsidP="00D23C5B">
      <w:pPr>
        <w:rPr>
          <w:szCs w:val="22"/>
        </w:rPr>
      </w:pPr>
    </w:p>
    <w:p w14:paraId="72548BEB" w14:textId="77777777" w:rsidR="00D23C5B" w:rsidRPr="004C4DB5" w:rsidRDefault="00D23C5B" w:rsidP="00D23C5B">
      <w:pPr>
        <w:numPr>
          <w:ilvl w:val="12"/>
          <w:numId w:val="0"/>
        </w:numPr>
        <w:ind w:right="-2"/>
        <w:rPr>
          <w:szCs w:val="24"/>
        </w:rPr>
      </w:pPr>
      <w:r w:rsidRPr="004C4DB5">
        <w:rPr>
          <w:szCs w:val="24"/>
        </w:rPr>
        <w:t>Kui teil tekib ükskõik milline kõrvaltoime, pidage nõu oma arsti, apteekri või meditsiiniõega.</w:t>
      </w:r>
    </w:p>
    <w:p w14:paraId="3088AB56" w14:textId="77777777" w:rsidR="00D23C5B" w:rsidRPr="004C4DB5" w:rsidRDefault="00D23C5B" w:rsidP="00D23C5B">
      <w:pPr>
        <w:numPr>
          <w:ilvl w:val="12"/>
          <w:numId w:val="0"/>
        </w:numPr>
        <w:ind w:right="-2"/>
      </w:pPr>
    </w:p>
    <w:p w14:paraId="0621CA8D" w14:textId="77777777" w:rsidR="00D23C5B" w:rsidRPr="004C4DB5" w:rsidRDefault="00D23C5B" w:rsidP="00C66E79">
      <w:pPr>
        <w:keepNext/>
        <w:numPr>
          <w:ilvl w:val="12"/>
          <w:numId w:val="0"/>
        </w:numPr>
        <w:outlineLvl w:val="0"/>
        <w:rPr>
          <w:b/>
          <w:szCs w:val="24"/>
        </w:rPr>
      </w:pPr>
      <w:r w:rsidRPr="004C4DB5">
        <w:rPr>
          <w:b/>
          <w:szCs w:val="24"/>
        </w:rPr>
        <w:t>Kõrvaltoimetest teatamine</w:t>
      </w:r>
    </w:p>
    <w:p w14:paraId="59644190" w14:textId="77777777" w:rsidR="00D23C5B" w:rsidRPr="004C4DB5" w:rsidRDefault="00D23C5B" w:rsidP="00864CF0">
      <w:pPr>
        <w:autoSpaceDE w:val="0"/>
        <w:ind w:right="-2"/>
      </w:pPr>
      <w:r w:rsidRPr="004C4DB5">
        <w:t xml:space="preserve">Kui teil tekib ükskõik milline kõrvaltoime, pidage nõu oma arsti, apteekri või meditsiiniõega. Kõrvaltoime võib olla ka selline, mida selles infolehes ei ole nimetatud. </w:t>
      </w:r>
      <w:r w:rsidRPr="004C4DB5">
        <w:rPr>
          <w:szCs w:val="24"/>
        </w:rPr>
        <w:t xml:space="preserve">Kõrvaltoimetest võite ka ise teatada </w:t>
      </w:r>
      <w:r w:rsidRPr="004C4DB5">
        <w:rPr>
          <w:szCs w:val="24"/>
          <w:highlight w:val="lightGray"/>
        </w:rPr>
        <w:t>riikliku teavitussüsteemi</w:t>
      </w:r>
      <w:r w:rsidR="00A1009F" w:rsidRPr="004C4DB5">
        <w:rPr>
          <w:szCs w:val="24"/>
          <w:highlight w:val="lightGray"/>
        </w:rPr>
        <w:t xml:space="preserve"> (vt</w:t>
      </w:r>
      <w:r w:rsidRPr="004C4DB5">
        <w:rPr>
          <w:szCs w:val="24"/>
          <w:highlight w:val="lightGray"/>
        </w:rPr>
        <w:t xml:space="preserve"> </w:t>
      </w:r>
      <w:r w:rsidR="00864CF0" w:rsidRPr="004C4DB5">
        <w:rPr>
          <w:rFonts w:ascii="ZWAdobeF" w:hAnsi="ZWAdobeF" w:cs="ZWAdobeF"/>
          <w:sz w:val="2"/>
          <w:szCs w:val="24"/>
          <w:highlight w:val="lightGray"/>
        </w:rPr>
        <w:t>6H</w:t>
      </w:r>
      <w:hyperlink r:id="rId17" w:history="1">
        <w:r w:rsidR="006F43D4" w:rsidRPr="004C4DB5">
          <w:rPr>
            <w:rStyle w:val="Hyperlink"/>
            <w:highlight w:val="lightGray"/>
          </w:rPr>
          <w:t>V lisa</w:t>
        </w:r>
      </w:hyperlink>
      <w:r w:rsidR="006F43D4" w:rsidRPr="004C4DB5">
        <w:rPr>
          <w:szCs w:val="22"/>
          <w:highlight w:val="lightGray"/>
        </w:rPr>
        <w:t>)</w:t>
      </w:r>
      <w:r w:rsidRPr="004C4DB5">
        <w:rPr>
          <w:szCs w:val="24"/>
        </w:rPr>
        <w:t xml:space="preserve"> kaudu. Teatades aitate saada rohkem infot ravimi ohutusest.</w:t>
      </w:r>
    </w:p>
    <w:p w14:paraId="76340FF2" w14:textId="77777777" w:rsidR="00D23C5B" w:rsidRPr="004C4DB5" w:rsidRDefault="00D23C5B" w:rsidP="00D23C5B">
      <w:pPr>
        <w:numPr>
          <w:ilvl w:val="12"/>
          <w:numId w:val="0"/>
        </w:numPr>
        <w:ind w:right="-2"/>
        <w:rPr>
          <w:szCs w:val="22"/>
        </w:rPr>
      </w:pPr>
    </w:p>
    <w:p w14:paraId="4654A090" w14:textId="77777777" w:rsidR="00D23C5B" w:rsidRPr="004C4DB5" w:rsidRDefault="00D23C5B" w:rsidP="00D23C5B">
      <w:pPr>
        <w:numPr>
          <w:ilvl w:val="12"/>
          <w:numId w:val="0"/>
        </w:numPr>
        <w:ind w:right="-2"/>
        <w:rPr>
          <w:szCs w:val="22"/>
        </w:rPr>
      </w:pPr>
    </w:p>
    <w:p w14:paraId="37A092A6" w14:textId="77777777" w:rsidR="00D23C5B" w:rsidRPr="004C4DB5" w:rsidRDefault="00D23C5B" w:rsidP="00C66E79">
      <w:pPr>
        <w:keepNext/>
        <w:numPr>
          <w:ilvl w:val="12"/>
          <w:numId w:val="0"/>
        </w:numPr>
        <w:ind w:left="567" w:hanging="567"/>
        <w:rPr>
          <w:b/>
          <w:szCs w:val="22"/>
        </w:rPr>
      </w:pPr>
      <w:r w:rsidRPr="004C4DB5">
        <w:rPr>
          <w:b/>
          <w:szCs w:val="22"/>
        </w:rPr>
        <w:t>5.</w:t>
      </w:r>
      <w:r w:rsidRPr="004C4DB5">
        <w:rPr>
          <w:b/>
          <w:szCs w:val="22"/>
        </w:rPr>
        <w:tab/>
        <w:t>Kuidas Herceptin’i säilitada</w:t>
      </w:r>
    </w:p>
    <w:p w14:paraId="2626B815" w14:textId="77777777" w:rsidR="00D23C5B" w:rsidRPr="004C4DB5" w:rsidRDefault="00D23C5B" w:rsidP="00C66E79">
      <w:pPr>
        <w:keepNext/>
        <w:numPr>
          <w:ilvl w:val="12"/>
          <w:numId w:val="0"/>
        </w:numPr>
        <w:ind w:left="567" w:hanging="567"/>
        <w:rPr>
          <w:b/>
          <w:szCs w:val="22"/>
        </w:rPr>
      </w:pPr>
    </w:p>
    <w:p w14:paraId="3670C5F0" w14:textId="77777777" w:rsidR="00FC1165" w:rsidRPr="004C4DB5" w:rsidRDefault="00FC1165" w:rsidP="00D23C5B">
      <w:pPr>
        <w:numPr>
          <w:ilvl w:val="12"/>
          <w:numId w:val="0"/>
        </w:numPr>
        <w:ind w:left="567" w:right="-2" w:hanging="567"/>
        <w:rPr>
          <w:szCs w:val="22"/>
        </w:rPr>
      </w:pPr>
      <w:r w:rsidRPr="004C4DB5">
        <w:rPr>
          <w:szCs w:val="22"/>
        </w:rPr>
        <w:t>Herceptin</w:t>
      </w:r>
      <w:r w:rsidR="00385281" w:rsidRPr="004C4DB5">
        <w:rPr>
          <w:szCs w:val="22"/>
        </w:rPr>
        <w:t>’</w:t>
      </w:r>
      <w:r w:rsidRPr="004C4DB5">
        <w:rPr>
          <w:szCs w:val="22"/>
        </w:rPr>
        <w:t>i säilitavad tervishoiuspetsialistid haiglas või kliinikus.</w:t>
      </w:r>
    </w:p>
    <w:p w14:paraId="1F664688" w14:textId="77777777" w:rsidR="00FC1165" w:rsidRPr="004C4DB5" w:rsidRDefault="00FC1165" w:rsidP="00D23C5B">
      <w:pPr>
        <w:numPr>
          <w:ilvl w:val="12"/>
          <w:numId w:val="0"/>
        </w:numPr>
        <w:ind w:left="567" w:right="-2" w:hanging="567"/>
        <w:rPr>
          <w:b/>
          <w:szCs w:val="22"/>
        </w:rPr>
      </w:pPr>
    </w:p>
    <w:p w14:paraId="31AC87AE" w14:textId="77777777" w:rsidR="00D23C5B" w:rsidRPr="004C4DB5" w:rsidRDefault="005B2DE6" w:rsidP="00C66E79">
      <w:pPr>
        <w:ind w:left="567" w:hanging="567"/>
        <w:rPr>
          <w:szCs w:val="22"/>
        </w:rPr>
      </w:pPr>
      <w:r w:rsidRPr="004C4DB5">
        <w:rPr>
          <w:b/>
        </w:rPr>
        <w:sym w:font="Symbol" w:char="F0B7"/>
      </w:r>
      <w:r w:rsidRPr="004C4DB5">
        <w:rPr>
          <w:b/>
        </w:rPr>
        <w:tab/>
      </w:r>
      <w:r w:rsidR="00D23C5B" w:rsidRPr="004C4DB5">
        <w:rPr>
          <w:szCs w:val="22"/>
        </w:rPr>
        <w:t>Hoidke seda ravimit laste eest varjatud ja kättesaamatus kohas.</w:t>
      </w:r>
    </w:p>
    <w:p w14:paraId="42DDE17F" w14:textId="77777777" w:rsidR="00D23C5B" w:rsidRPr="004C4DB5" w:rsidRDefault="00D23C5B" w:rsidP="00C66E79">
      <w:pPr>
        <w:numPr>
          <w:ilvl w:val="12"/>
          <w:numId w:val="0"/>
        </w:numPr>
        <w:ind w:left="567" w:right="-2" w:hanging="567"/>
        <w:rPr>
          <w:szCs w:val="22"/>
        </w:rPr>
      </w:pPr>
    </w:p>
    <w:p w14:paraId="5520A352" w14:textId="77777777" w:rsidR="00D23C5B" w:rsidRPr="004C4DB5" w:rsidRDefault="005B2DE6" w:rsidP="00C66E79">
      <w:pPr>
        <w:ind w:left="567" w:hanging="567"/>
        <w:rPr>
          <w:szCs w:val="22"/>
        </w:rPr>
      </w:pPr>
      <w:r w:rsidRPr="004C4DB5">
        <w:rPr>
          <w:b/>
        </w:rPr>
        <w:sym w:font="Symbol" w:char="F0B7"/>
      </w:r>
      <w:r w:rsidRPr="004C4DB5">
        <w:rPr>
          <w:b/>
        </w:rPr>
        <w:tab/>
      </w:r>
      <w:r w:rsidR="00D23C5B" w:rsidRPr="004C4DB5">
        <w:rPr>
          <w:szCs w:val="22"/>
        </w:rPr>
        <w:t>Ärge kasutage seda ravimit pärast kõlblikkusaega, mis on märgitud välispakendil ja viaali etiketil pärast „</w:t>
      </w:r>
      <w:r w:rsidR="0003316B" w:rsidRPr="004C4DB5">
        <w:rPr>
          <w:szCs w:val="22"/>
        </w:rPr>
        <w:t>EXP</w:t>
      </w:r>
      <w:r w:rsidR="00D23C5B" w:rsidRPr="004C4DB5">
        <w:rPr>
          <w:szCs w:val="22"/>
        </w:rPr>
        <w:t>“.</w:t>
      </w:r>
      <w:r w:rsidR="00D23C5B" w:rsidRPr="004C4DB5">
        <w:rPr>
          <w:szCs w:val="24"/>
        </w:rPr>
        <w:t xml:space="preserve"> Kõlblikkusaeg viitab selle kuu viimasele päevale.</w:t>
      </w:r>
    </w:p>
    <w:p w14:paraId="602666FD" w14:textId="77777777" w:rsidR="00D23C5B" w:rsidRPr="004C4DB5" w:rsidRDefault="00D23C5B" w:rsidP="00C66E79">
      <w:pPr>
        <w:ind w:left="567" w:hanging="567"/>
        <w:rPr>
          <w:szCs w:val="22"/>
        </w:rPr>
      </w:pPr>
    </w:p>
    <w:p w14:paraId="3C49EED2" w14:textId="77777777" w:rsidR="00D23C5B" w:rsidRPr="004C4DB5" w:rsidRDefault="005B2DE6" w:rsidP="00C66E79">
      <w:pPr>
        <w:ind w:left="567" w:hanging="567"/>
      </w:pPr>
      <w:r w:rsidRPr="004C4DB5">
        <w:rPr>
          <w:b/>
        </w:rPr>
        <w:sym w:font="Symbol" w:char="F0B7"/>
      </w:r>
      <w:r w:rsidRPr="004C4DB5">
        <w:rPr>
          <w:b/>
        </w:rPr>
        <w:tab/>
      </w:r>
      <w:r w:rsidR="00FC1165" w:rsidRPr="004C4DB5">
        <w:t>Avamata viaal h</w:t>
      </w:r>
      <w:r w:rsidR="00D23C5B" w:rsidRPr="004C4DB5">
        <w:t>oida külmkapis (2 </w:t>
      </w:r>
      <w:r w:rsidR="00D23C5B" w:rsidRPr="004C4DB5">
        <w:sym w:font="Symbol" w:char="F0B0"/>
      </w:r>
      <w:r w:rsidR="00D23C5B" w:rsidRPr="004C4DB5">
        <w:t>C...8 </w:t>
      </w:r>
      <w:r w:rsidR="00D23C5B" w:rsidRPr="004C4DB5">
        <w:sym w:font="Symbol" w:char="F0B0"/>
      </w:r>
      <w:r w:rsidR="00D23C5B" w:rsidRPr="004C4DB5">
        <w:t>C).</w:t>
      </w:r>
    </w:p>
    <w:p w14:paraId="7B5BD23D" w14:textId="77777777" w:rsidR="00FC1165" w:rsidRPr="004C4DB5" w:rsidRDefault="00FC1165" w:rsidP="00C66E79">
      <w:pPr>
        <w:ind w:left="567" w:hanging="567"/>
      </w:pPr>
    </w:p>
    <w:p w14:paraId="0C9D7A34" w14:textId="77777777" w:rsidR="00FC1165" w:rsidRPr="004C4DB5" w:rsidRDefault="005B2DE6" w:rsidP="00C66E79">
      <w:pPr>
        <w:ind w:left="567" w:hanging="567"/>
      </w:pPr>
      <w:r w:rsidRPr="004C4DB5">
        <w:rPr>
          <w:b/>
        </w:rPr>
        <w:sym w:font="Symbol" w:char="F0B7"/>
      </w:r>
      <w:r w:rsidRPr="004C4DB5">
        <w:rPr>
          <w:b/>
        </w:rPr>
        <w:tab/>
      </w:r>
      <w:r w:rsidR="00A87704" w:rsidRPr="004C4DB5">
        <w:t>Valmistatud</w:t>
      </w:r>
      <w:r w:rsidR="00A87704" w:rsidRPr="004C4DB5">
        <w:rPr>
          <w:bCs/>
        </w:rPr>
        <w:t xml:space="preserve"> </w:t>
      </w:r>
      <w:r w:rsidR="00A87704" w:rsidRPr="004C4DB5">
        <w:t>l</w:t>
      </w:r>
      <w:r w:rsidR="00FC1165" w:rsidRPr="004C4DB5">
        <w:t>ahusel mitte lasta külmuda.</w:t>
      </w:r>
    </w:p>
    <w:p w14:paraId="1065E31A" w14:textId="77777777" w:rsidR="00D23C5B" w:rsidRPr="004C4DB5" w:rsidRDefault="00D23C5B" w:rsidP="00C66E79">
      <w:pPr>
        <w:ind w:left="567" w:hanging="567"/>
      </w:pPr>
    </w:p>
    <w:p w14:paraId="2FC6177D" w14:textId="77777777" w:rsidR="00FC1165" w:rsidRPr="004C4DB5" w:rsidRDefault="005B2DE6" w:rsidP="00C66E79">
      <w:pPr>
        <w:ind w:left="567" w:hanging="567"/>
      </w:pPr>
      <w:r w:rsidRPr="004C4DB5">
        <w:rPr>
          <w:b/>
        </w:rPr>
        <w:sym w:font="Symbol" w:char="F0B7"/>
      </w:r>
      <w:r w:rsidRPr="004C4DB5">
        <w:rPr>
          <w:b/>
        </w:rPr>
        <w:tab/>
      </w:r>
      <w:r w:rsidR="00D23C5B" w:rsidRPr="004C4DB5">
        <w:t>Infusioonilahused tuleb ära kasutada kohe pärast lahjendamist.</w:t>
      </w:r>
      <w:r w:rsidR="00FC1165" w:rsidRPr="004C4DB5">
        <w:t xml:space="preserve"> </w:t>
      </w:r>
      <w:r w:rsidR="00FC1165" w:rsidRPr="004C4DB5">
        <w:rPr>
          <w:szCs w:val="22"/>
        </w:rPr>
        <w:t xml:space="preserve">Kui lahust ei kasutata kohe, vastutab </w:t>
      </w:r>
      <w:r w:rsidR="005F2BC9" w:rsidRPr="004C4DB5">
        <w:rPr>
          <w:szCs w:val="22"/>
        </w:rPr>
        <w:t>selle</w:t>
      </w:r>
      <w:r w:rsidR="00FC1165" w:rsidRPr="004C4DB5">
        <w:rPr>
          <w:szCs w:val="22"/>
        </w:rPr>
        <w:t xml:space="preserve"> säilitamis</w:t>
      </w:r>
      <w:r w:rsidR="005F2BC9" w:rsidRPr="004C4DB5">
        <w:rPr>
          <w:szCs w:val="22"/>
        </w:rPr>
        <w:t>aja ja -</w:t>
      </w:r>
      <w:r w:rsidR="00FC1165" w:rsidRPr="004C4DB5">
        <w:rPr>
          <w:szCs w:val="22"/>
        </w:rPr>
        <w:t xml:space="preserve">tingimuste </w:t>
      </w:r>
      <w:r w:rsidR="00FC1165" w:rsidRPr="004C4DB5">
        <w:t>eest kasutaja</w:t>
      </w:r>
      <w:r w:rsidR="005F2BC9" w:rsidRPr="004C4DB5">
        <w:t>. Ravimit võib säilitada</w:t>
      </w:r>
      <w:r w:rsidR="008E064B" w:rsidRPr="004C4DB5">
        <w:t xml:space="preserve"> </w:t>
      </w:r>
      <w:r w:rsidR="005F2BC9" w:rsidRPr="004C4DB5">
        <w:t>kuni</w:t>
      </w:r>
      <w:r w:rsidR="00FC1165" w:rsidRPr="004C4DB5">
        <w:t xml:space="preserve"> 24 tundi temperatuuril 2 </w:t>
      </w:r>
      <w:r w:rsidR="00FC1165" w:rsidRPr="004C4DB5">
        <w:sym w:font="Symbol" w:char="F0B0"/>
      </w:r>
      <w:r w:rsidR="00FC1165" w:rsidRPr="004C4DB5">
        <w:t>C</w:t>
      </w:r>
      <w:r w:rsidR="005F2BC9" w:rsidRPr="004C4DB5">
        <w:t xml:space="preserve"> kuni </w:t>
      </w:r>
      <w:r w:rsidR="00FC1165" w:rsidRPr="004C4DB5">
        <w:t>8 </w:t>
      </w:r>
      <w:r w:rsidR="00FC1165" w:rsidRPr="004C4DB5">
        <w:sym w:font="Symbol" w:char="F0B0"/>
      </w:r>
      <w:r w:rsidR="00FC1165" w:rsidRPr="004C4DB5">
        <w:t>C</w:t>
      </w:r>
      <w:r w:rsidR="00E1379E" w:rsidRPr="004C4DB5">
        <w:t>.</w:t>
      </w:r>
    </w:p>
    <w:p w14:paraId="5D7FF558" w14:textId="77777777" w:rsidR="00E1379E" w:rsidRPr="004C4DB5" w:rsidRDefault="00E1379E" w:rsidP="00C66E79">
      <w:pPr>
        <w:ind w:left="567" w:hanging="567"/>
        <w:rPr>
          <w:szCs w:val="22"/>
        </w:rPr>
      </w:pPr>
    </w:p>
    <w:p w14:paraId="10F41022" w14:textId="77777777" w:rsidR="00D23C5B" w:rsidRPr="004C4DB5" w:rsidRDefault="005B2DE6" w:rsidP="00C66E79">
      <w:pPr>
        <w:ind w:left="567" w:hanging="567"/>
      </w:pPr>
      <w:r w:rsidRPr="004C4DB5">
        <w:rPr>
          <w:b/>
        </w:rPr>
        <w:lastRenderedPageBreak/>
        <w:sym w:font="Symbol" w:char="F0B7"/>
      </w:r>
      <w:r w:rsidRPr="004C4DB5">
        <w:rPr>
          <w:b/>
        </w:rPr>
        <w:tab/>
      </w:r>
      <w:r w:rsidR="00D23C5B" w:rsidRPr="004C4DB5">
        <w:t>Ärge kasutage Herceptin’i, kui märkate enne manustamist lahuses võõrosakesi või lahuse värvuse muutust.</w:t>
      </w:r>
    </w:p>
    <w:p w14:paraId="7E1B8FAF" w14:textId="77777777" w:rsidR="00D23C5B" w:rsidRPr="004C4DB5" w:rsidRDefault="00D23C5B" w:rsidP="00C66E79">
      <w:pPr>
        <w:ind w:left="567" w:hanging="567"/>
      </w:pPr>
    </w:p>
    <w:p w14:paraId="02643AA4" w14:textId="77777777" w:rsidR="00D23C5B" w:rsidRPr="004C4DB5" w:rsidRDefault="005B2DE6" w:rsidP="00C66E79">
      <w:pPr>
        <w:ind w:left="567" w:hanging="567"/>
        <w:rPr>
          <w:szCs w:val="22"/>
        </w:rPr>
      </w:pPr>
      <w:r w:rsidRPr="004C4DB5">
        <w:rPr>
          <w:b/>
        </w:rPr>
        <w:sym w:font="Symbol" w:char="F0B7"/>
      </w:r>
      <w:r w:rsidRPr="004C4DB5">
        <w:rPr>
          <w:b/>
        </w:rPr>
        <w:tab/>
      </w:r>
      <w:r w:rsidR="00A1009F" w:rsidRPr="004C4DB5">
        <w:rPr>
          <w:bCs/>
        </w:rPr>
        <w:t>Ärge visake r</w:t>
      </w:r>
      <w:r w:rsidR="00D23C5B" w:rsidRPr="004C4DB5">
        <w:rPr>
          <w:bCs/>
          <w:szCs w:val="22"/>
        </w:rPr>
        <w:t>a</w:t>
      </w:r>
      <w:r w:rsidR="00D23C5B" w:rsidRPr="004C4DB5">
        <w:rPr>
          <w:szCs w:val="22"/>
        </w:rPr>
        <w:t xml:space="preserve">vimeid kanalisatsiooni ega </w:t>
      </w:r>
      <w:r w:rsidR="00A1009F" w:rsidRPr="004C4DB5">
        <w:rPr>
          <w:szCs w:val="22"/>
        </w:rPr>
        <w:t>olmejäätmete hulka</w:t>
      </w:r>
      <w:r w:rsidR="00D23C5B" w:rsidRPr="004C4DB5">
        <w:rPr>
          <w:szCs w:val="22"/>
        </w:rPr>
        <w:t>. Küsige oma apteekrilt, kuidas hävita</w:t>
      </w:r>
      <w:r w:rsidR="00A1009F" w:rsidRPr="004C4DB5">
        <w:rPr>
          <w:szCs w:val="22"/>
        </w:rPr>
        <w:t>d</w:t>
      </w:r>
      <w:r w:rsidR="00D23C5B" w:rsidRPr="004C4DB5">
        <w:rPr>
          <w:szCs w:val="22"/>
        </w:rPr>
        <w:t xml:space="preserve">a ravimeid, mida </w:t>
      </w:r>
      <w:r w:rsidR="00A1009F" w:rsidRPr="004C4DB5">
        <w:rPr>
          <w:szCs w:val="22"/>
        </w:rPr>
        <w:t xml:space="preserve">te </w:t>
      </w:r>
      <w:r w:rsidR="00D23C5B" w:rsidRPr="004C4DB5">
        <w:rPr>
          <w:szCs w:val="22"/>
        </w:rPr>
        <w:t xml:space="preserve">enam ei </w:t>
      </w:r>
      <w:r w:rsidR="00A1009F" w:rsidRPr="004C4DB5">
        <w:rPr>
          <w:szCs w:val="22"/>
        </w:rPr>
        <w:t>kasuta</w:t>
      </w:r>
      <w:r w:rsidR="00D23C5B" w:rsidRPr="004C4DB5">
        <w:rPr>
          <w:szCs w:val="22"/>
        </w:rPr>
        <w:t>. Need meetmed aitavad kaitsta keskkonda.</w:t>
      </w:r>
    </w:p>
    <w:p w14:paraId="5A2A680A" w14:textId="77777777" w:rsidR="00D23C5B" w:rsidRPr="004C4DB5" w:rsidRDefault="00D23C5B" w:rsidP="00D23C5B">
      <w:pPr>
        <w:numPr>
          <w:ilvl w:val="12"/>
          <w:numId w:val="0"/>
        </w:numPr>
        <w:ind w:right="-2"/>
        <w:rPr>
          <w:szCs w:val="22"/>
        </w:rPr>
      </w:pPr>
    </w:p>
    <w:p w14:paraId="27E625E6" w14:textId="77777777" w:rsidR="00D23C5B" w:rsidRPr="004C4DB5" w:rsidRDefault="00D23C5B" w:rsidP="00D23C5B">
      <w:pPr>
        <w:numPr>
          <w:ilvl w:val="12"/>
          <w:numId w:val="0"/>
        </w:numPr>
        <w:ind w:left="567" w:right="-2" w:hanging="567"/>
        <w:rPr>
          <w:b/>
          <w:szCs w:val="22"/>
        </w:rPr>
      </w:pPr>
    </w:p>
    <w:p w14:paraId="4348A000" w14:textId="77777777" w:rsidR="00D23C5B" w:rsidRPr="004C4DB5" w:rsidRDefault="00D23C5B" w:rsidP="003A079D">
      <w:pPr>
        <w:keepNext/>
        <w:keepLines/>
        <w:numPr>
          <w:ilvl w:val="12"/>
          <w:numId w:val="0"/>
        </w:numPr>
        <w:rPr>
          <w:b/>
          <w:szCs w:val="22"/>
        </w:rPr>
      </w:pPr>
      <w:r w:rsidRPr="004C4DB5">
        <w:rPr>
          <w:b/>
          <w:szCs w:val="22"/>
        </w:rPr>
        <w:t>6.</w:t>
      </w:r>
      <w:r w:rsidRPr="004C4DB5">
        <w:rPr>
          <w:b/>
          <w:szCs w:val="22"/>
        </w:rPr>
        <w:tab/>
        <w:t>Pakendi sisu ja muu teave</w:t>
      </w:r>
    </w:p>
    <w:p w14:paraId="542F09B9" w14:textId="77777777" w:rsidR="00D23C5B" w:rsidRPr="004C4DB5" w:rsidRDefault="00D23C5B" w:rsidP="003A079D">
      <w:pPr>
        <w:keepNext/>
        <w:keepLines/>
        <w:numPr>
          <w:ilvl w:val="12"/>
          <w:numId w:val="0"/>
        </w:numPr>
        <w:rPr>
          <w:szCs w:val="22"/>
        </w:rPr>
      </w:pPr>
    </w:p>
    <w:p w14:paraId="2B94E35D" w14:textId="77777777" w:rsidR="00D23C5B" w:rsidRPr="004C4DB5" w:rsidRDefault="00D23C5B" w:rsidP="003A079D">
      <w:pPr>
        <w:keepNext/>
        <w:keepLines/>
        <w:numPr>
          <w:ilvl w:val="12"/>
          <w:numId w:val="0"/>
        </w:numPr>
        <w:rPr>
          <w:szCs w:val="22"/>
        </w:rPr>
      </w:pPr>
      <w:r w:rsidRPr="004C4DB5">
        <w:rPr>
          <w:b/>
          <w:szCs w:val="22"/>
        </w:rPr>
        <w:t>Mida Herceptin sisaldab</w:t>
      </w:r>
    </w:p>
    <w:p w14:paraId="09E32282" w14:textId="77777777" w:rsidR="00D23C5B" w:rsidRPr="004C4DB5" w:rsidRDefault="00D23C5B" w:rsidP="003A079D">
      <w:pPr>
        <w:keepNext/>
        <w:keepLines/>
        <w:numPr>
          <w:ilvl w:val="12"/>
          <w:numId w:val="0"/>
        </w:numPr>
        <w:rPr>
          <w:szCs w:val="22"/>
        </w:rPr>
      </w:pPr>
    </w:p>
    <w:p w14:paraId="69AF7FC9" w14:textId="77777777" w:rsidR="00D23C5B" w:rsidRPr="004C4DB5" w:rsidRDefault="00D23C5B" w:rsidP="003A079D">
      <w:pPr>
        <w:keepNext/>
        <w:keepLines/>
        <w:ind w:left="564" w:hanging="564"/>
        <w:rPr>
          <w:szCs w:val="22"/>
        </w:rPr>
      </w:pPr>
      <w:r w:rsidRPr="004C4DB5">
        <w:rPr>
          <w:b/>
        </w:rPr>
        <w:sym w:font="Symbol" w:char="F0B7"/>
      </w:r>
      <w:r w:rsidRPr="004C4DB5">
        <w:rPr>
          <w:szCs w:val="22"/>
        </w:rPr>
        <w:tab/>
        <w:t>Toimeaine on trastuzumab. Iga viaal sisaldab 150 mg trastuzumabi, mis tuleb lahustada 7,2 ml süstevees. Saadud lahus sisaldab ligikaudu 21 mg/ml trastuzumabi.</w:t>
      </w:r>
    </w:p>
    <w:p w14:paraId="0CC62275" w14:textId="77777777" w:rsidR="00D23C5B" w:rsidRPr="004C4DB5" w:rsidRDefault="00D23C5B" w:rsidP="00D23C5B">
      <w:pPr>
        <w:ind w:right="-2"/>
        <w:rPr>
          <w:szCs w:val="22"/>
        </w:rPr>
      </w:pPr>
    </w:p>
    <w:p w14:paraId="28248D37" w14:textId="0D82AE69" w:rsidR="00D23C5B" w:rsidRPr="004C4DB5" w:rsidRDefault="00D23C5B" w:rsidP="00A60E3D">
      <w:pPr>
        <w:ind w:left="561" w:hanging="561"/>
        <w:rPr>
          <w:szCs w:val="22"/>
        </w:rPr>
      </w:pPr>
      <w:r w:rsidRPr="004C4DB5">
        <w:rPr>
          <w:b/>
        </w:rPr>
        <w:sym w:font="Symbol" w:char="F0B7"/>
      </w:r>
      <w:r w:rsidRPr="004C4DB5">
        <w:rPr>
          <w:szCs w:val="22"/>
        </w:rPr>
        <w:tab/>
      </w:r>
      <w:r w:rsidR="00A1009F" w:rsidRPr="004C4DB5">
        <w:rPr>
          <w:szCs w:val="22"/>
        </w:rPr>
        <w:t>Teised koostisosad</w:t>
      </w:r>
      <w:r w:rsidRPr="004C4DB5">
        <w:rPr>
          <w:szCs w:val="22"/>
        </w:rPr>
        <w:t xml:space="preserve"> on</w:t>
      </w:r>
      <w:r w:rsidR="007B669E" w:rsidRPr="004C4DB5">
        <w:rPr>
          <w:szCs w:val="22"/>
        </w:rPr>
        <w:t xml:space="preserve"> </w:t>
      </w:r>
      <w:r w:rsidRPr="004C4DB5">
        <w:rPr>
          <w:szCs w:val="22"/>
        </w:rPr>
        <w:t>histidiinveinikkloriid</w:t>
      </w:r>
      <w:r w:rsidR="005F5BAC" w:rsidRPr="004C4DB5">
        <w:rPr>
          <w:szCs w:val="22"/>
        </w:rPr>
        <w:t>monohüdraat</w:t>
      </w:r>
      <w:r w:rsidRPr="004C4DB5">
        <w:rPr>
          <w:szCs w:val="22"/>
        </w:rPr>
        <w:t>, histidiin, α,α</w:t>
      </w:r>
      <w:r w:rsidR="00126598">
        <w:rPr>
          <w:szCs w:val="22"/>
        </w:rPr>
        <w:noBreakHyphen/>
      </w:r>
      <w:r w:rsidRPr="004C4DB5">
        <w:rPr>
          <w:szCs w:val="22"/>
        </w:rPr>
        <w:t>trehaloosdihüdraat, polüsorbaat</w:t>
      </w:r>
      <w:r w:rsidR="00444DFF" w:rsidRPr="004C4DB5">
        <w:rPr>
          <w:szCs w:val="22"/>
        </w:rPr>
        <w:t> </w:t>
      </w:r>
      <w:r w:rsidRPr="004C4DB5">
        <w:rPr>
          <w:szCs w:val="22"/>
        </w:rPr>
        <w:t>20</w:t>
      </w:r>
      <w:r w:rsidR="00684A31" w:rsidRPr="004C4DB5">
        <w:rPr>
          <w:szCs w:val="22"/>
        </w:rPr>
        <w:t xml:space="preserve"> (E432)</w:t>
      </w:r>
      <w:r w:rsidR="0004781F" w:rsidRPr="004C4DB5">
        <w:rPr>
          <w:szCs w:val="22"/>
        </w:rPr>
        <w:t xml:space="preserve"> </w:t>
      </w:r>
      <w:r w:rsidR="0004781F" w:rsidRPr="004C4DB5">
        <w:t>(vt lõik</w:t>
      </w:r>
      <w:r w:rsidR="00C32855" w:rsidRPr="004C4DB5">
        <w:t> </w:t>
      </w:r>
      <w:r w:rsidR="0004781F" w:rsidRPr="004C4DB5">
        <w:t>2 „Herceptin sisaldab polüsorbaati“).</w:t>
      </w:r>
    </w:p>
    <w:p w14:paraId="1D4A3EFD" w14:textId="77777777" w:rsidR="00D23C5B" w:rsidRPr="004C4DB5" w:rsidRDefault="00D23C5B" w:rsidP="00D23C5B">
      <w:pPr>
        <w:ind w:right="-2"/>
        <w:rPr>
          <w:szCs w:val="22"/>
        </w:rPr>
      </w:pPr>
    </w:p>
    <w:p w14:paraId="445F38BE" w14:textId="77777777" w:rsidR="00D23C5B" w:rsidRPr="004C4DB5" w:rsidRDefault="00D23C5B" w:rsidP="00D23C5B">
      <w:pPr>
        <w:keepNext/>
        <w:rPr>
          <w:b/>
          <w:bCs/>
        </w:rPr>
      </w:pPr>
      <w:r w:rsidRPr="004C4DB5">
        <w:rPr>
          <w:b/>
          <w:bCs/>
        </w:rPr>
        <w:t xml:space="preserve">Kuidas </w:t>
      </w:r>
      <w:r w:rsidRPr="004C4DB5">
        <w:rPr>
          <w:b/>
          <w:szCs w:val="22"/>
        </w:rPr>
        <w:t xml:space="preserve">Herceptin </w:t>
      </w:r>
      <w:r w:rsidRPr="004C4DB5">
        <w:rPr>
          <w:b/>
          <w:bCs/>
        </w:rPr>
        <w:t>välja näeb ja pakendi sisu</w:t>
      </w:r>
    </w:p>
    <w:p w14:paraId="141099C8" w14:textId="77777777" w:rsidR="00D23C5B" w:rsidRPr="004C4DB5" w:rsidRDefault="00D23C5B" w:rsidP="00D23C5B">
      <w:pPr>
        <w:keepNext/>
        <w:rPr>
          <w:szCs w:val="22"/>
        </w:rPr>
      </w:pPr>
    </w:p>
    <w:p w14:paraId="5BE84F71" w14:textId="77777777" w:rsidR="00D23C5B" w:rsidRPr="004C4DB5" w:rsidRDefault="00D23C5B" w:rsidP="00D23C5B">
      <w:pPr>
        <w:rPr>
          <w:szCs w:val="22"/>
        </w:rPr>
      </w:pPr>
      <w:r w:rsidRPr="004C4DB5">
        <w:rPr>
          <w:szCs w:val="22"/>
        </w:rPr>
        <w:t>Herceptin on pulber infusioonilahuse kontsentraadi valmistamiseks, mis on kummikorgiga klaasviaalis, mis sisaldab 150 mg trastuzumabi. Pulber on valged kuni kahvatukollased ravimkuulikesed. Iga karp sisaldab 1</w:t>
      </w:r>
      <w:r w:rsidR="00A03A9F" w:rsidRPr="004C4DB5">
        <w:rPr>
          <w:szCs w:val="22"/>
        </w:rPr>
        <w:t> </w:t>
      </w:r>
      <w:r w:rsidRPr="004C4DB5">
        <w:rPr>
          <w:szCs w:val="22"/>
        </w:rPr>
        <w:t>viaali pulbriga.</w:t>
      </w:r>
    </w:p>
    <w:p w14:paraId="7A3C8E52" w14:textId="77777777" w:rsidR="00D23C5B" w:rsidRPr="004C4DB5" w:rsidRDefault="00D23C5B" w:rsidP="00D23C5B">
      <w:pPr>
        <w:ind w:right="-2"/>
        <w:rPr>
          <w:szCs w:val="22"/>
        </w:rPr>
      </w:pPr>
    </w:p>
    <w:p w14:paraId="002CCBB1" w14:textId="77777777" w:rsidR="00D23C5B" w:rsidRPr="004C4DB5" w:rsidRDefault="00D23C5B" w:rsidP="00D23C5B">
      <w:pPr>
        <w:keepNext/>
        <w:numPr>
          <w:ilvl w:val="12"/>
          <w:numId w:val="0"/>
        </w:numPr>
        <w:ind w:right="-2"/>
        <w:rPr>
          <w:b/>
          <w:szCs w:val="22"/>
        </w:rPr>
      </w:pPr>
      <w:r w:rsidRPr="004C4DB5">
        <w:rPr>
          <w:b/>
          <w:szCs w:val="22"/>
        </w:rPr>
        <w:t>Müügiloa hoidja</w:t>
      </w:r>
    </w:p>
    <w:p w14:paraId="518EE7FE" w14:textId="77777777" w:rsidR="00D23C5B" w:rsidRPr="004C4DB5" w:rsidRDefault="00D23C5B" w:rsidP="00D23C5B">
      <w:pPr>
        <w:keepNext/>
        <w:numPr>
          <w:ilvl w:val="12"/>
          <w:numId w:val="0"/>
        </w:numPr>
        <w:ind w:right="-2"/>
        <w:rPr>
          <w:b/>
          <w:szCs w:val="22"/>
        </w:rPr>
      </w:pPr>
    </w:p>
    <w:p w14:paraId="7266D8EF" w14:textId="77777777" w:rsidR="00524628" w:rsidRPr="004C4DB5" w:rsidRDefault="00524628" w:rsidP="00C66E79">
      <w:pPr>
        <w:keepNext/>
      </w:pPr>
      <w:r w:rsidRPr="004C4DB5">
        <w:t>Roche Registration GmbH</w:t>
      </w:r>
    </w:p>
    <w:p w14:paraId="6E9D32FF" w14:textId="77777777" w:rsidR="00524628" w:rsidRPr="004C4DB5" w:rsidRDefault="00524628" w:rsidP="00C66E79">
      <w:pPr>
        <w:keepNext/>
      </w:pPr>
      <w:r w:rsidRPr="004C4DB5">
        <w:t>Emil-Barell-Strasse 1</w:t>
      </w:r>
    </w:p>
    <w:p w14:paraId="1FBA4950" w14:textId="77777777" w:rsidR="00524628" w:rsidRPr="004C4DB5" w:rsidRDefault="00524628" w:rsidP="00C66E79">
      <w:pPr>
        <w:keepNext/>
      </w:pPr>
      <w:r w:rsidRPr="004C4DB5">
        <w:t>79639 Grenzach-Wyhlen</w:t>
      </w:r>
    </w:p>
    <w:p w14:paraId="489B5276" w14:textId="77777777" w:rsidR="00524628" w:rsidRPr="004C4DB5" w:rsidRDefault="00524628" w:rsidP="00524628">
      <w:r w:rsidRPr="004C4DB5">
        <w:t>Saksamaa</w:t>
      </w:r>
    </w:p>
    <w:p w14:paraId="09B74EE3" w14:textId="77777777" w:rsidR="00D23C5B" w:rsidRPr="004C4DB5" w:rsidRDefault="00D23C5B" w:rsidP="00D23C5B">
      <w:pPr>
        <w:numPr>
          <w:ilvl w:val="12"/>
          <w:numId w:val="0"/>
        </w:numPr>
        <w:ind w:right="-2"/>
        <w:rPr>
          <w:b/>
          <w:szCs w:val="22"/>
        </w:rPr>
      </w:pPr>
    </w:p>
    <w:p w14:paraId="585A2205" w14:textId="77777777" w:rsidR="00D23C5B" w:rsidRPr="004C4DB5" w:rsidRDefault="00D23C5B" w:rsidP="00D23C5B">
      <w:pPr>
        <w:keepNext/>
        <w:keepLines/>
        <w:numPr>
          <w:ilvl w:val="12"/>
          <w:numId w:val="0"/>
        </w:numPr>
        <w:ind w:right="-2"/>
        <w:rPr>
          <w:b/>
          <w:szCs w:val="22"/>
        </w:rPr>
      </w:pPr>
      <w:r w:rsidRPr="004C4DB5">
        <w:rPr>
          <w:b/>
          <w:szCs w:val="22"/>
        </w:rPr>
        <w:t>Tootja</w:t>
      </w:r>
    </w:p>
    <w:p w14:paraId="14D80591" w14:textId="77777777" w:rsidR="007E5200" w:rsidRPr="004C4DB5" w:rsidRDefault="007E5200" w:rsidP="00D23C5B">
      <w:pPr>
        <w:keepNext/>
        <w:keepLines/>
        <w:numPr>
          <w:ilvl w:val="12"/>
          <w:numId w:val="0"/>
        </w:numPr>
        <w:ind w:right="-2"/>
        <w:rPr>
          <w:b/>
          <w:szCs w:val="22"/>
        </w:rPr>
      </w:pPr>
    </w:p>
    <w:p w14:paraId="3E5A46CB" w14:textId="77777777" w:rsidR="00D23C5B" w:rsidRPr="004C4DB5" w:rsidRDefault="00D23C5B" w:rsidP="00347749">
      <w:pPr>
        <w:keepNext/>
        <w:keepLines/>
        <w:rPr>
          <w:szCs w:val="22"/>
        </w:rPr>
      </w:pPr>
      <w:r w:rsidRPr="004C4DB5">
        <w:rPr>
          <w:bCs/>
        </w:rPr>
        <w:t>Roche Pharma AG</w:t>
      </w:r>
      <w:r w:rsidRPr="004C4DB5">
        <w:rPr>
          <w:bCs/>
        </w:rPr>
        <w:br/>
        <w:t>Emil-Barell-Strasse 1</w:t>
      </w:r>
      <w:r w:rsidRPr="004C4DB5">
        <w:rPr>
          <w:bCs/>
        </w:rPr>
        <w:br/>
        <w:t>79639 Grenzach-Wyhlen</w:t>
      </w:r>
    </w:p>
    <w:p w14:paraId="285ABFA6" w14:textId="77777777" w:rsidR="00D23C5B" w:rsidRPr="004C4DB5" w:rsidRDefault="00D23C5B" w:rsidP="00C66E79">
      <w:pPr>
        <w:rPr>
          <w:szCs w:val="22"/>
        </w:rPr>
      </w:pPr>
      <w:r w:rsidRPr="004C4DB5">
        <w:rPr>
          <w:szCs w:val="22"/>
        </w:rPr>
        <w:t>Saksamaa</w:t>
      </w:r>
    </w:p>
    <w:p w14:paraId="3C771E58" w14:textId="77777777" w:rsidR="00D23C5B" w:rsidRPr="004C4DB5" w:rsidRDefault="00D23C5B" w:rsidP="00D23C5B">
      <w:pPr>
        <w:numPr>
          <w:ilvl w:val="12"/>
          <w:numId w:val="0"/>
        </w:numPr>
        <w:ind w:right="-2"/>
        <w:rPr>
          <w:szCs w:val="22"/>
        </w:rPr>
      </w:pPr>
    </w:p>
    <w:p w14:paraId="40D3E40B" w14:textId="6969A22C" w:rsidR="00D23C5B" w:rsidRPr="004C4DB5" w:rsidRDefault="00D23C5B" w:rsidP="00D23C5B">
      <w:pPr>
        <w:keepNext/>
        <w:numPr>
          <w:ilvl w:val="12"/>
          <w:numId w:val="0"/>
        </w:numPr>
        <w:rPr>
          <w:szCs w:val="22"/>
        </w:rPr>
      </w:pPr>
      <w:r w:rsidRPr="004C4DB5">
        <w:rPr>
          <w:szCs w:val="22"/>
        </w:rPr>
        <w:t>Lisaküsimuste tekkimisel selle ravimi kohta pöörduge palun müügiloa hoidja kohaliku esindaja poole</w:t>
      </w:r>
      <w:r w:rsidR="006E4456">
        <w:rPr>
          <w:szCs w:val="22"/>
        </w:rPr>
        <w:t>:</w:t>
      </w:r>
    </w:p>
    <w:p w14:paraId="1BE05E2E" w14:textId="77777777" w:rsidR="00D23C5B" w:rsidRPr="004C4DB5" w:rsidRDefault="00D23C5B" w:rsidP="00D23C5B">
      <w:pPr>
        <w:keepNext/>
        <w:numPr>
          <w:ilvl w:val="12"/>
          <w:numId w:val="0"/>
        </w:numPr>
        <w:rPr>
          <w:szCs w:val="22"/>
        </w:rPr>
      </w:pPr>
    </w:p>
    <w:tbl>
      <w:tblPr>
        <w:tblW w:w="0" w:type="auto"/>
        <w:tblInd w:w="108" w:type="dxa"/>
        <w:tblLayout w:type="fixed"/>
        <w:tblLook w:val="0000" w:firstRow="0" w:lastRow="0" w:firstColumn="0" w:lastColumn="0" w:noHBand="0" w:noVBand="0"/>
      </w:tblPr>
      <w:tblGrid>
        <w:gridCol w:w="4482"/>
        <w:gridCol w:w="4590"/>
      </w:tblGrid>
      <w:tr w:rsidR="00D23C5B" w:rsidRPr="004C4DB5" w14:paraId="719C8DC6" w14:textId="77777777" w:rsidTr="00760D5C">
        <w:trPr>
          <w:cantSplit/>
        </w:trPr>
        <w:tc>
          <w:tcPr>
            <w:tcW w:w="4482" w:type="dxa"/>
          </w:tcPr>
          <w:p w14:paraId="0989B892" w14:textId="74F2046B" w:rsidR="00D23C5B" w:rsidRPr="004C4DB5" w:rsidRDefault="00D23C5B" w:rsidP="00760D5C">
            <w:pPr>
              <w:rPr>
                <w:b/>
              </w:rPr>
            </w:pPr>
            <w:r w:rsidRPr="004C4DB5">
              <w:rPr>
                <w:b/>
              </w:rPr>
              <w:t>België/Belgique/Belgien</w:t>
            </w:r>
            <w:r w:rsidR="00313FB8" w:rsidRPr="004C4DB5">
              <w:rPr>
                <w:b/>
              </w:rPr>
              <w:t>,</w:t>
            </w:r>
          </w:p>
          <w:p w14:paraId="3C713209" w14:textId="464BA5B5" w:rsidR="00313FB8" w:rsidRPr="004C4DB5" w:rsidRDefault="00313FB8" w:rsidP="00760D5C">
            <w:r w:rsidRPr="004C4DB5">
              <w:rPr>
                <w:b/>
                <w:szCs w:val="22"/>
              </w:rPr>
              <w:t>Luxembourg/Luxemburg</w:t>
            </w:r>
          </w:p>
          <w:p w14:paraId="037A72D0" w14:textId="77777777" w:rsidR="00D23C5B" w:rsidRPr="004C4DB5" w:rsidRDefault="00D23C5B" w:rsidP="00760D5C">
            <w:r w:rsidRPr="004C4DB5">
              <w:t>N.V. Roche S.A.</w:t>
            </w:r>
          </w:p>
          <w:p w14:paraId="49D6D9A6" w14:textId="7CABF623" w:rsidR="00313FB8" w:rsidRPr="004C4DB5" w:rsidRDefault="00313FB8" w:rsidP="006E5D0A">
            <w:r w:rsidRPr="004C4DB5">
              <w:rPr>
                <w:szCs w:val="22"/>
              </w:rPr>
              <w:t>België/Belgique/Belgien</w:t>
            </w:r>
          </w:p>
          <w:p w14:paraId="0B934AC4" w14:textId="77777777" w:rsidR="00D23C5B" w:rsidRPr="004C4DB5" w:rsidRDefault="00D23C5B" w:rsidP="00760D5C">
            <w:r w:rsidRPr="004C4DB5">
              <w:t>Tél/Tel: +32 (0) 2 525 82 11</w:t>
            </w:r>
          </w:p>
          <w:p w14:paraId="2CA7F355" w14:textId="77777777" w:rsidR="00D23C5B" w:rsidRPr="004C4DB5" w:rsidRDefault="00D23C5B" w:rsidP="00760D5C">
            <w:pPr>
              <w:rPr>
                <w:b/>
              </w:rPr>
            </w:pPr>
          </w:p>
        </w:tc>
        <w:tc>
          <w:tcPr>
            <w:tcW w:w="4590" w:type="dxa"/>
          </w:tcPr>
          <w:p w14:paraId="422ECB36" w14:textId="77777777" w:rsidR="00D23C5B" w:rsidRPr="004C4DB5" w:rsidRDefault="00D23C5B" w:rsidP="00760D5C">
            <w:pPr>
              <w:suppressAutoHyphens/>
              <w:rPr>
                <w:b/>
              </w:rPr>
            </w:pPr>
            <w:r w:rsidRPr="004C4DB5">
              <w:rPr>
                <w:b/>
              </w:rPr>
              <w:t>Lietuva</w:t>
            </w:r>
          </w:p>
          <w:p w14:paraId="1836AD76" w14:textId="77777777" w:rsidR="00D23C5B" w:rsidRPr="004C4DB5" w:rsidRDefault="00D23C5B" w:rsidP="00760D5C">
            <w:pPr>
              <w:suppressAutoHyphens/>
            </w:pPr>
            <w:r w:rsidRPr="004C4DB5">
              <w:rPr>
                <w:szCs w:val="22"/>
              </w:rPr>
              <w:t>UAB “Roche Lietuva”</w:t>
            </w:r>
          </w:p>
          <w:p w14:paraId="04A94F5A" w14:textId="77777777" w:rsidR="00D23C5B" w:rsidRPr="004C4DB5" w:rsidRDefault="00D23C5B" w:rsidP="00760D5C">
            <w:pPr>
              <w:suppressAutoHyphens/>
            </w:pPr>
            <w:r w:rsidRPr="004C4DB5">
              <w:t xml:space="preserve">Tel: +370 5 </w:t>
            </w:r>
            <w:r w:rsidRPr="004C4DB5">
              <w:rPr>
                <w:szCs w:val="22"/>
              </w:rPr>
              <w:t>2546799</w:t>
            </w:r>
          </w:p>
          <w:p w14:paraId="6E55EE1C" w14:textId="77777777" w:rsidR="00D23C5B" w:rsidRPr="004C4DB5" w:rsidRDefault="00D23C5B" w:rsidP="00760D5C">
            <w:pPr>
              <w:suppressAutoHyphens/>
              <w:rPr>
                <w:b/>
              </w:rPr>
            </w:pPr>
          </w:p>
        </w:tc>
      </w:tr>
      <w:tr w:rsidR="00D23C5B" w:rsidRPr="004C4DB5" w14:paraId="6B43BEB9" w14:textId="77777777" w:rsidTr="00760D5C">
        <w:trPr>
          <w:cantSplit/>
        </w:trPr>
        <w:tc>
          <w:tcPr>
            <w:tcW w:w="4482" w:type="dxa"/>
          </w:tcPr>
          <w:p w14:paraId="1DF7CA76" w14:textId="77777777" w:rsidR="00D23C5B" w:rsidRPr="004C4DB5" w:rsidRDefault="00D23C5B" w:rsidP="00760D5C">
            <w:pPr>
              <w:autoSpaceDE w:val="0"/>
              <w:autoSpaceDN w:val="0"/>
              <w:adjustRightInd w:val="0"/>
              <w:rPr>
                <w:b/>
                <w:bCs/>
                <w:szCs w:val="22"/>
              </w:rPr>
            </w:pPr>
            <w:r w:rsidRPr="004C4DB5">
              <w:rPr>
                <w:b/>
                <w:bCs/>
                <w:szCs w:val="22"/>
              </w:rPr>
              <w:t>България</w:t>
            </w:r>
          </w:p>
          <w:p w14:paraId="461EC923" w14:textId="77777777" w:rsidR="00D23C5B" w:rsidRPr="004C4DB5" w:rsidRDefault="00D23C5B" w:rsidP="00760D5C">
            <w:pPr>
              <w:suppressAutoHyphens/>
            </w:pPr>
            <w:r w:rsidRPr="004C4DB5">
              <w:t>Рош България ЕООД</w:t>
            </w:r>
          </w:p>
          <w:p w14:paraId="26172D5E" w14:textId="77777777" w:rsidR="00D23C5B" w:rsidRPr="004C4DB5" w:rsidRDefault="00D23C5B" w:rsidP="00760D5C">
            <w:pPr>
              <w:suppressAutoHyphens/>
            </w:pPr>
            <w:r w:rsidRPr="004C4DB5">
              <w:t xml:space="preserve">Тел: </w:t>
            </w:r>
            <w:r w:rsidR="00B7525F" w:rsidRPr="004C4DB5">
              <w:t>+359 2 474 5444</w:t>
            </w:r>
          </w:p>
          <w:p w14:paraId="623426F8" w14:textId="77777777" w:rsidR="00D23C5B" w:rsidRPr="004C4DB5" w:rsidRDefault="00D23C5B" w:rsidP="00760D5C">
            <w:pPr>
              <w:rPr>
                <w:b/>
              </w:rPr>
            </w:pPr>
          </w:p>
        </w:tc>
        <w:tc>
          <w:tcPr>
            <w:tcW w:w="4590" w:type="dxa"/>
          </w:tcPr>
          <w:p w14:paraId="4569147C" w14:textId="77777777" w:rsidR="00D23C5B" w:rsidRPr="004C4DB5" w:rsidRDefault="00D23C5B" w:rsidP="00313FB8"/>
        </w:tc>
      </w:tr>
      <w:tr w:rsidR="00D23C5B" w:rsidRPr="004C4DB5" w14:paraId="4A5CA02F" w14:textId="77777777" w:rsidTr="00760D5C">
        <w:trPr>
          <w:cantSplit/>
        </w:trPr>
        <w:tc>
          <w:tcPr>
            <w:tcW w:w="4482" w:type="dxa"/>
          </w:tcPr>
          <w:p w14:paraId="20F8ABB5" w14:textId="77777777" w:rsidR="00D23C5B" w:rsidRPr="004C4DB5" w:rsidRDefault="00D23C5B" w:rsidP="00760D5C">
            <w:pPr>
              <w:rPr>
                <w:b/>
              </w:rPr>
            </w:pPr>
            <w:r w:rsidRPr="004C4DB5">
              <w:rPr>
                <w:b/>
              </w:rPr>
              <w:t>Česká republika</w:t>
            </w:r>
          </w:p>
          <w:p w14:paraId="7EDFF2D3" w14:textId="77777777" w:rsidR="00D23C5B" w:rsidRPr="004C4DB5" w:rsidRDefault="00D23C5B" w:rsidP="00760D5C">
            <w:pPr>
              <w:rPr>
                <w:bCs/>
                <w:szCs w:val="22"/>
              </w:rPr>
            </w:pPr>
            <w:r w:rsidRPr="004C4DB5">
              <w:rPr>
                <w:bCs/>
                <w:szCs w:val="22"/>
              </w:rPr>
              <w:t>Roche s. r. o.</w:t>
            </w:r>
          </w:p>
          <w:p w14:paraId="70739211" w14:textId="77777777" w:rsidR="00D23C5B" w:rsidRPr="004C4DB5" w:rsidRDefault="00D23C5B" w:rsidP="00760D5C">
            <w:r w:rsidRPr="004C4DB5">
              <w:t>Tel: +420 - 2 20382111</w:t>
            </w:r>
          </w:p>
        </w:tc>
        <w:tc>
          <w:tcPr>
            <w:tcW w:w="4590" w:type="dxa"/>
          </w:tcPr>
          <w:p w14:paraId="1CB79B7A" w14:textId="77777777" w:rsidR="00D23C5B" w:rsidRPr="004C4DB5" w:rsidRDefault="00D23C5B" w:rsidP="00760D5C">
            <w:pPr>
              <w:rPr>
                <w:b/>
              </w:rPr>
            </w:pPr>
            <w:r w:rsidRPr="004C4DB5">
              <w:rPr>
                <w:b/>
              </w:rPr>
              <w:t>Magyarország</w:t>
            </w:r>
          </w:p>
          <w:p w14:paraId="4AD45031" w14:textId="77777777" w:rsidR="00D23C5B" w:rsidRPr="004C4DB5" w:rsidRDefault="00D23C5B" w:rsidP="00760D5C">
            <w:r w:rsidRPr="004C4DB5">
              <w:t>Roche (Magyarország) Kft.</w:t>
            </w:r>
          </w:p>
          <w:p w14:paraId="4E153C78" w14:textId="77777777" w:rsidR="00D23C5B" w:rsidRPr="004C4DB5" w:rsidRDefault="00D23C5B" w:rsidP="00760D5C">
            <w:r w:rsidRPr="004C4DB5">
              <w:t xml:space="preserve">Tel: +36 - </w:t>
            </w:r>
            <w:r w:rsidR="006D59D0" w:rsidRPr="004C4DB5">
              <w:t>1 279 4500</w:t>
            </w:r>
          </w:p>
          <w:p w14:paraId="1FBDAB2D" w14:textId="77777777" w:rsidR="00D23C5B" w:rsidRPr="004C4DB5" w:rsidRDefault="00D23C5B" w:rsidP="00760D5C">
            <w:pPr>
              <w:autoSpaceDE w:val="0"/>
              <w:autoSpaceDN w:val="0"/>
              <w:adjustRightInd w:val="0"/>
            </w:pPr>
          </w:p>
        </w:tc>
      </w:tr>
      <w:tr w:rsidR="00D23C5B" w:rsidRPr="004C4DB5" w14:paraId="55FFE119" w14:textId="77777777" w:rsidTr="00760D5C">
        <w:trPr>
          <w:cantSplit/>
        </w:trPr>
        <w:tc>
          <w:tcPr>
            <w:tcW w:w="4482" w:type="dxa"/>
          </w:tcPr>
          <w:p w14:paraId="5E7A05D0" w14:textId="77777777" w:rsidR="00D23C5B" w:rsidRPr="004C4DB5" w:rsidRDefault="00D23C5B" w:rsidP="00760D5C">
            <w:r w:rsidRPr="004C4DB5">
              <w:rPr>
                <w:b/>
              </w:rPr>
              <w:t>Danmark</w:t>
            </w:r>
          </w:p>
          <w:p w14:paraId="0A3DD522" w14:textId="77777777" w:rsidR="00D23C5B" w:rsidRPr="004C4DB5" w:rsidRDefault="00D23C5B" w:rsidP="00760D5C">
            <w:r w:rsidRPr="004C4DB5">
              <w:t xml:space="preserve">Roche </w:t>
            </w:r>
            <w:r w:rsidR="002728C0" w:rsidRPr="004C4DB5">
              <w:rPr>
                <w:szCs w:val="22"/>
              </w:rPr>
              <w:t>Pharmaceuticals A/S</w:t>
            </w:r>
          </w:p>
          <w:p w14:paraId="0126214B" w14:textId="77777777" w:rsidR="00D23C5B" w:rsidRPr="004C4DB5" w:rsidRDefault="00D23C5B" w:rsidP="00760D5C">
            <w:r w:rsidRPr="004C4DB5">
              <w:t>Tlf: +45 - 36 39 99 99</w:t>
            </w:r>
          </w:p>
          <w:p w14:paraId="2ED7E69B" w14:textId="77777777" w:rsidR="00D23C5B" w:rsidRPr="004C4DB5" w:rsidRDefault="00D23C5B" w:rsidP="00760D5C">
            <w:pPr>
              <w:rPr>
                <w:b/>
              </w:rPr>
            </w:pPr>
          </w:p>
        </w:tc>
        <w:tc>
          <w:tcPr>
            <w:tcW w:w="4590" w:type="dxa"/>
          </w:tcPr>
          <w:p w14:paraId="15C58805" w14:textId="6BB0CBAE" w:rsidR="00D23C5B" w:rsidRPr="004C4DB5" w:rsidRDefault="00D23C5B" w:rsidP="00760D5C"/>
        </w:tc>
      </w:tr>
      <w:tr w:rsidR="00D23C5B" w:rsidRPr="004C4DB5" w14:paraId="633C80AE" w14:textId="77777777" w:rsidTr="00760D5C">
        <w:trPr>
          <w:cantSplit/>
        </w:trPr>
        <w:tc>
          <w:tcPr>
            <w:tcW w:w="4482" w:type="dxa"/>
          </w:tcPr>
          <w:p w14:paraId="546B63E5" w14:textId="77777777" w:rsidR="00D23C5B" w:rsidRPr="004C4DB5" w:rsidRDefault="00D23C5B" w:rsidP="00760D5C">
            <w:r w:rsidRPr="004C4DB5">
              <w:rPr>
                <w:b/>
              </w:rPr>
              <w:lastRenderedPageBreak/>
              <w:t>Deutschland</w:t>
            </w:r>
          </w:p>
          <w:p w14:paraId="36E42840" w14:textId="77777777" w:rsidR="00D23C5B" w:rsidRPr="004C4DB5" w:rsidRDefault="00D23C5B" w:rsidP="00760D5C">
            <w:r w:rsidRPr="004C4DB5">
              <w:rPr>
                <w:szCs w:val="22"/>
              </w:rPr>
              <w:t>Roche Pharma AG</w:t>
            </w:r>
          </w:p>
          <w:p w14:paraId="69E8F3D8" w14:textId="77777777" w:rsidR="00D23C5B" w:rsidRPr="004C4DB5" w:rsidRDefault="00D23C5B" w:rsidP="00760D5C">
            <w:r w:rsidRPr="004C4DB5">
              <w:t>Tel: +49 (0) 7624 140</w:t>
            </w:r>
          </w:p>
          <w:p w14:paraId="28DF8215" w14:textId="77777777" w:rsidR="00D23C5B" w:rsidRPr="004C4DB5" w:rsidRDefault="00D23C5B" w:rsidP="00760D5C">
            <w:pPr>
              <w:rPr>
                <w:b/>
              </w:rPr>
            </w:pPr>
          </w:p>
        </w:tc>
        <w:tc>
          <w:tcPr>
            <w:tcW w:w="4590" w:type="dxa"/>
          </w:tcPr>
          <w:p w14:paraId="218E2697" w14:textId="77777777" w:rsidR="00D23C5B" w:rsidRPr="004C4DB5" w:rsidRDefault="00D23C5B" w:rsidP="00760D5C">
            <w:r w:rsidRPr="004C4DB5">
              <w:rPr>
                <w:b/>
              </w:rPr>
              <w:t>Nederland</w:t>
            </w:r>
          </w:p>
          <w:p w14:paraId="656B22DB" w14:textId="77777777" w:rsidR="00D23C5B" w:rsidRPr="004C4DB5" w:rsidRDefault="00D23C5B" w:rsidP="00760D5C">
            <w:r w:rsidRPr="004C4DB5">
              <w:t>Roche Nederland B.V.</w:t>
            </w:r>
          </w:p>
          <w:p w14:paraId="5A2507A5" w14:textId="77777777" w:rsidR="00D23C5B" w:rsidRPr="004C4DB5" w:rsidRDefault="00D23C5B" w:rsidP="00760D5C">
            <w:r w:rsidRPr="004C4DB5">
              <w:t>Tel: +31 (</w:t>
            </w:r>
            <w:r w:rsidRPr="004C4DB5">
              <w:rPr>
                <w:snapToGrid w:val="0"/>
              </w:rPr>
              <w:t>0) 348 438050</w:t>
            </w:r>
          </w:p>
          <w:p w14:paraId="59A327D8" w14:textId="77777777" w:rsidR="00D23C5B" w:rsidRPr="004C4DB5" w:rsidRDefault="00D23C5B" w:rsidP="00760D5C"/>
        </w:tc>
      </w:tr>
      <w:tr w:rsidR="00D23C5B" w:rsidRPr="004C4DB5" w14:paraId="3E8280B2" w14:textId="77777777" w:rsidTr="00760D5C">
        <w:trPr>
          <w:cantSplit/>
        </w:trPr>
        <w:tc>
          <w:tcPr>
            <w:tcW w:w="4482" w:type="dxa"/>
          </w:tcPr>
          <w:p w14:paraId="23216CAD" w14:textId="77777777" w:rsidR="00D23C5B" w:rsidRPr="004C4DB5" w:rsidRDefault="00D23C5B" w:rsidP="00760D5C">
            <w:pPr>
              <w:rPr>
                <w:b/>
              </w:rPr>
            </w:pPr>
            <w:r w:rsidRPr="004C4DB5">
              <w:rPr>
                <w:b/>
              </w:rPr>
              <w:t>Eesti</w:t>
            </w:r>
          </w:p>
          <w:p w14:paraId="5452FE0A" w14:textId="77777777" w:rsidR="00D23C5B" w:rsidRPr="004C4DB5" w:rsidRDefault="00D23C5B" w:rsidP="00760D5C">
            <w:r w:rsidRPr="004C4DB5">
              <w:rPr>
                <w:szCs w:val="22"/>
              </w:rPr>
              <w:t>Roche Eesti O</w:t>
            </w:r>
            <w:r w:rsidRPr="004C4DB5">
              <w:rPr>
                <w:bCs/>
                <w:szCs w:val="22"/>
              </w:rPr>
              <w:t>Ü</w:t>
            </w:r>
          </w:p>
          <w:p w14:paraId="0EE8B3A2" w14:textId="77777777" w:rsidR="00D23C5B" w:rsidRPr="004C4DB5" w:rsidRDefault="00D23C5B" w:rsidP="00760D5C">
            <w:r w:rsidRPr="004C4DB5">
              <w:t xml:space="preserve">Tel: </w:t>
            </w:r>
            <w:r w:rsidRPr="004C4DB5">
              <w:rPr>
                <w:szCs w:val="22"/>
              </w:rPr>
              <w:t>+ 372 - 6 177 380</w:t>
            </w:r>
          </w:p>
          <w:p w14:paraId="103FF3D8" w14:textId="77777777" w:rsidR="00D23C5B" w:rsidRPr="004C4DB5" w:rsidRDefault="00D23C5B" w:rsidP="00760D5C"/>
        </w:tc>
        <w:tc>
          <w:tcPr>
            <w:tcW w:w="4590" w:type="dxa"/>
          </w:tcPr>
          <w:p w14:paraId="007A5C78" w14:textId="77777777" w:rsidR="00D23C5B" w:rsidRPr="004C4DB5" w:rsidRDefault="00D23C5B" w:rsidP="00760D5C">
            <w:pPr>
              <w:rPr>
                <w:b/>
                <w:snapToGrid w:val="0"/>
              </w:rPr>
            </w:pPr>
            <w:r w:rsidRPr="004C4DB5">
              <w:rPr>
                <w:b/>
                <w:snapToGrid w:val="0"/>
              </w:rPr>
              <w:t>Norge</w:t>
            </w:r>
          </w:p>
          <w:p w14:paraId="713A2781" w14:textId="77777777" w:rsidR="00D23C5B" w:rsidRPr="004C4DB5" w:rsidRDefault="00D23C5B" w:rsidP="00760D5C">
            <w:pPr>
              <w:rPr>
                <w:snapToGrid w:val="0"/>
              </w:rPr>
            </w:pPr>
            <w:r w:rsidRPr="004C4DB5">
              <w:rPr>
                <w:snapToGrid w:val="0"/>
              </w:rPr>
              <w:t>Roche Norge AS</w:t>
            </w:r>
          </w:p>
          <w:p w14:paraId="5F0A7DBE" w14:textId="77777777" w:rsidR="00D23C5B" w:rsidRPr="004C4DB5" w:rsidRDefault="00D23C5B" w:rsidP="00760D5C">
            <w:r w:rsidRPr="004C4DB5">
              <w:rPr>
                <w:snapToGrid w:val="0"/>
              </w:rPr>
              <w:t>Tlf: +47 - 22 78 90 00</w:t>
            </w:r>
          </w:p>
          <w:p w14:paraId="3086CD66" w14:textId="77777777" w:rsidR="00D23C5B" w:rsidRPr="004C4DB5" w:rsidRDefault="00D23C5B" w:rsidP="00760D5C"/>
        </w:tc>
      </w:tr>
      <w:tr w:rsidR="00D23C5B" w:rsidRPr="004C4DB5" w14:paraId="03607AEC" w14:textId="77777777" w:rsidTr="00760D5C">
        <w:trPr>
          <w:cantSplit/>
        </w:trPr>
        <w:tc>
          <w:tcPr>
            <w:tcW w:w="4482" w:type="dxa"/>
          </w:tcPr>
          <w:p w14:paraId="2F9000CF" w14:textId="4B1A18BE" w:rsidR="00D23C5B" w:rsidRPr="004C4DB5" w:rsidRDefault="00D23C5B" w:rsidP="00760D5C">
            <w:r w:rsidRPr="004C4DB5">
              <w:rPr>
                <w:b/>
              </w:rPr>
              <w:t>Ελλάδα</w:t>
            </w:r>
            <w:r w:rsidR="00313FB8" w:rsidRPr="004C4DB5">
              <w:rPr>
                <w:b/>
                <w:szCs w:val="22"/>
              </w:rPr>
              <w:t>, Kύπρος</w:t>
            </w:r>
          </w:p>
          <w:p w14:paraId="427BDE5D" w14:textId="77777777" w:rsidR="00D23C5B" w:rsidRPr="004C4DB5" w:rsidRDefault="00D23C5B" w:rsidP="00760D5C">
            <w:r w:rsidRPr="004C4DB5">
              <w:t xml:space="preserve">Roche (Hellas) A.E. </w:t>
            </w:r>
          </w:p>
          <w:p w14:paraId="2B554D6B" w14:textId="11F0BF10" w:rsidR="00313FB8" w:rsidRPr="004C4DB5" w:rsidRDefault="00313FB8" w:rsidP="00E94EA4">
            <w:r w:rsidRPr="004C4DB5">
              <w:rPr>
                <w:bCs/>
                <w:szCs w:val="22"/>
              </w:rPr>
              <w:t>Ελλάδα</w:t>
            </w:r>
          </w:p>
          <w:p w14:paraId="250E7578" w14:textId="77777777" w:rsidR="00D23C5B" w:rsidRPr="004C4DB5" w:rsidRDefault="00D23C5B" w:rsidP="00760D5C">
            <w:r w:rsidRPr="004C4DB5">
              <w:t>Τηλ: +30 210 61 66 100</w:t>
            </w:r>
          </w:p>
          <w:p w14:paraId="36BD54B6" w14:textId="77777777" w:rsidR="00D23C5B" w:rsidRPr="004C4DB5" w:rsidRDefault="00D23C5B" w:rsidP="00760D5C"/>
        </w:tc>
        <w:tc>
          <w:tcPr>
            <w:tcW w:w="4590" w:type="dxa"/>
          </w:tcPr>
          <w:p w14:paraId="186794F9" w14:textId="77777777" w:rsidR="00D23C5B" w:rsidRPr="004C4DB5" w:rsidRDefault="00D23C5B" w:rsidP="00760D5C">
            <w:r w:rsidRPr="004C4DB5">
              <w:rPr>
                <w:b/>
              </w:rPr>
              <w:t>Österreich</w:t>
            </w:r>
          </w:p>
          <w:p w14:paraId="58CAD98A" w14:textId="77777777" w:rsidR="00D23C5B" w:rsidRPr="004C4DB5" w:rsidRDefault="00D23C5B" w:rsidP="00760D5C">
            <w:r w:rsidRPr="004C4DB5">
              <w:t>Roche Austria GmbH</w:t>
            </w:r>
          </w:p>
          <w:p w14:paraId="79086F1A" w14:textId="77777777" w:rsidR="00D23C5B" w:rsidRPr="004C4DB5" w:rsidRDefault="00D23C5B" w:rsidP="00760D5C">
            <w:r w:rsidRPr="004C4DB5">
              <w:t>Tel: +43 (0) 1 27739</w:t>
            </w:r>
          </w:p>
          <w:p w14:paraId="539B2ED5" w14:textId="77777777" w:rsidR="00D23C5B" w:rsidRPr="004C4DB5" w:rsidRDefault="00D23C5B" w:rsidP="00760D5C"/>
        </w:tc>
      </w:tr>
      <w:tr w:rsidR="00D23C5B" w:rsidRPr="004C4DB5" w14:paraId="3B5C8D1E" w14:textId="77777777" w:rsidTr="00760D5C">
        <w:trPr>
          <w:cantSplit/>
        </w:trPr>
        <w:tc>
          <w:tcPr>
            <w:tcW w:w="4482" w:type="dxa"/>
          </w:tcPr>
          <w:p w14:paraId="27586589" w14:textId="77777777" w:rsidR="00D23C5B" w:rsidRPr="004C4DB5" w:rsidRDefault="00D23C5B" w:rsidP="00760D5C">
            <w:pPr>
              <w:rPr>
                <w:b/>
              </w:rPr>
            </w:pPr>
            <w:r w:rsidRPr="004C4DB5">
              <w:rPr>
                <w:b/>
              </w:rPr>
              <w:t>España</w:t>
            </w:r>
          </w:p>
          <w:p w14:paraId="053BFC49" w14:textId="77777777" w:rsidR="00D23C5B" w:rsidRPr="004C4DB5" w:rsidRDefault="00D23C5B" w:rsidP="00760D5C">
            <w:r w:rsidRPr="004C4DB5">
              <w:t>Roche Farma S.A.</w:t>
            </w:r>
          </w:p>
          <w:p w14:paraId="694A22E1" w14:textId="77777777" w:rsidR="00D23C5B" w:rsidRPr="004C4DB5" w:rsidRDefault="00D23C5B" w:rsidP="00760D5C">
            <w:r w:rsidRPr="004C4DB5">
              <w:t>Tel: +34 - 91 324 81 00</w:t>
            </w:r>
          </w:p>
          <w:p w14:paraId="5C2911F0" w14:textId="77777777" w:rsidR="00D23C5B" w:rsidRPr="004C4DB5" w:rsidRDefault="00D23C5B" w:rsidP="00760D5C"/>
        </w:tc>
        <w:tc>
          <w:tcPr>
            <w:tcW w:w="4590" w:type="dxa"/>
          </w:tcPr>
          <w:p w14:paraId="2EA21C39" w14:textId="77777777" w:rsidR="00D23C5B" w:rsidRPr="004C4DB5" w:rsidRDefault="00D23C5B" w:rsidP="00760D5C">
            <w:pPr>
              <w:rPr>
                <w:b/>
              </w:rPr>
            </w:pPr>
            <w:r w:rsidRPr="004C4DB5">
              <w:rPr>
                <w:b/>
              </w:rPr>
              <w:t>Polska</w:t>
            </w:r>
          </w:p>
          <w:p w14:paraId="1C219019" w14:textId="77777777" w:rsidR="00D23C5B" w:rsidRPr="004C4DB5" w:rsidRDefault="00D23C5B" w:rsidP="00760D5C">
            <w:r w:rsidRPr="004C4DB5">
              <w:t>Roche Polska Sp.z o.o.</w:t>
            </w:r>
          </w:p>
          <w:p w14:paraId="4EA1DD4E" w14:textId="77777777" w:rsidR="00D23C5B" w:rsidRPr="004C4DB5" w:rsidRDefault="00D23C5B" w:rsidP="00760D5C">
            <w:r w:rsidRPr="004C4DB5">
              <w:t>Tel: +48 - 22 345 18 88</w:t>
            </w:r>
          </w:p>
          <w:p w14:paraId="32B3EB74" w14:textId="77777777" w:rsidR="00D23C5B" w:rsidRPr="004C4DB5" w:rsidRDefault="00D23C5B" w:rsidP="00760D5C"/>
        </w:tc>
      </w:tr>
      <w:tr w:rsidR="00D23C5B" w:rsidRPr="004C4DB5" w14:paraId="151B443A" w14:textId="77777777" w:rsidTr="00760D5C">
        <w:trPr>
          <w:cantSplit/>
        </w:trPr>
        <w:tc>
          <w:tcPr>
            <w:tcW w:w="4482" w:type="dxa"/>
          </w:tcPr>
          <w:p w14:paraId="689E98C7" w14:textId="77777777" w:rsidR="00D23C5B" w:rsidRPr="004C4DB5" w:rsidRDefault="00D23C5B" w:rsidP="00760D5C">
            <w:r w:rsidRPr="004C4DB5">
              <w:rPr>
                <w:b/>
              </w:rPr>
              <w:t>France</w:t>
            </w:r>
          </w:p>
          <w:p w14:paraId="2758052D" w14:textId="77777777" w:rsidR="00D23C5B" w:rsidRPr="004C4DB5" w:rsidRDefault="00D23C5B" w:rsidP="00760D5C">
            <w:r w:rsidRPr="004C4DB5">
              <w:t>Roche</w:t>
            </w:r>
          </w:p>
          <w:p w14:paraId="76CB64FD" w14:textId="77777777" w:rsidR="00D23C5B" w:rsidRPr="004C4DB5" w:rsidRDefault="00D23C5B" w:rsidP="00760D5C">
            <w:r w:rsidRPr="004C4DB5">
              <w:t>Tél: +33 (0)1 47 61 40 00</w:t>
            </w:r>
          </w:p>
          <w:p w14:paraId="73EE2F59" w14:textId="77777777" w:rsidR="00D23C5B" w:rsidRPr="004C4DB5" w:rsidRDefault="00D23C5B" w:rsidP="00760D5C">
            <w:pPr>
              <w:rPr>
                <w:b/>
              </w:rPr>
            </w:pPr>
          </w:p>
        </w:tc>
        <w:tc>
          <w:tcPr>
            <w:tcW w:w="4590" w:type="dxa"/>
          </w:tcPr>
          <w:p w14:paraId="139B69D6" w14:textId="77777777" w:rsidR="00D23C5B" w:rsidRPr="004C4DB5" w:rsidRDefault="00D23C5B" w:rsidP="00760D5C">
            <w:r w:rsidRPr="004C4DB5">
              <w:rPr>
                <w:b/>
              </w:rPr>
              <w:t>Portugal</w:t>
            </w:r>
          </w:p>
          <w:p w14:paraId="4C37FE00" w14:textId="77777777" w:rsidR="00D23C5B" w:rsidRPr="004C4DB5" w:rsidRDefault="00D23C5B" w:rsidP="00760D5C">
            <w:r w:rsidRPr="004C4DB5">
              <w:t>Roche Farmacêutica Química, Lda</w:t>
            </w:r>
          </w:p>
          <w:p w14:paraId="1B1815E0" w14:textId="77777777" w:rsidR="00D23C5B" w:rsidRPr="004C4DB5" w:rsidRDefault="00D23C5B" w:rsidP="00760D5C">
            <w:r w:rsidRPr="004C4DB5">
              <w:t>Tel: +351 - 21 425 70 00</w:t>
            </w:r>
          </w:p>
          <w:p w14:paraId="060BFDFB" w14:textId="77777777" w:rsidR="00D23C5B" w:rsidRPr="004C4DB5" w:rsidRDefault="00D23C5B" w:rsidP="00760D5C"/>
        </w:tc>
      </w:tr>
      <w:tr w:rsidR="00D23C5B" w:rsidRPr="004C4DB5" w14:paraId="40B8733A" w14:textId="77777777" w:rsidTr="00760D5C">
        <w:trPr>
          <w:cantSplit/>
        </w:trPr>
        <w:tc>
          <w:tcPr>
            <w:tcW w:w="4482" w:type="dxa"/>
          </w:tcPr>
          <w:p w14:paraId="521527D5" w14:textId="77777777" w:rsidR="00D23C5B" w:rsidRPr="004C4DB5" w:rsidRDefault="00D23C5B" w:rsidP="00760D5C">
            <w:pPr>
              <w:rPr>
                <w:rFonts w:eastAsia="SimSun"/>
                <w:szCs w:val="22"/>
              </w:rPr>
            </w:pPr>
            <w:r w:rsidRPr="004C4DB5">
              <w:rPr>
                <w:rFonts w:eastAsia="SimSun"/>
                <w:b/>
                <w:szCs w:val="22"/>
              </w:rPr>
              <w:t>Hrvatska</w:t>
            </w:r>
          </w:p>
          <w:p w14:paraId="10A5EA27" w14:textId="77777777" w:rsidR="00D23C5B" w:rsidRPr="004C4DB5" w:rsidRDefault="00D23C5B" w:rsidP="00760D5C">
            <w:pPr>
              <w:rPr>
                <w:rFonts w:eastAsia="SimSun"/>
                <w:szCs w:val="22"/>
              </w:rPr>
            </w:pPr>
            <w:r w:rsidRPr="004C4DB5">
              <w:rPr>
                <w:rFonts w:eastAsia="SimSun"/>
                <w:szCs w:val="22"/>
              </w:rPr>
              <w:t>Roche d.o.o.</w:t>
            </w:r>
          </w:p>
          <w:p w14:paraId="4814907E" w14:textId="77777777" w:rsidR="00D23C5B" w:rsidRPr="004C4DB5" w:rsidRDefault="00D23C5B" w:rsidP="00760D5C">
            <w:pPr>
              <w:rPr>
                <w:rFonts w:eastAsia="SimSun"/>
                <w:szCs w:val="22"/>
              </w:rPr>
            </w:pPr>
            <w:r w:rsidRPr="004C4DB5">
              <w:rPr>
                <w:rFonts w:eastAsia="SimSun"/>
                <w:szCs w:val="22"/>
              </w:rPr>
              <w:t>Tel: + 385 1 47 22 333</w:t>
            </w:r>
          </w:p>
          <w:p w14:paraId="57F7FFB3" w14:textId="77777777" w:rsidR="00D23C5B" w:rsidRPr="004C4DB5" w:rsidRDefault="00D23C5B" w:rsidP="00760D5C">
            <w:pPr>
              <w:rPr>
                <w:b/>
              </w:rPr>
            </w:pPr>
          </w:p>
        </w:tc>
        <w:tc>
          <w:tcPr>
            <w:tcW w:w="4590" w:type="dxa"/>
          </w:tcPr>
          <w:p w14:paraId="60194C45" w14:textId="77777777" w:rsidR="00D23C5B" w:rsidRPr="004C4DB5" w:rsidRDefault="00D23C5B" w:rsidP="00760D5C">
            <w:pPr>
              <w:tabs>
                <w:tab w:val="left" w:pos="-720"/>
                <w:tab w:val="left" w:pos="4536"/>
              </w:tabs>
              <w:suppressAutoHyphens/>
              <w:rPr>
                <w:b/>
                <w:szCs w:val="22"/>
              </w:rPr>
            </w:pPr>
            <w:r w:rsidRPr="004C4DB5">
              <w:rPr>
                <w:b/>
                <w:szCs w:val="22"/>
              </w:rPr>
              <w:t>România</w:t>
            </w:r>
          </w:p>
          <w:p w14:paraId="458FCF87" w14:textId="77777777" w:rsidR="00D23C5B" w:rsidRPr="004C4DB5" w:rsidRDefault="00D23C5B" w:rsidP="00760D5C">
            <w:pPr>
              <w:tabs>
                <w:tab w:val="left" w:pos="-720"/>
                <w:tab w:val="left" w:pos="4536"/>
              </w:tabs>
              <w:suppressAutoHyphens/>
              <w:rPr>
                <w:szCs w:val="22"/>
              </w:rPr>
            </w:pPr>
            <w:r w:rsidRPr="004C4DB5">
              <w:rPr>
                <w:szCs w:val="22"/>
              </w:rPr>
              <w:t>Roche România S.R.L.</w:t>
            </w:r>
          </w:p>
          <w:p w14:paraId="39194D6D" w14:textId="77777777" w:rsidR="00D23C5B" w:rsidRPr="004C4DB5" w:rsidRDefault="00D23C5B" w:rsidP="00760D5C">
            <w:pPr>
              <w:tabs>
                <w:tab w:val="left" w:pos="-720"/>
                <w:tab w:val="left" w:pos="4536"/>
              </w:tabs>
              <w:suppressAutoHyphens/>
              <w:rPr>
                <w:szCs w:val="22"/>
              </w:rPr>
            </w:pPr>
            <w:r w:rsidRPr="004C4DB5">
              <w:rPr>
                <w:szCs w:val="22"/>
              </w:rPr>
              <w:t>Tel: +40 21 206 47 01</w:t>
            </w:r>
          </w:p>
          <w:p w14:paraId="1ABC3135" w14:textId="77777777" w:rsidR="00D23C5B" w:rsidRPr="004C4DB5" w:rsidRDefault="00D23C5B" w:rsidP="00760D5C">
            <w:pPr>
              <w:tabs>
                <w:tab w:val="left" w:pos="-720"/>
                <w:tab w:val="left" w:pos="4536"/>
              </w:tabs>
              <w:suppressAutoHyphens/>
              <w:rPr>
                <w:b/>
                <w:szCs w:val="22"/>
              </w:rPr>
            </w:pPr>
          </w:p>
        </w:tc>
      </w:tr>
      <w:tr w:rsidR="00D23C5B" w:rsidRPr="004C4DB5" w14:paraId="3545B8EC" w14:textId="77777777" w:rsidTr="00760D5C">
        <w:trPr>
          <w:cantSplit/>
        </w:trPr>
        <w:tc>
          <w:tcPr>
            <w:tcW w:w="4482" w:type="dxa"/>
          </w:tcPr>
          <w:p w14:paraId="7F296204" w14:textId="1001A309" w:rsidR="00D23C5B" w:rsidRPr="004C4DB5" w:rsidRDefault="00D23C5B" w:rsidP="00760D5C">
            <w:pPr>
              <w:rPr>
                <w:b/>
              </w:rPr>
            </w:pPr>
            <w:r w:rsidRPr="004C4DB5">
              <w:rPr>
                <w:b/>
              </w:rPr>
              <w:t>Ireland</w:t>
            </w:r>
            <w:r w:rsidR="00313FB8" w:rsidRPr="004C4DB5">
              <w:rPr>
                <w:b/>
                <w:szCs w:val="22"/>
              </w:rPr>
              <w:t>, Malta</w:t>
            </w:r>
          </w:p>
          <w:p w14:paraId="71A22D82" w14:textId="77777777" w:rsidR="00D23C5B" w:rsidRPr="004C4DB5" w:rsidRDefault="00D23C5B" w:rsidP="00760D5C">
            <w:r w:rsidRPr="004C4DB5">
              <w:t>Roche Products (Ireland) Ltd.</w:t>
            </w:r>
          </w:p>
          <w:p w14:paraId="0A586BCE" w14:textId="7882C73F" w:rsidR="00313FB8" w:rsidRPr="004C4DB5" w:rsidRDefault="00313FB8" w:rsidP="00760D5C">
            <w:r w:rsidRPr="004C4DB5">
              <w:rPr>
                <w:szCs w:val="22"/>
              </w:rPr>
              <w:t>Ireland/L</w:t>
            </w:r>
            <w:r w:rsidR="00126598">
              <w:rPr>
                <w:szCs w:val="22"/>
              </w:rPr>
              <w:noBreakHyphen/>
            </w:r>
            <w:r w:rsidRPr="004C4DB5">
              <w:rPr>
                <w:szCs w:val="22"/>
              </w:rPr>
              <w:t>Irlanda</w:t>
            </w:r>
          </w:p>
          <w:p w14:paraId="75B8D061" w14:textId="77777777" w:rsidR="00D23C5B" w:rsidRPr="004C4DB5" w:rsidRDefault="00D23C5B" w:rsidP="00760D5C">
            <w:r w:rsidRPr="004C4DB5">
              <w:t>Tel: +353 (0) 1 469 0700</w:t>
            </w:r>
          </w:p>
          <w:p w14:paraId="4E1F18B1" w14:textId="77777777" w:rsidR="00D23C5B" w:rsidRPr="004C4DB5" w:rsidRDefault="00D23C5B" w:rsidP="00760D5C"/>
        </w:tc>
        <w:tc>
          <w:tcPr>
            <w:tcW w:w="4590" w:type="dxa"/>
          </w:tcPr>
          <w:p w14:paraId="1A031718" w14:textId="77777777" w:rsidR="00D23C5B" w:rsidRPr="004C4DB5" w:rsidRDefault="00D23C5B" w:rsidP="00760D5C">
            <w:pPr>
              <w:rPr>
                <w:b/>
              </w:rPr>
            </w:pPr>
            <w:r w:rsidRPr="004C4DB5">
              <w:rPr>
                <w:b/>
              </w:rPr>
              <w:t>Slovenija</w:t>
            </w:r>
          </w:p>
          <w:p w14:paraId="0399B091" w14:textId="77777777" w:rsidR="00D23C5B" w:rsidRPr="004C4DB5" w:rsidRDefault="00D23C5B" w:rsidP="00760D5C">
            <w:r w:rsidRPr="004C4DB5">
              <w:rPr>
                <w:szCs w:val="22"/>
              </w:rPr>
              <w:t>Roche farmacevtska družba d.o.o.</w:t>
            </w:r>
          </w:p>
          <w:p w14:paraId="3A174AAC" w14:textId="77777777" w:rsidR="00D23C5B" w:rsidRPr="004C4DB5" w:rsidRDefault="00D23C5B" w:rsidP="00760D5C">
            <w:r w:rsidRPr="004C4DB5">
              <w:t>Tel: +386 - 1 360 26 00</w:t>
            </w:r>
          </w:p>
          <w:p w14:paraId="2A987177" w14:textId="77777777" w:rsidR="00D23C5B" w:rsidRPr="004C4DB5" w:rsidRDefault="00D23C5B" w:rsidP="00760D5C"/>
        </w:tc>
      </w:tr>
      <w:tr w:rsidR="00D23C5B" w:rsidRPr="004C4DB5" w14:paraId="0205E9F7" w14:textId="77777777" w:rsidTr="00760D5C">
        <w:trPr>
          <w:cantSplit/>
        </w:trPr>
        <w:tc>
          <w:tcPr>
            <w:tcW w:w="4482" w:type="dxa"/>
          </w:tcPr>
          <w:p w14:paraId="4ED415A4" w14:textId="77777777" w:rsidR="00D23C5B" w:rsidRPr="004C4DB5" w:rsidRDefault="00D23C5B" w:rsidP="00760D5C">
            <w:pPr>
              <w:tabs>
                <w:tab w:val="left" w:pos="720"/>
              </w:tabs>
              <w:rPr>
                <w:b/>
                <w:snapToGrid w:val="0"/>
              </w:rPr>
            </w:pPr>
            <w:r w:rsidRPr="004C4DB5">
              <w:rPr>
                <w:b/>
                <w:snapToGrid w:val="0"/>
              </w:rPr>
              <w:t xml:space="preserve">Ísland </w:t>
            </w:r>
          </w:p>
          <w:p w14:paraId="394F2199" w14:textId="77777777" w:rsidR="00D23C5B" w:rsidRPr="004C4DB5" w:rsidRDefault="00D23C5B" w:rsidP="00760D5C">
            <w:pPr>
              <w:tabs>
                <w:tab w:val="left" w:pos="720"/>
              </w:tabs>
              <w:rPr>
                <w:snapToGrid w:val="0"/>
              </w:rPr>
            </w:pPr>
            <w:r w:rsidRPr="004C4DB5">
              <w:rPr>
                <w:snapToGrid w:val="0"/>
              </w:rPr>
              <w:t xml:space="preserve">Roche </w:t>
            </w:r>
            <w:r w:rsidR="002728C0" w:rsidRPr="004C4DB5">
              <w:rPr>
                <w:szCs w:val="22"/>
              </w:rPr>
              <w:t>Pharmaceuticals A/S</w:t>
            </w:r>
          </w:p>
          <w:p w14:paraId="2BC8CF70" w14:textId="77777777" w:rsidR="00D23C5B" w:rsidRPr="004C4DB5" w:rsidRDefault="00D23C5B" w:rsidP="00760D5C">
            <w:pPr>
              <w:tabs>
                <w:tab w:val="left" w:pos="720"/>
              </w:tabs>
              <w:rPr>
                <w:snapToGrid w:val="0"/>
              </w:rPr>
            </w:pPr>
            <w:r w:rsidRPr="004C4DB5">
              <w:rPr>
                <w:szCs w:val="22"/>
              </w:rPr>
              <w:t>c/o Icepharma hf</w:t>
            </w:r>
          </w:p>
          <w:p w14:paraId="51CAC1E5" w14:textId="77777777" w:rsidR="00D23C5B" w:rsidRPr="004C4DB5" w:rsidRDefault="00D23C5B" w:rsidP="00760D5C">
            <w:pPr>
              <w:rPr>
                <w:rFonts w:ascii="Arial" w:hAnsi="Arial"/>
                <w:snapToGrid w:val="0"/>
              </w:rPr>
            </w:pPr>
            <w:r w:rsidRPr="004C4DB5">
              <w:rPr>
                <w:snapToGrid w:val="0"/>
              </w:rPr>
              <w:t xml:space="preserve">Sími: +354 </w:t>
            </w:r>
            <w:r w:rsidRPr="004C4DB5">
              <w:rPr>
                <w:snapToGrid w:val="0"/>
                <w:szCs w:val="22"/>
              </w:rPr>
              <w:t>540 8000</w:t>
            </w:r>
          </w:p>
          <w:p w14:paraId="6A7D4F99" w14:textId="77777777" w:rsidR="00D23C5B" w:rsidRPr="004C4DB5" w:rsidRDefault="00D23C5B" w:rsidP="00760D5C">
            <w:pPr>
              <w:tabs>
                <w:tab w:val="left" w:pos="720"/>
              </w:tabs>
              <w:autoSpaceDE w:val="0"/>
              <w:autoSpaceDN w:val="0"/>
              <w:adjustRightInd w:val="0"/>
              <w:rPr>
                <w:b/>
              </w:rPr>
            </w:pPr>
          </w:p>
        </w:tc>
        <w:tc>
          <w:tcPr>
            <w:tcW w:w="4590" w:type="dxa"/>
          </w:tcPr>
          <w:p w14:paraId="64637F84" w14:textId="77777777" w:rsidR="00D23C5B" w:rsidRPr="004C4DB5" w:rsidRDefault="00D23C5B" w:rsidP="00760D5C">
            <w:pPr>
              <w:rPr>
                <w:b/>
              </w:rPr>
            </w:pPr>
            <w:r w:rsidRPr="004C4DB5">
              <w:rPr>
                <w:b/>
              </w:rPr>
              <w:t xml:space="preserve">Slovenská republika </w:t>
            </w:r>
          </w:p>
          <w:p w14:paraId="581FCA1C" w14:textId="77777777" w:rsidR="00D23C5B" w:rsidRPr="004C4DB5" w:rsidRDefault="00D23C5B" w:rsidP="00760D5C">
            <w:r w:rsidRPr="004C4DB5">
              <w:rPr>
                <w:szCs w:val="22"/>
              </w:rPr>
              <w:t>Roche Slovensko, s.r.o.</w:t>
            </w:r>
            <w:r w:rsidRPr="004C4DB5">
              <w:t xml:space="preserve"> </w:t>
            </w:r>
          </w:p>
          <w:p w14:paraId="5699883C" w14:textId="77777777" w:rsidR="00D23C5B" w:rsidRPr="004C4DB5" w:rsidRDefault="00D23C5B" w:rsidP="00760D5C">
            <w:r w:rsidRPr="004C4DB5">
              <w:t>Tel: +421 - 2 52638201</w:t>
            </w:r>
          </w:p>
          <w:p w14:paraId="5B0C4D7F" w14:textId="77777777" w:rsidR="00D23C5B" w:rsidRPr="004C4DB5" w:rsidRDefault="00D23C5B" w:rsidP="00760D5C">
            <w:pPr>
              <w:rPr>
                <w:b/>
              </w:rPr>
            </w:pPr>
          </w:p>
        </w:tc>
      </w:tr>
      <w:tr w:rsidR="00D23C5B" w:rsidRPr="004C4DB5" w14:paraId="669C2F7E" w14:textId="77777777" w:rsidTr="00760D5C">
        <w:trPr>
          <w:cantSplit/>
        </w:trPr>
        <w:tc>
          <w:tcPr>
            <w:tcW w:w="4482" w:type="dxa"/>
          </w:tcPr>
          <w:p w14:paraId="37ED60A1" w14:textId="77777777" w:rsidR="00D23C5B" w:rsidRPr="004C4DB5" w:rsidRDefault="00D23C5B" w:rsidP="00760D5C">
            <w:r w:rsidRPr="004C4DB5">
              <w:rPr>
                <w:b/>
              </w:rPr>
              <w:t>Italia</w:t>
            </w:r>
          </w:p>
          <w:p w14:paraId="28A0C74D" w14:textId="77777777" w:rsidR="00D23C5B" w:rsidRPr="004C4DB5" w:rsidRDefault="00D23C5B" w:rsidP="00760D5C">
            <w:r w:rsidRPr="004C4DB5">
              <w:t>Roche S.p.A.</w:t>
            </w:r>
          </w:p>
          <w:p w14:paraId="3B0A920A" w14:textId="77777777" w:rsidR="00D23C5B" w:rsidRPr="004C4DB5" w:rsidRDefault="00D23C5B" w:rsidP="00760D5C">
            <w:pPr>
              <w:rPr>
                <w:b/>
              </w:rPr>
            </w:pPr>
            <w:r w:rsidRPr="004C4DB5">
              <w:t>Tel: +39 - 039 2471</w:t>
            </w:r>
          </w:p>
        </w:tc>
        <w:tc>
          <w:tcPr>
            <w:tcW w:w="4590" w:type="dxa"/>
          </w:tcPr>
          <w:p w14:paraId="1F9164E6" w14:textId="77777777" w:rsidR="00D23C5B" w:rsidRPr="004C4DB5" w:rsidRDefault="00D23C5B" w:rsidP="00760D5C">
            <w:pPr>
              <w:rPr>
                <w:b/>
              </w:rPr>
            </w:pPr>
            <w:r w:rsidRPr="004C4DB5">
              <w:rPr>
                <w:b/>
              </w:rPr>
              <w:t>Suomi/Finland</w:t>
            </w:r>
          </w:p>
          <w:p w14:paraId="27D8882C" w14:textId="77777777" w:rsidR="00D23C5B" w:rsidRPr="004C4DB5" w:rsidRDefault="00D23C5B" w:rsidP="00760D5C">
            <w:pPr>
              <w:rPr>
                <w:snapToGrid w:val="0"/>
              </w:rPr>
            </w:pPr>
            <w:r w:rsidRPr="004C4DB5">
              <w:t>Roche Oy</w:t>
            </w:r>
            <w:r w:rsidRPr="004C4DB5">
              <w:rPr>
                <w:snapToGrid w:val="0"/>
              </w:rPr>
              <w:t xml:space="preserve"> </w:t>
            </w:r>
          </w:p>
          <w:p w14:paraId="38ECD7CD" w14:textId="77777777" w:rsidR="00D23C5B" w:rsidRPr="004C4DB5" w:rsidRDefault="00D23C5B" w:rsidP="00760D5C">
            <w:r w:rsidRPr="004C4DB5">
              <w:t xml:space="preserve">Puh/Tel: </w:t>
            </w:r>
            <w:r w:rsidRPr="004C4DB5">
              <w:rPr>
                <w:szCs w:val="22"/>
              </w:rPr>
              <w:t>+358 (0) 10 554 500</w:t>
            </w:r>
          </w:p>
          <w:p w14:paraId="711FA8D0" w14:textId="77777777" w:rsidR="00D23C5B" w:rsidRPr="004C4DB5" w:rsidRDefault="00D23C5B" w:rsidP="00760D5C"/>
        </w:tc>
      </w:tr>
      <w:tr w:rsidR="00D23C5B" w:rsidRPr="004C4DB5" w14:paraId="268EA1CE" w14:textId="77777777" w:rsidTr="00760D5C">
        <w:trPr>
          <w:cantSplit/>
        </w:trPr>
        <w:tc>
          <w:tcPr>
            <w:tcW w:w="4482" w:type="dxa"/>
          </w:tcPr>
          <w:p w14:paraId="5AC656A7" w14:textId="314C6D8E" w:rsidR="00D23C5B" w:rsidRPr="004C4DB5" w:rsidRDefault="00D23C5B" w:rsidP="00760D5C"/>
        </w:tc>
        <w:tc>
          <w:tcPr>
            <w:tcW w:w="4590" w:type="dxa"/>
          </w:tcPr>
          <w:p w14:paraId="05F71A17" w14:textId="77777777" w:rsidR="00D23C5B" w:rsidRPr="004C4DB5" w:rsidRDefault="00D23C5B" w:rsidP="00760D5C">
            <w:r w:rsidRPr="004C4DB5">
              <w:rPr>
                <w:b/>
              </w:rPr>
              <w:t>Sverige</w:t>
            </w:r>
          </w:p>
          <w:p w14:paraId="73B09A87" w14:textId="77777777" w:rsidR="00D23C5B" w:rsidRPr="004C4DB5" w:rsidRDefault="00D23C5B" w:rsidP="00760D5C">
            <w:r w:rsidRPr="004C4DB5">
              <w:t>Roche AB</w:t>
            </w:r>
          </w:p>
          <w:p w14:paraId="59251365" w14:textId="77777777" w:rsidR="00D23C5B" w:rsidRPr="004C4DB5" w:rsidRDefault="00D23C5B" w:rsidP="00760D5C">
            <w:pPr>
              <w:suppressAutoHyphens/>
            </w:pPr>
            <w:r w:rsidRPr="004C4DB5">
              <w:t>Tel: +46 (0) 8 726 1200</w:t>
            </w:r>
          </w:p>
          <w:p w14:paraId="7E65E853" w14:textId="77777777" w:rsidR="00D23C5B" w:rsidRPr="004C4DB5" w:rsidRDefault="00D23C5B" w:rsidP="00760D5C"/>
        </w:tc>
      </w:tr>
      <w:tr w:rsidR="00D23C5B" w:rsidRPr="004C4DB5" w14:paraId="39B7C19B" w14:textId="77777777" w:rsidTr="00760D5C">
        <w:trPr>
          <w:cantSplit/>
        </w:trPr>
        <w:tc>
          <w:tcPr>
            <w:tcW w:w="4482" w:type="dxa"/>
          </w:tcPr>
          <w:p w14:paraId="48E213CF" w14:textId="77777777" w:rsidR="00D23C5B" w:rsidRPr="004C4DB5" w:rsidRDefault="00D23C5B" w:rsidP="00760D5C">
            <w:pPr>
              <w:rPr>
                <w:b/>
              </w:rPr>
            </w:pPr>
            <w:r w:rsidRPr="004C4DB5">
              <w:rPr>
                <w:b/>
              </w:rPr>
              <w:t>Latvija</w:t>
            </w:r>
          </w:p>
          <w:p w14:paraId="241EB9FA" w14:textId="77777777" w:rsidR="00D23C5B" w:rsidRPr="004C4DB5" w:rsidRDefault="00D23C5B" w:rsidP="00760D5C">
            <w:r w:rsidRPr="004C4DB5">
              <w:rPr>
                <w:szCs w:val="22"/>
              </w:rPr>
              <w:t>Roche Latvija SIA</w:t>
            </w:r>
          </w:p>
          <w:p w14:paraId="49D17420" w14:textId="77777777" w:rsidR="00D23C5B" w:rsidRPr="004C4DB5" w:rsidRDefault="00D23C5B" w:rsidP="00760D5C">
            <w:r w:rsidRPr="004C4DB5">
              <w:t>Tel: +371 - 6 7 039831</w:t>
            </w:r>
          </w:p>
          <w:p w14:paraId="0360D455" w14:textId="77777777" w:rsidR="00D23C5B" w:rsidRPr="004C4DB5" w:rsidRDefault="00D23C5B" w:rsidP="00760D5C">
            <w:pPr>
              <w:rPr>
                <w:b/>
              </w:rPr>
            </w:pPr>
          </w:p>
        </w:tc>
        <w:tc>
          <w:tcPr>
            <w:tcW w:w="4590" w:type="dxa"/>
          </w:tcPr>
          <w:p w14:paraId="26E1A65B" w14:textId="77777777" w:rsidR="00D23C5B" w:rsidRPr="004C4DB5" w:rsidRDefault="00D23C5B" w:rsidP="00650363"/>
        </w:tc>
      </w:tr>
    </w:tbl>
    <w:p w14:paraId="598B3B43" w14:textId="77777777" w:rsidR="00D23C5B" w:rsidRPr="004C4DB5" w:rsidRDefault="00D23C5B" w:rsidP="00D23C5B">
      <w:pPr>
        <w:ind w:right="-449"/>
      </w:pPr>
    </w:p>
    <w:p w14:paraId="4D6D5F04" w14:textId="2288AAC9" w:rsidR="00D23C5B" w:rsidRPr="004C4DB5" w:rsidRDefault="00D23C5B" w:rsidP="00D23C5B">
      <w:pPr>
        <w:keepNext/>
        <w:keepLines/>
        <w:numPr>
          <w:ilvl w:val="12"/>
          <w:numId w:val="0"/>
        </w:numPr>
        <w:ind w:right="-2"/>
        <w:rPr>
          <w:b/>
          <w:szCs w:val="22"/>
        </w:rPr>
      </w:pPr>
      <w:r w:rsidRPr="004C4DB5">
        <w:rPr>
          <w:b/>
          <w:szCs w:val="22"/>
        </w:rPr>
        <w:t>Infoleht on viimati uuendatud</w:t>
      </w:r>
      <w:r w:rsidR="00313FB8" w:rsidRPr="004C4DB5">
        <w:rPr>
          <w:b/>
          <w:szCs w:val="22"/>
        </w:rPr>
        <w:t xml:space="preserve"> &lt;{KK</w:t>
      </w:r>
      <w:r w:rsidR="00B8643E">
        <w:rPr>
          <w:b/>
          <w:szCs w:val="22"/>
        </w:rPr>
        <w:t>.</w:t>
      </w:r>
      <w:r w:rsidR="00313FB8" w:rsidRPr="004C4DB5">
        <w:rPr>
          <w:b/>
          <w:szCs w:val="22"/>
        </w:rPr>
        <w:t>AAAA}&gt;&lt;{kuu AAAA}&gt;.</w:t>
      </w:r>
    </w:p>
    <w:p w14:paraId="77E308F2" w14:textId="77777777" w:rsidR="00D23C5B" w:rsidRPr="004C4DB5" w:rsidRDefault="00D23C5B" w:rsidP="00D23C5B">
      <w:pPr>
        <w:keepNext/>
        <w:keepLines/>
        <w:ind w:right="-449"/>
        <w:rPr>
          <w:szCs w:val="22"/>
        </w:rPr>
      </w:pPr>
    </w:p>
    <w:p w14:paraId="5BDB2CB7" w14:textId="20876311" w:rsidR="00D23C5B" w:rsidRPr="004C4DB5" w:rsidRDefault="00D23C5B" w:rsidP="00864CF0">
      <w:pPr>
        <w:autoSpaceDE w:val="0"/>
        <w:ind w:right="-449"/>
        <w:rPr>
          <w:szCs w:val="22"/>
        </w:rPr>
      </w:pPr>
      <w:r w:rsidRPr="004C4DB5">
        <w:t xml:space="preserve">Täpne </w:t>
      </w:r>
      <w:r w:rsidR="00A1009F" w:rsidRPr="004C4DB5">
        <w:t>teave</w:t>
      </w:r>
      <w:r w:rsidRPr="004C4DB5">
        <w:t xml:space="preserve"> selle ravimi kohta on Euroopa Ravimiameti kodulehel</w:t>
      </w:r>
      <w:r w:rsidR="00A1009F" w:rsidRPr="004C4DB5">
        <w:t xml:space="preserve">: </w:t>
      </w:r>
      <w:hyperlink r:id="rId18" w:history="1">
        <w:r w:rsidR="0004781F" w:rsidRPr="004C4DB5">
          <w:rPr>
            <w:rStyle w:val="Hyperlink"/>
            <w:szCs w:val="22"/>
          </w:rPr>
          <w:t>https://www.ema.europa.eu</w:t>
        </w:r>
      </w:hyperlink>
      <w:r w:rsidR="00A1009F" w:rsidRPr="004C4DB5">
        <w:rPr>
          <w:szCs w:val="22"/>
        </w:rPr>
        <w:t>.</w:t>
      </w:r>
    </w:p>
    <w:p w14:paraId="024F4B9D" w14:textId="77777777" w:rsidR="00D23C5B" w:rsidRPr="004C4DB5" w:rsidRDefault="00D23C5B" w:rsidP="00D23C5B">
      <w:pPr>
        <w:ind w:right="-449"/>
        <w:rPr>
          <w:szCs w:val="22"/>
        </w:rPr>
      </w:pPr>
    </w:p>
    <w:p w14:paraId="3714856D" w14:textId="77777777" w:rsidR="00D23C5B" w:rsidRPr="004C4DB5" w:rsidRDefault="00D23C5B" w:rsidP="00D23C5B">
      <w:pPr>
        <w:numPr>
          <w:ilvl w:val="12"/>
          <w:numId w:val="0"/>
        </w:numPr>
        <w:ind w:right="-2"/>
      </w:pPr>
      <w:r w:rsidRPr="004C4DB5">
        <w:rPr>
          <w:szCs w:val="24"/>
        </w:rPr>
        <w:t>See infoleht on kõigis EL/</w:t>
      </w:r>
      <w:r w:rsidRPr="004C4DB5">
        <w:rPr>
          <w:color w:val="000000"/>
          <w:szCs w:val="24"/>
        </w:rPr>
        <w:t>EMPi</w:t>
      </w:r>
      <w:r w:rsidRPr="004C4DB5">
        <w:rPr>
          <w:szCs w:val="24"/>
        </w:rPr>
        <w:t xml:space="preserve"> keeltes Euroopa Ravimiameti kodulehel.</w:t>
      </w:r>
    </w:p>
    <w:p w14:paraId="294F73B4" w14:textId="77777777" w:rsidR="00D23C5B" w:rsidRPr="004C4DB5" w:rsidRDefault="00D23C5B" w:rsidP="00D23C5B">
      <w:pPr>
        <w:ind w:right="-449"/>
        <w:rPr>
          <w:szCs w:val="22"/>
        </w:rPr>
      </w:pPr>
    </w:p>
    <w:p w14:paraId="68168758" w14:textId="77777777" w:rsidR="00D23C5B" w:rsidRPr="004C4DB5" w:rsidRDefault="00D23C5B" w:rsidP="00347749">
      <w:pPr>
        <w:keepNext/>
        <w:ind w:right="-448"/>
        <w:rPr>
          <w:b/>
          <w:szCs w:val="22"/>
        </w:rPr>
      </w:pPr>
      <w:r w:rsidRPr="004C4DB5">
        <w:rPr>
          <w:b/>
          <w:szCs w:val="24"/>
        </w:rPr>
        <w:br w:type="page"/>
      </w:r>
      <w:r w:rsidRPr="004C4DB5">
        <w:rPr>
          <w:b/>
          <w:szCs w:val="24"/>
        </w:rPr>
        <w:lastRenderedPageBreak/>
        <w:t>Järgmine teave on ainult tervishoiutöötajatele</w:t>
      </w:r>
    </w:p>
    <w:p w14:paraId="43533BB2" w14:textId="77777777" w:rsidR="00D23C5B" w:rsidRPr="004C4DB5" w:rsidRDefault="00D23C5B" w:rsidP="00D23C5B">
      <w:pPr>
        <w:keepNext/>
        <w:ind w:right="-448"/>
        <w:rPr>
          <w:szCs w:val="22"/>
        </w:rPr>
      </w:pPr>
    </w:p>
    <w:p w14:paraId="6B25F7C0" w14:textId="77777777" w:rsidR="000D2CC7" w:rsidRPr="004C4DB5" w:rsidRDefault="000D2CC7" w:rsidP="00C66E79">
      <w:pPr>
        <w:rPr>
          <w:szCs w:val="22"/>
        </w:rPr>
      </w:pPr>
      <w:r w:rsidRPr="004C4DB5">
        <w:rPr>
          <w:szCs w:val="22"/>
        </w:rPr>
        <w:t xml:space="preserve">Herceptin </w:t>
      </w:r>
      <w:r w:rsidR="00385281" w:rsidRPr="004C4DB5">
        <w:rPr>
          <w:szCs w:val="22"/>
        </w:rPr>
        <w:t xml:space="preserve">i.v. </w:t>
      </w:r>
      <w:r w:rsidRPr="004C4DB5">
        <w:rPr>
          <w:szCs w:val="22"/>
        </w:rPr>
        <w:t>on saadaval steriilsetes, säilitusainevabades ja mittepürogeensetes ühekordseks kasutamiseks mõeldud viaalides.</w:t>
      </w:r>
    </w:p>
    <w:p w14:paraId="2A9E63A8" w14:textId="77777777" w:rsidR="000D2CC7" w:rsidRPr="004C4DB5" w:rsidRDefault="000D2CC7" w:rsidP="000D2CC7">
      <w:pPr>
        <w:rPr>
          <w:szCs w:val="22"/>
        </w:rPr>
      </w:pPr>
    </w:p>
    <w:p w14:paraId="1961F4E2" w14:textId="77777777" w:rsidR="006D59D0" w:rsidRPr="004C4DB5" w:rsidRDefault="006D59D0" w:rsidP="006D59D0">
      <w:pPr>
        <w:rPr>
          <w:szCs w:val="22"/>
        </w:rPr>
      </w:pPr>
      <w:r w:rsidRPr="004C4DB5">
        <w:rPr>
          <w:szCs w:val="22"/>
        </w:rPr>
        <w:t>Ravimi kasutusvigade vältimiseks on tähtis kontrollida viaali etiketilt ja veenduda, et valmistatav ja manustatav ravim on Herceptin (trastuzumab), mitte mõni teine trastuzumabi sisaldav ravimpreparaat (nt trastuzumabemtansiin või trastuzumabderukstekaan).</w:t>
      </w:r>
    </w:p>
    <w:p w14:paraId="5DFC3533" w14:textId="77777777" w:rsidR="006D59D0" w:rsidRPr="004C4DB5" w:rsidRDefault="006D59D0" w:rsidP="000D2CC7">
      <w:pPr>
        <w:rPr>
          <w:szCs w:val="22"/>
        </w:rPr>
      </w:pPr>
    </w:p>
    <w:p w14:paraId="2F91E116" w14:textId="77777777" w:rsidR="000D2CC7" w:rsidRPr="004C4DB5" w:rsidRDefault="00D23C5B" w:rsidP="00D23C5B">
      <w:pPr>
        <w:rPr>
          <w:szCs w:val="22"/>
        </w:rPr>
      </w:pPr>
      <w:r w:rsidRPr="004C4DB5">
        <w:rPr>
          <w:szCs w:val="22"/>
        </w:rPr>
        <w:t xml:space="preserve">Ravimit tuleb alati hoida </w:t>
      </w:r>
      <w:r w:rsidR="00A172F0" w:rsidRPr="004C4DB5">
        <w:rPr>
          <w:szCs w:val="22"/>
        </w:rPr>
        <w:t xml:space="preserve">suletud </w:t>
      </w:r>
      <w:r w:rsidRPr="004C4DB5">
        <w:rPr>
          <w:szCs w:val="22"/>
        </w:rPr>
        <w:t>originaalpakendis ja külmkapis (temperatuuril 2 </w:t>
      </w:r>
      <w:r w:rsidRPr="004C4DB5">
        <w:rPr>
          <w:szCs w:val="22"/>
        </w:rPr>
        <w:sym w:font="Symbol" w:char="F0B0"/>
      </w:r>
      <w:r w:rsidRPr="004C4DB5">
        <w:rPr>
          <w:szCs w:val="22"/>
        </w:rPr>
        <w:t>C...8 </w:t>
      </w:r>
      <w:r w:rsidRPr="004C4DB5">
        <w:rPr>
          <w:szCs w:val="22"/>
        </w:rPr>
        <w:sym w:font="Symbol" w:char="F0B0"/>
      </w:r>
      <w:r w:rsidRPr="004C4DB5">
        <w:rPr>
          <w:szCs w:val="22"/>
        </w:rPr>
        <w:t xml:space="preserve">C). </w:t>
      </w:r>
    </w:p>
    <w:p w14:paraId="0A74D0A1" w14:textId="77777777" w:rsidR="000D2CC7" w:rsidRPr="004C4DB5" w:rsidRDefault="000D2CC7" w:rsidP="00D23C5B">
      <w:pPr>
        <w:rPr>
          <w:szCs w:val="22"/>
        </w:rPr>
      </w:pPr>
    </w:p>
    <w:p w14:paraId="3E74567A" w14:textId="77777777" w:rsidR="000D2CC7" w:rsidRPr="004C4DB5" w:rsidRDefault="00B4333D" w:rsidP="00D23C5B">
      <w:pPr>
        <w:rPr>
          <w:szCs w:val="22"/>
        </w:rPr>
      </w:pPr>
      <w:r w:rsidRPr="004C4DB5">
        <w:rPr>
          <w:szCs w:val="22"/>
        </w:rPr>
        <w:t>Manustamiskõlblikuks muutmise</w:t>
      </w:r>
      <w:r w:rsidR="000D2CC7" w:rsidRPr="004C4DB5">
        <w:rPr>
          <w:szCs w:val="22"/>
        </w:rPr>
        <w:t xml:space="preserve"> ja lahjendamise protseduuri peab läbi viima vajalikke aseptika nõudeid järgides. </w:t>
      </w:r>
      <w:r w:rsidR="003E3D54" w:rsidRPr="004C4DB5">
        <w:rPr>
          <w:szCs w:val="22"/>
        </w:rPr>
        <w:t>Hoolikalt t</w:t>
      </w:r>
      <w:r w:rsidR="000D2CC7" w:rsidRPr="004C4DB5">
        <w:rPr>
          <w:szCs w:val="22"/>
        </w:rPr>
        <w:t>uleb jälgida</w:t>
      </w:r>
      <w:r w:rsidR="003E3D54" w:rsidRPr="004C4DB5">
        <w:rPr>
          <w:szCs w:val="22"/>
        </w:rPr>
        <w:t>, et tagataks</w:t>
      </w:r>
      <w:r w:rsidR="000D2CC7" w:rsidRPr="004C4DB5">
        <w:rPr>
          <w:szCs w:val="22"/>
        </w:rPr>
        <w:t xml:space="preserve"> valmistatud lahuste steriilsus. Kuna ravim ei sisalda antimikroobseid säilitusaineid ega bakteriostaatilisi aineid, tuleb jä</w:t>
      </w:r>
      <w:r w:rsidR="003E3D54" w:rsidRPr="004C4DB5">
        <w:rPr>
          <w:szCs w:val="22"/>
        </w:rPr>
        <w:t>r</w:t>
      </w:r>
      <w:r w:rsidR="000D2CC7" w:rsidRPr="004C4DB5">
        <w:rPr>
          <w:szCs w:val="22"/>
        </w:rPr>
        <w:t>gida asepti</w:t>
      </w:r>
      <w:r w:rsidR="003E3D54" w:rsidRPr="004C4DB5">
        <w:rPr>
          <w:szCs w:val="22"/>
        </w:rPr>
        <w:t>ka</w:t>
      </w:r>
      <w:r w:rsidR="000D2CC7" w:rsidRPr="004C4DB5">
        <w:rPr>
          <w:szCs w:val="22"/>
        </w:rPr>
        <w:t xml:space="preserve"> </w:t>
      </w:r>
      <w:r w:rsidR="003E3D54" w:rsidRPr="004C4DB5">
        <w:rPr>
          <w:szCs w:val="22"/>
        </w:rPr>
        <w:t>nõudeid</w:t>
      </w:r>
      <w:r w:rsidR="000D2CC7" w:rsidRPr="004C4DB5">
        <w:rPr>
          <w:szCs w:val="22"/>
        </w:rPr>
        <w:t>.</w:t>
      </w:r>
    </w:p>
    <w:p w14:paraId="102663AF" w14:textId="77777777" w:rsidR="000D2CC7" w:rsidRPr="004C4DB5" w:rsidRDefault="000D2CC7" w:rsidP="00D23C5B">
      <w:pPr>
        <w:rPr>
          <w:szCs w:val="22"/>
        </w:rPr>
      </w:pPr>
    </w:p>
    <w:p w14:paraId="2BCAF07D" w14:textId="77777777" w:rsidR="00D23C5B" w:rsidRPr="004C4DB5" w:rsidRDefault="00361785" w:rsidP="00D23C5B">
      <w:pPr>
        <w:rPr>
          <w:szCs w:val="22"/>
        </w:rPr>
      </w:pPr>
      <w:r w:rsidRPr="004C4DB5">
        <w:rPr>
          <w:szCs w:val="22"/>
        </w:rPr>
        <w:t>S</w:t>
      </w:r>
      <w:r w:rsidR="00D23C5B" w:rsidRPr="004C4DB5">
        <w:rPr>
          <w:szCs w:val="22"/>
        </w:rPr>
        <w:t xml:space="preserve">üstevees (ei ole lisatud pakendile) </w:t>
      </w:r>
      <w:r w:rsidRPr="004C4DB5">
        <w:rPr>
          <w:szCs w:val="22"/>
        </w:rPr>
        <w:t xml:space="preserve">aseptiliselt </w:t>
      </w:r>
      <w:r w:rsidR="00B4333D" w:rsidRPr="004C4DB5">
        <w:rPr>
          <w:szCs w:val="22"/>
        </w:rPr>
        <w:t xml:space="preserve">manustamiskõlblikuks muudetud </w:t>
      </w:r>
      <w:r w:rsidR="00D23C5B" w:rsidRPr="004C4DB5">
        <w:rPr>
          <w:szCs w:val="22"/>
        </w:rPr>
        <w:t>Herceptin</w:t>
      </w:r>
      <w:r w:rsidR="00385281" w:rsidRPr="004C4DB5">
        <w:rPr>
          <w:szCs w:val="22"/>
        </w:rPr>
        <w:t>’</w:t>
      </w:r>
      <w:r w:rsidR="00D23C5B" w:rsidRPr="004C4DB5">
        <w:rPr>
          <w:szCs w:val="22"/>
        </w:rPr>
        <w:t>i pulber on temperatuuril 2</w:t>
      </w:r>
      <w:r w:rsidR="00F4512D" w:rsidRPr="004C4DB5">
        <w:rPr>
          <w:szCs w:val="22"/>
        </w:rPr>
        <w:t> </w:t>
      </w:r>
      <w:r w:rsidR="00D23C5B" w:rsidRPr="004C4DB5">
        <w:rPr>
          <w:szCs w:val="22"/>
        </w:rPr>
        <w:sym w:font="Symbol" w:char="F0B0"/>
      </w:r>
      <w:r w:rsidR="00D23C5B" w:rsidRPr="004C4DB5">
        <w:rPr>
          <w:szCs w:val="22"/>
        </w:rPr>
        <w:t>C...8 </w:t>
      </w:r>
      <w:r w:rsidR="00D23C5B" w:rsidRPr="004C4DB5">
        <w:rPr>
          <w:szCs w:val="22"/>
        </w:rPr>
        <w:sym w:font="Symbol" w:char="F0B0"/>
      </w:r>
      <w:r w:rsidR="00D23C5B" w:rsidRPr="004C4DB5">
        <w:rPr>
          <w:szCs w:val="22"/>
        </w:rPr>
        <w:t>C</w:t>
      </w:r>
      <w:r w:rsidR="003477B4" w:rsidRPr="004C4DB5">
        <w:rPr>
          <w:szCs w:val="22"/>
        </w:rPr>
        <w:t xml:space="preserve"> </w:t>
      </w:r>
      <w:r w:rsidR="000D2CC7" w:rsidRPr="004C4DB5">
        <w:rPr>
          <w:szCs w:val="22"/>
        </w:rPr>
        <w:t>keemilis</w:t>
      </w:r>
      <w:r w:rsidR="00B4333D" w:rsidRPr="004C4DB5">
        <w:rPr>
          <w:szCs w:val="22"/>
        </w:rPr>
        <w:t>-</w:t>
      </w:r>
      <w:r w:rsidR="000D2CC7" w:rsidRPr="004C4DB5">
        <w:rPr>
          <w:szCs w:val="22"/>
        </w:rPr>
        <w:t xml:space="preserve">füüsikaliselt </w:t>
      </w:r>
      <w:r w:rsidR="00D23C5B" w:rsidRPr="004C4DB5">
        <w:rPr>
          <w:szCs w:val="22"/>
        </w:rPr>
        <w:t>stabiilne kuni 48</w:t>
      </w:r>
      <w:r w:rsidR="00F4512D" w:rsidRPr="004C4DB5">
        <w:rPr>
          <w:szCs w:val="22"/>
        </w:rPr>
        <w:t> </w:t>
      </w:r>
      <w:r w:rsidR="00D23C5B" w:rsidRPr="004C4DB5">
        <w:rPr>
          <w:szCs w:val="22"/>
        </w:rPr>
        <w:t>tundi</w:t>
      </w:r>
      <w:r w:rsidR="000D2CC7" w:rsidRPr="004C4DB5">
        <w:rPr>
          <w:szCs w:val="22"/>
        </w:rPr>
        <w:t>,</w:t>
      </w:r>
      <w:r w:rsidR="00D23C5B" w:rsidRPr="004C4DB5">
        <w:rPr>
          <w:szCs w:val="22"/>
        </w:rPr>
        <w:t xml:space="preserve"> </w:t>
      </w:r>
      <w:r w:rsidR="000D2CC7" w:rsidRPr="004C4DB5">
        <w:rPr>
          <w:szCs w:val="22"/>
        </w:rPr>
        <w:t>l</w:t>
      </w:r>
      <w:r w:rsidR="00D23C5B" w:rsidRPr="004C4DB5">
        <w:rPr>
          <w:szCs w:val="22"/>
        </w:rPr>
        <w:t>ahus</w:t>
      </w:r>
      <w:r w:rsidR="003E3D54" w:rsidRPr="004C4DB5">
        <w:rPr>
          <w:szCs w:val="22"/>
        </w:rPr>
        <w:t>el</w:t>
      </w:r>
      <w:r w:rsidR="00D23C5B" w:rsidRPr="004C4DB5">
        <w:rPr>
          <w:szCs w:val="22"/>
        </w:rPr>
        <w:t xml:space="preserve"> </w:t>
      </w:r>
      <w:r w:rsidR="003E3D54" w:rsidRPr="004C4DB5">
        <w:rPr>
          <w:szCs w:val="22"/>
        </w:rPr>
        <w:t xml:space="preserve">mitte lasta </w:t>
      </w:r>
      <w:r w:rsidR="00D23C5B" w:rsidRPr="004C4DB5">
        <w:rPr>
          <w:szCs w:val="22"/>
        </w:rPr>
        <w:t>külmuda.</w:t>
      </w:r>
    </w:p>
    <w:p w14:paraId="2378C2EE" w14:textId="77777777" w:rsidR="000D2CC7" w:rsidRPr="004C4DB5" w:rsidRDefault="000D2CC7" w:rsidP="00D23C5B">
      <w:pPr>
        <w:rPr>
          <w:szCs w:val="22"/>
        </w:rPr>
      </w:pPr>
    </w:p>
    <w:p w14:paraId="6ADADDEE" w14:textId="0EA487A4" w:rsidR="000D2CC7" w:rsidRPr="004C4DB5" w:rsidRDefault="00AA2CCA" w:rsidP="000D2CC7">
      <w:pPr>
        <w:rPr>
          <w:szCs w:val="22"/>
        </w:rPr>
      </w:pPr>
      <w:r w:rsidRPr="004C4DB5">
        <w:rPr>
          <w:szCs w:val="22"/>
        </w:rPr>
        <w:t>Pärast aseptilist lahjendamist naatriumkloriidi 9 mg/ml (0,9%) süstelahust sisaldavates polüvinüülkloriid</w:t>
      </w:r>
      <w:r w:rsidRPr="004C4DB5">
        <w:t>-,</w:t>
      </w:r>
      <w:r w:rsidRPr="004C4DB5">
        <w:rPr>
          <w:szCs w:val="22"/>
        </w:rPr>
        <w:t xml:space="preserve"> polüetüleen- või polüpropüleenkottides on Herceptin</w:t>
      </w:r>
      <w:r w:rsidR="003477B4" w:rsidRPr="004C4DB5">
        <w:rPr>
          <w:szCs w:val="22"/>
        </w:rPr>
        <w:t>’i</w:t>
      </w:r>
      <w:r w:rsidRPr="004C4DB5">
        <w:rPr>
          <w:szCs w:val="22"/>
        </w:rPr>
        <w:t xml:space="preserve"> </w:t>
      </w:r>
      <w:r w:rsidR="003E3D54" w:rsidRPr="004C4DB5">
        <w:rPr>
          <w:szCs w:val="22"/>
        </w:rPr>
        <w:t>keemilis-</w:t>
      </w:r>
      <w:r w:rsidRPr="004C4DB5">
        <w:rPr>
          <w:szCs w:val="22"/>
        </w:rPr>
        <w:t>füüsikali</w:t>
      </w:r>
      <w:r w:rsidR="00B4333D" w:rsidRPr="004C4DB5">
        <w:rPr>
          <w:szCs w:val="22"/>
        </w:rPr>
        <w:t>ne</w:t>
      </w:r>
      <w:r w:rsidRPr="004C4DB5">
        <w:rPr>
          <w:szCs w:val="22"/>
        </w:rPr>
        <w:t xml:space="preserve"> stabiil</w:t>
      </w:r>
      <w:r w:rsidR="003E3D54" w:rsidRPr="004C4DB5">
        <w:rPr>
          <w:szCs w:val="22"/>
        </w:rPr>
        <w:t xml:space="preserve">sus tõestatud </w:t>
      </w:r>
      <w:r w:rsidRPr="004C4DB5">
        <w:rPr>
          <w:szCs w:val="22"/>
        </w:rPr>
        <w:t xml:space="preserve">kuni </w:t>
      </w:r>
      <w:r w:rsidR="00B83A58" w:rsidRPr="004C4DB5">
        <w:rPr>
          <w:szCs w:val="22"/>
        </w:rPr>
        <w:t>30</w:t>
      </w:r>
      <w:r w:rsidR="00F4512D" w:rsidRPr="004C4DB5">
        <w:rPr>
          <w:szCs w:val="22"/>
        </w:rPr>
        <w:t> </w:t>
      </w:r>
      <w:r w:rsidRPr="004C4DB5">
        <w:rPr>
          <w:szCs w:val="22"/>
        </w:rPr>
        <w:t>päeva</w:t>
      </w:r>
      <w:r w:rsidR="003E3D54" w:rsidRPr="004C4DB5">
        <w:rPr>
          <w:szCs w:val="22"/>
        </w:rPr>
        <w:t xml:space="preserve"> jooskul</w:t>
      </w:r>
      <w:r w:rsidRPr="004C4DB5">
        <w:rPr>
          <w:szCs w:val="22"/>
        </w:rPr>
        <w:t xml:space="preserve"> temperatuuril 2</w:t>
      </w:r>
      <w:r w:rsidR="00F4512D" w:rsidRPr="004C4DB5">
        <w:rPr>
          <w:szCs w:val="22"/>
        </w:rPr>
        <w:t> </w:t>
      </w:r>
      <w:r w:rsidRPr="004C4DB5">
        <w:rPr>
          <w:szCs w:val="22"/>
        </w:rPr>
        <w:sym w:font="Symbol" w:char="F0B0"/>
      </w:r>
      <w:r w:rsidRPr="004C4DB5">
        <w:rPr>
          <w:szCs w:val="22"/>
        </w:rPr>
        <w:t>C</w:t>
      </w:r>
      <w:r w:rsidR="003E3D54" w:rsidRPr="004C4DB5">
        <w:rPr>
          <w:szCs w:val="22"/>
        </w:rPr>
        <w:t>...</w:t>
      </w:r>
      <w:r w:rsidRPr="004C4DB5">
        <w:rPr>
          <w:szCs w:val="22"/>
        </w:rPr>
        <w:t>8</w:t>
      </w:r>
      <w:r w:rsidR="00F4512D" w:rsidRPr="004C4DB5">
        <w:rPr>
          <w:szCs w:val="22"/>
        </w:rPr>
        <w:t> </w:t>
      </w:r>
      <w:r w:rsidRPr="004C4DB5">
        <w:rPr>
          <w:szCs w:val="22"/>
        </w:rPr>
        <w:sym w:font="Symbol" w:char="F0B0"/>
      </w:r>
      <w:r w:rsidRPr="004C4DB5">
        <w:rPr>
          <w:szCs w:val="22"/>
        </w:rPr>
        <w:t>C ja 24</w:t>
      </w:r>
      <w:r w:rsidR="00F4512D" w:rsidRPr="004C4DB5">
        <w:rPr>
          <w:szCs w:val="22"/>
        </w:rPr>
        <w:t> </w:t>
      </w:r>
      <w:r w:rsidRPr="004C4DB5">
        <w:rPr>
          <w:szCs w:val="22"/>
        </w:rPr>
        <w:t>tun</w:t>
      </w:r>
      <w:r w:rsidR="003E3D54" w:rsidRPr="004C4DB5">
        <w:rPr>
          <w:szCs w:val="22"/>
        </w:rPr>
        <w:t>n</w:t>
      </w:r>
      <w:r w:rsidRPr="004C4DB5">
        <w:rPr>
          <w:szCs w:val="22"/>
        </w:rPr>
        <w:t>i</w:t>
      </w:r>
      <w:r w:rsidR="003E3D54" w:rsidRPr="004C4DB5">
        <w:rPr>
          <w:szCs w:val="22"/>
        </w:rPr>
        <w:t xml:space="preserve"> jooksul</w:t>
      </w:r>
      <w:r w:rsidRPr="004C4DB5">
        <w:rPr>
          <w:szCs w:val="22"/>
        </w:rPr>
        <w:t xml:space="preserve"> temperatuuril alla 30 </w:t>
      </w:r>
      <w:r w:rsidRPr="004C4DB5">
        <w:rPr>
          <w:szCs w:val="22"/>
        </w:rPr>
        <w:sym w:font="Symbol" w:char="F0B0"/>
      </w:r>
      <w:r w:rsidRPr="004C4DB5">
        <w:rPr>
          <w:szCs w:val="22"/>
        </w:rPr>
        <w:t>C.</w:t>
      </w:r>
    </w:p>
    <w:p w14:paraId="6980D983" w14:textId="77777777" w:rsidR="00F47A5F" w:rsidRPr="004C4DB5" w:rsidRDefault="00F47A5F" w:rsidP="000D2CC7">
      <w:pPr>
        <w:rPr>
          <w:szCs w:val="22"/>
        </w:rPr>
      </w:pPr>
    </w:p>
    <w:p w14:paraId="0F255FB8" w14:textId="77777777" w:rsidR="00F47A5F" w:rsidRPr="004C4DB5" w:rsidRDefault="00F47A5F" w:rsidP="00F47A5F">
      <w:pPr>
        <w:rPr>
          <w:szCs w:val="22"/>
        </w:rPr>
      </w:pPr>
      <w:r w:rsidRPr="004C4DB5">
        <w:rPr>
          <w:szCs w:val="22"/>
        </w:rPr>
        <w:t>Mikrobioloogilise</w:t>
      </w:r>
      <w:r w:rsidR="003E3D54" w:rsidRPr="004C4DB5">
        <w:rPr>
          <w:szCs w:val="22"/>
        </w:rPr>
        <w:t xml:space="preserve"> saastatuse vältimiseks</w:t>
      </w:r>
      <w:r w:rsidRPr="004C4DB5">
        <w:rPr>
          <w:szCs w:val="22"/>
        </w:rPr>
        <w:t xml:space="preserve"> tule</w:t>
      </w:r>
      <w:r w:rsidR="003E3D54" w:rsidRPr="004C4DB5">
        <w:rPr>
          <w:szCs w:val="22"/>
        </w:rPr>
        <w:t>b</w:t>
      </w:r>
      <w:r w:rsidRPr="004C4DB5">
        <w:rPr>
          <w:szCs w:val="22"/>
        </w:rPr>
        <w:t xml:space="preserve"> Herceptin</w:t>
      </w:r>
      <w:r w:rsidR="00385281" w:rsidRPr="004C4DB5">
        <w:rPr>
          <w:szCs w:val="22"/>
        </w:rPr>
        <w:t>’</w:t>
      </w:r>
      <w:r w:rsidRPr="004C4DB5">
        <w:rPr>
          <w:szCs w:val="22"/>
        </w:rPr>
        <w:t xml:space="preserve">i infusioonilahus </w:t>
      </w:r>
      <w:r w:rsidR="003E3D54" w:rsidRPr="004C4DB5">
        <w:rPr>
          <w:szCs w:val="22"/>
        </w:rPr>
        <w:t xml:space="preserve">kohe ära </w:t>
      </w:r>
      <w:r w:rsidRPr="004C4DB5">
        <w:rPr>
          <w:szCs w:val="22"/>
        </w:rPr>
        <w:t xml:space="preserve">kasutada. Kui lahust ei </w:t>
      </w:r>
      <w:r w:rsidR="003E3D54" w:rsidRPr="004C4DB5">
        <w:rPr>
          <w:szCs w:val="22"/>
        </w:rPr>
        <w:t>kasutata</w:t>
      </w:r>
      <w:r w:rsidRPr="004C4DB5">
        <w:rPr>
          <w:szCs w:val="22"/>
        </w:rPr>
        <w:t xml:space="preserve"> kohe, vastutab </w:t>
      </w:r>
      <w:r w:rsidR="003E3D54" w:rsidRPr="004C4DB5">
        <w:rPr>
          <w:szCs w:val="22"/>
        </w:rPr>
        <w:t>selle</w:t>
      </w:r>
      <w:r w:rsidRPr="004C4DB5">
        <w:rPr>
          <w:szCs w:val="22"/>
        </w:rPr>
        <w:t xml:space="preserve"> säilitamis</w:t>
      </w:r>
      <w:r w:rsidR="003E3D54" w:rsidRPr="004C4DB5">
        <w:rPr>
          <w:szCs w:val="22"/>
        </w:rPr>
        <w:t>aja ja -</w:t>
      </w:r>
      <w:r w:rsidRPr="004C4DB5">
        <w:rPr>
          <w:szCs w:val="22"/>
        </w:rPr>
        <w:t xml:space="preserve">tingimuste </w:t>
      </w:r>
      <w:r w:rsidRPr="004C4DB5">
        <w:t>eest kasutaja</w:t>
      </w:r>
      <w:r w:rsidR="003E3D54" w:rsidRPr="004C4DB5">
        <w:t xml:space="preserve"> ning ravimit võib säilitada kuni</w:t>
      </w:r>
      <w:r w:rsidRPr="004C4DB5">
        <w:t xml:space="preserve"> 24 tundi temperatuuril 2 </w:t>
      </w:r>
      <w:r w:rsidRPr="004C4DB5">
        <w:sym w:font="Symbol" w:char="F0B0"/>
      </w:r>
      <w:r w:rsidRPr="004C4DB5">
        <w:t>C</w:t>
      </w:r>
      <w:r w:rsidR="003E3D54" w:rsidRPr="004C4DB5">
        <w:t>...</w:t>
      </w:r>
      <w:r w:rsidRPr="004C4DB5">
        <w:t>8 </w:t>
      </w:r>
      <w:r w:rsidRPr="004C4DB5">
        <w:sym w:font="Symbol" w:char="F0B0"/>
      </w:r>
      <w:r w:rsidRPr="004C4DB5">
        <w:t>C, välja arvatud juhul, kui lahjendamine</w:t>
      </w:r>
      <w:r w:rsidR="003E3D54" w:rsidRPr="004C4DB5">
        <w:t>/manustamiskõlblikuks muutmine</w:t>
      </w:r>
      <w:r w:rsidRPr="004C4DB5">
        <w:t xml:space="preserve"> on toimunud kontrollitud ja valideeritud aseptilistes tingimustes.</w:t>
      </w:r>
    </w:p>
    <w:p w14:paraId="27D5C341" w14:textId="77777777" w:rsidR="00D23C5B" w:rsidRPr="004C4DB5" w:rsidRDefault="00D23C5B" w:rsidP="00D23C5B">
      <w:pPr>
        <w:rPr>
          <w:szCs w:val="22"/>
        </w:rPr>
      </w:pPr>
    </w:p>
    <w:p w14:paraId="4EB04AF0" w14:textId="77777777" w:rsidR="00F47A5F" w:rsidRPr="004C4DB5" w:rsidRDefault="00F47A5F" w:rsidP="00F47A5F">
      <w:pPr>
        <w:rPr>
          <w:szCs w:val="22"/>
          <w:u w:val="single"/>
        </w:rPr>
      </w:pPr>
      <w:r w:rsidRPr="004C4DB5">
        <w:rPr>
          <w:szCs w:val="22"/>
          <w:u w:val="single"/>
        </w:rPr>
        <w:t>Aseptiline ettevalmistus, käsitsemine ja säilitamine:</w:t>
      </w:r>
    </w:p>
    <w:p w14:paraId="5C37A71D" w14:textId="73CB753F" w:rsidR="00F47A5F" w:rsidRPr="004C4DB5" w:rsidRDefault="00F47A5F" w:rsidP="00F47A5F">
      <w:pPr>
        <w:rPr>
          <w:szCs w:val="22"/>
        </w:rPr>
      </w:pPr>
      <w:r w:rsidRPr="004C4DB5">
        <w:rPr>
          <w:szCs w:val="22"/>
        </w:rPr>
        <w:t>Infusiooni ettevalmistamisel tuleb tagada aseptiline käit</w:t>
      </w:r>
      <w:r w:rsidR="003E3D54" w:rsidRPr="004C4DB5">
        <w:rPr>
          <w:szCs w:val="22"/>
        </w:rPr>
        <w:t>s</w:t>
      </w:r>
      <w:r w:rsidRPr="004C4DB5">
        <w:rPr>
          <w:szCs w:val="22"/>
        </w:rPr>
        <w:t>emine. Ettevalmistus:</w:t>
      </w:r>
    </w:p>
    <w:p w14:paraId="5E12D9C7" w14:textId="77777777" w:rsidR="00F47A5F" w:rsidRPr="004C4DB5" w:rsidRDefault="00C603E4" w:rsidP="00C66E79">
      <w:pPr>
        <w:ind w:left="567" w:hanging="567"/>
        <w:rPr>
          <w:szCs w:val="22"/>
        </w:rPr>
      </w:pPr>
      <w:r w:rsidRPr="004C4DB5">
        <w:rPr>
          <w:b/>
        </w:rPr>
        <w:sym w:font="Symbol" w:char="F0B7"/>
      </w:r>
      <w:r w:rsidRPr="004C4DB5">
        <w:rPr>
          <w:b/>
        </w:rPr>
        <w:tab/>
      </w:r>
      <w:r w:rsidR="00F47A5F" w:rsidRPr="004C4DB5">
        <w:rPr>
          <w:szCs w:val="22"/>
        </w:rPr>
        <w:t xml:space="preserve">viiakse läbi </w:t>
      </w:r>
      <w:r w:rsidR="003E3D54" w:rsidRPr="004C4DB5">
        <w:rPr>
          <w:szCs w:val="22"/>
        </w:rPr>
        <w:t xml:space="preserve">väljaõppinud töötaja poolt </w:t>
      </w:r>
      <w:r w:rsidR="00F47A5F" w:rsidRPr="004C4DB5">
        <w:rPr>
          <w:szCs w:val="22"/>
        </w:rPr>
        <w:t>aseptilistes tingimustes vastavalt hea tava eeskirjadele, eriti parenteraalsete ravimite aseptilisel ettevalmistamisel</w:t>
      </w:r>
    </w:p>
    <w:p w14:paraId="143983C2" w14:textId="77777777" w:rsidR="00F47A5F" w:rsidRPr="004C4DB5" w:rsidRDefault="00C603E4" w:rsidP="00C66E79">
      <w:pPr>
        <w:ind w:left="567" w:hanging="567"/>
        <w:rPr>
          <w:szCs w:val="22"/>
        </w:rPr>
      </w:pPr>
      <w:r w:rsidRPr="004C4DB5">
        <w:rPr>
          <w:b/>
        </w:rPr>
        <w:sym w:font="Symbol" w:char="F0B7"/>
      </w:r>
      <w:r w:rsidRPr="004C4DB5">
        <w:rPr>
          <w:b/>
        </w:rPr>
        <w:tab/>
      </w:r>
      <w:r w:rsidR="00F47A5F" w:rsidRPr="004C4DB5">
        <w:rPr>
          <w:szCs w:val="22"/>
        </w:rPr>
        <w:t>valmista</w:t>
      </w:r>
      <w:r w:rsidR="003E3D54" w:rsidRPr="004C4DB5">
        <w:rPr>
          <w:szCs w:val="22"/>
        </w:rPr>
        <w:t>takse</w:t>
      </w:r>
      <w:r w:rsidR="00F47A5F" w:rsidRPr="004C4DB5">
        <w:rPr>
          <w:szCs w:val="22"/>
        </w:rPr>
        <w:t xml:space="preserve"> laminaarse </w:t>
      </w:r>
      <w:r w:rsidR="003E3D54" w:rsidRPr="004C4DB5">
        <w:rPr>
          <w:szCs w:val="22"/>
        </w:rPr>
        <w:t>õhu</w:t>
      </w:r>
      <w:r w:rsidR="00F47A5F" w:rsidRPr="004C4DB5">
        <w:rPr>
          <w:szCs w:val="22"/>
        </w:rPr>
        <w:t xml:space="preserve">vooluga </w:t>
      </w:r>
      <w:r w:rsidR="003E3D54" w:rsidRPr="004C4DB5">
        <w:rPr>
          <w:szCs w:val="22"/>
        </w:rPr>
        <w:t>tõmbekapis</w:t>
      </w:r>
      <w:r w:rsidR="00F47A5F" w:rsidRPr="004C4DB5">
        <w:rPr>
          <w:szCs w:val="22"/>
        </w:rPr>
        <w:t xml:space="preserve"> või bioohutuskapis, kasutades standardseid ettevaatusabinõusid veenisisese aine ohutul käitlemisel</w:t>
      </w:r>
    </w:p>
    <w:p w14:paraId="7D80627E" w14:textId="77777777" w:rsidR="00F47A5F" w:rsidRPr="004C4DB5" w:rsidRDefault="00C603E4" w:rsidP="00C66E79">
      <w:pPr>
        <w:ind w:left="567" w:hanging="567"/>
        <w:rPr>
          <w:szCs w:val="22"/>
        </w:rPr>
      </w:pPr>
      <w:r w:rsidRPr="004C4DB5">
        <w:rPr>
          <w:b/>
        </w:rPr>
        <w:sym w:font="Symbol" w:char="F0B7"/>
      </w:r>
      <w:r w:rsidRPr="004C4DB5">
        <w:rPr>
          <w:b/>
        </w:rPr>
        <w:tab/>
      </w:r>
      <w:r w:rsidR="00F47A5F" w:rsidRPr="004C4DB5">
        <w:rPr>
          <w:szCs w:val="22"/>
        </w:rPr>
        <w:t>järgneb ettevalmistatud lahuse nõuetekohane säilitamine veenisisese infusiooni jaoks, et tagada aseptiliste tingimuste säilimine</w:t>
      </w:r>
    </w:p>
    <w:p w14:paraId="414F84BE" w14:textId="77777777" w:rsidR="00F47A5F" w:rsidRPr="004C4DB5" w:rsidRDefault="00F47A5F" w:rsidP="00D23C5B">
      <w:pPr>
        <w:rPr>
          <w:szCs w:val="22"/>
        </w:rPr>
      </w:pPr>
    </w:p>
    <w:p w14:paraId="22A4485D" w14:textId="77777777" w:rsidR="00D23C5B" w:rsidRPr="004C4DB5" w:rsidRDefault="00D23C5B" w:rsidP="00D23C5B">
      <w:pPr>
        <w:rPr>
          <w:szCs w:val="22"/>
        </w:rPr>
      </w:pPr>
      <w:r w:rsidRPr="004C4DB5">
        <w:rPr>
          <w:szCs w:val="22"/>
        </w:rPr>
        <w:t>Iga Herceptin</w:t>
      </w:r>
      <w:r w:rsidR="00385281" w:rsidRPr="004C4DB5">
        <w:rPr>
          <w:szCs w:val="22"/>
        </w:rPr>
        <w:t>’</w:t>
      </w:r>
      <w:r w:rsidRPr="004C4DB5">
        <w:rPr>
          <w:szCs w:val="22"/>
        </w:rPr>
        <w:t xml:space="preserve">i viaali sisu lahustatakse 7,2 ml süstevees (ei ole pakendile lisatud). Teiste lahustite kasutamist tuleb vältida. Lahustamisel saadakse 7,4 ml lahust ühekordseks kasutamiseks, mis sisaldab </w:t>
      </w:r>
      <w:r w:rsidR="00E96FA7" w:rsidRPr="004C4DB5">
        <w:rPr>
          <w:szCs w:val="22"/>
        </w:rPr>
        <w:t xml:space="preserve">ligikaudu </w:t>
      </w:r>
      <w:r w:rsidRPr="004C4DB5">
        <w:rPr>
          <w:szCs w:val="22"/>
        </w:rPr>
        <w:t>21 mg/ml trastuzumabi. 4%</w:t>
      </w:r>
      <w:r w:rsidRPr="004C4DB5">
        <w:t>–</w:t>
      </w:r>
      <w:r w:rsidRPr="004C4DB5">
        <w:rPr>
          <w:szCs w:val="22"/>
        </w:rPr>
        <w:t>line lahuse liig viaalis kindlustab,</w:t>
      </w:r>
      <w:r w:rsidRPr="004C4DB5">
        <w:rPr>
          <w:bCs/>
          <w:szCs w:val="22"/>
        </w:rPr>
        <w:t xml:space="preserve"> </w:t>
      </w:r>
      <w:r w:rsidRPr="004C4DB5">
        <w:rPr>
          <w:szCs w:val="22"/>
        </w:rPr>
        <w:t>et igast viaalist saab 150 mg annuse.</w:t>
      </w:r>
    </w:p>
    <w:p w14:paraId="1378DB60" w14:textId="77777777" w:rsidR="00D23C5B" w:rsidRPr="004C4DB5" w:rsidRDefault="00D23C5B" w:rsidP="00D23C5B">
      <w:pPr>
        <w:rPr>
          <w:szCs w:val="22"/>
        </w:rPr>
      </w:pPr>
    </w:p>
    <w:p w14:paraId="1E849F36" w14:textId="77777777" w:rsidR="00D23C5B" w:rsidRPr="004C4DB5" w:rsidRDefault="00D23C5B" w:rsidP="00D23C5B">
      <w:pPr>
        <w:rPr>
          <w:szCs w:val="22"/>
        </w:rPr>
      </w:pPr>
      <w:r w:rsidRPr="004C4DB5">
        <w:rPr>
          <w:szCs w:val="22"/>
        </w:rPr>
        <w:t>Herceptin</w:t>
      </w:r>
      <w:r w:rsidR="00385281" w:rsidRPr="004C4DB5">
        <w:rPr>
          <w:szCs w:val="22"/>
        </w:rPr>
        <w:t>’</w:t>
      </w:r>
      <w:r w:rsidRPr="004C4DB5">
        <w:rPr>
          <w:szCs w:val="22"/>
        </w:rPr>
        <w:t>i tuleb lahustamise ajal käsitseda ettevaatlikult. Liigne vahu tekitamine lahustamisel või Herceptin</w:t>
      </w:r>
      <w:r w:rsidR="00385281" w:rsidRPr="004C4DB5">
        <w:rPr>
          <w:szCs w:val="22"/>
        </w:rPr>
        <w:t>’</w:t>
      </w:r>
      <w:r w:rsidRPr="004C4DB5">
        <w:rPr>
          <w:szCs w:val="22"/>
        </w:rPr>
        <w:t>i valmislahuse loksutamine võib raskendada vajaliku koguse väljatõmbamist viaalist.</w:t>
      </w:r>
    </w:p>
    <w:p w14:paraId="60DC89F8" w14:textId="77777777" w:rsidR="00D23C5B" w:rsidRPr="004C4DB5" w:rsidRDefault="00D23C5B" w:rsidP="00D23C5B">
      <w:pPr>
        <w:rPr>
          <w:szCs w:val="22"/>
        </w:rPr>
      </w:pPr>
    </w:p>
    <w:p w14:paraId="07A5E782" w14:textId="77777777" w:rsidR="00D23C5B" w:rsidRPr="004C4DB5" w:rsidRDefault="00F47A5F" w:rsidP="00D23C5B">
      <w:pPr>
        <w:rPr>
          <w:szCs w:val="22"/>
          <w:u w:val="single"/>
        </w:rPr>
      </w:pPr>
      <w:r w:rsidRPr="004C4DB5">
        <w:rPr>
          <w:szCs w:val="22"/>
          <w:u w:val="single"/>
        </w:rPr>
        <w:t>Aseptilise l</w:t>
      </w:r>
      <w:r w:rsidR="00D23C5B" w:rsidRPr="004C4DB5">
        <w:rPr>
          <w:szCs w:val="22"/>
          <w:u w:val="single"/>
        </w:rPr>
        <w:t>ahustamise juhised:</w:t>
      </w:r>
    </w:p>
    <w:p w14:paraId="02AF15BC" w14:textId="77777777" w:rsidR="00D23C5B" w:rsidRPr="004C4DB5" w:rsidRDefault="00D23C5B" w:rsidP="00D23C5B">
      <w:pPr>
        <w:rPr>
          <w:szCs w:val="22"/>
        </w:rPr>
      </w:pPr>
      <w:r w:rsidRPr="004C4DB5">
        <w:rPr>
          <w:szCs w:val="22"/>
        </w:rPr>
        <w:t>1) Kasutades steriilset süstalt, süstida aeglaselt 7,2 ml süstevett lüofiliseeritud Herceptin</w:t>
      </w:r>
      <w:r w:rsidR="00385281" w:rsidRPr="004C4DB5">
        <w:rPr>
          <w:szCs w:val="22"/>
        </w:rPr>
        <w:t>’</w:t>
      </w:r>
      <w:r w:rsidRPr="004C4DB5">
        <w:rPr>
          <w:szCs w:val="22"/>
        </w:rPr>
        <w:t>i sisaldavasse viaali, suunates joa lüofilisaadile.</w:t>
      </w:r>
    </w:p>
    <w:p w14:paraId="11E186EB" w14:textId="77777777" w:rsidR="00D23C5B" w:rsidRPr="004C4DB5" w:rsidRDefault="00D23C5B" w:rsidP="00D23C5B">
      <w:pPr>
        <w:rPr>
          <w:szCs w:val="22"/>
        </w:rPr>
      </w:pPr>
      <w:r w:rsidRPr="004C4DB5">
        <w:rPr>
          <w:szCs w:val="22"/>
        </w:rPr>
        <w:t>2) Lahustumise soodustamiseks pöörata viaali ettevaatlikult. MITTE LOKSUTADA!</w:t>
      </w:r>
    </w:p>
    <w:p w14:paraId="1401B301" w14:textId="77777777" w:rsidR="00D23C5B" w:rsidRPr="004C4DB5" w:rsidRDefault="00D23C5B" w:rsidP="00D23C5B">
      <w:pPr>
        <w:rPr>
          <w:szCs w:val="22"/>
        </w:rPr>
      </w:pPr>
    </w:p>
    <w:p w14:paraId="203CD860" w14:textId="77777777" w:rsidR="00D23C5B" w:rsidRPr="004C4DB5" w:rsidRDefault="00D23C5B" w:rsidP="00D23C5B">
      <w:pPr>
        <w:rPr>
          <w:szCs w:val="22"/>
        </w:rPr>
      </w:pPr>
      <w:r w:rsidRPr="004C4DB5">
        <w:rPr>
          <w:szCs w:val="22"/>
        </w:rPr>
        <w:t xml:space="preserve">Vähese vahu teke lahustamisel on tavaline. Pärast lahustamist peab viaalil laskma seista </w:t>
      </w:r>
      <w:r w:rsidR="00E96FA7" w:rsidRPr="004C4DB5">
        <w:rPr>
          <w:szCs w:val="22"/>
        </w:rPr>
        <w:t xml:space="preserve">ligikaudu </w:t>
      </w:r>
      <w:r w:rsidRPr="004C4DB5">
        <w:rPr>
          <w:szCs w:val="22"/>
        </w:rPr>
        <w:t>5 minutit. Herceptin</w:t>
      </w:r>
      <w:r w:rsidR="00385281" w:rsidRPr="004C4DB5">
        <w:rPr>
          <w:szCs w:val="22"/>
        </w:rPr>
        <w:t>’</w:t>
      </w:r>
      <w:r w:rsidRPr="004C4DB5">
        <w:rPr>
          <w:szCs w:val="22"/>
        </w:rPr>
        <w:t>i valmislahus on värvitu kuni kahvatukollane läbipaistev vedelik, mis ei tohi sisaldada nähtavaid osakesi.</w:t>
      </w:r>
    </w:p>
    <w:p w14:paraId="59459864" w14:textId="77777777" w:rsidR="00D23C5B" w:rsidRPr="004C4DB5" w:rsidRDefault="00D23C5B" w:rsidP="00D23C5B">
      <w:pPr>
        <w:rPr>
          <w:szCs w:val="22"/>
        </w:rPr>
      </w:pPr>
    </w:p>
    <w:p w14:paraId="5DF41309" w14:textId="77777777" w:rsidR="00F47A5F" w:rsidRPr="004C4DB5" w:rsidRDefault="00F47A5F" w:rsidP="00C66E79">
      <w:pPr>
        <w:keepNext/>
        <w:rPr>
          <w:szCs w:val="22"/>
        </w:rPr>
      </w:pPr>
      <w:r w:rsidRPr="004C4DB5">
        <w:rPr>
          <w:szCs w:val="22"/>
        </w:rPr>
        <w:lastRenderedPageBreak/>
        <w:t>Valmis</w:t>
      </w:r>
      <w:r w:rsidR="00A87704" w:rsidRPr="004C4DB5">
        <w:rPr>
          <w:szCs w:val="22"/>
        </w:rPr>
        <w:t xml:space="preserve">tatud </w:t>
      </w:r>
      <w:r w:rsidRPr="004C4DB5">
        <w:rPr>
          <w:szCs w:val="22"/>
        </w:rPr>
        <w:t>lahuse aseptilise lahjendamise juhised</w:t>
      </w:r>
    </w:p>
    <w:p w14:paraId="778B30E2" w14:textId="77777777" w:rsidR="00D23C5B" w:rsidRPr="004C4DB5" w:rsidRDefault="00D23C5B" w:rsidP="00C66E79">
      <w:pPr>
        <w:keepNext/>
        <w:rPr>
          <w:szCs w:val="22"/>
        </w:rPr>
      </w:pPr>
      <w:r w:rsidRPr="004C4DB5">
        <w:rPr>
          <w:szCs w:val="22"/>
        </w:rPr>
        <w:t>Arvutage vajalik lahuse kogus:</w:t>
      </w:r>
    </w:p>
    <w:p w14:paraId="31DF4E88" w14:textId="77777777" w:rsidR="00D23C5B" w:rsidRPr="004C4DB5" w:rsidRDefault="00D23C5B" w:rsidP="00C66E79">
      <w:pPr>
        <w:ind w:left="720" w:hanging="360"/>
        <w:rPr>
          <w:szCs w:val="22"/>
        </w:rPr>
      </w:pPr>
      <w:r w:rsidRPr="004C4DB5">
        <w:rPr>
          <w:b/>
        </w:rPr>
        <w:sym w:font="Symbol" w:char="F0B7"/>
      </w:r>
      <w:r w:rsidRPr="004C4DB5">
        <w:rPr>
          <w:b/>
        </w:rPr>
        <w:tab/>
      </w:r>
      <w:r w:rsidRPr="004C4DB5">
        <w:rPr>
          <w:szCs w:val="22"/>
        </w:rPr>
        <w:t>küllastusannuseks (4 mg trastuzumabi/kg) või järgnevaks iganädalaseks annuseks (2 mg trastuzumabi/kg) järgnevalt:</w:t>
      </w:r>
    </w:p>
    <w:p w14:paraId="5ED477C5" w14:textId="77777777" w:rsidR="00D23C5B" w:rsidRPr="004C4DB5" w:rsidRDefault="00D23C5B" w:rsidP="00C66E79">
      <w:pPr>
        <w:rPr>
          <w:szCs w:val="22"/>
        </w:rPr>
      </w:pPr>
    </w:p>
    <w:p w14:paraId="18039B88" w14:textId="77777777" w:rsidR="00D23C5B" w:rsidRPr="004C4DB5" w:rsidRDefault="00D23C5B" w:rsidP="00C66E79">
      <w:pPr>
        <w:rPr>
          <w:szCs w:val="22"/>
          <w:u w:val="single"/>
        </w:rPr>
      </w:pPr>
      <w:r w:rsidRPr="004C4DB5">
        <w:rPr>
          <w:b/>
          <w:szCs w:val="22"/>
        </w:rPr>
        <w:t>Kogus</w:t>
      </w:r>
      <w:r w:rsidRPr="004C4DB5">
        <w:rPr>
          <w:szCs w:val="22"/>
        </w:rPr>
        <w:t xml:space="preserve"> (ml) = </w:t>
      </w:r>
      <w:r w:rsidRPr="004C4DB5">
        <w:rPr>
          <w:b/>
          <w:szCs w:val="22"/>
          <w:u w:val="single"/>
        </w:rPr>
        <w:t>kehakaal</w:t>
      </w:r>
      <w:r w:rsidRPr="004C4DB5">
        <w:rPr>
          <w:szCs w:val="22"/>
          <w:u w:val="single"/>
        </w:rPr>
        <w:t xml:space="preserve"> (kg) x </w:t>
      </w:r>
      <w:r w:rsidRPr="004C4DB5">
        <w:rPr>
          <w:b/>
          <w:szCs w:val="22"/>
          <w:u w:val="single"/>
        </w:rPr>
        <w:t>annus</w:t>
      </w:r>
      <w:r w:rsidRPr="004C4DB5">
        <w:rPr>
          <w:szCs w:val="22"/>
          <w:u w:val="single"/>
        </w:rPr>
        <w:t xml:space="preserve"> (küllastusannuseks </w:t>
      </w:r>
      <w:r w:rsidRPr="004C4DB5">
        <w:rPr>
          <w:b/>
          <w:szCs w:val="22"/>
          <w:u w:val="single"/>
        </w:rPr>
        <w:t>4</w:t>
      </w:r>
      <w:r w:rsidRPr="004C4DB5">
        <w:rPr>
          <w:szCs w:val="22"/>
          <w:u w:val="single"/>
        </w:rPr>
        <w:t xml:space="preserve"> mg/kg või säilitusannuseks </w:t>
      </w:r>
      <w:r w:rsidRPr="004C4DB5">
        <w:rPr>
          <w:b/>
          <w:szCs w:val="22"/>
          <w:u w:val="single"/>
        </w:rPr>
        <w:t>2</w:t>
      </w:r>
      <w:r w:rsidRPr="004C4DB5">
        <w:rPr>
          <w:szCs w:val="22"/>
          <w:u w:val="single"/>
        </w:rPr>
        <w:t> mg/kg)</w:t>
      </w:r>
    </w:p>
    <w:p w14:paraId="5D727783" w14:textId="77777777" w:rsidR="00D23C5B" w:rsidRPr="004C4DB5" w:rsidRDefault="00D23C5B" w:rsidP="00C66E79">
      <w:pPr>
        <w:rPr>
          <w:szCs w:val="22"/>
        </w:rPr>
      </w:pPr>
      <w:r w:rsidRPr="004C4DB5">
        <w:rPr>
          <w:szCs w:val="22"/>
        </w:rPr>
        <w:tab/>
      </w:r>
      <w:r w:rsidRPr="004C4DB5">
        <w:rPr>
          <w:szCs w:val="22"/>
        </w:rPr>
        <w:tab/>
      </w:r>
      <w:r w:rsidRPr="004C4DB5">
        <w:rPr>
          <w:szCs w:val="22"/>
        </w:rPr>
        <w:tab/>
      </w:r>
      <w:r w:rsidRPr="004C4DB5">
        <w:rPr>
          <w:szCs w:val="22"/>
        </w:rPr>
        <w:tab/>
      </w:r>
      <w:r w:rsidRPr="004C4DB5">
        <w:rPr>
          <w:b/>
          <w:szCs w:val="22"/>
        </w:rPr>
        <w:t>21</w:t>
      </w:r>
      <w:r w:rsidRPr="004C4DB5">
        <w:rPr>
          <w:szCs w:val="22"/>
        </w:rPr>
        <w:t> (mg/ml, valmislahuse kontsentratsioon)</w:t>
      </w:r>
    </w:p>
    <w:p w14:paraId="0B5FC4E5" w14:textId="77777777" w:rsidR="00D23C5B" w:rsidRPr="004C4DB5" w:rsidRDefault="00D23C5B" w:rsidP="00C66E79">
      <w:pPr>
        <w:rPr>
          <w:szCs w:val="22"/>
        </w:rPr>
      </w:pPr>
    </w:p>
    <w:p w14:paraId="741132AC" w14:textId="77777777" w:rsidR="00D23C5B" w:rsidRPr="004C4DB5" w:rsidRDefault="00D23C5B" w:rsidP="00C66E79">
      <w:pPr>
        <w:ind w:left="720" w:hanging="360"/>
        <w:rPr>
          <w:szCs w:val="22"/>
        </w:rPr>
      </w:pPr>
      <w:r w:rsidRPr="004C4DB5">
        <w:rPr>
          <w:b/>
        </w:rPr>
        <w:sym w:font="Symbol" w:char="F0B7"/>
      </w:r>
      <w:r w:rsidRPr="004C4DB5">
        <w:rPr>
          <w:b/>
        </w:rPr>
        <w:tab/>
      </w:r>
      <w:r w:rsidRPr="004C4DB5">
        <w:rPr>
          <w:szCs w:val="22"/>
        </w:rPr>
        <w:t>küllastusannuseks (8 mg trastuzumabi/kg) või järgnevaks iga 3</w:t>
      </w:r>
      <w:r w:rsidR="00F4512D" w:rsidRPr="004C4DB5">
        <w:rPr>
          <w:szCs w:val="22"/>
        </w:rPr>
        <w:t> </w:t>
      </w:r>
      <w:r w:rsidRPr="004C4DB5">
        <w:rPr>
          <w:szCs w:val="22"/>
        </w:rPr>
        <w:t>nädala järel manustatavaks annuseks (6 mg trastuzumabi/kg) järgnevalt:</w:t>
      </w:r>
    </w:p>
    <w:p w14:paraId="52D1D423" w14:textId="77777777" w:rsidR="00D23C5B" w:rsidRPr="004C4DB5" w:rsidRDefault="00D23C5B" w:rsidP="00D23C5B">
      <w:pPr>
        <w:rPr>
          <w:szCs w:val="22"/>
        </w:rPr>
      </w:pPr>
    </w:p>
    <w:p w14:paraId="56C43308" w14:textId="77777777" w:rsidR="00D23C5B" w:rsidRPr="004C4DB5" w:rsidRDefault="00D23C5B" w:rsidP="00D23C5B">
      <w:pPr>
        <w:rPr>
          <w:szCs w:val="22"/>
          <w:u w:val="single"/>
        </w:rPr>
      </w:pPr>
      <w:r w:rsidRPr="004C4DB5">
        <w:rPr>
          <w:b/>
          <w:szCs w:val="22"/>
        </w:rPr>
        <w:t>Kogus</w:t>
      </w:r>
      <w:r w:rsidRPr="004C4DB5">
        <w:rPr>
          <w:szCs w:val="22"/>
        </w:rPr>
        <w:t xml:space="preserve"> (ml) = </w:t>
      </w:r>
      <w:r w:rsidRPr="004C4DB5">
        <w:rPr>
          <w:b/>
          <w:szCs w:val="22"/>
          <w:u w:val="single"/>
        </w:rPr>
        <w:t>kehakaal</w:t>
      </w:r>
      <w:r w:rsidRPr="004C4DB5">
        <w:rPr>
          <w:szCs w:val="22"/>
          <w:u w:val="single"/>
        </w:rPr>
        <w:t xml:space="preserve"> (kg) x </w:t>
      </w:r>
      <w:r w:rsidRPr="004C4DB5">
        <w:rPr>
          <w:b/>
          <w:szCs w:val="22"/>
          <w:u w:val="single"/>
        </w:rPr>
        <w:t>annus</w:t>
      </w:r>
      <w:r w:rsidRPr="004C4DB5">
        <w:rPr>
          <w:szCs w:val="22"/>
          <w:u w:val="single"/>
        </w:rPr>
        <w:t xml:space="preserve"> (küllastusannuseks </w:t>
      </w:r>
      <w:r w:rsidRPr="004C4DB5">
        <w:rPr>
          <w:b/>
          <w:szCs w:val="22"/>
          <w:u w:val="single"/>
        </w:rPr>
        <w:t>8</w:t>
      </w:r>
      <w:r w:rsidRPr="004C4DB5">
        <w:rPr>
          <w:szCs w:val="22"/>
          <w:u w:val="single"/>
        </w:rPr>
        <w:t> mg/kg või säilitusannuseks 6 mg/kg)</w:t>
      </w:r>
    </w:p>
    <w:p w14:paraId="3FE69E76" w14:textId="77777777" w:rsidR="00D23C5B" w:rsidRPr="004C4DB5" w:rsidRDefault="00D23C5B" w:rsidP="00D23C5B">
      <w:pPr>
        <w:rPr>
          <w:szCs w:val="22"/>
        </w:rPr>
      </w:pPr>
      <w:r w:rsidRPr="004C4DB5">
        <w:rPr>
          <w:szCs w:val="22"/>
        </w:rPr>
        <w:tab/>
      </w:r>
      <w:r w:rsidRPr="004C4DB5">
        <w:rPr>
          <w:szCs w:val="22"/>
        </w:rPr>
        <w:tab/>
      </w:r>
      <w:r w:rsidRPr="004C4DB5">
        <w:rPr>
          <w:szCs w:val="22"/>
        </w:rPr>
        <w:tab/>
      </w:r>
      <w:r w:rsidRPr="004C4DB5">
        <w:rPr>
          <w:szCs w:val="22"/>
        </w:rPr>
        <w:tab/>
      </w:r>
      <w:r w:rsidRPr="004C4DB5">
        <w:rPr>
          <w:b/>
          <w:szCs w:val="22"/>
        </w:rPr>
        <w:t>21</w:t>
      </w:r>
      <w:r w:rsidRPr="004C4DB5">
        <w:rPr>
          <w:szCs w:val="22"/>
        </w:rPr>
        <w:t> (mg/ml, valmislahuse kontsentratsioon)</w:t>
      </w:r>
    </w:p>
    <w:p w14:paraId="0D59E592" w14:textId="77777777" w:rsidR="00D23C5B" w:rsidRPr="004C4DB5" w:rsidRDefault="00D23C5B" w:rsidP="00D23C5B">
      <w:pPr>
        <w:rPr>
          <w:szCs w:val="22"/>
        </w:rPr>
      </w:pPr>
    </w:p>
    <w:p w14:paraId="4CC8B734" w14:textId="77777777" w:rsidR="00D23C5B" w:rsidRPr="004C4DB5" w:rsidRDefault="00EC2643" w:rsidP="00D23C5B">
      <w:r w:rsidRPr="004C4DB5">
        <w:rPr>
          <w:szCs w:val="22"/>
        </w:rPr>
        <w:t>Steriilse nõela ja süstla abil</w:t>
      </w:r>
      <w:r w:rsidR="00D23C5B" w:rsidRPr="004C4DB5">
        <w:rPr>
          <w:szCs w:val="22"/>
        </w:rPr>
        <w:t xml:space="preserve"> tõmmatakse viaalist välja</w:t>
      </w:r>
      <w:r w:rsidRPr="004C4DB5">
        <w:rPr>
          <w:szCs w:val="22"/>
        </w:rPr>
        <w:t xml:space="preserve"> vajalik kogus lahust</w:t>
      </w:r>
      <w:r w:rsidR="00D23C5B" w:rsidRPr="004C4DB5">
        <w:rPr>
          <w:szCs w:val="22"/>
        </w:rPr>
        <w:t xml:space="preserve"> ja lisatakse polüvinüülkloriidist, polüetüleenist või polüpropüleenist infusioonikotti, mis sisaldab 250 ml 0,9% naatriumkloriidilahust. Glükoosi sisaldavaid lahuseid ei tohi kasutada. Lahuste segunemiseks tuleb kotti pöörata ettevaatlikult, et ei tekiks vahtu. Parenteraalseid lahuseid tuleb enne kasutamist osakeste ja värvimuutuse suhtes visuaalselt kontrollida.</w:t>
      </w:r>
    </w:p>
    <w:p w14:paraId="4B292353" w14:textId="77777777" w:rsidR="00D23C5B" w:rsidRPr="004C4DB5" w:rsidRDefault="00D23C5B" w:rsidP="00D23C5B">
      <w:pPr>
        <w:jc w:val="center"/>
        <w:rPr>
          <w:b/>
          <w:szCs w:val="22"/>
        </w:rPr>
      </w:pPr>
      <w:r w:rsidRPr="004C4DB5">
        <w:br w:type="page"/>
      </w:r>
      <w:r w:rsidRPr="004C4DB5">
        <w:rPr>
          <w:b/>
          <w:szCs w:val="22"/>
        </w:rPr>
        <w:lastRenderedPageBreak/>
        <w:t>P</w:t>
      </w:r>
      <w:r w:rsidR="00A1009F" w:rsidRPr="004C4DB5">
        <w:rPr>
          <w:b/>
          <w:szCs w:val="22"/>
        </w:rPr>
        <w:t>akendi infoleht</w:t>
      </w:r>
      <w:r w:rsidRPr="004C4DB5">
        <w:rPr>
          <w:b/>
        </w:rPr>
        <w:t xml:space="preserve">: </w:t>
      </w:r>
      <w:r w:rsidR="00A1009F" w:rsidRPr="004C4DB5">
        <w:rPr>
          <w:b/>
        </w:rPr>
        <w:t>teave kasutajale</w:t>
      </w:r>
    </w:p>
    <w:p w14:paraId="043D1467" w14:textId="77777777" w:rsidR="00D23C5B" w:rsidRPr="004C4DB5" w:rsidRDefault="00D23C5B" w:rsidP="00D23C5B">
      <w:pPr>
        <w:numPr>
          <w:ilvl w:val="12"/>
          <w:numId w:val="0"/>
        </w:numPr>
        <w:shd w:val="clear" w:color="auto" w:fill="FFFFFF"/>
        <w:jc w:val="center"/>
        <w:rPr>
          <w:szCs w:val="24"/>
        </w:rPr>
      </w:pPr>
    </w:p>
    <w:p w14:paraId="36446073" w14:textId="77777777" w:rsidR="00D23C5B" w:rsidRPr="004C4DB5" w:rsidRDefault="00D23C5B" w:rsidP="00D23C5B">
      <w:pPr>
        <w:tabs>
          <w:tab w:val="left" w:pos="993"/>
        </w:tabs>
        <w:jc w:val="center"/>
        <w:outlineLvl w:val="0"/>
        <w:rPr>
          <w:b/>
          <w:szCs w:val="24"/>
        </w:rPr>
      </w:pPr>
      <w:r w:rsidRPr="004C4DB5">
        <w:rPr>
          <w:b/>
          <w:szCs w:val="24"/>
        </w:rPr>
        <w:t>Herceptin 600 mg süstelahus</w:t>
      </w:r>
      <w:r w:rsidR="00496569" w:rsidRPr="004C4DB5">
        <w:rPr>
          <w:b/>
          <w:szCs w:val="24"/>
        </w:rPr>
        <w:t xml:space="preserve"> viaalis</w:t>
      </w:r>
    </w:p>
    <w:p w14:paraId="7834FBFB" w14:textId="77777777" w:rsidR="00D23C5B" w:rsidRPr="004C4DB5" w:rsidRDefault="006D59D0" w:rsidP="00D23C5B">
      <w:pPr>
        <w:numPr>
          <w:ilvl w:val="12"/>
          <w:numId w:val="0"/>
        </w:numPr>
        <w:jc w:val="center"/>
        <w:rPr>
          <w:szCs w:val="24"/>
        </w:rPr>
      </w:pPr>
      <w:r w:rsidRPr="004C4DB5">
        <w:rPr>
          <w:szCs w:val="24"/>
        </w:rPr>
        <w:t>t</w:t>
      </w:r>
      <w:r w:rsidR="00D23C5B" w:rsidRPr="004C4DB5">
        <w:rPr>
          <w:szCs w:val="24"/>
        </w:rPr>
        <w:t>rastuzumab</w:t>
      </w:r>
    </w:p>
    <w:p w14:paraId="23B3D514" w14:textId="77777777" w:rsidR="00D23C5B" w:rsidRPr="004C4DB5" w:rsidRDefault="00D23C5B" w:rsidP="00D23C5B">
      <w:pPr>
        <w:suppressAutoHyphens/>
        <w:ind w:left="142" w:hanging="142"/>
        <w:rPr>
          <w:szCs w:val="24"/>
        </w:rPr>
      </w:pPr>
    </w:p>
    <w:p w14:paraId="450234B6" w14:textId="77777777" w:rsidR="00D23C5B" w:rsidRPr="004C4DB5" w:rsidRDefault="00D23C5B" w:rsidP="00D23C5B">
      <w:pPr>
        <w:suppressAutoHyphens/>
        <w:ind w:left="142" w:hanging="142"/>
        <w:rPr>
          <w:szCs w:val="24"/>
        </w:rPr>
      </w:pPr>
      <w:r w:rsidRPr="004C4DB5">
        <w:rPr>
          <w:b/>
          <w:szCs w:val="24"/>
        </w:rPr>
        <w:t>Enne ravimi kasutamist lugege hoolikalt infolehte, sest siin on teile vajalikku teavet.</w:t>
      </w:r>
    </w:p>
    <w:p w14:paraId="00ACF8CC" w14:textId="77777777" w:rsidR="00D23C5B" w:rsidRPr="004C4DB5" w:rsidRDefault="00D23C5B" w:rsidP="00D23C5B">
      <w:pPr>
        <w:ind w:left="567" w:right="-2" w:hanging="567"/>
      </w:pPr>
      <w:r w:rsidRPr="004C4DB5">
        <w:sym w:font="Symbol" w:char="F0B7"/>
      </w:r>
      <w:r w:rsidRPr="004C4DB5">
        <w:rPr>
          <w:b/>
        </w:rPr>
        <w:tab/>
      </w:r>
      <w:r w:rsidRPr="004C4DB5">
        <w:t>Hoidke infoleht alles, et seda vajadusel uuesti lugeda.</w:t>
      </w:r>
    </w:p>
    <w:p w14:paraId="06D152F3" w14:textId="77777777" w:rsidR="00D23C5B" w:rsidRPr="004C4DB5" w:rsidRDefault="00D23C5B" w:rsidP="00D23C5B">
      <w:pPr>
        <w:ind w:left="567" w:right="-2" w:hanging="567"/>
      </w:pPr>
      <w:r w:rsidRPr="004C4DB5">
        <w:sym w:font="Symbol" w:char="F0B7"/>
      </w:r>
      <w:r w:rsidRPr="004C4DB5">
        <w:rPr>
          <w:b/>
        </w:rPr>
        <w:tab/>
      </w:r>
      <w:r w:rsidRPr="004C4DB5">
        <w:t>Kui teil on lisaküsimusi, pidage nõu oma arsti, apteekri või meditsiiniõega.</w:t>
      </w:r>
    </w:p>
    <w:p w14:paraId="2767E788" w14:textId="77777777" w:rsidR="00D23C5B" w:rsidRPr="004C4DB5" w:rsidRDefault="00D23C5B" w:rsidP="00D23C5B">
      <w:pPr>
        <w:ind w:left="567" w:hanging="567"/>
        <w:rPr>
          <w:szCs w:val="24"/>
        </w:rPr>
      </w:pPr>
      <w:r w:rsidRPr="004C4DB5">
        <w:sym w:font="Symbol" w:char="F0B7"/>
      </w:r>
      <w:r w:rsidRPr="004C4DB5">
        <w:rPr>
          <w:b/>
        </w:rPr>
        <w:tab/>
      </w:r>
      <w:r w:rsidRPr="004C4DB5">
        <w:rPr>
          <w:szCs w:val="24"/>
        </w:rPr>
        <w:t xml:space="preserve">Kui teil tekib ükskõik milline kõrvaltoime, pidage nõu oma </w:t>
      </w:r>
      <w:r w:rsidRPr="004C4DB5">
        <w:t>arsti, apteekri või meditsiiniõega</w:t>
      </w:r>
      <w:r w:rsidRPr="004C4DB5">
        <w:rPr>
          <w:szCs w:val="24"/>
        </w:rPr>
        <w:t>. Kõrvaltoime võib olla ka selline, mida selles infolehes ei ole nimetatud. Vt lõik</w:t>
      </w:r>
      <w:r w:rsidR="0040425D" w:rsidRPr="004C4DB5">
        <w:rPr>
          <w:szCs w:val="24"/>
        </w:rPr>
        <w:t> </w:t>
      </w:r>
      <w:r w:rsidRPr="004C4DB5">
        <w:rPr>
          <w:szCs w:val="24"/>
        </w:rPr>
        <w:t>4</w:t>
      </w:r>
      <w:r w:rsidRPr="004C4DB5">
        <w:t>.</w:t>
      </w:r>
    </w:p>
    <w:p w14:paraId="582A14AC" w14:textId="77777777" w:rsidR="00D23C5B" w:rsidRPr="004C4DB5" w:rsidRDefault="00D23C5B" w:rsidP="00D23C5B">
      <w:pPr>
        <w:ind w:right="-2"/>
      </w:pPr>
    </w:p>
    <w:p w14:paraId="6167FEE2" w14:textId="77777777" w:rsidR="00D23C5B" w:rsidRPr="004C4DB5" w:rsidRDefault="00D23C5B" w:rsidP="00D23C5B">
      <w:pPr>
        <w:keepNext/>
        <w:numPr>
          <w:ilvl w:val="12"/>
          <w:numId w:val="0"/>
        </w:numPr>
        <w:ind w:right="-2"/>
        <w:outlineLvl w:val="0"/>
      </w:pPr>
      <w:r w:rsidRPr="004C4DB5">
        <w:rPr>
          <w:b/>
        </w:rPr>
        <w:t>Infolehe sisukord:</w:t>
      </w:r>
    </w:p>
    <w:p w14:paraId="6DAA17F0" w14:textId="77777777" w:rsidR="00D23C5B" w:rsidRPr="004C4DB5" w:rsidRDefault="00D23C5B" w:rsidP="00D23C5B">
      <w:pPr>
        <w:numPr>
          <w:ilvl w:val="12"/>
          <w:numId w:val="0"/>
        </w:numPr>
        <w:tabs>
          <w:tab w:val="left" w:pos="426"/>
        </w:tabs>
        <w:ind w:right="-29"/>
        <w:rPr>
          <w:szCs w:val="24"/>
        </w:rPr>
      </w:pPr>
      <w:r w:rsidRPr="004C4DB5">
        <w:rPr>
          <w:szCs w:val="24"/>
        </w:rPr>
        <w:t>1.</w:t>
      </w:r>
      <w:r w:rsidRPr="004C4DB5">
        <w:rPr>
          <w:szCs w:val="24"/>
        </w:rPr>
        <w:tab/>
      </w:r>
      <w:r w:rsidRPr="004C4DB5">
        <w:t xml:space="preserve">Mis ravim on Herceptin ja milleks seda kasutatakse </w:t>
      </w:r>
    </w:p>
    <w:p w14:paraId="31654B59" w14:textId="77777777" w:rsidR="00D23C5B" w:rsidRPr="004C4DB5" w:rsidRDefault="00D23C5B" w:rsidP="00D23C5B">
      <w:pPr>
        <w:numPr>
          <w:ilvl w:val="12"/>
          <w:numId w:val="0"/>
        </w:numPr>
        <w:tabs>
          <w:tab w:val="left" w:pos="426"/>
        </w:tabs>
        <w:ind w:right="-29"/>
        <w:rPr>
          <w:szCs w:val="24"/>
        </w:rPr>
      </w:pPr>
      <w:r w:rsidRPr="004C4DB5">
        <w:rPr>
          <w:szCs w:val="24"/>
        </w:rPr>
        <w:t>2.</w:t>
      </w:r>
      <w:r w:rsidRPr="004C4DB5">
        <w:rPr>
          <w:szCs w:val="24"/>
        </w:rPr>
        <w:tab/>
      </w:r>
      <w:r w:rsidRPr="004C4DB5">
        <w:t>Mida on vaja teada enne Herceptin’i manustamist</w:t>
      </w:r>
    </w:p>
    <w:p w14:paraId="1608643C" w14:textId="77777777" w:rsidR="00D23C5B" w:rsidRPr="004C4DB5" w:rsidRDefault="00D23C5B" w:rsidP="00D23C5B">
      <w:pPr>
        <w:numPr>
          <w:ilvl w:val="12"/>
          <w:numId w:val="0"/>
        </w:numPr>
        <w:tabs>
          <w:tab w:val="left" w:pos="426"/>
        </w:tabs>
        <w:ind w:right="-29"/>
        <w:rPr>
          <w:szCs w:val="24"/>
        </w:rPr>
      </w:pPr>
      <w:r w:rsidRPr="004C4DB5">
        <w:rPr>
          <w:szCs w:val="24"/>
        </w:rPr>
        <w:t>3.</w:t>
      </w:r>
      <w:r w:rsidRPr="004C4DB5">
        <w:rPr>
          <w:szCs w:val="24"/>
        </w:rPr>
        <w:tab/>
      </w:r>
      <w:r w:rsidRPr="004C4DB5">
        <w:t>Kuidas Herceptin’i manustatakse</w:t>
      </w:r>
    </w:p>
    <w:p w14:paraId="5AFA0F89" w14:textId="77777777" w:rsidR="00D23C5B" w:rsidRPr="004C4DB5" w:rsidRDefault="00D23C5B" w:rsidP="00D23C5B">
      <w:pPr>
        <w:numPr>
          <w:ilvl w:val="12"/>
          <w:numId w:val="0"/>
        </w:numPr>
        <w:tabs>
          <w:tab w:val="left" w:pos="426"/>
        </w:tabs>
        <w:ind w:right="-29"/>
      </w:pPr>
      <w:r w:rsidRPr="004C4DB5">
        <w:t>4.</w:t>
      </w:r>
      <w:r w:rsidRPr="004C4DB5">
        <w:tab/>
        <w:t>Võimalikud kõrvaltoimed</w:t>
      </w:r>
    </w:p>
    <w:p w14:paraId="4632EE62" w14:textId="77777777" w:rsidR="00D23C5B" w:rsidRPr="004C4DB5" w:rsidRDefault="00D23C5B" w:rsidP="00D23C5B">
      <w:pPr>
        <w:tabs>
          <w:tab w:val="left" w:pos="426"/>
        </w:tabs>
        <w:ind w:right="-29"/>
      </w:pPr>
      <w:r w:rsidRPr="004C4DB5">
        <w:t>5.</w:t>
      </w:r>
      <w:r w:rsidRPr="004C4DB5">
        <w:tab/>
        <w:t>Kuidas Herceptin’i säilitada</w:t>
      </w:r>
    </w:p>
    <w:p w14:paraId="2AF009DB" w14:textId="77777777" w:rsidR="00D23C5B" w:rsidRPr="004C4DB5" w:rsidRDefault="00D23C5B" w:rsidP="00D23C5B">
      <w:pPr>
        <w:tabs>
          <w:tab w:val="left" w:pos="426"/>
        </w:tabs>
        <w:ind w:right="-29"/>
      </w:pPr>
      <w:r w:rsidRPr="004C4DB5">
        <w:t>6.</w:t>
      </w:r>
      <w:r w:rsidRPr="004C4DB5">
        <w:tab/>
        <w:t>Pakendi sisu ja muu teave</w:t>
      </w:r>
    </w:p>
    <w:p w14:paraId="55B6F1BF" w14:textId="77777777" w:rsidR="00D23C5B" w:rsidRPr="004C4DB5" w:rsidRDefault="00D23C5B" w:rsidP="00D23C5B">
      <w:pPr>
        <w:numPr>
          <w:ilvl w:val="12"/>
          <w:numId w:val="0"/>
        </w:numPr>
        <w:ind w:right="-2"/>
      </w:pPr>
    </w:p>
    <w:p w14:paraId="66650866" w14:textId="77777777" w:rsidR="00D23C5B" w:rsidRPr="004C4DB5" w:rsidRDefault="00D23C5B" w:rsidP="00D23C5B">
      <w:pPr>
        <w:numPr>
          <w:ilvl w:val="12"/>
          <w:numId w:val="0"/>
        </w:numPr>
      </w:pPr>
    </w:p>
    <w:p w14:paraId="4D000CFE" w14:textId="77777777" w:rsidR="00D23C5B" w:rsidRPr="004C4DB5" w:rsidRDefault="00D23C5B" w:rsidP="00C66E79">
      <w:pPr>
        <w:keepNext/>
        <w:ind w:right="-2"/>
        <w:rPr>
          <w:b/>
        </w:rPr>
      </w:pPr>
      <w:r w:rsidRPr="004C4DB5">
        <w:rPr>
          <w:b/>
        </w:rPr>
        <w:t>1.</w:t>
      </w:r>
      <w:r w:rsidRPr="004C4DB5">
        <w:rPr>
          <w:b/>
        </w:rPr>
        <w:tab/>
        <w:t>Mis ravim on Herceptin ja milleks seda kasutatakse</w:t>
      </w:r>
    </w:p>
    <w:p w14:paraId="15FF413F" w14:textId="77777777" w:rsidR="00D23C5B" w:rsidRPr="004C4DB5" w:rsidRDefault="00D23C5B" w:rsidP="00C66E79">
      <w:pPr>
        <w:keepNext/>
        <w:numPr>
          <w:ilvl w:val="12"/>
          <w:numId w:val="0"/>
        </w:numPr>
      </w:pPr>
    </w:p>
    <w:p w14:paraId="7C76C09C" w14:textId="77777777" w:rsidR="00D23C5B" w:rsidRPr="004C4DB5" w:rsidRDefault="00D23C5B" w:rsidP="00D23C5B">
      <w:pPr>
        <w:rPr>
          <w:szCs w:val="22"/>
        </w:rPr>
      </w:pPr>
      <w:r w:rsidRPr="004C4DB5">
        <w:rPr>
          <w:szCs w:val="22"/>
        </w:rPr>
        <w:t>Herceptin sisaldab toimeainena trastuzumabi, mis on monoklonaalne antikeha. Monoklonaalsed antikehad kinnituvad kindlate valkude ehk antigeenide külge. Trastuzumab on loodud seonduma valikuliselt antigeeniga, mille nimetus on inimese epidermaalse kasvufaktori 2.</w:t>
      </w:r>
      <w:r w:rsidR="00F4512D" w:rsidRPr="004C4DB5">
        <w:rPr>
          <w:szCs w:val="22"/>
        </w:rPr>
        <w:t> </w:t>
      </w:r>
      <w:r w:rsidRPr="004C4DB5">
        <w:rPr>
          <w:szCs w:val="22"/>
        </w:rPr>
        <w:t>tüüpi retseptor (HER2). HER2 leidub suurtes kogustes teatud vähirakkude pinnal, kus see stimuleerib nende kasvu. Herceptin’i seondumisel HER2</w:t>
      </w:r>
      <w:r w:rsidR="00F4512D" w:rsidRPr="004C4DB5">
        <w:rPr>
          <w:szCs w:val="22"/>
        </w:rPr>
        <w:noBreakHyphen/>
      </w:r>
      <w:r w:rsidRPr="004C4DB5">
        <w:rPr>
          <w:szCs w:val="22"/>
        </w:rPr>
        <w:t>ga nende rakkude kasv peatub ning rakud surevad.</w:t>
      </w:r>
    </w:p>
    <w:p w14:paraId="72C81FBF" w14:textId="77777777" w:rsidR="00D23C5B" w:rsidRPr="004C4DB5" w:rsidRDefault="00D23C5B" w:rsidP="00D23C5B">
      <w:pPr>
        <w:rPr>
          <w:szCs w:val="22"/>
        </w:rPr>
      </w:pPr>
    </w:p>
    <w:p w14:paraId="0276E4FE" w14:textId="77777777" w:rsidR="00D23C5B" w:rsidRPr="004C4DB5" w:rsidRDefault="00D23C5B" w:rsidP="00D23C5B">
      <w:pPr>
        <w:rPr>
          <w:szCs w:val="22"/>
        </w:rPr>
      </w:pPr>
      <w:r w:rsidRPr="004C4DB5">
        <w:rPr>
          <w:szCs w:val="22"/>
        </w:rPr>
        <w:t>Arst võib määrata Herceptin’i rinnavähi raviks juhul, kui:</w:t>
      </w:r>
    </w:p>
    <w:p w14:paraId="263B8877" w14:textId="77777777" w:rsidR="00D23C5B" w:rsidRPr="004C4DB5" w:rsidRDefault="00D23C5B" w:rsidP="00D23C5B">
      <w:pPr>
        <w:ind w:left="600" w:hanging="600"/>
        <w:rPr>
          <w:szCs w:val="22"/>
        </w:rPr>
      </w:pPr>
      <w:r w:rsidRPr="004C4DB5">
        <w:sym w:font="Symbol" w:char="F0B7"/>
      </w:r>
      <w:r w:rsidRPr="004C4DB5">
        <w:rPr>
          <w:szCs w:val="22"/>
        </w:rPr>
        <w:tab/>
        <w:t>teil on varajases staadiumis rinnavähk kõrge HER2</w:t>
      </w:r>
      <w:r w:rsidR="00F4512D" w:rsidRPr="004C4DB5">
        <w:rPr>
          <w:szCs w:val="22"/>
        </w:rPr>
        <w:noBreakHyphen/>
      </w:r>
      <w:r w:rsidRPr="004C4DB5">
        <w:rPr>
          <w:szCs w:val="22"/>
        </w:rPr>
        <w:t>ks nimetatud valgu tasemega.</w:t>
      </w:r>
    </w:p>
    <w:p w14:paraId="54EF0CCE" w14:textId="77777777" w:rsidR="00D23C5B" w:rsidRPr="004C4DB5" w:rsidRDefault="00D23C5B" w:rsidP="00D23C5B">
      <w:pPr>
        <w:ind w:left="600" w:hanging="600"/>
        <w:rPr>
          <w:szCs w:val="22"/>
        </w:rPr>
      </w:pPr>
      <w:r w:rsidRPr="004C4DB5">
        <w:sym w:font="Symbol" w:char="F0B7"/>
      </w:r>
      <w:r w:rsidRPr="004C4DB5">
        <w:rPr>
          <w:szCs w:val="22"/>
        </w:rPr>
        <w:tab/>
        <w:t>teil on metastaatiline rinnavähk (rinnavähk, mis on levinud algkoldest kaugemale) kõrge HER2 tasemega. Herceptin’i võidakse määrata kombinatsioonis keemiaravi preparaatide paklitakseeli või dotsetakseeliga metastaatiline rinnavähi esmavaliku ravina või üksinda, kui teised raviskeemid ei ole olnud edukad. Samuti kasutatakse seda kombinatsioonis aromataasi inhibiitoriteks nimetatud ravimitega patsientidel, kellel on kõrge HER2 tase ja hormoonretseptor</w:t>
      </w:r>
      <w:r w:rsidR="009D2876" w:rsidRPr="004C4DB5">
        <w:rPr>
          <w:szCs w:val="22"/>
        </w:rPr>
        <w:t>-</w:t>
      </w:r>
      <w:r w:rsidRPr="004C4DB5">
        <w:rPr>
          <w:szCs w:val="22"/>
        </w:rPr>
        <w:t>positiivne metastaatiline rinnavähk (vähk, mis on tundlik naissuguhormoonide suhtes).</w:t>
      </w:r>
    </w:p>
    <w:p w14:paraId="71CB27EE" w14:textId="77777777" w:rsidR="00D23C5B" w:rsidRPr="004C4DB5" w:rsidRDefault="00D23C5B" w:rsidP="00D23C5B">
      <w:pPr>
        <w:ind w:right="-2"/>
      </w:pPr>
    </w:p>
    <w:p w14:paraId="19C7C149" w14:textId="77777777" w:rsidR="00D23C5B" w:rsidRPr="004C4DB5" w:rsidRDefault="00D23C5B" w:rsidP="00D23C5B">
      <w:pPr>
        <w:ind w:right="-2"/>
      </w:pPr>
    </w:p>
    <w:p w14:paraId="1F4ECFAF" w14:textId="77777777" w:rsidR="00D23C5B" w:rsidRPr="004C4DB5" w:rsidRDefault="00D23C5B" w:rsidP="00C66E79">
      <w:pPr>
        <w:keepNext/>
        <w:ind w:right="-2"/>
        <w:rPr>
          <w:b/>
          <w:szCs w:val="24"/>
        </w:rPr>
      </w:pPr>
      <w:r w:rsidRPr="004C4DB5">
        <w:rPr>
          <w:b/>
        </w:rPr>
        <w:t>2.</w:t>
      </w:r>
      <w:r w:rsidRPr="004C4DB5">
        <w:rPr>
          <w:b/>
        </w:rPr>
        <w:tab/>
        <w:t>Mida on vaja teada enne Herceptin’i manustamist</w:t>
      </w:r>
    </w:p>
    <w:p w14:paraId="2D822EF6" w14:textId="77777777" w:rsidR="00D23C5B" w:rsidRPr="004C4DB5" w:rsidRDefault="00D23C5B" w:rsidP="00C66E79">
      <w:pPr>
        <w:keepNext/>
        <w:numPr>
          <w:ilvl w:val="12"/>
          <w:numId w:val="0"/>
        </w:numPr>
        <w:outlineLvl w:val="0"/>
        <w:rPr>
          <w:i/>
          <w:szCs w:val="24"/>
        </w:rPr>
      </w:pPr>
    </w:p>
    <w:p w14:paraId="76506AA8" w14:textId="77777777" w:rsidR="00D23C5B" w:rsidRPr="004C4DB5" w:rsidRDefault="00D23C5B" w:rsidP="00C66E79">
      <w:pPr>
        <w:keepNext/>
        <w:numPr>
          <w:ilvl w:val="12"/>
          <w:numId w:val="0"/>
        </w:numPr>
        <w:rPr>
          <w:szCs w:val="22"/>
        </w:rPr>
      </w:pPr>
      <w:r w:rsidRPr="004C4DB5">
        <w:rPr>
          <w:b/>
          <w:szCs w:val="22"/>
        </w:rPr>
        <w:t>Herceptin’i</w:t>
      </w:r>
      <w:r w:rsidR="00A1009F" w:rsidRPr="004C4DB5">
        <w:rPr>
          <w:b/>
          <w:szCs w:val="22"/>
        </w:rPr>
        <w:t xml:space="preserve"> ei tohi kasutada</w:t>
      </w:r>
    </w:p>
    <w:p w14:paraId="0618A054" w14:textId="77777777" w:rsidR="00D23C5B" w:rsidRPr="004C4DB5" w:rsidRDefault="00D23C5B" w:rsidP="00D23C5B">
      <w:pPr>
        <w:ind w:left="567" w:hanging="567"/>
        <w:rPr>
          <w:szCs w:val="22"/>
        </w:rPr>
      </w:pPr>
      <w:r w:rsidRPr="004C4DB5">
        <w:sym w:font="Symbol" w:char="F0B7"/>
      </w:r>
      <w:r w:rsidRPr="004C4DB5">
        <w:tab/>
      </w:r>
      <w:r w:rsidR="00A1009F" w:rsidRPr="004C4DB5">
        <w:t xml:space="preserve">kui </w:t>
      </w:r>
      <w:r w:rsidRPr="004C4DB5">
        <w:rPr>
          <w:szCs w:val="22"/>
        </w:rPr>
        <w:t>olete trastuzumabi (Herceptin’i toimeaine), hiirevalgu või selle ravimi mis tahes koostisosade (loetletud lõigus</w:t>
      </w:r>
      <w:r w:rsidR="0040425D" w:rsidRPr="004C4DB5">
        <w:rPr>
          <w:szCs w:val="22"/>
        </w:rPr>
        <w:t> </w:t>
      </w:r>
      <w:r w:rsidRPr="004C4DB5">
        <w:rPr>
          <w:szCs w:val="22"/>
        </w:rPr>
        <w:t>6) suhtes allergiline.</w:t>
      </w:r>
    </w:p>
    <w:p w14:paraId="79CB5C34" w14:textId="77777777" w:rsidR="00D23C5B" w:rsidRPr="004C4DB5" w:rsidRDefault="00D23C5B" w:rsidP="00D23C5B">
      <w:pPr>
        <w:ind w:left="567" w:hanging="567"/>
        <w:rPr>
          <w:szCs w:val="22"/>
        </w:rPr>
      </w:pPr>
      <w:r w:rsidRPr="004C4DB5">
        <w:sym w:font="Symbol" w:char="F0B7"/>
      </w:r>
      <w:r w:rsidRPr="004C4DB5">
        <w:tab/>
      </w:r>
      <w:r w:rsidR="00A1009F" w:rsidRPr="004C4DB5">
        <w:t xml:space="preserve">kui </w:t>
      </w:r>
      <w:r w:rsidRPr="004C4DB5">
        <w:rPr>
          <w:szCs w:val="22"/>
        </w:rPr>
        <w:t>teil esineb rahuolekus kasvajast tingitud raskeid hingamishäireid või kui te vajate hapnikravi.</w:t>
      </w:r>
    </w:p>
    <w:p w14:paraId="099D1EBF" w14:textId="77777777" w:rsidR="00D23C5B" w:rsidRPr="004C4DB5" w:rsidRDefault="00D23C5B" w:rsidP="00D23C5B">
      <w:pPr>
        <w:numPr>
          <w:ilvl w:val="12"/>
          <w:numId w:val="0"/>
        </w:numPr>
        <w:ind w:left="567" w:hanging="567"/>
        <w:rPr>
          <w:szCs w:val="24"/>
        </w:rPr>
      </w:pPr>
    </w:p>
    <w:p w14:paraId="6BB12F92" w14:textId="77777777" w:rsidR="00D23C5B" w:rsidRPr="004C4DB5" w:rsidRDefault="00D23C5B" w:rsidP="00C66E79">
      <w:pPr>
        <w:keepNext/>
        <w:numPr>
          <w:ilvl w:val="12"/>
          <w:numId w:val="0"/>
        </w:numPr>
        <w:ind w:right="-2"/>
        <w:rPr>
          <w:b/>
          <w:szCs w:val="24"/>
        </w:rPr>
      </w:pPr>
      <w:r w:rsidRPr="004C4DB5">
        <w:rPr>
          <w:b/>
          <w:szCs w:val="24"/>
        </w:rPr>
        <w:t>Hoiatused ja ettevaatusabinõud</w:t>
      </w:r>
    </w:p>
    <w:p w14:paraId="077AD7FF" w14:textId="77777777" w:rsidR="00D23C5B" w:rsidRPr="004C4DB5" w:rsidRDefault="00D23C5B" w:rsidP="00C66E79">
      <w:pPr>
        <w:keepNext/>
        <w:numPr>
          <w:ilvl w:val="12"/>
          <w:numId w:val="0"/>
        </w:numPr>
        <w:rPr>
          <w:szCs w:val="24"/>
        </w:rPr>
      </w:pPr>
    </w:p>
    <w:p w14:paraId="0EBD111B" w14:textId="77777777" w:rsidR="00D23C5B" w:rsidRPr="004C4DB5" w:rsidRDefault="00D23C5B" w:rsidP="00D23C5B">
      <w:pPr>
        <w:rPr>
          <w:szCs w:val="22"/>
        </w:rPr>
      </w:pPr>
      <w:r w:rsidRPr="004C4DB5">
        <w:rPr>
          <w:szCs w:val="22"/>
        </w:rPr>
        <w:t xml:space="preserve">Arst kontrollib teid ravi ajal väga hoolikalt. </w:t>
      </w:r>
    </w:p>
    <w:p w14:paraId="0645E685" w14:textId="77777777" w:rsidR="00D23C5B" w:rsidRPr="004C4DB5" w:rsidRDefault="00D23C5B" w:rsidP="00D23C5B">
      <w:pPr>
        <w:rPr>
          <w:szCs w:val="22"/>
        </w:rPr>
      </w:pPr>
    </w:p>
    <w:p w14:paraId="42A92826" w14:textId="77777777" w:rsidR="00D23C5B" w:rsidRPr="004C4DB5" w:rsidRDefault="00D23C5B" w:rsidP="00C66E79">
      <w:pPr>
        <w:keepNext/>
        <w:rPr>
          <w:b/>
          <w:szCs w:val="22"/>
        </w:rPr>
      </w:pPr>
      <w:r w:rsidRPr="004C4DB5">
        <w:rPr>
          <w:b/>
          <w:szCs w:val="22"/>
        </w:rPr>
        <w:t>Südamekontroll</w:t>
      </w:r>
    </w:p>
    <w:p w14:paraId="6E761D9B" w14:textId="77777777" w:rsidR="00D23C5B" w:rsidRPr="004C4DB5" w:rsidRDefault="00D23C5B" w:rsidP="00D23C5B">
      <w:pPr>
        <w:rPr>
          <w:szCs w:val="22"/>
        </w:rPr>
      </w:pPr>
      <w:r w:rsidRPr="004C4DB5">
        <w:rPr>
          <w:szCs w:val="22"/>
        </w:rPr>
        <w:t>Ravi Herceptin’iga üksinda või koos taksaaniga võib kahjustada südant, eriti kui olete kunagi kasutanud antratsükliini (taksaanid ja antratsükliinid on kaks teist tüüpi vähiravimit). Kahjustus võib olla mõõdukas kuni raske ning lõppeda surmaga. Seetõttu kontrollitakse teie südametegevust enne ravi, ravi ajal</w:t>
      </w:r>
      <w:r w:rsidR="0031402C" w:rsidRPr="004C4DB5">
        <w:rPr>
          <w:szCs w:val="22"/>
        </w:rPr>
        <w:t xml:space="preserve"> Herceptin’iga</w:t>
      </w:r>
      <w:r w:rsidRPr="004C4DB5">
        <w:rPr>
          <w:szCs w:val="22"/>
        </w:rPr>
        <w:t xml:space="preserve"> (iga kolme kuu järel) ja pärast ravi (kahe kuni viie aasta vältel). Kui teil tekivad südamepuudulikkuse nähud (st süda ei ole võimeline piisavalt verd pumpama), kontrollitakse </w:t>
      </w:r>
      <w:r w:rsidRPr="004C4DB5">
        <w:rPr>
          <w:szCs w:val="22"/>
        </w:rPr>
        <w:lastRenderedPageBreak/>
        <w:t>teie südametegevust sagedamini (iga kuue kuni kaheksa nädala järel), te võite saada südamepuudulikkuse ravi või osutub vajalikuks ravi lõpetamine</w:t>
      </w:r>
      <w:r w:rsidR="0031402C" w:rsidRPr="004C4DB5">
        <w:rPr>
          <w:szCs w:val="22"/>
        </w:rPr>
        <w:t xml:space="preserve"> Herceptin’iga</w:t>
      </w:r>
      <w:r w:rsidRPr="004C4DB5">
        <w:rPr>
          <w:szCs w:val="22"/>
        </w:rPr>
        <w:t>.</w:t>
      </w:r>
    </w:p>
    <w:p w14:paraId="445AC16A" w14:textId="77777777" w:rsidR="00D23C5B" w:rsidRPr="004C4DB5" w:rsidRDefault="00D23C5B" w:rsidP="00D23C5B">
      <w:pPr>
        <w:rPr>
          <w:szCs w:val="22"/>
        </w:rPr>
      </w:pPr>
    </w:p>
    <w:p w14:paraId="68BACDF5" w14:textId="77777777" w:rsidR="00D23C5B" w:rsidRPr="004C4DB5" w:rsidRDefault="00D23C5B" w:rsidP="00C66E79">
      <w:pPr>
        <w:keepNext/>
        <w:rPr>
          <w:b/>
          <w:szCs w:val="22"/>
        </w:rPr>
      </w:pPr>
      <w:r w:rsidRPr="004C4DB5">
        <w:rPr>
          <w:b/>
          <w:szCs w:val="22"/>
        </w:rPr>
        <w:t>Enne Herceptin’i manustamist pidage nõu oma arsti, apteekri või meditsiiniõega:</w:t>
      </w:r>
    </w:p>
    <w:p w14:paraId="617C10A9" w14:textId="77777777" w:rsidR="00D23C5B" w:rsidRPr="004C4DB5" w:rsidRDefault="00D23C5B" w:rsidP="00D23C5B">
      <w:pPr>
        <w:ind w:left="540" w:hanging="540"/>
      </w:pPr>
      <w:r w:rsidRPr="004C4DB5">
        <w:sym w:font="Symbol" w:char="F0B7"/>
      </w:r>
      <w:r w:rsidRPr="004C4DB5">
        <w:tab/>
      </w:r>
      <w:r w:rsidR="002756D2" w:rsidRPr="004C4DB5">
        <w:t xml:space="preserve">kui </w:t>
      </w:r>
      <w:r w:rsidRPr="004C4DB5">
        <w:t xml:space="preserve">teil on esinenud südamepuudulikkust, südame isheemiatõbe, südameklappide haigust (südamekahinad), kõrget vererõhku või kui te olete kasutanud või kasutate praegu mõnda vererõhku langetavat ravimit. </w:t>
      </w:r>
    </w:p>
    <w:p w14:paraId="6F98095F" w14:textId="77777777" w:rsidR="00D23C5B" w:rsidRPr="004C4DB5" w:rsidRDefault="00D23C5B" w:rsidP="00D23C5B">
      <w:pPr>
        <w:ind w:left="540" w:hanging="540"/>
      </w:pPr>
      <w:r w:rsidRPr="004C4DB5">
        <w:sym w:font="Symbol" w:char="F0B7"/>
      </w:r>
      <w:r w:rsidRPr="004C4DB5">
        <w:tab/>
      </w:r>
      <w:r w:rsidR="002756D2" w:rsidRPr="004C4DB5">
        <w:t xml:space="preserve">kui </w:t>
      </w:r>
      <w:r w:rsidRPr="004C4DB5">
        <w:t>te olete kunagi saanud või kasutate praegu ravimit nimetusega doksorubitsiin või epirubitsiin (vähiravimid). Need ravimid (või ükskõik millised teised antratsükliinid) võivad kahjustada südamelihast ja suurendada südameprobleemide tekke riski Herceptin</w:t>
      </w:r>
      <w:r w:rsidR="0031402C" w:rsidRPr="004C4DB5">
        <w:t xml:space="preserve">’i </w:t>
      </w:r>
      <w:r w:rsidRPr="004C4DB5">
        <w:t>ravi ajal.</w:t>
      </w:r>
    </w:p>
    <w:p w14:paraId="36AC6385" w14:textId="77777777" w:rsidR="00D23C5B" w:rsidRPr="004C4DB5" w:rsidRDefault="00D23C5B" w:rsidP="00D23C5B">
      <w:pPr>
        <w:ind w:left="540" w:hanging="540"/>
        <w:rPr>
          <w:szCs w:val="22"/>
        </w:rPr>
      </w:pPr>
      <w:r w:rsidRPr="004C4DB5">
        <w:sym w:font="Symbol" w:char="F0B7"/>
      </w:r>
      <w:r w:rsidRPr="004C4DB5">
        <w:tab/>
      </w:r>
      <w:r w:rsidR="002756D2" w:rsidRPr="004C4DB5">
        <w:t xml:space="preserve">kui </w:t>
      </w:r>
      <w:r w:rsidRPr="004C4DB5">
        <w:t>teil esineb hingeldust, eriti kui te kasutate praegu taksaani. Herceptin võib põhjustada hingamisraskust, eriti ravi alguses. See võib olla tõsisem, kui teil juba esineb hingeldust.</w:t>
      </w:r>
      <w:r w:rsidRPr="004C4DB5">
        <w:rPr>
          <w:szCs w:val="22"/>
        </w:rPr>
        <w:t xml:space="preserve"> Herceptin’i manustamisega seoses on väga harva esinenud surmajuhtumeid patsientide seas, kellel esines tõsiseid hingamishäireid enne ravi alustamist.</w:t>
      </w:r>
    </w:p>
    <w:p w14:paraId="0E72AF46" w14:textId="77777777" w:rsidR="00D23C5B" w:rsidRPr="004C4DB5" w:rsidRDefault="00D23C5B" w:rsidP="00D23C5B">
      <w:pPr>
        <w:ind w:left="540" w:hanging="540"/>
        <w:rPr>
          <w:szCs w:val="22"/>
        </w:rPr>
      </w:pPr>
      <w:r w:rsidRPr="004C4DB5">
        <w:sym w:font="Symbol" w:char="F0B7"/>
      </w:r>
      <w:r w:rsidRPr="004C4DB5">
        <w:tab/>
      </w:r>
      <w:r w:rsidR="002756D2" w:rsidRPr="004C4DB5">
        <w:t xml:space="preserve">kui </w:t>
      </w:r>
      <w:r w:rsidRPr="004C4DB5">
        <w:t>te olete kunagi saanud mõnda muud vähiravi.</w:t>
      </w:r>
    </w:p>
    <w:p w14:paraId="60BACE9E" w14:textId="77777777" w:rsidR="00D23C5B" w:rsidRPr="004C4DB5" w:rsidRDefault="00D23C5B" w:rsidP="00D23C5B">
      <w:pPr>
        <w:ind w:left="540" w:hanging="540"/>
      </w:pPr>
    </w:p>
    <w:p w14:paraId="79957A75" w14:textId="77777777" w:rsidR="00D23C5B" w:rsidRPr="004C4DB5" w:rsidRDefault="00D23C5B" w:rsidP="00D23C5B">
      <w:pPr>
        <w:rPr>
          <w:szCs w:val="22"/>
        </w:rPr>
      </w:pPr>
      <w:r w:rsidRPr="004C4DB5">
        <w:rPr>
          <w:szCs w:val="22"/>
        </w:rPr>
        <w:t>Kui te saate Herceptin’i koos mõne teise vähiravimiga, nagu paklitakseel, dotsetakseel, aromataasi inhibiitor, karboplatiin või tsisplatiin, peate lugema ka nende ravimite pakendi infolehti.</w:t>
      </w:r>
    </w:p>
    <w:p w14:paraId="7687CC64" w14:textId="77777777" w:rsidR="00D23C5B" w:rsidRPr="004C4DB5" w:rsidRDefault="00D23C5B" w:rsidP="00D23C5B">
      <w:pPr>
        <w:numPr>
          <w:ilvl w:val="12"/>
          <w:numId w:val="0"/>
        </w:numPr>
        <w:rPr>
          <w:szCs w:val="22"/>
        </w:rPr>
      </w:pPr>
    </w:p>
    <w:p w14:paraId="52B91C20" w14:textId="77777777" w:rsidR="00D23C5B" w:rsidRPr="004C4DB5" w:rsidRDefault="00D23C5B" w:rsidP="00C66E79">
      <w:pPr>
        <w:keepNext/>
        <w:numPr>
          <w:ilvl w:val="12"/>
          <w:numId w:val="0"/>
        </w:numPr>
        <w:rPr>
          <w:szCs w:val="24"/>
        </w:rPr>
      </w:pPr>
      <w:r w:rsidRPr="004C4DB5">
        <w:rPr>
          <w:b/>
          <w:szCs w:val="24"/>
        </w:rPr>
        <w:t>Lapsed ja noorukid</w:t>
      </w:r>
    </w:p>
    <w:p w14:paraId="2278E4F3" w14:textId="77777777" w:rsidR="00D23C5B" w:rsidRPr="004C4DB5" w:rsidRDefault="00D23C5B" w:rsidP="00D23C5B">
      <w:pPr>
        <w:rPr>
          <w:szCs w:val="22"/>
        </w:rPr>
      </w:pPr>
      <w:r w:rsidRPr="004C4DB5">
        <w:rPr>
          <w:szCs w:val="22"/>
        </w:rPr>
        <w:t>Herceptin’i ei soovitata kasutada ühelgi alla 18</w:t>
      </w:r>
      <w:r w:rsidR="00DB07E2" w:rsidRPr="004C4DB5">
        <w:rPr>
          <w:szCs w:val="22"/>
        </w:rPr>
        <w:noBreakHyphen/>
      </w:r>
      <w:r w:rsidRPr="004C4DB5">
        <w:rPr>
          <w:szCs w:val="22"/>
        </w:rPr>
        <w:t>aastasel isikul.</w:t>
      </w:r>
    </w:p>
    <w:p w14:paraId="12F3F248" w14:textId="77777777" w:rsidR="00D23C5B" w:rsidRPr="004C4DB5" w:rsidRDefault="00D23C5B" w:rsidP="00D23C5B">
      <w:pPr>
        <w:numPr>
          <w:ilvl w:val="12"/>
          <w:numId w:val="0"/>
        </w:numPr>
        <w:rPr>
          <w:szCs w:val="24"/>
        </w:rPr>
      </w:pPr>
    </w:p>
    <w:p w14:paraId="33A269E2" w14:textId="77777777" w:rsidR="00D23C5B" w:rsidRPr="004C4DB5" w:rsidRDefault="00D23C5B" w:rsidP="00C66E79">
      <w:pPr>
        <w:keepNext/>
        <w:numPr>
          <w:ilvl w:val="12"/>
          <w:numId w:val="0"/>
        </w:numPr>
        <w:ind w:right="-2"/>
        <w:rPr>
          <w:b/>
          <w:szCs w:val="24"/>
        </w:rPr>
      </w:pPr>
      <w:r w:rsidRPr="004C4DB5">
        <w:rPr>
          <w:b/>
          <w:szCs w:val="24"/>
        </w:rPr>
        <w:t>Muud ravimid ja Herceptin</w:t>
      </w:r>
    </w:p>
    <w:p w14:paraId="78C4BFA4" w14:textId="77777777" w:rsidR="00D23C5B" w:rsidRPr="004C4DB5" w:rsidRDefault="00D23C5B" w:rsidP="00D23C5B">
      <w:pPr>
        <w:numPr>
          <w:ilvl w:val="12"/>
          <w:numId w:val="0"/>
        </w:numPr>
        <w:ind w:right="-2"/>
        <w:rPr>
          <w:szCs w:val="24"/>
        </w:rPr>
      </w:pPr>
      <w:r w:rsidRPr="004C4DB5">
        <w:rPr>
          <w:szCs w:val="24"/>
        </w:rPr>
        <w:t>Teatage oma arstile, apteekrile või meditsiiniõele, kui te võtate, olete hiljuti võtnud või kavatsete võtta mis tahes muid ravimeid.</w:t>
      </w:r>
    </w:p>
    <w:p w14:paraId="2EF8EDCA" w14:textId="77777777" w:rsidR="00D23C5B" w:rsidRPr="004C4DB5" w:rsidRDefault="00D23C5B" w:rsidP="00D23C5B">
      <w:pPr>
        <w:numPr>
          <w:ilvl w:val="12"/>
          <w:numId w:val="0"/>
        </w:numPr>
        <w:ind w:right="-2"/>
        <w:rPr>
          <w:szCs w:val="24"/>
        </w:rPr>
      </w:pPr>
    </w:p>
    <w:p w14:paraId="1EC737ED" w14:textId="77777777" w:rsidR="00D23C5B" w:rsidRPr="004C4DB5" w:rsidRDefault="00D23C5B" w:rsidP="00D23C5B">
      <w:pPr>
        <w:rPr>
          <w:szCs w:val="22"/>
        </w:rPr>
      </w:pPr>
      <w:r w:rsidRPr="004C4DB5">
        <w:rPr>
          <w:szCs w:val="22"/>
        </w:rPr>
        <w:t>Herceptin’i täielikuks eritumiseks organismist võib kuluda kuni seitse kuud. Seetõttu peate ükskõik millise uue ravimi kasutuselevõtmisel kuni 7 kuu jooksul ravijärgselt teavitama eelnevast Herceptin</w:t>
      </w:r>
      <w:r w:rsidR="0031402C" w:rsidRPr="004C4DB5">
        <w:rPr>
          <w:szCs w:val="22"/>
        </w:rPr>
        <w:t xml:space="preserve">’i </w:t>
      </w:r>
      <w:r w:rsidRPr="004C4DB5">
        <w:rPr>
          <w:szCs w:val="22"/>
        </w:rPr>
        <w:t>ravist oma arsti, apteekrit või meditsiiniõde.</w:t>
      </w:r>
    </w:p>
    <w:p w14:paraId="5BB934E5" w14:textId="77777777" w:rsidR="00D23C5B" w:rsidRPr="004C4DB5" w:rsidRDefault="00D23C5B" w:rsidP="00D23C5B">
      <w:pPr>
        <w:numPr>
          <w:ilvl w:val="12"/>
          <w:numId w:val="0"/>
        </w:numPr>
        <w:ind w:right="-2"/>
        <w:rPr>
          <w:szCs w:val="24"/>
        </w:rPr>
      </w:pPr>
    </w:p>
    <w:p w14:paraId="6B2F1F10" w14:textId="2C78A20B" w:rsidR="00D23C5B" w:rsidRPr="004C4DB5" w:rsidRDefault="00D23C5B" w:rsidP="00C66E79">
      <w:pPr>
        <w:keepNext/>
        <w:numPr>
          <w:ilvl w:val="12"/>
          <w:numId w:val="0"/>
        </w:numPr>
        <w:ind w:right="-2"/>
        <w:rPr>
          <w:b/>
          <w:szCs w:val="24"/>
        </w:rPr>
      </w:pPr>
      <w:r w:rsidRPr="004C4DB5">
        <w:rPr>
          <w:b/>
          <w:szCs w:val="24"/>
        </w:rPr>
        <w:t>Rasedus</w:t>
      </w:r>
      <w:r w:rsidR="00021220">
        <w:rPr>
          <w:b/>
          <w:szCs w:val="24"/>
        </w:rPr>
        <w:t xml:space="preserve"> ja imetamine</w:t>
      </w:r>
    </w:p>
    <w:p w14:paraId="09C79BE8" w14:textId="77777777" w:rsidR="00D23C5B" w:rsidRPr="004C4DB5" w:rsidRDefault="00D23C5B" w:rsidP="00C66E79">
      <w:pPr>
        <w:ind w:left="567" w:hanging="567"/>
        <w:rPr>
          <w:szCs w:val="22"/>
        </w:rPr>
      </w:pPr>
      <w:r w:rsidRPr="004C4DB5">
        <w:rPr>
          <w:b/>
        </w:rPr>
        <w:sym w:font="Symbol" w:char="F0B7"/>
      </w:r>
      <w:r w:rsidRPr="004C4DB5">
        <w:rPr>
          <w:b/>
        </w:rPr>
        <w:tab/>
      </w:r>
      <w:r w:rsidRPr="004C4DB5">
        <w:rPr>
          <w:szCs w:val="24"/>
        </w:rPr>
        <w:t>Kui te olete rase, arvate end olevat rase või kavatsete rasestuda, pidage enne selle ravimi kasutamist nõu oma arsti, apteekri või meditsiiniõega.</w:t>
      </w:r>
    </w:p>
    <w:p w14:paraId="49B4C6C2" w14:textId="77777777" w:rsidR="00D23C5B" w:rsidRPr="004C4DB5" w:rsidRDefault="00D23C5B" w:rsidP="00C66E79">
      <w:pPr>
        <w:ind w:left="567" w:hanging="567"/>
        <w:rPr>
          <w:szCs w:val="22"/>
        </w:rPr>
      </w:pPr>
      <w:r w:rsidRPr="004C4DB5">
        <w:rPr>
          <w:b/>
        </w:rPr>
        <w:sym w:font="Symbol" w:char="F0B7"/>
      </w:r>
      <w:r w:rsidRPr="004C4DB5">
        <w:rPr>
          <w:b/>
        </w:rPr>
        <w:tab/>
      </w:r>
      <w:r w:rsidRPr="004C4DB5">
        <w:rPr>
          <w:szCs w:val="22"/>
        </w:rPr>
        <w:t>Te peate ravi ajal</w:t>
      </w:r>
      <w:r w:rsidR="0031402C" w:rsidRPr="004C4DB5">
        <w:rPr>
          <w:szCs w:val="22"/>
        </w:rPr>
        <w:t xml:space="preserve"> Herceptin’iga</w:t>
      </w:r>
      <w:r w:rsidRPr="004C4DB5">
        <w:rPr>
          <w:szCs w:val="22"/>
        </w:rPr>
        <w:t xml:space="preserve"> ja vähemalt 7 kuu jooksul pärast ravi lõppu kasutama tõhusaid rasestumisvastaseid vahendeid.</w:t>
      </w:r>
    </w:p>
    <w:p w14:paraId="3739D226" w14:textId="77777777" w:rsidR="00D23C5B" w:rsidRPr="004C4DB5" w:rsidRDefault="00D23C5B" w:rsidP="00D23C5B">
      <w:pPr>
        <w:rPr>
          <w:szCs w:val="22"/>
        </w:rPr>
      </w:pPr>
      <w:r w:rsidRPr="004C4DB5">
        <w:rPr>
          <w:szCs w:val="22"/>
        </w:rPr>
        <w:t>Arst teavitab teid Herceptin’i rasedusaegse kasutamisega kaasnevatest ohtudest ja oodatavast kasust. Herceptin’i saavatel rasedatel on väga harvadel juhtudel täheldatud lootevee hulga vähenemist, mis ümbritseb arenevat last emakas. See seisund võib olla emakas olevale lapsele ohtlik ning seda on seostatud loote surmaga lõppeva kopsude arenguhäirega.</w:t>
      </w:r>
    </w:p>
    <w:p w14:paraId="403FD532" w14:textId="77777777" w:rsidR="00D23C5B" w:rsidRPr="004C4DB5" w:rsidRDefault="00D23C5B" w:rsidP="00D23C5B">
      <w:pPr>
        <w:numPr>
          <w:ilvl w:val="12"/>
          <w:numId w:val="0"/>
        </w:numPr>
        <w:ind w:right="-2"/>
        <w:rPr>
          <w:szCs w:val="22"/>
        </w:rPr>
      </w:pPr>
    </w:p>
    <w:p w14:paraId="7222A114" w14:textId="77777777" w:rsidR="00D23C5B" w:rsidRPr="004C4DB5" w:rsidRDefault="00D23C5B" w:rsidP="00D23C5B">
      <w:pPr>
        <w:rPr>
          <w:szCs w:val="22"/>
        </w:rPr>
      </w:pPr>
      <w:r w:rsidRPr="004C4DB5">
        <w:rPr>
          <w:szCs w:val="22"/>
        </w:rPr>
        <w:t>Ravi ajal Herceptin’iga ja kuni 7 kuud pärast viimast annust ei tohi last rinnaga toita, sest Herceptin võib rinnapiima kaudu jõuda lapseni.</w:t>
      </w:r>
    </w:p>
    <w:p w14:paraId="358A6EAF" w14:textId="77777777" w:rsidR="00D23C5B" w:rsidRPr="004C4DB5" w:rsidRDefault="00D23C5B" w:rsidP="00D23C5B">
      <w:pPr>
        <w:rPr>
          <w:szCs w:val="22"/>
        </w:rPr>
      </w:pPr>
    </w:p>
    <w:p w14:paraId="1AC4F124" w14:textId="77777777" w:rsidR="00D23C5B" w:rsidRPr="004C4DB5" w:rsidRDefault="00D23C5B" w:rsidP="00D23C5B">
      <w:pPr>
        <w:rPr>
          <w:szCs w:val="22"/>
        </w:rPr>
      </w:pPr>
      <w:r w:rsidRPr="004C4DB5">
        <w:t>Enne ükskõik millise ravimi kasutamist pidage nõu oma arsti, apteekri või meditsiiniõega.</w:t>
      </w:r>
    </w:p>
    <w:p w14:paraId="1063A316" w14:textId="77777777" w:rsidR="00D23C5B" w:rsidRPr="004C4DB5" w:rsidRDefault="00D23C5B" w:rsidP="00D23C5B">
      <w:pPr>
        <w:numPr>
          <w:ilvl w:val="12"/>
          <w:numId w:val="0"/>
        </w:numPr>
        <w:rPr>
          <w:szCs w:val="24"/>
        </w:rPr>
      </w:pPr>
    </w:p>
    <w:p w14:paraId="59742E86" w14:textId="77777777" w:rsidR="00D23C5B" w:rsidRPr="004C4DB5" w:rsidRDefault="00D23C5B" w:rsidP="00C66E79">
      <w:pPr>
        <w:keepNext/>
        <w:numPr>
          <w:ilvl w:val="12"/>
          <w:numId w:val="0"/>
        </w:numPr>
        <w:outlineLvl w:val="0"/>
      </w:pPr>
      <w:r w:rsidRPr="004C4DB5">
        <w:rPr>
          <w:b/>
        </w:rPr>
        <w:t>Autojuhtimine ja masinatega töötamine</w:t>
      </w:r>
    </w:p>
    <w:p w14:paraId="5929B8F9" w14:textId="77777777" w:rsidR="00D23C5B" w:rsidRPr="004C4DB5" w:rsidRDefault="00D23C5B" w:rsidP="00D23C5B">
      <w:pPr>
        <w:rPr>
          <w:szCs w:val="22"/>
        </w:rPr>
      </w:pPr>
      <w:r w:rsidRPr="004C4DB5">
        <w:rPr>
          <w:szCs w:val="22"/>
        </w:rPr>
        <w:t xml:space="preserve">Herceptin võib mõjutada autojuhtimise ja masinate töötamise võimet. </w:t>
      </w:r>
      <w:r w:rsidR="005A119D" w:rsidRPr="004C4DB5">
        <w:rPr>
          <w:szCs w:val="22"/>
        </w:rPr>
        <w:t>K</w:t>
      </w:r>
      <w:r w:rsidRPr="004C4DB5">
        <w:rPr>
          <w:szCs w:val="22"/>
        </w:rPr>
        <w:t>ui teil tekivad ravi ajal sümptomid</w:t>
      </w:r>
      <w:r w:rsidR="00CB16AC" w:rsidRPr="004C4DB5">
        <w:rPr>
          <w:szCs w:val="22"/>
        </w:rPr>
        <w:t>,</w:t>
      </w:r>
      <w:r w:rsidRPr="004C4DB5">
        <w:rPr>
          <w:szCs w:val="22"/>
        </w:rPr>
        <w:t xml:space="preserve"> nagu </w:t>
      </w:r>
      <w:r w:rsidR="00CB16AC" w:rsidRPr="004C4DB5">
        <w:rPr>
          <w:szCs w:val="22"/>
        </w:rPr>
        <w:t xml:space="preserve">pearinglus, unisus, </w:t>
      </w:r>
      <w:r w:rsidRPr="004C4DB5">
        <w:rPr>
          <w:szCs w:val="22"/>
        </w:rPr>
        <w:t>külmavärinad või palavik, peate hoiduma autojuhtimisest või masinatega töötamisest seni, kuni need nähud on kadunud.</w:t>
      </w:r>
    </w:p>
    <w:p w14:paraId="30AA10AF" w14:textId="77777777" w:rsidR="00D23C5B" w:rsidRPr="004C4DB5" w:rsidRDefault="00D23C5B" w:rsidP="00D23C5B">
      <w:pPr>
        <w:numPr>
          <w:ilvl w:val="12"/>
          <w:numId w:val="0"/>
        </w:numPr>
        <w:ind w:right="-2"/>
      </w:pPr>
    </w:p>
    <w:p w14:paraId="074ED674" w14:textId="4A0A32B5" w:rsidR="00CB16AC" w:rsidRPr="004C4DB5" w:rsidRDefault="0004781F" w:rsidP="00CB16AC">
      <w:pPr>
        <w:keepNext/>
        <w:rPr>
          <w:b/>
          <w:bCs/>
          <w:szCs w:val="22"/>
        </w:rPr>
      </w:pPr>
      <w:r w:rsidRPr="004C4DB5">
        <w:rPr>
          <w:b/>
          <w:bCs/>
          <w:szCs w:val="22"/>
        </w:rPr>
        <w:t>H</w:t>
      </w:r>
      <w:r w:rsidR="00313FB8" w:rsidRPr="004C4DB5">
        <w:rPr>
          <w:b/>
          <w:bCs/>
          <w:szCs w:val="22"/>
        </w:rPr>
        <w:t>erceptin sisaldab n</w:t>
      </w:r>
      <w:r w:rsidR="00CB16AC" w:rsidRPr="004C4DB5">
        <w:rPr>
          <w:b/>
          <w:bCs/>
          <w:szCs w:val="22"/>
        </w:rPr>
        <w:t>aatrium</w:t>
      </w:r>
      <w:r w:rsidR="00313FB8" w:rsidRPr="004C4DB5">
        <w:rPr>
          <w:b/>
          <w:bCs/>
          <w:szCs w:val="22"/>
        </w:rPr>
        <w:t>i</w:t>
      </w:r>
    </w:p>
    <w:p w14:paraId="7685E18D" w14:textId="04482698" w:rsidR="00CB16AC" w:rsidRPr="004C4DB5" w:rsidRDefault="0004781F" w:rsidP="00CB16AC">
      <w:pPr>
        <w:rPr>
          <w:szCs w:val="22"/>
        </w:rPr>
      </w:pPr>
      <w:r w:rsidRPr="004C4DB5">
        <w:rPr>
          <w:szCs w:val="22"/>
        </w:rPr>
        <w:t xml:space="preserve">Herceptin </w:t>
      </w:r>
      <w:r w:rsidR="00CB16AC" w:rsidRPr="004C4DB5">
        <w:rPr>
          <w:szCs w:val="22"/>
        </w:rPr>
        <w:t xml:space="preserve">sisaldab vähem kui 1 mmol </w:t>
      </w:r>
      <w:r w:rsidR="00E64826" w:rsidRPr="004C4DB5">
        <w:rPr>
          <w:szCs w:val="22"/>
        </w:rPr>
        <w:t xml:space="preserve">(23 mg) </w:t>
      </w:r>
      <w:r w:rsidR="00CB16AC" w:rsidRPr="004C4DB5">
        <w:rPr>
          <w:szCs w:val="22"/>
        </w:rPr>
        <w:t>naatriumi annuses, see tähendab põhimõtteliselt „naatriumivaba“.</w:t>
      </w:r>
    </w:p>
    <w:p w14:paraId="24E792BF" w14:textId="77777777" w:rsidR="00282A15" w:rsidRPr="004C4DB5" w:rsidRDefault="00282A15" w:rsidP="00CB16AC">
      <w:pPr>
        <w:rPr>
          <w:szCs w:val="22"/>
        </w:rPr>
      </w:pPr>
    </w:p>
    <w:p w14:paraId="132D8DA4" w14:textId="37444775" w:rsidR="0004781F" w:rsidRPr="004C4DB5" w:rsidRDefault="0004781F" w:rsidP="00650363">
      <w:pPr>
        <w:keepNext/>
        <w:keepLines/>
        <w:tabs>
          <w:tab w:val="left" w:pos="709"/>
        </w:tabs>
        <w:rPr>
          <w:rFonts w:eastAsia="SimSun"/>
        </w:rPr>
      </w:pPr>
      <w:r w:rsidRPr="004C4DB5">
        <w:rPr>
          <w:b/>
          <w:bCs/>
        </w:rPr>
        <w:lastRenderedPageBreak/>
        <w:t>Herceptin sisaldab polüsorbaati</w:t>
      </w:r>
    </w:p>
    <w:p w14:paraId="4301C85F" w14:textId="1189096C" w:rsidR="0004781F" w:rsidRPr="004C4DB5" w:rsidRDefault="0004781F" w:rsidP="0004781F">
      <w:pPr>
        <w:rPr>
          <w:szCs w:val="22"/>
        </w:rPr>
      </w:pPr>
      <w:r w:rsidRPr="004C4DB5">
        <w:t>Herceptin sisaldab 2,0</w:t>
      </w:r>
      <w:r w:rsidR="00A46177" w:rsidRPr="004C4DB5">
        <w:t> </w:t>
      </w:r>
      <w:r w:rsidRPr="004C4DB5">
        <w:t>mg polüsorbaat</w:t>
      </w:r>
      <w:r w:rsidR="00A46177" w:rsidRPr="004C4DB5">
        <w:t> </w:t>
      </w:r>
      <w:r w:rsidRPr="004C4DB5">
        <w:t>20</w:t>
      </w:r>
      <w:r w:rsidR="00542862">
        <w:t xml:space="preserve"> ühes</w:t>
      </w:r>
      <w:r w:rsidR="00542862" w:rsidRPr="004C4DB5">
        <w:t xml:space="preserve"> 600 mg/5</w:t>
      </w:r>
      <w:r w:rsidR="00542862">
        <w:t> </w:t>
      </w:r>
      <w:r w:rsidR="00542862" w:rsidRPr="004C4DB5">
        <w:t>ml viaalis</w:t>
      </w:r>
      <w:r w:rsidRPr="004C4DB5">
        <w:t>, mis vastab 0,4</w:t>
      </w:r>
      <w:r w:rsidR="00A46177" w:rsidRPr="004C4DB5">
        <w:t> </w:t>
      </w:r>
      <w:r w:rsidRPr="004C4DB5">
        <w:t>mg/ml. Polüsorbaa</w:t>
      </w:r>
      <w:r w:rsidR="00CB04CA">
        <w:t>did</w:t>
      </w:r>
      <w:r w:rsidRPr="004C4DB5">
        <w:t xml:space="preserve"> või</w:t>
      </w:r>
      <w:r w:rsidR="00CB04CA">
        <w:t>vad</w:t>
      </w:r>
      <w:r w:rsidRPr="004C4DB5">
        <w:t xml:space="preserve"> põhjustada allergilisi reaktsioone. Tea</w:t>
      </w:r>
      <w:r w:rsidR="00542862">
        <w:t>vi</w:t>
      </w:r>
      <w:r w:rsidRPr="004C4DB5">
        <w:t>tage oma arsti, kui teil on teadaolevaid allergiaid.</w:t>
      </w:r>
    </w:p>
    <w:p w14:paraId="092ACE05" w14:textId="77777777" w:rsidR="00CB16AC" w:rsidRPr="004C4DB5" w:rsidRDefault="00CB16AC" w:rsidP="00CB16AC">
      <w:pPr>
        <w:rPr>
          <w:szCs w:val="22"/>
        </w:rPr>
      </w:pPr>
    </w:p>
    <w:p w14:paraId="4A2E4997" w14:textId="77777777" w:rsidR="00D23C5B" w:rsidRPr="004C4DB5" w:rsidRDefault="00D23C5B" w:rsidP="00D23C5B">
      <w:pPr>
        <w:numPr>
          <w:ilvl w:val="12"/>
          <w:numId w:val="0"/>
        </w:numPr>
        <w:ind w:right="-2"/>
      </w:pPr>
    </w:p>
    <w:p w14:paraId="6CCA1366" w14:textId="77777777" w:rsidR="00D23C5B" w:rsidRPr="004C4DB5" w:rsidRDefault="00D23C5B" w:rsidP="00D23C5B">
      <w:pPr>
        <w:keepNext/>
        <w:keepLines/>
        <w:ind w:right="-2"/>
        <w:rPr>
          <w:b/>
        </w:rPr>
      </w:pPr>
      <w:r w:rsidRPr="004C4DB5">
        <w:rPr>
          <w:b/>
        </w:rPr>
        <w:t>3.</w:t>
      </w:r>
      <w:r w:rsidRPr="004C4DB5">
        <w:rPr>
          <w:b/>
        </w:rPr>
        <w:tab/>
        <w:t>Kuidas Herceptin’i manustatakse</w:t>
      </w:r>
    </w:p>
    <w:p w14:paraId="1F571F53" w14:textId="77777777" w:rsidR="00D23C5B" w:rsidRPr="004C4DB5" w:rsidRDefault="00D23C5B" w:rsidP="00D23C5B">
      <w:pPr>
        <w:keepNext/>
        <w:keepLines/>
        <w:numPr>
          <w:ilvl w:val="12"/>
          <w:numId w:val="0"/>
        </w:numPr>
        <w:ind w:right="-2"/>
        <w:rPr>
          <w:i/>
          <w:szCs w:val="24"/>
        </w:rPr>
      </w:pPr>
    </w:p>
    <w:p w14:paraId="6C5982F3" w14:textId="77777777" w:rsidR="00D23C5B" w:rsidRPr="004C4DB5" w:rsidRDefault="00D23C5B" w:rsidP="00C66E79">
      <w:pPr>
        <w:rPr>
          <w:szCs w:val="22"/>
        </w:rPr>
      </w:pPr>
      <w:r w:rsidRPr="004C4DB5">
        <w:rPr>
          <w:szCs w:val="22"/>
        </w:rPr>
        <w:t>Enne ravi alustamist määrab arst kindlaks HER2 hulga teie kasvajas. Herceptin’iga ravitakse ainult patsiente, kellel on kõrge HER2 tase. Herceptin’i manustab ainult arst või meditsiiniõde.</w:t>
      </w:r>
    </w:p>
    <w:p w14:paraId="41018F46" w14:textId="77777777" w:rsidR="00D23C5B" w:rsidRPr="004C4DB5" w:rsidRDefault="00D23C5B" w:rsidP="00C66E79">
      <w:pPr>
        <w:rPr>
          <w:szCs w:val="22"/>
        </w:rPr>
      </w:pPr>
    </w:p>
    <w:p w14:paraId="73E258F4" w14:textId="77777777" w:rsidR="00D23C5B" w:rsidRPr="004C4DB5" w:rsidRDefault="00D23C5B" w:rsidP="00D23C5B">
      <w:pPr>
        <w:rPr>
          <w:szCs w:val="22"/>
        </w:rPr>
      </w:pPr>
      <w:r w:rsidRPr="004C4DB5">
        <w:rPr>
          <w:szCs w:val="22"/>
        </w:rPr>
        <w:t>Herceptin’il on kaks erinevat preparaati (ravimvormi):</w:t>
      </w:r>
    </w:p>
    <w:p w14:paraId="4D7B7164" w14:textId="77777777" w:rsidR="00D23C5B" w:rsidRPr="004C4DB5" w:rsidRDefault="00D23C5B" w:rsidP="00D23C5B">
      <w:pPr>
        <w:rPr>
          <w:szCs w:val="22"/>
        </w:rPr>
      </w:pPr>
      <w:r w:rsidRPr="004C4DB5">
        <w:rPr>
          <w:szCs w:val="22"/>
        </w:rPr>
        <w:t>•</w:t>
      </w:r>
      <w:r w:rsidRPr="004C4DB5">
        <w:rPr>
          <w:szCs w:val="22"/>
        </w:rPr>
        <w:tab/>
        <w:t>ühte manustatakse veeniinfusiooni teel (intravenoosne ravimvorm)</w:t>
      </w:r>
    </w:p>
    <w:p w14:paraId="13B9E0C6" w14:textId="77777777" w:rsidR="00D23C5B" w:rsidRPr="004C4DB5" w:rsidRDefault="00D23C5B" w:rsidP="00D23C5B">
      <w:pPr>
        <w:rPr>
          <w:szCs w:val="22"/>
        </w:rPr>
      </w:pPr>
      <w:r w:rsidRPr="004C4DB5">
        <w:rPr>
          <w:szCs w:val="22"/>
        </w:rPr>
        <w:t>•</w:t>
      </w:r>
      <w:r w:rsidRPr="004C4DB5">
        <w:rPr>
          <w:szCs w:val="22"/>
        </w:rPr>
        <w:tab/>
        <w:t>teist süstitakse naha alla (subkutaanne ravimvorm).</w:t>
      </w:r>
    </w:p>
    <w:p w14:paraId="5CF0BE6E" w14:textId="77777777" w:rsidR="00D23C5B" w:rsidRPr="004C4DB5" w:rsidRDefault="00D23C5B" w:rsidP="00C66E79">
      <w:pPr>
        <w:rPr>
          <w:szCs w:val="22"/>
        </w:rPr>
      </w:pPr>
      <w:r w:rsidRPr="004C4DB5">
        <w:rPr>
          <w:szCs w:val="22"/>
        </w:rPr>
        <w:t>Tähtis on kontrollida pakendi märgistust veendumaks, et patsiendile manustatakse talle määratud õiget ravimvormi. Herceptin’i subkutaanne fikseeritud annust sisaldav ravimvorm ei ole ette nähtud veenisiseseks manustamiseks ning seda tohib manustada ainult nahaaluse süstena.</w:t>
      </w:r>
    </w:p>
    <w:p w14:paraId="1AC66C23" w14:textId="77777777" w:rsidR="00D23C5B" w:rsidRPr="004C4DB5" w:rsidRDefault="00D23C5B" w:rsidP="00347749">
      <w:pPr>
        <w:rPr>
          <w:szCs w:val="22"/>
        </w:rPr>
      </w:pPr>
    </w:p>
    <w:p w14:paraId="492F3CF4" w14:textId="77777777" w:rsidR="00EF4367" w:rsidRPr="004C4DB5" w:rsidRDefault="00EF4367" w:rsidP="00C66E79">
      <w:pPr>
        <w:rPr>
          <w:szCs w:val="22"/>
        </w:rPr>
      </w:pPr>
      <w:r w:rsidRPr="004C4DB5">
        <w:rPr>
          <w:szCs w:val="22"/>
        </w:rPr>
        <w:t>Arst võib kaaluda teie üleviimist intravenoosselt Herceptin</w:t>
      </w:r>
      <w:r w:rsidR="007B47B6" w:rsidRPr="004C4DB5">
        <w:rPr>
          <w:szCs w:val="22"/>
        </w:rPr>
        <w:t>’i</w:t>
      </w:r>
      <w:r w:rsidR="007B47B6" w:rsidRPr="004C4DB5" w:rsidDel="007B47B6">
        <w:rPr>
          <w:szCs w:val="22"/>
        </w:rPr>
        <w:t xml:space="preserve"> </w:t>
      </w:r>
      <w:r w:rsidRPr="004C4DB5">
        <w:rPr>
          <w:szCs w:val="22"/>
        </w:rPr>
        <w:t>ravilt subkutaansele Herceptin</w:t>
      </w:r>
      <w:r w:rsidR="007B47B6" w:rsidRPr="004C4DB5">
        <w:rPr>
          <w:szCs w:val="22"/>
        </w:rPr>
        <w:t xml:space="preserve">’i </w:t>
      </w:r>
      <w:r w:rsidRPr="004C4DB5">
        <w:rPr>
          <w:szCs w:val="22"/>
        </w:rPr>
        <w:t>ravile (ja vastupidi), kui ta seda teie puhul sobivaks peab.</w:t>
      </w:r>
    </w:p>
    <w:p w14:paraId="344225FF" w14:textId="77777777" w:rsidR="00EF4367" w:rsidRPr="004C4DB5" w:rsidRDefault="00EF4367" w:rsidP="00347749">
      <w:pPr>
        <w:rPr>
          <w:szCs w:val="22"/>
        </w:rPr>
      </w:pPr>
    </w:p>
    <w:p w14:paraId="68B87ACE" w14:textId="77777777" w:rsidR="00D23C5B" w:rsidRPr="004C4DB5" w:rsidRDefault="00D23C5B" w:rsidP="00D23C5B">
      <w:pPr>
        <w:rPr>
          <w:szCs w:val="22"/>
        </w:rPr>
      </w:pPr>
      <w:r w:rsidRPr="004C4DB5">
        <w:rPr>
          <w:szCs w:val="22"/>
        </w:rPr>
        <w:t xml:space="preserve">Ravimi kasutusvigade vältimiseks on tähtis kontrollida viaali etiketilt ja veenduda, et valmistatav ja manustatav ravim on Herceptin (trastuzumab), mitte </w:t>
      </w:r>
      <w:r w:rsidR="006D59D0" w:rsidRPr="004C4DB5">
        <w:rPr>
          <w:szCs w:val="22"/>
        </w:rPr>
        <w:t xml:space="preserve">mõni teine trastuzumabi sisaldav ravimpreparaat (nt </w:t>
      </w:r>
      <w:r w:rsidRPr="004C4DB5">
        <w:rPr>
          <w:szCs w:val="22"/>
        </w:rPr>
        <w:t>trastuzumabemtansiin</w:t>
      </w:r>
      <w:r w:rsidR="006D59D0" w:rsidRPr="004C4DB5">
        <w:rPr>
          <w:szCs w:val="22"/>
        </w:rPr>
        <w:t xml:space="preserve"> või trastuzumabderukstekaan)</w:t>
      </w:r>
      <w:r w:rsidRPr="004C4DB5">
        <w:rPr>
          <w:szCs w:val="22"/>
        </w:rPr>
        <w:t>.</w:t>
      </w:r>
    </w:p>
    <w:p w14:paraId="084C2282" w14:textId="77777777" w:rsidR="00D23C5B" w:rsidRPr="004C4DB5" w:rsidRDefault="00D23C5B" w:rsidP="00D23C5B">
      <w:pPr>
        <w:rPr>
          <w:szCs w:val="22"/>
        </w:rPr>
      </w:pPr>
    </w:p>
    <w:p w14:paraId="6BD47764" w14:textId="77777777" w:rsidR="00D23C5B" w:rsidRPr="004C4DB5" w:rsidRDefault="00D23C5B" w:rsidP="00D23C5B">
      <w:pPr>
        <w:rPr>
          <w:szCs w:val="22"/>
        </w:rPr>
      </w:pPr>
      <w:r w:rsidRPr="004C4DB5">
        <w:rPr>
          <w:szCs w:val="22"/>
        </w:rPr>
        <w:t>Soovitatav annus on 600 mg. Herceptin’i manustatakse subkutaanse ehk nahaaluse süstena 2...5 minuti jooksul iga kolme nädala tagant.</w:t>
      </w:r>
    </w:p>
    <w:p w14:paraId="50F530F0" w14:textId="77777777" w:rsidR="00D23C5B" w:rsidRPr="004C4DB5" w:rsidRDefault="00D23C5B" w:rsidP="00D23C5B">
      <w:pPr>
        <w:rPr>
          <w:szCs w:val="22"/>
        </w:rPr>
      </w:pPr>
    </w:p>
    <w:p w14:paraId="69633988" w14:textId="77777777" w:rsidR="00D23C5B" w:rsidRPr="004C4DB5" w:rsidRDefault="00D23C5B" w:rsidP="00D23C5B">
      <w:pPr>
        <w:rPr>
          <w:szCs w:val="22"/>
        </w:rPr>
      </w:pPr>
      <w:r w:rsidRPr="004C4DB5">
        <w:rPr>
          <w:szCs w:val="22"/>
        </w:rPr>
        <w:t>Ravimit tuleb süstida vahelduvalt vasakusse ja paremasse reide. Iga järgmine süst tuleb teha vähemalt 2,5 cm kaugusele eelmisest süstekohast. Ravimit ei tohi süstida piirkonda, mille nahk on punetav, verevalumiga, valulik või kõva.</w:t>
      </w:r>
    </w:p>
    <w:p w14:paraId="1EA30826" w14:textId="77777777" w:rsidR="00D23C5B" w:rsidRPr="004C4DB5" w:rsidRDefault="00D23C5B" w:rsidP="00D23C5B">
      <w:pPr>
        <w:rPr>
          <w:szCs w:val="22"/>
        </w:rPr>
      </w:pPr>
      <w:r w:rsidRPr="004C4DB5">
        <w:rPr>
          <w:szCs w:val="22"/>
        </w:rPr>
        <w:t>Kui Herceptin’i ravikuuri ajal manustatakse teisi naha alla süstitavaid ravimeid, tuleb kasutada erinevat süstekohta.</w:t>
      </w:r>
    </w:p>
    <w:p w14:paraId="6F7C694D" w14:textId="77777777" w:rsidR="00D23C5B" w:rsidRPr="004C4DB5" w:rsidRDefault="00D23C5B" w:rsidP="00D23C5B">
      <w:pPr>
        <w:rPr>
          <w:szCs w:val="22"/>
        </w:rPr>
      </w:pPr>
      <w:r w:rsidRPr="004C4DB5">
        <w:rPr>
          <w:szCs w:val="22"/>
        </w:rPr>
        <w:t>Herceptin’i ei tohi segada ega lahjendada teiste preparaatidega.</w:t>
      </w:r>
    </w:p>
    <w:p w14:paraId="12E0A477" w14:textId="77777777" w:rsidR="00D23C5B" w:rsidRPr="004C4DB5" w:rsidRDefault="00D23C5B" w:rsidP="00D23C5B">
      <w:pPr>
        <w:numPr>
          <w:ilvl w:val="12"/>
          <w:numId w:val="0"/>
        </w:numPr>
        <w:ind w:right="-2"/>
        <w:outlineLvl w:val="0"/>
        <w:rPr>
          <w:szCs w:val="22"/>
        </w:rPr>
      </w:pPr>
    </w:p>
    <w:p w14:paraId="4F121583" w14:textId="77777777" w:rsidR="00D23C5B" w:rsidRPr="004C4DB5" w:rsidRDefault="00D23C5B" w:rsidP="00C66E79">
      <w:pPr>
        <w:keepNext/>
        <w:numPr>
          <w:ilvl w:val="12"/>
          <w:numId w:val="0"/>
        </w:numPr>
        <w:outlineLvl w:val="0"/>
        <w:rPr>
          <w:b/>
          <w:szCs w:val="24"/>
        </w:rPr>
      </w:pPr>
      <w:r w:rsidRPr="004C4DB5">
        <w:rPr>
          <w:b/>
          <w:szCs w:val="24"/>
        </w:rPr>
        <w:t>Kui te lõpetate Herceptin’i kasutamise</w:t>
      </w:r>
    </w:p>
    <w:p w14:paraId="03D029D8" w14:textId="77777777" w:rsidR="00D23C5B" w:rsidRPr="004C4DB5" w:rsidRDefault="00D23C5B" w:rsidP="00D23C5B">
      <w:pPr>
        <w:numPr>
          <w:ilvl w:val="12"/>
          <w:numId w:val="0"/>
        </w:numPr>
        <w:ind w:right="-29"/>
        <w:rPr>
          <w:szCs w:val="24"/>
        </w:rPr>
      </w:pPr>
      <w:r w:rsidRPr="004C4DB5">
        <w:rPr>
          <w:szCs w:val="24"/>
        </w:rPr>
        <w:t>Ärge lõpetage selle ravimi kasutamist ilma kõigepealt arstiga nõu pidamata. Kõik annused tuleb manustada õigel ajal iga kolme nädala tagant. See aitab ravimil võimalikult tõhusalt toimida.</w:t>
      </w:r>
    </w:p>
    <w:p w14:paraId="63E2027B" w14:textId="77777777" w:rsidR="00D23C5B" w:rsidRPr="004C4DB5" w:rsidRDefault="00D23C5B" w:rsidP="00D23C5B">
      <w:pPr>
        <w:numPr>
          <w:ilvl w:val="12"/>
          <w:numId w:val="0"/>
        </w:numPr>
        <w:ind w:right="-29"/>
        <w:rPr>
          <w:szCs w:val="24"/>
        </w:rPr>
      </w:pPr>
    </w:p>
    <w:p w14:paraId="70861FAB" w14:textId="77777777" w:rsidR="00D23C5B" w:rsidRPr="004C4DB5" w:rsidRDefault="00D23C5B" w:rsidP="00D23C5B">
      <w:pPr>
        <w:numPr>
          <w:ilvl w:val="12"/>
          <w:numId w:val="0"/>
        </w:numPr>
        <w:ind w:right="-29"/>
        <w:rPr>
          <w:szCs w:val="24"/>
        </w:rPr>
      </w:pPr>
      <w:r w:rsidRPr="004C4DB5">
        <w:rPr>
          <w:szCs w:val="24"/>
        </w:rPr>
        <w:t>Herceptin’i täielikuks eritumiseks teie organismist võib kuluda kuni 7 kuud. Seetõttu võib arst otsustada, et jätkab teie südametegevuse kontrollimist, isegi pärast ravi lõppu.</w:t>
      </w:r>
    </w:p>
    <w:p w14:paraId="6479CE0B" w14:textId="77777777" w:rsidR="00D23C5B" w:rsidRPr="004C4DB5" w:rsidRDefault="00D23C5B" w:rsidP="00D23C5B">
      <w:pPr>
        <w:numPr>
          <w:ilvl w:val="12"/>
          <w:numId w:val="0"/>
        </w:numPr>
        <w:ind w:right="-29"/>
        <w:rPr>
          <w:szCs w:val="24"/>
        </w:rPr>
      </w:pPr>
    </w:p>
    <w:p w14:paraId="2FE25DA1" w14:textId="77777777" w:rsidR="00D23C5B" w:rsidRPr="004C4DB5" w:rsidRDefault="00D23C5B" w:rsidP="00D23C5B">
      <w:pPr>
        <w:numPr>
          <w:ilvl w:val="12"/>
          <w:numId w:val="0"/>
        </w:numPr>
        <w:ind w:right="-29"/>
        <w:rPr>
          <w:szCs w:val="24"/>
        </w:rPr>
      </w:pPr>
      <w:r w:rsidRPr="004C4DB5">
        <w:rPr>
          <w:szCs w:val="24"/>
        </w:rPr>
        <w:t>Kui teil on lisaküsimusi selle ravimi kasutamise kohta, pidage nõu oma arsti, apteekri või meditsiiniõega.</w:t>
      </w:r>
    </w:p>
    <w:p w14:paraId="1A2EB6F7" w14:textId="77777777" w:rsidR="00D23C5B" w:rsidRPr="004C4DB5" w:rsidRDefault="00D23C5B" w:rsidP="00D23C5B">
      <w:pPr>
        <w:numPr>
          <w:ilvl w:val="12"/>
          <w:numId w:val="0"/>
        </w:numPr>
        <w:rPr>
          <w:szCs w:val="24"/>
        </w:rPr>
      </w:pPr>
    </w:p>
    <w:p w14:paraId="0D2DF488" w14:textId="77777777" w:rsidR="00D23C5B" w:rsidRPr="004C4DB5" w:rsidRDefault="00D23C5B" w:rsidP="00D23C5B">
      <w:pPr>
        <w:numPr>
          <w:ilvl w:val="12"/>
          <w:numId w:val="0"/>
        </w:numPr>
        <w:rPr>
          <w:szCs w:val="24"/>
        </w:rPr>
      </w:pPr>
    </w:p>
    <w:p w14:paraId="370AADDE" w14:textId="77777777" w:rsidR="00D23C5B" w:rsidRPr="004C4DB5" w:rsidRDefault="00D23C5B" w:rsidP="00C66E79">
      <w:pPr>
        <w:keepNext/>
        <w:numPr>
          <w:ilvl w:val="12"/>
          <w:numId w:val="0"/>
        </w:numPr>
        <w:ind w:left="567" w:right="-2" w:hanging="567"/>
        <w:rPr>
          <w:szCs w:val="24"/>
        </w:rPr>
      </w:pPr>
      <w:r w:rsidRPr="004C4DB5">
        <w:rPr>
          <w:b/>
          <w:szCs w:val="24"/>
        </w:rPr>
        <w:t>4.</w:t>
      </w:r>
      <w:r w:rsidRPr="004C4DB5">
        <w:rPr>
          <w:b/>
          <w:szCs w:val="24"/>
        </w:rPr>
        <w:tab/>
        <w:t>Võimalikud kõrvaltoimed</w:t>
      </w:r>
    </w:p>
    <w:p w14:paraId="2FBCFAC9" w14:textId="77777777" w:rsidR="00D23C5B" w:rsidRPr="004C4DB5" w:rsidRDefault="00D23C5B" w:rsidP="00C66E79">
      <w:pPr>
        <w:keepNext/>
        <w:numPr>
          <w:ilvl w:val="12"/>
          <w:numId w:val="0"/>
        </w:numPr>
        <w:rPr>
          <w:szCs w:val="24"/>
        </w:rPr>
      </w:pPr>
    </w:p>
    <w:p w14:paraId="7FEDC263" w14:textId="77777777" w:rsidR="00D23C5B" w:rsidRPr="004C4DB5" w:rsidRDefault="00D23C5B" w:rsidP="00D23C5B">
      <w:pPr>
        <w:numPr>
          <w:ilvl w:val="12"/>
          <w:numId w:val="0"/>
        </w:numPr>
        <w:ind w:right="-2"/>
        <w:rPr>
          <w:szCs w:val="22"/>
        </w:rPr>
      </w:pPr>
      <w:r w:rsidRPr="004C4DB5">
        <w:rPr>
          <w:szCs w:val="24"/>
        </w:rPr>
        <w:t>Nagu kõik ravimid, võib ka see ravim põhjustada kõrvaltoimeid, kuigi kõigil neid ei teki.</w:t>
      </w:r>
      <w:r w:rsidRPr="004C4DB5">
        <w:rPr>
          <w:szCs w:val="22"/>
        </w:rPr>
        <w:t xml:space="preserve"> Mõned kõrvaltoimetest võivad olla tõsised ja vajada haiglaravi.</w:t>
      </w:r>
    </w:p>
    <w:p w14:paraId="5F475A35" w14:textId="77777777" w:rsidR="00D23C5B" w:rsidRPr="004C4DB5" w:rsidRDefault="00D23C5B" w:rsidP="00D23C5B">
      <w:pPr>
        <w:rPr>
          <w:szCs w:val="22"/>
        </w:rPr>
      </w:pPr>
    </w:p>
    <w:p w14:paraId="4F5C820A" w14:textId="77777777" w:rsidR="00D23C5B" w:rsidRPr="004C4DB5" w:rsidRDefault="00D23C5B" w:rsidP="00D23C5B">
      <w:pPr>
        <w:numPr>
          <w:ilvl w:val="12"/>
          <w:numId w:val="0"/>
        </w:numPr>
        <w:ind w:right="-2"/>
        <w:rPr>
          <w:szCs w:val="22"/>
        </w:rPr>
      </w:pPr>
      <w:r w:rsidRPr="004C4DB5">
        <w:rPr>
          <w:szCs w:val="22"/>
        </w:rPr>
        <w:t>Herceptin</w:t>
      </w:r>
      <w:r w:rsidR="0031402C" w:rsidRPr="004C4DB5">
        <w:rPr>
          <w:szCs w:val="22"/>
        </w:rPr>
        <w:t xml:space="preserve">’i </w:t>
      </w:r>
      <w:r w:rsidRPr="004C4DB5">
        <w:rPr>
          <w:szCs w:val="22"/>
        </w:rPr>
        <w:t xml:space="preserve">ravi ajal võivad tekkida külmavärinad, palavik ja muud gripitaolised nähud. Neid esineb väga sageli (võivad tekkida rohkem kui ühel inimesel kümnest). Muud sümptomid on järgmised: iiveldus, oksendamine, valu, suurenenud lihaspinge ja värisemine, peavalu, pearinglus, hingamisraskused, kõrge või madal vererõhk, südame rütmihäired (südamepekslemine või ebaregulaarne südametegevus), näo ja huulte turse, nahalööve ja väsimus. Mõned nendest </w:t>
      </w:r>
      <w:r w:rsidRPr="004C4DB5">
        <w:rPr>
          <w:szCs w:val="22"/>
        </w:rPr>
        <w:lastRenderedPageBreak/>
        <w:t>sümptomitest võivad olla tõsised; esinenud on ka surmajuhtumeid (vt lõik „Hoiatused ja ettevaatusabinõud“).</w:t>
      </w:r>
    </w:p>
    <w:p w14:paraId="2AF58ADB" w14:textId="77777777" w:rsidR="00D23C5B" w:rsidRPr="004C4DB5" w:rsidRDefault="00D23C5B" w:rsidP="00D23C5B">
      <w:pPr>
        <w:numPr>
          <w:ilvl w:val="12"/>
          <w:numId w:val="0"/>
        </w:numPr>
        <w:ind w:right="-2"/>
        <w:rPr>
          <w:szCs w:val="22"/>
        </w:rPr>
      </w:pPr>
    </w:p>
    <w:p w14:paraId="28DCC981" w14:textId="77777777" w:rsidR="00D23C5B" w:rsidRPr="004C4DB5" w:rsidRDefault="00D23C5B" w:rsidP="00D23C5B">
      <w:pPr>
        <w:rPr>
          <w:szCs w:val="22"/>
        </w:rPr>
      </w:pPr>
      <w:r w:rsidRPr="004C4DB5">
        <w:rPr>
          <w:szCs w:val="22"/>
        </w:rPr>
        <w:t>Te</w:t>
      </w:r>
      <w:r w:rsidR="00001C8D" w:rsidRPr="004C4DB5">
        <w:rPr>
          <w:szCs w:val="22"/>
        </w:rPr>
        <w:t>ie arst või meditsiiniõde kontrollib teid kõrvaltoimete esinemise suhtes</w:t>
      </w:r>
      <w:r w:rsidRPr="004C4DB5">
        <w:rPr>
          <w:szCs w:val="22"/>
        </w:rPr>
        <w:t xml:space="preserve"> ravimi manustamise ajal ja vähemalt </w:t>
      </w:r>
      <w:r w:rsidR="00001C8D" w:rsidRPr="004C4DB5">
        <w:rPr>
          <w:szCs w:val="22"/>
        </w:rPr>
        <w:t>30 minuti</w:t>
      </w:r>
      <w:r w:rsidR="00685F1A" w:rsidRPr="004C4DB5">
        <w:rPr>
          <w:szCs w:val="22"/>
        </w:rPr>
        <w:t xml:space="preserve"> jooksul</w:t>
      </w:r>
      <w:r w:rsidRPr="004C4DB5">
        <w:rPr>
          <w:szCs w:val="22"/>
        </w:rPr>
        <w:t xml:space="preserve"> pärast esimes</w:t>
      </w:r>
      <w:r w:rsidR="00001C8D" w:rsidRPr="004C4DB5">
        <w:rPr>
          <w:szCs w:val="22"/>
        </w:rPr>
        <w:t>t</w:t>
      </w:r>
      <w:r w:rsidRPr="004C4DB5">
        <w:rPr>
          <w:szCs w:val="22"/>
        </w:rPr>
        <w:t xml:space="preserve"> manustamist ning </w:t>
      </w:r>
      <w:r w:rsidR="00001C8D" w:rsidRPr="004C4DB5">
        <w:rPr>
          <w:szCs w:val="22"/>
        </w:rPr>
        <w:t>15 minuti</w:t>
      </w:r>
      <w:r w:rsidR="00685F1A" w:rsidRPr="004C4DB5">
        <w:rPr>
          <w:szCs w:val="22"/>
        </w:rPr>
        <w:t xml:space="preserve"> jooksul</w:t>
      </w:r>
      <w:r w:rsidRPr="004C4DB5">
        <w:rPr>
          <w:szCs w:val="22"/>
        </w:rPr>
        <w:t xml:space="preserve"> pärast ülejäänud manustamiskord</w:t>
      </w:r>
      <w:r w:rsidR="00001C8D" w:rsidRPr="004C4DB5">
        <w:rPr>
          <w:szCs w:val="22"/>
        </w:rPr>
        <w:t>i</w:t>
      </w:r>
      <w:r w:rsidRPr="004C4DB5">
        <w:rPr>
          <w:szCs w:val="22"/>
        </w:rPr>
        <w:t xml:space="preserve">. </w:t>
      </w:r>
    </w:p>
    <w:p w14:paraId="392B1A74" w14:textId="77777777" w:rsidR="00D23C5B" w:rsidRPr="004C4DB5" w:rsidRDefault="00D23C5B" w:rsidP="00D23C5B">
      <w:pPr>
        <w:numPr>
          <w:ilvl w:val="12"/>
          <w:numId w:val="0"/>
        </w:numPr>
        <w:ind w:right="-2"/>
        <w:rPr>
          <w:szCs w:val="22"/>
        </w:rPr>
      </w:pPr>
    </w:p>
    <w:p w14:paraId="45A29DA5" w14:textId="77777777" w:rsidR="00E56E71" w:rsidRPr="004C4DB5" w:rsidRDefault="00E56E71" w:rsidP="003A079D">
      <w:pPr>
        <w:keepNext/>
        <w:numPr>
          <w:ilvl w:val="12"/>
          <w:numId w:val="0"/>
        </w:numPr>
        <w:rPr>
          <w:b/>
          <w:szCs w:val="22"/>
        </w:rPr>
      </w:pPr>
      <w:r w:rsidRPr="004C4DB5">
        <w:rPr>
          <w:b/>
          <w:szCs w:val="22"/>
        </w:rPr>
        <w:t>Tõsised kõrvaltoimed</w:t>
      </w:r>
    </w:p>
    <w:p w14:paraId="0A86A40D" w14:textId="77777777" w:rsidR="00E56E71" w:rsidRPr="004C4DB5" w:rsidRDefault="00E56E71" w:rsidP="00C66E79">
      <w:pPr>
        <w:keepNext/>
        <w:numPr>
          <w:ilvl w:val="12"/>
          <w:numId w:val="0"/>
        </w:numPr>
        <w:rPr>
          <w:szCs w:val="22"/>
        </w:rPr>
      </w:pPr>
      <w:r w:rsidRPr="004C4DB5">
        <w:rPr>
          <w:szCs w:val="22"/>
        </w:rPr>
        <w:t>Mis tahes ajal Herceptin</w:t>
      </w:r>
      <w:r w:rsidR="0031402C" w:rsidRPr="004C4DB5">
        <w:rPr>
          <w:szCs w:val="22"/>
        </w:rPr>
        <w:t xml:space="preserve">’i </w:t>
      </w:r>
      <w:r w:rsidRPr="004C4DB5">
        <w:rPr>
          <w:szCs w:val="22"/>
        </w:rPr>
        <w:t xml:space="preserve">ravi jooksul võivad tekkida ka muud kõrvaltoimed. </w:t>
      </w:r>
      <w:r w:rsidRPr="004C4DB5">
        <w:rPr>
          <w:b/>
          <w:szCs w:val="22"/>
        </w:rPr>
        <w:t>Teavitage arsti või meditsiiniõde otsekohe sellest, kui märkate mõnda järgmistest kõrvaltoimetest:</w:t>
      </w:r>
    </w:p>
    <w:p w14:paraId="6A5049C8" w14:textId="77777777" w:rsidR="00E56E71" w:rsidRPr="004C4DB5" w:rsidRDefault="00E56E71" w:rsidP="00C66E79">
      <w:pPr>
        <w:keepNext/>
        <w:numPr>
          <w:ilvl w:val="12"/>
          <w:numId w:val="0"/>
        </w:numPr>
        <w:rPr>
          <w:szCs w:val="22"/>
        </w:rPr>
      </w:pPr>
    </w:p>
    <w:p w14:paraId="252B6D4D" w14:textId="77777777" w:rsidR="00E56E71" w:rsidRPr="004C4DB5" w:rsidRDefault="00E56E71" w:rsidP="00E56E71">
      <w:pPr>
        <w:numPr>
          <w:ilvl w:val="12"/>
          <w:numId w:val="0"/>
        </w:numPr>
        <w:ind w:left="560" w:right="-2" w:hanging="560"/>
        <w:rPr>
          <w:szCs w:val="22"/>
        </w:rPr>
      </w:pPr>
      <w:r w:rsidRPr="004C4DB5">
        <w:rPr>
          <w:b/>
        </w:rPr>
        <w:sym w:font="Symbol" w:char="F0B7"/>
      </w:r>
      <w:r w:rsidRPr="004C4DB5">
        <w:rPr>
          <w:szCs w:val="22"/>
        </w:rPr>
        <w:tab/>
        <w:t>Mõnikord võivad ravi ajal ja aeg-ajalt pärast ravi lõppu tekkida südameprobleemid, mis võivad olla tõsised. Nendeks on südamelihase nõrkus, mis võib viia südamepuudulikkuse tekkeni, südamepauna põletik ja südame rütmihäired. Selle tagajärjel võivad ilmneda sellised sümptomid</w:t>
      </w:r>
      <w:r w:rsidR="008564BA" w:rsidRPr="004C4DB5">
        <w:rPr>
          <w:szCs w:val="22"/>
        </w:rPr>
        <w:t>,</w:t>
      </w:r>
      <w:r w:rsidRPr="004C4DB5">
        <w:rPr>
          <w:szCs w:val="22"/>
        </w:rPr>
        <w:t xml:space="preserve"> nagu õhupuudus (ka öösel), köha, käte või jalgade turse (vedelikupeetus), südamepekslemine (ebaregulaarne südametegevus)</w:t>
      </w:r>
      <w:r w:rsidR="00CC6D45" w:rsidRPr="004C4DB5">
        <w:rPr>
          <w:szCs w:val="22"/>
        </w:rPr>
        <w:t xml:space="preserve"> (vt lõik 2 „Südamekontroll“)</w:t>
      </w:r>
      <w:r w:rsidRPr="004C4DB5">
        <w:rPr>
          <w:szCs w:val="22"/>
        </w:rPr>
        <w:t>.</w:t>
      </w:r>
    </w:p>
    <w:p w14:paraId="0E0CEF2E" w14:textId="77777777" w:rsidR="00D23C5B" w:rsidRPr="004C4DB5" w:rsidRDefault="00D23C5B" w:rsidP="00D23C5B">
      <w:pPr>
        <w:rPr>
          <w:szCs w:val="22"/>
        </w:rPr>
      </w:pPr>
    </w:p>
    <w:p w14:paraId="214060C6" w14:textId="77777777" w:rsidR="00D23C5B" w:rsidRPr="004C4DB5" w:rsidRDefault="00D23C5B" w:rsidP="00D23C5B">
      <w:pPr>
        <w:rPr>
          <w:szCs w:val="22"/>
        </w:rPr>
      </w:pPr>
      <w:r w:rsidRPr="004C4DB5">
        <w:rPr>
          <w:szCs w:val="22"/>
        </w:rPr>
        <w:t>Arst jälgib ravi ajal ja pärast ravi regulaarselt teie südametalitlust, kuid te peate teda kohe teavitama sellest, kui teil tekib mõni ülalloetletud sümptomitest.</w:t>
      </w:r>
    </w:p>
    <w:p w14:paraId="3DCD5416" w14:textId="77777777" w:rsidR="00E56E71" w:rsidRPr="004C4DB5" w:rsidRDefault="00E56E71" w:rsidP="00E56E71">
      <w:pPr>
        <w:rPr>
          <w:szCs w:val="22"/>
        </w:rPr>
      </w:pPr>
    </w:p>
    <w:p w14:paraId="091FA6C3" w14:textId="77777777" w:rsidR="00E56E71" w:rsidRPr="004C4DB5" w:rsidRDefault="00E56E71" w:rsidP="00E56E71">
      <w:pPr>
        <w:numPr>
          <w:ilvl w:val="12"/>
          <w:numId w:val="0"/>
        </w:numPr>
        <w:ind w:left="560" w:right="-2" w:hanging="560"/>
        <w:rPr>
          <w:szCs w:val="22"/>
        </w:rPr>
      </w:pPr>
      <w:r w:rsidRPr="004C4DB5">
        <w:rPr>
          <w:b/>
        </w:rPr>
        <w:sym w:font="Symbol" w:char="F0B7"/>
      </w:r>
      <w:r w:rsidRPr="004C4DB5">
        <w:rPr>
          <w:szCs w:val="22"/>
        </w:rPr>
        <w:tab/>
        <w:t>Tuumorilahustussündroom (</w:t>
      </w:r>
      <w:r w:rsidR="00CC6D45" w:rsidRPr="004C4DB5">
        <w:rPr>
          <w:szCs w:val="22"/>
        </w:rPr>
        <w:t>rühm metaboolseid tüsistusi, mis esinevad pärast vähiravi ja mida iseloomustavad vere kõrge kaaliumi- ja fosfaaditase ning vere madal kaltsiumitase</w:t>
      </w:r>
      <w:r w:rsidRPr="004C4DB5">
        <w:rPr>
          <w:szCs w:val="22"/>
        </w:rPr>
        <w:t>). Sümptomiteks võivad olla neeruprobleemid (nõrkus, hingeldus, väsimus ja segasus), südameprobleemid (südame puperdamine või südametegevuse kiirenemine või aeglustumine), krambid, oksendamine või kõhulahtisus ning suu, käte või jalgade surisemine.</w:t>
      </w:r>
    </w:p>
    <w:p w14:paraId="1E4D475B" w14:textId="77777777" w:rsidR="00D23C5B" w:rsidRPr="004C4DB5" w:rsidRDefault="00D23C5B" w:rsidP="00D23C5B">
      <w:pPr>
        <w:rPr>
          <w:szCs w:val="22"/>
        </w:rPr>
      </w:pPr>
    </w:p>
    <w:p w14:paraId="15B73099" w14:textId="77777777" w:rsidR="00D23C5B" w:rsidRPr="004C4DB5" w:rsidRDefault="00D23C5B" w:rsidP="00D23C5B">
      <w:pPr>
        <w:rPr>
          <w:szCs w:val="22"/>
        </w:rPr>
      </w:pPr>
      <w:r w:rsidRPr="004C4DB5">
        <w:rPr>
          <w:szCs w:val="22"/>
        </w:rPr>
        <w:t>Kui teil tekib mõni ülalloetletud sümptomitest pärast Herceptin</w:t>
      </w:r>
      <w:r w:rsidR="002C3271" w:rsidRPr="004C4DB5">
        <w:rPr>
          <w:szCs w:val="22"/>
        </w:rPr>
        <w:t xml:space="preserve">’i </w:t>
      </w:r>
      <w:r w:rsidRPr="004C4DB5">
        <w:rPr>
          <w:szCs w:val="22"/>
        </w:rPr>
        <w:t>ravi lõppu, pöörduge oma arsti poole ja öelge talle, et olete enne saanud ravi Herceptin’iga.</w:t>
      </w:r>
    </w:p>
    <w:p w14:paraId="2FD01C73" w14:textId="77777777" w:rsidR="00D23C5B" w:rsidRPr="004C4DB5" w:rsidRDefault="00D23C5B" w:rsidP="00D23C5B">
      <w:pPr>
        <w:rPr>
          <w:szCs w:val="22"/>
        </w:rPr>
      </w:pPr>
    </w:p>
    <w:p w14:paraId="5DE02A76" w14:textId="77777777" w:rsidR="00D23C5B" w:rsidRPr="004C4DB5" w:rsidRDefault="00D23C5B" w:rsidP="00D23C5B">
      <w:pPr>
        <w:rPr>
          <w:szCs w:val="24"/>
        </w:rPr>
      </w:pPr>
      <w:r w:rsidRPr="004C4DB5">
        <w:rPr>
          <w:szCs w:val="24"/>
        </w:rPr>
        <w:t>Herceptin’il on kaks erinevat preparaati (ravimvormi):</w:t>
      </w:r>
    </w:p>
    <w:p w14:paraId="7BC9E407" w14:textId="77777777" w:rsidR="00D23C5B" w:rsidRPr="004C4DB5" w:rsidRDefault="00D23C5B" w:rsidP="00D23C5B">
      <w:pPr>
        <w:ind w:left="540" w:hanging="180"/>
        <w:rPr>
          <w:szCs w:val="24"/>
        </w:rPr>
      </w:pPr>
      <w:r w:rsidRPr="004C4DB5">
        <w:rPr>
          <w:b/>
        </w:rPr>
        <w:sym w:font="Symbol" w:char="F0B7"/>
      </w:r>
      <w:r w:rsidRPr="004C4DB5">
        <w:rPr>
          <w:b/>
        </w:rPr>
        <w:tab/>
      </w:r>
      <w:r w:rsidRPr="004C4DB5">
        <w:rPr>
          <w:szCs w:val="24"/>
        </w:rPr>
        <w:t>ühte manustatakse infusiooni teel veeni 30…90 minuti jooksul</w:t>
      </w:r>
    </w:p>
    <w:p w14:paraId="0B3DE7B8" w14:textId="77777777" w:rsidR="00D23C5B" w:rsidRPr="004C4DB5" w:rsidRDefault="00D23C5B" w:rsidP="00D23C5B">
      <w:pPr>
        <w:ind w:left="540" w:hanging="180"/>
        <w:rPr>
          <w:szCs w:val="24"/>
        </w:rPr>
      </w:pPr>
      <w:r w:rsidRPr="004C4DB5">
        <w:rPr>
          <w:b/>
        </w:rPr>
        <w:sym w:font="Symbol" w:char="F0B7"/>
      </w:r>
      <w:r w:rsidRPr="004C4DB5">
        <w:rPr>
          <w:b/>
        </w:rPr>
        <w:tab/>
      </w:r>
      <w:r w:rsidRPr="004C4DB5">
        <w:rPr>
          <w:szCs w:val="24"/>
        </w:rPr>
        <w:t>teist manustatakse nahaaluse süstena 2...5 minuti jooksul.</w:t>
      </w:r>
    </w:p>
    <w:p w14:paraId="60EF2508" w14:textId="77777777" w:rsidR="00D23C5B" w:rsidRPr="004C4DB5" w:rsidRDefault="00D23C5B" w:rsidP="00D23C5B">
      <w:pPr>
        <w:rPr>
          <w:szCs w:val="24"/>
        </w:rPr>
      </w:pPr>
      <w:r w:rsidRPr="004C4DB5">
        <w:rPr>
          <w:szCs w:val="24"/>
        </w:rPr>
        <w:t>Kahe ravimvormi võrdlemisel olid kõrvatoimete sagedus (kui tihti kõrvaltoimeid esines) ja raskus (kui tõsised olid kõrvaltoimed) sarnased, kuid subkutaanse ravimvormi puhul esines sagedamini infektsioone ja haiglaravi vajavaid südame häireid.</w:t>
      </w:r>
    </w:p>
    <w:p w14:paraId="516C7DAB" w14:textId="77777777" w:rsidR="00D23C5B" w:rsidRPr="004C4DB5" w:rsidRDefault="00D23C5B" w:rsidP="00D23C5B">
      <w:pPr>
        <w:rPr>
          <w:szCs w:val="22"/>
        </w:rPr>
      </w:pPr>
    </w:p>
    <w:p w14:paraId="4A1DFA30" w14:textId="77777777" w:rsidR="00D23C5B" w:rsidRPr="004C4DB5" w:rsidRDefault="00D23C5B" w:rsidP="00C66E79">
      <w:pPr>
        <w:keepNext/>
        <w:rPr>
          <w:szCs w:val="22"/>
        </w:rPr>
      </w:pPr>
      <w:r w:rsidRPr="004C4DB5">
        <w:rPr>
          <w:b/>
          <w:szCs w:val="22"/>
        </w:rPr>
        <w:t>Herceptin’i väga sageli esinevad kõrvaltoimed</w:t>
      </w:r>
      <w:r w:rsidRPr="004C4DB5">
        <w:rPr>
          <w:szCs w:val="22"/>
        </w:rPr>
        <w:t>: võivad tekkida rohkem kui ühel inimesel kümnest</w:t>
      </w:r>
    </w:p>
    <w:p w14:paraId="7B13E0F2" w14:textId="77777777" w:rsidR="00D23C5B" w:rsidRPr="004C4DB5" w:rsidRDefault="00D23C5B" w:rsidP="00C66E79">
      <w:pPr>
        <w:keepNext/>
        <w:rPr>
          <w:b/>
        </w:rPr>
      </w:pPr>
    </w:p>
    <w:p w14:paraId="44A99821" w14:textId="77777777" w:rsidR="00D23C5B" w:rsidRPr="004C4DB5" w:rsidRDefault="00D23C5B" w:rsidP="00D23C5B">
      <w:pPr>
        <w:rPr>
          <w:szCs w:val="22"/>
        </w:rPr>
      </w:pPr>
      <w:r w:rsidRPr="004C4DB5">
        <w:rPr>
          <w:b/>
        </w:rPr>
        <w:sym w:font="Symbol" w:char="F0B7"/>
      </w:r>
      <w:r w:rsidRPr="004C4DB5">
        <w:rPr>
          <w:szCs w:val="22"/>
        </w:rPr>
        <w:tab/>
        <w:t>infektsioonid</w:t>
      </w:r>
    </w:p>
    <w:p w14:paraId="393DF957" w14:textId="77777777" w:rsidR="00D23C5B" w:rsidRPr="004C4DB5" w:rsidRDefault="00D23C5B" w:rsidP="00D23C5B">
      <w:pPr>
        <w:rPr>
          <w:szCs w:val="22"/>
        </w:rPr>
      </w:pPr>
      <w:r w:rsidRPr="004C4DB5">
        <w:rPr>
          <w:b/>
        </w:rPr>
        <w:sym w:font="Symbol" w:char="F0B7"/>
      </w:r>
      <w:r w:rsidRPr="004C4DB5">
        <w:rPr>
          <w:szCs w:val="22"/>
        </w:rPr>
        <w:tab/>
        <w:t>kõhulahtisus</w:t>
      </w:r>
    </w:p>
    <w:p w14:paraId="19933FCC" w14:textId="77777777" w:rsidR="00D23C5B" w:rsidRPr="004C4DB5" w:rsidRDefault="00D23C5B" w:rsidP="00D23C5B">
      <w:pPr>
        <w:rPr>
          <w:szCs w:val="22"/>
        </w:rPr>
      </w:pPr>
      <w:r w:rsidRPr="004C4DB5">
        <w:rPr>
          <w:b/>
        </w:rPr>
        <w:sym w:font="Symbol" w:char="F0B7"/>
      </w:r>
      <w:r w:rsidRPr="004C4DB5">
        <w:rPr>
          <w:szCs w:val="22"/>
        </w:rPr>
        <w:tab/>
        <w:t>kõhukinnisus</w:t>
      </w:r>
    </w:p>
    <w:p w14:paraId="410329A2" w14:textId="77777777" w:rsidR="00D23C5B" w:rsidRPr="004C4DB5" w:rsidRDefault="00D23C5B" w:rsidP="00D23C5B">
      <w:pPr>
        <w:rPr>
          <w:szCs w:val="22"/>
        </w:rPr>
      </w:pPr>
      <w:r w:rsidRPr="004C4DB5">
        <w:rPr>
          <w:b/>
        </w:rPr>
        <w:sym w:font="Symbol" w:char="F0B7"/>
      </w:r>
      <w:r w:rsidRPr="004C4DB5">
        <w:rPr>
          <w:szCs w:val="22"/>
        </w:rPr>
        <w:tab/>
        <w:t>kõrvetised (düspepsia)</w:t>
      </w:r>
    </w:p>
    <w:p w14:paraId="3161125B" w14:textId="77777777" w:rsidR="00D23C5B" w:rsidRPr="004C4DB5" w:rsidRDefault="00D23C5B" w:rsidP="00D23C5B">
      <w:pPr>
        <w:rPr>
          <w:szCs w:val="22"/>
        </w:rPr>
      </w:pPr>
      <w:r w:rsidRPr="004C4DB5">
        <w:rPr>
          <w:b/>
        </w:rPr>
        <w:sym w:font="Symbol" w:char="F0B7"/>
      </w:r>
      <w:r w:rsidRPr="004C4DB5">
        <w:rPr>
          <w:szCs w:val="22"/>
        </w:rPr>
        <w:tab/>
      </w:r>
      <w:r w:rsidR="00CC6D45" w:rsidRPr="004C4DB5">
        <w:rPr>
          <w:szCs w:val="22"/>
        </w:rPr>
        <w:t>väsimus</w:t>
      </w:r>
    </w:p>
    <w:p w14:paraId="7409F31D" w14:textId="77777777" w:rsidR="00D23C5B" w:rsidRPr="004C4DB5" w:rsidRDefault="00D23C5B" w:rsidP="00D23C5B">
      <w:pPr>
        <w:rPr>
          <w:szCs w:val="22"/>
        </w:rPr>
      </w:pPr>
      <w:r w:rsidRPr="004C4DB5">
        <w:rPr>
          <w:b/>
        </w:rPr>
        <w:sym w:font="Symbol" w:char="F0B7"/>
      </w:r>
      <w:r w:rsidRPr="004C4DB5">
        <w:rPr>
          <w:szCs w:val="22"/>
        </w:rPr>
        <w:tab/>
        <w:t>nahalööbed</w:t>
      </w:r>
    </w:p>
    <w:p w14:paraId="3CC0995E" w14:textId="77777777" w:rsidR="00D23C5B" w:rsidRPr="004C4DB5" w:rsidRDefault="00D23C5B" w:rsidP="00D23C5B">
      <w:pPr>
        <w:rPr>
          <w:szCs w:val="22"/>
        </w:rPr>
      </w:pPr>
      <w:r w:rsidRPr="004C4DB5">
        <w:rPr>
          <w:b/>
        </w:rPr>
        <w:sym w:font="Symbol" w:char="F0B7"/>
      </w:r>
      <w:r w:rsidRPr="004C4DB5">
        <w:rPr>
          <w:szCs w:val="22"/>
        </w:rPr>
        <w:tab/>
        <w:t>valu rindkeres</w:t>
      </w:r>
    </w:p>
    <w:p w14:paraId="43C8927A" w14:textId="77777777" w:rsidR="00D23C5B" w:rsidRPr="004C4DB5" w:rsidRDefault="00D23C5B" w:rsidP="00D23C5B">
      <w:pPr>
        <w:rPr>
          <w:szCs w:val="22"/>
        </w:rPr>
      </w:pPr>
      <w:r w:rsidRPr="004C4DB5">
        <w:rPr>
          <w:b/>
        </w:rPr>
        <w:sym w:font="Symbol" w:char="F0B7"/>
      </w:r>
      <w:r w:rsidRPr="004C4DB5">
        <w:rPr>
          <w:szCs w:val="22"/>
        </w:rPr>
        <w:tab/>
        <w:t>kõhuvalu</w:t>
      </w:r>
    </w:p>
    <w:p w14:paraId="00A8184F" w14:textId="77777777" w:rsidR="00D23C5B" w:rsidRPr="004C4DB5" w:rsidRDefault="00D23C5B" w:rsidP="00D23C5B">
      <w:pPr>
        <w:rPr>
          <w:szCs w:val="22"/>
        </w:rPr>
      </w:pPr>
      <w:r w:rsidRPr="004C4DB5">
        <w:rPr>
          <w:b/>
        </w:rPr>
        <w:sym w:font="Symbol" w:char="F0B7"/>
      </w:r>
      <w:r w:rsidRPr="004C4DB5">
        <w:rPr>
          <w:szCs w:val="22"/>
        </w:rPr>
        <w:tab/>
        <w:t>liigesvalu</w:t>
      </w:r>
    </w:p>
    <w:p w14:paraId="4BB934D6" w14:textId="77777777" w:rsidR="00D23C5B" w:rsidRPr="004C4DB5" w:rsidRDefault="00D23C5B" w:rsidP="00D23C5B">
      <w:pPr>
        <w:ind w:left="567" w:hanging="567"/>
        <w:rPr>
          <w:szCs w:val="22"/>
        </w:rPr>
      </w:pPr>
      <w:r w:rsidRPr="004C4DB5">
        <w:rPr>
          <w:b/>
        </w:rPr>
        <w:sym w:font="Symbol" w:char="F0B7"/>
      </w:r>
      <w:r w:rsidRPr="004C4DB5">
        <w:rPr>
          <w:szCs w:val="22"/>
        </w:rPr>
        <w:tab/>
      </w:r>
      <w:r w:rsidR="005F2BC9" w:rsidRPr="004C4DB5">
        <w:rPr>
          <w:szCs w:val="22"/>
        </w:rPr>
        <w:t xml:space="preserve">väike vere </w:t>
      </w:r>
      <w:r w:rsidRPr="004C4DB5">
        <w:rPr>
          <w:szCs w:val="22"/>
        </w:rPr>
        <w:t>puna</w:t>
      </w:r>
      <w:r w:rsidR="005F2BC9" w:rsidRPr="004C4DB5">
        <w:rPr>
          <w:szCs w:val="22"/>
        </w:rPr>
        <w:t>-</w:t>
      </w:r>
      <w:r w:rsidRPr="004C4DB5">
        <w:rPr>
          <w:szCs w:val="22"/>
        </w:rPr>
        <w:t xml:space="preserve"> ja valgeliblede (mis aitavad võidelda infektsioonide vastu) arv, mõnikord koos palavikuga</w:t>
      </w:r>
    </w:p>
    <w:p w14:paraId="1B2CE10B" w14:textId="77777777" w:rsidR="00D23C5B" w:rsidRPr="004C4DB5" w:rsidRDefault="00D23C5B" w:rsidP="00D23C5B">
      <w:pPr>
        <w:rPr>
          <w:szCs w:val="22"/>
        </w:rPr>
      </w:pPr>
      <w:r w:rsidRPr="004C4DB5">
        <w:rPr>
          <w:b/>
        </w:rPr>
        <w:sym w:font="Symbol" w:char="F0B7"/>
      </w:r>
      <w:r w:rsidRPr="004C4DB5">
        <w:rPr>
          <w:szCs w:val="22"/>
        </w:rPr>
        <w:tab/>
        <w:t>lihasvalu</w:t>
      </w:r>
    </w:p>
    <w:p w14:paraId="23C22622" w14:textId="77777777" w:rsidR="00D23C5B" w:rsidRPr="004C4DB5" w:rsidRDefault="00D23C5B" w:rsidP="00D23C5B">
      <w:pPr>
        <w:rPr>
          <w:szCs w:val="22"/>
        </w:rPr>
      </w:pPr>
      <w:r w:rsidRPr="004C4DB5">
        <w:rPr>
          <w:b/>
        </w:rPr>
        <w:sym w:font="Symbol" w:char="F0B7"/>
      </w:r>
      <w:r w:rsidRPr="004C4DB5">
        <w:rPr>
          <w:szCs w:val="22"/>
        </w:rPr>
        <w:tab/>
        <w:t>konjunktiviit</w:t>
      </w:r>
    </w:p>
    <w:p w14:paraId="6A3DB699" w14:textId="77777777" w:rsidR="00D23C5B" w:rsidRPr="004C4DB5" w:rsidRDefault="00D23C5B" w:rsidP="00D23C5B">
      <w:pPr>
        <w:rPr>
          <w:szCs w:val="22"/>
        </w:rPr>
      </w:pPr>
      <w:r w:rsidRPr="004C4DB5">
        <w:rPr>
          <w:b/>
        </w:rPr>
        <w:sym w:font="Symbol" w:char="F0B7"/>
      </w:r>
      <w:r w:rsidRPr="004C4DB5">
        <w:rPr>
          <w:szCs w:val="22"/>
        </w:rPr>
        <w:tab/>
        <w:t>vesised silmad</w:t>
      </w:r>
    </w:p>
    <w:p w14:paraId="5C92FA06" w14:textId="77777777" w:rsidR="00D23C5B" w:rsidRPr="004C4DB5" w:rsidRDefault="00D23C5B" w:rsidP="00D23C5B">
      <w:pPr>
        <w:rPr>
          <w:szCs w:val="22"/>
        </w:rPr>
      </w:pPr>
      <w:r w:rsidRPr="004C4DB5">
        <w:rPr>
          <w:b/>
        </w:rPr>
        <w:sym w:font="Symbol" w:char="F0B7"/>
      </w:r>
      <w:r w:rsidRPr="004C4DB5">
        <w:rPr>
          <w:szCs w:val="22"/>
        </w:rPr>
        <w:tab/>
        <w:t>ninaverejooksud</w:t>
      </w:r>
    </w:p>
    <w:p w14:paraId="0D8EAE58" w14:textId="77777777" w:rsidR="00D23C5B" w:rsidRPr="004C4DB5" w:rsidRDefault="00D23C5B" w:rsidP="00D23C5B">
      <w:pPr>
        <w:rPr>
          <w:szCs w:val="22"/>
        </w:rPr>
      </w:pPr>
      <w:r w:rsidRPr="004C4DB5">
        <w:rPr>
          <w:b/>
        </w:rPr>
        <w:sym w:font="Symbol" w:char="F0B7"/>
      </w:r>
      <w:r w:rsidRPr="004C4DB5">
        <w:rPr>
          <w:szCs w:val="22"/>
        </w:rPr>
        <w:tab/>
        <w:t>nohu</w:t>
      </w:r>
    </w:p>
    <w:p w14:paraId="35C32A9B" w14:textId="77777777" w:rsidR="00D23C5B" w:rsidRPr="004C4DB5" w:rsidRDefault="00D23C5B" w:rsidP="00D23C5B">
      <w:pPr>
        <w:rPr>
          <w:szCs w:val="22"/>
        </w:rPr>
      </w:pPr>
      <w:r w:rsidRPr="004C4DB5">
        <w:rPr>
          <w:b/>
        </w:rPr>
        <w:sym w:font="Symbol" w:char="F0B7"/>
      </w:r>
      <w:r w:rsidRPr="004C4DB5">
        <w:rPr>
          <w:szCs w:val="22"/>
        </w:rPr>
        <w:tab/>
        <w:t>juuste väljalangemine</w:t>
      </w:r>
    </w:p>
    <w:p w14:paraId="1B463E79" w14:textId="77777777" w:rsidR="00D23C5B" w:rsidRPr="004C4DB5" w:rsidRDefault="00D23C5B" w:rsidP="00D23C5B">
      <w:pPr>
        <w:rPr>
          <w:szCs w:val="22"/>
        </w:rPr>
      </w:pPr>
      <w:r w:rsidRPr="004C4DB5">
        <w:rPr>
          <w:b/>
        </w:rPr>
        <w:sym w:font="Symbol" w:char="F0B7"/>
      </w:r>
      <w:r w:rsidRPr="004C4DB5">
        <w:rPr>
          <w:szCs w:val="22"/>
        </w:rPr>
        <w:tab/>
        <w:t>värisemine (treemor)</w:t>
      </w:r>
    </w:p>
    <w:p w14:paraId="70D76A57" w14:textId="77777777" w:rsidR="00D23C5B" w:rsidRPr="004C4DB5" w:rsidRDefault="00D23C5B" w:rsidP="00D23C5B">
      <w:pPr>
        <w:rPr>
          <w:szCs w:val="22"/>
        </w:rPr>
      </w:pPr>
      <w:r w:rsidRPr="004C4DB5">
        <w:rPr>
          <w:b/>
        </w:rPr>
        <w:lastRenderedPageBreak/>
        <w:sym w:font="Symbol" w:char="F0B7"/>
      </w:r>
      <w:r w:rsidRPr="004C4DB5">
        <w:rPr>
          <w:szCs w:val="22"/>
        </w:rPr>
        <w:tab/>
        <w:t>kuumahood</w:t>
      </w:r>
    </w:p>
    <w:p w14:paraId="13178943" w14:textId="77777777" w:rsidR="00D23C5B" w:rsidRPr="004C4DB5" w:rsidRDefault="00D23C5B" w:rsidP="00D23C5B">
      <w:pPr>
        <w:rPr>
          <w:szCs w:val="22"/>
        </w:rPr>
      </w:pPr>
      <w:r w:rsidRPr="004C4DB5">
        <w:rPr>
          <w:b/>
        </w:rPr>
        <w:sym w:font="Symbol" w:char="F0B7"/>
      </w:r>
      <w:r w:rsidRPr="004C4DB5">
        <w:rPr>
          <w:szCs w:val="22"/>
        </w:rPr>
        <w:tab/>
        <w:t>pearinglus</w:t>
      </w:r>
    </w:p>
    <w:p w14:paraId="08F99A59" w14:textId="77777777" w:rsidR="00D23C5B" w:rsidRPr="004C4DB5" w:rsidRDefault="00D23C5B" w:rsidP="00D23C5B">
      <w:pPr>
        <w:ind w:left="540" w:hanging="540"/>
        <w:rPr>
          <w:rFonts w:eastAsia="MS Mincho"/>
          <w:szCs w:val="22"/>
        </w:rPr>
      </w:pPr>
      <w:r w:rsidRPr="004C4DB5">
        <w:rPr>
          <w:rFonts w:eastAsia="MS Mincho"/>
          <w:b/>
        </w:rPr>
        <w:sym w:font="Symbol" w:char="F0B7"/>
      </w:r>
      <w:r w:rsidRPr="004C4DB5">
        <w:rPr>
          <w:rFonts w:eastAsia="MS Mincho"/>
          <w:szCs w:val="22"/>
        </w:rPr>
        <w:tab/>
        <w:t>küünte muutused</w:t>
      </w:r>
    </w:p>
    <w:p w14:paraId="6AA2F4FD" w14:textId="77777777" w:rsidR="004A68B6" w:rsidRPr="004C4DB5" w:rsidRDefault="004A68B6" w:rsidP="004A68B6">
      <w:pPr>
        <w:rPr>
          <w:szCs w:val="22"/>
        </w:rPr>
      </w:pPr>
      <w:r w:rsidRPr="004C4DB5">
        <w:rPr>
          <w:b/>
        </w:rPr>
        <w:sym w:font="Symbol" w:char="F0B7"/>
      </w:r>
      <w:r w:rsidRPr="004C4DB5">
        <w:rPr>
          <w:szCs w:val="22"/>
        </w:rPr>
        <w:tab/>
        <w:t>kehakaalu langus</w:t>
      </w:r>
    </w:p>
    <w:p w14:paraId="089D71A5" w14:textId="77777777" w:rsidR="004A68B6" w:rsidRPr="004C4DB5" w:rsidRDefault="004A68B6" w:rsidP="004A68B6">
      <w:pPr>
        <w:rPr>
          <w:szCs w:val="22"/>
        </w:rPr>
      </w:pPr>
      <w:r w:rsidRPr="004C4DB5">
        <w:rPr>
          <w:b/>
        </w:rPr>
        <w:sym w:font="Symbol" w:char="F0B7"/>
      </w:r>
      <w:r w:rsidRPr="004C4DB5">
        <w:rPr>
          <w:szCs w:val="22"/>
        </w:rPr>
        <w:tab/>
        <w:t>isutus</w:t>
      </w:r>
    </w:p>
    <w:p w14:paraId="1B1D715A" w14:textId="77777777" w:rsidR="004A68B6" w:rsidRPr="004C4DB5" w:rsidRDefault="004A68B6" w:rsidP="004A68B6">
      <w:pPr>
        <w:rPr>
          <w:szCs w:val="22"/>
        </w:rPr>
      </w:pPr>
      <w:r w:rsidRPr="004C4DB5">
        <w:rPr>
          <w:b/>
        </w:rPr>
        <w:sym w:font="Symbol" w:char="F0B7"/>
      </w:r>
      <w:r w:rsidRPr="004C4DB5">
        <w:rPr>
          <w:szCs w:val="22"/>
        </w:rPr>
        <w:tab/>
        <w:t>unetus</w:t>
      </w:r>
    </w:p>
    <w:p w14:paraId="53925C31" w14:textId="77777777" w:rsidR="004A68B6" w:rsidRPr="004C4DB5" w:rsidRDefault="004A68B6" w:rsidP="004A68B6">
      <w:pPr>
        <w:rPr>
          <w:szCs w:val="22"/>
        </w:rPr>
      </w:pPr>
      <w:r w:rsidRPr="004C4DB5">
        <w:rPr>
          <w:b/>
        </w:rPr>
        <w:sym w:font="Symbol" w:char="F0B7"/>
      </w:r>
      <w:r w:rsidRPr="004C4DB5">
        <w:rPr>
          <w:szCs w:val="22"/>
        </w:rPr>
        <w:tab/>
        <w:t>maitsetundlikkuse muutused</w:t>
      </w:r>
    </w:p>
    <w:p w14:paraId="30E79D1E" w14:textId="77777777" w:rsidR="004A68B6" w:rsidRPr="004C4DB5" w:rsidRDefault="004A68B6" w:rsidP="004A68B6">
      <w:pPr>
        <w:rPr>
          <w:szCs w:val="22"/>
        </w:rPr>
      </w:pPr>
      <w:r w:rsidRPr="004C4DB5">
        <w:rPr>
          <w:b/>
        </w:rPr>
        <w:sym w:font="Symbol" w:char="F0B7"/>
      </w:r>
      <w:r w:rsidRPr="004C4DB5">
        <w:rPr>
          <w:szCs w:val="22"/>
        </w:rPr>
        <w:tab/>
        <w:t>madal vereliistakute arv</w:t>
      </w:r>
    </w:p>
    <w:p w14:paraId="40834F28" w14:textId="77777777" w:rsidR="005453A0" w:rsidRPr="004C4DB5" w:rsidRDefault="005453A0" w:rsidP="004A68B6">
      <w:pPr>
        <w:rPr>
          <w:szCs w:val="22"/>
        </w:rPr>
      </w:pPr>
      <w:r w:rsidRPr="004C4DB5">
        <w:rPr>
          <w:b/>
        </w:rPr>
        <w:sym w:font="Symbol" w:char="F0B7"/>
      </w:r>
      <w:r w:rsidRPr="004C4DB5">
        <w:rPr>
          <w:szCs w:val="22"/>
        </w:rPr>
        <w:tab/>
        <w:t>verevalumid</w:t>
      </w:r>
    </w:p>
    <w:p w14:paraId="08808169" w14:textId="77777777" w:rsidR="004A68B6" w:rsidRPr="004C4DB5" w:rsidRDefault="004A68B6" w:rsidP="004A68B6">
      <w:pPr>
        <w:rPr>
          <w:szCs w:val="22"/>
        </w:rPr>
      </w:pPr>
      <w:r w:rsidRPr="004C4DB5">
        <w:rPr>
          <w:b/>
        </w:rPr>
        <w:sym w:font="Symbol" w:char="F0B7"/>
      </w:r>
      <w:r w:rsidRPr="004C4DB5">
        <w:rPr>
          <w:szCs w:val="22"/>
        </w:rPr>
        <w:tab/>
        <w:t>sõrmede ja varvaste tuimus või surisemine</w:t>
      </w:r>
      <w:r w:rsidR="006D59D0" w:rsidRPr="004C4DB5">
        <w:rPr>
          <w:szCs w:val="22"/>
        </w:rPr>
        <w:t>, mis mõnikord võib edasi levida ülejäänud jäsemele</w:t>
      </w:r>
    </w:p>
    <w:p w14:paraId="44F13E62" w14:textId="77777777" w:rsidR="004A68B6" w:rsidRPr="004C4DB5" w:rsidRDefault="004A68B6" w:rsidP="004A68B6">
      <w:pPr>
        <w:rPr>
          <w:szCs w:val="22"/>
        </w:rPr>
      </w:pPr>
      <w:r w:rsidRPr="004C4DB5">
        <w:rPr>
          <w:b/>
        </w:rPr>
        <w:sym w:font="Symbol" w:char="F0B7"/>
      </w:r>
      <w:r w:rsidRPr="004C4DB5">
        <w:rPr>
          <w:szCs w:val="22"/>
        </w:rPr>
        <w:tab/>
        <w:t>suu ja/või kurgu punetus, turse või haavandid</w:t>
      </w:r>
    </w:p>
    <w:p w14:paraId="75F31A01" w14:textId="77777777" w:rsidR="004A68B6" w:rsidRPr="004C4DB5" w:rsidRDefault="004A68B6" w:rsidP="004A68B6">
      <w:pPr>
        <w:rPr>
          <w:szCs w:val="22"/>
        </w:rPr>
      </w:pPr>
      <w:r w:rsidRPr="004C4DB5">
        <w:rPr>
          <w:b/>
        </w:rPr>
        <w:sym w:font="Symbol" w:char="F0B7"/>
      </w:r>
      <w:r w:rsidRPr="004C4DB5">
        <w:rPr>
          <w:szCs w:val="22"/>
        </w:rPr>
        <w:tab/>
        <w:t>käte ja/või jalgade valu, turse, punetus või surisemine</w:t>
      </w:r>
    </w:p>
    <w:p w14:paraId="0A39817E" w14:textId="77777777" w:rsidR="00EF4367" w:rsidRPr="004C4DB5" w:rsidRDefault="00EF4367" w:rsidP="00EF4367">
      <w:pPr>
        <w:rPr>
          <w:szCs w:val="22"/>
        </w:rPr>
      </w:pPr>
      <w:r w:rsidRPr="004C4DB5">
        <w:rPr>
          <w:b/>
        </w:rPr>
        <w:sym w:font="Symbol" w:char="F0B7"/>
      </w:r>
      <w:r w:rsidRPr="004C4DB5">
        <w:rPr>
          <w:szCs w:val="22"/>
        </w:rPr>
        <w:tab/>
        <w:t>hingeldus</w:t>
      </w:r>
    </w:p>
    <w:p w14:paraId="5B296C41" w14:textId="77777777" w:rsidR="00EF4367" w:rsidRPr="004C4DB5" w:rsidRDefault="00EF4367" w:rsidP="00EF4367">
      <w:pPr>
        <w:rPr>
          <w:szCs w:val="22"/>
        </w:rPr>
      </w:pPr>
      <w:r w:rsidRPr="004C4DB5">
        <w:rPr>
          <w:b/>
        </w:rPr>
        <w:sym w:font="Symbol" w:char="F0B7"/>
      </w:r>
      <w:r w:rsidRPr="004C4DB5">
        <w:rPr>
          <w:szCs w:val="22"/>
        </w:rPr>
        <w:tab/>
        <w:t>peavalu</w:t>
      </w:r>
    </w:p>
    <w:p w14:paraId="5F2ADD44" w14:textId="77777777" w:rsidR="00EF4367" w:rsidRPr="004C4DB5" w:rsidRDefault="00EF4367" w:rsidP="00EF4367">
      <w:pPr>
        <w:rPr>
          <w:szCs w:val="22"/>
        </w:rPr>
      </w:pPr>
      <w:r w:rsidRPr="004C4DB5">
        <w:rPr>
          <w:b/>
        </w:rPr>
        <w:sym w:font="Symbol" w:char="F0B7"/>
      </w:r>
      <w:r w:rsidRPr="004C4DB5">
        <w:rPr>
          <w:szCs w:val="22"/>
        </w:rPr>
        <w:tab/>
        <w:t>köha</w:t>
      </w:r>
    </w:p>
    <w:p w14:paraId="0A7769E0" w14:textId="77777777" w:rsidR="00EF4367" w:rsidRPr="004C4DB5" w:rsidRDefault="00EF4367" w:rsidP="00EF4367">
      <w:pPr>
        <w:rPr>
          <w:szCs w:val="22"/>
        </w:rPr>
      </w:pPr>
      <w:r w:rsidRPr="004C4DB5">
        <w:rPr>
          <w:b/>
        </w:rPr>
        <w:sym w:font="Symbol" w:char="F0B7"/>
      </w:r>
      <w:r w:rsidRPr="004C4DB5">
        <w:rPr>
          <w:szCs w:val="22"/>
        </w:rPr>
        <w:tab/>
        <w:t>oksendamine</w:t>
      </w:r>
    </w:p>
    <w:p w14:paraId="222566A2" w14:textId="77777777" w:rsidR="004A68B6" w:rsidRPr="004C4DB5" w:rsidRDefault="00EF4367" w:rsidP="00EF4367">
      <w:pPr>
        <w:rPr>
          <w:szCs w:val="22"/>
        </w:rPr>
      </w:pPr>
      <w:r w:rsidRPr="004C4DB5">
        <w:rPr>
          <w:b/>
        </w:rPr>
        <w:sym w:font="Symbol" w:char="F0B7"/>
      </w:r>
      <w:r w:rsidRPr="004C4DB5">
        <w:rPr>
          <w:szCs w:val="22"/>
        </w:rPr>
        <w:tab/>
        <w:t>iiveldus</w:t>
      </w:r>
    </w:p>
    <w:p w14:paraId="0FDF076E" w14:textId="77777777" w:rsidR="00D23C5B" w:rsidRPr="004C4DB5" w:rsidRDefault="00D23C5B" w:rsidP="00D23C5B">
      <w:pPr>
        <w:rPr>
          <w:szCs w:val="22"/>
        </w:rPr>
      </w:pPr>
    </w:p>
    <w:p w14:paraId="7A2CD1BC" w14:textId="77777777" w:rsidR="00D23C5B" w:rsidRDefault="00D23C5B" w:rsidP="00D23C5B">
      <w:pPr>
        <w:keepNext/>
        <w:keepLines/>
        <w:rPr>
          <w:szCs w:val="22"/>
        </w:rPr>
      </w:pPr>
      <w:r w:rsidRPr="004C4DB5">
        <w:rPr>
          <w:b/>
          <w:szCs w:val="22"/>
        </w:rPr>
        <w:t>Herceptin’i sageli esinevad kõrvaltoimed</w:t>
      </w:r>
      <w:r w:rsidRPr="004C4DB5">
        <w:rPr>
          <w:szCs w:val="22"/>
        </w:rPr>
        <w:t>: võivad tekkida kuni ühel inimesel kümnest</w:t>
      </w:r>
    </w:p>
    <w:p w14:paraId="6149B78C" w14:textId="77777777" w:rsidR="006E4456" w:rsidRPr="004C4DB5" w:rsidRDefault="006E4456" w:rsidP="00D23C5B">
      <w:pPr>
        <w:keepNext/>
        <w:keepLines/>
        <w:rPr>
          <w:szCs w:val="22"/>
        </w:rPr>
      </w:pPr>
    </w:p>
    <w:p w14:paraId="22F7BF3E"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allergilised reaktsioonid</w:t>
      </w:r>
    </w:p>
    <w:p w14:paraId="15707515" w14:textId="77777777" w:rsidR="006E4456" w:rsidRPr="004C4DB5" w:rsidRDefault="006E4456" w:rsidP="00650363">
      <w:pPr>
        <w:ind w:left="567" w:hanging="567"/>
        <w:rPr>
          <w:rFonts w:eastAsia="MS Mincho"/>
          <w:szCs w:val="22"/>
        </w:rPr>
      </w:pPr>
      <w:r w:rsidRPr="004C4DB5">
        <w:rPr>
          <w:b/>
        </w:rPr>
        <w:sym w:font="Symbol" w:char="F0B7"/>
      </w:r>
      <w:r w:rsidRPr="004C4DB5">
        <w:rPr>
          <w:szCs w:val="22"/>
        </w:rPr>
        <w:tab/>
        <w:t>neeluinfektsioonid</w:t>
      </w:r>
    </w:p>
    <w:p w14:paraId="16486C04" w14:textId="5B396DCC"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r>
      <w:r w:rsidR="00DB4F5A">
        <w:rPr>
          <w:rFonts w:eastAsia="MS Mincho"/>
          <w:szCs w:val="22"/>
        </w:rPr>
        <w:t>kuse</w:t>
      </w:r>
      <w:r w:rsidRPr="004C4DB5">
        <w:rPr>
          <w:rFonts w:eastAsia="MS Mincho"/>
          <w:szCs w:val="22"/>
        </w:rPr>
        <w:t>põie- ja nahainfektsioonid</w:t>
      </w:r>
    </w:p>
    <w:p w14:paraId="73649092"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rinnapõletik</w:t>
      </w:r>
    </w:p>
    <w:p w14:paraId="740B16F0"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maksapõletik</w:t>
      </w:r>
    </w:p>
    <w:p w14:paraId="687BF696"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neerutalitluse häired</w:t>
      </w:r>
    </w:p>
    <w:p w14:paraId="76AFCD01"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suurenenud lihastoonus või lihaspinge (hüpertoonia)</w:t>
      </w:r>
    </w:p>
    <w:p w14:paraId="51588A83"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r>
      <w:r w:rsidRPr="004C4DB5">
        <w:rPr>
          <w:rFonts w:eastAsia="MS Mincho"/>
        </w:rPr>
        <w:t>valu kätes ja/või jalgades</w:t>
      </w:r>
    </w:p>
    <w:p w14:paraId="4CC693D6"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sügelev lööve</w:t>
      </w:r>
    </w:p>
    <w:p w14:paraId="7922672F"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unisus (somnolentsus)</w:t>
      </w:r>
    </w:p>
    <w:p w14:paraId="37DD6C3D"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hemorroidid</w:t>
      </w:r>
    </w:p>
    <w:p w14:paraId="448E24DF"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nahasügelus</w:t>
      </w:r>
    </w:p>
    <w:p w14:paraId="46C1EB15"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naha- ja suukuivus</w:t>
      </w:r>
    </w:p>
    <w:p w14:paraId="1864709A"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kuivad silmad</w:t>
      </w:r>
    </w:p>
    <w:p w14:paraId="604093F8"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higistamine</w:t>
      </w:r>
    </w:p>
    <w:p w14:paraId="28796AA3"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halb enesetunne/nõrkus</w:t>
      </w:r>
    </w:p>
    <w:p w14:paraId="54FCA503"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ärevus</w:t>
      </w:r>
    </w:p>
    <w:p w14:paraId="7B534DF6"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depressioon</w:t>
      </w:r>
    </w:p>
    <w:p w14:paraId="45E2C975"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astma</w:t>
      </w:r>
    </w:p>
    <w:p w14:paraId="28576758"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kopsupõletik</w:t>
      </w:r>
    </w:p>
    <w:p w14:paraId="3C246CA4"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kopsuhäired</w:t>
      </w:r>
    </w:p>
    <w:p w14:paraId="5C68A8F7"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seljavalu</w:t>
      </w:r>
    </w:p>
    <w:p w14:paraId="36270052"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kaelavalu</w:t>
      </w:r>
    </w:p>
    <w:p w14:paraId="1144158B"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luuvalu</w:t>
      </w:r>
    </w:p>
    <w:p w14:paraId="7BFB4178" w14:textId="77777777" w:rsidR="006E4456" w:rsidRPr="004C4DB5" w:rsidRDefault="006E4456" w:rsidP="00650363">
      <w:pPr>
        <w:ind w:left="540" w:hanging="540"/>
        <w:rPr>
          <w:rFonts w:eastAsia="MS Mincho"/>
          <w:szCs w:val="22"/>
        </w:rPr>
      </w:pPr>
      <w:r w:rsidRPr="004C4DB5">
        <w:rPr>
          <w:rFonts w:eastAsia="MS Mincho"/>
          <w:b/>
        </w:rPr>
        <w:sym w:font="Symbol" w:char="F0B7"/>
      </w:r>
      <w:r w:rsidRPr="004C4DB5">
        <w:rPr>
          <w:rFonts w:eastAsia="MS Mincho"/>
          <w:szCs w:val="22"/>
        </w:rPr>
        <w:tab/>
        <w:t>akne</w:t>
      </w:r>
    </w:p>
    <w:p w14:paraId="321866C0" w14:textId="21CFE2B7" w:rsidR="00D23C5B" w:rsidRDefault="006E4456" w:rsidP="006E4456">
      <w:pPr>
        <w:rPr>
          <w:rFonts w:eastAsia="MS Mincho"/>
          <w:szCs w:val="22"/>
        </w:rPr>
      </w:pPr>
      <w:r w:rsidRPr="004C4DB5">
        <w:rPr>
          <w:rFonts w:eastAsia="MS Mincho"/>
          <w:b/>
        </w:rPr>
        <w:sym w:font="Symbol" w:char="F0B7"/>
      </w:r>
      <w:r w:rsidRPr="004C4DB5">
        <w:rPr>
          <w:rFonts w:eastAsia="MS Mincho"/>
          <w:szCs w:val="22"/>
        </w:rPr>
        <w:tab/>
        <w:t>jalakrambid</w:t>
      </w:r>
    </w:p>
    <w:p w14:paraId="061F41DE" w14:textId="77777777" w:rsidR="006E4456" w:rsidRPr="004C4DB5" w:rsidRDefault="006E4456" w:rsidP="006E4456">
      <w:pPr>
        <w:rPr>
          <w:szCs w:val="22"/>
        </w:rPr>
      </w:pPr>
    </w:p>
    <w:p w14:paraId="6D2AA352" w14:textId="77777777" w:rsidR="00D23C5B" w:rsidRPr="004C4DB5" w:rsidRDefault="00D23C5B" w:rsidP="00D23C5B">
      <w:pPr>
        <w:keepNext/>
        <w:keepLines/>
        <w:rPr>
          <w:szCs w:val="22"/>
        </w:rPr>
      </w:pPr>
      <w:r w:rsidRPr="004C4DB5">
        <w:rPr>
          <w:b/>
          <w:szCs w:val="22"/>
        </w:rPr>
        <w:t>Herceptin’i aeg-ajalt esinevad kõrvaltoimed</w:t>
      </w:r>
      <w:r w:rsidRPr="004C4DB5">
        <w:rPr>
          <w:szCs w:val="22"/>
        </w:rPr>
        <w:t>: võivad tekkida kuni ühel inimesel sajast</w:t>
      </w:r>
    </w:p>
    <w:p w14:paraId="17C87D3F" w14:textId="77777777" w:rsidR="00D23C5B" w:rsidRPr="004C4DB5" w:rsidRDefault="00D23C5B" w:rsidP="00C66E79">
      <w:pPr>
        <w:rPr>
          <w:szCs w:val="22"/>
        </w:rPr>
      </w:pPr>
      <w:r w:rsidRPr="004C4DB5">
        <w:rPr>
          <w:b/>
        </w:rPr>
        <w:sym w:font="Symbol" w:char="F0B7"/>
      </w:r>
      <w:r w:rsidRPr="004C4DB5">
        <w:rPr>
          <w:szCs w:val="22"/>
        </w:rPr>
        <w:tab/>
        <w:t>kurtus</w:t>
      </w:r>
    </w:p>
    <w:p w14:paraId="0179A87E" w14:textId="77777777" w:rsidR="00EF4367" w:rsidRPr="004C4DB5" w:rsidRDefault="00D23C5B" w:rsidP="00C66E79">
      <w:r w:rsidRPr="004C4DB5">
        <w:rPr>
          <w:b/>
        </w:rPr>
        <w:sym w:font="Symbol" w:char="F0B7"/>
      </w:r>
      <w:r w:rsidRPr="004C4DB5">
        <w:rPr>
          <w:szCs w:val="22"/>
        </w:rPr>
        <w:tab/>
        <w:t>ümbritsevast nahapinnast kõrgem</w:t>
      </w:r>
      <w:r w:rsidRPr="004C4DB5">
        <w:t xml:space="preserve"> lööve</w:t>
      </w:r>
    </w:p>
    <w:p w14:paraId="33418BA4" w14:textId="77777777" w:rsidR="00070E2F" w:rsidRPr="004C4DB5" w:rsidRDefault="00070E2F" w:rsidP="00C66E79">
      <w:pPr>
        <w:rPr>
          <w:szCs w:val="22"/>
        </w:rPr>
      </w:pPr>
      <w:r w:rsidRPr="004C4DB5">
        <w:rPr>
          <w:b/>
        </w:rPr>
        <w:sym w:font="Symbol" w:char="F0B7"/>
      </w:r>
      <w:r w:rsidRPr="004C4DB5">
        <w:rPr>
          <w:szCs w:val="22"/>
        </w:rPr>
        <w:tab/>
        <w:t>vilis</w:t>
      </w:r>
      <w:r w:rsidR="00AE05AC" w:rsidRPr="004C4DB5">
        <w:rPr>
          <w:szCs w:val="22"/>
        </w:rPr>
        <w:t>ta</w:t>
      </w:r>
      <w:r w:rsidRPr="004C4DB5">
        <w:rPr>
          <w:szCs w:val="22"/>
        </w:rPr>
        <w:t>v hingamine</w:t>
      </w:r>
    </w:p>
    <w:p w14:paraId="7496F050" w14:textId="77777777" w:rsidR="00070E2F" w:rsidRPr="004C4DB5" w:rsidRDefault="00070E2F" w:rsidP="00C66E79">
      <w:r w:rsidRPr="004C4DB5">
        <w:rPr>
          <w:b/>
        </w:rPr>
        <w:sym w:font="Symbol" w:char="F0B7"/>
      </w:r>
      <w:r w:rsidRPr="004C4DB5">
        <w:rPr>
          <w:szCs w:val="22"/>
        </w:rPr>
        <w:tab/>
        <w:t>kopsupõletik või kopsukoe armistumine</w:t>
      </w:r>
    </w:p>
    <w:p w14:paraId="5D8E1B51" w14:textId="77777777" w:rsidR="00D23C5B" w:rsidRPr="004C4DB5" w:rsidRDefault="00D23C5B" w:rsidP="00C66E79">
      <w:pPr>
        <w:rPr>
          <w:szCs w:val="22"/>
        </w:rPr>
      </w:pPr>
    </w:p>
    <w:p w14:paraId="2FBAEA63" w14:textId="77777777" w:rsidR="00D23C5B" w:rsidRPr="004C4DB5" w:rsidRDefault="00D23C5B" w:rsidP="00D23C5B">
      <w:pPr>
        <w:keepNext/>
        <w:keepLines/>
        <w:rPr>
          <w:szCs w:val="22"/>
        </w:rPr>
      </w:pPr>
      <w:r w:rsidRPr="004C4DB5">
        <w:rPr>
          <w:b/>
          <w:szCs w:val="22"/>
        </w:rPr>
        <w:lastRenderedPageBreak/>
        <w:t>Herceptin’i harvaesinevad kõrvaltoimed</w:t>
      </w:r>
      <w:r w:rsidRPr="004C4DB5">
        <w:rPr>
          <w:szCs w:val="22"/>
        </w:rPr>
        <w:t>: võivad tekkida kuni ühel inimesel tuhandest</w:t>
      </w:r>
    </w:p>
    <w:p w14:paraId="30BEAA63" w14:textId="77777777" w:rsidR="00D23C5B" w:rsidRPr="004C4DB5" w:rsidRDefault="00D23C5B" w:rsidP="00C66E79">
      <w:pPr>
        <w:ind w:left="540" w:hanging="540"/>
        <w:rPr>
          <w:szCs w:val="22"/>
        </w:rPr>
      </w:pPr>
      <w:r w:rsidRPr="004C4DB5">
        <w:rPr>
          <w:b/>
        </w:rPr>
        <w:sym w:font="Symbol" w:char="F0B7"/>
      </w:r>
      <w:r w:rsidRPr="004C4DB5">
        <w:rPr>
          <w:szCs w:val="22"/>
        </w:rPr>
        <w:tab/>
        <w:t>kollasus</w:t>
      </w:r>
    </w:p>
    <w:p w14:paraId="1D9B6A50" w14:textId="77777777" w:rsidR="00D23C5B" w:rsidRPr="004C4DB5" w:rsidRDefault="000068B4" w:rsidP="00C66E79">
      <w:pPr>
        <w:rPr>
          <w:szCs w:val="22"/>
        </w:rPr>
      </w:pPr>
      <w:r w:rsidRPr="004C4DB5">
        <w:rPr>
          <w:b/>
        </w:rPr>
        <w:sym w:font="Symbol" w:char="F0B7"/>
      </w:r>
      <w:r w:rsidRPr="004C4DB5">
        <w:rPr>
          <w:szCs w:val="22"/>
        </w:rPr>
        <w:tab/>
        <w:t>anafülaktilised reaktsioonid</w:t>
      </w:r>
    </w:p>
    <w:p w14:paraId="6E4A4A70" w14:textId="77777777" w:rsidR="00D23C5B" w:rsidRPr="004C4DB5" w:rsidRDefault="00D23C5B" w:rsidP="00C66E79">
      <w:pPr>
        <w:rPr>
          <w:szCs w:val="22"/>
        </w:rPr>
      </w:pPr>
    </w:p>
    <w:p w14:paraId="3316A08D" w14:textId="77777777" w:rsidR="00D23C5B" w:rsidRPr="004C4DB5" w:rsidRDefault="00D23C5B" w:rsidP="00D23C5B">
      <w:pPr>
        <w:keepNext/>
        <w:keepLines/>
        <w:rPr>
          <w:szCs w:val="22"/>
        </w:rPr>
      </w:pPr>
      <w:r w:rsidRPr="004C4DB5">
        <w:rPr>
          <w:b/>
          <w:szCs w:val="22"/>
        </w:rPr>
        <w:t>Muud Herceptin’i kasutamise ajal kirjeldatud kõrvaltoimed</w:t>
      </w:r>
      <w:r w:rsidRPr="004C4DB5">
        <w:rPr>
          <w:szCs w:val="22"/>
        </w:rPr>
        <w:t>: esinemissagedust ei saa hinnata olemasolevate andmete alusel</w:t>
      </w:r>
    </w:p>
    <w:p w14:paraId="061A106D" w14:textId="77777777" w:rsidR="00D23C5B" w:rsidRPr="004C4DB5" w:rsidRDefault="00D23C5B" w:rsidP="00D23C5B">
      <w:pPr>
        <w:ind w:left="540" w:hanging="540"/>
        <w:rPr>
          <w:szCs w:val="22"/>
        </w:rPr>
      </w:pPr>
      <w:r w:rsidRPr="004C4DB5">
        <w:rPr>
          <w:b/>
        </w:rPr>
        <w:sym w:font="Symbol" w:char="F0B7"/>
      </w:r>
      <w:r w:rsidRPr="004C4DB5">
        <w:rPr>
          <w:szCs w:val="22"/>
        </w:rPr>
        <w:tab/>
        <w:t>vere hüübimishäired</w:t>
      </w:r>
    </w:p>
    <w:p w14:paraId="30F4D8DA" w14:textId="77777777" w:rsidR="00D23C5B" w:rsidRPr="004C4DB5" w:rsidRDefault="00D23C5B" w:rsidP="00D23C5B">
      <w:pPr>
        <w:ind w:left="540" w:hanging="540"/>
        <w:rPr>
          <w:szCs w:val="22"/>
        </w:rPr>
      </w:pPr>
      <w:r w:rsidRPr="004C4DB5">
        <w:rPr>
          <w:b/>
        </w:rPr>
        <w:sym w:font="Symbol" w:char="F0B7"/>
      </w:r>
      <w:r w:rsidRPr="004C4DB5">
        <w:rPr>
          <w:szCs w:val="22"/>
        </w:rPr>
        <w:tab/>
        <w:t>kõrge kaaliumitase</w:t>
      </w:r>
    </w:p>
    <w:p w14:paraId="3C2FDFF6" w14:textId="77777777" w:rsidR="00D23C5B" w:rsidRPr="004C4DB5" w:rsidRDefault="00D23C5B" w:rsidP="00D23C5B">
      <w:pPr>
        <w:ind w:left="540" w:hanging="540"/>
        <w:rPr>
          <w:szCs w:val="22"/>
        </w:rPr>
      </w:pPr>
      <w:r w:rsidRPr="004C4DB5">
        <w:rPr>
          <w:b/>
        </w:rPr>
        <w:sym w:font="Symbol" w:char="F0B7"/>
      </w:r>
      <w:r w:rsidRPr="004C4DB5">
        <w:rPr>
          <w:szCs w:val="22"/>
        </w:rPr>
        <w:tab/>
        <w:t>silmapõhja turse või verejooks</w:t>
      </w:r>
    </w:p>
    <w:p w14:paraId="13AFC61F" w14:textId="77777777" w:rsidR="00D23C5B" w:rsidRPr="004C4DB5" w:rsidRDefault="00D23C5B" w:rsidP="00D23C5B">
      <w:pPr>
        <w:ind w:left="540" w:hanging="540"/>
        <w:rPr>
          <w:szCs w:val="22"/>
        </w:rPr>
      </w:pPr>
      <w:r w:rsidRPr="004C4DB5">
        <w:rPr>
          <w:b/>
        </w:rPr>
        <w:sym w:font="Symbol" w:char="F0B7"/>
      </w:r>
      <w:r w:rsidRPr="004C4DB5">
        <w:rPr>
          <w:szCs w:val="22"/>
        </w:rPr>
        <w:tab/>
        <w:t>šokk</w:t>
      </w:r>
    </w:p>
    <w:p w14:paraId="5950605D" w14:textId="77777777" w:rsidR="00D23C5B" w:rsidRPr="004C4DB5" w:rsidRDefault="00D23C5B" w:rsidP="00D23C5B">
      <w:pPr>
        <w:ind w:left="540" w:hanging="540"/>
        <w:rPr>
          <w:szCs w:val="22"/>
        </w:rPr>
      </w:pPr>
      <w:r w:rsidRPr="004C4DB5">
        <w:rPr>
          <w:b/>
        </w:rPr>
        <w:sym w:font="Symbol" w:char="F0B7"/>
      </w:r>
      <w:r w:rsidRPr="004C4DB5">
        <w:rPr>
          <w:szCs w:val="22"/>
        </w:rPr>
        <w:tab/>
        <w:t>südame rütmihäired</w:t>
      </w:r>
    </w:p>
    <w:p w14:paraId="7B8DA619" w14:textId="77777777" w:rsidR="00D23C5B" w:rsidRPr="004C4DB5" w:rsidRDefault="00D23C5B" w:rsidP="00D23C5B">
      <w:pPr>
        <w:ind w:left="540" w:hanging="540"/>
        <w:rPr>
          <w:szCs w:val="22"/>
        </w:rPr>
      </w:pPr>
      <w:r w:rsidRPr="004C4DB5">
        <w:rPr>
          <w:b/>
        </w:rPr>
        <w:sym w:font="Symbol" w:char="F0B7"/>
      </w:r>
      <w:r w:rsidRPr="004C4DB5">
        <w:rPr>
          <w:szCs w:val="22"/>
        </w:rPr>
        <w:tab/>
        <w:t>respiratoorne distress</w:t>
      </w:r>
    </w:p>
    <w:p w14:paraId="042A16E1" w14:textId="77777777" w:rsidR="00D23C5B" w:rsidRPr="004C4DB5" w:rsidRDefault="00D23C5B" w:rsidP="00D23C5B">
      <w:pPr>
        <w:ind w:left="540" w:hanging="540"/>
        <w:rPr>
          <w:szCs w:val="22"/>
        </w:rPr>
      </w:pPr>
      <w:r w:rsidRPr="004C4DB5">
        <w:rPr>
          <w:b/>
        </w:rPr>
        <w:sym w:font="Symbol" w:char="F0B7"/>
      </w:r>
      <w:r w:rsidRPr="004C4DB5">
        <w:rPr>
          <w:szCs w:val="22"/>
        </w:rPr>
        <w:tab/>
        <w:t>hingamispuudulikkus</w:t>
      </w:r>
    </w:p>
    <w:p w14:paraId="5DBC6AB6" w14:textId="77777777" w:rsidR="00D23C5B" w:rsidRPr="004C4DB5" w:rsidRDefault="00D23C5B" w:rsidP="00D23C5B">
      <w:pPr>
        <w:ind w:left="540" w:hanging="540"/>
        <w:rPr>
          <w:szCs w:val="22"/>
        </w:rPr>
      </w:pPr>
      <w:r w:rsidRPr="004C4DB5">
        <w:rPr>
          <w:b/>
        </w:rPr>
        <w:sym w:font="Symbol" w:char="F0B7"/>
      </w:r>
      <w:r w:rsidRPr="004C4DB5">
        <w:rPr>
          <w:szCs w:val="22"/>
        </w:rPr>
        <w:tab/>
        <w:t>äge kopsuturse (vedeliku kogunemine kopsudes)</w:t>
      </w:r>
    </w:p>
    <w:p w14:paraId="2056B211" w14:textId="77777777" w:rsidR="00D23C5B" w:rsidRPr="004C4DB5" w:rsidRDefault="00D23C5B" w:rsidP="00D23C5B">
      <w:pPr>
        <w:ind w:left="540" w:hanging="540"/>
        <w:rPr>
          <w:szCs w:val="22"/>
        </w:rPr>
      </w:pPr>
      <w:r w:rsidRPr="004C4DB5">
        <w:rPr>
          <w:b/>
        </w:rPr>
        <w:sym w:font="Symbol" w:char="F0B7"/>
      </w:r>
      <w:r w:rsidRPr="004C4DB5">
        <w:rPr>
          <w:szCs w:val="22"/>
        </w:rPr>
        <w:tab/>
        <w:t>äge hingamisteede ahenemine</w:t>
      </w:r>
    </w:p>
    <w:p w14:paraId="38FA09DF" w14:textId="77777777" w:rsidR="00D23C5B" w:rsidRPr="004C4DB5" w:rsidRDefault="00D23C5B" w:rsidP="00D23C5B">
      <w:pPr>
        <w:ind w:left="540" w:hanging="540"/>
        <w:rPr>
          <w:szCs w:val="22"/>
        </w:rPr>
      </w:pPr>
      <w:r w:rsidRPr="004C4DB5">
        <w:rPr>
          <w:b/>
        </w:rPr>
        <w:sym w:font="Symbol" w:char="F0B7"/>
      </w:r>
      <w:r w:rsidRPr="004C4DB5">
        <w:rPr>
          <w:szCs w:val="22"/>
        </w:rPr>
        <w:tab/>
        <w:t>ebanormaalselt madal hapnikusisaldus veres</w:t>
      </w:r>
    </w:p>
    <w:p w14:paraId="6B5985BA" w14:textId="77777777" w:rsidR="00D23C5B" w:rsidRPr="004C4DB5" w:rsidRDefault="00D23C5B" w:rsidP="00D23C5B">
      <w:pPr>
        <w:ind w:left="540" w:hanging="540"/>
        <w:rPr>
          <w:szCs w:val="22"/>
        </w:rPr>
      </w:pPr>
      <w:r w:rsidRPr="004C4DB5">
        <w:rPr>
          <w:b/>
        </w:rPr>
        <w:sym w:font="Symbol" w:char="F0B7"/>
      </w:r>
      <w:r w:rsidRPr="004C4DB5">
        <w:rPr>
          <w:szCs w:val="22"/>
        </w:rPr>
        <w:tab/>
        <w:t>raskendatud hingamine lamavas asendis</w:t>
      </w:r>
    </w:p>
    <w:p w14:paraId="646C28FA" w14:textId="77777777" w:rsidR="00D23C5B" w:rsidRPr="004C4DB5" w:rsidRDefault="00D23C5B" w:rsidP="00D23C5B">
      <w:pPr>
        <w:ind w:left="540" w:hanging="540"/>
        <w:rPr>
          <w:szCs w:val="22"/>
        </w:rPr>
      </w:pPr>
      <w:r w:rsidRPr="004C4DB5">
        <w:rPr>
          <w:b/>
        </w:rPr>
        <w:sym w:font="Symbol" w:char="F0B7"/>
      </w:r>
      <w:r w:rsidRPr="004C4DB5">
        <w:rPr>
          <w:szCs w:val="22"/>
        </w:rPr>
        <w:tab/>
        <w:t>maksakahjustus</w:t>
      </w:r>
    </w:p>
    <w:p w14:paraId="246CFB21" w14:textId="77777777" w:rsidR="00D23C5B" w:rsidRPr="004C4DB5" w:rsidRDefault="00D23C5B" w:rsidP="00D23C5B">
      <w:pPr>
        <w:ind w:left="540" w:hanging="540"/>
        <w:rPr>
          <w:szCs w:val="22"/>
        </w:rPr>
      </w:pPr>
      <w:r w:rsidRPr="004C4DB5">
        <w:rPr>
          <w:b/>
        </w:rPr>
        <w:sym w:font="Symbol" w:char="F0B7"/>
      </w:r>
      <w:r w:rsidRPr="004C4DB5">
        <w:rPr>
          <w:szCs w:val="22"/>
        </w:rPr>
        <w:tab/>
        <w:t>näo, huulte ja kõri turse</w:t>
      </w:r>
    </w:p>
    <w:p w14:paraId="03EAE195" w14:textId="77777777" w:rsidR="00D23C5B" w:rsidRPr="004C4DB5" w:rsidRDefault="00D23C5B" w:rsidP="00D23C5B">
      <w:pPr>
        <w:ind w:left="540" w:hanging="540"/>
        <w:rPr>
          <w:szCs w:val="22"/>
        </w:rPr>
      </w:pPr>
      <w:r w:rsidRPr="004C4DB5">
        <w:rPr>
          <w:b/>
        </w:rPr>
        <w:sym w:font="Symbol" w:char="F0B7"/>
      </w:r>
      <w:r w:rsidRPr="004C4DB5">
        <w:rPr>
          <w:szCs w:val="22"/>
        </w:rPr>
        <w:tab/>
        <w:t>neerupuudulikkus</w:t>
      </w:r>
    </w:p>
    <w:p w14:paraId="64DCB445" w14:textId="77777777" w:rsidR="00D23C5B" w:rsidRPr="004C4DB5" w:rsidRDefault="00D23C5B" w:rsidP="00C66E79">
      <w:pPr>
        <w:ind w:left="539" w:hanging="539"/>
        <w:rPr>
          <w:szCs w:val="22"/>
        </w:rPr>
      </w:pPr>
      <w:r w:rsidRPr="004C4DB5">
        <w:rPr>
          <w:b/>
        </w:rPr>
        <w:sym w:font="Symbol" w:char="F0B7"/>
      </w:r>
      <w:r w:rsidRPr="004C4DB5">
        <w:rPr>
          <w:szCs w:val="22"/>
        </w:rPr>
        <w:tab/>
        <w:t>liiga vähe vedelikku, mis ümbritseb last emakas</w:t>
      </w:r>
    </w:p>
    <w:p w14:paraId="01FC9C2D" w14:textId="77777777" w:rsidR="004A68B6" w:rsidRPr="004C4DB5" w:rsidRDefault="004A68B6" w:rsidP="00C66E79">
      <w:pPr>
        <w:ind w:left="539" w:hanging="539"/>
        <w:rPr>
          <w:szCs w:val="22"/>
        </w:rPr>
      </w:pPr>
      <w:r w:rsidRPr="004C4DB5">
        <w:rPr>
          <w:b/>
        </w:rPr>
        <w:sym w:font="Symbol" w:char="F0B7"/>
      </w:r>
      <w:r w:rsidRPr="004C4DB5">
        <w:rPr>
          <w:szCs w:val="22"/>
        </w:rPr>
        <w:tab/>
        <w:t>emakasisene loote kopsude arengupeetus</w:t>
      </w:r>
    </w:p>
    <w:p w14:paraId="53002D68" w14:textId="77777777" w:rsidR="004A68B6" w:rsidRPr="004C4DB5" w:rsidRDefault="004A68B6" w:rsidP="00C66E79">
      <w:pPr>
        <w:ind w:left="539" w:hanging="539"/>
        <w:rPr>
          <w:szCs w:val="22"/>
        </w:rPr>
      </w:pPr>
      <w:r w:rsidRPr="004C4DB5">
        <w:rPr>
          <w:b/>
        </w:rPr>
        <w:sym w:font="Symbol" w:char="F0B7"/>
      </w:r>
      <w:r w:rsidRPr="004C4DB5">
        <w:rPr>
          <w:szCs w:val="22"/>
        </w:rPr>
        <w:tab/>
        <w:t>emakasisene loote neerude arenguhäire</w:t>
      </w:r>
    </w:p>
    <w:p w14:paraId="48DADE6D" w14:textId="77777777" w:rsidR="00D23C5B" w:rsidRPr="004C4DB5" w:rsidRDefault="00D23C5B" w:rsidP="00D23C5B">
      <w:pPr>
        <w:rPr>
          <w:szCs w:val="22"/>
        </w:rPr>
      </w:pPr>
    </w:p>
    <w:p w14:paraId="0F93DECE" w14:textId="77777777" w:rsidR="00D23C5B" w:rsidRPr="004C4DB5" w:rsidRDefault="00D23C5B" w:rsidP="00D23C5B">
      <w:pPr>
        <w:rPr>
          <w:szCs w:val="22"/>
        </w:rPr>
      </w:pPr>
      <w:r w:rsidRPr="004C4DB5">
        <w:rPr>
          <w:szCs w:val="22"/>
        </w:rPr>
        <w:t>Mõned teil ilmnevatest kõrvaltoimetest võivad olla tingitud rinnavähist. Kui te saate Herceptin’i kombinatsioonis keemiaraviga, võivad mõned kõrvaltoimed olla tingitud ka keemiaravist.</w:t>
      </w:r>
    </w:p>
    <w:p w14:paraId="36D74B32" w14:textId="77777777" w:rsidR="00D23C5B" w:rsidRPr="004C4DB5" w:rsidRDefault="00D23C5B" w:rsidP="00D23C5B">
      <w:pPr>
        <w:rPr>
          <w:szCs w:val="22"/>
        </w:rPr>
      </w:pPr>
    </w:p>
    <w:p w14:paraId="7C6C8624" w14:textId="77777777" w:rsidR="00D23C5B" w:rsidRPr="004C4DB5" w:rsidRDefault="00D23C5B" w:rsidP="00D23C5B">
      <w:pPr>
        <w:numPr>
          <w:ilvl w:val="12"/>
          <w:numId w:val="0"/>
        </w:numPr>
        <w:ind w:right="-2"/>
        <w:rPr>
          <w:szCs w:val="22"/>
        </w:rPr>
      </w:pPr>
      <w:r w:rsidRPr="004C4DB5">
        <w:rPr>
          <w:szCs w:val="24"/>
        </w:rPr>
        <w:t>Kui teil tekib ükskõik milline kõrvaltoime, pidage nõu oma arsti, apteekri või meditsiiniõega.</w:t>
      </w:r>
    </w:p>
    <w:p w14:paraId="6A631022" w14:textId="77777777" w:rsidR="00D23C5B" w:rsidRPr="004C4DB5" w:rsidRDefault="00D23C5B" w:rsidP="00D23C5B">
      <w:pPr>
        <w:rPr>
          <w:szCs w:val="22"/>
        </w:rPr>
      </w:pPr>
    </w:p>
    <w:p w14:paraId="756EC855" w14:textId="77777777" w:rsidR="00D23C5B" w:rsidRPr="004C4DB5" w:rsidRDefault="00D23C5B" w:rsidP="00C66E79">
      <w:pPr>
        <w:keepNext/>
        <w:rPr>
          <w:b/>
          <w:szCs w:val="22"/>
        </w:rPr>
      </w:pPr>
      <w:r w:rsidRPr="004C4DB5">
        <w:rPr>
          <w:b/>
          <w:szCs w:val="22"/>
        </w:rPr>
        <w:t>Kõrvaltoimetest teatamine</w:t>
      </w:r>
    </w:p>
    <w:p w14:paraId="360858DE" w14:textId="77777777" w:rsidR="00D23C5B" w:rsidRPr="004C4DB5" w:rsidRDefault="00D23C5B" w:rsidP="00864CF0">
      <w:pPr>
        <w:numPr>
          <w:ilvl w:val="12"/>
          <w:numId w:val="0"/>
        </w:numPr>
        <w:autoSpaceDE w:val="0"/>
        <w:ind w:right="-29"/>
        <w:rPr>
          <w:szCs w:val="24"/>
        </w:rPr>
      </w:pPr>
      <w:r w:rsidRPr="004C4DB5">
        <w:rPr>
          <w:szCs w:val="24"/>
        </w:rPr>
        <w:t xml:space="preserve">Kui teil tekib ükskõik milline kõrvaltoime, pidage nõu oma </w:t>
      </w:r>
      <w:r w:rsidRPr="004C4DB5">
        <w:t>arsti, apteekri või meditsiiniõega</w:t>
      </w:r>
      <w:r w:rsidRPr="004C4DB5">
        <w:rPr>
          <w:szCs w:val="24"/>
        </w:rPr>
        <w:t xml:space="preserve">. Kõrvaltoime võib olla ka selline, mida selles infolehes ei ole nimetatud. Kõrvaltoimetest võite ka ise teatada </w:t>
      </w:r>
      <w:r w:rsidRPr="004C4DB5">
        <w:rPr>
          <w:szCs w:val="24"/>
          <w:highlight w:val="lightGray"/>
        </w:rPr>
        <w:t>riikliku teavitussüsteemi</w:t>
      </w:r>
      <w:r w:rsidR="00A1009F" w:rsidRPr="004C4DB5">
        <w:rPr>
          <w:szCs w:val="24"/>
          <w:highlight w:val="lightGray"/>
        </w:rPr>
        <w:t xml:space="preserve"> (vt</w:t>
      </w:r>
      <w:r w:rsidRPr="004C4DB5">
        <w:rPr>
          <w:szCs w:val="24"/>
          <w:highlight w:val="lightGray"/>
        </w:rPr>
        <w:t xml:space="preserve"> </w:t>
      </w:r>
      <w:r w:rsidR="00864CF0" w:rsidRPr="004C4DB5">
        <w:rPr>
          <w:rFonts w:ascii="ZWAdobeF" w:hAnsi="ZWAdobeF" w:cs="ZWAdobeF"/>
          <w:sz w:val="2"/>
          <w:szCs w:val="24"/>
          <w:highlight w:val="lightGray"/>
        </w:rPr>
        <w:t>8H</w:t>
      </w:r>
      <w:hyperlink r:id="rId19" w:history="1">
        <w:r w:rsidR="006F43D4" w:rsidRPr="004C4DB5">
          <w:rPr>
            <w:rStyle w:val="Hyperlink"/>
            <w:highlight w:val="lightGray"/>
          </w:rPr>
          <w:t>V lisa</w:t>
        </w:r>
      </w:hyperlink>
      <w:r w:rsidR="006F43D4" w:rsidRPr="004C4DB5">
        <w:rPr>
          <w:szCs w:val="22"/>
          <w:highlight w:val="lightGray"/>
        </w:rPr>
        <w:t>)</w:t>
      </w:r>
      <w:r w:rsidRPr="004C4DB5">
        <w:rPr>
          <w:szCs w:val="24"/>
        </w:rPr>
        <w:t xml:space="preserve"> kaudu. Teatades aitate saada rohkem infot ravimi ohutusest.</w:t>
      </w:r>
    </w:p>
    <w:p w14:paraId="79461D61" w14:textId="77777777" w:rsidR="00D23C5B" w:rsidRPr="004C4DB5" w:rsidRDefault="00D23C5B" w:rsidP="00D23C5B">
      <w:pPr>
        <w:numPr>
          <w:ilvl w:val="12"/>
          <w:numId w:val="0"/>
        </w:numPr>
        <w:ind w:right="-2"/>
        <w:rPr>
          <w:szCs w:val="24"/>
        </w:rPr>
      </w:pPr>
    </w:p>
    <w:p w14:paraId="11E1FF30" w14:textId="77777777" w:rsidR="00D23C5B" w:rsidRPr="004C4DB5" w:rsidRDefault="00D23C5B" w:rsidP="00D23C5B">
      <w:pPr>
        <w:numPr>
          <w:ilvl w:val="12"/>
          <w:numId w:val="0"/>
        </w:numPr>
        <w:ind w:right="-2"/>
        <w:rPr>
          <w:szCs w:val="24"/>
        </w:rPr>
      </w:pPr>
    </w:p>
    <w:p w14:paraId="26078C1C" w14:textId="77777777" w:rsidR="00D23C5B" w:rsidRPr="004C4DB5" w:rsidRDefault="00D23C5B" w:rsidP="00D23C5B">
      <w:pPr>
        <w:keepNext/>
        <w:keepLines/>
        <w:numPr>
          <w:ilvl w:val="12"/>
          <w:numId w:val="0"/>
        </w:numPr>
        <w:ind w:left="567" w:hanging="567"/>
        <w:rPr>
          <w:b/>
          <w:szCs w:val="24"/>
        </w:rPr>
      </w:pPr>
      <w:r w:rsidRPr="004C4DB5">
        <w:rPr>
          <w:b/>
          <w:szCs w:val="24"/>
        </w:rPr>
        <w:t>5.</w:t>
      </w:r>
      <w:r w:rsidRPr="004C4DB5">
        <w:rPr>
          <w:b/>
          <w:szCs w:val="24"/>
        </w:rPr>
        <w:tab/>
        <w:t>Kuidas Herceptin’i säilitada</w:t>
      </w:r>
    </w:p>
    <w:p w14:paraId="0A96E671" w14:textId="77777777" w:rsidR="00D23C5B" w:rsidRPr="004C4DB5" w:rsidRDefault="00D23C5B" w:rsidP="00D23C5B">
      <w:pPr>
        <w:keepNext/>
        <w:keepLines/>
        <w:numPr>
          <w:ilvl w:val="12"/>
          <w:numId w:val="0"/>
        </w:numPr>
        <w:rPr>
          <w:szCs w:val="24"/>
        </w:rPr>
      </w:pPr>
    </w:p>
    <w:p w14:paraId="5A132F7A" w14:textId="77777777" w:rsidR="00D23C5B" w:rsidRPr="004C4DB5" w:rsidRDefault="00D23C5B" w:rsidP="00C66E79">
      <w:pPr>
        <w:numPr>
          <w:ilvl w:val="12"/>
          <w:numId w:val="0"/>
        </w:numPr>
        <w:rPr>
          <w:szCs w:val="24"/>
        </w:rPr>
      </w:pPr>
      <w:r w:rsidRPr="004C4DB5">
        <w:rPr>
          <w:szCs w:val="24"/>
        </w:rPr>
        <w:t>Hoidke seda ravimit laste eest varjatud ja kättesaamatus kohas.</w:t>
      </w:r>
    </w:p>
    <w:p w14:paraId="2D113E87" w14:textId="77777777" w:rsidR="00D23C5B" w:rsidRPr="004C4DB5" w:rsidRDefault="00D23C5B" w:rsidP="00C66E79">
      <w:pPr>
        <w:numPr>
          <w:ilvl w:val="12"/>
          <w:numId w:val="0"/>
        </w:numPr>
        <w:rPr>
          <w:szCs w:val="24"/>
        </w:rPr>
      </w:pPr>
    </w:p>
    <w:p w14:paraId="09988767" w14:textId="77777777" w:rsidR="00D23C5B" w:rsidRPr="004C4DB5" w:rsidRDefault="00D23C5B" w:rsidP="00C66E79">
      <w:pPr>
        <w:numPr>
          <w:ilvl w:val="12"/>
          <w:numId w:val="0"/>
        </w:numPr>
        <w:rPr>
          <w:szCs w:val="24"/>
        </w:rPr>
      </w:pPr>
      <w:r w:rsidRPr="004C4DB5">
        <w:rPr>
          <w:szCs w:val="24"/>
        </w:rPr>
        <w:t>Ärge kasutage seda ravimit pärast kõlblikkusaega, mis on märgitud karbil ja viaali sildil pärast „</w:t>
      </w:r>
      <w:r w:rsidR="0003316B" w:rsidRPr="004C4DB5">
        <w:rPr>
          <w:szCs w:val="24"/>
        </w:rPr>
        <w:t>EXP</w:t>
      </w:r>
      <w:r w:rsidRPr="004C4DB5">
        <w:rPr>
          <w:szCs w:val="24"/>
        </w:rPr>
        <w:t>“. Kõlblikkusaeg viitab selle kuu viimasele päevale.</w:t>
      </w:r>
    </w:p>
    <w:p w14:paraId="3B8F4366" w14:textId="77777777" w:rsidR="00D23C5B" w:rsidRPr="004C4DB5" w:rsidRDefault="00D23C5B" w:rsidP="00D23C5B">
      <w:pPr>
        <w:numPr>
          <w:ilvl w:val="12"/>
          <w:numId w:val="0"/>
        </w:numPr>
        <w:ind w:right="-2"/>
        <w:rPr>
          <w:szCs w:val="24"/>
        </w:rPr>
      </w:pPr>
    </w:p>
    <w:p w14:paraId="021976C0" w14:textId="77777777" w:rsidR="00D23C5B" w:rsidRPr="004C4DB5" w:rsidRDefault="00D23C5B" w:rsidP="00D23C5B">
      <w:r w:rsidRPr="004C4DB5">
        <w:t>Hoida külmkapis (2</w:t>
      </w:r>
      <w:r w:rsidR="002C3271" w:rsidRPr="004C4DB5">
        <w:t> </w:t>
      </w:r>
      <w:r w:rsidRPr="004C4DB5">
        <w:sym w:font="Symbol" w:char="F0B0"/>
      </w:r>
      <w:r w:rsidRPr="004C4DB5">
        <w:t>C...8</w:t>
      </w:r>
      <w:r w:rsidR="002C3271" w:rsidRPr="004C4DB5">
        <w:t> </w:t>
      </w:r>
      <w:r w:rsidRPr="004C4DB5">
        <w:sym w:font="Symbol" w:char="F0B0"/>
      </w:r>
      <w:r w:rsidRPr="004C4DB5">
        <w:t>C).</w:t>
      </w:r>
    </w:p>
    <w:p w14:paraId="25ED5D4C" w14:textId="77777777" w:rsidR="00D23C5B" w:rsidRPr="004C4DB5" w:rsidRDefault="00D23C5B" w:rsidP="00D23C5B"/>
    <w:p w14:paraId="1E20F346" w14:textId="77777777" w:rsidR="00D23C5B" w:rsidRPr="004C4DB5" w:rsidRDefault="00D23C5B" w:rsidP="00D23C5B">
      <w:pPr>
        <w:rPr>
          <w:szCs w:val="24"/>
        </w:rPr>
      </w:pPr>
      <w:r w:rsidRPr="004C4DB5">
        <w:rPr>
          <w:szCs w:val="24"/>
        </w:rPr>
        <w:t>Hoida viaal välispakendis valguse eest kaitstult.</w:t>
      </w:r>
    </w:p>
    <w:p w14:paraId="7121738F" w14:textId="77777777" w:rsidR="00D23C5B" w:rsidRPr="004C4DB5" w:rsidRDefault="00D23C5B" w:rsidP="00D23C5B"/>
    <w:p w14:paraId="2B5B1875" w14:textId="77777777" w:rsidR="00D23C5B" w:rsidRPr="004C4DB5" w:rsidRDefault="00D23C5B" w:rsidP="00D23C5B">
      <w:pPr>
        <w:rPr>
          <w:szCs w:val="24"/>
        </w:rPr>
      </w:pPr>
      <w:r w:rsidRPr="004C4DB5">
        <w:rPr>
          <w:szCs w:val="24"/>
        </w:rPr>
        <w:t>Mitte lasta külmuda.</w:t>
      </w:r>
    </w:p>
    <w:p w14:paraId="60C5FC5F" w14:textId="77777777" w:rsidR="00D23C5B" w:rsidRPr="004C4DB5" w:rsidRDefault="00D23C5B" w:rsidP="00D23C5B">
      <w:pPr>
        <w:rPr>
          <w:szCs w:val="24"/>
        </w:rPr>
      </w:pPr>
    </w:p>
    <w:p w14:paraId="266FA75F" w14:textId="77777777" w:rsidR="00D23C5B" w:rsidRPr="004C4DB5" w:rsidRDefault="00D23C5B" w:rsidP="00D23C5B">
      <w:pPr>
        <w:rPr>
          <w:szCs w:val="24"/>
        </w:rPr>
      </w:pPr>
      <w:r w:rsidRPr="004C4DB5">
        <w:rPr>
          <w:szCs w:val="24"/>
        </w:rPr>
        <w:t>Pärast viaali avamist tuleb lahus ära kasutada kohe.</w:t>
      </w:r>
    </w:p>
    <w:p w14:paraId="2474BFB4" w14:textId="77777777" w:rsidR="00D23C5B" w:rsidRPr="004C4DB5" w:rsidRDefault="00D23C5B" w:rsidP="00D23C5B">
      <w:pPr>
        <w:numPr>
          <w:ilvl w:val="12"/>
          <w:numId w:val="0"/>
        </w:numPr>
        <w:ind w:right="-2"/>
        <w:rPr>
          <w:szCs w:val="24"/>
        </w:rPr>
      </w:pPr>
    </w:p>
    <w:p w14:paraId="2DEB2E37" w14:textId="77777777" w:rsidR="00D23C5B" w:rsidRPr="004C4DB5" w:rsidRDefault="00D23C5B" w:rsidP="00D23C5B">
      <w:pPr>
        <w:numPr>
          <w:ilvl w:val="12"/>
          <w:numId w:val="0"/>
        </w:numPr>
        <w:ind w:right="-2"/>
        <w:rPr>
          <w:szCs w:val="24"/>
        </w:rPr>
      </w:pPr>
      <w:r w:rsidRPr="004C4DB5">
        <w:rPr>
          <w:szCs w:val="24"/>
        </w:rPr>
        <w:t>Ärge kasutage seda ravimit, kui täheldate enne manustamist võõrosakesi või värvuse muutust.</w:t>
      </w:r>
    </w:p>
    <w:p w14:paraId="3258B4F2" w14:textId="77777777" w:rsidR="00D23C5B" w:rsidRPr="004C4DB5" w:rsidRDefault="00D23C5B" w:rsidP="00D23C5B">
      <w:pPr>
        <w:numPr>
          <w:ilvl w:val="12"/>
          <w:numId w:val="0"/>
        </w:numPr>
        <w:ind w:right="-2"/>
        <w:rPr>
          <w:szCs w:val="24"/>
        </w:rPr>
      </w:pPr>
    </w:p>
    <w:p w14:paraId="10226DE6" w14:textId="77777777" w:rsidR="00D23C5B" w:rsidRPr="004C4DB5" w:rsidRDefault="00D23C5B" w:rsidP="00D23C5B">
      <w:pPr>
        <w:numPr>
          <w:ilvl w:val="12"/>
          <w:numId w:val="0"/>
        </w:numPr>
        <w:ind w:right="-2"/>
        <w:rPr>
          <w:i/>
          <w:szCs w:val="24"/>
        </w:rPr>
      </w:pPr>
      <w:r w:rsidRPr="004C4DB5">
        <w:rPr>
          <w:color w:val="000000"/>
          <w:szCs w:val="24"/>
        </w:rPr>
        <w:t xml:space="preserve">Ärge visake ravimeid </w:t>
      </w:r>
      <w:r w:rsidRPr="004C4DB5">
        <w:rPr>
          <w:szCs w:val="24"/>
        </w:rPr>
        <w:t xml:space="preserve">kanalisatsiooni ega olmejäätmete hulka. Küsige oma apteekrilt, kuidas </w:t>
      </w:r>
      <w:r w:rsidR="00A1009F" w:rsidRPr="004C4DB5">
        <w:rPr>
          <w:szCs w:val="24"/>
        </w:rPr>
        <w:t>hävitada</w:t>
      </w:r>
      <w:r w:rsidRPr="004C4DB5">
        <w:rPr>
          <w:szCs w:val="24"/>
        </w:rPr>
        <w:t xml:space="preserve"> ravimeid, mida te enam ei kasuta. Need meetmed aitavad kaitsta keskkonda.</w:t>
      </w:r>
    </w:p>
    <w:p w14:paraId="13DEDD0F" w14:textId="77777777" w:rsidR="00D23C5B" w:rsidRPr="004C4DB5" w:rsidRDefault="00D23C5B" w:rsidP="00D23C5B">
      <w:pPr>
        <w:numPr>
          <w:ilvl w:val="12"/>
          <w:numId w:val="0"/>
        </w:numPr>
        <w:ind w:right="-2"/>
        <w:rPr>
          <w:szCs w:val="24"/>
        </w:rPr>
      </w:pPr>
    </w:p>
    <w:p w14:paraId="67D34D62" w14:textId="77777777" w:rsidR="00D23C5B" w:rsidRPr="004C4DB5" w:rsidRDefault="00D23C5B" w:rsidP="00D23C5B">
      <w:pPr>
        <w:numPr>
          <w:ilvl w:val="12"/>
          <w:numId w:val="0"/>
        </w:numPr>
        <w:ind w:right="-2"/>
        <w:rPr>
          <w:szCs w:val="24"/>
        </w:rPr>
      </w:pPr>
    </w:p>
    <w:p w14:paraId="304C86A3" w14:textId="77777777" w:rsidR="00D23C5B" w:rsidRPr="004C4DB5" w:rsidRDefault="00D23C5B" w:rsidP="00C66E79">
      <w:pPr>
        <w:keepNext/>
        <w:numPr>
          <w:ilvl w:val="12"/>
          <w:numId w:val="0"/>
        </w:numPr>
        <w:ind w:right="-2"/>
        <w:rPr>
          <w:b/>
          <w:szCs w:val="24"/>
        </w:rPr>
      </w:pPr>
      <w:r w:rsidRPr="004C4DB5">
        <w:rPr>
          <w:b/>
          <w:szCs w:val="24"/>
        </w:rPr>
        <w:t>6.</w:t>
      </w:r>
      <w:r w:rsidRPr="004C4DB5">
        <w:rPr>
          <w:b/>
          <w:szCs w:val="24"/>
        </w:rPr>
        <w:tab/>
        <w:t>Pakendi sisu ja muu teave</w:t>
      </w:r>
    </w:p>
    <w:p w14:paraId="02D5F37C" w14:textId="77777777" w:rsidR="00D23C5B" w:rsidRPr="004C4DB5" w:rsidRDefault="00D23C5B" w:rsidP="00C66E79">
      <w:pPr>
        <w:keepNext/>
        <w:numPr>
          <w:ilvl w:val="12"/>
          <w:numId w:val="0"/>
        </w:numPr>
        <w:rPr>
          <w:szCs w:val="24"/>
        </w:rPr>
      </w:pPr>
    </w:p>
    <w:p w14:paraId="64EA8E79" w14:textId="77777777" w:rsidR="00D23C5B" w:rsidRPr="004C4DB5" w:rsidRDefault="00D23C5B" w:rsidP="00C66E79">
      <w:pPr>
        <w:keepNext/>
        <w:numPr>
          <w:ilvl w:val="12"/>
          <w:numId w:val="0"/>
        </w:numPr>
        <w:ind w:right="-2"/>
        <w:rPr>
          <w:szCs w:val="24"/>
        </w:rPr>
      </w:pPr>
      <w:r w:rsidRPr="004C4DB5">
        <w:rPr>
          <w:b/>
          <w:szCs w:val="24"/>
        </w:rPr>
        <w:t>Mida Herceptin sisaldab</w:t>
      </w:r>
    </w:p>
    <w:p w14:paraId="15689B2B" w14:textId="77777777" w:rsidR="00D23C5B" w:rsidRPr="004C4DB5" w:rsidRDefault="00D23C5B" w:rsidP="00C66E79">
      <w:pPr>
        <w:keepNext/>
        <w:ind w:left="567" w:hanging="567"/>
      </w:pPr>
    </w:p>
    <w:p w14:paraId="6915779E" w14:textId="77777777" w:rsidR="00D23C5B" w:rsidRPr="004C4DB5" w:rsidRDefault="00D23C5B" w:rsidP="00D23C5B">
      <w:pPr>
        <w:ind w:left="567" w:hanging="567"/>
      </w:pPr>
      <w:r w:rsidRPr="004C4DB5">
        <w:sym w:font="Symbol" w:char="F0B7"/>
      </w:r>
      <w:r w:rsidRPr="004C4DB5">
        <w:tab/>
        <w:t>Toimeaine on trastuzumab. Üks 5 ml viaal sisaldab 600 mg trastuzumabi.</w:t>
      </w:r>
    </w:p>
    <w:p w14:paraId="779ACEAC" w14:textId="77777777" w:rsidR="00D23C5B" w:rsidRPr="004C4DB5" w:rsidRDefault="00D23C5B" w:rsidP="00D23C5B">
      <w:pPr>
        <w:ind w:left="567" w:hanging="567"/>
      </w:pPr>
    </w:p>
    <w:p w14:paraId="08F79A5E" w14:textId="493A86DF" w:rsidR="00D23C5B" w:rsidRPr="004C4DB5" w:rsidRDefault="00D23C5B" w:rsidP="00D23C5B">
      <w:pPr>
        <w:ind w:left="567" w:hanging="567"/>
      </w:pPr>
      <w:r w:rsidRPr="004C4DB5">
        <w:sym w:font="Symbol" w:char="F0B7"/>
      </w:r>
      <w:r w:rsidRPr="004C4DB5">
        <w:tab/>
        <w:t xml:space="preserve">Teised koostisosad on </w:t>
      </w:r>
      <w:r w:rsidRPr="004C4DB5">
        <w:rPr>
          <w:szCs w:val="24"/>
        </w:rPr>
        <w:t>rekombinantne inimese hüaluronidaas (rHuPH20), histidiinvesinikkloriidmonohüdraat</w:t>
      </w:r>
      <w:r w:rsidR="00CB04CA" w:rsidRPr="004C4DB5">
        <w:rPr>
          <w:szCs w:val="24"/>
        </w:rPr>
        <w:t>, histidiin</w:t>
      </w:r>
      <w:r w:rsidRPr="004C4DB5">
        <w:rPr>
          <w:szCs w:val="24"/>
        </w:rPr>
        <w:t xml:space="preserve">, </w:t>
      </w:r>
      <w:r w:rsidRPr="004C4DB5">
        <w:t>α,α</w:t>
      </w:r>
      <w:r w:rsidR="00126598">
        <w:noBreakHyphen/>
      </w:r>
      <w:r w:rsidRPr="004C4DB5">
        <w:t>trehaloosdihüdraat, metioniin, polüsorbaat</w:t>
      </w:r>
      <w:r w:rsidR="00444DFF" w:rsidRPr="004C4DB5">
        <w:t> </w:t>
      </w:r>
      <w:r w:rsidRPr="004C4DB5">
        <w:t>20</w:t>
      </w:r>
      <w:r w:rsidR="00CE403D" w:rsidRPr="004C4DB5">
        <w:t xml:space="preserve"> </w:t>
      </w:r>
      <w:r w:rsidR="00CE403D" w:rsidRPr="004C4DB5">
        <w:rPr>
          <w:szCs w:val="22"/>
        </w:rPr>
        <w:t>(E432)</w:t>
      </w:r>
      <w:r w:rsidRPr="004C4DB5">
        <w:t>, süstevesi</w:t>
      </w:r>
      <w:r w:rsidR="00E359B6" w:rsidRPr="004C4DB5">
        <w:t xml:space="preserve"> </w:t>
      </w:r>
      <w:r w:rsidR="0004781F" w:rsidRPr="004C4DB5">
        <w:t>(vt lõik</w:t>
      </w:r>
      <w:r w:rsidR="00E359B6" w:rsidRPr="004C4DB5">
        <w:t> </w:t>
      </w:r>
      <w:r w:rsidR="0004781F" w:rsidRPr="004C4DB5">
        <w:t>2 „Herceptin sisaldab polüsorbaati“).</w:t>
      </w:r>
    </w:p>
    <w:p w14:paraId="1DE9C19F" w14:textId="77777777" w:rsidR="00D23C5B" w:rsidRPr="004C4DB5" w:rsidRDefault="00D23C5B" w:rsidP="00D23C5B">
      <w:pPr>
        <w:ind w:left="567" w:hanging="567"/>
        <w:rPr>
          <w:i/>
          <w:szCs w:val="24"/>
        </w:rPr>
      </w:pPr>
    </w:p>
    <w:p w14:paraId="2BB5B074" w14:textId="77777777" w:rsidR="00D23C5B" w:rsidRPr="004C4DB5" w:rsidRDefault="00D23C5B" w:rsidP="003A079D">
      <w:pPr>
        <w:keepNext/>
        <w:keepLines/>
        <w:numPr>
          <w:ilvl w:val="12"/>
          <w:numId w:val="0"/>
        </w:numPr>
        <w:ind w:right="-2"/>
        <w:rPr>
          <w:b/>
        </w:rPr>
      </w:pPr>
      <w:r w:rsidRPr="004C4DB5">
        <w:rPr>
          <w:b/>
        </w:rPr>
        <w:t>Kuidas Herceptin välja näeb ja pakendi sisu</w:t>
      </w:r>
    </w:p>
    <w:p w14:paraId="743F14C0" w14:textId="77777777" w:rsidR="00D23C5B" w:rsidRPr="004C4DB5" w:rsidRDefault="00D23C5B" w:rsidP="003A079D">
      <w:pPr>
        <w:keepNext/>
        <w:keepLines/>
        <w:numPr>
          <w:ilvl w:val="12"/>
          <w:numId w:val="0"/>
        </w:numPr>
      </w:pPr>
    </w:p>
    <w:p w14:paraId="330BF5F3" w14:textId="77777777" w:rsidR="00D23C5B" w:rsidRPr="004C4DB5" w:rsidRDefault="00D23C5B" w:rsidP="00C66E79">
      <w:pPr>
        <w:numPr>
          <w:ilvl w:val="12"/>
          <w:numId w:val="0"/>
        </w:numPr>
      </w:pPr>
      <w:r w:rsidRPr="004C4DB5">
        <w:t>Herceptin on süstelahus butüülkummist korgiga klaasviaalis, mis sisaldab 5 ml (600 mg) trastuzumabi. Lahus on selge või opalestseeruv ning värvitu või kollakas.</w:t>
      </w:r>
    </w:p>
    <w:p w14:paraId="6CE729D7" w14:textId="77777777" w:rsidR="00D23C5B" w:rsidRPr="004C4DB5" w:rsidRDefault="00D23C5B" w:rsidP="00C66E79">
      <w:pPr>
        <w:numPr>
          <w:ilvl w:val="12"/>
          <w:numId w:val="0"/>
        </w:numPr>
      </w:pPr>
    </w:p>
    <w:p w14:paraId="7B3D10A4" w14:textId="77777777" w:rsidR="00D23C5B" w:rsidRPr="004C4DB5" w:rsidRDefault="00D23C5B" w:rsidP="00C66E79">
      <w:pPr>
        <w:numPr>
          <w:ilvl w:val="12"/>
          <w:numId w:val="0"/>
        </w:numPr>
      </w:pPr>
      <w:r w:rsidRPr="004C4DB5">
        <w:t>Igas karbis on üks viaal.</w:t>
      </w:r>
    </w:p>
    <w:p w14:paraId="70B46760" w14:textId="77777777" w:rsidR="00D23C5B" w:rsidRPr="004C4DB5" w:rsidRDefault="00D23C5B" w:rsidP="00347749">
      <w:pPr>
        <w:numPr>
          <w:ilvl w:val="12"/>
          <w:numId w:val="0"/>
        </w:numPr>
      </w:pPr>
    </w:p>
    <w:p w14:paraId="53EEBB32" w14:textId="77777777" w:rsidR="00D23C5B" w:rsidRPr="004C4DB5" w:rsidRDefault="00D23C5B" w:rsidP="007F65CD">
      <w:pPr>
        <w:keepNext/>
        <w:keepLines/>
        <w:numPr>
          <w:ilvl w:val="12"/>
          <w:numId w:val="0"/>
        </w:numPr>
        <w:ind w:right="-2"/>
        <w:rPr>
          <w:b/>
        </w:rPr>
      </w:pPr>
      <w:r w:rsidRPr="004C4DB5">
        <w:rPr>
          <w:b/>
        </w:rPr>
        <w:t xml:space="preserve">Müügiloa hoidja </w:t>
      </w:r>
    </w:p>
    <w:p w14:paraId="0890479B" w14:textId="77777777" w:rsidR="00D23C5B" w:rsidRPr="004C4DB5" w:rsidRDefault="00D23C5B" w:rsidP="007F65CD">
      <w:pPr>
        <w:keepNext/>
        <w:keepLines/>
        <w:numPr>
          <w:ilvl w:val="12"/>
          <w:numId w:val="0"/>
        </w:numPr>
        <w:ind w:right="-2"/>
        <w:rPr>
          <w:szCs w:val="24"/>
        </w:rPr>
      </w:pPr>
    </w:p>
    <w:p w14:paraId="2217C201" w14:textId="77777777" w:rsidR="00524628" w:rsidRPr="004C4DB5" w:rsidRDefault="00524628" w:rsidP="007F65CD">
      <w:pPr>
        <w:keepNext/>
        <w:keepLines/>
      </w:pPr>
      <w:r w:rsidRPr="004C4DB5">
        <w:t xml:space="preserve">Roche Registration GmbH </w:t>
      </w:r>
    </w:p>
    <w:p w14:paraId="047A58CA" w14:textId="77777777" w:rsidR="00524628" w:rsidRPr="004C4DB5" w:rsidRDefault="00524628" w:rsidP="007F65CD">
      <w:pPr>
        <w:keepNext/>
        <w:keepLines/>
      </w:pPr>
      <w:r w:rsidRPr="004C4DB5">
        <w:t>Emil-Barell-Strasse 1</w:t>
      </w:r>
    </w:p>
    <w:p w14:paraId="64ACE83D" w14:textId="77777777" w:rsidR="00524628" w:rsidRPr="004C4DB5" w:rsidRDefault="00524628" w:rsidP="007F65CD">
      <w:pPr>
        <w:keepNext/>
        <w:keepLines/>
      </w:pPr>
      <w:r w:rsidRPr="004C4DB5">
        <w:t>79639 Grenzach-Wyhlen</w:t>
      </w:r>
    </w:p>
    <w:p w14:paraId="58566877" w14:textId="77777777" w:rsidR="00524628" w:rsidRPr="004C4DB5" w:rsidRDefault="00524628" w:rsidP="00524628">
      <w:r w:rsidRPr="004C4DB5">
        <w:t>Saksamaa</w:t>
      </w:r>
    </w:p>
    <w:p w14:paraId="05F28430" w14:textId="77777777" w:rsidR="00D23C5B" w:rsidRPr="004C4DB5" w:rsidRDefault="00D23C5B" w:rsidP="00D23C5B">
      <w:pPr>
        <w:rPr>
          <w:szCs w:val="22"/>
        </w:rPr>
      </w:pPr>
    </w:p>
    <w:p w14:paraId="43C5C894" w14:textId="77777777" w:rsidR="00D23C5B" w:rsidRPr="004C4DB5" w:rsidRDefault="00D23C5B" w:rsidP="00025A59">
      <w:pPr>
        <w:keepNext/>
        <w:keepLines/>
        <w:rPr>
          <w:szCs w:val="22"/>
        </w:rPr>
      </w:pPr>
      <w:r w:rsidRPr="004C4DB5">
        <w:rPr>
          <w:b/>
          <w:szCs w:val="22"/>
        </w:rPr>
        <w:t>Tootja</w:t>
      </w:r>
    </w:p>
    <w:p w14:paraId="15ACB6E0" w14:textId="77777777" w:rsidR="00D23C5B" w:rsidRPr="004C4DB5" w:rsidRDefault="00D23C5B" w:rsidP="00025A59">
      <w:pPr>
        <w:keepNext/>
        <w:keepLines/>
        <w:rPr>
          <w:szCs w:val="22"/>
        </w:rPr>
      </w:pPr>
    </w:p>
    <w:p w14:paraId="1DF07270" w14:textId="77777777" w:rsidR="00D23C5B" w:rsidRPr="004C4DB5" w:rsidRDefault="00D23C5B" w:rsidP="00347749">
      <w:pPr>
        <w:keepNext/>
        <w:keepLines/>
        <w:rPr>
          <w:szCs w:val="22"/>
        </w:rPr>
      </w:pPr>
      <w:r w:rsidRPr="004C4DB5">
        <w:rPr>
          <w:bCs/>
        </w:rPr>
        <w:t>Roche Pharma AG</w:t>
      </w:r>
      <w:r w:rsidRPr="004C4DB5">
        <w:rPr>
          <w:bCs/>
        </w:rPr>
        <w:br/>
        <w:t>Emil-Barell-Strasse 1</w:t>
      </w:r>
      <w:r w:rsidRPr="004C4DB5">
        <w:rPr>
          <w:bCs/>
        </w:rPr>
        <w:br/>
        <w:t>79639 Grenzach-Wyhlen</w:t>
      </w:r>
    </w:p>
    <w:p w14:paraId="2C62FBF8" w14:textId="77777777" w:rsidR="00D23C5B" w:rsidRPr="004C4DB5" w:rsidRDefault="00D23C5B" w:rsidP="00C66E79">
      <w:pPr>
        <w:rPr>
          <w:szCs w:val="22"/>
        </w:rPr>
      </w:pPr>
      <w:r w:rsidRPr="004C4DB5">
        <w:rPr>
          <w:szCs w:val="22"/>
        </w:rPr>
        <w:t>Saksamaa</w:t>
      </w:r>
    </w:p>
    <w:p w14:paraId="6C69254B" w14:textId="77777777" w:rsidR="00D23C5B" w:rsidRPr="004C4DB5" w:rsidRDefault="00D23C5B" w:rsidP="00C66E79">
      <w:pPr>
        <w:numPr>
          <w:ilvl w:val="12"/>
          <w:numId w:val="0"/>
        </w:numPr>
        <w:ind w:right="-2"/>
      </w:pPr>
    </w:p>
    <w:p w14:paraId="18C8A409" w14:textId="77777777" w:rsidR="00D23C5B" w:rsidRPr="004C4DB5" w:rsidRDefault="00D23C5B" w:rsidP="00D23C5B">
      <w:pPr>
        <w:keepNext/>
        <w:keepLines/>
        <w:numPr>
          <w:ilvl w:val="12"/>
          <w:numId w:val="0"/>
        </w:numPr>
        <w:ind w:right="-2"/>
      </w:pPr>
      <w:r w:rsidRPr="004C4DB5">
        <w:t>Lisaküsimuste tekkimisel selle ravimi kohta pöörduge palun müügiloa hoidja kohaliku esindaja poole:</w:t>
      </w:r>
    </w:p>
    <w:p w14:paraId="6449B56C" w14:textId="77777777" w:rsidR="00D23C5B" w:rsidRPr="004C4DB5" w:rsidRDefault="00D23C5B" w:rsidP="00D23C5B">
      <w:pPr>
        <w:keepNext/>
        <w:keepLines/>
        <w:numPr>
          <w:ilvl w:val="12"/>
          <w:numId w:val="0"/>
        </w:numPr>
        <w:ind w:right="-2"/>
        <w:rPr>
          <w:szCs w:val="22"/>
        </w:rPr>
      </w:pPr>
    </w:p>
    <w:tbl>
      <w:tblPr>
        <w:tblW w:w="0" w:type="auto"/>
        <w:tblLayout w:type="fixed"/>
        <w:tblLook w:val="0000" w:firstRow="0" w:lastRow="0" w:firstColumn="0" w:lastColumn="0" w:noHBand="0" w:noVBand="0"/>
      </w:tblPr>
      <w:tblGrid>
        <w:gridCol w:w="4590"/>
        <w:gridCol w:w="4590"/>
      </w:tblGrid>
      <w:tr w:rsidR="00D23C5B" w:rsidRPr="004C4DB5" w14:paraId="486BB036" w14:textId="77777777" w:rsidTr="00760D5C">
        <w:trPr>
          <w:cantSplit/>
        </w:trPr>
        <w:tc>
          <w:tcPr>
            <w:tcW w:w="4590" w:type="dxa"/>
          </w:tcPr>
          <w:p w14:paraId="7AC1ED5D" w14:textId="1F9CC39B" w:rsidR="00D23C5B" w:rsidRPr="004C4DB5" w:rsidRDefault="00D23C5B" w:rsidP="00760D5C">
            <w:pPr>
              <w:keepNext/>
              <w:keepLines/>
              <w:rPr>
                <w:b/>
                <w:szCs w:val="22"/>
              </w:rPr>
            </w:pPr>
            <w:r w:rsidRPr="004C4DB5">
              <w:rPr>
                <w:b/>
                <w:szCs w:val="22"/>
              </w:rPr>
              <w:t>België/Belgique/Belgien</w:t>
            </w:r>
            <w:r w:rsidR="00313FB8" w:rsidRPr="004C4DB5">
              <w:rPr>
                <w:b/>
                <w:szCs w:val="22"/>
              </w:rPr>
              <w:t>,</w:t>
            </w:r>
          </w:p>
          <w:p w14:paraId="639DDF62" w14:textId="55DB8536" w:rsidR="00313FB8" w:rsidRPr="004C4DB5" w:rsidRDefault="00313FB8" w:rsidP="00362E0C">
            <w:pPr>
              <w:keepNext/>
              <w:keepLines/>
              <w:rPr>
                <w:szCs w:val="22"/>
              </w:rPr>
            </w:pPr>
            <w:r w:rsidRPr="004C4DB5">
              <w:rPr>
                <w:b/>
                <w:szCs w:val="22"/>
              </w:rPr>
              <w:t>Luxembourg/Luxemburg</w:t>
            </w:r>
          </w:p>
          <w:p w14:paraId="7CBBEFA9" w14:textId="77777777" w:rsidR="00D23C5B" w:rsidRPr="004C4DB5" w:rsidRDefault="00D23C5B" w:rsidP="00760D5C">
            <w:pPr>
              <w:keepNext/>
              <w:keepLines/>
              <w:rPr>
                <w:szCs w:val="22"/>
              </w:rPr>
            </w:pPr>
            <w:r w:rsidRPr="004C4DB5">
              <w:rPr>
                <w:szCs w:val="22"/>
              </w:rPr>
              <w:t>N.V. Roche S.A.</w:t>
            </w:r>
          </w:p>
          <w:p w14:paraId="5EC5F336" w14:textId="78335154" w:rsidR="00313FB8" w:rsidRPr="004C4DB5" w:rsidRDefault="00313FB8" w:rsidP="00760D5C">
            <w:pPr>
              <w:keepNext/>
              <w:keepLines/>
              <w:rPr>
                <w:szCs w:val="22"/>
              </w:rPr>
            </w:pPr>
            <w:r w:rsidRPr="004C4DB5">
              <w:rPr>
                <w:szCs w:val="22"/>
              </w:rPr>
              <w:t>België/Belgique/Belgien</w:t>
            </w:r>
          </w:p>
          <w:p w14:paraId="50E60F5E" w14:textId="77777777" w:rsidR="00D23C5B" w:rsidRPr="004C4DB5" w:rsidRDefault="00D23C5B" w:rsidP="00760D5C">
            <w:pPr>
              <w:keepNext/>
              <w:keepLines/>
              <w:rPr>
                <w:szCs w:val="22"/>
              </w:rPr>
            </w:pPr>
            <w:r w:rsidRPr="004C4DB5">
              <w:rPr>
                <w:szCs w:val="22"/>
              </w:rPr>
              <w:t>Tél/Tel: +32 (0) 2 525 82 11</w:t>
            </w:r>
          </w:p>
          <w:p w14:paraId="24E8756C" w14:textId="77777777" w:rsidR="00D23C5B" w:rsidRPr="004C4DB5" w:rsidRDefault="00D23C5B" w:rsidP="00760D5C">
            <w:pPr>
              <w:keepNext/>
              <w:keepLines/>
              <w:rPr>
                <w:b/>
                <w:szCs w:val="22"/>
              </w:rPr>
            </w:pPr>
          </w:p>
        </w:tc>
        <w:tc>
          <w:tcPr>
            <w:tcW w:w="4590" w:type="dxa"/>
          </w:tcPr>
          <w:p w14:paraId="04ED75C6" w14:textId="77777777" w:rsidR="00D23C5B" w:rsidRPr="004C4DB5" w:rsidRDefault="00D23C5B" w:rsidP="00760D5C">
            <w:pPr>
              <w:keepNext/>
              <w:keepLines/>
              <w:suppressAutoHyphens/>
              <w:rPr>
                <w:b/>
                <w:szCs w:val="22"/>
              </w:rPr>
            </w:pPr>
            <w:r w:rsidRPr="004C4DB5">
              <w:rPr>
                <w:b/>
                <w:szCs w:val="22"/>
              </w:rPr>
              <w:t>Lietuva</w:t>
            </w:r>
          </w:p>
          <w:p w14:paraId="24CBCFA0" w14:textId="77777777" w:rsidR="00D23C5B" w:rsidRPr="004C4DB5" w:rsidRDefault="00D23C5B" w:rsidP="00760D5C">
            <w:pPr>
              <w:keepNext/>
              <w:keepLines/>
              <w:suppressAutoHyphens/>
              <w:rPr>
                <w:szCs w:val="22"/>
              </w:rPr>
            </w:pPr>
            <w:r w:rsidRPr="004C4DB5">
              <w:rPr>
                <w:szCs w:val="22"/>
              </w:rPr>
              <w:t>UAB “Roche Lietuva”</w:t>
            </w:r>
          </w:p>
          <w:p w14:paraId="39E8E46C" w14:textId="77777777" w:rsidR="00D23C5B" w:rsidRPr="004C4DB5" w:rsidRDefault="00D23C5B" w:rsidP="00760D5C">
            <w:pPr>
              <w:keepNext/>
              <w:keepLines/>
              <w:suppressAutoHyphens/>
              <w:rPr>
                <w:szCs w:val="22"/>
              </w:rPr>
            </w:pPr>
            <w:r w:rsidRPr="004C4DB5">
              <w:rPr>
                <w:szCs w:val="22"/>
              </w:rPr>
              <w:t>Tel: +370 5 2546799</w:t>
            </w:r>
          </w:p>
          <w:p w14:paraId="368FDF06" w14:textId="77777777" w:rsidR="00D23C5B" w:rsidRPr="004C4DB5" w:rsidRDefault="00D23C5B" w:rsidP="00760D5C">
            <w:pPr>
              <w:keepNext/>
              <w:keepLines/>
              <w:suppressAutoHyphens/>
              <w:rPr>
                <w:b/>
                <w:szCs w:val="22"/>
              </w:rPr>
            </w:pPr>
          </w:p>
        </w:tc>
      </w:tr>
      <w:tr w:rsidR="00D23C5B" w:rsidRPr="004C4DB5" w14:paraId="594ABD5A" w14:textId="77777777" w:rsidTr="00760D5C">
        <w:trPr>
          <w:cantSplit/>
        </w:trPr>
        <w:tc>
          <w:tcPr>
            <w:tcW w:w="4590" w:type="dxa"/>
          </w:tcPr>
          <w:p w14:paraId="6653E8F2" w14:textId="77777777" w:rsidR="00D23C5B" w:rsidRPr="004C4DB5" w:rsidRDefault="00D23C5B" w:rsidP="00760D5C">
            <w:pPr>
              <w:keepNext/>
              <w:keepLines/>
              <w:autoSpaceDE w:val="0"/>
              <w:autoSpaceDN w:val="0"/>
              <w:adjustRightInd w:val="0"/>
              <w:rPr>
                <w:b/>
                <w:bCs/>
                <w:szCs w:val="22"/>
              </w:rPr>
            </w:pPr>
            <w:r w:rsidRPr="004C4DB5">
              <w:rPr>
                <w:b/>
                <w:bCs/>
                <w:szCs w:val="22"/>
              </w:rPr>
              <w:t>България</w:t>
            </w:r>
          </w:p>
          <w:p w14:paraId="3C1C8A3E" w14:textId="77777777" w:rsidR="00D23C5B" w:rsidRPr="004C4DB5" w:rsidRDefault="00D23C5B" w:rsidP="00760D5C">
            <w:pPr>
              <w:keepNext/>
              <w:keepLines/>
              <w:suppressAutoHyphens/>
            </w:pPr>
            <w:r w:rsidRPr="004C4DB5">
              <w:t>Рош България ЕООД</w:t>
            </w:r>
          </w:p>
          <w:p w14:paraId="2DF04FCE" w14:textId="77777777" w:rsidR="00D23C5B" w:rsidRPr="004C4DB5" w:rsidRDefault="00D23C5B" w:rsidP="00760D5C">
            <w:pPr>
              <w:keepNext/>
              <w:keepLines/>
              <w:suppressAutoHyphens/>
            </w:pPr>
            <w:r w:rsidRPr="004C4DB5">
              <w:t xml:space="preserve">Тел: </w:t>
            </w:r>
            <w:r w:rsidR="00B7525F" w:rsidRPr="004C4DB5">
              <w:t>+359 2 474 5444</w:t>
            </w:r>
          </w:p>
          <w:p w14:paraId="77325F29" w14:textId="77777777" w:rsidR="00D23C5B" w:rsidRPr="004C4DB5" w:rsidRDefault="00D23C5B" w:rsidP="00760D5C">
            <w:pPr>
              <w:keepNext/>
              <w:keepLines/>
              <w:suppressAutoHyphens/>
              <w:rPr>
                <w:b/>
                <w:szCs w:val="22"/>
              </w:rPr>
            </w:pPr>
          </w:p>
        </w:tc>
        <w:tc>
          <w:tcPr>
            <w:tcW w:w="4590" w:type="dxa"/>
          </w:tcPr>
          <w:p w14:paraId="431A0BFD" w14:textId="77777777" w:rsidR="00D23C5B" w:rsidRPr="004C4DB5" w:rsidRDefault="00D23C5B" w:rsidP="00650363">
            <w:pPr>
              <w:keepNext/>
              <w:keepLines/>
              <w:rPr>
                <w:b/>
                <w:szCs w:val="22"/>
              </w:rPr>
            </w:pPr>
          </w:p>
        </w:tc>
      </w:tr>
      <w:tr w:rsidR="00D23C5B" w:rsidRPr="004C4DB5" w14:paraId="218D7184" w14:textId="77777777" w:rsidTr="00760D5C">
        <w:trPr>
          <w:cantSplit/>
        </w:trPr>
        <w:tc>
          <w:tcPr>
            <w:tcW w:w="4590" w:type="dxa"/>
          </w:tcPr>
          <w:p w14:paraId="234F1ABC" w14:textId="77777777" w:rsidR="00D23C5B" w:rsidRPr="004C4DB5" w:rsidRDefault="00D23C5B" w:rsidP="00760D5C">
            <w:pPr>
              <w:rPr>
                <w:b/>
                <w:szCs w:val="22"/>
              </w:rPr>
            </w:pPr>
            <w:r w:rsidRPr="004C4DB5">
              <w:rPr>
                <w:b/>
                <w:szCs w:val="22"/>
              </w:rPr>
              <w:t>Česká republika</w:t>
            </w:r>
          </w:p>
          <w:p w14:paraId="2CC16D7F" w14:textId="77777777" w:rsidR="00D23C5B" w:rsidRPr="004C4DB5" w:rsidRDefault="00D23C5B" w:rsidP="00760D5C">
            <w:pPr>
              <w:rPr>
                <w:bCs/>
                <w:szCs w:val="22"/>
              </w:rPr>
            </w:pPr>
            <w:r w:rsidRPr="004C4DB5">
              <w:rPr>
                <w:bCs/>
                <w:szCs w:val="22"/>
              </w:rPr>
              <w:t>Roche s. r. o.</w:t>
            </w:r>
          </w:p>
          <w:p w14:paraId="13927AC1" w14:textId="77777777" w:rsidR="00D23C5B" w:rsidRPr="004C4DB5" w:rsidRDefault="00D23C5B" w:rsidP="00760D5C">
            <w:pPr>
              <w:rPr>
                <w:szCs w:val="22"/>
              </w:rPr>
            </w:pPr>
            <w:r w:rsidRPr="004C4DB5">
              <w:rPr>
                <w:szCs w:val="22"/>
              </w:rPr>
              <w:t>Tel: +420 - 2 20382111</w:t>
            </w:r>
          </w:p>
        </w:tc>
        <w:tc>
          <w:tcPr>
            <w:tcW w:w="4590" w:type="dxa"/>
          </w:tcPr>
          <w:p w14:paraId="757BFAE1" w14:textId="77777777" w:rsidR="00D23C5B" w:rsidRPr="004C4DB5" w:rsidRDefault="00D23C5B" w:rsidP="00760D5C">
            <w:pPr>
              <w:rPr>
                <w:b/>
                <w:szCs w:val="22"/>
              </w:rPr>
            </w:pPr>
            <w:r w:rsidRPr="004C4DB5">
              <w:rPr>
                <w:b/>
                <w:szCs w:val="22"/>
              </w:rPr>
              <w:t>Magyarország</w:t>
            </w:r>
          </w:p>
          <w:p w14:paraId="30546F7E" w14:textId="77777777" w:rsidR="00D23C5B" w:rsidRPr="004C4DB5" w:rsidRDefault="00D23C5B" w:rsidP="00760D5C">
            <w:pPr>
              <w:rPr>
                <w:szCs w:val="22"/>
              </w:rPr>
            </w:pPr>
            <w:r w:rsidRPr="004C4DB5">
              <w:rPr>
                <w:szCs w:val="22"/>
              </w:rPr>
              <w:t>Roche (Magyarország) Kft.</w:t>
            </w:r>
          </w:p>
          <w:p w14:paraId="32460207" w14:textId="77777777" w:rsidR="00D23C5B" w:rsidRPr="004C4DB5" w:rsidRDefault="00D23C5B" w:rsidP="00760D5C">
            <w:pPr>
              <w:rPr>
                <w:szCs w:val="22"/>
              </w:rPr>
            </w:pPr>
            <w:r w:rsidRPr="004C4DB5">
              <w:rPr>
                <w:szCs w:val="22"/>
              </w:rPr>
              <w:t xml:space="preserve">Tel: +36 - </w:t>
            </w:r>
            <w:r w:rsidR="006D59D0" w:rsidRPr="004C4DB5">
              <w:rPr>
                <w:szCs w:val="22"/>
              </w:rPr>
              <w:t>1 279 4500</w:t>
            </w:r>
          </w:p>
          <w:p w14:paraId="42C8846F" w14:textId="77777777" w:rsidR="00D23C5B" w:rsidRPr="004C4DB5" w:rsidRDefault="00D23C5B" w:rsidP="00760D5C">
            <w:pPr>
              <w:rPr>
                <w:b/>
                <w:szCs w:val="22"/>
              </w:rPr>
            </w:pPr>
          </w:p>
        </w:tc>
      </w:tr>
      <w:tr w:rsidR="00D23C5B" w:rsidRPr="004C4DB5" w14:paraId="56417F77" w14:textId="77777777" w:rsidTr="00760D5C">
        <w:trPr>
          <w:cantSplit/>
        </w:trPr>
        <w:tc>
          <w:tcPr>
            <w:tcW w:w="4590" w:type="dxa"/>
          </w:tcPr>
          <w:p w14:paraId="4A488A9A" w14:textId="77777777" w:rsidR="00D23C5B" w:rsidRPr="004C4DB5" w:rsidRDefault="00D23C5B" w:rsidP="00760D5C">
            <w:pPr>
              <w:rPr>
                <w:szCs w:val="22"/>
              </w:rPr>
            </w:pPr>
            <w:r w:rsidRPr="004C4DB5">
              <w:rPr>
                <w:b/>
                <w:szCs w:val="22"/>
              </w:rPr>
              <w:t>Danmark</w:t>
            </w:r>
          </w:p>
          <w:p w14:paraId="5BFA11E2" w14:textId="77777777" w:rsidR="00D23C5B" w:rsidRPr="004C4DB5" w:rsidRDefault="00D23C5B" w:rsidP="00760D5C">
            <w:pPr>
              <w:rPr>
                <w:szCs w:val="22"/>
              </w:rPr>
            </w:pPr>
            <w:r w:rsidRPr="004C4DB5">
              <w:rPr>
                <w:szCs w:val="22"/>
              </w:rPr>
              <w:t xml:space="preserve">Roche </w:t>
            </w:r>
            <w:r w:rsidR="002728C0" w:rsidRPr="004C4DB5">
              <w:rPr>
                <w:szCs w:val="22"/>
              </w:rPr>
              <w:t>Pharmaceuticals A/S</w:t>
            </w:r>
          </w:p>
          <w:p w14:paraId="238CE013" w14:textId="77777777" w:rsidR="00D23C5B" w:rsidRPr="004C4DB5" w:rsidRDefault="00D23C5B" w:rsidP="00760D5C">
            <w:pPr>
              <w:rPr>
                <w:szCs w:val="22"/>
              </w:rPr>
            </w:pPr>
            <w:r w:rsidRPr="004C4DB5">
              <w:rPr>
                <w:szCs w:val="22"/>
              </w:rPr>
              <w:t>Tlf: +45 - 36 39 99 99</w:t>
            </w:r>
          </w:p>
          <w:p w14:paraId="6E7CEBA0" w14:textId="77777777" w:rsidR="00D23C5B" w:rsidRPr="004C4DB5" w:rsidRDefault="00D23C5B" w:rsidP="00760D5C">
            <w:pPr>
              <w:rPr>
                <w:b/>
                <w:szCs w:val="22"/>
              </w:rPr>
            </w:pPr>
          </w:p>
        </w:tc>
        <w:tc>
          <w:tcPr>
            <w:tcW w:w="4590" w:type="dxa"/>
          </w:tcPr>
          <w:p w14:paraId="430C9F21" w14:textId="5F3A960F" w:rsidR="00D23C5B" w:rsidRPr="004C4DB5" w:rsidRDefault="00D23C5B" w:rsidP="00760D5C">
            <w:pPr>
              <w:rPr>
                <w:szCs w:val="22"/>
              </w:rPr>
            </w:pPr>
          </w:p>
        </w:tc>
      </w:tr>
      <w:tr w:rsidR="00D23C5B" w:rsidRPr="004C4DB5" w14:paraId="780B14AD" w14:textId="77777777" w:rsidTr="00760D5C">
        <w:trPr>
          <w:cantSplit/>
        </w:trPr>
        <w:tc>
          <w:tcPr>
            <w:tcW w:w="4590" w:type="dxa"/>
          </w:tcPr>
          <w:p w14:paraId="29C3E733" w14:textId="77777777" w:rsidR="00D23C5B" w:rsidRPr="004C4DB5" w:rsidRDefault="00D23C5B" w:rsidP="00760D5C">
            <w:pPr>
              <w:rPr>
                <w:b/>
                <w:szCs w:val="22"/>
              </w:rPr>
            </w:pPr>
            <w:r w:rsidRPr="004C4DB5">
              <w:rPr>
                <w:b/>
                <w:szCs w:val="22"/>
              </w:rPr>
              <w:t>Deutschland</w:t>
            </w:r>
          </w:p>
          <w:p w14:paraId="5B8969BD" w14:textId="77777777" w:rsidR="00D23C5B" w:rsidRPr="004C4DB5" w:rsidRDefault="00D23C5B" w:rsidP="00760D5C">
            <w:pPr>
              <w:rPr>
                <w:b/>
                <w:szCs w:val="22"/>
              </w:rPr>
            </w:pPr>
            <w:r w:rsidRPr="004C4DB5">
              <w:rPr>
                <w:szCs w:val="22"/>
              </w:rPr>
              <w:t>Roche Pharma AG</w:t>
            </w:r>
          </w:p>
          <w:p w14:paraId="41AA6C2D" w14:textId="77777777" w:rsidR="00D23C5B" w:rsidRPr="004C4DB5" w:rsidRDefault="00D23C5B" w:rsidP="00760D5C">
            <w:pPr>
              <w:rPr>
                <w:bCs/>
                <w:szCs w:val="22"/>
              </w:rPr>
            </w:pPr>
            <w:r w:rsidRPr="004C4DB5">
              <w:rPr>
                <w:bCs/>
                <w:szCs w:val="22"/>
              </w:rPr>
              <w:t>Tel: +49 (0) 7624 140</w:t>
            </w:r>
          </w:p>
          <w:p w14:paraId="4204BF22" w14:textId="77777777" w:rsidR="00D23C5B" w:rsidRPr="004C4DB5" w:rsidRDefault="00D23C5B" w:rsidP="00760D5C">
            <w:pPr>
              <w:rPr>
                <w:b/>
                <w:szCs w:val="22"/>
              </w:rPr>
            </w:pPr>
          </w:p>
        </w:tc>
        <w:tc>
          <w:tcPr>
            <w:tcW w:w="4590" w:type="dxa"/>
          </w:tcPr>
          <w:p w14:paraId="4B254B73" w14:textId="77777777" w:rsidR="00D23C5B" w:rsidRPr="004C4DB5" w:rsidRDefault="00D23C5B" w:rsidP="00760D5C">
            <w:pPr>
              <w:rPr>
                <w:b/>
                <w:szCs w:val="22"/>
              </w:rPr>
            </w:pPr>
            <w:r w:rsidRPr="004C4DB5">
              <w:rPr>
                <w:b/>
                <w:szCs w:val="22"/>
              </w:rPr>
              <w:t>Nederland</w:t>
            </w:r>
          </w:p>
          <w:p w14:paraId="70CC5B48" w14:textId="77777777" w:rsidR="00D23C5B" w:rsidRPr="004C4DB5" w:rsidRDefault="00D23C5B" w:rsidP="00760D5C">
            <w:pPr>
              <w:rPr>
                <w:bCs/>
                <w:szCs w:val="22"/>
              </w:rPr>
            </w:pPr>
            <w:r w:rsidRPr="004C4DB5">
              <w:rPr>
                <w:bCs/>
                <w:szCs w:val="22"/>
              </w:rPr>
              <w:t>Roche Nederland B.V.</w:t>
            </w:r>
          </w:p>
          <w:p w14:paraId="6AD6D78F" w14:textId="77777777" w:rsidR="00D23C5B" w:rsidRPr="004C4DB5" w:rsidRDefault="00D23C5B" w:rsidP="00760D5C">
            <w:pPr>
              <w:rPr>
                <w:b/>
                <w:szCs w:val="22"/>
              </w:rPr>
            </w:pPr>
            <w:r w:rsidRPr="004C4DB5">
              <w:rPr>
                <w:bCs/>
                <w:szCs w:val="22"/>
              </w:rPr>
              <w:t>Tel: +31 (0) 348 438050</w:t>
            </w:r>
          </w:p>
          <w:p w14:paraId="4F187346" w14:textId="77777777" w:rsidR="00D23C5B" w:rsidRPr="004C4DB5" w:rsidRDefault="00D23C5B" w:rsidP="00760D5C">
            <w:pPr>
              <w:autoSpaceDE w:val="0"/>
              <w:autoSpaceDN w:val="0"/>
              <w:adjustRightInd w:val="0"/>
              <w:rPr>
                <w:szCs w:val="22"/>
              </w:rPr>
            </w:pPr>
          </w:p>
        </w:tc>
      </w:tr>
      <w:tr w:rsidR="00D23C5B" w:rsidRPr="004C4DB5" w14:paraId="6B75315C" w14:textId="77777777" w:rsidTr="00760D5C">
        <w:trPr>
          <w:cantSplit/>
        </w:trPr>
        <w:tc>
          <w:tcPr>
            <w:tcW w:w="4590" w:type="dxa"/>
          </w:tcPr>
          <w:p w14:paraId="5C251F4A" w14:textId="77777777" w:rsidR="00D23C5B" w:rsidRPr="004C4DB5" w:rsidRDefault="00D23C5B" w:rsidP="00760D5C">
            <w:pPr>
              <w:rPr>
                <w:b/>
                <w:szCs w:val="22"/>
              </w:rPr>
            </w:pPr>
            <w:r w:rsidRPr="004C4DB5">
              <w:rPr>
                <w:b/>
                <w:szCs w:val="22"/>
              </w:rPr>
              <w:lastRenderedPageBreak/>
              <w:t>Eesti</w:t>
            </w:r>
          </w:p>
          <w:p w14:paraId="172E5033" w14:textId="77777777" w:rsidR="00D23C5B" w:rsidRPr="004C4DB5" w:rsidRDefault="00D23C5B" w:rsidP="00760D5C">
            <w:pPr>
              <w:rPr>
                <w:szCs w:val="22"/>
              </w:rPr>
            </w:pPr>
            <w:r w:rsidRPr="004C4DB5">
              <w:rPr>
                <w:szCs w:val="22"/>
              </w:rPr>
              <w:t>Roche Eesti O</w:t>
            </w:r>
            <w:r w:rsidRPr="004C4DB5">
              <w:rPr>
                <w:bCs/>
                <w:szCs w:val="22"/>
              </w:rPr>
              <w:t>Ü</w:t>
            </w:r>
          </w:p>
          <w:p w14:paraId="66C760BC" w14:textId="77777777" w:rsidR="00D23C5B" w:rsidRPr="004C4DB5" w:rsidRDefault="00D23C5B" w:rsidP="00760D5C">
            <w:pPr>
              <w:rPr>
                <w:szCs w:val="22"/>
              </w:rPr>
            </w:pPr>
            <w:r w:rsidRPr="004C4DB5">
              <w:rPr>
                <w:szCs w:val="22"/>
              </w:rPr>
              <w:t>Tel: + 372 - 6 177 380</w:t>
            </w:r>
          </w:p>
          <w:p w14:paraId="09D6EC95" w14:textId="77777777" w:rsidR="00D23C5B" w:rsidRPr="004C4DB5" w:rsidRDefault="00D23C5B" w:rsidP="00760D5C">
            <w:pPr>
              <w:rPr>
                <w:szCs w:val="22"/>
              </w:rPr>
            </w:pPr>
          </w:p>
        </w:tc>
        <w:tc>
          <w:tcPr>
            <w:tcW w:w="4590" w:type="dxa"/>
          </w:tcPr>
          <w:p w14:paraId="153ED345" w14:textId="77777777" w:rsidR="00D23C5B" w:rsidRPr="004C4DB5" w:rsidRDefault="00D23C5B" w:rsidP="00760D5C">
            <w:pPr>
              <w:rPr>
                <w:b/>
                <w:snapToGrid w:val="0"/>
                <w:szCs w:val="22"/>
              </w:rPr>
            </w:pPr>
            <w:r w:rsidRPr="004C4DB5">
              <w:rPr>
                <w:b/>
                <w:snapToGrid w:val="0"/>
                <w:szCs w:val="22"/>
              </w:rPr>
              <w:t>Norge</w:t>
            </w:r>
          </w:p>
          <w:p w14:paraId="263BA7F4" w14:textId="77777777" w:rsidR="00D23C5B" w:rsidRPr="004C4DB5" w:rsidRDefault="00D23C5B" w:rsidP="00760D5C">
            <w:pPr>
              <w:rPr>
                <w:snapToGrid w:val="0"/>
                <w:szCs w:val="22"/>
              </w:rPr>
            </w:pPr>
            <w:r w:rsidRPr="004C4DB5">
              <w:rPr>
                <w:snapToGrid w:val="0"/>
                <w:szCs w:val="22"/>
              </w:rPr>
              <w:t>Roche Norge AS</w:t>
            </w:r>
          </w:p>
          <w:p w14:paraId="59A703B8" w14:textId="77777777" w:rsidR="00D23C5B" w:rsidRPr="004C4DB5" w:rsidRDefault="00D23C5B" w:rsidP="00760D5C">
            <w:pPr>
              <w:rPr>
                <w:szCs w:val="22"/>
              </w:rPr>
            </w:pPr>
            <w:r w:rsidRPr="004C4DB5">
              <w:rPr>
                <w:snapToGrid w:val="0"/>
                <w:szCs w:val="22"/>
              </w:rPr>
              <w:t>Tlf: +47 - 22 78 90 00</w:t>
            </w:r>
          </w:p>
          <w:p w14:paraId="7746A001" w14:textId="77777777" w:rsidR="00D23C5B" w:rsidRPr="004C4DB5" w:rsidRDefault="00D23C5B" w:rsidP="00760D5C">
            <w:pPr>
              <w:rPr>
                <w:b/>
                <w:szCs w:val="22"/>
              </w:rPr>
            </w:pPr>
          </w:p>
        </w:tc>
      </w:tr>
      <w:tr w:rsidR="00D23C5B" w:rsidRPr="004C4DB5" w14:paraId="2D5783DC" w14:textId="77777777" w:rsidTr="00760D5C">
        <w:trPr>
          <w:cantSplit/>
        </w:trPr>
        <w:tc>
          <w:tcPr>
            <w:tcW w:w="4590" w:type="dxa"/>
          </w:tcPr>
          <w:p w14:paraId="09F37EF3" w14:textId="54CDFFB2" w:rsidR="00D23C5B" w:rsidRPr="004C4DB5" w:rsidRDefault="00D23C5B" w:rsidP="00760D5C">
            <w:pPr>
              <w:rPr>
                <w:szCs w:val="22"/>
              </w:rPr>
            </w:pPr>
            <w:r w:rsidRPr="004C4DB5">
              <w:rPr>
                <w:b/>
                <w:szCs w:val="22"/>
              </w:rPr>
              <w:t>Ελλάδα</w:t>
            </w:r>
            <w:r w:rsidR="00313FB8" w:rsidRPr="004C4DB5">
              <w:rPr>
                <w:b/>
                <w:szCs w:val="22"/>
              </w:rPr>
              <w:t>, Kύπρος</w:t>
            </w:r>
          </w:p>
          <w:p w14:paraId="5D59F2BD" w14:textId="77777777" w:rsidR="00D23C5B" w:rsidRPr="004C4DB5" w:rsidRDefault="00D23C5B" w:rsidP="00760D5C">
            <w:pPr>
              <w:rPr>
                <w:szCs w:val="22"/>
              </w:rPr>
            </w:pPr>
            <w:r w:rsidRPr="004C4DB5">
              <w:rPr>
                <w:szCs w:val="22"/>
              </w:rPr>
              <w:t>Roche (Hellas) A.E.</w:t>
            </w:r>
          </w:p>
          <w:p w14:paraId="5DC2414C" w14:textId="0D441999" w:rsidR="00313FB8" w:rsidRPr="004C4DB5" w:rsidRDefault="00313FB8" w:rsidP="00362E0C">
            <w:pPr>
              <w:rPr>
                <w:szCs w:val="22"/>
              </w:rPr>
            </w:pPr>
            <w:r w:rsidRPr="004C4DB5">
              <w:rPr>
                <w:bCs/>
                <w:szCs w:val="22"/>
              </w:rPr>
              <w:t>Ελλάδα</w:t>
            </w:r>
          </w:p>
          <w:p w14:paraId="5EC21AEB" w14:textId="77777777" w:rsidR="00D23C5B" w:rsidRPr="004C4DB5" w:rsidRDefault="00D23C5B" w:rsidP="00760D5C">
            <w:pPr>
              <w:rPr>
                <w:szCs w:val="22"/>
              </w:rPr>
            </w:pPr>
            <w:r w:rsidRPr="004C4DB5">
              <w:rPr>
                <w:szCs w:val="22"/>
              </w:rPr>
              <w:t>Τηλ: +30 210 61 66 100</w:t>
            </w:r>
          </w:p>
          <w:p w14:paraId="578F968A" w14:textId="77777777" w:rsidR="00D23C5B" w:rsidRPr="004C4DB5" w:rsidRDefault="00D23C5B" w:rsidP="00760D5C">
            <w:pPr>
              <w:rPr>
                <w:szCs w:val="22"/>
              </w:rPr>
            </w:pPr>
          </w:p>
        </w:tc>
        <w:tc>
          <w:tcPr>
            <w:tcW w:w="4590" w:type="dxa"/>
          </w:tcPr>
          <w:p w14:paraId="3A8F1EEC" w14:textId="77777777" w:rsidR="00D23C5B" w:rsidRPr="004C4DB5" w:rsidRDefault="00D23C5B" w:rsidP="00760D5C">
            <w:pPr>
              <w:rPr>
                <w:szCs w:val="22"/>
              </w:rPr>
            </w:pPr>
            <w:r w:rsidRPr="004C4DB5">
              <w:rPr>
                <w:b/>
                <w:szCs w:val="22"/>
              </w:rPr>
              <w:t>Österreich</w:t>
            </w:r>
          </w:p>
          <w:p w14:paraId="1FA22811" w14:textId="77777777" w:rsidR="00D23C5B" w:rsidRPr="004C4DB5" w:rsidRDefault="00D23C5B" w:rsidP="00760D5C">
            <w:pPr>
              <w:rPr>
                <w:szCs w:val="22"/>
              </w:rPr>
            </w:pPr>
            <w:r w:rsidRPr="004C4DB5">
              <w:rPr>
                <w:szCs w:val="22"/>
              </w:rPr>
              <w:t>Roche Austria GmbH</w:t>
            </w:r>
          </w:p>
          <w:p w14:paraId="2AE7CFF8" w14:textId="77777777" w:rsidR="00D23C5B" w:rsidRPr="004C4DB5" w:rsidRDefault="00D23C5B" w:rsidP="00760D5C">
            <w:pPr>
              <w:rPr>
                <w:szCs w:val="22"/>
              </w:rPr>
            </w:pPr>
            <w:r w:rsidRPr="004C4DB5">
              <w:rPr>
                <w:szCs w:val="22"/>
              </w:rPr>
              <w:t>Tel: +43 (0) 1 27739</w:t>
            </w:r>
          </w:p>
          <w:p w14:paraId="1A2234FD" w14:textId="77777777" w:rsidR="00D23C5B" w:rsidRPr="004C4DB5" w:rsidRDefault="00D23C5B" w:rsidP="00760D5C">
            <w:pPr>
              <w:rPr>
                <w:szCs w:val="22"/>
              </w:rPr>
            </w:pPr>
          </w:p>
        </w:tc>
      </w:tr>
      <w:tr w:rsidR="00D23C5B" w:rsidRPr="004C4DB5" w14:paraId="0A81A5B5" w14:textId="77777777" w:rsidTr="00760D5C">
        <w:trPr>
          <w:cantSplit/>
        </w:trPr>
        <w:tc>
          <w:tcPr>
            <w:tcW w:w="4590" w:type="dxa"/>
          </w:tcPr>
          <w:p w14:paraId="116A605F" w14:textId="77777777" w:rsidR="00D23C5B" w:rsidRPr="004C4DB5" w:rsidRDefault="00D23C5B" w:rsidP="00760D5C">
            <w:pPr>
              <w:rPr>
                <w:b/>
                <w:szCs w:val="22"/>
              </w:rPr>
            </w:pPr>
            <w:r w:rsidRPr="004C4DB5">
              <w:rPr>
                <w:b/>
                <w:szCs w:val="22"/>
              </w:rPr>
              <w:t>España</w:t>
            </w:r>
          </w:p>
          <w:p w14:paraId="38FFE0FF" w14:textId="77777777" w:rsidR="00D23C5B" w:rsidRPr="004C4DB5" w:rsidRDefault="00D23C5B" w:rsidP="00760D5C">
            <w:pPr>
              <w:rPr>
                <w:szCs w:val="22"/>
              </w:rPr>
            </w:pPr>
            <w:r w:rsidRPr="004C4DB5">
              <w:rPr>
                <w:szCs w:val="22"/>
              </w:rPr>
              <w:t>Roche Farma S.A.</w:t>
            </w:r>
          </w:p>
          <w:p w14:paraId="4B67713A" w14:textId="77777777" w:rsidR="00D23C5B" w:rsidRPr="004C4DB5" w:rsidRDefault="00D23C5B" w:rsidP="00760D5C">
            <w:pPr>
              <w:rPr>
                <w:szCs w:val="22"/>
              </w:rPr>
            </w:pPr>
            <w:r w:rsidRPr="004C4DB5">
              <w:rPr>
                <w:szCs w:val="22"/>
              </w:rPr>
              <w:t>Tel: +34 - 91 324 81 00</w:t>
            </w:r>
          </w:p>
          <w:p w14:paraId="5A6F88B3" w14:textId="77777777" w:rsidR="00D23C5B" w:rsidRPr="004C4DB5" w:rsidRDefault="00D23C5B" w:rsidP="00760D5C">
            <w:pPr>
              <w:rPr>
                <w:szCs w:val="22"/>
              </w:rPr>
            </w:pPr>
          </w:p>
        </w:tc>
        <w:tc>
          <w:tcPr>
            <w:tcW w:w="4590" w:type="dxa"/>
          </w:tcPr>
          <w:p w14:paraId="03DC1193" w14:textId="77777777" w:rsidR="00D23C5B" w:rsidRPr="004C4DB5" w:rsidRDefault="00D23C5B" w:rsidP="00760D5C">
            <w:pPr>
              <w:rPr>
                <w:b/>
                <w:szCs w:val="22"/>
              </w:rPr>
            </w:pPr>
            <w:r w:rsidRPr="004C4DB5">
              <w:rPr>
                <w:b/>
                <w:szCs w:val="22"/>
              </w:rPr>
              <w:t>Polska</w:t>
            </w:r>
          </w:p>
          <w:p w14:paraId="2C9AE003" w14:textId="77777777" w:rsidR="00D23C5B" w:rsidRPr="004C4DB5" w:rsidRDefault="00D23C5B" w:rsidP="00760D5C">
            <w:pPr>
              <w:rPr>
                <w:szCs w:val="22"/>
              </w:rPr>
            </w:pPr>
            <w:r w:rsidRPr="004C4DB5">
              <w:rPr>
                <w:szCs w:val="22"/>
              </w:rPr>
              <w:t>Roche Polska Sp.z o.o.</w:t>
            </w:r>
          </w:p>
          <w:p w14:paraId="4C90A1FD" w14:textId="77777777" w:rsidR="00D23C5B" w:rsidRPr="004C4DB5" w:rsidRDefault="00D23C5B" w:rsidP="00760D5C">
            <w:pPr>
              <w:rPr>
                <w:szCs w:val="22"/>
              </w:rPr>
            </w:pPr>
            <w:r w:rsidRPr="004C4DB5">
              <w:rPr>
                <w:szCs w:val="22"/>
              </w:rPr>
              <w:t>Tel: +48 - 22 345 18 88</w:t>
            </w:r>
          </w:p>
          <w:p w14:paraId="63A34B03" w14:textId="77777777" w:rsidR="00D23C5B" w:rsidRPr="004C4DB5" w:rsidRDefault="00D23C5B" w:rsidP="00760D5C">
            <w:pPr>
              <w:rPr>
                <w:szCs w:val="22"/>
              </w:rPr>
            </w:pPr>
          </w:p>
        </w:tc>
      </w:tr>
      <w:tr w:rsidR="00D23C5B" w:rsidRPr="004C4DB5" w14:paraId="0490B530" w14:textId="77777777" w:rsidTr="00760D5C">
        <w:trPr>
          <w:cantSplit/>
        </w:trPr>
        <w:tc>
          <w:tcPr>
            <w:tcW w:w="4590" w:type="dxa"/>
          </w:tcPr>
          <w:p w14:paraId="2ABECEA5" w14:textId="77777777" w:rsidR="00D23C5B" w:rsidRPr="004C4DB5" w:rsidRDefault="00D23C5B" w:rsidP="00760D5C">
            <w:pPr>
              <w:rPr>
                <w:szCs w:val="22"/>
              </w:rPr>
            </w:pPr>
            <w:r w:rsidRPr="004C4DB5">
              <w:rPr>
                <w:b/>
                <w:szCs w:val="22"/>
              </w:rPr>
              <w:t>France</w:t>
            </w:r>
          </w:p>
          <w:p w14:paraId="750A6B20" w14:textId="77777777" w:rsidR="00D23C5B" w:rsidRPr="004C4DB5" w:rsidRDefault="00D23C5B" w:rsidP="00760D5C">
            <w:pPr>
              <w:rPr>
                <w:szCs w:val="22"/>
              </w:rPr>
            </w:pPr>
            <w:r w:rsidRPr="004C4DB5">
              <w:rPr>
                <w:szCs w:val="22"/>
              </w:rPr>
              <w:t>Roche</w:t>
            </w:r>
          </w:p>
          <w:p w14:paraId="2BBCAD00" w14:textId="77777777" w:rsidR="00D23C5B" w:rsidRPr="004C4DB5" w:rsidRDefault="00D23C5B" w:rsidP="00760D5C">
            <w:pPr>
              <w:rPr>
                <w:szCs w:val="22"/>
              </w:rPr>
            </w:pPr>
            <w:r w:rsidRPr="004C4DB5">
              <w:rPr>
                <w:szCs w:val="22"/>
              </w:rPr>
              <w:t xml:space="preserve">Tél: </w:t>
            </w:r>
            <w:r w:rsidRPr="004C4DB5">
              <w:t>+33 (0)1 47 61 40 00</w:t>
            </w:r>
          </w:p>
          <w:p w14:paraId="0045B4F1" w14:textId="77777777" w:rsidR="00D23C5B" w:rsidRPr="004C4DB5" w:rsidRDefault="00D23C5B" w:rsidP="00760D5C">
            <w:pPr>
              <w:rPr>
                <w:b/>
                <w:szCs w:val="22"/>
              </w:rPr>
            </w:pPr>
          </w:p>
        </w:tc>
        <w:tc>
          <w:tcPr>
            <w:tcW w:w="4590" w:type="dxa"/>
          </w:tcPr>
          <w:p w14:paraId="0D3B3029" w14:textId="77777777" w:rsidR="00D23C5B" w:rsidRPr="004C4DB5" w:rsidRDefault="00D23C5B" w:rsidP="00760D5C">
            <w:pPr>
              <w:rPr>
                <w:szCs w:val="22"/>
              </w:rPr>
            </w:pPr>
            <w:r w:rsidRPr="004C4DB5">
              <w:rPr>
                <w:b/>
                <w:szCs w:val="22"/>
              </w:rPr>
              <w:t>Portugal</w:t>
            </w:r>
          </w:p>
          <w:p w14:paraId="32B347A0" w14:textId="77777777" w:rsidR="00D23C5B" w:rsidRPr="004C4DB5" w:rsidRDefault="00D23C5B" w:rsidP="00760D5C">
            <w:pPr>
              <w:rPr>
                <w:szCs w:val="22"/>
              </w:rPr>
            </w:pPr>
            <w:r w:rsidRPr="004C4DB5">
              <w:rPr>
                <w:szCs w:val="22"/>
              </w:rPr>
              <w:t>Roche Farmacêutica Química, Lda</w:t>
            </w:r>
          </w:p>
          <w:p w14:paraId="22CF85DB" w14:textId="77777777" w:rsidR="00D23C5B" w:rsidRPr="004C4DB5" w:rsidRDefault="00D23C5B" w:rsidP="00760D5C">
            <w:pPr>
              <w:rPr>
                <w:szCs w:val="22"/>
              </w:rPr>
            </w:pPr>
            <w:r w:rsidRPr="004C4DB5">
              <w:rPr>
                <w:szCs w:val="22"/>
              </w:rPr>
              <w:t>Tel: +351 - 21 425 70 00</w:t>
            </w:r>
          </w:p>
          <w:p w14:paraId="0E4EEAC1" w14:textId="77777777" w:rsidR="00D23C5B" w:rsidRPr="004C4DB5" w:rsidRDefault="00D23C5B" w:rsidP="00760D5C">
            <w:pPr>
              <w:rPr>
                <w:szCs w:val="22"/>
              </w:rPr>
            </w:pPr>
          </w:p>
        </w:tc>
      </w:tr>
      <w:tr w:rsidR="00D23C5B" w:rsidRPr="004C4DB5" w14:paraId="2F7B7DC2" w14:textId="77777777" w:rsidTr="00760D5C">
        <w:trPr>
          <w:cantSplit/>
        </w:trPr>
        <w:tc>
          <w:tcPr>
            <w:tcW w:w="4590" w:type="dxa"/>
          </w:tcPr>
          <w:p w14:paraId="3E839DB6" w14:textId="77777777" w:rsidR="00D23C5B" w:rsidRPr="004C4DB5" w:rsidRDefault="00D23C5B" w:rsidP="00760D5C">
            <w:pPr>
              <w:rPr>
                <w:rFonts w:eastAsia="SimSun"/>
                <w:szCs w:val="22"/>
              </w:rPr>
            </w:pPr>
            <w:r w:rsidRPr="004C4DB5">
              <w:rPr>
                <w:rFonts w:eastAsia="SimSun"/>
                <w:b/>
                <w:szCs w:val="22"/>
              </w:rPr>
              <w:t>Hrvatska</w:t>
            </w:r>
          </w:p>
          <w:p w14:paraId="5A4611D7" w14:textId="77777777" w:rsidR="00D23C5B" w:rsidRPr="004C4DB5" w:rsidRDefault="00D23C5B" w:rsidP="00760D5C">
            <w:pPr>
              <w:rPr>
                <w:rFonts w:eastAsia="SimSun"/>
                <w:szCs w:val="22"/>
              </w:rPr>
            </w:pPr>
            <w:r w:rsidRPr="004C4DB5">
              <w:rPr>
                <w:rFonts w:eastAsia="SimSun"/>
                <w:szCs w:val="22"/>
              </w:rPr>
              <w:t>Roche d.o.o.</w:t>
            </w:r>
          </w:p>
          <w:p w14:paraId="4D27489C" w14:textId="77777777" w:rsidR="00D23C5B" w:rsidRPr="004C4DB5" w:rsidRDefault="00D23C5B" w:rsidP="00760D5C">
            <w:pPr>
              <w:rPr>
                <w:b/>
                <w:szCs w:val="22"/>
              </w:rPr>
            </w:pPr>
            <w:r w:rsidRPr="004C4DB5">
              <w:rPr>
                <w:rFonts w:eastAsia="SimSun"/>
                <w:szCs w:val="22"/>
              </w:rPr>
              <w:t>Tel: + 385 1 47 22 333</w:t>
            </w:r>
          </w:p>
        </w:tc>
        <w:tc>
          <w:tcPr>
            <w:tcW w:w="4590" w:type="dxa"/>
          </w:tcPr>
          <w:p w14:paraId="77196AE6" w14:textId="77777777" w:rsidR="00D23C5B" w:rsidRPr="004C4DB5" w:rsidRDefault="00D23C5B" w:rsidP="00760D5C">
            <w:pPr>
              <w:tabs>
                <w:tab w:val="left" w:pos="-720"/>
                <w:tab w:val="left" w:pos="4536"/>
              </w:tabs>
              <w:suppressAutoHyphens/>
              <w:rPr>
                <w:b/>
                <w:szCs w:val="22"/>
              </w:rPr>
            </w:pPr>
            <w:r w:rsidRPr="004C4DB5">
              <w:rPr>
                <w:b/>
                <w:szCs w:val="22"/>
              </w:rPr>
              <w:t>România</w:t>
            </w:r>
          </w:p>
          <w:p w14:paraId="2526FEC7" w14:textId="77777777" w:rsidR="00D23C5B" w:rsidRPr="004C4DB5" w:rsidRDefault="00D23C5B" w:rsidP="00760D5C">
            <w:pPr>
              <w:tabs>
                <w:tab w:val="left" w:pos="-720"/>
                <w:tab w:val="left" w:pos="4536"/>
              </w:tabs>
              <w:suppressAutoHyphens/>
              <w:rPr>
                <w:szCs w:val="22"/>
              </w:rPr>
            </w:pPr>
            <w:r w:rsidRPr="004C4DB5">
              <w:rPr>
                <w:szCs w:val="22"/>
              </w:rPr>
              <w:t>Roche România S.R.L.</w:t>
            </w:r>
          </w:p>
          <w:p w14:paraId="6408F0A2" w14:textId="77777777" w:rsidR="00D23C5B" w:rsidRPr="004C4DB5" w:rsidRDefault="00D23C5B" w:rsidP="00760D5C">
            <w:pPr>
              <w:tabs>
                <w:tab w:val="left" w:pos="-720"/>
                <w:tab w:val="left" w:pos="4536"/>
              </w:tabs>
              <w:suppressAutoHyphens/>
              <w:rPr>
                <w:szCs w:val="22"/>
              </w:rPr>
            </w:pPr>
            <w:r w:rsidRPr="004C4DB5">
              <w:rPr>
                <w:szCs w:val="22"/>
              </w:rPr>
              <w:t>Tel: +40 21 206 47 01</w:t>
            </w:r>
          </w:p>
          <w:p w14:paraId="4604569C" w14:textId="77777777" w:rsidR="00D23C5B" w:rsidRPr="004C4DB5" w:rsidRDefault="00D23C5B" w:rsidP="00760D5C">
            <w:pPr>
              <w:rPr>
                <w:szCs w:val="22"/>
              </w:rPr>
            </w:pPr>
          </w:p>
        </w:tc>
      </w:tr>
      <w:tr w:rsidR="00D23C5B" w:rsidRPr="004C4DB5" w14:paraId="243747D0" w14:textId="77777777" w:rsidTr="00760D5C">
        <w:trPr>
          <w:cantSplit/>
        </w:trPr>
        <w:tc>
          <w:tcPr>
            <w:tcW w:w="4590" w:type="dxa"/>
          </w:tcPr>
          <w:p w14:paraId="2F944236" w14:textId="6CEA0CB2" w:rsidR="00D23C5B" w:rsidRPr="004C4DB5" w:rsidRDefault="00D23C5B" w:rsidP="00760D5C">
            <w:pPr>
              <w:rPr>
                <w:b/>
                <w:szCs w:val="22"/>
              </w:rPr>
            </w:pPr>
            <w:r w:rsidRPr="004C4DB5">
              <w:rPr>
                <w:b/>
                <w:szCs w:val="22"/>
              </w:rPr>
              <w:t>Ireland</w:t>
            </w:r>
            <w:r w:rsidR="00313FB8" w:rsidRPr="004C4DB5">
              <w:rPr>
                <w:b/>
                <w:szCs w:val="22"/>
              </w:rPr>
              <w:t>, Malta</w:t>
            </w:r>
          </w:p>
          <w:p w14:paraId="65BCD713" w14:textId="77777777" w:rsidR="00D23C5B" w:rsidRPr="004C4DB5" w:rsidRDefault="00D23C5B" w:rsidP="00760D5C">
            <w:pPr>
              <w:rPr>
                <w:szCs w:val="22"/>
              </w:rPr>
            </w:pPr>
            <w:r w:rsidRPr="004C4DB5">
              <w:rPr>
                <w:szCs w:val="22"/>
              </w:rPr>
              <w:t>Roche Products (Ireland) Ltd.</w:t>
            </w:r>
          </w:p>
          <w:p w14:paraId="54CA1C69" w14:textId="659BAF43" w:rsidR="00313FB8" w:rsidRPr="004C4DB5" w:rsidRDefault="00313FB8" w:rsidP="00760D5C">
            <w:pPr>
              <w:rPr>
                <w:szCs w:val="22"/>
              </w:rPr>
            </w:pPr>
            <w:r w:rsidRPr="004C4DB5">
              <w:rPr>
                <w:szCs w:val="22"/>
              </w:rPr>
              <w:t>Ireland/L</w:t>
            </w:r>
            <w:r w:rsidR="00126598">
              <w:rPr>
                <w:szCs w:val="22"/>
              </w:rPr>
              <w:noBreakHyphen/>
            </w:r>
            <w:r w:rsidRPr="004C4DB5">
              <w:rPr>
                <w:szCs w:val="22"/>
              </w:rPr>
              <w:t>Irlanda</w:t>
            </w:r>
          </w:p>
          <w:p w14:paraId="1893DC5B" w14:textId="77777777" w:rsidR="00D23C5B" w:rsidRPr="004C4DB5" w:rsidRDefault="00D23C5B" w:rsidP="00760D5C">
            <w:pPr>
              <w:rPr>
                <w:szCs w:val="22"/>
              </w:rPr>
            </w:pPr>
            <w:r w:rsidRPr="004C4DB5">
              <w:rPr>
                <w:szCs w:val="22"/>
              </w:rPr>
              <w:t>Tel: +353 (0) 1 469 0700</w:t>
            </w:r>
          </w:p>
          <w:p w14:paraId="7B794A79" w14:textId="77777777" w:rsidR="00D23C5B" w:rsidRPr="004C4DB5" w:rsidRDefault="00D23C5B" w:rsidP="00760D5C">
            <w:pPr>
              <w:rPr>
                <w:szCs w:val="22"/>
              </w:rPr>
            </w:pPr>
          </w:p>
        </w:tc>
        <w:tc>
          <w:tcPr>
            <w:tcW w:w="4590" w:type="dxa"/>
          </w:tcPr>
          <w:p w14:paraId="772B05BB" w14:textId="77777777" w:rsidR="00D23C5B" w:rsidRPr="004C4DB5" w:rsidRDefault="00D23C5B" w:rsidP="00760D5C">
            <w:pPr>
              <w:rPr>
                <w:b/>
                <w:szCs w:val="22"/>
              </w:rPr>
            </w:pPr>
            <w:r w:rsidRPr="004C4DB5">
              <w:rPr>
                <w:b/>
                <w:szCs w:val="22"/>
              </w:rPr>
              <w:t>Slovenija</w:t>
            </w:r>
          </w:p>
          <w:p w14:paraId="4887C7DA" w14:textId="77777777" w:rsidR="00D23C5B" w:rsidRPr="004C4DB5" w:rsidRDefault="00D23C5B" w:rsidP="00760D5C">
            <w:pPr>
              <w:rPr>
                <w:szCs w:val="22"/>
              </w:rPr>
            </w:pPr>
            <w:r w:rsidRPr="004C4DB5">
              <w:rPr>
                <w:szCs w:val="22"/>
              </w:rPr>
              <w:t>Roche farmacevtska družba d.o.o.</w:t>
            </w:r>
          </w:p>
          <w:p w14:paraId="1C0AC5D9" w14:textId="77777777" w:rsidR="00D23C5B" w:rsidRPr="004C4DB5" w:rsidRDefault="00D23C5B" w:rsidP="00760D5C">
            <w:pPr>
              <w:rPr>
                <w:szCs w:val="22"/>
              </w:rPr>
            </w:pPr>
            <w:r w:rsidRPr="004C4DB5">
              <w:rPr>
                <w:szCs w:val="22"/>
              </w:rPr>
              <w:t>Tel: +386 - 1 360 26 00</w:t>
            </w:r>
          </w:p>
          <w:p w14:paraId="6454CC87" w14:textId="77777777" w:rsidR="00D23C5B" w:rsidRPr="004C4DB5" w:rsidRDefault="00D23C5B" w:rsidP="00760D5C">
            <w:pPr>
              <w:rPr>
                <w:szCs w:val="22"/>
              </w:rPr>
            </w:pPr>
          </w:p>
        </w:tc>
      </w:tr>
      <w:tr w:rsidR="00D23C5B" w:rsidRPr="004C4DB5" w14:paraId="0551F25E" w14:textId="77777777" w:rsidTr="00760D5C">
        <w:trPr>
          <w:cantSplit/>
        </w:trPr>
        <w:tc>
          <w:tcPr>
            <w:tcW w:w="4590" w:type="dxa"/>
          </w:tcPr>
          <w:p w14:paraId="77CAB832" w14:textId="77777777" w:rsidR="00D23C5B" w:rsidRPr="004C4DB5" w:rsidRDefault="00D23C5B" w:rsidP="00760D5C">
            <w:pPr>
              <w:tabs>
                <w:tab w:val="left" w:pos="720"/>
              </w:tabs>
              <w:rPr>
                <w:b/>
                <w:snapToGrid w:val="0"/>
                <w:szCs w:val="22"/>
              </w:rPr>
            </w:pPr>
            <w:r w:rsidRPr="004C4DB5">
              <w:rPr>
                <w:b/>
                <w:snapToGrid w:val="0"/>
                <w:szCs w:val="22"/>
              </w:rPr>
              <w:t>Ísland</w:t>
            </w:r>
          </w:p>
          <w:p w14:paraId="37095ADD" w14:textId="77777777" w:rsidR="00D23C5B" w:rsidRPr="004C4DB5" w:rsidRDefault="00D23C5B" w:rsidP="00760D5C">
            <w:pPr>
              <w:tabs>
                <w:tab w:val="left" w:pos="720"/>
              </w:tabs>
              <w:rPr>
                <w:snapToGrid w:val="0"/>
                <w:szCs w:val="22"/>
              </w:rPr>
            </w:pPr>
            <w:r w:rsidRPr="004C4DB5">
              <w:rPr>
                <w:snapToGrid w:val="0"/>
                <w:szCs w:val="22"/>
              </w:rPr>
              <w:t xml:space="preserve">Roche </w:t>
            </w:r>
            <w:r w:rsidR="002728C0" w:rsidRPr="004C4DB5">
              <w:rPr>
                <w:szCs w:val="22"/>
              </w:rPr>
              <w:t>Pharmaceuticals A/S</w:t>
            </w:r>
          </w:p>
          <w:p w14:paraId="7CEF9E22" w14:textId="77777777" w:rsidR="00D23C5B" w:rsidRPr="004C4DB5" w:rsidRDefault="00D23C5B" w:rsidP="00760D5C">
            <w:pPr>
              <w:tabs>
                <w:tab w:val="left" w:pos="720"/>
              </w:tabs>
              <w:rPr>
                <w:snapToGrid w:val="0"/>
                <w:szCs w:val="22"/>
              </w:rPr>
            </w:pPr>
            <w:r w:rsidRPr="004C4DB5">
              <w:rPr>
                <w:szCs w:val="22"/>
              </w:rPr>
              <w:t>c/o Icepharma hf</w:t>
            </w:r>
          </w:p>
          <w:p w14:paraId="0F9273FE" w14:textId="77777777" w:rsidR="00D23C5B" w:rsidRPr="004C4DB5" w:rsidRDefault="00D23C5B" w:rsidP="00760D5C">
            <w:pPr>
              <w:rPr>
                <w:rFonts w:ascii="Arial" w:hAnsi="Arial"/>
                <w:snapToGrid w:val="0"/>
                <w:szCs w:val="22"/>
              </w:rPr>
            </w:pPr>
            <w:r w:rsidRPr="004C4DB5">
              <w:rPr>
                <w:snapToGrid w:val="0"/>
                <w:szCs w:val="22"/>
              </w:rPr>
              <w:t>Sími: +354 540 8000</w:t>
            </w:r>
          </w:p>
          <w:p w14:paraId="007891A6" w14:textId="77777777" w:rsidR="00D23C5B" w:rsidRPr="004C4DB5" w:rsidRDefault="00D23C5B" w:rsidP="00760D5C">
            <w:pPr>
              <w:tabs>
                <w:tab w:val="left" w:pos="720"/>
              </w:tabs>
              <w:autoSpaceDE w:val="0"/>
              <w:autoSpaceDN w:val="0"/>
              <w:adjustRightInd w:val="0"/>
              <w:rPr>
                <w:b/>
                <w:szCs w:val="22"/>
              </w:rPr>
            </w:pPr>
          </w:p>
        </w:tc>
        <w:tc>
          <w:tcPr>
            <w:tcW w:w="4590" w:type="dxa"/>
          </w:tcPr>
          <w:p w14:paraId="2C782D86" w14:textId="77777777" w:rsidR="00D23C5B" w:rsidRPr="004C4DB5" w:rsidRDefault="00D23C5B" w:rsidP="00760D5C">
            <w:pPr>
              <w:rPr>
                <w:b/>
                <w:szCs w:val="22"/>
              </w:rPr>
            </w:pPr>
            <w:r w:rsidRPr="004C4DB5">
              <w:rPr>
                <w:b/>
                <w:szCs w:val="22"/>
              </w:rPr>
              <w:t>Slovenská republika</w:t>
            </w:r>
          </w:p>
          <w:p w14:paraId="19774B92" w14:textId="77777777" w:rsidR="00D23C5B" w:rsidRPr="004C4DB5" w:rsidRDefault="00D23C5B" w:rsidP="00760D5C">
            <w:pPr>
              <w:rPr>
                <w:szCs w:val="22"/>
              </w:rPr>
            </w:pPr>
            <w:r w:rsidRPr="004C4DB5">
              <w:rPr>
                <w:szCs w:val="22"/>
              </w:rPr>
              <w:t>Roche Slovensko, s.r.o.</w:t>
            </w:r>
          </w:p>
          <w:p w14:paraId="109ACF82" w14:textId="77777777" w:rsidR="00D23C5B" w:rsidRPr="004C4DB5" w:rsidRDefault="00D23C5B" w:rsidP="00760D5C">
            <w:pPr>
              <w:rPr>
                <w:szCs w:val="22"/>
              </w:rPr>
            </w:pPr>
            <w:r w:rsidRPr="004C4DB5">
              <w:rPr>
                <w:szCs w:val="22"/>
              </w:rPr>
              <w:t>Tel: +421 - 2 52638201</w:t>
            </w:r>
          </w:p>
          <w:p w14:paraId="1E17778C" w14:textId="77777777" w:rsidR="00D23C5B" w:rsidRPr="004C4DB5" w:rsidRDefault="00D23C5B" w:rsidP="00760D5C">
            <w:pPr>
              <w:rPr>
                <w:b/>
                <w:szCs w:val="22"/>
              </w:rPr>
            </w:pPr>
          </w:p>
        </w:tc>
      </w:tr>
      <w:tr w:rsidR="00D23C5B" w:rsidRPr="004C4DB5" w14:paraId="097BBCEF" w14:textId="77777777" w:rsidTr="00760D5C">
        <w:trPr>
          <w:cantSplit/>
        </w:trPr>
        <w:tc>
          <w:tcPr>
            <w:tcW w:w="4590" w:type="dxa"/>
          </w:tcPr>
          <w:p w14:paraId="33CBBA55" w14:textId="77777777" w:rsidR="00D23C5B" w:rsidRPr="004C4DB5" w:rsidRDefault="00D23C5B" w:rsidP="00760D5C">
            <w:pPr>
              <w:rPr>
                <w:szCs w:val="22"/>
              </w:rPr>
            </w:pPr>
            <w:r w:rsidRPr="004C4DB5">
              <w:rPr>
                <w:b/>
                <w:szCs w:val="22"/>
              </w:rPr>
              <w:t>Italia</w:t>
            </w:r>
          </w:p>
          <w:p w14:paraId="29B81739" w14:textId="77777777" w:rsidR="00D23C5B" w:rsidRPr="004C4DB5" w:rsidRDefault="00D23C5B" w:rsidP="00760D5C">
            <w:pPr>
              <w:rPr>
                <w:szCs w:val="22"/>
              </w:rPr>
            </w:pPr>
            <w:r w:rsidRPr="004C4DB5">
              <w:rPr>
                <w:szCs w:val="22"/>
              </w:rPr>
              <w:t>Roche S.p.A.</w:t>
            </w:r>
          </w:p>
          <w:p w14:paraId="165FBAB7" w14:textId="77777777" w:rsidR="00D23C5B" w:rsidRPr="004C4DB5" w:rsidRDefault="00D23C5B" w:rsidP="00760D5C">
            <w:pPr>
              <w:rPr>
                <w:b/>
                <w:szCs w:val="22"/>
              </w:rPr>
            </w:pPr>
            <w:r w:rsidRPr="004C4DB5">
              <w:rPr>
                <w:szCs w:val="22"/>
              </w:rPr>
              <w:t>Tel: +39 - 039 2471</w:t>
            </w:r>
          </w:p>
        </w:tc>
        <w:tc>
          <w:tcPr>
            <w:tcW w:w="4590" w:type="dxa"/>
          </w:tcPr>
          <w:p w14:paraId="718AC7DF" w14:textId="77777777" w:rsidR="00D23C5B" w:rsidRPr="004C4DB5" w:rsidRDefault="00D23C5B" w:rsidP="00760D5C">
            <w:pPr>
              <w:rPr>
                <w:b/>
                <w:szCs w:val="22"/>
              </w:rPr>
            </w:pPr>
            <w:r w:rsidRPr="004C4DB5">
              <w:rPr>
                <w:b/>
                <w:szCs w:val="22"/>
              </w:rPr>
              <w:t>Suomi/Finland</w:t>
            </w:r>
          </w:p>
          <w:p w14:paraId="74229FD8" w14:textId="77777777" w:rsidR="00D23C5B" w:rsidRPr="004C4DB5" w:rsidRDefault="00D23C5B" w:rsidP="00760D5C">
            <w:pPr>
              <w:rPr>
                <w:snapToGrid w:val="0"/>
                <w:szCs w:val="22"/>
              </w:rPr>
            </w:pPr>
            <w:r w:rsidRPr="004C4DB5">
              <w:rPr>
                <w:szCs w:val="22"/>
              </w:rPr>
              <w:t>Roche Oy</w:t>
            </w:r>
          </w:p>
          <w:p w14:paraId="6F5B245E" w14:textId="77777777" w:rsidR="00D23C5B" w:rsidRPr="004C4DB5" w:rsidRDefault="00D23C5B" w:rsidP="00760D5C">
            <w:pPr>
              <w:rPr>
                <w:szCs w:val="22"/>
              </w:rPr>
            </w:pPr>
            <w:r w:rsidRPr="004C4DB5">
              <w:rPr>
                <w:szCs w:val="22"/>
              </w:rPr>
              <w:t>Puh/Tel: +358 (0) 10 554 500</w:t>
            </w:r>
          </w:p>
          <w:p w14:paraId="168F1094" w14:textId="77777777" w:rsidR="00D23C5B" w:rsidRPr="004C4DB5" w:rsidRDefault="00D23C5B" w:rsidP="00760D5C">
            <w:pPr>
              <w:rPr>
                <w:szCs w:val="22"/>
              </w:rPr>
            </w:pPr>
          </w:p>
        </w:tc>
      </w:tr>
      <w:tr w:rsidR="00D23C5B" w:rsidRPr="004C4DB5" w14:paraId="03F1D7CA" w14:textId="77777777" w:rsidTr="00760D5C">
        <w:trPr>
          <w:cantSplit/>
        </w:trPr>
        <w:tc>
          <w:tcPr>
            <w:tcW w:w="4590" w:type="dxa"/>
          </w:tcPr>
          <w:p w14:paraId="28AB0185" w14:textId="29CB40EF" w:rsidR="00D23C5B" w:rsidRPr="004C4DB5" w:rsidRDefault="00D23C5B" w:rsidP="00760D5C">
            <w:pPr>
              <w:rPr>
                <w:szCs w:val="22"/>
              </w:rPr>
            </w:pPr>
          </w:p>
        </w:tc>
        <w:tc>
          <w:tcPr>
            <w:tcW w:w="4590" w:type="dxa"/>
          </w:tcPr>
          <w:p w14:paraId="436611C0" w14:textId="77777777" w:rsidR="00D23C5B" w:rsidRPr="004C4DB5" w:rsidRDefault="00D23C5B" w:rsidP="00760D5C">
            <w:pPr>
              <w:rPr>
                <w:szCs w:val="22"/>
              </w:rPr>
            </w:pPr>
            <w:r w:rsidRPr="004C4DB5">
              <w:rPr>
                <w:b/>
                <w:szCs w:val="22"/>
              </w:rPr>
              <w:t>Sverige</w:t>
            </w:r>
          </w:p>
          <w:p w14:paraId="3DC3C2B3" w14:textId="77777777" w:rsidR="00D23C5B" w:rsidRPr="004C4DB5" w:rsidRDefault="00D23C5B" w:rsidP="00760D5C">
            <w:pPr>
              <w:rPr>
                <w:szCs w:val="22"/>
              </w:rPr>
            </w:pPr>
            <w:r w:rsidRPr="004C4DB5">
              <w:rPr>
                <w:szCs w:val="22"/>
              </w:rPr>
              <w:t>Roche AB</w:t>
            </w:r>
          </w:p>
          <w:p w14:paraId="1A111F9A" w14:textId="77777777" w:rsidR="00D23C5B" w:rsidRPr="004C4DB5" w:rsidRDefault="00D23C5B" w:rsidP="00760D5C">
            <w:pPr>
              <w:suppressAutoHyphens/>
              <w:rPr>
                <w:szCs w:val="22"/>
              </w:rPr>
            </w:pPr>
            <w:r w:rsidRPr="004C4DB5">
              <w:rPr>
                <w:szCs w:val="22"/>
              </w:rPr>
              <w:t>Tel: +46 (0) 8 726 1200</w:t>
            </w:r>
          </w:p>
          <w:p w14:paraId="1DF610DE" w14:textId="77777777" w:rsidR="00D23C5B" w:rsidRPr="004C4DB5" w:rsidRDefault="00D23C5B" w:rsidP="00760D5C">
            <w:pPr>
              <w:rPr>
                <w:szCs w:val="22"/>
              </w:rPr>
            </w:pPr>
          </w:p>
        </w:tc>
      </w:tr>
      <w:tr w:rsidR="00D23C5B" w:rsidRPr="004C4DB5" w14:paraId="45400A94" w14:textId="77777777" w:rsidTr="00760D5C">
        <w:trPr>
          <w:cantSplit/>
        </w:trPr>
        <w:tc>
          <w:tcPr>
            <w:tcW w:w="4590" w:type="dxa"/>
          </w:tcPr>
          <w:p w14:paraId="6FF00A44" w14:textId="77777777" w:rsidR="00D23C5B" w:rsidRPr="004C4DB5" w:rsidRDefault="00D23C5B" w:rsidP="00760D5C">
            <w:pPr>
              <w:rPr>
                <w:b/>
                <w:szCs w:val="22"/>
              </w:rPr>
            </w:pPr>
            <w:r w:rsidRPr="004C4DB5">
              <w:rPr>
                <w:b/>
                <w:szCs w:val="22"/>
              </w:rPr>
              <w:t>Latvija</w:t>
            </w:r>
          </w:p>
          <w:p w14:paraId="66C6C125" w14:textId="77777777" w:rsidR="00D23C5B" w:rsidRPr="004C4DB5" w:rsidRDefault="00D23C5B" w:rsidP="00760D5C">
            <w:pPr>
              <w:rPr>
                <w:szCs w:val="22"/>
              </w:rPr>
            </w:pPr>
            <w:r w:rsidRPr="004C4DB5">
              <w:rPr>
                <w:szCs w:val="22"/>
              </w:rPr>
              <w:t>Roche Latvija SIA</w:t>
            </w:r>
          </w:p>
          <w:p w14:paraId="71EC9EC0" w14:textId="77777777" w:rsidR="00D23C5B" w:rsidRPr="004C4DB5" w:rsidRDefault="00D23C5B" w:rsidP="00760D5C">
            <w:pPr>
              <w:rPr>
                <w:szCs w:val="22"/>
              </w:rPr>
            </w:pPr>
            <w:r w:rsidRPr="004C4DB5">
              <w:rPr>
                <w:szCs w:val="22"/>
              </w:rPr>
              <w:t>Tel: +371 - 67 039831</w:t>
            </w:r>
          </w:p>
          <w:p w14:paraId="1D9324B0" w14:textId="77777777" w:rsidR="00D23C5B" w:rsidRPr="004C4DB5" w:rsidRDefault="00D23C5B" w:rsidP="00760D5C">
            <w:pPr>
              <w:rPr>
                <w:b/>
                <w:szCs w:val="22"/>
              </w:rPr>
            </w:pPr>
          </w:p>
        </w:tc>
        <w:tc>
          <w:tcPr>
            <w:tcW w:w="4590" w:type="dxa"/>
          </w:tcPr>
          <w:p w14:paraId="58516296" w14:textId="77777777" w:rsidR="00D23C5B" w:rsidRPr="004C4DB5" w:rsidRDefault="00D23C5B" w:rsidP="00650363">
            <w:pPr>
              <w:rPr>
                <w:szCs w:val="22"/>
              </w:rPr>
            </w:pPr>
          </w:p>
        </w:tc>
      </w:tr>
    </w:tbl>
    <w:p w14:paraId="44E2B3CB" w14:textId="77777777" w:rsidR="00D23C5B" w:rsidRPr="004C4DB5" w:rsidRDefault="00D23C5B" w:rsidP="00D23C5B">
      <w:pPr>
        <w:rPr>
          <w:szCs w:val="22"/>
        </w:rPr>
      </w:pPr>
    </w:p>
    <w:p w14:paraId="48185F64" w14:textId="5DFD5AD2" w:rsidR="00D23C5B" w:rsidRPr="004C4DB5" w:rsidRDefault="00D23C5B" w:rsidP="00D23C5B">
      <w:pPr>
        <w:keepNext/>
        <w:keepLines/>
        <w:numPr>
          <w:ilvl w:val="12"/>
          <w:numId w:val="0"/>
        </w:numPr>
        <w:outlineLvl w:val="0"/>
        <w:rPr>
          <w:b/>
          <w:szCs w:val="24"/>
        </w:rPr>
      </w:pPr>
      <w:r w:rsidRPr="004C4DB5">
        <w:rPr>
          <w:b/>
          <w:szCs w:val="24"/>
        </w:rPr>
        <w:t xml:space="preserve">Infoleht on viimati uuendatud </w:t>
      </w:r>
      <w:r w:rsidR="00313FB8" w:rsidRPr="004C4DB5">
        <w:rPr>
          <w:b/>
          <w:szCs w:val="22"/>
        </w:rPr>
        <w:t>&lt;{KK</w:t>
      </w:r>
      <w:r w:rsidR="00DB4F5A">
        <w:rPr>
          <w:b/>
          <w:szCs w:val="22"/>
        </w:rPr>
        <w:t>.</w:t>
      </w:r>
      <w:r w:rsidR="00313FB8" w:rsidRPr="004C4DB5">
        <w:rPr>
          <w:b/>
          <w:szCs w:val="22"/>
        </w:rPr>
        <w:t>AAAA}&gt;&lt;{kuu AAAA}&gt;.</w:t>
      </w:r>
    </w:p>
    <w:p w14:paraId="6A1067B3" w14:textId="77777777" w:rsidR="00D23C5B" w:rsidRPr="004C4DB5" w:rsidRDefault="00D23C5B" w:rsidP="00D23C5B">
      <w:pPr>
        <w:keepNext/>
        <w:keepLines/>
        <w:numPr>
          <w:ilvl w:val="12"/>
          <w:numId w:val="0"/>
        </w:numPr>
        <w:rPr>
          <w:i/>
          <w:szCs w:val="24"/>
        </w:rPr>
      </w:pPr>
    </w:p>
    <w:p w14:paraId="12673F35" w14:textId="77777777" w:rsidR="00D23C5B" w:rsidRPr="004C4DB5" w:rsidRDefault="00D23C5B" w:rsidP="00D23C5B">
      <w:pPr>
        <w:keepNext/>
        <w:keepLines/>
        <w:numPr>
          <w:ilvl w:val="12"/>
          <w:numId w:val="0"/>
        </w:numPr>
        <w:rPr>
          <w:b/>
          <w:szCs w:val="24"/>
        </w:rPr>
      </w:pPr>
      <w:r w:rsidRPr="004C4DB5">
        <w:rPr>
          <w:b/>
          <w:szCs w:val="24"/>
        </w:rPr>
        <w:t>Muud teabeallikad</w:t>
      </w:r>
    </w:p>
    <w:p w14:paraId="1DF08D6D" w14:textId="77777777" w:rsidR="00D23C5B" w:rsidRPr="004C4DB5" w:rsidRDefault="00D23C5B" w:rsidP="00D23C5B">
      <w:pPr>
        <w:numPr>
          <w:ilvl w:val="12"/>
          <w:numId w:val="0"/>
        </w:numPr>
        <w:ind w:right="-2"/>
        <w:rPr>
          <w:i/>
          <w:szCs w:val="24"/>
        </w:rPr>
      </w:pPr>
    </w:p>
    <w:p w14:paraId="306E58C7" w14:textId="5B921A9B" w:rsidR="00D23C5B" w:rsidRPr="004C4DB5" w:rsidRDefault="00D23C5B" w:rsidP="00864CF0">
      <w:pPr>
        <w:numPr>
          <w:ilvl w:val="12"/>
          <w:numId w:val="0"/>
        </w:numPr>
        <w:autoSpaceDE w:val="0"/>
        <w:ind w:right="-2"/>
        <w:rPr>
          <w:szCs w:val="24"/>
        </w:rPr>
      </w:pPr>
      <w:r w:rsidRPr="004C4DB5">
        <w:rPr>
          <w:szCs w:val="24"/>
        </w:rPr>
        <w:t>Täpne teave selle ravimi kohta on Euroopa Ravimiameti kodulehel:</w:t>
      </w:r>
      <w:r w:rsidR="00EE78F0" w:rsidRPr="004C4DB5">
        <w:rPr>
          <w:szCs w:val="24"/>
        </w:rPr>
        <w:t xml:space="preserve"> </w:t>
      </w:r>
      <w:hyperlink r:id="rId20" w:history="1">
        <w:r w:rsidR="002243AC" w:rsidRPr="004C4DB5">
          <w:rPr>
            <w:rStyle w:val="Hyperlink"/>
          </w:rPr>
          <w:t>https://www.ema.europa.eu</w:t>
        </w:r>
      </w:hyperlink>
      <w:r w:rsidRPr="004C4DB5">
        <w:rPr>
          <w:color w:val="0000FF"/>
          <w:szCs w:val="24"/>
        </w:rPr>
        <w:t>.</w:t>
      </w:r>
    </w:p>
    <w:p w14:paraId="14509D64" w14:textId="77777777" w:rsidR="00D23C5B" w:rsidRPr="004C4DB5" w:rsidRDefault="00D23C5B" w:rsidP="00D23C5B">
      <w:pPr>
        <w:numPr>
          <w:ilvl w:val="12"/>
          <w:numId w:val="0"/>
        </w:numPr>
        <w:ind w:right="-2"/>
        <w:rPr>
          <w:szCs w:val="24"/>
        </w:rPr>
      </w:pPr>
    </w:p>
    <w:p w14:paraId="73B2C9A9" w14:textId="77777777" w:rsidR="00D23C5B" w:rsidRPr="004C4DB5" w:rsidRDefault="00D23C5B" w:rsidP="00D23C5B">
      <w:pPr>
        <w:numPr>
          <w:ilvl w:val="12"/>
          <w:numId w:val="0"/>
        </w:numPr>
        <w:ind w:right="-2"/>
        <w:rPr>
          <w:szCs w:val="24"/>
        </w:rPr>
      </w:pPr>
      <w:r w:rsidRPr="004C4DB5">
        <w:rPr>
          <w:szCs w:val="24"/>
        </w:rPr>
        <w:t>See infoleht on kõigis EL/</w:t>
      </w:r>
      <w:r w:rsidRPr="004C4DB5">
        <w:rPr>
          <w:color w:val="000000"/>
          <w:szCs w:val="24"/>
        </w:rPr>
        <w:t>EMPi</w:t>
      </w:r>
      <w:r w:rsidRPr="004C4DB5">
        <w:rPr>
          <w:szCs w:val="24"/>
        </w:rPr>
        <w:t xml:space="preserve"> keeltes Euroopa Ravimiameti kodulehel.</w:t>
      </w:r>
    </w:p>
    <w:p w14:paraId="2CEF4B69" w14:textId="77777777" w:rsidR="008266E7" w:rsidRPr="00B25BB9" w:rsidRDefault="008266E7" w:rsidP="005E4FE3"/>
    <w:sectPr w:rsidR="008266E7" w:rsidRPr="00B25BB9" w:rsidSect="002E423C">
      <w:footerReference w:type="default" r:id="rId21"/>
      <w:footerReference w:type="first" r:id="rId22"/>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EC1E0" w14:textId="77777777" w:rsidR="00B64ABC" w:rsidRPr="004C4DB5" w:rsidRDefault="00B64ABC">
      <w:r w:rsidRPr="004C4DB5">
        <w:separator/>
      </w:r>
    </w:p>
  </w:endnote>
  <w:endnote w:type="continuationSeparator" w:id="0">
    <w:p w14:paraId="6C2B4909" w14:textId="77777777" w:rsidR="00B64ABC" w:rsidRPr="004C4DB5" w:rsidRDefault="00B64ABC">
      <w:r w:rsidRPr="004C4D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ZWAdobeF">
    <w:panose1 w:val="00000000000000000000"/>
    <w:charset w:val="00"/>
    <w:family w:val="auto"/>
    <w:pitch w:val="variable"/>
    <w:sig w:usb0="20002A87" w:usb1="00000000" w:usb2="00000000" w:usb3="00000000" w:csb0="000001FF" w:csb1="00000000"/>
  </w:font>
  <w:font w:name="Times New Roman Bold">
    <w:altName w:val="Times New Roman"/>
    <w:panose1 w:val="02020803070505020304"/>
    <w:charset w:val="00"/>
    <w:family w:val="auto"/>
    <w:pitch w:val="variable"/>
    <w:sig w:usb0="00000001"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DD1D5" w14:textId="77777777" w:rsidR="00A069A5" w:rsidRPr="004C4DB5" w:rsidRDefault="00A069A5">
    <w:pPr>
      <w:pStyle w:val="Footer"/>
      <w:tabs>
        <w:tab w:val="right" w:pos="8931"/>
      </w:tabs>
      <w:ind w:right="96"/>
      <w:jc w:val="center"/>
      <w:rPr>
        <w:rFonts w:cs="Arial"/>
      </w:rPr>
    </w:pPr>
    <w:r w:rsidRPr="004C4DB5">
      <w:rPr>
        <w:rFonts w:cs="Arial"/>
      </w:rPr>
      <w:fldChar w:fldCharType="begin"/>
    </w:r>
    <w:r w:rsidRPr="004C4DB5">
      <w:rPr>
        <w:rFonts w:cs="Arial"/>
      </w:rPr>
      <w:instrText xml:space="preserve"> EQ </w:instrText>
    </w:r>
    <w:r w:rsidRPr="004C4DB5">
      <w:rPr>
        <w:rFonts w:cs="Arial"/>
      </w:rPr>
      <w:fldChar w:fldCharType="end"/>
    </w:r>
    <w:r w:rsidRPr="004C4DB5">
      <w:rPr>
        <w:rStyle w:val="PageNumber"/>
        <w:rFonts w:cs="Arial"/>
      </w:rPr>
      <w:fldChar w:fldCharType="begin"/>
    </w:r>
    <w:r w:rsidRPr="004C4DB5">
      <w:rPr>
        <w:rStyle w:val="PageNumber"/>
        <w:rFonts w:cs="Arial"/>
      </w:rPr>
      <w:instrText xml:space="preserve">PAGE  </w:instrText>
    </w:r>
    <w:r w:rsidRPr="004C4DB5">
      <w:rPr>
        <w:rStyle w:val="PageNumber"/>
        <w:rFonts w:cs="Arial"/>
      </w:rPr>
      <w:fldChar w:fldCharType="separate"/>
    </w:r>
    <w:r w:rsidR="00477EDE" w:rsidRPr="004C4DB5">
      <w:rPr>
        <w:rStyle w:val="PageNumber"/>
        <w:rFonts w:cs="Arial"/>
      </w:rPr>
      <w:t>1</w:t>
    </w:r>
    <w:r w:rsidRPr="004C4DB5">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EF8A" w14:textId="77777777" w:rsidR="00A069A5" w:rsidRPr="004C4DB5" w:rsidRDefault="00A069A5">
    <w:pPr>
      <w:pStyle w:val="Footer"/>
      <w:tabs>
        <w:tab w:val="right" w:pos="8931"/>
      </w:tabs>
      <w:ind w:right="96"/>
      <w:jc w:val="center"/>
      <w:rPr>
        <w:rFonts w:cs="Arial"/>
      </w:rPr>
    </w:pPr>
    <w:r w:rsidRPr="004C4DB5">
      <w:rPr>
        <w:rFonts w:cs="Arial"/>
      </w:rPr>
      <w:fldChar w:fldCharType="begin"/>
    </w:r>
    <w:r w:rsidRPr="004C4DB5">
      <w:rPr>
        <w:rFonts w:cs="Arial"/>
      </w:rPr>
      <w:instrText xml:space="preserve"> EQ </w:instrText>
    </w:r>
    <w:r w:rsidRPr="004C4DB5">
      <w:rPr>
        <w:rFonts w:cs="Arial"/>
      </w:rPr>
      <w:fldChar w:fldCharType="end"/>
    </w:r>
    <w:r w:rsidRPr="004C4DB5">
      <w:rPr>
        <w:rStyle w:val="PageNumber"/>
        <w:rFonts w:cs="Arial"/>
      </w:rPr>
      <w:fldChar w:fldCharType="begin"/>
    </w:r>
    <w:r w:rsidRPr="004C4DB5">
      <w:rPr>
        <w:rStyle w:val="PageNumber"/>
        <w:rFonts w:cs="Arial"/>
      </w:rPr>
      <w:instrText xml:space="preserve">PAGE  </w:instrText>
    </w:r>
    <w:r w:rsidRPr="004C4DB5">
      <w:rPr>
        <w:rStyle w:val="PageNumber"/>
        <w:rFonts w:cs="Arial"/>
      </w:rPr>
      <w:fldChar w:fldCharType="separate"/>
    </w:r>
    <w:r w:rsidR="00442AFE" w:rsidRPr="004C4DB5">
      <w:rPr>
        <w:rStyle w:val="PageNumber"/>
        <w:rFonts w:cs="Arial"/>
      </w:rPr>
      <w:t>9</w:t>
    </w:r>
    <w:r w:rsidR="00442AFE" w:rsidRPr="004C4DB5">
      <w:rPr>
        <w:rStyle w:val="PageNumber"/>
        <w:rFonts w:cs="Arial"/>
      </w:rPr>
      <w:t>2</w:t>
    </w:r>
    <w:r w:rsidRPr="004C4DB5">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115FC" w14:textId="77777777" w:rsidR="00B64ABC" w:rsidRPr="004C4DB5" w:rsidRDefault="00B64ABC">
      <w:r w:rsidRPr="004C4DB5">
        <w:separator/>
      </w:r>
    </w:p>
  </w:footnote>
  <w:footnote w:type="continuationSeparator" w:id="0">
    <w:p w14:paraId="726D33D7" w14:textId="77777777" w:rsidR="00B64ABC" w:rsidRPr="004C4DB5" w:rsidRDefault="00B64ABC">
      <w:r w:rsidRPr="004C4DB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84F7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063D6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4CC958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82EBE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18B7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3CD84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F219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F2C3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B34384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AE690A"/>
    <w:multiLevelType w:val="hybridMultilevel"/>
    <w:tmpl w:val="81C02430"/>
    <w:lvl w:ilvl="0" w:tplc="51C2F6FA">
      <w:start w:val="17"/>
      <w:numFmt w:val="bullet"/>
      <w:lvlText w:val=""/>
      <w:lvlJc w:val="left"/>
      <w:pPr>
        <w:tabs>
          <w:tab w:val="num" w:pos="720"/>
        </w:tabs>
        <w:ind w:left="720" w:hanging="360"/>
      </w:pPr>
      <w:rPr>
        <w:rFonts w:ascii="Symbol" w:eastAsia="MS Mincho"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C32C6"/>
    <w:multiLevelType w:val="hybridMultilevel"/>
    <w:tmpl w:val="03E8451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6726D2"/>
    <w:multiLevelType w:val="hybridMultilevel"/>
    <w:tmpl w:val="0E38E4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0" w15:restartNumberingAfterBreak="0">
    <w:nsid w:val="2F9104F4"/>
    <w:multiLevelType w:val="hybridMultilevel"/>
    <w:tmpl w:val="13003158"/>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1" w15:restartNumberingAfterBreak="0">
    <w:nsid w:val="33563AED"/>
    <w:multiLevelType w:val="hybridMultilevel"/>
    <w:tmpl w:val="173E1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389F79BF"/>
    <w:multiLevelType w:val="hybridMultilevel"/>
    <w:tmpl w:val="5AB8CF60"/>
    <w:lvl w:ilvl="0" w:tplc="FFFFFFFF">
      <w:start w:val="5"/>
      <w:numFmt w:val="decimal"/>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97C1043"/>
    <w:multiLevelType w:val="multilevel"/>
    <w:tmpl w:val="1FFAFCCC"/>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9B0479F"/>
    <w:multiLevelType w:val="hybridMultilevel"/>
    <w:tmpl w:val="DBB2BE7A"/>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26" w15:restartNumberingAfterBreak="0">
    <w:nsid w:val="3A23233E"/>
    <w:multiLevelType w:val="hybridMultilevel"/>
    <w:tmpl w:val="796CC07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7" w15:restartNumberingAfterBreak="0">
    <w:nsid w:val="3D04101C"/>
    <w:multiLevelType w:val="hybridMultilevel"/>
    <w:tmpl w:val="6BB0D3D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8" w15:restartNumberingAfterBreak="0">
    <w:nsid w:val="472357DF"/>
    <w:multiLevelType w:val="multilevel"/>
    <w:tmpl w:val="D9A413C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4B901014"/>
    <w:multiLevelType w:val="hybridMultilevel"/>
    <w:tmpl w:val="0F78BF72"/>
    <w:lvl w:ilvl="0" w:tplc="5936D372">
      <w:start w:val="4"/>
      <w:numFmt w:val="bullet"/>
      <w:lvlText w:val="-"/>
      <w:lvlJc w:val="left"/>
      <w:pPr>
        <w:tabs>
          <w:tab w:val="num" w:pos="360"/>
        </w:tabs>
        <w:ind w:left="360" w:hanging="360"/>
      </w:pPr>
      <w:rPr>
        <w:rFonts w:ascii="CG Times (W1)" w:eastAsia="CG Times (W1)" w:hAnsi="CG Times (W1)" w:cs="CG Times (W1)"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1F32FEF"/>
    <w:multiLevelType w:val="hybridMultilevel"/>
    <w:tmpl w:val="488A4668"/>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2" w15:restartNumberingAfterBreak="0">
    <w:nsid w:val="549B7662"/>
    <w:multiLevelType w:val="multilevel"/>
    <w:tmpl w:val="E19A5B9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4" w15:restartNumberingAfterBreak="0">
    <w:nsid w:val="57B03B97"/>
    <w:multiLevelType w:val="hybridMultilevel"/>
    <w:tmpl w:val="BFB400E2"/>
    <w:lvl w:ilvl="0" w:tplc="B8F8A05E">
      <w:start w:val="6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8E60F9E"/>
    <w:multiLevelType w:val="multilevel"/>
    <w:tmpl w:val="A6FCA050"/>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356D68"/>
    <w:multiLevelType w:val="hybridMultilevel"/>
    <w:tmpl w:val="DCC4E118"/>
    <w:lvl w:ilvl="0" w:tplc="E00E06CA">
      <w:start w:val="2"/>
      <w:numFmt w:val="upp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3E3413"/>
    <w:multiLevelType w:val="hybridMultilevel"/>
    <w:tmpl w:val="2C9A8FEE"/>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9F10C8D"/>
    <w:multiLevelType w:val="hybridMultilevel"/>
    <w:tmpl w:val="5858A260"/>
    <w:lvl w:ilvl="0" w:tplc="F09670DC">
      <w:numFmt w:val="bullet"/>
      <w:lvlText w:val="-"/>
      <w:lvlJc w:val="left"/>
      <w:pPr>
        <w:tabs>
          <w:tab w:val="num" w:pos="956"/>
        </w:tabs>
        <w:ind w:left="956" w:hanging="389"/>
      </w:pPr>
      <w:rPr>
        <w:rFonts w:hint="default"/>
      </w:rPr>
    </w:lvl>
    <w:lvl w:ilvl="1" w:tplc="04090003">
      <w:start w:val="1"/>
      <w:numFmt w:val="bullet"/>
      <w:lvlText w:val="o"/>
      <w:lvlJc w:val="left"/>
      <w:pPr>
        <w:tabs>
          <w:tab w:val="num" w:pos="922"/>
        </w:tabs>
        <w:ind w:left="922" w:hanging="360"/>
      </w:pPr>
      <w:rPr>
        <w:rFonts w:ascii="Courier New" w:hAnsi="Courier New" w:cs="Courier New" w:hint="default"/>
      </w:rPr>
    </w:lvl>
    <w:lvl w:ilvl="2" w:tplc="04090005" w:tentative="1">
      <w:start w:val="1"/>
      <w:numFmt w:val="bullet"/>
      <w:lvlText w:val=""/>
      <w:lvlJc w:val="left"/>
      <w:pPr>
        <w:tabs>
          <w:tab w:val="num" w:pos="1642"/>
        </w:tabs>
        <w:ind w:left="1642" w:hanging="360"/>
      </w:pPr>
      <w:rPr>
        <w:rFonts w:ascii="Wingdings" w:hAnsi="Wingdings" w:hint="default"/>
      </w:rPr>
    </w:lvl>
    <w:lvl w:ilvl="3" w:tplc="04090001" w:tentative="1">
      <w:start w:val="1"/>
      <w:numFmt w:val="bullet"/>
      <w:lvlText w:val=""/>
      <w:lvlJc w:val="left"/>
      <w:pPr>
        <w:tabs>
          <w:tab w:val="num" w:pos="2362"/>
        </w:tabs>
        <w:ind w:left="2362" w:hanging="360"/>
      </w:pPr>
      <w:rPr>
        <w:rFonts w:ascii="Symbol" w:hAnsi="Symbol" w:hint="default"/>
      </w:rPr>
    </w:lvl>
    <w:lvl w:ilvl="4" w:tplc="04090003" w:tentative="1">
      <w:start w:val="1"/>
      <w:numFmt w:val="bullet"/>
      <w:lvlText w:val="o"/>
      <w:lvlJc w:val="left"/>
      <w:pPr>
        <w:tabs>
          <w:tab w:val="num" w:pos="3082"/>
        </w:tabs>
        <w:ind w:left="3082" w:hanging="360"/>
      </w:pPr>
      <w:rPr>
        <w:rFonts w:ascii="Courier New" w:hAnsi="Courier New" w:cs="Courier New" w:hint="default"/>
      </w:rPr>
    </w:lvl>
    <w:lvl w:ilvl="5" w:tplc="04090005" w:tentative="1">
      <w:start w:val="1"/>
      <w:numFmt w:val="bullet"/>
      <w:lvlText w:val=""/>
      <w:lvlJc w:val="left"/>
      <w:pPr>
        <w:tabs>
          <w:tab w:val="num" w:pos="3802"/>
        </w:tabs>
        <w:ind w:left="3802" w:hanging="360"/>
      </w:pPr>
      <w:rPr>
        <w:rFonts w:ascii="Wingdings" w:hAnsi="Wingdings" w:hint="default"/>
      </w:rPr>
    </w:lvl>
    <w:lvl w:ilvl="6" w:tplc="04090001" w:tentative="1">
      <w:start w:val="1"/>
      <w:numFmt w:val="bullet"/>
      <w:lvlText w:val=""/>
      <w:lvlJc w:val="left"/>
      <w:pPr>
        <w:tabs>
          <w:tab w:val="num" w:pos="4522"/>
        </w:tabs>
        <w:ind w:left="4522" w:hanging="360"/>
      </w:pPr>
      <w:rPr>
        <w:rFonts w:ascii="Symbol" w:hAnsi="Symbol" w:hint="default"/>
      </w:rPr>
    </w:lvl>
    <w:lvl w:ilvl="7" w:tplc="04090003" w:tentative="1">
      <w:start w:val="1"/>
      <w:numFmt w:val="bullet"/>
      <w:lvlText w:val="o"/>
      <w:lvlJc w:val="left"/>
      <w:pPr>
        <w:tabs>
          <w:tab w:val="num" w:pos="5242"/>
        </w:tabs>
        <w:ind w:left="5242" w:hanging="360"/>
      </w:pPr>
      <w:rPr>
        <w:rFonts w:ascii="Courier New" w:hAnsi="Courier New" w:cs="Courier New" w:hint="default"/>
      </w:rPr>
    </w:lvl>
    <w:lvl w:ilvl="8" w:tplc="04090005" w:tentative="1">
      <w:start w:val="1"/>
      <w:numFmt w:val="bullet"/>
      <w:lvlText w:val=""/>
      <w:lvlJc w:val="left"/>
      <w:pPr>
        <w:tabs>
          <w:tab w:val="num" w:pos="5962"/>
        </w:tabs>
        <w:ind w:left="5962" w:hanging="360"/>
      </w:pPr>
      <w:rPr>
        <w:rFonts w:ascii="Wingdings" w:hAnsi="Wingdings" w:hint="default"/>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3" w15:restartNumberingAfterBreak="0">
    <w:nsid w:val="6C39118C"/>
    <w:multiLevelType w:val="hybridMultilevel"/>
    <w:tmpl w:val="D9A413C2"/>
    <w:lvl w:ilvl="0" w:tplc="C61E1740">
      <w:start w:val="1"/>
      <w:numFmt w:val="bullet"/>
      <w:lvlText w:val=""/>
      <w:lvlJc w:val="left"/>
      <w:pPr>
        <w:tabs>
          <w:tab w:val="num" w:pos="360"/>
        </w:tabs>
        <w:ind w:left="360" w:hanging="360"/>
      </w:pPr>
      <w:rPr>
        <w:rFonts w:ascii="Wingdings" w:hAnsi="Wingdings"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D484540"/>
    <w:multiLevelType w:val="hybridMultilevel"/>
    <w:tmpl w:val="B28C1A0E"/>
    <w:lvl w:ilvl="0" w:tplc="0409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6"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F0738D7"/>
    <w:multiLevelType w:val="hybridMultilevel"/>
    <w:tmpl w:val="AC34E2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5922F92"/>
    <w:multiLevelType w:val="hybridMultilevel"/>
    <w:tmpl w:val="4D9600A0"/>
    <w:lvl w:ilvl="0" w:tplc="5936D372">
      <w:start w:val="4"/>
      <w:numFmt w:val="bullet"/>
      <w:lvlText w:val="-"/>
      <w:lvlJc w:val="left"/>
      <w:pPr>
        <w:tabs>
          <w:tab w:val="num" w:pos="360"/>
        </w:tabs>
        <w:ind w:left="360" w:hanging="360"/>
      </w:pPr>
      <w:rPr>
        <w:rFonts w:ascii="CG Times (W1)" w:eastAsia="CG Times (W1)" w:hAnsi="CG Times (W1)" w:cs="CG Times (W1)"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CD79B9"/>
    <w:multiLevelType w:val="hybridMultilevel"/>
    <w:tmpl w:val="FCEA2DE4"/>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1" w15:restartNumberingAfterBreak="0">
    <w:nsid w:val="7EC52317"/>
    <w:multiLevelType w:val="multilevel"/>
    <w:tmpl w:val="E19A5B9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11052477">
    <w:abstractNumId w:val="10"/>
    <w:lvlOverride w:ilvl="0">
      <w:lvl w:ilvl="0">
        <w:start w:val="1"/>
        <w:numFmt w:val="bullet"/>
        <w:lvlText w:val="-"/>
        <w:legacy w:legacy="1" w:legacySpace="0" w:legacyIndent="360"/>
        <w:lvlJc w:val="left"/>
        <w:pPr>
          <w:ind w:left="360" w:hanging="360"/>
        </w:pPr>
      </w:lvl>
    </w:lvlOverride>
  </w:num>
  <w:num w:numId="2" w16cid:durableId="134297008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039748443">
    <w:abstractNumId w:val="45"/>
  </w:num>
  <w:num w:numId="4" w16cid:durableId="1866400386">
    <w:abstractNumId w:val="42"/>
  </w:num>
  <w:num w:numId="5" w16cid:durableId="1738555248">
    <w:abstractNumId w:val="17"/>
  </w:num>
  <w:num w:numId="6" w16cid:durableId="1825512042">
    <w:abstractNumId w:val="33"/>
  </w:num>
  <w:num w:numId="7" w16cid:durableId="458190096">
    <w:abstractNumId w:val="29"/>
  </w:num>
  <w:num w:numId="8" w16cid:durableId="1059136666">
    <w:abstractNumId w:val="15"/>
  </w:num>
  <w:num w:numId="9" w16cid:durableId="1447625519">
    <w:abstractNumId w:val="36"/>
  </w:num>
  <w:num w:numId="10" w16cid:durableId="1302803507">
    <w:abstractNumId w:val="24"/>
  </w:num>
  <w:num w:numId="11" w16cid:durableId="1179463362">
    <w:abstractNumId w:val="39"/>
  </w:num>
  <w:num w:numId="12" w16cid:durableId="1986812660">
    <w:abstractNumId w:val="23"/>
  </w:num>
  <w:num w:numId="13" w16cid:durableId="31813271">
    <w:abstractNumId w:val="37"/>
  </w:num>
  <w:num w:numId="14" w16cid:durableId="1743259249">
    <w:abstractNumId w:val="32"/>
  </w:num>
  <w:num w:numId="15" w16cid:durableId="1320305489">
    <w:abstractNumId w:val="51"/>
  </w:num>
  <w:num w:numId="16" w16cid:durableId="1254247013">
    <w:abstractNumId w:val="25"/>
  </w:num>
  <w:num w:numId="17" w16cid:durableId="1023673764">
    <w:abstractNumId w:val="11"/>
  </w:num>
  <w:num w:numId="18" w16cid:durableId="201750580">
    <w:abstractNumId w:val="47"/>
  </w:num>
  <w:num w:numId="19" w16cid:durableId="1053769977">
    <w:abstractNumId w:val="14"/>
  </w:num>
  <w:num w:numId="20" w16cid:durableId="1475029518">
    <w:abstractNumId w:val="1"/>
  </w:num>
  <w:num w:numId="21" w16cid:durableId="586888837">
    <w:abstractNumId w:val="19"/>
  </w:num>
  <w:num w:numId="22" w16cid:durableId="936599287">
    <w:abstractNumId w:val="46"/>
  </w:num>
  <w:num w:numId="23" w16cid:durableId="112141158">
    <w:abstractNumId w:val="9"/>
  </w:num>
  <w:num w:numId="24" w16cid:durableId="1256786108">
    <w:abstractNumId w:val="7"/>
  </w:num>
  <w:num w:numId="25" w16cid:durableId="1129402076">
    <w:abstractNumId w:val="6"/>
  </w:num>
  <w:num w:numId="26" w16cid:durableId="11421735">
    <w:abstractNumId w:val="5"/>
  </w:num>
  <w:num w:numId="27" w16cid:durableId="1104956383">
    <w:abstractNumId w:val="4"/>
  </w:num>
  <w:num w:numId="28" w16cid:durableId="1951282323">
    <w:abstractNumId w:val="8"/>
  </w:num>
  <w:num w:numId="29" w16cid:durableId="631249311">
    <w:abstractNumId w:val="3"/>
  </w:num>
  <w:num w:numId="30" w16cid:durableId="254021345">
    <w:abstractNumId w:val="2"/>
  </w:num>
  <w:num w:numId="31" w16cid:durableId="79060780">
    <w:abstractNumId w:val="0"/>
  </w:num>
  <w:num w:numId="32" w16cid:durableId="1709795567">
    <w:abstractNumId w:val="40"/>
  </w:num>
  <w:num w:numId="33" w16cid:durableId="2031177721">
    <w:abstractNumId w:val="44"/>
  </w:num>
  <w:num w:numId="34" w16cid:durableId="981422278">
    <w:abstractNumId w:val="43"/>
  </w:num>
  <w:num w:numId="35" w16cid:durableId="29502087">
    <w:abstractNumId w:val="28"/>
  </w:num>
  <w:num w:numId="36" w16cid:durableId="1078869558">
    <w:abstractNumId w:val="30"/>
  </w:num>
  <w:num w:numId="37" w16cid:durableId="1607271341">
    <w:abstractNumId w:val="49"/>
  </w:num>
  <w:num w:numId="38" w16cid:durableId="798498500">
    <w:abstractNumId w:val="38"/>
  </w:num>
  <w:num w:numId="39" w16cid:durableId="1915313191">
    <w:abstractNumId w:val="48"/>
  </w:num>
  <w:num w:numId="40" w16cid:durableId="2090691177">
    <w:abstractNumId w:val="13"/>
  </w:num>
  <w:num w:numId="41" w16cid:durableId="497038778">
    <w:abstractNumId w:val="35"/>
  </w:num>
  <w:num w:numId="42" w16cid:durableId="1687125600">
    <w:abstractNumId w:val="18"/>
  </w:num>
  <w:num w:numId="43" w16cid:durableId="234358741">
    <w:abstractNumId w:val="41"/>
  </w:num>
  <w:num w:numId="44" w16cid:durableId="894779495">
    <w:abstractNumId w:val="22"/>
  </w:num>
  <w:num w:numId="45" w16cid:durableId="2111002428">
    <w:abstractNumId w:val="16"/>
  </w:num>
  <w:num w:numId="46" w16cid:durableId="1811970467">
    <w:abstractNumId w:val="48"/>
  </w:num>
  <w:num w:numId="47" w16cid:durableId="838420486">
    <w:abstractNumId w:val="26"/>
  </w:num>
  <w:num w:numId="48" w16cid:durableId="1373968323">
    <w:abstractNumId w:val="34"/>
  </w:num>
  <w:num w:numId="49" w16cid:durableId="988630666">
    <w:abstractNumId w:val="21"/>
  </w:num>
  <w:num w:numId="50" w16cid:durableId="1407336671">
    <w:abstractNumId w:val="27"/>
  </w:num>
  <w:num w:numId="51" w16cid:durableId="2052530138">
    <w:abstractNumId w:val="31"/>
  </w:num>
  <w:num w:numId="52" w16cid:durableId="888149236">
    <w:abstractNumId w:val="12"/>
  </w:num>
  <w:num w:numId="53" w16cid:durableId="352733894">
    <w:abstractNumId w:val="50"/>
  </w:num>
  <w:num w:numId="54" w16cid:durableId="1460756801">
    <w:abstractNumId w:val="2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
    <w15:presenceInfo w15:providerId="None" w15:userId="S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1"/>
  <w:hyphenationZone w:val="425"/>
  <w:doNotHyphenateCaps/>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ldViewShowStyleArea" w:val="3"/>
  </w:docVars>
  <w:rsids>
    <w:rsidRoot w:val="006125B7"/>
    <w:rsid w:val="0000015D"/>
    <w:rsid w:val="00000DEF"/>
    <w:rsid w:val="00001100"/>
    <w:rsid w:val="00001AC2"/>
    <w:rsid w:val="00001C8D"/>
    <w:rsid w:val="000027CA"/>
    <w:rsid w:val="00002DDF"/>
    <w:rsid w:val="00003225"/>
    <w:rsid w:val="000058B5"/>
    <w:rsid w:val="00005960"/>
    <w:rsid w:val="000068B4"/>
    <w:rsid w:val="0000760F"/>
    <w:rsid w:val="00010E89"/>
    <w:rsid w:val="00012BFF"/>
    <w:rsid w:val="00013FE0"/>
    <w:rsid w:val="00015120"/>
    <w:rsid w:val="00016CC3"/>
    <w:rsid w:val="000173C6"/>
    <w:rsid w:val="00017610"/>
    <w:rsid w:val="0002041F"/>
    <w:rsid w:val="00021220"/>
    <w:rsid w:val="0002218B"/>
    <w:rsid w:val="00022AB7"/>
    <w:rsid w:val="00023288"/>
    <w:rsid w:val="00024012"/>
    <w:rsid w:val="000247B2"/>
    <w:rsid w:val="00025A2A"/>
    <w:rsid w:val="00025A59"/>
    <w:rsid w:val="00026647"/>
    <w:rsid w:val="00030BE5"/>
    <w:rsid w:val="00030D20"/>
    <w:rsid w:val="00031B51"/>
    <w:rsid w:val="00031DF1"/>
    <w:rsid w:val="00031EA6"/>
    <w:rsid w:val="0003296B"/>
    <w:rsid w:val="0003316B"/>
    <w:rsid w:val="00033376"/>
    <w:rsid w:val="00035F22"/>
    <w:rsid w:val="00036BF9"/>
    <w:rsid w:val="00037416"/>
    <w:rsid w:val="00037BA6"/>
    <w:rsid w:val="0004295E"/>
    <w:rsid w:val="000454C1"/>
    <w:rsid w:val="00045619"/>
    <w:rsid w:val="00045682"/>
    <w:rsid w:val="0004781F"/>
    <w:rsid w:val="00050298"/>
    <w:rsid w:val="00050CC6"/>
    <w:rsid w:val="00050D0F"/>
    <w:rsid w:val="000514E8"/>
    <w:rsid w:val="00051633"/>
    <w:rsid w:val="00053336"/>
    <w:rsid w:val="00053F3A"/>
    <w:rsid w:val="00055D8C"/>
    <w:rsid w:val="00057336"/>
    <w:rsid w:val="000603BD"/>
    <w:rsid w:val="00062080"/>
    <w:rsid w:val="00062093"/>
    <w:rsid w:val="00062FBF"/>
    <w:rsid w:val="000642BD"/>
    <w:rsid w:val="00064ED1"/>
    <w:rsid w:val="000653EF"/>
    <w:rsid w:val="00066759"/>
    <w:rsid w:val="00070E2F"/>
    <w:rsid w:val="0007133B"/>
    <w:rsid w:val="00071370"/>
    <w:rsid w:val="000719CE"/>
    <w:rsid w:val="00071F30"/>
    <w:rsid w:val="000737CE"/>
    <w:rsid w:val="000744F0"/>
    <w:rsid w:val="0007460F"/>
    <w:rsid w:val="00075C08"/>
    <w:rsid w:val="00077E3B"/>
    <w:rsid w:val="00081D87"/>
    <w:rsid w:val="00082C15"/>
    <w:rsid w:val="00083733"/>
    <w:rsid w:val="000840F8"/>
    <w:rsid w:val="00084451"/>
    <w:rsid w:val="00084836"/>
    <w:rsid w:val="0008568D"/>
    <w:rsid w:val="000875DC"/>
    <w:rsid w:val="0009096D"/>
    <w:rsid w:val="00091A9A"/>
    <w:rsid w:val="00091EF6"/>
    <w:rsid w:val="00092008"/>
    <w:rsid w:val="0009280C"/>
    <w:rsid w:val="00095905"/>
    <w:rsid w:val="000A002B"/>
    <w:rsid w:val="000A05FE"/>
    <w:rsid w:val="000A1C42"/>
    <w:rsid w:val="000A33E4"/>
    <w:rsid w:val="000A3870"/>
    <w:rsid w:val="000A4774"/>
    <w:rsid w:val="000A5C2A"/>
    <w:rsid w:val="000A5E57"/>
    <w:rsid w:val="000A5E73"/>
    <w:rsid w:val="000A7555"/>
    <w:rsid w:val="000A75FB"/>
    <w:rsid w:val="000A78AC"/>
    <w:rsid w:val="000A7BE8"/>
    <w:rsid w:val="000A7FD9"/>
    <w:rsid w:val="000B3936"/>
    <w:rsid w:val="000B566D"/>
    <w:rsid w:val="000B57B9"/>
    <w:rsid w:val="000B686A"/>
    <w:rsid w:val="000B6BBA"/>
    <w:rsid w:val="000B6CFE"/>
    <w:rsid w:val="000B6FB2"/>
    <w:rsid w:val="000B7920"/>
    <w:rsid w:val="000C1C6F"/>
    <w:rsid w:val="000C20CB"/>
    <w:rsid w:val="000C2178"/>
    <w:rsid w:val="000C2A80"/>
    <w:rsid w:val="000C2DB0"/>
    <w:rsid w:val="000C3D59"/>
    <w:rsid w:val="000C3E3C"/>
    <w:rsid w:val="000C43BB"/>
    <w:rsid w:val="000C5D97"/>
    <w:rsid w:val="000D108F"/>
    <w:rsid w:val="000D2CC7"/>
    <w:rsid w:val="000D5549"/>
    <w:rsid w:val="000D699F"/>
    <w:rsid w:val="000D6FA5"/>
    <w:rsid w:val="000D6FC0"/>
    <w:rsid w:val="000D72AF"/>
    <w:rsid w:val="000D75EB"/>
    <w:rsid w:val="000E0099"/>
    <w:rsid w:val="000E0B7D"/>
    <w:rsid w:val="000E0F6C"/>
    <w:rsid w:val="000E264F"/>
    <w:rsid w:val="000E40EE"/>
    <w:rsid w:val="000E42D4"/>
    <w:rsid w:val="000E48EB"/>
    <w:rsid w:val="000E4C5F"/>
    <w:rsid w:val="000E4F8C"/>
    <w:rsid w:val="000E601E"/>
    <w:rsid w:val="000E6A9C"/>
    <w:rsid w:val="000E7819"/>
    <w:rsid w:val="000E7E32"/>
    <w:rsid w:val="000F19F2"/>
    <w:rsid w:val="000F244C"/>
    <w:rsid w:val="000F2F93"/>
    <w:rsid w:val="000F37C2"/>
    <w:rsid w:val="000F381C"/>
    <w:rsid w:val="000F38FE"/>
    <w:rsid w:val="000F5533"/>
    <w:rsid w:val="000F6DB8"/>
    <w:rsid w:val="000F6F7E"/>
    <w:rsid w:val="000F7373"/>
    <w:rsid w:val="001000B7"/>
    <w:rsid w:val="001005DA"/>
    <w:rsid w:val="001007D8"/>
    <w:rsid w:val="001017AC"/>
    <w:rsid w:val="00102B5D"/>
    <w:rsid w:val="00102ED0"/>
    <w:rsid w:val="0010461A"/>
    <w:rsid w:val="00105ABD"/>
    <w:rsid w:val="00106820"/>
    <w:rsid w:val="001101AD"/>
    <w:rsid w:val="00111952"/>
    <w:rsid w:val="00112770"/>
    <w:rsid w:val="00113F94"/>
    <w:rsid w:val="00115581"/>
    <w:rsid w:val="0011570B"/>
    <w:rsid w:val="00116C37"/>
    <w:rsid w:val="00120C04"/>
    <w:rsid w:val="00120CD2"/>
    <w:rsid w:val="00124467"/>
    <w:rsid w:val="00124FCA"/>
    <w:rsid w:val="00125386"/>
    <w:rsid w:val="001258F6"/>
    <w:rsid w:val="00125D0C"/>
    <w:rsid w:val="00125D42"/>
    <w:rsid w:val="00125DAE"/>
    <w:rsid w:val="00126598"/>
    <w:rsid w:val="00127EFA"/>
    <w:rsid w:val="00130093"/>
    <w:rsid w:val="00131232"/>
    <w:rsid w:val="00136A9D"/>
    <w:rsid w:val="00137F23"/>
    <w:rsid w:val="001425CE"/>
    <w:rsid w:val="00142B23"/>
    <w:rsid w:val="00142C73"/>
    <w:rsid w:val="0014316F"/>
    <w:rsid w:val="001445A3"/>
    <w:rsid w:val="0014526B"/>
    <w:rsid w:val="00147876"/>
    <w:rsid w:val="001514AA"/>
    <w:rsid w:val="00153AED"/>
    <w:rsid w:val="001544DC"/>
    <w:rsid w:val="00155C62"/>
    <w:rsid w:val="0015782C"/>
    <w:rsid w:val="0016058F"/>
    <w:rsid w:val="0016489D"/>
    <w:rsid w:val="00165689"/>
    <w:rsid w:val="00170758"/>
    <w:rsid w:val="00171971"/>
    <w:rsid w:val="00173682"/>
    <w:rsid w:val="00174A88"/>
    <w:rsid w:val="001758F0"/>
    <w:rsid w:val="00175C73"/>
    <w:rsid w:val="00177060"/>
    <w:rsid w:val="0018015F"/>
    <w:rsid w:val="001801A4"/>
    <w:rsid w:val="00180526"/>
    <w:rsid w:val="00180E78"/>
    <w:rsid w:val="00182E64"/>
    <w:rsid w:val="00183150"/>
    <w:rsid w:val="00183AC1"/>
    <w:rsid w:val="001851F7"/>
    <w:rsid w:val="001858D1"/>
    <w:rsid w:val="00186BE4"/>
    <w:rsid w:val="00187F07"/>
    <w:rsid w:val="0019002E"/>
    <w:rsid w:val="001925D0"/>
    <w:rsid w:val="00193B24"/>
    <w:rsid w:val="001947E7"/>
    <w:rsid w:val="00194F28"/>
    <w:rsid w:val="00195409"/>
    <w:rsid w:val="001A0061"/>
    <w:rsid w:val="001A0187"/>
    <w:rsid w:val="001A2263"/>
    <w:rsid w:val="001A3095"/>
    <w:rsid w:val="001A3728"/>
    <w:rsid w:val="001A5892"/>
    <w:rsid w:val="001A5D7C"/>
    <w:rsid w:val="001B0F69"/>
    <w:rsid w:val="001B1106"/>
    <w:rsid w:val="001B2A51"/>
    <w:rsid w:val="001B3B7F"/>
    <w:rsid w:val="001B4C1E"/>
    <w:rsid w:val="001B6D58"/>
    <w:rsid w:val="001B7B74"/>
    <w:rsid w:val="001C0429"/>
    <w:rsid w:val="001C30BC"/>
    <w:rsid w:val="001C54B5"/>
    <w:rsid w:val="001C6864"/>
    <w:rsid w:val="001D0428"/>
    <w:rsid w:val="001D28F3"/>
    <w:rsid w:val="001D3410"/>
    <w:rsid w:val="001D4B5D"/>
    <w:rsid w:val="001D4BA0"/>
    <w:rsid w:val="001D5086"/>
    <w:rsid w:val="001D6D1C"/>
    <w:rsid w:val="001D7AFB"/>
    <w:rsid w:val="001E16F1"/>
    <w:rsid w:val="001E3797"/>
    <w:rsid w:val="001E3DD1"/>
    <w:rsid w:val="001E6797"/>
    <w:rsid w:val="001E6AC5"/>
    <w:rsid w:val="001E7E11"/>
    <w:rsid w:val="001F19CE"/>
    <w:rsid w:val="001F3CCB"/>
    <w:rsid w:val="001F4B19"/>
    <w:rsid w:val="001F7E47"/>
    <w:rsid w:val="0020040D"/>
    <w:rsid w:val="00200883"/>
    <w:rsid w:val="002014CB"/>
    <w:rsid w:val="00202B15"/>
    <w:rsid w:val="00203319"/>
    <w:rsid w:val="0020561F"/>
    <w:rsid w:val="00206456"/>
    <w:rsid w:val="0020740C"/>
    <w:rsid w:val="00207546"/>
    <w:rsid w:val="00210546"/>
    <w:rsid w:val="00210A25"/>
    <w:rsid w:val="00214761"/>
    <w:rsid w:val="00214B4F"/>
    <w:rsid w:val="00215F98"/>
    <w:rsid w:val="00216F27"/>
    <w:rsid w:val="00220989"/>
    <w:rsid w:val="00221464"/>
    <w:rsid w:val="0022378D"/>
    <w:rsid w:val="002243AC"/>
    <w:rsid w:val="002254F4"/>
    <w:rsid w:val="00225607"/>
    <w:rsid w:val="00226264"/>
    <w:rsid w:val="00227DC0"/>
    <w:rsid w:val="0023070B"/>
    <w:rsid w:val="0023182D"/>
    <w:rsid w:val="00233A4D"/>
    <w:rsid w:val="00236E15"/>
    <w:rsid w:val="002401DB"/>
    <w:rsid w:val="0024358D"/>
    <w:rsid w:val="00243689"/>
    <w:rsid w:val="00245906"/>
    <w:rsid w:val="00246CBB"/>
    <w:rsid w:val="0024709D"/>
    <w:rsid w:val="00250756"/>
    <w:rsid w:val="0025145C"/>
    <w:rsid w:val="00251FF1"/>
    <w:rsid w:val="00252975"/>
    <w:rsid w:val="002547C0"/>
    <w:rsid w:val="00256D2A"/>
    <w:rsid w:val="002575E2"/>
    <w:rsid w:val="00261F78"/>
    <w:rsid w:val="002629C5"/>
    <w:rsid w:val="002643B9"/>
    <w:rsid w:val="00264EC2"/>
    <w:rsid w:val="00267DD6"/>
    <w:rsid w:val="00270676"/>
    <w:rsid w:val="0027188F"/>
    <w:rsid w:val="002728C0"/>
    <w:rsid w:val="002728FF"/>
    <w:rsid w:val="00272CE7"/>
    <w:rsid w:val="00274729"/>
    <w:rsid w:val="002756D2"/>
    <w:rsid w:val="002766FD"/>
    <w:rsid w:val="002818B0"/>
    <w:rsid w:val="00282A15"/>
    <w:rsid w:val="00283F29"/>
    <w:rsid w:val="00284747"/>
    <w:rsid w:val="00284C62"/>
    <w:rsid w:val="002851A5"/>
    <w:rsid w:val="002867D3"/>
    <w:rsid w:val="002904F1"/>
    <w:rsid w:val="002914DA"/>
    <w:rsid w:val="0029173B"/>
    <w:rsid w:val="002920EA"/>
    <w:rsid w:val="00292B71"/>
    <w:rsid w:val="00292F62"/>
    <w:rsid w:val="00293E62"/>
    <w:rsid w:val="00294D08"/>
    <w:rsid w:val="00294DC7"/>
    <w:rsid w:val="00294DD7"/>
    <w:rsid w:val="002965EC"/>
    <w:rsid w:val="002973F4"/>
    <w:rsid w:val="002978BD"/>
    <w:rsid w:val="002A14B0"/>
    <w:rsid w:val="002A442F"/>
    <w:rsid w:val="002A458D"/>
    <w:rsid w:val="002A48C4"/>
    <w:rsid w:val="002A5577"/>
    <w:rsid w:val="002A59F4"/>
    <w:rsid w:val="002A6C2E"/>
    <w:rsid w:val="002B0167"/>
    <w:rsid w:val="002B1281"/>
    <w:rsid w:val="002B155B"/>
    <w:rsid w:val="002B262B"/>
    <w:rsid w:val="002B272C"/>
    <w:rsid w:val="002B357B"/>
    <w:rsid w:val="002B3C6B"/>
    <w:rsid w:val="002B60CD"/>
    <w:rsid w:val="002B7C8E"/>
    <w:rsid w:val="002C17C8"/>
    <w:rsid w:val="002C2F85"/>
    <w:rsid w:val="002C3271"/>
    <w:rsid w:val="002C3401"/>
    <w:rsid w:val="002C5896"/>
    <w:rsid w:val="002C5D26"/>
    <w:rsid w:val="002C5EF1"/>
    <w:rsid w:val="002D2133"/>
    <w:rsid w:val="002D27FD"/>
    <w:rsid w:val="002D29E1"/>
    <w:rsid w:val="002D3AE7"/>
    <w:rsid w:val="002D3B5B"/>
    <w:rsid w:val="002D4562"/>
    <w:rsid w:val="002D4F82"/>
    <w:rsid w:val="002D523A"/>
    <w:rsid w:val="002D5338"/>
    <w:rsid w:val="002D6A46"/>
    <w:rsid w:val="002D6E31"/>
    <w:rsid w:val="002E05F8"/>
    <w:rsid w:val="002E0F0F"/>
    <w:rsid w:val="002E423C"/>
    <w:rsid w:val="002E4AA0"/>
    <w:rsid w:val="002E6D56"/>
    <w:rsid w:val="002E771E"/>
    <w:rsid w:val="002F03AB"/>
    <w:rsid w:val="002F0BC4"/>
    <w:rsid w:val="002F11D8"/>
    <w:rsid w:val="002F1919"/>
    <w:rsid w:val="002F23B6"/>
    <w:rsid w:val="002F2780"/>
    <w:rsid w:val="002F616A"/>
    <w:rsid w:val="002F61B1"/>
    <w:rsid w:val="002F640E"/>
    <w:rsid w:val="002F7506"/>
    <w:rsid w:val="002F7F41"/>
    <w:rsid w:val="0030122F"/>
    <w:rsid w:val="00301F9F"/>
    <w:rsid w:val="00302517"/>
    <w:rsid w:val="00303227"/>
    <w:rsid w:val="00303C98"/>
    <w:rsid w:val="0030460D"/>
    <w:rsid w:val="003058CB"/>
    <w:rsid w:val="00305BE3"/>
    <w:rsid w:val="00305FCF"/>
    <w:rsid w:val="00306A6F"/>
    <w:rsid w:val="003071A3"/>
    <w:rsid w:val="00312E00"/>
    <w:rsid w:val="00313A40"/>
    <w:rsid w:val="00313FB8"/>
    <w:rsid w:val="0031402C"/>
    <w:rsid w:val="00314DC0"/>
    <w:rsid w:val="0031503A"/>
    <w:rsid w:val="00315A96"/>
    <w:rsid w:val="00315B90"/>
    <w:rsid w:val="00315D50"/>
    <w:rsid w:val="00317E92"/>
    <w:rsid w:val="003213E7"/>
    <w:rsid w:val="00321CA5"/>
    <w:rsid w:val="003239F5"/>
    <w:rsid w:val="00323E5B"/>
    <w:rsid w:val="0032433E"/>
    <w:rsid w:val="003255FF"/>
    <w:rsid w:val="003275CA"/>
    <w:rsid w:val="00332341"/>
    <w:rsid w:val="0033325B"/>
    <w:rsid w:val="00334649"/>
    <w:rsid w:val="00334E7D"/>
    <w:rsid w:val="00335CC4"/>
    <w:rsid w:val="00335D4F"/>
    <w:rsid w:val="00340182"/>
    <w:rsid w:val="0034076F"/>
    <w:rsid w:val="0034162F"/>
    <w:rsid w:val="003419BE"/>
    <w:rsid w:val="00341C68"/>
    <w:rsid w:val="003434FC"/>
    <w:rsid w:val="00344847"/>
    <w:rsid w:val="00344F9D"/>
    <w:rsid w:val="00345884"/>
    <w:rsid w:val="00347749"/>
    <w:rsid w:val="003477B4"/>
    <w:rsid w:val="00347DDF"/>
    <w:rsid w:val="00350469"/>
    <w:rsid w:val="00350B36"/>
    <w:rsid w:val="00351F6C"/>
    <w:rsid w:val="003536F7"/>
    <w:rsid w:val="00353D99"/>
    <w:rsid w:val="00354029"/>
    <w:rsid w:val="00354480"/>
    <w:rsid w:val="003567F6"/>
    <w:rsid w:val="0036139B"/>
    <w:rsid w:val="00361785"/>
    <w:rsid w:val="00362144"/>
    <w:rsid w:val="00362E0C"/>
    <w:rsid w:val="00362ECB"/>
    <w:rsid w:val="00362F9F"/>
    <w:rsid w:val="00365AAF"/>
    <w:rsid w:val="00365AE2"/>
    <w:rsid w:val="00365B0B"/>
    <w:rsid w:val="00366662"/>
    <w:rsid w:val="00367704"/>
    <w:rsid w:val="00367C1B"/>
    <w:rsid w:val="00371406"/>
    <w:rsid w:val="003718BD"/>
    <w:rsid w:val="0037302D"/>
    <w:rsid w:val="00373CEC"/>
    <w:rsid w:val="003741BD"/>
    <w:rsid w:val="00374223"/>
    <w:rsid w:val="00375BC7"/>
    <w:rsid w:val="00375C8D"/>
    <w:rsid w:val="0037657D"/>
    <w:rsid w:val="00376729"/>
    <w:rsid w:val="00385281"/>
    <w:rsid w:val="00385661"/>
    <w:rsid w:val="003867D4"/>
    <w:rsid w:val="00386B80"/>
    <w:rsid w:val="003904EB"/>
    <w:rsid w:val="00390A52"/>
    <w:rsid w:val="00390C46"/>
    <w:rsid w:val="00392014"/>
    <w:rsid w:val="00392577"/>
    <w:rsid w:val="0039303D"/>
    <w:rsid w:val="00397F3B"/>
    <w:rsid w:val="003A03C6"/>
    <w:rsid w:val="003A079D"/>
    <w:rsid w:val="003A1D1E"/>
    <w:rsid w:val="003A2C07"/>
    <w:rsid w:val="003A2C76"/>
    <w:rsid w:val="003A314B"/>
    <w:rsid w:val="003B0F37"/>
    <w:rsid w:val="003B1783"/>
    <w:rsid w:val="003B21D5"/>
    <w:rsid w:val="003B24FB"/>
    <w:rsid w:val="003B4FD2"/>
    <w:rsid w:val="003B60A4"/>
    <w:rsid w:val="003B6F16"/>
    <w:rsid w:val="003C0F82"/>
    <w:rsid w:val="003C1A83"/>
    <w:rsid w:val="003C21C4"/>
    <w:rsid w:val="003C4283"/>
    <w:rsid w:val="003C50B8"/>
    <w:rsid w:val="003C54B9"/>
    <w:rsid w:val="003C5807"/>
    <w:rsid w:val="003D3B5A"/>
    <w:rsid w:val="003D5F4E"/>
    <w:rsid w:val="003D65E3"/>
    <w:rsid w:val="003D757E"/>
    <w:rsid w:val="003E0372"/>
    <w:rsid w:val="003E0CA2"/>
    <w:rsid w:val="003E10F5"/>
    <w:rsid w:val="003E2B1D"/>
    <w:rsid w:val="003E2E74"/>
    <w:rsid w:val="003E2F26"/>
    <w:rsid w:val="003E2F84"/>
    <w:rsid w:val="003E3564"/>
    <w:rsid w:val="003E35B9"/>
    <w:rsid w:val="003E3B79"/>
    <w:rsid w:val="003E3D54"/>
    <w:rsid w:val="003E5267"/>
    <w:rsid w:val="003E79D5"/>
    <w:rsid w:val="003F0AE8"/>
    <w:rsid w:val="003F0B06"/>
    <w:rsid w:val="003F0F13"/>
    <w:rsid w:val="003F1955"/>
    <w:rsid w:val="003F1CA7"/>
    <w:rsid w:val="003F49E5"/>
    <w:rsid w:val="003F5EA7"/>
    <w:rsid w:val="003F61C8"/>
    <w:rsid w:val="003F6753"/>
    <w:rsid w:val="003F7E25"/>
    <w:rsid w:val="003F7F8B"/>
    <w:rsid w:val="00400C77"/>
    <w:rsid w:val="0040238D"/>
    <w:rsid w:val="00402795"/>
    <w:rsid w:val="00402BE4"/>
    <w:rsid w:val="004039A8"/>
    <w:rsid w:val="0040425D"/>
    <w:rsid w:val="00404317"/>
    <w:rsid w:val="004046BA"/>
    <w:rsid w:val="0040519F"/>
    <w:rsid w:val="0040668F"/>
    <w:rsid w:val="004074B3"/>
    <w:rsid w:val="00407EF7"/>
    <w:rsid w:val="0041207C"/>
    <w:rsid w:val="00412B2F"/>
    <w:rsid w:val="0041384A"/>
    <w:rsid w:val="00413E71"/>
    <w:rsid w:val="00415C5A"/>
    <w:rsid w:val="0041792B"/>
    <w:rsid w:val="00417B7C"/>
    <w:rsid w:val="004207C0"/>
    <w:rsid w:val="00421D3E"/>
    <w:rsid w:val="00422BD1"/>
    <w:rsid w:val="00423382"/>
    <w:rsid w:val="004269BE"/>
    <w:rsid w:val="004270D3"/>
    <w:rsid w:val="004276D6"/>
    <w:rsid w:val="00427C9D"/>
    <w:rsid w:val="00427EC9"/>
    <w:rsid w:val="0043075C"/>
    <w:rsid w:val="004319A1"/>
    <w:rsid w:val="00432C10"/>
    <w:rsid w:val="00434132"/>
    <w:rsid w:val="00434240"/>
    <w:rsid w:val="00435F22"/>
    <w:rsid w:val="0043721E"/>
    <w:rsid w:val="004400CD"/>
    <w:rsid w:val="0044169B"/>
    <w:rsid w:val="0044173A"/>
    <w:rsid w:val="00441893"/>
    <w:rsid w:val="00442AFE"/>
    <w:rsid w:val="00444DFF"/>
    <w:rsid w:val="00445A86"/>
    <w:rsid w:val="004462B8"/>
    <w:rsid w:val="004471EE"/>
    <w:rsid w:val="004507A6"/>
    <w:rsid w:val="004513B5"/>
    <w:rsid w:val="00452054"/>
    <w:rsid w:val="004529B7"/>
    <w:rsid w:val="004537BA"/>
    <w:rsid w:val="00455023"/>
    <w:rsid w:val="0045561B"/>
    <w:rsid w:val="00456BA4"/>
    <w:rsid w:val="004618E2"/>
    <w:rsid w:val="0046451C"/>
    <w:rsid w:val="00464F14"/>
    <w:rsid w:val="00465710"/>
    <w:rsid w:val="004717DD"/>
    <w:rsid w:val="00473427"/>
    <w:rsid w:val="00473841"/>
    <w:rsid w:val="00473BFA"/>
    <w:rsid w:val="00475149"/>
    <w:rsid w:val="0047713C"/>
    <w:rsid w:val="00477C71"/>
    <w:rsid w:val="00477EDE"/>
    <w:rsid w:val="00480A4E"/>
    <w:rsid w:val="00481F5E"/>
    <w:rsid w:val="0048261F"/>
    <w:rsid w:val="0048492E"/>
    <w:rsid w:val="004854F4"/>
    <w:rsid w:val="00485806"/>
    <w:rsid w:val="004864BF"/>
    <w:rsid w:val="0048683D"/>
    <w:rsid w:val="004868B1"/>
    <w:rsid w:val="00490206"/>
    <w:rsid w:val="0049041B"/>
    <w:rsid w:val="0049059F"/>
    <w:rsid w:val="00492403"/>
    <w:rsid w:val="00492F48"/>
    <w:rsid w:val="00493021"/>
    <w:rsid w:val="00493990"/>
    <w:rsid w:val="00495FB8"/>
    <w:rsid w:val="00496569"/>
    <w:rsid w:val="0049657B"/>
    <w:rsid w:val="00496F19"/>
    <w:rsid w:val="004A1180"/>
    <w:rsid w:val="004A3B74"/>
    <w:rsid w:val="004A5491"/>
    <w:rsid w:val="004A6847"/>
    <w:rsid w:val="004A68B6"/>
    <w:rsid w:val="004A68C2"/>
    <w:rsid w:val="004A6AAE"/>
    <w:rsid w:val="004A7FA4"/>
    <w:rsid w:val="004B038A"/>
    <w:rsid w:val="004B2BD3"/>
    <w:rsid w:val="004B54D4"/>
    <w:rsid w:val="004B5D5A"/>
    <w:rsid w:val="004B5E7E"/>
    <w:rsid w:val="004B68C2"/>
    <w:rsid w:val="004C490C"/>
    <w:rsid w:val="004C4DB5"/>
    <w:rsid w:val="004C5555"/>
    <w:rsid w:val="004C6999"/>
    <w:rsid w:val="004C7453"/>
    <w:rsid w:val="004C7C4C"/>
    <w:rsid w:val="004D02B2"/>
    <w:rsid w:val="004D17FE"/>
    <w:rsid w:val="004D2498"/>
    <w:rsid w:val="004D348C"/>
    <w:rsid w:val="004D36F7"/>
    <w:rsid w:val="004D3878"/>
    <w:rsid w:val="004D4F68"/>
    <w:rsid w:val="004D533D"/>
    <w:rsid w:val="004D5CB1"/>
    <w:rsid w:val="004D680D"/>
    <w:rsid w:val="004D6E3D"/>
    <w:rsid w:val="004E3AD1"/>
    <w:rsid w:val="004E47DF"/>
    <w:rsid w:val="004E52EF"/>
    <w:rsid w:val="004E763B"/>
    <w:rsid w:val="004F0966"/>
    <w:rsid w:val="004F0A96"/>
    <w:rsid w:val="004F196D"/>
    <w:rsid w:val="004F2C07"/>
    <w:rsid w:val="004F3061"/>
    <w:rsid w:val="004F31D1"/>
    <w:rsid w:val="004F50D4"/>
    <w:rsid w:val="004F5130"/>
    <w:rsid w:val="004F5A91"/>
    <w:rsid w:val="0050197B"/>
    <w:rsid w:val="0050486C"/>
    <w:rsid w:val="005059A9"/>
    <w:rsid w:val="00506297"/>
    <w:rsid w:val="005063FE"/>
    <w:rsid w:val="005078CD"/>
    <w:rsid w:val="0051228C"/>
    <w:rsid w:val="00512819"/>
    <w:rsid w:val="00513AB0"/>
    <w:rsid w:val="00513E2D"/>
    <w:rsid w:val="00515C99"/>
    <w:rsid w:val="0051703C"/>
    <w:rsid w:val="00517103"/>
    <w:rsid w:val="00517390"/>
    <w:rsid w:val="00517F6F"/>
    <w:rsid w:val="00520393"/>
    <w:rsid w:val="00522022"/>
    <w:rsid w:val="005220A2"/>
    <w:rsid w:val="005228AC"/>
    <w:rsid w:val="00522DD7"/>
    <w:rsid w:val="00524628"/>
    <w:rsid w:val="00530176"/>
    <w:rsid w:val="00530609"/>
    <w:rsid w:val="005326BB"/>
    <w:rsid w:val="00533B15"/>
    <w:rsid w:val="00534797"/>
    <w:rsid w:val="00535763"/>
    <w:rsid w:val="00537D70"/>
    <w:rsid w:val="005407AC"/>
    <w:rsid w:val="0054081B"/>
    <w:rsid w:val="00541A3F"/>
    <w:rsid w:val="00542862"/>
    <w:rsid w:val="00544CB1"/>
    <w:rsid w:val="00544CE0"/>
    <w:rsid w:val="00544D2A"/>
    <w:rsid w:val="005453A0"/>
    <w:rsid w:val="00545737"/>
    <w:rsid w:val="00545B2B"/>
    <w:rsid w:val="00546BEF"/>
    <w:rsid w:val="00551F87"/>
    <w:rsid w:val="00552A7C"/>
    <w:rsid w:val="005534E4"/>
    <w:rsid w:val="00561B08"/>
    <w:rsid w:val="005620C8"/>
    <w:rsid w:val="005623F4"/>
    <w:rsid w:val="0056302D"/>
    <w:rsid w:val="0056403B"/>
    <w:rsid w:val="0056494A"/>
    <w:rsid w:val="00567BB3"/>
    <w:rsid w:val="00567D5A"/>
    <w:rsid w:val="00570178"/>
    <w:rsid w:val="005701B2"/>
    <w:rsid w:val="00571793"/>
    <w:rsid w:val="005718B3"/>
    <w:rsid w:val="00573D20"/>
    <w:rsid w:val="00574965"/>
    <w:rsid w:val="00574E37"/>
    <w:rsid w:val="005801A8"/>
    <w:rsid w:val="00580F30"/>
    <w:rsid w:val="005819A0"/>
    <w:rsid w:val="00581F4F"/>
    <w:rsid w:val="005829CE"/>
    <w:rsid w:val="00582D0A"/>
    <w:rsid w:val="00584905"/>
    <w:rsid w:val="00585EE1"/>
    <w:rsid w:val="0058706E"/>
    <w:rsid w:val="0059366D"/>
    <w:rsid w:val="00595062"/>
    <w:rsid w:val="00595681"/>
    <w:rsid w:val="005A119D"/>
    <w:rsid w:val="005A2412"/>
    <w:rsid w:val="005A35E7"/>
    <w:rsid w:val="005A76FD"/>
    <w:rsid w:val="005B0348"/>
    <w:rsid w:val="005B1AD8"/>
    <w:rsid w:val="005B20C0"/>
    <w:rsid w:val="005B2442"/>
    <w:rsid w:val="005B2D26"/>
    <w:rsid w:val="005B2DE6"/>
    <w:rsid w:val="005B30DA"/>
    <w:rsid w:val="005B51A3"/>
    <w:rsid w:val="005B6E36"/>
    <w:rsid w:val="005C07CE"/>
    <w:rsid w:val="005C0E92"/>
    <w:rsid w:val="005C2415"/>
    <w:rsid w:val="005C2776"/>
    <w:rsid w:val="005C35DA"/>
    <w:rsid w:val="005C4B8C"/>
    <w:rsid w:val="005C5C79"/>
    <w:rsid w:val="005C73EE"/>
    <w:rsid w:val="005C7608"/>
    <w:rsid w:val="005C7F07"/>
    <w:rsid w:val="005C7F56"/>
    <w:rsid w:val="005D0512"/>
    <w:rsid w:val="005D07D6"/>
    <w:rsid w:val="005D08DC"/>
    <w:rsid w:val="005D10A7"/>
    <w:rsid w:val="005D1D0F"/>
    <w:rsid w:val="005D2CFF"/>
    <w:rsid w:val="005D2F7A"/>
    <w:rsid w:val="005D34D6"/>
    <w:rsid w:val="005D3A0D"/>
    <w:rsid w:val="005D4FA6"/>
    <w:rsid w:val="005D6DB1"/>
    <w:rsid w:val="005D765A"/>
    <w:rsid w:val="005D7991"/>
    <w:rsid w:val="005E04BF"/>
    <w:rsid w:val="005E0CAF"/>
    <w:rsid w:val="005E1D5C"/>
    <w:rsid w:val="005E2665"/>
    <w:rsid w:val="005E2FB5"/>
    <w:rsid w:val="005E32F9"/>
    <w:rsid w:val="005E3A2D"/>
    <w:rsid w:val="005E4416"/>
    <w:rsid w:val="005E4FE3"/>
    <w:rsid w:val="005E5A57"/>
    <w:rsid w:val="005E66AF"/>
    <w:rsid w:val="005F0160"/>
    <w:rsid w:val="005F17E5"/>
    <w:rsid w:val="005F2BC9"/>
    <w:rsid w:val="005F309B"/>
    <w:rsid w:val="005F3514"/>
    <w:rsid w:val="005F431C"/>
    <w:rsid w:val="005F47A1"/>
    <w:rsid w:val="005F5BAC"/>
    <w:rsid w:val="005F72BC"/>
    <w:rsid w:val="005F778E"/>
    <w:rsid w:val="0060251A"/>
    <w:rsid w:val="00602660"/>
    <w:rsid w:val="00603014"/>
    <w:rsid w:val="00603B70"/>
    <w:rsid w:val="006051AB"/>
    <w:rsid w:val="006059CB"/>
    <w:rsid w:val="0060623A"/>
    <w:rsid w:val="00610311"/>
    <w:rsid w:val="0061063C"/>
    <w:rsid w:val="0061087D"/>
    <w:rsid w:val="00611CB5"/>
    <w:rsid w:val="006125B7"/>
    <w:rsid w:val="0061265C"/>
    <w:rsid w:val="00613B56"/>
    <w:rsid w:val="00613ED1"/>
    <w:rsid w:val="00620898"/>
    <w:rsid w:val="0062359D"/>
    <w:rsid w:val="00623F1D"/>
    <w:rsid w:val="00624E32"/>
    <w:rsid w:val="006261D9"/>
    <w:rsid w:val="0062781C"/>
    <w:rsid w:val="00627E5F"/>
    <w:rsid w:val="006324F9"/>
    <w:rsid w:val="0063390E"/>
    <w:rsid w:val="0063583F"/>
    <w:rsid w:val="00641677"/>
    <w:rsid w:val="0064168E"/>
    <w:rsid w:val="00641945"/>
    <w:rsid w:val="00641E60"/>
    <w:rsid w:val="00644241"/>
    <w:rsid w:val="00644614"/>
    <w:rsid w:val="00645567"/>
    <w:rsid w:val="00645746"/>
    <w:rsid w:val="00645864"/>
    <w:rsid w:val="006477B5"/>
    <w:rsid w:val="00650363"/>
    <w:rsid w:val="00650E3D"/>
    <w:rsid w:val="00650F61"/>
    <w:rsid w:val="006538F1"/>
    <w:rsid w:val="00653C6E"/>
    <w:rsid w:val="006554A7"/>
    <w:rsid w:val="006557C5"/>
    <w:rsid w:val="006564D5"/>
    <w:rsid w:val="00657CB9"/>
    <w:rsid w:val="00657F8B"/>
    <w:rsid w:val="0066050C"/>
    <w:rsid w:val="00661ED3"/>
    <w:rsid w:val="0066342F"/>
    <w:rsid w:val="00664041"/>
    <w:rsid w:val="006711F0"/>
    <w:rsid w:val="006715D3"/>
    <w:rsid w:val="00671DF5"/>
    <w:rsid w:val="00672C53"/>
    <w:rsid w:val="0067418D"/>
    <w:rsid w:val="00674465"/>
    <w:rsid w:val="0067475B"/>
    <w:rsid w:val="0067562D"/>
    <w:rsid w:val="00676DF9"/>
    <w:rsid w:val="006772BA"/>
    <w:rsid w:val="00680457"/>
    <w:rsid w:val="00680879"/>
    <w:rsid w:val="00680925"/>
    <w:rsid w:val="00681400"/>
    <w:rsid w:val="00684A31"/>
    <w:rsid w:val="00685F1A"/>
    <w:rsid w:val="00686748"/>
    <w:rsid w:val="00690EC1"/>
    <w:rsid w:val="006923FE"/>
    <w:rsid w:val="006927A1"/>
    <w:rsid w:val="00694340"/>
    <w:rsid w:val="00694F4B"/>
    <w:rsid w:val="00695CA0"/>
    <w:rsid w:val="006960D3"/>
    <w:rsid w:val="00696AD0"/>
    <w:rsid w:val="006A0D25"/>
    <w:rsid w:val="006A25ED"/>
    <w:rsid w:val="006A25F1"/>
    <w:rsid w:val="006A40DB"/>
    <w:rsid w:val="006A5B06"/>
    <w:rsid w:val="006A6A24"/>
    <w:rsid w:val="006A79BD"/>
    <w:rsid w:val="006B0F20"/>
    <w:rsid w:val="006B2370"/>
    <w:rsid w:val="006B327A"/>
    <w:rsid w:val="006B346C"/>
    <w:rsid w:val="006B40BC"/>
    <w:rsid w:val="006B4AF6"/>
    <w:rsid w:val="006B52FB"/>
    <w:rsid w:val="006B63DC"/>
    <w:rsid w:val="006B7721"/>
    <w:rsid w:val="006C11CA"/>
    <w:rsid w:val="006C1804"/>
    <w:rsid w:val="006C1E88"/>
    <w:rsid w:val="006C2A85"/>
    <w:rsid w:val="006C37CD"/>
    <w:rsid w:val="006C3B37"/>
    <w:rsid w:val="006C48D1"/>
    <w:rsid w:val="006C6261"/>
    <w:rsid w:val="006C669B"/>
    <w:rsid w:val="006D04B8"/>
    <w:rsid w:val="006D1921"/>
    <w:rsid w:val="006D24D4"/>
    <w:rsid w:val="006D2E9C"/>
    <w:rsid w:val="006D4592"/>
    <w:rsid w:val="006D497C"/>
    <w:rsid w:val="006D59D0"/>
    <w:rsid w:val="006D5D2E"/>
    <w:rsid w:val="006D79C6"/>
    <w:rsid w:val="006E31A3"/>
    <w:rsid w:val="006E4456"/>
    <w:rsid w:val="006E5D0A"/>
    <w:rsid w:val="006E63D4"/>
    <w:rsid w:val="006F0306"/>
    <w:rsid w:val="006F43D4"/>
    <w:rsid w:val="006F55FF"/>
    <w:rsid w:val="006F5E34"/>
    <w:rsid w:val="006F7D3E"/>
    <w:rsid w:val="0070109A"/>
    <w:rsid w:val="00701408"/>
    <w:rsid w:val="007016AF"/>
    <w:rsid w:val="00701EAA"/>
    <w:rsid w:val="007023AB"/>
    <w:rsid w:val="00703A31"/>
    <w:rsid w:val="00707223"/>
    <w:rsid w:val="00707BDF"/>
    <w:rsid w:val="007104C7"/>
    <w:rsid w:val="0071335D"/>
    <w:rsid w:val="00713F29"/>
    <w:rsid w:val="00713F51"/>
    <w:rsid w:val="007161F8"/>
    <w:rsid w:val="00717B7D"/>
    <w:rsid w:val="0072091B"/>
    <w:rsid w:val="00720BA4"/>
    <w:rsid w:val="007241CB"/>
    <w:rsid w:val="00724B8C"/>
    <w:rsid w:val="00725452"/>
    <w:rsid w:val="00727932"/>
    <w:rsid w:val="0072795A"/>
    <w:rsid w:val="00727C39"/>
    <w:rsid w:val="00733437"/>
    <w:rsid w:val="00734555"/>
    <w:rsid w:val="00735AF7"/>
    <w:rsid w:val="00735B34"/>
    <w:rsid w:val="00742802"/>
    <w:rsid w:val="00742BDD"/>
    <w:rsid w:val="00742FCF"/>
    <w:rsid w:val="007431A3"/>
    <w:rsid w:val="00743930"/>
    <w:rsid w:val="00745E83"/>
    <w:rsid w:val="007465D2"/>
    <w:rsid w:val="0074683D"/>
    <w:rsid w:val="00752EB8"/>
    <w:rsid w:val="0075771C"/>
    <w:rsid w:val="007579CC"/>
    <w:rsid w:val="0076057A"/>
    <w:rsid w:val="007605D2"/>
    <w:rsid w:val="00760D5C"/>
    <w:rsid w:val="007628B1"/>
    <w:rsid w:val="007637F5"/>
    <w:rsid w:val="00766F40"/>
    <w:rsid w:val="0076725B"/>
    <w:rsid w:val="007674A4"/>
    <w:rsid w:val="007679B1"/>
    <w:rsid w:val="00771CB4"/>
    <w:rsid w:val="00771EB3"/>
    <w:rsid w:val="00772458"/>
    <w:rsid w:val="00775569"/>
    <w:rsid w:val="00776927"/>
    <w:rsid w:val="007778CC"/>
    <w:rsid w:val="00780208"/>
    <w:rsid w:val="00780C37"/>
    <w:rsid w:val="00781158"/>
    <w:rsid w:val="007826B1"/>
    <w:rsid w:val="00783623"/>
    <w:rsid w:val="00783815"/>
    <w:rsid w:val="00783E6D"/>
    <w:rsid w:val="00784C9B"/>
    <w:rsid w:val="007850E9"/>
    <w:rsid w:val="007853FA"/>
    <w:rsid w:val="00785E11"/>
    <w:rsid w:val="007878D3"/>
    <w:rsid w:val="007906AB"/>
    <w:rsid w:val="00790F26"/>
    <w:rsid w:val="00791AEC"/>
    <w:rsid w:val="00793878"/>
    <w:rsid w:val="00796097"/>
    <w:rsid w:val="00797FF6"/>
    <w:rsid w:val="007A034E"/>
    <w:rsid w:val="007A06EB"/>
    <w:rsid w:val="007A54AA"/>
    <w:rsid w:val="007A72DC"/>
    <w:rsid w:val="007A78AE"/>
    <w:rsid w:val="007B1332"/>
    <w:rsid w:val="007B2CEC"/>
    <w:rsid w:val="007B2FEB"/>
    <w:rsid w:val="007B31D0"/>
    <w:rsid w:val="007B47B6"/>
    <w:rsid w:val="007B48F5"/>
    <w:rsid w:val="007B57C5"/>
    <w:rsid w:val="007B5FA1"/>
    <w:rsid w:val="007B669E"/>
    <w:rsid w:val="007B7EF9"/>
    <w:rsid w:val="007C04CC"/>
    <w:rsid w:val="007C147F"/>
    <w:rsid w:val="007C1E2B"/>
    <w:rsid w:val="007C3A08"/>
    <w:rsid w:val="007C51CA"/>
    <w:rsid w:val="007C7BBA"/>
    <w:rsid w:val="007C7D1F"/>
    <w:rsid w:val="007D11A6"/>
    <w:rsid w:val="007D4CAB"/>
    <w:rsid w:val="007D5BDC"/>
    <w:rsid w:val="007D5FBC"/>
    <w:rsid w:val="007D6D5C"/>
    <w:rsid w:val="007E0E30"/>
    <w:rsid w:val="007E5200"/>
    <w:rsid w:val="007E54AA"/>
    <w:rsid w:val="007E562B"/>
    <w:rsid w:val="007E6E67"/>
    <w:rsid w:val="007F2C3E"/>
    <w:rsid w:val="007F4C6A"/>
    <w:rsid w:val="007F4E62"/>
    <w:rsid w:val="007F5E07"/>
    <w:rsid w:val="007F6151"/>
    <w:rsid w:val="007F65CD"/>
    <w:rsid w:val="007F7537"/>
    <w:rsid w:val="00801F67"/>
    <w:rsid w:val="00802E7F"/>
    <w:rsid w:val="0080391D"/>
    <w:rsid w:val="00803937"/>
    <w:rsid w:val="00806366"/>
    <w:rsid w:val="00806ADC"/>
    <w:rsid w:val="00812AC6"/>
    <w:rsid w:val="00813313"/>
    <w:rsid w:val="008140A3"/>
    <w:rsid w:val="0081520E"/>
    <w:rsid w:val="00815489"/>
    <w:rsid w:val="00816077"/>
    <w:rsid w:val="00817D04"/>
    <w:rsid w:val="00820055"/>
    <w:rsid w:val="008211DF"/>
    <w:rsid w:val="00823796"/>
    <w:rsid w:val="00823C7D"/>
    <w:rsid w:val="008242D4"/>
    <w:rsid w:val="008266E7"/>
    <w:rsid w:val="00826AFF"/>
    <w:rsid w:val="00831F2C"/>
    <w:rsid w:val="00840C5E"/>
    <w:rsid w:val="008414F9"/>
    <w:rsid w:val="0084237E"/>
    <w:rsid w:val="008435A5"/>
    <w:rsid w:val="00843D29"/>
    <w:rsid w:val="008454DE"/>
    <w:rsid w:val="00845AE1"/>
    <w:rsid w:val="00846908"/>
    <w:rsid w:val="00846DC0"/>
    <w:rsid w:val="00847EE8"/>
    <w:rsid w:val="00850C25"/>
    <w:rsid w:val="00850D8A"/>
    <w:rsid w:val="00852430"/>
    <w:rsid w:val="008525AF"/>
    <w:rsid w:val="0085417A"/>
    <w:rsid w:val="00856208"/>
    <w:rsid w:val="0085635D"/>
    <w:rsid w:val="008564BA"/>
    <w:rsid w:val="008565BE"/>
    <w:rsid w:val="008623C8"/>
    <w:rsid w:val="00864CF0"/>
    <w:rsid w:val="008652CB"/>
    <w:rsid w:val="0086533C"/>
    <w:rsid w:val="00865760"/>
    <w:rsid w:val="008664F4"/>
    <w:rsid w:val="008706F1"/>
    <w:rsid w:val="0087092F"/>
    <w:rsid w:val="008713D5"/>
    <w:rsid w:val="008731B0"/>
    <w:rsid w:val="00873CDA"/>
    <w:rsid w:val="00875843"/>
    <w:rsid w:val="00876E3E"/>
    <w:rsid w:val="0088092E"/>
    <w:rsid w:val="00880D74"/>
    <w:rsid w:val="00881481"/>
    <w:rsid w:val="0088254B"/>
    <w:rsid w:val="00884775"/>
    <w:rsid w:val="00885BA3"/>
    <w:rsid w:val="008861F3"/>
    <w:rsid w:val="00887F6A"/>
    <w:rsid w:val="00893553"/>
    <w:rsid w:val="00893ADA"/>
    <w:rsid w:val="0089528D"/>
    <w:rsid w:val="00896784"/>
    <w:rsid w:val="00896AE6"/>
    <w:rsid w:val="00896C2B"/>
    <w:rsid w:val="008970E8"/>
    <w:rsid w:val="008978A6"/>
    <w:rsid w:val="008A0B1C"/>
    <w:rsid w:val="008A2FB4"/>
    <w:rsid w:val="008A4B8A"/>
    <w:rsid w:val="008A6CE1"/>
    <w:rsid w:val="008A71FB"/>
    <w:rsid w:val="008A7346"/>
    <w:rsid w:val="008A7893"/>
    <w:rsid w:val="008B254E"/>
    <w:rsid w:val="008B2818"/>
    <w:rsid w:val="008B2B12"/>
    <w:rsid w:val="008B2CFF"/>
    <w:rsid w:val="008B4FD1"/>
    <w:rsid w:val="008B5FB1"/>
    <w:rsid w:val="008B6D9F"/>
    <w:rsid w:val="008B6E42"/>
    <w:rsid w:val="008B76DF"/>
    <w:rsid w:val="008B7A8B"/>
    <w:rsid w:val="008C15AC"/>
    <w:rsid w:val="008C220C"/>
    <w:rsid w:val="008C3ED1"/>
    <w:rsid w:val="008C696F"/>
    <w:rsid w:val="008D010C"/>
    <w:rsid w:val="008D0687"/>
    <w:rsid w:val="008D06B0"/>
    <w:rsid w:val="008D0EC9"/>
    <w:rsid w:val="008D1E20"/>
    <w:rsid w:val="008D3A94"/>
    <w:rsid w:val="008D3EF0"/>
    <w:rsid w:val="008D4DE4"/>
    <w:rsid w:val="008D4F18"/>
    <w:rsid w:val="008D5523"/>
    <w:rsid w:val="008D5907"/>
    <w:rsid w:val="008D69A4"/>
    <w:rsid w:val="008D701D"/>
    <w:rsid w:val="008E064B"/>
    <w:rsid w:val="008E20FA"/>
    <w:rsid w:val="008E46CE"/>
    <w:rsid w:val="008E51CC"/>
    <w:rsid w:val="008E66E7"/>
    <w:rsid w:val="008E6EAA"/>
    <w:rsid w:val="008E7C2C"/>
    <w:rsid w:val="008F0615"/>
    <w:rsid w:val="008F50AE"/>
    <w:rsid w:val="008F6022"/>
    <w:rsid w:val="008F6AB8"/>
    <w:rsid w:val="008F7A9C"/>
    <w:rsid w:val="008F7E44"/>
    <w:rsid w:val="00901478"/>
    <w:rsid w:val="00905E4D"/>
    <w:rsid w:val="0090618F"/>
    <w:rsid w:val="00906839"/>
    <w:rsid w:val="009127B8"/>
    <w:rsid w:val="00912930"/>
    <w:rsid w:val="009139AB"/>
    <w:rsid w:val="00913C70"/>
    <w:rsid w:val="0091464D"/>
    <w:rsid w:val="00915A0B"/>
    <w:rsid w:val="0091633B"/>
    <w:rsid w:val="009171AC"/>
    <w:rsid w:val="00920700"/>
    <w:rsid w:val="00924773"/>
    <w:rsid w:val="00924D03"/>
    <w:rsid w:val="00925911"/>
    <w:rsid w:val="009275DE"/>
    <w:rsid w:val="00930554"/>
    <w:rsid w:val="009309F5"/>
    <w:rsid w:val="00930D0C"/>
    <w:rsid w:val="009311D3"/>
    <w:rsid w:val="00934680"/>
    <w:rsid w:val="00934B47"/>
    <w:rsid w:val="00935733"/>
    <w:rsid w:val="009442F2"/>
    <w:rsid w:val="0094459E"/>
    <w:rsid w:val="00945158"/>
    <w:rsid w:val="00946688"/>
    <w:rsid w:val="00947983"/>
    <w:rsid w:val="00953A85"/>
    <w:rsid w:val="00953D58"/>
    <w:rsid w:val="00956E96"/>
    <w:rsid w:val="00957975"/>
    <w:rsid w:val="00961CF3"/>
    <w:rsid w:val="00963181"/>
    <w:rsid w:val="0096324C"/>
    <w:rsid w:val="009657A8"/>
    <w:rsid w:val="00965CF5"/>
    <w:rsid w:val="00967858"/>
    <w:rsid w:val="00967C11"/>
    <w:rsid w:val="00971173"/>
    <w:rsid w:val="0097457C"/>
    <w:rsid w:val="00975B2D"/>
    <w:rsid w:val="00976B22"/>
    <w:rsid w:val="009772FB"/>
    <w:rsid w:val="009776B2"/>
    <w:rsid w:val="0098116A"/>
    <w:rsid w:val="00982A59"/>
    <w:rsid w:val="0098448B"/>
    <w:rsid w:val="00984CEA"/>
    <w:rsid w:val="009875C5"/>
    <w:rsid w:val="0099096B"/>
    <w:rsid w:val="009926E2"/>
    <w:rsid w:val="00993D41"/>
    <w:rsid w:val="00994063"/>
    <w:rsid w:val="00994772"/>
    <w:rsid w:val="009951C7"/>
    <w:rsid w:val="00996213"/>
    <w:rsid w:val="00997C6B"/>
    <w:rsid w:val="009A10BE"/>
    <w:rsid w:val="009A25FB"/>
    <w:rsid w:val="009A3113"/>
    <w:rsid w:val="009A6173"/>
    <w:rsid w:val="009B0355"/>
    <w:rsid w:val="009B1E1B"/>
    <w:rsid w:val="009B27A1"/>
    <w:rsid w:val="009B4055"/>
    <w:rsid w:val="009B4B01"/>
    <w:rsid w:val="009B4B5C"/>
    <w:rsid w:val="009B4C01"/>
    <w:rsid w:val="009B7472"/>
    <w:rsid w:val="009C00D2"/>
    <w:rsid w:val="009C0D05"/>
    <w:rsid w:val="009C1DD9"/>
    <w:rsid w:val="009C2423"/>
    <w:rsid w:val="009C29F8"/>
    <w:rsid w:val="009C2F34"/>
    <w:rsid w:val="009C6776"/>
    <w:rsid w:val="009C69F2"/>
    <w:rsid w:val="009D2876"/>
    <w:rsid w:val="009D33EE"/>
    <w:rsid w:val="009D3463"/>
    <w:rsid w:val="009D374C"/>
    <w:rsid w:val="009D46FB"/>
    <w:rsid w:val="009D57FE"/>
    <w:rsid w:val="009D63DD"/>
    <w:rsid w:val="009D654C"/>
    <w:rsid w:val="009D7176"/>
    <w:rsid w:val="009D7443"/>
    <w:rsid w:val="009D784D"/>
    <w:rsid w:val="009D7F95"/>
    <w:rsid w:val="009E1124"/>
    <w:rsid w:val="009E203B"/>
    <w:rsid w:val="009E3D4B"/>
    <w:rsid w:val="009E41A0"/>
    <w:rsid w:val="009E5B30"/>
    <w:rsid w:val="009E705A"/>
    <w:rsid w:val="009F1695"/>
    <w:rsid w:val="009F325E"/>
    <w:rsid w:val="009F4069"/>
    <w:rsid w:val="009F4A4C"/>
    <w:rsid w:val="009F5454"/>
    <w:rsid w:val="009F65EB"/>
    <w:rsid w:val="009F6CDD"/>
    <w:rsid w:val="009F7BFA"/>
    <w:rsid w:val="009F7D85"/>
    <w:rsid w:val="00A0068E"/>
    <w:rsid w:val="00A00CF2"/>
    <w:rsid w:val="00A01C9E"/>
    <w:rsid w:val="00A02359"/>
    <w:rsid w:val="00A03A9F"/>
    <w:rsid w:val="00A05D7E"/>
    <w:rsid w:val="00A06685"/>
    <w:rsid w:val="00A069A5"/>
    <w:rsid w:val="00A0757B"/>
    <w:rsid w:val="00A07F39"/>
    <w:rsid w:val="00A1009F"/>
    <w:rsid w:val="00A1020C"/>
    <w:rsid w:val="00A10B65"/>
    <w:rsid w:val="00A12A1F"/>
    <w:rsid w:val="00A12E8B"/>
    <w:rsid w:val="00A170D8"/>
    <w:rsid w:val="00A172F0"/>
    <w:rsid w:val="00A173AC"/>
    <w:rsid w:val="00A17739"/>
    <w:rsid w:val="00A20AD6"/>
    <w:rsid w:val="00A21FE2"/>
    <w:rsid w:val="00A22344"/>
    <w:rsid w:val="00A27133"/>
    <w:rsid w:val="00A30C7A"/>
    <w:rsid w:val="00A3216E"/>
    <w:rsid w:val="00A3354D"/>
    <w:rsid w:val="00A3405D"/>
    <w:rsid w:val="00A3469F"/>
    <w:rsid w:val="00A35520"/>
    <w:rsid w:val="00A35CFB"/>
    <w:rsid w:val="00A36D0C"/>
    <w:rsid w:val="00A41638"/>
    <w:rsid w:val="00A424A6"/>
    <w:rsid w:val="00A43BA3"/>
    <w:rsid w:val="00A43C7B"/>
    <w:rsid w:val="00A4443E"/>
    <w:rsid w:val="00A453B0"/>
    <w:rsid w:val="00A458CD"/>
    <w:rsid w:val="00A46177"/>
    <w:rsid w:val="00A470D4"/>
    <w:rsid w:val="00A531F6"/>
    <w:rsid w:val="00A559C9"/>
    <w:rsid w:val="00A57125"/>
    <w:rsid w:val="00A6077F"/>
    <w:rsid w:val="00A60A29"/>
    <w:rsid w:val="00A60E3D"/>
    <w:rsid w:val="00A610B0"/>
    <w:rsid w:val="00A62E34"/>
    <w:rsid w:val="00A65205"/>
    <w:rsid w:val="00A65CFA"/>
    <w:rsid w:val="00A66831"/>
    <w:rsid w:val="00A6687C"/>
    <w:rsid w:val="00A66A14"/>
    <w:rsid w:val="00A67B2D"/>
    <w:rsid w:val="00A70C8C"/>
    <w:rsid w:val="00A72A2E"/>
    <w:rsid w:val="00A74C99"/>
    <w:rsid w:val="00A7703F"/>
    <w:rsid w:val="00A81CF5"/>
    <w:rsid w:val="00A83937"/>
    <w:rsid w:val="00A85778"/>
    <w:rsid w:val="00A86227"/>
    <w:rsid w:val="00A86738"/>
    <w:rsid w:val="00A87704"/>
    <w:rsid w:val="00A90CA8"/>
    <w:rsid w:val="00A90F65"/>
    <w:rsid w:val="00A916BA"/>
    <w:rsid w:val="00A9198D"/>
    <w:rsid w:val="00A92368"/>
    <w:rsid w:val="00A93B0C"/>
    <w:rsid w:val="00A945F6"/>
    <w:rsid w:val="00A95237"/>
    <w:rsid w:val="00A952BB"/>
    <w:rsid w:val="00A96E34"/>
    <w:rsid w:val="00AA0A6E"/>
    <w:rsid w:val="00AA1248"/>
    <w:rsid w:val="00AA2CCA"/>
    <w:rsid w:val="00AA3209"/>
    <w:rsid w:val="00AA328D"/>
    <w:rsid w:val="00AA5C64"/>
    <w:rsid w:val="00AA62F8"/>
    <w:rsid w:val="00AA643F"/>
    <w:rsid w:val="00AB05EB"/>
    <w:rsid w:val="00AB53B6"/>
    <w:rsid w:val="00AB5444"/>
    <w:rsid w:val="00AB577B"/>
    <w:rsid w:val="00AB5996"/>
    <w:rsid w:val="00AB721D"/>
    <w:rsid w:val="00AC1EAA"/>
    <w:rsid w:val="00AC2A12"/>
    <w:rsid w:val="00AC2D09"/>
    <w:rsid w:val="00AC2E36"/>
    <w:rsid w:val="00AC5A2B"/>
    <w:rsid w:val="00AC68DE"/>
    <w:rsid w:val="00AC7083"/>
    <w:rsid w:val="00AD0732"/>
    <w:rsid w:val="00AD08FA"/>
    <w:rsid w:val="00AD3BE7"/>
    <w:rsid w:val="00AD5ECC"/>
    <w:rsid w:val="00AD600E"/>
    <w:rsid w:val="00AD61C0"/>
    <w:rsid w:val="00AD6C38"/>
    <w:rsid w:val="00AE03BE"/>
    <w:rsid w:val="00AE05AC"/>
    <w:rsid w:val="00AE0852"/>
    <w:rsid w:val="00AE1236"/>
    <w:rsid w:val="00AE3D35"/>
    <w:rsid w:val="00AE40EF"/>
    <w:rsid w:val="00AE7949"/>
    <w:rsid w:val="00AE7B3C"/>
    <w:rsid w:val="00AF02B3"/>
    <w:rsid w:val="00AF0987"/>
    <w:rsid w:val="00AF28C0"/>
    <w:rsid w:val="00AF3BB6"/>
    <w:rsid w:val="00AF3FCC"/>
    <w:rsid w:val="00AF6868"/>
    <w:rsid w:val="00B00AAD"/>
    <w:rsid w:val="00B00F21"/>
    <w:rsid w:val="00B00FC9"/>
    <w:rsid w:val="00B01766"/>
    <w:rsid w:val="00B017F1"/>
    <w:rsid w:val="00B01AF7"/>
    <w:rsid w:val="00B04A44"/>
    <w:rsid w:val="00B05599"/>
    <w:rsid w:val="00B06CBF"/>
    <w:rsid w:val="00B06EC1"/>
    <w:rsid w:val="00B0782E"/>
    <w:rsid w:val="00B1022E"/>
    <w:rsid w:val="00B105B5"/>
    <w:rsid w:val="00B13584"/>
    <w:rsid w:val="00B155A3"/>
    <w:rsid w:val="00B16122"/>
    <w:rsid w:val="00B16379"/>
    <w:rsid w:val="00B1771D"/>
    <w:rsid w:val="00B20D8C"/>
    <w:rsid w:val="00B21E7D"/>
    <w:rsid w:val="00B21F64"/>
    <w:rsid w:val="00B224C7"/>
    <w:rsid w:val="00B22675"/>
    <w:rsid w:val="00B22725"/>
    <w:rsid w:val="00B26F85"/>
    <w:rsid w:val="00B32C1A"/>
    <w:rsid w:val="00B32C60"/>
    <w:rsid w:val="00B344E0"/>
    <w:rsid w:val="00B352A5"/>
    <w:rsid w:val="00B365C4"/>
    <w:rsid w:val="00B37476"/>
    <w:rsid w:val="00B4333D"/>
    <w:rsid w:val="00B4366C"/>
    <w:rsid w:val="00B44819"/>
    <w:rsid w:val="00B44B29"/>
    <w:rsid w:val="00B44DC9"/>
    <w:rsid w:val="00B4524F"/>
    <w:rsid w:val="00B46311"/>
    <w:rsid w:val="00B47180"/>
    <w:rsid w:val="00B472F7"/>
    <w:rsid w:val="00B47576"/>
    <w:rsid w:val="00B50226"/>
    <w:rsid w:val="00B52D64"/>
    <w:rsid w:val="00B54BDC"/>
    <w:rsid w:val="00B55F55"/>
    <w:rsid w:val="00B573CD"/>
    <w:rsid w:val="00B605DE"/>
    <w:rsid w:val="00B609E4"/>
    <w:rsid w:val="00B60CAD"/>
    <w:rsid w:val="00B6333D"/>
    <w:rsid w:val="00B63E05"/>
    <w:rsid w:val="00B64ABC"/>
    <w:rsid w:val="00B654C5"/>
    <w:rsid w:val="00B66621"/>
    <w:rsid w:val="00B72552"/>
    <w:rsid w:val="00B72E67"/>
    <w:rsid w:val="00B736A0"/>
    <w:rsid w:val="00B74E86"/>
    <w:rsid w:val="00B7514C"/>
    <w:rsid w:val="00B7525F"/>
    <w:rsid w:val="00B762A0"/>
    <w:rsid w:val="00B8048E"/>
    <w:rsid w:val="00B80576"/>
    <w:rsid w:val="00B80675"/>
    <w:rsid w:val="00B80F72"/>
    <w:rsid w:val="00B81B41"/>
    <w:rsid w:val="00B81D70"/>
    <w:rsid w:val="00B82B5E"/>
    <w:rsid w:val="00B83347"/>
    <w:rsid w:val="00B83348"/>
    <w:rsid w:val="00B83A58"/>
    <w:rsid w:val="00B8453B"/>
    <w:rsid w:val="00B84824"/>
    <w:rsid w:val="00B852D0"/>
    <w:rsid w:val="00B8643E"/>
    <w:rsid w:val="00B86FBB"/>
    <w:rsid w:val="00B871A9"/>
    <w:rsid w:val="00B908EE"/>
    <w:rsid w:val="00B9140D"/>
    <w:rsid w:val="00B91D85"/>
    <w:rsid w:val="00B92B8C"/>
    <w:rsid w:val="00B9509E"/>
    <w:rsid w:val="00B95C05"/>
    <w:rsid w:val="00B97D89"/>
    <w:rsid w:val="00BA0C7C"/>
    <w:rsid w:val="00BA128A"/>
    <w:rsid w:val="00BA1A3C"/>
    <w:rsid w:val="00BA2FF8"/>
    <w:rsid w:val="00BA35D0"/>
    <w:rsid w:val="00BB051F"/>
    <w:rsid w:val="00BB067F"/>
    <w:rsid w:val="00BB081F"/>
    <w:rsid w:val="00BB15AE"/>
    <w:rsid w:val="00BB1BDA"/>
    <w:rsid w:val="00BB3897"/>
    <w:rsid w:val="00BB5D14"/>
    <w:rsid w:val="00BB6618"/>
    <w:rsid w:val="00BC12D8"/>
    <w:rsid w:val="00BC5807"/>
    <w:rsid w:val="00BC604F"/>
    <w:rsid w:val="00BC7857"/>
    <w:rsid w:val="00BC788F"/>
    <w:rsid w:val="00BD0B5C"/>
    <w:rsid w:val="00BD2D7B"/>
    <w:rsid w:val="00BD2EB7"/>
    <w:rsid w:val="00BD2EBD"/>
    <w:rsid w:val="00BD5A1C"/>
    <w:rsid w:val="00BD7653"/>
    <w:rsid w:val="00BE047C"/>
    <w:rsid w:val="00BE087D"/>
    <w:rsid w:val="00BE2D7C"/>
    <w:rsid w:val="00BE50B9"/>
    <w:rsid w:val="00BE5408"/>
    <w:rsid w:val="00BE61F3"/>
    <w:rsid w:val="00BF0A57"/>
    <w:rsid w:val="00BF1071"/>
    <w:rsid w:val="00BF31E9"/>
    <w:rsid w:val="00BF37F1"/>
    <w:rsid w:val="00BF3AA7"/>
    <w:rsid w:val="00BF46AB"/>
    <w:rsid w:val="00BF70CD"/>
    <w:rsid w:val="00BF7754"/>
    <w:rsid w:val="00BF786C"/>
    <w:rsid w:val="00BF7910"/>
    <w:rsid w:val="00C01EBC"/>
    <w:rsid w:val="00C02B23"/>
    <w:rsid w:val="00C02F1C"/>
    <w:rsid w:val="00C031D0"/>
    <w:rsid w:val="00C03497"/>
    <w:rsid w:val="00C04933"/>
    <w:rsid w:val="00C05941"/>
    <w:rsid w:val="00C06EE0"/>
    <w:rsid w:val="00C06FE8"/>
    <w:rsid w:val="00C10A8C"/>
    <w:rsid w:val="00C10D28"/>
    <w:rsid w:val="00C14CDE"/>
    <w:rsid w:val="00C14FFE"/>
    <w:rsid w:val="00C20EA4"/>
    <w:rsid w:val="00C21BEC"/>
    <w:rsid w:val="00C21F0C"/>
    <w:rsid w:val="00C230A9"/>
    <w:rsid w:val="00C244D4"/>
    <w:rsid w:val="00C26AF6"/>
    <w:rsid w:val="00C26C95"/>
    <w:rsid w:val="00C26FA7"/>
    <w:rsid w:val="00C316CF"/>
    <w:rsid w:val="00C31B64"/>
    <w:rsid w:val="00C32855"/>
    <w:rsid w:val="00C32D5E"/>
    <w:rsid w:val="00C334A4"/>
    <w:rsid w:val="00C339F2"/>
    <w:rsid w:val="00C33E82"/>
    <w:rsid w:val="00C35C77"/>
    <w:rsid w:val="00C408E5"/>
    <w:rsid w:val="00C4324A"/>
    <w:rsid w:val="00C44CC5"/>
    <w:rsid w:val="00C4688B"/>
    <w:rsid w:val="00C47CD1"/>
    <w:rsid w:val="00C5071F"/>
    <w:rsid w:val="00C5119B"/>
    <w:rsid w:val="00C51F42"/>
    <w:rsid w:val="00C53C60"/>
    <w:rsid w:val="00C54167"/>
    <w:rsid w:val="00C54F99"/>
    <w:rsid w:val="00C57C55"/>
    <w:rsid w:val="00C603E4"/>
    <w:rsid w:val="00C60C94"/>
    <w:rsid w:val="00C61CD4"/>
    <w:rsid w:val="00C64BC9"/>
    <w:rsid w:val="00C6689B"/>
    <w:rsid w:val="00C66E79"/>
    <w:rsid w:val="00C6788F"/>
    <w:rsid w:val="00C67BC6"/>
    <w:rsid w:val="00C67C4B"/>
    <w:rsid w:val="00C67EC1"/>
    <w:rsid w:val="00C700CF"/>
    <w:rsid w:val="00C71347"/>
    <w:rsid w:val="00C71ADC"/>
    <w:rsid w:val="00C726B3"/>
    <w:rsid w:val="00C72B88"/>
    <w:rsid w:val="00C72BBA"/>
    <w:rsid w:val="00C72E9C"/>
    <w:rsid w:val="00C7340A"/>
    <w:rsid w:val="00C74815"/>
    <w:rsid w:val="00C74D6E"/>
    <w:rsid w:val="00C754AF"/>
    <w:rsid w:val="00C75C20"/>
    <w:rsid w:val="00C7690B"/>
    <w:rsid w:val="00C8284A"/>
    <w:rsid w:val="00C83D5B"/>
    <w:rsid w:val="00C84243"/>
    <w:rsid w:val="00C8432D"/>
    <w:rsid w:val="00C852CF"/>
    <w:rsid w:val="00C87E29"/>
    <w:rsid w:val="00C91750"/>
    <w:rsid w:val="00C92EEA"/>
    <w:rsid w:val="00C970E5"/>
    <w:rsid w:val="00C978CE"/>
    <w:rsid w:val="00CA01D5"/>
    <w:rsid w:val="00CA0483"/>
    <w:rsid w:val="00CA0B2F"/>
    <w:rsid w:val="00CA2085"/>
    <w:rsid w:val="00CA21F7"/>
    <w:rsid w:val="00CA3350"/>
    <w:rsid w:val="00CA54FC"/>
    <w:rsid w:val="00CA71E0"/>
    <w:rsid w:val="00CA762E"/>
    <w:rsid w:val="00CB015B"/>
    <w:rsid w:val="00CB04CA"/>
    <w:rsid w:val="00CB16AC"/>
    <w:rsid w:val="00CB3FAA"/>
    <w:rsid w:val="00CB573B"/>
    <w:rsid w:val="00CB63FE"/>
    <w:rsid w:val="00CC486F"/>
    <w:rsid w:val="00CC535C"/>
    <w:rsid w:val="00CC6D45"/>
    <w:rsid w:val="00CC73BF"/>
    <w:rsid w:val="00CC76BB"/>
    <w:rsid w:val="00CD0382"/>
    <w:rsid w:val="00CD075A"/>
    <w:rsid w:val="00CD0BCE"/>
    <w:rsid w:val="00CD33AC"/>
    <w:rsid w:val="00CD3CAD"/>
    <w:rsid w:val="00CD3FA5"/>
    <w:rsid w:val="00CD4E65"/>
    <w:rsid w:val="00CD68FE"/>
    <w:rsid w:val="00CD6C1C"/>
    <w:rsid w:val="00CD734B"/>
    <w:rsid w:val="00CD7401"/>
    <w:rsid w:val="00CD7F6B"/>
    <w:rsid w:val="00CE0632"/>
    <w:rsid w:val="00CE0EC0"/>
    <w:rsid w:val="00CE1548"/>
    <w:rsid w:val="00CE1947"/>
    <w:rsid w:val="00CE403D"/>
    <w:rsid w:val="00CE49AF"/>
    <w:rsid w:val="00CE7D58"/>
    <w:rsid w:val="00CF283E"/>
    <w:rsid w:val="00CF7AEF"/>
    <w:rsid w:val="00D009E7"/>
    <w:rsid w:val="00D00BD4"/>
    <w:rsid w:val="00D00F3F"/>
    <w:rsid w:val="00D02243"/>
    <w:rsid w:val="00D02DFB"/>
    <w:rsid w:val="00D03146"/>
    <w:rsid w:val="00D0333F"/>
    <w:rsid w:val="00D045A9"/>
    <w:rsid w:val="00D06F73"/>
    <w:rsid w:val="00D07327"/>
    <w:rsid w:val="00D07C35"/>
    <w:rsid w:val="00D10407"/>
    <w:rsid w:val="00D11161"/>
    <w:rsid w:val="00D12BBD"/>
    <w:rsid w:val="00D12C77"/>
    <w:rsid w:val="00D130EB"/>
    <w:rsid w:val="00D1458D"/>
    <w:rsid w:val="00D152A2"/>
    <w:rsid w:val="00D16860"/>
    <w:rsid w:val="00D17436"/>
    <w:rsid w:val="00D20057"/>
    <w:rsid w:val="00D2111C"/>
    <w:rsid w:val="00D21140"/>
    <w:rsid w:val="00D21FAE"/>
    <w:rsid w:val="00D226B9"/>
    <w:rsid w:val="00D230AA"/>
    <w:rsid w:val="00D234DE"/>
    <w:rsid w:val="00D23C5B"/>
    <w:rsid w:val="00D25841"/>
    <w:rsid w:val="00D259DA"/>
    <w:rsid w:val="00D266C5"/>
    <w:rsid w:val="00D330AF"/>
    <w:rsid w:val="00D34990"/>
    <w:rsid w:val="00D36C8D"/>
    <w:rsid w:val="00D377FD"/>
    <w:rsid w:val="00D41121"/>
    <w:rsid w:val="00D41D4A"/>
    <w:rsid w:val="00D44A85"/>
    <w:rsid w:val="00D46292"/>
    <w:rsid w:val="00D4657D"/>
    <w:rsid w:val="00D46D6A"/>
    <w:rsid w:val="00D47D7D"/>
    <w:rsid w:val="00D5015F"/>
    <w:rsid w:val="00D51DDC"/>
    <w:rsid w:val="00D5213D"/>
    <w:rsid w:val="00D5275A"/>
    <w:rsid w:val="00D53071"/>
    <w:rsid w:val="00D53E80"/>
    <w:rsid w:val="00D5477D"/>
    <w:rsid w:val="00D55963"/>
    <w:rsid w:val="00D56982"/>
    <w:rsid w:val="00D57881"/>
    <w:rsid w:val="00D57D09"/>
    <w:rsid w:val="00D618C7"/>
    <w:rsid w:val="00D65A21"/>
    <w:rsid w:val="00D6610A"/>
    <w:rsid w:val="00D70516"/>
    <w:rsid w:val="00D70C03"/>
    <w:rsid w:val="00D71A61"/>
    <w:rsid w:val="00D7380E"/>
    <w:rsid w:val="00D74DC0"/>
    <w:rsid w:val="00D75816"/>
    <w:rsid w:val="00D81864"/>
    <w:rsid w:val="00D81C33"/>
    <w:rsid w:val="00D82475"/>
    <w:rsid w:val="00D82824"/>
    <w:rsid w:val="00D82B91"/>
    <w:rsid w:val="00D83C89"/>
    <w:rsid w:val="00D866C9"/>
    <w:rsid w:val="00D876F0"/>
    <w:rsid w:val="00D87DDF"/>
    <w:rsid w:val="00D904F5"/>
    <w:rsid w:val="00D90A17"/>
    <w:rsid w:val="00D93E34"/>
    <w:rsid w:val="00D945B0"/>
    <w:rsid w:val="00D95168"/>
    <w:rsid w:val="00D958F6"/>
    <w:rsid w:val="00D9635A"/>
    <w:rsid w:val="00D969C6"/>
    <w:rsid w:val="00DA0978"/>
    <w:rsid w:val="00DA0EB4"/>
    <w:rsid w:val="00DA1315"/>
    <w:rsid w:val="00DA46BC"/>
    <w:rsid w:val="00DA5112"/>
    <w:rsid w:val="00DA6B39"/>
    <w:rsid w:val="00DA7135"/>
    <w:rsid w:val="00DA77D5"/>
    <w:rsid w:val="00DA7FBC"/>
    <w:rsid w:val="00DB0509"/>
    <w:rsid w:val="00DB07E2"/>
    <w:rsid w:val="00DB2690"/>
    <w:rsid w:val="00DB2A58"/>
    <w:rsid w:val="00DB2F76"/>
    <w:rsid w:val="00DB4411"/>
    <w:rsid w:val="00DB46B2"/>
    <w:rsid w:val="00DB4F5A"/>
    <w:rsid w:val="00DB62B7"/>
    <w:rsid w:val="00DB658A"/>
    <w:rsid w:val="00DB7964"/>
    <w:rsid w:val="00DB79F0"/>
    <w:rsid w:val="00DC151C"/>
    <w:rsid w:val="00DC1DB1"/>
    <w:rsid w:val="00DC2186"/>
    <w:rsid w:val="00DC2F96"/>
    <w:rsid w:val="00DC41B9"/>
    <w:rsid w:val="00DC4A11"/>
    <w:rsid w:val="00DC686B"/>
    <w:rsid w:val="00DD02A8"/>
    <w:rsid w:val="00DD08B0"/>
    <w:rsid w:val="00DD1A3A"/>
    <w:rsid w:val="00DD295F"/>
    <w:rsid w:val="00DD4BD5"/>
    <w:rsid w:val="00DD6190"/>
    <w:rsid w:val="00DD7219"/>
    <w:rsid w:val="00DE29ED"/>
    <w:rsid w:val="00DE46F1"/>
    <w:rsid w:val="00DE64F7"/>
    <w:rsid w:val="00DE6D94"/>
    <w:rsid w:val="00DE704E"/>
    <w:rsid w:val="00DE75D3"/>
    <w:rsid w:val="00DE7A97"/>
    <w:rsid w:val="00DF0949"/>
    <w:rsid w:val="00DF238B"/>
    <w:rsid w:val="00DF2BC2"/>
    <w:rsid w:val="00DF2C08"/>
    <w:rsid w:val="00DF2E90"/>
    <w:rsid w:val="00DF3340"/>
    <w:rsid w:val="00DF4CA6"/>
    <w:rsid w:val="00DF6330"/>
    <w:rsid w:val="00DF79F8"/>
    <w:rsid w:val="00E00F61"/>
    <w:rsid w:val="00E0162F"/>
    <w:rsid w:val="00E03456"/>
    <w:rsid w:val="00E04613"/>
    <w:rsid w:val="00E0470B"/>
    <w:rsid w:val="00E04F12"/>
    <w:rsid w:val="00E1379E"/>
    <w:rsid w:val="00E154F8"/>
    <w:rsid w:val="00E15F9E"/>
    <w:rsid w:val="00E161D9"/>
    <w:rsid w:val="00E20CA3"/>
    <w:rsid w:val="00E20ED8"/>
    <w:rsid w:val="00E25113"/>
    <w:rsid w:val="00E25AD3"/>
    <w:rsid w:val="00E26CBB"/>
    <w:rsid w:val="00E30212"/>
    <w:rsid w:val="00E3063B"/>
    <w:rsid w:val="00E32152"/>
    <w:rsid w:val="00E33298"/>
    <w:rsid w:val="00E350AC"/>
    <w:rsid w:val="00E359B6"/>
    <w:rsid w:val="00E35DE2"/>
    <w:rsid w:val="00E360AC"/>
    <w:rsid w:val="00E40AA4"/>
    <w:rsid w:val="00E43212"/>
    <w:rsid w:val="00E43463"/>
    <w:rsid w:val="00E435D4"/>
    <w:rsid w:val="00E44912"/>
    <w:rsid w:val="00E44A88"/>
    <w:rsid w:val="00E46F31"/>
    <w:rsid w:val="00E545E3"/>
    <w:rsid w:val="00E554E5"/>
    <w:rsid w:val="00E56E71"/>
    <w:rsid w:val="00E60CE2"/>
    <w:rsid w:val="00E6358A"/>
    <w:rsid w:val="00E64826"/>
    <w:rsid w:val="00E72038"/>
    <w:rsid w:val="00E72635"/>
    <w:rsid w:val="00E727CE"/>
    <w:rsid w:val="00E72E3C"/>
    <w:rsid w:val="00E73E0D"/>
    <w:rsid w:val="00E80133"/>
    <w:rsid w:val="00E832B1"/>
    <w:rsid w:val="00E83EDB"/>
    <w:rsid w:val="00E84289"/>
    <w:rsid w:val="00E86BB4"/>
    <w:rsid w:val="00E9095F"/>
    <w:rsid w:val="00E91E2E"/>
    <w:rsid w:val="00E91E48"/>
    <w:rsid w:val="00E925E7"/>
    <w:rsid w:val="00E939A3"/>
    <w:rsid w:val="00E94361"/>
    <w:rsid w:val="00E94D20"/>
    <w:rsid w:val="00E94EA4"/>
    <w:rsid w:val="00E94FFE"/>
    <w:rsid w:val="00E9602C"/>
    <w:rsid w:val="00E963F8"/>
    <w:rsid w:val="00E96FA7"/>
    <w:rsid w:val="00E970B0"/>
    <w:rsid w:val="00EA1646"/>
    <w:rsid w:val="00EA454A"/>
    <w:rsid w:val="00EB1BB1"/>
    <w:rsid w:val="00EB308A"/>
    <w:rsid w:val="00EB4B48"/>
    <w:rsid w:val="00EB5C49"/>
    <w:rsid w:val="00EB5DEC"/>
    <w:rsid w:val="00EB6AE3"/>
    <w:rsid w:val="00EC19EF"/>
    <w:rsid w:val="00EC2068"/>
    <w:rsid w:val="00EC2643"/>
    <w:rsid w:val="00EC2DC4"/>
    <w:rsid w:val="00EC2EDD"/>
    <w:rsid w:val="00EC44B8"/>
    <w:rsid w:val="00EC45D9"/>
    <w:rsid w:val="00EC466B"/>
    <w:rsid w:val="00EC5162"/>
    <w:rsid w:val="00EC5931"/>
    <w:rsid w:val="00EC62A4"/>
    <w:rsid w:val="00EC6F7E"/>
    <w:rsid w:val="00ED065A"/>
    <w:rsid w:val="00ED1AFE"/>
    <w:rsid w:val="00ED2634"/>
    <w:rsid w:val="00ED4883"/>
    <w:rsid w:val="00ED73D4"/>
    <w:rsid w:val="00ED7BF1"/>
    <w:rsid w:val="00EE0A2B"/>
    <w:rsid w:val="00EE13F2"/>
    <w:rsid w:val="00EE1681"/>
    <w:rsid w:val="00EE20F5"/>
    <w:rsid w:val="00EE227B"/>
    <w:rsid w:val="00EE2A70"/>
    <w:rsid w:val="00EE2FB8"/>
    <w:rsid w:val="00EE4376"/>
    <w:rsid w:val="00EE5BE0"/>
    <w:rsid w:val="00EE5F4C"/>
    <w:rsid w:val="00EE6E58"/>
    <w:rsid w:val="00EE78F0"/>
    <w:rsid w:val="00EF389F"/>
    <w:rsid w:val="00EF39DA"/>
    <w:rsid w:val="00EF4367"/>
    <w:rsid w:val="00EF4DFF"/>
    <w:rsid w:val="00EF629E"/>
    <w:rsid w:val="00EF726F"/>
    <w:rsid w:val="00EF7F5A"/>
    <w:rsid w:val="00F01274"/>
    <w:rsid w:val="00F01464"/>
    <w:rsid w:val="00F073A3"/>
    <w:rsid w:val="00F102E2"/>
    <w:rsid w:val="00F127C0"/>
    <w:rsid w:val="00F15D7E"/>
    <w:rsid w:val="00F177D5"/>
    <w:rsid w:val="00F17FEC"/>
    <w:rsid w:val="00F20E5D"/>
    <w:rsid w:val="00F232F0"/>
    <w:rsid w:val="00F23B27"/>
    <w:rsid w:val="00F26619"/>
    <w:rsid w:val="00F27B52"/>
    <w:rsid w:val="00F30F0A"/>
    <w:rsid w:val="00F31175"/>
    <w:rsid w:val="00F319A9"/>
    <w:rsid w:val="00F3544A"/>
    <w:rsid w:val="00F372AF"/>
    <w:rsid w:val="00F41133"/>
    <w:rsid w:val="00F44109"/>
    <w:rsid w:val="00F4512D"/>
    <w:rsid w:val="00F45155"/>
    <w:rsid w:val="00F45D6E"/>
    <w:rsid w:val="00F4655B"/>
    <w:rsid w:val="00F46788"/>
    <w:rsid w:val="00F46E76"/>
    <w:rsid w:val="00F47784"/>
    <w:rsid w:val="00F47A5F"/>
    <w:rsid w:val="00F51402"/>
    <w:rsid w:val="00F53021"/>
    <w:rsid w:val="00F54F03"/>
    <w:rsid w:val="00F5651C"/>
    <w:rsid w:val="00F56EC3"/>
    <w:rsid w:val="00F575A4"/>
    <w:rsid w:val="00F57C74"/>
    <w:rsid w:val="00F616B5"/>
    <w:rsid w:val="00F65DCE"/>
    <w:rsid w:val="00F67B60"/>
    <w:rsid w:val="00F71CBE"/>
    <w:rsid w:val="00F72E65"/>
    <w:rsid w:val="00F734C6"/>
    <w:rsid w:val="00F748DD"/>
    <w:rsid w:val="00F77820"/>
    <w:rsid w:val="00F77917"/>
    <w:rsid w:val="00F77B3E"/>
    <w:rsid w:val="00F82620"/>
    <w:rsid w:val="00F8329B"/>
    <w:rsid w:val="00F86DD4"/>
    <w:rsid w:val="00F878A5"/>
    <w:rsid w:val="00F90133"/>
    <w:rsid w:val="00F9159D"/>
    <w:rsid w:val="00F9187B"/>
    <w:rsid w:val="00F94F08"/>
    <w:rsid w:val="00F956C1"/>
    <w:rsid w:val="00F964EC"/>
    <w:rsid w:val="00F96565"/>
    <w:rsid w:val="00FA0448"/>
    <w:rsid w:val="00FA0541"/>
    <w:rsid w:val="00FA05B9"/>
    <w:rsid w:val="00FA168A"/>
    <w:rsid w:val="00FA1F50"/>
    <w:rsid w:val="00FA2313"/>
    <w:rsid w:val="00FA55A2"/>
    <w:rsid w:val="00FA7F4D"/>
    <w:rsid w:val="00FB38F7"/>
    <w:rsid w:val="00FB5271"/>
    <w:rsid w:val="00FB6A71"/>
    <w:rsid w:val="00FB720C"/>
    <w:rsid w:val="00FC0029"/>
    <w:rsid w:val="00FC08F2"/>
    <w:rsid w:val="00FC0FCA"/>
    <w:rsid w:val="00FC1165"/>
    <w:rsid w:val="00FC11E2"/>
    <w:rsid w:val="00FC167F"/>
    <w:rsid w:val="00FC18DF"/>
    <w:rsid w:val="00FC4362"/>
    <w:rsid w:val="00FC5B48"/>
    <w:rsid w:val="00FC5BE5"/>
    <w:rsid w:val="00FC5F72"/>
    <w:rsid w:val="00FD096A"/>
    <w:rsid w:val="00FD30AB"/>
    <w:rsid w:val="00FD5356"/>
    <w:rsid w:val="00FD5840"/>
    <w:rsid w:val="00FD70E2"/>
    <w:rsid w:val="00FE078C"/>
    <w:rsid w:val="00FE0E7D"/>
    <w:rsid w:val="00FE2B4E"/>
    <w:rsid w:val="00FE498E"/>
    <w:rsid w:val="00FE673B"/>
    <w:rsid w:val="00FE77F4"/>
    <w:rsid w:val="00FE7E0C"/>
    <w:rsid w:val="00FE7FFE"/>
    <w:rsid w:val="00FF1188"/>
    <w:rsid w:val="00FF266E"/>
    <w:rsid w:val="00FF3412"/>
    <w:rsid w:val="00FF3914"/>
    <w:rsid w:val="00FF44CE"/>
    <w:rsid w:val="00FF483C"/>
    <w:rsid w:val="00FF6065"/>
    <w:rsid w:val="00FF6B09"/>
    <w:rsid w:val="00FF74B8"/>
    <w:rsid w:val="00FF7555"/>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4DCD13"/>
  <w15:chartTrackingRefBased/>
  <w15:docId w15:val="{8EDF665B-E5AC-4A1C-84F8-88D19491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6AC"/>
    <w:rPr>
      <w:noProof/>
      <w:sz w:val="22"/>
      <w:lang w:eastAsia="ja-JP"/>
    </w:rPr>
  </w:style>
  <w:style w:type="paragraph" w:styleId="Heading1">
    <w:name w:val="heading 1"/>
    <w:basedOn w:val="Normal"/>
    <w:next w:val="Normal"/>
    <w:qFormat/>
    <w:rsid w:val="00F3544A"/>
    <w:pPr>
      <w:ind w:left="567" w:hanging="567"/>
      <w:outlineLvl w:val="0"/>
    </w:pPr>
    <w:rPr>
      <w:b/>
      <w:caps/>
    </w:rPr>
  </w:style>
  <w:style w:type="paragraph" w:styleId="Heading2">
    <w:name w:val="heading 2"/>
    <w:basedOn w:val="Heading1"/>
    <w:next w:val="Normal"/>
    <w:qFormat/>
    <w:rsid w:val="00F3544A"/>
    <w:pPr>
      <w:outlineLvl w:val="1"/>
    </w:pPr>
    <w:rPr>
      <w:caps w:val="0"/>
    </w:rPr>
  </w:style>
  <w:style w:type="paragraph" w:styleId="Heading3">
    <w:name w:val="heading 3"/>
    <w:basedOn w:val="Normal"/>
    <w:next w:val="Normal"/>
    <w:qFormat/>
    <w:rsid w:val="00F3544A"/>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442F2"/>
    <w:pPr>
      <w:keepNext/>
      <w:spacing w:before="240" w:after="60"/>
      <w:outlineLvl w:val="3"/>
    </w:pPr>
    <w:rPr>
      <w:b/>
      <w:bCs/>
      <w:sz w:val="28"/>
      <w:szCs w:val="28"/>
    </w:rPr>
  </w:style>
  <w:style w:type="paragraph" w:styleId="Heading5">
    <w:name w:val="heading 5"/>
    <w:basedOn w:val="Normal"/>
    <w:next w:val="Normal"/>
    <w:link w:val="Heading5Char"/>
    <w:qFormat/>
    <w:pPr>
      <w:keepNext/>
      <w:jc w:val="both"/>
      <w:outlineLvl w:val="4"/>
    </w:pPr>
  </w:style>
  <w:style w:type="paragraph" w:styleId="Heading6">
    <w:name w:val="heading 6"/>
    <w:basedOn w:val="Normal"/>
    <w:next w:val="Normal"/>
    <w:link w:val="Heading6Char"/>
    <w:qFormat/>
    <w:rsid w:val="009442F2"/>
    <w:pPr>
      <w:spacing w:before="240" w:after="60"/>
      <w:outlineLvl w:val="5"/>
    </w:pPr>
    <w:rPr>
      <w:b/>
      <w:bCs/>
      <w:szCs w:val="22"/>
    </w:rPr>
  </w:style>
  <w:style w:type="paragraph" w:styleId="Heading7">
    <w:name w:val="heading 7"/>
    <w:basedOn w:val="Normal"/>
    <w:next w:val="Normal"/>
    <w:link w:val="Heading7Char"/>
    <w:qFormat/>
    <w:rsid w:val="009442F2"/>
    <w:pPr>
      <w:spacing w:before="240" w:after="60"/>
      <w:outlineLvl w:val="6"/>
    </w:pPr>
    <w:rPr>
      <w:sz w:val="24"/>
      <w:szCs w:val="24"/>
    </w:rPr>
  </w:style>
  <w:style w:type="paragraph" w:styleId="Heading8">
    <w:name w:val="heading 8"/>
    <w:basedOn w:val="Normal"/>
    <w:next w:val="Normal"/>
    <w:link w:val="Heading8Char"/>
    <w:qFormat/>
    <w:rsid w:val="009442F2"/>
    <w:pPr>
      <w:spacing w:before="240" w:after="60"/>
      <w:outlineLvl w:val="7"/>
    </w:pPr>
    <w:rPr>
      <w:i/>
      <w:iCs/>
      <w:sz w:val="24"/>
      <w:szCs w:val="24"/>
    </w:rPr>
  </w:style>
  <w:style w:type="paragraph" w:styleId="Heading9">
    <w:name w:val="heading 9"/>
    <w:basedOn w:val="Normal"/>
    <w:next w:val="Normal"/>
    <w:link w:val="Heading9Char"/>
    <w:qFormat/>
    <w:rsid w:val="009442F2"/>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3544A"/>
    <w:rPr>
      <w:rFonts w:ascii="Arial" w:hAnsi="Arial"/>
      <w:sz w:val="16"/>
    </w:rPr>
  </w:style>
  <w:style w:type="paragraph" w:styleId="EndnoteText">
    <w:name w:val="endnote text"/>
    <w:basedOn w:val="Normal"/>
    <w:next w:val="Normal"/>
    <w:link w:val="EndnoteTextChar"/>
  </w:style>
  <w:style w:type="paragraph" w:styleId="FootnoteText">
    <w:name w:val="footnote text"/>
    <w:basedOn w:val="Normal"/>
    <w:link w:val="FootnoteTextChar"/>
    <w:rPr>
      <w:sz w:val="20"/>
    </w:rPr>
  </w:style>
  <w:style w:type="character" w:styleId="FootnoteReference">
    <w:name w:val="footnote reference"/>
    <w:rPr>
      <w:vertAlign w:val="superscript"/>
    </w:rPr>
  </w:style>
  <w:style w:type="paragraph" w:customStyle="1" w:styleId="PIListItem">
    <w:name w:val="PI List Item"/>
    <w:basedOn w:val="Normal"/>
    <w:pPr>
      <w:spacing w:before="40" w:after="120" w:line="300" w:lineRule="exact"/>
      <w:jc w:val="both"/>
    </w:pPr>
    <w:rPr>
      <w:rFonts w:ascii="Helvetica" w:hAnsi="Helvetica"/>
      <w:sz w:val="24"/>
    </w:rPr>
  </w:style>
  <w:style w:type="character" w:styleId="PageNumber">
    <w:name w:val="page number"/>
    <w:rsid w:val="00F3544A"/>
    <w:rPr>
      <w:rFonts w:ascii="Arial" w:hAnsi="Arial"/>
      <w:noProof/>
      <w:sz w:val="16"/>
    </w:rPr>
  </w:style>
  <w:style w:type="paragraph" w:styleId="BalloonText">
    <w:name w:val="Balloon Text"/>
    <w:basedOn w:val="Normal"/>
    <w:link w:val="BalloonTextChar"/>
    <w:rPr>
      <w:rFonts w:ascii="Tahoma" w:hAnsi="Tahoma" w:cs="Tahoma"/>
      <w:sz w:val="16"/>
      <w:szCs w:val="16"/>
    </w:rPr>
  </w:style>
  <w:style w:type="paragraph" w:styleId="Header">
    <w:name w:val="header"/>
    <w:basedOn w:val="Normal"/>
    <w:rsid w:val="00F3544A"/>
    <w:pPr>
      <w:tabs>
        <w:tab w:val="center" w:pos="4536"/>
        <w:tab w:val="right" w:pos="9072"/>
      </w:tabs>
    </w:pPr>
  </w:style>
  <w:style w:type="paragraph" w:customStyle="1" w:styleId="Paragraph">
    <w:name w:val="Paragraph"/>
    <w:basedOn w:val="Normal"/>
    <w:rsid w:val="00F232F0"/>
    <w:pPr>
      <w:spacing w:after="300" w:line="400" w:lineRule="exact"/>
    </w:pPr>
    <w:rPr>
      <w:rFonts w:ascii="Helvetica" w:hAnsi="Helvetica"/>
      <w:sz w:val="24"/>
    </w:rPr>
  </w:style>
  <w:style w:type="character" w:styleId="Hyperlink">
    <w:name w:val="Hyperlink"/>
    <w:rPr>
      <w:color w:val="0000FF"/>
      <w:u w:val="single"/>
    </w:rPr>
  </w:style>
  <w:style w:type="paragraph" w:customStyle="1" w:styleId="TextTi12">
    <w:name w:val="Text:Ti12"/>
    <w:basedOn w:val="Normal"/>
    <w:link w:val="TextTi12Char"/>
    <w:pPr>
      <w:spacing w:after="170" w:line="280" w:lineRule="atLeast"/>
      <w:jc w:val="both"/>
    </w:pPr>
    <w:rPr>
      <w:sz w:val="24"/>
      <w:szCs w:val="24"/>
      <w:lang w:eastAsia="de-DE"/>
    </w:rPr>
  </w:style>
  <w:style w:type="character" w:customStyle="1" w:styleId="TextTi12Char1">
    <w:name w:val="Text:Ti12 Char1"/>
    <w:rPr>
      <w:sz w:val="24"/>
      <w:szCs w:val="24"/>
      <w:lang w:val="en-US" w:eastAsia="de-DE" w:bidi="ar-SA"/>
    </w:rPr>
  </w:style>
  <w:style w:type="paragraph" w:customStyle="1" w:styleId="Annex">
    <w:name w:val="Annex"/>
    <w:basedOn w:val="Normal"/>
    <w:next w:val="Normal"/>
    <w:rsid w:val="00F3544A"/>
    <w:pPr>
      <w:jc w:val="center"/>
    </w:pPr>
    <w:rPr>
      <w:b/>
    </w:rPr>
  </w:style>
  <w:style w:type="paragraph" w:customStyle="1" w:styleId="Description">
    <w:name w:val="Description"/>
    <w:basedOn w:val="Normal"/>
    <w:next w:val="Normal"/>
    <w:rsid w:val="00F3544A"/>
  </w:style>
  <w:style w:type="paragraph" w:customStyle="1" w:styleId="HangingIndent">
    <w:name w:val="HangingIndent"/>
    <w:basedOn w:val="Normal"/>
    <w:rsid w:val="00455023"/>
    <w:pPr>
      <w:ind w:left="567" w:hanging="567"/>
    </w:pPr>
  </w:style>
  <w:style w:type="paragraph" w:customStyle="1" w:styleId="AnnexHeading">
    <w:name w:val="Annex Heading"/>
    <w:basedOn w:val="Normal"/>
    <w:next w:val="Normal"/>
    <w:rsid w:val="00F3544A"/>
    <w:pPr>
      <w:ind w:left="567" w:hanging="567"/>
    </w:pPr>
    <w:rPr>
      <w:b/>
    </w:rPr>
  </w:style>
  <w:style w:type="paragraph" w:styleId="BlockText">
    <w:name w:val="Block Text"/>
    <w:basedOn w:val="Normal"/>
    <w:rsid w:val="009442F2"/>
    <w:pPr>
      <w:spacing w:after="120"/>
      <w:ind w:left="1440" w:right="1440"/>
    </w:pPr>
  </w:style>
  <w:style w:type="paragraph" w:styleId="BodyText">
    <w:name w:val="Body Text"/>
    <w:basedOn w:val="Normal"/>
    <w:link w:val="BodyTextChar"/>
    <w:rsid w:val="009442F2"/>
    <w:pPr>
      <w:spacing w:after="120"/>
    </w:pPr>
  </w:style>
  <w:style w:type="paragraph" w:styleId="BodyText2">
    <w:name w:val="Body Text 2"/>
    <w:basedOn w:val="Normal"/>
    <w:link w:val="BodyText2Char"/>
    <w:rsid w:val="009442F2"/>
    <w:pPr>
      <w:spacing w:after="120" w:line="480" w:lineRule="auto"/>
    </w:pPr>
  </w:style>
  <w:style w:type="paragraph" w:styleId="BodyText3">
    <w:name w:val="Body Text 3"/>
    <w:basedOn w:val="Normal"/>
    <w:link w:val="BodyText3Char"/>
    <w:rsid w:val="009442F2"/>
    <w:pPr>
      <w:spacing w:after="120"/>
    </w:pPr>
    <w:rPr>
      <w:sz w:val="16"/>
      <w:szCs w:val="16"/>
    </w:rPr>
  </w:style>
  <w:style w:type="paragraph" w:styleId="BodyTextFirstIndent">
    <w:name w:val="Body Text First Indent"/>
    <w:basedOn w:val="BodyText"/>
    <w:link w:val="BodyTextFirstIndentChar"/>
    <w:rsid w:val="009442F2"/>
    <w:pPr>
      <w:ind w:firstLine="210"/>
    </w:pPr>
  </w:style>
  <w:style w:type="paragraph" w:styleId="BodyTextIndent">
    <w:name w:val="Body Text Indent"/>
    <w:basedOn w:val="Normal"/>
    <w:link w:val="BodyTextIndentChar"/>
    <w:rsid w:val="009442F2"/>
    <w:pPr>
      <w:spacing w:after="120"/>
      <w:ind w:left="283"/>
    </w:pPr>
  </w:style>
  <w:style w:type="paragraph" w:styleId="BodyTextFirstIndent2">
    <w:name w:val="Body Text First Indent 2"/>
    <w:basedOn w:val="BodyTextIndent"/>
    <w:link w:val="BodyTextFirstIndent2Char"/>
    <w:rsid w:val="009442F2"/>
    <w:pPr>
      <w:ind w:firstLine="210"/>
    </w:pPr>
  </w:style>
  <w:style w:type="paragraph" w:styleId="BodyTextIndent2">
    <w:name w:val="Body Text Indent 2"/>
    <w:basedOn w:val="Normal"/>
    <w:link w:val="BodyTextIndent2Char"/>
    <w:rsid w:val="009442F2"/>
    <w:pPr>
      <w:spacing w:after="120" w:line="480" w:lineRule="auto"/>
      <w:ind w:left="283"/>
    </w:pPr>
  </w:style>
  <w:style w:type="paragraph" w:styleId="BodyTextIndent3">
    <w:name w:val="Body Text Indent 3"/>
    <w:basedOn w:val="Normal"/>
    <w:link w:val="BodyTextIndent3Char"/>
    <w:rsid w:val="009442F2"/>
    <w:pPr>
      <w:spacing w:after="120"/>
      <w:ind w:left="283"/>
    </w:pPr>
    <w:rPr>
      <w:sz w:val="16"/>
      <w:szCs w:val="16"/>
    </w:rPr>
  </w:style>
  <w:style w:type="paragraph" w:styleId="Caption">
    <w:name w:val="caption"/>
    <w:basedOn w:val="Normal"/>
    <w:next w:val="Normal"/>
    <w:qFormat/>
    <w:rsid w:val="009442F2"/>
    <w:rPr>
      <w:b/>
      <w:bCs/>
      <w:sz w:val="20"/>
    </w:rPr>
  </w:style>
  <w:style w:type="paragraph" w:styleId="Closing">
    <w:name w:val="Closing"/>
    <w:basedOn w:val="Normal"/>
    <w:link w:val="ClosingChar"/>
    <w:rsid w:val="009442F2"/>
    <w:pPr>
      <w:ind w:left="4252"/>
    </w:pPr>
  </w:style>
  <w:style w:type="paragraph" w:styleId="CommentText">
    <w:name w:val="annotation text"/>
    <w:basedOn w:val="Normal"/>
    <w:link w:val="CommentTextChar"/>
    <w:rsid w:val="009442F2"/>
    <w:rPr>
      <w:sz w:val="20"/>
    </w:rPr>
  </w:style>
  <w:style w:type="paragraph" w:styleId="CommentSubject">
    <w:name w:val="annotation subject"/>
    <w:basedOn w:val="CommentText"/>
    <w:next w:val="CommentText"/>
    <w:link w:val="CommentSubjectChar"/>
    <w:rsid w:val="009442F2"/>
    <w:rPr>
      <w:b/>
      <w:bCs/>
    </w:rPr>
  </w:style>
  <w:style w:type="paragraph" w:styleId="Date">
    <w:name w:val="Date"/>
    <w:basedOn w:val="Normal"/>
    <w:next w:val="Normal"/>
    <w:link w:val="DateChar"/>
    <w:rsid w:val="009442F2"/>
  </w:style>
  <w:style w:type="paragraph" w:styleId="DocumentMap">
    <w:name w:val="Document Map"/>
    <w:basedOn w:val="Normal"/>
    <w:link w:val="DocumentMapChar"/>
    <w:rsid w:val="009442F2"/>
    <w:pPr>
      <w:shd w:val="clear" w:color="auto" w:fill="000080"/>
    </w:pPr>
    <w:rPr>
      <w:rFonts w:ascii="Tahoma" w:hAnsi="Tahoma" w:cs="Tahoma"/>
      <w:sz w:val="20"/>
    </w:rPr>
  </w:style>
  <w:style w:type="paragraph" w:styleId="E-mailSignature">
    <w:name w:val="E-mail Signature"/>
    <w:basedOn w:val="Normal"/>
    <w:link w:val="E-mailSignatureChar"/>
    <w:rsid w:val="009442F2"/>
  </w:style>
  <w:style w:type="paragraph" w:styleId="EnvelopeAddress">
    <w:name w:val="envelope address"/>
    <w:basedOn w:val="Normal"/>
    <w:rsid w:val="009442F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9442F2"/>
    <w:rPr>
      <w:rFonts w:ascii="Arial" w:hAnsi="Arial" w:cs="Arial"/>
      <w:sz w:val="20"/>
    </w:rPr>
  </w:style>
  <w:style w:type="paragraph" w:styleId="HTMLAddress">
    <w:name w:val="HTML Address"/>
    <w:basedOn w:val="Normal"/>
    <w:link w:val="HTMLAddressChar"/>
    <w:rsid w:val="009442F2"/>
    <w:rPr>
      <w:i/>
      <w:iCs/>
    </w:rPr>
  </w:style>
  <w:style w:type="paragraph" w:styleId="HTMLPreformatted">
    <w:name w:val="HTML Preformatted"/>
    <w:basedOn w:val="Normal"/>
    <w:link w:val="HTMLPreformattedChar"/>
    <w:rsid w:val="009442F2"/>
    <w:rPr>
      <w:rFonts w:ascii="Courier New" w:hAnsi="Courier New" w:cs="Courier New"/>
      <w:sz w:val="20"/>
    </w:rPr>
  </w:style>
  <w:style w:type="paragraph" w:styleId="Index1">
    <w:name w:val="index 1"/>
    <w:basedOn w:val="Normal"/>
    <w:next w:val="Normal"/>
    <w:autoRedefine/>
    <w:rsid w:val="009442F2"/>
    <w:pPr>
      <w:ind w:left="220" w:hanging="220"/>
    </w:pPr>
  </w:style>
  <w:style w:type="paragraph" w:styleId="Index2">
    <w:name w:val="index 2"/>
    <w:basedOn w:val="Normal"/>
    <w:next w:val="Normal"/>
    <w:autoRedefine/>
    <w:rsid w:val="009442F2"/>
    <w:pPr>
      <w:ind w:left="440" w:hanging="220"/>
    </w:pPr>
  </w:style>
  <w:style w:type="paragraph" w:styleId="Index3">
    <w:name w:val="index 3"/>
    <w:basedOn w:val="Normal"/>
    <w:next w:val="Normal"/>
    <w:autoRedefine/>
    <w:rsid w:val="009442F2"/>
    <w:pPr>
      <w:ind w:left="660" w:hanging="220"/>
    </w:pPr>
  </w:style>
  <w:style w:type="paragraph" w:styleId="Index4">
    <w:name w:val="index 4"/>
    <w:basedOn w:val="Normal"/>
    <w:next w:val="Normal"/>
    <w:autoRedefine/>
    <w:rsid w:val="009442F2"/>
    <w:pPr>
      <w:ind w:left="880" w:hanging="220"/>
    </w:pPr>
  </w:style>
  <w:style w:type="paragraph" w:styleId="Index5">
    <w:name w:val="index 5"/>
    <w:basedOn w:val="Normal"/>
    <w:next w:val="Normal"/>
    <w:autoRedefine/>
    <w:rsid w:val="009442F2"/>
    <w:pPr>
      <w:ind w:left="1100" w:hanging="220"/>
    </w:pPr>
  </w:style>
  <w:style w:type="paragraph" w:styleId="Index6">
    <w:name w:val="index 6"/>
    <w:basedOn w:val="Normal"/>
    <w:next w:val="Normal"/>
    <w:autoRedefine/>
    <w:rsid w:val="009442F2"/>
    <w:pPr>
      <w:ind w:left="1320" w:hanging="220"/>
    </w:pPr>
  </w:style>
  <w:style w:type="paragraph" w:styleId="Index7">
    <w:name w:val="index 7"/>
    <w:basedOn w:val="Normal"/>
    <w:next w:val="Normal"/>
    <w:autoRedefine/>
    <w:rsid w:val="009442F2"/>
    <w:pPr>
      <w:ind w:left="1540" w:hanging="220"/>
    </w:pPr>
  </w:style>
  <w:style w:type="paragraph" w:styleId="Index8">
    <w:name w:val="index 8"/>
    <w:basedOn w:val="Normal"/>
    <w:next w:val="Normal"/>
    <w:autoRedefine/>
    <w:rsid w:val="009442F2"/>
    <w:pPr>
      <w:ind w:left="1760" w:hanging="220"/>
    </w:pPr>
  </w:style>
  <w:style w:type="paragraph" w:styleId="Index9">
    <w:name w:val="index 9"/>
    <w:basedOn w:val="Normal"/>
    <w:next w:val="Normal"/>
    <w:autoRedefine/>
    <w:rsid w:val="009442F2"/>
    <w:pPr>
      <w:ind w:left="1980" w:hanging="220"/>
    </w:pPr>
  </w:style>
  <w:style w:type="paragraph" w:styleId="IndexHeading">
    <w:name w:val="index heading"/>
    <w:basedOn w:val="Normal"/>
    <w:next w:val="Index1"/>
    <w:rsid w:val="009442F2"/>
    <w:rPr>
      <w:rFonts w:ascii="Arial" w:hAnsi="Arial" w:cs="Arial"/>
      <w:b/>
      <w:bCs/>
    </w:rPr>
  </w:style>
  <w:style w:type="paragraph" w:styleId="List">
    <w:name w:val="List"/>
    <w:basedOn w:val="Normal"/>
    <w:rsid w:val="009442F2"/>
    <w:pPr>
      <w:ind w:left="283" w:hanging="283"/>
    </w:pPr>
  </w:style>
  <w:style w:type="paragraph" w:styleId="List2">
    <w:name w:val="List 2"/>
    <w:basedOn w:val="Normal"/>
    <w:rsid w:val="009442F2"/>
    <w:pPr>
      <w:ind w:left="566" w:hanging="283"/>
    </w:pPr>
  </w:style>
  <w:style w:type="paragraph" w:styleId="List3">
    <w:name w:val="List 3"/>
    <w:basedOn w:val="Normal"/>
    <w:rsid w:val="009442F2"/>
    <w:pPr>
      <w:ind w:left="849" w:hanging="283"/>
    </w:pPr>
  </w:style>
  <w:style w:type="paragraph" w:styleId="List4">
    <w:name w:val="List 4"/>
    <w:basedOn w:val="Normal"/>
    <w:rsid w:val="009442F2"/>
    <w:pPr>
      <w:ind w:left="1132" w:hanging="283"/>
    </w:pPr>
  </w:style>
  <w:style w:type="paragraph" w:styleId="List5">
    <w:name w:val="List 5"/>
    <w:basedOn w:val="Normal"/>
    <w:rsid w:val="009442F2"/>
    <w:pPr>
      <w:ind w:left="1415" w:hanging="283"/>
    </w:pPr>
  </w:style>
  <w:style w:type="paragraph" w:styleId="ListBullet">
    <w:name w:val="List Bullet"/>
    <w:basedOn w:val="Normal"/>
    <w:rsid w:val="009442F2"/>
    <w:pPr>
      <w:numPr>
        <w:numId w:val="23"/>
      </w:numPr>
    </w:pPr>
  </w:style>
  <w:style w:type="paragraph" w:styleId="ListBullet2">
    <w:name w:val="List Bullet 2"/>
    <w:basedOn w:val="Normal"/>
    <w:rsid w:val="009442F2"/>
    <w:pPr>
      <w:numPr>
        <w:numId w:val="24"/>
      </w:numPr>
    </w:pPr>
  </w:style>
  <w:style w:type="paragraph" w:styleId="ListBullet3">
    <w:name w:val="List Bullet 3"/>
    <w:basedOn w:val="Normal"/>
    <w:rsid w:val="009442F2"/>
    <w:pPr>
      <w:numPr>
        <w:numId w:val="25"/>
      </w:numPr>
    </w:pPr>
  </w:style>
  <w:style w:type="paragraph" w:styleId="ListBullet4">
    <w:name w:val="List Bullet 4"/>
    <w:basedOn w:val="Normal"/>
    <w:rsid w:val="009442F2"/>
    <w:pPr>
      <w:numPr>
        <w:numId w:val="26"/>
      </w:numPr>
    </w:pPr>
  </w:style>
  <w:style w:type="paragraph" w:styleId="ListBullet5">
    <w:name w:val="List Bullet 5"/>
    <w:basedOn w:val="Normal"/>
    <w:rsid w:val="009442F2"/>
    <w:pPr>
      <w:numPr>
        <w:numId w:val="27"/>
      </w:numPr>
    </w:pPr>
  </w:style>
  <w:style w:type="paragraph" w:styleId="ListContinue">
    <w:name w:val="List Continue"/>
    <w:basedOn w:val="Normal"/>
    <w:rsid w:val="009442F2"/>
    <w:pPr>
      <w:spacing w:after="120"/>
      <w:ind w:left="283"/>
    </w:pPr>
  </w:style>
  <w:style w:type="paragraph" w:styleId="ListContinue2">
    <w:name w:val="List Continue 2"/>
    <w:basedOn w:val="Normal"/>
    <w:rsid w:val="009442F2"/>
    <w:pPr>
      <w:spacing w:after="120"/>
      <w:ind w:left="566"/>
    </w:pPr>
  </w:style>
  <w:style w:type="paragraph" w:styleId="ListContinue3">
    <w:name w:val="List Continue 3"/>
    <w:basedOn w:val="Normal"/>
    <w:rsid w:val="009442F2"/>
    <w:pPr>
      <w:spacing w:after="120"/>
      <w:ind w:left="849"/>
    </w:pPr>
  </w:style>
  <w:style w:type="paragraph" w:styleId="ListContinue4">
    <w:name w:val="List Continue 4"/>
    <w:basedOn w:val="Normal"/>
    <w:rsid w:val="009442F2"/>
    <w:pPr>
      <w:spacing w:after="120"/>
      <w:ind w:left="1132"/>
    </w:pPr>
  </w:style>
  <w:style w:type="paragraph" w:styleId="ListContinue5">
    <w:name w:val="List Continue 5"/>
    <w:basedOn w:val="Normal"/>
    <w:rsid w:val="009442F2"/>
    <w:pPr>
      <w:spacing w:after="120"/>
      <w:ind w:left="1415"/>
    </w:pPr>
  </w:style>
  <w:style w:type="paragraph" w:styleId="ListNumber">
    <w:name w:val="List Number"/>
    <w:basedOn w:val="Normal"/>
    <w:rsid w:val="009442F2"/>
    <w:pPr>
      <w:numPr>
        <w:numId w:val="28"/>
      </w:numPr>
    </w:pPr>
  </w:style>
  <w:style w:type="paragraph" w:styleId="ListNumber2">
    <w:name w:val="List Number 2"/>
    <w:basedOn w:val="Normal"/>
    <w:rsid w:val="009442F2"/>
    <w:pPr>
      <w:numPr>
        <w:numId w:val="29"/>
      </w:numPr>
    </w:pPr>
  </w:style>
  <w:style w:type="paragraph" w:styleId="ListNumber3">
    <w:name w:val="List Number 3"/>
    <w:basedOn w:val="Normal"/>
    <w:rsid w:val="009442F2"/>
    <w:pPr>
      <w:numPr>
        <w:numId w:val="30"/>
      </w:numPr>
    </w:pPr>
  </w:style>
  <w:style w:type="paragraph" w:styleId="ListNumber4">
    <w:name w:val="List Number 4"/>
    <w:basedOn w:val="Normal"/>
    <w:rsid w:val="009442F2"/>
    <w:pPr>
      <w:numPr>
        <w:numId w:val="20"/>
      </w:numPr>
    </w:pPr>
  </w:style>
  <w:style w:type="paragraph" w:styleId="ListNumber5">
    <w:name w:val="List Number 5"/>
    <w:basedOn w:val="Normal"/>
    <w:rsid w:val="009442F2"/>
    <w:pPr>
      <w:numPr>
        <w:numId w:val="31"/>
      </w:numPr>
    </w:pPr>
  </w:style>
  <w:style w:type="paragraph" w:styleId="MacroText">
    <w:name w:val="macro"/>
    <w:link w:val="MacroTextChar"/>
    <w:rsid w:val="009442F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link w:val="MessageHeaderChar"/>
    <w:rsid w:val="009442F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9442F2"/>
    <w:rPr>
      <w:sz w:val="24"/>
      <w:szCs w:val="24"/>
    </w:rPr>
  </w:style>
  <w:style w:type="paragraph" w:styleId="NormalIndent">
    <w:name w:val="Normal Indent"/>
    <w:basedOn w:val="Normal"/>
    <w:rsid w:val="009442F2"/>
    <w:pPr>
      <w:ind w:left="720"/>
    </w:pPr>
  </w:style>
  <w:style w:type="paragraph" w:styleId="NoteHeading">
    <w:name w:val="Note Heading"/>
    <w:basedOn w:val="Normal"/>
    <w:next w:val="Normal"/>
    <w:link w:val="NoteHeadingChar"/>
    <w:rsid w:val="009442F2"/>
  </w:style>
  <w:style w:type="paragraph" w:styleId="PlainText">
    <w:name w:val="Plain Text"/>
    <w:basedOn w:val="Normal"/>
    <w:link w:val="PlainTextChar"/>
    <w:rsid w:val="009442F2"/>
    <w:rPr>
      <w:rFonts w:ascii="Courier New" w:hAnsi="Courier New" w:cs="Courier New"/>
      <w:sz w:val="20"/>
    </w:rPr>
  </w:style>
  <w:style w:type="paragraph" w:styleId="Salutation">
    <w:name w:val="Salutation"/>
    <w:basedOn w:val="Normal"/>
    <w:next w:val="Normal"/>
    <w:link w:val="SalutationChar"/>
    <w:rsid w:val="009442F2"/>
  </w:style>
  <w:style w:type="paragraph" w:styleId="Signature">
    <w:name w:val="Signature"/>
    <w:basedOn w:val="Normal"/>
    <w:link w:val="SignatureChar"/>
    <w:rsid w:val="009442F2"/>
    <w:pPr>
      <w:ind w:left="4252"/>
    </w:pPr>
  </w:style>
  <w:style w:type="paragraph" w:styleId="Subtitle">
    <w:name w:val="Subtitle"/>
    <w:basedOn w:val="Normal"/>
    <w:link w:val="SubtitleChar"/>
    <w:qFormat/>
    <w:rsid w:val="009442F2"/>
    <w:pPr>
      <w:spacing w:after="60"/>
      <w:jc w:val="center"/>
      <w:outlineLvl w:val="1"/>
    </w:pPr>
    <w:rPr>
      <w:rFonts w:ascii="Arial" w:hAnsi="Arial" w:cs="Arial"/>
      <w:sz w:val="24"/>
      <w:szCs w:val="24"/>
    </w:rPr>
  </w:style>
  <w:style w:type="paragraph" w:styleId="TableofAuthorities">
    <w:name w:val="table of authorities"/>
    <w:basedOn w:val="Normal"/>
    <w:next w:val="Normal"/>
    <w:rsid w:val="009442F2"/>
    <w:pPr>
      <w:ind w:left="220" w:hanging="220"/>
    </w:pPr>
  </w:style>
  <w:style w:type="paragraph" w:styleId="TableofFigures">
    <w:name w:val="table of figures"/>
    <w:basedOn w:val="Normal"/>
    <w:next w:val="Normal"/>
    <w:rsid w:val="009442F2"/>
  </w:style>
  <w:style w:type="paragraph" w:styleId="Title">
    <w:name w:val="Title"/>
    <w:basedOn w:val="Normal"/>
    <w:link w:val="TitleChar"/>
    <w:qFormat/>
    <w:rsid w:val="009442F2"/>
    <w:pPr>
      <w:spacing w:before="240" w:after="60"/>
      <w:jc w:val="center"/>
      <w:outlineLvl w:val="0"/>
    </w:pPr>
    <w:rPr>
      <w:rFonts w:ascii="Arial" w:hAnsi="Arial" w:cs="Arial"/>
      <w:b/>
      <w:bCs/>
      <w:kern w:val="28"/>
      <w:sz w:val="32"/>
      <w:szCs w:val="32"/>
    </w:rPr>
  </w:style>
  <w:style w:type="paragraph" w:styleId="TOAHeading">
    <w:name w:val="toa heading"/>
    <w:basedOn w:val="Normal"/>
    <w:next w:val="Normal"/>
    <w:rsid w:val="009442F2"/>
    <w:pPr>
      <w:spacing w:before="120"/>
    </w:pPr>
    <w:rPr>
      <w:rFonts w:ascii="Arial" w:hAnsi="Arial" w:cs="Arial"/>
      <w:b/>
      <w:bCs/>
      <w:sz w:val="24"/>
      <w:szCs w:val="24"/>
    </w:rPr>
  </w:style>
  <w:style w:type="paragraph" w:styleId="TOC1">
    <w:name w:val="toc 1"/>
    <w:basedOn w:val="Normal"/>
    <w:next w:val="Normal"/>
    <w:autoRedefine/>
    <w:rsid w:val="009442F2"/>
  </w:style>
  <w:style w:type="paragraph" w:styleId="TOC2">
    <w:name w:val="toc 2"/>
    <w:basedOn w:val="Normal"/>
    <w:next w:val="Normal"/>
    <w:autoRedefine/>
    <w:rsid w:val="009442F2"/>
    <w:pPr>
      <w:ind w:left="220"/>
    </w:pPr>
  </w:style>
  <w:style w:type="paragraph" w:styleId="TOC3">
    <w:name w:val="toc 3"/>
    <w:basedOn w:val="Normal"/>
    <w:next w:val="Normal"/>
    <w:autoRedefine/>
    <w:rsid w:val="009442F2"/>
    <w:pPr>
      <w:ind w:left="440"/>
    </w:pPr>
  </w:style>
  <w:style w:type="paragraph" w:styleId="TOC4">
    <w:name w:val="toc 4"/>
    <w:basedOn w:val="Normal"/>
    <w:next w:val="Normal"/>
    <w:autoRedefine/>
    <w:rsid w:val="009442F2"/>
    <w:pPr>
      <w:ind w:left="660"/>
    </w:pPr>
  </w:style>
  <w:style w:type="paragraph" w:styleId="TOC5">
    <w:name w:val="toc 5"/>
    <w:basedOn w:val="Normal"/>
    <w:next w:val="Normal"/>
    <w:autoRedefine/>
    <w:rsid w:val="009442F2"/>
    <w:pPr>
      <w:ind w:left="880"/>
    </w:pPr>
  </w:style>
  <w:style w:type="paragraph" w:styleId="TOC6">
    <w:name w:val="toc 6"/>
    <w:basedOn w:val="Normal"/>
    <w:next w:val="Normal"/>
    <w:autoRedefine/>
    <w:rsid w:val="009442F2"/>
    <w:pPr>
      <w:ind w:left="1100"/>
    </w:pPr>
  </w:style>
  <w:style w:type="paragraph" w:styleId="TOC7">
    <w:name w:val="toc 7"/>
    <w:basedOn w:val="Normal"/>
    <w:next w:val="Normal"/>
    <w:autoRedefine/>
    <w:rsid w:val="009442F2"/>
    <w:pPr>
      <w:ind w:left="1320"/>
    </w:pPr>
  </w:style>
  <w:style w:type="paragraph" w:styleId="TOC8">
    <w:name w:val="toc 8"/>
    <w:basedOn w:val="Normal"/>
    <w:next w:val="Normal"/>
    <w:autoRedefine/>
    <w:rsid w:val="009442F2"/>
    <w:pPr>
      <w:ind w:left="1540"/>
    </w:pPr>
  </w:style>
  <w:style w:type="paragraph" w:styleId="TOC9">
    <w:name w:val="toc 9"/>
    <w:basedOn w:val="Normal"/>
    <w:next w:val="Normal"/>
    <w:autoRedefine/>
    <w:rsid w:val="009442F2"/>
    <w:pPr>
      <w:ind w:left="1760"/>
    </w:pPr>
  </w:style>
  <w:style w:type="table" w:styleId="TableGrid">
    <w:name w:val="Table Grid"/>
    <w:basedOn w:val="TableNormal"/>
    <w:rsid w:val="000746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815489"/>
    <w:rPr>
      <w:sz w:val="16"/>
      <w:szCs w:val="16"/>
    </w:rPr>
  </w:style>
  <w:style w:type="paragraph" w:customStyle="1" w:styleId="TableText10">
    <w:name w:val="TableText:10"/>
    <w:basedOn w:val="Normal"/>
    <w:link w:val="TableText10Char"/>
    <w:rsid w:val="00D266C5"/>
    <w:rPr>
      <w:sz w:val="20"/>
    </w:rPr>
  </w:style>
  <w:style w:type="character" w:customStyle="1" w:styleId="TextTi12Char">
    <w:name w:val="Text:Ti12 Char"/>
    <w:link w:val="TextTi12"/>
    <w:rsid w:val="00D266C5"/>
    <w:rPr>
      <w:sz w:val="24"/>
      <w:szCs w:val="24"/>
      <w:lang w:val="en-US" w:eastAsia="de-DE" w:bidi="ar-SA"/>
    </w:rPr>
  </w:style>
  <w:style w:type="character" w:customStyle="1" w:styleId="TableText10Char">
    <w:name w:val="TableText:10 Char"/>
    <w:link w:val="TableText10"/>
    <w:rsid w:val="00D266C5"/>
    <w:rPr>
      <w:lang w:val="en-US" w:eastAsia="ja-JP" w:bidi="ar-SA"/>
    </w:rPr>
  </w:style>
  <w:style w:type="paragraph" w:customStyle="1" w:styleId="CharCharChar">
    <w:name w:val="Char Char Char"/>
    <w:basedOn w:val="Normal"/>
    <w:semiHidden/>
    <w:rsid w:val="00C10D28"/>
    <w:pPr>
      <w:spacing w:after="160" w:line="240" w:lineRule="exact"/>
    </w:pPr>
    <w:rPr>
      <w:rFonts w:ascii="Verdana" w:hAnsi="Verdana" w:cs="Verdana"/>
      <w:sz w:val="20"/>
      <w:lang w:eastAsia="en-US"/>
    </w:rPr>
  </w:style>
  <w:style w:type="paragraph" w:customStyle="1" w:styleId="ZchnZchn">
    <w:name w:val="Zchn Zchn"/>
    <w:basedOn w:val="Normal"/>
    <w:semiHidden/>
    <w:rsid w:val="00AA643F"/>
    <w:pPr>
      <w:spacing w:after="160" w:line="240" w:lineRule="exact"/>
    </w:pPr>
    <w:rPr>
      <w:rFonts w:ascii="Verdana" w:hAnsi="Verdana" w:cs="Verdana"/>
      <w:sz w:val="20"/>
      <w:lang w:eastAsia="en-US"/>
    </w:rPr>
  </w:style>
  <w:style w:type="character" w:styleId="FollowedHyperlink">
    <w:name w:val="FollowedHyperlink"/>
    <w:rsid w:val="00F45D6E"/>
    <w:rPr>
      <w:color w:val="0000FF"/>
      <w:u w:val="single"/>
    </w:rPr>
  </w:style>
  <w:style w:type="paragraph" w:customStyle="1" w:styleId="emea">
    <w:name w:val="emea"/>
    <w:aliases w:val="standard"/>
    <w:rsid w:val="003867D4"/>
    <w:pPr>
      <w:tabs>
        <w:tab w:val="left" w:pos="567"/>
      </w:tabs>
    </w:pPr>
    <w:rPr>
      <w:sz w:val="22"/>
      <w:szCs w:val="22"/>
      <w:lang w:val="de-DE" w:eastAsia="de-DE"/>
    </w:rPr>
  </w:style>
  <w:style w:type="character" w:customStyle="1" w:styleId="FooterChar">
    <w:name w:val="Footer Char"/>
    <w:link w:val="Footer"/>
    <w:locked/>
    <w:rsid w:val="00CA54FC"/>
    <w:rPr>
      <w:rFonts w:ascii="Arial" w:hAnsi="Arial"/>
      <w:sz w:val="16"/>
      <w:lang w:val="en-US" w:eastAsia="ja-JP" w:bidi="ar-SA"/>
    </w:rPr>
  </w:style>
  <w:style w:type="paragraph" w:customStyle="1" w:styleId="EMEAEnBodyText">
    <w:name w:val="EMEA En Body Text"/>
    <w:basedOn w:val="Normal"/>
    <w:rsid w:val="00CA54FC"/>
    <w:pPr>
      <w:spacing w:before="120" w:after="120"/>
      <w:jc w:val="both"/>
    </w:pPr>
  </w:style>
  <w:style w:type="paragraph" w:customStyle="1" w:styleId="BodytextAgency">
    <w:name w:val="Body text (Agency)"/>
    <w:basedOn w:val="Normal"/>
    <w:link w:val="BodytextAgencyChar"/>
    <w:qFormat/>
    <w:rsid w:val="00CA54FC"/>
    <w:pPr>
      <w:spacing w:after="140" w:line="280" w:lineRule="atLeast"/>
    </w:pPr>
    <w:rPr>
      <w:rFonts w:ascii="Verdana" w:hAnsi="Verdana"/>
      <w:sz w:val="18"/>
    </w:rPr>
  </w:style>
  <w:style w:type="paragraph" w:customStyle="1" w:styleId="NormalAgency">
    <w:name w:val="Normal (Agency)"/>
    <w:rsid w:val="00CA54FC"/>
    <w:rPr>
      <w:rFonts w:ascii="Verdana" w:hAnsi="Verdana"/>
      <w:sz w:val="18"/>
      <w:lang w:val="en-GB" w:eastAsia="en-US"/>
    </w:rPr>
  </w:style>
  <w:style w:type="paragraph" w:customStyle="1" w:styleId="TabletextrowsAgency">
    <w:name w:val="Table text rows (Agency)"/>
    <w:basedOn w:val="Normal"/>
    <w:rsid w:val="00CA54FC"/>
    <w:pPr>
      <w:spacing w:line="280" w:lineRule="exact"/>
    </w:pPr>
    <w:rPr>
      <w:rFonts w:ascii="Verdana" w:hAnsi="Verdana"/>
      <w:sz w:val="18"/>
    </w:rPr>
  </w:style>
  <w:style w:type="character" w:customStyle="1" w:styleId="tw4winMark">
    <w:name w:val="tw4winMark"/>
    <w:rsid w:val="00CA54FC"/>
    <w:rPr>
      <w:rFonts w:ascii="Courier New" w:hAnsi="Courier New"/>
      <w:vanish/>
      <w:color w:val="800080"/>
      <w:vertAlign w:val="subscript"/>
    </w:rPr>
  </w:style>
  <w:style w:type="character" w:customStyle="1" w:styleId="tw4winError">
    <w:name w:val="tw4winError"/>
    <w:rsid w:val="00CA54FC"/>
    <w:rPr>
      <w:rFonts w:ascii="Courier New" w:hAnsi="Courier New"/>
      <w:color w:val="00FF00"/>
      <w:sz w:val="40"/>
    </w:rPr>
  </w:style>
  <w:style w:type="character" w:customStyle="1" w:styleId="tw4winTerm">
    <w:name w:val="tw4winTerm"/>
    <w:rsid w:val="00CA54FC"/>
    <w:rPr>
      <w:color w:val="0000FF"/>
    </w:rPr>
  </w:style>
  <w:style w:type="character" w:customStyle="1" w:styleId="tw4winPopup">
    <w:name w:val="tw4winPopup"/>
    <w:rsid w:val="00CA54FC"/>
    <w:rPr>
      <w:rFonts w:ascii="Courier New" w:hAnsi="Courier New"/>
      <w:noProof/>
      <w:color w:val="008000"/>
    </w:rPr>
  </w:style>
  <w:style w:type="character" w:customStyle="1" w:styleId="tw4winJump">
    <w:name w:val="tw4winJump"/>
    <w:rsid w:val="00CA54FC"/>
    <w:rPr>
      <w:rFonts w:ascii="Courier New" w:hAnsi="Courier New"/>
      <w:noProof/>
      <w:color w:val="008080"/>
    </w:rPr>
  </w:style>
  <w:style w:type="character" w:customStyle="1" w:styleId="tw4winExternal">
    <w:name w:val="tw4winExternal"/>
    <w:rsid w:val="00CA54FC"/>
    <w:rPr>
      <w:rFonts w:ascii="Courier New" w:hAnsi="Courier New"/>
      <w:noProof/>
      <w:color w:val="808080"/>
    </w:rPr>
  </w:style>
  <w:style w:type="character" w:customStyle="1" w:styleId="tw4winInternal">
    <w:name w:val="tw4winInternal"/>
    <w:rsid w:val="00CA54FC"/>
    <w:rPr>
      <w:rFonts w:ascii="Courier New" w:hAnsi="Courier New"/>
      <w:noProof/>
      <w:color w:val="FF0000"/>
    </w:rPr>
  </w:style>
  <w:style w:type="character" w:customStyle="1" w:styleId="DONOTTRANSLATE">
    <w:name w:val="DO_NOT_TRANSLATE"/>
    <w:rsid w:val="00CA54FC"/>
    <w:rPr>
      <w:rFonts w:ascii="Courier New" w:hAnsi="Courier New"/>
      <w:noProof/>
      <w:color w:val="800000"/>
    </w:rPr>
  </w:style>
  <w:style w:type="character" w:customStyle="1" w:styleId="BalloonTextChar">
    <w:name w:val="Balloon Text Char"/>
    <w:link w:val="BalloonText"/>
    <w:locked/>
    <w:rsid w:val="00CA54FC"/>
    <w:rPr>
      <w:rFonts w:ascii="Tahoma" w:hAnsi="Tahoma" w:cs="Tahoma"/>
      <w:sz w:val="16"/>
      <w:szCs w:val="16"/>
      <w:lang w:val="en-US" w:eastAsia="ja-JP"/>
    </w:rPr>
  </w:style>
  <w:style w:type="paragraph" w:styleId="Revision">
    <w:name w:val="Revision"/>
    <w:hidden/>
    <w:semiHidden/>
    <w:rsid w:val="00CA54FC"/>
    <w:rPr>
      <w:sz w:val="22"/>
      <w:lang w:val="en-GB" w:eastAsia="en-US"/>
    </w:rPr>
  </w:style>
  <w:style w:type="character" w:customStyle="1" w:styleId="EndnoteTextChar">
    <w:name w:val="Endnote Text Char"/>
    <w:link w:val="EndnoteText"/>
    <w:rsid w:val="00CA54FC"/>
    <w:rPr>
      <w:sz w:val="22"/>
      <w:lang w:val="en-US" w:eastAsia="ja-JP"/>
    </w:rPr>
  </w:style>
  <w:style w:type="paragraph" w:customStyle="1" w:styleId="HangingIndent0">
    <w:name w:val="Hanging Indent"/>
    <w:basedOn w:val="Normal"/>
    <w:rsid w:val="00F3544A"/>
    <w:pPr>
      <w:ind w:left="567" w:hanging="567"/>
    </w:pPr>
  </w:style>
  <w:style w:type="character" w:customStyle="1" w:styleId="Heading4Char">
    <w:name w:val="Heading 4 Char"/>
    <w:link w:val="Heading4"/>
    <w:rsid w:val="00CA54FC"/>
    <w:rPr>
      <w:b/>
      <w:bCs/>
      <w:sz w:val="28"/>
      <w:szCs w:val="28"/>
      <w:lang w:val="en-US" w:eastAsia="ja-JP"/>
    </w:rPr>
  </w:style>
  <w:style w:type="character" w:customStyle="1" w:styleId="Heading5Char">
    <w:name w:val="Heading 5 Char"/>
    <w:link w:val="Heading5"/>
    <w:rsid w:val="00CA54FC"/>
    <w:rPr>
      <w:noProof/>
      <w:sz w:val="22"/>
      <w:lang w:val="en-US" w:eastAsia="ja-JP"/>
    </w:rPr>
  </w:style>
  <w:style w:type="character" w:customStyle="1" w:styleId="Heading6Char">
    <w:name w:val="Heading 6 Char"/>
    <w:link w:val="Heading6"/>
    <w:rsid w:val="00CA54FC"/>
    <w:rPr>
      <w:b/>
      <w:bCs/>
      <w:sz w:val="22"/>
      <w:szCs w:val="22"/>
      <w:lang w:val="en-US" w:eastAsia="ja-JP"/>
    </w:rPr>
  </w:style>
  <w:style w:type="character" w:customStyle="1" w:styleId="Heading7Char">
    <w:name w:val="Heading 7 Char"/>
    <w:link w:val="Heading7"/>
    <w:rsid w:val="00CA54FC"/>
    <w:rPr>
      <w:sz w:val="24"/>
      <w:szCs w:val="24"/>
      <w:lang w:val="en-US" w:eastAsia="ja-JP"/>
    </w:rPr>
  </w:style>
  <w:style w:type="character" w:customStyle="1" w:styleId="Heading8Char">
    <w:name w:val="Heading 8 Char"/>
    <w:link w:val="Heading8"/>
    <w:rsid w:val="00CA54FC"/>
    <w:rPr>
      <w:i/>
      <w:iCs/>
      <w:sz w:val="24"/>
      <w:szCs w:val="24"/>
      <w:lang w:val="en-US" w:eastAsia="ja-JP"/>
    </w:rPr>
  </w:style>
  <w:style w:type="character" w:customStyle="1" w:styleId="Heading9Char">
    <w:name w:val="Heading 9 Char"/>
    <w:link w:val="Heading9"/>
    <w:rsid w:val="00CA54FC"/>
    <w:rPr>
      <w:rFonts w:ascii="Arial" w:hAnsi="Arial" w:cs="Arial"/>
      <w:sz w:val="22"/>
      <w:szCs w:val="22"/>
      <w:lang w:val="en-US" w:eastAsia="ja-JP"/>
    </w:rPr>
  </w:style>
  <w:style w:type="character" w:customStyle="1" w:styleId="FootnoteTextChar">
    <w:name w:val="Footnote Text Char"/>
    <w:link w:val="FootnoteText"/>
    <w:rsid w:val="00CA54FC"/>
    <w:rPr>
      <w:lang w:val="en-US" w:eastAsia="ja-JP"/>
    </w:rPr>
  </w:style>
  <w:style w:type="character" w:customStyle="1" w:styleId="BodyTextChar">
    <w:name w:val="Body Text Char"/>
    <w:link w:val="BodyText"/>
    <w:rsid w:val="00CA54FC"/>
    <w:rPr>
      <w:sz w:val="22"/>
      <w:lang w:val="en-US" w:eastAsia="ja-JP"/>
    </w:rPr>
  </w:style>
  <w:style w:type="character" w:customStyle="1" w:styleId="BodyText2Char">
    <w:name w:val="Body Text 2 Char"/>
    <w:link w:val="BodyText2"/>
    <w:rsid w:val="00CA54FC"/>
    <w:rPr>
      <w:sz w:val="22"/>
      <w:lang w:val="en-US" w:eastAsia="ja-JP"/>
    </w:rPr>
  </w:style>
  <w:style w:type="character" w:customStyle="1" w:styleId="BodyText3Char">
    <w:name w:val="Body Text 3 Char"/>
    <w:link w:val="BodyText3"/>
    <w:rsid w:val="00CA54FC"/>
    <w:rPr>
      <w:sz w:val="16"/>
      <w:szCs w:val="16"/>
      <w:lang w:val="en-US" w:eastAsia="ja-JP"/>
    </w:rPr>
  </w:style>
  <w:style w:type="character" w:customStyle="1" w:styleId="BodyTextFirstIndentChar">
    <w:name w:val="Body Text First Indent Char"/>
    <w:basedOn w:val="BodyTextChar"/>
    <w:link w:val="BodyTextFirstIndent"/>
    <w:rsid w:val="00CA54FC"/>
    <w:rPr>
      <w:sz w:val="22"/>
      <w:lang w:val="en-US" w:eastAsia="ja-JP"/>
    </w:rPr>
  </w:style>
  <w:style w:type="character" w:customStyle="1" w:styleId="BodyTextIndentChar">
    <w:name w:val="Body Text Indent Char"/>
    <w:link w:val="BodyTextIndent"/>
    <w:rsid w:val="00CA54FC"/>
    <w:rPr>
      <w:sz w:val="22"/>
      <w:lang w:val="en-US" w:eastAsia="ja-JP"/>
    </w:rPr>
  </w:style>
  <w:style w:type="character" w:customStyle="1" w:styleId="BodyTextFirstIndent2Char">
    <w:name w:val="Body Text First Indent 2 Char"/>
    <w:basedOn w:val="BodyTextIndentChar"/>
    <w:link w:val="BodyTextFirstIndent2"/>
    <w:rsid w:val="00CA54FC"/>
    <w:rPr>
      <w:sz w:val="22"/>
      <w:lang w:val="en-US" w:eastAsia="ja-JP"/>
    </w:rPr>
  </w:style>
  <w:style w:type="character" w:customStyle="1" w:styleId="BodyTextIndent2Char">
    <w:name w:val="Body Text Indent 2 Char"/>
    <w:link w:val="BodyTextIndent2"/>
    <w:rsid w:val="00CA54FC"/>
    <w:rPr>
      <w:sz w:val="22"/>
      <w:lang w:val="en-US" w:eastAsia="ja-JP"/>
    </w:rPr>
  </w:style>
  <w:style w:type="character" w:customStyle="1" w:styleId="BodyTextIndent3Char">
    <w:name w:val="Body Text Indent 3 Char"/>
    <w:link w:val="BodyTextIndent3"/>
    <w:rsid w:val="00CA54FC"/>
    <w:rPr>
      <w:sz w:val="16"/>
      <w:szCs w:val="16"/>
      <w:lang w:val="en-US" w:eastAsia="ja-JP"/>
    </w:rPr>
  </w:style>
  <w:style w:type="character" w:customStyle="1" w:styleId="ClosingChar">
    <w:name w:val="Closing Char"/>
    <w:link w:val="Closing"/>
    <w:rsid w:val="00CA54FC"/>
    <w:rPr>
      <w:sz w:val="22"/>
      <w:lang w:val="en-US" w:eastAsia="ja-JP"/>
    </w:rPr>
  </w:style>
  <w:style w:type="character" w:customStyle="1" w:styleId="CommentTextChar">
    <w:name w:val="Comment Text Char"/>
    <w:link w:val="CommentText"/>
    <w:rsid w:val="00CA54FC"/>
    <w:rPr>
      <w:lang w:val="en-US" w:eastAsia="ja-JP"/>
    </w:rPr>
  </w:style>
  <w:style w:type="character" w:customStyle="1" w:styleId="CommentSubjectChar">
    <w:name w:val="Comment Subject Char"/>
    <w:link w:val="CommentSubject"/>
    <w:rsid w:val="00CA54FC"/>
    <w:rPr>
      <w:b/>
      <w:bCs/>
      <w:lang w:val="en-US" w:eastAsia="ja-JP"/>
    </w:rPr>
  </w:style>
  <w:style w:type="character" w:customStyle="1" w:styleId="DateChar">
    <w:name w:val="Date Char"/>
    <w:link w:val="Date"/>
    <w:rsid w:val="00CA54FC"/>
    <w:rPr>
      <w:sz w:val="22"/>
      <w:lang w:val="en-US" w:eastAsia="ja-JP"/>
    </w:rPr>
  </w:style>
  <w:style w:type="character" w:customStyle="1" w:styleId="DocumentMapChar">
    <w:name w:val="Document Map Char"/>
    <w:link w:val="DocumentMap"/>
    <w:rsid w:val="00CA54FC"/>
    <w:rPr>
      <w:rFonts w:ascii="Tahoma" w:hAnsi="Tahoma" w:cs="Tahoma"/>
      <w:shd w:val="clear" w:color="auto" w:fill="000080"/>
      <w:lang w:val="en-US" w:eastAsia="ja-JP"/>
    </w:rPr>
  </w:style>
  <w:style w:type="character" w:customStyle="1" w:styleId="E-mailSignatureChar">
    <w:name w:val="E-mail Signature Char"/>
    <w:link w:val="E-mailSignature"/>
    <w:rsid w:val="00CA54FC"/>
    <w:rPr>
      <w:sz w:val="22"/>
      <w:lang w:val="en-US" w:eastAsia="ja-JP"/>
    </w:rPr>
  </w:style>
  <w:style w:type="character" w:customStyle="1" w:styleId="HTMLAddressChar">
    <w:name w:val="HTML Address Char"/>
    <w:link w:val="HTMLAddress"/>
    <w:rsid w:val="00CA54FC"/>
    <w:rPr>
      <w:i/>
      <w:iCs/>
      <w:sz w:val="22"/>
      <w:lang w:val="en-US" w:eastAsia="ja-JP"/>
    </w:rPr>
  </w:style>
  <w:style w:type="character" w:customStyle="1" w:styleId="HTMLPreformattedChar">
    <w:name w:val="HTML Preformatted Char"/>
    <w:link w:val="HTMLPreformatted"/>
    <w:rsid w:val="00CA54FC"/>
    <w:rPr>
      <w:rFonts w:ascii="Courier New" w:hAnsi="Courier New" w:cs="Courier New"/>
      <w:lang w:val="en-US" w:eastAsia="ja-JP"/>
    </w:rPr>
  </w:style>
  <w:style w:type="character" w:customStyle="1" w:styleId="MacroTextChar">
    <w:name w:val="Macro Text Char"/>
    <w:link w:val="MacroText"/>
    <w:rsid w:val="00CA54FC"/>
    <w:rPr>
      <w:rFonts w:ascii="Courier New" w:hAnsi="Courier New" w:cs="Courier New"/>
      <w:lang w:val="en-US" w:eastAsia="ja-JP"/>
    </w:rPr>
  </w:style>
  <w:style w:type="character" w:customStyle="1" w:styleId="MessageHeaderChar">
    <w:name w:val="Message Header Char"/>
    <w:link w:val="MessageHeader"/>
    <w:rsid w:val="00CA54FC"/>
    <w:rPr>
      <w:rFonts w:ascii="Arial" w:hAnsi="Arial" w:cs="Arial"/>
      <w:sz w:val="24"/>
      <w:szCs w:val="24"/>
      <w:shd w:val="pct20" w:color="auto" w:fill="auto"/>
      <w:lang w:val="en-US" w:eastAsia="ja-JP"/>
    </w:rPr>
  </w:style>
  <w:style w:type="character" w:customStyle="1" w:styleId="NoteHeadingChar">
    <w:name w:val="Note Heading Char"/>
    <w:link w:val="NoteHeading"/>
    <w:rsid w:val="00CA54FC"/>
    <w:rPr>
      <w:sz w:val="22"/>
      <w:lang w:val="en-US" w:eastAsia="ja-JP"/>
    </w:rPr>
  </w:style>
  <w:style w:type="character" w:customStyle="1" w:styleId="PlainTextChar">
    <w:name w:val="Plain Text Char"/>
    <w:link w:val="PlainText"/>
    <w:rsid w:val="00CA54FC"/>
    <w:rPr>
      <w:rFonts w:ascii="Courier New" w:hAnsi="Courier New" w:cs="Courier New"/>
      <w:lang w:val="en-US" w:eastAsia="ja-JP"/>
    </w:rPr>
  </w:style>
  <w:style w:type="character" w:customStyle="1" w:styleId="SalutationChar">
    <w:name w:val="Salutation Char"/>
    <w:link w:val="Salutation"/>
    <w:rsid w:val="00CA54FC"/>
    <w:rPr>
      <w:sz w:val="22"/>
      <w:lang w:val="en-US" w:eastAsia="ja-JP"/>
    </w:rPr>
  </w:style>
  <w:style w:type="character" w:customStyle="1" w:styleId="SignatureChar">
    <w:name w:val="Signature Char"/>
    <w:link w:val="Signature"/>
    <w:rsid w:val="00CA54FC"/>
    <w:rPr>
      <w:sz w:val="22"/>
      <w:lang w:val="en-US" w:eastAsia="ja-JP"/>
    </w:rPr>
  </w:style>
  <w:style w:type="character" w:customStyle="1" w:styleId="SubtitleChar">
    <w:name w:val="Subtitle Char"/>
    <w:link w:val="Subtitle"/>
    <w:rsid w:val="00CA54FC"/>
    <w:rPr>
      <w:rFonts w:ascii="Arial" w:hAnsi="Arial" w:cs="Arial"/>
      <w:sz w:val="24"/>
      <w:szCs w:val="24"/>
      <w:lang w:val="en-US" w:eastAsia="ja-JP"/>
    </w:rPr>
  </w:style>
  <w:style w:type="character" w:customStyle="1" w:styleId="TitleChar">
    <w:name w:val="Title Char"/>
    <w:link w:val="Title"/>
    <w:rsid w:val="00CA54FC"/>
    <w:rPr>
      <w:rFonts w:ascii="Arial" w:hAnsi="Arial" w:cs="Arial"/>
      <w:b/>
      <w:bCs/>
      <w:kern w:val="28"/>
      <w:sz w:val="32"/>
      <w:szCs w:val="32"/>
      <w:lang w:val="en-US" w:eastAsia="ja-JP"/>
    </w:rPr>
  </w:style>
  <w:style w:type="character" w:customStyle="1" w:styleId="ParagraphFPIChar">
    <w:name w:val="Paragraph FPI Char"/>
    <w:link w:val="ParagraphFPI"/>
    <w:locked/>
    <w:rsid w:val="005F47A1"/>
    <w:rPr>
      <w:sz w:val="16"/>
    </w:rPr>
  </w:style>
  <w:style w:type="paragraph" w:customStyle="1" w:styleId="ParagraphFPI">
    <w:name w:val="Paragraph FPI"/>
    <w:basedOn w:val="Normal"/>
    <w:link w:val="ParagraphFPIChar"/>
    <w:rsid w:val="005F47A1"/>
    <w:pPr>
      <w:tabs>
        <w:tab w:val="left" w:pos="540"/>
      </w:tabs>
    </w:pPr>
    <w:rPr>
      <w:sz w:val="16"/>
      <w:lang w:eastAsia="en-US"/>
    </w:rPr>
  </w:style>
  <w:style w:type="paragraph" w:customStyle="1" w:styleId="TableCell10Center">
    <w:name w:val="Table Cell 10 Center"/>
    <w:basedOn w:val="Normal"/>
    <w:rsid w:val="005F47A1"/>
    <w:pPr>
      <w:keepNext/>
      <w:keepLines/>
      <w:spacing w:before="50" w:after="50" w:line="240" w:lineRule="exact"/>
      <w:jc w:val="center"/>
    </w:pPr>
    <w:rPr>
      <w:rFonts w:ascii="Arial" w:eastAsia="SimSun" w:hAnsi="Arial"/>
      <w:sz w:val="20"/>
      <w:szCs w:val="24"/>
      <w:lang w:eastAsia="zh-CN"/>
    </w:rPr>
  </w:style>
  <w:style w:type="paragraph" w:styleId="ListParagraph">
    <w:name w:val="List Paragraph"/>
    <w:basedOn w:val="Normal"/>
    <w:uiPriority w:val="34"/>
    <w:qFormat/>
    <w:rsid w:val="00FC1165"/>
    <w:pPr>
      <w:ind w:left="708"/>
    </w:pPr>
  </w:style>
  <w:style w:type="paragraph" w:styleId="Bibliography">
    <w:name w:val="Bibliography"/>
    <w:basedOn w:val="Normal"/>
    <w:next w:val="Normal"/>
    <w:uiPriority w:val="37"/>
    <w:semiHidden/>
    <w:unhideWhenUsed/>
    <w:rsid w:val="00FA2313"/>
  </w:style>
  <w:style w:type="paragraph" w:styleId="IntenseQuote">
    <w:name w:val="Intense Quote"/>
    <w:basedOn w:val="Normal"/>
    <w:next w:val="Normal"/>
    <w:link w:val="IntenseQuoteChar"/>
    <w:uiPriority w:val="30"/>
    <w:qFormat/>
    <w:rsid w:val="00FA231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A2313"/>
    <w:rPr>
      <w:b/>
      <w:bCs/>
      <w:i/>
      <w:iCs/>
      <w:noProof/>
      <w:color w:val="4F81BD"/>
      <w:sz w:val="22"/>
      <w:lang w:eastAsia="ja-JP"/>
    </w:rPr>
  </w:style>
  <w:style w:type="paragraph" w:styleId="NoSpacing">
    <w:name w:val="No Spacing"/>
    <w:uiPriority w:val="1"/>
    <w:qFormat/>
    <w:rsid w:val="00FA2313"/>
    <w:rPr>
      <w:sz w:val="22"/>
      <w:lang w:val="en-US" w:eastAsia="ja-JP"/>
    </w:rPr>
  </w:style>
  <w:style w:type="paragraph" w:styleId="Quote">
    <w:name w:val="Quote"/>
    <w:basedOn w:val="Normal"/>
    <w:next w:val="Normal"/>
    <w:link w:val="QuoteChar"/>
    <w:uiPriority w:val="29"/>
    <w:qFormat/>
    <w:rsid w:val="00FA2313"/>
    <w:rPr>
      <w:i/>
      <w:iCs/>
      <w:color w:val="000000"/>
    </w:rPr>
  </w:style>
  <w:style w:type="character" w:customStyle="1" w:styleId="QuoteChar">
    <w:name w:val="Quote Char"/>
    <w:link w:val="Quote"/>
    <w:uiPriority w:val="29"/>
    <w:rsid w:val="00FA2313"/>
    <w:rPr>
      <w:i/>
      <w:iCs/>
      <w:noProof/>
      <w:color w:val="000000"/>
      <w:sz w:val="22"/>
      <w:lang w:eastAsia="ja-JP"/>
    </w:rPr>
  </w:style>
  <w:style w:type="paragraph" w:styleId="TOCHeading">
    <w:name w:val="TOC Heading"/>
    <w:basedOn w:val="Heading1"/>
    <w:next w:val="Normal"/>
    <w:uiPriority w:val="39"/>
    <w:semiHidden/>
    <w:unhideWhenUsed/>
    <w:qFormat/>
    <w:rsid w:val="00FA2313"/>
    <w:pPr>
      <w:keepNext/>
      <w:spacing w:before="240" w:after="60"/>
      <w:ind w:left="0" w:firstLine="0"/>
      <w:outlineLvl w:val="9"/>
    </w:pPr>
    <w:rPr>
      <w:rFonts w:ascii="Cambria" w:hAnsi="Cambria"/>
      <w:bCs/>
      <w:caps w:val="0"/>
      <w:kern w:val="32"/>
      <w:sz w:val="32"/>
      <w:szCs w:val="32"/>
    </w:rPr>
  </w:style>
  <w:style w:type="character" w:customStyle="1" w:styleId="BodytextAgencyChar">
    <w:name w:val="Body text (Agency) Char"/>
    <w:link w:val="BodytextAgency"/>
    <w:locked/>
    <w:rsid w:val="0099096B"/>
    <w:rPr>
      <w:rFonts w:ascii="Verdana" w:hAnsi="Verdana"/>
      <w:sz w:val="18"/>
      <w:lang w:val="en-US" w:eastAsia="ja-JP"/>
    </w:rPr>
  </w:style>
  <w:style w:type="character" w:customStyle="1" w:styleId="DraftingNotesAgencyChar">
    <w:name w:val="Drafting Notes (Agency) Char"/>
    <w:link w:val="DraftingNotesAgency"/>
    <w:locked/>
    <w:rsid w:val="0099096B"/>
    <w:rPr>
      <w:rFonts w:ascii="Courier New" w:eastAsia="Verdana" w:hAnsi="Courier New" w:cs="Courier New"/>
      <w:i/>
      <w:color w:val="339966"/>
      <w:sz w:val="22"/>
      <w:szCs w:val="18"/>
      <w:lang w:bidi="et-EE"/>
    </w:rPr>
  </w:style>
  <w:style w:type="paragraph" w:customStyle="1" w:styleId="DraftingNotesAgency">
    <w:name w:val="Drafting Notes (Agency)"/>
    <w:basedOn w:val="Normal"/>
    <w:next w:val="BodytextAgency"/>
    <w:link w:val="DraftingNotesAgencyChar"/>
    <w:rsid w:val="0099096B"/>
    <w:pPr>
      <w:spacing w:after="140" w:line="280" w:lineRule="atLeast"/>
    </w:pPr>
    <w:rPr>
      <w:rFonts w:ascii="Courier New" w:eastAsia="Verdana" w:hAnsi="Courier New" w:cs="Courier New"/>
      <w:i/>
      <w:color w:val="339966"/>
      <w:szCs w:val="18"/>
      <w:lang w:eastAsia="et-EE" w:bidi="et-EE"/>
    </w:rPr>
  </w:style>
  <w:style w:type="character" w:customStyle="1" w:styleId="No-numheading3AgencyChar">
    <w:name w:val="No-num heading 3 (Agency) Char"/>
    <w:link w:val="No-numheading3Agency"/>
    <w:locked/>
    <w:rsid w:val="0099096B"/>
    <w:rPr>
      <w:rFonts w:ascii="Verdana" w:eastAsia="Verdana" w:hAnsi="Verdana"/>
      <w:b/>
      <w:bCs/>
      <w:kern w:val="32"/>
      <w:sz w:val="22"/>
      <w:szCs w:val="22"/>
      <w:lang w:bidi="et-EE"/>
    </w:rPr>
  </w:style>
  <w:style w:type="paragraph" w:customStyle="1" w:styleId="No-numheading3Agency">
    <w:name w:val="No-num heading 3 (Agency)"/>
    <w:basedOn w:val="Normal"/>
    <w:next w:val="BodytextAgency"/>
    <w:link w:val="No-numheading3AgencyChar"/>
    <w:rsid w:val="0099096B"/>
    <w:pPr>
      <w:keepNext/>
      <w:spacing w:before="280" w:after="220"/>
      <w:outlineLvl w:val="2"/>
    </w:pPr>
    <w:rPr>
      <w:rFonts w:ascii="Verdana" w:eastAsia="Verdana" w:hAnsi="Verdana"/>
      <w:b/>
      <w:bCs/>
      <w:kern w:val="32"/>
      <w:szCs w:val="22"/>
      <w:lang w:eastAsia="et-EE" w:bidi="et-EE"/>
    </w:rPr>
  </w:style>
  <w:style w:type="character" w:styleId="UnresolvedMention">
    <w:name w:val="Unresolved Mention"/>
    <w:basedOn w:val="DefaultParagraphFont"/>
    <w:uiPriority w:val="99"/>
    <w:semiHidden/>
    <w:unhideWhenUsed/>
    <w:rsid w:val="0004781F"/>
    <w:rPr>
      <w:color w:val="605E5C"/>
      <w:shd w:val="clear" w:color="auto" w:fill="E1DFDD"/>
    </w:rPr>
  </w:style>
  <w:style w:type="paragraph" w:customStyle="1" w:styleId="Standard1">
    <w:name w:val="Standard1"/>
    <w:link w:val="Standard1Char"/>
    <w:qFormat/>
    <w:rsid w:val="00D230AA"/>
    <w:rPr>
      <w:sz w:val="22"/>
      <w:lang w:val="en-US" w:eastAsia="ja-JP"/>
    </w:rPr>
  </w:style>
  <w:style w:type="character" w:customStyle="1" w:styleId="Standard1Char">
    <w:name w:val="Standard1 Char"/>
    <w:basedOn w:val="DefaultParagraphFont"/>
    <w:link w:val="Standard1"/>
    <w:rsid w:val="00D230AA"/>
    <w:rPr>
      <w:sz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63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ema.europa.eu" TargetMode="External"/><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ma.europa.eu/en/medicines/human/epar/herceptin" TargetMode="External"/><Relationship Id="rId17" Type="http://schemas.openxmlformats.org/officeDocument/2006/relationships/hyperlink" Target="https://www.ema.europa.eu/en/documents/template-form/qrd-appendix-v-adverse-drug-reaction-reporting-details_en.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EMADOC-1700519818-2656997</_dlc_DocId>
    <_dlc_DocIdUrl xmlns="a034c160-bfb7-45f5-8632-2eb7e0508071">
      <Url>https://euema.sharepoint.com/sites/CRM/_layouts/15/DocIdRedir.aspx?ID=EMADOC-1700519818-2656997</Url>
      <Description>EMADOC-1700519818-2656997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91DAF-4020-4C52-A319-C97DE5749C4E}">
  <ds:schemaRefs>
    <ds:schemaRef ds:uri="http://schemas.openxmlformats.org/officeDocument/2006/bibliography"/>
  </ds:schemaRefs>
</ds:datastoreItem>
</file>

<file path=customXml/itemProps2.xml><?xml version="1.0" encoding="utf-8"?>
<ds:datastoreItem xmlns:ds="http://schemas.openxmlformats.org/officeDocument/2006/customXml" ds:itemID="{B551781C-E157-4AEE-8327-E8793342DEE8}"/>
</file>

<file path=customXml/itemProps3.xml><?xml version="1.0" encoding="utf-8"?>
<ds:datastoreItem xmlns:ds="http://schemas.openxmlformats.org/officeDocument/2006/customXml" ds:itemID="{F9373DE0-A98A-4F77-BC20-C27320E6074E}">
  <ds:schemaRefs>
    <ds:schemaRef ds:uri="http://schemas.microsoft.com/office/2006/metadata/longProperties"/>
  </ds:schemaRefs>
</ds:datastoreItem>
</file>

<file path=customXml/itemProps4.xml><?xml version="1.0" encoding="utf-8"?>
<ds:datastoreItem xmlns:ds="http://schemas.openxmlformats.org/officeDocument/2006/customXml" ds:itemID="{F3D74C5E-D7BA-44FF-9FA5-D3D216E4CB60}">
  <ds:schemaRefs>
    <ds:schemaRef ds:uri="http://purl.org/dc/terms/"/>
    <ds:schemaRef ds:uri="http://schemas.microsoft.com/office/2006/documentManagement/types"/>
    <ds:schemaRef ds:uri="http://schemas.openxmlformats.org/package/2006/metadata/core-properties"/>
    <ds:schemaRef ds:uri="d5342c63-9294-4ed9-b9dd-bb915037adad"/>
    <ds:schemaRef ds:uri="http://purl.org/dc/elements/1.1/"/>
    <ds:schemaRef ds:uri="http://schemas.microsoft.com/office/2006/metadata/properties"/>
    <ds:schemaRef ds:uri="http://schemas.microsoft.com/office/infopath/2007/PartnerControls"/>
    <ds:schemaRef ds:uri="931baba0-1a7c-4070-a9f4-9344bbb4169b"/>
    <ds:schemaRef ds:uri="http://www.w3.org/XML/1998/namespace"/>
    <ds:schemaRef ds:uri="http://purl.org/dc/dcmitype/"/>
  </ds:schemaRefs>
</ds:datastoreItem>
</file>

<file path=customXml/itemProps5.xml><?xml version="1.0" encoding="utf-8"?>
<ds:datastoreItem xmlns:ds="http://schemas.openxmlformats.org/officeDocument/2006/customXml" ds:itemID="{6222E642-7A42-4AF1-B360-1AF6A48983FB}">
  <ds:schemaRefs>
    <ds:schemaRef ds:uri="http://schemas.microsoft.com/sharepoint/v3/contenttype/forms"/>
  </ds:schemaRefs>
</ds:datastoreItem>
</file>

<file path=customXml/itemProps6.xml><?xml version="1.0" encoding="utf-8"?>
<ds:datastoreItem xmlns:ds="http://schemas.openxmlformats.org/officeDocument/2006/customXml" ds:itemID="{1E9795C9-5D87-4442-AD58-CBDFC06E8065}"/>
</file>

<file path=docProps/app.xml><?xml version="1.0" encoding="utf-8"?>
<Properties xmlns="http://schemas.openxmlformats.org/officeDocument/2006/extended-properties" xmlns:vt="http://schemas.openxmlformats.org/officeDocument/2006/docPropsVTypes">
  <Template>SPC_10H</Template>
  <TotalTime>254</TotalTime>
  <Pages>94</Pages>
  <Words>25660</Words>
  <Characters>192713</Characters>
  <Application>Microsoft Office Word</Application>
  <DocSecurity>0</DocSecurity>
  <Lines>6349</Lines>
  <Paragraphs>3029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Herceptin: EPAR - Product Information - tracked changes</vt:lpstr>
      <vt:lpstr>Herceptin, INN-trastuzumab</vt:lpstr>
    </vt:vector>
  </TitlesOfParts>
  <Company>EMEA</Company>
  <LinksUpToDate>false</LinksUpToDate>
  <CharactersWithSpaces>215913</CharactersWithSpaces>
  <SharedDoc>false</SharedDoc>
  <HLinks>
    <vt:vector size="42" baseType="variant">
      <vt:variant>
        <vt:i4>131185</vt:i4>
      </vt:variant>
      <vt:variant>
        <vt:i4>21</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131185</vt:i4>
      </vt:variant>
      <vt:variant>
        <vt:i4>15</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12</vt:i4>
      </vt:variant>
      <vt:variant>
        <vt:i4>0</vt:i4>
      </vt:variant>
      <vt:variant>
        <vt:i4>5</vt:i4>
      </vt:variant>
      <vt:variant>
        <vt:lpwstr>https://www.ema.europa.eu/</vt:lpwstr>
      </vt:variant>
      <vt:variant>
        <vt:lpwstr/>
      </vt:variant>
      <vt:variant>
        <vt:i4>131185</vt:i4>
      </vt:variant>
      <vt:variant>
        <vt:i4>9</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6</vt:i4>
      </vt:variant>
      <vt:variant>
        <vt:i4>0</vt:i4>
      </vt:variant>
      <vt:variant>
        <vt:i4>5</vt:i4>
      </vt:variant>
      <vt:variant>
        <vt:lpwstr>https://www.ema.europa.eu/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EPAR - Product Information - tracked changes</dc:title>
  <dc:subject>EPAR</dc:subject>
  <dc:creator>CHMP</dc:creator>
  <cp:keywords>Herceptin: EPAR - Product Information - tracked changes</cp:keywords>
  <dc:description>Version 10.1 04/2016_x000d_
Downloaded 110516 (et)</dc:description>
  <cp:lastModifiedBy>tcs</cp:lastModifiedBy>
  <cp:revision>43</cp:revision>
  <dcterms:created xsi:type="dcterms:W3CDTF">2025-07-24T07:00:00Z</dcterms:created>
  <dcterms:modified xsi:type="dcterms:W3CDTF">2025-11-13T06:19:00Z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5e60c9b9-57ef-4f9d-9bbc-8cfa2507e4cc</vt:lpwstr>
  </property>
</Properties>
</file>