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36C45" w14:textId="77777777" w:rsidR="00861E86" w:rsidRPr="00017970" w:rsidRDefault="001C3028" w:rsidP="00861E86">
      <w:pPr>
        <w:pStyle w:val="RefAgency"/>
        <w:tabs>
          <w:tab w:val="left" w:pos="1277"/>
        </w:tabs>
      </w:pPr>
      <w:r>
        <w:t>30 June</w:t>
      </w:r>
      <w:r w:rsidR="007A66BB">
        <w:t xml:space="preserve"> 2026</w:t>
      </w:r>
    </w:p>
    <w:p w14:paraId="7C9D8BEC" w14:textId="77777777" w:rsidR="001C3028" w:rsidRDefault="001C3028">
      <w:pPr>
        <w:pStyle w:val="RefAgency"/>
        <w:tabs>
          <w:tab w:val="left" w:pos="1384"/>
        </w:tabs>
        <w:rPr>
          <w:szCs w:val="15"/>
        </w:rPr>
      </w:pPr>
      <w:bookmarkStart w:id="0" w:name="Head"/>
      <w:r w:rsidRPr="001C3028">
        <w:rPr>
          <w:szCs w:val="15"/>
        </w:rPr>
        <w:t>EMA/152115/2026</w:t>
      </w:r>
    </w:p>
    <w:p w14:paraId="430DDC7D" w14:textId="77777777" w:rsidR="001C74D6" w:rsidRPr="00861E86" w:rsidRDefault="007604CC">
      <w:pPr>
        <w:pStyle w:val="RefAgency"/>
        <w:tabs>
          <w:tab w:val="left" w:pos="1384"/>
        </w:tabs>
      </w:pPr>
      <w:r w:rsidRPr="00861E86">
        <w:t xml:space="preserve">Veterinary Medicines </w:t>
      </w:r>
      <w:bookmarkEnd w:id="0"/>
      <w:r w:rsidR="00772FEC" w:rsidRPr="00861E86">
        <w:t>Division</w:t>
      </w:r>
      <w:r w:rsidR="001C74D6" w:rsidRPr="00861E86">
        <w:t xml:space="preserve"> </w:t>
      </w:r>
    </w:p>
    <w:p w14:paraId="54840B73" w14:textId="604B8AD7" w:rsidR="00B16703" w:rsidRDefault="00F70D0F" w:rsidP="00B16703">
      <w:pPr>
        <w:pStyle w:val="DoctitleAgency"/>
      </w:pPr>
      <w:bookmarkStart w:id="1" w:name="DocTitle"/>
      <w:r w:rsidRPr="00B16703">
        <w:t xml:space="preserve">Veterinary </w:t>
      </w:r>
      <w:r w:rsidR="00B16703">
        <w:t>m</w:t>
      </w:r>
      <w:r w:rsidRPr="00B16703">
        <w:t xml:space="preserve">edicines </w:t>
      </w:r>
      <w:r w:rsidR="00B16703" w:rsidRPr="00B16703">
        <w:t>m</w:t>
      </w:r>
      <w:r w:rsidRPr="00B16703">
        <w:t xml:space="preserve">arketing </w:t>
      </w:r>
      <w:r w:rsidR="00B16703" w:rsidRPr="00B16703">
        <w:t>a</w:t>
      </w:r>
      <w:r w:rsidRPr="00B16703">
        <w:t xml:space="preserve">uthorisation </w:t>
      </w:r>
      <w:r w:rsidR="00B16703" w:rsidRPr="00B16703">
        <w:t>a</w:t>
      </w:r>
      <w:r w:rsidRPr="00B16703">
        <w:t xml:space="preserve">pplication (MAA) </w:t>
      </w:r>
      <w:r w:rsidR="00973166">
        <w:t>p</w:t>
      </w:r>
      <w:r w:rsidR="007604CC" w:rsidRPr="00B16703">
        <w:t xml:space="preserve">re-submission </w:t>
      </w:r>
      <w:r w:rsidR="00E20859" w:rsidRPr="00B16703">
        <w:t xml:space="preserve">interaction </w:t>
      </w:r>
      <w:r w:rsidR="007604CC" w:rsidRPr="00B16703">
        <w:t>request form</w:t>
      </w:r>
      <w:bookmarkEnd w:id="1"/>
    </w:p>
    <w:p w14:paraId="05D075B7" w14:textId="4DBC442D" w:rsidR="00EC5EB0" w:rsidRPr="00B16703" w:rsidRDefault="00DE6099" w:rsidP="00B16703">
      <w:pPr>
        <w:pStyle w:val="DocsubtitleAgency"/>
      </w:pPr>
      <w:r>
        <w:t>I</w:t>
      </w:r>
      <w:r w:rsidR="00B16703" w:rsidRPr="00492FB0">
        <w:t>n accordance with Regulation (EU) 2019/6</w:t>
      </w:r>
    </w:p>
    <w:p w14:paraId="294099D7" w14:textId="739292C7" w:rsidR="00E20859" w:rsidRDefault="00AA712C" w:rsidP="00AC4737">
      <w:pPr>
        <w:pStyle w:val="BodytextAgency"/>
        <w:rPr>
          <w:bCs/>
          <w:lang w:val="en-US"/>
        </w:rPr>
      </w:pPr>
      <w:bookmarkStart w:id="2" w:name="BodyBlank"/>
      <w:bookmarkEnd w:id="2"/>
      <w:r w:rsidRPr="00AA712C">
        <w:rPr>
          <w:bCs/>
          <w:lang w:val="en-US"/>
        </w:rPr>
        <w:t xml:space="preserve">Pre-submission </w:t>
      </w:r>
      <w:r w:rsidR="00E20859">
        <w:rPr>
          <w:bCs/>
          <w:lang w:val="en-US"/>
        </w:rPr>
        <w:t xml:space="preserve">interactions </w:t>
      </w:r>
      <w:r w:rsidRPr="00AA712C">
        <w:rPr>
          <w:bCs/>
          <w:lang w:val="en-US"/>
        </w:rPr>
        <w:t xml:space="preserve">provide an opportunity for companies to obtain procedural and regulatory advice. Companies that consider </w:t>
      </w:r>
      <w:r w:rsidR="00E20859">
        <w:rPr>
          <w:bCs/>
          <w:lang w:val="en-US"/>
        </w:rPr>
        <w:t xml:space="preserve">such an interaction </w:t>
      </w:r>
      <w:r w:rsidRPr="00AA712C">
        <w:rPr>
          <w:bCs/>
          <w:lang w:val="en-US"/>
        </w:rPr>
        <w:t xml:space="preserve">useful are encouraged to complete this pre-submission </w:t>
      </w:r>
      <w:r w:rsidR="00E20859">
        <w:rPr>
          <w:bCs/>
          <w:lang w:val="en-US"/>
        </w:rPr>
        <w:t>interaction</w:t>
      </w:r>
      <w:r w:rsidR="00E20859" w:rsidRPr="00AA712C">
        <w:rPr>
          <w:bCs/>
          <w:lang w:val="en-US"/>
        </w:rPr>
        <w:t xml:space="preserve"> </w:t>
      </w:r>
      <w:r w:rsidRPr="00AA712C">
        <w:rPr>
          <w:bCs/>
          <w:lang w:val="en-US"/>
        </w:rPr>
        <w:t xml:space="preserve">request form and submit it to the Agency via </w:t>
      </w:r>
      <w:r w:rsidR="00E20859">
        <w:rPr>
          <w:bCs/>
          <w:lang w:val="en-US"/>
        </w:rPr>
        <w:t>the IRIS portal</w:t>
      </w:r>
      <w:r w:rsidRPr="00AA712C">
        <w:rPr>
          <w:bCs/>
          <w:lang w:val="en-US"/>
        </w:rPr>
        <w:t xml:space="preserve"> (instructions are included </w:t>
      </w:r>
      <w:r w:rsidRPr="0031098B">
        <w:rPr>
          <w:bCs/>
          <w:lang w:val="en-US"/>
        </w:rPr>
        <w:t xml:space="preserve">on </w:t>
      </w:r>
      <w:r w:rsidR="00DE6099">
        <w:rPr>
          <w:bCs/>
          <w:lang w:val="en-US"/>
        </w:rPr>
        <w:t>pages</w:t>
      </w:r>
      <w:r w:rsidRPr="0031098B">
        <w:rPr>
          <w:bCs/>
          <w:lang w:val="en-US"/>
        </w:rPr>
        <w:t xml:space="preserve"> 2</w:t>
      </w:r>
      <w:r w:rsidR="0031098B" w:rsidRPr="0031098B">
        <w:rPr>
          <w:bCs/>
          <w:lang w:val="en-US"/>
        </w:rPr>
        <w:t xml:space="preserve"> and</w:t>
      </w:r>
      <w:r w:rsidR="0031098B">
        <w:rPr>
          <w:bCs/>
          <w:lang w:val="en-US"/>
        </w:rPr>
        <w:t xml:space="preserve"> 3</w:t>
      </w:r>
      <w:r w:rsidRPr="00AA712C">
        <w:rPr>
          <w:bCs/>
          <w:lang w:val="en-US"/>
        </w:rPr>
        <w:t xml:space="preserve"> of this form).</w:t>
      </w:r>
    </w:p>
    <w:p w14:paraId="2E5A94F7" w14:textId="77777777" w:rsidR="00AA712C" w:rsidRPr="00AA712C" w:rsidRDefault="00E20859" w:rsidP="00AC4737">
      <w:pPr>
        <w:pStyle w:val="BodytextAgency"/>
        <w:rPr>
          <w:bCs/>
          <w:lang w:val="en-US"/>
        </w:rPr>
      </w:pPr>
      <w:r>
        <w:rPr>
          <w:bCs/>
          <w:lang w:val="en-US"/>
        </w:rPr>
        <w:t>Depending on the nature, complexity and scope of the issues raised, EMA will determine the most appropriate format of interaction. This may take the form of a pre-submission meeting or, where a meeting is not considered necessary, a written response addressing the applicant’s queries. Where a meeting is deemed appropriate, it will be held remotely</w:t>
      </w:r>
      <w:r w:rsidR="00597D74">
        <w:rPr>
          <w:bCs/>
          <w:lang w:val="en-US"/>
        </w:rPr>
        <w:t xml:space="preserve"> </w:t>
      </w:r>
      <w:r w:rsidR="00AA712C" w:rsidRPr="00AA712C">
        <w:rPr>
          <w:bCs/>
          <w:lang w:val="en-US"/>
        </w:rPr>
        <w:t>(</w:t>
      </w:r>
      <w:r w:rsidR="00597D74">
        <w:rPr>
          <w:bCs/>
          <w:lang w:val="en-US"/>
        </w:rPr>
        <w:t>teleconference</w:t>
      </w:r>
      <w:r w:rsidR="00AA712C" w:rsidRPr="00AA712C">
        <w:rPr>
          <w:bCs/>
          <w:lang w:val="en-US"/>
        </w:rPr>
        <w:t xml:space="preserve"> or virtual meeting facility).</w:t>
      </w:r>
    </w:p>
    <w:p w14:paraId="6411829F" w14:textId="06E73ABB" w:rsidR="00685173" w:rsidRPr="00BE5714" w:rsidRDefault="00597D74" w:rsidP="00AC4737">
      <w:pPr>
        <w:pStyle w:val="BodytextAgency"/>
        <w:rPr>
          <w:bCs/>
        </w:rPr>
      </w:pPr>
      <w:r>
        <w:rPr>
          <w:bCs/>
        </w:rPr>
        <w:t>A</w:t>
      </w:r>
      <w:r w:rsidR="00685173" w:rsidRPr="00BE5714">
        <w:rPr>
          <w:bCs/>
        </w:rPr>
        <w:t xml:space="preserve"> </w:t>
      </w:r>
      <w:r w:rsidR="00CE4F91" w:rsidRPr="00BE5714">
        <w:rPr>
          <w:bCs/>
        </w:rPr>
        <w:t xml:space="preserve">pre-submission </w:t>
      </w:r>
      <w:r>
        <w:rPr>
          <w:bCs/>
        </w:rPr>
        <w:t>interaction typically</w:t>
      </w:r>
      <w:r w:rsidR="00C0433A" w:rsidRPr="004714FE">
        <w:rPr>
          <w:bCs/>
        </w:rPr>
        <w:t xml:space="preserve"> </w:t>
      </w:r>
      <w:r w:rsidR="00CE4F91" w:rsidRPr="00BE5714">
        <w:rPr>
          <w:bCs/>
        </w:rPr>
        <w:t>take</w:t>
      </w:r>
      <w:r w:rsidR="00BE5714">
        <w:rPr>
          <w:bCs/>
        </w:rPr>
        <w:t>s</w:t>
      </w:r>
      <w:r w:rsidR="00CE4F91" w:rsidRPr="00BE5714">
        <w:rPr>
          <w:bCs/>
        </w:rPr>
        <w:t xml:space="preserve"> place </w:t>
      </w:r>
      <w:r>
        <w:rPr>
          <w:bCs/>
        </w:rPr>
        <w:t xml:space="preserve">following </w:t>
      </w:r>
      <w:r w:rsidR="00CE4F91" w:rsidRPr="00BE5714">
        <w:rPr>
          <w:bCs/>
        </w:rPr>
        <w:t>con</w:t>
      </w:r>
      <w:r w:rsidR="00C0433A" w:rsidRPr="00BE5714">
        <w:rPr>
          <w:bCs/>
        </w:rPr>
        <w:t xml:space="preserve">firmation by the CVMP of the </w:t>
      </w:r>
      <w:r w:rsidR="0088574A">
        <w:rPr>
          <w:bCs/>
        </w:rPr>
        <w:t xml:space="preserve">intended product's eligibility for the centralised procedure and the appointment of a </w:t>
      </w:r>
      <w:r w:rsidR="00C0433A" w:rsidRPr="00BE5714">
        <w:rPr>
          <w:bCs/>
        </w:rPr>
        <w:t>rapporteur and co-rapporteur</w:t>
      </w:r>
      <w:r w:rsidR="00C0433A">
        <w:rPr>
          <w:bCs/>
        </w:rPr>
        <w:t xml:space="preserve"> for the evaluation</w:t>
      </w:r>
      <w:r>
        <w:rPr>
          <w:bCs/>
        </w:rPr>
        <w:t>. However,</w:t>
      </w:r>
      <w:r w:rsidR="00C0433A">
        <w:rPr>
          <w:bCs/>
        </w:rPr>
        <w:t xml:space="preserve"> it </w:t>
      </w:r>
      <w:r>
        <w:rPr>
          <w:bCs/>
        </w:rPr>
        <w:t>may</w:t>
      </w:r>
      <w:r w:rsidR="00C0433A">
        <w:rPr>
          <w:bCs/>
        </w:rPr>
        <w:t xml:space="preserve"> also be</w:t>
      </w:r>
      <w:r w:rsidR="00FB1A7D">
        <w:rPr>
          <w:bCs/>
        </w:rPr>
        <w:t xml:space="preserve"> </w:t>
      </w:r>
      <w:r>
        <w:rPr>
          <w:bCs/>
        </w:rPr>
        <w:t xml:space="preserve">requested at an </w:t>
      </w:r>
      <w:r w:rsidR="00C0433A">
        <w:rPr>
          <w:bCs/>
        </w:rPr>
        <w:t>earlier</w:t>
      </w:r>
      <w:r>
        <w:rPr>
          <w:bCs/>
        </w:rPr>
        <w:t xml:space="preserve"> stage</w:t>
      </w:r>
      <w:r w:rsidR="00FB1A7D">
        <w:rPr>
          <w:bCs/>
        </w:rPr>
        <w:t>,</w:t>
      </w:r>
      <w:r w:rsidR="00C0433A">
        <w:rPr>
          <w:bCs/>
        </w:rPr>
        <w:t xml:space="preserve"> </w:t>
      </w:r>
      <w:r>
        <w:rPr>
          <w:bCs/>
        </w:rPr>
        <w:t>where the</w:t>
      </w:r>
      <w:r w:rsidR="00C0433A">
        <w:rPr>
          <w:bCs/>
        </w:rPr>
        <w:t xml:space="preserve"> applicant </w:t>
      </w:r>
      <w:r>
        <w:rPr>
          <w:bCs/>
        </w:rPr>
        <w:t>seeks preliminary</w:t>
      </w:r>
      <w:r w:rsidR="005020C9">
        <w:rPr>
          <w:bCs/>
        </w:rPr>
        <w:t xml:space="preserve"> </w:t>
      </w:r>
      <w:r w:rsidR="00C0433A">
        <w:rPr>
          <w:bCs/>
        </w:rPr>
        <w:t xml:space="preserve">advice </w:t>
      </w:r>
      <w:r>
        <w:rPr>
          <w:bCs/>
        </w:rPr>
        <w:t>(</w:t>
      </w:r>
      <w:r w:rsidR="00BE5714">
        <w:rPr>
          <w:bCs/>
        </w:rPr>
        <w:t xml:space="preserve">e.g. </w:t>
      </w:r>
      <w:r>
        <w:rPr>
          <w:bCs/>
        </w:rPr>
        <w:t>on</w:t>
      </w:r>
      <w:r w:rsidR="00BE5714">
        <w:rPr>
          <w:bCs/>
        </w:rPr>
        <w:t xml:space="preserve"> legal basis or eligibility</w:t>
      </w:r>
      <w:r>
        <w:rPr>
          <w:bCs/>
        </w:rPr>
        <w:t>)</w:t>
      </w:r>
      <w:r w:rsidR="00BE5714">
        <w:rPr>
          <w:bCs/>
        </w:rPr>
        <w:t>.</w:t>
      </w:r>
      <w:r w:rsidR="00CE4F91" w:rsidRPr="00BE5714">
        <w:rPr>
          <w:bCs/>
        </w:rPr>
        <w:t xml:space="preserve"> </w:t>
      </w:r>
    </w:p>
    <w:p w14:paraId="0ECD0520" w14:textId="7A816563" w:rsidR="007604CC" w:rsidRPr="007604CC" w:rsidRDefault="007604CC" w:rsidP="00850EF1">
      <w:pPr>
        <w:pStyle w:val="BodytextAgency"/>
        <w:rPr>
          <w:bCs/>
        </w:rPr>
      </w:pPr>
      <w:r w:rsidRPr="00C0433A">
        <w:rPr>
          <w:bCs/>
        </w:rPr>
        <w:t xml:space="preserve">When requesting a pre-submission </w:t>
      </w:r>
      <w:r w:rsidR="00597D74">
        <w:rPr>
          <w:bCs/>
        </w:rPr>
        <w:t>interaction</w:t>
      </w:r>
      <w:r w:rsidRPr="00C0433A">
        <w:rPr>
          <w:bCs/>
        </w:rPr>
        <w:t>,</w:t>
      </w:r>
      <w:r w:rsidR="00FE2789">
        <w:rPr>
          <w:bCs/>
        </w:rPr>
        <w:t xml:space="preserve"> applicants</w:t>
      </w:r>
      <w:r w:rsidRPr="00C0433A">
        <w:rPr>
          <w:bCs/>
        </w:rPr>
        <w:t xml:space="preserve"> </w:t>
      </w:r>
      <w:r w:rsidR="00597D74">
        <w:rPr>
          <w:bCs/>
        </w:rPr>
        <w:t>should</w:t>
      </w:r>
      <w:r w:rsidR="00597D74" w:rsidRPr="00C0433A">
        <w:rPr>
          <w:bCs/>
        </w:rPr>
        <w:t xml:space="preserve"> </w:t>
      </w:r>
      <w:r w:rsidRPr="00C0433A">
        <w:rPr>
          <w:bCs/>
        </w:rPr>
        <w:t>complete th</w:t>
      </w:r>
      <w:r w:rsidR="00EA7919">
        <w:rPr>
          <w:bCs/>
        </w:rPr>
        <w:t>e</w:t>
      </w:r>
      <w:r w:rsidRPr="00C0433A">
        <w:rPr>
          <w:bCs/>
        </w:rPr>
        <w:t xml:space="preserve"> </w:t>
      </w:r>
      <w:r w:rsidR="00C13D2F">
        <w:rPr>
          <w:bCs/>
        </w:rPr>
        <w:t>‘</w:t>
      </w:r>
      <w:r w:rsidR="00DE6099">
        <w:rPr>
          <w:b/>
        </w:rPr>
        <w:t>p</w:t>
      </w:r>
      <w:r w:rsidR="00C13D2F" w:rsidRPr="0031098B">
        <w:rPr>
          <w:b/>
        </w:rPr>
        <w:t>re</w:t>
      </w:r>
      <w:r w:rsidR="0031098B">
        <w:rPr>
          <w:b/>
        </w:rPr>
        <w:t>-</w:t>
      </w:r>
      <w:r w:rsidR="00C13D2F" w:rsidRPr="0031098B">
        <w:rPr>
          <w:b/>
        </w:rPr>
        <w:t xml:space="preserve">submission interaction </w:t>
      </w:r>
      <w:r w:rsidRPr="0031098B">
        <w:rPr>
          <w:b/>
        </w:rPr>
        <w:t>request form</w:t>
      </w:r>
      <w:r w:rsidR="00C13D2F">
        <w:rPr>
          <w:bCs/>
        </w:rPr>
        <w:t>’</w:t>
      </w:r>
      <w:r w:rsidRPr="00C0433A">
        <w:rPr>
          <w:bCs/>
        </w:rPr>
        <w:t xml:space="preserve"> as indicated below. </w:t>
      </w:r>
    </w:p>
    <w:p w14:paraId="6A4A5DA9" w14:textId="32723438" w:rsidR="008F15F9" w:rsidRDefault="008F15F9" w:rsidP="008F15F9">
      <w:pPr>
        <w:pStyle w:val="BodytextAgency"/>
        <w:rPr>
          <w:bCs/>
        </w:rPr>
      </w:pPr>
      <w:r>
        <w:rPr>
          <w:bCs/>
        </w:rPr>
        <w:t>Please note that t</w:t>
      </w:r>
      <w:r w:rsidRPr="00C0433A">
        <w:rPr>
          <w:bCs/>
        </w:rPr>
        <w:t>h</w:t>
      </w:r>
      <w:r>
        <w:rPr>
          <w:bCs/>
        </w:rPr>
        <w:t>e</w:t>
      </w:r>
      <w:r w:rsidRPr="00C0433A">
        <w:rPr>
          <w:bCs/>
        </w:rPr>
        <w:t xml:space="preserve"> form </w:t>
      </w:r>
      <w:r>
        <w:rPr>
          <w:bCs/>
        </w:rPr>
        <w:t>reflects the contents</w:t>
      </w:r>
      <w:r w:rsidRPr="00EF4534">
        <w:rPr>
          <w:bCs/>
        </w:rPr>
        <w:t xml:space="preserve"> of the </w:t>
      </w:r>
      <w:r w:rsidRPr="008F15F9">
        <w:rPr>
          <w:bCs/>
        </w:rPr>
        <w:t>guidance</w:t>
      </w:r>
      <w:r w:rsidRPr="008F15F9">
        <w:rPr>
          <w:b/>
        </w:rPr>
        <w:t xml:space="preserve"> </w:t>
      </w:r>
      <w:r w:rsidRPr="001024DF">
        <w:rPr>
          <w:bCs/>
        </w:rPr>
        <w:t>‘</w:t>
      </w:r>
      <w:r w:rsidR="00DE6099">
        <w:rPr>
          <w:b/>
        </w:rPr>
        <w:t>p</w:t>
      </w:r>
      <w:r w:rsidRPr="008F15F9">
        <w:rPr>
          <w:b/>
        </w:rPr>
        <w:t>re-authorisation guidance under the Veterinary Medicinal Products Regulation</w:t>
      </w:r>
      <w:r w:rsidRPr="001024DF">
        <w:rPr>
          <w:bCs/>
        </w:rPr>
        <w:t>’</w:t>
      </w:r>
      <w:r>
        <w:rPr>
          <w:bCs/>
        </w:rPr>
        <w:t xml:space="preserve"> </w:t>
      </w:r>
      <w:r w:rsidRPr="008F15F9">
        <w:rPr>
          <w:bCs/>
        </w:rPr>
        <w:t>(</w:t>
      </w:r>
      <w:hyperlink r:id="rId8" w:history="1">
        <w:r w:rsidRPr="008F15F9">
          <w:rPr>
            <w:rStyle w:val="Hyperlink"/>
            <w:bCs/>
          </w:rPr>
          <w:t>link</w:t>
        </w:r>
      </w:hyperlink>
      <w:r w:rsidRPr="008F15F9">
        <w:rPr>
          <w:bCs/>
        </w:rPr>
        <w:t>)</w:t>
      </w:r>
      <w:r w:rsidRPr="009447D0">
        <w:rPr>
          <w:bCs/>
        </w:rPr>
        <w:t xml:space="preserve">, available on the </w:t>
      </w:r>
      <w:r w:rsidR="00973166">
        <w:rPr>
          <w:bCs/>
        </w:rPr>
        <w:t>website. This</w:t>
      </w:r>
      <w:r w:rsidRPr="007604CC">
        <w:rPr>
          <w:bCs/>
        </w:rPr>
        <w:t xml:space="preserve"> guidance addresses </w:t>
      </w:r>
      <w:r>
        <w:rPr>
          <w:bCs/>
        </w:rPr>
        <w:t xml:space="preserve">frequently asked </w:t>
      </w:r>
      <w:r w:rsidRPr="007604CC">
        <w:rPr>
          <w:bCs/>
        </w:rPr>
        <w:t xml:space="preserve">questions </w:t>
      </w:r>
      <w:r>
        <w:rPr>
          <w:bCs/>
        </w:rPr>
        <w:t>from</w:t>
      </w:r>
      <w:r w:rsidRPr="007604CC">
        <w:rPr>
          <w:bCs/>
        </w:rPr>
        <w:t xml:space="preserve"> users of the </w:t>
      </w:r>
      <w:r>
        <w:rPr>
          <w:bCs/>
        </w:rPr>
        <w:t>c</w:t>
      </w:r>
      <w:r w:rsidRPr="007604CC">
        <w:rPr>
          <w:bCs/>
        </w:rPr>
        <w:t xml:space="preserve">entralised </w:t>
      </w:r>
      <w:r>
        <w:rPr>
          <w:bCs/>
        </w:rPr>
        <w:t>p</w:t>
      </w:r>
      <w:r w:rsidRPr="007604CC">
        <w:rPr>
          <w:bCs/>
        </w:rPr>
        <w:t xml:space="preserve">rocedure </w:t>
      </w:r>
      <w:r>
        <w:rPr>
          <w:bCs/>
        </w:rPr>
        <w:t>and provides an overview of the Agency’s</w:t>
      </w:r>
      <w:r w:rsidRPr="007604CC">
        <w:rPr>
          <w:bCs/>
        </w:rPr>
        <w:t xml:space="preserve"> position on issues </w:t>
      </w:r>
      <w:r>
        <w:rPr>
          <w:bCs/>
        </w:rPr>
        <w:t>commonly discussed</w:t>
      </w:r>
      <w:r w:rsidRPr="007604CC">
        <w:rPr>
          <w:bCs/>
        </w:rPr>
        <w:t xml:space="preserve"> during the </w:t>
      </w:r>
      <w:r>
        <w:rPr>
          <w:bCs/>
        </w:rPr>
        <w:t>p</w:t>
      </w:r>
      <w:r w:rsidRPr="007604CC">
        <w:rPr>
          <w:bCs/>
        </w:rPr>
        <w:t>re-</w:t>
      </w:r>
      <w:r>
        <w:rPr>
          <w:bCs/>
        </w:rPr>
        <w:t>s</w:t>
      </w:r>
      <w:r w:rsidRPr="007604CC">
        <w:rPr>
          <w:bCs/>
        </w:rPr>
        <w:t xml:space="preserve">ubmission </w:t>
      </w:r>
      <w:r>
        <w:rPr>
          <w:bCs/>
        </w:rPr>
        <w:t>interactions</w:t>
      </w:r>
      <w:r w:rsidRPr="007604CC">
        <w:rPr>
          <w:bCs/>
        </w:rPr>
        <w:t>.</w:t>
      </w:r>
    </w:p>
    <w:p w14:paraId="41F80FB6" w14:textId="77777777" w:rsidR="003D4752" w:rsidRPr="00710F87" w:rsidRDefault="006B28D8" w:rsidP="007604CC">
      <w:pPr>
        <w:pStyle w:val="BodytextAgency"/>
        <w:rPr>
          <w:bCs/>
        </w:rPr>
      </w:pPr>
      <w:r>
        <w:rPr>
          <w:bCs/>
        </w:rPr>
        <w:t xml:space="preserve">To </w:t>
      </w:r>
      <w:r w:rsidR="003D4752" w:rsidRPr="003D4752">
        <w:rPr>
          <w:bCs/>
        </w:rPr>
        <w:t>clearly indicate the topics for which clarification is sought</w:t>
      </w:r>
      <w:r>
        <w:rPr>
          <w:bCs/>
        </w:rPr>
        <w:t>, applicants should tick</w:t>
      </w:r>
      <w:r w:rsidRPr="00A47F46">
        <w:rPr>
          <w:b/>
        </w:rPr>
        <w:t xml:space="preserve"> </w:t>
      </w:r>
      <w:r w:rsidRPr="00A47F46">
        <w:rPr>
          <w:b/>
          <w:bdr w:val="single" w:sz="4" w:space="0" w:color="auto"/>
        </w:rPr>
        <w:t>X</w:t>
      </w:r>
      <w:r w:rsidRPr="00A47F46">
        <w:rPr>
          <w:b/>
        </w:rPr>
        <w:t xml:space="preserve"> </w:t>
      </w:r>
      <w:r>
        <w:rPr>
          <w:bCs/>
        </w:rPr>
        <w:t xml:space="preserve">the </w:t>
      </w:r>
      <w:r w:rsidR="009965B3">
        <w:rPr>
          <w:bCs/>
        </w:rPr>
        <w:t xml:space="preserve">relevant </w:t>
      </w:r>
      <w:r>
        <w:rPr>
          <w:bCs/>
        </w:rPr>
        <w:t xml:space="preserve">check boxes </w:t>
      </w:r>
      <w:r w:rsidR="009965B3">
        <w:rPr>
          <w:bCs/>
        </w:rPr>
        <w:t>next to</w:t>
      </w:r>
      <w:r>
        <w:rPr>
          <w:bCs/>
        </w:rPr>
        <w:t xml:space="preserve"> the questions listed below</w:t>
      </w:r>
      <w:r w:rsidR="00C13D2F">
        <w:rPr>
          <w:bCs/>
        </w:rPr>
        <w:t xml:space="preserve"> in this form</w:t>
      </w:r>
      <w:r>
        <w:rPr>
          <w:bCs/>
        </w:rPr>
        <w:t xml:space="preserve">. </w:t>
      </w:r>
      <w:r w:rsidR="009965B3">
        <w:rPr>
          <w:bCs/>
        </w:rPr>
        <w:t>They should then</w:t>
      </w:r>
      <w:r w:rsidR="003D4752" w:rsidRPr="003D4752">
        <w:rPr>
          <w:bCs/>
        </w:rPr>
        <w:t xml:space="preserve"> </w:t>
      </w:r>
      <w:r w:rsidR="009965B3">
        <w:rPr>
          <w:bCs/>
        </w:rPr>
        <w:t xml:space="preserve">specify each of their questions in detail </w:t>
      </w:r>
      <w:r w:rsidR="009965B3" w:rsidRPr="009965B3">
        <w:rPr>
          <w:bCs/>
        </w:rPr>
        <w:t>and provide any necessary clarifications</w:t>
      </w:r>
      <w:r w:rsidR="003D4752" w:rsidRPr="003D4752">
        <w:rPr>
          <w:bCs/>
        </w:rPr>
        <w:t xml:space="preserve">. To facilitate an efficient and meaningful interaction, it is </w:t>
      </w:r>
      <w:r w:rsidR="009965B3">
        <w:rPr>
          <w:bCs/>
        </w:rPr>
        <w:t>recommended to complement the questions with concise and relevant background information, where appropriate.</w:t>
      </w:r>
    </w:p>
    <w:p w14:paraId="647F817F" w14:textId="77777777" w:rsidR="003D4752" w:rsidRDefault="003D4752" w:rsidP="007604CC">
      <w:pPr>
        <w:pStyle w:val="BodytextAgency"/>
        <w:rPr>
          <w:bCs/>
        </w:rPr>
      </w:pPr>
      <w:r w:rsidRPr="003D4752">
        <w:rPr>
          <w:bCs/>
        </w:rPr>
        <w:t>Where additional topics are not covered by th</w:t>
      </w:r>
      <w:r w:rsidR="00235102">
        <w:rPr>
          <w:bCs/>
        </w:rPr>
        <w:t>is</w:t>
      </w:r>
      <w:r w:rsidRPr="003D4752">
        <w:rPr>
          <w:bCs/>
        </w:rPr>
        <w:t xml:space="preserve"> request form, these should be clearly outlined under the final question</w:t>
      </w:r>
      <w:r w:rsidR="00235102">
        <w:rPr>
          <w:bCs/>
        </w:rPr>
        <w:t xml:space="preserve"> of the form</w:t>
      </w:r>
      <w:r w:rsidRPr="003D4752">
        <w:rPr>
          <w:bCs/>
        </w:rPr>
        <w:t>, together with any supporting documentation. EMA will use the information provided to assess the most appropriate format of response (meeting or written).</w:t>
      </w:r>
    </w:p>
    <w:p w14:paraId="7D326FB6" w14:textId="22E15C7E" w:rsidR="005440EF" w:rsidRPr="00A47F46" w:rsidRDefault="00C14B4F" w:rsidP="00A47F46">
      <w:pPr>
        <w:pStyle w:val="No-numheading3Agency"/>
        <w:rPr>
          <w:rFonts w:cs="Verdana"/>
          <w:kern w:val="0"/>
          <w:sz w:val="18"/>
          <w:szCs w:val="18"/>
        </w:rPr>
      </w:pPr>
      <w:r w:rsidRPr="00C13D2F">
        <w:rPr>
          <w:rFonts w:cs="Verdana"/>
          <w:kern w:val="0"/>
          <w:sz w:val="18"/>
          <w:szCs w:val="18"/>
        </w:rPr>
        <w:t>Please note that mock-ups</w:t>
      </w:r>
      <w:r w:rsidR="003D4752" w:rsidRPr="00C13D2F">
        <w:rPr>
          <w:rFonts w:cs="Verdana"/>
          <w:kern w:val="0"/>
          <w:sz w:val="18"/>
          <w:szCs w:val="18"/>
        </w:rPr>
        <w:t xml:space="preserve">, </w:t>
      </w:r>
      <w:r w:rsidRPr="00C13D2F">
        <w:rPr>
          <w:rFonts w:cs="Verdana"/>
          <w:kern w:val="0"/>
          <w:sz w:val="18"/>
          <w:szCs w:val="18"/>
        </w:rPr>
        <w:t>specimen</w:t>
      </w:r>
      <w:r w:rsidR="00E84D7A">
        <w:rPr>
          <w:rFonts w:cs="Verdana"/>
          <w:kern w:val="0"/>
          <w:sz w:val="18"/>
          <w:szCs w:val="18"/>
        </w:rPr>
        <w:t>s</w:t>
      </w:r>
      <w:r w:rsidR="003D4752" w:rsidRPr="00C13D2F">
        <w:rPr>
          <w:rFonts w:cs="Verdana"/>
          <w:kern w:val="0"/>
          <w:sz w:val="18"/>
          <w:szCs w:val="18"/>
        </w:rPr>
        <w:t xml:space="preserve"> or </w:t>
      </w:r>
      <w:r w:rsidRPr="00C13D2F">
        <w:rPr>
          <w:rFonts w:cs="Verdana"/>
          <w:kern w:val="0"/>
          <w:sz w:val="18"/>
          <w:szCs w:val="18"/>
        </w:rPr>
        <w:t>samples should not be submitted to the Agency.</w:t>
      </w:r>
      <w:r w:rsidR="00205738">
        <w:br w:type="page"/>
      </w:r>
      <w:r w:rsidR="00A47F46">
        <w:lastRenderedPageBreak/>
        <w:t>Instructions</w:t>
      </w:r>
      <w:r w:rsidR="00FE1911">
        <w:t xml:space="preserve"> on how to submit the </w:t>
      </w:r>
      <w:r w:rsidR="003E29F2">
        <w:t xml:space="preserve">pre-submission interaction </w:t>
      </w:r>
      <w:r w:rsidR="00FE1911">
        <w:t xml:space="preserve">request: </w:t>
      </w:r>
    </w:p>
    <w:p w14:paraId="12F48325" w14:textId="057651EA" w:rsidR="004E3A18" w:rsidRDefault="00FE2789" w:rsidP="004E3A18">
      <w:pPr>
        <w:pStyle w:val="BodytextAgency"/>
      </w:pPr>
      <w:r>
        <w:t>Th</w:t>
      </w:r>
      <w:r w:rsidR="00C13D2F">
        <w:t>e</w:t>
      </w:r>
      <w:r>
        <w:t xml:space="preserve"> </w:t>
      </w:r>
      <w:r w:rsidR="005440EF">
        <w:t xml:space="preserve">completed </w:t>
      </w:r>
      <w:r w:rsidR="00C13D2F">
        <w:t>‘</w:t>
      </w:r>
      <w:r w:rsidR="00C13D2F" w:rsidRPr="0031098B">
        <w:rPr>
          <w:b/>
          <w:bCs/>
        </w:rPr>
        <w:t xml:space="preserve">Pre-submission interaction </w:t>
      </w:r>
      <w:r w:rsidRPr="0031098B">
        <w:rPr>
          <w:b/>
          <w:bCs/>
        </w:rPr>
        <w:t xml:space="preserve">request </w:t>
      </w:r>
      <w:r w:rsidR="005440EF" w:rsidRPr="0031098B">
        <w:rPr>
          <w:b/>
          <w:bCs/>
        </w:rPr>
        <w:t>form</w:t>
      </w:r>
      <w:r w:rsidR="00C13D2F">
        <w:t>’</w:t>
      </w:r>
      <w:r w:rsidR="005440EF">
        <w:t xml:space="preserve"> </w:t>
      </w:r>
      <w:r w:rsidR="009F6B1C">
        <w:t xml:space="preserve">should be submitted </w:t>
      </w:r>
      <w:r>
        <w:t>via</w:t>
      </w:r>
      <w:r w:rsidR="001C3028">
        <w:t xml:space="preserve"> the</w:t>
      </w:r>
      <w:r>
        <w:t xml:space="preserve"> </w:t>
      </w:r>
      <w:hyperlink r:id="rId9" w:history="1">
        <w:r w:rsidRPr="00682557">
          <w:rPr>
            <w:rStyle w:val="Hyperlink"/>
          </w:rPr>
          <w:t>IRIS portal</w:t>
        </w:r>
      </w:hyperlink>
      <w:r>
        <w:t xml:space="preserve"> </w:t>
      </w:r>
      <w:r w:rsidR="005440EF">
        <w:t>at least 6 weeks in advance of the proposed meeting date</w:t>
      </w:r>
      <w:r w:rsidR="00C13D2F">
        <w:t xml:space="preserve"> (</w:t>
      </w:r>
      <w:r w:rsidR="00235102">
        <w:t>where a meeting is requested</w:t>
      </w:r>
      <w:r w:rsidR="00C13D2F">
        <w:t>)</w:t>
      </w:r>
      <w:r w:rsidR="00E0277D">
        <w:t>.</w:t>
      </w:r>
    </w:p>
    <w:p w14:paraId="780717F9" w14:textId="77777777" w:rsidR="00AC3FEC" w:rsidRDefault="004E3A18" w:rsidP="002F7BAB">
      <w:pPr>
        <w:pStyle w:val="BodytextAgency"/>
      </w:pPr>
      <w:r w:rsidRPr="00C13D2F">
        <w:t xml:space="preserve">Applicants are advised to familiarise themselves with the </w:t>
      </w:r>
      <w:hyperlink r:id="rId10" w:history="1">
        <w:r w:rsidRPr="00AC3FEC">
          <w:rPr>
            <w:rStyle w:val="Hyperlink"/>
          </w:rPr>
          <w:t>guidance available</w:t>
        </w:r>
      </w:hyperlink>
      <w:r w:rsidRPr="00C13D2F">
        <w:t xml:space="preserve"> </w:t>
      </w:r>
      <w:r w:rsidR="001C3028" w:rsidRPr="00C13D2F">
        <w:t>in the IRIS Portal</w:t>
      </w:r>
      <w:r w:rsidR="00AC3FEC">
        <w:t xml:space="preserve">, </w:t>
      </w:r>
      <w:r w:rsidR="001C3028" w:rsidRPr="00C13D2F">
        <w:t>particularly instructions on</w:t>
      </w:r>
      <w:r w:rsidRPr="00C13D2F">
        <w:t xml:space="preserve"> requesting </w:t>
      </w:r>
      <w:r w:rsidR="00AC3FEC">
        <w:t xml:space="preserve">a </w:t>
      </w:r>
      <w:r w:rsidRPr="00C13D2F">
        <w:t>‘</w:t>
      </w:r>
      <w:r w:rsidR="00602418" w:rsidRPr="001024DF">
        <w:rPr>
          <w:b/>
          <w:bCs/>
        </w:rPr>
        <w:t>Research Product Identifier (</w:t>
      </w:r>
      <w:r w:rsidRPr="001024DF">
        <w:rPr>
          <w:b/>
          <w:bCs/>
        </w:rPr>
        <w:t>RPI</w:t>
      </w:r>
      <w:r w:rsidR="00602418" w:rsidRPr="001024DF">
        <w:rPr>
          <w:b/>
          <w:bCs/>
        </w:rPr>
        <w:t>)</w:t>
      </w:r>
      <w:r w:rsidRPr="00C13D2F">
        <w:t>’</w:t>
      </w:r>
      <w:r w:rsidR="00ED05D1" w:rsidRPr="00C13D2F">
        <w:t xml:space="preserve"> which contains basic information on the product</w:t>
      </w:r>
      <w:r w:rsidR="00AC3FEC">
        <w:t>.</w:t>
      </w:r>
    </w:p>
    <w:p w14:paraId="49D8E87E" w14:textId="432FA477" w:rsidR="00ED05D1" w:rsidRPr="00C13D2F" w:rsidRDefault="00602418" w:rsidP="002F7BAB">
      <w:pPr>
        <w:pStyle w:val="BodytextAgency"/>
      </w:pPr>
      <w:r w:rsidRPr="00C13D2F">
        <w:t xml:space="preserve">Once the registration in IRIS </w:t>
      </w:r>
      <w:r w:rsidR="001C3028" w:rsidRPr="00C13D2F">
        <w:t>has been completed</w:t>
      </w:r>
      <w:r w:rsidRPr="00C13D2F">
        <w:t xml:space="preserve"> and </w:t>
      </w:r>
      <w:r w:rsidR="001C3028" w:rsidRPr="00C13D2F">
        <w:t>an</w:t>
      </w:r>
      <w:r w:rsidRPr="00C13D2F">
        <w:t xml:space="preserve"> RPI </w:t>
      </w:r>
      <w:r w:rsidR="001C3028" w:rsidRPr="00C13D2F">
        <w:t xml:space="preserve">has been created </w:t>
      </w:r>
      <w:r w:rsidRPr="00C13D2F">
        <w:t xml:space="preserve">for the product, the applicant </w:t>
      </w:r>
      <w:r w:rsidR="001C3028" w:rsidRPr="00C13D2F">
        <w:t>may proceed as follows</w:t>
      </w:r>
      <w:r w:rsidRPr="00C13D2F">
        <w:t>:</w:t>
      </w:r>
    </w:p>
    <w:p w14:paraId="215BF813" w14:textId="574986DA" w:rsidR="00602418" w:rsidRPr="00C13D2F" w:rsidRDefault="001C3028" w:rsidP="00F9113B">
      <w:pPr>
        <w:pStyle w:val="BodytextAgency"/>
        <w:numPr>
          <w:ilvl w:val="0"/>
          <w:numId w:val="27"/>
        </w:numPr>
      </w:pPr>
      <w:r w:rsidRPr="00C13D2F">
        <w:t xml:space="preserve">From the </w:t>
      </w:r>
      <w:r w:rsidR="00FD5C6D" w:rsidRPr="00C13D2F">
        <w:t>‘</w:t>
      </w:r>
      <w:r w:rsidR="00602418" w:rsidRPr="0031098B">
        <w:rPr>
          <w:b/>
          <w:bCs/>
        </w:rPr>
        <w:t>Submissions</w:t>
      </w:r>
      <w:r w:rsidR="00FD5C6D" w:rsidRPr="00C13D2F">
        <w:t>’</w:t>
      </w:r>
      <w:r w:rsidR="00602418" w:rsidRPr="00C13D2F">
        <w:t xml:space="preserve"> menu</w:t>
      </w:r>
      <w:r w:rsidR="00EB42D1" w:rsidRPr="00C13D2F">
        <w:t>,</w:t>
      </w:r>
      <w:r w:rsidR="00602418" w:rsidRPr="00C13D2F">
        <w:t xml:space="preserve"> </w:t>
      </w:r>
      <w:r w:rsidRPr="00C13D2F">
        <w:t>select</w:t>
      </w:r>
      <w:r w:rsidR="00FD5C6D" w:rsidRPr="00C13D2F">
        <w:t>:</w:t>
      </w:r>
      <w:r w:rsidR="00602418" w:rsidRPr="00C13D2F">
        <w:t xml:space="preserve"> </w:t>
      </w:r>
      <w:r w:rsidR="00FD5C6D" w:rsidRPr="00C13D2F">
        <w:t>‘</w:t>
      </w:r>
      <w:r w:rsidR="00602418" w:rsidRPr="0031098B">
        <w:rPr>
          <w:b/>
          <w:bCs/>
        </w:rPr>
        <w:t>Create New Submission</w:t>
      </w:r>
      <w:r w:rsidR="00FD5C6D" w:rsidRPr="00C13D2F">
        <w:t>’</w:t>
      </w:r>
      <w:r w:rsidR="00EB42D1" w:rsidRPr="00C13D2F">
        <w:t xml:space="preserve"> and </w:t>
      </w:r>
      <w:r w:rsidRPr="00C13D2F">
        <w:t>complete</w:t>
      </w:r>
      <w:r w:rsidR="00602418" w:rsidRPr="00C13D2F">
        <w:t xml:space="preserve"> </w:t>
      </w:r>
      <w:r w:rsidR="00FD5C6D" w:rsidRPr="00C13D2F">
        <w:t>the online questionnaire</w:t>
      </w:r>
      <w:r w:rsidRPr="00C13D2F">
        <w:t>, including the a</w:t>
      </w:r>
      <w:r w:rsidR="00602418" w:rsidRPr="00C13D2F">
        <w:t>pplicant’s contact details</w:t>
      </w:r>
      <w:r w:rsidR="008F64C6" w:rsidRPr="00C13D2F">
        <w:t xml:space="preserve"> and the</w:t>
      </w:r>
      <w:r w:rsidR="00FD5C6D" w:rsidRPr="00C13D2F">
        <w:t xml:space="preserve"> </w:t>
      </w:r>
      <w:r w:rsidR="00FD4D57" w:rsidRPr="00C13D2F">
        <w:t>‘</w:t>
      </w:r>
      <w:r w:rsidR="00FD5C6D" w:rsidRPr="0031098B">
        <w:rPr>
          <w:b/>
          <w:bCs/>
        </w:rPr>
        <w:t>Submission Type</w:t>
      </w:r>
      <w:r w:rsidR="00FD4D57" w:rsidRPr="00C13D2F">
        <w:t>’</w:t>
      </w:r>
      <w:r w:rsidR="00FD5C6D" w:rsidRPr="00C13D2F">
        <w:t xml:space="preserve"> (</w:t>
      </w:r>
      <w:r w:rsidR="008F64C6" w:rsidRPr="00C13D2F">
        <w:t xml:space="preserve">select </w:t>
      </w:r>
      <w:r w:rsidR="00FD5C6D" w:rsidRPr="00C13D2F">
        <w:t>‘</w:t>
      </w:r>
      <w:r w:rsidR="00AC3FEC">
        <w:rPr>
          <w:b/>
          <w:bCs/>
        </w:rPr>
        <w:t>p</w:t>
      </w:r>
      <w:r w:rsidR="00FD5C6D" w:rsidRPr="001024DF">
        <w:rPr>
          <w:b/>
          <w:bCs/>
        </w:rPr>
        <w:t>re-submission interaction</w:t>
      </w:r>
      <w:r w:rsidR="00FD5C6D" w:rsidRPr="00C13D2F">
        <w:t>’)</w:t>
      </w:r>
      <w:r w:rsidR="00EB42D1" w:rsidRPr="00C13D2F">
        <w:t>.</w:t>
      </w:r>
    </w:p>
    <w:p w14:paraId="6048C39F" w14:textId="55881E90" w:rsidR="00FD5C6D" w:rsidRPr="00CB06FA" w:rsidRDefault="008F64C6" w:rsidP="00F9113B">
      <w:pPr>
        <w:pStyle w:val="BodytextAgency"/>
        <w:numPr>
          <w:ilvl w:val="0"/>
          <w:numId w:val="27"/>
        </w:numPr>
      </w:pPr>
      <w:r w:rsidRPr="00C13D2F">
        <w:t>T</w:t>
      </w:r>
      <w:r w:rsidR="00FD5C6D" w:rsidRPr="00C13D2F">
        <w:t>he online ‘</w:t>
      </w:r>
      <w:r w:rsidR="00FD5C6D" w:rsidRPr="0031098B">
        <w:rPr>
          <w:b/>
          <w:bCs/>
        </w:rPr>
        <w:t>Submission Form</w:t>
      </w:r>
      <w:r w:rsidR="00FD5C6D" w:rsidRPr="00C13D2F">
        <w:t xml:space="preserve">’ </w:t>
      </w:r>
      <w:r w:rsidRPr="00C13D2F">
        <w:t xml:space="preserve">will then </w:t>
      </w:r>
      <w:r w:rsidR="00FD4D57" w:rsidRPr="00C13D2F">
        <w:t>become available</w:t>
      </w:r>
      <w:r w:rsidRPr="00C13D2F">
        <w:t>. The applicant should</w:t>
      </w:r>
      <w:r w:rsidR="00EB42D1" w:rsidRPr="00C13D2F">
        <w:t xml:space="preserve"> </w:t>
      </w:r>
      <w:r w:rsidRPr="00C13D2F">
        <w:t xml:space="preserve">complete the following </w:t>
      </w:r>
      <w:r w:rsidRPr="00CB06FA">
        <w:t>sections</w:t>
      </w:r>
      <w:r w:rsidR="00FD5C6D" w:rsidRPr="00CB06FA">
        <w:t xml:space="preserve">: </w:t>
      </w:r>
    </w:p>
    <w:p w14:paraId="628598FB" w14:textId="3713131B" w:rsidR="00FD5C6D" w:rsidRPr="00F9113B" w:rsidRDefault="00FD5C6D" w:rsidP="00F9113B">
      <w:pPr>
        <w:pStyle w:val="BodytextAgency"/>
        <w:numPr>
          <w:ilvl w:val="0"/>
          <w:numId w:val="33"/>
        </w:numPr>
      </w:pPr>
      <w:r w:rsidRPr="00F9113B">
        <w:t>‘</w:t>
      </w:r>
      <w:r w:rsidRPr="00F9113B">
        <w:rPr>
          <w:b/>
          <w:bCs/>
        </w:rPr>
        <w:t>Administrative Information</w:t>
      </w:r>
      <w:r w:rsidRPr="00F9113B">
        <w:t>’</w:t>
      </w:r>
      <w:r w:rsidR="00EB42D1" w:rsidRPr="00F9113B">
        <w:t xml:space="preserve"> (</w:t>
      </w:r>
      <w:r w:rsidR="008F64C6" w:rsidRPr="00F9113B">
        <w:t xml:space="preserve">including </w:t>
      </w:r>
      <w:r w:rsidR="00EB42D1" w:rsidRPr="00F9113B">
        <w:t>SME information</w:t>
      </w:r>
      <w:r w:rsidR="008F64C6" w:rsidRPr="00F9113B">
        <w:t>, where applicable</w:t>
      </w:r>
      <w:r w:rsidR="00EB42D1" w:rsidRPr="00F9113B">
        <w:t>)</w:t>
      </w:r>
      <w:r w:rsidR="008F64C6" w:rsidRPr="00F9113B">
        <w:t>;</w:t>
      </w:r>
    </w:p>
    <w:p w14:paraId="3A4AB671" w14:textId="77777777" w:rsidR="00FD5C6D" w:rsidRPr="00F9113B" w:rsidRDefault="00FD5C6D" w:rsidP="00F9113B">
      <w:pPr>
        <w:pStyle w:val="BodytextAgency"/>
        <w:numPr>
          <w:ilvl w:val="0"/>
          <w:numId w:val="33"/>
        </w:numPr>
      </w:pPr>
      <w:r w:rsidRPr="00F9113B">
        <w:t>‘</w:t>
      </w:r>
      <w:r w:rsidRPr="00F9113B">
        <w:rPr>
          <w:b/>
          <w:bCs/>
        </w:rPr>
        <w:t>Select Product</w:t>
      </w:r>
      <w:r w:rsidRPr="00F9113B">
        <w:t>’ (</w:t>
      </w:r>
      <w:r w:rsidR="008F64C6" w:rsidRPr="00F9113B">
        <w:t xml:space="preserve">the </w:t>
      </w:r>
      <w:r w:rsidRPr="00F9113B">
        <w:t xml:space="preserve">RPI is </w:t>
      </w:r>
      <w:r w:rsidR="008F64C6" w:rsidRPr="00F9113B">
        <w:t>required at this stage. If an</w:t>
      </w:r>
      <w:r w:rsidR="00EB42D1" w:rsidRPr="00F9113B">
        <w:t xml:space="preserve"> eligibility and letter of intent </w:t>
      </w:r>
      <w:r w:rsidR="008F64C6" w:rsidRPr="00F9113B">
        <w:t>have already been</w:t>
      </w:r>
      <w:r w:rsidR="00EB42D1" w:rsidRPr="00F9113B">
        <w:t xml:space="preserve"> submitted for the product, the applicant will also be </w:t>
      </w:r>
      <w:r w:rsidR="008F64C6" w:rsidRPr="00F9113B">
        <w:t xml:space="preserve">asked </w:t>
      </w:r>
      <w:r w:rsidR="00EB42D1" w:rsidRPr="00F9113B">
        <w:t>to indicate the assigned ‘Authorisation Product (AP)’</w:t>
      </w:r>
      <w:r w:rsidR="008F64C6" w:rsidRPr="00F9113B">
        <w:t xml:space="preserve"> number);</w:t>
      </w:r>
    </w:p>
    <w:p w14:paraId="5F45DE0C" w14:textId="71D0B8CA" w:rsidR="00FD5C6D" w:rsidRPr="00F9113B" w:rsidRDefault="00FD5C6D" w:rsidP="00F9113B">
      <w:pPr>
        <w:pStyle w:val="BodytextAgency"/>
        <w:numPr>
          <w:ilvl w:val="0"/>
          <w:numId w:val="33"/>
        </w:numPr>
      </w:pPr>
      <w:r w:rsidRPr="00F9113B">
        <w:t>‘</w:t>
      </w:r>
      <w:r w:rsidRPr="00F9113B">
        <w:rPr>
          <w:b/>
          <w:bCs/>
        </w:rPr>
        <w:t>Procedural Info</w:t>
      </w:r>
      <w:r w:rsidR="005A7CFA" w:rsidRPr="00F9113B">
        <w:rPr>
          <w:b/>
          <w:bCs/>
        </w:rPr>
        <w:t>rmation</w:t>
      </w:r>
      <w:r w:rsidR="005A7CFA" w:rsidRPr="00F9113B">
        <w:t>’</w:t>
      </w:r>
      <w:r w:rsidR="00EB42D1" w:rsidRPr="00F9113B">
        <w:t xml:space="preserve"> (</w:t>
      </w:r>
      <w:r w:rsidR="008F64C6" w:rsidRPr="00F9113B">
        <w:t xml:space="preserve">including </w:t>
      </w:r>
      <w:r w:rsidR="00EB42D1" w:rsidRPr="00F9113B">
        <w:t xml:space="preserve">information on any previous </w:t>
      </w:r>
      <w:r w:rsidR="008F64C6" w:rsidRPr="00F9113B">
        <w:t>p</w:t>
      </w:r>
      <w:r w:rsidR="00EB42D1" w:rsidRPr="00F9113B">
        <w:t>re-submission interactions</w:t>
      </w:r>
      <w:r w:rsidR="008F64C6" w:rsidRPr="00F9113B">
        <w:t xml:space="preserve"> and, where applicable, preferred</w:t>
      </w:r>
      <w:r w:rsidR="00461452" w:rsidRPr="00F9113B">
        <w:t xml:space="preserve"> meeting dates, if a meeting is requested)</w:t>
      </w:r>
      <w:r w:rsidR="002C690C" w:rsidRPr="00F9113B">
        <w:t>;</w:t>
      </w:r>
    </w:p>
    <w:p w14:paraId="166459C3" w14:textId="77777777" w:rsidR="005A7CFA" w:rsidRPr="00F9113B" w:rsidRDefault="005A7CFA" w:rsidP="00F9113B">
      <w:pPr>
        <w:pStyle w:val="BodytextAgency"/>
        <w:numPr>
          <w:ilvl w:val="0"/>
          <w:numId w:val="33"/>
        </w:numPr>
      </w:pPr>
      <w:r w:rsidRPr="00F9113B">
        <w:t>‘</w:t>
      </w:r>
      <w:r w:rsidRPr="00F9113B">
        <w:rPr>
          <w:b/>
          <w:bCs/>
        </w:rPr>
        <w:t xml:space="preserve">Information on the </w:t>
      </w:r>
      <w:r w:rsidR="002C690C" w:rsidRPr="00F9113B">
        <w:rPr>
          <w:b/>
          <w:bCs/>
        </w:rPr>
        <w:t>P</w:t>
      </w:r>
      <w:r w:rsidRPr="00F9113B">
        <w:rPr>
          <w:b/>
          <w:bCs/>
        </w:rPr>
        <w:t>roduct</w:t>
      </w:r>
      <w:r w:rsidRPr="00F9113B">
        <w:t>’</w:t>
      </w:r>
      <w:r w:rsidR="00461452" w:rsidRPr="00F9113B">
        <w:t xml:space="preserve"> (specifically the proposed ‘invented’ name for the product and its status)</w:t>
      </w:r>
    </w:p>
    <w:p w14:paraId="22D45ACB" w14:textId="77777777" w:rsidR="005A7CFA" w:rsidRPr="00F9113B" w:rsidRDefault="005A7CFA" w:rsidP="00F9113B">
      <w:pPr>
        <w:pStyle w:val="BodytextAgency"/>
        <w:numPr>
          <w:ilvl w:val="0"/>
          <w:numId w:val="33"/>
        </w:numPr>
      </w:pPr>
      <w:r w:rsidRPr="00F9113B">
        <w:t>‘</w:t>
      </w:r>
      <w:r w:rsidRPr="00F9113B">
        <w:rPr>
          <w:b/>
          <w:bCs/>
        </w:rPr>
        <w:t xml:space="preserve">Submission </w:t>
      </w:r>
      <w:r w:rsidR="002C690C" w:rsidRPr="00F9113B">
        <w:rPr>
          <w:b/>
          <w:bCs/>
        </w:rPr>
        <w:t>N</w:t>
      </w:r>
      <w:r w:rsidRPr="00F9113B">
        <w:rPr>
          <w:b/>
          <w:bCs/>
        </w:rPr>
        <w:t>otes</w:t>
      </w:r>
      <w:r w:rsidRPr="00F9113B">
        <w:t>’</w:t>
      </w:r>
      <w:r w:rsidR="00CB06FA" w:rsidRPr="00F9113B">
        <w:t xml:space="preserve">, </w:t>
      </w:r>
      <w:r w:rsidR="002C690C" w:rsidRPr="00F9113B">
        <w:t xml:space="preserve">where the applicant may include a message for the </w:t>
      </w:r>
      <w:r w:rsidRPr="00F9113B">
        <w:t>EMA Pre-submission Interaction team</w:t>
      </w:r>
      <w:r w:rsidR="002C690C" w:rsidRPr="00F9113B">
        <w:t>;</w:t>
      </w:r>
    </w:p>
    <w:p w14:paraId="47ABE620" w14:textId="20D22C43" w:rsidR="00CB06FA" w:rsidRPr="00F9113B" w:rsidRDefault="005A7CFA" w:rsidP="00F9113B">
      <w:pPr>
        <w:pStyle w:val="BodytextAgency"/>
        <w:numPr>
          <w:ilvl w:val="0"/>
          <w:numId w:val="33"/>
        </w:numPr>
      </w:pPr>
      <w:r w:rsidRPr="00F9113B">
        <w:t>‘</w:t>
      </w:r>
      <w:r w:rsidRPr="00F9113B">
        <w:rPr>
          <w:b/>
          <w:bCs/>
        </w:rPr>
        <w:t>Documents from Applicant</w:t>
      </w:r>
      <w:r w:rsidRPr="00F9113B">
        <w:t>’</w:t>
      </w:r>
      <w:r w:rsidR="00CB06FA" w:rsidRPr="00F9113B">
        <w:t xml:space="preserve">, </w:t>
      </w:r>
      <w:r w:rsidR="002C690C" w:rsidRPr="00F9113B">
        <w:t xml:space="preserve">where the applicant should upload the completed </w:t>
      </w:r>
      <w:r w:rsidR="00FD4D57" w:rsidRPr="00F9113B">
        <w:t>‘</w:t>
      </w:r>
      <w:r w:rsidR="00F9113B">
        <w:t>p</w:t>
      </w:r>
      <w:r w:rsidRPr="00F9113B">
        <w:t>re-submission interaction request form</w:t>
      </w:r>
      <w:r w:rsidR="00FD4D57" w:rsidRPr="00F9113B">
        <w:t>’</w:t>
      </w:r>
      <w:r w:rsidRPr="00F9113B">
        <w:t xml:space="preserve"> </w:t>
      </w:r>
      <w:r w:rsidR="00CB06FA" w:rsidRPr="00F9113B">
        <w:t xml:space="preserve">in </w:t>
      </w:r>
      <w:r w:rsidR="00601954" w:rsidRPr="00F9113B">
        <w:t>MS Word format</w:t>
      </w:r>
      <w:r w:rsidR="00FD4D57" w:rsidRPr="00F9113B">
        <w:t>,</w:t>
      </w:r>
      <w:r w:rsidRPr="00F9113B">
        <w:t xml:space="preserve"> and any relevant supporting documentation</w:t>
      </w:r>
      <w:r w:rsidR="00601954" w:rsidRPr="00F9113B">
        <w:t>, if available e.g.</w:t>
      </w:r>
      <w:r w:rsidR="00CB06FA" w:rsidRPr="00F9113B">
        <w:t>:</w:t>
      </w:r>
    </w:p>
    <w:p w14:paraId="28A8454C" w14:textId="050D8260" w:rsidR="00CB06FA" w:rsidRDefault="00601954" w:rsidP="00A93D2C">
      <w:pPr>
        <w:pStyle w:val="BodytextAgency"/>
        <w:numPr>
          <w:ilvl w:val="0"/>
          <w:numId w:val="36"/>
        </w:numPr>
      </w:pPr>
      <w:r w:rsidRPr="00CB06FA">
        <w:t xml:space="preserve">a draft SPC, </w:t>
      </w:r>
    </w:p>
    <w:p w14:paraId="5A774F1F" w14:textId="0C46677C" w:rsidR="00CB06FA" w:rsidRDefault="00601954" w:rsidP="00A93D2C">
      <w:pPr>
        <w:pStyle w:val="BodytextAgency"/>
        <w:numPr>
          <w:ilvl w:val="0"/>
          <w:numId w:val="36"/>
        </w:numPr>
      </w:pPr>
      <w:r w:rsidRPr="00CB06FA">
        <w:t xml:space="preserve">a copy of any scientific advice given related to your application, </w:t>
      </w:r>
    </w:p>
    <w:p w14:paraId="2E234249" w14:textId="03FCB194" w:rsidR="00CB06FA" w:rsidRDefault="00601954" w:rsidP="00A93D2C">
      <w:pPr>
        <w:pStyle w:val="BodytextAgency"/>
        <w:numPr>
          <w:ilvl w:val="0"/>
          <w:numId w:val="36"/>
        </w:numPr>
      </w:pPr>
      <w:r w:rsidRPr="00CB06FA">
        <w:t>draft flow chart indicating all sites involved in the manufacturing process</w:t>
      </w:r>
      <w:r w:rsidR="00165447">
        <w:rPr>
          <w:rStyle w:val="FootnoteReference"/>
        </w:rPr>
        <w:footnoteReference w:id="1"/>
      </w:r>
      <w:r w:rsidRPr="00CB06FA">
        <w:t xml:space="preserve">, </w:t>
      </w:r>
    </w:p>
    <w:p w14:paraId="19B2C52F" w14:textId="639AADED" w:rsidR="00CB06FA" w:rsidRDefault="00601954" w:rsidP="00A93D2C">
      <w:pPr>
        <w:pStyle w:val="BodytextAgency"/>
        <w:numPr>
          <w:ilvl w:val="0"/>
          <w:numId w:val="36"/>
        </w:numPr>
      </w:pPr>
      <w:r w:rsidRPr="00CB06FA">
        <w:t>information for early identification of a need for pre-authorisation GMP inspections*</w:t>
      </w:r>
      <w:r w:rsidR="00165447">
        <w:t xml:space="preserve"> </w:t>
      </w:r>
      <w:r w:rsidRPr="00CB06FA">
        <w:t>(</w:t>
      </w:r>
      <w:hyperlink r:id="rId11" w:history="1">
        <w:r w:rsidR="000360E4" w:rsidRPr="00975763">
          <w:rPr>
            <w:rStyle w:val="Hyperlink"/>
            <w:bCs/>
          </w:rPr>
          <w:t>f</w:t>
        </w:r>
        <w:r w:rsidR="000360E4" w:rsidRPr="00975763">
          <w:rPr>
            <w:rStyle w:val="Hyperlink"/>
            <w:bCs/>
          </w:rPr>
          <w:t>o</w:t>
        </w:r>
        <w:r w:rsidR="000360E4" w:rsidRPr="00975763">
          <w:rPr>
            <w:rStyle w:val="Hyperlink"/>
            <w:bCs/>
          </w:rPr>
          <w:t>r</w:t>
        </w:r>
        <w:r w:rsidR="000360E4" w:rsidRPr="00975763">
          <w:rPr>
            <w:rStyle w:val="Hyperlink"/>
            <w:bCs/>
          </w:rPr>
          <w:t>m</w:t>
        </w:r>
      </w:hyperlink>
      <w:r w:rsidR="000360E4">
        <w:rPr>
          <w:bCs/>
        </w:rPr>
        <w:t xml:space="preserve">, referenced in the guidance: </w:t>
      </w:r>
      <w:hyperlink r:id="rId12" w:history="1">
        <w:r w:rsidR="00165447">
          <w:rPr>
            <w:rStyle w:val="Hyperlink"/>
            <w:bCs/>
          </w:rPr>
          <w:t>Proced</w:t>
        </w:r>
        <w:r w:rsidR="00165447">
          <w:rPr>
            <w:rStyle w:val="Hyperlink"/>
            <w:bCs/>
          </w:rPr>
          <w:t>u</w:t>
        </w:r>
        <w:r w:rsidR="00165447">
          <w:rPr>
            <w:rStyle w:val="Hyperlink"/>
            <w:bCs/>
          </w:rPr>
          <w:t>ral guidance on Accelerated Assessment Procedure</w:t>
        </w:r>
      </w:hyperlink>
      <w:r w:rsidR="000360E4">
        <w:rPr>
          <w:bCs/>
        </w:rPr>
        <w:t xml:space="preserve">, </w:t>
      </w:r>
      <w:r w:rsidR="000360E4" w:rsidRPr="00034D11">
        <w:rPr>
          <w:bCs/>
        </w:rPr>
        <w:t xml:space="preserve">published </w:t>
      </w:r>
      <w:r w:rsidR="00D318A3">
        <w:rPr>
          <w:bCs/>
        </w:rPr>
        <w:t>on the</w:t>
      </w:r>
      <w:r w:rsidR="000360E4" w:rsidRPr="00034D11">
        <w:rPr>
          <w:bCs/>
        </w:rPr>
        <w:t xml:space="preserve"> </w:t>
      </w:r>
      <w:hyperlink r:id="rId13" w:anchor="guidance-8706" w:history="1">
        <w:r w:rsidR="000360E4" w:rsidRPr="00034D11">
          <w:rPr>
            <w:rStyle w:val="Hyperlink"/>
            <w:bCs/>
          </w:rPr>
          <w:t>Application guidance (veterinary medicines)</w:t>
        </w:r>
      </w:hyperlink>
      <w:r w:rsidR="00D318A3">
        <w:rPr>
          <w:bCs/>
        </w:rPr>
        <w:t xml:space="preserve"> webpage</w:t>
      </w:r>
      <w:r w:rsidRPr="00CB06FA">
        <w:t>),</w:t>
      </w:r>
    </w:p>
    <w:p w14:paraId="7A436DAB" w14:textId="400F47F2" w:rsidR="00CB06FA" w:rsidRDefault="00601954" w:rsidP="00A93D2C">
      <w:pPr>
        <w:pStyle w:val="BodytextAgency"/>
        <w:numPr>
          <w:ilvl w:val="0"/>
          <w:numId w:val="36"/>
        </w:numPr>
        <w:rPr>
          <w:bCs/>
        </w:rPr>
      </w:pPr>
      <w:r w:rsidRPr="00CB06FA">
        <w:t>QP declaration*</w:t>
      </w:r>
      <w:r w:rsidR="0088574A">
        <w:t xml:space="preserve">: </w:t>
      </w:r>
      <w:r w:rsidRPr="00CB06FA">
        <w:t>link to form and guidance</w:t>
      </w:r>
      <w:r w:rsidR="0088574A">
        <w:t xml:space="preserve"> in </w:t>
      </w:r>
      <w:hyperlink r:id="rId14" w:history="1">
        <w:r w:rsidR="000360E4" w:rsidRPr="00375393">
          <w:rPr>
            <w:rStyle w:val="Hyperlink"/>
            <w:bCs/>
          </w:rPr>
          <w:t xml:space="preserve">Template for the qualified person's (QP) declaration concerning good manufacturing practice </w:t>
        </w:r>
        <w:r w:rsidR="000360E4" w:rsidRPr="00375393">
          <w:rPr>
            <w:rStyle w:val="Hyperlink"/>
            <w:bCs/>
          </w:rPr>
          <w:t>c</w:t>
        </w:r>
        <w:r w:rsidR="000360E4" w:rsidRPr="00375393">
          <w:rPr>
            <w:rStyle w:val="Hyperlink"/>
            <w:bCs/>
          </w:rPr>
          <w:t xml:space="preserve">ompliance of active substance manufacture </w:t>
        </w:r>
        <w:r w:rsidR="000360E4">
          <w:rPr>
            <w:rStyle w:val="Hyperlink"/>
            <w:bCs/>
          </w:rPr>
          <w:t>‘</w:t>
        </w:r>
        <w:r w:rsidR="000360E4" w:rsidRPr="00375393">
          <w:rPr>
            <w:rStyle w:val="Hyperlink"/>
            <w:bCs/>
          </w:rPr>
          <w:t>The QP declaration template</w:t>
        </w:r>
        <w:r w:rsidR="000360E4">
          <w:rPr>
            <w:rStyle w:val="Hyperlink"/>
            <w:bCs/>
          </w:rPr>
          <w:t>’</w:t>
        </w:r>
      </w:hyperlink>
      <w:r w:rsidR="00165447">
        <w:rPr>
          <w:bCs/>
        </w:rPr>
        <w:t>)</w:t>
      </w:r>
      <w:r w:rsidR="000360E4">
        <w:rPr>
          <w:bCs/>
        </w:rPr>
        <w:t>,</w:t>
      </w:r>
    </w:p>
    <w:p w14:paraId="07D331E9" w14:textId="2547E981" w:rsidR="00CB06FA" w:rsidRDefault="000360E4" w:rsidP="00A93D2C">
      <w:pPr>
        <w:pStyle w:val="BodytextAgency"/>
        <w:numPr>
          <w:ilvl w:val="0"/>
          <w:numId w:val="36"/>
        </w:numPr>
        <w:rPr>
          <w:color w:val="215E99"/>
        </w:rPr>
      </w:pPr>
      <w:r w:rsidRPr="00205738">
        <w:rPr>
          <w:bCs/>
        </w:rPr>
        <w:t xml:space="preserve">a (draft) </w:t>
      </w:r>
      <w:r w:rsidR="00FA2E9F">
        <w:rPr>
          <w:bCs/>
        </w:rPr>
        <w:t xml:space="preserve">MA </w:t>
      </w:r>
      <w:r>
        <w:rPr>
          <w:bCs/>
        </w:rPr>
        <w:t>application form</w:t>
      </w:r>
      <w:r w:rsidRPr="00375393">
        <w:rPr>
          <w:b/>
        </w:rPr>
        <w:t>*</w:t>
      </w:r>
      <w:r w:rsidR="00CB06FA">
        <w:rPr>
          <w:color w:val="215E99"/>
        </w:rPr>
        <w:t>.</w:t>
      </w:r>
    </w:p>
    <w:p w14:paraId="2AB0E2DE" w14:textId="116EFBFD" w:rsidR="005A7CFA" w:rsidRPr="0031098B" w:rsidRDefault="009A5D0B" w:rsidP="00165447">
      <w:pPr>
        <w:pStyle w:val="BodytextAgency"/>
        <w:numPr>
          <w:ilvl w:val="0"/>
          <w:numId w:val="33"/>
        </w:numPr>
      </w:pPr>
      <w:r w:rsidRPr="0031098B">
        <w:t>There is no need to add any</w:t>
      </w:r>
      <w:r w:rsidR="002C690C" w:rsidRPr="0031098B">
        <w:t xml:space="preserve"> documents</w:t>
      </w:r>
      <w:r w:rsidRPr="0031098B">
        <w:t xml:space="preserve"> </w:t>
      </w:r>
      <w:r w:rsidR="002C690C" w:rsidRPr="0031098B">
        <w:t>under</w:t>
      </w:r>
      <w:r w:rsidRPr="0031098B">
        <w:t xml:space="preserve"> </w:t>
      </w:r>
      <w:r w:rsidR="005A7CFA" w:rsidRPr="0031098B">
        <w:t>‘</w:t>
      </w:r>
      <w:r w:rsidR="005A7CFA" w:rsidRPr="0031098B">
        <w:rPr>
          <w:b/>
          <w:bCs/>
        </w:rPr>
        <w:t>Documents from EMA</w:t>
      </w:r>
      <w:r w:rsidR="005A7CFA" w:rsidRPr="0031098B">
        <w:t>’</w:t>
      </w:r>
      <w:r w:rsidRPr="0031098B">
        <w:t xml:space="preserve">. </w:t>
      </w:r>
      <w:r w:rsidR="00165447">
        <w:t>EMA will use this section</w:t>
      </w:r>
      <w:r w:rsidR="002C690C" w:rsidRPr="0031098B">
        <w:t xml:space="preserve"> to provide its written response where a meeting is not considered necessary or feasible.</w:t>
      </w:r>
    </w:p>
    <w:p w14:paraId="5EFC2E25" w14:textId="6D30F765" w:rsidR="005A7CFA" w:rsidRPr="0031098B" w:rsidRDefault="009A5D0B" w:rsidP="00A93D2C">
      <w:pPr>
        <w:pStyle w:val="BodytextAgency"/>
        <w:numPr>
          <w:ilvl w:val="0"/>
          <w:numId w:val="27"/>
        </w:numPr>
      </w:pPr>
      <w:r w:rsidRPr="0031098B">
        <w:lastRenderedPageBreak/>
        <w:t xml:space="preserve">After </w:t>
      </w:r>
      <w:r w:rsidR="002C690C" w:rsidRPr="0031098B">
        <w:t>completing the</w:t>
      </w:r>
      <w:r w:rsidRPr="0031098B">
        <w:t xml:space="preserve"> online form, </w:t>
      </w:r>
      <w:r w:rsidR="002C690C" w:rsidRPr="0031098B">
        <w:t xml:space="preserve">the </w:t>
      </w:r>
      <w:r w:rsidRPr="0031098B">
        <w:t xml:space="preserve">applicant </w:t>
      </w:r>
      <w:r w:rsidR="002C690C" w:rsidRPr="0031098B">
        <w:t>should select</w:t>
      </w:r>
      <w:r w:rsidR="005A7CFA" w:rsidRPr="0031098B">
        <w:t xml:space="preserve"> ‘</w:t>
      </w:r>
      <w:r w:rsidR="005A7CFA" w:rsidRPr="0031098B">
        <w:rPr>
          <w:b/>
          <w:bCs/>
        </w:rPr>
        <w:t>Generate Application Form</w:t>
      </w:r>
      <w:r w:rsidR="005A7CFA" w:rsidRPr="0031098B">
        <w:t>’</w:t>
      </w:r>
      <w:r w:rsidR="002C690C" w:rsidRPr="0031098B">
        <w:t>. The system will automatically generate a summary form, which will be saved under</w:t>
      </w:r>
      <w:r w:rsidR="003E6833" w:rsidRPr="0031098B">
        <w:t xml:space="preserve"> ‘</w:t>
      </w:r>
      <w:r w:rsidR="003E6833" w:rsidRPr="0031098B">
        <w:rPr>
          <w:b/>
          <w:bCs/>
        </w:rPr>
        <w:t>Documents from Applicant</w:t>
      </w:r>
      <w:r w:rsidR="003E6833" w:rsidRPr="0031098B">
        <w:t>’.</w:t>
      </w:r>
    </w:p>
    <w:p w14:paraId="0B8336EF" w14:textId="0A8FD5E1" w:rsidR="003E6833" w:rsidRDefault="00AE7016" w:rsidP="00A93D2C">
      <w:pPr>
        <w:pStyle w:val="BodytextAgency"/>
        <w:numPr>
          <w:ilvl w:val="0"/>
          <w:numId w:val="27"/>
        </w:numPr>
      </w:pPr>
      <w:r w:rsidRPr="0031098B">
        <w:t>Once all required information has been completed and supporting documents have been uploaded, select ‘</w:t>
      </w:r>
      <w:r w:rsidRPr="001024DF">
        <w:rPr>
          <w:b/>
          <w:bCs/>
        </w:rPr>
        <w:t>Submit Application</w:t>
      </w:r>
      <w:r w:rsidRPr="0031098B">
        <w:t>’ to proceed to the final submission screen and submit the request.</w:t>
      </w:r>
    </w:p>
    <w:p w14:paraId="2CF3A5AB" w14:textId="77777777" w:rsidR="00A93D2C" w:rsidRPr="0031098B" w:rsidRDefault="00A93D2C" w:rsidP="00A93D2C">
      <w:pPr>
        <w:pStyle w:val="BodytextAgency"/>
        <w:ind w:left="360"/>
      </w:pPr>
    </w:p>
    <w:p w14:paraId="43DF1B1B" w14:textId="6B02DFF3" w:rsidR="003E6833" w:rsidRPr="0031098B" w:rsidRDefault="0031098B" w:rsidP="002F7BAB">
      <w:pPr>
        <w:pStyle w:val="BodytextAgency"/>
      </w:pPr>
      <w:r w:rsidRPr="00A93D2C">
        <w:t>Please note</w:t>
      </w:r>
      <w:r w:rsidR="00A93D2C" w:rsidRPr="00A93D2C">
        <w:t xml:space="preserve"> that selecting</w:t>
      </w:r>
      <w:r w:rsidR="00AE7016" w:rsidRPr="00A93D2C">
        <w:t xml:space="preserve"> </w:t>
      </w:r>
      <w:r w:rsidR="00165447" w:rsidRPr="00A93D2C">
        <w:t>th</w:t>
      </w:r>
      <w:r w:rsidR="00165447">
        <w:t xml:space="preserve">e </w:t>
      </w:r>
      <w:r w:rsidR="003E6833" w:rsidRPr="0031098B">
        <w:t>‘</w:t>
      </w:r>
      <w:r w:rsidR="003E6833" w:rsidRPr="0031098B">
        <w:rPr>
          <w:b/>
          <w:bCs/>
        </w:rPr>
        <w:t>Return</w:t>
      </w:r>
      <w:r w:rsidR="003E6833" w:rsidRPr="0031098B">
        <w:t xml:space="preserve">’ button </w:t>
      </w:r>
      <w:r w:rsidR="00AE7016" w:rsidRPr="0031098B">
        <w:t xml:space="preserve">will exit the </w:t>
      </w:r>
      <w:r w:rsidR="003E6833" w:rsidRPr="0031098B">
        <w:t>‘</w:t>
      </w:r>
      <w:r w:rsidR="003E6833" w:rsidRPr="0031098B">
        <w:rPr>
          <w:b/>
          <w:bCs/>
        </w:rPr>
        <w:t>Submission Form</w:t>
      </w:r>
      <w:r w:rsidR="003E6833" w:rsidRPr="0031098B">
        <w:t xml:space="preserve">’ </w:t>
      </w:r>
      <w:r w:rsidR="00AE7016" w:rsidRPr="0031098B">
        <w:t>and redirect the applicant to the</w:t>
      </w:r>
      <w:r w:rsidR="003E6833" w:rsidRPr="0031098B">
        <w:t xml:space="preserve"> ‘</w:t>
      </w:r>
      <w:r w:rsidR="003E6833" w:rsidRPr="0031098B">
        <w:rPr>
          <w:b/>
          <w:bCs/>
        </w:rPr>
        <w:t>Draft Submissions</w:t>
      </w:r>
      <w:r w:rsidR="003E6833" w:rsidRPr="0031098B">
        <w:t xml:space="preserve">’ </w:t>
      </w:r>
      <w:r w:rsidR="00AE7016" w:rsidRPr="0031098B">
        <w:t>area</w:t>
      </w:r>
      <w:r w:rsidR="003E6833" w:rsidRPr="0031098B">
        <w:t xml:space="preserve">, where draft submissions </w:t>
      </w:r>
      <w:r w:rsidR="00AE7016" w:rsidRPr="0031098B">
        <w:t xml:space="preserve">can be viewed </w:t>
      </w:r>
      <w:r w:rsidR="003E6833" w:rsidRPr="0031098B">
        <w:t>and resume</w:t>
      </w:r>
      <w:r w:rsidR="00AE7016" w:rsidRPr="0031098B">
        <w:t xml:space="preserve">d by selecting the relevant </w:t>
      </w:r>
      <w:r w:rsidR="003E6833" w:rsidRPr="0031098B">
        <w:t>‘</w:t>
      </w:r>
      <w:r w:rsidR="003E6833" w:rsidRPr="001024DF">
        <w:rPr>
          <w:b/>
          <w:bCs/>
        </w:rPr>
        <w:t>Submission number’</w:t>
      </w:r>
      <w:r w:rsidR="003E6833" w:rsidRPr="0031098B">
        <w:t>.</w:t>
      </w:r>
    </w:p>
    <w:p w14:paraId="611FC20F" w14:textId="77777777" w:rsidR="00AE7016" w:rsidRPr="00AE7016" w:rsidRDefault="00AE7016" w:rsidP="00AE7016">
      <w:pPr>
        <w:pStyle w:val="BodytextAgency"/>
      </w:pPr>
      <w:r w:rsidRPr="00AE7016">
        <w:t>Following receipt of the request, EMA will assess the questions submitted and determine the most appropriate format for the interaction. Depending on the nature, complexity and scope of the issues raised, EMA may either provide a written response or arrange a pre-submission meeting.</w:t>
      </w:r>
    </w:p>
    <w:p w14:paraId="1A649ED4" w14:textId="77777777" w:rsidR="00792E50" w:rsidRDefault="00FA2E9F" w:rsidP="00792E50">
      <w:pPr>
        <w:pStyle w:val="BodytextAgency"/>
      </w:pPr>
      <w:r>
        <w:t>W</w:t>
      </w:r>
      <w:r w:rsidR="00792E50" w:rsidRPr="003E29F2">
        <w:t xml:space="preserve">here a meeting is considered appropriate, </w:t>
      </w:r>
      <w:r>
        <w:t xml:space="preserve">EMA </w:t>
      </w:r>
      <w:r w:rsidRPr="003E29F2">
        <w:t>will contact the applicant via IRIS</w:t>
      </w:r>
      <w:r>
        <w:t xml:space="preserve"> to</w:t>
      </w:r>
      <w:r w:rsidR="00792E50" w:rsidRPr="003E29F2">
        <w:t xml:space="preserve"> agree the meeting date, provide the necessary </w:t>
      </w:r>
      <w:r>
        <w:t xml:space="preserve">MS Teams </w:t>
      </w:r>
      <w:r w:rsidR="00792E50" w:rsidRPr="003E29F2">
        <w:t xml:space="preserve">connection details, and communicate the practical arrangements (e.g. allocation of presenter rights for document sharing, preparation of meeting minutes, and the non-use of the </w:t>
      </w:r>
      <w:r>
        <w:t xml:space="preserve">MS Teams </w:t>
      </w:r>
      <w:r w:rsidR="00792E50" w:rsidRPr="003E29F2">
        <w:t>recording function).</w:t>
      </w:r>
    </w:p>
    <w:p w14:paraId="212DFBA4" w14:textId="70C84F90" w:rsidR="005440EF" w:rsidRPr="0014660E" w:rsidRDefault="00792E50" w:rsidP="009D671F">
      <w:pPr>
        <w:pStyle w:val="BodytextAgency"/>
      </w:pPr>
      <w:r>
        <w:t xml:space="preserve">In preparation </w:t>
      </w:r>
      <w:r w:rsidR="001E4570">
        <w:t xml:space="preserve">for </w:t>
      </w:r>
      <w:r>
        <w:t xml:space="preserve">a meeting, </w:t>
      </w:r>
      <w:r w:rsidR="00861E86">
        <w:t xml:space="preserve">the applicant </w:t>
      </w:r>
      <w:r>
        <w:t>will be</w:t>
      </w:r>
      <w:r w:rsidR="00861E86">
        <w:t xml:space="preserve"> requested to provide </w:t>
      </w:r>
      <w:r w:rsidR="005440EF">
        <w:t xml:space="preserve">all </w:t>
      </w:r>
      <w:r w:rsidR="00CC0C59">
        <w:t>relevant</w:t>
      </w:r>
      <w:r w:rsidR="005440EF">
        <w:t xml:space="preserve"> background information</w:t>
      </w:r>
      <w:r w:rsidR="00253AA7">
        <w:t xml:space="preserve"> (</w:t>
      </w:r>
      <w:r w:rsidR="005440EF">
        <w:t>including the presentation</w:t>
      </w:r>
      <w:r w:rsidR="00CC0C59">
        <w:t>, where</w:t>
      </w:r>
      <w:r w:rsidR="00253AA7">
        <w:t xml:space="preserve"> applicable)</w:t>
      </w:r>
      <w:r w:rsidR="002D0885">
        <w:t>,</w:t>
      </w:r>
      <w:r w:rsidR="009F168B">
        <w:t xml:space="preserve"> </w:t>
      </w:r>
      <w:r w:rsidR="00CC0C59">
        <w:rPr>
          <w:b/>
        </w:rPr>
        <w:t>at least</w:t>
      </w:r>
      <w:r w:rsidR="00CC0C59" w:rsidRPr="00CE1478">
        <w:rPr>
          <w:b/>
        </w:rPr>
        <w:t xml:space="preserve"> </w:t>
      </w:r>
      <w:r w:rsidR="005440EF" w:rsidRPr="00CE1478">
        <w:rPr>
          <w:b/>
        </w:rPr>
        <w:t>2 weeks</w:t>
      </w:r>
      <w:r w:rsidR="005440EF" w:rsidRPr="00CE1478">
        <w:t xml:space="preserve"> </w:t>
      </w:r>
      <w:r w:rsidR="00A93D2C">
        <w:t>before</w:t>
      </w:r>
      <w:r w:rsidR="00CC0C59" w:rsidRPr="0014660E">
        <w:t xml:space="preserve"> </w:t>
      </w:r>
      <w:r w:rsidR="005440EF" w:rsidRPr="0014660E">
        <w:t xml:space="preserve">the agreed meeting date. Late </w:t>
      </w:r>
      <w:r w:rsidR="00CC0C59">
        <w:t>submission</w:t>
      </w:r>
      <w:r w:rsidR="00CC0C59" w:rsidRPr="0014660E">
        <w:t xml:space="preserve"> </w:t>
      </w:r>
      <w:r w:rsidR="005440EF" w:rsidRPr="0014660E">
        <w:t xml:space="preserve">of the complete background </w:t>
      </w:r>
      <w:r w:rsidR="00CC0C59">
        <w:t>documentation</w:t>
      </w:r>
      <w:r w:rsidR="00CC0C59" w:rsidRPr="0014660E">
        <w:t xml:space="preserve"> </w:t>
      </w:r>
      <w:r w:rsidR="005440EF" w:rsidRPr="0014660E">
        <w:t xml:space="preserve">may </w:t>
      </w:r>
      <w:r w:rsidR="002D0885">
        <w:t xml:space="preserve">result in </w:t>
      </w:r>
      <w:r w:rsidR="005440EF" w:rsidRPr="0014660E">
        <w:t>the meeting</w:t>
      </w:r>
      <w:r w:rsidR="00CC0C59">
        <w:t xml:space="preserve"> being rescheduled</w:t>
      </w:r>
      <w:r w:rsidR="005440EF" w:rsidRPr="0014660E">
        <w:t xml:space="preserve">. </w:t>
      </w:r>
    </w:p>
    <w:p w14:paraId="7C1B8722" w14:textId="617BE49C" w:rsidR="007A67B8" w:rsidRPr="0031098B" w:rsidRDefault="0031098B" w:rsidP="0031098B">
      <w:pPr>
        <w:pStyle w:val="BodytextAgency"/>
        <w:rPr>
          <w:bCs/>
        </w:rPr>
      </w:pPr>
      <w:r w:rsidRPr="0031098B">
        <w:t>Any additional documents should also be submitted via the IRIS portal. To facilitate this, the submission will be temporarily re-opened to allow the applicant to amend the application.</w:t>
      </w:r>
    </w:p>
    <w:p w14:paraId="471C2B45" w14:textId="77777777" w:rsidR="001024DF" w:rsidRPr="001024DF" w:rsidRDefault="002C2E2E" w:rsidP="001024DF">
      <w:pPr>
        <w:pStyle w:val="No-numheading2Agency"/>
      </w:pPr>
      <w:r w:rsidRPr="007A67B8">
        <w:br w:type="page"/>
      </w:r>
      <w:r w:rsidR="00D861E6">
        <w:lastRenderedPageBreak/>
        <w:t>Status of development</w:t>
      </w:r>
      <w:r w:rsidR="00B307D2" w:rsidRPr="00B307D2">
        <w:t xml:space="preserve"> </w:t>
      </w:r>
      <w:r w:rsidR="00B307D2">
        <w:t>and previous contact with EMA</w:t>
      </w:r>
      <w:r>
        <w:t xml:space="preserve">, </w:t>
      </w:r>
      <w:r w:rsidR="005F7DA6">
        <w:t>as</w:t>
      </w:r>
      <w:r>
        <w:t xml:space="preserve"> applicable</w:t>
      </w:r>
    </w:p>
    <w:tbl>
      <w:tblPr>
        <w:tblW w:w="0" w:type="auto"/>
        <w:tblBorders>
          <w:top w:val="single" w:sz="6" w:space="0" w:color="000000"/>
          <w:left w:val="single" w:sz="6" w:space="0" w:color="000000"/>
          <w:bottom w:val="single" w:sz="6" w:space="0" w:color="000000"/>
          <w:right w:val="single" w:sz="6" w:space="0" w:color="000000"/>
          <w:insideH w:val="single" w:sz="6" w:space="0" w:color="000000"/>
        </w:tblBorders>
        <w:tblLook w:val="04A0" w:firstRow="1" w:lastRow="0" w:firstColumn="1" w:lastColumn="0" w:noHBand="0" w:noVBand="1"/>
      </w:tblPr>
      <w:tblGrid>
        <w:gridCol w:w="3936"/>
        <w:gridCol w:w="5693"/>
      </w:tblGrid>
      <w:tr w:rsidR="00154AB5" w14:paraId="3AAABF0A" w14:textId="77777777">
        <w:tc>
          <w:tcPr>
            <w:tcW w:w="3936" w:type="dxa"/>
            <w:tcBorders>
              <w:bottom w:val="single" w:sz="12" w:space="0" w:color="000000"/>
              <w:right w:val="single" w:sz="4" w:space="0" w:color="auto"/>
            </w:tcBorders>
            <w:shd w:val="clear" w:color="auto" w:fill="153D63"/>
          </w:tcPr>
          <w:p w14:paraId="1EB4E317" w14:textId="77777777" w:rsidR="00172012" w:rsidRPr="00157DF0" w:rsidRDefault="00CE1478" w:rsidP="00711B10">
            <w:pPr>
              <w:pStyle w:val="BodytextAgency"/>
              <w:rPr>
                <w:b/>
                <w:bCs/>
              </w:rPr>
            </w:pPr>
            <w:r>
              <w:rPr>
                <w:b/>
                <w:bCs/>
              </w:rPr>
              <w:t>Contact type</w:t>
            </w:r>
          </w:p>
        </w:tc>
        <w:tc>
          <w:tcPr>
            <w:tcW w:w="5693" w:type="dxa"/>
            <w:tcBorders>
              <w:left w:val="single" w:sz="4" w:space="0" w:color="auto"/>
              <w:bottom w:val="single" w:sz="12" w:space="0" w:color="000000"/>
            </w:tcBorders>
            <w:shd w:val="clear" w:color="auto" w:fill="153D63"/>
          </w:tcPr>
          <w:p w14:paraId="1C78A7D9" w14:textId="77777777" w:rsidR="00CE1478" w:rsidRDefault="00CE1478" w:rsidP="00CE1478">
            <w:pPr>
              <w:pStyle w:val="BodytextAgency"/>
              <w:rPr>
                <w:b/>
                <w:bCs/>
              </w:rPr>
            </w:pPr>
            <w:r w:rsidRPr="00CE1478">
              <w:rPr>
                <w:b/>
                <w:bCs/>
              </w:rPr>
              <w:t>Please insert dates below</w:t>
            </w:r>
            <w:r>
              <w:rPr>
                <w:b/>
                <w:bCs/>
              </w:rPr>
              <w:t xml:space="preserve"> as</w:t>
            </w:r>
            <w:r w:rsidRPr="00CE1478">
              <w:rPr>
                <w:b/>
                <w:bCs/>
              </w:rPr>
              <w:t xml:space="preserve"> relevant: </w:t>
            </w:r>
          </w:p>
          <w:p w14:paraId="5BCBF60A" w14:textId="77777777" w:rsidR="00427F44" w:rsidRPr="00CE1478" w:rsidRDefault="00427F44" w:rsidP="00CE1478">
            <w:pPr>
              <w:pStyle w:val="BodytextAgency"/>
              <w:rPr>
                <w:b/>
                <w:bCs/>
              </w:rPr>
            </w:pPr>
          </w:p>
        </w:tc>
      </w:tr>
      <w:tr w:rsidR="00154AB5" w14:paraId="0CAFFD72" w14:textId="77777777" w:rsidTr="00E03C73">
        <w:tc>
          <w:tcPr>
            <w:tcW w:w="3936" w:type="dxa"/>
            <w:tcBorders>
              <w:right w:val="single" w:sz="4" w:space="0" w:color="auto"/>
            </w:tcBorders>
          </w:tcPr>
          <w:p w14:paraId="436FC191" w14:textId="77777777" w:rsidR="00427F44" w:rsidRPr="003B489A" w:rsidRDefault="00172012" w:rsidP="00427F44">
            <w:pPr>
              <w:pStyle w:val="BodytextAgency"/>
              <w:rPr>
                <w:b/>
                <w:bCs/>
              </w:rPr>
            </w:pPr>
            <w:r w:rsidRPr="00710F87">
              <w:rPr>
                <w:b/>
                <w:bCs/>
              </w:rPr>
              <w:t>Innovation Task Force briefing</w:t>
            </w:r>
            <w:r w:rsidR="008731CA" w:rsidRPr="00710F87">
              <w:rPr>
                <w:b/>
                <w:bCs/>
              </w:rPr>
              <w:t>(s)</w:t>
            </w:r>
            <w:r w:rsidRPr="003B489A">
              <w:rPr>
                <w:b/>
                <w:bCs/>
              </w:rPr>
              <w:t>:</w:t>
            </w:r>
          </w:p>
        </w:tc>
        <w:tc>
          <w:tcPr>
            <w:tcW w:w="5693" w:type="dxa"/>
            <w:tcBorders>
              <w:left w:val="single" w:sz="4" w:space="0" w:color="auto"/>
            </w:tcBorders>
          </w:tcPr>
          <w:p w14:paraId="3161B6D6" w14:textId="77777777" w:rsidR="00172012" w:rsidRDefault="00172012" w:rsidP="00C07B80">
            <w:pPr>
              <w:pStyle w:val="BodytextAgency"/>
            </w:pPr>
          </w:p>
        </w:tc>
      </w:tr>
      <w:tr w:rsidR="00154AB5" w14:paraId="689E12A9" w14:textId="77777777" w:rsidTr="00E03C73">
        <w:tc>
          <w:tcPr>
            <w:tcW w:w="3936" w:type="dxa"/>
            <w:tcBorders>
              <w:right w:val="single" w:sz="4" w:space="0" w:color="auto"/>
            </w:tcBorders>
          </w:tcPr>
          <w:p w14:paraId="569ABFC0" w14:textId="77777777" w:rsidR="00B06CD7" w:rsidRPr="00710F87" w:rsidRDefault="00172012" w:rsidP="00C07B80">
            <w:pPr>
              <w:pStyle w:val="BodytextAgency"/>
              <w:rPr>
                <w:b/>
                <w:bCs/>
              </w:rPr>
            </w:pPr>
            <w:r w:rsidRPr="00710F87">
              <w:rPr>
                <w:b/>
                <w:bCs/>
              </w:rPr>
              <w:t xml:space="preserve">CVMP </w:t>
            </w:r>
            <w:r w:rsidR="007D70D2">
              <w:rPr>
                <w:b/>
                <w:bCs/>
              </w:rPr>
              <w:t xml:space="preserve">decision on </w:t>
            </w:r>
            <w:r w:rsidRPr="00710F87">
              <w:rPr>
                <w:b/>
                <w:bCs/>
              </w:rPr>
              <w:t xml:space="preserve">eligibility </w:t>
            </w:r>
            <w:r w:rsidR="001232A5">
              <w:rPr>
                <w:b/>
                <w:bCs/>
              </w:rPr>
              <w:t xml:space="preserve">for centralised procedure </w:t>
            </w:r>
            <w:r w:rsidR="00017970" w:rsidRPr="00017970">
              <w:rPr>
                <w:b/>
                <w:bCs/>
              </w:rPr>
              <w:t>in accordance with Regulation (EU) 2019/6</w:t>
            </w:r>
            <w:r w:rsidR="00427F44">
              <w:rPr>
                <w:b/>
                <w:bCs/>
              </w:rPr>
              <w:t>, appointment of rapporteurs</w:t>
            </w:r>
            <w:r w:rsidRPr="00710F87">
              <w:rPr>
                <w:b/>
                <w:bCs/>
              </w:rPr>
              <w:t>:</w:t>
            </w:r>
          </w:p>
        </w:tc>
        <w:tc>
          <w:tcPr>
            <w:tcW w:w="5693" w:type="dxa"/>
            <w:tcBorders>
              <w:left w:val="single" w:sz="4" w:space="0" w:color="auto"/>
            </w:tcBorders>
          </w:tcPr>
          <w:p w14:paraId="09BB1194" w14:textId="77777777" w:rsidR="00172012" w:rsidRDefault="00172012" w:rsidP="00C07B80">
            <w:pPr>
              <w:pStyle w:val="BodytextAgency"/>
            </w:pPr>
          </w:p>
        </w:tc>
      </w:tr>
      <w:tr w:rsidR="008459B3" w14:paraId="44146EC6" w14:textId="77777777" w:rsidTr="00E03C73">
        <w:tc>
          <w:tcPr>
            <w:tcW w:w="3936" w:type="dxa"/>
            <w:tcBorders>
              <w:right w:val="single" w:sz="4" w:space="0" w:color="auto"/>
            </w:tcBorders>
          </w:tcPr>
          <w:p w14:paraId="133ECA91" w14:textId="77777777" w:rsidR="008459B3" w:rsidRPr="00710F87" w:rsidRDefault="008459B3" w:rsidP="009447D0">
            <w:pPr>
              <w:pStyle w:val="BodytextAgency"/>
              <w:rPr>
                <w:b/>
                <w:bCs/>
              </w:rPr>
            </w:pPr>
            <w:r>
              <w:rPr>
                <w:b/>
                <w:bCs/>
              </w:rPr>
              <w:t>CVMP classification of the veterinary medicinal product</w:t>
            </w:r>
            <w:r w:rsidR="003B0155">
              <w:rPr>
                <w:b/>
                <w:bCs/>
              </w:rPr>
              <w:t xml:space="preserve"> /</w:t>
            </w:r>
            <w:r w:rsidR="003B0155" w:rsidRPr="003B0155">
              <w:rPr>
                <w:b/>
              </w:rPr>
              <w:t xml:space="preserve"> novel therapy confirmation</w:t>
            </w:r>
          </w:p>
        </w:tc>
        <w:tc>
          <w:tcPr>
            <w:tcW w:w="5693" w:type="dxa"/>
            <w:tcBorders>
              <w:left w:val="single" w:sz="4" w:space="0" w:color="auto"/>
            </w:tcBorders>
          </w:tcPr>
          <w:p w14:paraId="6AEDE91A" w14:textId="77777777" w:rsidR="008459B3" w:rsidRDefault="008459B3" w:rsidP="00C07B80">
            <w:pPr>
              <w:pStyle w:val="BodytextAgency"/>
            </w:pPr>
          </w:p>
        </w:tc>
      </w:tr>
      <w:tr w:rsidR="00154AB5" w14:paraId="1235A529" w14:textId="77777777" w:rsidTr="00E03C73">
        <w:tc>
          <w:tcPr>
            <w:tcW w:w="3936" w:type="dxa"/>
            <w:tcBorders>
              <w:right w:val="single" w:sz="4" w:space="0" w:color="auto"/>
            </w:tcBorders>
          </w:tcPr>
          <w:p w14:paraId="5EEA8429" w14:textId="77777777" w:rsidR="009447D0" w:rsidRPr="00D04088" w:rsidRDefault="0099530C" w:rsidP="009447D0">
            <w:pPr>
              <w:pStyle w:val="BodytextAgency"/>
              <w:rPr>
                <w:u w:val="single"/>
              </w:rPr>
            </w:pPr>
            <w:r w:rsidRPr="00710F87">
              <w:rPr>
                <w:b/>
                <w:bCs/>
              </w:rPr>
              <w:t xml:space="preserve">CVMP </w:t>
            </w:r>
            <w:r w:rsidR="00C74F03">
              <w:rPr>
                <w:b/>
                <w:bCs/>
              </w:rPr>
              <w:t>confirmation</w:t>
            </w:r>
            <w:r w:rsidR="00C74F03" w:rsidRPr="00710F87">
              <w:rPr>
                <w:b/>
                <w:bCs/>
              </w:rPr>
              <w:t xml:space="preserve"> </w:t>
            </w:r>
            <w:r w:rsidR="00C74F03">
              <w:rPr>
                <w:b/>
                <w:bCs/>
              </w:rPr>
              <w:t>on eligibility for</w:t>
            </w:r>
            <w:r w:rsidR="009D671F" w:rsidRPr="009D671F">
              <w:rPr>
                <w:b/>
                <w:bCs/>
              </w:rPr>
              <w:t xml:space="preserve"> </w:t>
            </w:r>
            <w:r w:rsidR="009447D0" w:rsidRPr="00E10118">
              <w:rPr>
                <w:b/>
                <w:bCs/>
              </w:rPr>
              <w:t>application under Article 23 of Regulation (EU) 2019/6:</w:t>
            </w:r>
          </w:p>
          <w:p w14:paraId="65DCF7C0" w14:textId="77777777" w:rsidR="009447D0" w:rsidRPr="003B489A" w:rsidRDefault="00F673E3" w:rsidP="009447D0">
            <w:pPr>
              <w:pStyle w:val="BodytextAgency"/>
              <w:rPr>
                <w:b/>
                <w:bCs/>
              </w:rPr>
            </w:pPr>
            <w:r w:rsidRPr="009810AB">
              <w:t>Art</w:t>
            </w:r>
            <w:r>
              <w:t>icle</w:t>
            </w:r>
            <w:r w:rsidRPr="009810AB">
              <w:t xml:space="preserve"> 23 </w:t>
            </w:r>
            <w:r>
              <w:t xml:space="preserve">conditions </w:t>
            </w:r>
            <w:r w:rsidR="009447D0" w:rsidRPr="009810AB">
              <w:t xml:space="preserve">(a) and (b) positively confirmed by CVMP   </w:t>
            </w:r>
            <w:r w:rsidR="009447D0">
              <w:t xml:space="preserve"> </w:t>
            </w:r>
            <w:r w:rsidR="009447D0" w:rsidRPr="009810AB">
              <w:t xml:space="preserve"> </w:t>
            </w:r>
          </w:p>
        </w:tc>
        <w:tc>
          <w:tcPr>
            <w:tcW w:w="5693" w:type="dxa"/>
            <w:tcBorders>
              <w:left w:val="single" w:sz="4" w:space="0" w:color="auto"/>
            </w:tcBorders>
          </w:tcPr>
          <w:p w14:paraId="69197F4D" w14:textId="77777777" w:rsidR="00172012" w:rsidRDefault="00172012" w:rsidP="00C07B80">
            <w:pPr>
              <w:pStyle w:val="BodytextAgency"/>
            </w:pPr>
          </w:p>
        </w:tc>
      </w:tr>
      <w:tr w:rsidR="00154AB5" w14:paraId="17B63FC9" w14:textId="77777777" w:rsidTr="00E03C73">
        <w:tc>
          <w:tcPr>
            <w:tcW w:w="3936" w:type="dxa"/>
            <w:tcBorders>
              <w:right w:val="single" w:sz="4" w:space="0" w:color="auto"/>
            </w:tcBorders>
          </w:tcPr>
          <w:p w14:paraId="2F0DD6DC" w14:textId="77777777" w:rsidR="00427F44" w:rsidRPr="00710F87" w:rsidRDefault="00172012" w:rsidP="008731CA">
            <w:pPr>
              <w:pStyle w:val="BodytextAgency"/>
              <w:rPr>
                <w:b/>
                <w:bCs/>
              </w:rPr>
            </w:pPr>
            <w:r w:rsidRPr="00710F87">
              <w:rPr>
                <w:b/>
                <w:bCs/>
              </w:rPr>
              <w:t>Scientific advice:</w:t>
            </w:r>
          </w:p>
        </w:tc>
        <w:tc>
          <w:tcPr>
            <w:tcW w:w="5693" w:type="dxa"/>
            <w:tcBorders>
              <w:left w:val="single" w:sz="4" w:space="0" w:color="auto"/>
            </w:tcBorders>
          </w:tcPr>
          <w:p w14:paraId="40F87BE8" w14:textId="77777777" w:rsidR="00172012" w:rsidRDefault="00172012" w:rsidP="00C07B80">
            <w:pPr>
              <w:pStyle w:val="BodytextAgency"/>
            </w:pPr>
          </w:p>
        </w:tc>
      </w:tr>
      <w:tr w:rsidR="00154AB5" w14:paraId="727A311C" w14:textId="77777777" w:rsidTr="00E03C73">
        <w:tc>
          <w:tcPr>
            <w:tcW w:w="3936" w:type="dxa"/>
            <w:tcBorders>
              <w:right w:val="single" w:sz="4" w:space="0" w:color="auto"/>
            </w:tcBorders>
          </w:tcPr>
          <w:p w14:paraId="45B9C6F4" w14:textId="77777777" w:rsidR="00172012" w:rsidRPr="003B489A" w:rsidRDefault="00172012" w:rsidP="00172012">
            <w:pPr>
              <w:pStyle w:val="BodytextAgency"/>
              <w:rPr>
                <w:b/>
                <w:bCs/>
              </w:rPr>
            </w:pPr>
            <w:r w:rsidRPr="00710F87">
              <w:rPr>
                <w:b/>
                <w:bCs/>
              </w:rPr>
              <w:t>CVMP decision for accelerated assessment</w:t>
            </w:r>
            <w:r w:rsidRPr="003B489A">
              <w:rPr>
                <w:b/>
                <w:bCs/>
              </w:rPr>
              <w:t>:</w:t>
            </w:r>
          </w:p>
        </w:tc>
        <w:tc>
          <w:tcPr>
            <w:tcW w:w="5693" w:type="dxa"/>
            <w:tcBorders>
              <w:left w:val="single" w:sz="4" w:space="0" w:color="auto"/>
            </w:tcBorders>
          </w:tcPr>
          <w:p w14:paraId="03125CAE" w14:textId="77777777" w:rsidR="00172012" w:rsidRDefault="00172012" w:rsidP="00C07B80">
            <w:pPr>
              <w:pStyle w:val="BodytextAgency"/>
            </w:pPr>
          </w:p>
        </w:tc>
      </w:tr>
    </w:tbl>
    <w:p w14:paraId="54BAFE54" w14:textId="77777777" w:rsidR="00636E52" w:rsidRPr="002C444B" w:rsidRDefault="00636E52" w:rsidP="00636E52">
      <w:pPr>
        <w:pStyle w:val="BodytextAgency"/>
        <w:tabs>
          <w:tab w:val="left" w:pos="3402"/>
          <w:tab w:val="left" w:pos="8505"/>
          <w:tab w:val="left" w:pos="9072"/>
        </w:tabs>
        <w:rPr>
          <w:bCs/>
          <w:color w:val="0000FF"/>
        </w:rPr>
      </w:pPr>
    </w:p>
    <w:p w14:paraId="24BBB05D" w14:textId="77777777" w:rsidR="005B498C" w:rsidRDefault="005B498C" w:rsidP="00403487">
      <w:pPr>
        <w:pStyle w:val="Heading1Agency"/>
        <w:numPr>
          <w:ilvl w:val="0"/>
          <w:numId w:val="0"/>
        </w:numPr>
        <w:rPr>
          <w:b w:val="0"/>
          <w:bCs w:val="0"/>
        </w:rPr>
        <w:sectPr w:rsidR="005B498C" w:rsidSect="00A75FB0">
          <w:footerReference w:type="default" r:id="rId15"/>
          <w:headerReference w:type="first" r:id="rId16"/>
          <w:footerReference w:type="first" r:id="rId17"/>
          <w:footnotePr>
            <w:numFmt w:val="chicago"/>
          </w:footnotePr>
          <w:pgSz w:w="11907" w:h="16839" w:code="9"/>
          <w:pgMar w:top="1418" w:right="1247" w:bottom="1418" w:left="1247" w:header="284" w:footer="680" w:gutter="0"/>
          <w:cols w:space="720"/>
          <w:titlePg/>
          <w:docGrid w:linePitch="326"/>
        </w:sectPr>
      </w:pPr>
    </w:p>
    <w:p w14:paraId="4F699D13" w14:textId="77777777" w:rsidR="00205738" w:rsidRDefault="002C2E2E" w:rsidP="00403487">
      <w:pPr>
        <w:pStyle w:val="Heading1Agency"/>
      </w:pPr>
      <w:r>
        <w:br w:type="page"/>
      </w:r>
      <w:r w:rsidR="00521094">
        <w:lastRenderedPageBreak/>
        <w:t>Is the v</w:t>
      </w:r>
      <w:r w:rsidR="00205738" w:rsidRPr="00205738">
        <w:t xml:space="preserve">eterinary </w:t>
      </w:r>
      <w:r w:rsidR="00636E52">
        <w:t>m</w:t>
      </w:r>
      <w:r w:rsidR="00205738" w:rsidRPr="00205738">
        <w:t xml:space="preserve">edicinal </w:t>
      </w:r>
      <w:r w:rsidR="00636E52">
        <w:t>p</w:t>
      </w:r>
      <w:r w:rsidR="00205738" w:rsidRPr="00205738">
        <w:t xml:space="preserve">roduct eligible for evaluation under the </w:t>
      </w:r>
      <w:r w:rsidR="00636E52">
        <w:t>c</w:t>
      </w:r>
      <w:r w:rsidR="00205738" w:rsidRPr="00205738">
        <w:t xml:space="preserve">entralised </w:t>
      </w:r>
      <w:r w:rsidR="00636E52">
        <w:t>p</w:t>
      </w:r>
      <w:r w:rsidR="00205738" w:rsidRPr="00205738">
        <w:t>rocedure?</w:t>
      </w:r>
    </w:p>
    <w:p w14:paraId="21BBD212" w14:textId="77777777" w:rsidR="00521094" w:rsidRPr="00521094" w:rsidRDefault="005247A9" w:rsidP="00403487">
      <w:pPr>
        <w:pStyle w:val="BodytextAgency"/>
      </w:pPr>
      <w:r>
        <w:t>Please tick</w:t>
      </w:r>
      <w:r w:rsidR="00521094">
        <w:t xml:space="preserve"> the box for the </w:t>
      </w:r>
      <w:r w:rsidR="00D36AF9">
        <w:t xml:space="preserve">proposed </w:t>
      </w:r>
      <w:r w:rsidR="0019137B">
        <w:t>basis</w:t>
      </w:r>
      <w:r w:rsidR="00521094">
        <w:t xml:space="preserve"> for eligibility intended/confirmed</w:t>
      </w:r>
      <w:r w:rsidR="00CF47E1">
        <w:t>:</w:t>
      </w:r>
    </w:p>
    <w:p w14:paraId="3D76D328" w14:textId="77777777" w:rsidR="00CD4727" w:rsidRPr="00186840" w:rsidRDefault="00CD4727" w:rsidP="00E10118">
      <w:pPr>
        <w:pStyle w:val="BodytextAgency"/>
        <w:tabs>
          <w:tab w:val="left" w:pos="8505"/>
          <w:tab w:val="left" w:pos="9072"/>
        </w:tabs>
        <w:spacing w:before="240"/>
        <w:ind w:right="-652"/>
        <w:rPr>
          <w:bCs/>
        </w:rPr>
      </w:pPr>
      <w:r w:rsidRPr="00186840">
        <w:t xml:space="preserve">Article 42(2)a(i) of Regulation (EU) No 2019/6 - Biotech VMP developed by recombinant DNA technology </w:t>
      </w:r>
      <w:r w:rsidR="008D47AA" w:rsidRPr="00186840">
        <w:tab/>
      </w:r>
      <w:r w:rsidRPr="00186840">
        <w:rPr>
          <w:bCs/>
          <w:i/>
        </w:rPr>
        <w:fldChar w:fldCharType="begin">
          <w:ffData>
            <w:name w:val=""/>
            <w:enabled/>
            <w:calcOnExit w:val="0"/>
            <w:checkBox>
              <w:sizeAuto/>
              <w:default w:val="0"/>
            </w:checkBox>
          </w:ffData>
        </w:fldChar>
      </w:r>
      <w:r w:rsidRPr="00186840">
        <w:rPr>
          <w:bCs/>
          <w:i/>
        </w:rPr>
        <w:instrText xml:space="preserve"> FORMCHECKBOX </w:instrText>
      </w:r>
      <w:r w:rsidR="006B28D8" w:rsidRPr="00186840">
        <w:rPr>
          <w:bCs/>
          <w:i/>
        </w:rPr>
      </w:r>
      <w:r w:rsidRPr="00186840">
        <w:rPr>
          <w:bCs/>
          <w:i/>
        </w:rPr>
        <w:fldChar w:fldCharType="end"/>
      </w:r>
      <w:r w:rsidRPr="00186840">
        <w:rPr>
          <w:bCs/>
          <w:i/>
        </w:rPr>
        <w:tab/>
      </w:r>
      <w:r w:rsidRPr="00186840">
        <w:rPr>
          <w:bCs/>
          <w:i/>
        </w:rPr>
        <w:fldChar w:fldCharType="begin">
          <w:ffData>
            <w:name w:val="Check18"/>
            <w:enabled/>
            <w:calcOnExit w:val="0"/>
            <w:checkBox>
              <w:sizeAuto/>
              <w:default w:val="0"/>
            </w:checkBox>
          </w:ffData>
        </w:fldChar>
      </w:r>
      <w:r w:rsidRPr="00186840">
        <w:rPr>
          <w:bCs/>
          <w:i/>
        </w:rPr>
        <w:instrText xml:space="preserve"> FORMCHECKBOX </w:instrText>
      </w:r>
      <w:r w:rsidRPr="00186840">
        <w:rPr>
          <w:bCs/>
          <w:i/>
        </w:rPr>
      </w:r>
      <w:r w:rsidRPr="00186840">
        <w:rPr>
          <w:bCs/>
          <w:i/>
        </w:rPr>
        <w:fldChar w:fldCharType="end"/>
      </w:r>
    </w:p>
    <w:p w14:paraId="128F7E79" w14:textId="77777777" w:rsidR="00CD4727" w:rsidRPr="00186840" w:rsidRDefault="00CD4727" w:rsidP="00E10118">
      <w:pPr>
        <w:pStyle w:val="BodytextAgency"/>
        <w:tabs>
          <w:tab w:val="left" w:pos="8505"/>
          <w:tab w:val="left" w:pos="9072"/>
        </w:tabs>
        <w:spacing w:before="240"/>
        <w:ind w:right="-85"/>
      </w:pPr>
      <w:bookmarkStart w:id="3" w:name="_Hlk75186410"/>
      <w:r w:rsidRPr="00186840">
        <w:t>Article 42(2)(a)(ii) of Regulation (EU) No 2019/6 - Biotech VMP developed by controlled expression of genes coding</w:t>
      </w:r>
      <w:bookmarkEnd w:id="3"/>
      <w:r w:rsidR="008D47AA" w:rsidRPr="00186840">
        <w:tab/>
      </w:r>
      <w:r w:rsidR="008D47AA" w:rsidRPr="00186840">
        <w:rPr>
          <w:bCs/>
          <w:i/>
        </w:rPr>
        <w:fldChar w:fldCharType="begin">
          <w:ffData>
            <w:name w:val="Check17"/>
            <w:enabled/>
            <w:calcOnExit w:val="0"/>
            <w:checkBox>
              <w:sizeAuto/>
              <w:default w:val="0"/>
            </w:checkBox>
          </w:ffData>
        </w:fldChar>
      </w:r>
      <w:r w:rsidR="008D47AA" w:rsidRPr="00186840">
        <w:rPr>
          <w:bCs/>
          <w:i/>
        </w:rPr>
        <w:instrText xml:space="preserve"> FORMCHECKBOX </w:instrText>
      </w:r>
      <w:r w:rsidR="008D47AA" w:rsidRPr="00186840">
        <w:rPr>
          <w:bCs/>
          <w:i/>
        </w:rPr>
      </w:r>
      <w:r w:rsidR="008D47AA" w:rsidRPr="00186840">
        <w:rPr>
          <w:bCs/>
          <w:i/>
        </w:rPr>
        <w:fldChar w:fldCharType="end"/>
      </w:r>
      <w:r w:rsidR="008D47AA" w:rsidRPr="00186840">
        <w:rPr>
          <w:bCs/>
          <w:i/>
        </w:rPr>
        <w:tab/>
      </w:r>
      <w:r w:rsidR="008D47AA" w:rsidRPr="00186840">
        <w:rPr>
          <w:bCs/>
          <w:i/>
        </w:rPr>
        <w:fldChar w:fldCharType="begin">
          <w:ffData>
            <w:name w:val="Check18"/>
            <w:enabled/>
            <w:calcOnExit w:val="0"/>
            <w:checkBox>
              <w:sizeAuto/>
              <w:default w:val="0"/>
            </w:checkBox>
          </w:ffData>
        </w:fldChar>
      </w:r>
      <w:r w:rsidR="008D47AA" w:rsidRPr="00186840">
        <w:rPr>
          <w:bCs/>
          <w:i/>
        </w:rPr>
        <w:instrText xml:space="preserve"> FORMCHECKBOX </w:instrText>
      </w:r>
      <w:r w:rsidR="008D47AA" w:rsidRPr="00186840">
        <w:rPr>
          <w:bCs/>
          <w:i/>
        </w:rPr>
      </w:r>
      <w:r w:rsidR="008D47AA" w:rsidRPr="00186840">
        <w:rPr>
          <w:bCs/>
          <w:i/>
        </w:rPr>
        <w:fldChar w:fldCharType="end"/>
      </w:r>
    </w:p>
    <w:p w14:paraId="25F3B2BD" w14:textId="77777777" w:rsidR="00CD4727" w:rsidRPr="00186840" w:rsidRDefault="00CD4727" w:rsidP="00E10118">
      <w:pPr>
        <w:pStyle w:val="BodytextAgency"/>
        <w:tabs>
          <w:tab w:val="left" w:pos="8505"/>
          <w:tab w:val="left" w:pos="9072"/>
        </w:tabs>
        <w:spacing w:before="240"/>
        <w:ind w:right="-85"/>
      </w:pPr>
      <w:r w:rsidRPr="00186840">
        <w:t xml:space="preserve">Article 42(2)(a)(iii) of Regulation (EU) No 2019/6 - Biotech VMP developed by hybridoma and monoclonal antibody methods </w:t>
      </w:r>
      <w:r w:rsidR="00D65771" w:rsidRPr="00186840">
        <w:tab/>
      </w:r>
      <w:r w:rsidR="00D65771" w:rsidRPr="00186840">
        <w:rPr>
          <w:bCs/>
          <w:i/>
        </w:rPr>
        <w:fldChar w:fldCharType="begin">
          <w:ffData>
            <w:name w:val="Check17"/>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r w:rsidR="00D65771" w:rsidRPr="00186840">
        <w:rPr>
          <w:bCs/>
          <w:i/>
        </w:rPr>
        <w:tab/>
      </w:r>
      <w:r w:rsidR="00D65771" w:rsidRPr="00186840">
        <w:rPr>
          <w:bCs/>
          <w:i/>
        </w:rPr>
        <w:fldChar w:fldCharType="begin">
          <w:ffData>
            <w:name w:val="Check18"/>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p>
    <w:p w14:paraId="111CBAC7" w14:textId="77777777" w:rsidR="00CD4727" w:rsidRPr="00186840" w:rsidRDefault="00CD4727" w:rsidP="00E10118">
      <w:pPr>
        <w:pStyle w:val="BodytextAgency"/>
        <w:tabs>
          <w:tab w:val="left" w:pos="8505"/>
          <w:tab w:val="left" w:pos="9072"/>
        </w:tabs>
        <w:spacing w:before="240"/>
        <w:ind w:right="-652"/>
      </w:pPr>
      <w:r w:rsidRPr="00186840">
        <w:t>Article 42(2)(b) of Regulation (EU) No 2019/6 - Performance enhancers</w:t>
      </w:r>
      <w:r w:rsidR="00D65771" w:rsidRPr="00186840">
        <w:t xml:space="preserve"> </w:t>
      </w:r>
      <w:r w:rsidR="00D65771" w:rsidRPr="00186840">
        <w:tab/>
      </w:r>
      <w:r w:rsidR="00D65771" w:rsidRPr="00186840">
        <w:rPr>
          <w:bCs/>
          <w:i/>
        </w:rPr>
        <w:fldChar w:fldCharType="begin">
          <w:ffData>
            <w:name w:val="Check17"/>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r w:rsidR="00D65771" w:rsidRPr="00186840">
        <w:rPr>
          <w:bCs/>
          <w:i/>
        </w:rPr>
        <w:tab/>
      </w:r>
      <w:r w:rsidR="00D65771" w:rsidRPr="00186840">
        <w:rPr>
          <w:bCs/>
          <w:i/>
        </w:rPr>
        <w:fldChar w:fldCharType="begin">
          <w:ffData>
            <w:name w:val="Check18"/>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p>
    <w:p w14:paraId="16362E06" w14:textId="77777777" w:rsidR="00CD4727" w:rsidRPr="00186840" w:rsidRDefault="00CD4727" w:rsidP="00E10118">
      <w:pPr>
        <w:pStyle w:val="BodytextAgency"/>
        <w:tabs>
          <w:tab w:val="left" w:pos="8505"/>
          <w:tab w:val="left" w:pos="9072"/>
        </w:tabs>
        <w:spacing w:before="240"/>
        <w:ind w:right="57"/>
      </w:pPr>
      <w:r w:rsidRPr="00186840">
        <w:t>Article 42(2)(c) of Regulation (EU) No 2019/6 - New active substance which has not been authorised as a VMP within the Union at the date of the submission of the application</w:t>
      </w:r>
      <w:r w:rsidR="00D65771" w:rsidRPr="00186840">
        <w:t xml:space="preserve"> </w:t>
      </w:r>
      <w:r w:rsidR="00D65771" w:rsidRPr="00186840">
        <w:tab/>
      </w:r>
      <w:r w:rsidR="00D65771" w:rsidRPr="00186840">
        <w:rPr>
          <w:bCs/>
          <w:i/>
        </w:rPr>
        <w:fldChar w:fldCharType="begin">
          <w:ffData>
            <w:name w:val="Check17"/>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r w:rsidR="00D65771" w:rsidRPr="00186840">
        <w:rPr>
          <w:bCs/>
          <w:i/>
        </w:rPr>
        <w:tab/>
      </w:r>
      <w:r w:rsidR="00D65771" w:rsidRPr="00186840">
        <w:rPr>
          <w:bCs/>
          <w:i/>
        </w:rPr>
        <w:fldChar w:fldCharType="begin">
          <w:ffData>
            <w:name w:val="Check18"/>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p>
    <w:p w14:paraId="37906BD4" w14:textId="77777777" w:rsidR="00CD4727" w:rsidRPr="00186840" w:rsidRDefault="00CD4727" w:rsidP="00E10118">
      <w:pPr>
        <w:pStyle w:val="BodytextAgency"/>
        <w:tabs>
          <w:tab w:val="left" w:pos="8505"/>
          <w:tab w:val="left" w:pos="9072"/>
        </w:tabs>
        <w:spacing w:before="240"/>
        <w:ind w:right="-652"/>
      </w:pPr>
      <w:r w:rsidRPr="00186840">
        <w:t xml:space="preserve">Article 42(2)(d) of Regulation (EU) No 2019/6 - Biological VMP which contains or consists of engineered allogeneic tissues or cells </w:t>
      </w:r>
      <w:r w:rsidR="00D65771" w:rsidRPr="00186840">
        <w:tab/>
      </w:r>
      <w:r w:rsidR="00D65771" w:rsidRPr="00186840">
        <w:rPr>
          <w:bCs/>
          <w:i/>
        </w:rPr>
        <w:fldChar w:fldCharType="begin">
          <w:ffData>
            <w:name w:val="Check17"/>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r w:rsidR="00D65771" w:rsidRPr="00186840">
        <w:rPr>
          <w:bCs/>
          <w:i/>
        </w:rPr>
        <w:tab/>
      </w:r>
      <w:r w:rsidR="00D65771" w:rsidRPr="00186840">
        <w:rPr>
          <w:bCs/>
          <w:i/>
        </w:rPr>
        <w:fldChar w:fldCharType="begin">
          <w:ffData>
            <w:name w:val="Check18"/>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p>
    <w:p w14:paraId="3A858114" w14:textId="77777777" w:rsidR="00CD4727" w:rsidRPr="00186840" w:rsidRDefault="00CD4727" w:rsidP="00E10118">
      <w:pPr>
        <w:pStyle w:val="BodytextAgency"/>
        <w:tabs>
          <w:tab w:val="left" w:pos="8505"/>
          <w:tab w:val="left" w:pos="9072"/>
        </w:tabs>
        <w:spacing w:before="240"/>
        <w:ind w:right="-652"/>
      </w:pPr>
      <w:r w:rsidRPr="00186840">
        <w:t>Article 42(2)(e) of Regulation (EU) No 2019/6 - Novel therapy VMP</w:t>
      </w:r>
      <w:r w:rsidR="00D65771" w:rsidRPr="00186840">
        <w:t xml:space="preserve"> </w:t>
      </w:r>
      <w:r w:rsidR="00D65771" w:rsidRPr="00186840">
        <w:tab/>
      </w:r>
      <w:r w:rsidR="00D65771" w:rsidRPr="00186840">
        <w:rPr>
          <w:bCs/>
          <w:i/>
        </w:rPr>
        <w:fldChar w:fldCharType="begin">
          <w:ffData>
            <w:name w:val="Check17"/>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r w:rsidR="00D65771" w:rsidRPr="00186840">
        <w:rPr>
          <w:bCs/>
          <w:i/>
        </w:rPr>
        <w:tab/>
      </w:r>
      <w:r w:rsidR="00D65771" w:rsidRPr="00186840">
        <w:rPr>
          <w:bCs/>
          <w:i/>
        </w:rPr>
        <w:fldChar w:fldCharType="begin">
          <w:ffData>
            <w:name w:val="Check18"/>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p>
    <w:p w14:paraId="2EB5A6AC" w14:textId="77777777" w:rsidR="00CD4727" w:rsidRPr="00186840" w:rsidRDefault="00CD4727" w:rsidP="00E10118">
      <w:pPr>
        <w:pStyle w:val="BodytextAgency"/>
        <w:tabs>
          <w:tab w:val="left" w:pos="8505"/>
          <w:tab w:val="left" w:pos="9072"/>
        </w:tabs>
        <w:spacing w:before="240"/>
        <w:ind w:right="57"/>
        <w:rPr>
          <w:bCs/>
        </w:rPr>
      </w:pPr>
      <w:r w:rsidRPr="00186840">
        <w:t>Article 42(4) of Regulation (EU) No 2019/6 - VMP other than those listed under Article 42(2) of Regulation (EU) 2019/6, for which no other marketing authorisation has been granted within the Union</w:t>
      </w:r>
      <w:r w:rsidR="00D65771" w:rsidRPr="00186840">
        <w:t xml:space="preserve"> </w:t>
      </w:r>
      <w:r w:rsidR="00D65771" w:rsidRPr="00186840">
        <w:tab/>
      </w:r>
      <w:r w:rsidR="00D65771" w:rsidRPr="00186840">
        <w:rPr>
          <w:bCs/>
          <w:i/>
        </w:rPr>
        <w:fldChar w:fldCharType="begin">
          <w:ffData>
            <w:name w:val="Check17"/>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r w:rsidR="00D65771" w:rsidRPr="00186840">
        <w:rPr>
          <w:bCs/>
          <w:i/>
        </w:rPr>
        <w:tab/>
      </w:r>
      <w:r w:rsidR="00D65771" w:rsidRPr="00186840">
        <w:rPr>
          <w:bCs/>
          <w:i/>
        </w:rPr>
        <w:fldChar w:fldCharType="begin">
          <w:ffData>
            <w:name w:val="Check18"/>
            <w:enabled/>
            <w:calcOnExit w:val="0"/>
            <w:checkBox>
              <w:sizeAuto/>
              <w:default w:val="0"/>
            </w:checkBox>
          </w:ffData>
        </w:fldChar>
      </w:r>
      <w:r w:rsidR="00D65771" w:rsidRPr="00186840">
        <w:rPr>
          <w:bCs/>
          <w:i/>
        </w:rPr>
        <w:instrText xml:space="preserve"> FORMCHECKBOX </w:instrText>
      </w:r>
      <w:r w:rsidR="00D65771" w:rsidRPr="00186840">
        <w:rPr>
          <w:bCs/>
          <w:i/>
        </w:rPr>
      </w:r>
      <w:r w:rsidR="00D65771" w:rsidRPr="00186840">
        <w:rPr>
          <w:bCs/>
          <w:i/>
        </w:rPr>
        <w:fldChar w:fldCharType="end"/>
      </w:r>
    </w:p>
    <w:p w14:paraId="09C7D620" w14:textId="77777777" w:rsidR="00205738" w:rsidRPr="00186840" w:rsidRDefault="00205738" w:rsidP="00E10118">
      <w:pPr>
        <w:pStyle w:val="BodytextAgency"/>
        <w:spacing w:before="240"/>
        <w:rPr>
          <w:bCs/>
        </w:rPr>
      </w:pPr>
      <w:r w:rsidRPr="00186840">
        <w:rPr>
          <w:bCs/>
        </w:rPr>
        <w:t>Justification</w:t>
      </w:r>
      <w:r w:rsidR="008731CA" w:rsidRPr="00186840">
        <w:rPr>
          <w:bCs/>
        </w:rPr>
        <w:t xml:space="preserve"> for eligibility</w:t>
      </w:r>
      <w:r w:rsidR="002F09B3" w:rsidRPr="00186840">
        <w:rPr>
          <w:bCs/>
        </w:rPr>
        <w:t xml:space="preserve"> (no</w:t>
      </w:r>
      <w:r w:rsidR="00ED397B">
        <w:rPr>
          <w:bCs/>
        </w:rPr>
        <w:t>t</w:t>
      </w:r>
      <w:r w:rsidR="002F09B3" w:rsidRPr="00186840">
        <w:rPr>
          <w:bCs/>
        </w:rPr>
        <w:t xml:space="preserve"> needed if eligibility has been confirmed by CVMP</w:t>
      </w:r>
      <w:r w:rsidR="00186840" w:rsidRPr="00186840">
        <w:rPr>
          <w:bCs/>
        </w:rPr>
        <w:t>)</w:t>
      </w:r>
      <w:r w:rsidRPr="00186840">
        <w:rPr>
          <w:bCs/>
        </w:rPr>
        <w:t xml:space="preserve">: </w:t>
      </w:r>
      <w:r w:rsidR="002C444B" w:rsidRPr="00186840">
        <w:rPr>
          <w:bCs/>
        </w:rPr>
        <w:br/>
      </w:r>
      <w:r w:rsidR="002C444B" w:rsidRPr="00186840">
        <w:rPr>
          <w:bCs/>
        </w:rPr>
        <w:fldChar w:fldCharType="begin">
          <w:ffData>
            <w:name w:val="Text26"/>
            <w:enabled/>
            <w:calcOnExit w:val="0"/>
            <w:textInput/>
          </w:ffData>
        </w:fldChar>
      </w:r>
      <w:bookmarkStart w:id="4" w:name="Text26"/>
      <w:r w:rsidR="002C444B" w:rsidRPr="00186840">
        <w:rPr>
          <w:bCs/>
        </w:rPr>
        <w:instrText xml:space="preserve"> FORMTEXT </w:instrText>
      </w:r>
      <w:r w:rsidR="009E20D1" w:rsidRPr="00186840">
        <w:rPr>
          <w:bCs/>
        </w:rPr>
      </w:r>
      <w:r w:rsidR="002C444B" w:rsidRPr="00186840">
        <w:rPr>
          <w:bCs/>
        </w:rPr>
        <w:fldChar w:fldCharType="separate"/>
      </w:r>
      <w:r w:rsidR="002C444B" w:rsidRPr="00186840">
        <w:rPr>
          <w:bCs/>
          <w:noProof/>
        </w:rPr>
        <w:t> </w:t>
      </w:r>
      <w:r w:rsidR="002C444B" w:rsidRPr="00186840">
        <w:rPr>
          <w:bCs/>
          <w:noProof/>
        </w:rPr>
        <w:t> </w:t>
      </w:r>
      <w:r w:rsidR="002C444B" w:rsidRPr="00186840">
        <w:rPr>
          <w:bCs/>
          <w:noProof/>
        </w:rPr>
        <w:t> </w:t>
      </w:r>
      <w:r w:rsidR="002C444B" w:rsidRPr="00186840">
        <w:rPr>
          <w:bCs/>
          <w:noProof/>
        </w:rPr>
        <w:t> </w:t>
      </w:r>
      <w:r w:rsidR="002C444B" w:rsidRPr="00186840">
        <w:rPr>
          <w:bCs/>
          <w:noProof/>
        </w:rPr>
        <w:t> </w:t>
      </w:r>
      <w:r w:rsidR="002C444B" w:rsidRPr="00186840">
        <w:rPr>
          <w:bCs/>
        </w:rPr>
        <w:fldChar w:fldCharType="end"/>
      </w:r>
      <w:bookmarkEnd w:id="4"/>
    </w:p>
    <w:p w14:paraId="526E4198" w14:textId="77777777" w:rsidR="00205738" w:rsidRPr="00C16EDA" w:rsidRDefault="00205738" w:rsidP="00571214">
      <w:pPr>
        <w:pStyle w:val="BodytextAgency"/>
        <w:tabs>
          <w:tab w:val="left" w:pos="284"/>
          <w:tab w:val="left" w:pos="3402"/>
          <w:tab w:val="left" w:pos="8505"/>
          <w:tab w:val="left" w:pos="9072"/>
        </w:tabs>
        <w:rPr>
          <w:bCs/>
        </w:rPr>
      </w:pPr>
      <w:r w:rsidRPr="007C0952">
        <w:rPr>
          <w:b/>
          <w:i/>
        </w:rPr>
        <w:t xml:space="preserve">Do you </w:t>
      </w:r>
      <w:r w:rsidR="007C0952">
        <w:rPr>
          <w:b/>
          <w:i/>
        </w:rPr>
        <w:t>need advice on this topic</w:t>
      </w:r>
      <w:r w:rsidRPr="007C0952">
        <w:rPr>
          <w:b/>
          <w:i/>
        </w:rPr>
        <w:t>?</w:t>
      </w:r>
      <w:r w:rsidR="002C444B" w:rsidRPr="00186840">
        <w:rPr>
          <w:bCs/>
          <w:i/>
        </w:rPr>
        <w:tab/>
      </w:r>
      <w:r w:rsidR="007C0952">
        <w:rPr>
          <w:bCs/>
          <w:i/>
        </w:rPr>
        <w:tab/>
      </w:r>
      <w:r w:rsidR="002C444B" w:rsidRPr="00186840">
        <w:rPr>
          <w:bCs/>
          <w:i/>
        </w:rPr>
        <w:fldChar w:fldCharType="begin">
          <w:ffData>
            <w:name w:val="Check17"/>
            <w:enabled/>
            <w:calcOnExit w:val="0"/>
            <w:checkBox>
              <w:sizeAuto/>
              <w:default w:val="0"/>
            </w:checkBox>
          </w:ffData>
        </w:fldChar>
      </w:r>
      <w:bookmarkStart w:id="5" w:name="Check17"/>
      <w:r w:rsidR="002C444B" w:rsidRPr="00186840">
        <w:rPr>
          <w:bCs/>
          <w:i/>
        </w:rPr>
        <w:instrText xml:space="preserve"> FORMCHECKBOX </w:instrText>
      </w:r>
      <w:r w:rsidR="009E20D1" w:rsidRPr="00186840">
        <w:rPr>
          <w:bCs/>
          <w:i/>
        </w:rPr>
      </w:r>
      <w:r w:rsidR="002C444B" w:rsidRPr="00186840">
        <w:rPr>
          <w:bCs/>
          <w:i/>
        </w:rPr>
        <w:fldChar w:fldCharType="end"/>
      </w:r>
      <w:bookmarkEnd w:id="5"/>
      <w:r w:rsidR="002C444B" w:rsidRPr="00186840">
        <w:rPr>
          <w:bCs/>
          <w:i/>
        </w:rPr>
        <w:tab/>
      </w:r>
      <w:r w:rsidR="002C444B" w:rsidRPr="00186840">
        <w:rPr>
          <w:bCs/>
          <w:i/>
        </w:rPr>
        <w:fldChar w:fldCharType="begin">
          <w:ffData>
            <w:name w:val="Check18"/>
            <w:enabled/>
            <w:calcOnExit w:val="0"/>
            <w:checkBox>
              <w:sizeAuto/>
              <w:default w:val="0"/>
            </w:checkBox>
          </w:ffData>
        </w:fldChar>
      </w:r>
      <w:bookmarkStart w:id="6" w:name="Check18"/>
      <w:r w:rsidR="002C444B" w:rsidRPr="00186840">
        <w:rPr>
          <w:bCs/>
          <w:i/>
        </w:rPr>
        <w:instrText xml:space="preserve"> FORMCHECKBOX </w:instrText>
      </w:r>
      <w:r w:rsidR="009E20D1" w:rsidRPr="00186840">
        <w:rPr>
          <w:bCs/>
          <w:i/>
        </w:rPr>
      </w:r>
      <w:r w:rsidR="002C444B" w:rsidRPr="00186840">
        <w:rPr>
          <w:bCs/>
          <w:i/>
        </w:rPr>
        <w:fldChar w:fldCharType="end"/>
      </w:r>
      <w:bookmarkEnd w:id="6"/>
      <w:r w:rsidR="002C444B" w:rsidRPr="00186840">
        <w:rPr>
          <w:bCs/>
          <w:i/>
        </w:rPr>
        <w:br/>
      </w:r>
      <w:r w:rsidRPr="00186840">
        <w:rPr>
          <w:bCs/>
          <w:i/>
          <w:color w:val="0000FF"/>
        </w:rPr>
        <w:t>If yes, please provide details:</w:t>
      </w:r>
      <w:r w:rsidR="002C444B" w:rsidRPr="002C444B">
        <w:rPr>
          <w:bCs/>
          <w:i/>
          <w:color w:val="0000FF"/>
        </w:rPr>
        <w:t xml:space="preserve"> </w:t>
      </w:r>
      <w:r w:rsidR="002C444B" w:rsidRPr="002C444B">
        <w:rPr>
          <w:bCs/>
          <w:i/>
          <w:color w:val="0000FF"/>
        </w:rPr>
        <w:br/>
      </w:r>
      <w:r w:rsidR="002C444B" w:rsidRPr="00C16EDA">
        <w:rPr>
          <w:bCs/>
        </w:rPr>
        <w:fldChar w:fldCharType="begin">
          <w:ffData>
            <w:name w:val="Text27"/>
            <w:enabled/>
            <w:calcOnExit w:val="0"/>
            <w:textInput/>
          </w:ffData>
        </w:fldChar>
      </w:r>
      <w:bookmarkStart w:id="7" w:name="Text27"/>
      <w:r w:rsidR="002C444B" w:rsidRPr="00C16EDA">
        <w:rPr>
          <w:bCs/>
        </w:rPr>
        <w:instrText xml:space="preserve"> FORMTEXT </w:instrText>
      </w:r>
      <w:r w:rsidR="009E20D1" w:rsidRPr="00C16EDA">
        <w:rPr>
          <w:bCs/>
        </w:rPr>
      </w:r>
      <w:r w:rsidR="002C444B" w:rsidRPr="00C16EDA">
        <w:rPr>
          <w:bCs/>
        </w:rPr>
        <w:fldChar w:fldCharType="separate"/>
      </w:r>
      <w:r w:rsidR="002C444B" w:rsidRPr="00C16EDA">
        <w:rPr>
          <w:bCs/>
          <w:noProof/>
        </w:rPr>
        <w:t> </w:t>
      </w:r>
      <w:r w:rsidR="002C444B" w:rsidRPr="00C16EDA">
        <w:rPr>
          <w:bCs/>
          <w:noProof/>
        </w:rPr>
        <w:t> </w:t>
      </w:r>
      <w:r w:rsidR="002C444B" w:rsidRPr="00C16EDA">
        <w:rPr>
          <w:bCs/>
          <w:noProof/>
        </w:rPr>
        <w:t> </w:t>
      </w:r>
      <w:r w:rsidR="002C444B" w:rsidRPr="00C16EDA">
        <w:rPr>
          <w:bCs/>
          <w:noProof/>
        </w:rPr>
        <w:t> </w:t>
      </w:r>
      <w:r w:rsidR="002C444B" w:rsidRPr="00C16EDA">
        <w:rPr>
          <w:bCs/>
          <w:noProof/>
        </w:rPr>
        <w:t> </w:t>
      </w:r>
      <w:r w:rsidR="002C444B" w:rsidRPr="00C16EDA">
        <w:rPr>
          <w:bCs/>
        </w:rPr>
        <w:fldChar w:fldCharType="end"/>
      </w:r>
      <w:bookmarkEnd w:id="7"/>
    </w:p>
    <w:p w14:paraId="6AD7585B" w14:textId="77777777" w:rsidR="00205738" w:rsidRPr="002C444B" w:rsidRDefault="001C791A" w:rsidP="002C444B">
      <w:pPr>
        <w:pStyle w:val="Heading1Agency"/>
      </w:pPr>
      <w:r>
        <w:t>What is the l</w:t>
      </w:r>
      <w:r w:rsidR="00205738" w:rsidRPr="002C444B">
        <w:t xml:space="preserve">egal basis for </w:t>
      </w:r>
      <w:r w:rsidR="009F73E8">
        <w:t xml:space="preserve">the </w:t>
      </w:r>
      <w:r w:rsidR="002C444B">
        <w:t>application</w:t>
      </w:r>
      <w:r>
        <w:t>?</w:t>
      </w:r>
    </w:p>
    <w:p w14:paraId="626589BA" w14:textId="77777777" w:rsidR="00E97B6C" w:rsidRDefault="00E97B6C" w:rsidP="002C444B">
      <w:pPr>
        <w:pStyle w:val="BodytextAgency"/>
        <w:tabs>
          <w:tab w:val="left" w:pos="284"/>
          <w:tab w:val="left" w:pos="3402"/>
          <w:tab w:val="left" w:pos="8505"/>
          <w:tab w:val="left" w:pos="9072"/>
        </w:tabs>
        <w:rPr>
          <w:bCs/>
        </w:rPr>
      </w:pPr>
      <w:r>
        <w:t>Article 8 of Regulation (EU) 2019/6 – Full application - New active substance</w:t>
      </w:r>
      <w:r w:rsidR="002C1176">
        <w:t xml:space="preserve"> </w:t>
      </w:r>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6C618959" w14:textId="77777777" w:rsidR="00E97B6C" w:rsidRDefault="00E97B6C" w:rsidP="001C189D">
      <w:pPr>
        <w:pStyle w:val="BodytextAgency"/>
        <w:tabs>
          <w:tab w:val="left" w:pos="284"/>
          <w:tab w:val="left" w:pos="3402"/>
          <w:tab w:val="left" w:pos="8505"/>
          <w:tab w:val="left" w:pos="9072"/>
        </w:tabs>
        <w:spacing w:before="240"/>
      </w:pPr>
      <w:bookmarkStart w:id="8" w:name="_Hlk75261586"/>
      <w:r>
        <w:t>Article 8 of Regulation (EU) 2019/6 - Full application - Known active substance</w:t>
      </w:r>
      <w:bookmarkEnd w:id="8"/>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74DF00EF" w14:textId="77777777" w:rsidR="00E97B6C" w:rsidRDefault="00E97B6C" w:rsidP="001C189D">
      <w:pPr>
        <w:pStyle w:val="BodytextAgency"/>
        <w:tabs>
          <w:tab w:val="left" w:pos="284"/>
          <w:tab w:val="left" w:pos="3402"/>
          <w:tab w:val="left" w:pos="8505"/>
          <w:tab w:val="left" w:pos="9072"/>
        </w:tabs>
        <w:spacing w:before="240"/>
        <w:rPr>
          <w:bCs/>
        </w:rPr>
      </w:pPr>
      <w:r>
        <w:t>Article 18 of Regulation (EU) 2019/6</w:t>
      </w:r>
      <w:r w:rsidR="002C1176">
        <w:t xml:space="preserve"> </w:t>
      </w:r>
      <w:r>
        <w:t>- Generic application</w:t>
      </w:r>
      <w:r w:rsidR="002C1176">
        <w:t xml:space="preserve"> </w:t>
      </w:r>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2A33B65B" w14:textId="77777777" w:rsidR="002C1176" w:rsidRDefault="00E6508F" w:rsidP="001C189D">
      <w:pPr>
        <w:pStyle w:val="BodytextAgency"/>
        <w:tabs>
          <w:tab w:val="left" w:pos="284"/>
          <w:tab w:val="left" w:pos="3402"/>
          <w:tab w:val="left" w:pos="8505"/>
          <w:tab w:val="left" w:pos="9072"/>
        </w:tabs>
        <w:spacing w:before="240" w:after="0"/>
        <w:ind w:right="765"/>
      </w:pPr>
      <w:r>
        <w:t>Article 19(1)(a) of Regulation (EU) 2019/6 - Hybrid application – change in active substance(s)</w:t>
      </w:r>
      <w:r w:rsidR="002C1176">
        <w:t xml:space="preserve"> </w:t>
      </w:r>
    </w:p>
    <w:p w14:paraId="1CE77955" w14:textId="77777777" w:rsidR="00E97B6C" w:rsidRDefault="002C1176" w:rsidP="002C444B">
      <w:pPr>
        <w:pStyle w:val="BodytextAgency"/>
        <w:tabs>
          <w:tab w:val="left" w:pos="284"/>
          <w:tab w:val="left" w:pos="3402"/>
          <w:tab w:val="left" w:pos="8505"/>
          <w:tab w:val="left" w:pos="9072"/>
        </w:tabs>
      </w:pPr>
      <w:r>
        <w:rPr>
          <w:bCs/>
          <w:i/>
        </w:rPr>
        <w:tab/>
      </w:r>
      <w:r>
        <w:rPr>
          <w:bCs/>
          <w:i/>
        </w:rPr>
        <w:tab/>
      </w:r>
      <w:r>
        <w:rPr>
          <w:bCs/>
          <w:i/>
        </w:rPr>
        <w:tab/>
      </w:r>
      <w:r w:rsidRPr="002C444B">
        <w:rPr>
          <w:bCs/>
          <w:i/>
        </w:rPr>
        <w:fldChar w:fldCharType="begin">
          <w:ffData>
            <w:name w:val="Check17"/>
            <w:enabled/>
            <w:calcOnExit w:val="0"/>
            <w:checkBox>
              <w:sizeAuto/>
              <w:default w:val="0"/>
            </w:checkBox>
          </w:ffData>
        </w:fldChar>
      </w:r>
      <w:r w:rsidRPr="002C444B">
        <w:rPr>
          <w:bCs/>
          <w:i/>
        </w:rPr>
        <w:instrText xml:space="preserve"> FORMCHECKBOX </w:instrText>
      </w:r>
      <w:r w:rsidRPr="002C444B">
        <w:rPr>
          <w:bCs/>
          <w:i/>
        </w:rPr>
      </w:r>
      <w:r w:rsidRPr="002C444B">
        <w:rPr>
          <w:bCs/>
          <w:i/>
        </w:rPr>
        <w:fldChar w:fldCharType="end"/>
      </w:r>
      <w:r w:rsidRPr="002C444B">
        <w:rPr>
          <w:bCs/>
          <w:i/>
        </w:rPr>
        <w:tab/>
      </w:r>
      <w:r w:rsidRPr="002C444B">
        <w:rPr>
          <w:bCs/>
          <w:i/>
        </w:rPr>
        <w:fldChar w:fldCharType="begin">
          <w:ffData>
            <w:name w:val="Check18"/>
            <w:enabled/>
            <w:calcOnExit w:val="0"/>
            <w:checkBox>
              <w:sizeAuto/>
              <w:default w:val="0"/>
            </w:checkBox>
          </w:ffData>
        </w:fldChar>
      </w:r>
      <w:r w:rsidRPr="002C444B">
        <w:rPr>
          <w:bCs/>
          <w:i/>
        </w:rPr>
        <w:instrText xml:space="preserve"> FORMCHECKBOX </w:instrText>
      </w:r>
      <w:r w:rsidRPr="002C444B">
        <w:rPr>
          <w:bCs/>
          <w:i/>
        </w:rPr>
      </w:r>
      <w:r w:rsidRPr="002C444B">
        <w:rPr>
          <w:bCs/>
          <w:i/>
        </w:rPr>
        <w:fldChar w:fldCharType="end"/>
      </w:r>
    </w:p>
    <w:p w14:paraId="77267529" w14:textId="77777777" w:rsidR="002C1176" w:rsidRDefault="00E6508F" w:rsidP="001C189D">
      <w:pPr>
        <w:pStyle w:val="BodytextAgency"/>
        <w:tabs>
          <w:tab w:val="left" w:pos="284"/>
          <w:tab w:val="left" w:pos="3402"/>
          <w:tab w:val="left" w:pos="8505"/>
          <w:tab w:val="left" w:pos="9072"/>
        </w:tabs>
        <w:spacing w:before="240" w:after="0"/>
      </w:pPr>
      <w:r>
        <w:t>Article 19(1)(a) of Regulation (EU) 2019/6 - Hybrid application – change in therapeutic indication(s)</w:t>
      </w:r>
      <w:r w:rsidR="002C1176">
        <w:t xml:space="preserve"> </w:t>
      </w:r>
    </w:p>
    <w:p w14:paraId="1969AA72" w14:textId="77777777" w:rsidR="00E6508F" w:rsidRDefault="002C1176" w:rsidP="002C444B">
      <w:pPr>
        <w:pStyle w:val="BodytextAgency"/>
        <w:tabs>
          <w:tab w:val="left" w:pos="284"/>
          <w:tab w:val="left" w:pos="3402"/>
          <w:tab w:val="left" w:pos="8505"/>
          <w:tab w:val="left" w:pos="9072"/>
        </w:tabs>
      </w:pPr>
      <w:r>
        <w:tab/>
      </w:r>
      <w:r>
        <w:tab/>
      </w:r>
      <w:r>
        <w:tab/>
      </w:r>
      <w:r w:rsidRPr="002C444B">
        <w:rPr>
          <w:bCs/>
          <w:i/>
        </w:rPr>
        <w:fldChar w:fldCharType="begin">
          <w:ffData>
            <w:name w:val="Check17"/>
            <w:enabled/>
            <w:calcOnExit w:val="0"/>
            <w:checkBox>
              <w:sizeAuto/>
              <w:default w:val="0"/>
            </w:checkBox>
          </w:ffData>
        </w:fldChar>
      </w:r>
      <w:r w:rsidRPr="002C444B">
        <w:rPr>
          <w:bCs/>
          <w:i/>
        </w:rPr>
        <w:instrText xml:space="preserve"> FORMCHECKBOX </w:instrText>
      </w:r>
      <w:r w:rsidRPr="002C444B">
        <w:rPr>
          <w:bCs/>
          <w:i/>
        </w:rPr>
      </w:r>
      <w:r w:rsidRPr="002C444B">
        <w:rPr>
          <w:bCs/>
          <w:i/>
        </w:rPr>
        <w:fldChar w:fldCharType="end"/>
      </w:r>
      <w:r w:rsidRPr="002C444B">
        <w:rPr>
          <w:bCs/>
          <w:i/>
        </w:rPr>
        <w:tab/>
      </w:r>
      <w:r w:rsidRPr="002C444B">
        <w:rPr>
          <w:bCs/>
          <w:i/>
        </w:rPr>
        <w:fldChar w:fldCharType="begin">
          <w:ffData>
            <w:name w:val="Check18"/>
            <w:enabled/>
            <w:calcOnExit w:val="0"/>
            <w:checkBox>
              <w:sizeAuto/>
              <w:default w:val="0"/>
            </w:checkBox>
          </w:ffData>
        </w:fldChar>
      </w:r>
      <w:r w:rsidRPr="002C444B">
        <w:rPr>
          <w:bCs/>
          <w:i/>
        </w:rPr>
        <w:instrText xml:space="preserve"> FORMCHECKBOX </w:instrText>
      </w:r>
      <w:r w:rsidRPr="002C444B">
        <w:rPr>
          <w:bCs/>
          <w:i/>
        </w:rPr>
      </w:r>
      <w:r w:rsidRPr="002C444B">
        <w:rPr>
          <w:bCs/>
          <w:i/>
        </w:rPr>
        <w:fldChar w:fldCharType="end"/>
      </w:r>
    </w:p>
    <w:p w14:paraId="05BC9755" w14:textId="77777777" w:rsidR="00E6508F" w:rsidRDefault="00E6508F" w:rsidP="001C189D">
      <w:pPr>
        <w:pStyle w:val="BodytextAgency"/>
        <w:tabs>
          <w:tab w:val="left" w:pos="284"/>
          <w:tab w:val="left" w:pos="3402"/>
          <w:tab w:val="left" w:pos="8505"/>
          <w:tab w:val="left" w:pos="9072"/>
        </w:tabs>
        <w:spacing w:before="240"/>
      </w:pPr>
      <w:r>
        <w:t>Article 19(1)(a) of Regulation (EU) 2019/6 - Hybrid application – change in strength</w:t>
      </w:r>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2F064909" w14:textId="77777777" w:rsidR="002C1176" w:rsidRDefault="00E6508F" w:rsidP="001C189D">
      <w:pPr>
        <w:pStyle w:val="BodytextAgency"/>
        <w:tabs>
          <w:tab w:val="left" w:pos="284"/>
          <w:tab w:val="left" w:pos="3402"/>
          <w:tab w:val="left" w:pos="8505"/>
          <w:tab w:val="left" w:pos="9072"/>
        </w:tabs>
        <w:spacing w:before="240" w:after="0"/>
      </w:pPr>
      <w:r>
        <w:t>Article 19(1)(a) of Regulation (EU) 2019/6 - Hybrid application – change in route of administration</w:t>
      </w:r>
      <w:r w:rsidR="002C1176">
        <w:t xml:space="preserve"> </w:t>
      </w:r>
    </w:p>
    <w:p w14:paraId="1F2C97BE" w14:textId="77777777" w:rsidR="00E6508F" w:rsidRDefault="002C1176" w:rsidP="002C444B">
      <w:pPr>
        <w:pStyle w:val="BodytextAgency"/>
        <w:tabs>
          <w:tab w:val="left" w:pos="284"/>
          <w:tab w:val="left" w:pos="3402"/>
          <w:tab w:val="left" w:pos="8505"/>
          <w:tab w:val="left" w:pos="9072"/>
        </w:tabs>
      </w:pPr>
      <w:r>
        <w:lastRenderedPageBreak/>
        <w:tab/>
      </w:r>
      <w:r>
        <w:tab/>
      </w:r>
      <w:r>
        <w:tab/>
      </w:r>
      <w:r w:rsidRPr="002C444B">
        <w:rPr>
          <w:bCs/>
          <w:i/>
        </w:rPr>
        <w:fldChar w:fldCharType="begin">
          <w:ffData>
            <w:name w:val="Check17"/>
            <w:enabled/>
            <w:calcOnExit w:val="0"/>
            <w:checkBox>
              <w:sizeAuto/>
              <w:default w:val="0"/>
            </w:checkBox>
          </w:ffData>
        </w:fldChar>
      </w:r>
      <w:r w:rsidRPr="002C444B">
        <w:rPr>
          <w:bCs/>
          <w:i/>
        </w:rPr>
        <w:instrText xml:space="preserve"> FORMCHECKBOX </w:instrText>
      </w:r>
      <w:r w:rsidRPr="002C444B">
        <w:rPr>
          <w:bCs/>
          <w:i/>
        </w:rPr>
      </w:r>
      <w:r w:rsidRPr="002C444B">
        <w:rPr>
          <w:bCs/>
          <w:i/>
        </w:rPr>
        <w:fldChar w:fldCharType="end"/>
      </w:r>
      <w:r w:rsidRPr="002C444B">
        <w:rPr>
          <w:bCs/>
          <w:i/>
        </w:rPr>
        <w:tab/>
      </w:r>
      <w:r w:rsidRPr="002C444B">
        <w:rPr>
          <w:bCs/>
          <w:i/>
        </w:rPr>
        <w:fldChar w:fldCharType="begin">
          <w:ffData>
            <w:name w:val="Check18"/>
            <w:enabled/>
            <w:calcOnExit w:val="0"/>
            <w:checkBox>
              <w:sizeAuto/>
              <w:default w:val="0"/>
            </w:checkBox>
          </w:ffData>
        </w:fldChar>
      </w:r>
      <w:r w:rsidRPr="002C444B">
        <w:rPr>
          <w:bCs/>
          <w:i/>
        </w:rPr>
        <w:instrText xml:space="preserve"> FORMCHECKBOX </w:instrText>
      </w:r>
      <w:r w:rsidRPr="002C444B">
        <w:rPr>
          <w:bCs/>
          <w:i/>
        </w:rPr>
      </w:r>
      <w:r w:rsidRPr="002C444B">
        <w:rPr>
          <w:bCs/>
          <w:i/>
        </w:rPr>
        <w:fldChar w:fldCharType="end"/>
      </w:r>
    </w:p>
    <w:p w14:paraId="0CC613B7" w14:textId="77777777" w:rsidR="002C1176" w:rsidRDefault="00E6508F" w:rsidP="001C189D">
      <w:pPr>
        <w:pStyle w:val="BodytextAgency"/>
        <w:tabs>
          <w:tab w:val="left" w:pos="284"/>
          <w:tab w:val="left" w:pos="3402"/>
          <w:tab w:val="left" w:pos="8505"/>
          <w:tab w:val="left" w:pos="9072"/>
        </w:tabs>
        <w:spacing w:before="240" w:after="0"/>
      </w:pPr>
      <w:r>
        <w:t>Article 19(1)(a) of Regulation (EU) 2019/6 - Hybrid application – change in pharmaceutical form</w:t>
      </w:r>
      <w:r w:rsidR="002C1176">
        <w:t xml:space="preserve"> </w:t>
      </w:r>
    </w:p>
    <w:p w14:paraId="25EF1618" w14:textId="77777777" w:rsidR="00E6508F" w:rsidRDefault="002C1176" w:rsidP="002C444B">
      <w:pPr>
        <w:pStyle w:val="BodytextAgency"/>
        <w:tabs>
          <w:tab w:val="left" w:pos="284"/>
          <w:tab w:val="left" w:pos="3402"/>
          <w:tab w:val="left" w:pos="8505"/>
          <w:tab w:val="left" w:pos="9072"/>
        </w:tabs>
      </w:pPr>
      <w:r>
        <w:tab/>
      </w:r>
      <w:r>
        <w:tab/>
      </w:r>
      <w:r>
        <w:tab/>
      </w:r>
      <w:r w:rsidRPr="002C444B">
        <w:rPr>
          <w:bCs/>
          <w:i/>
        </w:rPr>
        <w:fldChar w:fldCharType="begin">
          <w:ffData>
            <w:name w:val="Check17"/>
            <w:enabled/>
            <w:calcOnExit w:val="0"/>
            <w:checkBox>
              <w:sizeAuto/>
              <w:default w:val="0"/>
            </w:checkBox>
          </w:ffData>
        </w:fldChar>
      </w:r>
      <w:r w:rsidRPr="002C444B">
        <w:rPr>
          <w:bCs/>
          <w:i/>
        </w:rPr>
        <w:instrText xml:space="preserve"> FORMCHECKBOX </w:instrText>
      </w:r>
      <w:r w:rsidRPr="002C444B">
        <w:rPr>
          <w:bCs/>
          <w:i/>
        </w:rPr>
      </w:r>
      <w:r w:rsidRPr="002C444B">
        <w:rPr>
          <w:bCs/>
          <w:i/>
        </w:rPr>
        <w:fldChar w:fldCharType="end"/>
      </w:r>
      <w:r w:rsidRPr="002C444B">
        <w:rPr>
          <w:bCs/>
          <w:i/>
        </w:rPr>
        <w:tab/>
      </w:r>
      <w:r w:rsidRPr="002C444B">
        <w:rPr>
          <w:bCs/>
          <w:i/>
        </w:rPr>
        <w:fldChar w:fldCharType="begin">
          <w:ffData>
            <w:name w:val="Check18"/>
            <w:enabled/>
            <w:calcOnExit w:val="0"/>
            <w:checkBox>
              <w:sizeAuto/>
              <w:default w:val="0"/>
            </w:checkBox>
          </w:ffData>
        </w:fldChar>
      </w:r>
      <w:r w:rsidRPr="002C444B">
        <w:rPr>
          <w:bCs/>
          <w:i/>
        </w:rPr>
        <w:instrText xml:space="preserve"> FORMCHECKBOX </w:instrText>
      </w:r>
      <w:r w:rsidRPr="002C444B">
        <w:rPr>
          <w:bCs/>
          <w:i/>
        </w:rPr>
      </w:r>
      <w:r w:rsidRPr="002C444B">
        <w:rPr>
          <w:bCs/>
          <w:i/>
        </w:rPr>
        <w:fldChar w:fldCharType="end"/>
      </w:r>
    </w:p>
    <w:p w14:paraId="602F5C8D" w14:textId="77777777" w:rsidR="00E6508F" w:rsidRDefault="00E6508F" w:rsidP="001C189D">
      <w:pPr>
        <w:pStyle w:val="BodytextAgency"/>
        <w:tabs>
          <w:tab w:val="left" w:pos="284"/>
          <w:tab w:val="left" w:pos="3402"/>
          <w:tab w:val="left" w:pos="8505"/>
          <w:tab w:val="left" w:pos="9072"/>
        </w:tabs>
        <w:spacing w:before="240"/>
      </w:pPr>
      <w:r>
        <w:t>Article 19(1)(b) of Regulation (EU) 2019/6 - Hybrid application – bioavailability studies cannot be used to demonstrate bioequivalence</w:t>
      </w:r>
      <w:r w:rsidR="002C1176">
        <w:tab/>
      </w:r>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13FE7227" w14:textId="77777777" w:rsidR="00E6508F" w:rsidRDefault="00E6508F" w:rsidP="001C189D">
      <w:pPr>
        <w:pStyle w:val="BodytextAgency"/>
        <w:tabs>
          <w:tab w:val="left" w:pos="284"/>
          <w:tab w:val="left" w:pos="3402"/>
          <w:tab w:val="left" w:pos="8505"/>
          <w:tab w:val="left" w:pos="9072"/>
        </w:tabs>
        <w:spacing w:before="240"/>
      </w:pPr>
      <w:r>
        <w:t>Article 19(1)(c) of Regulation (EU) 2019/6 - Hybrid application – differences in raw materials or in manufacturing processes of biological VMPs</w:t>
      </w:r>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236E0F59" w14:textId="77777777" w:rsidR="00E6508F" w:rsidRDefault="00E6508F" w:rsidP="001C189D">
      <w:pPr>
        <w:pStyle w:val="BodytextAgency"/>
        <w:tabs>
          <w:tab w:val="left" w:pos="284"/>
          <w:tab w:val="left" w:pos="3402"/>
          <w:tab w:val="left" w:pos="8505"/>
          <w:tab w:val="left" w:pos="9072"/>
        </w:tabs>
        <w:spacing w:before="240"/>
      </w:pPr>
      <w:r>
        <w:t>Article 20 of Regulation (EU) 2019/6 – Combination veterinary medicinal products</w:t>
      </w:r>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504F8041" w14:textId="77777777" w:rsidR="00E6508F" w:rsidRDefault="00E6508F" w:rsidP="001C189D">
      <w:pPr>
        <w:pStyle w:val="BodytextAgency"/>
        <w:tabs>
          <w:tab w:val="left" w:pos="284"/>
          <w:tab w:val="left" w:pos="3402"/>
          <w:tab w:val="left" w:pos="8505"/>
          <w:tab w:val="left" w:pos="9072"/>
        </w:tabs>
        <w:spacing w:before="240"/>
      </w:pPr>
      <w:r>
        <w:t>Article 21 of Regulation (EU) 2019/6 – Informed Consent application</w:t>
      </w:r>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14F81CED" w14:textId="77777777" w:rsidR="00E6508F" w:rsidRDefault="00E6508F" w:rsidP="001C189D">
      <w:pPr>
        <w:pStyle w:val="BodytextAgency"/>
        <w:tabs>
          <w:tab w:val="left" w:pos="284"/>
          <w:tab w:val="left" w:pos="3402"/>
          <w:tab w:val="left" w:pos="8505"/>
          <w:tab w:val="left" w:pos="9072"/>
        </w:tabs>
        <w:spacing w:before="240"/>
      </w:pPr>
      <w:r>
        <w:t>Article 22 of Regulation (EU) 2019/6 – Bibliographic application</w:t>
      </w:r>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0D7A6560" w14:textId="77777777" w:rsidR="00E6508F" w:rsidRDefault="00E6508F" w:rsidP="001C189D">
      <w:pPr>
        <w:pStyle w:val="BodytextAgency"/>
        <w:tabs>
          <w:tab w:val="left" w:pos="284"/>
          <w:tab w:val="left" w:pos="3402"/>
          <w:tab w:val="left" w:pos="8505"/>
          <w:tab w:val="left" w:pos="9072"/>
        </w:tabs>
        <w:spacing w:before="240"/>
      </w:pPr>
      <w:r>
        <w:t>Article 23 of Regulation (EU) 2019/6 - Application for limited markets</w:t>
      </w:r>
      <w:r w:rsidR="002C1176">
        <w:t xml:space="preserve"> </w:t>
      </w:r>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2B8FCCF9" w14:textId="77777777" w:rsidR="00E97B6C" w:rsidRPr="002C1176" w:rsidRDefault="00E6508F" w:rsidP="001C189D">
      <w:pPr>
        <w:pStyle w:val="BodytextAgency"/>
        <w:tabs>
          <w:tab w:val="left" w:pos="284"/>
          <w:tab w:val="left" w:pos="3402"/>
          <w:tab w:val="left" w:pos="8505"/>
          <w:tab w:val="left" w:pos="9072"/>
        </w:tabs>
        <w:spacing w:before="240"/>
      </w:pPr>
      <w:r>
        <w:t>Article 25 of Regulation (EU) 2019/6 - Application in exceptional circumstances</w:t>
      </w:r>
      <w:r w:rsidR="002C1176">
        <w:t xml:space="preserve"> </w:t>
      </w:r>
      <w:r w:rsidR="002C1176">
        <w:tab/>
      </w:r>
      <w:r w:rsidR="002C1176" w:rsidRPr="002C444B">
        <w:rPr>
          <w:bCs/>
          <w:i/>
        </w:rPr>
        <w:fldChar w:fldCharType="begin">
          <w:ffData>
            <w:name w:val="Check17"/>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r w:rsidR="002C1176" w:rsidRPr="002C444B">
        <w:rPr>
          <w:bCs/>
          <w:i/>
        </w:rPr>
        <w:tab/>
      </w:r>
      <w:r w:rsidR="002C1176" w:rsidRPr="002C444B">
        <w:rPr>
          <w:bCs/>
          <w:i/>
        </w:rPr>
        <w:fldChar w:fldCharType="begin">
          <w:ffData>
            <w:name w:val="Check18"/>
            <w:enabled/>
            <w:calcOnExit w:val="0"/>
            <w:checkBox>
              <w:sizeAuto/>
              <w:default w:val="0"/>
            </w:checkBox>
          </w:ffData>
        </w:fldChar>
      </w:r>
      <w:r w:rsidR="002C1176" w:rsidRPr="002C444B">
        <w:rPr>
          <w:bCs/>
          <w:i/>
        </w:rPr>
        <w:instrText xml:space="preserve"> FORMCHECKBOX </w:instrText>
      </w:r>
      <w:r w:rsidR="002C1176" w:rsidRPr="002C444B">
        <w:rPr>
          <w:bCs/>
          <w:i/>
        </w:rPr>
      </w:r>
      <w:r w:rsidR="002C1176" w:rsidRPr="002C444B">
        <w:rPr>
          <w:bCs/>
          <w:i/>
        </w:rPr>
        <w:fldChar w:fldCharType="end"/>
      </w:r>
    </w:p>
    <w:p w14:paraId="46B72FAB" w14:textId="77777777" w:rsidR="00205738" w:rsidRPr="00C16EDA" w:rsidRDefault="007C0952" w:rsidP="001C189D">
      <w:pPr>
        <w:pStyle w:val="BodytextAgency"/>
        <w:tabs>
          <w:tab w:val="left" w:pos="284"/>
          <w:tab w:val="left" w:pos="3402"/>
          <w:tab w:val="left" w:pos="8505"/>
          <w:tab w:val="left" w:pos="9072"/>
        </w:tabs>
        <w:spacing w:before="240"/>
        <w:rPr>
          <w:bCs/>
        </w:rPr>
      </w:pPr>
      <w:r w:rsidRPr="007C0952">
        <w:rPr>
          <w:b/>
          <w:i/>
        </w:rPr>
        <w:t xml:space="preserve">Do you </w:t>
      </w:r>
      <w:r>
        <w:rPr>
          <w:b/>
          <w:i/>
        </w:rPr>
        <w:t>need advice on this topic</w:t>
      </w:r>
      <w:r w:rsidRPr="007C0952">
        <w:rPr>
          <w:b/>
          <w:i/>
        </w:rPr>
        <w:t>?</w:t>
      </w:r>
      <w:r w:rsidRPr="00186840">
        <w:rPr>
          <w:bCs/>
          <w:i/>
        </w:rPr>
        <w:tab/>
      </w:r>
      <w:r w:rsidR="002C444B" w:rsidRPr="002C444B">
        <w:rPr>
          <w:bCs/>
          <w:i/>
        </w:rPr>
        <w:tab/>
      </w:r>
      <w:r w:rsidR="002C444B" w:rsidRPr="002C444B">
        <w:rPr>
          <w:bCs/>
          <w:i/>
        </w:rPr>
        <w:fldChar w:fldCharType="begin">
          <w:ffData>
            <w:name w:val="Check17"/>
            <w:enabled/>
            <w:calcOnExit w:val="0"/>
            <w:checkBox>
              <w:sizeAuto/>
              <w:default w:val="0"/>
            </w:checkBox>
          </w:ffData>
        </w:fldChar>
      </w:r>
      <w:r w:rsidR="002C444B" w:rsidRPr="002C444B">
        <w:rPr>
          <w:bCs/>
          <w:i/>
        </w:rPr>
        <w:instrText xml:space="preserve"> FORMCHECKBOX </w:instrText>
      </w:r>
      <w:r w:rsidR="002C444B" w:rsidRPr="002C444B">
        <w:rPr>
          <w:bCs/>
          <w:i/>
        </w:rPr>
      </w:r>
      <w:r w:rsidR="002C444B" w:rsidRPr="002C444B">
        <w:rPr>
          <w:bCs/>
          <w:i/>
        </w:rPr>
        <w:fldChar w:fldCharType="end"/>
      </w:r>
      <w:r w:rsidR="002C444B" w:rsidRPr="002C444B">
        <w:rPr>
          <w:bCs/>
          <w:i/>
        </w:rPr>
        <w:tab/>
      </w:r>
      <w:r w:rsidR="002C444B" w:rsidRPr="002C444B">
        <w:rPr>
          <w:bCs/>
          <w:i/>
        </w:rPr>
        <w:fldChar w:fldCharType="begin">
          <w:ffData>
            <w:name w:val="Check18"/>
            <w:enabled/>
            <w:calcOnExit w:val="0"/>
            <w:checkBox>
              <w:sizeAuto/>
              <w:default w:val="0"/>
            </w:checkBox>
          </w:ffData>
        </w:fldChar>
      </w:r>
      <w:r w:rsidR="002C444B" w:rsidRPr="002C444B">
        <w:rPr>
          <w:bCs/>
          <w:i/>
        </w:rPr>
        <w:instrText xml:space="preserve"> FORMCHECKBOX </w:instrText>
      </w:r>
      <w:r w:rsidR="002C444B" w:rsidRPr="002C444B">
        <w:rPr>
          <w:bCs/>
          <w:i/>
        </w:rPr>
      </w:r>
      <w:r w:rsidR="002C444B" w:rsidRPr="002C444B">
        <w:rPr>
          <w:bCs/>
          <w:i/>
        </w:rPr>
        <w:fldChar w:fldCharType="end"/>
      </w:r>
      <w:r w:rsidR="002C444B" w:rsidRPr="002C444B">
        <w:rPr>
          <w:bCs/>
          <w:i/>
        </w:rPr>
        <w:br/>
      </w:r>
      <w:r w:rsidR="002C444B" w:rsidRPr="002C444B">
        <w:rPr>
          <w:bCs/>
          <w:i/>
          <w:color w:val="0000FF"/>
        </w:rPr>
        <w:t xml:space="preserve">If yes, please provide details: </w:t>
      </w:r>
      <w:r w:rsidR="002C444B" w:rsidRPr="002C444B">
        <w:rPr>
          <w:bCs/>
          <w:i/>
          <w:color w:val="0000FF"/>
        </w:rPr>
        <w:br/>
      </w:r>
      <w:r w:rsidR="002C444B" w:rsidRPr="00C16EDA">
        <w:rPr>
          <w:bCs/>
        </w:rPr>
        <w:fldChar w:fldCharType="begin">
          <w:ffData>
            <w:name w:val="Text27"/>
            <w:enabled/>
            <w:calcOnExit w:val="0"/>
            <w:textInput/>
          </w:ffData>
        </w:fldChar>
      </w:r>
      <w:r w:rsidR="002C444B" w:rsidRPr="00C16EDA">
        <w:rPr>
          <w:bCs/>
        </w:rPr>
        <w:instrText xml:space="preserve"> FORMTEXT </w:instrText>
      </w:r>
      <w:r w:rsidR="002C444B" w:rsidRPr="00C16EDA">
        <w:rPr>
          <w:bCs/>
        </w:rPr>
      </w:r>
      <w:r w:rsidR="002C444B" w:rsidRPr="00C16EDA">
        <w:rPr>
          <w:bCs/>
        </w:rPr>
        <w:fldChar w:fldCharType="separate"/>
      </w:r>
      <w:r w:rsidR="002C444B" w:rsidRPr="00C16EDA">
        <w:rPr>
          <w:bCs/>
          <w:noProof/>
        </w:rPr>
        <w:t> </w:t>
      </w:r>
      <w:r w:rsidR="002C444B" w:rsidRPr="00C16EDA">
        <w:rPr>
          <w:bCs/>
          <w:noProof/>
        </w:rPr>
        <w:t> </w:t>
      </w:r>
      <w:r w:rsidR="002C444B" w:rsidRPr="00C16EDA">
        <w:rPr>
          <w:bCs/>
          <w:noProof/>
        </w:rPr>
        <w:t> </w:t>
      </w:r>
      <w:r w:rsidR="002C444B" w:rsidRPr="00C16EDA">
        <w:rPr>
          <w:bCs/>
          <w:noProof/>
        </w:rPr>
        <w:t> </w:t>
      </w:r>
      <w:r w:rsidR="002C444B" w:rsidRPr="00C16EDA">
        <w:rPr>
          <w:bCs/>
          <w:noProof/>
        </w:rPr>
        <w:t> </w:t>
      </w:r>
      <w:r w:rsidR="002C444B" w:rsidRPr="00C16EDA">
        <w:rPr>
          <w:bCs/>
        </w:rPr>
        <w:fldChar w:fldCharType="end"/>
      </w:r>
    </w:p>
    <w:p w14:paraId="7CAC8A56" w14:textId="77777777" w:rsidR="00850EF1" w:rsidRPr="00571214" w:rsidRDefault="00850EF1" w:rsidP="00850EF1">
      <w:pPr>
        <w:pStyle w:val="Heading1Agency"/>
      </w:pPr>
      <w:r w:rsidRPr="00571214">
        <w:t xml:space="preserve">What legal status could apply to </w:t>
      </w:r>
      <w:r w:rsidR="00CF47E1">
        <w:t>t</w:t>
      </w:r>
      <w:r w:rsidR="00F64863">
        <w:t>his veterinary</w:t>
      </w:r>
      <w:r w:rsidRPr="00571214">
        <w:t xml:space="preserve"> medicinal product?</w:t>
      </w:r>
    </w:p>
    <w:p w14:paraId="0243EF92" w14:textId="77777777" w:rsidR="00850EF1" w:rsidRPr="00205738" w:rsidRDefault="00850EF1" w:rsidP="00850EF1">
      <w:pPr>
        <w:pStyle w:val="BodytextAgency"/>
        <w:tabs>
          <w:tab w:val="left" w:pos="284"/>
          <w:tab w:val="left" w:pos="3402"/>
          <w:tab w:val="left" w:pos="8505"/>
          <w:tab w:val="left" w:pos="9072"/>
        </w:tabs>
        <w:rPr>
          <w:bCs/>
        </w:rPr>
      </w:pPr>
      <w:r w:rsidRPr="00205738">
        <w:rPr>
          <w:bCs/>
        </w:rPr>
        <w:t>Subject to medical prescription</w:t>
      </w:r>
      <w:r w:rsidRPr="00571214">
        <w:rPr>
          <w:bCs/>
        </w:rPr>
        <w:tab/>
      </w:r>
      <w:r>
        <w:rPr>
          <w:bCs/>
        </w:rPr>
        <w:tab/>
      </w:r>
      <w:r w:rsidRPr="00571214">
        <w:rPr>
          <w:bCs/>
        </w:rPr>
        <w:fldChar w:fldCharType="begin">
          <w:ffData>
            <w:name w:val="Check17"/>
            <w:enabled/>
            <w:calcOnExit w:val="0"/>
            <w:checkBox>
              <w:sizeAuto/>
              <w:default w:val="0"/>
            </w:checkBox>
          </w:ffData>
        </w:fldChar>
      </w:r>
      <w:r w:rsidRPr="00571214">
        <w:rPr>
          <w:bCs/>
        </w:rPr>
        <w:instrText xml:space="preserve"> FORMCHECKBOX </w:instrText>
      </w:r>
      <w:r w:rsidRPr="00571214">
        <w:rPr>
          <w:bCs/>
        </w:rPr>
      </w:r>
      <w:r w:rsidRPr="00571214">
        <w:rPr>
          <w:bCs/>
        </w:rPr>
        <w:fldChar w:fldCharType="end"/>
      </w:r>
      <w:r w:rsidRPr="00571214">
        <w:rPr>
          <w:bCs/>
        </w:rPr>
        <w:tab/>
      </w:r>
      <w:r w:rsidRPr="00571214">
        <w:rPr>
          <w:bCs/>
        </w:rPr>
        <w:fldChar w:fldCharType="begin">
          <w:ffData>
            <w:name w:val="Check18"/>
            <w:enabled/>
            <w:calcOnExit w:val="0"/>
            <w:checkBox>
              <w:sizeAuto/>
              <w:default w:val="0"/>
            </w:checkBox>
          </w:ffData>
        </w:fldChar>
      </w:r>
      <w:r w:rsidRPr="00571214">
        <w:rPr>
          <w:bCs/>
        </w:rPr>
        <w:instrText xml:space="preserve"> FORMCHECKBOX </w:instrText>
      </w:r>
      <w:r w:rsidRPr="00571214">
        <w:rPr>
          <w:bCs/>
        </w:rPr>
      </w:r>
      <w:r w:rsidRPr="00571214">
        <w:rPr>
          <w:bCs/>
        </w:rPr>
        <w:fldChar w:fldCharType="end"/>
      </w:r>
    </w:p>
    <w:p w14:paraId="034A5DEE" w14:textId="77777777" w:rsidR="00850EF1" w:rsidRPr="00571214" w:rsidRDefault="00850EF1" w:rsidP="00850EF1">
      <w:pPr>
        <w:pStyle w:val="BodytextAgency"/>
        <w:tabs>
          <w:tab w:val="left" w:pos="284"/>
          <w:tab w:val="left" w:pos="3402"/>
          <w:tab w:val="left" w:pos="8505"/>
          <w:tab w:val="left" w:pos="9072"/>
        </w:tabs>
        <w:rPr>
          <w:bCs/>
        </w:rPr>
      </w:pPr>
      <w:r w:rsidRPr="00205738">
        <w:rPr>
          <w:bCs/>
        </w:rPr>
        <w:t xml:space="preserve">Not subject to medical prescription </w:t>
      </w:r>
      <w:r w:rsidRPr="00571214">
        <w:rPr>
          <w:bCs/>
        </w:rPr>
        <w:tab/>
      </w:r>
      <w:r>
        <w:rPr>
          <w:bCs/>
        </w:rPr>
        <w:tab/>
      </w:r>
      <w:r w:rsidRPr="00571214">
        <w:rPr>
          <w:bCs/>
        </w:rPr>
        <w:fldChar w:fldCharType="begin">
          <w:ffData>
            <w:name w:val="Check17"/>
            <w:enabled/>
            <w:calcOnExit w:val="0"/>
            <w:checkBox>
              <w:sizeAuto/>
              <w:default w:val="0"/>
            </w:checkBox>
          </w:ffData>
        </w:fldChar>
      </w:r>
      <w:r w:rsidRPr="00571214">
        <w:rPr>
          <w:bCs/>
        </w:rPr>
        <w:instrText xml:space="preserve"> FORMCHECKBOX </w:instrText>
      </w:r>
      <w:r w:rsidRPr="00571214">
        <w:rPr>
          <w:bCs/>
        </w:rPr>
      </w:r>
      <w:r w:rsidRPr="00571214">
        <w:rPr>
          <w:bCs/>
        </w:rPr>
        <w:fldChar w:fldCharType="end"/>
      </w:r>
      <w:r w:rsidRPr="00571214">
        <w:rPr>
          <w:bCs/>
        </w:rPr>
        <w:tab/>
      </w:r>
      <w:r w:rsidRPr="00571214">
        <w:rPr>
          <w:bCs/>
        </w:rPr>
        <w:fldChar w:fldCharType="begin">
          <w:ffData>
            <w:name w:val="Check18"/>
            <w:enabled/>
            <w:calcOnExit w:val="0"/>
            <w:checkBox>
              <w:sizeAuto/>
              <w:default w:val="0"/>
            </w:checkBox>
          </w:ffData>
        </w:fldChar>
      </w:r>
      <w:r w:rsidRPr="00571214">
        <w:rPr>
          <w:bCs/>
        </w:rPr>
        <w:instrText xml:space="preserve"> FORMCHECKBOX </w:instrText>
      </w:r>
      <w:r w:rsidRPr="00571214">
        <w:rPr>
          <w:bCs/>
        </w:rPr>
      </w:r>
      <w:r w:rsidRPr="00571214">
        <w:rPr>
          <w:bCs/>
        </w:rPr>
        <w:fldChar w:fldCharType="end"/>
      </w:r>
    </w:p>
    <w:p w14:paraId="5702152E" w14:textId="77777777" w:rsidR="00850EF1" w:rsidRPr="00C16EDA" w:rsidRDefault="007C0952" w:rsidP="00850EF1">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850EF1" w:rsidRPr="002C444B">
        <w:rPr>
          <w:bCs/>
          <w:i/>
        </w:rPr>
        <w:tab/>
      </w:r>
      <w:r w:rsidR="00850EF1" w:rsidRPr="002C444B">
        <w:rPr>
          <w:bCs/>
          <w:i/>
        </w:rPr>
        <w:fldChar w:fldCharType="begin">
          <w:ffData>
            <w:name w:val="Check17"/>
            <w:enabled/>
            <w:calcOnExit w:val="0"/>
            <w:checkBox>
              <w:sizeAuto/>
              <w:default w:val="0"/>
            </w:checkBox>
          </w:ffData>
        </w:fldChar>
      </w:r>
      <w:r w:rsidR="00850EF1" w:rsidRPr="002C444B">
        <w:rPr>
          <w:bCs/>
          <w:i/>
        </w:rPr>
        <w:instrText xml:space="preserve"> FORMCHECKBOX </w:instrText>
      </w:r>
      <w:r w:rsidR="00850EF1" w:rsidRPr="002C444B">
        <w:rPr>
          <w:bCs/>
          <w:i/>
        </w:rPr>
      </w:r>
      <w:r w:rsidR="00850EF1" w:rsidRPr="002C444B">
        <w:rPr>
          <w:bCs/>
          <w:i/>
        </w:rPr>
        <w:fldChar w:fldCharType="end"/>
      </w:r>
      <w:r w:rsidR="00850EF1" w:rsidRPr="002C444B">
        <w:rPr>
          <w:bCs/>
          <w:i/>
        </w:rPr>
        <w:tab/>
      </w:r>
      <w:r w:rsidR="00850EF1" w:rsidRPr="002C444B">
        <w:rPr>
          <w:bCs/>
          <w:i/>
        </w:rPr>
        <w:fldChar w:fldCharType="begin">
          <w:ffData>
            <w:name w:val="Check18"/>
            <w:enabled/>
            <w:calcOnExit w:val="0"/>
            <w:checkBox>
              <w:sizeAuto/>
              <w:default w:val="0"/>
            </w:checkBox>
          </w:ffData>
        </w:fldChar>
      </w:r>
      <w:r w:rsidR="00850EF1" w:rsidRPr="002C444B">
        <w:rPr>
          <w:bCs/>
          <w:i/>
        </w:rPr>
        <w:instrText xml:space="preserve"> FORMCHECKBOX </w:instrText>
      </w:r>
      <w:r w:rsidR="00850EF1" w:rsidRPr="002C444B">
        <w:rPr>
          <w:bCs/>
          <w:i/>
        </w:rPr>
      </w:r>
      <w:r w:rsidR="00850EF1" w:rsidRPr="002C444B">
        <w:rPr>
          <w:bCs/>
          <w:i/>
        </w:rPr>
        <w:fldChar w:fldCharType="end"/>
      </w:r>
      <w:r w:rsidR="00850EF1" w:rsidRPr="002C444B">
        <w:rPr>
          <w:bCs/>
          <w:i/>
        </w:rPr>
        <w:br/>
      </w:r>
      <w:r w:rsidR="00850EF1" w:rsidRPr="002C444B">
        <w:rPr>
          <w:bCs/>
          <w:i/>
          <w:color w:val="0000FF"/>
        </w:rPr>
        <w:t xml:space="preserve">If yes, please provide details: </w:t>
      </w:r>
      <w:r w:rsidR="00850EF1" w:rsidRPr="002C444B">
        <w:rPr>
          <w:bCs/>
          <w:i/>
          <w:color w:val="0000FF"/>
        </w:rPr>
        <w:br/>
      </w:r>
      <w:r w:rsidR="00850EF1" w:rsidRPr="00C16EDA">
        <w:rPr>
          <w:bCs/>
        </w:rPr>
        <w:fldChar w:fldCharType="begin">
          <w:ffData>
            <w:name w:val="Text27"/>
            <w:enabled/>
            <w:calcOnExit w:val="0"/>
            <w:textInput/>
          </w:ffData>
        </w:fldChar>
      </w:r>
      <w:r w:rsidR="00850EF1" w:rsidRPr="00C16EDA">
        <w:rPr>
          <w:bCs/>
        </w:rPr>
        <w:instrText xml:space="preserve"> FORMTEXT </w:instrText>
      </w:r>
      <w:r w:rsidR="00850EF1" w:rsidRPr="00C16EDA">
        <w:rPr>
          <w:bCs/>
        </w:rPr>
      </w:r>
      <w:r w:rsidR="00850EF1" w:rsidRPr="00C16EDA">
        <w:rPr>
          <w:bCs/>
        </w:rPr>
        <w:fldChar w:fldCharType="separate"/>
      </w:r>
      <w:r w:rsidR="00850EF1" w:rsidRPr="00C16EDA">
        <w:rPr>
          <w:bCs/>
          <w:noProof/>
        </w:rPr>
        <w:t> </w:t>
      </w:r>
      <w:r w:rsidR="00850EF1" w:rsidRPr="00C16EDA">
        <w:rPr>
          <w:bCs/>
          <w:noProof/>
        </w:rPr>
        <w:t> </w:t>
      </w:r>
      <w:r w:rsidR="00850EF1" w:rsidRPr="00C16EDA">
        <w:rPr>
          <w:bCs/>
          <w:noProof/>
        </w:rPr>
        <w:t> </w:t>
      </w:r>
      <w:r w:rsidR="00850EF1" w:rsidRPr="00C16EDA">
        <w:rPr>
          <w:bCs/>
          <w:noProof/>
        </w:rPr>
        <w:t> </w:t>
      </w:r>
      <w:r w:rsidR="00850EF1" w:rsidRPr="00C16EDA">
        <w:rPr>
          <w:bCs/>
          <w:noProof/>
        </w:rPr>
        <w:t> </w:t>
      </w:r>
      <w:r w:rsidR="00850EF1" w:rsidRPr="00C16EDA">
        <w:rPr>
          <w:bCs/>
        </w:rPr>
        <w:fldChar w:fldCharType="end"/>
      </w:r>
    </w:p>
    <w:p w14:paraId="05F36C83" w14:textId="77777777" w:rsidR="00CF47E1" w:rsidRPr="00571214" w:rsidRDefault="00F64863" w:rsidP="00CF47E1">
      <w:pPr>
        <w:pStyle w:val="Heading1Agency"/>
      </w:pPr>
      <w:r>
        <w:t>Can</w:t>
      </w:r>
      <w:r w:rsidR="00CF47E1">
        <w:t xml:space="preserve"> an Innovation Task Force briefing</w:t>
      </w:r>
      <w:r>
        <w:t xml:space="preserve"> be requested</w:t>
      </w:r>
      <w:r w:rsidR="00CF47E1" w:rsidRPr="00571214">
        <w:t xml:space="preserve">? </w:t>
      </w:r>
    </w:p>
    <w:p w14:paraId="66969183" w14:textId="77777777" w:rsidR="00CF47E1" w:rsidRDefault="007C0952" w:rsidP="00CF47E1">
      <w:pPr>
        <w:pStyle w:val="BodytextAgency"/>
        <w:tabs>
          <w:tab w:val="left" w:pos="284"/>
          <w:tab w:val="left" w:pos="3402"/>
          <w:tab w:val="left" w:pos="8505"/>
          <w:tab w:val="left" w:pos="9072"/>
        </w:tabs>
        <w:rPr>
          <w:bCs/>
        </w:rPr>
      </w:pPr>
      <w:bookmarkStart w:id="9" w:name="_Hlk221814263"/>
      <w:r w:rsidRPr="007C0952">
        <w:rPr>
          <w:b/>
          <w:i/>
        </w:rPr>
        <w:t xml:space="preserve">Do you </w:t>
      </w:r>
      <w:r>
        <w:rPr>
          <w:b/>
          <w:i/>
        </w:rPr>
        <w:t>need advice on this topic</w:t>
      </w:r>
      <w:r w:rsidRPr="007C0952">
        <w:rPr>
          <w:b/>
          <w:i/>
        </w:rPr>
        <w:t>?</w:t>
      </w:r>
      <w:r w:rsidRPr="00186840">
        <w:rPr>
          <w:bCs/>
          <w:i/>
        </w:rPr>
        <w:tab/>
      </w:r>
      <w:r w:rsidR="00CF47E1" w:rsidRPr="002C444B">
        <w:rPr>
          <w:bCs/>
          <w:i/>
        </w:rPr>
        <w:tab/>
      </w:r>
      <w:r w:rsidR="00CF47E1" w:rsidRPr="002C444B">
        <w:rPr>
          <w:bCs/>
          <w:i/>
        </w:rPr>
        <w:fldChar w:fldCharType="begin">
          <w:ffData>
            <w:name w:val="Check17"/>
            <w:enabled/>
            <w:calcOnExit w:val="0"/>
            <w:checkBox>
              <w:sizeAuto/>
              <w:default w:val="0"/>
            </w:checkBox>
          </w:ffData>
        </w:fldChar>
      </w:r>
      <w:r w:rsidR="00CF47E1" w:rsidRPr="002C444B">
        <w:rPr>
          <w:bCs/>
          <w:i/>
        </w:rPr>
        <w:instrText xml:space="preserve"> FORMCHECKBOX </w:instrText>
      </w:r>
      <w:r w:rsidR="00CF47E1" w:rsidRPr="002C444B">
        <w:rPr>
          <w:bCs/>
          <w:i/>
        </w:rPr>
      </w:r>
      <w:r w:rsidR="00CF47E1" w:rsidRPr="002C444B">
        <w:rPr>
          <w:bCs/>
          <w:i/>
        </w:rPr>
        <w:fldChar w:fldCharType="end"/>
      </w:r>
      <w:r w:rsidR="00CF47E1" w:rsidRPr="002C444B">
        <w:rPr>
          <w:bCs/>
          <w:i/>
        </w:rPr>
        <w:tab/>
      </w:r>
      <w:r w:rsidR="00CF47E1" w:rsidRPr="002C444B">
        <w:rPr>
          <w:bCs/>
          <w:i/>
        </w:rPr>
        <w:fldChar w:fldCharType="begin">
          <w:ffData>
            <w:name w:val="Check18"/>
            <w:enabled/>
            <w:calcOnExit w:val="0"/>
            <w:checkBox>
              <w:sizeAuto/>
              <w:default w:val="0"/>
            </w:checkBox>
          </w:ffData>
        </w:fldChar>
      </w:r>
      <w:r w:rsidR="00CF47E1" w:rsidRPr="002C444B">
        <w:rPr>
          <w:bCs/>
          <w:i/>
        </w:rPr>
        <w:instrText xml:space="preserve"> FORMCHECKBOX </w:instrText>
      </w:r>
      <w:r w:rsidR="00CF47E1" w:rsidRPr="002C444B">
        <w:rPr>
          <w:bCs/>
          <w:i/>
        </w:rPr>
      </w:r>
      <w:r w:rsidR="00CF47E1" w:rsidRPr="002C444B">
        <w:rPr>
          <w:bCs/>
          <w:i/>
        </w:rPr>
        <w:fldChar w:fldCharType="end"/>
      </w:r>
      <w:r w:rsidR="00CF47E1" w:rsidRPr="002C444B">
        <w:rPr>
          <w:bCs/>
          <w:i/>
        </w:rPr>
        <w:br/>
      </w:r>
      <w:r w:rsidR="00CF47E1" w:rsidRPr="002C444B">
        <w:rPr>
          <w:bCs/>
          <w:i/>
          <w:color w:val="0000FF"/>
        </w:rPr>
        <w:t xml:space="preserve">If yes, please provide details: </w:t>
      </w:r>
      <w:r w:rsidR="00CF47E1" w:rsidRPr="002C444B">
        <w:rPr>
          <w:bCs/>
          <w:i/>
          <w:color w:val="0000FF"/>
        </w:rPr>
        <w:br/>
      </w:r>
      <w:r w:rsidR="00CF47E1" w:rsidRPr="00C16EDA">
        <w:rPr>
          <w:bCs/>
        </w:rPr>
        <w:fldChar w:fldCharType="begin">
          <w:ffData>
            <w:name w:val="Text27"/>
            <w:enabled/>
            <w:calcOnExit w:val="0"/>
            <w:textInput/>
          </w:ffData>
        </w:fldChar>
      </w:r>
      <w:r w:rsidR="00CF47E1" w:rsidRPr="00C16EDA">
        <w:rPr>
          <w:bCs/>
        </w:rPr>
        <w:instrText xml:space="preserve"> FORMTEXT </w:instrText>
      </w:r>
      <w:r w:rsidR="00CF47E1" w:rsidRPr="00C16EDA">
        <w:rPr>
          <w:bCs/>
        </w:rPr>
      </w:r>
      <w:r w:rsidR="00CF47E1" w:rsidRPr="00C16EDA">
        <w:rPr>
          <w:bCs/>
        </w:rPr>
        <w:fldChar w:fldCharType="separate"/>
      </w:r>
      <w:r w:rsidR="00CF47E1" w:rsidRPr="00C16EDA">
        <w:rPr>
          <w:bCs/>
          <w:noProof/>
        </w:rPr>
        <w:t> </w:t>
      </w:r>
      <w:r w:rsidR="00CF47E1" w:rsidRPr="00C16EDA">
        <w:rPr>
          <w:bCs/>
          <w:noProof/>
        </w:rPr>
        <w:t> </w:t>
      </w:r>
      <w:r w:rsidR="00CF47E1" w:rsidRPr="00C16EDA">
        <w:rPr>
          <w:bCs/>
          <w:noProof/>
        </w:rPr>
        <w:t> </w:t>
      </w:r>
      <w:r w:rsidR="00CF47E1" w:rsidRPr="00C16EDA">
        <w:rPr>
          <w:bCs/>
          <w:noProof/>
        </w:rPr>
        <w:t> </w:t>
      </w:r>
      <w:r w:rsidR="00CF47E1" w:rsidRPr="00C16EDA">
        <w:rPr>
          <w:bCs/>
          <w:noProof/>
        </w:rPr>
        <w:t> </w:t>
      </w:r>
      <w:r w:rsidR="00CF47E1" w:rsidRPr="00C16EDA">
        <w:rPr>
          <w:bCs/>
        </w:rPr>
        <w:fldChar w:fldCharType="end"/>
      </w:r>
    </w:p>
    <w:bookmarkEnd w:id="9"/>
    <w:p w14:paraId="39594A13" w14:textId="77777777" w:rsidR="001C1B02" w:rsidRDefault="00237064" w:rsidP="001C1B02">
      <w:pPr>
        <w:pStyle w:val="Heading1Agency"/>
        <w:rPr>
          <w:bCs w:val="0"/>
        </w:rPr>
      </w:pPr>
      <w:r>
        <w:rPr>
          <w:bCs w:val="0"/>
        </w:rPr>
        <w:t>Is it necessary to request to CVMP a p</w:t>
      </w:r>
      <w:r w:rsidR="001C1B02">
        <w:rPr>
          <w:bCs w:val="0"/>
        </w:rPr>
        <w:t xml:space="preserve">roduct classification </w:t>
      </w:r>
      <w:r w:rsidR="00B4755E">
        <w:rPr>
          <w:bCs w:val="0"/>
        </w:rPr>
        <w:t>and a</w:t>
      </w:r>
      <w:r w:rsidR="001C1B02">
        <w:rPr>
          <w:bCs w:val="0"/>
        </w:rPr>
        <w:t xml:space="preserve"> novel therapy confirmation</w:t>
      </w:r>
      <w:r w:rsidR="00E41DF9">
        <w:rPr>
          <w:bCs w:val="0"/>
        </w:rPr>
        <w:t>?</w:t>
      </w:r>
    </w:p>
    <w:p w14:paraId="317B7B91" w14:textId="77777777" w:rsidR="001C1B02" w:rsidRPr="001C1B02" w:rsidRDefault="007C0952" w:rsidP="001C1B02">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1C1B02" w:rsidRPr="001C1B02">
        <w:rPr>
          <w:bCs/>
        </w:rPr>
        <w:tab/>
      </w:r>
      <w:r w:rsidR="001C1B02" w:rsidRPr="002C444B">
        <w:rPr>
          <w:bCs/>
          <w:i/>
        </w:rPr>
        <w:fldChar w:fldCharType="begin">
          <w:ffData>
            <w:name w:val="Check17"/>
            <w:enabled/>
            <w:calcOnExit w:val="0"/>
            <w:checkBox>
              <w:sizeAuto/>
              <w:default w:val="0"/>
            </w:checkBox>
          </w:ffData>
        </w:fldChar>
      </w:r>
      <w:r w:rsidR="001C1B02" w:rsidRPr="002C444B">
        <w:rPr>
          <w:bCs/>
          <w:i/>
        </w:rPr>
        <w:instrText xml:space="preserve"> FORMCHECKBOX </w:instrText>
      </w:r>
      <w:r w:rsidR="001C1B02" w:rsidRPr="002C444B">
        <w:rPr>
          <w:bCs/>
          <w:i/>
        </w:rPr>
      </w:r>
      <w:r w:rsidR="001C1B02" w:rsidRPr="002C444B">
        <w:rPr>
          <w:bCs/>
          <w:i/>
        </w:rPr>
        <w:fldChar w:fldCharType="end"/>
      </w:r>
      <w:r w:rsidR="001C1B02" w:rsidRPr="002C444B">
        <w:rPr>
          <w:bCs/>
          <w:i/>
        </w:rPr>
        <w:tab/>
      </w:r>
      <w:r w:rsidR="001C1B02" w:rsidRPr="002C444B">
        <w:rPr>
          <w:bCs/>
          <w:i/>
        </w:rPr>
        <w:fldChar w:fldCharType="begin">
          <w:ffData>
            <w:name w:val="Check18"/>
            <w:enabled/>
            <w:calcOnExit w:val="0"/>
            <w:checkBox>
              <w:sizeAuto/>
              <w:default w:val="0"/>
            </w:checkBox>
          </w:ffData>
        </w:fldChar>
      </w:r>
      <w:r w:rsidR="001C1B02" w:rsidRPr="002C444B">
        <w:rPr>
          <w:bCs/>
          <w:i/>
        </w:rPr>
        <w:instrText xml:space="preserve"> FORMCHECKBOX </w:instrText>
      </w:r>
      <w:r w:rsidR="001C1B02" w:rsidRPr="002C444B">
        <w:rPr>
          <w:bCs/>
          <w:i/>
        </w:rPr>
      </w:r>
      <w:r w:rsidR="001C1B02" w:rsidRPr="002C444B">
        <w:rPr>
          <w:bCs/>
          <w:i/>
        </w:rPr>
        <w:fldChar w:fldCharType="end"/>
      </w:r>
    </w:p>
    <w:p w14:paraId="69403A26" w14:textId="77777777" w:rsidR="001C1B02" w:rsidRPr="00C16EDA" w:rsidRDefault="00B4755E" w:rsidP="001C1B02">
      <w:pPr>
        <w:pStyle w:val="BodytextAgency"/>
        <w:tabs>
          <w:tab w:val="left" w:pos="284"/>
          <w:tab w:val="left" w:pos="3402"/>
          <w:tab w:val="left" w:pos="8505"/>
          <w:tab w:val="left" w:pos="9072"/>
        </w:tabs>
        <w:rPr>
          <w:bCs/>
        </w:rPr>
      </w:pPr>
      <w:r w:rsidRPr="002C444B">
        <w:rPr>
          <w:bCs/>
          <w:i/>
          <w:color w:val="0000FF"/>
        </w:rPr>
        <w:t xml:space="preserve">If yes, please provide details: </w:t>
      </w:r>
      <w:r w:rsidRPr="002C444B">
        <w:rPr>
          <w:bCs/>
          <w:i/>
          <w:color w:val="0000FF"/>
        </w:rPr>
        <w:br/>
      </w:r>
      <w:r w:rsidRPr="00C16EDA">
        <w:rPr>
          <w:bCs/>
        </w:rPr>
        <w:fldChar w:fldCharType="begin">
          <w:ffData>
            <w:name w:val="Text27"/>
            <w:enabled/>
            <w:calcOnExit w:val="0"/>
            <w:textInput/>
          </w:ffData>
        </w:fldChar>
      </w:r>
      <w:r w:rsidRPr="00C16EDA">
        <w:rPr>
          <w:bCs/>
        </w:rPr>
        <w:instrText xml:space="preserve"> FORMTEXT </w:instrText>
      </w:r>
      <w:r w:rsidRPr="00C16EDA">
        <w:rPr>
          <w:bCs/>
        </w:rPr>
      </w:r>
      <w:r w:rsidRPr="00C16EDA">
        <w:rPr>
          <w:bCs/>
        </w:rPr>
        <w:fldChar w:fldCharType="separate"/>
      </w:r>
      <w:r w:rsidRPr="00C16EDA">
        <w:rPr>
          <w:bCs/>
          <w:noProof/>
        </w:rPr>
        <w:t> </w:t>
      </w:r>
      <w:r w:rsidRPr="00C16EDA">
        <w:rPr>
          <w:bCs/>
          <w:noProof/>
        </w:rPr>
        <w:t> </w:t>
      </w:r>
      <w:r w:rsidRPr="00C16EDA">
        <w:rPr>
          <w:bCs/>
          <w:noProof/>
        </w:rPr>
        <w:t> </w:t>
      </w:r>
      <w:r w:rsidRPr="00C16EDA">
        <w:rPr>
          <w:bCs/>
          <w:noProof/>
        </w:rPr>
        <w:t> </w:t>
      </w:r>
      <w:r w:rsidRPr="00C16EDA">
        <w:rPr>
          <w:bCs/>
          <w:noProof/>
        </w:rPr>
        <w:t> </w:t>
      </w:r>
      <w:r w:rsidRPr="00C16EDA">
        <w:rPr>
          <w:bCs/>
        </w:rPr>
        <w:fldChar w:fldCharType="end"/>
      </w:r>
      <w:r w:rsidR="001C1B02" w:rsidRPr="001C1B02">
        <w:rPr>
          <w:bCs/>
        </w:rPr>
        <w:t xml:space="preserve">     </w:t>
      </w:r>
    </w:p>
    <w:p w14:paraId="6003A0CA" w14:textId="77777777" w:rsidR="00CF47E1" w:rsidRPr="00571214" w:rsidRDefault="00CF47E1" w:rsidP="00CF47E1">
      <w:pPr>
        <w:pStyle w:val="Heading1Agency"/>
      </w:pPr>
      <w:r>
        <w:lastRenderedPageBreak/>
        <w:t xml:space="preserve">How </w:t>
      </w:r>
      <w:r w:rsidR="00071764">
        <w:t>can</w:t>
      </w:r>
      <w:r>
        <w:t xml:space="preserve"> scientific advice</w:t>
      </w:r>
      <w:r w:rsidR="00071764">
        <w:t xml:space="preserve"> be requested</w:t>
      </w:r>
      <w:r w:rsidRPr="00571214">
        <w:t xml:space="preserve">? </w:t>
      </w:r>
    </w:p>
    <w:p w14:paraId="063C4F2F" w14:textId="77777777" w:rsidR="00CF47E1" w:rsidRDefault="007C0952" w:rsidP="00CF47E1">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CF47E1" w:rsidRPr="002C444B">
        <w:rPr>
          <w:bCs/>
          <w:i/>
        </w:rPr>
        <w:tab/>
      </w:r>
      <w:r w:rsidR="00CF47E1" w:rsidRPr="002C444B">
        <w:rPr>
          <w:bCs/>
          <w:i/>
        </w:rPr>
        <w:fldChar w:fldCharType="begin">
          <w:ffData>
            <w:name w:val="Check17"/>
            <w:enabled/>
            <w:calcOnExit w:val="0"/>
            <w:checkBox>
              <w:sizeAuto/>
              <w:default w:val="0"/>
            </w:checkBox>
          </w:ffData>
        </w:fldChar>
      </w:r>
      <w:r w:rsidR="00CF47E1" w:rsidRPr="002C444B">
        <w:rPr>
          <w:bCs/>
          <w:i/>
        </w:rPr>
        <w:instrText xml:space="preserve"> FORMCHECKBOX </w:instrText>
      </w:r>
      <w:r w:rsidR="00CF47E1" w:rsidRPr="002C444B">
        <w:rPr>
          <w:bCs/>
          <w:i/>
        </w:rPr>
      </w:r>
      <w:r w:rsidR="00CF47E1" w:rsidRPr="002C444B">
        <w:rPr>
          <w:bCs/>
          <w:i/>
        </w:rPr>
        <w:fldChar w:fldCharType="end"/>
      </w:r>
      <w:r w:rsidR="00CF47E1" w:rsidRPr="002C444B">
        <w:rPr>
          <w:bCs/>
          <w:i/>
        </w:rPr>
        <w:tab/>
      </w:r>
      <w:r w:rsidR="00CF47E1" w:rsidRPr="002C444B">
        <w:rPr>
          <w:bCs/>
          <w:i/>
        </w:rPr>
        <w:fldChar w:fldCharType="begin">
          <w:ffData>
            <w:name w:val="Check18"/>
            <w:enabled/>
            <w:calcOnExit w:val="0"/>
            <w:checkBox>
              <w:sizeAuto/>
              <w:default w:val="0"/>
            </w:checkBox>
          </w:ffData>
        </w:fldChar>
      </w:r>
      <w:r w:rsidR="00CF47E1" w:rsidRPr="002C444B">
        <w:rPr>
          <w:bCs/>
          <w:i/>
        </w:rPr>
        <w:instrText xml:space="preserve"> FORMCHECKBOX </w:instrText>
      </w:r>
      <w:r w:rsidR="00CF47E1" w:rsidRPr="002C444B">
        <w:rPr>
          <w:bCs/>
          <w:i/>
        </w:rPr>
      </w:r>
      <w:r w:rsidR="00CF47E1" w:rsidRPr="002C444B">
        <w:rPr>
          <w:bCs/>
          <w:i/>
        </w:rPr>
        <w:fldChar w:fldCharType="end"/>
      </w:r>
      <w:r w:rsidR="00CF47E1" w:rsidRPr="002C444B">
        <w:rPr>
          <w:bCs/>
          <w:i/>
        </w:rPr>
        <w:br/>
      </w:r>
      <w:r w:rsidR="00CF47E1" w:rsidRPr="002C444B">
        <w:rPr>
          <w:bCs/>
          <w:i/>
          <w:color w:val="0000FF"/>
        </w:rPr>
        <w:t xml:space="preserve">If yes, please provide details: </w:t>
      </w:r>
      <w:r w:rsidR="00CF47E1" w:rsidRPr="002C444B">
        <w:rPr>
          <w:bCs/>
          <w:i/>
          <w:color w:val="0000FF"/>
        </w:rPr>
        <w:br/>
      </w:r>
      <w:r w:rsidR="00CF47E1" w:rsidRPr="00C16EDA">
        <w:rPr>
          <w:bCs/>
        </w:rPr>
        <w:fldChar w:fldCharType="begin">
          <w:ffData>
            <w:name w:val="Text27"/>
            <w:enabled/>
            <w:calcOnExit w:val="0"/>
            <w:textInput/>
          </w:ffData>
        </w:fldChar>
      </w:r>
      <w:r w:rsidR="00CF47E1" w:rsidRPr="00C16EDA">
        <w:rPr>
          <w:bCs/>
        </w:rPr>
        <w:instrText xml:space="preserve"> FORMTEXT </w:instrText>
      </w:r>
      <w:r w:rsidR="00CF47E1" w:rsidRPr="00C16EDA">
        <w:rPr>
          <w:bCs/>
        </w:rPr>
      </w:r>
      <w:r w:rsidR="00CF47E1" w:rsidRPr="00C16EDA">
        <w:rPr>
          <w:bCs/>
        </w:rPr>
        <w:fldChar w:fldCharType="separate"/>
      </w:r>
      <w:r w:rsidR="00CF47E1" w:rsidRPr="00C16EDA">
        <w:rPr>
          <w:bCs/>
          <w:noProof/>
        </w:rPr>
        <w:t> </w:t>
      </w:r>
      <w:r w:rsidR="00CF47E1" w:rsidRPr="00C16EDA">
        <w:rPr>
          <w:bCs/>
          <w:noProof/>
        </w:rPr>
        <w:t> </w:t>
      </w:r>
      <w:r w:rsidR="00CF47E1" w:rsidRPr="00C16EDA">
        <w:rPr>
          <w:bCs/>
          <w:noProof/>
        </w:rPr>
        <w:t> </w:t>
      </w:r>
      <w:r w:rsidR="00CF47E1" w:rsidRPr="00C16EDA">
        <w:rPr>
          <w:bCs/>
          <w:noProof/>
        </w:rPr>
        <w:t> </w:t>
      </w:r>
      <w:r w:rsidR="00CF47E1" w:rsidRPr="00C16EDA">
        <w:rPr>
          <w:bCs/>
          <w:noProof/>
        </w:rPr>
        <w:t> </w:t>
      </w:r>
      <w:r w:rsidR="00CF47E1" w:rsidRPr="00C16EDA">
        <w:rPr>
          <w:bCs/>
        </w:rPr>
        <w:fldChar w:fldCharType="end"/>
      </w:r>
    </w:p>
    <w:p w14:paraId="52B683D5" w14:textId="77777777" w:rsidR="00205738" w:rsidRPr="00571214" w:rsidRDefault="008731CA" w:rsidP="00571214">
      <w:pPr>
        <w:pStyle w:val="Heading1Agency"/>
      </w:pPr>
      <w:r>
        <w:t>Is</w:t>
      </w:r>
      <w:r w:rsidR="00850EF1">
        <w:t xml:space="preserve"> </w:t>
      </w:r>
      <w:r>
        <w:t>the</w:t>
      </w:r>
      <w:r w:rsidRPr="00571214">
        <w:t xml:space="preserve"> </w:t>
      </w:r>
      <w:r w:rsidR="00205738" w:rsidRPr="00571214">
        <w:t xml:space="preserve">proposed invented name </w:t>
      </w:r>
      <w:r w:rsidR="00571214">
        <w:t>a</w:t>
      </w:r>
      <w:r w:rsidR="00205738" w:rsidRPr="00571214">
        <w:t xml:space="preserve">cceptable from </w:t>
      </w:r>
      <w:r w:rsidR="00205738" w:rsidRPr="005247A9">
        <w:t>a public and animal</w:t>
      </w:r>
      <w:r w:rsidR="00205738" w:rsidRPr="00571214">
        <w:t xml:space="preserve"> health point of view?</w:t>
      </w:r>
    </w:p>
    <w:p w14:paraId="3EEC6057" w14:textId="77777777" w:rsidR="00571214" w:rsidRPr="00C16EDA" w:rsidRDefault="007C0952" w:rsidP="00571214">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571214" w:rsidRPr="002C444B">
        <w:rPr>
          <w:bCs/>
          <w:i/>
        </w:rPr>
        <w:tab/>
      </w:r>
      <w:r w:rsidR="00571214" w:rsidRPr="002C444B">
        <w:rPr>
          <w:bCs/>
          <w:i/>
        </w:rPr>
        <w:fldChar w:fldCharType="begin">
          <w:ffData>
            <w:name w:val="Check17"/>
            <w:enabled/>
            <w:calcOnExit w:val="0"/>
            <w:checkBox>
              <w:sizeAuto/>
              <w:default w:val="0"/>
            </w:checkBox>
          </w:ffData>
        </w:fldChar>
      </w:r>
      <w:r w:rsidR="00571214" w:rsidRPr="002C444B">
        <w:rPr>
          <w:bCs/>
          <w:i/>
        </w:rPr>
        <w:instrText xml:space="preserve"> FORMCHECKBOX </w:instrText>
      </w:r>
      <w:r w:rsidR="00571214" w:rsidRPr="002C444B">
        <w:rPr>
          <w:bCs/>
          <w:i/>
        </w:rPr>
      </w:r>
      <w:r w:rsidR="00571214" w:rsidRPr="002C444B">
        <w:rPr>
          <w:bCs/>
          <w:i/>
        </w:rPr>
        <w:fldChar w:fldCharType="end"/>
      </w:r>
      <w:r w:rsidR="00571214" w:rsidRPr="002C444B">
        <w:rPr>
          <w:bCs/>
          <w:i/>
        </w:rPr>
        <w:tab/>
      </w:r>
      <w:r w:rsidR="00571214" w:rsidRPr="002C444B">
        <w:rPr>
          <w:bCs/>
          <w:i/>
        </w:rPr>
        <w:fldChar w:fldCharType="begin">
          <w:ffData>
            <w:name w:val="Check18"/>
            <w:enabled/>
            <w:calcOnExit w:val="0"/>
            <w:checkBox>
              <w:sizeAuto/>
              <w:default w:val="0"/>
            </w:checkBox>
          </w:ffData>
        </w:fldChar>
      </w:r>
      <w:r w:rsidR="00571214" w:rsidRPr="002C444B">
        <w:rPr>
          <w:bCs/>
          <w:i/>
        </w:rPr>
        <w:instrText xml:space="preserve"> FORMCHECKBOX </w:instrText>
      </w:r>
      <w:r w:rsidR="00571214" w:rsidRPr="002C444B">
        <w:rPr>
          <w:bCs/>
          <w:i/>
        </w:rPr>
      </w:r>
      <w:r w:rsidR="00571214" w:rsidRPr="002C444B">
        <w:rPr>
          <w:bCs/>
          <w:i/>
        </w:rPr>
        <w:fldChar w:fldCharType="end"/>
      </w:r>
      <w:r w:rsidR="00571214" w:rsidRPr="002C444B">
        <w:rPr>
          <w:bCs/>
          <w:i/>
        </w:rPr>
        <w:br/>
      </w:r>
      <w:r w:rsidR="00571214" w:rsidRPr="002C444B">
        <w:rPr>
          <w:bCs/>
          <w:i/>
          <w:color w:val="0000FF"/>
        </w:rPr>
        <w:t xml:space="preserve">If yes, please provide details: </w:t>
      </w:r>
      <w:r w:rsidR="00571214" w:rsidRPr="002C444B">
        <w:rPr>
          <w:bCs/>
          <w:i/>
          <w:color w:val="0000FF"/>
        </w:rPr>
        <w:br/>
      </w:r>
      <w:r w:rsidR="00571214" w:rsidRPr="00C16EDA">
        <w:rPr>
          <w:bCs/>
        </w:rPr>
        <w:fldChar w:fldCharType="begin">
          <w:ffData>
            <w:name w:val="Text27"/>
            <w:enabled/>
            <w:calcOnExit w:val="0"/>
            <w:textInput/>
          </w:ffData>
        </w:fldChar>
      </w:r>
      <w:r w:rsidR="00571214" w:rsidRPr="00C16EDA">
        <w:rPr>
          <w:bCs/>
        </w:rPr>
        <w:instrText xml:space="preserve"> FORMTEXT </w:instrText>
      </w:r>
      <w:r w:rsidR="00571214" w:rsidRPr="00C16EDA">
        <w:rPr>
          <w:bCs/>
        </w:rPr>
      </w:r>
      <w:r w:rsidR="00571214" w:rsidRPr="00C16EDA">
        <w:rPr>
          <w:bCs/>
        </w:rPr>
        <w:fldChar w:fldCharType="separate"/>
      </w:r>
      <w:r w:rsidR="00571214" w:rsidRPr="00C16EDA">
        <w:rPr>
          <w:bCs/>
          <w:noProof/>
        </w:rPr>
        <w:t> </w:t>
      </w:r>
      <w:r w:rsidR="00571214" w:rsidRPr="00C16EDA">
        <w:rPr>
          <w:bCs/>
          <w:noProof/>
        </w:rPr>
        <w:t> </w:t>
      </w:r>
      <w:r w:rsidR="00571214" w:rsidRPr="00C16EDA">
        <w:rPr>
          <w:bCs/>
          <w:noProof/>
        </w:rPr>
        <w:t> </w:t>
      </w:r>
      <w:r w:rsidR="00571214" w:rsidRPr="00C16EDA">
        <w:rPr>
          <w:bCs/>
          <w:noProof/>
        </w:rPr>
        <w:t> </w:t>
      </w:r>
      <w:r w:rsidR="00571214" w:rsidRPr="00C16EDA">
        <w:rPr>
          <w:bCs/>
          <w:noProof/>
        </w:rPr>
        <w:t> </w:t>
      </w:r>
      <w:r w:rsidR="00571214" w:rsidRPr="00C16EDA">
        <w:rPr>
          <w:bCs/>
        </w:rPr>
        <w:fldChar w:fldCharType="end"/>
      </w:r>
    </w:p>
    <w:p w14:paraId="0D38BAE8" w14:textId="77777777" w:rsidR="00205738" w:rsidRPr="00571214" w:rsidRDefault="00205738" w:rsidP="00571214">
      <w:pPr>
        <w:pStyle w:val="Heading1Agency"/>
      </w:pPr>
      <w:r w:rsidRPr="00571214">
        <w:t xml:space="preserve">When and how are the </w:t>
      </w:r>
      <w:r w:rsidR="00854A92">
        <w:t>r</w:t>
      </w:r>
      <w:r w:rsidRPr="00571214">
        <w:t xml:space="preserve">apporteur and </w:t>
      </w:r>
      <w:r w:rsidR="00854A92">
        <w:t>c</w:t>
      </w:r>
      <w:r w:rsidRPr="00571214">
        <w:t>o-</w:t>
      </w:r>
      <w:r w:rsidR="00854A92">
        <w:t>r</w:t>
      </w:r>
      <w:r w:rsidRPr="00571214">
        <w:t xml:space="preserve">apporteur appointed? </w:t>
      </w:r>
    </w:p>
    <w:p w14:paraId="54670CD4" w14:textId="77777777" w:rsidR="00C16EDA" w:rsidRPr="00C16EDA"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571214" w:rsidRPr="002C444B">
        <w:rPr>
          <w:bCs/>
          <w:i/>
        </w:rPr>
        <w:tab/>
      </w:r>
      <w:r w:rsidR="00571214" w:rsidRPr="002C444B">
        <w:rPr>
          <w:bCs/>
          <w:i/>
        </w:rPr>
        <w:fldChar w:fldCharType="begin">
          <w:ffData>
            <w:name w:val="Check17"/>
            <w:enabled/>
            <w:calcOnExit w:val="0"/>
            <w:checkBox>
              <w:sizeAuto/>
              <w:default w:val="0"/>
            </w:checkBox>
          </w:ffData>
        </w:fldChar>
      </w:r>
      <w:r w:rsidR="00571214" w:rsidRPr="002C444B">
        <w:rPr>
          <w:bCs/>
          <w:i/>
        </w:rPr>
        <w:instrText xml:space="preserve"> FORMCHECKBOX </w:instrText>
      </w:r>
      <w:r w:rsidR="00571214" w:rsidRPr="002C444B">
        <w:rPr>
          <w:bCs/>
          <w:i/>
        </w:rPr>
      </w:r>
      <w:r w:rsidR="00571214" w:rsidRPr="002C444B">
        <w:rPr>
          <w:bCs/>
          <w:i/>
        </w:rPr>
        <w:fldChar w:fldCharType="end"/>
      </w:r>
      <w:r w:rsidR="00571214" w:rsidRPr="002C444B">
        <w:rPr>
          <w:bCs/>
          <w:i/>
        </w:rPr>
        <w:tab/>
      </w:r>
      <w:r w:rsidR="00571214" w:rsidRPr="002C444B">
        <w:rPr>
          <w:bCs/>
          <w:i/>
        </w:rPr>
        <w:fldChar w:fldCharType="begin">
          <w:ffData>
            <w:name w:val="Check18"/>
            <w:enabled/>
            <w:calcOnExit w:val="0"/>
            <w:checkBox>
              <w:sizeAuto/>
              <w:default w:val="0"/>
            </w:checkBox>
          </w:ffData>
        </w:fldChar>
      </w:r>
      <w:r w:rsidR="00571214" w:rsidRPr="002C444B">
        <w:rPr>
          <w:bCs/>
          <w:i/>
        </w:rPr>
        <w:instrText xml:space="preserve"> FORMCHECKBOX </w:instrText>
      </w:r>
      <w:r w:rsidR="00571214" w:rsidRPr="002C444B">
        <w:rPr>
          <w:bCs/>
          <w:i/>
        </w:rPr>
      </w:r>
      <w:r w:rsidR="00571214" w:rsidRPr="002C444B">
        <w:rPr>
          <w:bCs/>
          <w:i/>
        </w:rPr>
        <w:fldChar w:fldCharType="end"/>
      </w:r>
      <w:r w:rsidR="00571214" w:rsidRPr="002C444B">
        <w:rPr>
          <w:bCs/>
          <w:i/>
        </w:rPr>
        <w:br/>
      </w:r>
      <w:r w:rsidR="00571214" w:rsidRPr="002C444B">
        <w:rPr>
          <w:bCs/>
          <w:i/>
          <w:color w:val="0000FF"/>
        </w:rPr>
        <w:t xml:space="preserve">If yes, please provide details: </w:t>
      </w:r>
      <w:r w:rsidR="00571214" w:rsidRPr="002C444B">
        <w:rPr>
          <w:bCs/>
          <w:i/>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106403D9" w14:textId="77777777" w:rsidR="00205738" w:rsidRPr="00571214" w:rsidRDefault="00205738" w:rsidP="001857BE">
      <w:pPr>
        <w:pStyle w:val="Heading1Agency"/>
        <w:tabs>
          <w:tab w:val="left" w:pos="8505"/>
          <w:tab w:val="left" w:pos="9072"/>
        </w:tabs>
      </w:pPr>
      <w:r w:rsidRPr="00571214">
        <w:t xml:space="preserve">Is </w:t>
      </w:r>
      <w:r w:rsidR="00071764">
        <w:t>the</w:t>
      </w:r>
      <w:r w:rsidRPr="00571214">
        <w:t xml:space="preserve"> </w:t>
      </w:r>
      <w:r w:rsidR="000B270F">
        <w:t xml:space="preserve">veterinary medicinal </w:t>
      </w:r>
      <w:r w:rsidRPr="00571214">
        <w:t>product eligible fo</w:t>
      </w:r>
      <w:r w:rsidR="00571214">
        <w:t>r an accelerated assessment?</w:t>
      </w:r>
      <w:r w:rsidR="001857BE">
        <w:tab/>
      </w:r>
    </w:p>
    <w:p w14:paraId="67F465B6" w14:textId="77777777" w:rsidR="00C16EDA" w:rsidRPr="00C16EDA"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F30552" w:rsidRPr="002C444B">
        <w:tab/>
      </w:r>
      <w:r w:rsidR="00F30552" w:rsidRPr="002C444B">
        <w:fldChar w:fldCharType="begin">
          <w:ffData>
            <w:name w:val="Check17"/>
            <w:enabled/>
            <w:calcOnExit w:val="0"/>
            <w:checkBox>
              <w:sizeAuto/>
              <w:default w:val="0"/>
            </w:checkBox>
          </w:ffData>
        </w:fldChar>
      </w:r>
      <w:r w:rsidR="00F30552" w:rsidRPr="002C444B">
        <w:instrText xml:space="preserve"> FORMCHECKBOX </w:instrText>
      </w:r>
      <w:r w:rsidR="00F30552" w:rsidRPr="002C444B">
        <w:fldChar w:fldCharType="end"/>
      </w:r>
      <w:r w:rsidR="00F30552" w:rsidRPr="002C444B">
        <w:tab/>
      </w:r>
      <w:r w:rsidR="00F30552" w:rsidRPr="002C444B">
        <w:fldChar w:fldCharType="begin">
          <w:ffData>
            <w:name w:val="Check18"/>
            <w:enabled/>
            <w:calcOnExit w:val="0"/>
            <w:checkBox>
              <w:sizeAuto/>
              <w:default w:val="0"/>
            </w:checkBox>
          </w:ffData>
        </w:fldChar>
      </w:r>
      <w:r w:rsidR="00F30552" w:rsidRPr="002C444B">
        <w:instrText xml:space="preserve"> FORMCHECKBOX </w:instrText>
      </w:r>
      <w:r w:rsidR="00F30552" w:rsidRPr="002C444B">
        <w:fldChar w:fldCharType="end"/>
      </w:r>
      <w:r w:rsidR="00F30552" w:rsidRPr="002C444B">
        <w:br/>
      </w:r>
      <w:r w:rsidR="00F30552" w:rsidRPr="002C444B">
        <w:rPr>
          <w:color w:val="0000FF"/>
        </w:rPr>
        <w:t xml:space="preserve">If yes, please provide details: </w:t>
      </w:r>
      <w:r w:rsidR="00F30552" w:rsidRPr="002C444B">
        <w:rPr>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25EED4B4" w14:textId="77777777" w:rsidR="00205738" w:rsidRPr="00205738" w:rsidRDefault="009F73E8" w:rsidP="00CF47E1">
      <w:pPr>
        <w:pStyle w:val="Heading1Agency"/>
        <w:tabs>
          <w:tab w:val="left" w:pos="8505"/>
          <w:tab w:val="left" w:pos="9072"/>
        </w:tabs>
      </w:pPr>
      <w:r w:rsidRPr="00C928FE">
        <w:t xml:space="preserve">Can </w:t>
      </w:r>
      <w:r w:rsidR="00205738" w:rsidRPr="00C928FE">
        <w:t xml:space="preserve">multiple applications </w:t>
      </w:r>
      <w:r w:rsidR="00CF47E1" w:rsidRPr="00C928FE">
        <w:t xml:space="preserve">be submitted </w:t>
      </w:r>
      <w:r w:rsidR="00205738" w:rsidRPr="00C928FE">
        <w:t xml:space="preserve">for </w:t>
      </w:r>
      <w:r w:rsidR="00CF47E1" w:rsidRPr="00C928FE">
        <w:t>this</w:t>
      </w:r>
      <w:r w:rsidR="00205738" w:rsidRPr="00C928FE">
        <w:t xml:space="preserve"> </w:t>
      </w:r>
      <w:r w:rsidR="00CF47E1" w:rsidRPr="00C928FE">
        <w:br/>
      </w:r>
      <w:r w:rsidR="00205738" w:rsidRPr="00C928FE">
        <w:t xml:space="preserve">medicinal </w:t>
      </w:r>
      <w:r w:rsidR="00F30552" w:rsidRPr="00C928FE">
        <w:t>product?</w:t>
      </w:r>
      <w:r w:rsidR="001857BE" w:rsidRPr="001857BE">
        <w:t xml:space="preserve"> </w:t>
      </w:r>
      <w:r w:rsidR="001857BE">
        <w:tab/>
      </w:r>
    </w:p>
    <w:p w14:paraId="5662D235" w14:textId="77777777" w:rsidR="00F30552" w:rsidRPr="001C189D" w:rsidRDefault="007C0952" w:rsidP="001C189D">
      <w:pPr>
        <w:pStyle w:val="BodytextAgency"/>
        <w:tabs>
          <w:tab w:val="left" w:pos="284"/>
          <w:tab w:val="left" w:pos="3402"/>
          <w:tab w:val="left" w:pos="8505"/>
          <w:tab w:val="left" w:pos="9072"/>
        </w:tabs>
        <w:spacing w:after="0"/>
        <w:rPr>
          <w:bCs/>
        </w:rPr>
      </w:pPr>
      <w:r w:rsidRPr="007C0952">
        <w:rPr>
          <w:b/>
          <w:i/>
        </w:rPr>
        <w:t xml:space="preserve">Do you </w:t>
      </w:r>
      <w:r>
        <w:rPr>
          <w:b/>
          <w:i/>
        </w:rPr>
        <w:t>need advice on this topic</w:t>
      </w:r>
      <w:r w:rsidRPr="007C0952">
        <w:rPr>
          <w:b/>
          <w:i/>
        </w:rPr>
        <w:t>?</w:t>
      </w:r>
      <w:r w:rsidRPr="00186840">
        <w:rPr>
          <w:bCs/>
          <w:i/>
        </w:rPr>
        <w:tab/>
      </w:r>
      <w:r w:rsidR="00071764" w:rsidRPr="002C444B">
        <w:tab/>
      </w:r>
      <w:r w:rsidR="00071764" w:rsidRPr="002C444B">
        <w:fldChar w:fldCharType="begin">
          <w:ffData>
            <w:name w:val="Check17"/>
            <w:enabled/>
            <w:calcOnExit w:val="0"/>
            <w:checkBox>
              <w:sizeAuto/>
              <w:default w:val="0"/>
            </w:checkBox>
          </w:ffData>
        </w:fldChar>
      </w:r>
      <w:r w:rsidR="00071764" w:rsidRPr="002C444B">
        <w:instrText xml:space="preserve"> FORMCHECKBOX </w:instrText>
      </w:r>
      <w:r w:rsidR="00071764" w:rsidRPr="002C444B">
        <w:fldChar w:fldCharType="end"/>
      </w:r>
      <w:r w:rsidR="00071764" w:rsidRPr="002C444B">
        <w:tab/>
      </w:r>
      <w:r w:rsidR="00071764" w:rsidRPr="002C444B">
        <w:fldChar w:fldCharType="begin">
          <w:ffData>
            <w:name w:val="Check18"/>
            <w:enabled/>
            <w:calcOnExit w:val="0"/>
            <w:checkBox>
              <w:sizeAuto/>
              <w:default w:val="0"/>
            </w:checkBox>
          </w:ffData>
        </w:fldChar>
      </w:r>
      <w:r w:rsidR="00071764" w:rsidRPr="002C444B">
        <w:instrText xml:space="preserve"> FORMCHECKBOX </w:instrText>
      </w:r>
      <w:r w:rsidR="00071764" w:rsidRPr="002C444B">
        <w:fldChar w:fldCharType="end"/>
      </w:r>
      <w:r w:rsidR="00071764" w:rsidRPr="002C444B">
        <w:br/>
      </w:r>
      <w:r w:rsidR="00205738" w:rsidRPr="00F30552">
        <w:rPr>
          <w:bCs/>
          <w:i/>
          <w:color w:val="0000FF"/>
        </w:rPr>
        <w:t xml:space="preserve">If yes, </w:t>
      </w:r>
      <w:r w:rsidR="00CF47E1">
        <w:rPr>
          <w:bCs/>
          <w:i/>
          <w:color w:val="0000FF"/>
        </w:rPr>
        <w:t>p</w:t>
      </w:r>
      <w:r w:rsidR="00205738" w:rsidRPr="00F30552">
        <w:rPr>
          <w:bCs/>
          <w:i/>
          <w:color w:val="0000FF"/>
        </w:rPr>
        <w:t>lease provide details:</w:t>
      </w:r>
      <w:r w:rsidR="00F47546">
        <w:rPr>
          <w:bCs/>
          <w:i/>
          <w:color w:val="0000FF"/>
        </w:rPr>
        <w:tab/>
      </w:r>
      <w:r w:rsidR="00F47546">
        <w:rPr>
          <w:bCs/>
          <w:i/>
          <w:color w:val="0000FF"/>
        </w:rPr>
        <w:tab/>
      </w:r>
      <w:r w:rsidR="00F30552">
        <w:rPr>
          <w:bCs/>
          <w:i/>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28272CC6" w14:textId="77777777" w:rsidR="00EC5ABC" w:rsidRPr="00F30552" w:rsidRDefault="00EC5ABC" w:rsidP="00EC5ABC">
      <w:pPr>
        <w:pStyle w:val="Heading1Agency"/>
      </w:pPr>
      <w:r w:rsidRPr="00F30552">
        <w:t xml:space="preserve">What </w:t>
      </w:r>
      <w:r w:rsidR="00071764">
        <w:t xml:space="preserve">is the </w:t>
      </w:r>
      <w:r w:rsidRPr="00F30552">
        <w:t xml:space="preserve">fee </w:t>
      </w:r>
      <w:r w:rsidR="00071764">
        <w:t>to pay for the application</w:t>
      </w:r>
      <w:r w:rsidRPr="00F30552">
        <w:t>?</w:t>
      </w:r>
    </w:p>
    <w:p w14:paraId="01ED6287" w14:textId="77777777" w:rsidR="00EC5ABC" w:rsidRPr="00C16EDA"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EC5ABC" w:rsidRPr="002C444B">
        <w:rPr>
          <w:bCs/>
          <w:i/>
        </w:rPr>
        <w:tab/>
      </w:r>
      <w:r w:rsidR="00EC5ABC" w:rsidRPr="002C444B">
        <w:rPr>
          <w:bCs/>
          <w:i/>
        </w:rPr>
        <w:fldChar w:fldCharType="begin">
          <w:ffData>
            <w:name w:val="Check17"/>
            <w:enabled/>
            <w:calcOnExit w:val="0"/>
            <w:checkBox>
              <w:sizeAuto/>
              <w:default w:val="0"/>
            </w:checkBox>
          </w:ffData>
        </w:fldChar>
      </w:r>
      <w:r w:rsidR="00EC5ABC" w:rsidRPr="002C444B">
        <w:rPr>
          <w:bCs/>
          <w:i/>
        </w:rPr>
        <w:instrText xml:space="preserve"> FORMCHECKBOX </w:instrText>
      </w:r>
      <w:r w:rsidR="00EC5ABC" w:rsidRPr="002C444B">
        <w:rPr>
          <w:bCs/>
          <w:i/>
        </w:rPr>
      </w:r>
      <w:r w:rsidR="00EC5ABC" w:rsidRPr="002C444B">
        <w:rPr>
          <w:bCs/>
          <w:i/>
        </w:rPr>
        <w:fldChar w:fldCharType="end"/>
      </w:r>
      <w:r w:rsidR="00EC5ABC" w:rsidRPr="002C444B">
        <w:rPr>
          <w:bCs/>
          <w:i/>
        </w:rPr>
        <w:tab/>
      </w:r>
      <w:r w:rsidR="00EC5ABC" w:rsidRPr="002C444B">
        <w:rPr>
          <w:bCs/>
          <w:i/>
        </w:rPr>
        <w:fldChar w:fldCharType="begin">
          <w:ffData>
            <w:name w:val="Check18"/>
            <w:enabled/>
            <w:calcOnExit w:val="0"/>
            <w:checkBox>
              <w:sizeAuto/>
              <w:default w:val="0"/>
            </w:checkBox>
          </w:ffData>
        </w:fldChar>
      </w:r>
      <w:r w:rsidR="00EC5ABC" w:rsidRPr="002C444B">
        <w:rPr>
          <w:bCs/>
          <w:i/>
        </w:rPr>
        <w:instrText xml:space="preserve"> FORMCHECKBOX </w:instrText>
      </w:r>
      <w:r w:rsidR="00EC5ABC" w:rsidRPr="002C444B">
        <w:rPr>
          <w:bCs/>
          <w:i/>
        </w:rPr>
      </w:r>
      <w:r w:rsidR="00EC5ABC" w:rsidRPr="002C444B">
        <w:rPr>
          <w:bCs/>
          <w:i/>
        </w:rPr>
        <w:fldChar w:fldCharType="end"/>
      </w:r>
      <w:r w:rsidR="00EC5ABC" w:rsidRPr="002C444B">
        <w:rPr>
          <w:bCs/>
          <w:i/>
        </w:rPr>
        <w:br/>
      </w:r>
      <w:r w:rsidR="00EC5ABC" w:rsidRPr="002C444B">
        <w:rPr>
          <w:bCs/>
          <w:i/>
          <w:color w:val="0000FF"/>
        </w:rPr>
        <w:t xml:space="preserve">If yes, please provide details: </w:t>
      </w:r>
      <w:r w:rsidR="00EC5ABC" w:rsidRPr="002C444B">
        <w:rPr>
          <w:bCs/>
          <w:i/>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0AE98A2C" w14:textId="77777777" w:rsidR="00205738" w:rsidRPr="00F30552" w:rsidRDefault="009650A1" w:rsidP="00B4755E">
      <w:pPr>
        <w:pStyle w:val="Heading1Agency"/>
        <w:keepLines/>
        <w:pageBreakBefore/>
        <w:tabs>
          <w:tab w:val="left" w:pos="8505"/>
          <w:tab w:val="left" w:pos="9072"/>
        </w:tabs>
        <w:spacing w:after="0"/>
      </w:pPr>
      <w:r>
        <w:lastRenderedPageBreak/>
        <w:t xml:space="preserve">If </w:t>
      </w:r>
      <w:r w:rsidRPr="00F30552">
        <w:t>th</w:t>
      </w:r>
      <w:r>
        <w:t>e</w:t>
      </w:r>
      <w:r w:rsidRPr="00F30552">
        <w:t xml:space="preserve"> product </w:t>
      </w:r>
      <w:r>
        <w:t xml:space="preserve">is </w:t>
      </w:r>
      <w:r w:rsidRPr="00F30552">
        <w:t>intended for use i</w:t>
      </w:r>
      <w:r>
        <w:t>n a food-producing species:</w:t>
      </w:r>
      <w:r w:rsidRPr="00F30552">
        <w:t xml:space="preserve"> </w:t>
      </w:r>
      <w:r w:rsidR="00071764">
        <w:br/>
      </w:r>
      <w:r w:rsidR="00205738" w:rsidRPr="00F30552">
        <w:t>Has an MRL been established for the active substance and/or any pharmacologically active constituent or is such an application unde</w:t>
      </w:r>
      <w:r w:rsidR="00F30552">
        <w:t>r consideration by the CVMP?</w:t>
      </w:r>
      <w:r w:rsidR="001857BE" w:rsidRPr="001857BE">
        <w:t xml:space="preserve"> </w:t>
      </w:r>
      <w:r w:rsidR="001857BE">
        <w:tab/>
      </w:r>
    </w:p>
    <w:p w14:paraId="3C666525" w14:textId="77777777" w:rsidR="000F771D" w:rsidRDefault="000F771D" w:rsidP="00B4755E">
      <w:pPr>
        <w:pStyle w:val="BodytextAgency"/>
        <w:keepLines/>
        <w:tabs>
          <w:tab w:val="left" w:pos="284"/>
          <w:tab w:val="left" w:pos="3402"/>
          <w:tab w:val="left" w:pos="8505"/>
          <w:tab w:val="left" w:pos="9072"/>
        </w:tabs>
        <w:rPr>
          <w:bCs/>
          <w:i/>
          <w:color w:val="0000FF"/>
        </w:rPr>
      </w:pPr>
      <w:r>
        <w:rPr>
          <w:bCs/>
          <w:i/>
          <w:color w:val="0000FF"/>
        </w:rPr>
        <w:tab/>
      </w:r>
      <w:r>
        <w:rPr>
          <w:bCs/>
          <w:i/>
          <w:color w:val="0000FF"/>
        </w:rPr>
        <w:tab/>
      </w:r>
      <w:r>
        <w:rPr>
          <w:bCs/>
          <w:i/>
          <w:color w:val="0000FF"/>
        </w:rPr>
        <w:tab/>
      </w:r>
      <w:r w:rsidRPr="001857BE">
        <w:rPr>
          <w:b/>
        </w:rPr>
        <w:fldChar w:fldCharType="begin">
          <w:ffData>
            <w:name w:val="Check25"/>
            <w:enabled/>
            <w:calcOnExit w:val="0"/>
            <w:checkBox>
              <w:sizeAuto/>
              <w:default w:val="0"/>
            </w:checkBox>
          </w:ffData>
        </w:fldChar>
      </w:r>
      <w:r w:rsidRPr="001857BE">
        <w:rPr>
          <w:b/>
        </w:rPr>
        <w:instrText xml:space="preserve"> FORMCHECKBOX </w:instrText>
      </w:r>
      <w:r w:rsidRPr="001857BE">
        <w:rPr>
          <w:b/>
        </w:rPr>
      </w:r>
      <w:r w:rsidRPr="001857BE">
        <w:rPr>
          <w:b/>
        </w:rPr>
        <w:fldChar w:fldCharType="end"/>
      </w:r>
      <w:r w:rsidRPr="001857BE">
        <w:rPr>
          <w:b/>
        </w:rPr>
        <w:tab/>
      </w:r>
      <w:r w:rsidRPr="001857BE">
        <w:rPr>
          <w:b/>
        </w:rPr>
        <w:fldChar w:fldCharType="begin">
          <w:ffData>
            <w:name w:val="Check26"/>
            <w:enabled/>
            <w:calcOnExit w:val="0"/>
            <w:checkBox>
              <w:sizeAuto/>
              <w:default w:val="0"/>
            </w:checkBox>
          </w:ffData>
        </w:fldChar>
      </w:r>
      <w:r w:rsidRPr="001857BE">
        <w:rPr>
          <w:b/>
        </w:rPr>
        <w:instrText xml:space="preserve"> FORMCHECKBOX </w:instrText>
      </w:r>
      <w:r w:rsidRPr="001857BE">
        <w:rPr>
          <w:b/>
        </w:rPr>
      </w:r>
      <w:r w:rsidRPr="001857BE">
        <w:rPr>
          <w:b/>
        </w:rPr>
        <w:fldChar w:fldCharType="end"/>
      </w:r>
    </w:p>
    <w:p w14:paraId="3F431EE3" w14:textId="77777777" w:rsidR="00C16EDA" w:rsidRPr="00C16EDA" w:rsidRDefault="00F30552" w:rsidP="00B4755E">
      <w:pPr>
        <w:pStyle w:val="BodytextAgency"/>
        <w:keepLines/>
        <w:tabs>
          <w:tab w:val="left" w:pos="284"/>
          <w:tab w:val="left" w:pos="3402"/>
          <w:tab w:val="left" w:pos="8505"/>
          <w:tab w:val="left" w:pos="9072"/>
        </w:tabs>
        <w:rPr>
          <w:bCs/>
        </w:rPr>
      </w:pPr>
      <w:r w:rsidRPr="00F30552">
        <w:rPr>
          <w:bCs/>
          <w:i/>
          <w:color w:val="0000FF"/>
        </w:rPr>
        <w:t>If yes</w:t>
      </w:r>
      <w:r w:rsidR="007E4A56">
        <w:rPr>
          <w:bCs/>
          <w:i/>
          <w:color w:val="0000FF"/>
        </w:rPr>
        <w:t>, please</w:t>
      </w:r>
      <w:r w:rsidRPr="00F30552">
        <w:rPr>
          <w:bCs/>
          <w:i/>
          <w:color w:val="0000FF"/>
        </w:rPr>
        <w:t xml:space="preserve"> provide details</w:t>
      </w:r>
      <w:r w:rsidR="005F7DA6">
        <w:rPr>
          <w:bCs/>
          <w:i/>
          <w:color w:val="0000FF"/>
        </w:rPr>
        <w:t xml:space="preserve"> </w:t>
      </w:r>
      <w:r w:rsidR="00370DA3">
        <w:rPr>
          <w:bCs/>
          <w:i/>
          <w:color w:val="0000FF"/>
        </w:rPr>
        <w:t>(</w:t>
      </w:r>
      <w:r w:rsidR="005F7DA6">
        <w:rPr>
          <w:bCs/>
          <w:i/>
          <w:color w:val="0000FF"/>
        </w:rPr>
        <w:t>unless included in the</w:t>
      </w:r>
      <w:r w:rsidR="00427F44">
        <w:rPr>
          <w:bCs/>
          <w:i/>
          <w:color w:val="0000FF"/>
        </w:rPr>
        <w:t xml:space="preserve"> MA</w:t>
      </w:r>
      <w:r w:rsidR="005F7DA6">
        <w:rPr>
          <w:bCs/>
          <w:i/>
          <w:color w:val="0000FF"/>
        </w:rPr>
        <w:t xml:space="preserve"> application form attached</w:t>
      </w:r>
      <w:r w:rsidR="00370DA3">
        <w:rPr>
          <w:bCs/>
          <w:i/>
          <w:color w:val="0000FF"/>
        </w:rPr>
        <w:t>)</w:t>
      </w:r>
      <w:r w:rsidRPr="00F30552">
        <w:rPr>
          <w:bCs/>
          <w:i/>
          <w:color w:val="0000FF"/>
        </w:rPr>
        <w:t>:</w:t>
      </w:r>
      <w:r w:rsidR="00F47546">
        <w:rPr>
          <w:bCs/>
          <w:i/>
          <w:color w:val="0000FF"/>
        </w:rPr>
        <w:tab/>
      </w:r>
      <w:r w:rsidR="00F47546">
        <w:rPr>
          <w:bCs/>
          <w:i/>
          <w:color w:val="0000FF"/>
        </w:rPr>
        <w:tab/>
      </w:r>
      <w:r>
        <w:rPr>
          <w:bCs/>
          <w:i/>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0D04CEF2" w14:textId="77777777" w:rsidR="003D0596" w:rsidRPr="00F64863" w:rsidRDefault="007E4A56" w:rsidP="00B4755E">
      <w:pPr>
        <w:pStyle w:val="BodytextAgency"/>
        <w:keepLines/>
        <w:rPr>
          <w:bCs/>
          <w:i/>
          <w:color w:val="0000FF"/>
        </w:rPr>
      </w:pPr>
      <w:r w:rsidRPr="00F64863">
        <w:rPr>
          <w:bCs/>
          <w:i/>
          <w:color w:val="0000FF"/>
        </w:rPr>
        <w:t>If no,</w:t>
      </w:r>
      <w:r w:rsidR="005F7DA6">
        <w:rPr>
          <w:bCs/>
          <w:i/>
          <w:color w:val="0000FF"/>
        </w:rPr>
        <w:t xml:space="preserve"> </w:t>
      </w:r>
      <w:r w:rsidR="005F7DA6" w:rsidRPr="00F64863">
        <w:rPr>
          <w:bCs/>
          <w:i/>
          <w:color w:val="0000FF"/>
        </w:rPr>
        <w:t>regarding</w:t>
      </w:r>
      <w:r w:rsidR="005F7DA6">
        <w:rPr>
          <w:bCs/>
          <w:i/>
          <w:color w:val="0000FF"/>
        </w:rPr>
        <w:t xml:space="preserve"> the need for</w:t>
      </w:r>
      <w:r w:rsidR="005F7DA6" w:rsidRPr="00F64863">
        <w:rPr>
          <w:bCs/>
          <w:i/>
          <w:color w:val="0000FF"/>
        </w:rPr>
        <w:t xml:space="preserve"> an MRL application</w:t>
      </w:r>
      <w:r w:rsidR="005F7DA6" w:rsidRPr="005F7DA6">
        <w:rPr>
          <w:bCs/>
          <w:i/>
          <w:color w:val="0000FF"/>
        </w:rPr>
        <w:t xml:space="preserve"> </w:t>
      </w:r>
      <w:r w:rsidR="00370DA3" w:rsidRPr="00F64863">
        <w:rPr>
          <w:bCs/>
          <w:i/>
          <w:color w:val="0000FF"/>
        </w:rPr>
        <w:t>please</w:t>
      </w:r>
      <w:r w:rsidR="00F66ECA">
        <w:rPr>
          <w:bCs/>
          <w:i/>
          <w:color w:val="0000FF"/>
        </w:rPr>
        <w:t xml:space="preserve"> consult the EMA website: </w:t>
      </w:r>
      <w:hyperlink r:id="rId18" w:tgtFrame="_blank" w:tooltip="https://www.ema.europa.eu/en/veterinary-regulatory-overview/research-development-veterinary-medicines/maximum-residue-limits-mrl" w:history="1">
        <w:r w:rsidR="00F66ECA" w:rsidRPr="00F66ECA">
          <w:rPr>
            <w:rStyle w:val="Hyperlink"/>
            <w:bCs/>
            <w:i/>
          </w:rPr>
          <w:t>Maxi</w:t>
        </w:r>
        <w:r w:rsidR="00F66ECA" w:rsidRPr="00F66ECA">
          <w:rPr>
            <w:rStyle w:val="Hyperlink"/>
            <w:bCs/>
            <w:i/>
          </w:rPr>
          <w:t>m</w:t>
        </w:r>
        <w:r w:rsidR="00F66ECA" w:rsidRPr="00F66ECA">
          <w:rPr>
            <w:rStyle w:val="Hyperlink"/>
            <w:bCs/>
            <w:i/>
          </w:rPr>
          <w:t>um residue limits (MRL)</w:t>
        </w:r>
      </w:hyperlink>
      <w:r w:rsidR="00597450">
        <w:rPr>
          <w:bCs/>
          <w:i/>
          <w:color w:val="0000FF"/>
        </w:rPr>
        <w:t>.</w:t>
      </w:r>
    </w:p>
    <w:p w14:paraId="0C83E3A6" w14:textId="77777777" w:rsidR="004C68C4" w:rsidRPr="001C189D" w:rsidRDefault="007C0952" w:rsidP="00B4755E">
      <w:pPr>
        <w:pStyle w:val="BodytextAgency"/>
        <w:keepLines/>
        <w:tabs>
          <w:tab w:val="left" w:pos="3402"/>
          <w:tab w:val="left" w:pos="8505"/>
          <w:tab w:val="left" w:pos="9072"/>
        </w:tabs>
        <w:rPr>
          <w:bCs/>
          <w:i/>
        </w:rPr>
      </w:pPr>
      <w:r w:rsidRPr="007C0952">
        <w:rPr>
          <w:b/>
          <w:i/>
        </w:rPr>
        <w:t xml:space="preserve">Do you </w:t>
      </w:r>
      <w:r>
        <w:rPr>
          <w:b/>
          <w:i/>
        </w:rPr>
        <w:t>need advice on this topic</w:t>
      </w:r>
      <w:r w:rsidRPr="007C0952">
        <w:rPr>
          <w:b/>
          <w:i/>
        </w:rPr>
        <w:t>?</w:t>
      </w:r>
      <w:r w:rsidRPr="00186840">
        <w:rPr>
          <w:bCs/>
          <w:i/>
        </w:rPr>
        <w:tab/>
      </w:r>
      <w:r w:rsidR="004C68C4" w:rsidRPr="005F7DA6">
        <w:rPr>
          <w:bCs/>
          <w:i/>
        </w:rPr>
        <w:tab/>
      </w:r>
      <w:r w:rsidR="004C68C4" w:rsidRPr="005F7DA6">
        <w:rPr>
          <w:bCs/>
          <w:i/>
        </w:rPr>
        <w:fldChar w:fldCharType="begin">
          <w:ffData>
            <w:name w:val="Check17"/>
            <w:enabled/>
            <w:calcOnExit w:val="0"/>
            <w:checkBox>
              <w:sizeAuto/>
              <w:default w:val="0"/>
            </w:checkBox>
          </w:ffData>
        </w:fldChar>
      </w:r>
      <w:r w:rsidR="004C68C4" w:rsidRPr="005F7DA6">
        <w:rPr>
          <w:bCs/>
          <w:i/>
        </w:rPr>
        <w:instrText xml:space="preserve"> FORMCHECKBOX </w:instrText>
      </w:r>
      <w:r w:rsidR="004C68C4" w:rsidRPr="005F7DA6">
        <w:rPr>
          <w:bCs/>
          <w:i/>
        </w:rPr>
      </w:r>
      <w:r w:rsidR="004C68C4" w:rsidRPr="005F7DA6">
        <w:rPr>
          <w:bCs/>
          <w:i/>
        </w:rPr>
        <w:fldChar w:fldCharType="end"/>
      </w:r>
      <w:r w:rsidR="004C68C4" w:rsidRPr="005F7DA6">
        <w:rPr>
          <w:bCs/>
          <w:i/>
        </w:rPr>
        <w:tab/>
      </w:r>
      <w:r w:rsidR="004C68C4" w:rsidRPr="005F7DA6">
        <w:rPr>
          <w:bCs/>
          <w:i/>
        </w:rPr>
        <w:fldChar w:fldCharType="begin">
          <w:ffData>
            <w:name w:val="Check18"/>
            <w:enabled/>
            <w:calcOnExit w:val="0"/>
            <w:checkBox>
              <w:sizeAuto/>
              <w:default w:val="0"/>
            </w:checkBox>
          </w:ffData>
        </w:fldChar>
      </w:r>
      <w:r w:rsidR="004C68C4" w:rsidRPr="005F7DA6">
        <w:rPr>
          <w:bCs/>
          <w:i/>
        </w:rPr>
        <w:instrText xml:space="preserve"> FORMCHECKBOX </w:instrText>
      </w:r>
      <w:r w:rsidR="004C68C4" w:rsidRPr="005F7DA6">
        <w:rPr>
          <w:bCs/>
          <w:i/>
        </w:rPr>
      </w:r>
      <w:r w:rsidR="004C68C4" w:rsidRPr="005F7DA6">
        <w:rPr>
          <w:bCs/>
          <w:i/>
        </w:rPr>
        <w:fldChar w:fldCharType="end"/>
      </w:r>
      <w:r w:rsidR="004C68C4" w:rsidRPr="002C444B">
        <w:rPr>
          <w:bCs/>
          <w:i/>
          <w:color w:val="0000FF"/>
        </w:rPr>
        <w:t xml:space="preserve">If yes, please provide details: </w:t>
      </w:r>
      <w:r w:rsidR="004C68C4" w:rsidRPr="002C444B">
        <w:rPr>
          <w:bCs/>
          <w:i/>
          <w:color w:val="0000FF"/>
        </w:rPr>
        <w:br/>
      </w:r>
      <w:r w:rsidR="004C68C4" w:rsidRPr="00C16EDA">
        <w:rPr>
          <w:bCs/>
        </w:rPr>
        <w:fldChar w:fldCharType="begin">
          <w:ffData>
            <w:name w:val="Text27"/>
            <w:enabled/>
            <w:calcOnExit w:val="0"/>
            <w:textInput/>
          </w:ffData>
        </w:fldChar>
      </w:r>
      <w:r w:rsidR="004C68C4" w:rsidRPr="00C16EDA">
        <w:rPr>
          <w:bCs/>
        </w:rPr>
        <w:instrText xml:space="preserve"> FORMTEXT </w:instrText>
      </w:r>
      <w:r w:rsidR="004C68C4" w:rsidRPr="00C16EDA">
        <w:rPr>
          <w:bCs/>
        </w:rPr>
      </w:r>
      <w:r w:rsidR="004C68C4" w:rsidRPr="00C16EDA">
        <w:rPr>
          <w:bCs/>
        </w:rPr>
        <w:fldChar w:fldCharType="separate"/>
      </w:r>
      <w:r w:rsidR="004C68C4" w:rsidRPr="00C16EDA">
        <w:rPr>
          <w:bCs/>
          <w:noProof/>
        </w:rPr>
        <w:t> </w:t>
      </w:r>
      <w:r w:rsidR="004C68C4" w:rsidRPr="00C16EDA">
        <w:rPr>
          <w:bCs/>
          <w:noProof/>
        </w:rPr>
        <w:t> </w:t>
      </w:r>
      <w:r w:rsidR="004C68C4" w:rsidRPr="00C16EDA">
        <w:rPr>
          <w:bCs/>
          <w:noProof/>
        </w:rPr>
        <w:t> </w:t>
      </w:r>
      <w:r w:rsidR="004C68C4" w:rsidRPr="00C16EDA">
        <w:rPr>
          <w:bCs/>
          <w:noProof/>
        </w:rPr>
        <w:t> </w:t>
      </w:r>
      <w:r w:rsidR="004C68C4" w:rsidRPr="00C16EDA">
        <w:rPr>
          <w:bCs/>
          <w:noProof/>
        </w:rPr>
        <w:t> </w:t>
      </w:r>
      <w:r w:rsidR="004C68C4" w:rsidRPr="00C16EDA">
        <w:rPr>
          <w:bCs/>
        </w:rPr>
        <w:fldChar w:fldCharType="end"/>
      </w:r>
    </w:p>
    <w:p w14:paraId="3AC10097" w14:textId="77777777" w:rsidR="00205738" w:rsidRPr="00F64863" w:rsidRDefault="009650A1" w:rsidP="00F47546">
      <w:pPr>
        <w:pStyle w:val="Heading1Agency"/>
        <w:tabs>
          <w:tab w:val="left" w:pos="8505"/>
          <w:tab w:val="left" w:pos="9072"/>
        </w:tabs>
      </w:pPr>
      <w:r w:rsidRPr="00CD6C2C">
        <w:t xml:space="preserve">If the product is intended for use in a food-producing species: </w:t>
      </w:r>
      <w:r w:rsidR="00F64863" w:rsidRPr="00CD6C2C">
        <w:br/>
      </w:r>
      <w:r w:rsidR="00205738" w:rsidRPr="00CD6C2C">
        <w:t xml:space="preserve">Have the excipients either been included </w:t>
      </w:r>
      <w:r w:rsidR="007D70D2" w:rsidRPr="00CD6C2C">
        <w:t xml:space="preserve">in </w:t>
      </w:r>
      <w:r w:rsidR="00C05749" w:rsidRPr="00CD6C2C">
        <w:t xml:space="preserve">table 1 of the Annex to </w:t>
      </w:r>
      <w:r w:rsidR="00205738" w:rsidRPr="00CD6C2C">
        <w:t>Regulation (E</w:t>
      </w:r>
      <w:r w:rsidR="00C05749" w:rsidRPr="00CD6C2C">
        <w:t>U</w:t>
      </w:r>
      <w:r w:rsidR="00205738" w:rsidRPr="00CD6C2C">
        <w:t>) No. 37/</w:t>
      </w:r>
      <w:r w:rsidR="00C05749" w:rsidRPr="00CD6C2C">
        <w:t>2010</w:t>
      </w:r>
      <w:r w:rsidR="00205738" w:rsidRPr="00CD6C2C">
        <w:t xml:space="preserve"> or are they considered as not falling within the scope of Regulation</w:t>
      </w:r>
      <w:r w:rsidR="00C05749" w:rsidRPr="00CD6C2C">
        <w:t xml:space="preserve"> (EC) No</w:t>
      </w:r>
      <w:r w:rsidR="00435F37" w:rsidRPr="00CD6C2C">
        <w:t>.</w:t>
      </w:r>
      <w:r w:rsidR="00C05749" w:rsidRPr="00CD6C2C">
        <w:t xml:space="preserve"> 470/2009</w:t>
      </w:r>
      <w:r w:rsidR="00205738" w:rsidRPr="00CD6C2C">
        <w:t>?</w:t>
      </w:r>
      <w:r w:rsidR="009E20D1" w:rsidRPr="00F64863">
        <w:t xml:space="preserve"> </w:t>
      </w:r>
      <w:r w:rsidR="009E20D1" w:rsidRPr="00F64863">
        <w:tab/>
      </w:r>
    </w:p>
    <w:p w14:paraId="19407DEB" w14:textId="77777777" w:rsidR="00C16EDA" w:rsidRPr="00F64863" w:rsidRDefault="003070FB" w:rsidP="00C16EDA">
      <w:pPr>
        <w:pStyle w:val="BodytextAgency"/>
        <w:tabs>
          <w:tab w:val="left" w:pos="284"/>
          <w:tab w:val="left" w:pos="3402"/>
          <w:tab w:val="left" w:pos="8505"/>
          <w:tab w:val="left" w:pos="9072"/>
        </w:tabs>
        <w:rPr>
          <w:bCs/>
        </w:rPr>
      </w:pPr>
      <w:r w:rsidRPr="00F64863">
        <w:rPr>
          <w:bCs/>
          <w:i/>
          <w:color w:val="0000FF"/>
        </w:rPr>
        <w:t>If yes, please provide details</w:t>
      </w:r>
      <w:r>
        <w:rPr>
          <w:bCs/>
          <w:i/>
          <w:color w:val="0000FF"/>
        </w:rPr>
        <w:t xml:space="preserve"> (unless included in the application form attached)</w:t>
      </w:r>
      <w:r w:rsidRPr="00F64863">
        <w:rPr>
          <w:bCs/>
          <w:i/>
          <w:color w:val="0000FF"/>
        </w:rPr>
        <w:t>:</w:t>
      </w:r>
      <w:r w:rsidR="001B0F0F" w:rsidRPr="002C444B">
        <w:rPr>
          <w:bCs/>
          <w:i/>
        </w:rPr>
        <w:tab/>
      </w:r>
      <w:r w:rsidR="001B0F0F" w:rsidRPr="002C444B">
        <w:rPr>
          <w:bCs/>
          <w:i/>
        </w:rPr>
        <w:fldChar w:fldCharType="begin">
          <w:ffData>
            <w:name w:val="Check17"/>
            <w:enabled/>
            <w:calcOnExit w:val="0"/>
            <w:checkBox>
              <w:sizeAuto/>
              <w:default w:val="0"/>
            </w:checkBox>
          </w:ffData>
        </w:fldChar>
      </w:r>
      <w:r w:rsidR="001B0F0F" w:rsidRPr="002C444B">
        <w:rPr>
          <w:bCs/>
          <w:i/>
        </w:rPr>
        <w:instrText xml:space="preserve"> FORMCHECKBOX </w:instrText>
      </w:r>
      <w:r w:rsidR="001B0F0F" w:rsidRPr="002C444B">
        <w:rPr>
          <w:bCs/>
          <w:i/>
        </w:rPr>
      </w:r>
      <w:r w:rsidR="001B0F0F" w:rsidRPr="002C444B">
        <w:rPr>
          <w:bCs/>
          <w:i/>
        </w:rPr>
        <w:fldChar w:fldCharType="end"/>
      </w:r>
      <w:r w:rsidR="001B0F0F" w:rsidRPr="002C444B">
        <w:rPr>
          <w:bCs/>
          <w:i/>
        </w:rPr>
        <w:tab/>
      </w:r>
      <w:r w:rsidR="001B0F0F" w:rsidRPr="002C444B">
        <w:rPr>
          <w:bCs/>
          <w:i/>
        </w:rPr>
        <w:fldChar w:fldCharType="begin">
          <w:ffData>
            <w:name w:val="Check18"/>
            <w:enabled/>
            <w:calcOnExit w:val="0"/>
            <w:checkBox>
              <w:sizeAuto/>
              <w:default w:val="0"/>
            </w:checkBox>
          </w:ffData>
        </w:fldChar>
      </w:r>
      <w:r w:rsidR="001B0F0F" w:rsidRPr="002C444B">
        <w:rPr>
          <w:bCs/>
          <w:i/>
        </w:rPr>
        <w:instrText xml:space="preserve"> FORMCHECKBOX </w:instrText>
      </w:r>
      <w:r w:rsidR="001B0F0F" w:rsidRPr="002C444B">
        <w:rPr>
          <w:bCs/>
          <w:i/>
        </w:rPr>
      </w:r>
      <w:r w:rsidR="001B0F0F" w:rsidRPr="002C444B">
        <w:rPr>
          <w:bCs/>
          <w:i/>
        </w:rPr>
        <w:fldChar w:fldCharType="end"/>
      </w:r>
      <w:r w:rsidRPr="00F64863">
        <w:rPr>
          <w:bCs/>
          <w:i/>
          <w:color w:val="0000FF"/>
        </w:rPr>
        <w:t xml:space="preserve"> </w:t>
      </w:r>
      <w:r w:rsidR="00854A92" w:rsidRPr="00F64863">
        <w:rPr>
          <w:bCs/>
          <w:i/>
          <w:color w:val="0000FF"/>
        </w:rPr>
        <w:br/>
      </w:r>
      <w:r w:rsidR="00C16EDA" w:rsidRPr="00F64863">
        <w:rPr>
          <w:bCs/>
        </w:rPr>
        <w:fldChar w:fldCharType="begin">
          <w:ffData>
            <w:name w:val="Text27"/>
            <w:enabled/>
            <w:calcOnExit w:val="0"/>
            <w:textInput/>
          </w:ffData>
        </w:fldChar>
      </w:r>
      <w:r w:rsidR="00C16EDA" w:rsidRPr="00F64863">
        <w:rPr>
          <w:bCs/>
        </w:rPr>
        <w:instrText xml:space="preserve"> FORMTEXT </w:instrText>
      </w:r>
      <w:r w:rsidR="00C16EDA" w:rsidRPr="00F64863">
        <w:rPr>
          <w:bCs/>
        </w:rPr>
      </w:r>
      <w:r w:rsidR="00C16EDA" w:rsidRPr="00F64863">
        <w:rPr>
          <w:bCs/>
        </w:rPr>
        <w:fldChar w:fldCharType="separate"/>
      </w:r>
      <w:r w:rsidR="00C16EDA" w:rsidRPr="00F64863">
        <w:rPr>
          <w:bCs/>
          <w:noProof/>
        </w:rPr>
        <w:t> </w:t>
      </w:r>
      <w:r w:rsidR="00C16EDA" w:rsidRPr="00F64863">
        <w:rPr>
          <w:bCs/>
          <w:noProof/>
        </w:rPr>
        <w:t> </w:t>
      </w:r>
      <w:r w:rsidR="00C16EDA" w:rsidRPr="00F64863">
        <w:rPr>
          <w:bCs/>
          <w:noProof/>
        </w:rPr>
        <w:t> </w:t>
      </w:r>
      <w:r w:rsidR="00C16EDA" w:rsidRPr="00F64863">
        <w:rPr>
          <w:bCs/>
          <w:noProof/>
        </w:rPr>
        <w:t> </w:t>
      </w:r>
      <w:r w:rsidR="00C16EDA" w:rsidRPr="00F64863">
        <w:rPr>
          <w:bCs/>
          <w:noProof/>
        </w:rPr>
        <w:t> </w:t>
      </w:r>
      <w:r w:rsidR="00C16EDA" w:rsidRPr="00F64863">
        <w:rPr>
          <w:bCs/>
        </w:rPr>
        <w:fldChar w:fldCharType="end"/>
      </w:r>
    </w:p>
    <w:p w14:paraId="5A2B6AC6" w14:textId="77777777" w:rsidR="004C68C4" w:rsidRPr="00C16EDA" w:rsidRDefault="007C0952" w:rsidP="004C68C4">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1B0F0F" w:rsidRPr="002C444B">
        <w:rPr>
          <w:bCs/>
          <w:i/>
        </w:rPr>
        <w:tab/>
      </w:r>
      <w:r w:rsidR="001B0F0F" w:rsidRPr="002C444B">
        <w:rPr>
          <w:bCs/>
          <w:i/>
        </w:rPr>
        <w:fldChar w:fldCharType="begin">
          <w:ffData>
            <w:name w:val="Check17"/>
            <w:enabled/>
            <w:calcOnExit w:val="0"/>
            <w:checkBox>
              <w:sizeAuto/>
              <w:default w:val="0"/>
            </w:checkBox>
          </w:ffData>
        </w:fldChar>
      </w:r>
      <w:r w:rsidR="001B0F0F" w:rsidRPr="002C444B">
        <w:rPr>
          <w:bCs/>
          <w:i/>
        </w:rPr>
        <w:instrText xml:space="preserve"> FORMCHECKBOX </w:instrText>
      </w:r>
      <w:r w:rsidR="001B0F0F" w:rsidRPr="002C444B">
        <w:rPr>
          <w:bCs/>
          <w:i/>
        </w:rPr>
      </w:r>
      <w:r w:rsidR="001B0F0F" w:rsidRPr="002C444B">
        <w:rPr>
          <w:bCs/>
          <w:i/>
        </w:rPr>
        <w:fldChar w:fldCharType="end"/>
      </w:r>
      <w:r w:rsidR="001B0F0F" w:rsidRPr="002C444B">
        <w:rPr>
          <w:bCs/>
          <w:i/>
        </w:rPr>
        <w:tab/>
      </w:r>
      <w:r w:rsidR="001B0F0F" w:rsidRPr="002C444B">
        <w:rPr>
          <w:bCs/>
          <w:i/>
        </w:rPr>
        <w:fldChar w:fldCharType="begin">
          <w:ffData>
            <w:name w:val="Check18"/>
            <w:enabled/>
            <w:calcOnExit w:val="0"/>
            <w:checkBox>
              <w:sizeAuto/>
              <w:default w:val="0"/>
            </w:checkBox>
          </w:ffData>
        </w:fldChar>
      </w:r>
      <w:r w:rsidR="001B0F0F" w:rsidRPr="002C444B">
        <w:rPr>
          <w:bCs/>
          <w:i/>
        </w:rPr>
        <w:instrText xml:space="preserve"> FORMCHECKBOX </w:instrText>
      </w:r>
      <w:r w:rsidR="001B0F0F" w:rsidRPr="002C444B">
        <w:rPr>
          <w:bCs/>
          <w:i/>
        </w:rPr>
      </w:r>
      <w:r w:rsidR="001B0F0F" w:rsidRPr="002C444B">
        <w:rPr>
          <w:bCs/>
          <w:i/>
        </w:rPr>
        <w:fldChar w:fldCharType="end"/>
      </w:r>
      <w:r w:rsidR="001B0F0F" w:rsidRPr="002C444B">
        <w:rPr>
          <w:bCs/>
          <w:i/>
        </w:rPr>
        <w:br/>
      </w:r>
      <w:r w:rsidR="004C68C4" w:rsidRPr="00F64863">
        <w:rPr>
          <w:bCs/>
          <w:i/>
          <w:color w:val="0000FF"/>
        </w:rPr>
        <w:t xml:space="preserve">If yes, please provide details: </w:t>
      </w:r>
      <w:r w:rsidR="004C68C4" w:rsidRPr="00F64863">
        <w:rPr>
          <w:bCs/>
          <w:i/>
          <w:color w:val="0000FF"/>
        </w:rPr>
        <w:br/>
      </w:r>
      <w:r w:rsidR="004C68C4" w:rsidRPr="00F64863">
        <w:rPr>
          <w:bCs/>
        </w:rPr>
        <w:fldChar w:fldCharType="begin">
          <w:ffData>
            <w:name w:val="Text27"/>
            <w:enabled/>
            <w:calcOnExit w:val="0"/>
            <w:textInput/>
          </w:ffData>
        </w:fldChar>
      </w:r>
      <w:r w:rsidR="004C68C4" w:rsidRPr="00F64863">
        <w:rPr>
          <w:bCs/>
        </w:rPr>
        <w:instrText xml:space="preserve"> FORMTEXT </w:instrText>
      </w:r>
      <w:r w:rsidR="004C68C4" w:rsidRPr="00F64863">
        <w:rPr>
          <w:bCs/>
        </w:rPr>
      </w:r>
      <w:r w:rsidR="004C68C4" w:rsidRPr="00F64863">
        <w:rPr>
          <w:bCs/>
        </w:rPr>
        <w:fldChar w:fldCharType="separate"/>
      </w:r>
      <w:r w:rsidR="004C68C4" w:rsidRPr="00F64863">
        <w:rPr>
          <w:bCs/>
          <w:noProof/>
        </w:rPr>
        <w:t> </w:t>
      </w:r>
      <w:r w:rsidR="004C68C4" w:rsidRPr="00F64863">
        <w:rPr>
          <w:bCs/>
          <w:noProof/>
        </w:rPr>
        <w:t> </w:t>
      </w:r>
      <w:r w:rsidR="004C68C4" w:rsidRPr="00F64863">
        <w:rPr>
          <w:bCs/>
          <w:noProof/>
        </w:rPr>
        <w:t> </w:t>
      </w:r>
      <w:r w:rsidR="004C68C4" w:rsidRPr="00F64863">
        <w:rPr>
          <w:bCs/>
          <w:noProof/>
        </w:rPr>
        <w:t> </w:t>
      </w:r>
      <w:r w:rsidR="004C68C4" w:rsidRPr="00F64863">
        <w:rPr>
          <w:bCs/>
          <w:noProof/>
        </w:rPr>
        <w:t> </w:t>
      </w:r>
      <w:r w:rsidR="004C68C4" w:rsidRPr="00F64863">
        <w:rPr>
          <w:bCs/>
        </w:rPr>
        <w:fldChar w:fldCharType="end"/>
      </w:r>
    </w:p>
    <w:p w14:paraId="4EAC15EE" w14:textId="77777777" w:rsidR="00205738" w:rsidRPr="00C05749" w:rsidRDefault="00205738" w:rsidP="009E20D1">
      <w:pPr>
        <w:pStyle w:val="Heading1Agency"/>
        <w:tabs>
          <w:tab w:val="left" w:pos="8505"/>
          <w:tab w:val="left" w:pos="9072"/>
        </w:tabs>
      </w:pPr>
      <w:r w:rsidRPr="00C05749">
        <w:t>Is the appli</w:t>
      </w:r>
      <w:r w:rsidR="00C05749">
        <w:t>cant established in the EEA?</w:t>
      </w:r>
      <w:r w:rsidR="009E20D1" w:rsidRPr="009E20D1">
        <w:t xml:space="preserve"> </w:t>
      </w:r>
      <w:r w:rsidR="009E20D1">
        <w:tab/>
      </w:r>
      <w:r w:rsidR="009E20D1" w:rsidRPr="001857BE">
        <w:rPr>
          <w:rFonts w:cs="Verdana"/>
          <w:b w:val="0"/>
          <w:kern w:val="0"/>
          <w:sz w:val="18"/>
          <w:szCs w:val="18"/>
        </w:rPr>
        <w:fldChar w:fldCharType="begin">
          <w:ffData>
            <w:name w:val="Check25"/>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r w:rsidR="009E20D1" w:rsidRPr="001857BE">
        <w:rPr>
          <w:rFonts w:cs="Verdana"/>
          <w:b w:val="0"/>
          <w:kern w:val="0"/>
          <w:sz w:val="18"/>
          <w:szCs w:val="18"/>
        </w:rPr>
        <w:tab/>
      </w:r>
      <w:r w:rsidR="009E20D1" w:rsidRPr="001857BE">
        <w:rPr>
          <w:rFonts w:cs="Verdana"/>
          <w:b w:val="0"/>
          <w:kern w:val="0"/>
          <w:sz w:val="18"/>
          <w:szCs w:val="18"/>
        </w:rPr>
        <w:fldChar w:fldCharType="begin">
          <w:ffData>
            <w:name w:val="Check26"/>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p>
    <w:p w14:paraId="3AD229CC" w14:textId="77777777" w:rsidR="00C16EDA" w:rsidRPr="00C16EDA"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1857BE" w:rsidRPr="002C444B">
        <w:rPr>
          <w:bCs/>
          <w:i/>
        </w:rPr>
        <w:tab/>
      </w:r>
      <w:r w:rsidR="001857BE" w:rsidRPr="002C444B">
        <w:rPr>
          <w:bCs/>
          <w:i/>
        </w:rPr>
        <w:fldChar w:fldCharType="begin">
          <w:ffData>
            <w:name w:val="Check17"/>
            <w:enabled/>
            <w:calcOnExit w:val="0"/>
            <w:checkBox>
              <w:sizeAuto/>
              <w:default w:val="0"/>
            </w:checkBox>
          </w:ffData>
        </w:fldChar>
      </w:r>
      <w:r w:rsidR="001857BE" w:rsidRPr="002C444B">
        <w:rPr>
          <w:bCs/>
          <w:i/>
        </w:rPr>
        <w:instrText xml:space="preserve"> FORMCHECKBOX </w:instrText>
      </w:r>
      <w:r w:rsidR="001857BE" w:rsidRPr="002C444B">
        <w:rPr>
          <w:bCs/>
          <w:i/>
        </w:rPr>
      </w:r>
      <w:r w:rsidR="001857BE" w:rsidRPr="002C444B">
        <w:rPr>
          <w:bCs/>
          <w:i/>
        </w:rPr>
        <w:fldChar w:fldCharType="end"/>
      </w:r>
      <w:r w:rsidR="001857BE" w:rsidRPr="002C444B">
        <w:rPr>
          <w:bCs/>
          <w:i/>
        </w:rPr>
        <w:tab/>
      </w:r>
      <w:r w:rsidR="001857BE" w:rsidRPr="002C444B">
        <w:rPr>
          <w:bCs/>
          <w:i/>
        </w:rPr>
        <w:fldChar w:fldCharType="begin">
          <w:ffData>
            <w:name w:val="Check18"/>
            <w:enabled/>
            <w:calcOnExit w:val="0"/>
            <w:checkBox>
              <w:sizeAuto/>
              <w:default w:val="0"/>
            </w:checkBox>
          </w:ffData>
        </w:fldChar>
      </w:r>
      <w:r w:rsidR="001857BE" w:rsidRPr="002C444B">
        <w:rPr>
          <w:bCs/>
          <w:i/>
        </w:rPr>
        <w:instrText xml:space="preserve"> FORMCHECKBOX </w:instrText>
      </w:r>
      <w:r w:rsidR="001857BE" w:rsidRPr="002C444B">
        <w:rPr>
          <w:bCs/>
          <w:i/>
        </w:rPr>
      </w:r>
      <w:r w:rsidR="001857BE" w:rsidRPr="002C444B">
        <w:rPr>
          <w:bCs/>
          <w:i/>
        </w:rPr>
        <w:fldChar w:fldCharType="end"/>
      </w:r>
      <w:r w:rsidR="001857BE" w:rsidRPr="002C444B">
        <w:rPr>
          <w:bCs/>
          <w:i/>
        </w:rPr>
        <w:br/>
      </w:r>
      <w:r w:rsidR="001857BE" w:rsidRPr="002C444B">
        <w:rPr>
          <w:bCs/>
          <w:i/>
          <w:color w:val="0000FF"/>
        </w:rPr>
        <w:t xml:space="preserve">If yes, please provide details: </w:t>
      </w:r>
      <w:r w:rsidR="001857BE" w:rsidRPr="002C444B">
        <w:rPr>
          <w:bCs/>
          <w:i/>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2B9A44E3" w14:textId="77777777" w:rsidR="00205738" w:rsidRPr="001857BE" w:rsidRDefault="009650A1" w:rsidP="009E20D1">
      <w:pPr>
        <w:pStyle w:val="Heading1Agency"/>
        <w:tabs>
          <w:tab w:val="left" w:pos="8505"/>
          <w:tab w:val="left" w:pos="9072"/>
        </w:tabs>
      </w:pPr>
      <w:r>
        <w:t>Will</w:t>
      </w:r>
      <w:r w:rsidRPr="001857BE">
        <w:t xml:space="preserve"> </w:t>
      </w:r>
      <w:r w:rsidR="00205738" w:rsidRPr="001857BE">
        <w:t>the veterinary medicinal p</w:t>
      </w:r>
      <w:r w:rsidR="001857BE">
        <w:t xml:space="preserve">roduct </w:t>
      </w:r>
      <w:r>
        <w:t xml:space="preserve">be </w:t>
      </w:r>
      <w:r w:rsidR="001857BE">
        <w:t xml:space="preserve">released in </w:t>
      </w:r>
      <w:r w:rsidR="009E20D1">
        <w:br/>
      </w:r>
      <w:r w:rsidR="001857BE">
        <w:t>the EEA</w:t>
      </w:r>
      <w:r>
        <w:t xml:space="preserve"> (site of batch release)</w:t>
      </w:r>
      <w:r w:rsidR="001857BE">
        <w:t>?</w:t>
      </w:r>
      <w:r w:rsidR="009E20D1" w:rsidRPr="009E20D1">
        <w:t xml:space="preserve"> </w:t>
      </w:r>
      <w:r w:rsidR="009E20D1">
        <w:tab/>
      </w:r>
      <w:r w:rsidR="009E20D1" w:rsidRPr="001857BE">
        <w:rPr>
          <w:rFonts w:cs="Verdana"/>
          <w:b w:val="0"/>
          <w:kern w:val="0"/>
          <w:sz w:val="18"/>
          <w:szCs w:val="18"/>
        </w:rPr>
        <w:fldChar w:fldCharType="begin">
          <w:ffData>
            <w:name w:val="Check25"/>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r w:rsidR="009E20D1" w:rsidRPr="001857BE">
        <w:rPr>
          <w:rFonts w:cs="Verdana"/>
          <w:b w:val="0"/>
          <w:kern w:val="0"/>
          <w:sz w:val="18"/>
          <w:szCs w:val="18"/>
        </w:rPr>
        <w:tab/>
      </w:r>
      <w:r w:rsidR="009E20D1" w:rsidRPr="001857BE">
        <w:rPr>
          <w:rFonts w:cs="Verdana"/>
          <w:b w:val="0"/>
          <w:kern w:val="0"/>
          <w:sz w:val="18"/>
          <w:szCs w:val="18"/>
        </w:rPr>
        <w:fldChar w:fldCharType="begin">
          <w:ffData>
            <w:name w:val="Check26"/>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p>
    <w:p w14:paraId="585180C5" w14:textId="77777777" w:rsidR="00C16EDA" w:rsidRPr="00C16EDA"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1857BE" w:rsidRPr="002C444B">
        <w:rPr>
          <w:bCs/>
          <w:i/>
        </w:rPr>
        <w:tab/>
      </w:r>
      <w:r w:rsidR="001857BE" w:rsidRPr="002C444B">
        <w:rPr>
          <w:bCs/>
          <w:i/>
        </w:rPr>
        <w:fldChar w:fldCharType="begin">
          <w:ffData>
            <w:name w:val="Check17"/>
            <w:enabled/>
            <w:calcOnExit w:val="0"/>
            <w:checkBox>
              <w:sizeAuto/>
              <w:default w:val="0"/>
            </w:checkBox>
          </w:ffData>
        </w:fldChar>
      </w:r>
      <w:r w:rsidR="001857BE" w:rsidRPr="002C444B">
        <w:rPr>
          <w:bCs/>
          <w:i/>
        </w:rPr>
        <w:instrText xml:space="preserve"> FORMCHECKBOX </w:instrText>
      </w:r>
      <w:r w:rsidR="001857BE" w:rsidRPr="002C444B">
        <w:rPr>
          <w:bCs/>
          <w:i/>
        </w:rPr>
      </w:r>
      <w:r w:rsidR="001857BE" w:rsidRPr="002C444B">
        <w:rPr>
          <w:bCs/>
          <w:i/>
        </w:rPr>
        <w:fldChar w:fldCharType="end"/>
      </w:r>
      <w:r w:rsidR="001857BE" w:rsidRPr="002C444B">
        <w:rPr>
          <w:bCs/>
          <w:i/>
        </w:rPr>
        <w:tab/>
      </w:r>
      <w:r w:rsidR="001857BE" w:rsidRPr="002C444B">
        <w:rPr>
          <w:bCs/>
          <w:i/>
        </w:rPr>
        <w:fldChar w:fldCharType="begin">
          <w:ffData>
            <w:name w:val="Check18"/>
            <w:enabled/>
            <w:calcOnExit w:val="0"/>
            <w:checkBox>
              <w:sizeAuto/>
              <w:default w:val="0"/>
            </w:checkBox>
          </w:ffData>
        </w:fldChar>
      </w:r>
      <w:r w:rsidR="001857BE" w:rsidRPr="002C444B">
        <w:rPr>
          <w:bCs/>
          <w:i/>
        </w:rPr>
        <w:instrText xml:space="preserve"> FORMCHECKBOX </w:instrText>
      </w:r>
      <w:r w:rsidR="001857BE" w:rsidRPr="002C444B">
        <w:rPr>
          <w:bCs/>
          <w:i/>
        </w:rPr>
      </w:r>
      <w:r w:rsidR="001857BE" w:rsidRPr="002C444B">
        <w:rPr>
          <w:bCs/>
          <w:i/>
        </w:rPr>
        <w:fldChar w:fldCharType="end"/>
      </w:r>
      <w:r w:rsidR="001857BE" w:rsidRPr="002C444B">
        <w:rPr>
          <w:bCs/>
          <w:i/>
        </w:rPr>
        <w:br/>
      </w:r>
      <w:r w:rsidR="001857BE" w:rsidRPr="002C444B">
        <w:rPr>
          <w:bCs/>
          <w:i/>
          <w:color w:val="0000FF"/>
        </w:rPr>
        <w:t>If yes, please provide details</w:t>
      </w:r>
      <w:r w:rsidR="001857BE">
        <w:rPr>
          <w:bCs/>
          <w:i/>
          <w:color w:val="0000FF"/>
        </w:rPr>
        <w:t xml:space="preserve"> and include flow-chart</w:t>
      </w:r>
      <w:r w:rsidR="001857BE" w:rsidRPr="002C444B">
        <w:rPr>
          <w:bCs/>
          <w:i/>
          <w:color w:val="0000FF"/>
        </w:rPr>
        <w:t xml:space="preserve">: </w:t>
      </w:r>
      <w:r w:rsidR="001857BE" w:rsidRPr="002C444B">
        <w:rPr>
          <w:bCs/>
          <w:i/>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49C5EA45" w14:textId="77777777" w:rsidR="00205738" w:rsidRPr="001857BE" w:rsidRDefault="00205738" w:rsidP="009E20D1">
      <w:pPr>
        <w:pStyle w:val="Heading1Agency"/>
        <w:tabs>
          <w:tab w:val="left" w:pos="8505"/>
          <w:tab w:val="left" w:pos="9072"/>
        </w:tabs>
      </w:pPr>
      <w:r w:rsidRPr="001857BE">
        <w:lastRenderedPageBreak/>
        <w:t xml:space="preserve">Is </w:t>
      </w:r>
      <w:r w:rsidR="00F64863">
        <w:t>the</w:t>
      </w:r>
      <w:r w:rsidRPr="001857BE">
        <w:t xml:space="preserve"> application supported by an Active Substance Master File (</w:t>
      </w:r>
      <w:r w:rsidR="001857BE">
        <w:t>ASMF)?</w:t>
      </w:r>
      <w:r w:rsidR="009E20D1" w:rsidRPr="009E20D1">
        <w:t xml:space="preserve"> </w:t>
      </w:r>
      <w:r w:rsidR="009E20D1">
        <w:tab/>
      </w:r>
      <w:r w:rsidR="009E20D1" w:rsidRPr="001857BE">
        <w:rPr>
          <w:rFonts w:cs="Verdana"/>
          <w:b w:val="0"/>
          <w:kern w:val="0"/>
          <w:sz w:val="18"/>
          <w:szCs w:val="18"/>
        </w:rPr>
        <w:fldChar w:fldCharType="begin">
          <w:ffData>
            <w:name w:val="Check25"/>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r w:rsidR="009E20D1" w:rsidRPr="001857BE">
        <w:rPr>
          <w:rFonts w:cs="Verdana"/>
          <w:b w:val="0"/>
          <w:kern w:val="0"/>
          <w:sz w:val="18"/>
          <w:szCs w:val="18"/>
        </w:rPr>
        <w:tab/>
      </w:r>
      <w:r w:rsidR="009E20D1" w:rsidRPr="001857BE">
        <w:rPr>
          <w:rFonts w:cs="Verdana"/>
          <w:b w:val="0"/>
          <w:kern w:val="0"/>
          <w:sz w:val="18"/>
          <w:szCs w:val="18"/>
        </w:rPr>
        <w:fldChar w:fldCharType="begin">
          <w:ffData>
            <w:name w:val="Check26"/>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p>
    <w:p w14:paraId="48B937B3" w14:textId="77777777" w:rsidR="00816BD8" w:rsidRPr="00CD6C2C"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1857BE" w:rsidRPr="002C444B">
        <w:rPr>
          <w:bCs/>
          <w:i/>
        </w:rPr>
        <w:tab/>
      </w:r>
      <w:r w:rsidR="001857BE" w:rsidRPr="002C444B">
        <w:rPr>
          <w:bCs/>
          <w:i/>
        </w:rPr>
        <w:fldChar w:fldCharType="begin">
          <w:ffData>
            <w:name w:val="Check17"/>
            <w:enabled/>
            <w:calcOnExit w:val="0"/>
            <w:checkBox>
              <w:sizeAuto/>
              <w:default w:val="0"/>
            </w:checkBox>
          </w:ffData>
        </w:fldChar>
      </w:r>
      <w:r w:rsidR="001857BE" w:rsidRPr="002C444B">
        <w:rPr>
          <w:bCs/>
          <w:i/>
        </w:rPr>
        <w:instrText xml:space="preserve"> FORMCHECKBOX </w:instrText>
      </w:r>
      <w:r w:rsidR="001857BE" w:rsidRPr="002C444B">
        <w:rPr>
          <w:bCs/>
          <w:i/>
        </w:rPr>
      </w:r>
      <w:r w:rsidR="001857BE" w:rsidRPr="002C444B">
        <w:rPr>
          <w:bCs/>
          <w:i/>
        </w:rPr>
        <w:fldChar w:fldCharType="end"/>
      </w:r>
      <w:r w:rsidR="001857BE" w:rsidRPr="002C444B">
        <w:rPr>
          <w:bCs/>
          <w:i/>
        </w:rPr>
        <w:tab/>
      </w:r>
      <w:r w:rsidR="001857BE" w:rsidRPr="002C444B">
        <w:rPr>
          <w:bCs/>
          <w:i/>
        </w:rPr>
        <w:fldChar w:fldCharType="begin">
          <w:ffData>
            <w:name w:val="Check18"/>
            <w:enabled/>
            <w:calcOnExit w:val="0"/>
            <w:checkBox>
              <w:sizeAuto/>
              <w:default w:val="0"/>
            </w:checkBox>
          </w:ffData>
        </w:fldChar>
      </w:r>
      <w:r w:rsidR="001857BE" w:rsidRPr="002C444B">
        <w:rPr>
          <w:bCs/>
          <w:i/>
        </w:rPr>
        <w:instrText xml:space="preserve"> FORMCHECKBOX </w:instrText>
      </w:r>
      <w:r w:rsidR="001857BE" w:rsidRPr="002C444B">
        <w:rPr>
          <w:bCs/>
          <w:i/>
        </w:rPr>
      </w:r>
      <w:r w:rsidR="001857BE" w:rsidRPr="002C444B">
        <w:rPr>
          <w:bCs/>
          <w:i/>
        </w:rPr>
        <w:fldChar w:fldCharType="end"/>
      </w:r>
      <w:r w:rsidR="001857BE" w:rsidRPr="002C444B">
        <w:rPr>
          <w:bCs/>
          <w:i/>
        </w:rPr>
        <w:br/>
      </w:r>
      <w:r w:rsidR="001857BE" w:rsidRPr="002C444B">
        <w:rPr>
          <w:bCs/>
          <w:i/>
          <w:color w:val="0000FF"/>
        </w:rPr>
        <w:t xml:space="preserve">If yes, please provide details: </w:t>
      </w:r>
      <w:r w:rsidR="001857BE" w:rsidRPr="002C444B">
        <w:rPr>
          <w:bCs/>
          <w:i/>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049AB7AE" w14:textId="77777777" w:rsidR="00754D7B" w:rsidRPr="00CD6C2C" w:rsidRDefault="00754D7B" w:rsidP="00AA21B3">
      <w:pPr>
        <w:pStyle w:val="Heading1Agency"/>
        <w:tabs>
          <w:tab w:val="left" w:pos="8505"/>
          <w:tab w:val="left" w:pos="9072"/>
        </w:tabs>
      </w:pPr>
      <w:r w:rsidRPr="003B6059">
        <w:t>Does the veterinary medicinal product contain or consist</w:t>
      </w:r>
      <w:r w:rsidRPr="00CD6C2C">
        <w:t xml:space="preserve"> of a Vaccine Antigen Master Fi</w:t>
      </w:r>
      <w:r w:rsidR="00816BD8" w:rsidRPr="00CD6C2C">
        <w:t>l</w:t>
      </w:r>
      <w:r w:rsidRPr="00CD6C2C">
        <w:t>e (VAMF)?</w:t>
      </w:r>
    </w:p>
    <w:p w14:paraId="3E854608" w14:textId="77777777" w:rsidR="00754D7B" w:rsidRPr="00CD6C2C"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816BD8" w:rsidRPr="002C444B">
        <w:rPr>
          <w:bCs/>
          <w:i/>
        </w:rPr>
        <w:tab/>
      </w:r>
      <w:r w:rsidR="00816BD8" w:rsidRPr="002C444B">
        <w:rPr>
          <w:bCs/>
          <w:i/>
        </w:rPr>
        <w:fldChar w:fldCharType="begin">
          <w:ffData>
            <w:name w:val="Check17"/>
            <w:enabled/>
            <w:calcOnExit w:val="0"/>
            <w:checkBox>
              <w:sizeAuto/>
              <w:default w:val="0"/>
            </w:checkBox>
          </w:ffData>
        </w:fldChar>
      </w:r>
      <w:r w:rsidR="00816BD8" w:rsidRPr="002C444B">
        <w:rPr>
          <w:bCs/>
          <w:i/>
        </w:rPr>
        <w:instrText xml:space="preserve"> FORMCHECKBOX </w:instrText>
      </w:r>
      <w:r w:rsidR="00816BD8" w:rsidRPr="002C444B">
        <w:rPr>
          <w:bCs/>
          <w:i/>
        </w:rPr>
      </w:r>
      <w:r w:rsidR="00816BD8" w:rsidRPr="002C444B">
        <w:rPr>
          <w:bCs/>
          <w:i/>
        </w:rPr>
        <w:fldChar w:fldCharType="end"/>
      </w:r>
      <w:r w:rsidR="00816BD8" w:rsidRPr="002C444B">
        <w:rPr>
          <w:bCs/>
          <w:i/>
        </w:rPr>
        <w:tab/>
      </w:r>
      <w:r w:rsidR="00816BD8" w:rsidRPr="002C444B">
        <w:rPr>
          <w:bCs/>
          <w:i/>
        </w:rPr>
        <w:fldChar w:fldCharType="begin">
          <w:ffData>
            <w:name w:val="Check18"/>
            <w:enabled/>
            <w:calcOnExit w:val="0"/>
            <w:checkBox>
              <w:sizeAuto/>
              <w:default w:val="0"/>
            </w:checkBox>
          </w:ffData>
        </w:fldChar>
      </w:r>
      <w:r w:rsidR="00816BD8" w:rsidRPr="002C444B">
        <w:rPr>
          <w:bCs/>
          <w:i/>
        </w:rPr>
        <w:instrText xml:space="preserve"> FORMCHECKBOX </w:instrText>
      </w:r>
      <w:r w:rsidR="00816BD8" w:rsidRPr="002C444B">
        <w:rPr>
          <w:bCs/>
          <w:i/>
        </w:rPr>
      </w:r>
      <w:r w:rsidR="00816BD8" w:rsidRPr="002C444B">
        <w:rPr>
          <w:bCs/>
          <w:i/>
        </w:rPr>
        <w:fldChar w:fldCharType="end"/>
      </w:r>
      <w:r w:rsidR="00816BD8" w:rsidRPr="002C444B">
        <w:rPr>
          <w:bCs/>
          <w:i/>
        </w:rPr>
        <w:br/>
      </w:r>
      <w:r w:rsidR="00816BD8" w:rsidRPr="002C444B">
        <w:rPr>
          <w:bCs/>
          <w:i/>
          <w:color w:val="0000FF"/>
        </w:rPr>
        <w:t xml:space="preserve">If yes, please provide details: </w:t>
      </w:r>
      <w:r w:rsidR="00816BD8" w:rsidRPr="002C444B">
        <w:rPr>
          <w:bCs/>
          <w:i/>
          <w:color w:val="0000FF"/>
        </w:rPr>
        <w:br/>
      </w:r>
      <w:r w:rsidR="00816BD8" w:rsidRPr="00C16EDA">
        <w:rPr>
          <w:bCs/>
        </w:rPr>
        <w:fldChar w:fldCharType="begin">
          <w:ffData>
            <w:name w:val="Text27"/>
            <w:enabled/>
            <w:calcOnExit w:val="0"/>
            <w:textInput/>
          </w:ffData>
        </w:fldChar>
      </w:r>
      <w:r w:rsidR="00816BD8" w:rsidRPr="00C16EDA">
        <w:rPr>
          <w:bCs/>
        </w:rPr>
        <w:instrText xml:space="preserve"> FORMTEXT </w:instrText>
      </w:r>
      <w:r w:rsidR="00816BD8" w:rsidRPr="00C16EDA">
        <w:rPr>
          <w:bCs/>
        </w:rPr>
      </w:r>
      <w:r w:rsidR="00816BD8" w:rsidRPr="00C16EDA">
        <w:rPr>
          <w:bCs/>
        </w:rPr>
        <w:fldChar w:fldCharType="separate"/>
      </w:r>
      <w:r w:rsidR="00816BD8" w:rsidRPr="00C16EDA">
        <w:rPr>
          <w:bCs/>
          <w:noProof/>
        </w:rPr>
        <w:t> </w:t>
      </w:r>
      <w:r w:rsidR="00816BD8" w:rsidRPr="00C16EDA">
        <w:rPr>
          <w:bCs/>
          <w:noProof/>
        </w:rPr>
        <w:t> </w:t>
      </w:r>
      <w:r w:rsidR="00816BD8" w:rsidRPr="00C16EDA">
        <w:rPr>
          <w:bCs/>
          <w:noProof/>
        </w:rPr>
        <w:t> </w:t>
      </w:r>
      <w:r w:rsidR="00816BD8" w:rsidRPr="00C16EDA">
        <w:rPr>
          <w:bCs/>
          <w:noProof/>
        </w:rPr>
        <w:t> </w:t>
      </w:r>
      <w:r w:rsidR="00816BD8" w:rsidRPr="00C16EDA">
        <w:rPr>
          <w:bCs/>
          <w:noProof/>
        </w:rPr>
        <w:t> </w:t>
      </w:r>
      <w:r w:rsidR="00816BD8" w:rsidRPr="00C16EDA">
        <w:rPr>
          <w:bCs/>
        </w:rPr>
        <w:fldChar w:fldCharType="end"/>
      </w:r>
    </w:p>
    <w:p w14:paraId="19DC871C" w14:textId="77777777" w:rsidR="00816BD8" w:rsidRPr="00CD6C2C" w:rsidRDefault="00816BD8" w:rsidP="00AA21B3">
      <w:pPr>
        <w:pStyle w:val="Heading1Agency"/>
        <w:tabs>
          <w:tab w:val="left" w:pos="8505"/>
          <w:tab w:val="left" w:pos="9072"/>
        </w:tabs>
      </w:pPr>
      <w:r w:rsidRPr="00CD6C2C">
        <w:t>Does the veterinary medicinal product contain or consist of a Vaccine Platform Technology Master File (vPTMF)?</w:t>
      </w:r>
    </w:p>
    <w:p w14:paraId="3C380DB8" w14:textId="77777777" w:rsidR="00754D7B" w:rsidRPr="00CD6C2C"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816BD8" w:rsidRPr="002C444B">
        <w:rPr>
          <w:bCs/>
          <w:i/>
        </w:rPr>
        <w:tab/>
      </w:r>
      <w:r w:rsidR="00816BD8" w:rsidRPr="002C444B">
        <w:rPr>
          <w:bCs/>
          <w:i/>
        </w:rPr>
        <w:fldChar w:fldCharType="begin">
          <w:ffData>
            <w:name w:val="Check17"/>
            <w:enabled/>
            <w:calcOnExit w:val="0"/>
            <w:checkBox>
              <w:sizeAuto/>
              <w:default w:val="0"/>
            </w:checkBox>
          </w:ffData>
        </w:fldChar>
      </w:r>
      <w:r w:rsidR="00816BD8" w:rsidRPr="002C444B">
        <w:rPr>
          <w:bCs/>
          <w:i/>
        </w:rPr>
        <w:instrText xml:space="preserve"> FORMCHECKBOX </w:instrText>
      </w:r>
      <w:r w:rsidR="00816BD8" w:rsidRPr="002C444B">
        <w:rPr>
          <w:bCs/>
          <w:i/>
        </w:rPr>
      </w:r>
      <w:r w:rsidR="00816BD8" w:rsidRPr="002C444B">
        <w:rPr>
          <w:bCs/>
          <w:i/>
        </w:rPr>
        <w:fldChar w:fldCharType="end"/>
      </w:r>
      <w:r w:rsidR="00816BD8" w:rsidRPr="002C444B">
        <w:rPr>
          <w:bCs/>
          <w:i/>
        </w:rPr>
        <w:tab/>
      </w:r>
      <w:r w:rsidR="00816BD8" w:rsidRPr="002C444B">
        <w:rPr>
          <w:bCs/>
          <w:i/>
        </w:rPr>
        <w:fldChar w:fldCharType="begin">
          <w:ffData>
            <w:name w:val="Check18"/>
            <w:enabled/>
            <w:calcOnExit w:val="0"/>
            <w:checkBox>
              <w:sizeAuto/>
              <w:default w:val="0"/>
            </w:checkBox>
          </w:ffData>
        </w:fldChar>
      </w:r>
      <w:r w:rsidR="00816BD8" w:rsidRPr="002C444B">
        <w:rPr>
          <w:bCs/>
          <w:i/>
        </w:rPr>
        <w:instrText xml:space="preserve"> FORMCHECKBOX </w:instrText>
      </w:r>
      <w:r w:rsidR="00816BD8" w:rsidRPr="002C444B">
        <w:rPr>
          <w:bCs/>
          <w:i/>
        </w:rPr>
      </w:r>
      <w:r w:rsidR="00816BD8" w:rsidRPr="002C444B">
        <w:rPr>
          <w:bCs/>
          <w:i/>
        </w:rPr>
        <w:fldChar w:fldCharType="end"/>
      </w:r>
      <w:r w:rsidR="00816BD8" w:rsidRPr="002C444B">
        <w:rPr>
          <w:bCs/>
          <w:i/>
        </w:rPr>
        <w:br/>
      </w:r>
      <w:r w:rsidR="00816BD8" w:rsidRPr="002C444B">
        <w:rPr>
          <w:bCs/>
          <w:i/>
          <w:color w:val="0000FF"/>
        </w:rPr>
        <w:t xml:space="preserve">If yes, please provide details: </w:t>
      </w:r>
      <w:r w:rsidR="00816BD8" w:rsidRPr="002C444B">
        <w:rPr>
          <w:bCs/>
          <w:i/>
          <w:color w:val="0000FF"/>
        </w:rPr>
        <w:br/>
      </w:r>
      <w:r w:rsidR="00816BD8" w:rsidRPr="00C16EDA">
        <w:rPr>
          <w:bCs/>
        </w:rPr>
        <w:fldChar w:fldCharType="begin">
          <w:ffData>
            <w:name w:val="Text27"/>
            <w:enabled/>
            <w:calcOnExit w:val="0"/>
            <w:textInput/>
          </w:ffData>
        </w:fldChar>
      </w:r>
      <w:r w:rsidR="00816BD8" w:rsidRPr="00C16EDA">
        <w:rPr>
          <w:bCs/>
        </w:rPr>
        <w:instrText xml:space="preserve"> FORMTEXT </w:instrText>
      </w:r>
      <w:r w:rsidR="00816BD8" w:rsidRPr="00C16EDA">
        <w:rPr>
          <w:bCs/>
        </w:rPr>
      </w:r>
      <w:r w:rsidR="00816BD8" w:rsidRPr="00C16EDA">
        <w:rPr>
          <w:bCs/>
        </w:rPr>
        <w:fldChar w:fldCharType="separate"/>
      </w:r>
      <w:r w:rsidR="00816BD8" w:rsidRPr="00C16EDA">
        <w:rPr>
          <w:bCs/>
          <w:noProof/>
        </w:rPr>
        <w:t> </w:t>
      </w:r>
      <w:r w:rsidR="00816BD8" w:rsidRPr="00C16EDA">
        <w:rPr>
          <w:bCs/>
          <w:noProof/>
        </w:rPr>
        <w:t> </w:t>
      </w:r>
      <w:r w:rsidR="00816BD8" w:rsidRPr="00C16EDA">
        <w:rPr>
          <w:bCs/>
          <w:noProof/>
        </w:rPr>
        <w:t> </w:t>
      </w:r>
      <w:r w:rsidR="00816BD8" w:rsidRPr="00C16EDA">
        <w:rPr>
          <w:bCs/>
          <w:noProof/>
        </w:rPr>
        <w:t> </w:t>
      </w:r>
      <w:r w:rsidR="00816BD8" w:rsidRPr="00C16EDA">
        <w:rPr>
          <w:bCs/>
          <w:noProof/>
        </w:rPr>
        <w:t> </w:t>
      </w:r>
      <w:r w:rsidR="00816BD8" w:rsidRPr="00C16EDA">
        <w:rPr>
          <w:bCs/>
        </w:rPr>
        <w:fldChar w:fldCharType="end"/>
      </w:r>
    </w:p>
    <w:p w14:paraId="4D732FCC" w14:textId="77777777" w:rsidR="00205738" w:rsidRPr="009E20D1" w:rsidRDefault="00205738" w:rsidP="009E20D1">
      <w:pPr>
        <w:pStyle w:val="Heading1Agency"/>
        <w:tabs>
          <w:tab w:val="left" w:pos="8505"/>
          <w:tab w:val="left" w:pos="9072"/>
        </w:tabs>
      </w:pPr>
      <w:bookmarkStart w:id="10" w:name="_Hlk80630727"/>
      <w:r w:rsidRPr="009E20D1">
        <w:t xml:space="preserve">Does </w:t>
      </w:r>
      <w:r w:rsidR="00F64863">
        <w:t>the</w:t>
      </w:r>
      <w:r w:rsidRPr="009E20D1">
        <w:t xml:space="preserve"> veterinary medicinal product contain or consist </w:t>
      </w:r>
      <w:bookmarkEnd w:id="10"/>
      <w:r w:rsidRPr="009E20D1">
        <w:t>of genetically</w:t>
      </w:r>
      <w:r w:rsidR="009E20D1">
        <w:t xml:space="preserve"> </w:t>
      </w:r>
      <w:r w:rsidR="00370DA3">
        <w:t>modified organisms (GMO</w:t>
      </w:r>
      <w:r w:rsidRPr="009E20D1">
        <w:t>)?</w:t>
      </w:r>
      <w:r w:rsidR="009E20D1" w:rsidRPr="009E20D1">
        <w:t xml:space="preserve"> </w:t>
      </w:r>
      <w:r w:rsidR="009E20D1">
        <w:tab/>
      </w:r>
      <w:r w:rsidR="009E20D1" w:rsidRPr="001857BE">
        <w:rPr>
          <w:rFonts w:cs="Verdana"/>
          <w:b w:val="0"/>
          <w:kern w:val="0"/>
          <w:sz w:val="18"/>
          <w:szCs w:val="18"/>
        </w:rPr>
        <w:fldChar w:fldCharType="begin">
          <w:ffData>
            <w:name w:val="Check25"/>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r w:rsidR="009E20D1" w:rsidRPr="001857BE">
        <w:rPr>
          <w:rFonts w:cs="Verdana"/>
          <w:b w:val="0"/>
          <w:kern w:val="0"/>
          <w:sz w:val="18"/>
          <w:szCs w:val="18"/>
        </w:rPr>
        <w:tab/>
      </w:r>
      <w:r w:rsidR="009E20D1" w:rsidRPr="001857BE">
        <w:rPr>
          <w:rFonts w:cs="Verdana"/>
          <w:b w:val="0"/>
          <w:kern w:val="0"/>
          <w:sz w:val="18"/>
          <w:szCs w:val="18"/>
        </w:rPr>
        <w:fldChar w:fldCharType="begin">
          <w:ffData>
            <w:name w:val="Check26"/>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p>
    <w:p w14:paraId="56FD8AC9" w14:textId="77777777" w:rsidR="00C16EDA" w:rsidRPr="00C16EDA"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9E20D1" w:rsidRPr="002C444B">
        <w:tab/>
      </w:r>
      <w:r w:rsidR="009E20D1" w:rsidRPr="002C444B">
        <w:fldChar w:fldCharType="begin">
          <w:ffData>
            <w:name w:val="Check17"/>
            <w:enabled/>
            <w:calcOnExit w:val="0"/>
            <w:checkBox>
              <w:sizeAuto/>
              <w:default w:val="0"/>
            </w:checkBox>
          </w:ffData>
        </w:fldChar>
      </w:r>
      <w:r w:rsidR="009E20D1" w:rsidRPr="002C444B">
        <w:instrText xml:space="preserve"> FORMCHECKBOX </w:instrText>
      </w:r>
      <w:r w:rsidR="009E20D1" w:rsidRPr="002C444B">
        <w:fldChar w:fldCharType="end"/>
      </w:r>
      <w:r w:rsidR="009E20D1" w:rsidRPr="002C444B">
        <w:tab/>
      </w:r>
      <w:r w:rsidR="009E20D1" w:rsidRPr="002C444B">
        <w:fldChar w:fldCharType="begin">
          <w:ffData>
            <w:name w:val="Check18"/>
            <w:enabled/>
            <w:calcOnExit w:val="0"/>
            <w:checkBox>
              <w:sizeAuto/>
              <w:default w:val="0"/>
            </w:checkBox>
          </w:ffData>
        </w:fldChar>
      </w:r>
      <w:r w:rsidR="009E20D1" w:rsidRPr="002C444B">
        <w:instrText xml:space="preserve"> FORMCHECKBOX </w:instrText>
      </w:r>
      <w:r w:rsidR="009E20D1" w:rsidRPr="002C444B">
        <w:fldChar w:fldCharType="end"/>
      </w:r>
      <w:r w:rsidR="009E20D1" w:rsidRPr="002C444B">
        <w:br/>
      </w:r>
      <w:r w:rsidR="009E20D1" w:rsidRPr="002C444B">
        <w:rPr>
          <w:color w:val="0000FF"/>
        </w:rPr>
        <w:t xml:space="preserve">If yes, please provide details: </w:t>
      </w:r>
      <w:r w:rsidR="009E20D1" w:rsidRPr="002C444B">
        <w:rPr>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57C22D84" w14:textId="77777777" w:rsidR="00205738" w:rsidRPr="009E20D1" w:rsidRDefault="00486E56" w:rsidP="009E20D1">
      <w:pPr>
        <w:pStyle w:val="Heading1Agency"/>
        <w:tabs>
          <w:tab w:val="left" w:pos="8505"/>
          <w:tab w:val="left" w:pos="9072"/>
        </w:tabs>
      </w:pPr>
      <w:r>
        <w:t xml:space="preserve">If the </w:t>
      </w:r>
      <w:r w:rsidR="000B270F" w:rsidRPr="009E20D1">
        <w:t xml:space="preserve">veterinary medicinal product </w:t>
      </w:r>
      <w:r w:rsidR="000B270F">
        <w:t>contains GMO</w:t>
      </w:r>
      <w:r>
        <w:t xml:space="preserve">: </w:t>
      </w:r>
      <w:r w:rsidR="000B270F">
        <w:br/>
      </w:r>
      <w:r w:rsidR="00205738" w:rsidRPr="009E20D1">
        <w:t xml:space="preserve">Has the relevant competent authority released the </w:t>
      </w:r>
      <w:r w:rsidR="009E20D1">
        <w:t>r</w:t>
      </w:r>
      <w:r w:rsidR="00205738" w:rsidRPr="009E20D1">
        <w:t xml:space="preserve">isk </w:t>
      </w:r>
      <w:r w:rsidR="009E20D1">
        <w:t>a</w:t>
      </w:r>
      <w:r w:rsidR="00205738" w:rsidRPr="009E20D1">
        <w:t xml:space="preserve">ssessment to the </w:t>
      </w:r>
      <w:r w:rsidR="009E20D1">
        <w:t>c</w:t>
      </w:r>
      <w:r w:rsidR="00205738" w:rsidRPr="009E20D1">
        <w:t xml:space="preserve">ompetent </w:t>
      </w:r>
      <w:r w:rsidR="009E20D1">
        <w:t>a</w:t>
      </w:r>
      <w:r w:rsidR="00205738" w:rsidRPr="009E20D1">
        <w:t xml:space="preserve">uthorities of the other </w:t>
      </w:r>
      <w:r w:rsidR="000B270F">
        <w:t>M</w:t>
      </w:r>
      <w:r w:rsidR="00205738" w:rsidRPr="009E20D1">
        <w:t xml:space="preserve">ember </w:t>
      </w:r>
      <w:r w:rsidR="000B270F">
        <w:t>S</w:t>
      </w:r>
      <w:r w:rsidR="00205738" w:rsidRPr="009E20D1">
        <w:t>tates?</w:t>
      </w:r>
      <w:r w:rsidR="009E20D1" w:rsidRPr="009E20D1">
        <w:t xml:space="preserve"> </w:t>
      </w:r>
      <w:r w:rsidR="009E20D1">
        <w:tab/>
      </w:r>
      <w:r w:rsidR="009E20D1" w:rsidRPr="001857BE">
        <w:rPr>
          <w:rFonts w:cs="Verdana"/>
          <w:b w:val="0"/>
          <w:kern w:val="0"/>
          <w:sz w:val="18"/>
          <w:szCs w:val="18"/>
        </w:rPr>
        <w:fldChar w:fldCharType="begin">
          <w:ffData>
            <w:name w:val="Check25"/>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r w:rsidR="009E20D1" w:rsidRPr="001857BE">
        <w:rPr>
          <w:rFonts w:cs="Verdana"/>
          <w:b w:val="0"/>
          <w:kern w:val="0"/>
          <w:sz w:val="18"/>
          <w:szCs w:val="18"/>
        </w:rPr>
        <w:tab/>
      </w:r>
      <w:r w:rsidR="009E20D1" w:rsidRPr="001857BE">
        <w:rPr>
          <w:rFonts w:cs="Verdana"/>
          <w:b w:val="0"/>
          <w:kern w:val="0"/>
          <w:sz w:val="18"/>
          <w:szCs w:val="18"/>
        </w:rPr>
        <w:fldChar w:fldCharType="begin">
          <w:ffData>
            <w:name w:val="Check26"/>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p>
    <w:p w14:paraId="4F58FB64" w14:textId="77777777" w:rsidR="00C16EDA" w:rsidRPr="00C16EDA"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9E20D1" w:rsidRPr="002C444B">
        <w:rPr>
          <w:bCs/>
          <w:i/>
        </w:rPr>
        <w:tab/>
      </w:r>
      <w:r w:rsidR="009E20D1" w:rsidRPr="002C444B">
        <w:rPr>
          <w:bCs/>
          <w:i/>
        </w:rPr>
        <w:fldChar w:fldCharType="begin">
          <w:ffData>
            <w:name w:val="Check17"/>
            <w:enabled/>
            <w:calcOnExit w:val="0"/>
            <w:checkBox>
              <w:sizeAuto/>
              <w:default w:val="0"/>
            </w:checkBox>
          </w:ffData>
        </w:fldChar>
      </w:r>
      <w:r w:rsidR="009E20D1" w:rsidRPr="002C444B">
        <w:rPr>
          <w:bCs/>
          <w:i/>
        </w:rPr>
        <w:instrText xml:space="preserve"> FORMCHECKBOX </w:instrText>
      </w:r>
      <w:r w:rsidR="009E20D1" w:rsidRPr="002C444B">
        <w:rPr>
          <w:bCs/>
          <w:i/>
        </w:rPr>
      </w:r>
      <w:r w:rsidR="009E20D1" w:rsidRPr="002C444B">
        <w:rPr>
          <w:bCs/>
          <w:i/>
        </w:rPr>
        <w:fldChar w:fldCharType="end"/>
      </w:r>
      <w:r w:rsidR="009E20D1" w:rsidRPr="002C444B">
        <w:rPr>
          <w:bCs/>
          <w:i/>
        </w:rPr>
        <w:tab/>
      </w:r>
      <w:r w:rsidR="009E20D1" w:rsidRPr="002C444B">
        <w:rPr>
          <w:bCs/>
          <w:i/>
        </w:rPr>
        <w:fldChar w:fldCharType="begin">
          <w:ffData>
            <w:name w:val="Check18"/>
            <w:enabled/>
            <w:calcOnExit w:val="0"/>
            <w:checkBox>
              <w:sizeAuto/>
              <w:default w:val="0"/>
            </w:checkBox>
          </w:ffData>
        </w:fldChar>
      </w:r>
      <w:r w:rsidR="009E20D1" w:rsidRPr="002C444B">
        <w:rPr>
          <w:bCs/>
          <w:i/>
        </w:rPr>
        <w:instrText xml:space="preserve"> FORMCHECKBOX </w:instrText>
      </w:r>
      <w:r w:rsidR="009E20D1" w:rsidRPr="002C444B">
        <w:rPr>
          <w:bCs/>
          <w:i/>
        </w:rPr>
      </w:r>
      <w:r w:rsidR="009E20D1" w:rsidRPr="002C444B">
        <w:rPr>
          <w:bCs/>
          <w:i/>
        </w:rPr>
        <w:fldChar w:fldCharType="end"/>
      </w:r>
      <w:r w:rsidR="009E20D1" w:rsidRPr="002C444B">
        <w:rPr>
          <w:bCs/>
          <w:i/>
        </w:rPr>
        <w:br/>
      </w:r>
      <w:r w:rsidR="009E20D1" w:rsidRPr="002C444B">
        <w:rPr>
          <w:bCs/>
          <w:i/>
          <w:color w:val="0000FF"/>
        </w:rPr>
        <w:t xml:space="preserve">If yes, please provide details: </w:t>
      </w:r>
      <w:r w:rsidR="009E20D1" w:rsidRPr="002C444B">
        <w:rPr>
          <w:bCs/>
          <w:i/>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23B10E63" w14:textId="77777777" w:rsidR="00205738" w:rsidRPr="009E20D1" w:rsidRDefault="00205738" w:rsidP="009E20D1">
      <w:pPr>
        <w:pStyle w:val="Heading1Agency"/>
        <w:tabs>
          <w:tab w:val="left" w:pos="8505"/>
          <w:tab w:val="left" w:pos="9072"/>
        </w:tabs>
      </w:pPr>
      <w:r w:rsidRPr="009E20D1">
        <w:t xml:space="preserve">Does </w:t>
      </w:r>
      <w:r w:rsidR="000B270F">
        <w:t>the</w:t>
      </w:r>
      <w:r w:rsidRPr="009E20D1">
        <w:t xml:space="preserve"> veterinary medicinal product contain or use in the manufacturing process materials of animal and/or human origin?</w:t>
      </w:r>
      <w:r w:rsidR="009E20D1" w:rsidRPr="009E20D1">
        <w:t xml:space="preserve"> </w:t>
      </w:r>
      <w:r w:rsidR="009E20D1">
        <w:tab/>
      </w:r>
      <w:r w:rsidR="009E20D1" w:rsidRPr="001857BE">
        <w:rPr>
          <w:rFonts w:cs="Verdana"/>
          <w:b w:val="0"/>
          <w:kern w:val="0"/>
          <w:sz w:val="18"/>
          <w:szCs w:val="18"/>
        </w:rPr>
        <w:fldChar w:fldCharType="begin">
          <w:ffData>
            <w:name w:val="Check25"/>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r w:rsidR="009E20D1" w:rsidRPr="001857BE">
        <w:rPr>
          <w:rFonts w:cs="Verdana"/>
          <w:b w:val="0"/>
          <w:kern w:val="0"/>
          <w:sz w:val="18"/>
          <w:szCs w:val="18"/>
        </w:rPr>
        <w:tab/>
      </w:r>
      <w:r w:rsidR="009E20D1" w:rsidRPr="001857BE">
        <w:rPr>
          <w:rFonts w:cs="Verdana"/>
          <w:b w:val="0"/>
          <w:kern w:val="0"/>
          <w:sz w:val="18"/>
          <w:szCs w:val="18"/>
        </w:rPr>
        <w:fldChar w:fldCharType="begin">
          <w:ffData>
            <w:name w:val="Check26"/>
            <w:enabled/>
            <w:calcOnExit w:val="0"/>
            <w:checkBox>
              <w:sizeAuto/>
              <w:default w:val="0"/>
            </w:checkBox>
          </w:ffData>
        </w:fldChar>
      </w:r>
      <w:r w:rsidR="009E20D1" w:rsidRPr="001857BE">
        <w:rPr>
          <w:rFonts w:cs="Verdana"/>
          <w:b w:val="0"/>
          <w:kern w:val="0"/>
          <w:sz w:val="18"/>
          <w:szCs w:val="18"/>
        </w:rPr>
        <w:instrText xml:space="preserve"> FORMCHECKBOX </w:instrText>
      </w:r>
      <w:r w:rsidR="009E20D1" w:rsidRPr="001857BE">
        <w:rPr>
          <w:rFonts w:cs="Verdana"/>
          <w:b w:val="0"/>
          <w:kern w:val="0"/>
          <w:sz w:val="18"/>
          <w:szCs w:val="18"/>
        </w:rPr>
      </w:r>
      <w:r w:rsidR="009E20D1" w:rsidRPr="001857BE">
        <w:rPr>
          <w:rFonts w:cs="Verdana"/>
          <w:b w:val="0"/>
          <w:kern w:val="0"/>
          <w:sz w:val="18"/>
          <w:szCs w:val="18"/>
        </w:rPr>
        <w:fldChar w:fldCharType="end"/>
      </w:r>
    </w:p>
    <w:p w14:paraId="5A81A462" w14:textId="77777777" w:rsidR="00721A14"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9E20D1" w:rsidRPr="002C444B">
        <w:rPr>
          <w:bCs/>
          <w:i/>
        </w:rPr>
        <w:tab/>
      </w:r>
      <w:r w:rsidR="009E20D1" w:rsidRPr="002C444B">
        <w:rPr>
          <w:bCs/>
          <w:i/>
        </w:rPr>
        <w:fldChar w:fldCharType="begin">
          <w:ffData>
            <w:name w:val="Check17"/>
            <w:enabled/>
            <w:calcOnExit w:val="0"/>
            <w:checkBox>
              <w:sizeAuto/>
              <w:default w:val="0"/>
            </w:checkBox>
          </w:ffData>
        </w:fldChar>
      </w:r>
      <w:r w:rsidR="009E20D1" w:rsidRPr="002C444B">
        <w:rPr>
          <w:bCs/>
          <w:i/>
        </w:rPr>
        <w:instrText xml:space="preserve"> FORMCHECKBOX </w:instrText>
      </w:r>
      <w:r w:rsidR="009E20D1" w:rsidRPr="002C444B">
        <w:rPr>
          <w:bCs/>
          <w:i/>
        </w:rPr>
      </w:r>
      <w:r w:rsidR="009E20D1" w:rsidRPr="002C444B">
        <w:rPr>
          <w:bCs/>
          <w:i/>
        </w:rPr>
        <w:fldChar w:fldCharType="end"/>
      </w:r>
      <w:r w:rsidR="009E20D1" w:rsidRPr="002C444B">
        <w:rPr>
          <w:bCs/>
          <w:i/>
        </w:rPr>
        <w:tab/>
      </w:r>
      <w:r w:rsidR="009E20D1" w:rsidRPr="002C444B">
        <w:rPr>
          <w:bCs/>
          <w:i/>
        </w:rPr>
        <w:fldChar w:fldCharType="begin">
          <w:ffData>
            <w:name w:val="Check18"/>
            <w:enabled/>
            <w:calcOnExit w:val="0"/>
            <w:checkBox>
              <w:sizeAuto/>
              <w:default w:val="0"/>
            </w:checkBox>
          </w:ffData>
        </w:fldChar>
      </w:r>
      <w:r w:rsidR="009E20D1" w:rsidRPr="002C444B">
        <w:rPr>
          <w:bCs/>
          <w:i/>
        </w:rPr>
        <w:instrText xml:space="preserve"> FORMCHECKBOX </w:instrText>
      </w:r>
      <w:r w:rsidR="009E20D1" w:rsidRPr="002C444B">
        <w:rPr>
          <w:bCs/>
          <w:i/>
        </w:rPr>
      </w:r>
      <w:r w:rsidR="009E20D1" w:rsidRPr="002C444B">
        <w:rPr>
          <w:bCs/>
          <w:i/>
        </w:rPr>
        <w:fldChar w:fldCharType="end"/>
      </w:r>
      <w:r w:rsidR="009E20D1" w:rsidRPr="002C444B">
        <w:rPr>
          <w:bCs/>
          <w:i/>
        </w:rPr>
        <w:br/>
      </w:r>
      <w:r w:rsidR="009E20D1" w:rsidRPr="002C444B">
        <w:rPr>
          <w:bCs/>
          <w:i/>
          <w:color w:val="0000FF"/>
        </w:rPr>
        <w:t xml:space="preserve">If yes, please provide details: </w:t>
      </w:r>
      <w:r w:rsidR="009E20D1" w:rsidRPr="002C444B">
        <w:rPr>
          <w:bCs/>
          <w:i/>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3A8C3B30" w14:textId="77777777" w:rsidR="00721A14" w:rsidRPr="009E20D1" w:rsidRDefault="00721A14" w:rsidP="00721A14">
      <w:pPr>
        <w:pStyle w:val="Heading1Agency"/>
        <w:tabs>
          <w:tab w:val="left" w:pos="8505"/>
          <w:tab w:val="left" w:pos="9072"/>
        </w:tabs>
      </w:pPr>
      <w:r w:rsidRPr="009E20D1">
        <w:lastRenderedPageBreak/>
        <w:t>D</w:t>
      </w:r>
      <w:r w:rsidRPr="00721A14">
        <w:t>oes the veterinary medicinal product contain or consist of an antimicrobial, or can the product be considered an alternative to antimicrobials</w:t>
      </w:r>
      <w:r w:rsidR="000C1FDA">
        <w:t xml:space="preserve"> (excluding vaccines)</w:t>
      </w:r>
      <w:r w:rsidRPr="00721A14">
        <w:t>?</w:t>
      </w:r>
      <w:r>
        <w:tab/>
      </w:r>
      <w:r w:rsidRPr="001857BE">
        <w:rPr>
          <w:rFonts w:cs="Verdana"/>
          <w:b w:val="0"/>
          <w:kern w:val="0"/>
          <w:sz w:val="18"/>
          <w:szCs w:val="18"/>
        </w:rPr>
        <w:fldChar w:fldCharType="begin">
          <w:ffData>
            <w:name w:val="Check25"/>
            <w:enabled/>
            <w:calcOnExit w:val="0"/>
            <w:checkBox>
              <w:sizeAuto/>
              <w:default w:val="0"/>
            </w:checkBox>
          </w:ffData>
        </w:fldChar>
      </w:r>
      <w:r w:rsidRPr="001857BE">
        <w:rPr>
          <w:rFonts w:cs="Verdana"/>
          <w:b w:val="0"/>
          <w:kern w:val="0"/>
          <w:sz w:val="18"/>
          <w:szCs w:val="18"/>
        </w:rPr>
        <w:instrText xml:space="preserve"> FORMCHECKBOX </w:instrText>
      </w:r>
      <w:r w:rsidRPr="001857BE">
        <w:rPr>
          <w:rFonts w:cs="Verdana"/>
          <w:b w:val="0"/>
          <w:kern w:val="0"/>
          <w:sz w:val="18"/>
          <w:szCs w:val="18"/>
        </w:rPr>
      </w:r>
      <w:r w:rsidRPr="001857BE">
        <w:rPr>
          <w:rFonts w:cs="Verdana"/>
          <w:b w:val="0"/>
          <w:kern w:val="0"/>
          <w:sz w:val="18"/>
          <w:szCs w:val="18"/>
        </w:rPr>
        <w:fldChar w:fldCharType="end"/>
      </w:r>
      <w:r w:rsidRPr="001857BE">
        <w:rPr>
          <w:rFonts w:cs="Verdana"/>
          <w:b w:val="0"/>
          <w:kern w:val="0"/>
          <w:sz w:val="18"/>
          <w:szCs w:val="18"/>
        </w:rPr>
        <w:tab/>
      </w:r>
      <w:r w:rsidRPr="001857BE">
        <w:rPr>
          <w:rFonts w:cs="Verdana"/>
          <w:b w:val="0"/>
          <w:kern w:val="0"/>
          <w:sz w:val="18"/>
          <w:szCs w:val="18"/>
        </w:rPr>
        <w:fldChar w:fldCharType="begin">
          <w:ffData>
            <w:name w:val="Check26"/>
            <w:enabled/>
            <w:calcOnExit w:val="0"/>
            <w:checkBox>
              <w:sizeAuto/>
              <w:default w:val="0"/>
            </w:checkBox>
          </w:ffData>
        </w:fldChar>
      </w:r>
      <w:r w:rsidRPr="001857BE">
        <w:rPr>
          <w:rFonts w:cs="Verdana"/>
          <w:b w:val="0"/>
          <w:kern w:val="0"/>
          <w:sz w:val="18"/>
          <w:szCs w:val="18"/>
        </w:rPr>
        <w:instrText xml:space="preserve"> FORMCHECKBOX </w:instrText>
      </w:r>
      <w:r w:rsidRPr="001857BE">
        <w:rPr>
          <w:rFonts w:cs="Verdana"/>
          <w:b w:val="0"/>
          <w:kern w:val="0"/>
          <w:sz w:val="18"/>
          <w:szCs w:val="18"/>
        </w:rPr>
      </w:r>
      <w:r w:rsidRPr="001857BE">
        <w:rPr>
          <w:rFonts w:cs="Verdana"/>
          <w:b w:val="0"/>
          <w:kern w:val="0"/>
          <w:sz w:val="18"/>
          <w:szCs w:val="18"/>
        </w:rPr>
        <w:fldChar w:fldCharType="end"/>
      </w:r>
    </w:p>
    <w:p w14:paraId="30C77662" w14:textId="77777777" w:rsidR="00721A14" w:rsidRPr="00C16EDA"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721A14" w:rsidRPr="002C444B">
        <w:rPr>
          <w:bCs/>
          <w:i/>
        </w:rPr>
        <w:tab/>
      </w:r>
      <w:r w:rsidR="00721A14" w:rsidRPr="002C444B">
        <w:rPr>
          <w:bCs/>
          <w:i/>
        </w:rPr>
        <w:fldChar w:fldCharType="begin">
          <w:ffData>
            <w:name w:val="Check17"/>
            <w:enabled/>
            <w:calcOnExit w:val="0"/>
            <w:checkBox>
              <w:sizeAuto/>
              <w:default w:val="0"/>
            </w:checkBox>
          </w:ffData>
        </w:fldChar>
      </w:r>
      <w:r w:rsidR="00721A14" w:rsidRPr="002C444B">
        <w:rPr>
          <w:bCs/>
          <w:i/>
        </w:rPr>
        <w:instrText xml:space="preserve"> FORMCHECKBOX </w:instrText>
      </w:r>
      <w:r w:rsidR="00721A14" w:rsidRPr="002C444B">
        <w:rPr>
          <w:bCs/>
          <w:i/>
        </w:rPr>
      </w:r>
      <w:r w:rsidR="00721A14" w:rsidRPr="002C444B">
        <w:rPr>
          <w:bCs/>
          <w:i/>
        </w:rPr>
        <w:fldChar w:fldCharType="end"/>
      </w:r>
      <w:r w:rsidR="00721A14" w:rsidRPr="002C444B">
        <w:rPr>
          <w:bCs/>
          <w:i/>
        </w:rPr>
        <w:tab/>
      </w:r>
      <w:r w:rsidR="00721A14" w:rsidRPr="002C444B">
        <w:rPr>
          <w:bCs/>
          <w:i/>
        </w:rPr>
        <w:fldChar w:fldCharType="begin">
          <w:ffData>
            <w:name w:val="Check18"/>
            <w:enabled/>
            <w:calcOnExit w:val="0"/>
            <w:checkBox>
              <w:sizeAuto/>
              <w:default w:val="0"/>
            </w:checkBox>
          </w:ffData>
        </w:fldChar>
      </w:r>
      <w:r w:rsidR="00721A14" w:rsidRPr="002C444B">
        <w:rPr>
          <w:bCs/>
          <w:i/>
        </w:rPr>
        <w:instrText xml:space="preserve"> FORMCHECKBOX </w:instrText>
      </w:r>
      <w:r w:rsidR="00721A14" w:rsidRPr="002C444B">
        <w:rPr>
          <w:bCs/>
          <w:i/>
        </w:rPr>
      </w:r>
      <w:r w:rsidR="00721A14" w:rsidRPr="002C444B">
        <w:rPr>
          <w:bCs/>
          <w:i/>
        </w:rPr>
        <w:fldChar w:fldCharType="end"/>
      </w:r>
      <w:r w:rsidR="00721A14" w:rsidRPr="002C444B">
        <w:rPr>
          <w:bCs/>
          <w:i/>
        </w:rPr>
        <w:br/>
      </w:r>
      <w:r w:rsidR="00721A14" w:rsidRPr="002C444B">
        <w:rPr>
          <w:bCs/>
          <w:i/>
          <w:color w:val="0000FF"/>
        </w:rPr>
        <w:t xml:space="preserve">If yes, please provide details: </w:t>
      </w:r>
      <w:r w:rsidR="00721A14" w:rsidRPr="002C444B">
        <w:rPr>
          <w:bCs/>
          <w:i/>
          <w:color w:val="0000FF"/>
        </w:rPr>
        <w:br/>
      </w:r>
      <w:r w:rsidR="00721A14" w:rsidRPr="00C16EDA">
        <w:rPr>
          <w:bCs/>
        </w:rPr>
        <w:fldChar w:fldCharType="begin">
          <w:ffData>
            <w:name w:val="Text27"/>
            <w:enabled/>
            <w:calcOnExit w:val="0"/>
            <w:textInput/>
          </w:ffData>
        </w:fldChar>
      </w:r>
      <w:r w:rsidR="00721A14" w:rsidRPr="00C16EDA">
        <w:rPr>
          <w:bCs/>
        </w:rPr>
        <w:instrText xml:space="preserve"> FORMTEXT </w:instrText>
      </w:r>
      <w:r w:rsidR="00721A14" w:rsidRPr="00C16EDA">
        <w:rPr>
          <w:bCs/>
        </w:rPr>
      </w:r>
      <w:r w:rsidR="00721A14" w:rsidRPr="00C16EDA">
        <w:rPr>
          <w:bCs/>
        </w:rPr>
        <w:fldChar w:fldCharType="separate"/>
      </w:r>
      <w:r w:rsidR="00721A14" w:rsidRPr="00C16EDA">
        <w:rPr>
          <w:bCs/>
          <w:noProof/>
        </w:rPr>
        <w:t> </w:t>
      </w:r>
      <w:r w:rsidR="00721A14" w:rsidRPr="00C16EDA">
        <w:rPr>
          <w:bCs/>
          <w:noProof/>
        </w:rPr>
        <w:t> </w:t>
      </w:r>
      <w:r w:rsidR="00721A14" w:rsidRPr="00C16EDA">
        <w:rPr>
          <w:bCs/>
          <w:noProof/>
        </w:rPr>
        <w:t> </w:t>
      </w:r>
      <w:r w:rsidR="00721A14" w:rsidRPr="00C16EDA">
        <w:rPr>
          <w:bCs/>
          <w:noProof/>
        </w:rPr>
        <w:t> </w:t>
      </w:r>
      <w:r w:rsidR="00721A14" w:rsidRPr="00C16EDA">
        <w:rPr>
          <w:bCs/>
          <w:noProof/>
        </w:rPr>
        <w:t> </w:t>
      </w:r>
      <w:r w:rsidR="00721A14" w:rsidRPr="00C16EDA">
        <w:rPr>
          <w:bCs/>
        </w:rPr>
        <w:fldChar w:fldCharType="end"/>
      </w:r>
    </w:p>
    <w:p w14:paraId="6F154E30" w14:textId="77777777" w:rsidR="00123194" w:rsidRPr="000B270F" w:rsidRDefault="005C4A95" w:rsidP="000B270F">
      <w:pPr>
        <w:pStyle w:val="Heading1Agency"/>
        <w:tabs>
          <w:tab w:val="left" w:pos="8505"/>
          <w:tab w:val="left" w:pos="9072"/>
        </w:tabs>
      </w:pPr>
      <w:r w:rsidRPr="00205738">
        <w:rPr>
          <w:bCs w:val="0"/>
        </w:rPr>
        <w:t>Do</w:t>
      </w:r>
      <w:r w:rsidR="000B270F">
        <w:rPr>
          <w:bCs w:val="0"/>
        </w:rPr>
        <w:t xml:space="preserve">es the applicant </w:t>
      </w:r>
      <w:r w:rsidRPr="00205738">
        <w:rPr>
          <w:bCs w:val="0"/>
        </w:rPr>
        <w:t>have</w:t>
      </w:r>
      <w:r>
        <w:rPr>
          <w:bCs w:val="0"/>
        </w:rPr>
        <w:t xml:space="preserve"> </w:t>
      </w:r>
      <w:r w:rsidRPr="00205738">
        <w:rPr>
          <w:bCs w:val="0"/>
        </w:rPr>
        <w:t xml:space="preserve">a </w:t>
      </w:r>
      <w:r>
        <w:rPr>
          <w:bCs w:val="0"/>
        </w:rPr>
        <w:t>q</w:t>
      </w:r>
      <w:r w:rsidRPr="00205738">
        <w:rPr>
          <w:bCs w:val="0"/>
        </w:rPr>
        <w:t xml:space="preserve">ualified </w:t>
      </w:r>
      <w:r w:rsidR="00123194" w:rsidRPr="00205738">
        <w:rPr>
          <w:bCs w:val="0"/>
        </w:rPr>
        <w:t xml:space="preserve">person for </w:t>
      </w:r>
      <w:r w:rsidR="00123194">
        <w:rPr>
          <w:bCs w:val="0"/>
        </w:rPr>
        <w:t>p</w:t>
      </w:r>
      <w:r w:rsidR="00123194" w:rsidRPr="00205738">
        <w:rPr>
          <w:bCs w:val="0"/>
        </w:rPr>
        <w:t>harmacovigilanc</w:t>
      </w:r>
      <w:r w:rsidR="001316F2">
        <w:rPr>
          <w:bCs w:val="0"/>
        </w:rPr>
        <w:t>e</w:t>
      </w:r>
      <w:r w:rsidRPr="005C4A95">
        <w:rPr>
          <w:bCs w:val="0"/>
        </w:rPr>
        <w:t xml:space="preserve"> </w:t>
      </w:r>
      <w:r w:rsidRPr="00205738">
        <w:rPr>
          <w:bCs w:val="0"/>
        </w:rPr>
        <w:t>identified in the EEA</w:t>
      </w:r>
      <w:r w:rsidR="00123194" w:rsidRPr="004A1F8B">
        <w:t>?</w:t>
      </w:r>
      <w:r w:rsidR="00123194" w:rsidRPr="000B270F">
        <w:tab/>
      </w:r>
      <w:r w:rsidR="000B270F" w:rsidRPr="000B270F">
        <w:rPr>
          <w:bCs w:val="0"/>
          <w:i/>
          <w:sz w:val="18"/>
        </w:rPr>
        <w:fldChar w:fldCharType="begin">
          <w:ffData>
            <w:name w:val="Check17"/>
            <w:enabled/>
            <w:calcOnExit w:val="0"/>
            <w:checkBox>
              <w:sizeAuto/>
              <w:default w:val="0"/>
            </w:checkBox>
          </w:ffData>
        </w:fldChar>
      </w:r>
      <w:r w:rsidR="000B270F" w:rsidRPr="000B270F">
        <w:rPr>
          <w:bCs w:val="0"/>
          <w:i/>
          <w:sz w:val="18"/>
        </w:rPr>
        <w:instrText xml:space="preserve"> FORMCHECKBOX </w:instrText>
      </w:r>
      <w:r w:rsidR="000B270F" w:rsidRPr="000B270F">
        <w:rPr>
          <w:bCs w:val="0"/>
          <w:i/>
          <w:sz w:val="18"/>
        </w:rPr>
      </w:r>
      <w:r w:rsidR="000B270F" w:rsidRPr="000B270F">
        <w:rPr>
          <w:bCs w:val="0"/>
          <w:i/>
          <w:sz w:val="18"/>
        </w:rPr>
        <w:fldChar w:fldCharType="end"/>
      </w:r>
      <w:r w:rsidR="000B270F" w:rsidRPr="000B270F">
        <w:rPr>
          <w:bCs w:val="0"/>
          <w:i/>
          <w:sz w:val="18"/>
        </w:rPr>
        <w:tab/>
      </w:r>
      <w:r w:rsidR="000B270F" w:rsidRPr="000B270F">
        <w:rPr>
          <w:bCs w:val="0"/>
          <w:i/>
          <w:sz w:val="18"/>
        </w:rPr>
        <w:fldChar w:fldCharType="begin">
          <w:ffData>
            <w:name w:val="Check18"/>
            <w:enabled/>
            <w:calcOnExit w:val="0"/>
            <w:checkBox>
              <w:sizeAuto/>
              <w:default w:val="0"/>
            </w:checkBox>
          </w:ffData>
        </w:fldChar>
      </w:r>
      <w:r w:rsidR="000B270F" w:rsidRPr="000B270F">
        <w:rPr>
          <w:bCs w:val="0"/>
          <w:i/>
          <w:sz w:val="18"/>
        </w:rPr>
        <w:instrText xml:space="preserve"> FORMCHECKBOX </w:instrText>
      </w:r>
      <w:r w:rsidR="000B270F" w:rsidRPr="000B270F">
        <w:rPr>
          <w:bCs w:val="0"/>
          <w:i/>
          <w:sz w:val="18"/>
        </w:rPr>
      </w:r>
      <w:r w:rsidR="000B270F" w:rsidRPr="000B270F">
        <w:rPr>
          <w:bCs w:val="0"/>
          <w:i/>
          <w:sz w:val="18"/>
        </w:rPr>
        <w:fldChar w:fldCharType="end"/>
      </w:r>
    </w:p>
    <w:p w14:paraId="1F65774F" w14:textId="77777777" w:rsidR="00C16EDA" w:rsidRPr="00C16EDA" w:rsidRDefault="007C0952" w:rsidP="00C16EDA">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E466F1" w:rsidRPr="002C444B">
        <w:rPr>
          <w:bCs/>
          <w:i/>
        </w:rPr>
        <w:tab/>
      </w:r>
      <w:r w:rsidR="00E466F1" w:rsidRPr="002C444B">
        <w:rPr>
          <w:bCs/>
          <w:i/>
        </w:rPr>
        <w:fldChar w:fldCharType="begin">
          <w:ffData>
            <w:name w:val="Check17"/>
            <w:enabled/>
            <w:calcOnExit w:val="0"/>
            <w:checkBox>
              <w:sizeAuto/>
              <w:default w:val="0"/>
            </w:checkBox>
          </w:ffData>
        </w:fldChar>
      </w:r>
      <w:r w:rsidR="00E466F1" w:rsidRPr="002C444B">
        <w:rPr>
          <w:bCs/>
          <w:i/>
        </w:rPr>
        <w:instrText xml:space="preserve"> FORMCHECKBOX </w:instrText>
      </w:r>
      <w:r w:rsidR="00E466F1" w:rsidRPr="002C444B">
        <w:rPr>
          <w:bCs/>
          <w:i/>
        </w:rPr>
      </w:r>
      <w:r w:rsidR="00E466F1" w:rsidRPr="002C444B">
        <w:rPr>
          <w:bCs/>
          <w:i/>
        </w:rPr>
        <w:fldChar w:fldCharType="end"/>
      </w:r>
      <w:r w:rsidR="00E466F1" w:rsidRPr="002C444B">
        <w:rPr>
          <w:bCs/>
          <w:i/>
        </w:rPr>
        <w:tab/>
      </w:r>
      <w:r w:rsidR="00E466F1" w:rsidRPr="002C444B">
        <w:rPr>
          <w:bCs/>
          <w:i/>
        </w:rPr>
        <w:fldChar w:fldCharType="begin">
          <w:ffData>
            <w:name w:val="Check18"/>
            <w:enabled/>
            <w:calcOnExit w:val="0"/>
            <w:checkBox>
              <w:sizeAuto/>
              <w:default w:val="0"/>
            </w:checkBox>
          </w:ffData>
        </w:fldChar>
      </w:r>
      <w:r w:rsidR="00E466F1" w:rsidRPr="002C444B">
        <w:rPr>
          <w:bCs/>
          <w:i/>
        </w:rPr>
        <w:instrText xml:space="preserve"> FORMCHECKBOX </w:instrText>
      </w:r>
      <w:r w:rsidR="00E466F1" w:rsidRPr="002C444B">
        <w:rPr>
          <w:bCs/>
          <w:i/>
        </w:rPr>
      </w:r>
      <w:r w:rsidR="00E466F1" w:rsidRPr="002C444B">
        <w:rPr>
          <w:bCs/>
          <w:i/>
        </w:rPr>
        <w:fldChar w:fldCharType="end"/>
      </w:r>
      <w:r w:rsidR="00E466F1" w:rsidRPr="002C444B">
        <w:rPr>
          <w:bCs/>
          <w:i/>
        </w:rPr>
        <w:br/>
      </w:r>
      <w:r w:rsidR="00E466F1" w:rsidRPr="002C444B">
        <w:rPr>
          <w:bCs/>
          <w:i/>
          <w:color w:val="0000FF"/>
        </w:rPr>
        <w:t xml:space="preserve">If yes, please provide details: </w:t>
      </w:r>
      <w:r w:rsidR="00E466F1" w:rsidRPr="002C444B">
        <w:rPr>
          <w:bCs/>
          <w:i/>
          <w:color w:val="0000FF"/>
        </w:rPr>
        <w:br/>
      </w:r>
      <w:r w:rsidR="00C16EDA" w:rsidRPr="00C16EDA">
        <w:rPr>
          <w:bCs/>
        </w:rPr>
        <w:fldChar w:fldCharType="begin">
          <w:ffData>
            <w:name w:val="Text27"/>
            <w:enabled/>
            <w:calcOnExit w:val="0"/>
            <w:textInput/>
          </w:ffData>
        </w:fldChar>
      </w:r>
      <w:r w:rsidR="00C16EDA" w:rsidRPr="00C16EDA">
        <w:rPr>
          <w:bCs/>
        </w:rPr>
        <w:instrText xml:space="preserve"> FORMTEXT </w:instrText>
      </w:r>
      <w:r w:rsidR="00C16EDA" w:rsidRPr="00C16EDA">
        <w:rPr>
          <w:bCs/>
        </w:rPr>
      </w:r>
      <w:r w:rsidR="00C16EDA" w:rsidRPr="00C16EDA">
        <w:rPr>
          <w:bCs/>
        </w:rPr>
        <w:fldChar w:fldCharType="separate"/>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noProof/>
        </w:rPr>
        <w:t> </w:t>
      </w:r>
      <w:r w:rsidR="00C16EDA" w:rsidRPr="00C16EDA">
        <w:rPr>
          <w:bCs/>
        </w:rPr>
        <w:fldChar w:fldCharType="end"/>
      </w:r>
    </w:p>
    <w:p w14:paraId="129ECC85" w14:textId="77777777" w:rsidR="001316F2" w:rsidRPr="000B270F" w:rsidRDefault="000B270F" w:rsidP="000B270F">
      <w:pPr>
        <w:pStyle w:val="Heading1Agency"/>
        <w:tabs>
          <w:tab w:val="left" w:pos="8505"/>
          <w:tab w:val="left" w:pos="9072"/>
        </w:tabs>
      </w:pPr>
      <w:r w:rsidRPr="00205738">
        <w:rPr>
          <w:bCs w:val="0"/>
        </w:rPr>
        <w:t>Do</w:t>
      </w:r>
      <w:r>
        <w:rPr>
          <w:bCs w:val="0"/>
        </w:rPr>
        <w:t xml:space="preserve">es the applicant </w:t>
      </w:r>
      <w:r w:rsidRPr="00205738">
        <w:rPr>
          <w:bCs w:val="0"/>
        </w:rPr>
        <w:t>have</w:t>
      </w:r>
      <w:r>
        <w:rPr>
          <w:bCs w:val="0"/>
        </w:rPr>
        <w:t xml:space="preserve"> </w:t>
      </w:r>
      <w:r w:rsidR="005C4A95" w:rsidRPr="00205738">
        <w:rPr>
          <w:bCs w:val="0"/>
        </w:rPr>
        <w:t xml:space="preserve">a </w:t>
      </w:r>
      <w:r w:rsidR="005C4A95">
        <w:rPr>
          <w:bCs w:val="0"/>
        </w:rPr>
        <w:t>q</w:t>
      </w:r>
      <w:r w:rsidR="005C4A95" w:rsidRPr="00205738">
        <w:rPr>
          <w:bCs w:val="0"/>
        </w:rPr>
        <w:t xml:space="preserve">ualified </w:t>
      </w:r>
      <w:r w:rsidR="001316F2" w:rsidRPr="00205738">
        <w:rPr>
          <w:bCs w:val="0"/>
        </w:rPr>
        <w:t xml:space="preserve">person for </w:t>
      </w:r>
      <w:r w:rsidR="001316F2">
        <w:rPr>
          <w:bCs w:val="0"/>
        </w:rPr>
        <w:t>batch release</w:t>
      </w:r>
      <w:r w:rsidR="005C4A95" w:rsidRPr="005C4A95">
        <w:rPr>
          <w:bCs w:val="0"/>
        </w:rPr>
        <w:t xml:space="preserve"> </w:t>
      </w:r>
      <w:r w:rsidR="005C4A95" w:rsidRPr="00205738">
        <w:rPr>
          <w:bCs w:val="0"/>
        </w:rPr>
        <w:t xml:space="preserve">and </w:t>
      </w:r>
      <w:r>
        <w:rPr>
          <w:bCs w:val="0"/>
        </w:rPr>
        <w:t xml:space="preserve">a </w:t>
      </w:r>
      <w:r w:rsidR="005C4A95" w:rsidRPr="00205738">
        <w:rPr>
          <w:bCs w:val="0"/>
        </w:rPr>
        <w:t>contact person for recalls identified in</w:t>
      </w:r>
      <w:r w:rsidR="005C4A95">
        <w:rPr>
          <w:bCs w:val="0"/>
        </w:rPr>
        <w:t xml:space="preserve"> </w:t>
      </w:r>
      <w:r w:rsidR="005C4A95">
        <w:rPr>
          <w:bCs w:val="0"/>
        </w:rPr>
        <w:br/>
      </w:r>
      <w:r w:rsidR="005C4A95" w:rsidRPr="00205738">
        <w:rPr>
          <w:bCs w:val="0"/>
        </w:rPr>
        <w:t>the EEA</w:t>
      </w:r>
      <w:r w:rsidR="001316F2" w:rsidRPr="004A1F8B">
        <w:t>?</w:t>
      </w:r>
      <w:r w:rsidR="001316F2" w:rsidRPr="000B270F">
        <w:tab/>
      </w:r>
      <w:r w:rsidRPr="000B270F">
        <w:rPr>
          <w:bCs w:val="0"/>
          <w:i/>
          <w:sz w:val="18"/>
        </w:rPr>
        <w:fldChar w:fldCharType="begin">
          <w:ffData>
            <w:name w:val="Check17"/>
            <w:enabled/>
            <w:calcOnExit w:val="0"/>
            <w:checkBox>
              <w:sizeAuto/>
              <w:default w:val="0"/>
            </w:checkBox>
          </w:ffData>
        </w:fldChar>
      </w:r>
      <w:r w:rsidRPr="000B270F">
        <w:rPr>
          <w:bCs w:val="0"/>
          <w:i/>
          <w:sz w:val="18"/>
        </w:rPr>
        <w:instrText xml:space="preserve"> FORMCHECKBOX </w:instrText>
      </w:r>
      <w:r w:rsidRPr="000B270F">
        <w:rPr>
          <w:bCs w:val="0"/>
          <w:i/>
          <w:sz w:val="18"/>
        </w:rPr>
      </w:r>
      <w:r w:rsidRPr="000B270F">
        <w:rPr>
          <w:bCs w:val="0"/>
          <w:i/>
          <w:sz w:val="18"/>
        </w:rPr>
        <w:fldChar w:fldCharType="end"/>
      </w:r>
      <w:r w:rsidRPr="000B270F">
        <w:rPr>
          <w:bCs w:val="0"/>
          <w:i/>
          <w:sz w:val="18"/>
        </w:rPr>
        <w:tab/>
      </w:r>
      <w:r w:rsidRPr="000B270F">
        <w:rPr>
          <w:bCs w:val="0"/>
          <w:i/>
          <w:sz w:val="18"/>
        </w:rPr>
        <w:fldChar w:fldCharType="begin">
          <w:ffData>
            <w:name w:val="Check18"/>
            <w:enabled/>
            <w:calcOnExit w:val="0"/>
            <w:checkBox>
              <w:sizeAuto/>
              <w:default w:val="0"/>
            </w:checkBox>
          </w:ffData>
        </w:fldChar>
      </w:r>
      <w:r w:rsidRPr="000B270F">
        <w:rPr>
          <w:bCs w:val="0"/>
          <w:i/>
          <w:sz w:val="18"/>
        </w:rPr>
        <w:instrText xml:space="preserve"> FORMCHECKBOX </w:instrText>
      </w:r>
      <w:r w:rsidRPr="000B270F">
        <w:rPr>
          <w:bCs w:val="0"/>
          <w:i/>
          <w:sz w:val="18"/>
        </w:rPr>
      </w:r>
      <w:r w:rsidRPr="000B270F">
        <w:rPr>
          <w:bCs w:val="0"/>
          <w:i/>
          <w:sz w:val="18"/>
        </w:rPr>
        <w:fldChar w:fldCharType="end"/>
      </w:r>
    </w:p>
    <w:p w14:paraId="7118D458" w14:textId="77777777" w:rsidR="007660E8" w:rsidRPr="00C16EDA" w:rsidRDefault="007C0952" w:rsidP="007660E8">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7660E8" w:rsidRPr="002C444B">
        <w:rPr>
          <w:bCs/>
          <w:i/>
        </w:rPr>
        <w:tab/>
      </w:r>
      <w:r w:rsidR="007660E8" w:rsidRPr="002C444B">
        <w:rPr>
          <w:bCs/>
          <w:i/>
        </w:rPr>
        <w:fldChar w:fldCharType="begin">
          <w:ffData>
            <w:name w:val="Check17"/>
            <w:enabled/>
            <w:calcOnExit w:val="0"/>
            <w:checkBox>
              <w:sizeAuto/>
              <w:default w:val="0"/>
            </w:checkBox>
          </w:ffData>
        </w:fldChar>
      </w:r>
      <w:r w:rsidR="007660E8" w:rsidRPr="002C444B">
        <w:rPr>
          <w:bCs/>
          <w:i/>
        </w:rPr>
        <w:instrText xml:space="preserve"> FORMCHECKBOX </w:instrText>
      </w:r>
      <w:r w:rsidR="007660E8" w:rsidRPr="002C444B">
        <w:rPr>
          <w:bCs/>
          <w:i/>
        </w:rPr>
      </w:r>
      <w:r w:rsidR="007660E8" w:rsidRPr="002C444B">
        <w:rPr>
          <w:bCs/>
          <w:i/>
        </w:rPr>
        <w:fldChar w:fldCharType="end"/>
      </w:r>
      <w:r w:rsidR="007660E8" w:rsidRPr="002C444B">
        <w:rPr>
          <w:bCs/>
          <w:i/>
        </w:rPr>
        <w:tab/>
      </w:r>
      <w:r w:rsidR="007660E8" w:rsidRPr="002C444B">
        <w:rPr>
          <w:bCs/>
          <w:i/>
        </w:rPr>
        <w:fldChar w:fldCharType="begin">
          <w:ffData>
            <w:name w:val="Check18"/>
            <w:enabled/>
            <w:calcOnExit w:val="0"/>
            <w:checkBox>
              <w:sizeAuto/>
              <w:default w:val="0"/>
            </w:checkBox>
          </w:ffData>
        </w:fldChar>
      </w:r>
      <w:r w:rsidR="007660E8" w:rsidRPr="002C444B">
        <w:rPr>
          <w:bCs/>
          <w:i/>
        </w:rPr>
        <w:instrText xml:space="preserve"> FORMCHECKBOX </w:instrText>
      </w:r>
      <w:r w:rsidR="007660E8" w:rsidRPr="002C444B">
        <w:rPr>
          <w:bCs/>
          <w:i/>
        </w:rPr>
      </w:r>
      <w:r w:rsidR="007660E8" w:rsidRPr="002C444B">
        <w:rPr>
          <w:bCs/>
          <w:i/>
        </w:rPr>
        <w:fldChar w:fldCharType="end"/>
      </w:r>
      <w:r w:rsidR="007660E8" w:rsidRPr="002C444B">
        <w:rPr>
          <w:bCs/>
          <w:i/>
        </w:rPr>
        <w:br/>
      </w:r>
      <w:r w:rsidR="007660E8" w:rsidRPr="002C444B">
        <w:rPr>
          <w:bCs/>
          <w:i/>
          <w:color w:val="0000FF"/>
        </w:rPr>
        <w:t xml:space="preserve">If yes, please provide details: </w:t>
      </w:r>
      <w:r w:rsidR="007660E8" w:rsidRPr="002C444B">
        <w:rPr>
          <w:bCs/>
          <w:i/>
          <w:color w:val="0000FF"/>
        </w:rPr>
        <w:br/>
      </w:r>
      <w:r w:rsidR="007660E8" w:rsidRPr="00C16EDA">
        <w:rPr>
          <w:bCs/>
        </w:rPr>
        <w:fldChar w:fldCharType="begin">
          <w:ffData>
            <w:name w:val="Text27"/>
            <w:enabled/>
            <w:calcOnExit w:val="0"/>
            <w:textInput/>
          </w:ffData>
        </w:fldChar>
      </w:r>
      <w:r w:rsidR="007660E8" w:rsidRPr="00C16EDA">
        <w:rPr>
          <w:bCs/>
        </w:rPr>
        <w:instrText xml:space="preserve"> FORMTEXT </w:instrText>
      </w:r>
      <w:r w:rsidR="007660E8" w:rsidRPr="00C16EDA">
        <w:rPr>
          <w:bCs/>
        </w:rPr>
      </w:r>
      <w:r w:rsidR="007660E8" w:rsidRPr="00C16EDA">
        <w:rPr>
          <w:bCs/>
        </w:rPr>
        <w:fldChar w:fldCharType="separate"/>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rPr>
        <w:fldChar w:fldCharType="end"/>
      </w:r>
    </w:p>
    <w:p w14:paraId="60971F7D" w14:textId="77777777" w:rsidR="00205738" w:rsidRPr="007660E8" w:rsidRDefault="00205738" w:rsidP="007660E8">
      <w:pPr>
        <w:pStyle w:val="Heading1Agency"/>
        <w:tabs>
          <w:tab w:val="left" w:pos="8505"/>
          <w:tab w:val="left" w:pos="9072"/>
        </w:tabs>
        <w:rPr>
          <w:bCs w:val="0"/>
        </w:rPr>
      </w:pPr>
      <w:r w:rsidRPr="007660E8">
        <w:rPr>
          <w:bCs w:val="0"/>
        </w:rPr>
        <w:t xml:space="preserve">Where on </w:t>
      </w:r>
      <w:r w:rsidR="000B270F">
        <w:rPr>
          <w:bCs w:val="0"/>
        </w:rPr>
        <w:t xml:space="preserve">the </w:t>
      </w:r>
      <w:r w:rsidRPr="007660E8">
        <w:rPr>
          <w:bCs w:val="0"/>
        </w:rPr>
        <w:t xml:space="preserve">product information </w:t>
      </w:r>
      <w:r w:rsidR="000B270F">
        <w:rPr>
          <w:bCs w:val="0"/>
        </w:rPr>
        <w:t>of the</w:t>
      </w:r>
      <w:r w:rsidR="000B270F" w:rsidRPr="007660E8">
        <w:rPr>
          <w:bCs w:val="0"/>
        </w:rPr>
        <w:t xml:space="preserve"> veterinary medicinal </w:t>
      </w:r>
      <w:r w:rsidR="000B270F">
        <w:rPr>
          <w:bCs w:val="0"/>
        </w:rPr>
        <w:t>product c</w:t>
      </w:r>
      <w:r w:rsidRPr="007660E8">
        <w:rPr>
          <w:bCs w:val="0"/>
        </w:rPr>
        <w:t xml:space="preserve">an </w:t>
      </w:r>
      <w:r w:rsidR="007660E8">
        <w:rPr>
          <w:bCs w:val="0"/>
        </w:rPr>
        <w:t>a local representative</w:t>
      </w:r>
      <w:r w:rsidR="000B270F">
        <w:rPr>
          <w:bCs w:val="0"/>
        </w:rPr>
        <w:t xml:space="preserve"> be mentioned</w:t>
      </w:r>
      <w:r w:rsidR="007660E8">
        <w:rPr>
          <w:bCs w:val="0"/>
        </w:rPr>
        <w:t>?</w:t>
      </w:r>
    </w:p>
    <w:p w14:paraId="209FF16D" w14:textId="77777777" w:rsidR="00205738" w:rsidRPr="00205738" w:rsidRDefault="007C0952" w:rsidP="007660E8">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4A1F8B" w:rsidRPr="002C444B">
        <w:rPr>
          <w:bCs/>
          <w:i/>
        </w:rPr>
        <w:tab/>
      </w:r>
      <w:r w:rsidR="004A1F8B" w:rsidRPr="002C444B">
        <w:rPr>
          <w:bCs/>
          <w:i/>
        </w:rPr>
        <w:fldChar w:fldCharType="begin">
          <w:ffData>
            <w:name w:val="Check17"/>
            <w:enabled/>
            <w:calcOnExit w:val="0"/>
            <w:checkBox>
              <w:sizeAuto/>
              <w:default w:val="0"/>
            </w:checkBox>
          </w:ffData>
        </w:fldChar>
      </w:r>
      <w:r w:rsidR="004A1F8B" w:rsidRPr="002C444B">
        <w:rPr>
          <w:bCs/>
          <w:i/>
        </w:rPr>
        <w:instrText xml:space="preserve"> FORMCHECKBOX </w:instrText>
      </w:r>
      <w:r w:rsidR="004A1F8B" w:rsidRPr="002C444B">
        <w:rPr>
          <w:bCs/>
          <w:i/>
        </w:rPr>
      </w:r>
      <w:r w:rsidR="004A1F8B" w:rsidRPr="002C444B">
        <w:rPr>
          <w:bCs/>
          <w:i/>
        </w:rPr>
        <w:fldChar w:fldCharType="end"/>
      </w:r>
      <w:r w:rsidR="004A1F8B" w:rsidRPr="002C444B">
        <w:rPr>
          <w:bCs/>
          <w:i/>
        </w:rPr>
        <w:tab/>
      </w:r>
      <w:r w:rsidR="004A1F8B" w:rsidRPr="002C444B">
        <w:rPr>
          <w:bCs/>
          <w:i/>
        </w:rPr>
        <w:fldChar w:fldCharType="begin">
          <w:ffData>
            <w:name w:val="Check18"/>
            <w:enabled/>
            <w:calcOnExit w:val="0"/>
            <w:checkBox>
              <w:sizeAuto/>
              <w:default w:val="0"/>
            </w:checkBox>
          </w:ffData>
        </w:fldChar>
      </w:r>
      <w:r w:rsidR="004A1F8B" w:rsidRPr="002C444B">
        <w:rPr>
          <w:bCs/>
          <w:i/>
        </w:rPr>
        <w:instrText xml:space="preserve"> FORMCHECKBOX </w:instrText>
      </w:r>
      <w:r w:rsidR="004A1F8B" w:rsidRPr="002C444B">
        <w:rPr>
          <w:bCs/>
          <w:i/>
        </w:rPr>
      </w:r>
      <w:r w:rsidR="004A1F8B" w:rsidRPr="002C444B">
        <w:rPr>
          <w:bCs/>
          <w:i/>
        </w:rPr>
        <w:fldChar w:fldCharType="end"/>
      </w:r>
      <w:r w:rsidR="004A1F8B" w:rsidRPr="002C444B">
        <w:rPr>
          <w:bCs/>
          <w:i/>
        </w:rPr>
        <w:br/>
      </w:r>
      <w:r w:rsidR="004A1F8B" w:rsidRPr="002C444B">
        <w:rPr>
          <w:bCs/>
          <w:i/>
          <w:color w:val="0000FF"/>
        </w:rPr>
        <w:t xml:space="preserve">If yes, please provide details: </w:t>
      </w:r>
      <w:r w:rsidR="004A1F8B" w:rsidRPr="002C444B">
        <w:rPr>
          <w:bCs/>
          <w:i/>
          <w:color w:val="0000FF"/>
        </w:rPr>
        <w:br/>
      </w:r>
      <w:r w:rsidR="007660E8" w:rsidRPr="00C16EDA">
        <w:rPr>
          <w:bCs/>
        </w:rPr>
        <w:fldChar w:fldCharType="begin">
          <w:ffData>
            <w:name w:val="Text27"/>
            <w:enabled/>
            <w:calcOnExit w:val="0"/>
            <w:textInput/>
          </w:ffData>
        </w:fldChar>
      </w:r>
      <w:r w:rsidR="007660E8" w:rsidRPr="00C16EDA">
        <w:rPr>
          <w:bCs/>
        </w:rPr>
        <w:instrText xml:space="preserve"> FORMTEXT </w:instrText>
      </w:r>
      <w:r w:rsidR="007660E8" w:rsidRPr="00C16EDA">
        <w:rPr>
          <w:bCs/>
        </w:rPr>
      </w:r>
      <w:r w:rsidR="007660E8" w:rsidRPr="00C16EDA">
        <w:rPr>
          <w:bCs/>
        </w:rPr>
        <w:fldChar w:fldCharType="separate"/>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rPr>
        <w:fldChar w:fldCharType="end"/>
      </w:r>
    </w:p>
    <w:p w14:paraId="32FDB578" w14:textId="77777777" w:rsidR="00205738" w:rsidRDefault="00A84535" w:rsidP="004A1F8B">
      <w:pPr>
        <w:pStyle w:val="Heading1Agency"/>
        <w:tabs>
          <w:tab w:val="left" w:pos="8505"/>
          <w:tab w:val="left" w:pos="9072"/>
        </w:tabs>
      </w:pPr>
      <w:r>
        <w:t>In practice, h</w:t>
      </w:r>
      <w:r w:rsidR="00205738" w:rsidRPr="004A1F8B">
        <w:t>ow</w:t>
      </w:r>
      <w:r w:rsidR="00565ADE">
        <w:t xml:space="preserve"> </w:t>
      </w:r>
      <w:r>
        <w:t>is</w:t>
      </w:r>
      <w:r w:rsidR="00565ADE">
        <w:t xml:space="preserve"> </w:t>
      </w:r>
      <w:r>
        <w:t>the</w:t>
      </w:r>
      <w:r w:rsidR="00565ADE">
        <w:t xml:space="preserve"> application </w:t>
      </w:r>
      <w:r>
        <w:t>submitted electronically</w:t>
      </w:r>
      <w:r w:rsidR="00205738" w:rsidRPr="004A1F8B">
        <w:t>?</w:t>
      </w:r>
    </w:p>
    <w:p w14:paraId="4A279263" w14:textId="77777777" w:rsidR="000F1FD9" w:rsidRPr="00205738" w:rsidRDefault="007C0952" w:rsidP="007660E8">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4A1F8B" w:rsidRPr="002C444B">
        <w:rPr>
          <w:bCs/>
          <w:i/>
        </w:rPr>
        <w:tab/>
      </w:r>
      <w:r w:rsidR="004A1F8B" w:rsidRPr="002C444B">
        <w:rPr>
          <w:bCs/>
          <w:i/>
        </w:rPr>
        <w:fldChar w:fldCharType="begin">
          <w:ffData>
            <w:name w:val="Check17"/>
            <w:enabled/>
            <w:calcOnExit w:val="0"/>
            <w:checkBox>
              <w:sizeAuto/>
              <w:default w:val="0"/>
            </w:checkBox>
          </w:ffData>
        </w:fldChar>
      </w:r>
      <w:r w:rsidR="004A1F8B" w:rsidRPr="002C444B">
        <w:rPr>
          <w:bCs/>
          <w:i/>
        </w:rPr>
        <w:instrText xml:space="preserve"> FORMCHECKBOX </w:instrText>
      </w:r>
      <w:r w:rsidR="004A1F8B" w:rsidRPr="002C444B">
        <w:rPr>
          <w:bCs/>
          <w:i/>
        </w:rPr>
      </w:r>
      <w:r w:rsidR="004A1F8B" w:rsidRPr="002C444B">
        <w:rPr>
          <w:bCs/>
          <w:i/>
        </w:rPr>
        <w:fldChar w:fldCharType="end"/>
      </w:r>
      <w:r w:rsidR="004A1F8B" w:rsidRPr="002C444B">
        <w:rPr>
          <w:bCs/>
          <w:i/>
        </w:rPr>
        <w:tab/>
      </w:r>
      <w:r w:rsidR="004A1F8B" w:rsidRPr="002C444B">
        <w:rPr>
          <w:bCs/>
          <w:i/>
        </w:rPr>
        <w:fldChar w:fldCharType="begin">
          <w:ffData>
            <w:name w:val="Check18"/>
            <w:enabled/>
            <w:calcOnExit w:val="0"/>
            <w:checkBox>
              <w:sizeAuto/>
              <w:default w:val="0"/>
            </w:checkBox>
          </w:ffData>
        </w:fldChar>
      </w:r>
      <w:r w:rsidR="004A1F8B" w:rsidRPr="002C444B">
        <w:rPr>
          <w:bCs/>
          <w:i/>
        </w:rPr>
        <w:instrText xml:space="preserve"> FORMCHECKBOX </w:instrText>
      </w:r>
      <w:r w:rsidR="004A1F8B" w:rsidRPr="002C444B">
        <w:rPr>
          <w:bCs/>
          <w:i/>
        </w:rPr>
      </w:r>
      <w:r w:rsidR="004A1F8B" w:rsidRPr="002C444B">
        <w:rPr>
          <w:bCs/>
          <w:i/>
        </w:rPr>
        <w:fldChar w:fldCharType="end"/>
      </w:r>
      <w:r w:rsidR="004A1F8B" w:rsidRPr="002C444B">
        <w:rPr>
          <w:bCs/>
          <w:i/>
        </w:rPr>
        <w:br/>
      </w:r>
      <w:r w:rsidR="004A1F8B" w:rsidRPr="002C444B">
        <w:rPr>
          <w:bCs/>
          <w:i/>
          <w:color w:val="0000FF"/>
        </w:rPr>
        <w:t xml:space="preserve">If yes, please provide details: </w:t>
      </w:r>
      <w:r w:rsidR="004A1F8B" w:rsidRPr="002C444B">
        <w:rPr>
          <w:bCs/>
          <w:i/>
          <w:color w:val="0000FF"/>
        </w:rPr>
        <w:br/>
      </w:r>
      <w:r w:rsidR="007660E8" w:rsidRPr="00C16EDA">
        <w:rPr>
          <w:bCs/>
        </w:rPr>
        <w:fldChar w:fldCharType="begin">
          <w:ffData>
            <w:name w:val="Text27"/>
            <w:enabled/>
            <w:calcOnExit w:val="0"/>
            <w:textInput/>
          </w:ffData>
        </w:fldChar>
      </w:r>
      <w:r w:rsidR="007660E8" w:rsidRPr="00C16EDA">
        <w:rPr>
          <w:bCs/>
        </w:rPr>
        <w:instrText xml:space="preserve"> FORMTEXT </w:instrText>
      </w:r>
      <w:r w:rsidR="007660E8" w:rsidRPr="00C16EDA">
        <w:rPr>
          <w:bCs/>
        </w:rPr>
      </w:r>
      <w:r w:rsidR="007660E8" w:rsidRPr="00C16EDA">
        <w:rPr>
          <w:bCs/>
        </w:rPr>
        <w:fldChar w:fldCharType="separate"/>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rPr>
        <w:fldChar w:fldCharType="end"/>
      </w:r>
    </w:p>
    <w:p w14:paraId="6B27B8FA" w14:textId="77777777" w:rsidR="00205738" w:rsidRPr="004A1F8B" w:rsidRDefault="00205738" w:rsidP="004A1F8B">
      <w:pPr>
        <w:pStyle w:val="Heading1Agency"/>
        <w:tabs>
          <w:tab w:val="left" w:pos="8505"/>
          <w:tab w:val="left" w:pos="9072"/>
        </w:tabs>
      </w:pPr>
      <w:r w:rsidRPr="004A1F8B">
        <w:t xml:space="preserve">When </w:t>
      </w:r>
      <w:r w:rsidR="00A84535">
        <w:t>is the application to be submitted</w:t>
      </w:r>
      <w:r w:rsidR="00311CB6">
        <w:t xml:space="preserve"> (recommended submission dates)</w:t>
      </w:r>
      <w:r w:rsidRPr="004A1F8B">
        <w:t>?</w:t>
      </w:r>
    </w:p>
    <w:p w14:paraId="6DF046EE" w14:textId="77777777" w:rsidR="00DE6492" w:rsidRPr="00A84535" w:rsidRDefault="007C0952" w:rsidP="007660E8">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311CB6" w:rsidRPr="002C444B">
        <w:rPr>
          <w:bCs/>
          <w:i/>
        </w:rPr>
        <w:tab/>
      </w:r>
      <w:r w:rsidR="00311CB6" w:rsidRPr="002C444B">
        <w:rPr>
          <w:bCs/>
          <w:i/>
        </w:rPr>
        <w:fldChar w:fldCharType="begin">
          <w:ffData>
            <w:name w:val="Check17"/>
            <w:enabled/>
            <w:calcOnExit w:val="0"/>
            <w:checkBox>
              <w:sizeAuto/>
              <w:default w:val="0"/>
            </w:checkBox>
          </w:ffData>
        </w:fldChar>
      </w:r>
      <w:r w:rsidR="00311CB6" w:rsidRPr="002C444B">
        <w:rPr>
          <w:bCs/>
          <w:i/>
        </w:rPr>
        <w:instrText xml:space="preserve"> FORMCHECKBOX </w:instrText>
      </w:r>
      <w:r w:rsidR="00311CB6" w:rsidRPr="002C444B">
        <w:rPr>
          <w:bCs/>
          <w:i/>
        </w:rPr>
      </w:r>
      <w:r w:rsidR="00311CB6" w:rsidRPr="002C444B">
        <w:rPr>
          <w:bCs/>
          <w:i/>
        </w:rPr>
        <w:fldChar w:fldCharType="end"/>
      </w:r>
      <w:r w:rsidR="00311CB6" w:rsidRPr="002C444B">
        <w:rPr>
          <w:bCs/>
          <w:i/>
        </w:rPr>
        <w:tab/>
      </w:r>
      <w:r w:rsidR="00311CB6" w:rsidRPr="002C444B">
        <w:rPr>
          <w:bCs/>
          <w:i/>
        </w:rPr>
        <w:fldChar w:fldCharType="begin">
          <w:ffData>
            <w:name w:val="Check18"/>
            <w:enabled/>
            <w:calcOnExit w:val="0"/>
            <w:checkBox>
              <w:sizeAuto/>
              <w:default w:val="0"/>
            </w:checkBox>
          </w:ffData>
        </w:fldChar>
      </w:r>
      <w:r w:rsidR="00311CB6" w:rsidRPr="002C444B">
        <w:rPr>
          <w:bCs/>
          <w:i/>
        </w:rPr>
        <w:instrText xml:space="preserve"> FORMCHECKBOX </w:instrText>
      </w:r>
      <w:r w:rsidR="00311CB6" w:rsidRPr="002C444B">
        <w:rPr>
          <w:bCs/>
          <w:i/>
        </w:rPr>
      </w:r>
      <w:r w:rsidR="00311CB6" w:rsidRPr="002C444B">
        <w:rPr>
          <w:bCs/>
          <w:i/>
        </w:rPr>
        <w:fldChar w:fldCharType="end"/>
      </w:r>
      <w:r w:rsidR="00311CB6" w:rsidRPr="002C444B">
        <w:rPr>
          <w:bCs/>
          <w:i/>
        </w:rPr>
        <w:br/>
      </w:r>
      <w:r w:rsidR="00311CB6" w:rsidRPr="002C444B">
        <w:rPr>
          <w:bCs/>
          <w:i/>
          <w:color w:val="0000FF"/>
        </w:rPr>
        <w:t xml:space="preserve">If yes, please provide details: </w:t>
      </w:r>
      <w:r w:rsidR="00311CB6" w:rsidRPr="002C444B">
        <w:rPr>
          <w:bCs/>
          <w:i/>
          <w:color w:val="0000FF"/>
        </w:rPr>
        <w:br/>
      </w:r>
      <w:r w:rsidR="007660E8" w:rsidRPr="00C16EDA">
        <w:rPr>
          <w:bCs/>
        </w:rPr>
        <w:fldChar w:fldCharType="begin">
          <w:ffData>
            <w:name w:val="Text27"/>
            <w:enabled/>
            <w:calcOnExit w:val="0"/>
            <w:textInput/>
          </w:ffData>
        </w:fldChar>
      </w:r>
      <w:r w:rsidR="007660E8" w:rsidRPr="00C16EDA">
        <w:rPr>
          <w:bCs/>
        </w:rPr>
        <w:instrText xml:space="preserve"> FORMTEXT </w:instrText>
      </w:r>
      <w:r w:rsidR="007660E8" w:rsidRPr="00C16EDA">
        <w:rPr>
          <w:bCs/>
        </w:rPr>
      </w:r>
      <w:r w:rsidR="007660E8" w:rsidRPr="00C16EDA">
        <w:rPr>
          <w:bCs/>
        </w:rPr>
        <w:fldChar w:fldCharType="separate"/>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rPr>
        <w:fldChar w:fldCharType="end"/>
      </w:r>
    </w:p>
    <w:p w14:paraId="35DDF8E5" w14:textId="77777777" w:rsidR="00603B14" w:rsidRPr="00311CB6" w:rsidRDefault="00EC5ABC" w:rsidP="00603B14">
      <w:pPr>
        <w:pStyle w:val="Heading1Agency"/>
        <w:tabs>
          <w:tab w:val="left" w:pos="8505"/>
          <w:tab w:val="left" w:pos="9072"/>
        </w:tabs>
      </w:pPr>
      <w:r w:rsidRPr="00311CB6">
        <w:lastRenderedPageBreak/>
        <w:t xml:space="preserve">How </w:t>
      </w:r>
      <w:r>
        <w:t>and when i</w:t>
      </w:r>
      <w:r w:rsidRPr="00311CB6">
        <w:t xml:space="preserve">s an </w:t>
      </w:r>
      <w:r>
        <w:t>EMA</w:t>
      </w:r>
      <w:r w:rsidRPr="00311CB6">
        <w:t xml:space="preserve"> </w:t>
      </w:r>
      <w:r>
        <w:t>a</w:t>
      </w:r>
      <w:r w:rsidRPr="00311CB6">
        <w:t xml:space="preserve">pplication </w:t>
      </w:r>
      <w:r>
        <w:t>n</w:t>
      </w:r>
      <w:r w:rsidRPr="00311CB6">
        <w:t>umber attributed</w:t>
      </w:r>
      <w:r>
        <w:t>?</w:t>
      </w:r>
    </w:p>
    <w:p w14:paraId="1FA23A57" w14:textId="77777777" w:rsidR="00205738" w:rsidRPr="00205738" w:rsidRDefault="007C0952" w:rsidP="007660E8">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311CB6" w:rsidRPr="002C444B">
        <w:rPr>
          <w:bCs/>
          <w:i/>
        </w:rPr>
        <w:tab/>
      </w:r>
      <w:r w:rsidR="00311CB6" w:rsidRPr="002C444B">
        <w:rPr>
          <w:bCs/>
          <w:i/>
        </w:rPr>
        <w:fldChar w:fldCharType="begin">
          <w:ffData>
            <w:name w:val="Check17"/>
            <w:enabled/>
            <w:calcOnExit w:val="0"/>
            <w:checkBox>
              <w:sizeAuto/>
              <w:default w:val="0"/>
            </w:checkBox>
          </w:ffData>
        </w:fldChar>
      </w:r>
      <w:r w:rsidR="00311CB6" w:rsidRPr="002C444B">
        <w:rPr>
          <w:bCs/>
          <w:i/>
        </w:rPr>
        <w:instrText xml:space="preserve"> FORMCHECKBOX </w:instrText>
      </w:r>
      <w:r w:rsidR="00311CB6" w:rsidRPr="002C444B">
        <w:rPr>
          <w:bCs/>
          <w:i/>
        </w:rPr>
      </w:r>
      <w:r w:rsidR="00311CB6" w:rsidRPr="002C444B">
        <w:rPr>
          <w:bCs/>
          <w:i/>
        </w:rPr>
        <w:fldChar w:fldCharType="end"/>
      </w:r>
      <w:r w:rsidR="00311CB6" w:rsidRPr="002C444B">
        <w:rPr>
          <w:bCs/>
          <w:i/>
        </w:rPr>
        <w:tab/>
      </w:r>
      <w:r w:rsidR="00311CB6" w:rsidRPr="002C444B">
        <w:rPr>
          <w:bCs/>
          <w:i/>
        </w:rPr>
        <w:fldChar w:fldCharType="begin">
          <w:ffData>
            <w:name w:val="Check18"/>
            <w:enabled/>
            <w:calcOnExit w:val="0"/>
            <w:checkBox>
              <w:sizeAuto/>
              <w:default w:val="0"/>
            </w:checkBox>
          </w:ffData>
        </w:fldChar>
      </w:r>
      <w:r w:rsidR="00311CB6" w:rsidRPr="002C444B">
        <w:rPr>
          <w:bCs/>
          <w:i/>
        </w:rPr>
        <w:instrText xml:space="preserve"> FORMCHECKBOX </w:instrText>
      </w:r>
      <w:r w:rsidR="00311CB6" w:rsidRPr="002C444B">
        <w:rPr>
          <w:bCs/>
          <w:i/>
        </w:rPr>
      </w:r>
      <w:r w:rsidR="00311CB6" w:rsidRPr="002C444B">
        <w:rPr>
          <w:bCs/>
          <w:i/>
        </w:rPr>
        <w:fldChar w:fldCharType="end"/>
      </w:r>
      <w:r w:rsidR="00311CB6" w:rsidRPr="002C444B">
        <w:rPr>
          <w:bCs/>
          <w:i/>
        </w:rPr>
        <w:br/>
      </w:r>
      <w:r w:rsidR="00311CB6" w:rsidRPr="002C444B">
        <w:rPr>
          <w:bCs/>
          <w:i/>
          <w:color w:val="0000FF"/>
        </w:rPr>
        <w:t xml:space="preserve">If yes, please provide details: </w:t>
      </w:r>
      <w:r w:rsidR="00311CB6" w:rsidRPr="002C444B">
        <w:rPr>
          <w:bCs/>
          <w:i/>
          <w:color w:val="0000FF"/>
        </w:rPr>
        <w:br/>
      </w:r>
      <w:r w:rsidR="007660E8" w:rsidRPr="00C16EDA">
        <w:rPr>
          <w:bCs/>
        </w:rPr>
        <w:fldChar w:fldCharType="begin">
          <w:ffData>
            <w:name w:val="Text27"/>
            <w:enabled/>
            <w:calcOnExit w:val="0"/>
            <w:textInput/>
          </w:ffData>
        </w:fldChar>
      </w:r>
      <w:r w:rsidR="007660E8" w:rsidRPr="00C16EDA">
        <w:rPr>
          <w:bCs/>
        </w:rPr>
        <w:instrText xml:space="preserve"> FORMTEXT </w:instrText>
      </w:r>
      <w:r w:rsidR="007660E8" w:rsidRPr="00C16EDA">
        <w:rPr>
          <w:bCs/>
        </w:rPr>
      </w:r>
      <w:r w:rsidR="007660E8" w:rsidRPr="00C16EDA">
        <w:rPr>
          <w:bCs/>
        </w:rPr>
        <w:fldChar w:fldCharType="separate"/>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rPr>
        <w:fldChar w:fldCharType="end"/>
      </w:r>
    </w:p>
    <w:p w14:paraId="2DA4EA95" w14:textId="77777777" w:rsidR="00370DA3" w:rsidRPr="00311CB6" w:rsidRDefault="00370DA3" w:rsidP="00370DA3">
      <w:pPr>
        <w:pStyle w:val="Heading1Agency"/>
        <w:tabs>
          <w:tab w:val="left" w:pos="8505"/>
          <w:tab w:val="left" w:pos="9072"/>
        </w:tabs>
      </w:pPr>
      <w:r>
        <w:t>What is the timetable for the evaluation of the</w:t>
      </w:r>
      <w:r w:rsidRPr="00311CB6">
        <w:t xml:space="preserve"> application?</w:t>
      </w:r>
    </w:p>
    <w:p w14:paraId="2AC81AD7" w14:textId="77777777" w:rsidR="00370DA3" w:rsidRPr="00205738" w:rsidRDefault="007C0952" w:rsidP="00370DA3">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370DA3" w:rsidRPr="002C444B">
        <w:rPr>
          <w:bCs/>
          <w:i/>
        </w:rPr>
        <w:tab/>
      </w:r>
      <w:r w:rsidR="00370DA3" w:rsidRPr="002C444B">
        <w:rPr>
          <w:bCs/>
          <w:i/>
        </w:rPr>
        <w:fldChar w:fldCharType="begin">
          <w:ffData>
            <w:name w:val="Check17"/>
            <w:enabled/>
            <w:calcOnExit w:val="0"/>
            <w:checkBox>
              <w:sizeAuto/>
              <w:default w:val="0"/>
            </w:checkBox>
          </w:ffData>
        </w:fldChar>
      </w:r>
      <w:r w:rsidR="00370DA3" w:rsidRPr="002C444B">
        <w:rPr>
          <w:bCs/>
          <w:i/>
        </w:rPr>
        <w:instrText xml:space="preserve"> FORMCHECKBOX </w:instrText>
      </w:r>
      <w:r w:rsidR="00370DA3" w:rsidRPr="002C444B">
        <w:rPr>
          <w:bCs/>
          <w:i/>
        </w:rPr>
      </w:r>
      <w:r w:rsidR="00370DA3" w:rsidRPr="002C444B">
        <w:rPr>
          <w:bCs/>
          <w:i/>
        </w:rPr>
        <w:fldChar w:fldCharType="end"/>
      </w:r>
      <w:r w:rsidR="00370DA3" w:rsidRPr="002C444B">
        <w:rPr>
          <w:bCs/>
          <w:i/>
        </w:rPr>
        <w:tab/>
      </w:r>
      <w:r w:rsidR="00370DA3" w:rsidRPr="002C444B">
        <w:rPr>
          <w:bCs/>
          <w:i/>
        </w:rPr>
        <w:fldChar w:fldCharType="begin">
          <w:ffData>
            <w:name w:val="Check18"/>
            <w:enabled/>
            <w:calcOnExit w:val="0"/>
            <w:checkBox>
              <w:sizeAuto/>
              <w:default w:val="0"/>
            </w:checkBox>
          </w:ffData>
        </w:fldChar>
      </w:r>
      <w:r w:rsidR="00370DA3" w:rsidRPr="002C444B">
        <w:rPr>
          <w:bCs/>
          <w:i/>
        </w:rPr>
        <w:instrText xml:space="preserve"> FORMCHECKBOX </w:instrText>
      </w:r>
      <w:r w:rsidR="00370DA3" w:rsidRPr="002C444B">
        <w:rPr>
          <w:bCs/>
          <w:i/>
        </w:rPr>
      </w:r>
      <w:r w:rsidR="00370DA3" w:rsidRPr="002C444B">
        <w:rPr>
          <w:bCs/>
          <w:i/>
        </w:rPr>
        <w:fldChar w:fldCharType="end"/>
      </w:r>
      <w:r w:rsidR="00370DA3" w:rsidRPr="002C444B">
        <w:rPr>
          <w:bCs/>
          <w:i/>
        </w:rPr>
        <w:br/>
      </w:r>
      <w:r w:rsidR="00370DA3" w:rsidRPr="002C444B">
        <w:rPr>
          <w:bCs/>
          <w:i/>
          <w:color w:val="0000FF"/>
        </w:rPr>
        <w:t xml:space="preserve">If yes, please provide details: </w:t>
      </w:r>
      <w:r w:rsidR="00370DA3" w:rsidRPr="002C444B">
        <w:rPr>
          <w:bCs/>
          <w:i/>
          <w:color w:val="0000FF"/>
        </w:rPr>
        <w:br/>
      </w:r>
      <w:r w:rsidR="00370DA3" w:rsidRPr="00C16EDA">
        <w:rPr>
          <w:bCs/>
        </w:rPr>
        <w:fldChar w:fldCharType="begin">
          <w:ffData>
            <w:name w:val="Text27"/>
            <w:enabled/>
            <w:calcOnExit w:val="0"/>
            <w:textInput/>
          </w:ffData>
        </w:fldChar>
      </w:r>
      <w:r w:rsidR="00370DA3" w:rsidRPr="00C16EDA">
        <w:rPr>
          <w:bCs/>
        </w:rPr>
        <w:instrText xml:space="preserve"> FORMTEXT </w:instrText>
      </w:r>
      <w:r w:rsidR="00370DA3" w:rsidRPr="00C16EDA">
        <w:rPr>
          <w:bCs/>
        </w:rPr>
      </w:r>
      <w:r w:rsidR="00370DA3" w:rsidRPr="00C16EDA">
        <w:rPr>
          <w:bCs/>
        </w:rPr>
        <w:fldChar w:fldCharType="separate"/>
      </w:r>
      <w:r w:rsidR="00370DA3" w:rsidRPr="00C16EDA">
        <w:rPr>
          <w:bCs/>
          <w:noProof/>
        </w:rPr>
        <w:t> </w:t>
      </w:r>
      <w:r w:rsidR="00370DA3" w:rsidRPr="00C16EDA">
        <w:rPr>
          <w:bCs/>
          <w:noProof/>
        </w:rPr>
        <w:t> </w:t>
      </w:r>
      <w:r w:rsidR="00370DA3" w:rsidRPr="00C16EDA">
        <w:rPr>
          <w:bCs/>
          <w:noProof/>
        </w:rPr>
        <w:t> </w:t>
      </w:r>
      <w:r w:rsidR="00370DA3" w:rsidRPr="00C16EDA">
        <w:rPr>
          <w:bCs/>
          <w:noProof/>
        </w:rPr>
        <w:t> </w:t>
      </w:r>
      <w:r w:rsidR="00370DA3" w:rsidRPr="00C16EDA">
        <w:rPr>
          <w:bCs/>
          <w:noProof/>
        </w:rPr>
        <w:t> </w:t>
      </w:r>
      <w:r w:rsidR="00370DA3" w:rsidRPr="00C16EDA">
        <w:rPr>
          <w:bCs/>
        </w:rPr>
        <w:fldChar w:fldCharType="end"/>
      </w:r>
    </w:p>
    <w:p w14:paraId="59BA733C" w14:textId="77777777" w:rsidR="00205738" w:rsidRPr="00311CB6" w:rsidRDefault="00205738" w:rsidP="00311CB6">
      <w:pPr>
        <w:pStyle w:val="Heading1Agency"/>
        <w:tabs>
          <w:tab w:val="left" w:pos="8505"/>
          <w:tab w:val="left" w:pos="9072"/>
        </w:tabs>
      </w:pPr>
      <w:r w:rsidRPr="00311CB6">
        <w:t>When can a pre-approval GMP inspection</w:t>
      </w:r>
      <w:r w:rsidR="00A84535">
        <w:t xml:space="preserve"> be expected</w:t>
      </w:r>
      <w:r w:rsidRPr="00311CB6">
        <w:t>?</w:t>
      </w:r>
    </w:p>
    <w:p w14:paraId="60E3A96D" w14:textId="77777777" w:rsidR="00311CB6" w:rsidRPr="007660E8" w:rsidRDefault="007C0952" w:rsidP="007660E8">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311CB6" w:rsidRPr="002C444B">
        <w:rPr>
          <w:bCs/>
          <w:i/>
        </w:rPr>
        <w:tab/>
      </w:r>
      <w:r w:rsidR="00311CB6" w:rsidRPr="002C444B">
        <w:rPr>
          <w:bCs/>
          <w:i/>
        </w:rPr>
        <w:fldChar w:fldCharType="begin">
          <w:ffData>
            <w:name w:val="Check17"/>
            <w:enabled/>
            <w:calcOnExit w:val="0"/>
            <w:checkBox>
              <w:sizeAuto/>
              <w:default w:val="0"/>
            </w:checkBox>
          </w:ffData>
        </w:fldChar>
      </w:r>
      <w:r w:rsidR="00311CB6" w:rsidRPr="002C444B">
        <w:rPr>
          <w:bCs/>
          <w:i/>
        </w:rPr>
        <w:instrText xml:space="preserve"> FORMCHECKBOX </w:instrText>
      </w:r>
      <w:r w:rsidR="00311CB6" w:rsidRPr="002C444B">
        <w:rPr>
          <w:bCs/>
          <w:i/>
        </w:rPr>
      </w:r>
      <w:r w:rsidR="00311CB6" w:rsidRPr="002C444B">
        <w:rPr>
          <w:bCs/>
          <w:i/>
        </w:rPr>
        <w:fldChar w:fldCharType="end"/>
      </w:r>
      <w:r w:rsidR="00311CB6" w:rsidRPr="002C444B">
        <w:rPr>
          <w:bCs/>
          <w:i/>
        </w:rPr>
        <w:tab/>
      </w:r>
      <w:r w:rsidR="00311CB6" w:rsidRPr="002C444B">
        <w:rPr>
          <w:bCs/>
          <w:i/>
        </w:rPr>
        <w:fldChar w:fldCharType="begin">
          <w:ffData>
            <w:name w:val="Check18"/>
            <w:enabled/>
            <w:calcOnExit w:val="0"/>
            <w:checkBox>
              <w:sizeAuto/>
              <w:default w:val="0"/>
            </w:checkBox>
          </w:ffData>
        </w:fldChar>
      </w:r>
      <w:r w:rsidR="00311CB6" w:rsidRPr="002C444B">
        <w:rPr>
          <w:bCs/>
          <w:i/>
        </w:rPr>
        <w:instrText xml:space="preserve"> FORMCHECKBOX </w:instrText>
      </w:r>
      <w:r w:rsidR="00311CB6" w:rsidRPr="002C444B">
        <w:rPr>
          <w:bCs/>
          <w:i/>
        </w:rPr>
      </w:r>
      <w:r w:rsidR="00311CB6" w:rsidRPr="002C444B">
        <w:rPr>
          <w:bCs/>
          <w:i/>
        </w:rPr>
        <w:fldChar w:fldCharType="end"/>
      </w:r>
      <w:r w:rsidR="00311CB6" w:rsidRPr="002C444B">
        <w:rPr>
          <w:bCs/>
          <w:i/>
        </w:rPr>
        <w:br/>
      </w:r>
      <w:r w:rsidR="00311CB6" w:rsidRPr="002C444B">
        <w:rPr>
          <w:bCs/>
          <w:i/>
          <w:color w:val="0000FF"/>
        </w:rPr>
        <w:t xml:space="preserve">If yes, please provide details: </w:t>
      </w:r>
      <w:r w:rsidR="00311CB6" w:rsidRPr="002C444B">
        <w:rPr>
          <w:bCs/>
          <w:i/>
          <w:color w:val="0000FF"/>
        </w:rPr>
        <w:br/>
      </w:r>
      <w:r w:rsidR="007660E8" w:rsidRPr="00C16EDA">
        <w:rPr>
          <w:bCs/>
        </w:rPr>
        <w:fldChar w:fldCharType="begin">
          <w:ffData>
            <w:name w:val="Text27"/>
            <w:enabled/>
            <w:calcOnExit w:val="0"/>
            <w:textInput/>
          </w:ffData>
        </w:fldChar>
      </w:r>
      <w:r w:rsidR="007660E8" w:rsidRPr="00C16EDA">
        <w:rPr>
          <w:bCs/>
        </w:rPr>
        <w:instrText xml:space="preserve"> FORMTEXT </w:instrText>
      </w:r>
      <w:r w:rsidR="007660E8" w:rsidRPr="00C16EDA">
        <w:rPr>
          <w:bCs/>
        </w:rPr>
      </w:r>
      <w:r w:rsidR="007660E8" w:rsidRPr="00C16EDA">
        <w:rPr>
          <w:bCs/>
        </w:rPr>
        <w:fldChar w:fldCharType="separate"/>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rPr>
        <w:fldChar w:fldCharType="end"/>
      </w:r>
    </w:p>
    <w:p w14:paraId="18E79244" w14:textId="77777777" w:rsidR="00205738" w:rsidRPr="00311CB6" w:rsidRDefault="00A84535" w:rsidP="00311CB6">
      <w:pPr>
        <w:pStyle w:val="Heading1Agency"/>
        <w:tabs>
          <w:tab w:val="left" w:pos="8505"/>
          <w:tab w:val="left" w:pos="9072"/>
        </w:tabs>
      </w:pPr>
      <w:r>
        <w:t>Is</w:t>
      </w:r>
      <w:r w:rsidR="00205738" w:rsidRPr="00311CB6">
        <w:t xml:space="preserve"> a pre-approval GCP inspection</w:t>
      </w:r>
      <w:r>
        <w:t xml:space="preserve"> expected</w:t>
      </w:r>
      <w:r w:rsidR="00205738" w:rsidRPr="00311CB6">
        <w:t>?</w:t>
      </w:r>
    </w:p>
    <w:p w14:paraId="06E3021D" w14:textId="77777777" w:rsidR="00205738" w:rsidRPr="00205738" w:rsidRDefault="007C0952" w:rsidP="007660E8">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311CB6" w:rsidRPr="002C444B">
        <w:rPr>
          <w:bCs/>
          <w:i/>
        </w:rPr>
        <w:tab/>
      </w:r>
      <w:r w:rsidR="00311CB6" w:rsidRPr="002C444B">
        <w:rPr>
          <w:bCs/>
          <w:i/>
        </w:rPr>
        <w:fldChar w:fldCharType="begin">
          <w:ffData>
            <w:name w:val="Check17"/>
            <w:enabled/>
            <w:calcOnExit w:val="0"/>
            <w:checkBox>
              <w:sizeAuto/>
              <w:default w:val="0"/>
            </w:checkBox>
          </w:ffData>
        </w:fldChar>
      </w:r>
      <w:r w:rsidR="00311CB6" w:rsidRPr="002C444B">
        <w:rPr>
          <w:bCs/>
          <w:i/>
        </w:rPr>
        <w:instrText xml:space="preserve"> FORMCHECKBOX </w:instrText>
      </w:r>
      <w:r w:rsidR="00311CB6" w:rsidRPr="002C444B">
        <w:rPr>
          <w:bCs/>
          <w:i/>
        </w:rPr>
      </w:r>
      <w:r w:rsidR="00311CB6" w:rsidRPr="002C444B">
        <w:rPr>
          <w:bCs/>
          <w:i/>
        </w:rPr>
        <w:fldChar w:fldCharType="end"/>
      </w:r>
      <w:r w:rsidR="00311CB6" w:rsidRPr="002C444B">
        <w:rPr>
          <w:bCs/>
          <w:i/>
        </w:rPr>
        <w:tab/>
      </w:r>
      <w:r w:rsidR="00311CB6" w:rsidRPr="002C444B">
        <w:rPr>
          <w:bCs/>
          <w:i/>
        </w:rPr>
        <w:fldChar w:fldCharType="begin">
          <w:ffData>
            <w:name w:val="Check18"/>
            <w:enabled/>
            <w:calcOnExit w:val="0"/>
            <w:checkBox>
              <w:sizeAuto/>
              <w:default w:val="0"/>
            </w:checkBox>
          </w:ffData>
        </w:fldChar>
      </w:r>
      <w:r w:rsidR="00311CB6" w:rsidRPr="002C444B">
        <w:rPr>
          <w:bCs/>
          <w:i/>
        </w:rPr>
        <w:instrText xml:space="preserve"> FORMCHECKBOX </w:instrText>
      </w:r>
      <w:r w:rsidR="00311CB6" w:rsidRPr="002C444B">
        <w:rPr>
          <w:bCs/>
          <w:i/>
        </w:rPr>
      </w:r>
      <w:r w:rsidR="00311CB6" w:rsidRPr="002C444B">
        <w:rPr>
          <w:bCs/>
          <w:i/>
        </w:rPr>
        <w:fldChar w:fldCharType="end"/>
      </w:r>
      <w:r w:rsidR="00311CB6" w:rsidRPr="002C444B">
        <w:rPr>
          <w:bCs/>
          <w:i/>
        </w:rPr>
        <w:br/>
      </w:r>
      <w:r w:rsidR="00311CB6" w:rsidRPr="002C444B">
        <w:rPr>
          <w:bCs/>
          <w:i/>
          <w:color w:val="0000FF"/>
        </w:rPr>
        <w:t xml:space="preserve">If yes, please </w:t>
      </w:r>
      <w:r w:rsidR="00311CB6">
        <w:rPr>
          <w:bCs/>
          <w:i/>
          <w:color w:val="0000FF"/>
        </w:rPr>
        <w:t>indicate the most important clinical trial sites and which GCP standard has been used</w:t>
      </w:r>
      <w:r w:rsidR="00311CB6" w:rsidRPr="002C444B">
        <w:rPr>
          <w:bCs/>
          <w:i/>
          <w:color w:val="0000FF"/>
        </w:rPr>
        <w:t xml:space="preserve">: </w:t>
      </w:r>
      <w:r w:rsidR="00311CB6" w:rsidRPr="002C444B">
        <w:rPr>
          <w:bCs/>
          <w:i/>
          <w:color w:val="0000FF"/>
        </w:rPr>
        <w:br/>
      </w:r>
      <w:r w:rsidR="007660E8" w:rsidRPr="00C16EDA">
        <w:rPr>
          <w:bCs/>
        </w:rPr>
        <w:fldChar w:fldCharType="begin">
          <w:ffData>
            <w:name w:val="Text27"/>
            <w:enabled/>
            <w:calcOnExit w:val="0"/>
            <w:textInput/>
          </w:ffData>
        </w:fldChar>
      </w:r>
      <w:r w:rsidR="007660E8" w:rsidRPr="00C16EDA">
        <w:rPr>
          <w:bCs/>
        </w:rPr>
        <w:instrText xml:space="preserve"> FORMTEXT </w:instrText>
      </w:r>
      <w:r w:rsidR="007660E8" w:rsidRPr="00C16EDA">
        <w:rPr>
          <w:bCs/>
        </w:rPr>
      </w:r>
      <w:r w:rsidR="007660E8" w:rsidRPr="00C16EDA">
        <w:rPr>
          <w:bCs/>
        </w:rPr>
        <w:fldChar w:fldCharType="separate"/>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rPr>
        <w:fldChar w:fldCharType="end"/>
      </w:r>
    </w:p>
    <w:p w14:paraId="4DD4C9FB" w14:textId="77777777" w:rsidR="00205738" w:rsidRPr="00205738" w:rsidRDefault="00205738" w:rsidP="00311CB6">
      <w:pPr>
        <w:pStyle w:val="Heading1Agency"/>
        <w:tabs>
          <w:tab w:val="left" w:pos="8505"/>
          <w:tab w:val="left" w:pos="9072"/>
        </w:tabs>
      </w:pPr>
      <w:r w:rsidRPr="00311CB6">
        <w:t xml:space="preserve">What </w:t>
      </w:r>
      <w:r w:rsidR="00147578">
        <w:t xml:space="preserve">role has the </w:t>
      </w:r>
      <w:r w:rsidRPr="00311CB6">
        <w:t xml:space="preserve">EMA </w:t>
      </w:r>
      <w:r w:rsidR="00147578">
        <w:t>QRD group and</w:t>
      </w:r>
      <w:r w:rsidR="00A84535">
        <w:t>/or</w:t>
      </w:r>
      <w:r w:rsidR="00147578">
        <w:t xml:space="preserve"> where </w:t>
      </w:r>
      <w:r w:rsidR="00A84535">
        <w:t>are the</w:t>
      </w:r>
      <w:r w:rsidR="00147578">
        <w:t xml:space="preserve"> </w:t>
      </w:r>
      <w:r w:rsidRPr="00205738">
        <w:t>templates</w:t>
      </w:r>
      <w:r w:rsidR="00B55007">
        <w:t xml:space="preserve"> for the product information</w:t>
      </w:r>
      <w:r w:rsidR="00A84535">
        <w:t xml:space="preserve"> located</w:t>
      </w:r>
      <w:r w:rsidRPr="00205738">
        <w:t>?</w:t>
      </w:r>
    </w:p>
    <w:p w14:paraId="77558BE8" w14:textId="77777777" w:rsidR="007660E8" w:rsidRPr="00C16EDA" w:rsidRDefault="007C0952" w:rsidP="007660E8">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311CB6" w:rsidRPr="002C444B">
        <w:rPr>
          <w:bCs/>
          <w:i/>
        </w:rPr>
        <w:tab/>
      </w:r>
      <w:r w:rsidR="00311CB6" w:rsidRPr="002C444B">
        <w:rPr>
          <w:bCs/>
          <w:i/>
        </w:rPr>
        <w:fldChar w:fldCharType="begin">
          <w:ffData>
            <w:name w:val="Check17"/>
            <w:enabled/>
            <w:calcOnExit w:val="0"/>
            <w:checkBox>
              <w:sizeAuto/>
              <w:default w:val="0"/>
            </w:checkBox>
          </w:ffData>
        </w:fldChar>
      </w:r>
      <w:r w:rsidR="00311CB6" w:rsidRPr="002C444B">
        <w:rPr>
          <w:bCs/>
          <w:i/>
        </w:rPr>
        <w:instrText xml:space="preserve"> FORMCHECKBOX </w:instrText>
      </w:r>
      <w:r w:rsidR="00311CB6" w:rsidRPr="002C444B">
        <w:rPr>
          <w:bCs/>
          <w:i/>
        </w:rPr>
      </w:r>
      <w:r w:rsidR="00311CB6" w:rsidRPr="002C444B">
        <w:rPr>
          <w:bCs/>
          <w:i/>
        </w:rPr>
        <w:fldChar w:fldCharType="end"/>
      </w:r>
      <w:r w:rsidR="00311CB6" w:rsidRPr="002C444B">
        <w:rPr>
          <w:bCs/>
          <w:i/>
        </w:rPr>
        <w:tab/>
      </w:r>
      <w:r w:rsidR="00311CB6" w:rsidRPr="002C444B">
        <w:rPr>
          <w:bCs/>
          <w:i/>
        </w:rPr>
        <w:fldChar w:fldCharType="begin">
          <w:ffData>
            <w:name w:val="Check18"/>
            <w:enabled/>
            <w:calcOnExit w:val="0"/>
            <w:checkBox>
              <w:sizeAuto/>
              <w:default w:val="0"/>
            </w:checkBox>
          </w:ffData>
        </w:fldChar>
      </w:r>
      <w:r w:rsidR="00311CB6" w:rsidRPr="002C444B">
        <w:rPr>
          <w:bCs/>
          <w:i/>
        </w:rPr>
        <w:instrText xml:space="preserve"> FORMCHECKBOX </w:instrText>
      </w:r>
      <w:r w:rsidR="00311CB6" w:rsidRPr="002C444B">
        <w:rPr>
          <w:bCs/>
          <w:i/>
        </w:rPr>
      </w:r>
      <w:r w:rsidR="00311CB6" w:rsidRPr="002C444B">
        <w:rPr>
          <w:bCs/>
          <w:i/>
        </w:rPr>
        <w:fldChar w:fldCharType="end"/>
      </w:r>
      <w:r w:rsidR="00311CB6" w:rsidRPr="002C444B">
        <w:rPr>
          <w:bCs/>
          <w:i/>
        </w:rPr>
        <w:br/>
      </w:r>
      <w:r w:rsidR="00311CB6" w:rsidRPr="002C444B">
        <w:rPr>
          <w:bCs/>
          <w:i/>
          <w:color w:val="0000FF"/>
        </w:rPr>
        <w:t xml:space="preserve">If yes, please provide details: </w:t>
      </w:r>
      <w:r w:rsidR="00311CB6" w:rsidRPr="002C444B">
        <w:rPr>
          <w:bCs/>
          <w:i/>
          <w:color w:val="0000FF"/>
        </w:rPr>
        <w:br/>
      </w:r>
      <w:r w:rsidR="007660E8" w:rsidRPr="00C16EDA">
        <w:rPr>
          <w:bCs/>
        </w:rPr>
        <w:fldChar w:fldCharType="begin">
          <w:ffData>
            <w:name w:val="Text27"/>
            <w:enabled/>
            <w:calcOnExit w:val="0"/>
            <w:textInput/>
          </w:ffData>
        </w:fldChar>
      </w:r>
      <w:r w:rsidR="007660E8" w:rsidRPr="00C16EDA">
        <w:rPr>
          <w:bCs/>
        </w:rPr>
        <w:instrText xml:space="preserve"> FORMTEXT </w:instrText>
      </w:r>
      <w:r w:rsidR="007660E8" w:rsidRPr="00C16EDA">
        <w:rPr>
          <w:bCs/>
        </w:rPr>
      </w:r>
      <w:r w:rsidR="007660E8" w:rsidRPr="00C16EDA">
        <w:rPr>
          <w:bCs/>
        </w:rPr>
        <w:fldChar w:fldCharType="separate"/>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noProof/>
        </w:rPr>
        <w:t> </w:t>
      </w:r>
      <w:r w:rsidR="007660E8" w:rsidRPr="00C16EDA">
        <w:rPr>
          <w:bCs/>
        </w:rPr>
        <w:fldChar w:fldCharType="end"/>
      </w:r>
    </w:p>
    <w:p w14:paraId="27E52870" w14:textId="77777777" w:rsidR="00565ADE" w:rsidRPr="00205738" w:rsidRDefault="00565ADE" w:rsidP="00565ADE">
      <w:pPr>
        <w:pStyle w:val="Heading1Agency"/>
        <w:tabs>
          <w:tab w:val="left" w:pos="8505"/>
          <w:tab w:val="left" w:pos="9072"/>
        </w:tabs>
      </w:pPr>
      <w:r>
        <w:t xml:space="preserve">How </w:t>
      </w:r>
      <w:r w:rsidR="00A84535">
        <w:t>is</w:t>
      </w:r>
      <w:r>
        <w:t xml:space="preserve"> </w:t>
      </w:r>
      <w:r w:rsidR="007068DA">
        <w:t xml:space="preserve">(some part of) </w:t>
      </w:r>
      <w:r>
        <w:t>the application form</w:t>
      </w:r>
      <w:r w:rsidR="00A84535">
        <w:t xml:space="preserve"> </w:t>
      </w:r>
      <w:r w:rsidR="00370DA3">
        <w:t xml:space="preserve">expected to be </w:t>
      </w:r>
      <w:r w:rsidR="00A84535">
        <w:t>filled</w:t>
      </w:r>
      <w:r w:rsidR="007068DA">
        <w:t xml:space="preserve"> in</w:t>
      </w:r>
      <w:r w:rsidRPr="00205738">
        <w:t>?</w:t>
      </w:r>
    </w:p>
    <w:p w14:paraId="1D4D0C8F" w14:textId="77777777" w:rsidR="00565ADE" w:rsidRPr="00C16EDA" w:rsidRDefault="007C0952" w:rsidP="00565ADE">
      <w:pPr>
        <w:pStyle w:val="BodytextAgency"/>
        <w:tabs>
          <w:tab w:val="left" w:pos="284"/>
          <w:tab w:val="left" w:pos="3402"/>
          <w:tab w:val="left" w:pos="8505"/>
          <w:tab w:val="left" w:pos="9072"/>
        </w:tabs>
        <w:rPr>
          <w:bCs/>
        </w:rPr>
      </w:pPr>
      <w:r w:rsidRPr="007C0952">
        <w:rPr>
          <w:b/>
          <w:i/>
        </w:rPr>
        <w:t xml:space="preserve">Do you </w:t>
      </w:r>
      <w:r>
        <w:rPr>
          <w:b/>
          <w:i/>
        </w:rPr>
        <w:t>need advice on this topic</w:t>
      </w:r>
      <w:r w:rsidRPr="007C0952">
        <w:rPr>
          <w:b/>
          <w:i/>
        </w:rPr>
        <w:t>?</w:t>
      </w:r>
      <w:r w:rsidRPr="00186840">
        <w:rPr>
          <w:bCs/>
          <w:i/>
        </w:rPr>
        <w:tab/>
      </w:r>
      <w:r w:rsidR="00565ADE" w:rsidRPr="002C444B">
        <w:rPr>
          <w:bCs/>
          <w:i/>
        </w:rPr>
        <w:tab/>
      </w:r>
      <w:r w:rsidR="00565ADE" w:rsidRPr="002C444B">
        <w:rPr>
          <w:bCs/>
          <w:i/>
        </w:rPr>
        <w:fldChar w:fldCharType="begin">
          <w:ffData>
            <w:name w:val="Check17"/>
            <w:enabled/>
            <w:calcOnExit w:val="0"/>
            <w:checkBox>
              <w:sizeAuto/>
              <w:default w:val="0"/>
            </w:checkBox>
          </w:ffData>
        </w:fldChar>
      </w:r>
      <w:r w:rsidR="00565ADE" w:rsidRPr="002C444B">
        <w:rPr>
          <w:bCs/>
          <w:i/>
        </w:rPr>
        <w:instrText xml:space="preserve"> FORMCHECKBOX </w:instrText>
      </w:r>
      <w:r w:rsidR="00565ADE" w:rsidRPr="002C444B">
        <w:rPr>
          <w:bCs/>
          <w:i/>
        </w:rPr>
      </w:r>
      <w:r w:rsidR="00565ADE" w:rsidRPr="002C444B">
        <w:rPr>
          <w:bCs/>
          <w:i/>
        </w:rPr>
        <w:fldChar w:fldCharType="end"/>
      </w:r>
      <w:r w:rsidR="00565ADE" w:rsidRPr="002C444B">
        <w:rPr>
          <w:bCs/>
          <w:i/>
        </w:rPr>
        <w:tab/>
      </w:r>
      <w:r w:rsidR="00565ADE" w:rsidRPr="002C444B">
        <w:rPr>
          <w:bCs/>
          <w:i/>
        </w:rPr>
        <w:fldChar w:fldCharType="begin">
          <w:ffData>
            <w:name w:val="Check18"/>
            <w:enabled/>
            <w:calcOnExit w:val="0"/>
            <w:checkBox>
              <w:sizeAuto/>
              <w:default w:val="0"/>
            </w:checkBox>
          </w:ffData>
        </w:fldChar>
      </w:r>
      <w:r w:rsidR="00565ADE" w:rsidRPr="002C444B">
        <w:rPr>
          <w:bCs/>
          <w:i/>
        </w:rPr>
        <w:instrText xml:space="preserve"> FORMCHECKBOX </w:instrText>
      </w:r>
      <w:r w:rsidR="00565ADE" w:rsidRPr="002C444B">
        <w:rPr>
          <w:bCs/>
          <w:i/>
        </w:rPr>
      </w:r>
      <w:r w:rsidR="00565ADE" w:rsidRPr="002C444B">
        <w:rPr>
          <w:bCs/>
          <w:i/>
        </w:rPr>
        <w:fldChar w:fldCharType="end"/>
      </w:r>
      <w:r w:rsidR="00565ADE" w:rsidRPr="002C444B">
        <w:rPr>
          <w:bCs/>
          <w:i/>
        </w:rPr>
        <w:br/>
      </w:r>
      <w:r w:rsidR="00565ADE" w:rsidRPr="002C444B">
        <w:rPr>
          <w:bCs/>
          <w:i/>
          <w:color w:val="0000FF"/>
        </w:rPr>
        <w:t xml:space="preserve">If yes, please provide details: </w:t>
      </w:r>
      <w:r w:rsidR="00565ADE" w:rsidRPr="002C444B">
        <w:rPr>
          <w:bCs/>
          <w:i/>
          <w:color w:val="0000FF"/>
        </w:rPr>
        <w:br/>
      </w:r>
      <w:r w:rsidR="00565ADE" w:rsidRPr="00C16EDA">
        <w:rPr>
          <w:bCs/>
        </w:rPr>
        <w:fldChar w:fldCharType="begin">
          <w:ffData>
            <w:name w:val="Text27"/>
            <w:enabled/>
            <w:calcOnExit w:val="0"/>
            <w:textInput/>
          </w:ffData>
        </w:fldChar>
      </w:r>
      <w:r w:rsidR="00565ADE" w:rsidRPr="00C16EDA">
        <w:rPr>
          <w:bCs/>
        </w:rPr>
        <w:instrText xml:space="preserve"> FORMTEXT </w:instrText>
      </w:r>
      <w:r w:rsidR="00565ADE" w:rsidRPr="00C16EDA">
        <w:rPr>
          <w:bCs/>
        </w:rPr>
      </w:r>
      <w:r w:rsidR="00565ADE" w:rsidRPr="00C16EDA">
        <w:rPr>
          <w:bCs/>
        </w:rPr>
        <w:fldChar w:fldCharType="separate"/>
      </w:r>
      <w:r w:rsidR="00565ADE" w:rsidRPr="00C16EDA">
        <w:rPr>
          <w:bCs/>
          <w:noProof/>
        </w:rPr>
        <w:t> </w:t>
      </w:r>
      <w:r w:rsidR="00565ADE" w:rsidRPr="00C16EDA">
        <w:rPr>
          <w:bCs/>
          <w:noProof/>
        </w:rPr>
        <w:t> </w:t>
      </w:r>
      <w:r w:rsidR="00565ADE" w:rsidRPr="00C16EDA">
        <w:rPr>
          <w:bCs/>
          <w:noProof/>
        </w:rPr>
        <w:t> </w:t>
      </w:r>
      <w:r w:rsidR="00565ADE" w:rsidRPr="00C16EDA">
        <w:rPr>
          <w:bCs/>
          <w:noProof/>
        </w:rPr>
        <w:t> </w:t>
      </w:r>
      <w:r w:rsidR="00565ADE" w:rsidRPr="00C16EDA">
        <w:rPr>
          <w:bCs/>
          <w:noProof/>
        </w:rPr>
        <w:t> </w:t>
      </w:r>
      <w:r w:rsidR="00565ADE" w:rsidRPr="00C16EDA">
        <w:rPr>
          <w:bCs/>
        </w:rPr>
        <w:fldChar w:fldCharType="end"/>
      </w:r>
    </w:p>
    <w:p w14:paraId="2FE78272" w14:textId="77777777" w:rsidR="00435F37" w:rsidRPr="00205738" w:rsidRDefault="001B0F0F" w:rsidP="00435F37">
      <w:pPr>
        <w:pStyle w:val="Heading1Agency"/>
        <w:tabs>
          <w:tab w:val="left" w:pos="8505"/>
          <w:tab w:val="left" w:pos="9072"/>
        </w:tabs>
      </w:pPr>
      <w:r>
        <w:t>Any</w:t>
      </w:r>
      <w:r w:rsidR="00147578">
        <w:t xml:space="preserve"> other regulatory issue </w:t>
      </w:r>
      <w:r>
        <w:t xml:space="preserve">to be addressed </w:t>
      </w:r>
      <w:r w:rsidR="00147578">
        <w:t>at the pre-submission meeting</w:t>
      </w:r>
      <w:r w:rsidR="000277B1">
        <w:t xml:space="preserve"> (e.g. </w:t>
      </w:r>
      <w:r w:rsidR="0060308E">
        <w:t>new Regulation</w:t>
      </w:r>
      <w:r w:rsidR="000277B1">
        <w:t xml:space="preserve"> requirements for </w:t>
      </w:r>
      <w:r w:rsidR="008473DC">
        <w:t xml:space="preserve">specific </w:t>
      </w:r>
      <w:r w:rsidR="000277B1">
        <w:t>VMPs)</w:t>
      </w:r>
      <w:r>
        <w:t>.</w:t>
      </w:r>
      <w:r w:rsidR="00147578">
        <w:t xml:space="preserve"> </w:t>
      </w:r>
    </w:p>
    <w:p w14:paraId="5F84279A" w14:textId="77777777" w:rsidR="00603B14" w:rsidRDefault="007C0952" w:rsidP="007C0952">
      <w:pPr>
        <w:pStyle w:val="BodytextAgency"/>
        <w:tabs>
          <w:tab w:val="left" w:pos="8550"/>
          <w:tab w:val="left" w:pos="9090"/>
        </w:tabs>
        <w:rPr>
          <w:bCs/>
          <w:i/>
          <w:color w:val="0000FF"/>
        </w:rPr>
      </w:pPr>
      <w:r w:rsidRPr="007C0952">
        <w:rPr>
          <w:b/>
          <w:i/>
        </w:rPr>
        <w:t xml:space="preserve">Do you </w:t>
      </w:r>
      <w:r>
        <w:rPr>
          <w:b/>
          <w:i/>
        </w:rPr>
        <w:t>need advice on this topic</w:t>
      </w:r>
      <w:r w:rsidRPr="007C0952">
        <w:rPr>
          <w:b/>
          <w:i/>
        </w:rPr>
        <w:t>?</w:t>
      </w:r>
      <w:r>
        <w:rPr>
          <w:bCs/>
          <w:i/>
        </w:rPr>
        <w:tab/>
      </w:r>
      <w:r w:rsidR="00147578" w:rsidRPr="002C444B">
        <w:rPr>
          <w:bCs/>
          <w:i/>
        </w:rPr>
        <w:fldChar w:fldCharType="begin">
          <w:ffData>
            <w:name w:val="Check17"/>
            <w:enabled/>
            <w:calcOnExit w:val="0"/>
            <w:checkBox>
              <w:sizeAuto/>
              <w:default w:val="0"/>
            </w:checkBox>
          </w:ffData>
        </w:fldChar>
      </w:r>
      <w:r w:rsidR="00147578" w:rsidRPr="002C444B">
        <w:rPr>
          <w:bCs/>
          <w:i/>
        </w:rPr>
        <w:instrText xml:space="preserve"> FORMCHECKBOX </w:instrText>
      </w:r>
      <w:r w:rsidR="00147578" w:rsidRPr="002C444B">
        <w:rPr>
          <w:bCs/>
          <w:i/>
        </w:rPr>
      </w:r>
      <w:r w:rsidR="00147578" w:rsidRPr="002C444B">
        <w:rPr>
          <w:bCs/>
          <w:i/>
        </w:rPr>
        <w:fldChar w:fldCharType="end"/>
      </w:r>
      <w:r>
        <w:rPr>
          <w:bCs/>
          <w:i/>
        </w:rPr>
        <w:t xml:space="preserve">    </w:t>
      </w:r>
      <w:r w:rsidR="00147578" w:rsidRPr="002C444B">
        <w:rPr>
          <w:bCs/>
          <w:i/>
        </w:rPr>
        <w:fldChar w:fldCharType="begin">
          <w:ffData>
            <w:name w:val="Check18"/>
            <w:enabled/>
            <w:calcOnExit w:val="0"/>
            <w:checkBox>
              <w:sizeAuto/>
              <w:default w:val="0"/>
            </w:checkBox>
          </w:ffData>
        </w:fldChar>
      </w:r>
      <w:r w:rsidR="00147578" w:rsidRPr="002C444B">
        <w:rPr>
          <w:bCs/>
          <w:i/>
        </w:rPr>
        <w:instrText xml:space="preserve"> FORMCHECKBOX </w:instrText>
      </w:r>
      <w:r w:rsidR="00147578" w:rsidRPr="002C444B">
        <w:rPr>
          <w:bCs/>
          <w:i/>
        </w:rPr>
      </w:r>
      <w:r w:rsidR="00147578" w:rsidRPr="002C444B">
        <w:rPr>
          <w:bCs/>
          <w:i/>
        </w:rPr>
        <w:fldChar w:fldCharType="end"/>
      </w:r>
      <w:r w:rsidR="00435F37" w:rsidRPr="002C444B">
        <w:rPr>
          <w:bCs/>
          <w:i/>
        </w:rPr>
        <w:br/>
      </w:r>
      <w:r w:rsidR="00435F37" w:rsidRPr="002C444B">
        <w:rPr>
          <w:bCs/>
          <w:i/>
          <w:color w:val="0000FF"/>
        </w:rPr>
        <w:t>If yes, please provide details</w:t>
      </w:r>
      <w:r w:rsidR="007D2956">
        <w:rPr>
          <w:bCs/>
          <w:i/>
          <w:color w:val="0000FF"/>
        </w:rPr>
        <w:t xml:space="preserve"> here or in a separate attachment,</w:t>
      </w:r>
      <w:r w:rsidR="001A53DD">
        <w:rPr>
          <w:bCs/>
          <w:i/>
          <w:color w:val="0000FF"/>
        </w:rPr>
        <w:t xml:space="preserve"> </w:t>
      </w:r>
      <w:r w:rsidR="00EF46C4">
        <w:rPr>
          <w:bCs/>
          <w:i/>
          <w:color w:val="0000FF"/>
        </w:rPr>
        <w:t>including also relevant background information.</w:t>
      </w:r>
    </w:p>
    <w:p w14:paraId="6BF03721" w14:textId="77777777" w:rsidR="007660E8" w:rsidRDefault="007660E8" w:rsidP="00CD6C2C">
      <w:pPr>
        <w:pStyle w:val="BodytextAgency"/>
        <w:tabs>
          <w:tab w:val="left" w:pos="284"/>
          <w:tab w:val="left" w:pos="3402"/>
          <w:tab w:val="left" w:pos="8505"/>
          <w:tab w:val="left" w:pos="9090"/>
        </w:tabs>
        <w:rPr>
          <w:b/>
        </w:rPr>
      </w:pPr>
      <w:r w:rsidRPr="00C16EDA">
        <w:rPr>
          <w:bCs/>
        </w:rPr>
        <w:fldChar w:fldCharType="begin">
          <w:ffData>
            <w:name w:val="Text27"/>
            <w:enabled/>
            <w:calcOnExit w:val="0"/>
            <w:textInput/>
          </w:ffData>
        </w:fldChar>
      </w:r>
      <w:r w:rsidRPr="00C16EDA">
        <w:rPr>
          <w:bCs/>
        </w:rPr>
        <w:instrText xml:space="preserve"> FORMTEXT </w:instrText>
      </w:r>
      <w:r w:rsidRPr="00C16EDA">
        <w:rPr>
          <w:bCs/>
        </w:rPr>
      </w:r>
      <w:r w:rsidRPr="00C16EDA">
        <w:rPr>
          <w:bCs/>
        </w:rPr>
        <w:fldChar w:fldCharType="separate"/>
      </w:r>
      <w:r w:rsidRPr="00C16EDA">
        <w:rPr>
          <w:bCs/>
          <w:noProof/>
        </w:rPr>
        <w:t> </w:t>
      </w:r>
      <w:r w:rsidRPr="00C16EDA">
        <w:rPr>
          <w:bCs/>
          <w:noProof/>
        </w:rPr>
        <w:t> </w:t>
      </w:r>
      <w:r w:rsidRPr="00C16EDA">
        <w:rPr>
          <w:bCs/>
          <w:noProof/>
        </w:rPr>
        <w:t> </w:t>
      </w:r>
      <w:r w:rsidRPr="00C16EDA">
        <w:rPr>
          <w:bCs/>
          <w:noProof/>
        </w:rPr>
        <w:t> </w:t>
      </w:r>
      <w:r w:rsidRPr="00C16EDA">
        <w:rPr>
          <w:bCs/>
          <w:noProof/>
        </w:rPr>
        <w:t> </w:t>
      </w:r>
      <w:r w:rsidRPr="00C16EDA">
        <w:rPr>
          <w:bCs/>
        </w:rPr>
        <w:fldChar w:fldCharType="end"/>
      </w:r>
    </w:p>
    <w:p w14:paraId="797FD450" w14:textId="77777777" w:rsidR="005571A2" w:rsidRDefault="005571A2" w:rsidP="00205738">
      <w:pPr>
        <w:pStyle w:val="BodytextAgency"/>
        <w:rPr>
          <w:bCs/>
        </w:rPr>
      </w:pPr>
      <w:r>
        <w:rPr>
          <w:bCs/>
        </w:rPr>
        <w:t xml:space="preserve"> </w:t>
      </w:r>
    </w:p>
    <w:sectPr w:rsidR="005571A2" w:rsidSect="00521094">
      <w:headerReference w:type="default" r:id="rId19"/>
      <w:headerReference w:type="first" r:id="rId20"/>
      <w:type w:val="continuous"/>
      <w:pgSz w:w="11907" w:h="16839" w:code="9"/>
      <w:pgMar w:top="1418" w:right="1247" w:bottom="1418" w:left="1247" w:header="284"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90178" w14:textId="77777777" w:rsidR="004E2F54" w:rsidRDefault="004E2F54">
      <w:r>
        <w:separator/>
      </w:r>
    </w:p>
  </w:endnote>
  <w:endnote w:type="continuationSeparator" w:id="0">
    <w:p w14:paraId="1039B4D1" w14:textId="77777777" w:rsidR="004E2F54" w:rsidRDefault="004E2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6"/>
      <w:gridCol w:w="3217"/>
    </w:tblGrid>
    <w:tr w:rsidR="00154AB5" w14:paraId="6E53EB5D" w14:textId="77777777" w:rsidTr="00B35483">
      <w:tc>
        <w:tcPr>
          <w:tcW w:w="5000" w:type="pct"/>
          <w:gridSpan w:val="2"/>
          <w:tcBorders>
            <w:top w:val="single" w:sz="2" w:space="0" w:color="auto"/>
            <w:left w:val="nil"/>
            <w:bottom w:val="nil"/>
            <w:right w:val="nil"/>
            <w:tl2br w:val="nil"/>
            <w:tr2bl w:val="nil"/>
          </w:tcBorders>
          <w:tcMar>
            <w:left w:w="0" w:type="dxa"/>
            <w:right w:w="0" w:type="dxa"/>
          </w:tcMar>
        </w:tcPr>
        <w:p w14:paraId="35A3F753" w14:textId="77777777" w:rsidR="00CC7A66" w:rsidRPr="00A44B87" w:rsidRDefault="007C0952">
          <w:pPr>
            <w:pStyle w:val="FooterAgency"/>
          </w:pPr>
          <w:r w:rsidRPr="007C0952">
            <w:t>Veterinary Medicines - MAA in accordance with Regulation (EU) 2019/6 - Pre-submission interaction request form</w:t>
          </w:r>
        </w:p>
      </w:tc>
    </w:tr>
    <w:tr w:rsidR="00154AB5" w14:paraId="3F1E9F37" w14:textId="77777777" w:rsidTr="00B35483">
      <w:tc>
        <w:tcPr>
          <w:tcW w:w="3291" w:type="pct"/>
          <w:tcMar>
            <w:left w:w="0" w:type="dxa"/>
            <w:right w:w="0" w:type="dxa"/>
          </w:tcMar>
        </w:tcPr>
        <w:p w14:paraId="2479422D" w14:textId="77777777" w:rsidR="00CC7A66" w:rsidRPr="00A44B87" w:rsidRDefault="007C0952">
          <w:pPr>
            <w:pStyle w:val="FooterAgency"/>
          </w:pPr>
          <w:r w:rsidRPr="007C0952">
            <w:rPr>
              <w:szCs w:val="15"/>
            </w:rPr>
            <w:t>EMA/152115/2026</w:t>
          </w:r>
        </w:p>
      </w:tc>
      <w:tc>
        <w:tcPr>
          <w:tcW w:w="1709" w:type="pct"/>
          <w:tcMar>
            <w:left w:w="0" w:type="dxa"/>
            <w:right w:w="0" w:type="dxa"/>
          </w:tcMar>
        </w:tcPr>
        <w:p w14:paraId="5AEC87B2" w14:textId="77777777" w:rsidR="00CC7A66" w:rsidRPr="00A44B87" w:rsidRDefault="00CC7A66">
          <w:pPr>
            <w:pStyle w:val="PagenumberAgency"/>
          </w:pPr>
          <w:r w:rsidRPr="006E62FC">
            <w:t xml:space="preserve">Page </w:t>
          </w:r>
          <w:r w:rsidRPr="006E62FC">
            <w:fldChar w:fldCharType="begin"/>
          </w:r>
          <w:r w:rsidRPr="006E62FC">
            <w:instrText xml:space="preserve"> PAGE </w:instrText>
          </w:r>
          <w:r w:rsidRPr="006E62FC">
            <w:fldChar w:fldCharType="separate"/>
          </w:r>
          <w:r w:rsidR="009B783F">
            <w:rPr>
              <w:noProof/>
            </w:rPr>
            <w:t>12</w:t>
          </w:r>
          <w:r w:rsidRPr="006E62FC">
            <w:fldChar w:fldCharType="end"/>
          </w:r>
          <w:r w:rsidRPr="006E62FC">
            <w:t>/</w:t>
          </w:r>
          <w:fldSimple w:instr=" NUMPAGES ">
            <w:r w:rsidR="009B783F">
              <w:rPr>
                <w:noProof/>
              </w:rPr>
              <w:t>12</w:t>
            </w:r>
          </w:fldSimple>
        </w:p>
      </w:tc>
    </w:tr>
  </w:tbl>
  <w:p w14:paraId="14CEDBDF" w14:textId="77777777" w:rsidR="00CC7A66" w:rsidRDefault="00CC7A66" w:rsidP="002D7502">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181" w:vertAnchor="text" w:horzAnchor="margin" w:tblpY="273"/>
      <w:tblW w:w="9493" w:type="dxa"/>
      <w:tblBorders>
        <w:top w:val="single" w:sz="4" w:space="0" w:color="auto"/>
      </w:tblBorders>
      <w:tblCellMar>
        <w:left w:w="0" w:type="dxa"/>
      </w:tblCellMar>
      <w:tblLook w:val="0600" w:firstRow="0" w:lastRow="0" w:firstColumn="0" w:lastColumn="0" w:noHBand="1" w:noVBand="1"/>
    </w:tblPr>
    <w:tblGrid>
      <w:gridCol w:w="6737"/>
      <w:gridCol w:w="2756"/>
    </w:tblGrid>
    <w:tr w:rsidR="00154AB5" w14:paraId="0BE26A1D" w14:textId="77777777" w:rsidTr="00164CFE">
      <w:tc>
        <w:tcPr>
          <w:tcW w:w="9493" w:type="dxa"/>
          <w:gridSpan w:val="2"/>
        </w:tcPr>
        <w:p w14:paraId="274B3950" w14:textId="77777777" w:rsidR="00F7064A" w:rsidRPr="00FB6A5A" w:rsidRDefault="00F7064A" w:rsidP="00164CFE">
          <w:pPr>
            <w:rPr>
              <w:sz w:val="11"/>
              <w:szCs w:val="11"/>
            </w:rPr>
          </w:pPr>
        </w:p>
      </w:tc>
    </w:tr>
    <w:tr w:rsidR="00154AB5" w14:paraId="65970BDE" w14:textId="77777777" w:rsidTr="00164CFE">
      <w:trPr>
        <w:trHeight w:val="227"/>
      </w:trPr>
      <w:tc>
        <w:tcPr>
          <w:tcW w:w="6737" w:type="dxa"/>
        </w:tcPr>
        <w:p w14:paraId="080D88EB" w14:textId="77777777" w:rsidR="00F7064A" w:rsidRPr="00FB6A5A" w:rsidRDefault="00F7064A" w:rsidP="00164CFE">
          <w:pPr>
            <w:rPr>
              <w:color w:val="6D6F71"/>
              <w:sz w:val="14"/>
              <w:szCs w:val="14"/>
            </w:rPr>
          </w:pPr>
          <w:r w:rsidRPr="00FB6A5A">
            <w:rPr>
              <w:b/>
              <w:color w:val="003399"/>
              <w:sz w:val="13"/>
              <w:szCs w:val="14"/>
            </w:rPr>
            <w:t>Official address</w:t>
          </w:r>
          <w:r w:rsidRPr="00BC37BD">
            <w:t xml:space="preserve">  </w:t>
          </w:r>
          <w:r w:rsidRPr="00FB6A5A">
            <w:rPr>
              <w:color w:val="6D6F71"/>
              <w:sz w:val="14"/>
              <w:szCs w:val="14"/>
            </w:rPr>
            <w:t>Domenico Scarlattilaan 6</w:t>
          </w:r>
          <w:r w:rsidRPr="00BC37BD">
            <w:t xml:space="preserve">  </w:t>
          </w:r>
          <w:r w:rsidRPr="00FB6A5A">
            <w:rPr>
              <w:b/>
              <w:color w:val="003399"/>
              <w:sz w:val="13"/>
              <w:szCs w:val="14"/>
            </w:rPr>
            <w:t>●</w:t>
          </w:r>
          <w:r w:rsidRPr="00BC37BD">
            <w:t xml:space="preserve">  </w:t>
          </w:r>
          <w:r w:rsidRPr="00FB6A5A">
            <w:rPr>
              <w:color w:val="6D6F71"/>
              <w:sz w:val="14"/>
              <w:szCs w:val="14"/>
            </w:rPr>
            <w:t>1083 HS Amsterdam</w:t>
          </w:r>
          <w:r w:rsidRPr="00BC37BD">
            <w:t xml:space="preserve">  </w:t>
          </w:r>
          <w:r w:rsidRPr="00FB6A5A">
            <w:rPr>
              <w:b/>
              <w:color w:val="003399"/>
              <w:sz w:val="13"/>
              <w:szCs w:val="14"/>
            </w:rPr>
            <w:t>●</w:t>
          </w:r>
          <w:r w:rsidRPr="00BC37BD">
            <w:t xml:space="preserve">  </w:t>
          </w:r>
          <w:r w:rsidRPr="00FB6A5A">
            <w:rPr>
              <w:color w:val="6D6F71"/>
              <w:sz w:val="14"/>
              <w:szCs w:val="14"/>
            </w:rPr>
            <w:t>The Netherlands</w:t>
          </w:r>
        </w:p>
      </w:tc>
      <w:tc>
        <w:tcPr>
          <w:tcW w:w="2756" w:type="dxa"/>
          <w:vMerge w:val="restart"/>
        </w:tcPr>
        <w:p w14:paraId="0A4A638F" w14:textId="77777777" w:rsidR="00F7064A" w:rsidRPr="00FB6A5A" w:rsidRDefault="00F7064A" w:rsidP="00164CFE">
          <w:pPr>
            <w:ind w:right="-249"/>
            <w:rPr>
              <w:color w:val="6D6F71"/>
              <w:sz w:val="11"/>
              <w:szCs w:val="11"/>
            </w:rPr>
          </w:pPr>
        </w:p>
        <w:p w14:paraId="62DA23AA" w14:textId="77777777" w:rsidR="00F7064A" w:rsidRPr="00FB6A5A" w:rsidRDefault="00F7064A" w:rsidP="00164CFE">
          <w:pPr>
            <w:ind w:left="-46" w:right="-249"/>
            <w:rPr>
              <w:color w:val="6D6F71"/>
              <w:sz w:val="11"/>
              <w:szCs w:val="11"/>
            </w:rPr>
          </w:pPr>
          <w:r w:rsidRPr="00FB6A5A">
            <w:rPr>
              <w:color w:val="6D6F71"/>
              <w:sz w:val="11"/>
              <w:szCs w:val="11"/>
            </w:rPr>
            <w:t xml:space="preserve"> An agency of the European Union      </w:t>
          </w:r>
          <w:r w:rsidRPr="00E92D7D">
            <w:rPr>
              <w:noProof/>
            </w:rPr>
            <w:pict w14:anchorId="2DFF7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alt="EU Logo" style="width:30.7pt;height:21.3pt;visibility:visible">
                <v:imagedata r:id="rId1" o:title="EU Logo"/>
              </v:shape>
            </w:pict>
          </w:r>
        </w:p>
      </w:tc>
    </w:tr>
    <w:tr w:rsidR="00154AB5" w14:paraId="72944C2F" w14:textId="77777777" w:rsidTr="00164CFE">
      <w:tc>
        <w:tcPr>
          <w:tcW w:w="6737" w:type="dxa"/>
        </w:tcPr>
        <w:p w14:paraId="6EAF3F0E" w14:textId="77777777" w:rsidR="00F7064A" w:rsidRPr="00895A25" w:rsidRDefault="00F7064A" w:rsidP="00164CFE">
          <w:pPr>
            <w:pStyle w:val="NormalAgency"/>
          </w:pPr>
          <w:r w:rsidRPr="00FB6A5A">
            <w:rPr>
              <w:b/>
              <w:color w:val="003399"/>
              <w:sz w:val="13"/>
              <w:szCs w:val="14"/>
            </w:rPr>
            <w:t>Address for visits and deliveries</w:t>
          </w:r>
          <w:r w:rsidRPr="00BC37BD">
            <w:t xml:space="preserve">  </w:t>
          </w:r>
          <w:r w:rsidRPr="00FB6A5A">
            <w:rPr>
              <w:color w:val="808080"/>
              <w:sz w:val="14"/>
              <w:szCs w:val="14"/>
            </w:rPr>
            <w:t xml:space="preserve">Refer to www.ema.europa.eu/how-to-find-us </w:t>
          </w:r>
        </w:p>
      </w:tc>
      <w:tc>
        <w:tcPr>
          <w:tcW w:w="2756" w:type="dxa"/>
          <w:vMerge/>
        </w:tcPr>
        <w:p w14:paraId="5412DC25" w14:textId="77777777" w:rsidR="00F7064A" w:rsidRPr="00FB6A5A" w:rsidRDefault="00F7064A" w:rsidP="00164CFE">
          <w:pPr>
            <w:rPr>
              <w:sz w:val="11"/>
              <w:szCs w:val="11"/>
            </w:rPr>
          </w:pPr>
        </w:p>
      </w:tc>
    </w:tr>
    <w:tr w:rsidR="00154AB5" w14:paraId="5482FC75" w14:textId="77777777" w:rsidTr="00164CFE">
      <w:trPr>
        <w:trHeight w:val="171"/>
      </w:trPr>
      <w:tc>
        <w:tcPr>
          <w:tcW w:w="6737" w:type="dxa"/>
        </w:tcPr>
        <w:tbl>
          <w:tblPr>
            <w:tblW w:w="6521" w:type="dxa"/>
            <w:tblCellMar>
              <w:left w:w="0" w:type="dxa"/>
              <w:right w:w="0" w:type="dxa"/>
            </w:tblCellMar>
            <w:tblLook w:val="01E0" w:firstRow="1" w:lastRow="1" w:firstColumn="1" w:lastColumn="1" w:noHBand="0" w:noVBand="0"/>
          </w:tblPr>
          <w:tblGrid>
            <w:gridCol w:w="4111"/>
            <w:gridCol w:w="2410"/>
          </w:tblGrid>
          <w:tr w:rsidR="00154AB5" w14:paraId="70AB83F5" w14:textId="77777777" w:rsidTr="00164CFE">
            <w:trPr>
              <w:trHeight w:hRule="exact" w:val="198"/>
            </w:trPr>
            <w:tc>
              <w:tcPr>
                <w:tcW w:w="4111" w:type="dxa"/>
                <w:vAlign w:val="bottom"/>
              </w:tcPr>
              <w:p w14:paraId="3E3B919F" w14:textId="77777777" w:rsidR="00F7064A" w:rsidRPr="00BC37BD" w:rsidRDefault="00F7064A" w:rsidP="00164CFE">
                <w:pPr>
                  <w:pStyle w:val="NormalAgency"/>
                  <w:framePr w:wrap="around" w:vAnchor="text" w:hAnchor="margin" w:y="273"/>
                </w:pPr>
                <w:r w:rsidRPr="00FD7DF3">
                  <w:rPr>
                    <w:b/>
                    <w:color w:val="003399"/>
                    <w:sz w:val="13"/>
                    <w:szCs w:val="14"/>
                  </w:rPr>
                  <w:t>Send us a question</w:t>
                </w:r>
                <w:r w:rsidRPr="00BC37BD">
                  <w:t xml:space="preserve"> </w:t>
                </w:r>
                <w:r w:rsidRPr="001F6034">
                  <w:rPr>
                    <w:color w:val="808080"/>
                    <w:sz w:val="14"/>
                    <w:szCs w:val="14"/>
                  </w:rPr>
                  <w:t>Go to</w:t>
                </w:r>
                <w:r>
                  <w:t xml:space="preserve"> </w:t>
                </w:r>
                <w:r w:rsidRPr="001F6034">
                  <w:rPr>
                    <w:color w:val="808080"/>
                    <w:sz w:val="14"/>
                    <w:szCs w:val="14"/>
                  </w:rPr>
                  <w:t>www.ema.europa.eu/contact</w:t>
                </w:r>
                <w:r w:rsidRPr="00BC37BD">
                  <w:t xml:space="preserve"> </w:t>
                </w:r>
              </w:p>
            </w:tc>
            <w:tc>
              <w:tcPr>
                <w:tcW w:w="2410" w:type="dxa"/>
                <w:vAlign w:val="bottom"/>
              </w:tcPr>
              <w:p w14:paraId="0E4E65FE" w14:textId="77777777" w:rsidR="00F7064A" w:rsidRPr="00BC37BD" w:rsidRDefault="00F7064A" w:rsidP="00164CFE">
                <w:pPr>
                  <w:pStyle w:val="NormalAgency"/>
                  <w:framePr w:wrap="around" w:vAnchor="text" w:hAnchor="margin" w:y="273"/>
                  <w:rPr>
                    <w:b/>
                  </w:rPr>
                </w:pPr>
                <w:r w:rsidRPr="002C78C2">
                  <w:rPr>
                    <w:b/>
                    <w:color w:val="003399"/>
                    <w:sz w:val="13"/>
                    <w:szCs w:val="14"/>
                  </w:rPr>
                  <w:t xml:space="preserve">Telephone </w:t>
                </w:r>
                <w:r w:rsidRPr="002C78C2">
                  <w:rPr>
                    <w:color w:val="6D6F71"/>
                    <w:sz w:val="14"/>
                    <w:szCs w:val="14"/>
                  </w:rPr>
                  <w:t>+31 (0)88 781</w:t>
                </w:r>
                <w:r w:rsidRPr="00BC37BD">
                  <w:t xml:space="preserve"> </w:t>
                </w:r>
                <w:r w:rsidRPr="002C78C2">
                  <w:rPr>
                    <w:color w:val="6D6F71"/>
                    <w:sz w:val="14"/>
                    <w:szCs w:val="14"/>
                  </w:rPr>
                  <w:t>6000</w:t>
                </w:r>
              </w:p>
            </w:tc>
          </w:tr>
        </w:tbl>
        <w:p w14:paraId="7EF2412A" w14:textId="77777777" w:rsidR="00F7064A" w:rsidRPr="00FB6A5A" w:rsidRDefault="00F7064A" w:rsidP="00164CFE">
          <w:pPr>
            <w:rPr>
              <w:sz w:val="11"/>
              <w:szCs w:val="11"/>
            </w:rPr>
          </w:pPr>
        </w:p>
      </w:tc>
      <w:tc>
        <w:tcPr>
          <w:tcW w:w="2756" w:type="dxa"/>
          <w:vMerge/>
        </w:tcPr>
        <w:p w14:paraId="2EBAEF81" w14:textId="77777777" w:rsidR="00F7064A" w:rsidRPr="00FB6A5A" w:rsidRDefault="00F7064A" w:rsidP="00164CFE">
          <w:pPr>
            <w:rPr>
              <w:sz w:val="11"/>
              <w:szCs w:val="11"/>
            </w:rPr>
          </w:pPr>
        </w:p>
      </w:tc>
    </w:tr>
    <w:tr w:rsidR="00154AB5" w14:paraId="0AFDD2DC" w14:textId="77777777" w:rsidTr="00164CFE">
      <w:trPr>
        <w:trHeight w:val="123"/>
      </w:trPr>
      <w:tc>
        <w:tcPr>
          <w:tcW w:w="9493" w:type="dxa"/>
          <w:gridSpan w:val="2"/>
        </w:tcPr>
        <w:p w14:paraId="401BF11E" w14:textId="77777777" w:rsidR="00F7064A" w:rsidRPr="00FB6A5A" w:rsidRDefault="00F7064A" w:rsidP="00164CFE">
          <w:pPr>
            <w:rPr>
              <w:sz w:val="11"/>
              <w:szCs w:val="11"/>
            </w:rPr>
          </w:pPr>
        </w:p>
      </w:tc>
    </w:tr>
    <w:tr w:rsidR="00154AB5" w14:paraId="757D3AD1" w14:textId="77777777" w:rsidTr="00164CFE">
      <w:trPr>
        <w:trHeight w:val="351"/>
      </w:trPr>
      <w:tc>
        <w:tcPr>
          <w:tcW w:w="9493" w:type="dxa"/>
          <w:gridSpan w:val="2"/>
        </w:tcPr>
        <w:p w14:paraId="468EF5EC" w14:textId="77777777" w:rsidR="00F7064A" w:rsidRPr="00B56DA9" w:rsidRDefault="00F7064A" w:rsidP="00C13D2F">
          <w:pPr>
            <w:rPr>
              <w:color w:val="6D6F71"/>
              <w:sz w:val="14"/>
              <w:szCs w:val="14"/>
            </w:rPr>
          </w:pPr>
          <w:r w:rsidRPr="00FB6A5A">
            <w:rPr>
              <w:color w:val="6D6F71"/>
              <w:sz w:val="14"/>
              <w:szCs w:val="14"/>
            </w:rPr>
            <w:t>© European Medicines Agency,</w:t>
          </w:r>
          <w:r w:rsidRPr="00BC37BD">
            <w:t xml:space="preserve"> </w:t>
          </w:r>
          <w:r w:rsidRPr="00FB6A5A">
            <w:rPr>
              <w:color w:val="6D6F71"/>
              <w:sz w:val="14"/>
              <w:szCs w:val="14"/>
            </w:rPr>
            <w:fldChar w:fldCharType="begin"/>
          </w:r>
          <w:r w:rsidRPr="00FB6A5A">
            <w:rPr>
              <w:color w:val="6D6F71"/>
              <w:sz w:val="14"/>
              <w:szCs w:val="14"/>
            </w:rPr>
            <w:instrText xml:space="preserve"> DATE  \@ "yyyy"  \* MERGEFORMAT </w:instrText>
          </w:r>
          <w:r w:rsidRPr="00FB6A5A">
            <w:rPr>
              <w:color w:val="6D6F71"/>
              <w:sz w:val="14"/>
              <w:szCs w:val="14"/>
            </w:rPr>
            <w:fldChar w:fldCharType="separate"/>
          </w:r>
          <w:r w:rsidR="00A3137C">
            <w:rPr>
              <w:noProof/>
              <w:color w:val="6D6F71"/>
              <w:sz w:val="14"/>
              <w:szCs w:val="14"/>
            </w:rPr>
            <w:t>2026</w:t>
          </w:r>
          <w:r w:rsidRPr="00FB6A5A">
            <w:rPr>
              <w:color w:val="6D6F71"/>
              <w:sz w:val="14"/>
              <w:szCs w:val="14"/>
            </w:rPr>
            <w:fldChar w:fldCharType="end"/>
          </w:r>
          <w:r w:rsidRPr="00FB6A5A">
            <w:rPr>
              <w:color w:val="6D6F71"/>
              <w:sz w:val="14"/>
              <w:szCs w:val="14"/>
            </w:rPr>
            <w:t>. Reproduction is authorised provided the source is acknowledged.</w:t>
          </w:r>
        </w:p>
      </w:tc>
    </w:tr>
  </w:tbl>
  <w:p w14:paraId="60466D31" w14:textId="77777777" w:rsidR="00CC7A66" w:rsidRDefault="00CC7A66" w:rsidP="00F7064A">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9146A" w14:textId="77777777" w:rsidR="004E2F54" w:rsidRDefault="004E2F54">
      <w:r>
        <w:separator/>
      </w:r>
    </w:p>
  </w:footnote>
  <w:footnote w:type="continuationSeparator" w:id="0">
    <w:p w14:paraId="7E202D49" w14:textId="77777777" w:rsidR="004E2F54" w:rsidRDefault="004E2F54">
      <w:r>
        <w:continuationSeparator/>
      </w:r>
    </w:p>
  </w:footnote>
  <w:footnote w:id="1">
    <w:p w14:paraId="29AB93D1" w14:textId="4FA315DD" w:rsidR="00165447" w:rsidRDefault="00165447">
      <w:pPr>
        <w:pStyle w:val="FootnoteText"/>
      </w:pPr>
      <w:r>
        <w:rPr>
          <w:rStyle w:val="FootnoteReference"/>
        </w:rPr>
        <w:footnoteRef/>
      </w:r>
      <w:r>
        <w:t xml:space="preserve"> </w:t>
      </w:r>
      <w:r w:rsidRPr="00165447">
        <w:t>Providing documents marked with ‘*’ enables advance check by EMA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3303A" w14:textId="77777777" w:rsidR="00CC7A66" w:rsidRDefault="00C13D2F" w:rsidP="00F7064A">
    <w:pPr>
      <w:pStyle w:val="FooterAgency"/>
      <w:jc w:val="center"/>
    </w:pPr>
    <w:r>
      <w:pict w14:anchorId="312D32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7pt;height:129.6pt">
          <v:imagedata r:id="rId1" o:title="Logo MSWor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948D" w14:textId="77777777" w:rsidR="001B0F0F" w:rsidRDefault="001B0F0F" w:rsidP="001B0F0F">
    <w:pPr>
      <w:pStyle w:val="Heading1Agency"/>
      <w:numPr>
        <w:ilvl w:val="0"/>
        <w:numId w:val="0"/>
      </w:numPr>
      <w:tabs>
        <w:tab w:val="left" w:pos="8364"/>
        <w:tab w:val="left" w:pos="9072"/>
      </w:tabs>
      <w:rPr>
        <w:color w:val="0000FF"/>
        <w:sz w:val="18"/>
        <w:szCs w:val="18"/>
      </w:rPr>
    </w:pPr>
  </w:p>
  <w:p w14:paraId="580BE0C7" w14:textId="77777777" w:rsidR="001B0F0F" w:rsidRPr="005B498C" w:rsidRDefault="001B0F0F" w:rsidP="001B0F0F">
    <w:pPr>
      <w:pStyle w:val="Heading1Agency"/>
      <w:numPr>
        <w:ilvl w:val="0"/>
        <w:numId w:val="0"/>
      </w:numPr>
      <w:tabs>
        <w:tab w:val="left" w:pos="8364"/>
        <w:tab w:val="left" w:pos="9072"/>
      </w:tabs>
      <w:rPr>
        <w:color w:val="0000FF"/>
        <w:sz w:val="18"/>
        <w:szCs w:val="18"/>
      </w:rPr>
    </w:pPr>
    <w:r w:rsidRPr="005B498C">
      <w:rPr>
        <w:color w:val="0000FF"/>
        <w:sz w:val="18"/>
        <w:szCs w:val="18"/>
      </w:rPr>
      <w:tab/>
      <w:t>Yes</w:t>
    </w:r>
    <w:r w:rsidRPr="005B498C">
      <w:rPr>
        <w:color w:val="0000FF"/>
        <w:sz w:val="18"/>
        <w:szCs w:val="18"/>
      </w:rPr>
      <w:tab/>
      <w:t>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833C" w14:textId="77777777" w:rsidR="004027D2" w:rsidRDefault="004027D2" w:rsidP="00B636AF">
    <w:pPr>
      <w:pStyle w:val="HeaderAgency"/>
      <w:jc w:val="center"/>
    </w:pPr>
    <w:r>
      <w:pict w14:anchorId="401B1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80.5pt;height:142.1pt">
          <v:imagedata r:id="rId1" o:title="Logo MSWor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442C"/>
    <w:multiLevelType w:val="multilevel"/>
    <w:tmpl w:val="A02E932A"/>
    <w:numStyleLink w:val="BulletsAgency"/>
  </w:abstractNum>
  <w:abstractNum w:abstractNumId="1" w15:restartNumberingAfterBreak="0">
    <w:nsid w:val="06D250DA"/>
    <w:multiLevelType w:val="multilevel"/>
    <w:tmpl w:val="A02E932A"/>
    <w:numStyleLink w:val="BulletsAgency"/>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A61658B"/>
    <w:multiLevelType w:val="hybridMultilevel"/>
    <w:tmpl w:val="ACC6AA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11610"/>
    <w:multiLevelType w:val="hybridMultilevel"/>
    <w:tmpl w:val="6ECE4D0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F7B1B62"/>
    <w:multiLevelType w:val="multilevel"/>
    <w:tmpl w:val="A02E932A"/>
    <w:numStyleLink w:val="BulletsAgency"/>
  </w:abstractNum>
  <w:abstractNum w:abstractNumId="8" w15:restartNumberingAfterBreak="0">
    <w:nsid w:val="11215F2D"/>
    <w:multiLevelType w:val="multilevel"/>
    <w:tmpl w:val="A02E932A"/>
    <w:numStyleLink w:val="BulletsAgency"/>
  </w:abstractNum>
  <w:abstractNum w:abstractNumId="9" w15:restartNumberingAfterBreak="0">
    <w:nsid w:val="144D0D08"/>
    <w:multiLevelType w:val="multilevel"/>
    <w:tmpl w:val="2ED2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F01AE"/>
    <w:multiLevelType w:val="multilevel"/>
    <w:tmpl w:val="A02E932A"/>
    <w:numStyleLink w:val="BulletsAgency"/>
  </w:abstractNum>
  <w:abstractNum w:abstractNumId="11"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outline w:val="0"/>
        <w:shadow w:val="0"/>
        <w:emboss w:val="0"/>
        <w:imprint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outline w:val="0"/>
        <w:shadow w:val="0"/>
        <w:emboss w:val="0"/>
        <w:imprint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2" w15:restartNumberingAfterBreak="0">
    <w:nsid w:val="2AB93008"/>
    <w:multiLevelType w:val="hybridMultilevel"/>
    <w:tmpl w:val="B2501E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2C1756"/>
    <w:multiLevelType w:val="hybridMultilevel"/>
    <w:tmpl w:val="27B6EFDA"/>
    <w:lvl w:ilvl="0" w:tplc="99AA9546">
      <w:start w:val="2"/>
      <w:numFmt w:val="bullet"/>
      <w:lvlText w:val="-"/>
      <w:lvlJc w:val="left"/>
      <w:pPr>
        <w:ind w:left="1080" w:hanging="360"/>
      </w:pPr>
      <w:rPr>
        <w:rFonts w:ascii="Verdana" w:eastAsia="Verdana" w:hAnsi="Verdana" w:cs="Verdan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29E5836"/>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5" w15:restartNumberingAfterBreak="0">
    <w:nsid w:val="46A028D3"/>
    <w:multiLevelType w:val="multilevel"/>
    <w:tmpl w:val="A02E932A"/>
    <w:numStyleLink w:val="BulletsAgency"/>
  </w:abstractNum>
  <w:abstractNum w:abstractNumId="16" w15:restartNumberingAfterBreak="0">
    <w:nsid w:val="4D033ED0"/>
    <w:multiLevelType w:val="multilevel"/>
    <w:tmpl w:val="A02E932A"/>
    <w:numStyleLink w:val="BulletsAgency"/>
  </w:abstractNum>
  <w:abstractNum w:abstractNumId="17" w15:restartNumberingAfterBreak="0">
    <w:nsid w:val="4E48673B"/>
    <w:multiLevelType w:val="hybridMultilevel"/>
    <w:tmpl w:val="F2D6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672B69"/>
    <w:multiLevelType w:val="multilevel"/>
    <w:tmpl w:val="A02E932A"/>
    <w:numStyleLink w:val="BulletsAgency"/>
  </w:abstractNum>
  <w:abstractNum w:abstractNumId="19"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1260" w:firstLine="0"/>
      </w:pPr>
      <w:rPr>
        <w:rFonts w:hint="default"/>
      </w:rPr>
    </w:lvl>
    <w:lvl w:ilvl="2">
      <w:start w:val="1"/>
      <w:numFmt w:val="decimal"/>
      <w:pStyle w:val="Heading3Agency"/>
      <w:suff w:val="space"/>
      <w:lvlText w:val="%1.%2.%3. "/>
      <w:lvlJc w:val="left"/>
      <w:pPr>
        <w:ind w:left="-1260" w:firstLine="0"/>
      </w:pPr>
      <w:rPr>
        <w:rFonts w:hint="default"/>
      </w:rPr>
    </w:lvl>
    <w:lvl w:ilvl="3">
      <w:start w:val="1"/>
      <w:numFmt w:val="decimal"/>
      <w:pStyle w:val="Heading4Agency"/>
      <w:isLgl/>
      <w:suff w:val="space"/>
      <w:lvlText w:val="%1.%2.%3.%4. "/>
      <w:lvlJc w:val="left"/>
      <w:pPr>
        <w:ind w:left="-1260" w:firstLine="0"/>
      </w:pPr>
      <w:rPr>
        <w:rFonts w:hint="default"/>
      </w:rPr>
    </w:lvl>
    <w:lvl w:ilvl="4">
      <w:start w:val="1"/>
      <w:numFmt w:val="decimal"/>
      <w:pStyle w:val="Heading5Agency"/>
      <w:suff w:val="space"/>
      <w:lvlText w:val="%1.%2.%3.%4.%5. "/>
      <w:lvlJc w:val="left"/>
      <w:pPr>
        <w:ind w:left="-1260" w:firstLine="0"/>
      </w:pPr>
      <w:rPr>
        <w:rFonts w:hint="default"/>
      </w:rPr>
    </w:lvl>
    <w:lvl w:ilvl="5">
      <w:start w:val="1"/>
      <w:numFmt w:val="decimal"/>
      <w:pStyle w:val="Heading6Agency"/>
      <w:suff w:val="space"/>
      <w:lvlText w:val="%1.%2.%3.%4.%5.%6. "/>
      <w:lvlJc w:val="left"/>
      <w:pPr>
        <w:ind w:left="-1260" w:firstLine="0"/>
      </w:pPr>
      <w:rPr>
        <w:rFonts w:hint="default"/>
      </w:rPr>
    </w:lvl>
    <w:lvl w:ilvl="6">
      <w:start w:val="1"/>
      <w:numFmt w:val="decimal"/>
      <w:pStyle w:val="Heading7Agency"/>
      <w:suff w:val="space"/>
      <w:lvlText w:val="%1.%2.%3.%4.%5.%6.%7. "/>
      <w:lvlJc w:val="left"/>
      <w:pPr>
        <w:ind w:left="-1260" w:firstLine="0"/>
      </w:pPr>
      <w:rPr>
        <w:rFonts w:hint="default"/>
      </w:rPr>
    </w:lvl>
    <w:lvl w:ilvl="7">
      <w:start w:val="1"/>
      <w:numFmt w:val="decimal"/>
      <w:pStyle w:val="Heading8Agency"/>
      <w:suff w:val="space"/>
      <w:lvlText w:val="%1.%2.%3.%4.%5.%6.%7.%8. "/>
      <w:lvlJc w:val="left"/>
      <w:pPr>
        <w:ind w:left="-1260" w:firstLine="0"/>
      </w:pPr>
      <w:rPr>
        <w:rFonts w:hint="default"/>
      </w:rPr>
    </w:lvl>
    <w:lvl w:ilvl="8">
      <w:start w:val="1"/>
      <w:numFmt w:val="decimal"/>
      <w:pStyle w:val="Heading9Agency"/>
      <w:suff w:val="space"/>
      <w:lvlText w:val="%1.%2.%3.%4.%5.%6.%7.%8.%9. "/>
      <w:lvlJc w:val="left"/>
      <w:pPr>
        <w:ind w:left="-1260" w:firstLine="0"/>
      </w:pPr>
      <w:rPr>
        <w:rFonts w:hint="default"/>
      </w:rPr>
    </w:lvl>
  </w:abstractNum>
  <w:abstractNum w:abstractNumId="20" w15:restartNumberingAfterBreak="0">
    <w:nsid w:val="5BCD0B36"/>
    <w:multiLevelType w:val="multilevel"/>
    <w:tmpl w:val="7614763A"/>
    <w:numStyleLink w:val="NumberlistAgency"/>
  </w:abstractNum>
  <w:abstractNum w:abstractNumId="21" w15:restartNumberingAfterBreak="0">
    <w:nsid w:val="604C0BE6"/>
    <w:multiLevelType w:val="multilevel"/>
    <w:tmpl w:val="A02E932A"/>
    <w:numStyleLink w:val="BulletsAgency"/>
  </w:abstractNum>
  <w:abstractNum w:abstractNumId="22" w15:restartNumberingAfterBreak="0">
    <w:nsid w:val="638826E3"/>
    <w:multiLevelType w:val="multilevel"/>
    <w:tmpl w:val="32B0EE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563415"/>
    <w:multiLevelType w:val="multilevel"/>
    <w:tmpl w:val="775EC6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B05107"/>
    <w:multiLevelType w:val="hybridMultilevel"/>
    <w:tmpl w:val="44FC05FA"/>
    <w:lvl w:ilvl="0" w:tplc="DAFCA8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8820E9"/>
    <w:multiLevelType w:val="multilevel"/>
    <w:tmpl w:val="7614763A"/>
    <w:numStyleLink w:val="NumberlistAgency"/>
  </w:abstractNum>
  <w:num w:numId="1" w16cid:durableId="1661352698">
    <w:abstractNumId w:val="2"/>
  </w:num>
  <w:num w:numId="2" w16cid:durableId="1066608726">
    <w:abstractNumId w:val="6"/>
  </w:num>
  <w:num w:numId="3" w16cid:durableId="771363761">
    <w:abstractNumId w:val="19"/>
  </w:num>
  <w:num w:numId="4" w16cid:durableId="712771389">
    <w:abstractNumId w:val="11"/>
  </w:num>
  <w:num w:numId="5" w16cid:durableId="1350986388">
    <w:abstractNumId w:val="3"/>
  </w:num>
  <w:num w:numId="6" w16cid:durableId="58016774">
    <w:abstractNumId w:val="1"/>
  </w:num>
  <w:num w:numId="7" w16cid:durableId="1539588235">
    <w:abstractNumId w:val="14"/>
  </w:num>
  <w:num w:numId="8" w16cid:durableId="1236279192">
    <w:abstractNumId w:val="19"/>
  </w:num>
  <w:num w:numId="9" w16cid:durableId="1320354121">
    <w:abstractNumId w:val="19"/>
  </w:num>
  <w:num w:numId="10" w16cid:durableId="220025321">
    <w:abstractNumId w:val="19"/>
  </w:num>
  <w:num w:numId="11" w16cid:durableId="418673674">
    <w:abstractNumId w:val="19"/>
  </w:num>
  <w:num w:numId="12" w16cid:durableId="1882940516">
    <w:abstractNumId w:val="19"/>
  </w:num>
  <w:num w:numId="13" w16cid:durableId="216087734">
    <w:abstractNumId w:val="19"/>
  </w:num>
  <w:num w:numId="14" w16cid:durableId="1144279970">
    <w:abstractNumId w:val="19"/>
  </w:num>
  <w:num w:numId="15" w16cid:durableId="1000623313">
    <w:abstractNumId w:val="19"/>
  </w:num>
  <w:num w:numId="16" w16cid:durableId="656810576">
    <w:abstractNumId w:val="19"/>
  </w:num>
  <w:num w:numId="17" w16cid:durableId="484469372">
    <w:abstractNumId w:val="19"/>
  </w:num>
  <w:num w:numId="18" w16cid:durableId="1535264209">
    <w:abstractNumId w:val="22"/>
  </w:num>
  <w:num w:numId="19" w16cid:durableId="849295509">
    <w:abstractNumId w:val="23"/>
  </w:num>
  <w:num w:numId="20" w16cid:durableId="1962884817">
    <w:abstractNumId w:val="9"/>
  </w:num>
  <w:num w:numId="21" w16cid:durableId="504593932">
    <w:abstractNumId w:val="5"/>
  </w:num>
  <w:num w:numId="22" w16cid:durableId="1780225192">
    <w:abstractNumId w:val="19"/>
  </w:num>
  <w:num w:numId="23" w16cid:durableId="523177230">
    <w:abstractNumId w:val="12"/>
  </w:num>
  <w:num w:numId="24" w16cid:durableId="1994597041">
    <w:abstractNumId w:val="17"/>
  </w:num>
  <w:num w:numId="25" w16cid:durableId="1143935586">
    <w:abstractNumId w:val="21"/>
  </w:num>
  <w:num w:numId="26" w16cid:durableId="592904802">
    <w:abstractNumId w:val="10"/>
  </w:num>
  <w:num w:numId="27" w16cid:durableId="748186893">
    <w:abstractNumId w:val="20"/>
  </w:num>
  <w:num w:numId="28" w16cid:durableId="2122919594">
    <w:abstractNumId w:val="24"/>
  </w:num>
  <w:num w:numId="29" w16cid:durableId="1644698617">
    <w:abstractNumId w:val="18"/>
  </w:num>
  <w:num w:numId="30" w16cid:durableId="680163007">
    <w:abstractNumId w:val="16"/>
  </w:num>
  <w:num w:numId="31" w16cid:durableId="73086989">
    <w:abstractNumId w:val="8"/>
  </w:num>
  <w:num w:numId="32" w16cid:durableId="629020776">
    <w:abstractNumId w:val="7"/>
  </w:num>
  <w:num w:numId="33" w16cid:durableId="494689709">
    <w:abstractNumId w:val="0"/>
  </w:num>
  <w:num w:numId="34" w16cid:durableId="1951861201">
    <w:abstractNumId w:val="15"/>
  </w:num>
  <w:num w:numId="35" w16cid:durableId="389114091">
    <w:abstractNumId w:val="13"/>
  </w:num>
  <w:num w:numId="36" w16cid:durableId="934560622">
    <w:abstractNumId w:val="4"/>
  </w:num>
  <w:num w:numId="37" w16cid:durableId="9645844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footnotePr>
    <w:numFmt w:val="chicago"/>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xN7YwNzczMTI0MDdV0lEKTi0uzszPAykwqgUA4ALT8CwAAAA="/>
    <w:docVar w:name="TemplateVersion" w:val="February2010"/>
  </w:docVars>
  <w:rsids>
    <w:rsidRoot w:val="007604CC"/>
    <w:rsid w:val="0000791C"/>
    <w:rsid w:val="00017970"/>
    <w:rsid w:val="000277B1"/>
    <w:rsid w:val="00034D11"/>
    <w:rsid w:val="000360E4"/>
    <w:rsid w:val="00044ADC"/>
    <w:rsid w:val="0005129D"/>
    <w:rsid w:val="00051ADB"/>
    <w:rsid w:val="00071764"/>
    <w:rsid w:val="0008606B"/>
    <w:rsid w:val="00095ED0"/>
    <w:rsid w:val="000A05CD"/>
    <w:rsid w:val="000A0837"/>
    <w:rsid w:val="000B1CCC"/>
    <w:rsid w:val="000B270F"/>
    <w:rsid w:val="000C1FDA"/>
    <w:rsid w:val="000D5945"/>
    <w:rsid w:val="000E32CC"/>
    <w:rsid w:val="000E751A"/>
    <w:rsid w:val="000F0BB0"/>
    <w:rsid w:val="000F1FD9"/>
    <w:rsid w:val="000F771D"/>
    <w:rsid w:val="001024DF"/>
    <w:rsid w:val="001114E5"/>
    <w:rsid w:val="00123194"/>
    <w:rsid w:val="001232A5"/>
    <w:rsid w:val="00130302"/>
    <w:rsid w:val="001316F2"/>
    <w:rsid w:val="00132FDE"/>
    <w:rsid w:val="00133BEB"/>
    <w:rsid w:val="00137AFE"/>
    <w:rsid w:val="00137E9C"/>
    <w:rsid w:val="00140290"/>
    <w:rsid w:val="00142143"/>
    <w:rsid w:val="00142AE1"/>
    <w:rsid w:val="00144208"/>
    <w:rsid w:val="00144C91"/>
    <w:rsid w:val="0014660E"/>
    <w:rsid w:val="00146AA8"/>
    <w:rsid w:val="00147578"/>
    <w:rsid w:val="00154AB5"/>
    <w:rsid w:val="00154BBD"/>
    <w:rsid w:val="0015715B"/>
    <w:rsid w:val="00157DF0"/>
    <w:rsid w:val="00161C0F"/>
    <w:rsid w:val="00164CFE"/>
    <w:rsid w:val="00165447"/>
    <w:rsid w:val="00166C0F"/>
    <w:rsid w:val="00172012"/>
    <w:rsid w:val="001725EE"/>
    <w:rsid w:val="00172652"/>
    <w:rsid w:val="00174326"/>
    <w:rsid w:val="0017699A"/>
    <w:rsid w:val="00176EB0"/>
    <w:rsid w:val="001857BE"/>
    <w:rsid w:val="00186840"/>
    <w:rsid w:val="00190649"/>
    <w:rsid w:val="0019137B"/>
    <w:rsid w:val="0019360D"/>
    <w:rsid w:val="001A53DD"/>
    <w:rsid w:val="001B0F0F"/>
    <w:rsid w:val="001B5ECE"/>
    <w:rsid w:val="001C05B9"/>
    <w:rsid w:val="001C189D"/>
    <w:rsid w:val="001C1B02"/>
    <w:rsid w:val="001C1C2A"/>
    <w:rsid w:val="001C3028"/>
    <w:rsid w:val="001C60B9"/>
    <w:rsid w:val="001C74D6"/>
    <w:rsid w:val="001C791A"/>
    <w:rsid w:val="001D5123"/>
    <w:rsid w:val="001D5CA1"/>
    <w:rsid w:val="001E4570"/>
    <w:rsid w:val="001E48D5"/>
    <w:rsid w:val="001F1657"/>
    <w:rsid w:val="001F28C1"/>
    <w:rsid w:val="001F6034"/>
    <w:rsid w:val="00205738"/>
    <w:rsid w:val="00206017"/>
    <w:rsid w:val="0021228C"/>
    <w:rsid w:val="0021571D"/>
    <w:rsid w:val="00216283"/>
    <w:rsid w:val="00216854"/>
    <w:rsid w:val="00217028"/>
    <w:rsid w:val="00221B07"/>
    <w:rsid w:val="00232BF8"/>
    <w:rsid w:val="0023409C"/>
    <w:rsid w:val="00235102"/>
    <w:rsid w:val="00236984"/>
    <w:rsid w:val="00237064"/>
    <w:rsid w:val="00253AA7"/>
    <w:rsid w:val="002642A0"/>
    <w:rsid w:val="00265E77"/>
    <w:rsid w:val="002678F6"/>
    <w:rsid w:val="00267C9F"/>
    <w:rsid w:val="0027344C"/>
    <w:rsid w:val="00273ED2"/>
    <w:rsid w:val="00282051"/>
    <w:rsid w:val="002A254F"/>
    <w:rsid w:val="002B3661"/>
    <w:rsid w:val="002B40BA"/>
    <w:rsid w:val="002C1176"/>
    <w:rsid w:val="002C2E2E"/>
    <w:rsid w:val="002C444B"/>
    <w:rsid w:val="002C690C"/>
    <w:rsid w:val="002C692F"/>
    <w:rsid w:val="002C78C2"/>
    <w:rsid w:val="002D0885"/>
    <w:rsid w:val="002D6CCD"/>
    <w:rsid w:val="002D7278"/>
    <w:rsid w:val="002D7502"/>
    <w:rsid w:val="002E679B"/>
    <w:rsid w:val="002E7ADC"/>
    <w:rsid w:val="002F09AA"/>
    <w:rsid w:val="002F09B3"/>
    <w:rsid w:val="002F7BAB"/>
    <w:rsid w:val="0030388D"/>
    <w:rsid w:val="003070FB"/>
    <w:rsid w:val="0031098B"/>
    <w:rsid w:val="00311CB6"/>
    <w:rsid w:val="00317857"/>
    <w:rsid w:val="00320191"/>
    <w:rsid w:val="00326266"/>
    <w:rsid w:val="00326CB3"/>
    <w:rsid w:val="003315D8"/>
    <w:rsid w:val="00353E62"/>
    <w:rsid w:val="00355C75"/>
    <w:rsid w:val="00365982"/>
    <w:rsid w:val="00370DA3"/>
    <w:rsid w:val="00370DFC"/>
    <w:rsid w:val="00375393"/>
    <w:rsid w:val="0037614C"/>
    <w:rsid w:val="00381947"/>
    <w:rsid w:val="0038399E"/>
    <w:rsid w:val="00390AC0"/>
    <w:rsid w:val="00391167"/>
    <w:rsid w:val="00393690"/>
    <w:rsid w:val="00395133"/>
    <w:rsid w:val="003960DB"/>
    <w:rsid w:val="0039624A"/>
    <w:rsid w:val="003A07BE"/>
    <w:rsid w:val="003B0155"/>
    <w:rsid w:val="003B489A"/>
    <w:rsid w:val="003B6059"/>
    <w:rsid w:val="003C3B5B"/>
    <w:rsid w:val="003C5FF2"/>
    <w:rsid w:val="003C6139"/>
    <w:rsid w:val="003D0596"/>
    <w:rsid w:val="003D2280"/>
    <w:rsid w:val="003D2B4B"/>
    <w:rsid w:val="003D4752"/>
    <w:rsid w:val="003D5D68"/>
    <w:rsid w:val="003E0D26"/>
    <w:rsid w:val="003E1992"/>
    <w:rsid w:val="003E1E60"/>
    <w:rsid w:val="003E29F2"/>
    <w:rsid w:val="003E65AD"/>
    <w:rsid w:val="003E6833"/>
    <w:rsid w:val="003E6E27"/>
    <w:rsid w:val="003F0663"/>
    <w:rsid w:val="003F18A7"/>
    <w:rsid w:val="003F45F5"/>
    <w:rsid w:val="003F592A"/>
    <w:rsid w:val="004009F2"/>
    <w:rsid w:val="004027D2"/>
    <w:rsid w:val="00403487"/>
    <w:rsid w:val="00404426"/>
    <w:rsid w:val="00404576"/>
    <w:rsid w:val="00412562"/>
    <w:rsid w:val="00415196"/>
    <w:rsid w:val="0042483A"/>
    <w:rsid w:val="004261EA"/>
    <w:rsid w:val="00427926"/>
    <w:rsid w:val="00427F44"/>
    <w:rsid w:val="00435212"/>
    <w:rsid w:val="00435D8E"/>
    <w:rsid w:val="00435F37"/>
    <w:rsid w:val="00443E92"/>
    <w:rsid w:val="00444B90"/>
    <w:rsid w:val="004458AE"/>
    <w:rsid w:val="00461452"/>
    <w:rsid w:val="00462476"/>
    <w:rsid w:val="00463B92"/>
    <w:rsid w:val="0047105A"/>
    <w:rsid w:val="004714FE"/>
    <w:rsid w:val="00481362"/>
    <w:rsid w:val="004855E2"/>
    <w:rsid w:val="00486E56"/>
    <w:rsid w:val="00492FB0"/>
    <w:rsid w:val="004A1F8B"/>
    <w:rsid w:val="004A2EF2"/>
    <w:rsid w:val="004B7F73"/>
    <w:rsid w:val="004C0B18"/>
    <w:rsid w:val="004C1791"/>
    <w:rsid w:val="004C1CE7"/>
    <w:rsid w:val="004C68C4"/>
    <w:rsid w:val="004D5098"/>
    <w:rsid w:val="004E1076"/>
    <w:rsid w:val="004E2F54"/>
    <w:rsid w:val="004E3A18"/>
    <w:rsid w:val="004F1E0B"/>
    <w:rsid w:val="004F4A01"/>
    <w:rsid w:val="005015A0"/>
    <w:rsid w:val="005020C9"/>
    <w:rsid w:val="00504C5F"/>
    <w:rsid w:val="005163D6"/>
    <w:rsid w:val="00516B58"/>
    <w:rsid w:val="00521094"/>
    <w:rsid w:val="005247A9"/>
    <w:rsid w:val="0053248C"/>
    <w:rsid w:val="0053391D"/>
    <w:rsid w:val="005440EF"/>
    <w:rsid w:val="00547B66"/>
    <w:rsid w:val="00555268"/>
    <w:rsid w:val="005571A2"/>
    <w:rsid w:val="00563E6E"/>
    <w:rsid w:val="00565ADE"/>
    <w:rsid w:val="00571214"/>
    <w:rsid w:val="00574E06"/>
    <w:rsid w:val="00576584"/>
    <w:rsid w:val="00582827"/>
    <w:rsid w:val="005837A4"/>
    <w:rsid w:val="00584092"/>
    <w:rsid w:val="00585874"/>
    <w:rsid w:val="00593B10"/>
    <w:rsid w:val="00593F04"/>
    <w:rsid w:val="00594696"/>
    <w:rsid w:val="00597450"/>
    <w:rsid w:val="00597D74"/>
    <w:rsid w:val="005A1CAD"/>
    <w:rsid w:val="005A3398"/>
    <w:rsid w:val="005A560F"/>
    <w:rsid w:val="005A7CFA"/>
    <w:rsid w:val="005B0CF2"/>
    <w:rsid w:val="005B272B"/>
    <w:rsid w:val="005B28F1"/>
    <w:rsid w:val="005B498C"/>
    <w:rsid w:val="005B561A"/>
    <w:rsid w:val="005B6350"/>
    <w:rsid w:val="005B6B08"/>
    <w:rsid w:val="005B7F8F"/>
    <w:rsid w:val="005C4A95"/>
    <w:rsid w:val="005E0A0B"/>
    <w:rsid w:val="005E362D"/>
    <w:rsid w:val="005F06FE"/>
    <w:rsid w:val="005F2E52"/>
    <w:rsid w:val="005F57A6"/>
    <w:rsid w:val="005F75AD"/>
    <w:rsid w:val="005F7DA6"/>
    <w:rsid w:val="00601954"/>
    <w:rsid w:val="00602418"/>
    <w:rsid w:val="0060308E"/>
    <w:rsid w:val="0060354F"/>
    <w:rsid w:val="006035A5"/>
    <w:rsid w:val="00603B14"/>
    <w:rsid w:val="00606B64"/>
    <w:rsid w:val="00607BDB"/>
    <w:rsid w:val="00616FE5"/>
    <w:rsid w:val="00617476"/>
    <w:rsid w:val="00622A44"/>
    <w:rsid w:val="0063181B"/>
    <w:rsid w:val="00635E57"/>
    <w:rsid w:val="00636E52"/>
    <w:rsid w:val="006408FD"/>
    <w:rsid w:val="00640A80"/>
    <w:rsid w:val="00642DE5"/>
    <w:rsid w:val="006441ED"/>
    <w:rsid w:val="00647E5B"/>
    <w:rsid w:val="00651827"/>
    <w:rsid w:val="00662C45"/>
    <w:rsid w:val="0066367B"/>
    <w:rsid w:val="00663E10"/>
    <w:rsid w:val="00682557"/>
    <w:rsid w:val="00685173"/>
    <w:rsid w:val="00690D75"/>
    <w:rsid w:val="00696743"/>
    <w:rsid w:val="006973D2"/>
    <w:rsid w:val="006A423A"/>
    <w:rsid w:val="006A42C0"/>
    <w:rsid w:val="006B28D8"/>
    <w:rsid w:val="006C344F"/>
    <w:rsid w:val="006D103F"/>
    <w:rsid w:val="006D4C09"/>
    <w:rsid w:val="006D6502"/>
    <w:rsid w:val="006D684D"/>
    <w:rsid w:val="006D7399"/>
    <w:rsid w:val="006E62FC"/>
    <w:rsid w:val="006F5BB1"/>
    <w:rsid w:val="006F660D"/>
    <w:rsid w:val="006F748C"/>
    <w:rsid w:val="0070363F"/>
    <w:rsid w:val="00704988"/>
    <w:rsid w:val="00705C9B"/>
    <w:rsid w:val="00706779"/>
    <w:rsid w:val="007068DA"/>
    <w:rsid w:val="00707193"/>
    <w:rsid w:val="00710F87"/>
    <w:rsid w:val="00711B10"/>
    <w:rsid w:val="0071748E"/>
    <w:rsid w:val="00721A14"/>
    <w:rsid w:val="00721DCE"/>
    <w:rsid w:val="00727FB2"/>
    <w:rsid w:val="007338C8"/>
    <w:rsid w:val="00754D7B"/>
    <w:rsid w:val="007604CC"/>
    <w:rsid w:val="00763ADA"/>
    <w:rsid w:val="007660E8"/>
    <w:rsid w:val="007673C3"/>
    <w:rsid w:val="007715E2"/>
    <w:rsid w:val="00772FEC"/>
    <w:rsid w:val="00783113"/>
    <w:rsid w:val="00784282"/>
    <w:rsid w:val="00792E50"/>
    <w:rsid w:val="0079508C"/>
    <w:rsid w:val="00796BF6"/>
    <w:rsid w:val="007A2DA4"/>
    <w:rsid w:val="007A66BB"/>
    <w:rsid w:val="007A67B8"/>
    <w:rsid w:val="007A67E8"/>
    <w:rsid w:val="007A6B96"/>
    <w:rsid w:val="007A73B4"/>
    <w:rsid w:val="007A7443"/>
    <w:rsid w:val="007B37D7"/>
    <w:rsid w:val="007B5844"/>
    <w:rsid w:val="007C0952"/>
    <w:rsid w:val="007C3B7F"/>
    <w:rsid w:val="007C4E46"/>
    <w:rsid w:val="007C72C5"/>
    <w:rsid w:val="007C7A16"/>
    <w:rsid w:val="007D1A41"/>
    <w:rsid w:val="007D2956"/>
    <w:rsid w:val="007D70D2"/>
    <w:rsid w:val="007E4A56"/>
    <w:rsid w:val="007E53BC"/>
    <w:rsid w:val="007E5D9B"/>
    <w:rsid w:val="007E5EEE"/>
    <w:rsid w:val="007F073D"/>
    <w:rsid w:val="00801877"/>
    <w:rsid w:val="00803E09"/>
    <w:rsid w:val="00803E5E"/>
    <w:rsid w:val="00816BD8"/>
    <w:rsid w:val="00820E72"/>
    <w:rsid w:val="0082138D"/>
    <w:rsid w:val="00824ACD"/>
    <w:rsid w:val="00830C6D"/>
    <w:rsid w:val="00835289"/>
    <w:rsid w:val="00835590"/>
    <w:rsid w:val="00836039"/>
    <w:rsid w:val="008377EB"/>
    <w:rsid w:val="00843E74"/>
    <w:rsid w:val="008459B3"/>
    <w:rsid w:val="008473DC"/>
    <w:rsid w:val="00850EF1"/>
    <w:rsid w:val="00854A92"/>
    <w:rsid w:val="00861E86"/>
    <w:rsid w:val="00870F3B"/>
    <w:rsid w:val="008731CA"/>
    <w:rsid w:val="00873562"/>
    <w:rsid w:val="008826EB"/>
    <w:rsid w:val="00883D08"/>
    <w:rsid w:val="0088574A"/>
    <w:rsid w:val="00891E2C"/>
    <w:rsid w:val="00895A25"/>
    <w:rsid w:val="00897A7C"/>
    <w:rsid w:val="008A6434"/>
    <w:rsid w:val="008D3818"/>
    <w:rsid w:val="008D47AA"/>
    <w:rsid w:val="008D7936"/>
    <w:rsid w:val="008E188E"/>
    <w:rsid w:val="008F15F9"/>
    <w:rsid w:val="008F64C6"/>
    <w:rsid w:val="00903F38"/>
    <w:rsid w:val="00906EB3"/>
    <w:rsid w:val="00907962"/>
    <w:rsid w:val="00936869"/>
    <w:rsid w:val="009401EB"/>
    <w:rsid w:val="009415A9"/>
    <w:rsid w:val="009447D0"/>
    <w:rsid w:val="00951DA3"/>
    <w:rsid w:val="009528CF"/>
    <w:rsid w:val="00954505"/>
    <w:rsid w:val="009548EA"/>
    <w:rsid w:val="0095752E"/>
    <w:rsid w:val="00961AD6"/>
    <w:rsid w:val="009650A1"/>
    <w:rsid w:val="009663A3"/>
    <w:rsid w:val="00973166"/>
    <w:rsid w:val="00975763"/>
    <w:rsid w:val="009758B4"/>
    <w:rsid w:val="009810AB"/>
    <w:rsid w:val="00986272"/>
    <w:rsid w:val="0099530C"/>
    <w:rsid w:val="009965B3"/>
    <w:rsid w:val="009A0517"/>
    <w:rsid w:val="009A5D0B"/>
    <w:rsid w:val="009B33B9"/>
    <w:rsid w:val="009B783F"/>
    <w:rsid w:val="009C2F62"/>
    <w:rsid w:val="009C6E7A"/>
    <w:rsid w:val="009D671F"/>
    <w:rsid w:val="009D7F17"/>
    <w:rsid w:val="009E20D1"/>
    <w:rsid w:val="009F168B"/>
    <w:rsid w:val="009F6B1C"/>
    <w:rsid w:val="009F73E8"/>
    <w:rsid w:val="00A11B7B"/>
    <w:rsid w:val="00A133F4"/>
    <w:rsid w:val="00A15C20"/>
    <w:rsid w:val="00A305D4"/>
    <w:rsid w:val="00A30B18"/>
    <w:rsid w:val="00A3137C"/>
    <w:rsid w:val="00A34813"/>
    <w:rsid w:val="00A421EF"/>
    <w:rsid w:val="00A44B87"/>
    <w:rsid w:val="00A47F46"/>
    <w:rsid w:val="00A50A89"/>
    <w:rsid w:val="00A54A84"/>
    <w:rsid w:val="00A61C46"/>
    <w:rsid w:val="00A71EBE"/>
    <w:rsid w:val="00A75FB0"/>
    <w:rsid w:val="00A84535"/>
    <w:rsid w:val="00A8787B"/>
    <w:rsid w:val="00A900AD"/>
    <w:rsid w:val="00A93924"/>
    <w:rsid w:val="00A93D2C"/>
    <w:rsid w:val="00A93E7B"/>
    <w:rsid w:val="00A97B72"/>
    <w:rsid w:val="00AA0E06"/>
    <w:rsid w:val="00AA21B3"/>
    <w:rsid w:val="00AA2E5E"/>
    <w:rsid w:val="00AA712C"/>
    <w:rsid w:val="00AB1493"/>
    <w:rsid w:val="00AB47F1"/>
    <w:rsid w:val="00AB5979"/>
    <w:rsid w:val="00AC33E3"/>
    <w:rsid w:val="00AC3FEC"/>
    <w:rsid w:val="00AC4737"/>
    <w:rsid w:val="00AD6677"/>
    <w:rsid w:val="00AD6ABF"/>
    <w:rsid w:val="00AE15D4"/>
    <w:rsid w:val="00AE7016"/>
    <w:rsid w:val="00AF2F6A"/>
    <w:rsid w:val="00AF5AF0"/>
    <w:rsid w:val="00B028F1"/>
    <w:rsid w:val="00B06CD7"/>
    <w:rsid w:val="00B16703"/>
    <w:rsid w:val="00B16B72"/>
    <w:rsid w:val="00B21CF3"/>
    <w:rsid w:val="00B244CA"/>
    <w:rsid w:val="00B307D2"/>
    <w:rsid w:val="00B35483"/>
    <w:rsid w:val="00B35820"/>
    <w:rsid w:val="00B405D2"/>
    <w:rsid w:val="00B4755E"/>
    <w:rsid w:val="00B533CB"/>
    <w:rsid w:val="00B55007"/>
    <w:rsid w:val="00B56DA9"/>
    <w:rsid w:val="00B62CFA"/>
    <w:rsid w:val="00B632D9"/>
    <w:rsid w:val="00B636AF"/>
    <w:rsid w:val="00B8532A"/>
    <w:rsid w:val="00B85A59"/>
    <w:rsid w:val="00B91AA1"/>
    <w:rsid w:val="00B97535"/>
    <w:rsid w:val="00BA4CDA"/>
    <w:rsid w:val="00BA6EF8"/>
    <w:rsid w:val="00BB14F5"/>
    <w:rsid w:val="00BC37BD"/>
    <w:rsid w:val="00BC5991"/>
    <w:rsid w:val="00BC60B1"/>
    <w:rsid w:val="00BD3F12"/>
    <w:rsid w:val="00BD607D"/>
    <w:rsid w:val="00BD72AB"/>
    <w:rsid w:val="00BE5714"/>
    <w:rsid w:val="00BE7F9D"/>
    <w:rsid w:val="00BF2C34"/>
    <w:rsid w:val="00C023A5"/>
    <w:rsid w:val="00C0433A"/>
    <w:rsid w:val="00C05749"/>
    <w:rsid w:val="00C07B80"/>
    <w:rsid w:val="00C11A4A"/>
    <w:rsid w:val="00C13D2F"/>
    <w:rsid w:val="00C14B4F"/>
    <w:rsid w:val="00C150F2"/>
    <w:rsid w:val="00C1527D"/>
    <w:rsid w:val="00C16EDA"/>
    <w:rsid w:val="00C36F13"/>
    <w:rsid w:val="00C463BF"/>
    <w:rsid w:val="00C50B60"/>
    <w:rsid w:val="00C550BA"/>
    <w:rsid w:val="00C5704C"/>
    <w:rsid w:val="00C70AD3"/>
    <w:rsid w:val="00C74F03"/>
    <w:rsid w:val="00C852BA"/>
    <w:rsid w:val="00C85334"/>
    <w:rsid w:val="00C90B01"/>
    <w:rsid w:val="00C928FE"/>
    <w:rsid w:val="00CB03A8"/>
    <w:rsid w:val="00CB06FA"/>
    <w:rsid w:val="00CB30D8"/>
    <w:rsid w:val="00CB4200"/>
    <w:rsid w:val="00CB477A"/>
    <w:rsid w:val="00CC0C59"/>
    <w:rsid w:val="00CC23CF"/>
    <w:rsid w:val="00CC261E"/>
    <w:rsid w:val="00CC40BD"/>
    <w:rsid w:val="00CC7A66"/>
    <w:rsid w:val="00CC7DBE"/>
    <w:rsid w:val="00CD0BBC"/>
    <w:rsid w:val="00CD4727"/>
    <w:rsid w:val="00CD6C2C"/>
    <w:rsid w:val="00CE1478"/>
    <w:rsid w:val="00CE4F91"/>
    <w:rsid w:val="00CE789B"/>
    <w:rsid w:val="00CF1D81"/>
    <w:rsid w:val="00CF2167"/>
    <w:rsid w:val="00CF47E1"/>
    <w:rsid w:val="00D04088"/>
    <w:rsid w:val="00D044CC"/>
    <w:rsid w:val="00D12DCE"/>
    <w:rsid w:val="00D13E83"/>
    <w:rsid w:val="00D217CB"/>
    <w:rsid w:val="00D318A3"/>
    <w:rsid w:val="00D328B5"/>
    <w:rsid w:val="00D36AF9"/>
    <w:rsid w:val="00D40772"/>
    <w:rsid w:val="00D521B7"/>
    <w:rsid w:val="00D574DB"/>
    <w:rsid w:val="00D6003E"/>
    <w:rsid w:val="00D616E6"/>
    <w:rsid w:val="00D65771"/>
    <w:rsid w:val="00D72869"/>
    <w:rsid w:val="00D80B5D"/>
    <w:rsid w:val="00D82C3C"/>
    <w:rsid w:val="00D861CB"/>
    <w:rsid w:val="00D861E6"/>
    <w:rsid w:val="00D86809"/>
    <w:rsid w:val="00D914BC"/>
    <w:rsid w:val="00D96783"/>
    <w:rsid w:val="00DA0240"/>
    <w:rsid w:val="00DB2B4C"/>
    <w:rsid w:val="00DB552B"/>
    <w:rsid w:val="00DE6099"/>
    <w:rsid w:val="00DE6492"/>
    <w:rsid w:val="00DF590A"/>
    <w:rsid w:val="00E0277D"/>
    <w:rsid w:val="00E03C73"/>
    <w:rsid w:val="00E06140"/>
    <w:rsid w:val="00E10118"/>
    <w:rsid w:val="00E11B18"/>
    <w:rsid w:val="00E141D7"/>
    <w:rsid w:val="00E20859"/>
    <w:rsid w:val="00E24C77"/>
    <w:rsid w:val="00E27CE7"/>
    <w:rsid w:val="00E36D57"/>
    <w:rsid w:val="00E41DF9"/>
    <w:rsid w:val="00E4203F"/>
    <w:rsid w:val="00E4258A"/>
    <w:rsid w:val="00E466F1"/>
    <w:rsid w:val="00E51159"/>
    <w:rsid w:val="00E547DE"/>
    <w:rsid w:val="00E55A41"/>
    <w:rsid w:val="00E629E9"/>
    <w:rsid w:val="00E6458D"/>
    <w:rsid w:val="00E6506B"/>
    <w:rsid w:val="00E6508F"/>
    <w:rsid w:val="00E65A53"/>
    <w:rsid w:val="00E7454D"/>
    <w:rsid w:val="00E84D7A"/>
    <w:rsid w:val="00E850F1"/>
    <w:rsid w:val="00E94BD7"/>
    <w:rsid w:val="00E97353"/>
    <w:rsid w:val="00E97B6C"/>
    <w:rsid w:val="00EA07DF"/>
    <w:rsid w:val="00EA35CE"/>
    <w:rsid w:val="00EA4960"/>
    <w:rsid w:val="00EA7919"/>
    <w:rsid w:val="00EA7F44"/>
    <w:rsid w:val="00EB3F0E"/>
    <w:rsid w:val="00EB42D1"/>
    <w:rsid w:val="00EB4876"/>
    <w:rsid w:val="00EC2B0F"/>
    <w:rsid w:val="00EC5ABC"/>
    <w:rsid w:val="00EC5EB0"/>
    <w:rsid w:val="00ED05D1"/>
    <w:rsid w:val="00ED397B"/>
    <w:rsid w:val="00EE27F8"/>
    <w:rsid w:val="00EE3C8D"/>
    <w:rsid w:val="00EF4534"/>
    <w:rsid w:val="00EF46C4"/>
    <w:rsid w:val="00EF6610"/>
    <w:rsid w:val="00EF7959"/>
    <w:rsid w:val="00F217E6"/>
    <w:rsid w:val="00F24686"/>
    <w:rsid w:val="00F252F4"/>
    <w:rsid w:val="00F30552"/>
    <w:rsid w:val="00F31B10"/>
    <w:rsid w:val="00F35F44"/>
    <w:rsid w:val="00F42894"/>
    <w:rsid w:val="00F448AB"/>
    <w:rsid w:val="00F45FC4"/>
    <w:rsid w:val="00F46790"/>
    <w:rsid w:val="00F47546"/>
    <w:rsid w:val="00F64863"/>
    <w:rsid w:val="00F65B59"/>
    <w:rsid w:val="00F66ECA"/>
    <w:rsid w:val="00F673E3"/>
    <w:rsid w:val="00F7064A"/>
    <w:rsid w:val="00F70D0F"/>
    <w:rsid w:val="00F74F8A"/>
    <w:rsid w:val="00F760D7"/>
    <w:rsid w:val="00F76626"/>
    <w:rsid w:val="00F77CB0"/>
    <w:rsid w:val="00F8042E"/>
    <w:rsid w:val="00F9113B"/>
    <w:rsid w:val="00F931A4"/>
    <w:rsid w:val="00F93AE4"/>
    <w:rsid w:val="00F963AB"/>
    <w:rsid w:val="00FA2E9F"/>
    <w:rsid w:val="00FA611F"/>
    <w:rsid w:val="00FB1A7D"/>
    <w:rsid w:val="00FB3084"/>
    <w:rsid w:val="00FB436F"/>
    <w:rsid w:val="00FB6A5A"/>
    <w:rsid w:val="00FC0157"/>
    <w:rsid w:val="00FD4D57"/>
    <w:rsid w:val="00FD5C6D"/>
    <w:rsid w:val="00FD7DF3"/>
    <w:rsid w:val="00FE1911"/>
    <w:rsid w:val="00FE2789"/>
    <w:rsid w:val="00FE2BCE"/>
    <w:rsid w:val="00FE3739"/>
    <w:rsid w:val="00FE447E"/>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34D29"/>
  <w15:chartTrackingRefBased/>
  <w15:docId w15:val="{5A16AF3F-F36E-4AF4-B274-5CD7028C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1159"/>
    <w:rPr>
      <w:rFonts w:ascii="Verdana" w:hAnsi="Verdana" w:cs="Verdana"/>
      <w:sz w:val="18"/>
      <w:szCs w:val="18"/>
      <w:lang w:eastAsia="zh-CN"/>
    </w:rPr>
  </w:style>
  <w:style w:type="paragraph" w:styleId="Heading1">
    <w:name w:val="heading 1"/>
    <w:basedOn w:val="No-numheading1Agency"/>
    <w:next w:val="BodytextAgency"/>
    <w:qFormat/>
    <w:rsid w:val="00E51159"/>
    <w:rPr>
      <w:noProof/>
    </w:rPr>
  </w:style>
  <w:style w:type="paragraph" w:styleId="Heading2">
    <w:name w:val="heading 2"/>
    <w:basedOn w:val="No-numheading2Agency"/>
    <w:next w:val="BodytextAgency"/>
    <w:qFormat/>
    <w:rsid w:val="00E51159"/>
  </w:style>
  <w:style w:type="paragraph" w:styleId="Heading3">
    <w:name w:val="heading 3"/>
    <w:basedOn w:val="No-numheading3Agency"/>
    <w:next w:val="BodytextAgency"/>
    <w:qFormat/>
    <w:rsid w:val="00E51159"/>
  </w:style>
  <w:style w:type="paragraph" w:styleId="Heading4">
    <w:name w:val="heading 4"/>
    <w:basedOn w:val="No-numheading4Agency"/>
    <w:next w:val="BodytextAgency"/>
    <w:qFormat/>
    <w:rsid w:val="00E51159"/>
  </w:style>
  <w:style w:type="paragraph" w:styleId="Heading5">
    <w:name w:val="heading 5"/>
    <w:basedOn w:val="Normal"/>
    <w:next w:val="Normal"/>
    <w:qFormat/>
    <w:rsid w:val="00E51159"/>
    <w:pPr>
      <w:keepNext/>
      <w:spacing w:before="280" w:after="220"/>
      <w:outlineLvl w:val="4"/>
    </w:pPr>
    <w:rPr>
      <w:rFonts w:eastAsia="Verdana" w:cs="Arial"/>
      <w:b/>
      <w:bCs/>
      <w:i/>
      <w:kern w:val="32"/>
      <w:lang w:eastAsia="en-GB"/>
    </w:rPr>
  </w:style>
  <w:style w:type="paragraph" w:styleId="Heading6">
    <w:name w:val="heading 6"/>
    <w:basedOn w:val="No-numheading6Agency"/>
    <w:next w:val="BodytextAgency"/>
    <w:qFormat/>
    <w:rsid w:val="00E51159"/>
  </w:style>
  <w:style w:type="paragraph" w:styleId="Heading7">
    <w:name w:val="heading 7"/>
    <w:basedOn w:val="No-numheading7Agency"/>
    <w:next w:val="BodytextAgency"/>
    <w:qFormat/>
    <w:rsid w:val="00E51159"/>
  </w:style>
  <w:style w:type="paragraph" w:styleId="Heading8">
    <w:name w:val="heading 8"/>
    <w:basedOn w:val="No-numheading8Agency"/>
    <w:next w:val="BodytextAgency"/>
    <w:qFormat/>
    <w:rsid w:val="00E51159"/>
  </w:style>
  <w:style w:type="paragraph" w:styleId="Heading9">
    <w:name w:val="heading 9"/>
    <w:basedOn w:val="No-numheading9Agency"/>
    <w:next w:val="BodytextAgency"/>
    <w:qFormat/>
    <w:rsid w:val="00E51159"/>
  </w:style>
  <w:style w:type="character" w:default="1" w:styleId="DefaultParagraphFont">
    <w:name w:val="Default Paragraph Font"/>
    <w:semiHidden/>
    <w:rsid w:val="00E51159"/>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E51159"/>
  </w:style>
  <w:style w:type="paragraph" w:customStyle="1" w:styleId="HeadingcentredAgency">
    <w:name w:val="Heading centred (Agency)"/>
    <w:basedOn w:val="No-numheading1Agency"/>
    <w:next w:val="BodytextAgency"/>
    <w:qFormat/>
    <w:rsid w:val="00796BF6"/>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F7064A"/>
    <w:rPr>
      <w:rFonts w:eastAsia="Verdana"/>
      <w:color w:val="6D6F71"/>
      <w:sz w:val="14"/>
      <w:szCs w:val="14"/>
      <w:lang w:eastAsia="en-GB"/>
    </w:rPr>
  </w:style>
  <w:style w:type="paragraph" w:customStyle="1" w:styleId="FooterblueAgency">
    <w:name w:val="Footer blue (Agency)"/>
    <w:basedOn w:val="Normal"/>
    <w:link w:val="FooterblueAgencyCharChar"/>
    <w:rsid w:val="00F7064A"/>
    <w:rPr>
      <w:rFonts w:eastAsia="Verdana"/>
      <w:b/>
      <w:color w:val="003399"/>
      <w:sz w:val="13"/>
      <w:szCs w:val="14"/>
      <w:lang w:eastAsia="en-GB"/>
    </w:rPr>
  </w:style>
  <w:style w:type="table" w:customStyle="1" w:styleId="FootertableAgency">
    <w:name w:val="Footer table (Agency)"/>
    <w:basedOn w:val="TableNormal"/>
    <w:semiHidden/>
    <w:rsid w:val="00E51159"/>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4027D2"/>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lang w:eastAsia="en-GB"/>
    </w:rPr>
  </w:style>
  <w:style w:type="character" w:customStyle="1" w:styleId="PagenumberAgencyCharChar">
    <w:name w:val="Page number (Agency) Char Char"/>
    <w:basedOn w:val="FooterAgencyChar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4027D2"/>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link w:val="BodytextAgencyChar"/>
    <w:qFormat/>
    <w:rsid w:val="00E51159"/>
    <w:pPr>
      <w:spacing w:after="140" w:line="280" w:lineRule="atLeast"/>
    </w:pPr>
    <w:rPr>
      <w:rFonts w:eastAsia="Verdana"/>
      <w:lang w:eastAsia="en-GB"/>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lang w:eastAsia="en-GB"/>
    </w:rPr>
  </w:style>
  <w:style w:type="paragraph" w:customStyle="1" w:styleId="DocsubtitleAgency">
    <w:name w:val="Doc subtitle (Agency)"/>
    <w:basedOn w:val="Normal"/>
    <w:next w:val="BodytextAgency"/>
    <w:qFormat/>
    <w:rsid w:val="00E51159"/>
    <w:pPr>
      <w:spacing w:after="640" w:line="360" w:lineRule="atLeast"/>
    </w:pPr>
    <w:rPr>
      <w:rFonts w:eastAsia="Verdana"/>
      <w:sz w:val="24"/>
      <w:szCs w:val="24"/>
      <w:lang w:eastAsia="en-GB"/>
    </w:rPr>
  </w:style>
  <w:style w:type="paragraph" w:customStyle="1" w:styleId="DoctitleAgency">
    <w:name w:val="Doc title (Agency)"/>
    <w:basedOn w:val="Normal"/>
    <w:next w:val="DocsubtitleAgency"/>
    <w:qFormat/>
    <w:rsid w:val="00E51159"/>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qFormat/>
    <w:rsid w:val="00E51159"/>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lang w:eastAsia="en-GB"/>
    </w:rPr>
  </w:style>
  <w:style w:type="paragraph" w:customStyle="1" w:styleId="EndnotetextAgency">
    <w:name w:val="Endnote text (Agency)"/>
    <w:basedOn w:val="Normal"/>
    <w:semiHidden/>
    <w:rsid w:val="00E51159"/>
    <w:rPr>
      <w:rFonts w:eastAsia="Verdana"/>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2"/>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semiHidden/>
    <w:rsid w:val="00E51159"/>
    <w:rPr>
      <w:rFonts w:eastAsia="Verdana"/>
      <w:sz w:val="15"/>
      <w:szCs w:val="20"/>
      <w:lang w:eastAsia="en-GB"/>
    </w:rPr>
  </w:style>
  <w:style w:type="paragraph" w:customStyle="1" w:styleId="FootnotetextAgency">
    <w:name w:val="Footnote text (Agency)"/>
    <w:basedOn w:val="Normal"/>
    <w:semiHidden/>
    <w:rsid w:val="00E51159"/>
    <w:rPr>
      <w:rFonts w:eastAsia="Verdana"/>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E51159"/>
    <w:pPr>
      <w:keepNext/>
      <w:numPr>
        <w:numId w:val="3"/>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qFormat/>
    <w:rsid w:val="00E51159"/>
    <w:pPr>
      <w:keepNext/>
      <w:numPr>
        <w:ilvl w:val="1"/>
        <w:numId w:val="3"/>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qFormat/>
    <w:rsid w:val="00E51159"/>
    <w:pPr>
      <w:keepNext/>
      <w:numPr>
        <w:ilvl w:val="2"/>
        <w:numId w:val="3"/>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qFormat/>
    <w:rsid w:val="00E51159"/>
    <w:pPr>
      <w:numPr>
        <w:ilvl w:val="3"/>
      </w:numPr>
      <w:outlineLvl w:val="3"/>
    </w:pPr>
    <w:rPr>
      <w:i/>
      <w:sz w:val="18"/>
      <w:szCs w:val="18"/>
    </w:rPr>
  </w:style>
  <w:style w:type="paragraph" w:customStyle="1" w:styleId="Heading5Agency">
    <w:name w:val="Heading 5 (Agency)"/>
    <w:basedOn w:val="Heading4Agency"/>
    <w:next w:val="BodytextAgency"/>
    <w:qFormat/>
    <w:rsid w:val="00E51159"/>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E51159"/>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qFormat/>
    <w:rsid w:val="00E51159"/>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qFormat/>
    <w:rsid w:val="00E51159"/>
    <w:pPr>
      <w:numPr>
        <w:ilvl w:val="0"/>
        <w:numId w:val="0"/>
      </w:numPr>
    </w:pPr>
  </w:style>
  <w:style w:type="paragraph" w:customStyle="1" w:styleId="No-numheading4Agency">
    <w:name w:val="No-num heading 4 (Agency)"/>
    <w:basedOn w:val="Heading4Agency"/>
    <w:next w:val="BodytextAgency"/>
    <w:qFormat/>
    <w:rsid w:val="00E51159"/>
    <w:pPr>
      <w:numPr>
        <w:ilvl w:val="0"/>
        <w:numId w:val="0"/>
      </w:numPr>
    </w:pPr>
  </w:style>
  <w:style w:type="paragraph" w:customStyle="1" w:styleId="No-numheading5Agency">
    <w:name w:val="No-num heading 5 (Agency)"/>
    <w:basedOn w:val="Heading5Agency"/>
    <w:next w:val="BodytextAgency"/>
    <w:qFormat/>
    <w:rsid w:val="00E5115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E51159"/>
    <w:rPr>
      <w:rFonts w:ascii="Verdana" w:eastAsia="Verdana" w:hAnsi="Verdana" w:cs="Verdana"/>
      <w:sz w:val="18"/>
      <w:szCs w:val="18"/>
    </w:rPr>
  </w:style>
  <w:style w:type="paragraph" w:customStyle="1" w:styleId="No-TOCheadingAgency">
    <w:name w:val="No-TOC heading (Agency)"/>
    <w:basedOn w:val="Normal"/>
    <w:next w:val="BodytextAgency"/>
    <w:qFormat/>
    <w:rsid w:val="00E51159"/>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E51159"/>
    <w:pPr>
      <w:numPr>
        <w:numId w:val="4"/>
      </w:numPr>
    </w:pPr>
  </w:style>
  <w:style w:type="paragraph" w:customStyle="1" w:styleId="RefAgency">
    <w:name w:val="Ref. (Agency)"/>
    <w:basedOn w:val="Normal"/>
    <w:rsid w:val="00E51159"/>
    <w:rPr>
      <w:rFonts w:eastAsia="Times New Roman" w:cs="Times New Roman"/>
      <w:sz w:val="17"/>
      <w:lang w:eastAsia="en-GB"/>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98627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E51159"/>
    <w:pPr>
      <w:keepNext/>
      <w:numPr>
        <w:numId w:val="5"/>
      </w:numPr>
      <w:spacing w:before="240" w:after="120"/>
    </w:pPr>
  </w:style>
  <w:style w:type="paragraph" w:customStyle="1" w:styleId="TableheadingrowsAgency">
    <w:name w:val="Table heading rows (Agency)"/>
    <w:basedOn w:val="BodytextAgency"/>
    <w:semiHidden/>
    <w:rsid w:val="00E51159"/>
    <w:pPr>
      <w:keepNext/>
    </w:pPr>
    <w:rPr>
      <w:rFonts w:eastAsia="Times New Roman"/>
      <w:b/>
    </w:rPr>
  </w:style>
  <w:style w:type="paragraph" w:customStyle="1" w:styleId="TabletextrowsAgency">
    <w:name w:val="Table text rows (Agency)"/>
    <w:basedOn w:val="Normal"/>
    <w:semiHidden/>
    <w:rsid w:val="00E51159"/>
    <w:pPr>
      <w:spacing w:line="280" w:lineRule="exact"/>
    </w:pPr>
    <w:rPr>
      <w:rFonts w:eastAsia="Times New Roman"/>
    </w:r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semiHidden/>
    <w:rsid w:val="00784282"/>
    <w:pPr>
      <w:keepNext/>
      <w:tabs>
        <w:tab w:val="right" w:leader="dot" w:pos="9401"/>
      </w:tabs>
      <w:spacing w:before="140" w:after="57" w:line="240" w:lineRule="atLeast"/>
    </w:pPr>
    <w:rPr>
      <w:rFonts w:eastAsia="Verdana"/>
      <w:b/>
      <w:noProof/>
      <w:sz w:val="22"/>
      <w:szCs w:val="22"/>
      <w:lang w:eastAsia="en-GB"/>
    </w:rPr>
  </w:style>
  <w:style w:type="paragraph" w:styleId="TOC2">
    <w:name w:val="toc 2"/>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autoRedefine/>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qFormat/>
    <w:rsid w:val="00796BF6"/>
    <w:rPr>
      <w:rFonts w:ascii="Verdana" w:eastAsia="Times New Roman" w:hAnsi="Verdana"/>
      <w:color w:val="FF0000"/>
      <w:sz w:val="17"/>
      <w:szCs w:val="17"/>
    </w:rPr>
  </w:style>
  <w:style w:type="paragraph" w:styleId="Header">
    <w:name w:val="header"/>
    <w:basedOn w:val="Normal"/>
    <w:rsid w:val="00B636AF"/>
    <w:pPr>
      <w:tabs>
        <w:tab w:val="center" w:pos="4320"/>
        <w:tab w:val="right" w:pos="8640"/>
      </w:tabs>
    </w:pPr>
  </w:style>
  <w:style w:type="paragraph" w:styleId="BalloonText">
    <w:name w:val="Balloon Text"/>
    <w:basedOn w:val="Normal"/>
    <w:link w:val="BalloonTextChar"/>
    <w:rsid w:val="00B62CFA"/>
    <w:rPr>
      <w:rFonts w:ascii="Tahoma" w:hAnsi="Tahoma" w:cs="Tahoma"/>
      <w:sz w:val="16"/>
      <w:szCs w:val="16"/>
    </w:rPr>
  </w:style>
  <w:style w:type="character" w:customStyle="1" w:styleId="BalloonTextChar">
    <w:name w:val="Balloon Text Char"/>
    <w:link w:val="BalloonText"/>
    <w:rsid w:val="00B62CFA"/>
    <w:rPr>
      <w:rFonts w:ascii="Tahoma" w:hAnsi="Tahoma" w:cs="Tahoma"/>
      <w:sz w:val="16"/>
      <w:szCs w:val="16"/>
      <w:lang w:eastAsia="zh-CN"/>
    </w:rPr>
  </w:style>
  <w:style w:type="paragraph" w:styleId="Title">
    <w:name w:val="Title"/>
    <w:basedOn w:val="Normal"/>
    <w:qFormat/>
    <w:rsid w:val="005571A2"/>
    <w:pPr>
      <w:jc w:val="center"/>
    </w:pPr>
    <w:rPr>
      <w:rFonts w:ascii="Times New Roman" w:eastAsia="Times New Roman" w:hAnsi="Times New Roman" w:cs="Times New Roman"/>
      <w:b/>
      <w:sz w:val="28"/>
      <w:szCs w:val="20"/>
      <w:lang w:eastAsia="en-US"/>
    </w:rPr>
  </w:style>
  <w:style w:type="character" w:styleId="CommentReference">
    <w:name w:val="annotation reference"/>
    <w:semiHidden/>
    <w:rsid w:val="00AA2E5E"/>
    <w:rPr>
      <w:sz w:val="16"/>
      <w:szCs w:val="16"/>
    </w:rPr>
  </w:style>
  <w:style w:type="paragraph" w:styleId="CommentText">
    <w:name w:val="annotation text"/>
    <w:basedOn w:val="Normal"/>
    <w:semiHidden/>
    <w:rsid w:val="00AA2E5E"/>
    <w:rPr>
      <w:sz w:val="20"/>
      <w:szCs w:val="20"/>
    </w:rPr>
  </w:style>
  <w:style w:type="paragraph" w:styleId="CommentSubject">
    <w:name w:val="annotation subject"/>
    <w:basedOn w:val="CommentText"/>
    <w:next w:val="CommentText"/>
    <w:semiHidden/>
    <w:rsid w:val="00AA2E5E"/>
    <w:rPr>
      <w:b/>
      <w:bCs/>
    </w:rPr>
  </w:style>
  <w:style w:type="paragraph" w:customStyle="1" w:styleId="Default">
    <w:name w:val="Default"/>
    <w:rsid w:val="00EE3C8D"/>
    <w:pPr>
      <w:autoSpaceDE w:val="0"/>
      <w:autoSpaceDN w:val="0"/>
      <w:adjustRightInd w:val="0"/>
    </w:pPr>
    <w:rPr>
      <w:rFonts w:ascii="EUAlbertina" w:hAnsi="EUAlbertina" w:cs="EUAlbertina"/>
      <w:color w:val="000000"/>
      <w:sz w:val="24"/>
      <w:szCs w:val="24"/>
      <w:lang w:eastAsia="zh-CN"/>
    </w:rPr>
  </w:style>
  <w:style w:type="paragraph" w:customStyle="1" w:styleId="CM1">
    <w:name w:val="CM1"/>
    <w:basedOn w:val="Default"/>
    <w:next w:val="Default"/>
    <w:rsid w:val="00EE3C8D"/>
    <w:rPr>
      <w:rFonts w:cs="Times New Roman"/>
      <w:color w:val="auto"/>
    </w:rPr>
  </w:style>
  <w:style w:type="paragraph" w:customStyle="1" w:styleId="CM3">
    <w:name w:val="CM3"/>
    <w:basedOn w:val="Default"/>
    <w:next w:val="Default"/>
    <w:rsid w:val="00EE3C8D"/>
    <w:rPr>
      <w:rFonts w:cs="Times New Roman"/>
      <w:color w:val="auto"/>
    </w:rPr>
  </w:style>
  <w:style w:type="table" w:styleId="TableList5">
    <w:name w:val="Table List 5"/>
    <w:basedOn w:val="TableNormal"/>
    <w:rsid w:val="002C2E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Revision">
    <w:name w:val="Revision"/>
    <w:hidden/>
    <w:uiPriority w:val="99"/>
    <w:semiHidden/>
    <w:rsid w:val="003B489A"/>
    <w:rPr>
      <w:rFonts w:ascii="Verdana" w:hAnsi="Verdana" w:cs="Verdana"/>
      <w:sz w:val="18"/>
      <w:szCs w:val="18"/>
      <w:lang w:eastAsia="zh-CN"/>
    </w:rPr>
  </w:style>
  <w:style w:type="character" w:customStyle="1" w:styleId="BodytextAgencyChar">
    <w:name w:val="Body text (Agency) Char"/>
    <w:link w:val="BodytextAgency"/>
    <w:rsid w:val="00FE447E"/>
    <w:rPr>
      <w:rFonts w:ascii="Verdana" w:eastAsia="Verdana" w:hAnsi="Verdana" w:cs="Verdana"/>
      <w:sz w:val="18"/>
      <w:szCs w:val="18"/>
    </w:rPr>
  </w:style>
  <w:style w:type="character" w:customStyle="1" w:styleId="BodyTextChar">
    <w:name w:val="Body Text Char"/>
    <w:link w:val="BodyText"/>
    <w:semiHidden/>
    <w:rsid w:val="009447D0"/>
    <w:rPr>
      <w:rFonts w:ascii="Verdana" w:hAnsi="Verdana" w:cs="Verdana"/>
      <w:sz w:val="18"/>
      <w:szCs w:val="18"/>
      <w:lang w:eastAsia="zh-CN"/>
    </w:rPr>
  </w:style>
  <w:style w:type="paragraph" w:styleId="ListParagraph">
    <w:name w:val="List Paragraph"/>
    <w:basedOn w:val="Normal"/>
    <w:uiPriority w:val="34"/>
    <w:qFormat/>
    <w:rsid w:val="009447D0"/>
    <w:pPr>
      <w:widowControl w:val="0"/>
    </w:pPr>
    <w:rPr>
      <w:rFonts w:ascii="Calibri" w:eastAsia="Calibri" w:hAnsi="Calibri" w:cs="Times New Roman"/>
      <w:sz w:val="22"/>
      <w:szCs w:val="22"/>
      <w:lang w:val="en-US" w:eastAsia="en-US"/>
    </w:rPr>
  </w:style>
  <w:style w:type="paragraph" w:customStyle="1" w:styleId="ng-scope">
    <w:name w:val="ng-scope"/>
    <w:basedOn w:val="Normal"/>
    <w:rsid w:val="002F7BAB"/>
    <w:pPr>
      <w:spacing w:before="100" w:beforeAutospacing="1" w:after="100" w:afterAutospacing="1"/>
    </w:pPr>
    <w:rPr>
      <w:rFonts w:ascii="Times New Roman" w:eastAsia="Times New Roman" w:hAnsi="Times New Roman" w:cs="Times New Roman"/>
      <w:sz w:val="24"/>
      <w:szCs w:val="24"/>
      <w:lang/>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uiPriority w:val="20"/>
    <w:qFormat/>
    <w:rsid w:val="00E51159"/>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customStyle="1" w:styleId="a-disabled">
    <w:name w:val="a-disabled"/>
    <w:basedOn w:val="DefaultParagraphFont"/>
    <w:rsid w:val="002F7BAB"/>
  </w:style>
  <w:style w:type="character" w:styleId="UnresolvedMention">
    <w:name w:val="Unresolved Mention"/>
    <w:uiPriority w:val="99"/>
    <w:semiHidden/>
    <w:unhideWhenUsed/>
    <w:rsid w:val="002F7BAB"/>
    <w:rPr>
      <w:color w:val="605E5C"/>
      <w:shd w:val="clear" w:color="auto" w:fill="E1DFDD"/>
    </w:rPr>
  </w:style>
  <w:style w:type="character" w:styleId="Hyperlink">
    <w:name w:val="Hyperlink"/>
    <w:uiPriority w:val="99"/>
    <w:semiHidden/>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paragraph" w:styleId="NormalWeb">
    <w:name w:val="Normal (Web)"/>
    <w:basedOn w:val="Normal"/>
    <w:semiHidden/>
    <w:rsid w:val="00E51159"/>
    <w:rPr>
      <w:rFonts w:ascii="Times New Roman" w:hAnsi="Times New Roman" w:cs="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qFormat/>
    <w:rsid w:val="00E51159"/>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796BF6"/>
    <w:pPr>
      <w:keepNext/>
      <w:pBdr>
        <w:bottom w:val="single" w:sz="4" w:space="1" w:color="auto"/>
      </w:pBdr>
      <w:spacing w:before="567"/>
    </w:pPr>
    <w:rPr>
      <w:rFonts w:ascii="Verdana" w:eastAsia="Verdana" w:hAnsi="Verdana" w:cs="Verdana"/>
      <w:b/>
      <w:color w:val="003399"/>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04534">
      <w:bodyDiv w:val="1"/>
      <w:marLeft w:val="0"/>
      <w:marRight w:val="0"/>
      <w:marTop w:val="0"/>
      <w:marBottom w:val="0"/>
      <w:divBdr>
        <w:top w:val="none" w:sz="0" w:space="0" w:color="auto"/>
        <w:left w:val="none" w:sz="0" w:space="0" w:color="auto"/>
        <w:bottom w:val="none" w:sz="0" w:space="0" w:color="auto"/>
        <w:right w:val="none" w:sz="0" w:space="0" w:color="auto"/>
      </w:divBdr>
    </w:div>
    <w:div w:id="394544602">
      <w:bodyDiv w:val="1"/>
      <w:marLeft w:val="0"/>
      <w:marRight w:val="0"/>
      <w:marTop w:val="0"/>
      <w:marBottom w:val="0"/>
      <w:divBdr>
        <w:top w:val="none" w:sz="0" w:space="0" w:color="auto"/>
        <w:left w:val="none" w:sz="0" w:space="0" w:color="auto"/>
        <w:bottom w:val="none" w:sz="0" w:space="0" w:color="auto"/>
        <w:right w:val="none" w:sz="0" w:space="0" w:color="auto"/>
      </w:divBdr>
    </w:div>
    <w:div w:id="531772090">
      <w:bodyDiv w:val="1"/>
      <w:marLeft w:val="0"/>
      <w:marRight w:val="0"/>
      <w:marTop w:val="0"/>
      <w:marBottom w:val="0"/>
      <w:divBdr>
        <w:top w:val="none" w:sz="0" w:space="0" w:color="auto"/>
        <w:left w:val="none" w:sz="0" w:space="0" w:color="auto"/>
        <w:bottom w:val="none" w:sz="0" w:space="0" w:color="auto"/>
        <w:right w:val="none" w:sz="0" w:space="0" w:color="auto"/>
      </w:divBdr>
    </w:div>
    <w:div w:id="585499924">
      <w:bodyDiv w:val="1"/>
      <w:marLeft w:val="0"/>
      <w:marRight w:val="0"/>
      <w:marTop w:val="0"/>
      <w:marBottom w:val="0"/>
      <w:divBdr>
        <w:top w:val="none" w:sz="0" w:space="0" w:color="auto"/>
        <w:left w:val="none" w:sz="0" w:space="0" w:color="auto"/>
        <w:bottom w:val="none" w:sz="0" w:space="0" w:color="auto"/>
        <w:right w:val="none" w:sz="0" w:space="0" w:color="auto"/>
      </w:divBdr>
    </w:div>
    <w:div w:id="766274284">
      <w:bodyDiv w:val="1"/>
      <w:marLeft w:val="0"/>
      <w:marRight w:val="0"/>
      <w:marTop w:val="0"/>
      <w:marBottom w:val="0"/>
      <w:divBdr>
        <w:top w:val="none" w:sz="0" w:space="0" w:color="auto"/>
        <w:left w:val="none" w:sz="0" w:space="0" w:color="auto"/>
        <w:bottom w:val="none" w:sz="0" w:space="0" w:color="auto"/>
        <w:right w:val="none" w:sz="0" w:space="0" w:color="auto"/>
      </w:divBdr>
    </w:div>
    <w:div w:id="846747663">
      <w:bodyDiv w:val="1"/>
      <w:marLeft w:val="0"/>
      <w:marRight w:val="0"/>
      <w:marTop w:val="0"/>
      <w:marBottom w:val="0"/>
      <w:divBdr>
        <w:top w:val="none" w:sz="0" w:space="0" w:color="auto"/>
        <w:left w:val="none" w:sz="0" w:space="0" w:color="auto"/>
        <w:bottom w:val="none" w:sz="0" w:space="0" w:color="auto"/>
        <w:right w:val="none" w:sz="0" w:space="0" w:color="auto"/>
      </w:divBdr>
    </w:div>
    <w:div w:id="928612261">
      <w:bodyDiv w:val="1"/>
      <w:marLeft w:val="0"/>
      <w:marRight w:val="0"/>
      <w:marTop w:val="0"/>
      <w:marBottom w:val="0"/>
      <w:divBdr>
        <w:top w:val="none" w:sz="0" w:space="0" w:color="auto"/>
        <w:left w:val="none" w:sz="0" w:space="0" w:color="auto"/>
        <w:bottom w:val="none" w:sz="0" w:space="0" w:color="auto"/>
        <w:right w:val="none" w:sz="0" w:space="0" w:color="auto"/>
      </w:divBdr>
    </w:div>
    <w:div w:id="982003511">
      <w:bodyDiv w:val="1"/>
      <w:marLeft w:val="0"/>
      <w:marRight w:val="0"/>
      <w:marTop w:val="0"/>
      <w:marBottom w:val="0"/>
      <w:divBdr>
        <w:top w:val="none" w:sz="0" w:space="0" w:color="auto"/>
        <w:left w:val="none" w:sz="0" w:space="0" w:color="auto"/>
        <w:bottom w:val="none" w:sz="0" w:space="0" w:color="auto"/>
        <w:right w:val="none" w:sz="0" w:space="0" w:color="auto"/>
      </w:divBdr>
    </w:div>
    <w:div w:id="1002273713">
      <w:bodyDiv w:val="1"/>
      <w:marLeft w:val="0"/>
      <w:marRight w:val="0"/>
      <w:marTop w:val="0"/>
      <w:marBottom w:val="0"/>
      <w:divBdr>
        <w:top w:val="none" w:sz="0" w:space="0" w:color="auto"/>
        <w:left w:val="none" w:sz="0" w:space="0" w:color="auto"/>
        <w:bottom w:val="none" w:sz="0" w:space="0" w:color="auto"/>
        <w:right w:val="none" w:sz="0" w:space="0" w:color="auto"/>
      </w:divBdr>
    </w:div>
    <w:div w:id="1045056289">
      <w:bodyDiv w:val="1"/>
      <w:marLeft w:val="0"/>
      <w:marRight w:val="0"/>
      <w:marTop w:val="0"/>
      <w:marBottom w:val="0"/>
      <w:divBdr>
        <w:top w:val="none" w:sz="0" w:space="0" w:color="auto"/>
        <w:left w:val="none" w:sz="0" w:space="0" w:color="auto"/>
        <w:bottom w:val="none" w:sz="0" w:space="0" w:color="auto"/>
        <w:right w:val="none" w:sz="0" w:space="0" w:color="auto"/>
      </w:divBdr>
    </w:div>
    <w:div w:id="1304699518">
      <w:bodyDiv w:val="1"/>
      <w:marLeft w:val="0"/>
      <w:marRight w:val="0"/>
      <w:marTop w:val="0"/>
      <w:marBottom w:val="0"/>
      <w:divBdr>
        <w:top w:val="none" w:sz="0" w:space="0" w:color="auto"/>
        <w:left w:val="none" w:sz="0" w:space="0" w:color="auto"/>
        <w:bottom w:val="none" w:sz="0" w:space="0" w:color="auto"/>
        <w:right w:val="none" w:sz="0" w:space="0" w:color="auto"/>
      </w:divBdr>
    </w:div>
    <w:div w:id="1603142517">
      <w:bodyDiv w:val="1"/>
      <w:marLeft w:val="0"/>
      <w:marRight w:val="0"/>
      <w:marTop w:val="0"/>
      <w:marBottom w:val="0"/>
      <w:divBdr>
        <w:top w:val="none" w:sz="0" w:space="0" w:color="auto"/>
        <w:left w:val="none" w:sz="0" w:space="0" w:color="auto"/>
        <w:bottom w:val="none" w:sz="0" w:space="0" w:color="auto"/>
        <w:right w:val="none" w:sz="0" w:space="0" w:color="auto"/>
      </w:divBdr>
    </w:div>
    <w:div w:id="1741437113">
      <w:bodyDiv w:val="1"/>
      <w:marLeft w:val="0"/>
      <w:marRight w:val="0"/>
      <w:marTop w:val="0"/>
      <w:marBottom w:val="0"/>
      <w:divBdr>
        <w:top w:val="none" w:sz="0" w:space="0" w:color="auto"/>
        <w:left w:val="none" w:sz="0" w:space="0" w:color="auto"/>
        <w:bottom w:val="none" w:sz="0" w:space="0" w:color="auto"/>
        <w:right w:val="none" w:sz="0" w:space="0" w:color="auto"/>
      </w:divBdr>
      <w:divsChild>
        <w:div w:id="100952234">
          <w:marLeft w:val="0"/>
          <w:marRight w:val="0"/>
          <w:marTop w:val="0"/>
          <w:marBottom w:val="0"/>
          <w:divBdr>
            <w:top w:val="none" w:sz="0" w:space="0" w:color="auto"/>
            <w:left w:val="none" w:sz="0" w:space="0" w:color="auto"/>
            <w:bottom w:val="none" w:sz="0" w:space="0" w:color="auto"/>
            <w:right w:val="none" w:sz="0" w:space="0" w:color="auto"/>
          </w:divBdr>
          <w:divsChild>
            <w:div w:id="1130517446">
              <w:marLeft w:val="0"/>
              <w:marRight w:val="0"/>
              <w:marTop w:val="0"/>
              <w:marBottom w:val="0"/>
              <w:divBdr>
                <w:top w:val="none" w:sz="0" w:space="0" w:color="auto"/>
                <w:left w:val="none" w:sz="0" w:space="0" w:color="auto"/>
                <w:bottom w:val="none" w:sz="0" w:space="0" w:color="auto"/>
                <w:right w:val="none" w:sz="0" w:space="0" w:color="auto"/>
              </w:divBdr>
              <w:divsChild>
                <w:div w:id="800150919">
                  <w:marLeft w:val="0"/>
                  <w:marRight w:val="0"/>
                  <w:marTop w:val="0"/>
                  <w:marBottom w:val="0"/>
                  <w:divBdr>
                    <w:top w:val="none" w:sz="0" w:space="0" w:color="auto"/>
                    <w:left w:val="none" w:sz="0" w:space="0" w:color="auto"/>
                    <w:bottom w:val="none" w:sz="0" w:space="0" w:color="auto"/>
                    <w:right w:val="none" w:sz="0" w:space="0" w:color="auto"/>
                  </w:divBdr>
                  <w:divsChild>
                    <w:div w:id="1032800516">
                      <w:marLeft w:val="0"/>
                      <w:marRight w:val="0"/>
                      <w:marTop w:val="0"/>
                      <w:marBottom w:val="0"/>
                      <w:divBdr>
                        <w:top w:val="none" w:sz="0" w:space="0" w:color="auto"/>
                        <w:left w:val="none" w:sz="0" w:space="0" w:color="auto"/>
                        <w:bottom w:val="none" w:sz="0" w:space="0" w:color="auto"/>
                        <w:right w:val="none" w:sz="0" w:space="0" w:color="auto"/>
                      </w:divBdr>
                      <w:divsChild>
                        <w:div w:id="1991009495">
                          <w:marLeft w:val="0"/>
                          <w:marRight w:val="0"/>
                          <w:marTop w:val="0"/>
                          <w:marBottom w:val="0"/>
                          <w:divBdr>
                            <w:top w:val="none" w:sz="0" w:space="0" w:color="auto"/>
                            <w:left w:val="none" w:sz="0" w:space="0" w:color="auto"/>
                            <w:bottom w:val="none" w:sz="0" w:space="0" w:color="auto"/>
                            <w:right w:val="none" w:sz="0" w:space="0" w:color="auto"/>
                          </w:divBdr>
                          <w:divsChild>
                            <w:div w:id="11757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834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veterinary-regulatory-overview/marketing-authorisation-veterinary-medicines/pre-authorisation-guidance-under-veterinary-medicinal-products-regulation-regulation-eu-2019-6" TargetMode="External"/><Relationship Id="rId13" Type="http://schemas.openxmlformats.org/officeDocument/2006/relationships/hyperlink" Target="https://www.ema.europa.eu/en/veterinary-regulatory-overview/marketing-authorisation-veterinary-medicines/application-guidance-veterinary-medicines" TargetMode="External"/><Relationship Id="rId18" Type="http://schemas.openxmlformats.org/officeDocument/2006/relationships/hyperlink" Target="https://www.ema.europa.eu/en/veterinary-regulatory-overview/research-development-veterinary-medicines/maximum-residue-limits-mr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a.europa.eu/en/documents/regulatory-procedural-guideline/procedural-advice-accelerated-assessment-marketing-authorisation-applications-pursuant-article-44-3-regulation-eu-no-2019-6_en.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officeapps.live.com/op/view.aspx?src=https%3A%2F%2Fwww.ema.europa.eu%2Fen%2Fdocuments%2Ftemplate-form%2Finformation-required-early-identification-need-pre-authorisation-gmp-inspections_en.doc&amp;wdOrigin=BROWSELIN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ris.ema.europa.eu/acces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iris.ema.europa.eu/" TargetMode="External"/><Relationship Id="rId14" Type="http://schemas.openxmlformats.org/officeDocument/2006/relationships/hyperlink" Target="https://www.ema.europa.eu/en/template-qualified-persons-qp-declaration-concerning-good-manufacturing-practice-compliance-active-substance-manufacture-qp-declaration-template-scientific-guidelin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Templates\Filenew\Agency\BLANK%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BA0B5-D442-4757-A562-365EA3686437}">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removed="0"/>
</clbl:labelList>
</file>

<file path=docProps/app.xml><?xml version="1.0" encoding="utf-8"?>
<Properties xmlns="http://schemas.openxmlformats.org/officeDocument/2006/extended-properties" xmlns:vt="http://schemas.openxmlformats.org/officeDocument/2006/docPropsVTypes">
  <Template>BLANK REPORT</Template>
  <TotalTime>2</TotalTime>
  <Pages>11</Pages>
  <Words>3114</Words>
  <Characters>17754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Veterinary initials pre-submission meeting request form - in accordance with Regulation (EU) No 2019/6</vt:lpstr>
    </vt:vector>
  </TitlesOfParts>
  <Company>European Medicines Agency</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initials pre-submission meeting request form - in accordance with Regulation (EU) No 2019/6</dc:title>
  <dc:subject/>
  <dc:creator>J Schalansky</dc:creator>
  <cp:keywords/>
  <dc:description/>
  <cp:lastModifiedBy>Ferreira Catarina</cp:lastModifiedBy>
  <cp:revision>3</cp:revision>
  <cp:lastPrinted>2016-05-27T18:39:00Z</cp:lastPrinted>
  <dcterms:created xsi:type="dcterms:W3CDTF">2026-07-21T09:03:00Z</dcterms:created>
  <dcterms:modified xsi:type="dcterms:W3CDTF">2026-07-21T09:06:00Z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General</vt:lpwstr>
  </property>
  <property fmtid="{D5CDD505-2E9C-101B-9397-08002B2CF9AE}" pid="4" name="DM_Creation_Date">
    <vt:lpwstr>16/07/26</vt:lpwstr>
  </property>
  <property fmtid="{D5CDD505-2E9C-101B-9397-08002B2CF9AE}" pid="5" name="DM_Creator_Name">
    <vt:lpwstr>Shaw Ewa</vt:lpwstr>
  </property>
  <property fmtid="{D5CDD505-2E9C-101B-9397-08002B2CF9AE}" pid="6" name="DM_DocRefId">
    <vt:lpwstr>EMA/152115/2026</vt:lpwstr>
  </property>
  <property fmtid="{D5CDD505-2E9C-101B-9397-08002B2CF9AE}" pid="7" name="DM_emea_doc_ref_id">
    <vt:lpwstr>EMA/152115/2026</vt:lpwstr>
  </property>
  <property fmtid="{D5CDD505-2E9C-101B-9397-08002B2CF9AE}" pid="8" name="DM_emea_filing_code">
    <vt:lpwstr> </vt:lpwstr>
  </property>
  <property fmtid="{D5CDD505-2E9C-101B-9397-08002B2CF9AE}" pid="9" name="DM_Keywords">
    <vt:lpwstr/>
  </property>
  <property fmtid="{D5CDD505-2E9C-101B-9397-08002B2CF9AE}" pid="10" name="DM_Language">
    <vt:lpwstr/>
  </property>
  <property fmtid="{D5CDD505-2E9C-101B-9397-08002B2CF9AE}" pid="11" name="DM_Modifer_Name">
    <vt:lpwstr>Shaw Ewa</vt:lpwstr>
  </property>
  <property fmtid="{D5CDD505-2E9C-101B-9397-08002B2CF9AE}" pid="12" name="DM_Modified_Date">
    <vt:lpwstr>16/07/26</vt:lpwstr>
  </property>
  <property fmtid="{D5CDD505-2E9C-101B-9397-08002B2CF9AE}" pid="13" name="DM_Modifier_Name">
    <vt:lpwstr>Shaw Ewa</vt:lpwstr>
  </property>
  <property fmtid="{D5CDD505-2E9C-101B-9397-08002B2CF9AE}" pid="14" name="DM_Modify_Date">
    <vt:lpwstr>16/07/26</vt:lpwstr>
  </property>
  <property fmtid="{D5CDD505-2E9C-101B-9397-08002B2CF9AE}" pid="15" name="DM_Name">
    <vt:lpwstr>IRIS Veterinary initials pre-submission interaction request form_en.doc</vt:lpwstr>
  </property>
  <property fmtid="{D5CDD505-2E9C-101B-9397-08002B2CF9AE}" pid="16" name="DM_Path">
    <vt:lpwstr>/01. Evaluation of Medicines/V - C/1. Pre-submission/04 Pre-submission meetings</vt:lpwstr>
  </property>
  <property fmtid="{D5CDD505-2E9C-101B-9397-08002B2CF9AE}" pid="17" name="DM_Status">
    <vt:lpwstr>Draft</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2.13,CURRENT,minor edits</vt:lpwstr>
  </property>
  <property fmtid="{D5CDD505-2E9C-101B-9397-08002B2CF9AE}" pid="22" name="MSIP_Label_0eea11ca-d417-4147-80ed-01a58412c458_ActionId">
    <vt:lpwstr>e0d93c4d-09cb-4461-8d4b-14ea01318a9d</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2023-12-19T15:42:30Z</vt:lpwstr>
  </property>
  <property fmtid="{D5CDD505-2E9C-101B-9397-08002B2CF9AE}" pid="28" name="MSIP_Label_0eea11ca-d417-4147-80ed-01a58412c458_SiteId">
    <vt:lpwstr>bc9dc15c-61bc-4f03-b60b-e5b6d8922839</vt:lpwstr>
  </property>
  <property fmtid="{D5CDD505-2E9C-101B-9397-08002B2CF9AE}" pid="29" name="GrammarlyDocumentId">
    <vt:lpwstr>5226ab9a-a37c-4e6f-99df-5bdae9030f55</vt:lpwstr>
  </property>
</Properties>
</file>