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972F8" w14:textId="278EEC95" w:rsidR="000B6733" w:rsidRPr="005D2BC9" w:rsidRDefault="000B6733" w:rsidP="000B6733">
      <w:pPr>
        <w:pBdr>
          <w:top w:val="single" w:sz="4" w:space="1" w:color="auto"/>
          <w:left w:val="single" w:sz="4" w:space="4" w:color="auto"/>
          <w:bottom w:val="single" w:sz="4" w:space="1" w:color="auto"/>
          <w:right w:val="single" w:sz="4" w:space="4" w:color="auto"/>
        </w:pBdr>
        <w:rPr>
          <w:szCs w:val="22"/>
          <w:lang w:val="en-GB"/>
        </w:rPr>
      </w:pPr>
      <w:proofErr w:type="spellStart"/>
      <w:r w:rsidRPr="005D2BC9">
        <w:rPr>
          <w:szCs w:val="22"/>
          <w:lang w:val="en-GB"/>
        </w:rPr>
        <w:t>Ez</w:t>
      </w:r>
      <w:proofErr w:type="spellEnd"/>
      <w:r w:rsidRPr="005D2BC9">
        <w:rPr>
          <w:szCs w:val="22"/>
          <w:lang w:val="en-GB"/>
        </w:rPr>
        <w:t xml:space="preserve"> a </w:t>
      </w:r>
      <w:proofErr w:type="spellStart"/>
      <w:r w:rsidRPr="005D2BC9">
        <w:rPr>
          <w:szCs w:val="22"/>
          <w:lang w:val="en-GB"/>
        </w:rPr>
        <w:t>dokumentum</w:t>
      </w:r>
      <w:proofErr w:type="spellEnd"/>
      <w:r w:rsidRPr="005D2BC9">
        <w:rPr>
          <w:szCs w:val="22"/>
          <w:lang w:val="en-GB"/>
        </w:rPr>
        <w:t xml:space="preserve"> a </w:t>
      </w:r>
      <w:r>
        <w:rPr>
          <w:szCs w:val="22"/>
          <w:lang w:val="en-GB"/>
        </w:rPr>
        <w:t xml:space="preserve">Herceptin </w:t>
      </w:r>
      <w:proofErr w:type="spellStart"/>
      <w:r w:rsidRPr="005D2BC9">
        <w:rPr>
          <w:szCs w:val="22"/>
          <w:lang w:val="en-GB"/>
        </w:rPr>
        <w:t>jóváhagyott</w:t>
      </w:r>
      <w:proofErr w:type="spellEnd"/>
      <w:r w:rsidRPr="005D2BC9">
        <w:rPr>
          <w:szCs w:val="22"/>
          <w:lang w:val="en-GB"/>
        </w:rPr>
        <w:t xml:space="preserve"> </w:t>
      </w:r>
      <w:proofErr w:type="spellStart"/>
      <w:r w:rsidRPr="005D2BC9">
        <w:rPr>
          <w:szCs w:val="22"/>
          <w:lang w:val="en-GB"/>
        </w:rPr>
        <w:t>kísérőiratait</w:t>
      </w:r>
      <w:proofErr w:type="spellEnd"/>
      <w:r w:rsidRPr="005D2BC9">
        <w:rPr>
          <w:szCs w:val="22"/>
          <w:lang w:val="en-GB"/>
        </w:rPr>
        <w:t xml:space="preserve"> </w:t>
      </w:r>
      <w:proofErr w:type="spellStart"/>
      <w:r w:rsidRPr="005D2BC9">
        <w:rPr>
          <w:szCs w:val="22"/>
          <w:lang w:val="en-GB"/>
        </w:rPr>
        <w:t>képezi</w:t>
      </w:r>
      <w:proofErr w:type="spellEnd"/>
      <w:r w:rsidRPr="005D2BC9">
        <w:rPr>
          <w:szCs w:val="22"/>
          <w:lang w:val="en-GB"/>
        </w:rPr>
        <w:t xml:space="preserve">, </w:t>
      </w:r>
      <w:proofErr w:type="spellStart"/>
      <w:r w:rsidRPr="005D2BC9">
        <w:rPr>
          <w:szCs w:val="22"/>
          <w:lang w:val="en-GB"/>
        </w:rPr>
        <w:t>és</w:t>
      </w:r>
      <w:proofErr w:type="spellEnd"/>
      <w:r w:rsidRPr="005D2BC9">
        <w:rPr>
          <w:szCs w:val="22"/>
          <w:lang w:val="en-GB"/>
        </w:rPr>
        <w:t xml:space="preserve"> </w:t>
      </w:r>
      <w:proofErr w:type="spellStart"/>
      <w:r w:rsidRPr="005D2BC9">
        <w:rPr>
          <w:szCs w:val="22"/>
          <w:lang w:val="en-GB"/>
        </w:rPr>
        <w:t>változáskövetéssel</w:t>
      </w:r>
      <w:proofErr w:type="spellEnd"/>
      <w:r w:rsidRPr="005D2BC9">
        <w:rPr>
          <w:szCs w:val="22"/>
          <w:lang w:val="en-GB"/>
        </w:rPr>
        <w:t xml:space="preserve"> </w:t>
      </w:r>
      <w:proofErr w:type="spellStart"/>
      <w:r w:rsidRPr="005D2BC9">
        <w:rPr>
          <w:szCs w:val="22"/>
          <w:lang w:val="en-GB"/>
        </w:rPr>
        <w:t>jelölve</w:t>
      </w:r>
      <w:proofErr w:type="spellEnd"/>
      <w:r w:rsidRPr="005D2BC9">
        <w:rPr>
          <w:szCs w:val="22"/>
          <w:lang w:val="en-GB"/>
        </w:rPr>
        <w:t xml:space="preserve"> </w:t>
      </w:r>
      <w:proofErr w:type="spellStart"/>
      <w:r w:rsidRPr="005D2BC9">
        <w:rPr>
          <w:szCs w:val="22"/>
          <w:lang w:val="en-GB"/>
        </w:rPr>
        <w:t>tartalmazza</w:t>
      </w:r>
      <w:proofErr w:type="spellEnd"/>
      <w:r w:rsidRPr="005D2BC9">
        <w:rPr>
          <w:szCs w:val="22"/>
          <w:lang w:val="en-GB"/>
        </w:rPr>
        <w:t xml:space="preserve"> a </w:t>
      </w:r>
      <w:proofErr w:type="spellStart"/>
      <w:r w:rsidRPr="005D2BC9">
        <w:rPr>
          <w:szCs w:val="22"/>
          <w:lang w:val="en-GB"/>
        </w:rPr>
        <w:t>kísérőiratokat</w:t>
      </w:r>
      <w:proofErr w:type="spellEnd"/>
      <w:r w:rsidRPr="005D2BC9">
        <w:rPr>
          <w:szCs w:val="22"/>
          <w:lang w:val="en-GB"/>
        </w:rPr>
        <w:t xml:space="preserve"> </w:t>
      </w:r>
      <w:proofErr w:type="spellStart"/>
      <w:r w:rsidRPr="005D2BC9">
        <w:rPr>
          <w:szCs w:val="22"/>
          <w:lang w:val="en-GB"/>
        </w:rPr>
        <w:t>érintő</w:t>
      </w:r>
      <w:proofErr w:type="spellEnd"/>
      <w:r w:rsidRPr="005D2BC9">
        <w:rPr>
          <w:szCs w:val="22"/>
          <w:lang w:val="en-GB"/>
        </w:rPr>
        <w:t xml:space="preserve"> </w:t>
      </w:r>
      <w:proofErr w:type="spellStart"/>
      <w:r w:rsidRPr="005D2BC9">
        <w:rPr>
          <w:szCs w:val="22"/>
          <w:lang w:val="en-GB"/>
        </w:rPr>
        <w:t>előző</w:t>
      </w:r>
      <w:proofErr w:type="spellEnd"/>
      <w:r w:rsidRPr="005D2BC9">
        <w:rPr>
          <w:szCs w:val="22"/>
          <w:lang w:val="en-GB"/>
        </w:rPr>
        <w:t xml:space="preserve"> </w:t>
      </w:r>
      <w:proofErr w:type="spellStart"/>
      <w:r w:rsidRPr="005D2BC9">
        <w:rPr>
          <w:szCs w:val="22"/>
          <w:lang w:val="en-GB"/>
        </w:rPr>
        <w:t>eljárás</w:t>
      </w:r>
      <w:proofErr w:type="spellEnd"/>
      <w:r w:rsidRPr="005D2BC9">
        <w:rPr>
          <w:szCs w:val="22"/>
          <w:lang w:val="en-GB"/>
        </w:rPr>
        <w:t xml:space="preserve"> (</w:t>
      </w:r>
      <w:r w:rsidRPr="00B82082">
        <w:rPr>
          <w:lang w:val="en-GB"/>
        </w:rPr>
        <w:t>EMA/VR/0000295324</w:t>
      </w:r>
      <w:r w:rsidRPr="005D2BC9">
        <w:rPr>
          <w:szCs w:val="22"/>
          <w:lang w:val="en-GB"/>
        </w:rPr>
        <w:t xml:space="preserve">) </w:t>
      </w:r>
      <w:proofErr w:type="spellStart"/>
      <w:r w:rsidRPr="005D2BC9">
        <w:rPr>
          <w:szCs w:val="22"/>
          <w:lang w:val="en-GB"/>
        </w:rPr>
        <w:t>óta</w:t>
      </w:r>
      <w:proofErr w:type="spellEnd"/>
      <w:r w:rsidRPr="005D2BC9">
        <w:rPr>
          <w:szCs w:val="22"/>
          <w:lang w:val="en-GB"/>
        </w:rPr>
        <w:t xml:space="preserve"> </w:t>
      </w:r>
      <w:proofErr w:type="spellStart"/>
      <w:r w:rsidRPr="005D2BC9">
        <w:rPr>
          <w:szCs w:val="22"/>
          <w:lang w:val="en-GB"/>
        </w:rPr>
        <w:t>eszközölt</w:t>
      </w:r>
      <w:proofErr w:type="spellEnd"/>
      <w:r w:rsidRPr="005D2BC9">
        <w:rPr>
          <w:szCs w:val="22"/>
          <w:lang w:val="en-GB"/>
        </w:rPr>
        <w:t xml:space="preserve"> </w:t>
      </w:r>
      <w:proofErr w:type="spellStart"/>
      <w:r w:rsidRPr="005D2BC9">
        <w:rPr>
          <w:szCs w:val="22"/>
          <w:lang w:val="en-GB"/>
        </w:rPr>
        <w:t>változtatásokat</w:t>
      </w:r>
      <w:proofErr w:type="spellEnd"/>
      <w:r w:rsidRPr="005D2BC9">
        <w:rPr>
          <w:szCs w:val="22"/>
          <w:lang w:val="en-GB"/>
        </w:rPr>
        <w:t xml:space="preserve">. </w:t>
      </w:r>
    </w:p>
    <w:p w14:paraId="616C816A" w14:textId="77777777" w:rsidR="000B6733" w:rsidRPr="005D2BC9" w:rsidRDefault="000B6733" w:rsidP="000B6733">
      <w:pPr>
        <w:pBdr>
          <w:top w:val="single" w:sz="4" w:space="1" w:color="auto"/>
          <w:left w:val="single" w:sz="4" w:space="4" w:color="auto"/>
          <w:bottom w:val="single" w:sz="4" w:space="1" w:color="auto"/>
          <w:right w:val="single" w:sz="4" w:space="4" w:color="auto"/>
        </w:pBdr>
        <w:rPr>
          <w:szCs w:val="22"/>
          <w:lang w:val="en-GB"/>
        </w:rPr>
      </w:pPr>
    </w:p>
    <w:p w14:paraId="1AAD99E0" w14:textId="77777777" w:rsidR="000B6733" w:rsidRPr="00AC4DAD" w:rsidRDefault="000B6733" w:rsidP="000B6733">
      <w:pPr>
        <w:pBdr>
          <w:top w:val="single" w:sz="4" w:space="1" w:color="auto"/>
          <w:left w:val="single" w:sz="4" w:space="4" w:color="auto"/>
          <w:bottom w:val="single" w:sz="4" w:space="1" w:color="auto"/>
          <w:right w:val="single" w:sz="4" w:space="4" w:color="auto"/>
        </w:pBdr>
        <w:rPr>
          <w:szCs w:val="22"/>
          <w:lang w:val="en-GB"/>
        </w:rPr>
      </w:pPr>
      <w:proofErr w:type="spellStart"/>
      <w:r w:rsidRPr="005D2BC9">
        <w:rPr>
          <w:szCs w:val="22"/>
          <w:lang w:val="en-GB"/>
        </w:rPr>
        <w:t>További</w:t>
      </w:r>
      <w:proofErr w:type="spellEnd"/>
      <w:r w:rsidRPr="005D2BC9">
        <w:rPr>
          <w:szCs w:val="22"/>
          <w:lang w:val="en-GB"/>
        </w:rPr>
        <w:t xml:space="preserve"> </w:t>
      </w:r>
      <w:proofErr w:type="spellStart"/>
      <w:r w:rsidRPr="005D2BC9">
        <w:rPr>
          <w:szCs w:val="22"/>
          <w:lang w:val="en-GB"/>
        </w:rPr>
        <w:t>információ</w:t>
      </w:r>
      <w:proofErr w:type="spellEnd"/>
      <w:r w:rsidRPr="005D2BC9">
        <w:rPr>
          <w:szCs w:val="22"/>
          <w:lang w:val="en-GB"/>
        </w:rPr>
        <w:t xml:space="preserve"> </w:t>
      </w:r>
      <w:proofErr w:type="spellStart"/>
      <w:r w:rsidRPr="005D2BC9">
        <w:rPr>
          <w:szCs w:val="22"/>
          <w:lang w:val="en-GB"/>
        </w:rPr>
        <w:t>az</w:t>
      </w:r>
      <w:proofErr w:type="spellEnd"/>
      <w:r w:rsidRPr="005D2BC9">
        <w:rPr>
          <w:szCs w:val="22"/>
          <w:lang w:val="en-GB"/>
        </w:rPr>
        <w:t xml:space="preserve"> </w:t>
      </w:r>
      <w:proofErr w:type="spellStart"/>
      <w:r w:rsidRPr="005D2BC9">
        <w:rPr>
          <w:szCs w:val="22"/>
          <w:lang w:val="en-GB"/>
        </w:rPr>
        <w:t>Európai</w:t>
      </w:r>
      <w:proofErr w:type="spellEnd"/>
      <w:r w:rsidRPr="005D2BC9">
        <w:rPr>
          <w:szCs w:val="22"/>
          <w:lang w:val="en-GB"/>
        </w:rPr>
        <w:t xml:space="preserve"> </w:t>
      </w:r>
      <w:proofErr w:type="spellStart"/>
      <w:r w:rsidRPr="005D2BC9">
        <w:rPr>
          <w:szCs w:val="22"/>
          <w:lang w:val="en-GB"/>
        </w:rPr>
        <w:t>Gyógyszerügynökség</w:t>
      </w:r>
      <w:proofErr w:type="spellEnd"/>
      <w:r w:rsidRPr="005D2BC9">
        <w:rPr>
          <w:szCs w:val="22"/>
          <w:lang w:val="en-GB"/>
        </w:rPr>
        <w:t xml:space="preserve"> </w:t>
      </w:r>
      <w:proofErr w:type="spellStart"/>
      <w:r w:rsidRPr="005D2BC9">
        <w:rPr>
          <w:szCs w:val="22"/>
          <w:lang w:val="en-GB"/>
        </w:rPr>
        <w:t>honlapján</w:t>
      </w:r>
      <w:proofErr w:type="spellEnd"/>
      <w:r w:rsidRPr="005D2BC9">
        <w:rPr>
          <w:szCs w:val="22"/>
          <w:lang w:val="en-GB"/>
        </w:rPr>
        <w:t xml:space="preserve"> </w:t>
      </w:r>
      <w:proofErr w:type="spellStart"/>
      <w:r w:rsidRPr="005D2BC9">
        <w:rPr>
          <w:szCs w:val="22"/>
          <w:lang w:val="en-GB"/>
        </w:rPr>
        <w:t>található</w:t>
      </w:r>
      <w:proofErr w:type="spellEnd"/>
      <w:r w:rsidRPr="00AC4DAD">
        <w:rPr>
          <w:szCs w:val="22"/>
          <w:lang w:val="en-GB"/>
        </w:rPr>
        <w:t xml:space="preserve">: </w:t>
      </w:r>
      <w:hyperlink r:id="rId11" w:history="1">
        <w:r w:rsidRPr="00846E24">
          <w:rPr>
            <w:rStyle w:val="Hyperlink"/>
            <w:noProof/>
            <w:szCs w:val="22"/>
            <w:lang w:val="en-GB"/>
          </w:rPr>
          <w:t>https://www.ema.europa.eu/en/medicines/human/EPAR/herceptin</w:t>
        </w:r>
      </w:hyperlink>
    </w:p>
    <w:p w14:paraId="1A27EE60" w14:textId="77777777" w:rsidR="00AC4DAD" w:rsidRPr="00AC4DAD" w:rsidRDefault="00AC4DAD" w:rsidP="00AC4DAD">
      <w:pPr>
        <w:rPr>
          <w:szCs w:val="22"/>
        </w:rPr>
      </w:pPr>
    </w:p>
    <w:p w14:paraId="08F09532" w14:textId="77777777" w:rsidR="00AC4DAD" w:rsidRPr="00AC4DAD" w:rsidRDefault="00AC4DAD" w:rsidP="00AC4DAD">
      <w:pPr>
        <w:rPr>
          <w:szCs w:val="22"/>
        </w:rPr>
      </w:pPr>
    </w:p>
    <w:p w14:paraId="10985B1C" w14:textId="77777777" w:rsidR="00AC4DAD" w:rsidRPr="00AC4DAD" w:rsidRDefault="00AC4DAD" w:rsidP="00AC4DAD">
      <w:pPr>
        <w:rPr>
          <w:szCs w:val="22"/>
        </w:rPr>
      </w:pPr>
    </w:p>
    <w:p w14:paraId="3FEC00A3" w14:textId="77777777" w:rsidR="00AC4DAD" w:rsidRPr="00AC4DAD" w:rsidRDefault="00AC4DAD" w:rsidP="00AC4DAD">
      <w:pPr>
        <w:rPr>
          <w:szCs w:val="22"/>
        </w:rPr>
      </w:pPr>
    </w:p>
    <w:p w14:paraId="5BE14148" w14:textId="77777777" w:rsidR="00AC4DAD" w:rsidRPr="00AC4DAD" w:rsidRDefault="00AC4DAD" w:rsidP="00AC4DAD">
      <w:pPr>
        <w:rPr>
          <w:szCs w:val="22"/>
        </w:rPr>
      </w:pPr>
    </w:p>
    <w:p w14:paraId="6B925FB7" w14:textId="77777777" w:rsidR="00AC4DAD" w:rsidRPr="00AC4DAD" w:rsidRDefault="00AC4DAD" w:rsidP="00AC4DAD">
      <w:pPr>
        <w:rPr>
          <w:szCs w:val="22"/>
        </w:rPr>
      </w:pPr>
    </w:p>
    <w:p w14:paraId="696ED348" w14:textId="77777777" w:rsidR="00AC4DAD" w:rsidRDefault="00AC4DAD" w:rsidP="00AC4DAD">
      <w:pPr>
        <w:rPr>
          <w:szCs w:val="22"/>
        </w:rPr>
      </w:pPr>
    </w:p>
    <w:p w14:paraId="4F9675AA" w14:textId="77777777" w:rsidR="00B83C4E" w:rsidRDefault="00B83C4E" w:rsidP="00AC4DAD">
      <w:pPr>
        <w:rPr>
          <w:szCs w:val="22"/>
        </w:rPr>
      </w:pPr>
    </w:p>
    <w:p w14:paraId="66B6EA47" w14:textId="77777777" w:rsidR="00B83C4E" w:rsidRDefault="00B83C4E" w:rsidP="00AC4DAD">
      <w:pPr>
        <w:rPr>
          <w:szCs w:val="22"/>
        </w:rPr>
      </w:pPr>
    </w:p>
    <w:p w14:paraId="653A42B1" w14:textId="77777777" w:rsidR="00B83C4E" w:rsidRDefault="00B83C4E" w:rsidP="00AC4DAD">
      <w:pPr>
        <w:rPr>
          <w:szCs w:val="22"/>
        </w:rPr>
      </w:pPr>
    </w:p>
    <w:p w14:paraId="5B0B4CDA" w14:textId="77777777" w:rsidR="00B83C4E" w:rsidRDefault="00B83C4E" w:rsidP="00AC4DAD">
      <w:pPr>
        <w:rPr>
          <w:szCs w:val="22"/>
        </w:rPr>
      </w:pPr>
    </w:p>
    <w:p w14:paraId="62F41BF6" w14:textId="77777777" w:rsidR="00B83C4E" w:rsidRPr="00AC4DAD" w:rsidRDefault="00B83C4E" w:rsidP="00AC4DAD">
      <w:pPr>
        <w:rPr>
          <w:szCs w:val="22"/>
        </w:rPr>
      </w:pPr>
    </w:p>
    <w:p w14:paraId="5BAC6F42" w14:textId="77777777" w:rsidR="00AC4DAD" w:rsidRPr="00AC4DAD" w:rsidRDefault="00AC4DAD" w:rsidP="00AC4DAD">
      <w:pPr>
        <w:rPr>
          <w:szCs w:val="22"/>
        </w:rPr>
      </w:pPr>
    </w:p>
    <w:p w14:paraId="01352BB8" w14:textId="77777777" w:rsidR="00AC4DAD" w:rsidRPr="00AC4DAD" w:rsidRDefault="00AC4DAD" w:rsidP="00AC4DAD">
      <w:pPr>
        <w:rPr>
          <w:szCs w:val="22"/>
        </w:rPr>
      </w:pPr>
    </w:p>
    <w:p w14:paraId="3B968CB9" w14:textId="77777777" w:rsidR="00AC4DAD" w:rsidRPr="00AC4DAD" w:rsidRDefault="00AC4DAD" w:rsidP="00AC4DAD">
      <w:pPr>
        <w:rPr>
          <w:szCs w:val="22"/>
        </w:rPr>
      </w:pPr>
    </w:p>
    <w:p w14:paraId="74B81BC4" w14:textId="77777777" w:rsidR="00AC4DAD" w:rsidRPr="00AC4DAD" w:rsidRDefault="00AC4DAD" w:rsidP="00AC4DAD">
      <w:pPr>
        <w:rPr>
          <w:szCs w:val="22"/>
        </w:rPr>
      </w:pPr>
    </w:p>
    <w:p w14:paraId="560E30E1" w14:textId="77777777" w:rsidR="00AC4DAD" w:rsidRPr="00AC4DAD" w:rsidRDefault="00AC4DAD" w:rsidP="00AC4DAD">
      <w:pPr>
        <w:jc w:val="center"/>
        <w:rPr>
          <w:b/>
          <w:szCs w:val="22"/>
        </w:rPr>
      </w:pPr>
    </w:p>
    <w:p w14:paraId="7975F92F" w14:textId="77777777" w:rsidR="00AC4DAD" w:rsidRPr="00AC4DAD" w:rsidRDefault="00AC4DAD" w:rsidP="00AC4DAD">
      <w:pPr>
        <w:jc w:val="center"/>
        <w:rPr>
          <w:b/>
          <w:szCs w:val="22"/>
        </w:rPr>
      </w:pPr>
    </w:p>
    <w:p w14:paraId="6B9AEC43" w14:textId="77777777" w:rsidR="001F74D3" w:rsidRPr="00750971" w:rsidRDefault="001F74D3">
      <w:pPr>
        <w:jc w:val="center"/>
        <w:outlineLvl w:val="0"/>
        <w:rPr>
          <w:b/>
        </w:rPr>
      </w:pPr>
      <w:r w:rsidRPr="00750971">
        <w:rPr>
          <w:b/>
        </w:rPr>
        <w:t>I. MELLÉKLET</w:t>
      </w:r>
    </w:p>
    <w:p w14:paraId="3166C4F8" w14:textId="77777777" w:rsidR="001F74D3" w:rsidRPr="00750971" w:rsidRDefault="001F74D3">
      <w:pPr>
        <w:jc w:val="center"/>
        <w:rPr>
          <w:b/>
        </w:rPr>
      </w:pPr>
    </w:p>
    <w:p w14:paraId="4E9F3708" w14:textId="77777777" w:rsidR="001F74D3" w:rsidRPr="00750971" w:rsidRDefault="001F74D3">
      <w:pPr>
        <w:pStyle w:val="Annex"/>
      </w:pPr>
      <w:r w:rsidRPr="00750971">
        <w:t>ALKALMAZÁSI ELŐÍRÁS</w:t>
      </w:r>
    </w:p>
    <w:p w14:paraId="4D0F1F0C" w14:textId="77777777" w:rsidR="001F74D3" w:rsidRPr="00750971" w:rsidRDefault="001F74D3">
      <w:pPr>
        <w:rPr>
          <w:b/>
        </w:rPr>
      </w:pPr>
      <w:r w:rsidRPr="00750971">
        <w:rPr>
          <w:b/>
        </w:rPr>
        <w:br w:type="page"/>
      </w:r>
      <w:r w:rsidRPr="00750971">
        <w:rPr>
          <w:b/>
        </w:rPr>
        <w:lastRenderedPageBreak/>
        <w:t>1.</w:t>
      </w:r>
      <w:r w:rsidRPr="00750971">
        <w:rPr>
          <w:b/>
        </w:rPr>
        <w:tab/>
        <w:t>A GYÓGYSZER NEVE</w:t>
      </w:r>
    </w:p>
    <w:p w14:paraId="5826F3D6" w14:textId="77777777" w:rsidR="001F74D3" w:rsidRPr="00750971" w:rsidRDefault="001F74D3"/>
    <w:p w14:paraId="696548D5" w14:textId="77777777" w:rsidR="001F74D3" w:rsidRPr="00750971" w:rsidRDefault="001F74D3">
      <w:pPr>
        <w:outlineLvl w:val="0"/>
      </w:pPr>
      <w:r w:rsidRPr="00750971">
        <w:t>Herceptin 150 mg por oldatos infúzióhoz való koncentrátumhoz</w:t>
      </w:r>
    </w:p>
    <w:p w14:paraId="6DA80963" w14:textId="77777777" w:rsidR="001F74D3" w:rsidRPr="00750971" w:rsidRDefault="001F74D3"/>
    <w:p w14:paraId="627D1E63" w14:textId="77777777" w:rsidR="001F74D3" w:rsidRPr="00750971" w:rsidRDefault="001F74D3"/>
    <w:p w14:paraId="7503ACE1" w14:textId="77777777" w:rsidR="001F74D3" w:rsidRPr="00750971" w:rsidRDefault="001F74D3">
      <w:pPr>
        <w:ind w:left="567" w:hanging="567"/>
        <w:rPr>
          <w:b/>
        </w:rPr>
      </w:pPr>
      <w:r w:rsidRPr="00750971">
        <w:rPr>
          <w:b/>
        </w:rPr>
        <w:t>2.</w:t>
      </w:r>
      <w:r w:rsidRPr="00750971">
        <w:rPr>
          <w:b/>
        </w:rPr>
        <w:tab/>
        <w:t>MINŐSÉGI ÉS MENNYISÉGI ÖSSZETÉTEL</w:t>
      </w:r>
    </w:p>
    <w:p w14:paraId="290C29AD" w14:textId="77777777" w:rsidR="001F74D3" w:rsidRPr="00750971" w:rsidRDefault="001F74D3">
      <w:pPr>
        <w:rPr>
          <w:i/>
        </w:rPr>
      </w:pPr>
    </w:p>
    <w:p w14:paraId="52A7A817" w14:textId="77777777" w:rsidR="001F74D3" w:rsidRPr="00750971" w:rsidRDefault="001F74D3">
      <w:r w:rsidRPr="00750971">
        <w:t>Egy injekciós üveg 150 mg trasztuzumabot, egy humanizált IgG1 monoklonális antitestet tartalmaz, amelyet emlős</w:t>
      </w:r>
      <w:r w:rsidR="003C2B63" w:rsidRPr="00750971">
        <w:t>-</w:t>
      </w:r>
      <w:r w:rsidRPr="00750971">
        <w:t>sejtszuszpenzió</w:t>
      </w:r>
      <w:r w:rsidR="003C2B63" w:rsidRPr="00750971">
        <w:t>s</w:t>
      </w:r>
      <w:r w:rsidRPr="00750971">
        <w:t xml:space="preserve"> kultúrával (kínaihörcsög</w:t>
      </w:r>
      <w:r w:rsidR="003C2B63" w:rsidRPr="00750971">
        <w:t>-</w:t>
      </w:r>
      <w:r w:rsidRPr="00750971">
        <w:t>ov</w:t>
      </w:r>
      <w:r w:rsidR="003C2B63" w:rsidRPr="00750971">
        <w:t>a</w:t>
      </w:r>
      <w:r w:rsidRPr="00750971">
        <w:t>rium) állítanak elő, majd affinitás</w:t>
      </w:r>
      <w:r w:rsidR="003C2B63" w:rsidRPr="00750971">
        <w:t>-</w:t>
      </w:r>
      <w:r w:rsidRPr="00750971">
        <w:t>, ill</w:t>
      </w:r>
      <w:r w:rsidR="003C2B63" w:rsidRPr="00750971">
        <w:t>etve</w:t>
      </w:r>
      <w:r w:rsidRPr="00750971">
        <w:t xml:space="preserve"> ioncserés kromatográfiával tisztítják, amely magában foglalja a specifikus vírusinaktiválási és </w:t>
      </w:r>
      <w:r w:rsidR="003C2B63" w:rsidRPr="00750971">
        <w:noBreakHyphen/>
      </w:r>
      <w:r w:rsidRPr="00750971">
        <w:t xml:space="preserve">eltávolítási eljárásokat is. </w:t>
      </w:r>
    </w:p>
    <w:p w14:paraId="04E856D2" w14:textId="77777777" w:rsidR="001F74D3" w:rsidRPr="00750971" w:rsidRDefault="001F74D3"/>
    <w:p w14:paraId="60576F4F" w14:textId="77777777" w:rsidR="001F74D3" w:rsidRPr="00750971" w:rsidRDefault="001F74D3">
      <w:r w:rsidRPr="00750971">
        <w:t>Az elkészített Herceptin</w:t>
      </w:r>
      <w:r w:rsidR="003C2B63" w:rsidRPr="00750971">
        <w:t>-</w:t>
      </w:r>
      <w:r w:rsidRPr="00750971">
        <w:t>oldat 21 mg/ml trasztuzumabot tartalmaz.</w:t>
      </w:r>
    </w:p>
    <w:p w14:paraId="15560C4F" w14:textId="77777777" w:rsidR="001F74D3" w:rsidRPr="001E2BA8" w:rsidRDefault="001F74D3">
      <w:pPr>
        <w:rPr>
          <w:i/>
        </w:rPr>
      </w:pPr>
    </w:p>
    <w:p w14:paraId="51E73099" w14:textId="77777777" w:rsidR="000C20F0" w:rsidRPr="00750971" w:rsidRDefault="000C20F0" w:rsidP="000C20F0">
      <w:r w:rsidRPr="00750971">
        <w:rPr>
          <w:u w:val="single"/>
        </w:rPr>
        <w:t>Ismert hatású segédanyag</w:t>
      </w:r>
    </w:p>
    <w:p w14:paraId="404C7C7A" w14:textId="03CE553C" w:rsidR="000C20F0" w:rsidRPr="00750971" w:rsidRDefault="00E1270C" w:rsidP="000C20F0">
      <w:r w:rsidRPr="00750971">
        <w:t>0,6</w:t>
      </w:r>
      <w:r>
        <w:t> </w:t>
      </w:r>
      <w:r w:rsidRPr="00750971">
        <w:t>mg poliszorbát</w:t>
      </w:r>
      <w:r>
        <w:t> </w:t>
      </w:r>
      <w:r w:rsidRPr="00750971">
        <w:t>20-at tartalmaz</w:t>
      </w:r>
      <w:r w:rsidR="000C20F0" w:rsidRPr="00750971">
        <w:t xml:space="preserve"> 150</w:t>
      </w:r>
      <w:r w:rsidR="00927136">
        <w:t> </w:t>
      </w:r>
      <w:r w:rsidR="000C20F0" w:rsidRPr="00750971">
        <w:t>mg-os injekciós üveg</w:t>
      </w:r>
      <w:r>
        <w:t>enként</w:t>
      </w:r>
      <w:r w:rsidR="000C20F0" w:rsidRPr="00750971">
        <w:t>.</w:t>
      </w:r>
    </w:p>
    <w:p w14:paraId="02FA1BF3" w14:textId="77777777" w:rsidR="000C20F0" w:rsidRPr="00750971" w:rsidRDefault="000C20F0" w:rsidP="000C20F0">
      <w:pPr>
        <w:rPr>
          <w:i/>
        </w:rPr>
      </w:pPr>
    </w:p>
    <w:p w14:paraId="2122E7AD" w14:textId="77777777" w:rsidR="001F74D3" w:rsidRPr="00750971" w:rsidRDefault="001F74D3">
      <w:pPr>
        <w:outlineLvl w:val="0"/>
      </w:pPr>
      <w:r w:rsidRPr="00750971">
        <w:t>A segédanyagok teljes listáját lásd a 6.1 pontban.</w:t>
      </w:r>
    </w:p>
    <w:p w14:paraId="531E9B6F" w14:textId="77777777" w:rsidR="001F74D3" w:rsidRPr="00750971" w:rsidRDefault="001F74D3"/>
    <w:p w14:paraId="583DC505" w14:textId="77777777" w:rsidR="001F74D3" w:rsidRPr="00750971" w:rsidRDefault="001F74D3"/>
    <w:p w14:paraId="54BC2689" w14:textId="77777777" w:rsidR="001F74D3" w:rsidRPr="00750971" w:rsidRDefault="001F74D3">
      <w:pPr>
        <w:ind w:left="567" w:hanging="567"/>
        <w:rPr>
          <w:b/>
        </w:rPr>
      </w:pPr>
      <w:r w:rsidRPr="00750971">
        <w:rPr>
          <w:b/>
        </w:rPr>
        <w:t>3.</w:t>
      </w:r>
      <w:r w:rsidRPr="00750971">
        <w:rPr>
          <w:b/>
        </w:rPr>
        <w:tab/>
        <w:t>GYÓGYSZERFORMA</w:t>
      </w:r>
    </w:p>
    <w:p w14:paraId="511F27D1" w14:textId="77777777" w:rsidR="001F74D3" w:rsidRPr="00750971" w:rsidRDefault="001F74D3"/>
    <w:p w14:paraId="334752CB" w14:textId="77777777" w:rsidR="001F74D3" w:rsidRPr="00750971" w:rsidRDefault="001F74D3">
      <w:pPr>
        <w:outlineLvl w:val="0"/>
      </w:pPr>
      <w:r w:rsidRPr="00750971">
        <w:t>Por oldatos infúzióhoz való koncentrátumhoz</w:t>
      </w:r>
    </w:p>
    <w:p w14:paraId="524015BA" w14:textId="77777777" w:rsidR="001F74D3" w:rsidRPr="00750971" w:rsidRDefault="001F74D3"/>
    <w:p w14:paraId="7F8E748E" w14:textId="77777777" w:rsidR="001F74D3" w:rsidRPr="00750971" w:rsidRDefault="001F74D3">
      <w:pPr>
        <w:outlineLvl w:val="0"/>
      </w:pPr>
      <w:r w:rsidRPr="00750971">
        <w:t>Fehér vagy halványsárga liofilizált por.</w:t>
      </w:r>
    </w:p>
    <w:p w14:paraId="171A72AF" w14:textId="77777777" w:rsidR="001F74D3" w:rsidRPr="00750971" w:rsidRDefault="001F74D3"/>
    <w:p w14:paraId="6CAE6A3B" w14:textId="77777777" w:rsidR="001F74D3" w:rsidRPr="00750971" w:rsidRDefault="001F74D3"/>
    <w:p w14:paraId="7A2E3E49" w14:textId="77777777" w:rsidR="001F74D3" w:rsidRPr="00750971" w:rsidRDefault="001F74D3">
      <w:pPr>
        <w:ind w:left="567" w:hanging="567"/>
        <w:rPr>
          <w:b/>
          <w:caps/>
        </w:rPr>
      </w:pPr>
      <w:r w:rsidRPr="00750971">
        <w:rPr>
          <w:b/>
          <w:caps/>
        </w:rPr>
        <w:t>4.</w:t>
      </w:r>
      <w:r w:rsidRPr="00750971">
        <w:rPr>
          <w:b/>
          <w:caps/>
        </w:rPr>
        <w:tab/>
        <w:t>KLINIKAI JELLEMZŐK</w:t>
      </w:r>
    </w:p>
    <w:p w14:paraId="5B18633D" w14:textId="77777777" w:rsidR="001F74D3" w:rsidRPr="00750971" w:rsidRDefault="001F74D3"/>
    <w:p w14:paraId="51A40A94" w14:textId="77777777" w:rsidR="001F74D3" w:rsidRPr="00750971" w:rsidRDefault="001F74D3">
      <w:pPr>
        <w:ind w:left="567" w:hanging="567"/>
        <w:rPr>
          <w:b/>
        </w:rPr>
      </w:pPr>
      <w:r w:rsidRPr="00750971">
        <w:rPr>
          <w:b/>
        </w:rPr>
        <w:t>4.1</w:t>
      </w:r>
      <w:r w:rsidRPr="00750971">
        <w:rPr>
          <w:b/>
        </w:rPr>
        <w:tab/>
        <w:t>Terápiás javallatok</w:t>
      </w:r>
    </w:p>
    <w:p w14:paraId="1D36AD6E" w14:textId="77777777" w:rsidR="001F74D3" w:rsidRPr="00750971" w:rsidRDefault="001F74D3"/>
    <w:p w14:paraId="55A80A62" w14:textId="77777777" w:rsidR="001F74D3" w:rsidRPr="00750971" w:rsidRDefault="001F74D3">
      <w:pPr>
        <w:rPr>
          <w:u w:val="single"/>
        </w:rPr>
      </w:pPr>
      <w:r w:rsidRPr="00750971">
        <w:rPr>
          <w:u w:val="single"/>
        </w:rPr>
        <w:t>Emlőkarcinóma</w:t>
      </w:r>
    </w:p>
    <w:p w14:paraId="2AA33F00" w14:textId="77777777" w:rsidR="001F74D3" w:rsidRPr="00750971" w:rsidRDefault="001F74D3"/>
    <w:p w14:paraId="53B49DF8" w14:textId="77777777" w:rsidR="001F74D3" w:rsidRPr="00750971" w:rsidRDefault="001F74D3">
      <w:pPr>
        <w:outlineLvl w:val="0"/>
        <w:rPr>
          <w:i/>
          <w:u w:val="single"/>
        </w:rPr>
      </w:pPr>
      <w:r w:rsidRPr="00750971">
        <w:rPr>
          <w:i/>
          <w:u w:val="single"/>
        </w:rPr>
        <w:t xml:space="preserve">Metasztatikus emlőkarcinóma </w:t>
      </w:r>
    </w:p>
    <w:p w14:paraId="531D0B0F" w14:textId="77777777" w:rsidR="001F74D3" w:rsidRPr="00750971" w:rsidRDefault="001F74D3"/>
    <w:p w14:paraId="1C3E21BB" w14:textId="77777777" w:rsidR="001F74D3" w:rsidRPr="00750971" w:rsidRDefault="001F74D3">
      <w:r w:rsidRPr="00750971">
        <w:t xml:space="preserve">A Herceptin HER2-pozitív, metasztatikus emlőkarcinómában (Metastatic Breast Cancer, MBC) szenvedő felnőtt betegek kezelésére javallott: </w:t>
      </w:r>
    </w:p>
    <w:p w14:paraId="16A0D043" w14:textId="77777777" w:rsidR="001F74D3" w:rsidRPr="00750971" w:rsidRDefault="001F74D3"/>
    <w:p w14:paraId="32625F33" w14:textId="77777777" w:rsidR="001F74D3" w:rsidRPr="00750971" w:rsidRDefault="001F74D3">
      <w:pPr>
        <w:ind w:left="567" w:hanging="567"/>
      </w:pPr>
      <w:r w:rsidRPr="00750971">
        <w:t>-</w:t>
      </w:r>
      <w:r w:rsidRPr="00750971">
        <w:tab/>
        <w:t>monoterápia formájában olyan betegek kezelésére, akik metasztatikus betegségük miatt már legalább 2 kemoterápiás kezelésben részesültek. A megelőző kemoterápiának tartalmaznia kellett legalább egy antraciklin és egy taxán készítményt, kivéve, ha a betegek ezekkel a szerekkel nem kezelhetők. Hormonreceptor-pozitív betegek esetén a hormonkezelésnek is sikertelennek kellett lennie, kivéve, ha a betegek nem kezelhetők ezekkel a szerekkel.</w:t>
      </w:r>
    </w:p>
    <w:p w14:paraId="02EAFE99" w14:textId="77777777" w:rsidR="001F74D3" w:rsidRPr="00750971" w:rsidRDefault="001F74D3">
      <w:pPr>
        <w:ind w:left="709" w:hanging="709"/>
      </w:pPr>
    </w:p>
    <w:p w14:paraId="0C35E99C" w14:textId="77777777" w:rsidR="001F74D3" w:rsidRPr="00750971" w:rsidRDefault="001F74D3">
      <w:pPr>
        <w:ind w:left="567" w:hanging="567"/>
      </w:pPr>
      <w:r w:rsidRPr="00750971">
        <w:t>-</w:t>
      </w:r>
      <w:r w:rsidRPr="00750971">
        <w:tab/>
        <w:t xml:space="preserve">kombinálva paklitaxellel azon betegek kezelésére, akik nem kaptak kemoterápiát metasztatikus betegségük kezelésére és nem kezelhetők antraciklinnel. </w:t>
      </w:r>
    </w:p>
    <w:p w14:paraId="0B4FB7BB" w14:textId="77777777" w:rsidR="001F74D3" w:rsidRPr="00750971" w:rsidRDefault="001F74D3">
      <w:pPr>
        <w:ind w:left="709" w:hanging="709"/>
      </w:pPr>
    </w:p>
    <w:p w14:paraId="0C4831EE" w14:textId="77777777" w:rsidR="001F74D3" w:rsidRPr="00750971" w:rsidRDefault="001F74D3">
      <w:pPr>
        <w:ind w:left="567" w:hanging="567"/>
      </w:pPr>
      <w:r w:rsidRPr="00750971">
        <w:t>-</w:t>
      </w:r>
      <w:r w:rsidRPr="00750971">
        <w:tab/>
        <w:t>kombinálva docetaxellel azon betegek kezelésére, akik nem kaptak kemoterápiát metasztatikus betegségük kezelésére.</w:t>
      </w:r>
    </w:p>
    <w:p w14:paraId="48B03A1A" w14:textId="77777777" w:rsidR="001F74D3" w:rsidRPr="00750971" w:rsidRDefault="001F74D3">
      <w:pPr>
        <w:ind w:left="709" w:hanging="709"/>
      </w:pPr>
    </w:p>
    <w:p w14:paraId="2BB1C4B0" w14:textId="77777777" w:rsidR="001F74D3" w:rsidRPr="00750971" w:rsidRDefault="001F74D3">
      <w:pPr>
        <w:ind w:left="567" w:hanging="567"/>
      </w:pPr>
      <w:r w:rsidRPr="00750971">
        <w:t>-</w:t>
      </w:r>
      <w:r w:rsidRPr="00750971">
        <w:tab/>
        <w:t>kombinálva egy aromatáz-inhibitorral azon hormonreceptor-pozitív, metasztatikus emlőkarcinómában szenvedő, posztmenopauzás betegek kezelésére, akik korábban trasztuzumab terápiában nem részesültek.</w:t>
      </w:r>
    </w:p>
    <w:p w14:paraId="5DD368E8" w14:textId="77777777" w:rsidR="001F74D3" w:rsidRPr="00750971" w:rsidRDefault="001F74D3"/>
    <w:p w14:paraId="126C6560" w14:textId="77777777" w:rsidR="001F74D3" w:rsidRPr="00750971" w:rsidRDefault="001F74D3">
      <w:pPr>
        <w:keepNext/>
        <w:keepLines/>
        <w:outlineLvl w:val="0"/>
        <w:rPr>
          <w:i/>
          <w:u w:val="single"/>
        </w:rPr>
      </w:pPr>
      <w:r w:rsidRPr="00750971">
        <w:rPr>
          <w:i/>
          <w:u w:val="single"/>
        </w:rPr>
        <w:lastRenderedPageBreak/>
        <w:t xml:space="preserve">Korai emlőkarcinóma </w:t>
      </w:r>
    </w:p>
    <w:p w14:paraId="6379C63A" w14:textId="77777777" w:rsidR="001F74D3" w:rsidRPr="00750971" w:rsidRDefault="001F74D3">
      <w:pPr>
        <w:keepNext/>
        <w:keepLines/>
        <w:ind w:left="567" w:hanging="567"/>
        <w:rPr>
          <w:b/>
        </w:rPr>
      </w:pPr>
    </w:p>
    <w:p w14:paraId="51B67B4E" w14:textId="77777777" w:rsidR="001F74D3" w:rsidRPr="00750971" w:rsidRDefault="001F74D3">
      <w:pPr>
        <w:keepNext/>
        <w:keepLines/>
      </w:pPr>
      <w:r w:rsidRPr="00750971">
        <w:t>A Herceptin korai emlőkarcinómában (Early Breast Cancer, EBC) szenvedő, HER2-pozitív felnőtt betegek kezelésére javallott:</w:t>
      </w:r>
    </w:p>
    <w:p w14:paraId="60A5502D" w14:textId="77777777" w:rsidR="001F74D3" w:rsidRPr="00750971" w:rsidRDefault="001F74D3">
      <w:pPr>
        <w:keepNext/>
        <w:keepLines/>
      </w:pPr>
      <w:r w:rsidRPr="00750971">
        <w:t xml:space="preserve"> </w:t>
      </w:r>
    </w:p>
    <w:p w14:paraId="4101BD51" w14:textId="77777777" w:rsidR="001F74D3" w:rsidRPr="00750971" w:rsidRDefault="001F74D3">
      <w:pPr>
        <w:ind w:left="567" w:hanging="567"/>
      </w:pPr>
      <w:r w:rsidRPr="00750971">
        <w:t>-</w:t>
      </w:r>
      <w:r w:rsidRPr="00750971">
        <w:tab/>
        <w:t>a műtétet, kemoterápiát (neoadjuváns vagy adjuváns) és radioterápiát (adott esetben) követően (lásd 5.1 pont).</w:t>
      </w:r>
    </w:p>
    <w:p w14:paraId="7AC8A6A3" w14:textId="77777777" w:rsidR="001F74D3" w:rsidRPr="00750971" w:rsidRDefault="001F74D3"/>
    <w:p w14:paraId="7EADAFBA" w14:textId="77777777" w:rsidR="001F74D3" w:rsidRPr="00750971" w:rsidRDefault="001F74D3">
      <w:pPr>
        <w:ind w:left="567" w:hanging="567"/>
      </w:pPr>
      <w:r w:rsidRPr="00750971">
        <w:t>-</w:t>
      </w:r>
      <w:r w:rsidRPr="00750971">
        <w:tab/>
        <w:t>doxorubicint és ciklofoszfamidot tartalmazó adjuváns kemoterápiát követően, paklitaxellel vagy docetaxellel kombinálva.</w:t>
      </w:r>
    </w:p>
    <w:p w14:paraId="683B5DCA" w14:textId="77777777" w:rsidR="001F74D3" w:rsidRPr="00750971" w:rsidRDefault="001F74D3">
      <w:pPr>
        <w:ind w:left="567" w:hanging="567"/>
      </w:pPr>
    </w:p>
    <w:p w14:paraId="488A0BE3" w14:textId="77777777" w:rsidR="001F74D3" w:rsidRPr="00750971" w:rsidRDefault="001F74D3">
      <w:pPr>
        <w:ind w:left="567" w:hanging="567"/>
      </w:pPr>
      <w:r w:rsidRPr="00750971">
        <w:t>-</w:t>
      </w:r>
      <w:r w:rsidRPr="00750971">
        <w:tab/>
        <w:t>docetaxelt és karboplatint tartalmazó adjuváns kemoterápiával kombinálva.</w:t>
      </w:r>
    </w:p>
    <w:p w14:paraId="72F6E6D1" w14:textId="77777777" w:rsidR="001F74D3" w:rsidRPr="00750971" w:rsidRDefault="001F74D3">
      <w:pPr>
        <w:ind w:left="567" w:hanging="567"/>
      </w:pPr>
    </w:p>
    <w:p w14:paraId="0501DA96" w14:textId="77777777" w:rsidR="001F74D3" w:rsidRPr="00750971" w:rsidRDefault="001F74D3">
      <w:pPr>
        <w:ind w:left="567" w:hanging="567"/>
      </w:pPr>
      <w:r w:rsidRPr="00750971">
        <w:t>-</w:t>
      </w:r>
      <w:r w:rsidRPr="00750971">
        <w:tab/>
        <w:t>neoadjuváns kemoterápiával kombinálva, amelyet adjuváns Herceptin</w:t>
      </w:r>
      <w:r w:rsidRPr="00750971">
        <w:noBreakHyphen/>
        <w:t>kezelés követ, lokálisan előrehaladott betegség (beleértve a gyulladásos betegséget is) vagy 2 cm-nél nagyobb átmérőjű tumor esetén (lásd 4.4 és 5.1 pont).</w:t>
      </w:r>
    </w:p>
    <w:p w14:paraId="332B6D4E" w14:textId="77777777" w:rsidR="001F74D3" w:rsidRPr="00750971" w:rsidRDefault="001F74D3"/>
    <w:p w14:paraId="240D27BF" w14:textId="77777777" w:rsidR="001F74D3" w:rsidRPr="00750971" w:rsidRDefault="001F74D3">
      <w:r w:rsidRPr="00750971">
        <w:t>A Herceptin csak olyan metasztatikus vagy korai emlőkarcinómában szenvedő betegeknek adható, akiknél a tumor vagy fokozott HER2-expressziót mutat vagy akik daganatában egy pontos és validált vizsgálati eljárással a HER2 gén amplifikációja mutatható ki (lásd 4.4 és 5.1 pont).</w:t>
      </w:r>
    </w:p>
    <w:p w14:paraId="27BA9F22" w14:textId="77777777" w:rsidR="001F74D3" w:rsidRPr="00750971" w:rsidRDefault="001F74D3">
      <w:pPr>
        <w:rPr>
          <w:i/>
        </w:rPr>
      </w:pPr>
    </w:p>
    <w:p w14:paraId="3D779F89" w14:textId="77777777" w:rsidR="001F74D3" w:rsidRPr="00750971" w:rsidRDefault="001F74D3">
      <w:pPr>
        <w:rPr>
          <w:i/>
          <w:u w:val="single"/>
        </w:rPr>
      </w:pPr>
      <w:r w:rsidRPr="00750971">
        <w:rPr>
          <w:i/>
          <w:u w:val="single"/>
        </w:rPr>
        <w:t>Metasztatikus gyomorkarcinóma</w:t>
      </w:r>
    </w:p>
    <w:p w14:paraId="31302FD9" w14:textId="77777777" w:rsidR="001F74D3" w:rsidRPr="00750971" w:rsidRDefault="001F74D3"/>
    <w:p w14:paraId="20A872F2" w14:textId="77777777" w:rsidR="001F74D3" w:rsidRPr="00750971" w:rsidRDefault="001F74D3">
      <w:r w:rsidRPr="00750971">
        <w:t>A Herceptin kapecitabinnal/5-fluorouracillal és ciszplatinnal kombinálva javallt HER2-pozitív, metasztatikus gyomor- vagy gastroesophagealis junkció adenokarcinómájában szenvedő felnőtt betegek kezelésére, akik korábban még nem kaptak daganatellenes kezelést metasztatikus betegségükre.</w:t>
      </w:r>
    </w:p>
    <w:p w14:paraId="794E82F4" w14:textId="77777777" w:rsidR="001F74D3" w:rsidRPr="00750971" w:rsidRDefault="001F74D3"/>
    <w:p w14:paraId="5402D110" w14:textId="77777777" w:rsidR="001F74D3" w:rsidRPr="00750971" w:rsidRDefault="001F74D3">
      <w:r w:rsidRPr="00750971">
        <w:t>A Herceptin csak olyan, metasztatikus gyomorkarcinómában (Metastatic Gastric Cancer, MGC) szenvedő betegeknek adható, akiknek a tumora fokozott HER2-expressziót mutat, amely IHC 2+ intenzitású, SISH vagy FISH eredménnyel megerősítve, vagy IHC 3+ intenzitású. Pontos és validált vizsgálati módszereket kell alkalmazni (lásd 4.4 és 5.1 pont).</w:t>
      </w:r>
    </w:p>
    <w:p w14:paraId="0B1B278F" w14:textId="77777777" w:rsidR="001F74D3" w:rsidRPr="00750971" w:rsidRDefault="001F74D3"/>
    <w:p w14:paraId="2BC95D23" w14:textId="77777777" w:rsidR="001F74D3" w:rsidRPr="00750971" w:rsidRDefault="001F74D3">
      <w:pPr>
        <w:ind w:left="567" w:hanging="567"/>
        <w:rPr>
          <w:b/>
        </w:rPr>
      </w:pPr>
      <w:r w:rsidRPr="00750971">
        <w:rPr>
          <w:b/>
        </w:rPr>
        <w:t>4.2</w:t>
      </w:r>
      <w:r w:rsidRPr="00750971">
        <w:rPr>
          <w:b/>
        </w:rPr>
        <w:tab/>
        <w:t xml:space="preserve">Adagolás és alkalmazás </w:t>
      </w:r>
    </w:p>
    <w:p w14:paraId="6706C66E" w14:textId="77777777" w:rsidR="001F74D3" w:rsidRPr="00750971" w:rsidRDefault="001F74D3">
      <w:pPr>
        <w:ind w:left="567" w:hanging="567"/>
        <w:rPr>
          <w:b/>
        </w:rPr>
      </w:pPr>
    </w:p>
    <w:p w14:paraId="09F74514" w14:textId="77777777" w:rsidR="001F74D3" w:rsidRPr="00750971" w:rsidRDefault="001F74D3">
      <w:r w:rsidRPr="00750971">
        <w:t>A HER2 tesztelése kötelező a terápia megkezdése előtt (lásd 4.4 és 5.1 pont). A Herceptin</w:t>
      </w:r>
      <w:r w:rsidRPr="00750971">
        <w:noBreakHyphen/>
        <w:t>kezelést csak olyan orvos kezdheti meg, aki jártas a citotoxikus kemoterápia alkalmazásában (lásd 4.4 pont), és a készítményt csak egészségügyi szakember adhatja be.</w:t>
      </w:r>
    </w:p>
    <w:p w14:paraId="6E21BEF2" w14:textId="77777777" w:rsidR="001F74D3" w:rsidRPr="00750971" w:rsidRDefault="001F74D3"/>
    <w:p w14:paraId="1FA729F9" w14:textId="77777777" w:rsidR="001F74D3" w:rsidRPr="00750971" w:rsidRDefault="001F74D3">
      <w:r w:rsidRPr="00750971">
        <w:t>Fontos ellenőrizni a készítmény címkéjét, hogy a beteg biztosan a számára rendelt, megfelelő gyógyszerformát (intravénás vagy fix dózisú szubkután) kapja meg. Az intravénás Herceptin</w:t>
      </w:r>
      <w:r w:rsidRPr="00750971">
        <w:noBreakHyphen/>
        <w:t>t nem szabad szubkután adni, és kizárólag intravénás infúzió formájában alkalmazható.</w:t>
      </w:r>
    </w:p>
    <w:p w14:paraId="6B020A33" w14:textId="77777777" w:rsidR="001F74D3" w:rsidRPr="00750971" w:rsidRDefault="001F74D3"/>
    <w:p w14:paraId="484E3113" w14:textId="77777777" w:rsidR="001F74D3" w:rsidRPr="00750971" w:rsidRDefault="001F74D3">
      <w:r w:rsidRPr="00750971">
        <w:t xml:space="preserve">A Herceptin intravénás formájáról a Herceptin szubkután formájára és fordítva történő váltást a 3 hetes adagolási sémát alkalmazva az MO22982 vizsgálatban tanulmányozták (lásd 4.8 pont). </w:t>
      </w:r>
    </w:p>
    <w:p w14:paraId="7ABD8B21" w14:textId="77777777" w:rsidR="001F74D3" w:rsidRPr="00750971" w:rsidRDefault="001F74D3"/>
    <w:p w14:paraId="548F5A09" w14:textId="77777777" w:rsidR="001F74D3" w:rsidRPr="00750971" w:rsidRDefault="001F74D3">
      <w:r w:rsidRPr="00750971">
        <w:t xml:space="preserve">A gyógyszerelési hibák megelőzése érdekében fontos ellenőrizni az injekciós üveg címkéjét, hogy megbizonyosodjon arról, hogy az elkészítésre és beadásra kerülő gyógyszer a Herceptin (trasztuzumab), nem pedig </w:t>
      </w:r>
      <w:r w:rsidR="00A96E4E" w:rsidRPr="00750971">
        <w:t>egyéb, trasztuzumab-tartalmú készítmény</w:t>
      </w:r>
      <w:r w:rsidRPr="00750971">
        <w:t xml:space="preserve"> (</w:t>
      </w:r>
      <w:r w:rsidR="00A96E4E" w:rsidRPr="00750971">
        <w:t xml:space="preserve">például </w:t>
      </w:r>
      <w:r w:rsidRPr="00750971">
        <w:t>trasztuzumab</w:t>
      </w:r>
      <w:r w:rsidR="00A96E4E" w:rsidRPr="00750971">
        <w:t>-</w:t>
      </w:r>
      <w:r w:rsidRPr="00750971">
        <w:t>emtanzin</w:t>
      </w:r>
      <w:r w:rsidR="00A96E4E" w:rsidRPr="00750971">
        <w:t xml:space="preserve"> vagy trasztuzumab-deruxtekán</w:t>
      </w:r>
      <w:r w:rsidRPr="00750971">
        <w:t>).</w:t>
      </w:r>
    </w:p>
    <w:p w14:paraId="1A7DFE96" w14:textId="77777777" w:rsidR="001F74D3" w:rsidRPr="00750971" w:rsidRDefault="001F74D3"/>
    <w:p w14:paraId="6E9C88DF" w14:textId="77777777" w:rsidR="001F74D3" w:rsidRPr="00750971" w:rsidRDefault="001F74D3" w:rsidP="003346DD">
      <w:pPr>
        <w:keepNext/>
        <w:keepLines/>
        <w:outlineLvl w:val="0"/>
        <w:rPr>
          <w:u w:val="single"/>
        </w:rPr>
      </w:pPr>
      <w:r w:rsidRPr="00750971">
        <w:rPr>
          <w:u w:val="single"/>
        </w:rPr>
        <w:lastRenderedPageBreak/>
        <w:t>Adagolás</w:t>
      </w:r>
    </w:p>
    <w:p w14:paraId="063BBEB0" w14:textId="77777777" w:rsidR="001F74D3" w:rsidRPr="00750971" w:rsidRDefault="001F74D3" w:rsidP="003346DD">
      <w:pPr>
        <w:keepNext/>
        <w:keepLines/>
        <w:outlineLvl w:val="0"/>
        <w:rPr>
          <w:u w:val="single"/>
        </w:rPr>
      </w:pPr>
    </w:p>
    <w:p w14:paraId="3D0F1A2A" w14:textId="77777777" w:rsidR="001F74D3" w:rsidRPr="00750971" w:rsidRDefault="001F74D3" w:rsidP="003346DD">
      <w:pPr>
        <w:keepNext/>
        <w:keepLines/>
        <w:outlineLvl w:val="0"/>
        <w:rPr>
          <w:i/>
          <w:u w:val="single"/>
        </w:rPr>
      </w:pPr>
      <w:r w:rsidRPr="00750971">
        <w:rPr>
          <w:i/>
          <w:u w:val="single"/>
        </w:rPr>
        <w:t>Metasztatikus emlőkarcinóma</w:t>
      </w:r>
    </w:p>
    <w:p w14:paraId="076B87E4" w14:textId="77777777" w:rsidR="001F74D3" w:rsidRPr="00750971" w:rsidRDefault="001F74D3" w:rsidP="003346DD">
      <w:pPr>
        <w:keepNext/>
        <w:keepLines/>
        <w:outlineLvl w:val="0"/>
        <w:rPr>
          <w:b/>
        </w:rPr>
      </w:pPr>
    </w:p>
    <w:p w14:paraId="4348E602" w14:textId="77777777" w:rsidR="001F74D3" w:rsidRPr="00750971" w:rsidRDefault="001F74D3" w:rsidP="003346DD">
      <w:pPr>
        <w:keepNext/>
        <w:keepLines/>
        <w:rPr>
          <w:i/>
        </w:rPr>
      </w:pPr>
      <w:r w:rsidRPr="00750971">
        <w:rPr>
          <w:i/>
        </w:rPr>
        <w:t>3 hetente történő adagolás</w:t>
      </w:r>
    </w:p>
    <w:p w14:paraId="5EACACB2" w14:textId="77777777" w:rsidR="001F74D3" w:rsidRPr="00750971" w:rsidRDefault="001F74D3" w:rsidP="003346DD">
      <w:pPr>
        <w:keepNext/>
        <w:keepLines/>
      </w:pPr>
      <w:r w:rsidRPr="00750971">
        <w:t xml:space="preserve">A Herceptin ajánlott kezdő, telítő dózisa 8 mg/ttkg. Az ajánlott fenntartó adag 6 mg/ttkg Herceptin, 3 hetente ismételve, három héttel a telítő adag után elkezdve. </w:t>
      </w:r>
    </w:p>
    <w:p w14:paraId="216A1DEE" w14:textId="77777777" w:rsidR="001F74D3" w:rsidRPr="00750971" w:rsidRDefault="001F74D3">
      <w:pPr>
        <w:outlineLvl w:val="0"/>
        <w:rPr>
          <w:i/>
        </w:rPr>
      </w:pPr>
    </w:p>
    <w:p w14:paraId="7F0AF133" w14:textId="77777777" w:rsidR="001F74D3" w:rsidRPr="00750971" w:rsidRDefault="001F74D3">
      <w:pPr>
        <w:outlineLvl w:val="0"/>
      </w:pPr>
      <w:r w:rsidRPr="00750971">
        <w:rPr>
          <w:i/>
        </w:rPr>
        <w:t>Hetente történő adagolás</w:t>
      </w:r>
    </w:p>
    <w:p w14:paraId="61D42524" w14:textId="77777777" w:rsidR="001F74D3" w:rsidRPr="00750971" w:rsidRDefault="001F74D3">
      <w:pPr>
        <w:outlineLvl w:val="0"/>
      </w:pPr>
      <w:r w:rsidRPr="00750971">
        <w:t>A Herceptin ajánlott kezdő, telítő dózisa 4 mg/ttkg. Az ajánlott heti fenntartó adag 2 mg/ttkg Herceptin, egy héttel a telítő adag után elkezdve.</w:t>
      </w:r>
    </w:p>
    <w:p w14:paraId="22A1BA69" w14:textId="77777777" w:rsidR="001F74D3" w:rsidRPr="00750971" w:rsidRDefault="001F74D3"/>
    <w:p w14:paraId="317909F0" w14:textId="77777777" w:rsidR="001F74D3" w:rsidRPr="00750971" w:rsidRDefault="001F74D3">
      <w:pPr>
        <w:outlineLvl w:val="0"/>
        <w:rPr>
          <w:i/>
        </w:rPr>
      </w:pPr>
      <w:r w:rsidRPr="00750971">
        <w:rPr>
          <w:i/>
        </w:rPr>
        <w:t>Alkalmazás paklitaxellel vagy docetaxellel kombinálva</w:t>
      </w:r>
    </w:p>
    <w:p w14:paraId="0B7F1415" w14:textId="77777777" w:rsidR="001F74D3" w:rsidRPr="00750971" w:rsidRDefault="001F74D3">
      <w:r w:rsidRPr="00750971">
        <w:t xml:space="preserve">A </w:t>
      </w:r>
      <w:r w:rsidR="000E6750" w:rsidRPr="00750971">
        <w:t>kulcsfontosságú</w:t>
      </w:r>
      <w:r w:rsidRPr="00750971">
        <w:t xml:space="preserve"> vizsgálatokban (H0648g, M77001) a paklitaxelt vagy docetaxelt az első dózis Herceptin beadása utáni napon (a dózist lásd a paklitaxel vagy docetaxel Alkalmazási előírásában) adták és közvetlenül a további Herceptin dózisok beadása után, ha az előző Herceptin dózist a beteg jól tolerálta.</w:t>
      </w:r>
    </w:p>
    <w:p w14:paraId="25321F94" w14:textId="77777777" w:rsidR="001F74D3" w:rsidRPr="00750971" w:rsidRDefault="001F74D3"/>
    <w:p w14:paraId="0EF24237" w14:textId="77777777" w:rsidR="001F74D3" w:rsidRPr="00750971" w:rsidRDefault="001F74D3">
      <w:pPr>
        <w:keepNext/>
        <w:keepLines/>
        <w:outlineLvl w:val="0"/>
        <w:rPr>
          <w:i/>
        </w:rPr>
      </w:pPr>
      <w:r w:rsidRPr="00750971">
        <w:rPr>
          <w:i/>
        </w:rPr>
        <w:t>Alkalmazás egy aromatáz-inhibitorral kombinálva</w:t>
      </w:r>
    </w:p>
    <w:p w14:paraId="7EE2FC76" w14:textId="77777777" w:rsidR="001F74D3" w:rsidRPr="00750971" w:rsidRDefault="001F74D3">
      <w:r w:rsidRPr="00750971">
        <w:t xml:space="preserve">A </w:t>
      </w:r>
      <w:r w:rsidR="000E6750" w:rsidRPr="00750971">
        <w:t>kulcsfontosságú</w:t>
      </w:r>
      <w:r w:rsidRPr="00750971">
        <w:t xml:space="preserve"> vizsgálatban (BO16216) a Herceptin-t és az anasztrozolt az 1. naptól adták. Nem volt megkötés a Herceptin és az anasztrozol egymáshoz viszonyított beadásának időzítésére vonatkozóan (az adagolásra vonatkozóan lásd az anasztrozol vagy más aromatáz-inhibitorok Alkalmazási előírását). </w:t>
      </w:r>
    </w:p>
    <w:p w14:paraId="64FC3BD1" w14:textId="77777777" w:rsidR="001F74D3" w:rsidRPr="00750971" w:rsidRDefault="001F74D3"/>
    <w:p w14:paraId="3B8FB1FE" w14:textId="77777777" w:rsidR="001F74D3" w:rsidRPr="00750971" w:rsidRDefault="001F74D3">
      <w:pPr>
        <w:keepNext/>
        <w:outlineLvl w:val="0"/>
        <w:rPr>
          <w:i/>
          <w:u w:val="single"/>
        </w:rPr>
      </w:pPr>
      <w:r w:rsidRPr="00750971">
        <w:rPr>
          <w:i/>
          <w:u w:val="single"/>
        </w:rPr>
        <w:t xml:space="preserve">Korai emlőkarcinóma </w:t>
      </w:r>
    </w:p>
    <w:p w14:paraId="12AC3AC9" w14:textId="77777777" w:rsidR="001F74D3" w:rsidRPr="00750971" w:rsidRDefault="001F74D3">
      <w:pPr>
        <w:keepNext/>
      </w:pPr>
    </w:p>
    <w:p w14:paraId="7457FEDE" w14:textId="77777777" w:rsidR="001F74D3" w:rsidRPr="00750971" w:rsidRDefault="001F74D3">
      <w:pPr>
        <w:rPr>
          <w:i/>
        </w:rPr>
      </w:pPr>
      <w:r w:rsidRPr="00750971">
        <w:rPr>
          <w:i/>
        </w:rPr>
        <w:t>3 hetente és hetente történő adagolás</w:t>
      </w:r>
    </w:p>
    <w:p w14:paraId="6ED98049" w14:textId="77777777" w:rsidR="001F74D3" w:rsidRPr="00750971" w:rsidRDefault="001F74D3">
      <w:r w:rsidRPr="00750971">
        <w:t xml:space="preserve">A három hetenkénti adagolási sémában a Herceptin ajánlott kezdő, telítő dózisa 8 mg/ttkg. Az ajánlott fenntartó adag 6 mg/ttkg Herceptin, 3 hetente ismételve, három héttel a telítő adag után elkezdve. </w:t>
      </w:r>
    </w:p>
    <w:p w14:paraId="291B5141" w14:textId="77777777" w:rsidR="001F74D3" w:rsidRPr="00750971" w:rsidRDefault="001F74D3">
      <w:r w:rsidRPr="00750971">
        <w:t>A hetente történő adagolási sémában (kezdő telítő adag 4 mg/ttkg, melyet hetente egyszer 2 mg/kg adag követ) doxorubicint és ciklofoszfamidot tartalmazó kemoterápiát követően, paklitaxellel kombinálva.</w:t>
      </w:r>
    </w:p>
    <w:p w14:paraId="1808F146" w14:textId="77777777" w:rsidR="001F74D3" w:rsidRPr="00750971" w:rsidRDefault="001F74D3"/>
    <w:p w14:paraId="2A1CC8EC" w14:textId="77777777" w:rsidR="001F74D3" w:rsidRPr="00750971" w:rsidRDefault="001F74D3">
      <w:r w:rsidRPr="00750971">
        <w:t xml:space="preserve">(A kemoterápiás kombinációs adagolást lásd az 5.1 pontban). </w:t>
      </w:r>
    </w:p>
    <w:p w14:paraId="2D54CBF2" w14:textId="77777777" w:rsidR="001F74D3" w:rsidRPr="00750971" w:rsidRDefault="001F74D3"/>
    <w:p w14:paraId="2920BDF6" w14:textId="77777777" w:rsidR="001F74D3" w:rsidRPr="00750971" w:rsidRDefault="001F74D3">
      <w:pPr>
        <w:rPr>
          <w:i/>
          <w:u w:val="single"/>
        </w:rPr>
      </w:pPr>
      <w:r w:rsidRPr="00750971">
        <w:rPr>
          <w:i/>
          <w:u w:val="single"/>
        </w:rPr>
        <w:t>Metasztatikus gyomorkarcinóma</w:t>
      </w:r>
    </w:p>
    <w:p w14:paraId="68243EF0" w14:textId="77777777" w:rsidR="001F74D3" w:rsidRPr="00750971" w:rsidRDefault="001F74D3">
      <w:pPr>
        <w:keepNext/>
        <w:rPr>
          <w:b/>
        </w:rPr>
      </w:pPr>
    </w:p>
    <w:p w14:paraId="518F5C58" w14:textId="77777777" w:rsidR="001F74D3" w:rsidRPr="00750971" w:rsidRDefault="001F74D3">
      <w:pPr>
        <w:rPr>
          <w:i/>
        </w:rPr>
      </w:pPr>
      <w:r w:rsidRPr="00750971">
        <w:rPr>
          <w:i/>
        </w:rPr>
        <w:t>3 hetente történő adagolás</w:t>
      </w:r>
    </w:p>
    <w:p w14:paraId="03D69009" w14:textId="77777777" w:rsidR="001F74D3" w:rsidRPr="00750971" w:rsidRDefault="001F74D3">
      <w:r w:rsidRPr="00750971">
        <w:t>Az ajánlott kezdő, telítő dózis 8 mg/ttkg. Az ajánlott fenntartó adag 6 mg/ttkg, 3 hetente ismételve, három héttel a telítő adag után elkezdve.</w:t>
      </w:r>
    </w:p>
    <w:p w14:paraId="59606A9B" w14:textId="77777777" w:rsidR="001F74D3" w:rsidRPr="00750971" w:rsidRDefault="001F74D3"/>
    <w:p w14:paraId="62E6A522" w14:textId="77777777" w:rsidR="001F74D3" w:rsidRPr="00750971" w:rsidRDefault="001F74D3">
      <w:pPr>
        <w:rPr>
          <w:u w:val="single"/>
        </w:rPr>
      </w:pPr>
      <w:r w:rsidRPr="00750971">
        <w:rPr>
          <w:u w:val="single"/>
        </w:rPr>
        <w:t>Emlőkarcinóma és gyomorkarcinóma</w:t>
      </w:r>
    </w:p>
    <w:p w14:paraId="4559E79D" w14:textId="77777777" w:rsidR="001F74D3" w:rsidRPr="00750971" w:rsidRDefault="001F74D3">
      <w:pPr>
        <w:outlineLvl w:val="0"/>
        <w:rPr>
          <w:i/>
        </w:rPr>
      </w:pPr>
    </w:p>
    <w:p w14:paraId="251738D8" w14:textId="77777777" w:rsidR="001F74D3" w:rsidRPr="00750971" w:rsidRDefault="001F74D3">
      <w:r w:rsidRPr="00750971">
        <w:rPr>
          <w:i/>
        </w:rPr>
        <w:t>A kezelés időtartama</w:t>
      </w:r>
    </w:p>
    <w:p w14:paraId="06EC82E6" w14:textId="77777777" w:rsidR="001F74D3" w:rsidRPr="00750971" w:rsidRDefault="001F74D3">
      <w:r w:rsidRPr="00750971">
        <w:t>A</w:t>
      </w:r>
      <w:r w:rsidRPr="00750971">
        <w:rPr>
          <w:b/>
          <w:i/>
        </w:rPr>
        <w:t xml:space="preserve"> </w:t>
      </w:r>
      <w:r w:rsidRPr="00750971">
        <w:t>metasztatikus emlőkarcinómában vagy metasztatikus gyomorkarcinómában szenvedő betegeket a betegség progressziójáig kell Herceptin</w:t>
      </w:r>
      <w:r w:rsidRPr="00750971">
        <w:noBreakHyphen/>
        <w:t>nel kezelni. A korai emlőkarcinómában szenvedő betegeket egy évig vagy a betegség kiújulásáig kell Herceptin</w:t>
      </w:r>
      <w:r w:rsidRPr="00750971">
        <w:noBreakHyphen/>
        <w:t>nel kezelni, attól függően, hogy melyik következik be előbb</w:t>
      </w:r>
      <w:r w:rsidRPr="00750971">
        <w:sym w:font="Symbol" w:char="F03B"/>
      </w:r>
      <w:r w:rsidRPr="00750971">
        <w:t xml:space="preserve"> a kezelés egy éven túli meghosszabbítása korai emlőkarcinómában nem ajánlott (lásd 5.1 pont).</w:t>
      </w:r>
    </w:p>
    <w:p w14:paraId="3A666F85" w14:textId="77777777" w:rsidR="001F74D3" w:rsidRPr="00750971" w:rsidRDefault="001F74D3"/>
    <w:p w14:paraId="06D1237A" w14:textId="77777777" w:rsidR="001F74D3" w:rsidRPr="00750971" w:rsidRDefault="001F74D3">
      <w:pPr>
        <w:outlineLvl w:val="0"/>
        <w:rPr>
          <w:i/>
        </w:rPr>
      </w:pPr>
      <w:r w:rsidRPr="00750971">
        <w:rPr>
          <w:i/>
        </w:rPr>
        <w:t>Dóziscsökkentés</w:t>
      </w:r>
    </w:p>
    <w:p w14:paraId="204AB0DA" w14:textId="77777777" w:rsidR="001F74D3" w:rsidRPr="00750971" w:rsidRDefault="001F74D3">
      <w:r w:rsidRPr="00750971">
        <w:t>A klinikai vizsgálatok során a gyógyszer adagját nem csökkentették. A betegek folytathatják a Herceptin terápiát a reverzíbilis, kemoterápia-indukálta myelosuppressio periódusai alatt is, de gondosan figyelemmel kell kísérni, hogy ez idő alatt kialakulnak-e náluk a neutropenia szövődményei. A paklitaxel, a docetaxel vagy az aromatáz-inhibitorok dóziscsökkentésével vagy beadásának késleltetésével kapcsolatos információkat lásd a készítmények Alkalmazási előírásában.</w:t>
      </w:r>
    </w:p>
    <w:p w14:paraId="6C6F5124" w14:textId="77777777" w:rsidR="001F74D3" w:rsidRPr="00750971" w:rsidRDefault="001F74D3"/>
    <w:p w14:paraId="0588C9E4" w14:textId="77777777" w:rsidR="001F74D3" w:rsidRPr="00750971" w:rsidRDefault="001F74D3">
      <w:r w:rsidRPr="00750971">
        <w:lastRenderedPageBreak/>
        <w:t>Ha a bal kamrai ejekciós frakció (LVEF) százaléka a kiindulási értékhez képest 10 vagy annál több ponttal csökken, és így 50% alá kerül, a kezelést fel kell függeszteni, és az LVEF vizsgálatát kb. 3 héten belül meg kell ismételni. Ha az LVEF nem javult vagy tovább csökkent, vagy ha tünetekkel járó pangásos szívelégtelenség alakult ki, erősen megfontolandó a Herceptin</w:t>
      </w:r>
      <w:r w:rsidRPr="00750971">
        <w:noBreakHyphen/>
        <w:t>kezelés abbahagyása, kivéve, ha az adott beteg esetében a várható előny nagyobb, mint a további kezelés kockázata. Minden ilyen beteget kardiológiai szakvizsgálatra kell beutalni, és állapotukat rendszeresen ellenőrizni kell.</w:t>
      </w:r>
    </w:p>
    <w:p w14:paraId="6BB5F463" w14:textId="77777777" w:rsidR="001F74D3" w:rsidRPr="00750971" w:rsidRDefault="001F74D3"/>
    <w:p w14:paraId="3E6D5B86" w14:textId="77777777" w:rsidR="001F74D3" w:rsidRPr="00750971" w:rsidRDefault="001F74D3">
      <w:pPr>
        <w:keepNext/>
        <w:keepLines/>
        <w:outlineLvl w:val="0"/>
        <w:rPr>
          <w:i/>
        </w:rPr>
      </w:pPr>
      <w:r w:rsidRPr="00750971">
        <w:rPr>
          <w:i/>
        </w:rPr>
        <w:t xml:space="preserve">Kihagyott adagok </w:t>
      </w:r>
    </w:p>
    <w:p w14:paraId="045CEA57" w14:textId="77777777" w:rsidR="001F74D3" w:rsidRPr="00750971" w:rsidRDefault="001F74D3">
      <w:pPr>
        <w:keepNext/>
        <w:keepLines/>
      </w:pPr>
      <w:r w:rsidRPr="00750971">
        <w:t xml:space="preserve">Ha egy betegnél a Herceptin adag beadása legfeljebb egy hetet késett, a Herceptin szokásos fenntartó adagját (hetente történő adagolásnál 2 mg/ttkg; 3 hetente történő adagolásnál 6 mg/ttkg) kell beadni a lehető legrövidebb időn belül. Nem szabad a következő tervezett ciklusig várni. A további fenntartó adagokat 7, illetve 21 nap múlva kell beadni a hetente, illetve a 3 hetente történő adagolási séma szerint. </w:t>
      </w:r>
    </w:p>
    <w:p w14:paraId="7B96CA18" w14:textId="77777777" w:rsidR="001F74D3" w:rsidRPr="00750971" w:rsidRDefault="001F74D3"/>
    <w:p w14:paraId="62D3E74A" w14:textId="77777777" w:rsidR="001F74D3" w:rsidRPr="00750971" w:rsidRDefault="001F74D3">
      <w:r w:rsidRPr="00750971">
        <w:t>Ha egy betegnél egy hétnél hosszabb ideig késett a Herceptin adag beadása, újra a telítő adagot kell beadni kb. 90 perc alatt (hetente történő adagolásnál 4 mg/ttkg; 3 hetente történő adagolásnál 8 mg/ttkg), amint lehetséges. A további fenntartó Herceptin adagokat (hetente történő adagolásnál 2 mg/ttkg; 3 hetente történő adagolásnál 6 mg/ttkg) 7, illetve 21 nap múlva kell beadni a hetente, illetve a 3 hetente történő adagolási séma szerint.</w:t>
      </w:r>
    </w:p>
    <w:p w14:paraId="765CE35D" w14:textId="77777777" w:rsidR="001F74D3" w:rsidRPr="00750971" w:rsidRDefault="001F74D3"/>
    <w:p w14:paraId="648B4CB0" w14:textId="77777777" w:rsidR="001F74D3" w:rsidRPr="00750971" w:rsidRDefault="001F74D3">
      <w:pPr>
        <w:outlineLvl w:val="0"/>
        <w:rPr>
          <w:i/>
        </w:rPr>
      </w:pPr>
      <w:r w:rsidRPr="00750971">
        <w:rPr>
          <w:i/>
        </w:rPr>
        <w:t xml:space="preserve">Különleges </w:t>
      </w:r>
      <w:r w:rsidR="00651681" w:rsidRPr="00750971">
        <w:rPr>
          <w:i/>
        </w:rPr>
        <w:t>betegcsoportok</w:t>
      </w:r>
    </w:p>
    <w:p w14:paraId="4F09D6FA" w14:textId="77777777" w:rsidR="001F74D3" w:rsidRPr="00750971" w:rsidRDefault="001F74D3">
      <w:r w:rsidRPr="00750971">
        <w:t>Célzott farmakokinetikai vizsgálatokat idős embereken és vese- vagy májkárosodásban szenvedő betegeknél nem végeztek. Egy populáció-farmakokinetikai analízisben az életkor és a vesekárosodás nem befolyásolták a trasztuzumab eloszlását.</w:t>
      </w:r>
    </w:p>
    <w:p w14:paraId="478902E5" w14:textId="77777777" w:rsidR="001F74D3" w:rsidRPr="00750971" w:rsidRDefault="001F74D3"/>
    <w:p w14:paraId="6E40EF5E" w14:textId="77777777" w:rsidR="001F74D3" w:rsidRPr="00750971" w:rsidRDefault="001F74D3">
      <w:pPr>
        <w:outlineLvl w:val="0"/>
        <w:rPr>
          <w:i/>
        </w:rPr>
      </w:pPr>
      <w:r w:rsidRPr="00750971">
        <w:rPr>
          <w:i/>
        </w:rPr>
        <w:t>Gyermekek</w:t>
      </w:r>
      <w:r w:rsidR="00651681" w:rsidRPr="00750971">
        <w:rPr>
          <w:i/>
        </w:rPr>
        <w:t xml:space="preserve"> és serdülők</w:t>
      </w:r>
    </w:p>
    <w:p w14:paraId="4C2BE3BB" w14:textId="77777777" w:rsidR="001F74D3" w:rsidRPr="00750971" w:rsidRDefault="001F74D3">
      <w:r w:rsidRPr="00750971">
        <w:t>A Herceptin</w:t>
      </w:r>
      <w:r w:rsidRPr="00750971">
        <w:noBreakHyphen/>
        <w:t>nek gyermekek</w:t>
      </w:r>
      <w:r w:rsidR="00651681" w:rsidRPr="00750971">
        <w:t>és serdülők</w:t>
      </w:r>
      <w:r w:rsidRPr="00750971">
        <w:t xml:space="preserve"> esetében nincs releváns alkalmazása.</w:t>
      </w:r>
    </w:p>
    <w:p w14:paraId="4ACC5D11" w14:textId="77777777" w:rsidR="001F74D3" w:rsidRPr="00750971" w:rsidRDefault="001F74D3"/>
    <w:p w14:paraId="1D1B30BE" w14:textId="77777777" w:rsidR="001F74D3" w:rsidRPr="00750971" w:rsidRDefault="001F74D3">
      <w:pPr>
        <w:keepNext/>
        <w:keepLines/>
        <w:outlineLvl w:val="0"/>
        <w:rPr>
          <w:u w:val="single"/>
        </w:rPr>
      </w:pPr>
      <w:r w:rsidRPr="00750971">
        <w:rPr>
          <w:u w:val="single"/>
        </w:rPr>
        <w:t>Az alkalmazás módja</w:t>
      </w:r>
    </w:p>
    <w:p w14:paraId="37299B27" w14:textId="77777777" w:rsidR="001F74D3" w:rsidRPr="00750971" w:rsidRDefault="001F74D3">
      <w:pPr>
        <w:outlineLvl w:val="0"/>
        <w:rPr>
          <w:u w:val="single"/>
        </w:rPr>
      </w:pPr>
    </w:p>
    <w:p w14:paraId="5231EE80" w14:textId="77777777" w:rsidR="001F74D3" w:rsidRPr="00750971" w:rsidRDefault="001F74D3">
      <w:r w:rsidRPr="00750971">
        <w:t>A Herceptin telítő adagját 90 perces intravénás infúzióban kell beadni. Nem szabad intravénás lökés vagy bolus formájában adni. A Herceptin intravénás infúziót olyan egészségügyi szakembernek kell beadnia, aki felkészült az anafilaxia ellátására, és elsősegély készletnek rendelkezésre kell állnia. A betegeket az első infúzió elkezdése után legalább hat órán át, majd a további infúziók elkezdése után két órán át meg kell figyelni, hogy láz és hidegrázás, vagy más, az infúzió által kiváltott tünet kialakul</w:t>
      </w:r>
      <w:r w:rsidRPr="00750971">
        <w:noBreakHyphen/>
        <w:t xml:space="preserve">e náluk (lásd 4.4 és 4.8 pont). Az infúzió megszakítása vagy az infúzió sebességének csökkentése segíthet ezen tünetek enyhítésében. A tünetek csökkenése után az infúzió tovább folytatható. </w:t>
      </w:r>
    </w:p>
    <w:p w14:paraId="60977B57" w14:textId="77777777" w:rsidR="001F74D3" w:rsidRPr="00750971" w:rsidRDefault="001F74D3"/>
    <w:p w14:paraId="2E63A674" w14:textId="77777777" w:rsidR="001F74D3" w:rsidRPr="00750971" w:rsidRDefault="001F74D3">
      <w:r w:rsidRPr="00750971">
        <w:t xml:space="preserve">Ha a kezdő, telítő adagot a beteg jól tolerálta, a további adagokat már 30 perces infúzióban is be lehet adni. </w:t>
      </w:r>
    </w:p>
    <w:p w14:paraId="3FF56E8E" w14:textId="77777777" w:rsidR="001F74D3" w:rsidRPr="00750971" w:rsidRDefault="001F74D3"/>
    <w:p w14:paraId="459F2330" w14:textId="77777777" w:rsidR="001F74D3" w:rsidRPr="00750971" w:rsidRDefault="001F74D3">
      <w:pPr>
        <w:outlineLvl w:val="0"/>
      </w:pPr>
      <w:r w:rsidRPr="00750971">
        <w:t>A Herceptin intravénás alkalmazás előtti feloldására vonatkozó utasításokat lásd a 6.6 pontban.</w:t>
      </w:r>
    </w:p>
    <w:p w14:paraId="0515CDF8" w14:textId="77777777" w:rsidR="001F74D3" w:rsidRPr="00750971" w:rsidRDefault="001F74D3"/>
    <w:p w14:paraId="308B5B4B" w14:textId="77777777" w:rsidR="001F74D3" w:rsidRPr="00750971" w:rsidRDefault="001F74D3">
      <w:pPr>
        <w:keepNext/>
        <w:ind w:left="567" w:hanging="567"/>
        <w:rPr>
          <w:b/>
        </w:rPr>
      </w:pPr>
      <w:r w:rsidRPr="00750971">
        <w:rPr>
          <w:b/>
        </w:rPr>
        <w:t>4.3</w:t>
      </w:r>
      <w:r w:rsidRPr="00750971">
        <w:rPr>
          <w:b/>
        </w:rPr>
        <w:tab/>
        <w:t>Ellenjavallatok</w:t>
      </w:r>
    </w:p>
    <w:p w14:paraId="6D3A0890" w14:textId="77777777" w:rsidR="001F74D3" w:rsidRPr="00750971" w:rsidRDefault="001F74D3">
      <w:pPr>
        <w:keepNext/>
      </w:pPr>
    </w:p>
    <w:p w14:paraId="66675E9E" w14:textId="77777777" w:rsidR="001F74D3" w:rsidRPr="00750971" w:rsidRDefault="001F74D3" w:rsidP="00476C3F">
      <w:pPr>
        <w:ind w:left="567" w:hanging="567"/>
      </w:pPr>
      <w:r w:rsidRPr="00750971">
        <w:rPr>
          <w:b/>
        </w:rPr>
        <w:sym w:font="Symbol" w:char="F0B7"/>
      </w:r>
      <w:r w:rsidRPr="00750971">
        <w:rPr>
          <w:b/>
        </w:rPr>
        <w:tab/>
      </w:r>
      <w:r w:rsidRPr="00750971">
        <w:t>A készítmény hatóanyagával, a trasztuzumabbal</w:t>
      </w:r>
      <w:r w:rsidR="00651681" w:rsidRPr="00750971">
        <w:t>,</w:t>
      </w:r>
      <w:r w:rsidRPr="00750971">
        <w:t xml:space="preserve"> vagy a 6.1 pontban felsorolt bármely segédanyagával</w:t>
      </w:r>
      <w:r w:rsidR="00651681" w:rsidRPr="00750971">
        <w:t>, illetve</w:t>
      </w:r>
      <w:r w:rsidRPr="00750971">
        <w:t xml:space="preserve"> egérfehérjékkel szembeni túlérzékenység. </w:t>
      </w:r>
    </w:p>
    <w:p w14:paraId="26A5B93A" w14:textId="77777777" w:rsidR="001F74D3" w:rsidRPr="00750971" w:rsidRDefault="001F74D3" w:rsidP="00476C3F">
      <w:pPr>
        <w:ind w:left="567" w:hanging="567"/>
      </w:pPr>
      <w:r w:rsidRPr="00750971">
        <w:rPr>
          <w:b/>
        </w:rPr>
        <w:sym w:font="Symbol" w:char="F0B7"/>
      </w:r>
      <w:r w:rsidRPr="00750971">
        <w:rPr>
          <w:b/>
        </w:rPr>
        <w:tab/>
      </w:r>
      <w:r w:rsidRPr="00750971">
        <w:t>Súlyos nyugalmi dyspnoe, mely az előrehaladott rosszindulatú folyamat szövődményeként jelentkezik, vagy amely kiegészítő oxigénterápiát igényel.</w:t>
      </w:r>
    </w:p>
    <w:p w14:paraId="3EBFBA24" w14:textId="77777777" w:rsidR="001F74D3" w:rsidRPr="00750971" w:rsidRDefault="001F74D3"/>
    <w:p w14:paraId="5C54C946" w14:textId="77777777" w:rsidR="001F74D3" w:rsidRPr="00750971" w:rsidRDefault="001F74D3">
      <w:pPr>
        <w:ind w:left="567" w:hanging="567"/>
        <w:rPr>
          <w:b/>
        </w:rPr>
      </w:pPr>
      <w:r w:rsidRPr="00750971">
        <w:rPr>
          <w:b/>
        </w:rPr>
        <w:t>4.4</w:t>
      </w:r>
      <w:r w:rsidRPr="00750971">
        <w:rPr>
          <w:b/>
        </w:rPr>
        <w:tab/>
        <w:t>Különleges figyelmeztetések és az alkalmazással kapcsolatos óvintézkedések</w:t>
      </w:r>
    </w:p>
    <w:p w14:paraId="3BBA663C" w14:textId="77777777" w:rsidR="001F74D3" w:rsidRPr="00750971" w:rsidRDefault="001F74D3">
      <w:pPr>
        <w:ind w:left="567" w:hanging="567"/>
        <w:rPr>
          <w:b/>
        </w:rPr>
      </w:pPr>
    </w:p>
    <w:p w14:paraId="78F0E389" w14:textId="77777777" w:rsidR="001F74D3" w:rsidRPr="00750971" w:rsidRDefault="001F74D3">
      <w:pPr>
        <w:rPr>
          <w:szCs w:val="22"/>
        </w:rPr>
      </w:pPr>
      <w:r w:rsidRPr="00750971">
        <w:rPr>
          <w:szCs w:val="22"/>
        </w:rPr>
        <w:t>Nyomonkövethetőség</w:t>
      </w:r>
    </w:p>
    <w:p w14:paraId="4C55F382" w14:textId="77777777" w:rsidR="001F74D3" w:rsidRPr="00750971" w:rsidRDefault="001F74D3">
      <w:pPr>
        <w:rPr>
          <w:szCs w:val="22"/>
        </w:rPr>
      </w:pPr>
    </w:p>
    <w:p w14:paraId="186B9C11" w14:textId="77777777" w:rsidR="001F74D3" w:rsidRPr="00750971" w:rsidRDefault="001F74D3">
      <w:r w:rsidRPr="00750971">
        <w:t xml:space="preserve">A biológiai gyógyszerek nyomonkövethetőségének javítása érdekében a beadott készítmény kereskedelmi nevét és gyártási számát egyértelműen rögzíteni kell. </w:t>
      </w:r>
    </w:p>
    <w:p w14:paraId="734F09D8" w14:textId="77777777" w:rsidR="001F74D3" w:rsidRPr="00750971" w:rsidRDefault="001F74D3"/>
    <w:p w14:paraId="3A39A339" w14:textId="77777777" w:rsidR="001F74D3" w:rsidRPr="00750971" w:rsidRDefault="001F74D3">
      <w:r w:rsidRPr="00750971">
        <w:t>A HER2 vizsgálatát olyan speciális laboratóriumban kell elvégezni, ahol a vizsgálati eljárások megfelelő validációja biztosított (lásd 5.1 pont).</w:t>
      </w:r>
    </w:p>
    <w:p w14:paraId="50379002" w14:textId="77777777" w:rsidR="001F74D3" w:rsidRPr="00750971" w:rsidRDefault="001F74D3"/>
    <w:p w14:paraId="7E9C6F72" w14:textId="77777777" w:rsidR="001F74D3" w:rsidRPr="00750971" w:rsidRDefault="001F74D3">
      <w:r w:rsidRPr="00750971">
        <w:t>Jelenleg nem állnak rendelkezésre klinikai vizsgálati adatok az ismételt kezeléssel kapcsolatosan olyan betegeknél, akik korábban adjuváns Herceptin</w:t>
      </w:r>
      <w:r w:rsidRPr="00750971">
        <w:noBreakHyphen/>
        <w:t xml:space="preserve">kezelésben részesültek. </w:t>
      </w:r>
    </w:p>
    <w:p w14:paraId="526C56A2" w14:textId="77777777" w:rsidR="001F74D3" w:rsidRPr="00750971" w:rsidRDefault="001F74D3"/>
    <w:p w14:paraId="21446630" w14:textId="77777777" w:rsidR="001F74D3" w:rsidRPr="00750971" w:rsidRDefault="001F74D3">
      <w:pPr>
        <w:keepNext/>
        <w:keepLines/>
        <w:outlineLvl w:val="0"/>
        <w:rPr>
          <w:i/>
        </w:rPr>
      </w:pPr>
      <w:r w:rsidRPr="00750971">
        <w:rPr>
          <w:u w:val="single"/>
        </w:rPr>
        <w:t>Kardiális diszfunkció</w:t>
      </w:r>
      <w:r w:rsidRPr="00750971">
        <w:rPr>
          <w:i/>
        </w:rPr>
        <w:t xml:space="preserve"> </w:t>
      </w:r>
    </w:p>
    <w:p w14:paraId="5810F10A" w14:textId="77777777" w:rsidR="001F74D3" w:rsidRPr="00750971" w:rsidRDefault="001F74D3">
      <w:pPr>
        <w:keepNext/>
        <w:keepLines/>
      </w:pPr>
    </w:p>
    <w:p w14:paraId="1CFBEFEA" w14:textId="77777777" w:rsidR="001F74D3" w:rsidRPr="00750971" w:rsidRDefault="001F74D3">
      <w:pPr>
        <w:rPr>
          <w:i/>
          <w:u w:val="single"/>
        </w:rPr>
      </w:pPr>
      <w:r w:rsidRPr="00750971">
        <w:rPr>
          <w:i/>
          <w:u w:val="single"/>
        </w:rPr>
        <w:t>Általános szempontok</w:t>
      </w:r>
    </w:p>
    <w:p w14:paraId="082FB156" w14:textId="77777777" w:rsidR="001F74D3" w:rsidRPr="00750971" w:rsidRDefault="001F74D3"/>
    <w:p w14:paraId="28B2F51A" w14:textId="77777777" w:rsidR="001F74D3" w:rsidRPr="00750971" w:rsidRDefault="001F74D3">
      <w:r w:rsidRPr="00750971">
        <w:t>A Herceptin</w:t>
      </w:r>
      <w:r w:rsidRPr="00750971">
        <w:noBreakHyphen/>
        <w:t>nel kezelt betegeknél fokozott a pangásos szívelégtelenség (NYHA [New York Heart Assotiation] II-IV-es stádium) vagy a tünetmentes kardiális diszfunkció kialakulásának kockázata. Ezek az események olyan betegeknél fordultak elő, akik Herceptin</w:t>
      </w:r>
      <w:r w:rsidRPr="00750971">
        <w:noBreakHyphen/>
        <w:t>kezelést kaptak önmagában vagy paklitaxellel vagy docetaxellel kombinálva, különösen antraciklint (doxorubicin vagy epirubicin) tartalmazó kemoterápia után. Ezek az események közepesen súlyosak vagy súlyosak lehetnek, és halálhoz is vezethetnek (lásd 4.8 pont). Ezen túlmenően elővigyázatosnak kell lenni a fokozott kardiális kockázatú, pl. magas vérnyomásban, dokumentált koszorúér-betegségben, szívelégtelenségben szenvedő, 55%-nál alacsonyabb balkamrai ejekciós frakció (LVEF) értékkel rendelkező vagy idősebb betegek kezelésekor.</w:t>
      </w:r>
    </w:p>
    <w:p w14:paraId="7471BD82" w14:textId="77777777" w:rsidR="001F74D3" w:rsidRPr="00750971" w:rsidRDefault="001F74D3"/>
    <w:p w14:paraId="4A8026FA" w14:textId="77777777" w:rsidR="001F74D3" w:rsidRPr="00750971" w:rsidRDefault="001F74D3">
      <w:r w:rsidRPr="00750971">
        <w:t>Minden betegnél, akiknél Herceptin</w:t>
      </w:r>
      <w:r w:rsidRPr="00750971">
        <w:noBreakHyphen/>
        <w:t>kezelést terveznek, de különösen azoknál, akiket előzőleg antraciklinnel és ciklofoszfamiddal (AC) kezeltek, a kezelés megkezdése előtt el kell végezni a szívműködés vizsgálatát, beleértve az anamnézis felvételét, a fizikális vizsgálatot, az elektrokardiogram (EKG), az echokardiogram és/vagy a MUGA (multiple gated acquisition) vagy mágneses rezonancia vizsgálatot. A folyamatos ellenőrzéssel kiszűrhetők azok a betegek, akiknél szívműködési zavar alakul ki. A szívműködés vizsgálatát – a kezelés megkezdésekor végzett vizsgálattal megegyező módon – a kezelés során 3 havonta, majd a kezelés befejezése után 6 havonta kell megismételni, a Herceptin utolsó adagjától számított 24 hónapon keresztül. Gondos kockázat</w:t>
      </w:r>
      <w:r w:rsidRPr="00750971">
        <w:noBreakHyphen/>
        <w:t>előny elemzést kell végezni mielőtt a Herceptin</w:t>
      </w:r>
      <w:r w:rsidRPr="00750971">
        <w:noBreakHyphen/>
        <w:t>kezelés megkezdése mellett döntenek.</w:t>
      </w:r>
    </w:p>
    <w:p w14:paraId="31641D50" w14:textId="77777777" w:rsidR="001F74D3" w:rsidRPr="00750971" w:rsidRDefault="001F74D3"/>
    <w:p w14:paraId="68C54D64" w14:textId="77777777" w:rsidR="001F74D3" w:rsidRPr="00750971" w:rsidRDefault="001F74D3">
      <w:r w:rsidRPr="00750971">
        <w:t>Az összes rendelkezésre álló adat populációs farmakokinetikai analízise alapján a trasztuzumab még 7 hónappal a Herceptin</w:t>
      </w:r>
      <w:r w:rsidRPr="00750971">
        <w:noBreakHyphen/>
        <w:t>kezelés befejezése után is jelen lehet a keringésben az (lásd 5.2 pont). Azoknál a betegeknél, akik a Herceptin</w:t>
      </w:r>
      <w:r w:rsidRPr="00750971">
        <w:noBreakHyphen/>
        <w:t>kezelés abbahagyása után kapnak antraciklint, ugyancsak fokozott lehet a szívműködési zavar veszélye. Ezért, amennyiben lehetséges, a kezelőorvosnak kerülnie kell az antraciklin alapú terápiát a Herceptin</w:t>
      </w:r>
      <w:r w:rsidRPr="00750971">
        <w:noBreakHyphen/>
        <w:t>kezelés abbahagyása után legalább 7 hónapig. Ha antraciklineket alkalmaznak, a beteg szívműködését gondos megfigyelés alatt kell tartani.</w:t>
      </w:r>
    </w:p>
    <w:p w14:paraId="7436F288" w14:textId="77777777" w:rsidR="001F74D3" w:rsidRPr="00750971" w:rsidRDefault="001F74D3"/>
    <w:p w14:paraId="7B03393F" w14:textId="77777777" w:rsidR="001F74D3" w:rsidRPr="00750971" w:rsidRDefault="001F74D3">
      <w:r w:rsidRPr="00750971">
        <w:t>Azoknál a betegeknél, akiknél a kezelés megkezdése előtti alapvető vizsgálatok alapján kardiovaszkuláris komplikációk lehetségesek, megfontolandó az előírások szerinti kardiológiai vizsgálat elvégzése. A kezelés során a szívműködés további ellenőrzése minden betegnél szükséges (pl. 12 hetente). A folyamatos ellenőrzéssel kiszűrhetők azok a betegek, akiknél szívműködési zavar alakul ki. Azoknál a betegeknél, akiknél tünetmentes szívműködési zavar alakul ki, célszerű a gyakoribb ellenőrzés (pl. 6 - 8 hetente). Ha a balkamra-funkció tovább csökken, ugyanakkor a beteg továbbra is tünetmentes marad, megfontolandó a kezelés abbahagyása abban az esetben, ha a Herceptin</w:t>
      </w:r>
      <w:r w:rsidRPr="00750971">
        <w:noBreakHyphen/>
        <w:t xml:space="preserve">kezeléstől nem következik be klinikai javulás. </w:t>
      </w:r>
    </w:p>
    <w:p w14:paraId="45B8312E" w14:textId="77777777" w:rsidR="001F74D3" w:rsidRPr="00750971" w:rsidRDefault="001F74D3"/>
    <w:p w14:paraId="46437EF6" w14:textId="77777777" w:rsidR="001F74D3" w:rsidRPr="00750971" w:rsidRDefault="001F74D3">
      <w:r w:rsidRPr="00750971">
        <w:t>A Herceptin</w:t>
      </w:r>
      <w:r w:rsidRPr="00750971">
        <w:noBreakHyphen/>
        <w:t>kezelés folytatásának vagy visszaállításának biztonságosságát nem vizsgálták prospektív módon szívműködési zavart mutató betegeknél. Ha az LVEF százaléka a kiindulási értékhez képest 10 vagy annál több ponttal csökken és így 50% alá kerül, a Herceptin adását fel kell függeszteni és az LVEF vizsgálatát kb. 3 héten belül meg kell ismételni. Ha az LVEF nem javult vagy tovább csökkent, vagy tünetekkel járó pangásos szívelégtelenség alakult ki, erősen megfontolandó a kezelés abbahagyása, kivéve, ha az adott beteg esetében a várható előny nagyobb, mint a további kezelés kockázata. Minden ilyen beteget kardiológiai szakvizsgálatra kell beutalni, és állapotukat rendszeresen ellenőrizni kell.</w:t>
      </w:r>
    </w:p>
    <w:p w14:paraId="266A87A0" w14:textId="77777777" w:rsidR="001F74D3" w:rsidRPr="00750971" w:rsidRDefault="001F74D3"/>
    <w:p w14:paraId="5FE1B9F3" w14:textId="77777777" w:rsidR="001F74D3" w:rsidRPr="00750971" w:rsidRDefault="001F74D3">
      <w:r w:rsidRPr="00750971">
        <w:lastRenderedPageBreak/>
        <w:t>Ha a Herceptin</w:t>
      </w:r>
      <w:r w:rsidRPr="00750971">
        <w:noBreakHyphen/>
        <w:t xml:space="preserve">kezelés során tünetekkel járó szívelégtelenség alakul ki, akkor a pangásos szívelégtelenségben alkalmazott szokásos gyógyszeres kezelést kell alkalmazni. A legtöbb beteg, akinél a </w:t>
      </w:r>
      <w:r w:rsidR="000E6750" w:rsidRPr="00750971">
        <w:t xml:space="preserve">kulcsfontosságú </w:t>
      </w:r>
      <w:r w:rsidRPr="00750971">
        <w:t>vizsgálatokban pangásos szívelégtelenség vagy tünetmentes kardiális diszfunkció alakult ki, a szokványos, pangásos szívelégtelenségben alkalmazott gyógyszeres kezelés hatására - mely egy angiotenzin-konvertáló enzim (ACE) gátlóból vagy angiotenzin-receptor blokkolóból (ARB) és egy béta-blokkolóból állt - javulást mutatott. A legtöbb olyan beteg, akinek kardiális tünetei voltak és a Herceptin</w:t>
      </w:r>
      <w:r w:rsidRPr="00750971">
        <w:noBreakHyphen/>
        <w:t>kezeléstől igazoltan klinikai előnye származott, a kezelést további klinikai kardiális események kialakulása nélkül folytatta.</w:t>
      </w:r>
    </w:p>
    <w:p w14:paraId="71A77B49" w14:textId="77777777" w:rsidR="001F74D3" w:rsidRPr="00750971" w:rsidRDefault="001F74D3"/>
    <w:p w14:paraId="4131A1D2" w14:textId="77777777" w:rsidR="001F74D3" w:rsidRPr="00750971" w:rsidRDefault="001F74D3">
      <w:pPr>
        <w:keepNext/>
        <w:keepLines/>
        <w:rPr>
          <w:i/>
          <w:u w:val="single"/>
        </w:rPr>
      </w:pPr>
      <w:r w:rsidRPr="00750971">
        <w:rPr>
          <w:i/>
          <w:u w:val="single"/>
        </w:rPr>
        <w:t>Metasztatikus emlőkarcinóma</w:t>
      </w:r>
    </w:p>
    <w:p w14:paraId="2819CA56" w14:textId="77777777" w:rsidR="001F74D3" w:rsidRPr="00750971" w:rsidRDefault="001F74D3">
      <w:pPr>
        <w:keepNext/>
        <w:keepLines/>
      </w:pPr>
    </w:p>
    <w:p w14:paraId="0073FEF1" w14:textId="77777777" w:rsidR="001F74D3" w:rsidRPr="00750971" w:rsidRDefault="001F74D3">
      <w:pPr>
        <w:keepNext/>
        <w:keepLines/>
      </w:pPr>
      <w:r w:rsidRPr="00750971">
        <w:t>A Herceptin és az antraciklinek nem adhatók egyidejűleg kombinációban a metasztatikus emlőkarcinóma kezelése során.</w:t>
      </w:r>
    </w:p>
    <w:p w14:paraId="7D0811C7" w14:textId="77777777" w:rsidR="001F74D3" w:rsidRPr="00750971" w:rsidRDefault="001F74D3"/>
    <w:p w14:paraId="399F0245" w14:textId="77777777" w:rsidR="001F74D3" w:rsidRPr="00750971" w:rsidRDefault="001F74D3">
      <w:r w:rsidRPr="00750971">
        <w:t>A Herceptin</w:t>
      </w:r>
      <w:r w:rsidRPr="00750971">
        <w:noBreakHyphen/>
        <w:t>kezeléssel összefüggő szívműködési zavar kockázata azoknál a metasztatikus emlőkarcinómában szenvedő betegeknél is fennáll, akik a Herceptin</w:t>
      </w:r>
      <w:r w:rsidRPr="00750971">
        <w:noBreakHyphen/>
        <w:t>kezelést megelőzően kaptak antraciklint, bár a rizikó kisebb, mint a Herceptin és az antraciklinek egyidejű alkalmazása esetén.</w:t>
      </w:r>
    </w:p>
    <w:p w14:paraId="2426E391" w14:textId="77777777" w:rsidR="001F74D3" w:rsidRPr="00750971" w:rsidRDefault="001F74D3"/>
    <w:p w14:paraId="02F4E4A2" w14:textId="77777777" w:rsidR="001F74D3" w:rsidRPr="00750971" w:rsidRDefault="001F74D3">
      <w:pPr>
        <w:keepNext/>
        <w:keepLines/>
      </w:pPr>
      <w:r w:rsidRPr="00750971">
        <w:rPr>
          <w:i/>
          <w:u w:val="single"/>
        </w:rPr>
        <w:t xml:space="preserve">Korai emlőkarcinóma </w:t>
      </w:r>
    </w:p>
    <w:p w14:paraId="07F3BBC0" w14:textId="77777777" w:rsidR="001F74D3" w:rsidRPr="00750971" w:rsidRDefault="001F74D3">
      <w:pPr>
        <w:keepNext/>
        <w:keepLines/>
      </w:pPr>
    </w:p>
    <w:p w14:paraId="2C765E44" w14:textId="77777777" w:rsidR="001F74D3" w:rsidRPr="00750971" w:rsidRDefault="001F74D3">
      <w:pPr>
        <w:keepNext/>
        <w:keepLines/>
      </w:pPr>
      <w:r w:rsidRPr="00750971">
        <w:t>Korai emlőkarcinómában szenvedő betegeknél a szívműködés vizsgálatát – a kezelés megkezdésekor végzett vizsgálattal megegyező módon – a kezelés során 3 havonta, illetve a kezelés befejezése után 6 havonta kell megismételni, a Herceptin utolsó adagjától számított 24 hónapon keresztül. Azoknál a betegeknél, akik antraciklin-tartalmú kemoterápiát kapnak, további ellenőrzés javasolt, amit évente kell elvégezni az utolsó adagtól számított 5 éven át, illetve még tovább, amennyiben az LVEF folyamatos csökkenése figyelhető meg.</w:t>
      </w:r>
    </w:p>
    <w:p w14:paraId="540B12EF" w14:textId="77777777" w:rsidR="001F74D3" w:rsidRPr="00750971" w:rsidRDefault="001F74D3"/>
    <w:p w14:paraId="47E24D47" w14:textId="77777777" w:rsidR="001F74D3" w:rsidRPr="00750971" w:rsidRDefault="001F74D3">
      <w:r w:rsidRPr="00750971">
        <w:t>Azok a betegek, akiknek kórtörténetében myocardialis infarctus, gyógyszeres kezelést igénylő angina pectoris szerepel, ill. akiknek a vizsgálatba történő beválasztásakor vagy azt megelőzően szívelégtelenségük (NYHA II–IV stádium), 55%-nál alacsonyabb LVEF-értékük, más típusú cardiomyopathiájuk, gyógyszeres kezelést igénylő szívritmuszavaruk, klinikailag jelentős szívbillentyű-betegségük, nem megfelelően beállított hypertensiójuk (szokásos gyógyszeres kezeléssel megfelelően beállított hypertensio esetén beválasztható) és haemodinamikai eltérést okozó pericardialis folyadékgyülemük volt, ki voltak zárva a Herceptin korai emlőkarcinómában végzett adjuváns és neoadjuváns pivotalis vizsgálataiból, ezért a kezelés ilyen betegeknél nem ajánlható.</w:t>
      </w:r>
    </w:p>
    <w:p w14:paraId="4FBB74E8" w14:textId="77777777" w:rsidR="001F74D3" w:rsidRPr="00750971" w:rsidRDefault="001F74D3"/>
    <w:p w14:paraId="6580D97F" w14:textId="77777777" w:rsidR="001F74D3" w:rsidRPr="00750971" w:rsidRDefault="001F74D3">
      <w:pPr>
        <w:rPr>
          <w:i/>
        </w:rPr>
      </w:pPr>
      <w:r w:rsidRPr="00750971">
        <w:rPr>
          <w:i/>
        </w:rPr>
        <w:t xml:space="preserve">Adjuváns kezelés </w:t>
      </w:r>
    </w:p>
    <w:p w14:paraId="1B24C896" w14:textId="77777777" w:rsidR="001F74D3" w:rsidRPr="00750971" w:rsidRDefault="001F74D3"/>
    <w:p w14:paraId="6D2FE819" w14:textId="77777777" w:rsidR="001F74D3" w:rsidRPr="00750971" w:rsidRDefault="001F74D3">
      <w:r w:rsidRPr="00750971">
        <w:t>A Herceptin és az antraciklinek nem adhatók egyidejűleg kombinációban az adjuváns kezelés során.</w:t>
      </w:r>
    </w:p>
    <w:p w14:paraId="61E7FD78" w14:textId="77777777" w:rsidR="001F74D3" w:rsidRPr="00750971" w:rsidRDefault="001F74D3"/>
    <w:p w14:paraId="1BF3BE23" w14:textId="77777777" w:rsidR="001F74D3" w:rsidRPr="00750971" w:rsidRDefault="001F74D3">
      <w:r w:rsidRPr="00750971">
        <w:t>Korai emlőkarcinómában szenvedő betegeknél a tünetekkel járó és a tünetmentes kardiális események nagyobb gyakoriságát figyelték meg, amikor a Herceptin</w:t>
      </w:r>
      <w:r w:rsidRPr="00750971">
        <w:noBreakHyphen/>
        <w:t>t antraciklin tartalmú kemoterápia után adták, szemben az antraciklint nem tartalmazó, docetaxel és karboplatin sémákkal történő alkalmazással, és ezek kifejezettebbek voltak abban az esetben, ha a Herceptin</w:t>
      </w:r>
      <w:r w:rsidRPr="00750971">
        <w:noBreakHyphen/>
        <w:t>t taxánokkal egyidejűleg alkalmazták, mint, ha a Herceptin</w:t>
      </w:r>
      <w:r w:rsidRPr="00750971">
        <w:noBreakHyphen/>
        <w:t xml:space="preserve">t a taxánokat követően adagolták. Az alkalmazott sémától függetlenül a legtöbb, tünetekkel járó kardiális esemény az első 18 hónapon belül alakult ki. A 3 elvégzett </w:t>
      </w:r>
      <w:r w:rsidR="000E6750" w:rsidRPr="00750971">
        <w:t>kulcsfontosságú</w:t>
      </w:r>
      <w:r w:rsidRPr="00750971">
        <w:t xml:space="preserve"> vizsgálat egyikében, melyben 5,5 éves medián időtartamú követési adatai álltak rendelkezésre (BCIRG006), a tünetekkel járó kardiális vagy LVEF események kumulatív arányának folyamatos növekedését (legfeljebb 2,37%) figyelték meg azoknál a betegeknél, akiket egyidejűleg Herceptin</w:t>
      </w:r>
      <w:r w:rsidRPr="00750971">
        <w:noBreakHyphen/>
        <w:t>nel és taxánnal kezeltek antraciklin terápiát követően, szemben a két komparátor karon tapasztalt közel 1%</w:t>
      </w:r>
      <w:r w:rsidRPr="00750971">
        <w:noBreakHyphen/>
        <w:t xml:space="preserve">kal (antraciklin plusz ciklofoszfamid, majd taxán, ill. taxán, karboplatin és Herceptin). </w:t>
      </w:r>
    </w:p>
    <w:p w14:paraId="70D1FA83" w14:textId="77777777" w:rsidR="001F74D3" w:rsidRPr="00750971" w:rsidRDefault="001F74D3"/>
    <w:p w14:paraId="42845D77" w14:textId="77777777" w:rsidR="001F74D3" w:rsidRPr="00750971" w:rsidRDefault="001F74D3">
      <w:r w:rsidRPr="00750971">
        <w:t xml:space="preserve">A kardiális események szempontjából azonosított rizikófaktorok a négy nagy adjuváns vizsgálatban a következők voltak: előrehaladott életkor (&gt;50 év), alacsony LVEF (&lt;55%) a vizsgálat megkezdésekor, a paklitaxel-kezelés megkezdése előtt vagy azt követően, az LVEF 10-15 százalékpontos csökkenése, valamint antihipertenzívumok korábbi vagy egyidejű alkalmazása. Azoknál a betegeknél, akik a </w:t>
      </w:r>
      <w:r w:rsidRPr="00750971">
        <w:lastRenderedPageBreak/>
        <w:t>Herceptin-t az adjuváns kemoterápia befejezése után kapták, a kardiális diszfunkció kockázata összefüggést mutatott a Herceptin-kezelés előtt kapott antraciklin magasabb kumulatív dózisával, valamint a 25 kg/m</w:t>
      </w:r>
      <w:r w:rsidRPr="00750971">
        <w:rPr>
          <w:vertAlign w:val="superscript"/>
        </w:rPr>
        <w:t>2</w:t>
      </w:r>
      <w:r w:rsidRPr="00750971">
        <w:t>-t meghaladó testtömegindexszel (BMI).</w:t>
      </w:r>
    </w:p>
    <w:p w14:paraId="6B026B08" w14:textId="77777777" w:rsidR="001F74D3" w:rsidRPr="00750971" w:rsidRDefault="001F74D3"/>
    <w:p w14:paraId="56D0F2B6" w14:textId="77777777" w:rsidR="001F74D3" w:rsidRPr="00750971" w:rsidRDefault="001F74D3" w:rsidP="00BA7CAA">
      <w:pPr>
        <w:keepNext/>
        <w:keepLines/>
        <w:rPr>
          <w:i/>
        </w:rPr>
      </w:pPr>
      <w:r w:rsidRPr="00750971">
        <w:rPr>
          <w:i/>
        </w:rPr>
        <w:t>Neoadjuváns-adjuváns kezelés</w:t>
      </w:r>
    </w:p>
    <w:p w14:paraId="28FC2408" w14:textId="77777777" w:rsidR="001F74D3" w:rsidRPr="00750971" w:rsidRDefault="001F74D3" w:rsidP="00BA7CAA">
      <w:pPr>
        <w:keepNext/>
        <w:keepLines/>
      </w:pPr>
    </w:p>
    <w:p w14:paraId="6BFF20AB" w14:textId="77777777" w:rsidR="001F74D3" w:rsidRPr="00750971" w:rsidRDefault="001F74D3" w:rsidP="00BA7CAA">
      <w:pPr>
        <w:keepNext/>
        <w:keepLines/>
      </w:pPr>
      <w:r w:rsidRPr="00750971">
        <w:t>Korai emlőkarcinómában szenvedő és neoadjuváns-adjuváns kezelésre alkalmas betegeknél Herceptin</w:t>
      </w:r>
      <w:r w:rsidRPr="00750971">
        <w:noBreakHyphen/>
        <w:t>t csak akkor szabad antraciklinekkel együtt alkalmazni, ha a beteg korábban nem kapott kemoterápiát, és ekkor is csak alacsony dózisú antraciklin-protokollok alkalmazhatók, azaz doxorubicin 180 mg/m</w:t>
      </w:r>
      <w:r w:rsidRPr="00750971">
        <w:rPr>
          <w:vertAlign w:val="superscript"/>
        </w:rPr>
        <w:t>2</w:t>
      </w:r>
      <w:r w:rsidRPr="00750971">
        <w:t xml:space="preserve"> vagy epirubicin 360 mg/m</w:t>
      </w:r>
      <w:r w:rsidRPr="00750971">
        <w:rPr>
          <w:vertAlign w:val="superscript"/>
        </w:rPr>
        <w:t>2</w:t>
      </w:r>
      <w:r w:rsidRPr="00750971">
        <w:t xml:space="preserve"> maximális kumulatív dózissal.</w:t>
      </w:r>
    </w:p>
    <w:p w14:paraId="35953130" w14:textId="77777777" w:rsidR="001F74D3" w:rsidRPr="00750971" w:rsidRDefault="001F74D3"/>
    <w:p w14:paraId="378CDC06" w14:textId="77777777" w:rsidR="001F74D3" w:rsidRPr="00750971" w:rsidRDefault="001F74D3">
      <w:r w:rsidRPr="00750971">
        <w:t>Amennyiben a betegek neoadjuváns kezelésként alacsony dózisú antraciklineket és Herceptin</w:t>
      </w:r>
      <w:r w:rsidRPr="00750971">
        <w:noBreakHyphen/>
        <w:t>t kapott egyidejűleg és a teljes kezelést megkapta, a műtét után további citotoxikus kemoterápia nem adható.</w:t>
      </w:r>
    </w:p>
    <w:p w14:paraId="31E1A700" w14:textId="77777777" w:rsidR="001F74D3" w:rsidRPr="00750971" w:rsidRDefault="001F74D3">
      <w:r w:rsidRPr="00750971">
        <w:t>Ettől eltérő esetben a további citotoxikus kemoterápia szükségességéről az individuális tényezők alapján kell dönteni.</w:t>
      </w:r>
    </w:p>
    <w:p w14:paraId="38D07627" w14:textId="77777777" w:rsidR="001F74D3" w:rsidRPr="00750971" w:rsidRDefault="001F74D3"/>
    <w:p w14:paraId="30519720" w14:textId="77777777" w:rsidR="001F74D3" w:rsidRPr="00750971" w:rsidRDefault="001F74D3">
      <w:r w:rsidRPr="00750971">
        <w:t xml:space="preserve">A trasztuzumab és alacsony dózisú antraciklin-protokollok egyidejű alkalmazásáról jelenleg két vizsgálatra korlátozódnak a tapasztalatok (MO16432 és BO22227). </w:t>
      </w:r>
    </w:p>
    <w:p w14:paraId="451F821D" w14:textId="77777777" w:rsidR="001F74D3" w:rsidRPr="00750971" w:rsidRDefault="001F74D3"/>
    <w:p w14:paraId="64CF640E" w14:textId="77777777" w:rsidR="001F74D3" w:rsidRPr="00750971" w:rsidRDefault="001F74D3">
      <w:r w:rsidRPr="00750971">
        <w:t xml:space="preserve">Az MO16432 </w:t>
      </w:r>
      <w:r w:rsidR="000E6750" w:rsidRPr="00750971">
        <w:t>kulcsfontosságú</w:t>
      </w:r>
      <w:r w:rsidRPr="00750971">
        <w:t xml:space="preserve"> vizsgálatban a Herceptin</w:t>
      </w:r>
      <w:r w:rsidRPr="00750971">
        <w:noBreakHyphen/>
        <w:t>t neoadjuváns kemoterápiával együtt adagolták, mely három ciklus doxorubicint (kumulatív adag 180 mg/m</w:t>
      </w:r>
      <w:r w:rsidRPr="00750971">
        <w:rPr>
          <w:vertAlign w:val="superscript"/>
        </w:rPr>
        <w:t>2</w:t>
      </w:r>
      <w:r w:rsidRPr="00750971">
        <w:t xml:space="preserve">) tartalmazott. </w:t>
      </w:r>
    </w:p>
    <w:p w14:paraId="033E5EE8" w14:textId="77777777" w:rsidR="001F74D3" w:rsidRPr="00750971" w:rsidRDefault="001F74D3"/>
    <w:p w14:paraId="0ACB9A64" w14:textId="77777777" w:rsidR="001F74D3" w:rsidRPr="00750971" w:rsidRDefault="001F74D3">
      <w:pPr>
        <w:tabs>
          <w:tab w:val="left" w:pos="4111"/>
        </w:tabs>
      </w:pPr>
      <w:r w:rsidRPr="00750971">
        <w:t>A tünetekkel járó szívműködési zavar incidenciája 1,7% volt a Herceptin-karon.</w:t>
      </w:r>
    </w:p>
    <w:p w14:paraId="3FEE92F9" w14:textId="77777777" w:rsidR="001F74D3" w:rsidRPr="00750971" w:rsidRDefault="001F74D3">
      <w:pPr>
        <w:tabs>
          <w:tab w:val="left" w:pos="4111"/>
        </w:tabs>
      </w:pPr>
    </w:p>
    <w:p w14:paraId="3E891E1C" w14:textId="77777777" w:rsidR="001F74D3" w:rsidRPr="00750971" w:rsidRDefault="001F74D3">
      <w:r w:rsidRPr="00750971">
        <w:t>A BO22227 </w:t>
      </w:r>
      <w:r w:rsidR="000E6750" w:rsidRPr="00750971">
        <w:t>kulcsfontosságú</w:t>
      </w:r>
      <w:r w:rsidRPr="00750971">
        <w:t xml:space="preserve"> vizsgálat célja a szubkután Herceptin-kezelés intravénás Herceptin-kezeléssel való egyenértékűségének (non-inferioritásának) igazolása volt, a farmakokinetikai és hatásossági elsődleges végpontok alapján (a közvetlenül a 8. ciklus dózisának beadása előtt mért legalacsonyabb trasztuzumab koncentráció (C</w:t>
      </w:r>
      <w:r w:rsidRPr="00750971">
        <w:rPr>
          <w:vertAlign w:val="subscript"/>
        </w:rPr>
        <w:t>min</w:t>
      </w:r>
      <w:r w:rsidRPr="00750971">
        <w:t xml:space="preserve">) illetve a patológiai teljes válasz (pCR) arány a végleges műtét időpontjában) (lásd 5.1 pont a Herceptin szubkután gyógyszerformájának Alkalmazási előírásában). A BO22227 </w:t>
      </w:r>
      <w:r w:rsidR="000E6750" w:rsidRPr="00750971">
        <w:t>kulcsfontosságú</w:t>
      </w:r>
      <w:r w:rsidRPr="00750971">
        <w:t xml:space="preserve"> vizsgálatban, melyben a Herceptin</w:t>
      </w:r>
      <w:r w:rsidRPr="00750971">
        <w:noBreakHyphen/>
        <w:t>t 4 ciklus epirubicin-tartalmú (kumulatív adag 300 mg/m</w:t>
      </w:r>
      <w:r w:rsidRPr="00750971">
        <w:rPr>
          <w:vertAlign w:val="superscript"/>
        </w:rPr>
        <w:t xml:space="preserve">2 </w:t>
      </w:r>
      <w:r w:rsidRPr="00750971">
        <w:t xml:space="preserve">) neoadjuváns kemoterápiával együtt adagolták, 70 hónapot meghaladó medián követési időnél a szívelégtelenség/ pangásos szívelégtelenség incidenciája 0,3% volt az intravénás Herceptin karon. </w:t>
      </w:r>
    </w:p>
    <w:p w14:paraId="2D54E38D" w14:textId="77777777" w:rsidR="001F74D3" w:rsidRPr="00750971" w:rsidRDefault="001F74D3">
      <w:pPr>
        <w:tabs>
          <w:tab w:val="left" w:pos="4111"/>
        </w:tabs>
      </w:pPr>
    </w:p>
    <w:p w14:paraId="2CAA67B9" w14:textId="77777777" w:rsidR="001F74D3" w:rsidRPr="00750971" w:rsidRDefault="001F74D3">
      <w:r w:rsidRPr="00750971">
        <w:t>65 évnél idősebb betegekre vonatkozóan korlátozott a klinikai tapasztalat.</w:t>
      </w:r>
    </w:p>
    <w:p w14:paraId="2059F355" w14:textId="77777777" w:rsidR="001F74D3" w:rsidRPr="00750971" w:rsidRDefault="001F74D3"/>
    <w:p w14:paraId="35D8D687" w14:textId="77777777" w:rsidR="001F74D3" w:rsidRPr="00750971" w:rsidRDefault="001F74D3">
      <w:pPr>
        <w:keepNext/>
        <w:keepLines/>
        <w:rPr>
          <w:u w:val="single"/>
        </w:rPr>
      </w:pPr>
      <w:r w:rsidRPr="00750971">
        <w:rPr>
          <w:u w:val="single"/>
        </w:rPr>
        <w:t>Infúziós reakciók és hiperszenzitivitás</w:t>
      </w:r>
    </w:p>
    <w:p w14:paraId="5AAAB9EE" w14:textId="77777777" w:rsidR="001F74D3" w:rsidRPr="00750971" w:rsidRDefault="001F74D3">
      <w:pPr>
        <w:keepNext/>
        <w:keepLines/>
        <w:rPr>
          <w:u w:val="single"/>
        </w:rPr>
      </w:pPr>
    </w:p>
    <w:p w14:paraId="62ABC4D6" w14:textId="77777777" w:rsidR="001F74D3" w:rsidRPr="00750971" w:rsidRDefault="001F74D3">
      <w:r w:rsidRPr="00750971">
        <w:t>A Herceptin infúzió következtében fellépő súlyos infúziós reakciókat jelentettek, amelyek közé a következők tartoztak: dyspnoe, hypotensio, sípoló légzés, hypertonia, bronchospasmus, supraventricularis tachyarrhythmia, csökkent oxigénszaturáció, anafilaxia, respiratorikus distressz, urticaria és angiooedema (lásd 4.8 pont). Az ilyen reakciók kialakulásának kockázata premedikáció alkalmazásával csökkenthető. Ezen események többsége az első infúzió elkezdésekor, vagy az azt követő 2,5 órán belül jelentkezik. Ha infúziós reakció jelentkezik, az infúziót abba kell hagyni, vagy az infúzió sebességét csökkenteni kell, és a beteget minden észlelt tünet megszűnéséig monitorozni kell (lásd 4.2 pont). Ezek a tünetek analgetikummal/antipiretikummal (pl. meperidin vagy paracetamol) vagy antihisztaminnal (pl. difenhidramin) kezelhetők. A betegek többségénél a tünetek megszűntek és tovább kapták a Herceptin infúziókat. A súlyos reakciókat sikeresen kezelték szupportív terápiával, pl. oxigénnel, béta</w:t>
      </w:r>
      <w:r w:rsidRPr="00750971">
        <w:noBreakHyphen/>
        <w:t>agonistákkal és kortikoszteroidokkal. Ritka esetben ezen reakciók klinikai lefolyása halálos kimenetellel végződhet. Azoknál a betegeknél, akiknek az előrehaladott rosszindulatú folyamat és egyéb betegségek következtében nyugalmi dyspnoéjuk van, fokozott lehet a fatális infúziós reakció veszélye. Ezeket a betegeket ezért nem szabad Herceptin</w:t>
      </w:r>
      <w:r w:rsidRPr="00750971">
        <w:noBreakHyphen/>
        <w:t>nel kezelni (lásd 4.3 pont).</w:t>
      </w:r>
    </w:p>
    <w:p w14:paraId="72AB3CBA" w14:textId="77777777" w:rsidR="001F74D3" w:rsidRPr="00750971" w:rsidRDefault="001F74D3"/>
    <w:p w14:paraId="2E45967F" w14:textId="77777777" w:rsidR="001F74D3" w:rsidRPr="00750971" w:rsidRDefault="001F74D3">
      <w:pPr>
        <w:keepNext/>
        <w:keepLines/>
      </w:pPr>
      <w:r w:rsidRPr="00750971">
        <w:lastRenderedPageBreak/>
        <w:t>Kezdeti javulás után klinikai rosszabbodást és gyors klinikai romlással járó, késői reakciókat szintén jelentettek. A halál az infúzió után órákon vagy legfeljebb egy héten belül bekövetkezett. Nagyon ritkán a betegek az infúziós tünetek és a pulmonalis tünetek jelentkezését több mint 6 órával a Herceptin infúzió megkezdése után észlelték. A betegek figyelmét fel kell hívni a tünetek ilyen késői jelentkezésének lehetőségére, és figyelmeztetni kell őket, hogy forduljanak orvosukhoz, ha ezek a tünetek jelentkeznek.</w:t>
      </w:r>
    </w:p>
    <w:p w14:paraId="3EAB4168" w14:textId="77777777" w:rsidR="001F74D3" w:rsidRPr="00750971" w:rsidRDefault="001F74D3"/>
    <w:p w14:paraId="4AF90042" w14:textId="77777777" w:rsidR="001F74D3" w:rsidRPr="00750971" w:rsidRDefault="001F74D3">
      <w:pPr>
        <w:outlineLvl w:val="0"/>
        <w:rPr>
          <w:u w:val="single"/>
        </w:rPr>
      </w:pPr>
      <w:r w:rsidRPr="00750971">
        <w:rPr>
          <w:u w:val="single"/>
        </w:rPr>
        <w:t>Pulmonalis történések</w:t>
      </w:r>
    </w:p>
    <w:p w14:paraId="4D8BB6C6" w14:textId="77777777" w:rsidR="001F74D3" w:rsidRPr="00750971" w:rsidRDefault="001F74D3">
      <w:pPr>
        <w:outlineLvl w:val="0"/>
        <w:rPr>
          <w:u w:val="single"/>
        </w:rPr>
      </w:pPr>
    </w:p>
    <w:p w14:paraId="03EF98C2" w14:textId="1DA88CF5" w:rsidR="001F74D3" w:rsidRPr="00750971" w:rsidRDefault="001F74D3">
      <w:r w:rsidRPr="00750971">
        <w:t>Súlyos pulmonalis történéseket jelentettek a Herceptin alkalmazásával kapcsolatban a forgalomba hozatal után (lásd 4.8 pont). Ezek az események esetenként halálos kimenetelűek voltak. Ezen kívül intersticiális tüdőbetegség eseteiről, köztük tüdő infiltrátumok, akut respiratorikus distressz-szindróma, pneumonia, pneumonitis, pleurális folyadékgyülem, respiratorikus distressz, akut pulmonalis oedema, és légzési elégtelenség fellépéséről is beszámoltak. A kockázati tényezők között olyan korábban vagy egyidejűleg alkalmazott, más daganatellenes kezelések szerepelnek, amelyekről ismert, hogy összefüggésben állnak az intersticiális tüdőbetegséggel, így pl. taxánok, gemcitabin, vinorelbin és radioterápia. Ezek az események az infúzióval kapcsolatos reakció részeként is felléphetnek, de késve is jelentkezhetnek. Azoknál a betegeknél, akiknek az előrehaladott rosszindulatú folyamat és egyéb betegségek következtében nyugalmi dyspnoéjuk van, a pulmonalis történések fokozott veszélye állhat fenn. Ezeket a betegeket ezért nem szabad Herceptin</w:t>
      </w:r>
      <w:r w:rsidRPr="00750971">
        <w:noBreakHyphen/>
        <w:t xml:space="preserve">nel kezelni (lásd 4.3 pont). Óvatosan kell eljárni pneumonitis esetén, különösen azoknál a betegeknél, akik egyidejű taxán-kezelésben is részesülnek. </w:t>
      </w:r>
    </w:p>
    <w:p w14:paraId="52ABBE5C" w14:textId="77777777" w:rsidR="000C20F0" w:rsidRPr="00750971" w:rsidRDefault="000C20F0"/>
    <w:p w14:paraId="7099A807" w14:textId="77777777" w:rsidR="000C20F0" w:rsidRPr="00750971" w:rsidRDefault="000C20F0" w:rsidP="000C20F0">
      <w:pPr>
        <w:keepNext/>
        <w:rPr>
          <w:u w:val="single"/>
        </w:rPr>
      </w:pPr>
      <w:r w:rsidRPr="00750971">
        <w:rPr>
          <w:u w:val="single"/>
        </w:rPr>
        <w:t>Ismert hatású segédanyag</w:t>
      </w:r>
    </w:p>
    <w:p w14:paraId="51D010D9" w14:textId="77777777" w:rsidR="000C20F0" w:rsidRPr="00750971" w:rsidRDefault="000C20F0" w:rsidP="000C20F0">
      <w:pPr>
        <w:keepNext/>
      </w:pPr>
    </w:p>
    <w:p w14:paraId="5B117B6B" w14:textId="2A39DE02" w:rsidR="000C20F0" w:rsidRPr="00750971" w:rsidRDefault="000C20F0" w:rsidP="000C20F0">
      <w:r w:rsidRPr="00750971">
        <w:t xml:space="preserve">A Herceptin </w:t>
      </w:r>
      <w:r w:rsidR="00E1270C" w:rsidRPr="00750971">
        <w:t>0,6</w:t>
      </w:r>
      <w:r w:rsidR="00E1270C">
        <w:t> </w:t>
      </w:r>
      <w:r w:rsidR="00E1270C" w:rsidRPr="00750971">
        <w:t>mg poliszorbát</w:t>
      </w:r>
      <w:r w:rsidR="00E1270C">
        <w:t> </w:t>
      </w:r>
      <w:r w:rsidR="00E1270C" w:rsidRPr="00750971">
        <w:t>20-at tartalmaz</w:t>
      </w:r>
      <w:r w:rsidRPr="00750971">
        <w:t xml:space="preserve"> 150</w:t>
      </w:r>
      <w:r w:rsidR="000F1400">
        <w:t> </w:t>
      </w:r>
      <w:r w:rsidRPr="00750971">
        <w:t>mg-os injekciós üvege</w:t>
      </w:r>
      <w:r w:rsidR="00E1270C">
        <w:t>nként</w:t>
      </w:r>
      <w:r w:rsidRPr="00750971">
        <w:t xml:space="preserve">, </w:t>
      </w:r>
      <w:r w:rsidR="00715B20">
        <w:t>ami</w:t>
      </w:r>
      <w:r w:rsidRPr="00750971">
        <w:t xml:space="preserve"> </w:t>
      </w:r>
      <w:r w:rsidR="00E4142B">
        <w:t xml:space="preserve">megfelel </w:t>
      </w:r>
      <w:r w:rsidRPr="00750971">
        <w:t>0,083</w:t>
      </w:r>
      <w:r w:rsidR="000F1400">
        <w:t> </w:t>
      </w:r>
      <w:r w:rsidRPr="00750971">
        <w:t>mg/ml-nek (7,2</w:t>
      </w:r>
      <w:r w:rsidR="000F1400">
        <w:t> </w:t>
      </w:r>
      <w:r w:rsidRPr="00750971">
        <w:t>ml steril injekcióhoz való vízzel történő feloldást követően). A poliszorbátok allergiás reakciót okozhatnak.</w:t>
      </w:r>
    </w:p>
    <w:p w14:paraId="19C40140" w14:textId="77777777" w:rsidR="001F74D3" w:rsidRPr="00750971" w:rsidRDefault="001F74D3"/>
    <w:p w14:paraId="0F70C5A0" w14:textId="77777777" w:rsidR="001F74D3" w:rsidRPr="00750971" w:rsidRDefault="001F74D3">
      <w:pPr>
        <w:keepNext/>
        <w:keepLines/>
        <w:tabs>
          <w:tab w:val="num" w:pos="567"/>
        </w:tabs>
        <w:ind w:left="570" w:hanging="570"/>
        <w:rPr>
          <w:b/>
        </w:rPr>
      </w:pPr>
      <w:r w:rsidRPr="00750971">
        <w:rPr>
          <w:b/>
        </w:rPr>
        <w:t>4.5</w:t>
      </w:r>
      <w:r w:rsidRPr="00750971">
        <w:rPr>
          <w:b/>
        </w:rPr>
        <w:tab/>
        <w:t>Gyógyszerkölcsönhatások és egyéb interakciók</w:t>
      </w:r>
    </w:p>
    <w:p w14:paraId="745A48A3" w14:textId="77777777" w:rsidR="001F74D3" w:rsidRPr="00750971" w:rsidRDefault="001F74D3">
      <w:pPr>
        <w:rPr>
          <w:b/>
        </w:rPr>
      </w:pPr>
    </w:p>
    <w:p w14:paraId="46A19A4A" w14:textId="77777777" w:rsidR="001F74D3" w:rsidRPr="00750971" w:rsidRDefault="001F74D3">
      <w:r w:rsidRPr="00750971">
        <w:t>Szabályszerű interakciós vizsgálatokat nem végeztek. A klinikai vizsgálatokban a Herceptin és az egyidejűleg alkalmazott gyógyszerek között klinikailag jelentős interakciókat nem figyeltek meg.</w:t>
      </w:r>
    </w:p>
    <w:p w14:paraId="40A8D323" w14:textId="77777777" w:rsidR="001F74D3" w:rsidRPr="00750971" w:rsidRDefault="001F74D3"/>
    <w:p w14:paraId="27B8BFC8" w14:textId="77777777" w:rsidR="001F74D3" w:rsidRPr="00750971" w:rsidRDefault="001F74D3">
      <w:pPr>
        <w:rPr>
          <w:i/>
        </w:rPr>
      </w:pPr>
      <w:r w:rsidRPr="00750971">
        <w:rPr>
          <w:i/>
        </w:rPr>
        <w:t>A trasztuzumab hatása más daganatellenes szerek farmakokinetikájára</w:t>
      </w:r>
    </w:p>
    <w:p w14:paraId="75A21BDE" w14:textId="77777777" w:rsidR="001F74D3" w:rsidRPr="00750971" w:rsidRDefault="001F74D3">
      <w:pPr>
        <w:rPr>
          <w:b/>
          <w:i/>
        </w:rPr>
      </w:pPr>
    </w:p>
    <w:p w14:paraId="67140709" w14:textId="77777777" w:rsidR="001F74D3" w:rsidRPr="00750971" w:rsidRDefault="001F74D3">
      <w:r w:rsidRPr="00750971">
        <w:t>HER2-pozitív metasztatikus emlőkarcinómában szenvedő nőkön végzett BO15935 és M77004 vizsgálatból származó farmakokinetikai adatok szerint a paklitaxel és doxorubicin (illetve ezek fő metabolitjai, a 6-α-hidroxi-paklitaxel /POH/ és a doxorubicinol /DOL/) expozícióját nem befolyásolta a trasztuzumab jelenléte (8 mg/ttkg vagy 4 mg/ttkg iv. telítő dózist követően 6 mg/ttkg 3 hetente egyszeri vagy 2 mg/ttkg hetente egyszeri iv. adagolást tekintve).</w:t>
      </w:r>
    </w:p>
    <w:p w14:paraId="065ED9FC" w14:textId="77777777" w:rsidR="001F74D3" w:rsidRPr="00750971" w:rsidRDefault="001F74D3">
      <w:r w:rsidRPr="00750971">
        <w:t>A trasztuzumab hatására azonban megnövekedhet az egyik doxorubicin-metabolit, a 7-dezoxi-13-dihidro-doxorubicin (D7D) teljes expozíciója. A D7D bioaktivitása valamint a D7D-szint emelkedésének klinikai jelentősége nem volt tisztázott.</w:t>
      </w:r>
    </w:p>
    <w:p w14:paraId="7FDD59BB" w14:textId="77777777" w:rsidR="001F74D3" w:rsidRPr="00750971" w:rsidRDefault="001F74D3"/>
    <w:p w14:paraId="69C85C2F" w14:textId="77777777" w:rsidR="001F74D3" w:rsidRPr="00750971" w:rsidRDefault="001F74D3">
      <w:r w:rsidRPr="00750971">
        <w:t>HER2-pozitív metasztatikus emlőkarcinómában szenvedő japán nőkön Herceptin-nel (4 mg/ttkg iv. telítő dózis, majd heti 2 mg/ttkg iv.) és docetaxellel (60 mg/m</w:t>
      </w:r>
      <w:r w:rsidRPr="00750971">
        <w:rPr>
          <w:vertAlign w:val="superscript"/>
        </w:rPr>
        <w:t>2</w:t>
      </w:r>
      <w:r w:rsidRPr="00750971">
        <w:t xml:space="preserve"> iv.) végzett, JP16003 számú, egykarú vizsgálatból származó adatok szerint a Herceptin egyidejű alkalmazása nem befolyásolta a docetaxel egyszeri dózisára jellemző farmakokinetikát. A JP19959 vizsgálat a BO18255 (ToGa) vizsgálat egyik alvizsgálata volt, amelyben a Herceptin-nel kombinációban, illetve anélkül adott kapecitabin és ciszplatin farmakokinetikáját vizsgálták előrehaladott gyomorkarcinómában szenvedő japán férfi- és nőbetegeknél. Ezen alvizsgálat eredményei szerint a kapecitabin bioaktív metabolitjainak (pl. 5-FU) expozícióját nem befolyásolta a ciszplatin vagy a ciszplatin plusz Herceptin egyidejű alkalmazása. Magának a</w:t>
      </w:r>
      <w:r w:rsidRPr="00750971">
        <w:rPr>
          <w:caps/>
        </w:rPr>
        <w:t xml:space="preserve"> </w:t>
      </w:r>
      <w:r w:rsidRPr="00750971">
        <w:t>kapecitabinnak azonban megemelkedett a koncentrációja és megnövekedett a felezési ideje, ha Herceptin-nel kombinációban alkalmazták. Az adatok arra is utalnak, hogy a ciszplatin farmakokinetikáját nem befolyásolja a kapecitabin, vagy a kapecitabin plusz Herceptin egyidejű alkalmazása.</w:t>
      </w:r>
    </w:p>
    <w:p w14:paraId="46855DA7" w14:textId="77777777" w:rsidR="001F74D3" w:rsidRPr="00750971" w:rsidRDefault="001F74D3"/>
    <w:p w14:paraId="05669CB3" w14:textId="77777777" w:rsidR="001F74D3" w:rsidRPr="00750971" w:rsidRDefault="001F74D3">
      <w:r w:rsidRPr="00750971">
        <w:t xml:space="preserve">HER2-pozitív metasztatikus vagy lokálisan előrehaladott inoperábilis emlőkarcinómában szenvedő betegekkel végzett H4613g/GO01305 vizsgálatból származó farmakokinetikai adatok azt mutatták, hogy a trasztuzumab nem befolyásolta a karboplatin farmakokinetikáját. </w:t>
      </w:r>
    </w:p>
    <w:p w14:paraId="4C962803" w14:textId="77777777" w:rsidR="001F74D3" w:rsidRPr="00750971" w:rsidRDefault="001F74D3"/>
    <w:p w14:paraId="3789E2A4" w14:textId="77777777" w:rsidR="001F74D3" w:rsidRPr="00750971" w:rsidRDefault="001F74D3" w:rsidP="003346DD">
      <w:pPr>
        <w:keepNext/>
        <w:keepLines/>
        <w:rPr>
          <w:i/>
        </w:rPr>
      </w:pPr>
      <w:r w:rsidRPr="00750971">
        <w:rPr>
          <w:i/>
        </w:rPr>
        <w:t>Daganatellenes szerek hatása a trasztuzumab farmakokinetikájára</w:t>
      </w:r>
    </w:p>
    <w:p w14:paraId="3FC88877" w14:textId="77777777" w:rsidR="001F74D3" w:rsidRPr="00750971" w:rsidRDefault="001F74D3" w:rsidP="003346DD">
      <w:pPr>
        <w:keepNext/>
        <w:keepLines/>
      </w:pPr>
    </w:p>
    <w:p w14:paraId="0B2823BC" w14:textId="77777777" w:rsidR="001F74D3" w:rsidRPr="00750971" w:rsidRDefault="001F74D3" w:rsidP="003346DD">
      <w:pPr>
        <w:keepNext/>
        <w:keepLines/>
      </w:pPr>
      <w:r w:rsidRPr="00750971">
        <w:t>Herceptin monoterápia (4 mg/ttkg telítő dózis, majd heti 2 mg/ttkg iv.) szimulációs szérumkoncentrációit HER2 pozitív, metasztatikus emlőkarcinómában szenvedő, japán nőknél ténylegesen mért vérszintekkel (JP16003 vizsgálat) összehasonlítva nem találtak bizonyítékot arra, hogy a docetaxel egyidejű alkalmazása hatással lenne a trasztuzumab farmakokinetikájára.</w:t>
      </w:r>
    </w:p>
    <w:p w14:paraId="1DEFA95B" w14:textId="77777777" w:rsidR="001F74D3" w:rsidRPr="00750971" w:rsidRDefault="001F74D3" w:rsidP="003346DD">
      <w:pPr>
        <w:keepNext/>
        <w:keepLines/>
      </w:pPr>
    </w:p>
    <w:p w14:paraId="0E40DB88" w14:textId="77777777" w:rsidR="001F74D3" w:rsidRPr="00750971" w:rsidRDefault="001F74D3" w:rsidP="003346DD">
      <w:pPr>
        <w:keepNext/>
        <w:keepLines/>
      </w:pPr>
      <w:r w:rsidRPr="00750971">
        <w:t>Herceptin</w:t>
      </w:r>
      <w:r w:rsidRPr="00750971">
        <w:noBreakHyphen/>
        <w:t xml:space="preserve">nel és paklitaxellel egyidejűleg kezelt betegeken végzett két fázis II. (BO15935 és M77004) és egy fázis III. (H0648g) vizsgálatból származó farmakokinetikai eredményeket összehasonlították két olyan fázis II. vizsgálat (W016229 és MO16982) farmakokinetikai eredményeivel, amelyekben a nőbetegek HER2-pozitív metasztatikus emlőkarcinóma kezelésére Herceptin monoterápiában részesültek. Az egyéni, illetve az átlagos legalacsonyabb trasztuzumab-koncentrációk vizsgálatonként és vizsgálatokon belül is változóak voltak, azonban a paklitaxel egyidejű alkalmazásának nem volt egyértelmű hatása a trasztuzumab farmakokinetikájára. A Herceptin-nel, paklitaxellel és doxorubicinnel egyidejűleg kezelt, HER2-pozitív emlőkarcinómában szenvedő nőkkel végzett M77004 vizsgálatból származó, trasztuzumab farmakokinetikai adatainak összehasonlítása azokból a vizsgálatokból származó trasztuzumab farmakokinetikai adataival, amelyekben a Herceptin-t monoterápiaként (H0649g) vagy antraciklinnel és ciklofoszfamiddal vagy paklitaxellel (H0648g vizsgálat) kombinálva adták, azt mutatta, hogy a doxorubicin és a paklitaxel nem befolyásolta a trasztuzumab farmakokinetikáját. </w:t>
      </w:r>
    </w:p>
    <w:p w14:paraId="6932B138" w14:textId="77777777" w:rsidR="001F74D3" w:rsidRPr="00750971" w:rsidRDefault="001F74D3"/>
    <w:p w14:paraId="58C58FC1" w14:textId="77777777" w:rsidR="001F74D3" w:rsidRPr="00750971" w:rsidRDefault="001F74D3">
      <w:r w:rsidRPr="00750971">
        <w:t>A H4613g/GO01305 vizsgálatból származó farmakokinetikai adatok arra utaltak, hogy a karboplatin nem befolyásolta a trasztuzumab farmakokinetikáját.</w:t>
      </w:r>
    </w:p>
    <w:p w14:paraId="2E28B3DC" w14:textId="77777777" w:rsidR="001F74D3" w:rsidRPr="00750971" w:rsidRDefault="001F74D3"/>
    <w:p w14:paraId="6A88C31B" w14:textId="77777777" w:rsidR="001F74D3" w:rsidRPr="00750971" w:rsidRDefault="001F74D3">
      <w:r w:rsidRPr="00750971">
        <w:t>Az egyidejűleg alkalmazott anasztrozol nem befolyásolta a trasztuzumab farmakokinetikáját.</w:t>
      </w:r>
    </w:p>
    <w:p w14:paraId="1BB1C7E4" w14:textId="77777777" w:rsidR="001F74D3" w:rsidRPr="00750971" w:rsidRDefault="001F74D3"/>
    <w:p w14:paraId="0E4E2A95" w14:textId="77777777" w:rsidR="001F74D3" w:rsidRPr="00750971" w:rsidRDefault="001F74D3">
      <w:pPr>
        <w:tabs>
          <w:tab w:val="num" w:pos="567"/>
        </w:tabs>
        <w:ind w:left="567" w:hanging="567"/>
        <w:rPr>
          <w:b/>
        </w:rPr>
      </w:pPr>
      <w:r w:rsidRPr="00750971">
        <w:rPr>
          <w:b/>
        </w:rPr>
        <w:t>4.6</w:t>
      </w:r>
      <w:r w:rsidRPr="00750971">
        <w:rPr>
          <w:b/>
        </w:rPr>
        <w:tab/>
        <w:t>Termékenység, terhesség és szoptatás</w:t>
      </w:r>
    </w:p>
    <w:p w14:paraId="67C444CF" w14:textId="77777777" w:rsidR="001F74D3" w:rsidRPr="00750971" w:rsidRDefault="001F74D3">
      <w:pPr>
        <w:rPr>
          <w:b/>
        </w:rPr>
      </w:pPr>
    </w:p>
    <w:p w14:paraId="6F909941" w14:textId="77777777" w:rsidR="001F74D3" w:rsidRPr="000664D6" w:rsidRDefault="001F74D3">
      <w:pPr>
        <w:rPr>
          <w:iCs/>
          <w:u w:val="single"/>
        </w:rPr>
      </w:pPr>
      <w:r w:rsidRPr="000664D6">
        <w:rPr>
          <w:iCs/>
          <w:u w:val="single"/>
        </w:rPr>
        <w:t>Fogamzóképes nők</w:t>
      </w:r>
    </w:p>
    <w:p w14:paraId="19544D93" w14:textId="77777777" w:rsidR="001F74D3" w:rsidRPr="00750971" w:rsidRDefault="001F74D3">
      <w:r w:rsidRPr="00750971">
        <w:t>A fogamzóképes nők figyelmét fel kell hívni arra, hogy a Herceptin</w:t>
      </w:r>
      <w:r w:rsidRPr="00750971">
        <w:noBreakHyphen/>
        <w:t>kezelés alatt és a kezelés befejezését követően 7 hónapig hatékony fogamzásgátlást kell alkalmazniuk (lásd 5.2 pont).</w:t>
      </w:r>
    </w:p>
    <w:p w14:paraId="5230B6B9" w14:textId="77777777" w:rsidR="001F74D3" w:rsidRPr="00750971" w:rsidRDefault="001F74D3"/>
    <w:p w14:paraId="31DECB7F" w14:textId="77777777" w:rsidR="001F74D3" w:rsidRPr="000664D6" w:rsidRDefault="001F74D3">
      <w:pPr>
        <w:outlineLvl w:val="0"/>
        <w:rPr>
          <w:iCs/>
          <w:u w:val="single"/>
        </w:rPr>
      </w:pPr>
      <w:r w:rsidRPr="000664D6">
        <w:rPr>
          <w:iCs/>
          <w:u w:val="single"/>
        </w:rPr>
        <w:t>Terhesség</w:t>
      </w:r>
    </w:p>
    <w:p w14:paraId="4B319D61" w14:textId="77777777" w:rsidR="001F74D3" w:rsidRPr="00750971" w:rsidRDefault="001F74D3">
      <w:r w:rsidRPr="00750971">
        <w:t>Jávai makákó (Cynomolgus) majmokon végzett reprodukciós vizsgálatokban a heti humán fenntartó adag (2 mg/ttkg intravénás Herceptin) 25-szörösét beadva nem észleltek fertilitási zavart vagy magzatkárosodást. A trasztuzumab bejutott a placentába a korai (20 – 50. gesztációs nap) és a késői (120 – 150. gesztációs nap) magzatfejlődési periódusban. Nem ismert, hogy a Herceptin befolyásolja</w:t>
      </w:r>
      <w:r w:rsidRPr="00750971">
        <w:noBreakHyphen/>
        <w:t>e a reproduktív kapacitást. Minthogy az állatokon végzett reprodukciós vizsgálatok nem mindig vonatkoztathatók emberre, a Herceptin</w:t>
      </w:r>
      <w:r w:rsidRPr="00750971">
        <w:noBreakHyphen/>
        <w:t>t nem szabad terhességben adni, csak ha az anyánál várható előny meghaladja a lehetséges magzati kockázatot.</w:t>
      </w:r>
    </w:p>
    <w:p w14:paraId="496F6EB3" w14:textId="77777777" w:rsidR="001F74D3" w:rsidRPr="00750971" w:rsidRDefault="001F74D3"/>
    <w:p w14:paraId="52F6A869" w14:textId="77777777" w:rsidR="001F74D3" w:rsidRPr="00750971" w:rsidRDefault="001F74D3">
      <w:r w:rsidRPr="00750971">
        <w:t>A forgalomba hozatalt követő időszakban oligohydramnionnal társuló, magzati renális fejlődési rendellenességek és/vagy funkciókárosodás eseteit jelentették Herceptin</w:t>
      </w:r>
      <w:r w:rsidRPr="00750971">
        <w:noBreakHyphen/>
        <w:t>kezelésben részesülő terhes nőknél, melyek közül néhány a magzat halálos pulmonális hypoplasiájával társult. Azokat a nőket, akik teherbe estek, tájékoztatni kell a magzat károsodásának lehetőségéről. Ha terhes nőt Herceptin</w:t>
      </w:r>
      <w:r w:rsidRPr="00750971">
        <w:noBreakHyphen/>
        <w:t>nel kezelnek, illetve ha egy beteg terhes lesz a Herceptin-kezelés alatt vagy az utolsó Herceptin-adag beadását követő 7 hónapon belül, a beteg multidiszciplináris orvoscsoport által történő, szoros monitorozása ajánlatos.</w:t>
      </w:r>
    </w:p>
    <w:p w14:paraId="5BA7A6C0" w14:textId="77777777" w:rsidR="001F74D3" w:rsidRPr="00750971" w:rsidRDefault="001F74D3"/>
    <w:p w14:paraId="49B4EF16" w14:textId="77777777" w:rsidR="001F74D3" w:rsidRPr="000664D6" w:rsidRDefault="001F74D3">
      <w:pPr>
        <w:outlineLvl w:val="0"/>
        <w:rPr>
          <w:iCs/>
          <w:u w:val="single"/>
        </w:rPr>
      </w:pPr>
      <w:r w:rsidRPr="000664D6">
        <w:rPr>
          <w:iCs/>
          <w:u w:val="single"/>
        </w:rPr>
        <w:t>Szoptatás</w:t>
      </w:r>
    </w:p>
    <w:p w14:paraId="3D4508F1" w14:textId="77777777" w:rsidR="001F74D3" w:rsidRPr="00750971" w:rsidRDefault="00E87918">
      <w:r w:rsidRPr="00750971">
        <w:t>Egy j</w:t>
      </w:r>
      <w:r w:rsidR="001F74D3" w:rsidRPr="00750971">
        <w:t>ávai makákó majmok</w:t>
      </w:r>
      <w:r w:rsidRPr="00750971">
        <w:t>kal</w:t>
      </w:r>
      <w:r w:rsidR="001F74D3" w:rsidRPr="00750971">
        <w:t xml:space="preserve"> végzett vizsgálatban </w:t>
      </w:r>
      <w:r w:rsidR="00051349" w:rsidRPr="00750971">
        <w:t xml:space="preserve">azt állapították meg, hogy – </w:t>
      </w:r>
      <w:r w:rsidR="001F74D3" w:rsidRPr="00750971">
        <w:t xml:space="preserve">a </w:t>
      </w:r>
      <w:r w:rsidR="00051349" w:rsidRPr="00750971">
        <w:t xml:space="preserve">Herceptin </w:t>
      </w:r>
      <w:r w:rsidR="001F74D3" w:rsidRPr="00750971">
        <w:t>heti 2 mg/ttkg</w:t>
      </w:r>
      <w:r w:rsidR="00051349" w:rsidRPr="00750971">
        <w:t>-os</w:t>
      </w:r>
      <w:r w:rsidR="001F74D3" w:rsidRPr="00750971">
        <w:t xml:space="preserve"> intravénás fenntartó dózis</w:t>
      </w:r>
      <w:r w:rsidR="00051349" w:rsidRPr="00750971">
        <w:t>ának</w:t>
      </w:r>
      <w:r w:rsidR="001F74D3" w:rsidRPr="00750971">
        <w:t xml:space="preserve"> 25-szörösét </w:t>
      </w:r>
      <w:r w:rsidR="00BB6054" w:rsidRPr="00750971">
        <w:t>a terhesség 120. és 150. napja között</w:t>
      </w:r>
      <w:r w:rsidR="00051349" w:rsidRPr="00750971">
        <w:t xml:space="preserve"> </w:t>
      </w:r>
      <w:r w:rsidR="00051349" w:rsidRPr="00750971">
        <w:lastRenderedPageBreak/>
        <w:t>alkalmazva –</w:t>
      </w:r>
      <w:r w:rsidR="00BB6054" w:rsidRPr="00750971">
        <w:t xml:space="preserve"> </w:t>
      </w:r>
      <w:r w:rsidR="001F74D3" w:rsidRPr="00750971">
        <w:t>a trasztuzumab átjutott az anyatejbe</w:t>
      </w:r>
      <w:r w:rsidR="00BB6054" w:rsidRPr="00750971">
        <w:t xml:space="preserve"> szülés után</w:t>
      </w:r>
      <w:r w:rsidR="001F74D3" w:rsidRPr="00750971">
        <w:t xml:space="preserve">. </w:t>
      </w:r>
      <w:r w:rsidR="006D403D" w:rsidRPr="00750971">
        <w:t>A méhen belüli trasztuzumab</w:t>
      </w:r>
      <w:r w:rsidR="00051349" w:rsidRPr="00750971">
        <w:t>-</w:t>
      </w:r>
      <w:r w:rsidR="006D403D" w:rsidRPr="00750971">
        <w:t xml:space="preserve">expozíció és a </w:t>
      </w:r>
      <w:r w:rsidR="001F74D3" w:rsidRPr="00750971">
        <w:t>csecsemő majmok vérében lévő trasztuzumab semmiféle nemkívánatos hatást nem gyakorolt növekedésükre és fejlődésükre születésüktől 1 hónapos korukig. Nem tudjuk, hogy a trasztuzumab átjut</w:t>
      </w:r>
      <w:r w:rsidR="001F74D3" w:rsidRPr="00750971">
        <w:noBreakHyphen/>
        <w:t>e a humán anyatejbe. Minthogy az IgG1 kiválasztódik a humán anyatejbe, és az esetleges veszélyek a csecsemőre nézve nem ismertek, a nőknek nem szabad szoptatniuk Herceptin</w:t>
      </w:r>
      <w:r w:rsidR="001F74D3" w:rsidRPr="00750971">
        <w:noBreakHyphen/>
        <w:t>kezelés ideje alatt és az utolsó adagot követő 7 hónap során.</w:t>
      </w:r>
    </w:p>
    <w:p w14:paraId="1C74D940" w14:textId="77777777" w:rsidR="001F74D3" w:rsidRPr="00750971" w:rsidRDefault="001F74D3">
      <w:pPr>
        <w:rPr>
          <w:i/>
        </w:rPr>
      </w:pPr>
    </w:p>
    <w:p w14:paraId="49BF1B9B" w14:textId="77777777" w:rsidR="001F74D3" w:rsidRPr="000664D6" w:rsidRDefault="001F74D3">
      <w:pPr>
        <w:rPr>
          <w:iCs/>
          <w:u w:val="single"/>
        </w:rPr>
      </w:pPr>
      <w:r w:rsidRPr="000664D6">
        <w:rPr>
          <w:iCs/>
          <w:u w:val="single"/>
        </w:rPr>
        <w:t>Termékenység</w:t>
      </w:r>
    </w:p>
    <w:p w14:paraId="4392DB5B" w14:textId="77777777" w:rsidR="001F74D3" w:rsidRPr="00750971" w:rsidRDefault="001F74D3">
      <w:r w:rsidRPr="00750971">
        <w:t>Termékenységre vonatkozó adatok nem állnak rendelkezésre.</w:t>
      </w:r>
    </w:p>
    <w:p w14:paraId="73F607EC" w14:textId="77777777" w:rsidR="001F74D3" w:rsidRPr="00750971" w:rsidRDefault="001F74D3"/>
    <w:p w14:paraId="409AEF15" w14:textId="77777777" w:rsidR="001F74D3" w:rsidRPr="00750971" w:rsidRDefault="001F74D3">
      <w:pPr>
        <w:keepNext/>
        <w:ind w:left="567" w:hanging="567"/>
        <w:rPr>
          <w:b/>
        </w:rPr>
      </w:pPr>
      <w:r w:rsidRPr="00750971">
        <w:rPr>
          <w:b/>
        </w:rPr>
        <w:t>4.7</w:t>
      </w:r>
      <w:r w:rsidRPr="00750971">
        <w:rPr>
          <w:b/>
        </w:rPr>
        <w:tab/>
        <w:t xml:space="preserve">A készítmény hatásai a gépjárművezetéshez és a gépek kezeléséhez szükséges képességekre </w:t>
      </w:r>
    </w:p>
    <w:p w14:paraId="12D2C655" w14:textId="77777777" w:rsidR="001F74D3" w:rsidRPr="00750971" w:rsidRDefault="001F74D3">
      <w:pPr>
        <w:keepNext/>
        <w:ind w:left="567" w:hanging="567"/>
        <w:rPr>
          <w:b/>
        </w:rPr>
      </w:pPr>
    </w:p>
    <w:p w14:paraId="3B0F6C38" w14:textId="77777777" w:rsidR="001F74D3" w:rsidRPr="00750971" w:rsidRDefault="001F74D3">
      <w:pPr>
        <w:keepNext/>
      </w:pPr>
      <w:r w:rsidRPr="00750971">
        <w:t xml:space="preserve">A Herceptin kismértékben </w:t>
      </w:r>
      <w:r w:rsidR="002F46B1" w:rsidRPr="00750971">
        <w:t>befolyásolja</w:t>
      </w:r>
      <w:r w:rsidRPr="00750971">
        <w:t xml:space="preserve"> a gépjárművezetéshez és a gépek kezeléséhez szükséges képességeket (lásd 4.8 pont). </w:t>
      </w:r>
      <w:r w:rsidR="00851C47" w:rsidRPr="00750971">
        <w:t>A Herceptin</w:t>
      </w:r>
      <w:r w:rsidR="00851C47" w:rsidRPr="00750971">
        <w:noBreakHyphen/>
        <w:t>nel</w:t>
      </w:r>
      <w:r w:rsidR="006916FD" w:rsidRPr="00750971">
        <w:t xml:space="preserve"> történő kezelés során szédülés</w:t>
      </w:r>
      <w:r w:rsidR="00851C47" w:rsidRPr="00750971">
        <w:t xml:space="preserve"> és a</w:t>
      </w:r>
      <w:r w:rsidR="006916FD" w:rsidRPr="00750971">
        <w:t>luszékonyság</w:t>
      </w:r>
      <w:r w:rsidR="00851C47" w:rsidRPr="00750971">
        <w:t xml:space="preserve"> fordulhat elő (lásd 4.8 pont). </w:t>
      </w:r>
      <w:r w:rsidRPr="00750971">
        <w:t xml:space="preserve">Azok a betegek, akik infúzió okozta tüneteket észlelnek (lásd 4.4 pont), a tünetek mérséklődéséig ne vezessenek, és ne </w:t>
      </w:r>
      <w:r w:rsidR="00466CE5" w:rsidRPr="00750971">
        <w:t>kezeljenek gépeket</w:t>
      </w:r>
      <w:r w:rsidRPr="00750971">
        <w:t>.</w:t>
      </w:r>
    </w:p>
    <w:p w14:paraId="59B762CE" w14:textId="77777777" w:rsidR="001F74D3" w:rsidRPr="00750971" w:rsidRDefault="001F74D3"/>
    <w:p w14:paraId="6B565718" w14:textId="77777777" w:rsidR="001F74D3" w:rsidRPr="00750971" w:rsidRDefault="001F74D3">
      <w:pPr>
        <w:keepNext/>
        <w:keepLines/>
        <w:ind w:left="567" w:hanging="567"/>
        <w:rPr>
          <w:b/>
        </w:rPr>
      </w:pPr>
      <w:r w:rsidRPr="00750971">
        <w:rPr>
          <w:b/>
        </w:rPr>
        <w:t>4.8</w:t>
      </w:r>
      <w:r w:rsidRPr="00750971">
        <w:rPr>
          <w:b/>
        </w:rPr>
        <w:tab/>
        <w:t>Nemkívánatos hatások, mellékhatások</w:t>
      </w:r>
    </w:p>
    <w:p w14:paraId="6A5820E3" w14:textId="77777777" w:rsidR="001F74D3" w:rsidRPr="00750971" w:rsidRDefault="001F74D3">
      <w:pPr>
        <w:keepNext/>
        <w:keepLines/>
        <w:ind w:left="567" w:hanging="567"/>
        <w:rPr>
          <w:b/>
        </w:rPr>
      </w:pPr>
    </w:p>
    <w:p w14:paraId="51F29754" w14:textId="77777777" w:rsidR="001F74D3" w:rsidRPr="00750971" w:rsidRDefault="001F74D3">
      <w:pPr>
        <w:keepNext/>
        <w:keepLines/>
        <w:ind w:left="567" w:hanging="567"/>
        <w:rPr>
          <w:u w:val="single"/>
        </w:rPr>
      </w:pPr>
      <w:r w:rsidRPr="00750971">
        <w:rPr>
          <w:u w:val="single"/>
        </w:rPr>
        <w:t>A biztonságossági profil összefoglalása</w:t>
      </w:r>
    </w:p>
    <w:p w14:paraId="62A45CD0" w14:textId="77777777" w:rsidR="001F74D3" w:rsidRPr="00750971" w:rsidRDefault="001F74D3">
      <w:pPr>
        <w:ind w:left="567" w:hanging="567"/>
        <w:rPr>
          <w:b/>
        </w:rPr>
      </w:pPr>
    </w:p>
    <w:p w14:paraId="56897599" w14:textId="77777777" w:rsidR="001F74D3" w:rsidRPr="00750971" w:rsidRDefault="001F74D3">
      <w:r w:rsidRPr="00750971">
        <w:t xml:space="preserve">A Herceptin (intravénás és szubkután gyógyszerforma) alkalmazása során eddig jelentett legsúlyosabb és/vagy gyakori mellékhatások között szerepelt szívműködési zavar, az infúziós reakciók, haematotoxicitás (különösen neutropenia), a fertőzések és a pulmonális mellékhatások. </w:t>
      </w:r>
    </w:p>
    <w:p w14:paraId="727146D8" w14:textId="77777777" w:rsidR="001F74D3" w:rsidRPr="00750971" w:rsidRDefault="001F74D3"/>
    <w:p w14:paraId="7EB7CB9E" w14:textId="77777777" w:rsidR="001F74D3" w:rsidRPr="00750971" w:rsidRDefault="001F74D3">
      <w:pPr>
        <w:rPr>
          <w:u w:val="single"/>
        </w:rPr>
      </w:pPr>
      <w:r w:rsidRPr="00750971">
        <w:rPr>
          <w:u w:val="single"/>
        </w:rPr>
        <w:t>A mellékhatások táblázatos felsorolása</w:t>
      </w:r>
    </w:p>
    <w:p w14:paraId="6C0B760A" w14:textId="77777777" w:rsidR="001F74D3" w:rsidRPr="00750971" w:rsidRDefault="001F74D3"/>
    <w:p w14:paraId="0EBC5166" w14:textId="77777777" w:rsidR="001F74D3" w:rsidRPr="00750971" w:rsidRDefault="001F74D3">
      <w:r w:rsidRPr="00750971">
        <w:t>Ebben a részben a következő gyakorisági kategóriák kerültek alkalmazásra: nagyon gyakori (</w:t>
      </w:r>
      <w:r w:rsidRPr="00750971">
        <w:sym w:font="Symbol" w:char="F0B3"/>
      </w:r>
      <w:r w:rsidRPr="00750971">
        <w:t xml:space="preserve"> 1/10), gyakori </w:t>
      </w:r>
      <w:r w:rsidRPr="00750971">
        <w:rPr>
          <w:rFonts w:eastAsia="SimSun"/>
          <w:lang w:eastAsia="zh-CN"/>
        </w:rPr>
        <w:t>(</w:t>
      </w:r>
      <w:r w:rsidRPr="00750971">
        <w:rPr>
          <w:rFonts w:eastAsia="SimSun"/>
          <w:lang w:eastAsia="zh-CN"/>
        </w:rPr>
        <w:sym w:font="Symbol" w:char="F0B3"/>
      </w:r>
      <w:r w:rsidRPr="00750971">
        <w:rPr>
          <w:rFonts w:eastAsia="SimSun"/>
          <w:lang w:eastAsia="zh-CN"/>
        </w:rPr>
        <w:t>1/100 - &lt;1/10), nem gyakori</w:t>
      </w:r>
      <w:r w:rsidRPr="00750971">
        <w:t xml:space="preserve"> (≥1/1000 - &lt;1/100), ritka (≥1/10 000 - &lt;1/1000), nagyon ritka (&lt;1/10 000), nem ismert (a rendelkezésre álló adatokból nem állapítható meg). Az egyes gyakorisági kategóriákon belül a mellékhatások csökkenő súlyosság szerint kerülnek megadásra. </w:t>
      </w:r>
    </w:p>
    <w:p w14:paraId="698B81F4" w14:textId="77777777" w:rsidR="001F74D3" w:rsidRPr="00750971" w:rsidRDefault="001F74D3"/>
    <w:p w14:paraId="28056DEB" w14:textId="77777777" w:rsidR="001F74D3" w:rsidRPr="00750971" w:rsidRDefault="001F74D3">
      <w:pPr>
        <w:outlineLvl w:val="0"/>
      </w:pPr>
      <w:r w:rsidRPr="00750971">
        <w:t xml:space="preserve">Az 1. táblázatban felsorolt mellékhatásokat az inravénás Herceptin önmagában történő vagy kemoterápiával kombinált alkalmazása során, a </w:t>
      </w:r>
      <w:r w:rsidR="000E6750" w:rsidRPr="00750971">
        <w:t>kulcsfontosságú</w:t>
      </w:r>
      <w:r w:rsidRPr="00750971">
        <w:t xml:space="preserve"> klinikai vizsgálatokban és a forgalomba hozatalt követően jelentették.</w:t>
      </w:r>
    </w:p>
    <w:p w14:paraId="7356A902" w14:textId="77777777" w:rsidR="001F74D3" w:rsidRPr="00750971" w:rsidRDefault="001F74D3">
      <w:pPr>
        <w:outlineLvl w:val="0"/>
      </w:pPr>
      <w:r w:rsidRPr="00750971">
        <w:t xml:space="preserve"> </w:t>
      </w:r>
    </w:p>
    <w:p w14:paraId="5E9EAD5B" w14:textId="77777777" w:rsidR="001F74D3" w:rsidRPr="00750971" w:rsidRDefault="001F74D3">
      <w:pPr>
        <w:outlineLvl w:val="0"/>
      </w:pPr>
      <w:r w:rsidRPr="00750971">
        <w:t xml:space="preserve">Minden felsorolt mellékhatás a </w:t>
      </w:r>
      <w:r w:rsidR="000E6750" w:rsidRPr="00750971">
        <w:t>kulcsfontosságú</w:t>
      </w:r>
      <w:r w:rsidRPr="00750971">
        <w:t xml:space="preserve"> klinikai vizsgálatokban megfigyelt legmagasabb százalékérték szerint kerül feltüntetésre. Továbbá az 1. táblázat tartalmazza a forgalomba hozatal utáni időszakban jelentett mellékhatásokat is.</w:t>
      </w:r>
    </w:p>
    <w:p w14:paraId="086D712D" w14:textId="77777777" w:rsidR="001F74D3" w:rsidRPr="00750971" w:rsidRDefault="001F74D3">
      <w:pPr>
        <w:outlineLvl w:val="0"/>
      </w:pPr>
    </w:p>
    <w:p w14:paraId="699B7B26" w14:textId="77777777" w:rsidR="001F74D3" w:rsidRPr="00750971" w:rsidRDefault="001F74D3">
      <w:pPr>
        <w:keepNext/>
        <w:keepLines/>
      </w:pPr>
      <w:r w:rsidRPr="00750971">
        <w:t xml:space="preserve">1. táblázat: A monoterápiaként vagy kemoterápiával kombinálva alkalmazott intravénás Herceptin kapcsán a </w:t>
      </w:r>
      <w:r w:rsidR="000E6750" w:rsidRPr="00750971">
        <w:t>kulcsfontosságú</w:t>
      </w:r>
      <w:r w:rsidRPr="00750971">
        <w:t xml:space="preserve"> klinikai vizsgálatokban (n = 8386) és a forgalomba hozatalt követően jelentett nemkívánatos események</w:t>
      </w:r>
    </w:p>
    <w:p w14:paraId="0CD05CAA" w14:textId="77777777" w:rsidR="001F74D3" w:rsidRPr="00750971" w:rsidRDefault="001F74D3">
      <w:pPr>
        <w:keepNext/>
        <w:keepLines/>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4"/>
        <w:gridCol w:w="4555"/>
        <w:gridCol w:w="1797"/>
      </w:tblGrid>
      <w:tr w:rsidR="001F74D3" w:rsidRPr="00750971" w14:paraId="3E4A83EE" w14:textId="77777777">
        <w:trPr>
          <w:cantSplit/>
          <w:trHeight w:val="128"/>
          <w:tblHeader/>
        </w:trPr>
        <w:tc>
          <w:tcPr>
            <w:tcW w:w="1454" w:type="pct"/>
            <w:tcBorders>
              <w:top w:val="single" w:sz="4" w:space="0" w:color="auto"/>
              <w:left w:val="single" w:sz="4" w:space="0" w:color="auto"/>
              <w:bottom w:val="single" w:sz="4" w:space="0" w:color="auto"/>
              <w:right w:val="single" w:sz="4" w:space="0" w:color="auto"/>
            </w:tcBorders>
          </w:tcPr>
          <w:p w14:paraId="307FA2E7" w14:textId="77777777" w:rsidR="001F74D3" w:rsidRPr="00750971" w:rsidRDefault="001F74D3">
            <w:pPr>
              <w:keepNext/>
              <w:keepLines/>
              <w:rPr>
                <w:b/>
              </w:rPr>
            </w:pPr>
            <w:r w:rsidRPr="00750971">
              <w:rPr>
                <w:b/>
              </w:rPr>
              <w:t>Szervrendszer</w:t>
            </w:r>
          </w:p>
        </w:tc>
        <w:tc>
          <w:tcPr>
            <w:tcW w:w="2543" w:type="pct"/>
            <w:tcBorders>
              <w:top w:val="single" w:sz="4" w:space="0" w:color="auto"/>
              <w:left w:val="single" w:sz="4" w:space="0" w:color="auto"/>
              <w:bottom w:val="single" w:sz="4" w:space="0" w:color="auto"/>
              <w:right w:val="single" w:sz="4" w:space="0" w:color="auto"/>
            </w:tcBorders>
          </w:tcPr>
          <w:p w14:paraId="2B9933CA" w14:textId="77777777" w:rsidR="001F74D3" w:rsidRPr="00750971" w:rsidRDefault="001F74D3">
            <w:pPr>
              <w:keepNext/>
              <w:keepLines/>
              <w:rPr>
                <w:b/>
              </w:rPr>
            </w:pPr>
            <w:r w:rsidRPr="00750971">
              <w:rPr>
                <w:b/>
              </w:rPr>
              <w:t xml:space="preserve">Mellékhatás </w:t>
            </w:r>
          </w:p>
        </w:tc>
        <w:tc>
          <w:tcPr>
            <w:tcW w:w="1003" w:type="pct"/>
            <w:tcBorders>
              <w:top w:val="single" w:sz="4" w:space="0" w:color="auto"/>
              <w:left w:val="single" w:sz="4" w:space="0" w:color="auto"/>
              <w:bottom w:val="single" w:sz="4" w:space="0" w:color="auto"/>
              <w:right w:val="single" w:sz="4" w:space="0" w:color="auto"/>
            </w:tcBorders>
          </w:tcPr>
          <w:p w14:paraId="2F6484E1" w14:textId="77777777" w:rsidR="001F74D3" w:rsidRPr="00750971" w:rsidRDefault="001F74D3">
            <w:pPr>
              <w:keepNext/>
              <w:keepLines/>
              <w:rPr>
                <w:b/>
              </w:rPr>
            </w:pPr>
            <w:r w:rsidRPr="00750971">
              <w:rPr>
                <w:b/>
              </w:rPr>
              <w:t xml:space="preserve">Gyakoriság </w:t>
            </w:r>
          </w:p>
        </w:tc>
      </w:tr>
      <w:tr w:rsidR="001F74D3" w:rsidRPr="00750971" w14:paraId="41976669" w14:textId="77777777">
        <w:trPr>
          <w:cantSplit/>
          <w:trHeight w:val="128"/>
        </w:trPr>
        <w:tc>
          <w:tcPr>
            <w:tcW w:w="1454" w:type="pct"/>
            <w:vMerge w:val="restart"/>
          </w:tcPr>
          <w:p w14:paraId="4BB41348" w14:textId="77777777" w:rsidR="001F74D3" w:rsidRPr="00750971" w:rsidRDefault="001F74D3">
            <w:pPr>
              <w:keepNext/>
              <w:keepLines/>
            </w:pPr>
            <w:r w:rsidRPr="00750971">
              <w:t>Fertőző betegségek és paraitafertőzések</w:t>
            </w:r>
          </w:p>
        </w:tc>
        <w:tc>
          <w:tcPr>
            <w:tcW w:w="2543" w:type="pct"/>
          </w:tcPr>
          <w:p w14:paraId="5654987B" w14:textId="77777777" w:rsidR="001F74D3" w:rsidRPr="00750971" w:rsidRDefault="001F74D3">
            <w:pPr>
              <w:keepNext/>
              <w:keepLines/>
              <w:rPr>
                <w:vertAlign w:val="superscript"/>
              </w:rPr>
            </w:pPr>
            <w:r w:rsidRPr="00750971">
              <w:t>Fertőzés</w:t>
            </w:r>
          </w:p>
        </w:tc>
        <w:tc>
          <w:tcPr>
            <w:tcW w:w="1003" w:type="pct"/>
          </w:tcPr>
          <w:p w14:paraId="066A9309" w14:textId="77777777" w:rsidR="001F74D3" w:rsidRPr="00750971" w:rsidRDefault="001F74D3">
            <w:pPr>
              <w:keepNext/>
              <w:keepLines/>
            </w:pPr>
            <w:r w:rsidRPr="00750971">
              <w:t>Nagyon gyakori</w:t>
            </w:r>
          </w:p>
        </w:tc>
      </w:tr>
      <w:tr w:rsidR="001F74D3" w:rsidRPr="00750971" w14:paraId="4015E6F3" w14:textId="77777777">
        <w:trPr>
          <w:cantSplit/>
          <w:trHeight w:val="128"/>
        </w:trPr>
        <w:tc>
          <w:tcPr>
            <w:tcW w:w="1454" w:type="pct"/>
            <w:vMerge/>
          </w:tcPr>
          <w:p w14:paraId="68408F14" w14:textId="77777777" w:rsidR="001F74D3" w:rsidRPr="00750971" w:rsidRDefault="001F74D3">
            <w:pPr>
              <w:keepNext/>
              <w:keepLines/>
            </w:pPr>
          </w:p>
        </w:tc>
        <w:tc>
          <w:tcPr>
            <w:tcW w:w="2543" w:type="pct"/>
          </w:tcPr>
          <w:p w14:paraId="0FBDD04E" w14:textId="77777777" w:rsidR="001F74D3" w:rsidRPr="00750971" w:rsidRDefault="001F74D3">
            <w:pPr>
              <w:keepNext/>
              <w:keepLines/>
            </w:pPr>
            <w:r w:rsidRPr="00750971">
              <w:t>Nasopharyngitis</w:t>
            </w:r>
          </w:p>
        </w:tc>
        <w:tc>
          <w:tcPr>
            <w:tcW w:w="1003" w:type="pct"/>
          </w:tcPr>
          <w:p w14:paraId="7FECF23C" w14:textId="77777777" w:rsidR="001F74D3" w:rsidRPr="00750971" w:rsidRDefault="001F74D3">
            <w:pPr>
              <w:keepNext/>
              <w:keepLines/>
            </w:pPr>
            <w:r w:rsidRPr="00750971">
              <w:t>Nagyon gyakori</w:t>
            </w:r>
          </w:p>
        </w:tc>
      </w:tr>
      <w:tr w:rsidR="001F74D3" w:rsidRPr="00750971" w14:paraId="690F3FBC" w14:textId="77777777">
        <w:trPr>
          <w:cantSplit/>
          <w:trHeight w:val="127"/>
        </w:trPr>
        <w:tc>
          <w:tcPr>
            <w:tcW w:w="1454" w:type="pct"/>
            <w:vMerge/>
          </w:tcPr>
          <w:p w14:paraId="2349DB8F" w14:textId="77777777" w:rsidR="001F74D3" w:rsidRPr="00750971" w:rsidRDefault="001F74D3">
            <w:pPr>
              <w:keepNext/>
              <w:keepLines/>
            </w:pPr>
          </w:p>
        </w:tc>
        <w:tc>
          <w:tcPr>
            <w:tcW w:w="2543" w:type="pct"/>
          </w:tcPr>
          <w:p w14:paraId="6378CA46" w14:textId="77777777" w:rsidR="001F74D3" w:rsidRPr="00750971" w:rsidRDefault="001F74D3">
            <w:pPr>
              <w:keepNext/>
              <w:keepLines/>
            </w:pPr>
            <w:r w:rsidRPr="00750971">
              <w:t xml:space="preserve">Neutropeniás sepsis </w:t>
            </w:r>
          </w:p>
        </w:tc>
        <w:tc>
          <w:tcPr>
            <w:tcW w:w="1003" w:type="pct"/>
          </w:tcPr>
          <w:p w14:paraId="2BF4CAA7" w14:textId="77777777" w:rsidR="001F74D3" w:rsidRPr="00750971" w:rsidRDefault="001F74D3">
            <w:pPr>
              <w:keepNext/>
              <w:keepLines/>
            </w:pPr>
            <w:r w:rsidRPr="00750971">
              <w:t>Gyakori</w:t>
            </w:r>
          </w:p>
        </w:tc>
      </w:tr>
      <w:tr w:rsidR="001F74D3" w:rsidRPr="00750971" w14:paraId="558CC82D" w14:textId="77777777">
        <w:trPr>
          <w:cantSplit/>
          <w:trHeight w:val="127"/>
        </w:trPr>
        <w:tc>
          <w:tcPr>
            <w:tcW w:w="1454" w:type="pct"/>
            <w:vMerge/>
          </w:tcPr>
          <w:p w14:paraId="090CEBB0" w14:textId="77777777" w:rsidR="001F74D3" w:rsidRPr="00750971" w:rsidRDefault="001F74D3">
            <w:pPr>
              <w:keepNext/>
              <w:keepLines/>
            </w:pPr>
          </w:p>
        </w:tc>
        <w:tc>
          <w:tcPr>
            <w:tcW w:w="2543" w:type="pct"/>
          </w:tcPr>
          <w:p w14:paraId="4FBA70FD" w14:textId="77777777" w:rsidR="001F74D3" w:rsidRPr="00750971" w:rsidRDefault="001F74D3">
            <w:pPr>
              <w:keepNext/>
              <w:keepLines/>
            </w:pPr>
            <w:r w:rsidRPr="00750971">
              <w:t>Cystitis</w:t>
            </w:r>
          </w:p>
        </w:tc>
        <w:tc>
          <w:tcPr>
            <w:tcW w:w="1003" w:type="pct"/>
          </w:tcPr>
          <w:p w14:paraId="3E8D80A3" w14:textId="77777777" w:rsidR="001F74D3" w:rsidRPr="00750971" w:rsidRDefault="001F74D3">
            <w:pPr>
              <w:keepNext/>
              <w:keepLines/>
            </w:pPr>
            <w:r w:rsidRPr="00750971">
              <w:t>Gyakori</w:t>
            </w:r>
          </w:p>
        </w:tc>
      </w:tr>
      <w:tr w:rsidR="001F74D3" w:rsidRPr="00750971" w14:paraId="388611AA" w14:textId="77777777">
        <w:trPr>
          <w:cantSplit/>
          <w:trHeight w:val="120"/>
        </w:trPr>
        <w:tc>
          <w:tcPr>
            <w:tcW w:w="1454" w:type="pct"/>
            <w:vMerge/>
          </w:tcPr>
          <w:p w14:paraId="14E853D2" w14:textId="77777777" w:rsidR="001F74D3" w:rsidRPr="00750971" w:rsidRDefault="001F74D3">
            <w:pPr>
              <w:keepNext/>
              <w:keepLines/>
            </w:pPr>
          </w:p>
        </w:tc>
        <w:tc>
          <w:tcPr>
            <w:tcW w:w="2543" w:type="pct"/>
          </w:tcPr>
          <w:p w14:paraId="2FE4613A" w14:textId="77777777" w:rsidR="001F74D3" w:rsidRPr="00750971" w:rsidRDefault="001F74D3">
            <w:pPr>
              <w:keepNext/>
              <w:keepLines/>
            </w:pPr>
            <w:r w:rsidRPr="00750971">
              <w:t>Influenza</w:t>
            </w:r>
          </w:p>
        </w:tc>
        <w:tc>
          <w:tcPr>
            <w:tcW w:w="1003" w:type="pct"/>
          </w:tcPr>
          <w:p w14:paraId="6772C1EA" w14:textId="77777777" w:rsidR="001F74D3" w:rsidRPr="00750971" w:rsidRDefault="001F74D3">
            <w:pPr>
              <w:keepNext/>
              <w:keepLines/>
            </w:pPr>
            <w:r w:rsidRPr="00750971">
              <w:t>Gyakori</w:t>
            </w:r>
          </w:p>
        </w:tc>
      </w:tr>
      <w:tr w:rsidR="001F74D3" w:rsidRPr="00750971" w14:paraId="56D73B32" w14:textId="77777777">
        <w:trPr>
          <w:cantSplit/>
          <w:trHeight w:val="173"/>
        </w:trPr>
        <w:tc>
          <w:tcPr>
            <w:tcW w:w="1454" w:type="pct"/>
            <w:vMerge/>
          </w:tcPr>
          <w:p w14:paraId="0A607091" w14:textId="77777777" w:rsidR="001F74D3" w:rsidRPr="00750971" w:rsidRDefault="001F74D3">
            <w:pPr>
              <w:keepNext/>
              <w:keepLines/>
            </w:pPr>
          </w:p>
        </w:tc>
        <w:tc>
          <w:tcPr>
            <w:tcW w:w="2543" w:type="pct"/>
          </w:tcPr>
          <w:p w14:paraId="30CB1AEE" w14:textId="77777777" w:rsidR="001F74D3" w:rsidRPr="00750971" w:rsidRDefault="001F74D3">
            <w:pPr>
              <w:keepNext/>
              <w:keepLines/>
            </w:pPr>
            <w:r w:rsidRPr="00750971">
              <w:t>Sinusitis</w:t>
            </w:r>
          </w:p>
        </w:tc>
        <w:tc>
          <w:tcPr>
            <w:tcW w:w="1003" w:type="pct"/>
          </w:tcPr>
          <w:p w14:paraId="7AD4F566" w14:textId="77777777" w:rsidR="001F74D3" w:rsidRPr="00750971" w:rsidRDefault="001F74D3">
            <w:pPr>
              <w:keepNext/>
              <w:keepLines/>
            </w:pPr>
            <w:r w:rsidRPr="00750971">
              <w:t>Gyakori</w:t>
            </w:r>
          </w:p>
        </w:tc>
      </w:tr>
      <w:tr w:rsidR="001F74D3" w:rsidRPr="00750971" w14:paraId="108803D2" w14:textId="77777777">
        <w:trPr>
          <w:cantSplit/>
          <w:trHeight w:val="120"/>
        </w:trPr>
        <w:tc>
          <w:tcPr>
            <w:tcW w:w="1454" w:type="pct"/>
            <w:vMerge/>
          </w:tcPr>
          <w:p w14:paraId="1A06D1CC" w14:textId="77777777" w:rsidR="001F74D3" w:rsidRPr="00750971" w:rsidRDefault="001F74D3">
            <w:pPr>
              <w:keepNext/>
              <w:keepLines/>
            </w:pPr>
          </w:p>
        </w:tc>
        <w:tc>
          <w:tcPr>
            <w:tcW w:w="2543" w:type="pct"/>
          </w:tcPr>
          <w:p w14:paraId="12AB306A" w14:textId="77777777" w:rsidR="001F74D3" w:rsidRPr="00750971" w:rsidRDefault="001F74D3">
            <w:pPr>
              <w:keepNext/>
              <w:keepLines/>
            </w:pPr>
            <w:r w:rsidRPr="00750971">
              <w:t>Bőrfertőzés</w:t>
            </w:r>
          </w:p>
        </w:tc>
        <w:tc>
          <w:tcPr>
            <w:tcW w:w="1003" w:type="pct"/>
          </w:tcPr>
          <w:p w14:paraId="4C6D19EA" w14:textId="77777777" w:rsidR="001F74D3" w:rsidRPr="00750971" w:rsidRDefault="001F74D3">
            <w:pPr>
              <w:keepNext/>
              <w:keepLines/>
            </w:pPr>
            <w:r w:rsidRPr="00750971">
              <w:t>Gyakori</w:t>
            </w:r>
          </w:p>
        </w:tc>
      </w:tr>
      <w:tr w:rsidR="001F74D3" w:rsidRPr="00750971" w14:paraId="76391469" w14:textId="77777777">
        <w:trPr>
          <w:cantSplit/>
          <w:trHeight w:val="127"/>
        </w:trPr>
        <w:tc>
          <w:tcPr>
            <w:tcW w:w="1454" w:type="pct"/>
            <w:vMerge/>
          </w:tcPr>
          <w:p w14:paraId="4D0752A6" w14:textId="77777777" w:rsidR="001F74D3" w:rsidRPr="00750971" w:rsidRDefault="001F74D3">
            <w:pPr>
              <w:keepNext/>
              <w:keepLines/>
            </w:pPr>
          </w:p>
        </w:tc>
        <w:tc>
          <w:tcPr>
            <w:tcW w:w="2543" w:type="pct"/>
          </w:tcPr>
          <w:p w14:paraId="2CFA8F76" w14:textId="77777777" w:rsidR="001F74D3" w:rsidRPr="00750971" w:rsidRDefault="001F74D3">
            <w:pPr>
              <w:keepNext/>
              <w:keepLines/>
            </w:pPr>
            <w:r w:rsidRPr="00750971">
              <w:t>Rhinitis</w:t>
            </w:r>
          </w:p>
        </w:tc>
        <w:tc>
          <w:tcPr>
            <w:tcW w:w="1003" w:type="pct"/>
          </w:tcPr>
          <w:p w14:paraId="235E5D96" w14:textId="77777777" w:rsidR="001F74D3" w:rsidRPr="00750971" w:rsidRDefault="001F74D3">
            <w:pPr>
              <w:keepNext/>
              <w:keepLines/>
            </w:pPr>
            <w:r w:rsidRPr="00750971">
              <w:t>Gyakori</w:t>
            </w:r>
          </w:p>
        </w:tc>
      </w:tr>
      <w:tr w:rsidR="001F74D3" w:rsidRPr="00750971" w14:paraId="4664C113" w14:textId="77777777">
        <w:trPr>
          <w:cantSplit/>
          <w:trHeight w:val="258"/>
        </w:trPr>
        <w:tc>
          <w:tcPr>
            <w:tcW w:w="1454" w:type="pct"/>
            <w:vMerge/>
          </w:tcPr>
          <w:p w14:paraId="06D106F2" w14:textId="77777777" w:rsidR="001F74D3" w:rsidRPr="00750971" w:rsidRDefault="001F74D3">
            <w:pPr>
              <w:keepNext/>
              <w:keepLines/>
            </w:pPr>
          </w:p>
        </w:tc>
        <w:tc>
          <w:tcPr>
            <w:tcW w:w="2543" w:type="pct"/>
          </w:tcPr>
          <w:p w14:paraId="1C041CB3" w14:textId="77777777" w:rsidR="001F74D3" w:rsidRPr="00750971" w:rsidRDefault="001F74D3">
            <w:pPr>
              <w:keepNext/>
              <w:keepLines/>
            </w:pPr>
            <w:r w:rsidRPr="00750971">
              <w:t>Felsőlégúti fertőzés</w:t>
            </w:r>
          </w:p>
        </w:tc>
        <w:tc>
          <w:tcPr>
            <w:tcW w:w="1003" w:type="pct"/>
          </w:tcPr>
          <w:p w14:paraId="64CDCE00" w14:textId="77777777" w:rsidR="001F74D3" w:rsidRPr="00750971" w:rsidRDefault="001F74D3">
            <w:pPr>
              <w:keepNext/>
              <w:keepLines/>
            </w:pPr>
            <w:r w:rsidRPr="00750971">
              <w:t>Gyakori</w:t>
            </w:r>
          </w:p>
        </w:tc>
      </w:tr>
      <w:tr w:rsidR="001F74D3" w:rsidRPr="00750971" w14:paraId="1E28DD19" w14:textId="77777777">
        <w:trPr>
          <w:cantSplit/>
          <w:trHeight w:val="286"/>
        </w:trPr>
        <w:tc>
          <w:tcPr>
            <w:tcW w:w="1454" w:type="pct"/>
            <w:vMerge/>
          </w:tcPr>
          <w:p w14:paraId="224FBF09" w14:textId="77777777" w:rsidR="001F74D3" w:rsidRPr="00750971" w:rsidRDefault="001F74D3">
            <w:pPr>
              <w:keepNext/>
              <w:keepLines/>
            </w:pPr>
          </w:p>
        </w:tc>
        <w:tc>
          <w:tcPr>
            <w:tcW w:w="2543" w:type="pct"/>
          </w:tcPr>
          <w:p w14:paraId="68607A88" w14:textId="77777777" w:rsidR="001F74D3" w:rsidRPr="00750971" w:rsidRDefault="001F74D3">
            <w:pPr>
              <w:keepNext/>
              <w:keepLines/>
            </w:pPr>
            <w:r w:rsidRPr="00750971">
              <w:t>Húgyúti fertőzés</w:t>
            </w:r>
          </w:p>
        </w:tc>
        <w:tc>
          <w:tcPr>
            <w:tcW w:w="1003" w:type="pct"/>
          </w:tcPr>
          <w:p w14:paraId="5849B16F" w14:textId="77777777" w:rsidR="001F74D3" w:rsidRPr="00750971" w:rsidRDefault="001F74D3">
            <w:pPr>
              <w:keepNext/>
              <w:keepLines/>
            </w:pPr>
            <w:r w:rsidRPr="00750971">
              <w:t>Gyakori</w:t>
            </w:r>
          </w:p>
        </w:tc>
      </w:tr>
      <w:tr w:rsidR="001F74D3" w:rsidRPr="00750971" w14:paraId="35F03824" w14:textId="77777777">
        <w:trPr>
          <w:cantSplit/>
          <w:trHeight w:val="120"/>
        </w:trPr>
        <w:tc>
          <w:tcPr>
            <w:tcW w:w="1454" w:type="pct"/>
            <w:vMerge/>
          </w:tcPr>
          <w:p w14:paraId="20B6BF88" w14:textId="77777777" w:rsidR="001F74D3" w:rsidRPr="00750971" w:rsidRDefault="001F74D3"/>
        </w:tc>
        <w:tc>
          <w:tcPr>
            <w:tcW w:w="2543" w:type="pct"/>
          </w:tcPr>
          <w:p w14:paraId="1DDE87C5" w14:textId="77777777" w:rsidR="001F74D3" w:rsidRPr="00750971" w:rsidRDefault="001F74D3">
            <w:r w:rsidRPr="00750971">
              <w:t>Pharyngitis</w:t>
            </w:r>
          </w:p>
        </w:tc>
        <w:tc>
          <w:tcPr>
            <w:tcW w:w="1003" w:type="pct"/>
          </w:tcPr>
          <w:p w14:paraId="7D0B4F5A" w14:textId="77777777" w:rsidR="001F74D3" w:rsidRPr="00750971" w:rsidRDefault="001F74D3">
            <w:r w:rsidRPr="00750971">
              <w:t>Gyakori</w:t>
            </w:r>
          </w:p>
        </w:tc>
      </w:tr>
      <w:tr w:rsidR="001F74D3" w:rsidRPr="00750971" w14:paraId="28D9CE44" w14:textId="77777777">
        <w:trPr>
          <w:cantSplit/>
          <w:trHeight w:val="193"/>
        </w:trPr>
        <w:tc>
          <w:tcPr>
            <w:tcW w:w="1454" w:type="pct"/>
            <w:vMerge w:val="restart"/>
          </w:tcPr>
          <w:p w14:paraId="5BA68E13" w14:textId="77777777" w:rsidR="001F74D3" w:rsidRPr="00750971" w:rsidRDefault="001F74D3">
            <w:pPr>
              <w:keepNext/>
            </w:pPr>
            <w:r w:rsidRPr="00750971">
              <w:lastRenderedPageBreak/>
              <w:t>Jó-, rosszindulatú és nem meghatározott daganatok (beleértve a cisztákat és polipokat is)</w:t>
            </w:r>
          </w:p>
        </w:tc>
        <w:tc>
          <w:tcPr>
            <w:tcW w:w="2543" w:type="pct"/>
          </w:tcPr>
          <w:p w14:paraId="1FA5564E" w14:textId="77777777" w:rsidR="001F74D3" w:rsidRPr="00750971" w:rsidRDefault="001F74D3">
            <w:pPr>
              <w:keepNext/>
            </w:pPr>
            <w:r w:rsidRPr="00750971">
              <w:t>Malignus neoplasia progressziója</w:t>
            </w:r>
          </w:p>
        </w:tc>
        <w:tc>
          <w:tcPr>
            <w:tcW w:w="1003" w:type="pct"/>
          </w:tcPr>
          <w:p w14:paraId="24ECBB4A" w14:textId="77777777" w:rsidR="001F74D3" w:rsidRPr="00750971" w:rsidRDefault="001F74D3">
            <w:pPr>
              <w:keepNext/>
            </w:pPr>
            <w:r w:rsidRPr="00750971">
              <w:t>Nem ismert</w:t>
            </w:r>
          </w:p>
        </w:tc>
      </w:tr>
      <w:tr w:rsidR="001F74D3" w:rsidRPr="00750971" w14:paraId="46735ED5" w14:textId="77777777">
        <w:trPr>
          <w:cantSplit/>
          <w:trHeight w:val="212"/>
        </w:trPr>
        <w:tc>
          <w:tcPr>
            <w:tcW w:w="1454" w:type="pct"/>
            <w:vMerge/>
          </w:tcPr>
          <w:p w14:paraId="46CACC03" w14:textId="77777777" w:rsidR="001F74D3" w:rsidRPr="00750971" w:rsidRDefault="001F74D3"/>
        </w:tc>
        <w:tc>
          <w:tcPr>
            <w:tcW w:w="2543" w:type="pct"/>
          </w:tcPr>
          <w:p w14:paraId="6D01699A" w14:textId="77777777" w:rsidR="001F74D3" w:rsidRPr="00750971" w:rsidRDefault="001F74D3">
            <w:r w:rsidRPr="00750971">
              <w:t>Neoplasia progressziója</w:t>
            </w:r>
          </w:p>
        </w:tc>
        <w:tc>
          <w:tcPr>
            <w:tcW w:w="1003" w:type="pct"/>
          </w:tcPr>
          <w:p w14:paraId="6A3D22F7" w14:textId="77777777" w:rsidR="001F74D3" w:rsidRPr="00750971" w:rsidRDefault="001F74D3">
            <w:r w:rsidRPr="00750971">
              <w:t>Nem ismert</w:t>
            </w:r>
          </w:p>
        </w:tc>
      </w:tr>
      <w:tr w:rsidR="001F74D3" w:rsidRPr="00750971" w14:paraId="7C39403E" w14:textId="77777777">
        <w:trPr>
          <w:cantSplit/>
          <w:trHeight w:val="258"/>
        </w:trPr>
        <w:tc>
          <w:tcPr>
            <w:tcW w:w="1454" w:type="pct"/>
            <w:vMerge w:val="restart"/>
          </w:tcPr>
          <w:p w14:paraId="5309E9F1" w14:textId="77777777" w:rsidR="001F74D3" w:rsidRPr="00750971" w:rsidRDefault="001F74D3" w:rsidP="00FA5553">
            <w:pPr>
              <w:keepNext/>
              <w:keepLines/>
            </w:pPr>
            <w:r w:rsidRPr="00750971">
              <w:t>Vérképzőszervi és nyirokrendszeri betegségek és tünetek</w:t>
            </w:r>
          </w:p>
        </w:tc>
        <w:tc>
          <w:tcPr>
            <w:tcW w:w="2543" w:type="pct"/>
          </w:tcPr>
          <w:p w14:paraId="3E60B737" w14:textId="77777777" w:rsidR="001F74D3" w:rsidRPr="00750971" w:rsidRDefault="001F74D3" w:rsidP="00FA5553">
            <w:pPr>
              <w:keepNext/>
              <w:keepLines/>
            </w:pPr>
            <w:r w:rsidRPr="00750971">
              <w:t xml:space="preserve">Lázas neutropenia </w:t>
            </w:r>
          </w:p>
        </w:tc>
        <w:tc>
          <w:tcPr>
            <w:tcW w:w="1003" w:type="pct"/>
          </w:tcPr>
          <w:p w14:paraId="1F618BB4" w14:textId="77777777" w:rsidR="001F74D3" w:rsidRPr="00750971" w:rsidRDefault="001F74D3" w:rsidP="00FA5553">
            <w:pPr>
              <w:keepNext/>
              <w:keepLines/>
            </w:pPr>
            <w:r w:rsidRPr="00750971">
              <w:t>Nagyon gyakori</w:t>
            </w:r>
          </w:p>
        </w:tc>
      </w:tr>
      <w:tr w:rsidR="001F74D3" w:rsidRPr="00750971" w14:paraId="2DD91917" w14:textId="77777777">
        <w:trPr>
          <w:cantSplit/>
          <w:trHeight w:val="258"/>
        </w:trPr>
        <w:tc>
          <w:tcPr>
            <w:tcW w:w="1454" w:type="pct"/>
            <w:vMerge/>
          </w:tcPr>
          <w:p w14:paraId="3B629225" w14:textId="77777777" w:rsidR="001F74D3" w:rsidRPr="00750971" w:rsidRDefault="001F74D3" w:rsidP="00FA5553">
            <w:pPr>
              <w:keepNext/>
              <w:keepLines/>
            </w:pPr>
          </w:p>
        </w:tc>
        <w:tc>
          <w:tcPr>
            <w:tcW w:w="2543" w:type="pct"/>
          </w:tcPr>
          <w:p w14:paraId="4F8D6697" w14:textId="77777777" w:rsidR="001F74D3" w:rsidRPr="00750971" w:rsidRDefault="001F74D3" w:rsidP="00FA5553">
            <w:pPr>
              <w:keepNext/>
              <w:keepLines/>
            </w:pPr>
            <w:r w:rsidRPr="00750971">
              <w:t xml:space="preserve">Anaemia </w:t>
            </w:r>
          </w:p>
        </w:tc>
        <w:tc>
          <w:tcPr>
            <w:tcW w:w="1003" w:type="pct"/>
          </w:tcPr>
          <w:p w14:paraId="7EA57DD4" w14:textId="77777777" w:rsidR="001F74D3" w:rsidRPr="00750971" w:rsidRDefault="001F74D3" w:rsidP="00FA5553">
            <w:pPr>
              <w:keepNext/>
              <w:keepLines/>
            </w:pPr>
            <w:r w:rsidRPr="00750971">
              <w:t>Nagyon gyakori</w:t>
            </w:r>
          </w:p>
        </w:tc>
      </w:tr>
      <w:tr w:rsidR="001F74D3" w:rsidRPr="00750971" w14:paraId="495AA490" w14:textId="77777777">
        <w:trPr>
          <w:cantSplit/>
          <w:trHeight w:val="258"/>
        </w:trPr>
        <w:tc>
          <w:tcPr>
            <w:tcW w:w="1454" w:type="pct"/>
            <w:vMerge/>
          </w:tcPr>
          <w:p w14:paraId="7CA4508F" w14:textId="77777777" w:rsidR="001F74D3" w:rsidRPr="00750971" w:rsidRDefault="001F74D3" w:rsidP="00FA5553">
            <w:pPr>
              <w:keepNext/>
              <w:keepLines/>
            </w:pPr>
          </w:p>
        </w:tc>
        <w:tc>
          <w:tcPr>
            <w:tcW w:w="2543" w:type="pct"/>
          </w:tcPr>
          <w:p w14:paraId="46B3698C" w14:textId="77777777" w:rsidR="001F74D3" w:rsidRPr="00750971" w:rsidRDefault="001F74D3" w:rsidP="00FA5553">
            <w:pPr>
              <w:keepNext/>
              <w:keepLines/>
            </w:pPr>
            <w:r w:rsidRPr="00750971">
              <w:t xml:space="preserve">Neutropenia </w:t>
            </w:r>
          </w:p>
        </w:tc>
        <w:tc>
          <w:tcPr>
            <w:tcW w:w="1003" w:type="pct"/>
          </w:tcPr>
          <w:p w14:paraId="6BE4F367" w14:textId="77777777" w:rsidR="001F74D3" w:rsidRPr="00750971" w:rsidRDefault="001F74D3" w:rsidP="00FA5553">
            <w:pPr>
              <w:keepNext/>
              <w:keepLines/>
            </w:pPr>
            <w:r w:rsidRPr="00750971">
              <w:t>Nagyon gyakori</w:t>
            </w:r>
          </w:p>
        </w:tc>
      </w:tr>
      <w:tr w:rsidR="001F74D3" w:rsidRPr="00750971" w14:paraId="576B400F" w14:textId="77777777">
        <w:trPr>
          <w:cantSplit/>
          <w:trHeight w:val="258"/>
        </w:trPr>
        <w:tc>
          <w:tcPr>
            <w:tcW w:w="1454" w:type="pct"/>
            <w:vMerge/>
          </w:tcPr>
          <w:p w14:paraId="356802C0" w14:textId="77777777" w:rsidR="001F74D3" w:rsidRPr="00750971" w:rsidRDefault="001F74D3"/>
        </w:tc>
        <w:tc>
          <w:tcPr>
            <w:tcW w:w="2543" w:type="pct"/>
          </w:tcPr>
          <w:p w14:paraId="723E62CD" w14:textId="77777777" w:rsidR="001F74D3" w:rsidRPr="00750971" w:rsidRDefault="001F74D3">
            <w:r w:rsidRPr="00750971">
              <w:t xml:space="preserve">Csökkent fehérvérsejtszám/leukopenia </w:t>
            </w:r>
          </w:p>
        </w:tc>
        <w:tc>
          <w:tcPr>
            <w:tcW w:w="1003" w:type="pct"/>
          </w:tcPr>
          <w:p w14:paraId="5E61579E" w14:textId="77777777" w:rsidR="001F74D3" w:rsidRPr="00750971" w:rsidRDefault="001F74D3">
            <w:r w:rsidRPr="00750971">
              <w:t>Nagyon gyakori</w:t>
            </w:r>
          </w:p>
        </w:tc>
      </w:tr>
      <w:tr w:rsidR="001F74D3" w:rsidRPr="00750971" w14:paraId="05C0A25D" w14:textId="77777777">
        <w:trPr>
          <w:cantSplit/>
          <w:trHeight w:val="214"/>
        </w:trPr>
        <w:tc>
          <w:tcPr>
            <w:tcW w:w="1454" w:type="pct"/>
            <w:vMerge/>
          </w:tcPr>
          <w:p w14:paraId="48855C5C" w14:textId="77777777" w:rsidR="001F74D3" w:rsidRPr="00750971" w:rsidRDefault="001F74D3"/>
        </w:tc>
        <w:tc>
          <w:tcPr>
            <w:tcW w:w="2543" w:type="pct"/>
          </w:tcPr>
          <w:p w14:paraId="3F351841" w14:textId="77777777" w:rsidR="001F74D3" w:rsidRPr="00750971" w:rsidRDefault="001F74D3">
            <w:r w:rsidRPr="00750971">
              <w:t>Thrombocytopenia</w:t>
            </w:r>
          </w:p>
        </w:tc>
        <w:tc>
          <w:tcPr>
            <w:tcW w:w="1003" w:type="pct"/>
          </w:tcPr>
          <w:p w14:paraId="72F03F7D" w14:textId="77777777" w:rsidR="001F74D3" w:rsidRPr="00750971" w:rsidRDefault="001F74D3">
            <w:r w:rsidRPr="00750971">
              <w:t>Nagyon gyakori</w:t>
            </w:r>
          </w:p>
        </w:tc>
      </w:tr>
      <w:tr w:rsidR="001F74D3" w:rsidRPr="00750971" w14:paraId="7B3D5886" w14:textId="77777777">
        <w:trPr>
          <w:cantSplit/>
          <w:trHeight w:val="127"/>
        </w:trPr>
        <w:tc>
          <w:tcPr>
            <w:tcW w:w="1454" w:type="pct"/>
            <w:vMerge/>
          </w:tcPr>
          <w:p w14:paraId="4A217851" w14:textId="77777777" w:rsidR="001F74D3" w:rsidRPr="00750971" w:rsidRDefault="001F74D3"/>
        </w:tc>
        <w:tc>
          <w:tcPr>
            <w:tcW w:w="2543" w:type="pct"/>
          </w:tcPr>
          <w:p w14:paraId="01118D8D" w14:textId="77777777" w:rsidR="001F74D3" w:rsidRPr="00750971" w:rsidRDefault="001F74D3">
            <w:r w:rsidRPr="00750971">
              <w:t>Hypoprothrombinaemia</w:t>
            </w:r>
          </w:p>
        </w:tc>
        <w:tc>
          <w:tcPr>
            <w:tcW w:w="1003" w:type="pct"/>
          </w:tcPr>
          <w:p w14:paraId="197010B3" w14:textId="77777777" w:rsidR="001F74D3" w:rsidRPr="00750971" w:rsidRDefault="001F74D3">
            <w:r w:rsidRPr="00750971">
              <w:t>Nem ismert</w:t>
            </w:r>
          </w:p>
        </w:tc>
      </w:tr>
      <w:tr w:rsidR="001F74D3" w:rsidRPr="00750971" w14:paraId="267B21CF" w14:textId="77777777">
        <w:trPr>
          <w:cantSplit/>
          <w:trHeight w:val="127"/>
        </w:trPr>
        <w:tc>
          <w:tcPr>
            <w:tcW w:w="1454" w:type="pct"/>
            <w:vMerge/>
          </w:tcPr>
          <w:p w14:paraId="7B7A0C8B" w14:textId="77777777" w:rsidR="001F74D3" w:rsidRPr="00750971" w:rsidRDefault="001F74D3"/>
        </w:tc>
        <w:tc>
          <w:tcPr>
            <w:tcW w:w="2543" w:type="pct"/>
          </w:tcPr>
          <w:p w14:paraId="14401C79" w14:textId="77777777" w:rsidR="001F74D3" w:rsidRPr="00750971" w:rsidRDefault="001F74D3">
            <w:r w:rsidRPr="00750971">
              <w:t>Immunthrombocytopenia</w:t>
            </w:r>
          </w:p>
        </w:tc>
        <w:tc>
          <w:tcPr>
            <w:tcW w:w="1003" w:type="pct"/>
          </w:tcPr>
          <w:p w14:paraId="7A90F7B0" w14:textId="77777777" w:rsidR="001F74D3" w:rsidRPr="00750971" w:rsidRDefault="001F74D3">
            <w:r w:rsidRPr="00750971">
              <w:t>Nem ismert</w:t>
            </w:r>
          </w:p>
        </w:tc>
      </w:tr>
      <w:tr w:rsidR="001F74D3" w:rsidRPr="00750971" w14:paraId="372BD2EE" w14:textId="77777777">
        <w:trPr>
          <w:cantSplit/>
          <w:trHeight w:val="260"/>
        </w:trPr>
        <w:tc>
          <w:tcPr>
            <w:tcW w:w="1454" w:type="pct"/>
            <w:vMerge w:val="restart"/>
          </w:tcPr>
          <w:p w14:paraId="5CCCDA3D" w14:textId="77777777" w:rsidR="001F74D3" w:rsidRPr="00750971" w:rsidRDefault="001F74D3">
            <w:r w:rsidRPr="00750971">
              <w:t>Immunrendszeri betegségek és tünetek</w:t>
            </w:r>
          </w:p>
        </w:tc>
        <w:tc>
          <w:tcPr>
            <w:tcW w:w="2543" w:type="pct"/>
          </w:tcPr>
          <w:p w14:paraId="39DD4069" w14:textId="77777777" w:rsidR="001F74D3" w:rsidRPr="00750971" w:rsidRDefault="001F74D3">
            <w:r w:rsidRPr="00750971">
              <w:t>Túlérzékenység</w:t>
            </w:r>
          </w:p>
        </w:tc>
        <w:tc>
          <w:tcPr>
            <w:tcW w:w="1003" w:type="pct"/>
          </w:tcPr>
          <w:p w14:paraId="77FCC559" w14:textId="77777777" w:rsidR="001F74D3" w:rsidRPr="00750971" w:rsidRDefault="001F74D3">
            <w:r w:rsidRPr="00750971">
              <w:t>Gyakori</w:t>
            </w:r>
          </w:p>
        </w:tc>
      </w:tr>
      <w:tr w:rsidR="001F74D3" w:rsidRPr="00750971" w14:paraId="442D1A12" w14:textId="77777777">
        <w:trPr>
          <w:cantSplit/>
          <w:trHeight w:val="260"/>
        </w:trPr>
        <w:tc>
          <w:tcPr>
            <w:tcW w:w="1454" w:type="pct"/>
            <w:vMerge/>
          </w:tcPr>
          <w:p w14:paraId="2747C802" w14:textId="77777777" w:rsidR="001F74D3" w:rsidRPr="00750971" w:rsidRDefault="001F74D3"/>
        </w:tc>
        <w:tc>
          <w:tcPr>
            <w:tcW w:w="2543" w:type="pct"/>
          </w:tcPr>
          <w:p w14:paraId="07D0BC83" w14:textId="77777777" w:rsidR="001F74D3" w:rsidRPr="00750971" w:rsidRDefault="001F74D3">
            <w:r w:rsidRPr="00750971">
              <w:rPr>
                <w:vertAlign w:val="superscript"/>
              </w:rPr>
              <w:t>+</w:t>
            </w:r>
            <w:r w:rsidRPr="00750971">
              <w:t>Anafilaxiás reakció</w:t>
            </w:r>
          </w:p>
        </w:tc>
        <w:tc>
          <w:tcPr>
            <w:tcW w:w="1003" w:type="pct"/>
          </w:tcPr>
          <w:p w14:paraId="6DDCA183" w14:textId="77777777" w:rsidR="001F74D3" w:rsidRPr="00750971" w:rsidRDefault="00851C47">
            <w:r w:rsidRPr="00750971">
              <w:t>Ritka</w:t>
            </w:r>
          </w:p>
        </w:tc>
      </w:tr>
      <w:tr w:rsidR="001F74D3" w:rsidRPr="00750971" w14:paraId="15D91F42" w14:textId="77777777">
        <w:trPr>
          <w:cantSplit/>
          <w:trHeight w:val="260"/>
        </w:trPr>
        <w:tc>
          <w:tcPr>
            <w:tcW w:w="1454" w:type="pct"/>
            <w:vMerge/>
          </w:tcPr>
          <w:p w14:paraId="114E0B92" w14:textId="77777777" w:rsidR="001F74D3" w:rsidRPr="00750971" w:rsidRDefault="001F74D3"/>
        </w:tc>
        <w:tc>
          <w:tcPr>
            <w:tcW w:w="2543" w:type="pct"/>
          </w:tcPr>
          <w:p w14:paraId="7A1E8A25" w14:textId="77777777" w:rsidR="001F74D3" w:rsidRPr="00750971" w:rsidRDefault="001F74D3">
            <w:r w:rsidRPr="00750971">
              <w:rPr>
                <w:vertAlign w:val="superscript"/>
              </w:rPr>
              <w:t>+</w:t>
            </w:r>
            <w:r w:rsidRPr="00750971">
              <w:t>Anafilaxiás sokk</w:t>
            </w:r>
          </w:p>
        </w:tc>
        <w:tc>
          <w:tcPr>
            <w:tcW w:w="1003" w:type="pct"/>
          </w:tcPr>
          <w:p w14:paraId="00A6B0CB" w14:textId="77777777" w:rsidR="001F74D3" w:rsidRPr="00750971" w:rsidRDefault="00851C47">
            <w:r w:rsidRPr="00750971">
              <w:t>Ritka</w:t>
            </w:r>
          </w:p>
        </w:tc>
      </w:tr>
      <w:tr w:rsidR="001F74D3" w:rsidRPr="00750971" w14:paraId="50F7A259" w14:textId="77777777">
        <w:trPr>
          <w:cantSplit/>
          <w:trHeight w:val="233"/>
        </w:trPr>
        <w:tc>
          <w:tcPr>
            <w:tcW w:w="1454" w:type="pct"/>
            <w:vMerge w:val="restart"/>
          </w:tcPr>
          <w:p w14:paraId="4590F3B4" w14:textId="77777777" w:rsidR="001F74D3" w:rsidRPr="00750971" w:rsidRDefault="001F74D3">
            <w:pPr>
              <w:keepNext/>
              <w:keepLines/>
            </w:pPr>
            <w:r w:rsidRPr="00750971">
              <w:t>Anyagcsere- és táplálkozási betegségek és tünetek</w:t>
            </w:r>
          </w:p>
        </w:tc>
        <w:tc>
          <w:tcPr>
            <w:tcW w:w="2543" w:type="pct"/>
          </w:tcPr>
          <w:p w14:paraId="64E225BB" w14:textId="77777777" w:rsidR="001F74D3" w:rsidRPr="00750971" w:rsidRDefault="001F74D3">
            <w:pPr>
              <w:keepNext/>
              <w:keepLines/>
            </w:pPr>
            <w:r w:rsidRPr="00750971">
              <w:t>Testtömegcsökkenés/Testtömegvesztés</w:t>
            </w:r>
          </w:p>
        </w:tc>
        <w:tc>
          <w:tcPr>
            <w:tcW w:w="1003" w:type="pct"/>
          </w:tcPr>
          <w:p w14:paraId="52CE574A" w14:textId="77777777" w:rsidR="001F74D3" w:rsidRPr="00750971" w:rsidRDefault="001F74D3">
            <w:pPr>
              <w:keepNext/>
              <w:keepLines/>
            </w:pPr>
            <w:r w:rsidRPr="00750971">
              <w:t>Nagyon gyakori</w:t>
            </w:r>
          </w:p>
        </w:tc>
      </w:tr>
      <w:tr w:rsidR="001F74D3" w:rsidRPr="00750971" w14:paraId="5102E12B" w14:textId="77777777">
        <w:trPr>
          <w:cantSplit/>
          <w:trHeight w:val="233"/>
        </w:trPr>
        <w:tc>
          <w:tcPr>
            <w:tcW w:w="1454" w:type="pct"/>
            <w:vMerge/>
          </w:tcPr>
          <w:p w14:paraId="471C22D3" w14:textId="77777777" w:rsidR="001F74D3" w:rsidRPr="00750971" w:rsidRDefault="001F74D3">
            <w:pPr>
              <w:keepNext/>
              <w:keepLines/>
            </w:pPr>
          </w:p>
        </w:tc>
        <w:tc>
          <w:tcPr>
            <w:tcW w:w="2543" w:type="pct"/>
          </w:tcPr>
          <w:p w14:paraId="1D70C11C" w14:textId="77777777" w:rsidR="001F74D3" w:rsidRPr="00750971" w:rsidRDefault="001F74D3">
            <w:pPr>
              <w:keepNext/>
              <w:keepLines/>
            </w:pPr>
            <w:r w:rsidRPr="00750971">
              <w:t>Anorexia</w:t>
            </w:r>
          </w:p>
        </w:tc>
        <w:tc>
          <w:tcPr>
            <w:tcW w:w="1003" w:type="pct"/>
          </w:tcPr>
          <w:p w14:paraId="09AD1B74" w14:textId="77777777" w:rsidR="001F74D3" w:rsidRPr="00750971" w:rsidRDefault="001F74D3">
            <w:pPr>
              <w:keepNext/>
              <w:keepLines/>
            </w:pPr>
            <w:r w:rsidRPr="00750971">
              <w:t>Nagyon gyakori</w:t>
            </w:r>
          </w:p>
        </w:tc>
      </w:tr>
      <w:tr w:rsidR="001F74D3" w:rsidRPr="00750971" w14:paraId="6F88B2A9" w14:textId="77777777">
        <w:trPr>
          <w:cantSplit/>
          <w:trHeight w:val="233"/>
        </w:trPr>
        <w:tc>
          <w:tcPr>
            <w:tcW w:w="1454" w:type="pct"/>
            <w:vMerge/>
          </w:tcPr>
          <w:p w14:paraId="76851904" w14:textId="77777777" w:rsidR="001F74D3" w:rsidRPr="00750971" w:rsidRDefault="001F74D3">
            <w:pPr>
              <w:keepNext/>
              <w:keepLines/>
            </w:pPr>
          </w:p>
        </w:tc>
        <w:tc>
          <w:tcPr>
            <w:tcW w:w="2543" w:type="pct"/>
          </w:tcPr>
          <w:p w14:paraId="6B1DABF5" w14:textId="77777777" w:rsidR="001F74D3" w:rsidRPr="00750971" w:rsidRDefault="001F74D3">
            <w:pPr>
              <w:keepNext/>
              <w:keepLines/>
            </w:pPr>
            <w:r w:rsidRPr="00750971">
              <w:t>Tumorlízis</w:t>
            </w:r>
            <w:r w:rsidRPr="00750971">
              <w:noBreakHyphen/>
              <w:t>szindróma</w:t>
            </w:r>
          </w:p>
        </w:tc>
        <w:tc>
          <w:tcPr>
            <w:tcW w:w="1003" w:type="pct"/>
          </w:tcPr>
          <w:p w14:paraId="6C5AB96E" w14:textId="77777777" w:rsidR="001F74D3" w:rsidRPr="00750971" w:rsidRDefault="001F74D3">
            <w:pPr>
              <w:keepNext/>
              <w:keepLines/>
            </w:pPr>
            <w:r w:rsidRPr="00750971">
              <w:t>Nem ismert</w:t>
            </w:r>
          </w:p>
        </w:tc>
      </w:tr>
      <w:tr w:rsidR="001F74D3" w:rsidRPr="00750971" w14:paraId="4E98659C" w14:textId="77777777">
        <w:trPr>
          <w:cantSplit/>
          <w:trHeight w:val="232"/>
        </w:trPr>
        <w:tc>
          <w:tcPr>
            <w:tcW w:w="1454" w:type="pct"/>
            <w:vMerge/>
          </w:tcPr>
          <w:p w14:paraId="6A3AE76A" w14:textId="77777777" w:rsidR="001F74D3" w:rsidRPr="00750971" w:rsidRDefault="001F74D3">
            <w:pPr>
              <w:keepNext/>
              <w:keepLines/>
            </w:pPr>
          </w:p>
        </w:tc>
        <w:tc>
          <w:tcPr>
            <w:tcW w:w="2543" w:type="pct"/>
          </w:tcPr>
          <w:p w14:paraId="70CCCE9B" w14:textId="77777777" w:rsidR="001F74D3" w:rsidRPr="00750971" w:rsidRDefault="001F74D3">
            <w:pPr>
              <w:keepNext/>
              <w:keepLines/>
            </w:pPr>
            <w:r w:rsidRPr="00750971">
              <w:t>Hyperkalaemia</w:t>
            </w:r>
          </w:p>
        </w:tc>
        <w:tc>
          <w:tcPr>
            <w:tcW w:w="1003" w:type="pct"/>
          </w:tcPr>
          <w:p w14:paraId="7C1F0F3C" w14:textId="77777777" w:rsidR="001F74D3" w:rsidRPr="00750971" w:rsidRDefault="001F74D3">
            <w:pPr>
              <w:keepNext/>
              <w:keepLines/>
            </w:pPr>
            <w:r w:rsidRPr="00750971">
              <w:t>Nem ismert</w:t>
            </w:r>
          </w:p>
        </w:tc>
      </w:tr>
      <w:tr w:rsidR="001F74D3" w:rsidRPr="00750971" w14:paraId="540BFFE3" w14:textId="77777777">
        <w:trPr>
          <w:cantSplit/>
          <w:trHeight w:val="120"/>
        </w:trPr>
        <w:tc>
          <w:tcPr>
            <w:tcW w:w="1454" w:type="pct"/>
            <w:vMerge w:val="restart"/>
          </w:tcPr>
          <w:p w14:paraId="477EF267" w14:textId="77777777" w:rsidR="001F74D3" w:rsidRPr="00750971" w:rsidRDefault="001F74D3">
            <w:r w:rsidRPr="00750971">
              <w:t>Pszichiátriai kórképek</w:t>
            </w:r>
          </w:p>
        </w:tc>
        <w:tc>
          <w:tcPr>
            <w:tcW w:w="2543" w:type="pct"/>
          </w:tcPr>
          <w:p w14:paraId="6C26465D" w14:textId="77777777" w:rsidR="001F74D3" w:rsidRPr="00750971" w:rsidRDefault="001F74D3">
            <w:r w:rsidRPr="00750971">
              <w:t>Álmatlanság</w:t>
            </w:r>
          </w:p>
        </w:tc>
        <w:tc>
          <w:tcPr>
            <w:tcW w:w="1003" w:type="pct"/>
          </w:tcPr>
          <w:p w14:paraId="13663BAC" w14:textId="77777777" w:rsidR="001F74D3" w:rsidRPr="00750971" w:rsidRDefault="001F74D3">
            <w:r w:rsidRPr="00750971">
              <w:t>Nagyon gyakori</w:t>
            </w:r>
          </w:p>
        </w:tc>
      </w:tr>
      <w:tr w:rsidR="001F74D3" w:rsidRPr="00750971" w14:paraId="1ECCC852" w14:textId="77777777">
        <w:trPr>
          <w:cantSplit/>
          <w:trHeight w:val="120"/>
        </w:trPr>
        <w:tc>
          <w:tcPr>
            <w:tcW w:w="1454" w:type="pct"/>
            <w:vMerge/>
          </w:tcPr>
          <w:p w14:paraId="6B648F77" w14:textId="77777777" w:rsidR="001F74D3" w:rsidRPr="00750971" w:rsidRDefault="001F74D3"/>
        </w:tc>
        <w:tc>
          <w:tcPr>
            <w:tcW w:w="2543" w:type="pct"/>
          </w:tcPr>
          <w:p w14:paraId="0BE0A692" w14:textId="77777777" w:rsidR="001F74D3" w:rsidRPr="00750971" w:rsidRDefault="001F74D3">
            <w:r w:rsidRPr="00750971">
              <w:t>Szorongás</w:t>
            </w:r>
          </w:p>
        </w:tc>
        <w:tc>
          <w:tcPr>
            <w:tcW w:w="1003" w:type="pct"/>
          </w:tcPr>
          <w:p w14:paraId="4462D687" w14:textId="77777777" w:rsidR="001F74D3" w:rsidRPr="00750971" w:rsidRDefault="001F74D3">
            <w:r w:rsidRPr="00750971">
              <w:t>Gyakori</w:t>
            </w:r>
          </w:p>
        </w:tc>
      </w:tr>
      <w:tr w:rsidR="001F74D3" w:rsidRPr="00750971" w14:paraId="050EC82E" w14:textId="77777777">
        <w:trPr>
          <w:cantSplit/>
          <w:trHeight w:val="120"/>
        </w:trPr>
        <w:tc>
          <w:tcPr>
            <w:tcW w:w="1454" w:type="pct"/>
            <w:vMerge/>
          </w:tcPr>
          <w:p w14:paraId="312DAC02" w14:textId="77777777" w:rsidR="001F74D3" w:rsidRPr="00750971" w:rsidRDefault="001F74D3"/>
        </w:tc>
        <w:tc>
          <w:tcPr>
            <w:tcW w:w="2543" w:type="pct"/>
          </w:tcPr>
          <w:p w14:paraId="402CA7BC" w14:textId="77777777" w:rsidR="001F74D3" w:rsidRPr="00750971" w:rsidRDefault="001F74D3">
            <w:r w:rsidRPr="00750971">
              <w:t>Depresszió</w:t>
            </w:r>
          </w:p>
        </w:tc>
        <w:tc>
          <w:tcPr>
            <w:tcW w:w="1003" w:type="pct"/>
          </w:tcPr>
          <w:p w14:paraId="0C2BBD6D" w14:textId="77777777" w:rsidR="001F74D3" w:rsidRPr="00750971" w:rsidRDefault="001F74D3">
            <w:r w:rsidRPr="00750971">
              <w:t>Gyakori</w:t>
            </w:r>
          </w:p>
        </w:tc>
      </w:tr>
      <w:tr w:rsidR="001F74D3" w:rsidRPr="00750971" w14:paraId="62318323" w14:textId="77777777">
        <w:trPr>
          <w:cantSplit/>
          <w:trHeight w:val="224"/>
        </w:trPr>
        <w:tc>
          <w:tcPr>
            <w:tcW w:w="1454" w:type="pct"/>
            <w:vMerge w:val="restart"/>
          </w:tcPr>
          <w:p w14:paraId="23224E6D" w14:textId="77777777" w:rsidR="001F74D3" w:rsidRPr="00750971" w:rsidRDefault="001F74D3">
            <w:r w:rsidRPr="00750971">
              <w:t>Idegrendszeri betegségek és tünetek</w:t>
            </w:r>
          </w:p>
        </w:tc>
        <w:tc>
          <w:tcPr>
            <w:tcW w:w="2543" w:type="pct"/>
          </w:tcPr>
          <w:p w14:paraId="76276A89" w14:textId="77777777" w:rsidR="001F74D3" w:rsidRPr="00750971" w:rsidRDefault="001F74D3">
            <w:r w:rsidRPr="00750971">
              <w:rPr>
                <w:vertAlign w:val="superscript"/>
              </w:rPr>
              <w:t>1</w:t>
            </w:r>
            <w:r w:rsidRPr="00750971">
              <w:t>Tremor</w:t>
            </w:r>
          </w:p>
        </w:tc>
        <w:tc>
          <w:tcPr>
            <w:tcW w:w="1003" w:type="pct"/>
          </w:tcPr>
          <w:p w14:paraId="612EF9C9" w14:textId="77777777" w:rsidR="001F74D3" w:rsidRPr="00750971" w:rsidRDefault="001F74D3">
            <w:r w:rsidRPr="00750971">
              <w:t xml:space="preserve">Nagyon gyakori </w:t>
            </w:r>
          </w:p>
        </w:tc>
      </w:tr>
      <w:tr w:rsidR="001F74D3" w:rsidRPr="00750971" w14:paraId="51D1701A" w14:textId="77777777">
        <w:trPr>
          <w:cantSplit/>
          <w:trHeight w:val="78"/>
        </w:trPr>
        <w:tc>
          <w:tcPr>
            <w:tcW w:w="1454" w:type="pct"/>
            <w:vMerge/>
          </w:tcPr>
          <w:p w14:paraId="2080BDDE" w14:textId="77777777" w:rsidR="001F74D3" w:rsidRPr="00750971" w:rsidRDefault="001F74D3"/>
        </w:tc>
        <w:tc>
          <w:tcPr>
            <w:tcW w:w="2543" w:type="pct"/>
          </w:tcPr>
          <w:p w14:paraId="0600B38F" w14:textId="77777777" w:rsidR="001F74D3" w:rsidRPr="00750971" w:rsidRDefault="001F74D3">
            <w:r w:rsidRPr="00750971">
              <w:t>Szédülés</w:t>
            </w:r>
          </w:p>
        </w:tc>
        <w:tc>
          <w:tcPr>
            <w:tcW w:w="1003" w:type="pct"/>
          </w:tcPr>
          <w:p w14:paraId="63F53A7B" w14:textId="77777777" w:rsidR="001F74D3" w:rsidRPr="00750971" w:rsidRDefault="001F74D3">
            <w:r w:rsidRPr="00750971">
              <w:t xml:space="preserve">Nagyon gyakori </w:t>
            </w:r>
          </w:p>
        </w:tc>
      </w:tr>
      <w:tr w:rsidR="001F74D3" w:rsidRPr="00750971" w14:paraId="40604A3D" w14:textId="77777777">
        <w:trPr>
          <w:cantSplit/>
          <w:trHeight w:val="120"/>
        </w:trPr>
        <w:tc>
          <w:tcPr>
            <w:tcW w:w="1454" w:type="pct"/>
            <w:vMerge/>
          </w:tcPr>
          <w:p w14:paraId="6AC6731A" w14:textId="77777777" w:rsidR="001F74D3" w:rsidRPr="00750971" w:rsidRDefault="001F74D3"/>
        </w:tc>
        <w:tc>
          <w:tcPr>
            <w:tcW w:w="2543" w:type="pct"/>
          </w:tcPr>
          <w:p w14:paraId="5A3AAE98" w14:textId="77777777" w:rsidR="001F74D3" w:rsidRPr="00750971" w:rsidRDefault="001F74D3">
            <w:r w:rsidRPr="00750971">
              <w:t>Fejfájás</w:t>
            </w:r>
          </w:p>
        </w:tc>
        <w:tc>
          <w:tcPr>
            <w:tcW w:w="1003" w:type="pct"/>
          </w:tcPr>
          <w:p w14:paraId="1848EAB1" w14:textId="77777777" w:rsidR="001F74D3" w:rsidRPr="00750971" w:rsidRDefault="001F74D3">
            <w:r w:rsidRPr="00750971">
              <w:t xml:space="preserve">Nagyon gyakori </w:t>
            </w:r>
          </w:p>
        </w:tc>
      </w:tr>
      <w:tr w:rsidR="001F74D3" w:rsidRPr="00750971" w14:paraId="6A948B60" w14:textId="77777777">
        <w:trPr>
          <w:cantSplit/>
          <w:trHeight w:val="128"/>
        </w:trPr>
        <w:tc>
          <w:tcPr>
            <w:tcW w:w="1454" w:type="pct"/>
            <w:vMerge/>
          </w:tcPr>
          <w:p w14:paraId="490CDA01" w14:textId="77777777" w:rsidR="001F74D3" w:rsidRPr="00750971" w:rsidRDefault="001F74D3"/>
        </w:tc>
        <w:tc>
          <w:tcPr>
            <w:tcW w:w="2543" w:type="pct"/>
          </w:tcPr>
          <w:p w14:paraId="0D143C05" w14:textId="77777777" w:rsidR="001F74D3" w:rsidRPr="00750971" w:rsidRDefault="001F74D3">
            <w:r w:rsidRPr="00750971">
              <w:t>Paraesthesia</w:t>
            </w:r>
          </w:p>
        </w:tc>
        <w:tc>
          <w:tcPr>
            <w:tcW w:w="1003" w:type="pct"/>
          </w:tcPr>
          <w:p w14:paraId="5C4F559F" w14:textId="77777777" w:rsidR="001F74D3" w:rsidRPr="00750971" w:rsidRDefault="001F74D3">
            <w:r w:rsidRPr="00750971">
              <w:t>Nagyon gyakori</w:t>
            </w:r>
          </w:p>
        </w:tc>
      </w:tr>
      <w:tr w:rsidR="001F74D3" w:rsidRPr="00750971" w14:paraId="5C38838E" w14:textId="77777777">
        <w:trPr>
          <w:cantSplit/>
          <w:trHeight w:val="128"/>
        </w:trPr>
        <w:tc>
          <w:tcPr>
            <w:tcW w:w="1454" w:type="pct"/>
            <w:vMerge/>
          </w:tcPr>
          <w:p w14:paraId="5FB3E12D" w14:textId="77777777" w:rsidR="001F74D3" w:rsidRPr="00750971" w:rsidRDefault="001F74D3"/>
        </w:tc>
        <w:tc>
          <w:tcPr>
            <w:tcW w:w="2543" w:type="pct"/>
          </w:tcPr>
          <w:p w14:paraId="12D26C7E" w14:textId="77777777" w:rsidR="001F74D3" w:rsidRPr="00750971" w:rsidRDefault="001F74D3">
            <w:r w:rsidRPr="00750971">
              <w:t>Dysgeusia</w:t>
            </w:r>
          </w:p>
        </w:tc>
        <w:tc>
          <w:tcPr>
            <w:tcW w:w="1003" w:type="pct"/>
          </w:tcPr>
          <w:p w14:paraId="2D98DBE4" w14:textId="77777777" w:rsidR="001F74D3" w:rsidRPr="00750971" w:rsidRDefault="001F74D3">
            <w:r w:rsidRPr="00750971">
              <w:t>Nagyon gyakori</w:t>
            </w:r>
          </w:p>
        </w:tc>
      </w:tr>
      <w:tr w:rsidR="001F74D3" w:rsidRPr="00750971" w14:paraId="6FBF89B5" w14:textId="77777777">
        <w:trPr>
          <w:cantSplit/>
          <w:trHeight w:val="128"/>
        </w:trPr>
        <w:tc>
          <w:tcPr>
            <w:tcW w:w="1454" w:type="pct"/>
            <w:vMerge/>
          </w:tcPr>
          <w:p w14:paraId="7F1BD498" w14:textId="77777777" w:rsidR="001F74D3" w:rsidRPr="00750971" w:rsidRDefault="001F74D3"/>
        </w:tc>
        <w:tc>
          <w:tcPr>
            <w:tcW w:w="2543" w:type="pct"/>
          </w:tcPr>
          <w:p w14:paraId="69B7CEA4" w14:textId="77777777" w:rsidR="001F74D3" w:rsidRPr="00750971" w:rsidRDefault="001F74D3">
            <w:r w:rsidRPr="00750971">
              <w:t xml:space="preserve">Perifériás neuropathia </w:t>
            </w:r>
          </w:p>
        </w:tc>
        <w:tc>
          <w:tcPr>
            <w:tcW w:w="1003" w:type="pct"/>
          </w:tcPr>
          <w:p w14:paraId="4B7F5A7F" w14:textId="77777777" w:rsidR="001F74D3" w:rsidRPr="00750971" w:rsidRDefault="001F74D3">
            <w:r w:rsidRPr="00750971">
              <w:t>Gyakori</w:t>
            </w:r>
          </w:p>
        </w:tc>
      </w:tr>
      <w:tr w:rsidR="001F74D3" w:rsidRPr="00750971" w14:paraId="3EB8DC23" w14:textId="77777777">
        <w:trPr>
          <w:cantSplit/>
          <w:trHeight w:val="120"/>
        </w:trPr>
        <w:tc>
          <w:tcPr>
            <w:tcW w:w="1454" w:type="pct"/>
            <w:vMerge/>
          </w:tcPr>
          <w:p w14:paraId="2212E136" w14:textId="77777777" w:rsidR="001F74D3" w:rsidRPr="00750971" w:rsidRDefault="001F74D3"/>
        </w:tc>
        <w:tc>
          <w:tcPr>
            <w:tcW w:w="2543" w:type="pct"/>
          </w:tcPr>
          <w:p w14:paraId="4956A337" w14:textId="77777777" w:rsidR="001F74D3" w:rsidRPr="00750971" w:rsidRDefault="006E7BD2">
            <w:r w:rsidRPr="00750971">
              <w:t>Izom-h</w:t>
            </w:r>
            <w:r w:rsidR="001F74D3" w:rsidRPr="00750971">
              <w:t>ypertonia</w:t>
            </w:r>
          </w:p>
        </w:tc>
        <w:tc>
          <w:tcPr>
            <w:tcW w:w="1003" w:type="pct"/>
          </w:tcPr>
          <w:p w14:paraId="1BC06394" w14:textId="77777777" w:rsidR="001F74D3" w:rsidRPr="00750971" w:rsidRDefault="001F74D3">
            <w:r w:rsidRPr="00750971">
              <w:t>Gyakori</w:t>
            </w:r>
          </w:p>
        </w:tc>
      </w:tr>
      <w:tr w:rsidR="001F74D3" w:rsidRPr="00750971" w14:paraId="03A98A82" w14:textId="77777777">
        <w:trPr>
          <w:cantSplit/>
          <w:trHeight w:val="120"/>
        </w:trPr>
        <w:tc>
          <w:tcPr>
            <w:tcW w:w="1454" w:type="pct"/>
            <w:vMerge/>
          </w:tcPr>
          <w:p w14:paraId="54E20D78" w14:textId="77777777" w:rsidR="001F74D3" w:rsidRPr="00750971" w:rsidRDefault="001F74D3"/>
        </w:tc>
        <w:tc>
          <w:tcPr>
            <w:tcW w:w="2543" w:type="pct"/>
          </w:tcPr>
          <w:p w14:paraId="7F2B9DDD" w14:textId="77777777" w:rsidR="001F74D3" w:rsidRPr="00750971" w:rsidRDefault="00466CE5">
            <w:r w:rsidRPr="00750971">
              <w:t>Aluszékonyság</w:t>
            </w:r>
          </w:p>
        </w:tc>
        <w:tc>
          <w:tcPr>
            <w:tcW w:w="1003" w:type="pct"/>
          </w:tcPr>
          <w:p w14:paraId="47542F5B" w14:textId="77777777" w:rsidR="001F74D3" w:rsidRPr="00750971" w:rsidRDefault="001F74D3">
            <w:r w:rsidRPr="00750971">
              <w:t>Gyakori</w:t>
            </w:r>
          </w:p>
        </w:tc>
      </w:tr>
      <w:tr w:rsidR="001F74D3" w:rsidRPr="00750971" w14:paraId="792BC0E7" w14:textId="77777777">
        <w:trPr>
          <w:cantSplit/>
          <w:trHeight w:val="128"/>
        </w:trPr>
        <w:tc>
          <w:tcPr>
            <w:tcW w:w="1454" w:type="pct"/>
            <w:vMerge w:val="restart"/>
          </w:tcPr>
          <w:p w14:paraId="1A33458A" w14:textId="77777777" w:rsidR="001F74D3" w:rsidRPr="00750971" w:rsidRDefault="001F74D3">
            <w:pPr>
              <w:keepNext/>
              <w:keepLines/>
            </w:pPr>
            <w:r w:rsidRPr="00750971">
              <w:t>Szembetegségek és szemészeti tünetek</w:t>
            </w:r>
          </w:p>
        </w:tc>
        <w:tc>
          <w:tcPr>
            <w:tcW w:w="2543" w:type="pct"/>
          </w:tcPr>
          <w:p w14:paraId="3BFF8E55" w14:textId="77777777" w:rsidR="001F74D3" w:rsidRPr="00750971" w:rsidRDefault="001F74D3">
            <w:pPr>
              <w:keepNext/>
              <w:keepLines/>
            </w:pPr>
            <w:r w:rsidRPr="00750971">
              <w:t>Conjunctivitis</w:t>
            </w:r>
          </w:p>
        </w:tc>
        <w:tc>
          <w:tcPr>
            <w:tcW w:w="1003" w:type="pct"/>
          </w:tcPr>
          <w:p w14:paraId="56042C7E" w14:textId="77777777" w:rsidR="001F74D3" w:rsidRPr="00750971" w:rsidRDefault="001F74D3">
            <w:pPr>
              <w:keepNext/>
              <w:keepLines/>
            </w:pPr>
            <w:r w:rsidRPr="00750971">
              <w:t>Nagyon gyakori</w:t>
            </w:r>
          </w:p>
        </w:tc>
      </w:tr>
      <w:tr w:rsidR="001F74D3" w:rsidRPr="00750971" w14:paraId="307A8669" w14:textId="77777777">
        <w:trPr>
          <w:cantSplit/>
          <w:trHeight w:val="128"/>
        </w:trPr>
        <w:tc>
          <w:tcPr>
            <w:tcW w:w="1454" w:type="pct"/>
            <w:vMerge/>
          </w:tcPr>
          <w:p w14:paraId="1E9443AC" w14:textId="77777777" w:rsidR="001F74D3" w:rsidRPr="00750971" w:rsidRDefault="001F74D3">
            <w:pPr>
              <w:keepNext/>
              <w:keepLines/>
            </w:pPr>
          </w:p>
        </w:tc>
        <w:tc>
          <w:tcPr>
            <w:tcW w:w="2543" w:type="pct"/>
          </w:tcPr>
          <w:p w14:paraId="38F4EABC" w14:textId="77777777" w:rsidR="001F74D3" w:rsidRPr="00750971" w:rsidRDefault="001F74D3">
            <w:pPr>
              <w:keepNext/>
              <w:keepLines/>
            </w:pPr>
            <w:r w:rsidRPr="00750971">
              <w:t xml:space="preserve">Fokozott könnyezés </w:t>
            </w:r>
          </w:p>
        </w:tc>
        <w:tc>
          <w:tcPr>
            <w:tcW w:w="1003" w:type="pct"/>
          </w:tcPr>
          <w:p w14:paraId="26DE128E" w14:textId="77777777" w:rsidR="001F74D3" w:rsidRPr="00750971" w:rsidRDefault="001F74D3">
            <w:pPr>
              <w:keepNext/>
              <w:keepLines/>
            </w:pPr>
            <w:r w:rsidRPr="00750971">
              <w:t>Nagyon gyakori</w:t>
            </w:r>
          </w:p>
        </w:tc>
      </w:tr>
      <w:tr w:rsidR="001F74D3" w:rsidRPr="00750971" w14:paraId="21338568" w14:textId="77777777">
        <w:trPr>
          <w:cantSplit/>
          <w:trHeight w:val="127"/>
        </w:trPr>
        <w:tc>
          <w:tcPr>
            <w:tcW w:w="1454" w:type="pct"/>
            <w:vMerge/>
          </w:tcPr>
          <w:p w14:paraId="67834628" w14:textId="77777777" w:rsidR="001F74D3" w:rsidRPr="00750971" w:rsidRDefault="001F74D3">
            <w:pPr>
              <w:keepNext/>
              <w:keepLines/>
            </w:pPr>
          </w:p>
        </w:tc>
        <w:tc>
          <w:tcPr>
            <w:tcW w:w="2543" w:type="pct"/>
          </w:tcPr>
          <w:p w14:paraId="32274878" w14:textId="77777777" w:rsidR="001F74D3" w:rsidRPr="00750971" w:rsidRDefault="001F74D3">
            <w:pPr>
              <w:keepNext/>
              <w:keepLines/>
            </w:pPr>
            <w:r w:rsidRPr="00750971">
              <w:t xml:space="preserve">Szemszárazság </w:t>
            </w:r>
          </w:p>
        </w:tc>
        <w:tc>
          <w:tcPr>
            <w:tcW w:w="1003" w:type="pct"/>
          </w:tcPr>
          <w:p w14:paraId="2813F890" w14:textId="77777777" w:rsidR="001F74D3" w:rsidRPr="00750971" w:rsidRDefault="001F74D3">
            <w:pPr>
              <w:keepNext/>
              <w:keepLines/>
            </w:pPr>
            <w:r w:rsidRPr="00750971">
              <w:t>Gyakori</w:t>
            </w:r>
          </w:p>
        </w:tc>
      </w:tr>
      <w:tr w:rsidR="001F74D3" w:rsidRPr="00750971" w14:paraId="34761C00" w14:textId="77777777">
        <w:trPr>
          <w:cantSplit/>
          <w:trHeight w:val="260"/>
        </w:trPr>
        <w:tc>
          <w:tcPr>
            <w:tcW w:w="1454" w:type="pct"/>
            <w:vMerge/>
          </w:tcPr>
          <w:p w14:paraId="50919922" w14:textId="77777777" w:rsidR="001F74D3" w:rsidRPr="00750971" w:rsidRDefault="001F74D3">
            <w:pPr>
              <w:keepNext/>
              <w:keepLines/>
            </w:pPr>
          </w:p>
        </w:tc>
        <w:tc>
          <w:tcPr>
            <w:tcW w:w="2543" w:type="pct"/>
          </w:tcPr>
          <w:p w14:paraId="7CAC8996" w14:textId="77777777" w:rsidR="001F74D3" w:rsidRPr="00750971" w:rsidRDefault="001F74D3" w:rsidP="0005202E">
            <w:pPr>
              <w:keepNext/>
              <w:keepLines/>
            </w:pPr>
            <w:r w:rsidRPr="00750971">
              <w:t>Papill</w:t>
            </w:r>
            <w:r w:rsidR="00466CE5" w:rsidRPr="00750971">
              <w:t>ooe</w:t>
            </w:r>
            <w:r w:rsidRPr="00750971">
              <w:t>dema</w:t>
            </w:r>
          </w:p>
        </w:tc>
        <w:tc>
          <w:tcPr>
            <w:tcW w:w="1003" w:type="pct"/>
          </w:tcPr>
          <w:p w14:paraId="02273057" w14:textId="77777777" w:rsidR="001F74D3" w:rsidRPr="00750971" w:rsidRDefault="001F74D3">
            <w:pPr>
              <w:keepNext/>
              <w:keepLines/>
            </w:pPr>
            <w:r w:rsidRPr="00750971">
              <w:t>Nem ismert</w:t>
            </w:r>
          </w:p>
        </w:tc>
      </w:tr>
      <w:tr w:rsidR="001F74D3" w:rsidRPr="00750971" w14:paraId="7D43BC24" w14:textId="77777777">
        <w:trPr>
          <w:cantSplit/>
          <w:trHeight w:val="260"/>
        </w:trPr>
        <w:tc>
          <w:tcPr>
            <w:tcW w:w="1454" w:type="pct"/>
            <w:vMerge/>
          </w:tcPr>
          <w:p w14:paraId="321CEDCA" w14:textId="77777777" w:rsidR="001F74D3" w:rsidRPr="00750971" w:rsidRDefault="001F74D3"/>
        </w:tc>
        <w:tc>
          <w:tcPr>
            <w:tcW w:w="2543" w:type="pct"/>
          </w:tcPr>
          <w:p w14:paraId="1ADB3B4C" w14:textId="77777777" w:rsidR="001F74D3" w:rsidRPr="00750971" w:rsidRDefault="001F74D3">
            <w:r w:rsidRPr="00750971">
              <w:t>Retinabevérzés</w:t>
            </w:r>
          </w:p>
        </w:tc>
        <w:tc>
          <w:tcPr>
            <w:tcW w:w="1003" w:type="pct"/>
          </w:tcPr>
          <w:p w14:paraId="677E8F13" w14:textId="77777777" w:rsidR="001F74D3" w:rsidRPr="00750971" w:rsidRDefault="001F74D3">
            <w:r w:rsidRPr="00750971">
              <w:t>Nem ismert</w:t>
            </w:r>
          </w:p>
        </w:tc>
      </w:tr>
      <w:tr w:rsidR="001F74D3" w:rsidRPr="00750971" w14:paraId="2F200609" w14:textId="77777777">
        <w:trPr>
          <w:cantSplit/>
        </w:trPr>
        <w:tc>
          <w:tcPr>
            <w:tcW w:w="1454" w:type="pct"/>
          </w:tcPr>
          <w:p w14:paraId="2A95B507" w14:textId="77777777" w:rsidR="001F74D3" w:rsidRPr="00750971" w:rsidRDefault="001F74D3">
            <w:r w:rsidRPr="00750971">
              <w:t>A fül és az egyensúly-érzékelő szerv betegségei és tünetei</w:t>
            </w:r>
          </w:p>
        </w:tc>
        <w:tc>
          <w:tcPr>
            <w:tcW w:w="2543" w:type="pct"/>
          </w:tcPr>
          <w:p w14:paraId="4C4EA270" w14:textId="77777777" w:rsidR="001F74D3" w:rsidRPr="00750971" w:rsidRDefault="001F74D3">
            <w:r w:rsidRPr="00750971">
              <w:t>Süketség</w:t>
            </w:r>
          </w:p>
        </w:tc>
        <w:tc>
          <w:tcPr>
            <w:tcW w:w="1003" w:type="pct"/>
          </w:tcPr>
          <w:p w14:paraId="7FBA74CE" w14:textId="77777777" w:rsidR="001F74D3" w:rsidRPr="00750971" w:rsidRDefault="001F74D3">
            <w:r w:rsidRPr="00750971">
              <w:t>Nem gyakori</w:t>
            </w:r>
          </w:p>
        </w:tc>
      </w:tr>
      <w:tr w:rsidR="001F74D3" w:rsidRPr="00750971" w14:paraId="5D638690" w14:textId="77777777">
        <w:trPr>
          <w:cantSplit/>
          <w:trHeight w:val="261"/>
        </w:trPr>
        <w:tc>
          <w:tcPr>
            <w:tcW w:w="1454" w:type="pct"/>
            <w:vMerge w:val="restart"/>
          </w:tcPr>
          <w:p w14:paraId="7A946334" w14:textId="77777777" w:rsidR="001F74D3" w:rsidRPr="00750971" w:rsidRDefault="001F74D3">
            <w:r w:rsidRPr="00750971">
              <w:t>Szívbetegségek és a szívvel kapcsolatos tünetek</w:t>
            </w:r>
          </w:p>
        </w:tc>
        <w:tc>
          <w:tcPr>
            <w:tcW w:w="2543" w:type="pct"/>
          </w:tcPr>
          <w:p w14:paraId="29AEBD39" w14:textId="77777777" w:rsidR="001F74D3" w:rsidRPr="00750971" w:rsidRDefault="001F74D3">
            <w:r w:rsidRPr="00750971">
              <w:rPr>
                <w:vertAlign w:val="superscript"/>
              </w:rPr>
              <w:t>1</w:t>
            </w:r>
            <w:r w:rsidRPr="00750971">
              <w:t>Csökkent vérnyomás</w:t>
            </w:r>
          </w:p>
        </w:tc>
        <w:tc>
          <w:tcPr>
            <w:tcW w:w="1003" w:type="pct"/>
          </w:tcPr>
          <w:p w14:paraId="2F9E0CF3" w14:textId="77777777" w:rsidR="001F74D3" w:rsidRPr="00750971" w:rsidRDefault="001F74D3">
            <w:r w:rsidRPr="00750971">
              <w:t>Nagyon gyakori</w:t>
            </w:r>
          </w:p>
        </w:tc>
      </w:tr>
      <w:tr w:rsidR="001F74D3" w:rsidRPr="00750971" w14:paraId="0297385E" w14:textId="77777777">
        <w:trPr>
          <w:cantSplit/>
          <w:trHeight w:val="261"/>
        </w:trPr>
        <w:tc>
          <w:tcPr>
            <w:tcW w:w="1454" w:type="pct"/>
            <w:vMerge/>
          </w:tcPr>
          <w:p w14:paraId="4E2E3CAB" w14:textId="77777777" w:rsidR="001F74D3" w:rsidRPr="00750971" w:rsidRDefault="001F74D3"/>
        </w:tc>
        <w:tc>
          <w:tcPr>
            <w:tcW w:w="2543" w:type="pct"/>
          </w:tcPr>
          <w:p w14:paraId="5EDA5DB6" w14:textId="77777777" w:rsidR="001F74D3" w:rsidRPr="00750971" w:rsidRDefault="001F74D3">
            <w:r w:rsidRPr="00750971">
              <w:rPr>
                <w:vertAlign w:val="superscript"/>
              </w:rPr>
              <w:t>1</w:t>
            </w:r>
            <w:r w:rsidRPr="00750971">
              <w:t>Emelkedett vérnyomás</w:t>
            </w:r>
          </w:p>
        </w:tc>
        <w:tc>
          <w:tcPr>
            <w:tcW w:w="1003" w:type="pct"/>
          </w:tcPr>
          <w:p w14:paraId="7A49F70A" w14:textId="77777777" w:rsidR="001F74D3" w:rsidRPr="00750971" w:rsidRDefault="001F74D3">
            <w:r w:rsidRPr="00750971">
              <w:t>Nagyon gyakori</w:t>
            </w:r>
          </w:p>
        </w:tc>
      </w:tr>
      <w:tr w:rsidR="001F74D3" w:rsidRPr="00750971" w14:paraId="1B89A6CF" w14:textId="77777777">
        <w:trPr>
          <w:cantSplit/>
          <w:trHeight w:val="261"/>
        </w:trPr>
        <w:tc>
          <w:tcPr>
            <w:tcW w:w="1454" w:type="pct"/>
            <w:vMerge/>
          </w:tcPr>
          <w:p w14:paraId="7E5A19D4" w14:textId="77777777" w:rsidR="001F74D3" w:rsidRPr="00750971" w:rsidRDefault="001F74D3"/>
        </w:tc>
        <w:tc>
          <w:tcPr>
            <w:tcW w:w="2543" w:type="pct"/>
          </w:tcPr>
          <w:p w14:paraId="619DD63F" w14:textId="77777777" w:rsidR="001F74D3" w:rsidRPr="00750971" w:rsidRDefault="001F74D3">
            <w:r w:rsidRPr="00750971">
              <w:rPr>
                <w:vertAlign w:val="superscript"/>
              </w:rPr>
              <w:t>1</w:t>
            </w:r>
            <w:r w:rsidRPr="00750971">
              <w:t>Szabálytalan szívverés</w:t>
            </w:r>
          </w:p>
        </w:tc>
        <w:tc>
          <w:tcPr>
            <w:tcW w:w="1003" w:type="pct"/>
          </w:tcPr>
          <w:p w14:paraId="7F3125F2" w14:textId="77777777" w:rsidR="001F74D3" w:rsidRPr="00750971" w:rsidRDefault="001F74D3">
            <w:r w:rsidRPr="00750971">
              <w:t>Nagyon gyakori</w:t>
            </w:r>
          </w:p>
        </w:tc>
      </w:tr>
      <w:tr w:rsidR="001F74D3" w:rsidRPr="00750971" w14:paraId="145F8EB7" w14:textId="77777777">
        <w:trPr>
          <w:cantSplit/>
          <w:trHeight w:val="259"/>
        </w:trPr>
        <w:tc>
          <w:tcPr>
            <w:tcW w:w="1454" w:type="pct"/>
            <w:vMerge/>
          </w:tcPr>
          <w:p w14:paraId="0AD10A46" w14:textId="77777777" w:rsidR="001F74D3" w:rsidRPr="00750971" w:rsidRDefault="001F74D3"/>
        </w:tc>
        <w:tc>
          <w:tcPr>
            <w:tcW w:w="2543" w:type="pct"/>
          </w:tcPr>
          <w:p w14:paraId="1083E651" w14:textId="77777777" w:rsidR="001F74D3" w:rsidRPr="00750971" w:rsidRDefault="001F74D3" w:rsidP="0005202E">
            <w:r w:rsidRPr="00750971">
              <w:rPr>
                <w:vertAlign w:val="superscript"/>
              </w:rPr>
              <w:t>1</w:t>
            </w:r>
            <w:r w:rsidRPr="00750971">
              <w:t xml:space="preserve">Pitvari </w:t>
            </w:r>
            <w:r w:rsidR="00466CE5" w:rsidRPr="00750971">
              <w:t>flutter</w:t>
            </w:r>
          </w:p>
        </w:tc>
        <w:tc>
          <w:tcPr>
            <w:tcW w:w="1003" w:type="pct"/>
          </w:tcPr>
          <w:p w14:paraId="2F275E76" w14:textId="77777777" w:rsidR="001F74D3" w:rsidRPr="00750971" w:rsidRDefault="001F74D3">
            <w:r w:rsidRPr="00750971">
              <w:t xml:space="preserve">Nagyon gyakori </w:t>
            </w:r>
          </w:p>
        </w:tc>
      </w:tr>
      <w:tr w:rsidR="001F74D3" w:rsidRPr="00750971" w14:paraId="5C9588FB" w14:textId="77777777">
        <w:trPr>
          <w:cantSplit/>
          <w:trHeight w:val="128"/>
        </w:trPr>
        <w:tc>
          <w:tcPr>
            <w:tcW w:w="1454" w:type="pct"/>
            <w:vMerge/>
          </w:tcPr>
          <w:p w14:paraId="30F2BEA6" w14:textId="77777777" w:rsidR="001F74D3" w:rsidRPr="00750971" w:rsidRDefault="001F74D3"/>
        </w:tc>
        <w:tc>
          <w:tcPr>
            <w:tcW w:w="2543" w:type="pct"/>
          </w:tcPr>
          <w:p w14:paraId="6B88BAAC" w14:textId="77777777" w:rsidR="001F74D3" w:rsidRPr="00750971" w:rsidRDefault="001F74D3">
            <w:pPr>
              <w:rPr>
                <w:vertAlign w:val="superscript"/>
              </w:rPr>
            </w:pPr>
            <w:r w:rsidRPr="00750971">
              <w:t>Csökkent ejekciós frakció*</w:t>
            </w:r>
          </w:p>
        </w:tc>
        <w:tc>
          <w:tcPr>
            <w:tcW w:w="1003" w:type="pct"/>
          </w:tcPr>
          <w:p w14:paraId="776E468D" w14:textId="77777777" w:rsidR="001F74D3" w:rsidRPr="00750971" w:rsidRDefault="001F74D3">
            <w:r w:rsidRPr="00750971">
              <w:t>Nagyon gyakori</w:t>
            </w:r>
          </w:p>
        </w:tc>
      </w:tr>
      <w:tr w:rsidR="001F74D3" w:rsidRPr="00750971" w14:paraId="08873829" w14:textId="77777777">
        <w:trPr>
          <w:cantSplit/>
          <w:trHeight w:val="128"/>
        </w:trPr>
        <w:tc>
          <w:tcPr>
            <w:tcW w:w="1454" w:type="pct"/>
            <w:vMerge/>
          </w:tcPr>
          <w:p w14:paraId="6FB4E577" w14:textId="77777777" w:rsidR="001F74D3" w:rsidRPr="00750971" w:rsidRDefault="001F74D3"/>
        </w:tc>
        <w:tc>
          <w:tcPr>
            <w:tcW w:w="2543" w:type="pct"/>
          </w:tcPr>
          <w:p w14:paraId="09D3EFBC" w14:textId="77777777" w:rsidR="001F74D3" w:rsidRPr="00750971" w:rsidRDefault="001F74D3">
            <w:r w:rsidRPr="00750971">
              <w:rPr>
                <w:vertAlign w:val="superscript"/>
              </w:rPr>
              <w:t>+</w:t>
            </w:r>
            <w:r w:rsidRPr="00750971">
              <w:t>Szívelégtelenség (pangásos)</w:t>
            </w:r>
          </w:p>
        </w:tc>
        <w:tc>
          <w:tcPr>
            <w:tcW w:w="1003" w:type="pct"/>
          </w:tcPr>
          <w:p w14:paraId="22A0A92F" w14:textId="77777777" w:rsidR="001F74D3" w:rsidRPr="00750971" w:rsidRDefault="001F74D3">
            <w:r w:rsidRPr="00750971">
              <w:t xml:space="preserve">Gyakori </w:t>
            </w:r>
          </w:p>
        </w:tc>
      </w:tr>
      <w:tr w:rsidR="001F74D3" w:rsidRPr="00750971" w14:paraId="04DD6A4A" w14:textId="77777777">
        <w:trPr>
          <w:cantSplit/>
          <w:trHeight w:val="127"/>
        </w:trPr>
        <w:tc>
          <w:tcPr>
            <w:tcW w:w="1454" w:type="pct"/>
            <w:vMerge/>
          </w:tcPr>
          <w:p w14:paraId="46822654" w14:textId="77777777" w:rsidR="001F74D3" w:rsidRPr="00750971" w:rsidRDefault="001F74D3"/>
        </w:tc>
        <w:tc>
          <w:tcPr>
            <w:tcW w:w="2543" w:type="pct"/>
          </w:tcPr>
          <w:p w14:paraId="0A054F84" w14:textId="77777777" w:rsidR="001F74D3" w:rsidRPr="00750971" w:rsidRDefault="001F74D3" w:rsidP="0005202E">
            <w:r w:rsidRPr="00750971">
              <w:rPr>
                <w:vertAlign w:val="superscript"/>
              </w:rPr>
              <w:t>+</w:t>
            </w:r>
            <w:r w:rsidR="00466CE5" w:rsidRPr="00750971">
              <w:rPr>
                <w:vertAlign w:val="superscript"/>
              </w:rPr>
              <w:t>1</w:t>
            </w:r>
            <w:r w:rsidR="00466CE5" w:rsidRPr="00750971">
              <w:t xml:space="preserve">Supraventricularis </w:t>
            </w:r>
            <w:r w:rsidRPr="00750971">
              <w:t>tachyarrhythmia</w:t>
            </w:r>
          </w:p>
        </w:tc>
        <w:tc>
          <w:tcPr>
            <w:tcW w:w="1003" w:type="pct"/>
          </w:tcPr>
          <w:p w14:paraId="08C83D1E" w14:textId="77777777" w:rsidR="001F74D3" w:rsidRPr="00750971" w:rsidRDefault="001F74D3">
            <w:r w:rsidRPr="00750971">
              <w:t>Gyakori</w:t>
            </w:r>
          </w:p>
        </w:tc>
      </w:tr>
      <w:tr w:rsidR="001F74D3" w:rsidRPr="00750971" w14:paraId="6BD6F280" w14:textId="77777777">
        <w:trPr>
          <w:cantSplit/>
          <w:trHeight w:val="262"/>
        </w:trPr>
        <w:tc>
          <w:tcPr>
            <w:tcW w:w="1454" w:type="pct"/>
            <w:vMerge/>
          </w:tcPr>
          <w:p w14:paraId="3D4349D0" w14:textId="77777777" w:rsidR="001F74D3" w:rsidRPr="00750971" w:rsidRDefault="001F74D3"/>
        </w:tc>
        <w:tc>
          <w:tcPr>
            <w:tcW w:w="2543" w:type="pct"/>
          </w:tcPr>
          <w:p w14:paraId="59737B7D" w14:textId="77777777" w:rsidR="001F74D3" w:rsidRPr="00750971" w:rsidRDefault="001F74D3">
            <w:r w:rsidRPr="00750971">
              <w:t>Cardiomyopathia</w:t>
            </w:r>
          </w:p>
        </w:tc>
        <w:tc>
          <w:tcPr>
            <w:tcW w:w="1003" w:type="pct"/>
          </w:tcPr>
          <w:p w14:paraId="3E555CD3" w14:textId="77777777" w:rsidR="001F74D3" w:rsidRPr="00750971" w:rsidRDefault="001F74D3">
            <w:r w:rsidRPr="00750971">
              <w:t>Gyakori</w:t>
            </w:r>
          </w:p>
        </w:tc>
      </w:tr>
      <w:tr w:rsidR="00851C47" w:rsidRPr="00750971" w14:paraId="05374776" w14:textId="77777777">
        <w:trPr>
          <w:cantSplit/>
          <w:trHeight w:val="259"/>
        </w:trPr>
        <w:tc>
          <w:tcPr>
            <w:tcW w:w="1454" w:type="pct"/>
            <w:vMerge/>
          </w:tcPr>
          <w:p w14:paraId="30220F43" w14:textId="77777777" w:rsidR="00851C47" w:rsidRPr="00750971" w:rsidRDefault="00851C47"/>
        </w:tc>
        <w:tc>
          <w:tcPr>
            <w:tcW w:w="2543" w:type="pct"/>
          </w:tcPr>
          <w:p w14:paraId="25B0536F" w14:textId="77777777" w:rsidR="00851C47" w:rsidRPr="00750971" w:rsidRDefault="00107BAB">
            <w:r w:rsidRPr="00750971">
              <w:rPr>
                <w:vertAlign w:val="superscript"/>
              </w:rPr>
              <w:t>1</w:t>
            </w:r>
            <w:r w:rsidR="00851C47" w:rsidRPr="00750971">
              <w:t>Palpitáció</w:t>
            </w:r>
          </w:p>
        </w:tc>
        <w:tc>
          <w:tcPr>
            <w:tcW w:w="1003" w:type="pct"/>
          </w:tcPr>
          <w:p w14:paraId="787D97D9" w14:textId="77777777" w:rsidR="00851C47" w:rsidRPr="00750971" w:rsidRDefault="00851C47">
            <w:r w:rsidRPr="00750971">
              <w:t>Gyakori</w:t>
            </w:r>
          </w:p>
        </w:tc>
      </w:tr>
      <w:tr w:rsidR="001F74D3" w:rsidRPr="00750971" w14:paraId="0D05B439" w14:textId="77777777">
        <w:trPr>
          <w:cantSplit/>
          <w:trHeight w:val="259"/>
        </w:trPr>
        <w:tc>
          <w:tcPr>
            <w:tcW w:w="1454" w:type="pct"/>
            <w:vMerge/>
          </w:tcPr>
          <w:p w14:paraId="34BD3570" w14:textId="77777777" w:rsidR="001F74D3" w:rsidRPr="00750971" w:rsidRDefault="001F74D3"/>
        </w:tc>
        <w:tc>
          <w:tcPr>
            <w:tcW w:w="2543" w:type="pct"/>
          </w:tcPr>
          <w:p w14:paraId="59B7CCAC" w14:textId="77777777" w:rsidR="001F74D3" w:rsidRPr="00750971" w:rsidRDefault="001F74D3">
            <w:r w:rsidRPr="00750971">
              <w:t>Pericardialis folyadékgyülem</w:t>
            </w:r>
          </w:p>
        </w:tc>
        <w:tc>
          <w:tcPr>
            <w:tcW w:w="1003" w:type="pct"/>
          </w:tcPr>
          <w:p w14:paraId="7B33CB28" w14:textId="77777777" w:rsidR="001F74D3" w:rsidRPr="00750971" w:rsidRDefault="001F74D3">
            <w:r w:rsidRPr="00750971">
              <w:t>Nem gyakori</w:t>
            </w:r>
          </w:p>
        </w:tc>
      </w:tr>
      <w:tr w:rsidR="001F74D3" w:rsidRPr="00750971" w14:paraId="7D100151" w14:textId="77777777">
        <w:trPr>
          <w:cantSplit/>
          <w:trHeight w:val="128"/>
        </w:trPr>
        <w:tc>
          <w:tcPr>
            <w:tcW w:w="1454" w:type="pct"/>
            <w:vMerge/>
          </w:tcPr>
          <w:p w14:paraId="2EDF9765" w14:textId="77777777" w:rsidR="001F74D3" w:rsidRPr="00750971" w:rsidRDefault="001F74D3"/>
        </w:tc>
        <w:tc>
          <w:tcPr>
            <w:tcW w:w="2543" w:type="pct"/>
          </w:tcPr>
          <w:p w14:paraId="52BFC95E" w14:textId="77777777" w:rsidR="001F74D3" w:rsidRPr="00750971" w:rsidRDefault="001F74D3">
            <w:r w:rsidRPr="00750971">
              <w:t>Cardiogen sokk</w:t>
            </w:r>
          </w:p>
        </w:tc>
        <w:tc>
          <w:tcPr>
            <w:tcW w:w="1003" w:type="pct"/>
          </w:tcPr>
          <w:p w14:paraId="229D0686" w14:textId="77777777" w:rsidR="001F74D3" w:rsidRPr="00750971" w:rsidRDefault="001F74D3">
            <w:r w:rsidRPr="00750971">
              <w:t>Nem ismert</w:t>
            </w:r>
          </w:p>
        </w:tc>
      </w:tr>
      <w:tr w:rsidR="001F74D3" w:rsidRPr="00750971" w14:paraId="094A2161" w14:textId="77777777" w:rsidTr="00B966C6">
        <w:trPr>
          <w:cantSplit/>
          <w:trHeight w:val="127"/>
        </w:trPr>
        <w:tc>
          <w:tcPr>
            <w:tcW w:w="1454" w:type="pct"/>
            <w:vMerge/>
            <w:tcBorders>
              <w:bottom w:val="single" w:sz="4" w:space="0" w:color="auto"/>
            </w:tcBorders>
          </w:tcPr>
          <w:p w14:paraId="6A0F7AEE" w14:textId="77777777" w:rsidR="001F74D3" w:rsidRPr="00750971" w:rsidRDefault="001F74D3"/>
        </w:tc>
        <w:tc>
          <w:tcPr>
            <w:tcW w:w="2543" w:type="pct"/>
            <w:tcBorders>
              <w:bottom w:val="single" w:sz="4" w:space="0" w:color="auto"/>
            </w:tcBorders>
          </w:tcPr>
          <w:p w14:paraId="6EEBFC10" w14:textId="77777777" w:rsidR="001F74D3" w:rsidRPr="00750971" w:rsidRDefault="001F74D3">
            <w:r w:rsidRPr="00750971">
              <w:t>Galop</w:t>
            </w:r>
            <w:r w:rsidR="00466CE5" w:rsidRPr="00750971">
              <w:t>p</w:t>
            </w:r>
            <w:r w:rsidRPr="00750971">
              <w:t xml:space="preserve">ritmus </w:t>
            </w:r>
          </w:p>
        </w:tc>
        <w:tc>
          <w:tcPr>
            <w:tcW w:w="1003" w:type="pct"/>
          </w:tcPr>
          <w:p w14:paraId="6E31D876" w14:textId="77777777" w:rsidR="001F74D3" w:rsidRPr="00750971" w:rsidRDefault="001F74D3">
            <w:r w:rsidRPr="00750971">
              <w:t xml:space="preserve">Nem ismert </w:t>
            </w:r>
          </w:p>
        </w:tc>
      </w:tr>
      <w:tr w:rsidR="001F74D3" w:rsidRPr="00750971" w14:paraId="70C12714" w14:textId="77777777">
        <w:trPr>
          <w:cantSplit/>
          <w:trHeight w:val="127"/>
        </w:trPr>
        <w:tc>
          <w:tcPr>
            <w:tcW w:w="1454" w:type="pct"/>
            <w:vMerge w:val="restart"/>
          </w:tcPr>
          <w:p w14:paraId="7BEF391C" w14:textId="77777777" w:rsidR="001F74D3" w:rsidRPr="00750971" w:rsidRDefault="001F74D3">
            <w:pPr>
              <w:keepNext/>
            </w:pPr>
            <w:r w:rsidRPr="00750971">
              <w:t>Érbetegségek és tünetek</w:t>
            </w:r>
          </w:p>
          <w:p w14:paraId="236EF430" w14:textId="77777777" w:rsidR="001F74D3" w:rsidRPr="00750971" w:rsidRDefault="001F74D3">
            <w:pPr>
              <w:keepNext/>
            </w:pPr>
          </w:p>
        </w:tc>
        <w:tc>
          <w:tcPr>
            <w:tcW w:w="2543" w:type="pct"/>
          </w:tcPr>
          <w:p w14:paraId="729AA994" w14:textId="77777777" w:rsidR="001F74D3" w:rsidRPr="00750971" w:rsidRDefault="001F74D3">
            <w:pPr>
              <w:keepNext/>
              <w:rPr>
                <w:vertAlign w:val="superscript"/>
              </w:rPr>
            </w:pPr>
            <w:r w:rsidRPr="00750971">
              <w:t>Kipirulás</w:t>
            </w:r>
          </w:p>
        </w:tc>
        <w:tc>
          <w:tcPr>
            <w:tcW w:w="1003" w:type="pct"/>
          </w:tcPr>
          <w:p w14:paraId="3268924B" w14:textId="77777777" w:rsidR="001F74D3" w:rsidRPr="00750971" w:rsidRDefault="001F74D3">
            <w:pPr>
              <w:keepNext/>
            </w:pPr>
            <w:r w:rsidRPr="00750971">
              <w:t>Nagyon gyakori</w:t>
            </w:r>
          </w:p>
        </w:tc>
      </w:tr>
      <w:tr w:rsidR="001F74D3" w:rsidRPr="00750971" w14:paraId="0EE04CF7" w14:textId="77777777">
        <w:trPr>
          <w:cantSplit/>
          <w:trHeight w:val="127"/>
        </w:trPr>
        <w:tc>
          <w:tcPr>
            <w:tcW w:w="1454" w:type="pct"/>
            <w:vMerge/>
          </w:tcPr>
          <w:p w14:paraId="3D051052" w14:textId="77777777" w:rsidR="001F74D3" w:rsidRPr="00750971" w:rsidRDefault="001F74D3">
            <w:pPr>
              <w:keepNext/>
            </w:pPr>
          </w:p>
        </w:tc>
        <w:tc>
          <w:tcPr>
            <w:tcW w:w="2543" w:type="pct"/>
          </w:tcPr>
          <w:p w14:paraId="064FDC8E" w14:textId="77777777" w:rsidR="001F74D3" w:rsidRPr="00750971" w:rsidRDefault="001F74D3">
            <w:pPr>
              <w:keepNext/>
            </w:pPr>
            <w:r w:rsidRPr="00750971">
              <w:rPr>
                <w:vertAlign w:val="superscript"/>
              </w:rPr>
              <w:t>+1</w:t>
            </w:r>
            <w:r w:rsidRPr="00750971">
              <w:t>Hypotensio</w:t>
            </w:r>
          </w:p>
        </w:tc>
        <w:tc>
          <w:tcPr>
            <w:tcW w:w="1003" w:type="pct"/>
          </w:tcPr>
          <w:p w14:paraId="40CCE0FE" w14:textId="77777777" w:rsidR="001F74D3" w:rsidRPr="00750971" w:rsidRDefault="001F74D3">
            <w:pPr>
              <w:keepNext/>
            </w:pPr>
            <w:r w:rsidRPr="00750971">
              <w:t>Gyakori</w:t>
            </w:r>
          </w:p>
        </w:tc>
      </w:tr>
      <w:tr w:rsidR="001F74D3" w:rsidRPr="00750971" w14:paraId="09427366" w14:textId="77777777" w:rsidTr="00B966C6">
        <w:trPr>
          <w:cantSplit/>
          <w:trHeight w:val="127"/>
        </w:trPr>
        <w:tc>
          <w:tcPr>
            <w:tcW w:w="1454" w:type="pct"/>
            <w:vMerge/>
            <w:tcBorders>
              <w:bottom w:val="single" w:sz="4" w:space="0" w:color="auto"/>
            </w:tcBorders>
          </w:tcPr>
          <w:p w14:paraId="4DF5474B" w14:textId="77777777" w:rsidR="001F74D3" w:rsidRPr="00750971" w:rsidRDefault="001F74D3"/>
        </w:tc>
        <w:tc>
          <w:tcPr>
            <w:tcW w:w="2543" w:type="pct"/>
            <w:tcBorders>
              <w:bottom w:val="single" w:sz="4" w:space="0" w:color="auto"/>
            </w:tcBorders>
          </w:tcPr>
          <w:p w14:paraId="55BCDE7D" w14:textId="77777777" w:rsidR="001F74D3" w:rsidRPr="00750971" w:rsidRDefault="00466CE5" w:rsidP="0005202E">
            <w:pPr>
              <w:rPr>
                <w:vertAlign w:val="superscript"/>
              </w:rPr>
            </w:pPr>
            <w:r w:rsidRPr="00750971">
              <w:t>Vasodilatatio</w:t>
            </w:r>
          </w:p>
        </w:tc>
        <w:tc>
          <w:tcPr>
            <w:tcW w:w="1003" w:type="pct"/>
          </w:tcPr>
          <w:p w14:paraId="49B03DDF" w14:textId="77777777" w:rsidR="001F74D3" w:rsidRPr="00750971" w:rsidRDefault="001F74D3">
            <w:r w:rsidRPr="00750971">
              <w:t>Gyakori</w:t>
            </w:r>
          </w:p>
        </w:tc>
      </w:tr>
      <w:tr w:rsidR="0008784F" w:rsidRPr="00750971" w14:paraId="6C80F4FA" w14:textId="77777777" w:rsidTr="00B966C6">
        <w:trPr>
          <w:cantSplit/>
          <w:trHeight w:val="127"/>
        </w:trPr>
        <w:tc>
          <w:tcPr>
            <w:tcW w:w="1454" w:type="pct"/>
            <w:vMerge w:val="restart"/>
            <w:tcBorders>
              <w:top w:val="single" w:sz="4" w:space="0" w:color="auto"/>
            </w:tcBorders>
          </w:tcPr>
          <w:p w14:paraId="5551CC4C" w14:textId="77777777" w:rsidR="0008784F" w:rsidRPr="00750971" w:rsidRDefault="0008784F" w:rsidP="0008784F">
            <w:pPr>
              <w:keepNext/>
              <w:keepLines/>
            </w:pPr>
            <w:r w:rsidRPr="00750971">
              <w:lastRenderedPageBreak/>
              <w:t>Légzőrendszeri, mellkasi és mediastinalis betegségek és tünetek</w:t>
            </w:r>
          </w:p>
        </w:tc>
        <w:tc>
          <w:tcPr>
            <w:tcW w:w="2543" w:type="pct"/>
            <w:tcBorders>
              <w:top w:val="single" w:sz="4" w:space="0" w:color="auto"/>
            </w:tcBorders>
          </w:tcPr>
          <w:p w14:paraId="3E175AF3" w14:textId="77777777" w:rsidR="0008784F" w:rsidRPr="00750971" w:rsidRDefault="0008784F" w:rsidP="0008784F">
            <w:pPr>
              <w:keepNext/>
              <w:keepLines/>
            </w:pPr>
            <w:r w:rsidRPr="00750971">
              <w:rPr>
                <w:vertAlign w:val="superscript"/>
              </w:rPr>
              <w:t>+1</w:t>
            </w:r>
            <w:r w:rsidRPr="00750971">
              <w:t>Dyspnoe</w:t>
            </w:r>
          </w:p>
        </w:tc>
        <w:tc>
          <w:tcPr>
            <w:tcW w:w="1003" w:type="pct"/>
          </w:tcPr>
          <w:p w14:paraId="2108DFDD" w14:textId="77777777" w:rsidR="0008784F" w:rsidRPr="00750971" w:rsidRDefault="0008784F" w:rsidP="0008784F">
            <w:pPr>
              <w:keepNext/>
              <w:keepLines/>
            </w:pPr>
            <w:r w:rsidRPr="00750971">
              <w:t>Nagyon gyakori</w:t>
            </w:r>
          </w:p>
        </w:tc>
      </w:tr>
      <w:tr w:rsidR="0008784F" w:rsidRPr="00750971" w14:paraId="6F2637B6" w14:textId="77777777">
        <w:trPr>
          <w:cantSplit/>
          <w:trHeight w:val="127"/>
        </w:trPr>
        <w:tc>
          <w:tcPr>
            <w:tcW w:w="1454" w:type="pct"/>
            <w:vMerge/>
          </w:tcPr>
          <w:p w14:paraId="2A4316E7" w14:textId="77777777" w:rsidR="0008784F" w:rsidRPr="00750971" w:rsidRDefault="0008784F" w:rsidP="0008784F">
            <w:pPr>
              <w:keepNext/>
              <w:keepLines/>
            </w:pPr>
          </w:p>
        </w:tc>
        <w:tc>
          <w:tcPr>
            <w:tcW w:w="2543" w:type="pct"/>
          </w:tcPr>
          <w:p w14:paraId="6AD26DF6" w14:textId="77777777" w:rsidR="0008784F" w:rsidRPr="00750971" w:rsidRDefault="0008784F" w:rsidP="0008784F">
            <w:pPr>
              <w:keepNext/>
              <w:keepLines/>
            </w:pPr>
            <w:r w:rsidRPr="00750971">
              <w:t>Köhögés</w:t>
            </w:r>
          </w:p>
        </w:tc>
        <w:tc>
          <w:tcPr>
            <w:tcW w:w="1003" w:type="pct"/>
          </w:tcPr>
          <w:p w14:paraId="25D1729A" w14:textId="77777777" w:rsidR="0008784F" w:rsidRPr="00750971" w:rsidRDefault="0008784F" w:rsidP="0008784F">
            <w:pPr>
              <w:keepNext/>
              <w:keepLines/>
            </w:pPr>
            <w:r w:rsidRPr="00750971">
              <w:t>Nagyon gyakori</w:t>
            </w:r>
          </w:p>
        </w:tc>
      </w:tr>
      <w:tr w:rsidR="0008784F" w:rsidRPr="00750971" w14:paraId="49389ACC" w14:textId="77777777">
        <w:trPr>
          <w:cantSplit/>
          <w:trHeight w:val="127"/>
        </w:trPr>
        <w:tc>
          <w:tcPr>
            <w:tcW w:w="1454" w:type="pct"/>
            <w:vMerge/>
          </w:tcPr>
          <w:p w14:paraId="2834430B" w14:textId="77777777" w:rsidR="0008784F" w:rsidRPr="00750971" w:rsidRDefault="0008784F" w:rsidP="0008784F">
            <w:pPr>
              <w:keepNext/>
              <w:keepLines/>
            </w:pPr>
          </w:p>
        </w:tc>
        <w:tc>
          <w:tcPr>
            <w:tcW w:w="2543" w:type="pct"/>
          </w:tcPr>
          <w:p w14:paraId="77FCD5A2" w14:textId="77777777" w:rsidR="0008784F" w:rsidRPr="00750971" w:rsidRDefault="0008784F" w:rsidP="0008784F">
            <w:pPr>
              <w:keepNext/>
              <w:keepLines/>
            </w:pPr>
            <w:r w:rsidRPr="00750971">
              <w:t>Epistaxis</w:t>
            </w:r>
          </w:p>
        </w:tc>
        <w:tc>
          <w:tcPr>
            <w:tcW w:w="1003" w:type="pct"/>
          </w:tcPr>
          <w:p w14:paraId="399CA37C" w14:textId="77777777" w:rsidR="0008784F" w:rsidRPr="00750971" w:rsidRDefault="0008784F" w:rsidP="0008784F">
            <w:pPr>
              <w:keepNext/>
              <w:keepLines/>
            </w:pPr>
            <w:r w:rsidRPr="00750971">
              <w:t>Nagyon gyakori</w:t>
            </w:r>
          </w:p>
        </w:tc>
      </w:tr>
      <w:tr w:rsidR="0008784F" w:rsidRPr="00750971" w14:paraId="53358F69" w14:textId="77777777">
        <w:trPr>
          <w:cantSplit/>
          <w:trHeight w:val="127"/>
        </w:trPr>
        <w:tc>
          <w:tcPr>
            <w:tcW w:w="1454" w:type="pct"/>
            <w:vMerge/>
          </w:tcPr>
          <w:p w14:paraId="1B975A48" w14:textId="77777777" w:rsidR="0008784F" w:rsidRPr="00750971" w:rsidRDefault="0008784F" w:rsidP="0008784F">
            <w:pPr>
              <w:keepNext/>
              <w:keepLines/>
            </w:pPr>
          </w:p>
        </w:tc>
        <w:tc>
          <w:tcPr>
            <w:tcW w:w="2543" w:type="pct"/>
          </w:tcPr>
          <w:p w14:paraId="186F2B4A" w14:textId="77777777" w:rsidR="0008784F" w:rsidRPr="00750971" w:rsidRDefault="0008784F" w:rsidP="0008784F">
            <w:pPr>
              <w:keepNext/>
              <w:keepLines/>
            </w:pPr>
            <w:r w:rsidRPr="00750971">
              <w:t>Rhinorrhoea</w:t>
            </w:r>
          </w:p>
        </w:tc>
        <w:tc>
          <w:tcPr>
            <w:tcW w:w="1003" w:type="pct"/>
          </w:tcPr>
          <w:p w14:paraId="7BDC7305" w14:textId="77777777" w:rsidR="0008784F" w:rsidRPr="00750971" w:rsidRDefault="0008784F" w:rsidP="0008784F">
            <w:pPr>
              <w:keepNext/>
              <w:keepLines/>
            </w:pPr>
            <w:r w:rsidRPr="00750971">
              <w:t>Nagyon gyakori</w:t>
            </w:r>
          </w:p>
        </w:tc>
      </w:tr>
      <w:tr w:rsidR="0008784F" w:rsidRPr="00750971" w14:paraId="5D25164F" w14:textId="77777777">
        <w:trPr>
          <w:cantSplit/>
          <w:trHeight w:val="127"/>
        </w:trPr>
        <w:tc>
          <w:tcPr>
            <w:tcW w:w="1454" w:type="pct"/>
            <w:vMerge/>
          </w:tcPr>
          <w:p w14:paraId="48CB8E14" w14:textId="77777777" w:rsidR="0008784F" w:rsidRPr="00750971" w:rsidRDefault="0008784F" w:rsidP="0008784F">
            <w:pPr>
              <w:keepNext/>
              <w:keepLines/>
            </w:pPr>
          </w:p>
        </w:tc>
        <w:tc>
          <w:tcPr>
            <w:tcW w:w="2543" w:type="pct"/>
          </w:tcPr>
          <w:p w14:paraId="4416746D" w14:textId="77777777" w:rsidR="0008784F" w:rsidRPr="00750971" w:rsidRDefault="0008784F" w:rsidP="0008784F">
            <w:pPr>
              <w:keepNext/>
              <w:keepLines/>
            </w:pPr>
            <w:r w:rsidRPr="00750971">
              <w:rPr>
                <w:vertAlign w:val="superscript"/>
              </w:rPr>
              <w:t>+</w:t>
            </w:r>
            <w:r w:rsidRPr="00750971">
              <w:t>Pneumonia</w:t>
            </w:r>
          </w:p>
        </w:tc>
        <w:tc>
          <w:tcPr>
            <w:tcW w:w="1003" w:type="pct"/>
          </w:tcPr>
          <w:p w14:paraId="2C7D474D" w14:textId="77777777" w:rsidR="0008784F" w:rsidRPr="00750971" w:rsidRDefault="0008784F" w:rsidP="0008784F">
            <w:pPr>
              <w:keepNext/>
              <w:keepLines/>
            </w:pPr>
            <w:r w:rsidRPr="00750971">
              <w:t>Gyakori</w:t>
            </w:r>
          </w:p>
        </w:tc>
      </w:tr>
      <w:tr w:rsidR="0008784F" w:rsidRPr="00750971" w14:paraId="6C17DC96" w14:textId="77777777">
        <w:trPr>
          <w:cantSplit/>
          <w:trHeight w:val="127"/>
        </w:trPr>
        <w:tc>
          <w:tcPr>
            <w:tcW w:w="1454" w:type="pct"/>
            <w:vMerge/>
          </w:tcPr>
          <w:p w14:paraId="72D5BD85" w14:textId="77777777" w:rsidR="0008784F" w:rsidRPr="00750971" w:rsidRDefault="0008784F" w:rsidP="0008784F">
            <w:pPr>
              <w:keepNext/>
              <w:keepLines/>
            </w:pPr>
          </w:p>
        </w:tc>
        <w:tc>
          <w:tcPr>
            <w:tcW w:w="2543" w:type="pct"/>
          </w:tcPr>
          <w:p w14:paraId="0CD49BF1" w14:textId="77777777" w:rsidR="0008784F" w:rsidRPr="00750971" w:rsidRDefault="0008784F" w:rsidP="0008784F">
            <w:pPr>
              <w:keepNext/>
              <w:keepLines/>
            </w:pPr>
            <w:r w:rsidRPr="00750971">
              <w:t>Asthma</w:t>
            </w:r>
          </w:p>
        </w:tc>
        <w:tc>
          <w:tcPr>
            <w:tcW w:w="1003" w:type="pct"/>
          </w:tcPr>
          <w:p w14:paraId="536F3382" w14:textId="77777777" w:rsidR="0008784F" w:rsidRPr="00750971" w:rsidRDefault="0008784F" w:rsidP="0008784F">
            <w:pPr>
              <w:keepNext/>
              <w:keepLines/>
            </w:pPr>
            <w:r w:rsidRPr="00750971">
              <w:t>Gyakori</w:t>
            </w:r>
          </w:p>
        </w:tc>
      </w:tr>
      <w:tr w:rsidR="0008784F" w:rsidRPr="00750971" w14:paraId="38A61D0D" w14:textId="77777777">
        <w:trPr>
          <w:cantSplit/>
          <w:trHeight w:val="127"/>
        </w:trPr>
        <w:tc>
          <w:tcPr>
            <w:tcW w:w="1454" w:type="pct"/>
            <w:vMerge/>
          </w:tcPr>
          <w:p w14:paraId="6A7668F1" w14:textId="77777777" w:rsidR="0008784F" w:rsidRPr="00750971" w:rsidRDefault="0008784F" w:rsidP="0008784F">
            <w:pPr>
              <w:keepNext/>
              <w:keepLines/>
            </w:pPr>
          </w:p>
        </w:tc>
        <w:tc>
          <w:tcPr>
            <w:tcW w:w="2543" w:type="pct"/>
          </w:tcPr>
          <w:p w14:paraId="5BA4C888" w14:textId="77777777" w:rsidR="0008784F" w:rsidRPr="00750971" w:rsidRDefault="0008784F" w:rsidP="0008784F">
            <w:pPr>
              <w:keepNext/>
              <w:keepLines/>
            </w:pPr>
            <w:r w:rsidRPr="00750971">
              <w:t>Tüdőbetegség</w:t>
            </w:r>
          </w:p>
        </w:tc>
        <w:tc>
          <w:tcPr>
            <w:tcW w:w="1003" w:type="pct"/>
          </w:tcPr>
          <w:p w14:paraId="5BADE139" w14:textId="77777777" w:rsidR="0008784F" w:rsidRPr="00750971" w:rsidRDefault="0008784F" w:rsidP="0008784F">
            <w:pPr>
              <w:keepNext/>
              <w:keepLines/>
            </w:pPr>
            <w:r w:rsidRPr="00750971">
              <w:t>Gyakori</w:t>
            </w:r>
          </w:p>
        </w:tc>
      </w:tr>
      <w:tr w:rsidR="0008784F" w:rsidRPr="00750971" w14:paraId="41428BDB" w14:textId="77777777">
        <w:trPr>
          <w:cantSplit/>
          <w:trHeight w:val="127"/>
        </w:trPr>
        <w:tc>
          <w:tcPr>
            <w:tcW w:w="1454" w:type="pct"/>
            <w:vMerge/>
          </w:tcPr>
          <w:p w14:paraId="57B5514A" w14:textId="77777777" w:rsidR="0008784F" w:rsidRPr="00750971" w:rsidRDefault="0008784F" w:rsidP="0008784F">
            <w:pPr>
              <w:keepNext/>
              <w:keepLines/>
            </w:pPr>
          </w:p>
        </w:tc>
        <w:tc>
          <w:tcPr>
            <w:tcW w:w="2543" w:type="pct"/>
          </w:tcPr>
          <w:p w14:paraId="61FC6E5B" w14:textId="77777777" w:rsidR="0008784F" w:rsidRPr="00750971" w:rsidRDefault="0008784F" w:rsidP="0008784F">
            <w:pPr>
              <w:keepNext/>
              <w:keepLines/>
            </w:pPr>
            <w:r w:rsidRPr="00750971">
              <w:rPr>
                <w:vertAlign w:val="superscript"/>
              </w:rPr>
              <w:t>+</w:t>
            </w:r>
            <w:r w:rsidRPr="00750971">
              <w:t>Pleuralis folyadékgyülem</w:t>
            </w:r>
          </w:p>
        </w:tc>
        <w:tc>
          <w:tcPr>
            <w:tcW w:w="1003" w:type="pct"/>
          </w:tcPr>
          <w:p w14:paraId="2C22772C" w14:textId="77777777" w:rsidR="0008784F" w:rsidRPr="00750971" w:rsidRDefault="0008784F" w:rsidP="0008784F">
            <w:pPr>
              <w:keepNext/>
              <w:keepLines/>
            </w:pPr>
            <w:r w:rsidRPr="00750971">
              <w:t>Gyakori</w:t>
            </w:r>
          </w:p>
        </w:tc>
      </w:tr>
      <w:tr w:rsidR="0008784F" w:rsidRPr="00750971" w14:paraId="22BA219B" w14:textId="77777777">
        <w:trPr>
          <w:cantSplit/>
          <w:trHeight w:val="127"/>
        </w:trPr>
        <w:tc>
          <w:tcPr>
            <w:tcW w:w="1454" w:type="pct"/>
            <w:vMerge/>
          </w:tcPr>
          <w:p w14:paraId="30FC253B" w14:textId="77777777" w:rsidR="0008784F" w:rsidRPr="00750971" w:rsidRDefault="0008784F" w:rsidP="0008784F">
            <w:pPr>
              <w:keepNext/>
              <w:keepLines/>
            </w:pPr>
          </w:p>
        </w:tc>
        <w:tc>
          <w:tcPr>
            <w:tcW w:w="2543" w:type="pct"/>
          </w:tcPr>
          <w:p w14:paraId="542D05A6" w14:textId="77777777" w:rsidR="0008784F" w:rsidRPr="00750971" w:rsidRDefault="0008784F" w:rsidP="0008784F">
            <w:pPr>
              <w:keepNext/>
              <w:keepLines/>
            </w:pPr>
            <w:r w:rsidRPr="00750971">
              <w:rPr>
                <w:vertAlign w:val="superscript"/>
              </w:rPr>
              <w:t>+1</w:t>
            </w:r>
            <w:r w:rsidRPr="00750971">
              <w:t>Ziháló légzés</w:t>
            </w:r>
          </w:p>
        </w:tc>
        <w:tc>
          <w:tcPr>
            <w:tcW w:w="1003" w:type="pct"/>
          </w:tcPr>
          <w:p w14:paraId="5E3E9A81" w14:textId="77777777" w:rsidR="0008784F" w:rsidRPr="00750971" w:rsidRDefault="0008784F" w:rsidP="0008784F">
            <w:pPr>
              <w:keepNext/>
              <w:keepLines/>
            </w:pPr>
            <w:r w:rsidRPr="00750971">
              <w:t>Nem gyakori</w:t>
            </w:r>
          </w:p>
        </w:tc>
      </w:tr>
      <w:tr w:rsidR="0008784F" w:rsidRPr="00750971" w14:paraId="7D7B8613" w14:textId="77777777">
        <w:trPr>
          <w:cantSplit/>
          <w:trHeight w:val="127"/>
        </w:trPr>
        <w:tc>
          <w:tcPr>
            <w:tcW w:w="1454" w:type="pct"/>
            <w:vMerge/>
          </w:tcPr>
          <w:p w14:paraId="59A7E982" w14:textId="77777777" w:rsidR="0008784F" w:rsidRPr="00750971" w:rsidRDefault="0008784F" w:rsidP="0008784F">
            <w:pPr>
              <w:keepNext/>
              <w:keepLines/>
            </w:pPr>
          </w:p>
        </w:tc>
        <w:tc>
          <w:tcPr>
            <w:tcW w:w="2543" w:type="pct"/>
          </w:tcPr>
          <w:p w14:paraId="19B614E4" w14:textId="77777777" w:rsidR="0008784F" w:rsidRPr="00750971" w:rsidRDefault="0008784F" w:rsidP="0008784F">
            <w:pPr>
              <w:keepNext/>
              <w:keepLines/>
              <w:rPr>
                <w:vertAlign w:val="superscript"/>
              </w:rPr>
            </w:pPr>
            <w:r w:rsidRPr="00750971">
              <w:t>Pneumonitis</w:t>
            </w:r>
            <w:r w:rsidRPr="00750971">
              <w:rPr>
                <w:vertAlign w:val="superscript"/>
              </w:rPr>
              <w:t xml:space="preserve"> </w:t>
            </w:r>
          </w:p>
        </w:tc>
        <w:tc>
          <w:tcPr>
            <w:tcW w:w="1003" w:type="pct"/>
          </w:tcPr>
          <w:p w14:paraId="794C418C" w14:textId="77777777" w:rsidR="0008784F" w:rsidRPr="00750971" w:rsidRDefault="0008784F" w:rsidP="0008784F">
            <w:pPr>
              <w:keepNext/>
              <w:keepLines/>
            </w:pPr>
            <w:r w:rsidRPr="00750971">
              <w:t xml:space="preserve">Nem gyakori </w:t>
            </w:r>
          </w:p>
        </w:tc>
      </w:tr>
      <w:tr w:rsidR="0008784F" w:rsidRPr="00750971" w14:paraId="1132B573" w14:textId="77777777">
        <w:trPr>
          <w:cantSplit/>
          <w:trHeight w:val="127"/>
        </w:trPr>
        <w:tc>
          <w:tcPr>
            <w:tcW w:w="1454" w:type="pct"/>
            <w:vMerge/>
          </w:tcPr>
          <w:p w14:paraId="06D38E9A" w14:textId="77777777" w:rsidR="0008784F" w:rsidRPr="00750971" w:rsidRDefault="0008784F" w:rsidP="0008784F">
            <w:pPr>
              <w:keepNext/>
              <w:keepLines/>
            </w:pPr>
          </w:p>
        </w:tc>
        <w:tc>
          <w:tcPr>
            <w:tcW w:w="2543" w:type="pct"/>
          </w:tcPr>
          <w:p w14:paraId="7D125B9F" w14:textId="77777777" w:rsidR="0008784F" w:rsidRPr="00750971" w:rsidRDefault="0008784F" w:rsidP="0008784F">
            <w:pPr>
              <w:keepNext/>
              <w:keepLines/>
            </w:pPr>
            <w:r w:rsidRPr="00750971">
              <w:rPr>
                <w:vertAlign w:val="superscript"/>
              </w:rPr>
              <w:t>+</w:t>
            </w:r>
            <w:r w:rsidRPr="00750971">
              <w:t xml:space="preserve">Pulmonalis fibrosis </w:t>
            </w:r>
          </w:p>
        </w:tc>
        <w:tc>
          <w:tcPr>
            <w:tcW w:w="1003" w:type="pct"/>
          </w:tcPr>
          <w:p w14:paraId="4451CD03" w14:textId="77777777" w:rsidR="0008784F" w:rsidRPr="00750971" w:rsidRDefault="0008784F" w:rsidP="0008784F">
            <w:pPr>
              <w:keepNext/>
              <w:keepLines/>
            </w:pPr>
            <w:r w:rsidRPr="00750971">
              <w:t>Nem ismert</w:t>
            </w:r>
          </w:p>
        </w:tc>
      </w:tr>
      <w:tr w:rsidR="0008784F" w:rsidRPr="00750971" w14:paraId="6AF192D2" w14:textId="77777777">
        <w:trPr>
          <w:cantSplit/>
          <w:trHeight w:val="127"/>
        </w:trPr>
        <w:tc>
          <w:tcPr>
            <w:tcW w:w="1454" w:type="pct"/>
            <w:vMerge/>
          </w:tcPr>
          <w:p w14:paraId="6167A995" w14:textId="77777777" w:rsidR="0008784F" w:rsidRPr="00750971" w:rsidRDefault="0008784F" w:rsidP="0008784F">
            <w:pPr>
              <w:keepNext/>
              <w:keepLines/>
            </w:pPr>
          </w:p>
        </w:tc>
        <w:tc>
          <w:tcPr>
            <w:tcW w:w="2543" w:type="pct"/>
          </w:tcPr>
          <w:p w14:paraId="60E1AACB" w14:textId="77777777" w:rsidR="0008784F" w:rsidRPr="00750971" w:rsidRDefault="0008784F" w:rsidP="0008784F">
            <w:pPr>
              <w:keepNext/>
              <w:keepLines/>
              <w:rPr>
                <w:vertAlign w:val="superscript"/>
              </w:rPr>
            </w:pPr>
            <w:r w:rsidRPr="00750971">
              <w:rPr>
                <w:vertAlign w:val="superscript"/>
              </w:rPr>
              <w:t>+</w:t>
            </w:r>
            <w:r w:rsidRPr="00750971">
              <w:t>Respiratorikus distressz</w:t>
            </w:r>
          </w:p>
        </w:tc>
        <w:tc>
          <w:tcPr>
            <w:tcW w:w="1003" w:type="pct"/>
          </w:tcPr>
          <w:p w14:paraId="4C621CA4" w14:textId="77777777" w:rsidR="0008784F" w:rsidRPr="00750971" w:rsidRDefault="0008784F" w:rsidP="0008784F">
            <w:pPr>
              <w:keepNext/>
              <w:keepLines/>
            </w:pPr>
            <w:r w:rsidRPr="00750971">
              <w:t>Nem ismert</w:t>
            </w:r>
          </w:p>
        </w:tc>
      </w:tr>
      <w:tr w:rsidR="0008784F" w:rsidRPr="00750971" w14:paraId="246F675D" w14:textId="77777777">
        <w:trPr>
          <w:cantSplit/>
          <w:trHeight w:val="127"/>
        </w:trPr>
        <w:tc>
          <w:tcPr>
            <w:tcW w:w="1454" w:type="pct"/>
            <w:vMerge/>
          </w:tcPr>
          <w:p w14:paraId="509A7AEC" w14:textId="77777777" w:rsidR="0008784F" w:rsidRPr="00750971" w:rsidRDefault="0008784F" w:rsidP="0008784F">
            <w:pPr>
              <w:keepNext/>
              <w:keepLines/>
            </w:pPr>
          </w:p>
        </w:tc>
        <w:tc>
          <w:tcPr>
            <w:tcW w:w="2543" w:type="pct"/>
          </w:tcPr>
          <w:p w14:paraId="516A9AA8" w14:textId="77777777" w:rsidR="0008784F" w:rsidRPr="00750971" w:rsidRDefault="0008784F" w:rsidP="0008784F">
            <w:pPr>
              <w:keepNext/>
              <w:keepLines/>
              <w:rPr>
                <w:vertAlign w:val="superscript"/>
              </w:rPr>
            </w:pPr>
            <w:r w:rsidRPr="00750971">
              <w:rPr>
                <w:vertAlign w:val="superscript"/>
              </w:rPr>
              <w:t>+</w:t>
            </w:r>
            <w:r w:rsidRPr="00750971">
              <w:t>Légzési elégtelenség</w:t>
            </w:r>
          </w:p>
        </w:tc>
        <w:tc>
          <w:tcPr>
            <w:tcW w:w="1003" w:type="pct"/>
          </w:tcPr>
          <w:p w14:paraId="01BC0098" w14:textId="77777777" w:rsidR="0008784F" w:rsidRPr="00750971" w:rsidRDefault="0008784F" w:rsidP="0008784F">
            <w:pPr>
              <w:keepNext/>
              <w:keepLines/>
            </w:pPr>
            <w:r w:rsidRPr="00750971">
              <w:t>Nem ismert</w:t>
            </w:r>
          </w:p>
        </w:tc>
      </w:tr>
      <w:tr w:rsidR="0008784F" w:rsidRPr="00750971" w14:paraId="294D0741" w14:textId="77777777">
        <w:trPr>
          <w:cantSplit/>
          <w:trHeight w:val="127"/>
        </w:trPr>
        <w:tc>
          <w:tcPr>
            <w:tcW w:w="1454" w:type="pct"/>
            <w:vMerge/>
          </w:tcPr>
          <w:p w14:paraId="60DD31B4" w14:textId="77777777" w:rsidR="0008784F" w:rsidRPr="00750971" w:rsidRDefault="0008784F" w:rsidP="0008784F">
            <w:pPr>
              <w:keepNext/>
              <w:keepLines/>
            </w:pPr>
          </w:p>
        </w:tc>
        <w:tc>
          <w:tcPr>
            <w:tcW w:w="2543" w:type="pct"/>
          </w:tcPr>
          <w:p w14:paraId="20C8ABD9" w14:textId="77777777" w:rsidR="0008784F" w:rsidRPr="00750971" w:rsidRDefault="0008784F" w:rsidP="0008784F">
            <w:pPr>
              <w:keepNext/>
              <w:keepLines/>
              <w:rPr>
                <w:vertAlign w:val="superscript"/>
              </w:rPr>
            </w:pPr>
            <w:r w:rsidRPr="00750971">
              <w:rPr>
                <w:vertAlign w:val="superscript"/>
              </w:rPr>
              <w:t>+</w:t>
            </w:r>
            <w:r w:rsidRPr="00750971">
              <w:t>Tüdőinfiltrátum</w:t>
            </w:r>
          </w:p>
        </w:tc>
        <w:tc>
          <w:tcPr>
            <w:tcW w:w="1003" w:type="pct"/>
          </w:tcPr>
          <w:p w14:paraId="4D75550F" w14:textId="77777777" w:rsidR="0008784F" w:rsidRPr="00750971" w:rsidRDefault="0008784F" w:rsidP="0008784F">
            <w:pPr>
              <w:keepNext/>
              <w:keepLines/>
            </w:pPr>
            <w:r w:rsidRPr="00750971">
              <w:t>Nem ismert</w:t>
            </w:r>
          </w:p>
        </w:tc>
      </w:tr>
      <w:tr w:rsidR="0008784F" w:rsidRPr="00750971" w14:paraId="29D1F5F3" w14:textId="77777777">
        <w:trPr>
          <w:cantSplit/>
          <w:trHeight w:val="127"/>
        </w:trPr>
        <w:tc>
          <w:tcPr>
            <w:tcW w:w="1454" w:type="pct"/>
            <w:vMerge/>
          </w:tcPr>
          <w:p w14:paraId="0B1C042F" w14:textId="77777777" w:rsidR="0008784F" w:rsidRPr="00750971" w:rsidRDefault="0008784F" w:rsidP="0008784F">
            <w:pPr>
              <w:keepNext/>
              <w:keepLines/>
            </w:pPr>
          </w:p>
        </w:tc>
        <w:tc>
          <w:tcPr>
            <w:tcW w:w="2543" w:type="pct"/>
          </w:tcPr>
          <w:p w14:paraId="4CD9420F" w14:textId="77777777" w:rsidR="0008784F" w:rsidRPr="00750971" w:rsidRDefault="0008784F" w:rsidP="0008784F">
            <w:pPr>
              <w:keepNext/>
              <w:keepLines/>
              <w:rPr>
                <w:vertAlign w:val="superscript"/>
              </w:rPr>
            </w:pPr>
            <w:r w:rsidRPr="00750971">
              <w:rPr>
                <w:vertAlign w:val="superscript"/>
              </w:rPr>
              <w:t>+</w:t>
            </w:r>
            <w:r w:rsidRPr="00750971">
              <w:t>Akut tüdőödéma</w:t>
            </w:r>
          </w:p>
        </w:tc>
        <w:tc>
          <w:tcPr>
            <w:tcW w:w="1003" w:type="pct"/>
          </w:tcPr>
          <w:p w14:paraId="45C82220" w14:textId="77777777" w:rsidR="0008784F" w:rsidRPr="00750971" w:rsidRDefault="0008784F" w:rsidP="0008784F">
            <w:pPr>
              <w:keepNext/>
              <w:keepLines/>
            </w:pPr>
            <w:r w:rsidRPr="00750971">
              <w:t>Nem ismert</w:t>
            </w:r>
          </w:p>
        </w:tc>
      </w:tr>
      <w:tr w:rsidR="0008784F" w:rsidRPr="00750971" w14:paraId="4B29A7CE" w14:textId="77777777">
        <w:trPr>
          <w:cantSplit/>
          <w:trHeight w:val="127"/>
        </w:trPr>
        <w:tc>
          <w:tcPr>
            <w:tcW w:w="1454" w:type="pct"/>
            <w:vMerge/>
          </w:tcPr>
          <w:p w14:paraId="76D53A53" w14:textId="77777777" w:rsidR="0008784F" w:rsidRPr="00750971" w:rsidRDefault="0008784F" w:rsidP="0008784F">
            <w:pPr>
              <w:keepNext/>
              <w:keepLines/>
            </w:pPr>
          </w:p>
        </w:tc>
        <w:tc>
          <w:tcPr>
            <w:tcW w:w="2543" w:type="pct"/>
          </w:tcPr>
          <w:p w14:paraId="6D2B7431" w14:textId="77777777" w:rsidR="0008784F" w:rsidRPr="00750971" w:rsidRDefault="0008784F" w:rsidP="0008784F">
            <w:pPr>
              <w:keepNext/>
              <w:keepLines/>
              <w:rPr>
                <w:vertAlign w:val="superscript"/>
              </w:rPr>
            </w:pPr>
            <w:r w:rsidRPr="00750971">
              <w:rPr>
                <w:vertAlign w:val="superscript"/>
              </w:rPr>
              <w:t>+</w:t>
            </w:r>
            <w:r w:rsidRPr="00750971">
              <w:t>Akut respiratoricus distressz-szindróma</w:t>
            </w:r>
          </w:p>
        </w:tc>
        <w:tc>
          <w:tcPr>
            <w:tcW w:w="1003" w:type="pct"/>
          </w:tcPr>
          <w:p w14:paraId="37156753" w14:textId="77777777" w:rsidR="0008784F" w:rsidRPr="00750971" w:rsidRDefault="0008784F" w:rsidP="0008784F">
            <w:pPr>
              <w:keepNext/>
              <w:keepLines/>
            </w:pPr>
            <w:r w:rsidRPr="00750971">
              <w:t>Nem ismert</w:t>
            </w:r>
          </w:p>
        </w:tc>
      </w:tr>
      <w:tr w:rsidR="0008784F" w:rsidRPr="00750971" w14:paraId="255F3320" w14:textId="77777777">
        <w:trPr>
          <w:cantSplit/>
          <w:trHeight w:val="127"/>
        </w:trPr>
        <w:tc>
          <w:tcPr>
            <w:tcW w:w="1454" w:type="pct"/>
            <w:vMerge/>
          </w:tcPr>
          <w:p w14:paraId="18175CB6" w14:textId="77777777" w:rsidR="0008784F" w:rsidRPr="00750971" w:rsidRDefault="0008784F" w:rsidP="0008784F">
            <w:pPr>
              <w:keepNext/>
              <w:keepLines/>
            </w:pPr>
          </w:p>
        </w:tc>
        <w:tc>
          <w:tcPr>
            <w:tcW w:w="2543" w:type="pct"/>
          </w:tcPr>
          <w:p w14:paraId="534C618C" w14:textId="77777777" w:rsidR="0008784F" w:rsidRPr="00750971" w:rsidRDefault="0008784F" w:rsidP="0008784F">
            <w:pPr>
              <w:keepNext/>
              <w:keepLines/>
              <w:rPr>
                <w:vertAlign w:val="superscript"/>
              </w:rPr>
            </w:pPr>
            <w:r w:rsidRPr="00750971">
              <w:rPr>
                <w:vertAlign w:val="superscript"/>
              </w:rPr>
              <w:t>+</w:t>
            </w:r>
            <w:r w:rsidRPr="00750971">
              <w:t>Bronchospasmus</w:t>
            </w:r>
          </w:p>
        </w:tc>
        <w:tc>
          <w:tcPr>
            <w:tcW w:w="1003" w:type="pct"/>
          </w:tcPr>
          <w:p w14:paraId="344710E0" w14:textId="77777777" w:rsidR="0008784F" w:rsidRPr="00750971" w:rsidRDefault="0008784F" w:rsidP="0008784F">
            <w:pPr>
              <w:keepNext/>
              <w:keepLines/>
            </w:pPr>
            <w:r w:rsidRPr="00750971">
              <w:t>Nem ismert</w:t>
            </w:r>
          </w:p>
        </w:tc>
      </w:tr>
      <w:tr w:rsidR="0008784F" w:rsidRPr="00750971" w14:paraId="526BEBBF" w14:textId="77777777">
        <w:trPr>
          <w:cantSplit/>
          <w:trHeight w:val="127"/>
        </w:trPr>
        <w:tc>
          <w:tcPr>
            <w:tcW w:w="1454" w:type="pct"/>
            <w:vMerge/>
          </w:tcPr>
          <w:p w14:paraId="50390C9E" w14:textId="77777777" w:rsidR="0008784F" w:rsidRPr="00750971" w:rsidRDefault="0008784F" w:rsidP="0008784F">
            <w:pPr>
              <w:keepNext/>
              <w:keepLines/>
            </w:pPr>
          </w:p>
        </w:tc>
        <w:tc>
          <w:tcPr>
            <w:tcW w:w="2543" w:type="pct"/>
          </w:tcPr>
          <w:p w14:paraId="37A5F9DE" w14:textId="77777777" w:rsidR="0008784F" w:rsidRPr="00750971" w:rsidRDefault="0008784F" w:rsidP="0008784F">
            <w:pPr>
              <w:keepNext/>
              <w:keepLines/>
              <w:rPr>
                <w:vertAlign w:val="superscript"/>
              </w:rPr>
            </w:pPr>
            <w:r w:rsidRPr="00750971">
              <w:rPr>
                <w:vertAlign w:val="superscript"/>
              </w:rPr>
              <w:t>+</w:t>
            </w:r>
            <w:r w:rsidRPr="00750971">
              <w:t>Hypoxia</w:t>
            </w:r>
          </w:p>
        </w:tc>
        <w:tc>
          <w:tcPr>
            <w:tcW w:w="1003" w:type="pct"/>
          </w:tcPr>
          <w:p w14:paraId="756F85C6" w14:textId="77777777" w:rsidR="0008784F" w:rsidRPr="00750971" w:rsidRDefault="0008784F" w:rsidP="0008784F">
            <w:pPr>
              <w:keepNext/>
              <w:keepLines/>
            </w:pPr>
            <w:r w:rsidRPr="00750971">
              <w:t>Nem ismert</w:t>
            </w:r>
          </w:p>
        </w:tc>
      </w:tr>
      <w:tr w:rsidR="0008784F" w:rsidRPr="00750971" w14:paraId="441FC80D" w14:textId="77777777">
        <w:trPr>
          <w:cantSplit/>
          <w:trHeight w:val="127"/>
        </w:trPr>
        <w:tc>
          <w:tcPr>
            <w:tcW w:w="1454" w:type="pct"/>
            <w:vMerge/>
          </w:tcPr>
          <w:p w14:paraId="113FF11B" w14:textId="77777777" w:rsidR="0008784F" w:rsidRPr="00750971" w:rsidRDefault="0008784F" w:rsidP="0008784F">
            <w:pPr>
              <w:keepNext/>
              <w:keepLines/>
            </w:pPr>
          </w:p>
        </w:tc>
        <w:tc>
          <w:tcPr>
            <w:tcW w:w="2543" w:type="pct"/>
          </w:tcPr>
          <w:p w14:paraId="5D114FCE" w14:textId="77777777" w:rsidR="0008784F" w:rsidRPr="00750971" w:rsidRDefault="0008784F" w:rsidP="0008784F">
            <w:pPr>
              <w:keepNext/>
              <w:keepLines/>
              <w:rPr>
                <w:vertAlign w:val="superscript"/>
              </w:rPr>
            </w:pPr>
            <w:r w:rsidRPr="00750971">
              <w:t>Csökkent oxigénszaturáció</w:t>
            </w:r>
          </w:p>
        </w:tc>
        <w:tc>
          <w:tcPr>
            <w:tcW w:w="1003" w:type="pct"/>
          </w:tcPr>
          <w:p w14:paraId="7C2F781C" w14:textId="77777777" w:rsidR="0008784F" w:rsidRPr="00750971" w:rsidRDefault="0008784F" w:rsidP="0008784F">
            <w:pPr>
              <w:keepNext/>
              <w:keepLines/>
            </w:pPr>
            <w:r w:rsidRPr="00750971">
              <w:t>Nem ismert</w:t>
            </w:r>
          </w:p>
        </w:tc>
      </w:tr>
      <w:tr w:rsidR="0008784F" w:rsidRPr="00750971" w14:paraId="373B12A3" w14:textId="77777777">
        <w:trPr>
          <w:cantSplit/>
          <w:trHeight w:val="127"/>
        </w:trPr>
        <w:tc>
          <w:tcPr>
            <w:tcW w:w="1454" w:type="pct"/>
            <w:vMerge/>
          </w:tcPr>
          <w:p w14:paraId="124A7A8F" w14:textId="77777777" w:rsidR="0008784F" w:rsidRPr="00750971" w:rsidRDefault="0008784F" w:rsidP="0008784F">
            <w:pPr>
              <w:keepNext/>
              <w:keepLines/>
            </w:pPr>
          </w:p>
        </w:tc>
        <w:tc>
          <w:tcPr>
            <w:tcW w:w="2543" w:type="pct"/>
          </w:tcPr>
          <w:p w14:paraId="4E4C7FA3" w14:textId="77777777" w:rsidR="0008784F" w:rsidRPr="00750971" w:rsidRDefault="0008784F" w:rsidP="0008784F">
            <w:pPr>
              <w:keepNext/>
              <w:keepLines/>
            </w:pPr>
            <w:r w:rsidRPr="00750971">
              <w:t>Gégeödéma</w:t>
            </w:r>
          </w:p>
        </w:tc>
        <w:tc>
          <w:tcPr>
            <w:tcW w:w="1003" w:type="pct"/>
          </w:tcPr>
          <w:p w14:paraId="67C97930" w14:textId="77777777" w:rsidR="0008784F" w:rsidRPr="00750971" w:rsidRDefault="0008784F" w:rsidP="0008784F">
            <w:pPr>
              <w:keepNext/>
              <w:keepLines/>
            </w:pPr>
            <w:r w:rsidRPr="00750971">
              <w:t>Nem ismert</w:t>
            </w:r>
          </w:p>
        </w:tc>
      </w:tr>
      <w:tr w:rsidR="0008784F" w:rsidRPr="00750971" w14:paraId="20EFF6CF" w14:textId="77777777">
        <w:trPr>
          <w:cantSplit/>
          <w:trHeight w:val="127"/>
        </w:trPr>
        <w:tc>
          <w:tcPr>
            <w:tcW w:w="1454" w:type="pct"/>
            <w:vMerge/>
          </w:tcPr>
          <w:p w14:paraId="7046B5C7" w14:textId="77777777" w:rsidR="0008784F" w:rsidRPr="00750971" w:rsidRDefault="0008784F" w:rsidP="0008784F">
            <w:pPr>
              <w:keepNext/>
              <w:keepLines/>
            </w:pPr>
          </w:p>
        </w:tc>
        <w:tc>
          <w:tcPr>
            <w:tcW w:w="2543" w:type="pct"/>
          </w:tcPr>
          <w:p w14:paraId="63B886D5" w14:textId="77777777" w:rsidR="0008784F" w:rsidRPr="00750971" w:rsidRDefault="0008784F" w:rsidP="0008784F">
            <w:pPr>
              <w:keepNext/>
              <w:keepLines/>
            </w:pPr>
            <w:r w:rsidRPr="00750971">
              <w:t>Orthopnoe</w:t>
            </w:r>
          </w:p>
        </w:tc>
        <w:tc>
          <w:tcPr>
            <w:tcW w:w="1003" w:type="pct"/>
          </w:tcPr>
          <w:p w14:paraId="391976D1" w14:textId="77777777" w:rsidR="0008784F" w:rsidRPr="00750971" w:rsidRDefault="0008784F" w:rsidP="0008784F">
            <w:pPr>
              <w:keepNext/>
              <w:keepLines/>
            </w:pPr>
            <w:r w:rsidRPr="00750971">
              <w:t>Nem ismert</w:t>
            </w:r>
          </w:p>
        </w:tc>
      </w:tr>
      <w:tr w:rsidR="0008784F" w:rsidRPr="00750971" w14:paraId="05C54B5D" w14:textId="77777777">
        <w:trPr>
          <w:cantSplit/>
          <w:trHeight w:val="127"/>
        </w:trPr>
        <w:tc>
          <w:tcPr>
            <w:tcW w:w="1454" w:type="pct"/>
            <w:vMerge/>
          </w:tcPr>
          <w:p w14:paraId="30DC3698" w14:textId="77777777" w:rsidR="0008784F" w:rsidRPr="00750971" w:rsidRDefault="0008784F" w:rsidP="0008784F">
            <w:pPr>
              <w:keepNext/>
              <w:keepLines/>
            </w:pPr>
          </w:p>
        </w:tc>
        <w:tc>
          <w:tcPr>
            <w:tcW w:w="2543" w:type="pct"/>
          </w:tcPr>
          <w:p w14:paraId="0B27456E" w14:textId="77777777" w:rsidR="0008784F" w:rsidRPr="00750971" w:rsidRDefault="0008784F" w:rsidP="0008784F">
            <w:pPr>
              <w:keepNext/>
              <w:keepLines/>
            </w:pPr>
            <w:r w:rsidRPr="00750971">
              <w:t>Tüdőödéma</w:t>
            </w:r>
          </w:p>
        </w:tc>
        <w:tc>
          <w:tcPr>
            <w:tcW w:w="1003" w:type="pct"/>
          </w:tcPr>
          <w:p w14:paraId="7C9F4920" w14:textId="77777777" w:rsidR="0008784F" w:rsidRPr="00750971" w:rsidRDefault="0008784F" w:rsidP="0008784F">
            <w:pPr>
              <w:keepNext/>
              <w:keepLines/>
            </w:pPr>
            <w:r w:rsidRPr="00750971">
              <w:t>Nem ismert</w:t>
            </w:r>
          </w:p>
        </w:tc>
      </w:tr>
      <w:tr w:rsidR="0008784F" w:rsidRPr="00750971" w14:paraId="41318DFD" w14:textId="77777777">
        <w:trPr>
          <w:cantSplit/>
          <w:trHeight w:val="127"/>
        </w:trPr>
        <w:tc>
          <w:tcPr>
            <w:tcW w:w="1454" w:type="pct"/>
            <w:vMerge/>
          </w:tcPr>
          <w:p w14:paraId="7CE8D046" w14:textId="77777777" w:rsidR="0008784F" w:rsidRPr="00750971" w:rsidRDefault="0008784F" w:rsidP="0008784F">
            <w:pPr>
              <w:keepNext/>
              <w:keepLines/>
            </w:pPr>
          </w:p>
        </w:tc>
        <w:tc>
          <w:tcPr>
            <w:tcW w:w="2543" w:type="pct"/>
          </w:tcPr>
          <w:p w14:paraId="0A8B150E" w14:textId="77777777" w:rsidR="0008784F" w:rsidRPr="00750971" w:rsidRDefault="0008784F" w:rsidP="0008784F">
            <w:pPr>
              <w:keepNext/>
              <w:keepLines/>
            </w:pPr>
            <w:r w:rsidRPr="00750971">
              <w:t>Interstitialis tüdőbetegség</w:t>
            </w:r>
          </w:p>
        </w:tc>
        <w:tc>
          <w:tcPr>
            <w:tcW w:w="1003" w:type="pct"/>
          </w:tcPr>
          <w:p w14:paraId="14B364DF" w14:textId="77777777" w:rsidR="0008784F" w:rsidRPr="00750971" w:rsidRDefault="0008784F" w:rsidP="0008784F">
            <w:pPr>
              <w:keepNext/>
              <w:keepLines/>
            </w:pPr>
            <w:r w:rsidRPr="00750971">
              <w:t>Nem ismert</w:t>
            </w:r>
          </w:p>
        </w:tc>
      </w:tr>
      <w:tr w:rsidR="0008784F" w:rsidRPr="00750971" w14:paraId="0577D240" w14:textId="77777777">
        <w:trPr>
          <w:cantSplit/>
          <w:trHeight w:val="127"/>
        </w:trPr>
        <w:tc>
          <w:tcPr>
            <w:tcW w:w="1454" w:type="pct"/>
            <w:vMerge w:val="restart"/>
          </w:tcPr>
          <w:p w14:paraId="2520E79F" w14:textId="77777777" w:rsidR="0008784F" w:rsidRPr="00750971" w:rsidRDefault="0008784F" w:rsidP="0008784F">
            <w:pPr>
              <w:keepNext/>
              <w:keepLines/>
            </w:pPr>
            <w:r w:rsidRPr="00750971">
              <w:t>Emésztőrendszeri betegségek és tünetek</w:t>
            </w:r>
          </w:p>
        </w:tc>
        <w:tc>
          <w:tcPr>
            <w:tcW w:w="2543" w:type="pct"/>
          </w:tcPr>
          <w:p w14:paraId="7A6287E3" w14:textId="77777777" w:rsidR="0008784F" w:rsidRPr="00750971" w:rsidRDefault="0008784F" w:rsidP="0008784F">
            <w:pPr>
              <w:keepNext/>
              <w:keepLines/>
            </w:pPr>
            <w:r w:rsidRPr="00750971">
              <w:t xml:space="preserve">Hasmenés </w:t>
            </w:r>
          </w:p>
        </w:tc>
        <w:tc>
          <w:tcPr>
            <w:tcW w:w="1003" w:type="pct"/>
          </w:tcPr>
          <w:p w14:paraId="31041A75" w14:textId="77777777" w:rsidR="0008784F" w:rsidRPr="00750971" w:rsidRDefault="0008784F" w:rsidP="0008784F">
            <w:pPr>
              <w:keepNext/>
              <w:keepLines/>
            </w:pPr>
            <w:r w:rsidRPr="00750971">
              <w:t xml:space="preserve">Nagyon gyakori </w:t>
            </w:r>
          </w:p>
        </w:tc>
      </w:tr>
      <w:tr w:rsidR="0008784F" w:rsidRPr="00750971" w14:paraId="0B008437" w14:textId="77777777">
        <w:trPr>
          <w:cantSplit/>
          <w:trHeight w:val="127"/>
        </w:trPr>
        <w:tc>
          <w:tcPr>
            <w:tcW w:w="1454" w:type="pct"/>
            <w:vMerge/>
          </w:tcPr>
          <w:p w14:paraId="60C98943" w14:textId="77777777" w:rsidR="0008784F" w:rsidRPr="00750971" w:rsidRDefault="0008784F" w:rsidP="0008784F">
            <w:pPr>
              <w:keepNext/>
              <w:keepLines/>
            </w:pPr>
          </w:p>
        </w:tc>
        <w:tc>
          <w:tcPr>
            <w:tcW w:w="2543" w:type="pct"/>
          </w:tcPr>
          <w:p w14:paraId="2EA3A908" w14:textId="77777777" w:rsidR="0008784F" w:rsidRPr="00750971" w:rsidRDefault="0008784F" w:rsidP="0008784F">
            <w:pPr>
              <w:keepNext/>
              <w:keepLines/>
            </w:pPr>
            <w:r w:rsidRPr="00750971">
              <w:t>Hányás</w:t>
            </w:r>
          </w:p>
        </w:tc>
        <w:tc>
          <w:tcPr>
            <w:tcW w:w="1003" w:type="pct"/>
          </w:tcPr>
          <w:p w14:paraId="57985BA4" w14:textId="77777777" w:rsidR="0008784F" w:rsidRPr="00750971" w:rsidRDefault="0008784F" w:rsidP="0008784F">
            <w:pPr>
              <w:keepNext/>
              <w:keepLines/>
            </w:pPr>
            <w:r w:rsidRPr="00750971">
              <w:t xml:space="preserve">Nagyon gyakori </w:t>
            </w:r>
          </w:p>
        </w:tc>
      </w:tr>
      <w:tr w:rsidR="0008784F" w:rsidRPr="00750971" w14:paraId="4A006D6E" w14:textId="77777777">
        <w:trPr>
          <w:cantSplit/>
          <w:trHeight w:val="127"/>
        </w:trPr>
        <w:tc>
          <w:tcPr>
            <w:tcW w:w="1454" w:type="pct"/>
            <w:vMerge/>
          </w:tcPr>
          <w:p w14:paraId="2DDCD918" w14:textId="77777777" w:rsidR="0008784F" w:rsidRPr="00750971" w:rsidRDefault="0008784F" w:rsidP="0008784F">
            <w:pPr>
              <w:keepNext/>
              <w:keepLines/>
            </w:pPr>
          </w:p>
        </w:tc>
        <w:tc>
          <w:tcPr>
            <w:tcW w:w="2543" w:type="pct"/>
          </w:tcPr>
          <w:p w14:paraId="0C814085" w14:textId="77777777" w:rsidR="0008784F" w:rsidRPr="00750971" w:rsidRDefault="0008784F" w:rsidP="0008784F">
            <w:pPr>
              <w:keepNext/>
              <w:keepLines/>
            </w:pPr>
            <w:r w:rsidRPr="00750971">
              <w:t>Hányinger</w:t>
            </w:r>
            <w:r w:rsidRPr="00750971">
              <w:rPr>
                <w:vertAlign w:val="superscript"/>
              </w:rPr>
              <w:t xml:space="preserve"> </w:t>
            </w:r>
          </w:p>
        </w:tc>
        <w:tc>
          <w:tcPr>
            <w:tcW w:w="1003" w:type="pct"/>
          </w:tcPr>
          <w:p w14:paraId="5594D6C7" w14:textId="77777777" w:rsidR="0008784F" w:rsidRPr="00750971" w:rsidRDefault="0008784F" w:rsidP="0008784F">
            <w:pPr>
              <w:keepNext/>
              <w:keepLines/>
            </w:pPr>
            <w:r w:rsidRPr="00750971">
              <w:t xml:space="preserve">Nagyon gyakori </w:t>
            </w:r>
          </w:p>
        </w:tc>
      </w:tr>
      <w:tr w:rsidR="0008784F" w:rsidRPr="00750971" w14:paraId="5E43A6B1" w14:textId="77777777">
        <w:trPr>
          <w:cantSplit/>
          <w:trHeight w:val="127"/>
        </w:trPr>
        <w:tc>
          <w:tcPr>
            <w:tcW w:w="1454" w:type="pct"/>
            <w:vMerge/>
          </w:tcPr>
          <w:p w14:paraId="0D72E656" w14:textId="77777777" w:rsidR="0008784F" w:rsidRPr="00750971" w:rsidRDefault="0008784F" w:rsidP="0008784F">
            <w:pPr>
              <w:keepNext/>
              <w:keepLines/>
            </w:pPr>
          </w:p>
        </w:tc>
        <w:tc>
          <w:tcPr>
            <w:tcW w:w="2543" w:type="pct"/>
          </w:tcPr>
          <w:p w14:paraId="0BFB2EC3" w14:textId="77777777" w:rsidR="0008784F" w:rsidRPr="00750971" w:rsidRDefault="0008784F" w:rsidP="0008784F">
            <w:pPr>
              <w:keepNext/>
              <w:keepLines/>
            </w:pPr>
            <w:r w:rsidRPr="00750971">
              <w:rPr>
                <w:vertAlign w:val="superscript"/>
              </w:rPr>
              <w:t>1</w:t>
            </w:r>
            <w:r w:rsidRPr="00750971">
              <w:t xml:space="preserve">Ajakduzzadás </w:t>
            </w:r>
          </w:p>
        </w:tc>
        <w:tc>
          <w:tcPr>
            <w:tcW w:w="1003" w:type="pct"/>
          </w:tcPr>
          <w:p w14:paraId="3E3DA730" w14:textId="77777777" w:rsidR="0008784F" w:rsidRPr="00750971" w:rsidRDefault="0008784F" w:rsidP="0008784F">
            <w:pPr>
              <w:keepNext/>
              <w:keepLines/>
            </w:pPr>
            <w:r w:rsidRPr="00750971">
              <w:t xml:space="preserve">Nagyon gyakori </w:t>
            </w:r>
          </w:p>
        </w:tc>
      </w:tr>
      <w:tr w:rsidR="0008784F" w:rsidRPr="00750971" w14:paraId="05A3B2EA" w14:textId="77777777">
        <w:trPr>
          <w:cantSplit/>
          <w:trHeight w:val="127"/>
        </w:trPr>
        <w:tc>
          <w:tcPr>
            <w:tcW w:w="1454" w:type="pct"/>
            <w:vMerge/>
          </w:tcPr>
          <w:p w14:paraId="645EAE5D" w14:textId="77777777" w:rsidR="0008784F" w:rsidRPr="00750971" w:rsidRDefault="0008784F" w:rsidP="0008784F">
            <w:pPr>
              <w:keepNext/>
              <w:keepLines/>
            </w:pPr>
          </w:p>
        </w:tc>
        <w:tc>
          <w:tcPr>
            <w:tcW w:w="2543" w:type="pct"/>
          </w:tcPr>
          <w:p w14:paraId="1F540C5D" w14:textId="77777777" w:rsidR="0008784F" w:rsidRPr="00750971" w:rsidRDefault="0008784F" w:rsidP="0008784F">
            <w:pPr>
              <w:keepNext/>
              <w:keepLines/>
              <w:rPr>
                <w:vertAlign w:val="superscript"/>
              </w:rPr>
            </w:pPr>
            <w:r w:rsidRPr="00750971">
              <w:t>Hasi fájdalom</w:t>
            </w:r>
          </w:p>
        </w:tc>
        <w:tc>
          <w:tcPr>
            <w:tcW w:w="1003" w:type="pct"/>
          </w:tcPr>
          <w:p w14:paraId="766B18CF" w14:textId="77777777" w:rsidR="0008784F" w:rsidRPr="00750971" w:rsidRDefault="0008784F" w:rsidP="0008784F">
            <w:pPr>
              <w:keepNext/>
              <w:keepLines/>
            </w:pPr>
            <w:r w:rsidRPr="00750971">
              <w:t xml:space="preserve">Nagyon gyakori </w:t>
            </w:r>
          </w:p>
        </w:tc>
      </w:tr>
      <w:tr w:rsidR="0008784F" w:rsidRPr="00750971" w14:paraId="07F2A913" w14:textId="77777777">
        <w:trPr>
          <w:cantSplit/>
          <w:trHeight w:val="127"/>
        </w:trPr>
        <w:tc>
          <w:tcPr>
            <w:tcW w:w="1454" w:type="pct"/>
            <w:vMerge/>
          </w:tcPr>
          <w:p w14:paraId="74137C44" w14:textId="77777777" w:rsidR="0008784F" w:rsidRPr="00750971" w:rsidRDefault="0008784F" w:rsidP="0008784F">
            <w:pPr>
              <w:keepNext/>
              <w:keepLines/>
            </w:pPr>
          </w:p>
        </w:tc>
        <w:tc>
          <w:tcPr>
            <w:tcW w:w="2543" w:type="pct"/>
          </w:tcPr>
          <w:p w14:paraId="2A9344ED" w14:textId="77777777" w:rsidR="0008784F" w:rsidRPr="00750971" w:rsidRDefault="0008784F" w:rsidP="0008784F">
            <w:pPr>
              <w:keepNext/>
              <w:keepLines/>
            </w:pPr>
            <w:r w:rsidRPr="00750971">
              <w:t>Dyspepsia</w:t>
            </w:r>
          </w:p>
        </w:tc>
        <w:tc>
          <w:tcPr>
            <w:tcW w:w="1003" w:type="pct"/>
          </w:tcPr>
          <w:p w14:paraId="6EC7F443" w14:textId="77777777" w:rsidR="0008784F" w:rsidRPr="00750971" w:rsidRDefault="0008784F" w:rsidP="0008784F">
            <w:pPr>
              <w:keepNext/>
              <w:keepLines/>
            </w:pPr>
            <w:r w:rsidRPr="00750971">
              <w:t>Nagyon gyakori</w:t>
            </w:r>
          </w:p>
        </w:tc>
      </w:tr>
      <w:tr w:rsidR="0008784F" w:rsidRPr="00750971" w14:paraId="034A08A7" w14:textId="77777777">
        <w:trPr>
          <w:cantSplit/>
          <w:trHeight w:val="127"/>
        </w:trPr>
        <w:tc>
          <w:tcPr>
            <w:tcW w:w="1454" w:type="pct"/>
            <w:vMerge/>
          </w:tcPr>
          <w:p w14:paraId="034D05C3" w14:textId="77777777" w:rsidR="0008784F" w:rsidRPr="00750971" w:rsidRDefault="0008784F" w:rsidP="0008784F">
            <w:pPr>
              <w:keepNext/>
              <w:keepLines/>
            </w:pPr>
          </w:p>
        </w:tc>
        <w:tc>
          <w:tcPr>
            <w:tcW w:w="2543" w:type="pct"/>
          </w:tcPr>
          <w:p w14:paraId="3CE2C4BC" w14:textId="77777777" w:rsidR="0008784F" w:rsidRPr="00750971" w:rsidRDefault="0008784F" w:rsidP="0008784F">
            <w:pPr>
              <w:keepNext/>
              <w:keepLines/>
            </w:pPr>
            <w:r w:rsidRPr="00750971">
              <w:t xml:space="preserve">Székrekedés </w:t>
            </w:r>
          </w:p>
        </w:tc>
        <w:tc>
          <w:tcPr>
            <w:tcW w:w="1003" w:type="pct"/>
          </w:tcPr>
          <w:p w14:paraId="62A2314B" w14:textId="77777777" w:rsidR="0008784F" w:rsidRPr="00750971" w:rsidRDefault="0008784F" w:rsidP="0008784F">
            <w:pPr>
              <w:keepNext/>
              <w:keepLines/>
            </w:pPr>
            <w:r w:rsidRPr="00750971">
              <w:t>Nagyon gyakori</w:t>
            </w:r>
          </w:p>
        </w:tc>
      </w:tr>
      <w:tr w:rsidR="0008784F" w:rsidRPr="00750971" w14:paraId="4E396306" w14:textId="77777777">
        <w:trPr>
          <w:cantSplit/>
          <w:trHeight w:val="257"/>
        </w:trPr>
        <w:tc>
          <w:tcPr>
            <w:tcW w:w="1454" w:type="pct"/>
            <w:vMerge/>
          </w:tcPr>
          <w:p w14:paraId="4A3AB28D" w14:textId="77777777" w:rsidR="0008784F" w:rsidRPr="00750971" w:rsidRDefault="0008784F" w:rsidP="0008784F">
            <w:pPr>
              <w:keepNext/>
              <w:keepLines/>
            </w:pPr>
          </w:p>
        </w:tc>
        <w:tc>
          <w:tcPr>
            <w:tcW w:w="2543" w:type="pct"/>
          </w:tcPr>
          <w:p w14:paraId="48E0BACB" w14:textId="77777777" w:rsidR="0008784F" w:rsidRPr="00750971" w:rsidRDefault="0008784F" w:rsidP="0008784F">
            <w:pPr>
              <w:keepNext/>
              <w:keepLines/>
            </w:pPr>
            <w:r w:rsidRPr="00750971">
              <w:t>Stomatitis</w:t>
            </w:r>
          </w:p>
        </w:tc>
        <w:tc>
          <w:tcPr>
            <w:tcW w:w="1003" w:type="pct"/>
          </w:tcPr>
          <w:p w14:paraId="706AD9FB" w14:textId="77777777" w:rsidR="0008784F" w:rsidRPr="00750971" w:rsidRDefault="0008784F" w:rsidP="0008784F">
            <w:pPr>
              <w:keepNext/>
              <w:keepLines/>
            </w:pPr>
            <w:r w:rsidRPr="00750971">
              <w:t>Nagyon gyakori</w:t>
            </w:r>
          </w:p>
        </w:tc>
      </w:tr>
      <w:tr w:rsidR="0008784F" w:rsidRPr="00750971" w14:paraId="17ECB049" w14:textId="77777777">
        <w:trPr>
          <w:cantSplit/>
          <w:trHeight w:val="290"/>
        </w:trPr>
        <w:tc>
          <w:tcPr>
            <w:tcW w:w="1454" w:type="pct"/>
            <w:vMerge/>
          </w:tcPr>
          <w:p w14:paraId="0A98CC4D" w14:textId="77777777" w:rsidR="0008784F" w:rsidRPr="00750971" w:rsidRDefault="0008784F" w:rsidP="0008784F"/>
        </w:tc>
        <w:tc>
          <w:tcPr>
            <w:tcW w:w="2543" w:type="pct"/>
          </w:tcPr>
          <w:p w14:paraId="22E267C3" w14:textId="77777777" w:rsidR="0008784F" w:rsidRPr="00750971" w:rsidRDefault="0008784F" w:rsidP="0008784F">
            <w:r w:rsidRPr="00750971">
              <w:t>Aranyeres csomók</w:t>
            </w:r>
          </w:p>
        </w:tc>
        <w:tc>
          <w:tcPr>
            <w:tcW w:w="1003" w:type="pct"/>
          </w:tcPr>
          <w:p w14:paraId="62B369BF" w14:textId="77777777" w:rsidR="0008784F" w:rsidRPr="00750971" w:rsidRDefault="0008784F" w:rsidP="0008784F">
            <w:r w:rsidRPr="00750971">
              <w:t>Gyakori</w:t>
            </w:r>
          </w:p>
        </w:tc>
      </w:tr>
      <w:tr w:rsidR="0008784F" w:rsidRPr="00750971" w14:paraId="6DDB51B7" w14:textId="77777777">
        <w:trPr>
          <w:cantSplit/>
          <w:trHeight w:val="127"/>
        </w:trPr>
        <w:tc>
          <w:tcPr>
            <w:tcW w:w="1454" w:type="pct"/>
            <w:vMerge/>
          </w:tcPr>
          <w:p w14:paraId="6E33A992" w14:textId="77777777" w:rsidR="0008784F" w:rsidRPr="00750971" w:rsidRDefault="0008784F" w:rsidP="0008784F"/>
        </w:tc>
        <w:tc>
          <w:tcPr>
            <w:tcW w:w="2543" w:type="pct"/>
          </w:tcPr>
          <w:p w14:paraId="4EFD4A10" w14:textId="77777777" w:rsidR="0008784F" w:rsidRPr="00750971" w:rsidRDefault="0008784F" w:rsidP="0008784F">
            <w:r w:rsidRPr="00750971">
              <w:t>Szájszárazság</w:t>
            </w:r>
          </w:p>
        </w:tc>
        <w:tc>
          <w:tcPr>
            <w:tcW w:w="1003" w:type="pct"/>
          </w:tcPr>
          <w:p w14:paraId="660F23BF" w14:textId="77777777" w:rsidR="0008784F" w:rsidRPr="00750971" w:rsidRDefault="0008784F" w:rsidP="0008784F">
            <w:r w:rsidRPr="00750971">
              <w:t>Gyakori</w:t>
            </w:r>
          </w:p>
        </w:tc>
      </w:tr>
      <w:tr w:rsidR="0008784F" w:rsidRPr="00750971" w14:paraId="160C7BE2" w14:textId="77777777">
        <w:trPr>
          <w:cantSplit/>
          <w:trHeight w:val="127"/>
        </w:trPr>
        <w:tc>
          <w:tcPr>
            <w:tcW w:w="1454" w:type="pct"/>
            <w:vMerge w:val="restart"/>
          </w:tcPr>
          <w:p w14:paraId="11DAD8F0" w14:textId="77777777" w:rsidR="0008784F" w:rsidRPr="00750971" w:rsidRDefault="0008784F" w:rsidP="005E5D76">
            <w:pPr>
              <w:widowControl w:val="0"/>
            </w:pPr>
            <w:r w:rsidRPr="00750971">
              <w:t>Máj- és epebetegségek, illetve tünetek</w:t>
            </w:r>
          </w:p>
        </w:tc>
        <w:tc>
          <w:tcPr>
            <w:tcW w:w="2543" w:type="pct"/>
          </w:tcPr>
          <w:p w14:paraId="13C1219E" w14:textId="77777777" w:rsidR="0008784F" w:rsidRPr="00750971" w:rsidRDefault="0008784F" w:rsidP="005E5D76">
            <w:pPr>
              <w:widowControl w:val="0"/>
            </w:pPr>
            <w:r w:rsidRPr="00750971">
              <w:t>Hepatocellularis károsodás</w:t>
            </w:r>
          </w:p>
        </w:tc>
        <w:tc>
          <w:tcPr>
            <w:tcW w:w="1003" w:type="pct"/>
          </w:tcPr>
          <w:p w14:paraId="7333673D" w14:textId="77777777" w:rsidR="0008784F" w:rsidRPr="00750971" w:rsidRDefault="0008784F" w:rsidP="005E5D76">
            <w:pPr>
              <w:widowControl w:val="0"/>
            </w:pPr>
            <w:r w:rsidRPr="00750971">
              <w:t>Gyakori</w:t>
            </w:r>
          </w:p>
        </w:tc>
      </w:tr>
      <w:tr w:rsidR="0008784F" w:rsidRPr="00750971" w14:paraId="485B18A1" w14:textId="77777777">
        <w:trPr>
          <w:cantSplit/>
          <w:trHeight w:val="127"/>
        </w:trPr>
        <w:tc>
          <w:tcPr>
            <w:tcW w:w="1454" w:type="pct"/>
            <w:vMerge/>
          </w:tcPr>
          <w:p w14:paraId="77F95627" w14:textId="77777777" w:rsidR="0008784F" w:rsidRPr="00750971" w:rsidRDefault="0008784F" w:rsidP="005E5D76">
            <w:pPr>
              <w:widowControl w:val="0"/>
            </w:pPr>
          </w:p>
        </w:tc>
        <w:tc>
          <w:tcPr>
            <w:tcW w:w="2543" w:type="pct"/>
          </w:tcPr>
          <w:p w14:paraId="336B1A31" w14:textId="77777777" w:rsidR="0008784F" w:rsidRPr="00750971" w:rsidRDefault="0008784F" w:rsidP="005E5D76">
            <w:pPr>
              <w:widowControl w:val="0"/>
            </w:pPr>
            <w:r w:rsidRPr="00750971">
              <w:t>Hepatitis</w:t>
            </w:r>
          </w:p>
        </w:tc>
        <w:tc>
          <w:tcPr>
            <w:tcW w:w="1003" w:type="pct"/>
          </w:tcPr>
          <w:p w14:paraId="2ED8A5BD" w14:textId="77777777" w:rsidR="0008784F" w:rsidRPr="00750971" w:rsidRDefault="0008784F" w:rsidP="005E5D76">
            <w:pPr>
              <w:widowControl w:val="0"/>
            </w:pPr>
            <w:r w:rsidRPr="00750971">
              <w:t>Gyakori</w:t>
            </w:r>
          </w:p>
        </w:tc>
      </w:tr>
      <w:tr w:rsidR="0008784F" w:rsidRPr="00750971" w14:paraId="1CBF354A" w14:textId="77777777">
        <w:trPr>
          <w:cantSplit/>
          <w:trHeight w:val="127"/>
        </w:trPr>
        <w:tc>
          <w:tcPr>
            <w:tcW w:w="1454" w:type="pct"/>
            <w:vMerge/>
          </w:tcPr>
          <w:p w14:paraId="69CCB193" w14:textId="77777777" w:rsidR="0008784F" w:rsidRPr="00750971" w:rsidRDefault="0008784F" w:rsidP="005E5D76">
            <w:pPr>
              <w:widowControl w:val="0"/>
            </w:pPr>
          </w:p>
        </w:tc>
        <w:tc>
          <w:tcPr>
            <w:tcW w:w="2543" w:type="pct"/>
          </w:tcPr>
          <w:p w14:paraId="6CC5537A" w14:textId="77777777" w:rsidR="0008784F" w:rsidRPr="00750971" w:rsidRDefault="0008784F" w:rsidP="005E5D76">
            <w:pPr>
              <w:widowControl w:val="0"/>
            </w:pPr>
            <w:r w:rsidRPr="00750971">
              <w:t>Nyomásérzékeny máj</w:t>
            </w:r>
          </w:p>
        </w:tc>
        <w:tc>
          <w:tcPr>
            <w:tcW w:w="1003" w:type="pct"/>
          </w:tcPr>
          <w:p w14:paraId="692071EB" w14:textId="77777777" w:rsidR="0008784F" w:rsidRPr="00750971" w:rsidRDefault="0008784F" w:rsidP="005E5D76">
            <w:pPr>
              <w:widowControl w:val="0"/>
            </w:pPr>
            <w:r w:rsidRPr="00750971">
              <w:t>Gyakori</w:t>
            </w:r>
          </w:p>
        </w:tc>
      </w:tr>
      <w:tr w:rsidR="0008784F" w:rsidRPr="00750971" w14:paraId="68C9B04E" w14:textId="77777777">
        <w:trPr>
          <w:cantSplit/>
          <w:trHeight w:val="127"/>
        </w:trPr>
        <w:tc>
          <w:tcPr>
            <w:tcW w:w="1454" w:type="pct"/>
            <w:vMerge/>
          </w:tcPr>
          <w:p w14:paraId="6E6C2774" w14:textId="77777777" w:rsidR="0008784F" w:rsidRPr="00750971" w:rsidRDefault="0008784F" w:rsidP="005E5D76">
            <w:pPr>
              <w:widowControl w:val="0"/>
            </w:pPr>
          </w:p>
        </w:tc>
        <w:tc>
          <w:tcPr>
            <w:tcW w:w="2543" w:type="pct"/>
          </w:tcPr>
          <w:p w14:paraId="46328999" w14:textId="77777777" w:rsidR="0008784F" w:rsidRPr="00750971" w:rsidRDefault="0008784F" w:rsidP="005E5D76">
            <w:pPr>
              <w:widowControl w:val="0"/>
            </w:pPr>
            <w:r w:rsidRPr="00750971">
              <w:t xml:space="preserve">Sárgaság </w:t>
            </w:r>
          </w:p>
        </w:tc>
        <w:tc>
          <w:tcPr>
            <w:tcW w:w="1003" w:type="pct"/>
          </w:tcPr>
          <w:p w14:paraId="1BD5812F" w14:textId="77777777" w:rsidR="0008784F" w:rsidRPr="00750971" w:rsidRDefault="0008784F" w:rsidP="005E5D76">
            <w:pPr>
              <w:widowControl w:val="0"/>
            </w:pPr>
            <w:r w:rsidRPr="00750971">
              <w:t>Ritka</w:t>
            </w:r>
          </w:p>
        </w:tc>
      </w:tr>
      <w:tr w:rsidR="0008784F" w:rsidRPr="00750971" w14:paraId="66AB1105" w14:textId="77777777">
        <w:trPr>
          <w:cantSplit/>
          <w:trHeight w:val="127"/>
        </w:trPr>
        <w:tc>
          <w:tcPr>
            <w:tcW w:w="1454" w:type="pct"/>
            <w:vMerge w:val="restart"/>
          </w:tcPr>
          <w:p w14:paraId="1C7D7E13" w14:textId="77777777" w:rsidR="0008784F" w:rsidRPr="00750971" w:rsidRDefault="0008784F" w:rsidP="004E449D">
            <w:pPr>
              <w:widowControl w:val="0"/>
            </w:pPr>
            <w:r w:rsidRPr="00750971">
              <w:t>A bőr és a bőr alatti szövet betegségei és tünetei</w:t>
            </w:r>
          </w:p>
        </w:tc>
        <w:tc>
          <w:tcPr>
            <w:tcW w:w="2543" w:type="pct"/>
          </w:tcPr>
          <w:p w14:paraId="155A5B4C" w14:textId="77777777" w:rsidR="0008784F" w:rsidRPr="00750971" w:rsidRDefault="0008784F" w:rsidP="004E449D">
            <w:pPr>
              <w:widowControl w:val="0"/>
            </w:pPr>
            <w:r w:rsidRPr="00750971">
              <w:t>Erythema</w:t>
            </w:r>
          </w:p>
        </w:tc>
        <w:tc>
          <w:tcPr>
            <w:tcW w:w="1003" w:type="pct"/>
          </w:tcPr>
          <w:p w14:paraId="466D3585" w14:textId="77777777" w:rsidR="0008784F" w:rsidRPr="00750971" w:rsidRDefault="0008784F" w:rsidP="004E449D">
            <w:pPr>
              <w:widowControl w:val="0"/>
            </w:pPr>
            <w:r w:rsidRPr="00750971">
              <w:t xml:space="preserve">Nagyon gyakori </w:t>
            </w:r>
          </w:p>
        </w:tc>
      </w:tr>
      <w:tr w:rsidR="0008784F" w:rsidRPr="00750971" w14:paraId="739E3619" w14:textId="77777777">
        <w:trPr>
          <w:cantSplit/>
          <w:trHeight w:val="127"/>
        </w:trPr>
        <w:tc>
          <w:tcPr>
            <w:tcW w:w="1454" w:type="pct"/>
            <w:vMerge/>
          </w:tcPr>
          <w:p w14:paraId="4BB8E7A0" w14:textId="77777777" w:rsidR="0008784F" w:rsidRPr="00750971" w:rsidRDefault="0008784F" w:rsidP="004E449D">
            <w:pPr>
              <w:widowControl w:val="0"/>
            </w:pPr>
          </w:p>
        </w:tc>
        <w:tc>
          <w:tcPr>
            <w:tcW w:w="2543" w:type="pct"/>
          </w:tcPr>
          <w:p w14:paraId="0F9AB3CE" w14:textId="77777777" w:rsidR="0008784F" w:rsidRPr="00750971" w:rsidRDefault="0008784F" w:rsidP="004E449D">
            <w:pPr>
              <w:widowControl w:val="0"/>
            </w:pPr>
            <w:r w:rsidRPr="00750971">
              <w:t>Kiütés</w:t>
            </w:r>
          </w:p>
        </w:tc>
        <w:tc>
          <w:tcPr>
            <w:tcW w:w="1003" w:type="pct"/>
          </w:tcPr>
          <w:p w14:paraId="3CF08EAC" w14:textId="77777777" w:rsidR="0008784F" w:rsidRPr="00750971" w:rsidRDefault="0008784F" w:rsidP="004E449D">
            <w:pPr>
              <w:widowControl w:val="0"/>
            </w:pPr>
            <w:r w:rsidRPr="00750971">
              <w:t xml:space="preserve">Nagyon gyakori </w:t>
            </w:r>
          </w:p>
        </w:tc>
      </w:tr>
      <w:tr w:rsidR="0008784F" w:rsidRPr="00750971" w14:paraId="429DF13E" w14:textId="77777777">
        <w:trPr>
          <w:cantSplit/>
          <w:trHeight w:val="127"/>
        </w:trPr>
        <w:tc>
          <w:tcPr>
            <w:tcW w:w="1454" w:type="pct"/>
            <w:vMerge/>
          </w:tcPr>
          <w:p w14:paraId="178E4037" w14:textId="77777777" w:rsidR="0008784F" w:rsidRPr="00750971" w:rsidRDefault="0008784F" w:rsidP="004E449D">
            <w:pPr>
              <w:widowControl w:val="0"/>
            </w:pPr>
          </w:p>
        </w:tc>
        <w:tc>
          <w:tcPr>
            <w:tcW w:w="2543" w:type="pct"/>
          </w:tcPr>
          <w:p w14:paraId="47423D72" w14:textId="77777777" w:rsidR="0008784F" w:rsidRPr="00750971" w:rsidRDefault="0008784F" w:rsidP="004E449D">
            <w:pPr>
              <w:widowControl w:val="0"/>
            </w:pPr>
            <w:r w:rsidRPr="00750971">
              <w:rPr>
                <w:vertAlign w:val="superscript"/>
              </w:rPr>
              <w:t>1</w:t>
            </w:r>
            <w:r w:rsidRPr="00750971">
              <w:t>Arcduzzadás</w:t>
            </w:r>
          </w:p>
        </w:tc>
        <w:tc>
          <w:tcPr>
            <w:tcW w:w="1003" w:type="pct"/>
          </w:tcPr>
          <w:p w14:paraId="533C127C" w14:textId="77777777" w:rsidR="0008784F" w:rsidRPr="00750971" w:rsidRDefault="0008784F" w:rsidP="004E449D">
            <w:pPr>
              <w:widowControl w:val="0"/>
            </w:pPr>
            <w:r w:rsidRPr="00750971">
              <w:t xml:space="preserve">Nagyon gyakori </w:t>
            </w:r>
          </w:p>
        </w:tc>
      </w:tr>
      <w:tr w:rsidR="0008784F" w:rsidRPr="00750971" w14:paraId="443A0589" w14:textId="77777777">
        <w:trPr>
          <w:cantSplit/>
          <w:trHeight w:val="127"/>
        </w:trPr>
        <w:tc>
          <w:tcPr>
            <w:tcW w:w="1454" w:type="pct"/>
            <w:vMerge/>
          </w:tcPr>
          <w:p w14:paraId="403CBB54" w14:textId="77777777" w:rsidR="0008784F" w:rsidRPr="00750971" w:rsidRDefault="0008784F" w:rsidP="004E449D">
            <w:pPr>
              <w:widowControl w:val="0"/>
            </w:pPr>
          </w:p>
        </w:tc>
        <w:tc>
          <w:tcPr>
            <w:tcW w:w="2543" w:type="pct"/>
          </w:tcPr>
          <w:p w14:paraId="74EB5D41" w14:textId="77777777" w:rsidR="0008784F" w:rsidRPr="00750971" w:rsidRDefault="0008784F" w:rsidP="004E449D">
            <w:pPr>
              <w:widowControl w:val="0"/>
            </w:pPr>
            <w:r w:rsidRPr="00750971">
              <w:t>Alopecia</w:t>
            </w:r>
          </w:p>
        </w:tc>
        <w:tc>
          <w:tcPr>
            <w:tcW w:w="1003" w:type="pct"/>
          </w:tcPr>
          <w:p w14:paraId="04657B5B" w14:textId="77777777" w:rsidR="0008784F" w:rsidRPr="00750971" w:rsidRDefault="0008784F" w:rsidP="004E449D">
            <w:pPr>
              <w:widowControl w:val="0"/>
            </w:pPr>
            <w:r w:rsidRPr="00750971">
              <w:t>Nagyon gyakori</w:t>
            </w:r>
          </w:p>
        </w:tc>
      </w:tr>
      <w:tr w:rsidR="0008784F" w:rsidRPr="00750971" w14:paraId="798CFE0B" w14:textId="77777777">
        <w:trPr>
          <w:cantSplit/>
          <w:trHeight w:val="190"/>
        </w:trPr>
        <w:tc>
          <w:tcPr>
            <w:tcW w:w="1454" w:type="pct"/>
            <w:vMerge/>
          </w:tcPr>
          <w:p w14:paraId="00F32A72" w14:textId="77777777" w:rsidR="0008784F" w:rsidRPr="00750971" w:rsidRDefault="0008784F" w:rsidP="004E449D">
            <w:pPr>
              <w:widowControl w:val="0"/>
            </w:pPr>
          </w:p>
        </w:tc>
        <w:tc>
          <w:tcPr>
            <w:tcW w:w="2543" w:type="pct"/>
          </w:tcPr>
          <w:p w14:paraId="0BB00A72" w14:textId="77777777" w:rsidR="0008784F" w:rsidRPr="00750971" w:rsidRDefault="0008784F" w:rsidP="004E449D">
            <w:pPr>
              <w:widowControl w:val="0"/>
            </w:pPr>
            <w:r w:rsidRPr="00750971">
              <w:t>Körömelváltozás</w:t>
            </w:r>
          </w:p>
        </w:tc>
        <w:tc>
          <w:tcPr>
            <w:tcW w:w="1003" w:type="pct"/>
          </w:tcPr>
          <w:p w14:paraId="7B8D5F46" w14:textId="77777777" w:rsidR="0008784F" w:rsidRPr="00750971" w:rsidRDefault="0008784F" w:rsidP="004E449D">
            <w:pPr>
              <w:widowControl w:val="0"/>
            </w:pPr>
            <w:r w:rsidRPr="00750971">
              <w:t>Nagyon gyakori</w:t>
            </w:r>
          </w:p>
        </w:tc>
      </w:tr>
      <w:tr w:rsidR="0008784F" w:rsidRPr="00750971" w14:paraId="7B7EDCEB" w14:textId="77777777">
        <w:trPr>
          <w:cantSplit/>
          <w:trHeight w:val="190"/>
        </w:trPr>
        <w:tc>
          <w:tcPr>
            <w:tcW w:w="1454" w:type="pct"/>
            <w:vMerge/>
          </w:tcPr>
          <w:p w14:paraId="30FAED19" w14:textId="77777777" w:rsidR="0008784F" w:rsidRPr="00750971" w:rsidRDefault="0008784F" w:rsidP="004E449D">
            <w:pPr>
              <w:widowControl w:val="0"/>
            </w:pPr>
          </w:p>
        </w:tc>
        <w:tc>
          <w:tcPr>
            <w:tcW w:w="2543" w:type="pct"/>
          </w:tcPr>
          <w:p w14:paraId="2566B0B9" w14:textId="77777777" w:rsidR="0008784F" w:rsidRPr="00750971" w:rsidRDefault="0008784F" w:rsidP="004E449D">
            <w:pPr>
              <w:widowControl w:val="0"/>
            </w:pPr>
            <w:r w:rsidRPr="00750971">
              <w:t>Palmo-plantaris erythrodysaesthesia szindróma</w:t>
            </w:r>
          </w:p>
        </w:tc>
        <w:tc>
          <w:tcPr>
            <w:tcW w:w="1003" w:type="pct"/>
          </w:tcPr>
          <w:p w14:paraId="6F967E79" w14:textId="77777777" w:rsidR="0008784F" w:rsidRPr="00750971" w:rsidRDefault="0008784F" w:rsidP="004E449D">
            <w:pPr>
              <w:widowControl w:val="0"/>
            </w:pPr>
            <w:r w:rsidRPr="00750971">
              <w:t>Nagyon gyakori</w:t>
            </w:r>
          </w:p>
        </w:tc>
      </w:tr>
      <w:tr w:rsidR="0008784F" w:rsidRPr="00750971" w14:paraId="034CDFEB" w14:textId="77777777">
        <w:trPr>
          <w:cantSplit/>
          <w:trHeight w:val="190"/>
        </w:trPr>
        <w:tc>
          <w:tcPr>
            <w:tcW w:w="1454" w:type="pct"/>
            <w:vMerge/>
          </w:tcPr>
          <w:p w14:paraId="4CEE120A" w14:textId="77777777" w:rsidR="0008784F" w:rsidRPr="00750971" w:rsidRDefault="0008784F" w:rsidP="004E449D">
            <w:pPr>
              <w:widowControl w:val="0"/>
            </w:pPr>
          </w:p>
        </w:tc>
        <w:tc>
          <w:tcPr>
            <w:tcW w:w="2543" w:type="pct"/>
          </w:tcPr>
          <w:p w14:paraId="6436EE69" w14:textId="77777777" w:rsidR="0008784F" w:rsidRPr="00750971" w:rsidRDefault="0008784F" w:rsidP="004E449D">
            <w:pPr>
              <w:widowControl w:val="0"/>
              <w:rPr>
                <w:vertAlign w:val="superscript"/>
              </w:rPr>
            </w:pPr>
            <w:r w:rsidRPr="00750971">
              <w:t>Acne</w:t>
            </w:r>
          </w:p>
        </w:tc>
        <w:tc>
          <w:tcPr>
            <w:tcW w:w="1003" w:type="pct"/>
          </w:tcPr>
          <w:p w14:paraId="2A6517C0" w14:textId="77777777" w:rsidR="0008784F" w:rsidRPr="00750971" w:rsidRDefault="0008784F" w:rsidP="004E449D">
            <w:pPr>
              <w:widowControl w:val="0"/>
            </w:pPr>
            <w:r w:rsidRPr="00750971">
              <w:t>Gyakori</w:t>
            </w:r>
          </w:p>
        </w:tc>
      </w:tr>
      <w:tr w:rsidR="0008784F" w:rsidRPr="00750971" w14:paraId="5D269DE9" w14:textId="77777777">
        <w:trPr>
          <w:cantSplit/>
          <w:trHeight w:val="127"/>
        </w:trPr>
        <w:tc>
          <w:tcPr>
            <w:tcW w:w="1454" w:type="pct"/>
            <w:vMerge/>
          </w:tcPr>
          <w:p w14:paraId="3736F291" w14:textId="77777777" w:rsidR="0008784F" w:rsidRPr="00750971" w:rsidRDefault="0008784F" w:rsidP="004E449D">
            <w:pPr>
              <w:widowControl w:val="0"/>
            </w:pPr>
          </w:p>
        </w:tc>
        <w:tc>
          <w:tcPr>
            <w:tcW w:w="2543" w:type="pct"/>
          </w:tcPr>
          <w:p w14:paraId="5204875C" w14:textId="77777777" w:rsidR="0008784F" w:rsidRPr="00750971" w:rsidRDefault="0008784F" w:rsidP="004E449D">
            <w:pPr>
              <w:widowControl w:val="0"/>
            </w:pPr>
            <w:r w:rsidRPr="00750971">
              <w:t>Bőrszárazság</w:t>
            </w:r>
          </w:p>
        </w:tc>
        <w:tc>
          <w:tcPr>
            <w:tcW w:w="1003" w:type="pct"/>
          </w:tcPr>
          <w:p w14:paraId="12C9A75F" w14:textId="77777777" w:rsidR="0008784F" w:rsidRPr="00750971" w:rsidRDefault="0008784F" w:rsidP="004E449D">
            <w:pPr>
              <w:widowControl w:val="0"/>
            </w:pPr>
            <w:r w:rsidRPr="00750971">
              <w:t>Gyakori</w:t>
            </w:r>
          </w:p>
        </w:tc>
      </w:tr>
      <w:tr w:rsidR="0008784F" w:rsidRPr="00750971" w14:paraId="4DD571A4" w14:textId="77777777">
        <w:trPr>
          <w:cantSplit/>
          <w:trHeight w:val="127"/>
        </w:trPr>
        <w:tc>
          <w:tcPr>
            <w:tcW w:w="1454" w:type="pct"/>
            <w:vMerge/>
          </w:tcPr>
          <w:p w14:paraId="2D84C88A" w14:textId="77777777" w:rsidR="0008784F" w:rsidRPr="00750971" w:rsidRDefault="0008784F" w:rsidP="004E449D">
            <w:pPr>
              <w:widowControl w:val="0"/>
            </w:pPr>
          </w:p>
        </w:tc>
        <w:tc>
          <w:tcPr>
            <w:tcW w:w="2543" w:type="pct"/>
          </w:tcPr>
          <w:p w14:paraId="5A0E2841" w14:textId="77777777" w:rsidR="0008784F" w:rsidRPr="00750971" w:rsidRDefault="0008784F" w:rsidP="004E449D">
            <w:pPr>
              <w:widowControl w:val="0"/>
            </w:pPr>
            <w:r w:rsidRPr="00750971">
              <w:t>Ecchymosis</w:t>
            </w:r>
          </w:p>
        </w:tc>
        <w:tc>
          <w:tcPr>
            <w:tcW w:w="1003" w:type="pct"/>
          </w:tcPr>
          <w:p w14:paraId="6C2B2272" w14:textId="77777777" w:rsidR="0008784F" w:rsidRPr="00750971" w:rsidRDefault="0008784F" w:rsidP="004E449D">
            <w:pPr>
              <w:widowControl w:val="0"/>
            </w:pPr>
            <w:r w:rsidRPr="00750971">
              <w:t>Gyakori</w:t>
            </w:r>
          </w:p>
        </w:tc>
      </w:tr>
      <w:tr w:rsidR="0008784F" w:rsidRPr="00750971" w14:paraId="57CC580F" w14:textId="77777777">
        <w:trPr>
          <w:cantSplit/>
          <w:trHeight w:val="127"/>
        </w:trPr>
        <w:tc>
          <w:tcPr>
            <w:tcW w:w="1454" w:type="pct"/>
            <w:vMerge/>
          </w:tcPr>
          <w:p w14:paraId="10756EBB" w14:textId="77777777" w:rsidR="0008784F" w:rsidRPr="00750971" w:rsidRDefault="0008784F" w:rsidP="000664D6"/>
        </w:tc>
        <w:tc>
          <w:tcPr>
            <w:tcW w:w="2543" w:type="pct"/>
          </w:tcPr>
          <w:p w14:paraId="0425C0B9" w14:textId="77777777" w:rsidR="0008784F" w:rsidRPr="00750971" w:rsidRDefault="0008784F" w:rsidP="004E449D">
            <w:pPr>
              <w:widowControl w:val="0"/>
            </w:pPr>
            <w:r w:rsidRPr="00750971">
              <w:t>Hyperhydrosis</w:t>
            </w:r>
          </w:p>
        </w:tc>
        <w:tc>
          <w:tcPr>
            <w:tcW w:w="1003" w:type="pct"/>
          </w:tcPr>
          <w:p w14:paraId="375F22F1" w14:textId="77777777" w:rsidR="0008784F" w:rsidRPr="00750971" w:rsidRDefault="0008784F" w:rsidP="004E449D">
            <w:pPr>
              <w:widowControl w:val="0"/>
            </w:pPr>
            <w:r w:rsidRPr="00750971">
              <w:t>Gyakori</w:t>
            </w:r>
          </w:p>
        </w:tc>
      </w:tr>
      <w:tr w:rsidR="0008784F" w:rsidRPr="00750971" w14:paraId="0F4CDD2F" w14:textId="77777777">
        <w:trPr>
          <w:cantSplit/>
          <w:trHeight w:val="181"/>
        </w:trPr>
        <w:tc>
          <w:tcPr>
            <w:tcW w:w="1454" w:type="pct"/>
            <w:vMerge/>
          </w:tcPr>
          <w:p w14:paraId="555B0F7D" w14:textId="77777777" w:rsidR="0008784F" w:rsidRPr="00750971" w:rsidRDefault="0008784F" w:rsidP="000664D6"/>
        </w:tc>
        <w:tc>
          <w:tcPr>
            <w:tcW w:w="2543" w:type="pct"/>
          </w:tcPr>
          <w:p w14:paraId="216E18A9" w14:textId="77777777" w:rsidR="0008784F" w:rsidRPr="00750971" w:rsidRDefault="0008784F" w:rsidP="004E449D">
            <w:pPr>
              <w:widowControl w:val="0"/>
            </w:pPr>
            <w:r w:rsidRPr="00750971">
              <w:t>Maculopapularis kiütés</w:t>
            </w:r>
          </w:p>
        </w:tc>
        <w:tc>
          <w:tcPr>
            <w:tcW w:w="1003" w:type="pct"/>
          </w:tcPr>
          <w:p w14:paraId="17B4D49A" w14:textId="77777777" w:rsidR="0008784F" w:rsidRPr="00750971" w:rsidRDefault="0008784F" w:rsidP="004E449D">
            <w:pPr>
              <w:widowControl w:val="0"/>
            </w:pPr>
            <w:r w:rsidRPr="00750971">
              <w:t>Gyakori</w:t>
            </w:r>
          </w:p>
        </w:tc>
      </w:tr>
      <w:tr w:rsidR="0008784F" w:rsidRPr="00750971" w14:paraId="6A463852" w14:textId="77777777">
        <w:trPr>
          <w:cantSplit/>
          <w:trHeight w:val="127"/>
        </w:trPr>
        <w:tc>
          <w:tcPr>
            <w:tcW w:w="1454" w:type="pct"/>
            <w:vMerge/>
          </w:tcPr>
          <w:p w14:paraId="12CE0142" w14:textId="77777777" w:rsidR="0008784F" w:rsidRPr="00750971" w:rsidRDefault="0008784F" w:rsidP="000664D6"/>
        </w:tc>
        <w:tc>
          <w:tcPr>
            <w:tcW w:w="2543" w:type="pct"/>
          </w:tcPr>
          <w:p w14:paraId="041308C3" w14:textId="77777777" w:rsidR="0008784F" w:rsidRPr="00750971" w:rsidRDefault="0008784F" w:rsidP="004E449D">
            <w:pPr>
              <w:widowControl w:val="0"/>
            </w:pPr>
            <w:r w:rsidRPr="00750971">
              <w:t>Pruritus</w:t>
            </w:r>
          </w:p>
        </w:tc>
        <w:tc>
          <w:tcPr>
            <w:tcW w:w="1003" w:type="pct"/>
          </w:tcPr>
          <w:p w14:paraId="6943D4C3" w14:textId="77777777" w:rsidR="0008784F" w:rsidRPr="00750971" w:rsidRDefault="0008784F" w:rsidP="004E449D">
            <w:pPr>
              <w:widowControl w:val="0"/>
            </w:pPr>
            <w:r w:rsidRPr="00750971">
              <w:t>Gyakori</w:t>
            </w:r>
          </w:p>
        </w:tc>
      </w:tr>
      <w:tr w:rsidR="0008784F" w:rsidRPr="00750971" w14:paraId="3386916F" w14:textId="77777777">
        <w:trPr>
          <w:cantSplit/>
          <w:trHeight w:val="127"/>
        </w:trPr>
        <w:tc>
          <w:tcPr>
            <w:tcW w:w="1454" w:type="pct"/>
            <w:vMerge/>
          </w:tcPr>
          <w:p w14:paraId="22EB88D1" w14:textId="77777777" w:rsidR="0008784F" w:rsidRPr="00750971" w:rsidRDefault="0008784F" w:rsidP="000664D6"/>
        </w:tc>
        <w:tc>
          <w:tcPr>
            <w:tcW w:w="2543" w:type="pct"/>
          </w:tcPr>
          <w:p w14:paraId="40EC8A66" w14:textId="77777777" w:rsidR="0008784F" w:rsidRPr="00750971" w:rsidRDefault="0008784F" w:rsidP="004E449D">
            <w:pPr>
              <w:widowControl w:val="0"/>
            </w:pPr>
            <w:r w:rsidRPr="00750971">
              <w:t>Onychoclasis</w:t>
            </w:r>
          </w:p>
        </w:tc>
        <w:tc>
          <w:tcPr>
            <w:tcW w:w="1003" w:type="pct"/>
          </w:tcPr>
          <w:p w14:paraId="4D86480A" w14:textId="77777777" w:rsidR="0008784F" w:rsidRPr="00750971" w:rsidRDefault="0008784F" w:rsidP="004E449D">
            <w:pPr>
              <w:widowControl w:val="0"/>
            </w:pPr>
            <w:r w:rsidRPr="00750971">
              <w:t>Gyakori</w:t>
            </w:r>
          </w:p>
        </w:tc>
      </w:tr>
      <w:tr w:rsidR="0008784F" w:rsidRPr="00750971" w14:paraId="16AEE315" w14:textId="77777777">
        <w:trPr>
          <w:cantSplit/>
          <w:trHeight w:val="127"/>
        </w:trPr>
        <w:tc>
          <w:tcPr>
            <w:tcW w:w="1454" w:type="pct"/>
            <w:vMerge/>
          </w:tcPr>
          <w:p w14:paraId="4C861515" w14:textId="77777777" w:rsidR="0008784F" w:rsidRPr="00750971" w:rsidRDefault="0008784F" w:rsidP="000664D6"/>
        </w:tc>
        <w:tc>
          <w:tcPr>
            <w:tcW w:w="2543" w:type="pct"/>
          </w:tcPr>
          <w:p w14:paraId="4EE3A497" w14:textId="77777777" w:rsidR="0008784F" w:rsidRPr="00750971" w:rsidRDefault="0008784F" w:rsidP="004E449D">
            <w:pPr>
              <w:widowControl w:val="0"/>
            </w:pPr>
            <w:r w:rsidRPr="00750971">
              <w:t>Dermatitis</w:t>
            </w:r>
          </w:p>
        </w:tc>
        <w:tc>
          <w:tcPr>
            <w:tcW w:w="1003" w:type="pct"/>
          </w:tcPr>
          <w:p w14:paraId="0E2E0628" w14:textId="77777777" w:rsidR="0008784F" w:rsidRPr="00750971" w:rsidRDefault="0008784F" w:rsidP="004E449D">
            <w:pPr>
              <w:widowControl w:val="0"/>
            </w:pPr>
            <w:r w:rsidRPr="00750971">
              <w:t>Gyakori</w:t>
            </w:r>
          </w:p>
        </w:tc>
      </w:tr>
      <w:tr w:rsidR="0008784F" w:rsidRPr="00750971" w14:paraId="423C7C76" w14:textId="77777777">
        <w:trPr>
          <w:cantSplit/>
          <w:trHeight w:val="127"/>
        </w:trPr>
        <w:tc>
          <w:tcPr>
            <w:tcW w:w="1454" w:type="pct"/>
            <w:vMerge/>
          </w:tcPr>
          <w:p w14:paraId="4E4A5918" w14:textId="77777777" w:rsidR="0008784F" w:rsidRPr="00750971" w:rsidRDefault="0008784F" w:rsidP="000664D6"/>
        </w:tc>
        <w:tc>
          <w:tcPr>
            <w:tcW w:w="2543" w:type="pct"/>
          </w:tcPr>
          <w:p w14:paraId="1548DDF7" w14:textId="77777777" w:rsidR="0008784F" w:rsidRPr="00750971" w:rsidRDefault="0008784F" w:rsidP="004E449D">
            <w:pPr>
              <w:widowControl w:val="0"/>
            </w:pPr>
            <w:r w:rsidRPr="00750971">
              <w:t>Urticaria</w:t>
            </w:r>
          </w:p>
        </w:tc>
        <w:tc>
          <w:tcPr>
            <w:tcW w:w="1003" w:type="pct"/>
          </w:tcPr>
          <w:p w14:paraId="277803F4" w14:textId="77777777" w:rsidR="0008784F" w:rsidRPr="00750971" w:rsidRDefault="0008784F" w:rsidP="004E449D">
            <w:pPr>
              <w:widowControl w:val="0"/>
            </w:pPr>
            <w:r w:rsidRPr="00750971">
              <w:t>Nem gyakori</w:t>
            </w:r>
          </w:p>
        </w:tc>
      </w:tr>
      <w:tr w:rsidR="0008784F" w:rsidRPr="00750971" w14:paraId="449A2365" w14:textId="77777777">
        <w:trPr>
          <w:cantSplit/>
          <w:trHeight w:val="180"/>
        </w:trPr>
        <w:tc>
          <w:tcPr>
            <w:tcW w:w="1454" w:type="pct"/>
            <w:vMerge/>
          </w:tcPr>
          <w:p w14:paraId="257F8606" w14:textId="77777777" w:rsidR="0008784F" w:rsidRPr="00750971" w:rsidRDefault="0008784F" w:rsidP="000664D6"/>
        </w:tc>
        <w:tc>
          <w:tcPr>
            <w:tcW w:w="2543" w:type="pct"/>
          </w:tcPr>
          <w:p w14:paraId="28454EC6" w14:textId="77777777" w:rsidR="0008784F" w:rsidRPr="00750971" w:rsidRDefault="0008784F" w:rsidP="000664D6">
            <w:r w:rsidRPr="00750971">
              <w:t>Angiooedema</w:t>
            </w:r>
          </w:p>
        </w:tc>
        <w:tc>
          <w:tcPr>
            <w:tcW w:w="1003" w:type="pct"/>
          </w:tcPr>
          <w:p w14:paraId="05EBDD6C" w14:textId="77777777" w:rsidR="0008784F" w:rsidRPr="00750971" w:rsidRDefault="0008784F" w:rsidP="000664D6">
            <w:r w:rsidRPr="00750971">
              <w:t>Nem ismert</w:t>
            </w:r>
          </w:p>
        </w:tc>
      </w:tr>
      <w:tr w:rsidR="0008784F" w:rsidRPr="00750971" w14:paraId="2BCAD654" w14:textId="77777777">
        <w:trPr>
          <w:cantSplit/>
          <w:trHeight w:val="127"/>
        </w:trPr>
        <w:tc>
          <w:tcPr>
            <w:tcW w:w="1454" w:type="pct"/>
            <w:vMerge w:val="restart"/>
          </w:tcPr>
          <w:p w14:paraId="684CA524" w14:textId="77777777" w:rsidR="0008784F" w:rsidRPr="00750971" w:rsidRDefault="0008784F" w:rsidP="0008784F">
            <w:pPr>
              <w:keepNext/>
            </w:pPr>
            <w:r w:rsidRPr="00750971">
              <w:lastRenderedPageBreak/>
              <w:t>A csont- és izomrendszer, valamint a kötőszövet betegségei és tünetei</w:t>
            </w:r>
          </w:p>
        </w:tc>
        <w:tc>
          <w:tcPr>
            <w:tcW w:w="2543" w:type="pct"/>
          </w:tcPr>
          <w:p w14:paraId="5F6852E8" w14:textId="77777777" w:rsidR="0008784F" w:rsidRPr="00750971" w:rsidRDefault="0008784F" w:rsidP="0008784F">
            <w:pPr>
              <w:keepNext/>
            </w:pPr>
            <w:r w:rsidRPr="00750971">
              <w:t>Arthralgia</w:t>
            </w:r>
          </w:p>
        </w:tc>
        <w:tc>
          <w:tcPr>
            <w:tcW w:w="1003" w:type="pct"/>
          </w:tcPr>
          <w:p w14:paraId="40417FA6" w14:textId="77777777" w:rsidR="0008784F" w:rsidRPr="00750971" w:rsidRDefault="0008784F" w:rsidP="0008784F">
            <w:pPr>
              <w:keepNext/>
            </w:pPr>
            <w:r w:rsidRPr="00750971">
              <w:t xml:space="preserve">Nagyon gyakori </w:t>
            </w:r>
          </w:p>
        </w:tc>
      </w:tr>
      <w:tr w:rsidR="0008784F" w:rsidRPr="00750971" w14:paraId="53E02E54" w14:textId="77777777">
        <w:trPr>
          <w:cantSplit/>
          <w:trHeight w:val="127"/>
        </w:trPr>
        <w:tc>
          <w:tcPr>
            <w:tcW w:w="1454" w:type="pct"/>
            <w:vMerge/>
          </w:tcPr>
          <w:p w14:paraId="1F8D11E2" w14:textId="77777777" w:rsidR="0008784F" w:rsidRPr="00750971" w:rsidRDefault="0008784F" w:rsidP="0008784F">
            <w:pPr>
              <w:keepNext/>
            </w:pPr>
          </w:p>
        </w:tc>
        <w:tc>
          <w:tcPr>
            <w:tcW w:w="2543" w:type="pct"/>
          </w:tcPr>
          <w:p w14:paraId="01F3DBE1" w14:textId="77777777" w:rsidR="0008784F" w:rsidRPr="00750971" w:rsidRDefault="0008784F" w:rsidP="0008784F">
            <w:pPr>
              <w:keepNext/>
            </w:pPr>
            <w:r w:rsidRPr="00750971">
              <w:rPr>
                <w:vertAlign w:val="superscript"/>
              </w:rPr>
              <w:t>1</w:t>
            </w:r>
            <w:r w:rsidRPr="00750971">
              <w:t>Izomfeszülés</w:t>
            </w:r>
          </w:p>
        </w:tc>
        <w:tc>
          <w:tcPr>
            <w:tcW w:w="1003" w:type="pct"/>
          </w:tcPr>
          <w:p w14:paraId="0346F2E0" w14:textId="77777777" w:rsidR="0008784F" w:rsidRPr="00750971" w:rsidRDefault="0008784F" w:rsidP="0008784F">
            <w:pPr>
              <w:keepNext/>
            </w:pPr>
            <w:r w:rsidRPr="00750971">
              <w:t xml:space="preserve">Nagyon gyakori </w:t>
            </w:r>
          </w:p>
        </w:tc>
      </w:tr>
      <w:tr w:rsidR="0008784F" w:rsidRPr="00750971" w14:paraId="4EB09679" w14:textId="77777777">
        <w:trPr>
          <w:cantSplit/>
          <w:trHeight w:val="127"/>
        </w:trPr>
        <w:tc>
          <w:tcPr>
            <w:tcW w:w="1454" w:type="pct"/>
            <w:vMerge/>
          </w:tcPr>
          <w:p w14:paraId="5A5E2AC5" w14:textId="77777777" w:rsidR="0008784F" w:rsidRPr="00750971" w:rsidRDefault="0008784F" w:rsidP="0008784F"/>
        </w:tc>
        <w:tc>
          <w:tcPr>
            <w:tcW w:w="2543" w:type="pct"/>
          </w:tcPr>
          <w:p w14:paraId="699BAD18" w14:textId="77777777" w:rsidR="0008784F" w:rsidRPr="00750971" w:rsidRDefault="0008784F" w:rsidP="0008784F">
            <w:pPr>
              <w:rPr>
                <w:vertAlign w:val="superscript"/>
              </w:rPr>
            </w:pPr>
            <w:r w:rsidRPr="00750971">
              <w:t>Myalgia</w:t>
            </w:r>
          </w:p>
        </w:tc>
        <w:tc>
          <w:tcPr>
            <w:tcW w:w="1003" w:type="pct"/>
          </w:tcPr>
          <w:p w14:paraId="144C5048" w14:textId="77777777" w:rsidR="0008784F" w:rsidRPr="00750971" w:rsidRDefault="0008784F" w:rsidP="0008784F">
            <w:r w:rsidRPr="00750971">
              <w:t xml:space="preserve">Nagyon gyakori </w:t>
            </w:r>
          </w:p>
        </w:tc>
      </w:tr>
      <w:tr w:rsidR="0008784F" w:rsidRPr="00750971" w14:paraId="2AD76380" w14:textId="77777777">
        <w:trPr>
          <w:cantSplit/>
          <w:trHeight w:val="127"/>
        </w:trPr>
        <w:tc>
          <w:tcPr>
            <w:tcW w:w="1454" w:type="pct"/>
            <w:vMerge/>
          </w:tcPr>
          <w:p w14:paraId="67898243" w14:textId="77777777" w:rsidR="0008784F" w:rsidRPr="00750971" w:rsidRDefault="0008784F" w:rsidP="0008784F"/>
        </w:tc>
        <w:tc>
          <w:tcPr>
            <w:tcW w:w="2543" w:type="pct"/>
          </w:tcPr>
          <w:p w14:paraId="21572A2B" w14:textId="77777777" w:rsidR="0008784F" w:rsidRPr="00750971" w:rsidRDefault="0008784F" w:rsidP="0008784F">
            <w:r w:rsidRPr="00750971">
              <w:t>Arthritis</w:t>
            </w:r>
          </w:p>
        </w:tc>
        <w:tc>
          <w:tcPr>
            <w:tcW w:w="1003" w:type="pct"/>
          </w:tcPr>
          <w:p w14:paraId="27F987B1" w14:textId="77777777" w:rsidR="0008784F" w:rsidRPr="00750971" w:rsidRDefault="0008784F" w:rsidP="0008784F">
            <w:r w:rsidRPr="00750971">
              <w:t>Gyakori</w:t>
            </w:r>
          </w:p>
        </w:tc>
      </w:tr>
      <w:tr w:rsidR="0008784F" w:rsidRPr="00750971" w14:paraId="78B87373" w14:textId="77777777">
        <w:trPr>
          <w:cantSplit/>
          <w:trHeight w:val="127"/>
        </w:trPr>
        <w:tc>
          <w:tcPr>
            <w:tcW w:w="1454" w:type="pct"/>
            <w:vMerge/>
          </w:tcPr>
          <w:p w14:paraId="2410E2F1" w14:textId="77777777" w:rsidR="0008784F" w:rsidRPr="00750971" w:rsidRDefault="0008784F" w:rsidP="0008784F"/>
        </w:tc>
        <w:tc>
          <w:tcPr>
            <w:tcW w:w="2543" w:type="pct"/>
          </w:tcPr>
          <w:p w14:paraId="36DF0F4B" w14:textId="77777777" w:rsidR="0008784F" w:rsidRPr="00750971" w:rsidRDefault="0008784F" w:rsidP="0008784F">
            <w:r w:rsidRPr="00750971">
              <w:t>Hátfájás</w:t>
            </w:r>
          </w:p>
        </w:tc>
        <w:tc>
          <w:tcPr>
            <w:tcW w:w="1003" w:type="pct"/>
          </w:tcPr>
          <w:p w14:paraId="265A7E9F" w14:textId="77777777" w:rsidR="0008784F" w:rsidRPr="00750971" w:rsidRDefault="0008784F" w:rsidP="0008784F">
            <w:r w:rsidRPr="00750971">
              <w:t>Gyakori</w:t>
            </w:r>
          </w:p>
        </w:tc>
      </w:tr>
      <w:tr w:rsidR="0008784F" w:rsidRPr="00750971" w14:paraId="086BF6B1" w14:textId="77777777">
        <w:trPr>
          <w:cantSplit/>
          <w:trHeight w:val="127"/>
        </w:trPr>
        <w:tc>
          <w:tcPr>
            <w:tcW w:w="1454" w:type="pct"/>
            <w:vMerge/>
          </w:tcPr>
          <w:p w14:paraId="5731ECE0" w14:textId="77777777" w:rsidR="0008784F" w:rsidRPr="00750971" w:rsidRDefault="0008784F" w:rsidP="0008784F"/>
        </w:tc>
        <w:tc>
          <w:tcPr>
            <w:tcW w:w="2543" w:type="pct"/>
          </w:tcPr>
          <w:p w14:paraId="31592F02" w14:textId="77777777" w:rsidR="0008784F" w:rsidRPr="00750971" w:rsidRDefault="0008784F" w:rsidP="0008784F">
            <w:r w:rsidRPr="00750971">
              <w:t>Csontfájdalom</w:t>
            </w:r>
          </w:p>
        </w:tc>
        <w:tc>
          <w:tcPr>
            <w:tcW w:w="1003" w:type="pct"/>
          </w:tcPr>
          <w:p w14:paraId="456D2D34" w14:textId="77777777" w:rsidR="0008784F" w:rsidRPr="00750971" w:rsidRDefault="0008784F" w:rsidP="0008784F">
            <w:r w:rsidRPr="00750971">
              <w:t>Gyakori</w:t>
            </w:r>
          </w:p>
        </w:tc>
      </w:tr>
      <w:tr w:rsidR="0008784F" w:rsidRPr="00750971" w14:paraId="21659CAF" w14:textId="77777777">
        <w:trPr>
          <w:cantSplit/>
          <w:trHeight w:val="127"/>
        </w:trPr>
        <w:tc>
          <w:tcPr>
            <w:tcW w:w="1454" w:type="pct"/>
            <w:vMerge/>
          </w:tcPr>
          <w:p w14:paraId="30E38CC3" w14:textId="77777777" w:rsidR="0008784F" w:rsidRPr="00750971" w:rsidRDefault="0008784F" w:rsidP="0008784F"/>
        </w:tc>
        <w:tc>
          <w:tcPr>
            <w:tcW w:w="2543" w:type="pct"/>
          </w:tcPr>
          <w:p w14:paraId="249BF1FA" w14:textId="77777777" w:rsidR="0008784F" w:rsidRPr="00750971" w:rsidRDefault="0008784F" w:rsidP="0008784F">
            <w:r w:rsidRPr="00750971">
              <w:t>Izomgörcsök</w:t>
            </w:r>
          </w:p>
        </w:tc>
        <w:tc>
          <w:tcPr>
            <w:tcW w:w="1003" w:type="pct"/>
          </w:tcPr>
          <w:p w14:paraId="0D9ED532" w14:textId="77777777" w:rsidR="0008784F" w:rsidRPr="00750971" w:rsidRDefault="0008784F" w:rsidP="0008784F">
            <w:r w:rsidRPr="00750971">
              <w:t>Gyakori</w:t>
            </w:r>
          </w:p>
        </w:tc>
      </w:tr>
      <w:tr w:rsidR="0008784F" w:rsidRPr="00750971" w14:paraId="40F1BE09" w14:textId="77777777">
        <w:trPr>
          <w:cantSplit/>
          <w:trHeight w:val="127"/>
        </w:trPr>
        <w:tc>
          <w:tcPr>
            <w:tcW w:w="1454" w:type="pct"/>
            <w:vMerge/>
          </w:tcPr>
          <w:p w14:paraId="52389DEB" w14:textId="77777777" w:rsidR="0008784F" w:rsidRPr="00750971" w:rsidRDefault="0008784F" w:rsidP="0008784F"/>
        </w:tc>
        <w:tc>
          <w:tcPr>
            <w:tcW w:w="2543" w:type="pct"/>
          </w:tcPr>
          <w:p w14:paraId="610F30FD" w14:textId="77777777" w:rsidR="0008784F" w:rsidRPr="00750971" w:rsidRDefault="0008784F" w:rsidP="0008784F">
            <w:r w:rsidRPr="00750971">
              <w:t>Nyakfájás</w:t>
            </w:r>
          </w:p>
        </w:tc>
        <w:tc>
          <w:tcPr>
            <w:tcW w:w="1003" w:type="pct"/>
          </w:tcPr>
          <w:p w14:paraId="1ED733FA" w14:textId="77777777" w:rsidR="0008784F" w:rsidRPr="00750971" w:rsidRDefault="0008784F" w:rsidP="0008784F">
            <w:r w:rsidRPr="00750971">
              <w:t>Gyakori</w:t>
            </w:r>
          </w:p>
        </w:tc>
      </w:tr>
      <w:tr w:rsidR="0008784F" w:rsidRPr="00750971" w14:paraId="3A4AA67A" w14:textId="77777777">
        <w:trPr>
          <w:cantSplit/>
          <w:trHeight w:val="127"/>
        </w:trPr>
        <w:tc>
          <w:tcPr>
            <w:tcW w:w="1454" w:type="pct"/>
            <w:vMerge/>
          </w:tcPr>
          <w:p w14:paraId="15142C4C" w14:textId="77777777" w:rsidR="0008784F" w:rsidRPr="00750971" w:rsidRDefault="0008784F" w:rsidP="0008784F"/>
        </w:tc>
        <w:tc>
          <w:tcPr>
            <w:tcW w:w="2543" w:type="pct"/>
          </w:tcPr>
          <w:p w14:paraId="41F42EF5" w14:textId="77777777" w:rsidR="0008784F" w:rsidRPr="00750971" w:rsidRDefault="0008784F" w:rsidP="0008784F">
            <w:r w:rsidRPr="00750971">
              <w:t>Végtagfájdalom</w:t>
            </w:r>
          </w:p>
        </w:tc>
        <w:tc>
          <w:tcPr>
            <w:tcW w:w="1003" w:type="pct"/>
          </w:tcPr>
          <w:p w14:paraId="4FBA548E" w14:textId="77777777" w:rsidR="0008784F" w:rsidRPr="00750971" w:rsidRDefault="0008784F" w:rsidP="0008784F">
            <w:r w:rsidRPr="00750971">
              <w:t>Gyakori</w:t>
            </w:r>
          </w:p>
        </w:tc>
      </w:tr>
      <w:tr w:rsidR="0008784F" w:rsidRPr="00750971" w14:paraId="38BFFEDA" w14:textId="77777777">
        <w:trPr>
          <w:cantSplit/>
          <w:trHeight w:val="127"/>
        </w:trPr>
        <w:tc>
          <w:tcPr>
            <w:tcW w:w="1454" w:type="pct"/>
            <w:vMerge w:val="restart"/>
          </w:tcPr>
          <w:p w14:paraId="5CE15675" w14:textId="77777777" w:rsidR="0008784F" w:rsidRPr="00750971" w:rsidRDefault="0008784F" w:rsidP="0008784F">
            <w:pPr>
              <w:keepNext/>
              <w:keepLines/>
            </w:pPr>
            <w:r w:rsidRPr="00750971">
              <w:t xml:space="preserve">Vese- és húgyúti betegségek és tünetek </w:t>
            </w:r>
          </w:p>
        </w:tc>
        <w:tc>
          <w:tcPr>
            <w:tcW w:w="2543" w:type="pct"/>
          </w:tcPr>
          <w:p w14:paraId="4BBEB2ED" w14:textId="77777777" w:rsidR="0008784F" w:rsidRPr="00750971" w:rsidRDefault="0008784F" w:rsidP="0008784F">
            <w:pPr>
              <w:keepNext/>
              <w:keepLines/>
            </w:pPr>
            <w:r w:rsidRPr="00750971">
              <w:t>Vese</w:t>
            </w:r>
            <w:r w:rsidR="000E6750" w:rsidRPr="00750971">
              <w:t>-</w:t>
            </w:r>
            <w:r w:rsidRPr="00750971">
              <w:t>rendellenesség</w:t>
            </w:r>
          </w:p>
        </w:tc>
        <w:tc>
          <w:tcPr>
            <w:tcW w:w="1003" w:type="pct"/>
          </w:tcPr>
          <w:p w14:paraId="6DE30191" w14:textId="77777777" w:rsidR="0008784F" w:rsidRPr="00750971" w:rsidRDefault="0008784F" w:rsidP="0008784F">
            <w:pPr>
              <w:keepNext/>
              <w:keepLines/>
            </w:pPr>
            <w:r w:rsidRPr="00750971">
              <w:t>Gyakori</w:t>
            </w:r>
          </w:p>
        </w:tc>
      </w:tr>
      <w:tr w:rsidR="0008784F" w:rsidRPr="00750971" w14:paraId="20D6A75A" w14:textId="77777777">
        <w:trPr>
          <w:cantSplit/>
          <w:trHeight w:val="127"/>
        </w:trPr>
        <w:tc>
          <w:tcPr>
            <w:tcW w:w="1454" w:type="pct"/>
            <w:vMerge/>
          </w:tcPr>
          <w:p w14:paraId="38A0CFAE" w14:textId="77777777" w:rsidR="0008784F" w:rsidRPr="00750971" w:rsidRDefault="0008784F" w:rsidP="0008784F">
            <w:pPr>
              <w:keepNext/>
              <w:keepLines/>
            </w:pPr>
          </w:p>
        </w:tc>
        <w:tc>
          <w:tcPr>
            <w:tcW w:w="2543" w:type="pct"/>
          </w:tcPr>
          <w:p w14:paraId="0C4C21ED" w14:textId="77777777" w:rsidR="0008784F" w:rsidRPr="00750971" w:rsidRDefault="0008784F" w:rsidP="0008784F">
            <w:pPr>
              <w:keepNext/>
              <w:keepLines/>
            </w:pPr>
            <w:r w:rsidRPr="00750971">
              <w:t xml:space="preserve">Membranosus glomerulonephritis </w:t>
            </w:r>
          </w:p>
        </w:tc>
        <w:tc>
          <w:tcPr>
            <w:tcW w:w="1003" w:type="pct"/>
          </w:tcPr>
          <w:p w14:paraId="5FBE4129" w14:textId="77777777" w:rsidR="0008784F" w:rsidRPr="00750971" w:rsidRDefault="0008784F" w:rsidP="0008784F">
            <w:pPr>
              <w:keepNext/>
              <w:keepLines/>
            </w:pPr>
            <w:r w:rsidRPr="00750971">
              <w:t>Nem ismert</w:t>
            </w:r>
          </w:p>
        </w:tc>
      </w:tr>
      <w:tr w:rsidR="0008784F" w:rsidRPr="00750971" w14:paraId="41147D60" w14:textId="77777777">
        <w:trPr>
          <w:cantSplit/>
          <w:trHeight w:val="127"/>
        </w:trPr>
        <w:tc>
          <w:tcPr>
            <w:tcW w:w="1454" w:type="pct"/>
            <w:vMerge/>
          </w:tcPr>
          <w:p w14:paraId="65DED8EC" w14:textId="77777777" w:rsidR="0008784F" w:rsidRPr="00750971" w:rsidRDefault="0008784F" w:rsidP="0008784F">
            <w:pPr>
              <w:keepNext/>
              <w:keepLines/>
            </w:pPr>
          </w:p>
        </w:tc>
        <w:tc>
          <w:tcPr>
            <w:tcW w:w="2543" w:type="pct"/>
          </w:tcPr>
          <w:p w14:paraId="3134BC8A" w14:textId="77777777" w:rsidR="0008784F" w:rsidRPr="00750971" w:rsidRDefault="0008784F" w:rsidP="0008784F">
            <w:pPr>
              <w:keepNext/>
              <w:keepLines/>
            </w:pPr>
            <w:r w:rsidRPr="00750971">
              <w:t>Glomerulonephropathia</w:t>
            </w:r>
          </w:p>
        </w:tc>
        <w:tc>
          <w:tcPr>
            <w:tcW w:w="1003" w:type="pct"/>
          </w:tcPr>
          <w:p w14:paraId="4F31B5B3" w14:textId="77777777" w:rsidR="0008784F" w:rsidRPr="00750971" w:rsidRDefault="0008784F" w:rsidP="0008784F">
            <w:pPr>
              <w:keepNext/>
              <w:keepLines/>
            </w:pPr>
            <w:r w:rsidRPr="00750971">
              <w:t>Nem ismert</w:t>
            </w:r>
          </w:p>
        </w:tc>
      </w:tr>
      <w:tr w:rsidR="0008784F" w:rsidRPr="00750971" w14:paraId="51047865" w14:textId="77777777">
        <w:trPr>
          <w:cantSplit/>
          <w:trHeight w:val="127"/>
        </w:trPr>
        <w:tc>
          <w:tcPr>
            <w:tcW w:w="1454" w:type="pct"/>
            <w:vMerge/>
          </w:tcPr>
          <w:p w14:paraId="4A1AB48D" w14:textId="77777777" w:rsidR="0008784F" w:rsidRPr="00750971" w:rsidRDefault="0008784F" w:rsidP="0008784F">
            <w:pPr>
              <w:keepNext/>
              <w:keepLines/>
            </w:pPr>
          </w:p>
        </w:tc>
        <w:tc>
          <w:tcPr>
            <w:tcW w:w="2543" w:type="pct"/>
          </w:tcPr>
          <w:p w14:paraId="7D8D558B" w14:textId="77777777" w:rsidR="0008784F" w:rsidRPr="00750971" w:rsidRDefault="0008784F" w:rsidP="0008784F">
            <w:pPr>
              <w:keepNext/>
              <w:keepLines/>
            </w:pPr>
            <w:r w:rsidRPr="00750971">
              <w:t>Veseelégtelenség</w:t>
            </w:r>
          </w:p>
        </w:tc>
        <w:tc>
          <w:tcPr>
            <w:tcW w:w="1003" w:type="pct"/>
          </w:tcPr>
          <w:p w14:paraId="3217AAE9" w14:textId="77777777" w:rsidR="0008784F" w:rsidRPr="00750971" w:rsidRDefault="0008784F" w:rsidP="0008784F">
            <w:pPr>
              <w:keepNext/>
              <w:keepLines/>
            </w:pPr>
            <w:r w:rsidRPr="00750971">
              <w:t>Nem ismert</w:t>
            </w:r>
          </w:p>
        </w:tc>
      </w:tr>
      <w:tr w:rsidR="0008784F" w:rsidRPr="00750971" w14:paraId="6683D48F" w14:textId="77777777">
        <w:trPr>
          <w:cantSplit/>
          <w:trHeight w:val="127"/>
        </w:trPr>
        <w:tc>
          <w:tcPr>
            <w:tcW w:w="1454" w:type="pct"/>
            <w:vMerge w:val="restart"/>
          </w:tcPr>
          <w:p w14:paraId="338BAD08" w14:textId="77777777" w:rsidR="0008784F" w:rsidRPr="00750971" w:rsidRDefault="0008784F" w:rsidP="0008784F">
            <w:r w:rsidRPr="00750971">
              <w:t xml:space="preserve">A terhesség, a gyermekágyi és a perinatális időszak alatt jelentkező betegségek és tünetek </w:t>
            </w:r>
          </w:p>
        </w:tc>
        <w:tc>
          <w:tcPr>
            <w:tcW w:w="2543" w:type="pct"/>
          </w:tcPr>
          <w:p w14:paraId="1079ECCB" w14:textId="77777777" w:rsidR="0008784F" w:rsidRPr="00750971" w:rsidRDefault="0008784F" w:rsidP="0008784F">
            <w:r w:rsidRPr="00750971">
              <w:t>Oligohydramnion</w:t>
            </w:r>
          </w:p>
        </w:tc>
        <w:tc>
          <w:tcPr>
            <w:tcW w:w="1003" w:type="pct"/>
          </w:tcPr>
          <w:p w14:paraId="307DD5E7" w14:textId="77777777" w:rsidR="0008784F" w:rsidRPr="00750971" w:rsidRDefault="0008784F" w:rsidP="0008784F">
            <w:r w:rsidRPr="00750971">
              <w:t>Nem ismert</w:t>
            </w:r>
          </w:p>
        </w:tc>
      </w:tr>
      <w:tr w:rsidR="0008784F" w:rsidRPr="00750971" w14:paraId="143F366B" w14:textId="77777777">
        <w:trPr>
          <w:cantSplit/>
          <w:trHeight w:val="127"/>
        </w:trPr>
        <w:tc>
          <w:tcPr>
            <w:tcW w:w="1454" w:type="pct"/>
            <w:vMerge/>
          </w:tcPr>
          <w:p w14:paraId="6A7E6363" w14:textId="77777777" w:rsidR="0008784F" w:rsidRPr="00750971" w:rsidRDefault="0008784F" w:rsidP="0008784F"/>
        </w:tc>
        <w:tc>
          <w:tcPr>
            <w:tcW w:w="2543" w:type="pct"/>
          </w:tcPr>
          <w:p w14:paraId="0DB7CD52" w14:textId="77777777" w:rsidR="0008784F" w:rsidRPr="00750971" w:rsidRDefault="0008784F" w:rsidP="0008784F">
            <w:r w:rsidRPr="00750971">
              <w:t>Renalis hypoplasia</w:t>
            </w:r>
          </w:p>
        </w:tc>
        <w:tc>
          <w:tcPr>
            <w:tcW w:w="1003" w:type="pct"/>
          </w:tcPr>
          <w:p w14:paraId="5F4C7C08" w14:textId="77777777" w:rsidR="0008784F" w:rsidRPr="00750971" w:rsidRDefault="0008784F" w:rsidP="0008784F">
            <w:r w:rsidRPr="00750971">
              <w:t>Nem ismert</w:t>
            </w:r>
          </w:p>
        </w:tc>
      </w:tr>
      <w:tr w:rsidR="0008784F" w:rsidRPr="00750971" w14:paraId="2AF981C1" w14:textId="77777777">
        <w:trPr>
          <w:cantSplit/>
          <w:trHeight w:val="127"/>
        </w:trPr>
        <w:tc>
          <w:tcPr>
            <w:tcW w:w="1454" w:type="pct"/>
            <w:vMerge/>
          </w:tcPr>
          <w:p w14:paraId="581775D8" w14:textId="77777777" w:rsidR="0008784F" w:rsidRPr="00750971" w:rsidRDefault="0008784F" w:rsidP="0008784F"/>
        </w:tc>
        <w:tc>
          <w:tcPr>
            <w:tcW w:w="2543" w:type="pct"/>
          </w:tcPr>
          <w:p w14:paraId="1710CA8B" w14:textId="77777777" w:rsidR="0008784F" w:rsidRPr="00750971" w:rsidRDefault="0008784F" w:rsidP="0008784F">
            <w:r w:rsidRPr="00750971">
              <w:t>Pulmonalis hypoplasia</w:t>
            </w:r>
          </w:p>
        </w:tc>
        <w:tc>
          <w:tcPr>
            <w:tcW w:w="1003" w:type="pct"/>
          </w:tcPr>
          <w:p w14:paraId="7A36FF9F" w14:textId="77777777" w:rsidR="0008784F" w:rsidRPr="00750971" w:rsidRDefault="0008784F" w:rsidP="0008784F">
            <w:r w:rsidRPr="00750971">
              <w:t>Nem ismert</w:t>
            </w:r>
          </w:p>
        </w:tc>
      </w:tr>
      <w:tr w:rsidR="0008784F" w:rsidRPr="00750971" w14:paraId="550144B0" w14:textId="77777777">
        <w:trPr>
          <w:cantSplit/>
          <w:trHeight w:val="127"/>
        </w:trPr>
        <w:tc>
          <w:tcPr>
            <w:tcW w:w="1454" w:type="pct"/>
          </w:tcPr>
          <w:p w14:paraId="40F3A0DB" w14:textId="77777777" w:rsidR="0008784F" w:rsidRPr="00750971" w:rsidRDefault="0008784F" w:rsidP="0008784F">
            <w:r w:rsidRPr="00750971">
              <w:t>A nemi szervekkel és az emlőkkel kapcsolatos betegségek és tünetek</w:t>
            </w:r>
          </w:p>
        </w:tc>
        <w:tc>
          <w:tcPr>
            <w:tcW w:w="2543" w:type="pct"/>
          </w:tcPr>
          <w:p w14:paraId="5D6EBFEF" w14:textId="77777777" w:rsidR="0008784F" w:rsidRPr="00750971" w:rsidRDefault="0008784F" w:rsidP="0008784F">
            <w:r w:rsidRPr="00750971">
              <w:t>Emlőgyulladás/mastitis</w:t>
            </w:r>
          </w:p>
        </w:tc>
        <w:tc>
          <w:tcPr>
            <w:tcW w:w="1003" w:type="pct"/>
          </w:tcPr>
          <w:p w14:paraId="7CC60D83" w14:textId="77777777" w:rsidR="0008784F" w:rsidRPr="00750971" w:rsidRDefault="0008784F" w:rsidP="0008784F">
            <w:r w:rsidRPr="00750971">
              <w:t>Gyakori</w:t>
            </w:r>
          </w:p>
        </w:tc>
      </w:tr>
      <w:tr w:rsidR="0008784F" w:rsidRPr="00750971" w14:paraId="357EED93" w14:textId="77777777">
        <w:trPr>
          <w:cantSplit/>
          <w:trHeight w:val="127"/>
        </w:trPr>
        <w:tc>
          <w:tcPr>
            <w:tcW w:w="1454" w:type="pct"/>
            <w:vMerge w:val="restart"/>
          </w:tcPr>
          <w:p w14:paraId="2CB4F592" w14:textId="77777777" w:rsidR="0008784F" w:rsidRPr="00750971" w:rsidRDefault="0008784F" w:rsidP="0008784F">
            <w:pPr>
              <w:keepNext/>
              <w:keepLines/>
            </w:pPr>
            <w:r w:rsidRPr="00750971">
              <w:t>Általános tünetek, az alkalmazás helyén fellépő reakciók</w:t>
            </w:r>
          </w:p>
        </w:tc>
        <w:tc>
          <w:tcPr>
            <w:tcW w:w="2543" w:type="pct"/>
          </w:tcPr>
          <w:p w14:paraId="353DAF84" w14:textId="77777777" w:rsidR="0008784F" w:rsidRPr="00750971" w:rsidRDefault="0008784F" w:rsidP="0008784F">
            <w:pPr>
              <w:keepNext/>
              <w:keepLines/>
            </w:pPr>
            <w:r w:rsidRPr="00750971">
              <w:t>Asthenia</w:t>
            </w:r>
          </w:p>
        </w:tc>
        <w:tc>
          <w:tcPr>
            <w:tcW w:w="1003" w:type="pct"/>
          </w:tcPr>
          <w:p w14:paraId="1A832DC0" w14:textId="77777777" w:rsidR="0008784F" w:rsidRPr="00750971" w:rsidRDefault="0008784F" w:rsidP="0008784F">
            <w:pPr>
              <w:keepNext/>
              <w:keepLines/>
            </w:pPr>
            <w:r w:rsidRPr="00750971">
              <w:t xml:space="preserve">Nagyon gyakori </w:t>
            </w:r>
          </w:p>
        </w:tc>
      </w:tr>
      <w:tr w:rsidR="0008784F" w:rsidRPr="00750971" w14:paraId="1B0657BC" w14:textId="77777777">
        <w:trPr>
          <w:cantSplit/>
          <w:trHeight w:val="127"/>
        </w:trPr>
        <w:tc>
          <w:tcPr>
            <w:tcW w:w="1454" w:type="pct"/>
            <w:vMerge/>
          </w:tcPr>
          <w:p w14:paraId="616CFD89" w14:textId="77777777" w:rsidR="0008784F" w:rsidRPr="00750971" w:rsidRDefault="0008784F" w:rsidP="0008784F">
            <w:pPr>
              <w:keepNext/>
              <w:keepLines/>
            </w:pPr>
          </w:p>
        </w:tc>
        <w:tc>
          <w:tcPr>
            <w:tcW w:w="2543" w:type="pct"/>
          </w:tcPr>
          <w:p w14:paraId="2D476882" w14:textId="77777777" w:rsidR="0008784F" w:rsidRPr="00750971" w:rsidRDefault="0008784F" w:rsidP="0008784F">
            <w:pPr>
              <w:keepNext/>
              <w:keepLines/>
            </w:pPr>
            <w:r w:rsidRPr="00750971">
              <w:t>Mellkasi fájdalom</w:t>
            </w:r>
          </w:p>
        </w:tc>
        <w:tc>
          <w:tcPr>
            <w:tcW w:w="1003" w:type="pct"/>
          </w:tcPr>
          <w:p w14:paraId="278100BF" w14:textId="77777777" w:rsidR="0008784F" w:rsidRPr="00750971" w:rsidRDefault="0008784F" w:rsidP="0008784F">
            <w:pPr>
              <w:keepNext/>
              <w:keepLines/>
            </w:pPr>
            <w:r w:rsidRPr="00750971">
              <w:t xml:space="preserve">Nagyon gyakori </w:t>
            </w:r>
          </w:p>
        </w:tc>
      </w:tr>
      <w:tr w:rsidR="0008784F" w:rsidRPr="00750971" w14:paraId="6CCB8F1B" w14:textId="77777777">
        <w:trPr>
          <w:cantSplit/>
          <w:trHeight w:val="127"/>
        </w:trPr>
        <w:tc>
          <w:tcPr>
            <w:tcW w:w="1454" w:type="pct"/>
            <w:vMerge/>
          </w:tcPr>
          <w:p w14:paraId="5D60918D" w14:textId="77777777" w:rsidR="0008784F" w:rsidRPr="00750971" w:rsidRDefault="0008784F" w:rsidP="0008784F">
            <w:pPr>
              <w:keepNext/>
              <w:keepLines/>
            </w:pPr>
          </w:p>
        </w:tc>
        <w:tc>
          <w:tcPr>
            <w:tcW w:w="2543" w:type="pct"/>
          </w:tcPr>
          <w:p w14:paraId="5CBCA849" w14:textId="77777777" w:rsidR="0008784F" w:rsidRPr="00750971" w:rsidRDefault="0008784F" w:rsidP="0008784F">
            <w:pPr>
              <w:keepNext/>
              <w:keepLines/>
            </w:pPr>
            <w:r w:rsidRPr="00750971">
              <w:t>Hidegrázás</w:t>
            </w:r>
          </w:p>
        </w:tc>
        <w:tc>
          <w:tcPr>
            <w:tcW w:w="1003" w:type="pct"/>
          </w:tcPr>
          <w:p w14:paraId="4C90DF19" w14:textId="77777777" w:rsidR="0008784F" w:rsidRPr="00750971" w:rsidRDefault="0008784F" w:rsidP="0008784F">
            <w:pPr>
              <w:keepNext/>
              <w:keepLines/>
            </w:pPr>
            <w:r w:rsidRPr="00750971">
              <w:t xml:space="preserve">Nagyon gyakori </w:t>
            </w:r>
          </w:p>
        </w:tc>
      </w:tr>
      <w:tr w:rsidR="0008784F" w:rsidRPr="00750971" w14:paraId="72A11C29" w14:textId="77777777">
        <w:trPr>
          <w:cantSplit/>
          <w:trHeight w:val="127"/>
        </w:trPr>
        <w:tc>
          <w:tcPr>
            <w:tcW w:w="1454" w:type="pct"/>
            <w:vMerge/>
          </w:tcPr>
          <w:p w14:paraId="583DF485" w14:textId="77777777" w:rsidR="0008784F" w:rsidRPr="00750971" w:rsidRDefault="0008784F" w:rsidP="0008784F">
            <w:pPr>
              <w:keepNext/>
              <w:keepLines/>
            </w:pPr>
          </w:p>
        </w:tc>
        <w:tc>
          <w:tcPr>
            <w:tcW w:w="2543" w:type="pct"/>
          </w:tcPr>
          <w:p w14:paraId="5BDA79F1" w14:textId="77777777" w:rsidR="0008784F" w:rsidRPr="00750971" w:rsidRDefault="0008784F" w:rsidP="0008784F">
            <w:pPr>
              <w:keepNext/>
              <w:keepLines/>
            </w:pPr>
            <w:r w:rsidRPr="00750971">
              <w:t>Fáradtság</w:t>
            </w:r>
          </w:p>
        </w:tc>
        <w:tc>
          <w:tcPr>
            <w:tcW w:w="1003" w:type="pct"/>
          </w:tcPr>
          <w:p w14:paraId="6784F468" w14:textId="77777777" w:rsidR="0008784F" w:rsidRPr="00750971" w:rsidRDefault="0008784F" w:rsidP="0008784F">
            <w:pPr>
              <w:keepNext/>
              <w:keepLines/>
            </w:pPr>
            <w:r w:rsidRPr="00750971">
              <w:t xml:space="preserve">Nagyon gyakori </w:t>
            </w:r>
          </w:p>
        </w:tc>
      </w:tr>
      <w:tr w:rsidR="0008784F" w:rsidRPr="00750971" w14:paraId="23BA3493" w14:textId="77777777">
        <w:trPr>
          <w:cantSplit/>
          <w:trHeight w:val="127"/>
        </w:trPr>
        <w:tc>
          <w:tcPr>
            <w:tcW w:w="1454" w:type="pct"/>
            <w:vMerge/>
          </w:tcPr>
          <w:p w14:paraId="29C23DB1" w14:textId="77777777" w:rsidR="0008784F" w:rsidRPr="00750971" w:rsidRDefault="0008784F" w:rsidP="0008784F"/>
        </w:tc>
        <w:tc>
          <w:tcPr>
            <w:tcW w:w="2543" w:type="pct"/>
          </w:tcPr>
          <w:p w14:paraId="1BC57F40" w14:textId="77777777" w:rsidR="0008784F" w:rsidRPr="00750971" w:rsidRDefault="0008784F" w:rsidP="0008784F">
            <w:r w:rsidRPr="00750971">
              <w:t>Influenzaszerű tünetek</w:t>
            </w:r>
          </w:p>
        </w:tc>
        <w:tc>
          <w:tcPr>
            <w:tcW w:w="1003" w:type="pct"/>
          </w:tcPr>
          <w:p w14:paraId="02AF8CD3" w14:textId="77777777" w:rsidR="0008784F" w:rsidRPr="00750971" w:rsidRDefault="0008784F" w:rsidP="0008784F">
            <w:r w:rsidRPr="00750971">
              <w:t xml:space="preserve">Nagyon gyakori </w:t>
            </w:r>
          </w:p>
        </w:tc>
      </w:tr>
      <w:tr w:rsidR="0008784F" w:rsidRPr="00750971" w14:paraId="18FC94E2" w14:textId="77777777">
        <w:trPr>
          <w:cantSplit/>
          <w:trHeight w:val="127"/>
        </w:trPr>
        <w:tc>
          <w:tcPr>
            <w:tcW w:w="1454" w:type="pct"/>
            <w:vMerge/>
          </w:tcPr>
          <w:p w14:paraId="397FAE8B" w14:textId="77777777" w:rsidR="0008784F" w:rsidRPr="00750971" w:rsidRDefault="0008784F" w:rsidP="0008784F"/>
        </w:tc>
        <w:tc>
          <w:tcPr>
            <w:tcW w:w="2543" w:type="pct"/>
          </w:tcPr>
          <w:p w14:paraId="7257CB62" w14:textId="77777777" w:rsidR="0008784F" w:rsidRPr="00750971" w:rsidRDefault="0008784F" w:rsidP="0008784F">
            <w:r w:rsidRPr="00750971">
              <w:t>Infúziós reakciók</w:t>
            </w:r>
          </w:p>
        </w:tc>
        <w:tc>
          <w:tcPr>
            <w:tcW w:w="1003" w:type="pct"/>
          </w:tcPr>
          <w:p w14:paraId="2D2253FB" w14:textId="77777777" w:rsidR="0008784F" w:rsidRPr="00750971" w:rsidRDefault="0008784F" w:rsidP="0008784F">
            <w:r w:rsidRPr="00750971">
              <w:t xml:space="preserve">Nagyon gyakori </w:t>
            </w:r>
          </w:p>
        </w:tc>
      </w:tr>
      <w:tr w:rsidR="0008784F" w:rsidRPr="00750971" w14:paraId="553F18BA" w14:textId="77777777">
        <w:trPr>
          <w:cantSplit/>
          <w:trHeight w:val="127"/>
        </w:trPr>
        <w:tc>
          <w:tcPr>
            <w:tcW w:w="1454" w:type="pct"/>
            <w:vMerge/>
          </w:tcPr>
          <w:p w14:paraId="2CE86DA1" w14:textId="77777777" w:rsidR="0008784F" w:rsidRPr="00750971" w:rsidRDefault="0008784F" w:rsidP="0008784F"/>
        </w:tc>
        <w:tc>
          <w:tcPr>
            <w:tcW w:w="2543" w:type="pct"/>
          </w:tcPr>
          <w:p w14:paraId="6BC296EC" w14:textId="77777777" w:rsidR="0008784F" w:rsidRPr="00750971" w:rsidRDefault="0008784F" w:rsidP="0008784F">
            <w:pPr>
              <w:rPr>
                <w:sz w:val="16"/>
              </w:rPr>
            </w:pPr>
            <w:r w:rsidRPr="00750971">
              <w:t>Fájdalom</w:t>
            </w:r>
          </w:p>
        </w:tc>
        <w:tc>
          <w:tcPr>
            <w:tcW w:w="1003" w:type="pct"/>
          </w:tcPr>
          <w:p w14:paraId="2324C8FB" w14:textId="77777777" w:rsidR="0008784F" w:rsidRPr="00750971" w:rsidRDefault="0008784F" w:rsidP="0008784F">
            <w:r w:rsidRPr="00750971">
              <w:t xml:space="preserve">Nagyon gyakori </w:t>
            </w:r>
          </w:p>
        </w:tc>
      </w:tr>
      <w:tr w:rsidR="0008784F" w:rsidRPr="00750971" w14:paraId="6554418B" w14:textId="77777777">
        <w:trPr>
          <w:cantSplit/>
          <w:trHeight w:val="127"/>
        </w:trPr>
        <w:tc>
          <w:tcPr>
            <w:tcW w:w="1454" w:type="pct"/>
            <w:vMerge/>
          </w:tcPr>
          <w:p w14:paraId="70A485B6" w14:textId="77777777" w:rsidR="0008784F" w:rsidRPr="00750971" w:rsidRDefault="0008784F" w:rsidP="0008784F"/>
        </w:tc>
        <w:tc>
          <w:tcPr>
            <w:tcW w:w="2543" w:type="pct"/>
          </w:tcPr>
          <w:p w14:paraId="72AA97C4" w14:textId="77777777" w:rsidR="0008784F" w:rsidRPr="00750971" w:rsidRDefault="0008784F" w:rsidP="0008784F">
            <w:r w:rsidRPr="00750971">
              <w:t>Pyrexia</w:t>
            </w:r>
          </w:p>
        </w:tc>
        <w:tc>
          <w:tcPr>
            <w:tcW w:w="1003" w:type="pct"/>
          </w:tcPr>
          <w:p w14:paraId="158D35C3" w14:textId="77777777" w:rsidR="0008784F" w:rsidRPr="00750971" w:rsidRDefault="0008784F" w:rsidP="0008784F">
            <w:r w:rsidRPr="00750971">
              <w:t xml:space="preserve">Nagyon gyakori </w:t>
            </w:r>
          </w:p>
        </w:tc>
      </w:tr>
      <w:tr w:rsidR="0008784F" w:rsidRPr="00750971" w14:paraId="208EEA54" w14:textId="77777777">
        <w:trPr>
          <w:cantSplit/>
          <w:trHeight w:val="127"/>
        </w:trPr>
        <w:tc>
          <w:tcPr>
            <w:tcW w:w="1454" w:type="pct"/>
            <w:vMerge/>
          </w:tcPr>
          <w:p w14:paraId="6C636B2D" w14:textId="77777777" w:rsidR="0008784F" w:rsidRPr="00750971" w:rsidRDefault="0008784F" w:rsidP="0008784F"/>
        </w:tc>
        <w:tc>
          <w:tcPr>
            <w:tcW w:w="2543" w:type="pct"/>
          </w:tcPr>
          <w:p w14:paraId="3D139CF3" w14:textId="77777777" w:rsidR="0008784F" w:rsidRPr="00750971" w:rsidRDefault="0008784F" w:rsidP="0008784F">
            <w:r w:rsidRPr="00750971">
              <w:t>Nyálkahártya-gyulladás</w:t>
            </w:r>
          </w:p>
        </w:tc>
        <w:tc>
          <w:tcPr>
            <w:tcW w:w="1003" w:type="pct"/>
          </w:tcPr>
          <w:p w14:paraId="3478FD01" w14:textId="77777777" w:rsidR="0008784F" w:rsidRPr="00750971" w:rsidRDefault="0008784F" w:rsidP="0008784F">
            <w:r w:rsidRPr="00750971">
              <w:t>Nagyon gyakori</w:t>
            </w:r>
          </w:p>
        </w:tc>
      </w:tr>
      <w:tr w:rsidR="0008784F" w:rsidRPr="00750971" w14:paraId="38C13CB0" w14:textId="77777777">
        <w:trPr>
          <w:cantSplit/>
          <w:trHeight w:val="127"/>
        </w:trPr>
        <w:tc>
          <w:tcPr>
            <w:tcW w:w="1454" w:type="pct"/>
            <w:vMerge/>
          </w:tcPr>
          <w:p w14:paraId="25C05FA0" w14:textId="77777777" w:rsidR="0008784F" w:rsidRPr="00750971" w:rsidRDefault="0008784F" w:rsidP="0008784F"/>
        </w:tc>
        <w:tc>
          <w:tcPr>
            <w:tcW w:w="2543" w:type="pct"/>
          </w:tcPr>
          <w:p w14:paraId="60213F0F" w14:textId="77777777" w:rsidR="0008784F" w:rsidRPr="00750971" w:rsidRDefault="0008784F" w:rsidP="0008784F">
            <w:r w:rsidRPr="00750971">
              <w:t>Perifériás ödéma</w:t>
            </w:r>
          </w:p>
        </w:tc>
        <w:tc>
          <w:tcPr>
            <w:tcW w:w="1003" w:type="pct"/>
          </w:tcPr>
          <w:p w14:paraId="767D1CA7" w14:textId="77777777" w:rsidR="0008784F" w:rsidRPr="00750971" w:rsidRDefault="0008784F" w:rsidP="0008784F">
            <w:r w:rsidRPr="00750971">
              <w:t>Nagyon gyakori</w:t>
            </w:r>
          </w:p>
        </w:tc>
      </w:tr>
      <w:tr w:rsidR="0008784F" w:rsidRPr="00750971" w14:paraId="4FCD6580" w14:textId="77777777">
        <w:trPr>
          <w:cantSplit/>
          <w:trHeight w:val="140"/>
        </w:trPr>
        <w:tc>
          <w:tcPr>
            <w:tcW w:w="1454" w:type="pct"/>
            <w:vMerge/>
          </w:tcPr>
          <w:p w14:paraId="6841F5E4" w14:textId="77777777" w:rsidR="0008784F" w:rsidRPr="00750971" w:rsidRDefault="0008784F" w:rsidP="0008784F"/>
        </w:tc>
        <w:tc>
          <w:tcPr>
            <w:tcW w:w="2543" w:type="pct"/>
          </w:tcPr>
          <w:p w14:paraId="45831062" w14:textId="77777777" w:rsidR="0008784F" w:rsidRPr="00750971" w:rsidRDefault="0008784F" w:rsidP="0008784F">
            <w:r w:rsidRPr="00750971">
              <w:t>Rossz közérzet</w:t>
            </w:r>
          </w:p>
        </w:tc>
        <w:tc>
          <w:tcPr>
            <w:tcW w:w="1003" w:type="pct"/>
          </w:tcPr>
          <w:p w14:paraId="5018504C" w14:textId="77777777" w:rsidR="0008784F" w:rsidRPr="00750971" w:rsidRDefault="0008784F" w:rsidP="0008784F">
            <w:r w:rsidRPr="00750971">
              <w:t>Gyakori</w:t>
            </w:r>
          </w:p>
        </w:tc>
      </w:tr>
      <w:tr w:rsidR="0008784F" w:rsidRPr="00750971" w14:paraId="60A7DC08" w14:textId="77777777">
        <w:trPr>
          <w:cantSplit/>
          <w:trHeight w:val="127"/>
        </w:trPr>
        <w:tc>
          <w:tcPr>
            <w:tcW w:w="1454" w:type="pct"/>
            <w:vMerge/>
          </w:tcPr>
          <w:p w14:paraId="15BBBCF0" w14:textId="77777777" w:rsidR="0008784F" w:rsidRPr="00750971" w:rsidRDefault="0008784F" w:rsidP="0008784F"/>
        </w:tc>
        <w:tc>
          <w:tcPr>
            <w:tcW w:w="2543" w:type="pct"/>
          </w:tcPr>
          <w:p w14:paraId="5E4C0A11" w14:textId="77777777" w:rsidR="0008784F" w:rsidRPr="00750971" w:rsidRDefault="0008784F" w:rsidP="0008784F">
            <w:r w:rsidRPr="00750971">
              <w:t>Oedema</w:t>
            </w:r>
          </w:p>
        </w:tc>
        <w:tc>
          <w:tcPr>
            <w:tcW w:w="1003" w:type="pct"/>
          </w:tcPr>
          <w:p w14:paraId="262B27F0" w14:textId="77777777" w:rsidR="0008784F" w:rsidRPr="00750971" w:rsidRDefault="0008784F" w:rsidP="0008784F">
            <w:r w:rsidRPr="00750971">
              <w:t>Gyakori</w:t>
            </w:r>
          </w:p>
        </w:tc>
      </w:tr>
      <w:tr w:rsidR="0008784F" w:rsidRPr="00750971" w14:paraId="3DF8A6ED" w14:textId="77777777">
        <w:trPr>
          <w:cantSplit/>
          <w:trHeight w:val="127"/>
        </w:trPr>
        <w:tc>
          <w:tcPr>
            <w:tcW w:w="1454" w:type="pct"/>
          </w:tcPr>
          <w:p w14:paraId="22B10170" w14:textId="77777777" w:rsidR="0008784F" w:rsidRPr="00750971" w:rsidRDefault="0008784F" w:rsidP="0008784F">
            <w:pPr>
              <w:keepNext/>
              <w:keepLines/>
            </w:pPr>
            <w:r w:rsidRPr="00750971">
              <w:t>Sérülés, mérgezés és a beavatkozással kapcsolatos szövődmények</w:t>
            </w:r>
          </w:p>
        </w:tc>
        <w:tc>
          <w:tcPr>
            <w:tcW w:w="2543" w:type="pct"/>
          </w:tcPr>
          <w:p w14:paraId="7B90FA0E" w14:textId="77777777" w:rsidR="0008784F" w:rsidRPr="00750971" w:rsidRDefault="0008784F" w:rsidP="0008784F">
            <w:pPr>
              <w:keepNext/>
              <w:keepLines/>
            </w:pPr>
            <w:r w:rsidRPr="00750971">
              <w:t>Zúzódás</w:t>
            </w:r>
          </w:p>
        </w:tc>
        <w:tc>
          <w:tcPr>
            <w:tcW w:w="1003" w:type="pct"/>
          </w:tcPr>
          <w:p w14:paraId="03D5D929" w14:textId="77777777" w:rsidR="0008784F" w:rsidRPr="00750971" w:rsidRDefault="0008784F" w:rsidP="0008784F">
            <w:pPr>
              <w:keepNext/>
              <w:keepLines/>
            </w:pPr>
            <w:r w:rsidRPr="00750971">
              <w:t>Gyakori</w:t>
            </w:r>
          </w:p>
        </w:tc>
      </w:tr>
    </w:tbl>
    <w:p w14:paraId="0728B24F" w14:textId="77777777" w:rsidR="001F74D3" w:rsidRPr="00750971" w:rsidRDefault="001F74D3">
      <w:pPr>
        <w:keepNext/>
        <w:keepLines/>
        <w:rPr>
          <w:sz w:val="20"/>
        </w:rPr>
      </w:pPr>
      <w:r w:rsidRPr="00750971">
        <w:rPr>
          <w:sz w:val="20"/>
        </w:rPr>
        <w:t>+Olyan mellékhatásokat jelöl, amelyet halálos kimenetelűként is jelentettek.</w:t>
      </w:r>
    </w:p>
    <w:p w14:paraId="3F4D3CDE" w14:textId="77777777" w:rsidR="001F74D3" w:rsidRPr="00750971" w:rsidRDefault="001F74D3">
      <w:pPr>
        <w:rPr>
          <w:sz w:val="20"/>
        </w:rPr>
      </w:pPr>
      <w:r w:rsidRPr="00750971">
        <w:rPr>
          <w:sz w:val="20"/>
        </w:rPr>
        <w:t xml:space="preserve">1 Olyan mellékhatásokat jelöl, amelyet nagyrészt infúziós reakciókkal összefüggésben jelentettek. Ezekre vonatkozóan specifikus százalékarányok nem állnak rendelkezésre. </w:t>
      </w:r>
    </w:p>
    <w:p w14:paraId="1124E505" w14:textId="77777777" w:rsidR="001F74D3" w:rsidRPr="00750971" w:rsidRDefault="001F74D3">
      <w:pPr>
        <w:rPr>
          <w:sz w:val="20"/>
        </w:rPr>
      </w:pPr>
      <w:r w:rsidRPr="00750971">
        <w:rPr>
          <w:sz w:val="20"/>
        </w:rPr>
        <w:t>*Antraciklineket követő kombinációs terápia során és taxánokkal kombinálva észlelték</w:t>
      </w:r>
    </w:p>
    <w:p w14:paraId="4F72B886" w14:textId="77777777" w:rsidR="001F74D3" w:rsidRPr="00750971" w:rsidRDefault="001F74D3"/>
    <w:p w14:paraId="7F1DBFFF" w14:textId="77777777" w:rsidR="001F74D3" w:rsidRPr="00750971" w:rsidRDefault="001F74D3">
      <w:pPr>
        <w:keepNext/>
        <w:rPr>
          <w:u w:val="single"/>
        </w:rPr>
      </w:pPr>
      <w:r w:rsidRPr="00750971">
        <w:rPr>
          <w:u w:val="single"/>
        </w:rPr>
        <w:t>Egyes kiválasztott mellékhatások leírása</w:t>
      </w:r>
    </w:p>
    <w:p w14:paraId="335B993E" w14:textId="77777777" w:rsidR="001F74D3" w:rsidRPr="00750971" w:rsidRDefault="001F74D3">
      <w:pPr>
        <w:keepNext/>
        <w:rPr>
          <w:b/>
        </w:rPr>
      </w:pPr>
    </w:p>
    <w:p w14:paraId="5C129FE3" w14:textId="77777777" w:rsidR="001F74D3" w:rsidRPr="00750971" w:rsidRDefault="001F74D3">
      <w:pPr>
        <w:keepNext/>
        <w:outlineLvl w:val="0"/>
        <w:rPr>
          <w:i/>
        </w:rPr>
      </w:pPr>
      <w:r w:rsidRPr="00750971">
        <w:rPr>
          <w:i/>
        </w:rPr>
        <w:t>Kardiális diszfunkció</w:t>
      </w:r>
    </w:p>
    <w:p w14:paraId="518CA26D" w14:textId="77777777" w:rsidR="001F74D3" w:rsidRPr="00750971" w:rsidRDefault="001F74D3">
      <w:r w:rsidRPr="00750971">
        <w:t>A pangásos szívelégtelenség (NYHA II-IV-es stádium) egy, a Herceptin alkalmazásával összefüggő, gyakori mellékhatás, melyek között halálos kimentelű is előfordult (lásd 4.4 pont). Herceptin</w:t>
      </w:r>
      <w:r w:rsidRPr="00750971">
        <w:noBreakHyphen/>
        <w:t>nel kezelt betegeknél a kardiális diszfunkció okozta olyan panaszokat és tüneteket figyeltek meg, mint pl. dyspnoe, orthopnoe, fokozott köhögés, tüdőödéma, S3 galoppritmus vagy csökkent kamrai ejekciós frakció (lásd 4.4 pont).</w:t>
      </w:r>
    </w:p>
    <w:p w14:paraId="1B401D12" w14:textId="77777777" w:rsidR="001F74D3" w:rsidRPr="00750971" w:rsidRDefault="001F74D3"/>
    <w:p w14:paraId="05A7FD7B" w14:textId="77777777" w:rsidR="001F74D3" w:rsidRPr="00750971" w:rsidRDefault="001F74D3">
      <w:r w:rsidRPr="00750971">
        <w:t xml:space="preserve">Három </w:t>
      </w:r>
      <w:r w:rsidR="000E6750" w:rsidRPr="00750971">
        <w:t>kulcsfontosságú</w:t>
      </w:r>
      <w:r w:rsidRPr="00750971">
        <w:t xml:space="preserve"> klinikai vizsgálatban, ahol adjuváns Herceptin-t adtak kemoterápiával kombinálva, a 3/4-es fokozatú kardiális diszfunkció (különösen a tünetekkel járó pangásos szívelégtelenség) gyakorisága hasonló volt azoknál a betegeknél, akik csak kemoterápiát kaptak (tehát nem kaptak Herceptin-t) és azoknál, akik Herceptin-t egy taxánt követően kaptak (0,3-0,4%). Az arány </w:t>
      </w:r>
      <w:r w:rsidRPr="00750971">
        <w:lastRenderedPageBreak/>
        <w:t xml:space="preserve">azoknál a betegeknél volt a legmagasabb, akik Herceptin-t és taxánt egyidejűleg kaptak (2,0%). Neoadjuváns kezelés esetén a Herceptin és alacsony dózisú antraciklin-protokollok egyidejű alkalmazásával jelenleg korlátozott a tapasztalat (lásd 4.4 pont). </w:t>
      </w:r>
    </w:p>
    <w:p w14:paraId="18B4052B" w14:textId="77777777" w:rsidR="001F74D3" w:rsidRPr="00750971" w:rsidRDefault="001F74D3"/>
    <w:p w14:paraId="4D36FFE9" w14:textId="77777777" w:rsidR="001F74D3" w:rsidRPr="00750971" w:rsidRDefault="001F74D3">
      <w:r w:rsidRPr="00750971">
        <w:t>Ha az intravénás Herceptin-t az adjuváns kemoterápia befejezését követően adták, 12 hónapos medián követési idő után NYHA III-IV-es stádiumú szívelégtelenséget tapasztaltak a betegek 0,6%-ánál az egy éves kezelési karon. A BO16348 vizsgálatban, 8 éves medián időtartamú követés után a súlyos pangásos szívelégtelenség (NYHA III-IV-es stádium) gyakorisága az 1 éves Herceptin-kezelési karon 0,8%, míg az enyhe tüneteket okozó vagy tünetekkel nem járó balkamrai diszfunkció aránya 4,6% volt.</w:t>
      </w:r>
    </w:p>
    <w:p w14:paraId="52047DD0" w14:textId="77777777" w:rsidR="001F74D3" w:rsidRPr="00750971" w:rsidRDefault="001F74D3"/>
    <w:p w14:paraId="115B6B2F" w14:textId="77777777" w:rsidR="001F74D3" w:rsidRPr="00750971" w:rsidRDefault="001F74D3">
      <w:r w:rsidRPr="00750971">
        <w:t>A súlyos pangásos szívelégtelenség a Herceptin-kezelésben részesülő betegek 71,4%-ánál volt egyértelműen reverzibilis (a reverzibilitás definíció szerint az esemény után legalább két, egymást követő alkalommal mért 50%-os vagy azt meghaladó LVEF értéket jelentett). Az enyhe tüneteket okozó vagy tünetekkel nem járó balkamrai diszfunkció a Herceptin-nel kezelt betegek 79,5%-ánál bizonyult reverzibilisnek. A kardiális diszfunkcióval összefüggő események mintegy 17%-a következett be a Herceptin-kezelés befejezése után.</w:t>
      </w:r>
    </w:p>
    <w:p w14:paraId="7B2B9CA6" w14:textId="77777777" w:rsidR="001F74D3" w:rsidRPr="00750971" w:rsidRDefault="001F74D3"/>
    <w:p w14:paraId="53257D72" w14:textId="77777777" w:rsidR="001F74D3" w:rsidRPr="00750971" w:rsidRDefault="001F74D3">
      <w:r w:rsidRPr="00750971">
        <w:t xml:space="preserve">A metasztatikus emlőkarcinómában szenvedő betegeken elvégzett </w:t>
      </w:r>
      <w:r w:rsidR="000E6750" w:rsidRPr="00750971">
        <w:t>kulcsfontosságú</w:t>
      </w:r>
      <w:r w:rsidRPr="00750971">
        <w:t xml:space="preserve"> vizsgálatokban intravénás Herceptin és paklitaxel kombináció alkalmazásakor a kardiális diszfunkció incidenciája 9% és 12% között változott, míg csak paklitaxel adásakor az incidencia 1% – 4% között volt. Monoterápiában az arány 6% – 9% volt. A kardiális diszfunkció legmagasabb arányát azoknál a betegeknél észlelték, akik a Herceptin-t antraciklinnel/ciklofoszfamiddal együtt kapták (27%), mely jelentősen magasabb volt mint csak az antraciklin/ciklofoszfamid alkalmazásakor (7% – 10%). Egy ezt követő vizsgálatban, ahol a kardiális funkciót prospektiven monitorozták, a tünetekkel járó pangásos szívelégtelenség incidenciája 2,2% volt a Herceptin</w:t>
      </w:r>
      <w:r w:rsidRPr="00750971">
        <w:noBreakHyphen/>
        <w:t>nel és docetaxellel kezelt betegeknél, szemben a csak docetaxellel kezelt betegeknél tapasztalt 0%-kal. A legtöbb betegnél (79%), akiknél kardiális diszfunkció jelentkezett ezekben a vizsgálatokban, a pangásos szívelégtelenség standard terápiáját követően javulást figyeltek meg.</w:t>
      </w:r>
    </w:p>
    <w:p w14:paraId="604A630B" w14:textId="77777777" w:rsidR="001F74D3" w:rsidRPr="00750971" w:rsidRDefault="001F74D3"/>
    <w:p w14:paraId="20C674AA" w14:textId="77777777" w:rsidR="001F74D3" w:rsidRPr="00750971" w:rsidRDefault="001F74D3">
      <w:pPr>
        <w:keepNext/>
        <w:outlineLvl w:val="0"/>
        <w:rPr>
          <w:i/>
        </w:rPr>
      </w:pPr>
      <w:r w:rsidRPr="00750971">
        <w:rPr>
          <w:i/>
        </w:rPr>
        <w:t>Infúziós reakciók, allergia-szerű reakciók és túlérzékenység</w:t>
      </w:r>
    </w:p>
    <w:p w14:paraId="78766529" w14:textId="77777777" w:rsidR="001F74D3" w:rsidRPr="00750971" w:rsidRDefault="001F74D3">
      <w:pPr>
        <w:outlineLvl w:val="0"/>
      </w:pPr>
      <w:r w:rsidRPr="00750971">
        <w:t>Metasztatikus betegség kezelésekor a becslések szerint a Herceptin-nel kezelt betegek körülbelül 40%-a tapasztal valamilyen, infúzóval összefüggő reakciót. Azonban az infúziós reakciók nagy része enyhe vagy közepes intenzitású (NCI-CTC skála rendszer), és a kezelés korai szakaszában szokott előfordulni, pl. az első, második és harmadik infúzió alatt, és kevésbé gyakori a további infúziók során. Az infúziós reakciók: hidegrázás, láz, nehézlégzés, hypotensio, sípoló légzés, bronchospasmus, tachycardia, csökkent oxigénszaturáció, respiratorikus distressz, bőrkiütés, hányinger, hányás és fejfájás (lásd 4.4 pont). Az infúziós reakciók aránya (valamennyi súlyossági fokozatot beleértve) eltérő volt az egyes vizsgálatokban az indikációtól, az adatgyűjtés módszerétől, ill. attól függően, hogy a trasztuzumabot kemoterápiával együtt vagy monoterápiaként adták.</w:t>
      </w:r>
    </w:p>
    <w:p w14:paraId="7113DA11" w14:textId="77777777" w:rsidR="005A7969" w:rsidRPr="00750971" w:rsidRDefault="005A7969">
      <w:pPr>
        <w:outlineLvl w:val="0"/>
      </w:pPr>
    </w:p>
    <w:p w14:paraId="21A1A7E7" w14:textId="77777777" w:rsidR="001F74D3" w:rsidRPr="00750971" w:rsidRDefault="001F74D3" w:rsidP="00BA7CAA">
      <w:pPr>
        <w:keepNext/>
        <w:keepLines/>
      </w:pPr>
      <w:r w:rsidRPr="00750971">
        <w:t xml:space="preserve">Súlyos anafilaxiás reakció, amely azonnali további beavatkozást igényel, általában a Herceptin első vagy második infúziója alatt történik (lásd 4.4 pont), melyek között halálos kimentelű is előfordult. </w:t>
      </w:r>
    </w:p>
    <w:p w14:paraId="51B307C8" w14:textId="77777777" w:rsidR="001F74D3" w:rsidRPr="00750971" w:rsidRDefault="001F74D3" w:rsidP="00BA7CAA">
      <w:pPr>
        <w:keepNext/>
        <w:keepLines/>
        <w:outlineLvl w:val="0"/>
      </w:pPr>
    </w:p>
    <w:p w14:paraId="5C3E6CB4" w14:textId="77777777" w:rsidR="001F74D3" w:rsidRPr="00750971" w:rsidRDefault="001F74D3">
      <w:pPr>
        <w:outlineLvl w:val="0"/>
      </w:pPr>
      <w:r w:rsidRPr="00750971">
        <w:t>Anaphylactoid reakciót izolált esetekben figyeltek meg.</w:t>
      </w:r>
    </w:p>
    <w:p w14:paraId="61DD288E" w14:textId="77777777" w:rsidR="001F74D3" w:rsidRPr="00750971" w:rsidRDefault="001F74D3">
      <w:pPr>
        <w:rPr>
          <w:i/>
        </w:rPr>
      </w:pPr>
    </w:p>
    <w:p w14:paraId="7C69B064" w14:textId="77777777" w:rsidR="001F74D3" w:rsidRPr="00750971" w:rsidRDefault="001F74D3">
      <w:pPr>
        <w:outlineLvl w:val="0"/>
        <w:rPr>
          <w:i/>
        </w:rPr>
      </w:pPr>
      <w:r w:rsidRPr="00750971">
        <w:rPr>
          <w:i/>
        </w:rPr>
        <w:t>Haematotoxicitás</w:t>
      </w:r>
    </w:p>
    <w:p w14:paraId="7DA0E03D" w14:textId="77777777" w:rsidR="001F74D3" w:rsidRPr="00750971" w:rsidRDefault="001F74D3">
      <w:r w:rsidRPr="00750971">
        <w:t xml:space="preserve">Lázas neutropenia, leukopenia, anaemia, thrombocytopenia és neutropenia nagyon gyakran fordult elő. A hypoprothrombinaemia előfordulásának gyakorisága nem ismert. A neutropenia kialakulásának kockázata kissé magasabb lehet, amikor a trasztuzumabot docetaxellel kombinálva, antraciklin terápiát követően alkalmazzák. </w:t>
      </w:r>
    </w:p>
    <w:p w14:paraId="1FC7845D" w14:textId="77777777" w:rsidR="001F74D3" w:rsidRPr="00750971" w:rsidRDefault="001F74D3"/>
    <w:p w14:paraId="442DB588" w14:textId="77777777" w:rsidR="001F74D3" w:rsidRPr="00750971" w:rsidRDefault="001F74D3">
      <w:pPr>
        <w:outlineLvl w:val="0"/>
        <w:rPr>
          <w:i/>
        </w:rPr>
      </w:pPr>
      <w:r w:rsidRPr="00750971">
        <w:rPr>
          <w:i/>
        </w:rPr>
        <w:t>Pulmonalis események</w:t>
      </w:r>
    </w:p>
    <w:p w14:paraId="289A02C4" w14:textId="77777777" w:rsidR="001F74D3" w:rsidRPr="00750971" w:rsidRDefault="001F74D3">
      <w:pPr>
        <w:outlineLvl w:val="0"/>
        <w:rPr>
          <w:lang w:eastAsia="de-DE"/>
        </w:rPr>
      </w:pPr>
      <w:r w:rsidRPr="00750971">
        <w:t xml:space="preserve">A Herceptin alkalmazásával összefüggésben súlyos pulmonalis mellékhatások fordulnak elő, melyek között halálos kimenetelű eset is előfordult. Ilyenek többek között, de nem kizárólagosan: pulmonalis infiltrátumok, akut respiratorikus distressz szindróma, </w:t>
      </w:r>
      <w:r w:rsidRPr="00750971">
        <w:rPr>
          <w:lang w:eastAsia="de-DE"/>
        </w:rPr>
        <w:t xml:space="preserve">pneumonia, pneumonitis, pleurális </w:t>
      </w:r>
      <w:r w:rsidRPr="00750971">
        <w:rPr>
          <w:lang w:eastAsia="de-DE"/>
        </w:rPr>
        <w:lastRenderedPageBreak/>
        <w:t>folyadékgyülem, respiratorikus distressz, akut pulmonalis oedema és légzési elégtelenség (lásd 4.4 pont).</w:t>
      </w:r>
    </w:p>
    <w:p w14:paraId="3768E34F" w14:textId="77777777" w:rsidR="001F74D3" w:rsidRPr="00750971" w:rsidRDefault="001F74D3">
      <w:pPr>
        <w:outlineLvl w:val="0"/>
        <w:rPr>
          <w:lang w:eastAsia="de-DE"/>
        </w:rPr>
      </w:pPr>
    </w:p>
    <w:p w14:paraId="4DE519D3" w14:textId="77777777" w:rsidR="001F74D3" w:rsidRPr="00750971" w:rsidRDefault="001F74D3">
      <w:pPr>
        <w:rPr>
          <w:lang w:eastAsia="de-DE"/>
        </w:rPr>
      </w:pPr>
      <w:r w:rsidRPr="00750971">
        <w:rPr>
          <w:lang w:eastAsia="de-DE"/>
        </w:rPr>
        <w:t>Az EU kockázatkezelési tervben</w:t>
      </w:r>
      <w:r w:rsidRPr="00750971">
        <w:t xml:space="preserve"> szereplő</w:t>
      </w:r>
      <w:r w:rsidRPr="00750971">
        <w:rPr>
          <w:lang w:eastAsia="de-DE"/>
        </w:rPr>
        <w:t xml:space="preserve">, kockázat-minimalizálásra </w:t>
      </w:r>
      <w:r w:rsidRPr="00750971">
        <w:t xml:space="preserve">irányuló intézkedések részletei </w:t>
      </w:r>
      <w:r w:rsidRPr="00750971">
        <w:rPr>
          <w:lang w:eastAsia="de-DE"/>
        </w:rPr>
        <w:t xml:space="preserve">a Különleges figyelmeztetések és az alkalmazással kapcsolatos óvintézkedések pontban (4.4 pont) található. </w:t>
      </w:r>
    </w:p>
    <w:p w14:paraId="691CA278" w14:textId="77777777" w:rsidR="001F74D3" w:rsidRPr="00750971" w:rsidRDefault="001F74D3">
      <w:pPr>
        <w:rPr>
          <w:lang w:eastAsia="de-DE"/>
        </w:rPr>
      </w:pPr>
    </w:p>
    <w:p w14:paraId="0A91C83D" w14:textId="77777777" w:rsidR="001F74D3" w:rsidRPr="00750971" w:rsidRDefault="001F74D3">
      <w:pPr>
        <w:outlineLvl w:val="0"/>
        <w:rPr>
          <w:u w:val="single"/>
        </w:rPr>
      </w:pPr>
      <w:r w:rsidRPr="00750971">
        <w:rPr>
          <w:u w:val="single"/>
        </w:rPr>
        <w:t>Immunogenitás</w:t>
      </w:r>
    </w:p>
    <w:p w14:paraId="15BB7C31" w14:textId="77777777" w:rsidR="001F74D3" w:rsidRPr="00750971" w:rsidRDefault="001F74D3">
      <w:pPr>
        <w:outlineLvl w:val="0"/>
        <w:rPr>
          <w:b/>
        </w:rPr>
      </w:pPr>
    </w:p>
    <w:p w14:paraId="549827D6" w14:textId="77777777" w:rsidR="001F74D3" w:rsidRPr="00750971" w:rsidRDefault="001F74D3">
      <w:r w:rsidRPr="00750971">
        <w:t>A korai emlőkarcinóma neoadjuváns-adjuváns vizsgálatában (BO22227) 70 hónapot meghaladó medián követési időnél az intravénás Herceptin</w:t>
      </w:r>
      <w:r w:rsidRPr="00750971">
        <w:noBreakHyphen/>
        <w:t>nel kezelt betegek 10,1%-ánál (30/296) jelentek meg trasztuzumab-ellenes antitestek. Az intravénás Herceptinkaron 30 beteg közül 2</w:t>
      </w:r>
      <w:r w:rsidRPr="00750971">
        <w:noBreakHyphen/>
        <w:t>nél mutattak ki a kezelés megkezdése után vett mintákból neutralizáló trasztuzumab-ellenes antitesteket.</w:t>
      </w:r>
    </w:p>
    <w:p w14:paraId="6C3D13E2" w14:textId="77777777" w:rsidR="001F74D3" w:rsidRPr="00750971" w:rsidRDefault="001F74D3"/>
    <w:p w14:paraId="7E30A874" w14:textId="77777777" w:rsidR="001F74D3" w:rsidRPr="00750971" w:rsidRDefault="001F74D3">
      <w:r w:rsidRPr="00750971">
        <w:t>Ezen antitestek klinikai jelentősége nem imert. A trasztuzumab</w:t>
      </w:r>
      <w:r w:rsidRPr="00750971">
        <w:noBreakHyphen/>
        <w:t>ellenes antitestek megjelenése nem volt hatással az intravénás Herceptin farmakokinetikájára, hatásosságára (a patológiai teljes válasz [pCR] alapján meghatározva), az eseménymentes túlélésre [EFS]) és a biztonságosságára (az alkalmazás során fellépő reakciók alapján meghatározva).</w:t>
      </w:r>
    </w:p>
    <w:p w14:paraId="2BBB64F3" w14:textId="77777777" w:rsidR="001F74D3" w:rsidRPr="00750971" w:rsidRDefault="001F74D3"/>
    <w:p w14:paraId="4F1C8D07" w14:textId="77777777" w:rsidR="001F74D3" w:rsidRPr="00750971" w:rsidRDefault="001F74D3">
      <w:r w:rsidRPr="00750971">
        <w:t xml:space="preserve">Nem állnak rendelkezésre a Herceptin-re vonatkozó immunogenitási adatok gyomorkarcinómában.  </w:t>
      </w:r>
    </w:p>
    <w:p w14:paraId="155B1BB7" w14:textId="77777777" w:rsidR="001F74D3" w:rsidRPr="00750971" w:rsidRDefault="001F74D3">
      <w:pPr>
        <w:rPr>
          <w:lang w:eastAsia="de-DE"/>
        </w:rPr>
      </w:pPr>
    </w:p>
    <w:p w14:paraId="6342EA9C" w14:textId="77777777" w:rsidR="001F74D3" w:rsidRPr="00750971" w:rsidRDefault="001F74D3">
      <w:pPr>
        <w:rPr>
          <w:u w:val="single"/>
          <w:lang w:eastAsia="de-DE"/>
        </w:rPr>
      </w:pPr>
      <w:r w:rsidRPr="00750971">
        <w:rPr>
          <w:u w:val="single"/>
          <w:lang w:eastAsia="de-DE"/>
        </w:rPr>
        <w:t>Herceptin intravénás kezelésről a Herceptin szubkután kezelésre, illetve fordítva történő átváltás</w:t>
      </w:r>
    </w:p>
    <w:p w14:paraId="192F462E" w14:textId="77777777" w:rsidR="001F74D3" w:rsidRPr="00750971" w:rsidRDefault="001F74D3">
      <w:pPr>
        <w:rPr>
          <w:u w:val="single"/>
          <w:lang w:eastAsia="de-DE"/>
        </w:rPr>
      </w:pPr>
    </w:p>
    <w:p w14:paraId="45A40E94" w14:textId="70D6C79D" w:rsidR="001F74D3" w:rsidRPr="00750971" w:rsidRDefault="001F74D3">
      <w:pPr>
        <w:rPr>
          <w:szCs w:val="22"/>
        </w:rPr>
      </w:pPr>
      <w:r w:rsidRPr="00750971">
        <w:t>A Herceptin intravénás és a Herceptin szubkután formája közötti átváltást az MO22982 vizsgálatban tanulmányozták</w:t>
      </w:r>
      <w:r w:rsidRPr="00750971">
        <w:rPr>
          <w:lang w:eastAsia="de-DE"/>
        </w:rPr>
        <w:t>, melynek elsődleges célja annak értékelése volt, hogy a betegek a trasztuzumab intravénás vagy szubkután adagolási formáját részesítik-e előnyben. Ebben a vizsgálatban két csoportot (egy csoportban az injekciós üvegben lévő szubkután formát használták és egyben pedig szubkután formát adagolórendszerben) tanulmányoztak két-karú, keresztezett elrendezésben, melyben 488 beteget a két különböző, háromhetenkénti Herceptin-kezelési sémára randomizáltak (iv. [1</w:t>
      </w:r>
      <w:r w:rsidRPr="00750971">
        <w:rPr>
          <w:lang w:eastAsia="de-DE"/>
        </w:rPr>
        <w:noBreakHyphen/>
        <w:t xml:space="preserve">4 ciklus] </w:t>
      </w:r>
      <w:r w:rsidRPr="00750971">
        <w:rPr>
          <w:szCs w:val="22"/>
        </w:rPr>
        <w:t>→ sc. [5-8 ciklus], vagy sc. [1-4 ciklus]→ iv. [5-8 ciklus]). A betegek vagy részesültek megelőző Herceptin iv. kezelésben (20,3%), vagy nem részesültek korábban Herceptin iv. kezelésben (79,7%). Az iv. → sc. kezelési séma esetén (</w:t>
      </w:r>
      <w:r w:rsidRPr="00750971">
        <w:rPr>
          <w:lang w:eastAsia="de-DE"/>
        </w:rPr>
        <w:t xml:space="preserve">a sc. injekciós üveget és a sc. adagolórendszert alkalmazó csoportok együttvéve) </w:t>
      </w:r>
      <w:r w:rsidRPr="00750971">
        <w:rPr>
          <w:szCs w:val="22"/>
        </w:rPr>
        <w:t>a nemkívánatos események aránya (minden fokozat) a váltás előtt (1-4. ciklus) 53,8%, illetve a váltás után (5-8. ciklus) 56,4% volt; a sc. → iv.</w:t>
      </w:r>
      <w:r w:rsidRPr="00750971">
        <w:rPr>
          <w:lang w:eastAsia="de-DE"/>
        </w:rPr>
        <w:t xml:space="preserve"> </w:t>
      </w:r>
      <w:r w:rsidRPr="00750971">
        <w:rPr>
          <w:szCs w:val="22"/>
        </w:rPr>
        <w:t>kezelési séma esetén (</w:t>
      </w:r>
      <w:r w:rsidRPr="00750971">
        <w:rPr>
          <w:lang w:eastAsia="de-DE"/>
        </w:rPr>
        <w:t>a sc. injekciós üveget és a sc. adagolórendszert alkalmazó csoportok együttvéve)</w:t>
      </w:r>
      <w:r w:rsidRPr="00750971">
        <w:rPr>
          <w:szCs w:val="22"/>
        </w:rPr>
        <w:t xml:space="preserve"> a nemkívánatos események aránya (minden fokozat) a váltás előtt (1-4. ciklus) 65,4%, illetve a váltás után (5</w:t>
      </w:r>
      <w:r w:rsidRPr="00750971">
        <w:rPr>
          <w:szCs w:val="22"/>
        </w:rPr>
        <w:noBreakHyphen/>
        <w:t xml:space="preserve">8. ciklus) 48,7% volt. </w:t>
      </w:r>
    </w:p>
    <w:p w14:paraId="41D022A0" w14:textId="77777777" w:rsidR="005A7969" w:rsidRPr="00750971" w:rsidRDefault="005A7969">
      <w:pPr>
        <w:rPr>
          <w:szCs w:val="22"/>
        </w:rPr>
      </w:pPr>
    </w:p>
    <w:p w14:paraId="68CD2C50" w14:textId="77777777" w:rsidR="001F74D3" w:rsidRPr="00750971" w:rsidRDefault="001F74D3">
      <w:pPr>
        <w:rPr>
          <w:lang w:eastAsia="de-DE"/>
        </w:rPr>
      </w:pPr>
      <w:r w:rsidRPr="00750971">
        <w:rPr>
          <w:szCs w:val="22"/>
        </w:rPr>
        <w:t xml:space="preserve">A súlyos </w:t>
      </w:r>
      <w:r w:rsidRPr="00750971">
        <w:t>nemkívánatos eseménye</w:t>
      </w:r>
      <w:r w:rsidRPr="00750971">
        <w:rPr>
          <w:szCs w:val="22"/>
        </w:rPr>
        <w:t xml:space="preserve">k, 3-as súlyossági fokozatú </w:t>
      </w:r>
      <w:r w:rsidRPr="00750971">
        <w:t>nemkívánatos események</w:t>
      </w:r>
      <w:r w:rsidRPr="00750971">
        <w:rPr>
          <w:szCs w:val="22"/>
        </w:rPr>
        <w:t xml:space="preserve"> és a kezelés befejezéséhez vezető </w:t>
      </w:r>
      <w:r w:rsidRPr="00750971">
        <w:t>nemkívánatos események</w:t>
      </w:r>
      <w:r w:rsidRPr="00750971">
        <w:rPr>
          <w:szCs w:val="22"/>
        </w:rPr>
        <w:t xml:space="preserve"> aránya a váltás előtt (1-4. ciklus) alacsony (&lt;5%) volt, és hasonlónak bizonyult a váltás utáni (5-8. ciklus) arányokhoz. 4-es és 5-ös súlyossági fokozatú </w:t>
      </w:r>
      <w:r w:rsidRPr="00750971">
        <w:t>nemkívánatos eseményt</w:t>
      </w:r>
      <w:r w:rsidRPr="00750971">
        <w:rPr>
          <w:szCs w:val="22"/>
        </w:rPr>
        <w:t xml:space="preserve"> nem jelentettek. </w:t>
      </w:r>
    </w:p>
    <w:p w14:paraId="2229F140" w14:textId="77777777" w:rsidR="001F74D3" w:rsidRPr="00750971" w:rsidRDefault="001F74D3"/>
    <w:p w14:paraId="3E18E537" w14:textId="77777777" w:rsidR="001F74D3" w:rsidRPr="00750971" w:rsidRDefault="001F74D3">
      <w:pPr>
        <w:keepNext/>
        <w:keepLines/>
        <w:tabs>
          <w:tab w:val="left" w:pos="567"/>
        </w:tabs>
        <w:rPr>
          <w:u w:val="single"/>
        </w:rPr>
      </w:pPr>
      <w:r w:rsidRPr="00750971">
        <w:rPr>
          <w:u w:val="single"/>
        </w:rPr>
        <w:t>Feltételezett mellékhatások bejelentése</w:t>
      </w:r>
    </w:p>
    <w:p w14:paraId="5C1E34F6" w14:textId="77777777" w:rsidR="001F74D3" w:rsidRPr="00750971" w:rsidRDefault="001F74D3">
      <w:pPr>
        <w:keepNext/>
        <w:keepLines/>
        <w:tabs>
          <w:tab w:val="left" w:pos="567"/>
        </w:tabs>
      </w:pPr>
      <w:r w:rsidRPr="00750971">
        <w:t xml:space="preserve">A gyógyszer engedélyezését követően lényeges a feltételezett mellékhatások bejelentése, mert ez fontos eszköze annak, hogy a gyógyszer előny/kockázat profilját folyamatosan figyelemmel lehessen kísérni. </w:t>
      </w:r>
    </w:p>
    <w:p w14:paraId="0DE2B43C" w14:textId="77777777" w:rsidR="005A7969" w:rsidRPr="00750971" w:rsidRDefault="005A7969">
      <w:pPr>
        <w:keepNext/>
        <w:keepLines/>
        <w:tabs>
          <w:tab w:val="left" w:pos="567"/>
        </w:tabs>
      </w:pPr>
    </w:p>
    <w:p w14:paraId="4D2926BB" w14:textId="77777777" w:rsidR="001F74D3" w:rsidRPr="00750971" w:rsidRDefault="001F74D3">
      <w:pPr>
        <w:tabs>
          <w:tab w:val="left" w:pos="567"/>
        </w:tabs>
      </w:pPr>
      <w:r w:rsidRPr="00750971">
        <w:t xml:space="preserve">Az egészségügyi szakembereket kérjük, hogy jelentsék be a feltételezett mellékhatásokat a hatóság részére az </w:t>
      </w:r>
      <w:hyperlink r:id="rId12" w:history="1">
        <w:r w:rsidRPr="00A77829">
          <w:rPr>
            <w:color w:val="0000FF"/>
            <w:highlight w:val="lightGray"/>
            <w:u w:val="single"/>
            <w:lang w:eastAsia="hu-HU"/>
          </w:rPr>
          <w:t>V. függelékben</w:t>
        </w:r>
      </w:hyperlink>
      <w:r w:rsidRPr="00A90407">
        <w:rPr>
          <w:highlight w:val="lightGray"/>
        </w:rPr>
        <w:t xml:space="preserve"> található elérhetőségek valamelyikén keresztül</w:t>
      </w:r>
      <w:r w:rsidRPr="00750971">
        <w:t>.</w:t>
      </w:r>
    </w:p>
    <w:p w14:paraId="3EBFB1F8" w14:textId="77777777" w:rsidR="001F74D3" w:rsidRPr="00750971" w:rsidRDefault="001F74D3"/>
    <w:p w14:paraId="5B1B4F5C" w14:textId="77777777" w:rsidR="001F74D3" w:rsidRPr="00750971" w:rsidRDefault="001F74D3">
      <w:pPr>
        <w:ind w:left="567" w:hanging="567"/>
        <w:rPr>
          <w:b/>
        </w:rPr>
      </w:pPr>
      <w:r w:rsidRPr="00750971">
        <w:rPr>
          <w:b/>
        </w:rPr>
        <w:t>4.9</w:t>
      </w:r>
      <w:r w:rsidRPr="00750971">
        <w:rPr>
          <w:b/>
        </w:rPr>
        <w:tab/>
        <w:t>Túladagolás</w:t>
      </w:r>
    </w:p>
    <w:p w14:paraId="41C05536" w14:textId="77777777" w:rsidR="001F74D3" w:rsidRPr="00750971" w:rsidRDefault="001F74D3"/>
    <w:p w14:paraId="0A91DBD3" w14:textId="77777777" w:rsidR="001F74D3" w:rsidRPr="00750971" w:rsidRDefault="001F74D3">
      <w:r w:rsidRPr="00750971">
        <w:t>A humán klinikai vizsgálatokban nem fordult elő túladagolás. 10 mg/ttkg-nál nagyobb Herceptin adagot önmagában nem adtak a klinikai vizsgálatokban; Egy metasztatikus gyomorkarcinómás betegeken végzett klinikai vizsgálatban a 8 mg/kg telítő adagot követően a háromhetenkénti 10 mg/ttkg fenntartó adagot tanulmányozták. Eddig az adagig a betegek a gyógyszert jól tolerálták.</w:t>
      </w:r>
    </w:p>
    <w:p w14:paraId="18AAF403" w14:textId="77777777" w:rsidR="001F74D3" w:rsidRPr="00750971" w:rsidRDefault="001F74D3"/>
    <w:p w14:paraId="715FE011" w14:textId="77777777" w:rsidR="001F74D3" w:rsidRPr="00750971" w:rsidRDefault="001F74D3"/>
    <w:p w14:paraId="0623E93C" w14:textId="77777777" w:rsidR="001F74D3" w:rsidRPr="00750971" w:rsidRDefault="001F74D3">
      <w:pPr>
        <w:keepNext/>
        <w:keepLines/>
        <w:ind w:left="567" w:hanging="567"/>
        <w:rPr>
          <w:b/>
        </w:rPr>
      </w:pPr>
      <w:r w:rsidRPr="00750971">
        <w:rPr>
          <w:b/>
        </w:rPr>
        <w:t>5.</w:t>
      </w:r>
      <w:r w:rsidRPr="00750971">
        <w:rPr>
          <w:b/>
        </w:rPr>
        <w:tab/>
        <w:t>FARMAKOLÓGIAI TULAJDONSÁGOK</w:t>
      </w:r>
    </w:p>
    <w:p w14:paraId="2AB75C6B" w14:textId="77777777" w:rsidR="001F74D3" w:rsidRPr="00750971" w:rsidRDefault="001F74D3">
      <w:pPr>
        <w:keepNext/>
        <w:keepLines/>
      </w:pPr>
    </w:p>
    <w:p w14:paraId="5761427F" w14:textId="77777777" w:rsidR="001F74D3" w:rsidRPr="00750971" w:rsidRDefault="001F74D3">
      <w:pPr>
        <w:keepNext/>
        <w:keepLines/>
        <w:ind w:left="567" w:hanging="567"/>
        <w:rPr>
          <w:b/>
        </w:rPr>
      </w:pPr>
      <w:r w:rsidRPr="00750971">
        <w:rPr>
          <w:b/>
        </w:rPr>
        <w:t>5.1</w:t>
      </w:r>
      <w:r w:rsidRPr="00750971">
        <w:rPr>
          <w:b/>
        </w:rPr>
        <w:tab/>
        <w:t>Farmakodinámiás tulajdonságok</w:t>
      </w:r>
    </w:p>
    <w:p w14:paraId="4940E2DE" w14:textId="77777777" w:rsidR="001F74D3" w:rsidRPr="00750971" w:rsidRDefault="001F74D3">
      <w:pPr>
        <w:keepNext/>
        <w:keepLines/>
      </w:pPr>
    </w:p>
    <w:p w14:paraId="594C4B98" w14:textId="77777777" w:rsidR="001F74D3" w:rsidRPr="00750971" w:rsidRDefault="001F74D3">
      <w:pPr>
        <w:keepNext/>
        <w:keepLines/>
        <w:outlineLvl w:val="0"/>
      </w:pPr>
      <w:r w:rsidRPr="00750971">
        <w:t xml:space="preserve">Farmakoterápiás csoport: Daganatellenes szerek, monoclonalis antitestek, ATC kód: </w:t>
      </w:r>
      <w:r w:rsidR="006160C1" w:rsidRPr="00750971">
        <w:t>L01FD01</w:t>
      </w:r>
    </w:p>
    <w:p w14:paraId="5EFCE41A" w14:textId="77777777" w:rsidR="001F74D3" w:rsidRPr="00750971" w:rsidRDefault="001F74D3">
      <w:pPr>
        <w:keepNext/>
        <w:keepLines/>
      </w:pPr>
    </w:p>
    <w:p w14:paraId="26C7AA24" w14:textId="77777777" w:rsidR="001F74D3" w:rsidRPr="00750971" w:rsidRDefault="001F74D3">
      <w:pPr>
        <w:keepNext/>
        <w:keepLines/>
      </w:pPr>
      <w:r w:rsidRPr="00750971">
        <w:t>A trasztuzumab rekombináns, humanizált IgG1 monoclonalis antitest a kettes típusú humán epidermális növekedési faktor receptor (HER2) ellen. A HER2 fokozott expressziója a primer emlőkarcinómák 20 </w:t>
      </w:r>
      <w:r w:rsidRPr="00750971">
        <w:noBreakHyphen/>
        <w:t xml:space="preserve"> 30%-ában figyelhető meg. A gyomorkarcinómában a HER2-pozitivitás arányának immunohisztokémiai módszerrel (IHC) és fluoreszcens </w:t>
      </w:r>
      <w:r w:rsidRPr="00750971">
        <w:rPr>
          <w:i/>
        </w:rPr>
        <w:t>in situ</w:t>
      </w:r>
      <w:r w:rsidRPr="00750971">
        <w:t xml:space="preserve"> hibridizációval (FISH) vagy kromogén </w:t>
      </w:r>
      <w:r w:rsidRPr="00750971">
        <w:rPr>
          <w:i/>
        </w:rPr>
        <w:t>in situ</w:t>
      </w:r>
      <w:r w:rsidRPr="00750971">
        <w:t xml:space="preserve"> hibridizációval (CISH) történő vizsgálatai azt mutatták, hogy a HER2-pozitivitás aránya széles tartományban, IHC esetén 6,8% és 34% között és FISH esetén 7,1% és 42,6% között változik. A vizsgálatok azt mutatják, hogy a fokozott HER2-expressziót mutató emlőkarcinómás betegek betegségmentes túlélése rövidebb, mint azoké a betegeké, akiknek tumora nem mutat fokozott HER2-expressziót. A receptor extracelluláris domain-je (ECD, p105) leválhat és bejut a véráramba, és mérhető a szérum mintákban.</w:t>
      </w:r>
    </w:p>
    <w:p w14:paraId="54D6E1BF" w14:textId="77777777" w:rsidR="001F74D3" w:rsidRPr="00750971" w:rsidRDefault="001F74D3"/>
    <w:p w14:paraId="529F3ED7" w14:textId="77777777" w:rsidR="001F74D3" w:rsidRPr="00750971" w:rsidRDefault="001F74D3">
      <w:pPr>
        <w:rPr>
          <w:u w:val="single"/>
        </w:rPr>
      </w:pPr>
      <w:r w:rsidRPr="00750971">
        <w:rPr>
          <w:u w:val="single"/>
        </w:rPr>
        <w:t>Hatásmechanizmus</w:t>
      </w:r>
    </w:p>
    <w:p w14:paraId="423AB1DF" w14:textId="77777777" w:rsidR="001F74D3" w:rsidRPr="00750971" w:rsidRDefault="001F74D3">
      <w:pPr>
        <w:rPr>
          <w:i/>
        </w:rPr>
      </w:pPr>
    </w:p>
    <w:p w14:paraId="60C683D6" w14:textId="77777777" w:rsidR="001F74D3" w:rsidRPr="00750971" w:rsidRDefault="001F74D3">
      <w:r w:rsidRPr="00750971">
        <w:t xml:space="preserve">A trasztuzumab nagy affinitással és specificitással kötődik a szub-domain IV-hez, a HER2 extracelluláris domain egyik juxta-membrán régiójához. A trasztuzumab kötődése a HER2-höz gátolja a ligand-független HER2 jelátvitelt, és megakadályozza extracelluláris domain-jének proteolítikus leválását, ami a HER2 egyik aktivációs mechanizmusa. Ennek eredményeképpen, a trasztuzumab mind </w:t>
      </w:r>
      <w:r w:rsidRPr="00750971">
        <w:rPr>
          <w:i/>
        </w:rPr>
        <w:t>in vitro</w:t>
      </w:r>
      <w:r w:rsidRPr="00750971">
        <w:t xml:space="preserve"> vizsgálatokban, mind állatokban, gátolta a HER2-t fokozottan expresszáló humán tumorsejtek proliferációját. A trasztuzumab ezen kívül az antitest-függő, sejt-mediált citotoxicitás (ADCC, antibody dependent cell-mediated cytotoxicity) hatékony mediátora. </w:t>
      </w:r>
      <w:r w:rsidRPr="00750971">
        <w:rPr>
          <w:i/>
        </w:rPr>
        <w:t>In vitro</w:t>
      </w:r>
      <w:r w:rsidRPr="00750971">
        <w:t>, a trasztuzumab által mediált ADCC elsősorban a HER2-t fokozottan expresszáló daganatos sejtekben hatott, azokkal a daganatos sejtekkel összevetve, melyek fokozott HER2-expressziót nem mutattak.</w:t>
      </w:r>
    </w:p>
    <w:p w14:paraId="3ABCA20D" w14:textId="77777777" w:rsidR="001F74D3" w:rsidRPr="00750971" w:rsidRDefault="001F74D3">
      <w:pPr>
        <w:rPr>
          <w:i/>
        </w:rPr>
      </w:pPr>
    </w:p>
    <w:p w14:paraId="71A1A97B" w14:textId="77777777" w:rsidR="001F74D3" w:rsidRPr="00750971" w:rsidRDefault="001F74D3">
      <w:pPr>
        <w:rPr>
          <w:u w:val="single"/>
        </w:rPr>
      </w:pPr>
      <w:r w:rsidRPr="00750971">
        <w:rPr>
          <w:u w:val="single"/>
        </w:rPr>
        <w:t xml:space="preserve">A fokozott HER2-expresszió vagy HER2 génamplifikáció kimutatása </w:t>
      </w:r>
    </w:p>
    <w:p w14:paraId="61EFCEF0" w14:textId="77777777" w:rsidR="001F74D3" w:rsidRPr="00750971" w:rsidRDefault="001F74D3">
      <w:pPr>
        <w:rPr>
          <w:i/>
        </w:rPr>
      </w:pPr>
    </w:p>
    <w:p w14:paraId="47E2C5BF" w14:textId="77777777" w:rsidR="001F74D3" w:rsidRPr="00750971" w:rsidRDefault="001F74D3">
      <w:pPr>
        <w:rPr>
          <w:i/>
        </w:rPr>
      </w:pPr>
      <w:r w:rsidRPr="00750971">
        <w:rPr>
          <w:i/>
        </w:rPr>
        <w:t>A fokozott HER2-expresszió vagy HER2 génamplifikáció kimutatása emlőkarcinómában</w:t>
      </w:r>
    </w:p>
    <w:p w14:paraId="61C91431" w14:textId="77777777" w:rsidR="001F74D3" w:rsidRPr="00750971" w:rsidRDefault="001F74D3">
      <w:r w:rsidRPr="00750971">
        <w:t xml:space="preserve">A Herceptin csak olyan betegeknek adható, akik tumora egy pontos és validált vizsgálati módszerrel meghatározva, fokozott HER2-expressziót vagy HER2 génamplifikációt mutat. A fokozott HER2-expressziót fixált tumor blokkok immunohisztokémiai (IHC) vizsgálatával kell kimutatni (lásd 4.4 pont). A HER2 génamplifikációt fixált tumorblokkok fluoreszcens </w:t>
      </w:r>
      <w:r w:rsidRPr="00750971">
        <w:rPr>
          <w:i/>
        </w:rPr>
        <w:t>in situ</w:t>
      </w:r>
      <w:r w:rsidRPr="00750971">
        <w:t xml:space="preserve"> hibridizációs (FISH) vagy kromogén </w:t>
      </w:r>
      <w:r w:rsidRPr="00750971">
        <w:rPr>
          <w:i/>
        </w:rPr>
        <w:t>in situ</w:t>
      </w:r>
      <w:r w:rsidRPr="00750971">
        <w:t xml:space="preserve"> hibridizációs (CISH) vizsgálata alapján kell megállapítani. Herceptin-kezelést azok a betegek kaphatnak, akiknek tumora IHC módszerrel meghatározva háromkeresztes (3+) intenzitású fokozott HER2-expressziót mutat, vagy akiknél a FISH vagy CISH vizsgálat eredménye pozitív.</w:t>
      </w:r>
    </w:p>
    <w:p w14:paraId="7A18738A" w14:textId="77777777" w:rsidR="001F74D3" w:rsidRPr="00750971" w:rsidRDefault="001F74D3"/>
    <w:p w14:paraId="171569E0" w14:textId="77777777" w:rsidR="001F74D3" w:rsidRPr="00750971" w:rsidRDefault="001F74D3">
      <w:r w:rsidRPr="00750971">
        <w:t>Annak érdekében, hogy az eredmények pontosak és reprodukálhatók legyenek, a vizsgálatot olyan speciális laboratóriumban kell elvégezni, ahol a vizsgálati eljárások validálása biztosított.</w:t>
      </w:r>
    </w:p>
    <w:p w14:paraId="2B8B69DA" w14:textId="77777777" w:rsidR="001F74D3" w:rsidRPr="00750971" w:rsidRDefault="001F74D3"/>
    <w:p w14:paraId="1E68A1DF" w14:textId="77777777" w:rsidR="001F74D3" w:rsidRPr="00750971" w:rsidRDefault="001F74D3">
      <w:pPr>
        <w:keepNext/>
      </w:pPr>
      <w:r w:rsidRPr="00750971">
        <w:lastRenderedPageBreak/>
        <w:t>Az IHC festődési minták értékelésére ajánlott pontozó skála a 2. táblázatban található:</w:t>
      </w:r>
    </w:p>
    <w:p w14:paraId="2F169B0A" w14:textId="77777777" w:rsidR="001F74D3" w:rsidRPr="00750971" w:rsidRDefault="001F74D3">
      <w:pPr>
        <w:keepNext/>
      </w:pPr>
    </w:p>
    <w:p w14:paraId="11469CDC" w14:textId="77777777" w:rsidR="001F74D3" w:rsidRPr="00750971" w:rsidRDefault="001F74D3">
      <w:pPr>
        <w:keepNext/>
      </w:pPr>
      <w:r w:rsidRPr="00750971">
        <w:t>2. táblázat: Ajánlott pontozó skála az ICH festődési minták értékeléséhez</w:t>
      </w:r>
    </w:p>
    <w:p w14:paraId="5CFC6FAC" w14:textId="77777777" w:rsidR="001F74D3" w:rsidRPr="00750971" w:rsidRDefault="001F74D3">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5"/>
        <w:gridCol w:w="4787"/>
        <w:gridCol w:w="2689"/>
      </w:tblGrid>
      <w:tr w:rsidR="001F74D3" w:rsidRPr="00750971" w14:paraId="3DBBA340" w14:textId="77777777">
        <w:trPr>
          <w:cantSplit/>
        </w:trPr>
        <w:tc>
          <w:tcPr>
            <w:tcW w:w="754" w:type="pct"/>
          </w:tcPr>
          <w:p w14:paraId="5B550BD3" w14:textId="77777777" w:rsidR="001F74D3" w:rsidRPr="00750971" w:rsidRDefault="001F74D3">
            <w:pPr>
              <w:keepNext/>
            </w:pPr>
            <w:r w:rsidRPr="00750971">
              <w:rPr>
                <w:b/>
              </w:rPr>
              <w:t>Pontszám</w:t>
            </w:r>
          </w:p>
        </w:tc>
        <w:tc>
          <w:tcPr>
            <w:tcW w:w="2702" w:type="pct"/>
          </w:tcPr>
          <w:p w14:paraId="68B37E88" w14:textId="77777777" w:rsidR="001F74D3" w:rsidRPr="00750971" w:rsidRDefault="001F74D3">
            <w:pPr>
              <w:keepNext/>
              <w:rPr>
                <w:b/>
              </w:rPr>
            </w:pPr>
            <w:r w:rsidRPr="00750971">
              <w:rPr>
                <w:b/>
              </w:rPr>
              <w:t>A festődés jellege</w:t>
            </w:r>
          </w:p>
          <w:p w14:paraId="490A224A" w14:textId="77777777" w:rsidR="001F74D3" w:rsidRPr="00750971" w:rsidRDefault="001F74D3">
            <w:pPr>
              <w:keepNext/>
              <w:jc w:val="center"/>
            </w:pPr>
          </w:p>
        </w:tc>
        <w:tc>
          <w:tcPr>
            <w:tcW w:w="1544" w:type="pct"/>
          </w:tcPr>
          <w:p w14:paraId="24D24687" w14:textId="77777777" w:rsidR="001F74D3" w:rsidRPr="00750971" w:rsidRDefault="001F74D3">
            <w:pPr>
              <w:keepNext/>
              <w:rPr>
                <w:b/>
              </w:rPr>
            </w:pPr>
            <w:r w:rsidRPr="00750971">
              <w:rPr>
                <w:b/>
              </w:rPr>
              <w:t xml:space="preserve">Fokozott HER2 expresszió </w:t>
            </w:r>
          </w:p>
          <w:p w14:paraId="31E8741F" w14:textId="77777777" w:rsidR="001F74D3" w:rsidRPr="00750971" w:rsidRDefault="001F74D3">
            <w:pPr>
              <w:keepNext/>
            </w:pPr>
            <w:r w:rsidRPr="00750971">
              <w:rPr>
                <w:b/>
              </w:rPr>
              <w:t>értékelése</w:t>
            </w:r>
          </w:p>
        </w:tc>
      </w:tr>
      <w:tr w:rsidR="001F74D3" w:rsidRPr="00750971" w14:paraId="72A59BA9" w14:textId="77777777">
        <w:trPr>
          <w:cantSplit/>
        </w:trPr>
        <w:tc>
          <w:tcPr>
            <w:tcW w:w="754" w:type="pct"/>
          </w:tcPr>
          <w:p w14:paraId="6272ADDB" w14:textId="77777777" w:rsidR="001F74D3" w:rsidRPr="00750971" w:rsidRDefault="001F74D3">
            <w:pPr>
              <w:keepNext/>
            </w:pPr>
            <w:r w:rsidRPr="00750971">
              <w:t>nulla (0)</w:t>
            </w:r>
          </w:p>
        </w:tc>
        <w:tc>
          <w:tcPr>
            <w:tcW w:w="2702" w:type="pct"/>
          </w:tcPr>
          <w:p w14:paraId="6484A211" w14:textId="77777777" w:rsidR="001F74D3" w:rsidRPr="00750971" w:rsidRDefault="001F74D3">
            <w:pPr>
              <w:keepNext/>
            </w:pPr>
            <w:r w:rsidRPr="00750971">
              <w:t>Nem látható festődés vagy membránfestődés a tumorsejtek &lt;10%-ánál látható.</w:t>
            </w:r>
          </w:p>
        </w:tc>
        <w:tc>
          <w:tcPr>
            <w:tcW w:w="1544" w:type="pct"/>
          </w:tcPr>
          <w:p w14:paraId="4F4A5B83" w14:textId="77777777" w:rsidR="001F74D3" w:rsidRPr="00750971" w:rsidRDefault="001F74D3">
            <w:pPr>
              <w:keepNext/>
            </w:pPr>
            <w:r w:rsidRPr="00750971">
              <w:t>Negatív</w:t>
            </w:r>
          </w:p>
        </w:tc>
      </w:tr>
      <w:tr w:rsidR="001F74D3" w:rsidRPr="00750971" w14:paraId="1D6E1360" w14:textId="77777777">
        <w:trPr>
          <w:cantSplit/>
        </w:trPr>
        <w:tc>
          <w:tcPr>
            <w:tcW w:w="754" w:type="pct"/>
          </w:tcPr>
          <w:p w14:paraId="565191E3" w14:textId="77777777" w:rsidR="001F74D3" w:rsidRPr="00750971" w:rsidRDefault="001F74D3">
            <w:pPr>
              <w:keepNext/>
            </w:pPr>
            <w:r w:rsidRPr="00750971">
              <w:t>egykeresztes (1+)</w:t>
            </w:r>
          </w:p>
        </w:tc>
        <w:tc>
          <w:tcPr>
            <w:tcW w:w="2702" w:type="pct"/>
          </w:tcPr>
          <w:p w14:paraId="12569619" w14:textId="77777777" w:rsidR="001F74D3" w:rsidRPr="00750971" w:rsidRDefault="001F74D3">
            <w:pPr>
              <w:keepNext/>
            </w:pPr>
            <w:r w:rsidRPr="00750971">
              <w:t>Halvány, alig észlelhető membránfestődés látható a tumorsejtek &gt;10%-ánál. A sejtek membránjának csak egy része festődik.</w:t>
            </w:r>
          </w:p>
        </w:tc>
        <w:tc>
          <w:tcPr>
            <w:tcW w:w="1544" w:type="pct"/>
          </w:tcPr>
          <w:p w14:paraId="1EC8EE63" w14:textId="77777777" w:rsidR="001F74D3" w:rsidRPr="00750971" w:rsidRDefault="001F74D3">
            <w:pPr>
              <w:keepNext/>
            </w:pPr>
            <w:r w:rsidRPr="00750971">
              <w:t>Negatív</w:t>
            </w:r>
          </w:p>
        </w:tc>
      </w:tr>
      <w:tr w:rsidR="001F74D3" w:rsidRPr="00750971" w14:paraId="0AA8191C" w14:textId="77777777">
        <w:trPr>
          <w:cantSplit/>
        </w:trPr>
        <w:tc>
          <w:tcPr>
            <w:tcW w:w="754" w:type="pct"/>
          </w:tcPr>
          <w:p w14:paraId="22EA0153" w14:textId="77777777" w:rsidR="001F74D3" w:rsidRPr="00750971" w:rsidRDefault="001F74D3">
            <w:pPr>
              <w:keepNext/>
            </w:pPr>
            <w:r w:rsidRPr="00750971">
              <w:t>kétkeresztes (2+)</w:t>
            </w:r>
          </w:p>
        </w:tc>
        <w:tc>
          <w:tcPr>
            <w:tcW w:w="2702" w:type="pct"/>
          </w:tcPr>
          <w:p w14:paraId="06419084" w14:textId="77777777" w:rsidR="001F74D3" w:rsidRPr="00750971" w:rsidRDefault="001F74D3">
            <w:pPr>
              <w:keepNext/>
            </w:pPr>
            <w:r w:rsidRPr="00750971">
              <w:t>Gyenge - közepes körkörös membránfestődés látható a tumorsejtek &gt;10%-ánál.</w:t>
            </w:r>
          </w:p>
        </w:tc>
        <w:tc>
          <w:tcPr>
            <w:tcW w:w="1544" w:type="pct"/>
          </w:tcPr>
          <w:p w14:paraId="1C51D6BF" w14:textId="77777777" w:rsidR="001F74D3" w:rsidRPr="00750971" w:rsidRDefault="001F74D3">
            <w:pPr>
              <w:keepNext/>
            </w:pPr>
            <w:r w:rsidRPr="00750971">
              <w:t>Kérdéses</w:t>
            </w:r>
          </w:p>
        </w:tc>
      </w:tr>
      <w:tr w:rsidR="001F74D3" w:rsidRPr="00750971" w14:paraId="0D926896" w14:textId="77777777">
        <w:trPr>
          <w:cantSplit/>
          <w:trHeight w:val="634"/>
        </w:trPr>
        <w:tc>
          <w:tcPr>
            <w:tcW w:w="754" w:type="pct"/>
          </w:tcPr>
          <w:p w14:paraId="6DD7F1BB" w14:textId="77777777" w:rsidR="001F74D3" w:rsidRPr="00750971" w:rsidRDefault="001F74D3">
            <w:pPr>
              <w:keepNext/>
            </w:pPr>
            <w:r w:rsidRPr="00750971">
              <w:t>háromkeresztes (3+)</w:t>
            </w:r>
          </w:p>
        </w:tc>
        <w:tc>
          <w:tcPr>
            <w:tcW w:w="2702" w:type="pct"/>
          </w:tcPr>
          <w:p w14:paraId="1061735F" w14:textId="77777777" w:rsidR="001F74D3" w:rsidRPr="00750971" w:rsidRDefault="001F74D3">
            <w:pPr>
              <w:keepNext/>
            </w:pPr>
            <w:r w:rsidRPr="00750971">
              <w:t>Erős, körkörös membránfestődés látható a tumorsejtek &gt;10%-ánál.</w:t>
            </w:r>
          </w:p>
        </w:tc>
        <w:tc>
          <w:tcPr>
            <w:tcW w:w="1544" w:type="pct"/>
          </w:tcPr>
          <w:p w14:paraId="0593AE4D" w14:textId="77777777" w:rsidR="001F74D3" w:rsidRPr="00750971" w:rsidRDefault="001F74D3">
            <w:pPr>
              <w:keepNext/>
            </w:pPr>
            <w:r w:rsidRPr="00750971">
              <w:t>Pozitív</w:t>
            </w:r>
          </w:p>
        </w:tc>
      </w:tr>
    </w:tbl>
    <w:p w14:paraId="44C30734" w14:textId="77777777" w:rsidR="001F74D3" w:rsidRPr="00750971" w:rsidRDefault="001F74D3"/>
    <w:p w14:paraId="08F81F06" w14:textId="77777777" w:rsidR="001F74D3" w:rsidRPr="00750971" w:rsidRDefault="001F74D3">
      <w:r w:rsidRPr="00750971">
        <w:t>Általánosságban a FISH-t akkor tekintik pozitívnak, ha a HER2 génkópia-szám aránya a 17-es kromoszómán található kópiák számához viszonyítva tumorsejtenként kettő vagy annál több, vagy ha 17-es kromoszóma kontrollt nem használnak, tumorsejtenként több mint 4 HER2 génkópia látható.</w:t>
      </w:r>
    </w:p>
    <w:p w14:paraId="31CAE772" w14:textId="77777777" w:rsidR="001F74D3" w:rsidRPr="00750971" w:rsidRDefault="001F74D3"/>
    <w:p w14:paraId="501DD814" w14:textId="77777777" w:rsidR="001F74D3" w:rsidRPr="00750971" w:rsidRDefault="001F74D3">
      <w:r w:rsidRPr="00750971">
        <w:t xml:space="preserve">Általánosságban a CISH-t akkor tekintik pozitívnak, ha a tumorsejtek több mint 50%-ában a HER2 génkópia-száma sejtmagonként meghaladja az 5-öt. </w:t>
      </w:r>
    </w:p>
    <w:p w14:paraId="23F7650A" w14:textId="77777777" w:rsidR="001F74D3" w:rsidRPr="00750971" w:rsidRDefault="001F74D3"/>
    <w:p w14:paraId="64EBE814" w14:textId="77777777" w:rsidR="001F74D3" w:rsidRPr="00750971" w:rsidRDefault="001F74D3">
      <w:r w:rsidRPr="00750971">
        <w:t>A vizsgálatok elvégzésére és értékelésére vonatkozó összes előírást a validált FISH és CISH diagnosztikumok tájékoztatója tartalmazza. A HER2 tesztelésre vonatkozó hivatalos ajánlások is alkalmazhatók.</w:t>
      </w:r>
    </w:p>
    <w:p w14:paraId="493330FD" w14:textId="77777777" w:rsidR="001F74D3" w:rsidRPr="00750971" w:rsidRDefault="001F74D3"/>
    <w:p w14:paraId="4BEB3F10" w14:textId="77777777" w:rsidR="001F74D3" w:rsidRPr="00750971" w:rsidRDefault="001F74D3">
      <w:r w:rsidRPr="00750971">
        <w:t>Bármely más HER2 protein vagy gén expressziójának vizsgálatára alkalmazható módszer esetében, a vizsgálatok csak olyan laboratórium által végezhetők el, ahol az aktuális tudományos ismereteknek megfelelő, validált módszereket alkalmaznak. Ezeknek a módszereknek kellően precíznek és pontosnak kell lenniük a fokozott HER2-expresszió kimutatásához és alkalmasnak kell lenniük a közepesen (megfelel a 2+) ill. erősen (megfelel a 3+) fokozott HER2-expresszió megkülönböztetésére.</w:t>
      </w:r>
    </w:p>
    <w:p w14:paraId="1ADF2AE5" w14:textId="77777777" w:rsidR="001F74D3" w:rsidRPr="00750971" w:rsidRDefault="001F74D3"/>
    <w:p w14:paraId="7E7D641C" w14:textId="77777777" w:rsidR="001F74D3" w:rsidRPr="00750971" w:rsidRDefault="001F74D3">
      <w:r w:rsidRPr="00750971">
        <w:rPr>
          <w:i/>
        </w:rPr>
        <w:t>Fokozott HER2-expresszió vagy HER2 génamplifikáció kimutatása gyomorkarcinómában</w:t>
      </w:r>
    </w:p>
    <w:p w14:paraId="2B768CF8" w14:textId="77777777" w:rsidR="001F74D3" w:rsidRPr="00750971" w:rsidRDefault="001F74D3">
      <w:r w:rsidRPr="00750971">
        <w:t xml:space="preserve">A fokozott HER2-expresszió vagy HER2 génamplifikáció kimutatásához kizárólag pontos és validált módszereket szabad alkalmazni. Első vizsgálati módszerként az immunhisztokémia (IHC) javasolt, ill. amennyiben a HER2 génamplifikáció státusz ismeretére is szükség van, akkor ezüst kiváláson alapuló </w:t>
      </w:r>
      <w:r w:rsidRPr="00750971">
        <w:rPr>
          <w:i/>
        </w:rPr>
        <w:t>in situ</w:t>
      </w:r>
      <w:r w:rsidRPr="00750971">
        <w:t xml:space="preserve"> hibridizációt (SISH, silver-enhanced </w:t>
      </w:r>
      <w:r w:rsidRPr="00750971">
        <w:rPr>
          <w:i/>
        </w:rPr>
        <w:t>in situ</w:t>
      </w:r>
      <w:r w:rsidRPr="00750971">
        <w:t xml:space="preserve"> hybridization) vagy FISH módszert kell alkalmazni. Ugyanakkor a SISH módszer a tumor hisztológia és morfológia párhuzamos értékelésére is alkalmazható. A vizsgálati módszerek validálása, valamint a pontos és reprodukálható eredmények nyerése érdekében a HER2 vizsgálatokat képzett személyzettel működő laboratóriumban kell végezni. A mérések kivitelezéséhez és az eredmények értelmezéséhez szükséges teljes útmutató a HER2-tesztekhez mellékelt tájékoztatóban található.</w:t>
      </w:r>
    </w:p>
    <w:p w14:paraId="7E0AD73D" w14:textId="77777777" w:rsidR="001F74D3" w:rsidRPr="00750971" w:rsidRDefault="001F74D3"/>
    <w:p w14:paraId="00F03481" w14:textId="77777777" w:rsidR="001F74D3" w:rsidRPr="00750971" w:rsidRDefault="001F74D3">
      <w:r w:rsidRPr="00750971">
        <w:t>A ToGA (BO18255) vizsgálatba azokat a betegeket válogatták be, akiknek a daganatát az IHC3+ vagy FISH pozitivitás alapján HER2 pozitívnak határozták meg. A klinikai vizsgálat eredményei alapján az előnyös hatások azokra a betegekre korlátozódtak, akiknek a tumora a legmagasabb szintű, fokozott HER2 fehérje expressziót mutatta, amely IHC módszerrel meghatározva 3+ intenzitású vagy IHC módszerrel meghatározva 2+ intenzitású, és pozitív FISH eredményt mutat.</w:t>
      </w:r>
    </w:p>
    <w:p w14:paraId="1A1AD75D" w14:textId="77777777" w:rsidR="001F74D3" w:rsidRPr="00750971" w:rsidRDefault="001F74D3"/>
    <w:p w14:paraId="12C4BB7E" w14:textId="7AB4D1C9" w:rsidR="001F74D3" w:rsidRPr="00750971" w:rsidRDefault="001F74D3">
      <w:r w:rsidRPr="00750971">
        <w:t xml:space="preserve">Egy módszer-összehasonlító vizsgálatban (D008548 vizsgálat) a HER2 génamplifikáció kimutatására alkalmazott SISH és FISH módszerek nagyfokú konkordanciáját (&gt;95%) figyelték meg gyomorkarcinómás betegeknél. </w:t>
      </w:r>
    </w:p>
    <w:p w14:paraId="2059924D" w14:textId="77777777" w:rsidR="001F74D3" w:rsidRPr="00750971" w:rsidRDefault="001F74D3"/>
    <w:p w14:paraId="274E54AD" w14:textId="05E100B0" w:rsidR="001F74D3" w:rsidRPr="00750971" w:rsidRDefault="001F74D3">
      <w:r w:rsidRPr="00750971">
        <w:lastRenderedPageBreak/>
        <w:t xml:space="preserve">A fokozott HER2-expressziót fixált tumor blokkok immunhisztokémiai (IHC) vizsgálatával kell kimutatni; a HER2 génamplifikációt fixált tumor blokkok </w:t>
      </w:r>
      <w:r w:rsidRPr="00750971">
        <w:rPr>
          <w:i/>
        </w:rPr>
        <w:t>in-situ</w:t>
      </w:r>
      <w:r w:rsidRPr="00750971">
        <w:t xml:space="preserve"> hibridizációjával, SISH vagy FISH vizsgálattal kell kimutatni.</w:t>
      </w:r>
    </w:p>
    <w:p w14:paraId="031331A1" w14:textId="77777777" w:rsidR="001F74D3" w:rsidRPr="00750971" w:rsidRDefault="001F74D3"/>
    <w:p w14:paraId="12638EDF" w14:textId="77777777" w:rsidR="001F74D3" w:rsidRPr="00750971" w:rsidRDefault="001F74D3">
      <w:pPr>
        <w:keepNext/>
      </w:pPr>
      <w:r w:rsidRPr="00750971">
        <w:t>Az IHC festődési minták értékelésére ajánlott pontozó skála a 3. táblázatban található:</w:t>
      </w:r>
    </w:p>
    <w:p w14:paraId="106CC4A4" w14:textId="77777777" w:rsidR="001F74D3" w:rsidRPr="00750971" w:rsidRDefault="001F74D3">
      <w:pPr>
        <w:keepNext/>
      </w:pPr>
    </w:p>
    <w:p w14:paraId="37C07C37" w14:textId="77777777" w:rsidR="001F74D3" w:rsidRPr="00750971" w:rsidRDefault="001F74D3">
      <w:pPr>
        <w:keepNext/>
      </w:pPr>
      <w:r w:rsidRPr="00750971">
        <w:t>3. táblázat: Ajánlott pontozó skála az ICH festődési minták értékeléséhez gyomorkarcinómában</w:t>
      </w:r>
    </w:p>
    <w:p w14:paraId="6E6A27C0" w14:textId="77777777" w:rsidR="001F74D3" w:rsidRPr="00750971" w:rsidRDefault="001F74D3">
      <w:pPr>
        <w:keepNext/>
      </w:pPr>
    </w:p>
    <w:tbl>
      <w:tblPr>
        <w:tblW w:w="5000" w:type="pct"/>
        <w:tblCellMar>
          <w:left w:w="0" w:type="dxa"/>
          <w:right w:w="0" w:type="dxa"/>
        </w:tblCellMar>
        <w:tblLook w:val="0000" w:firstRow="0" w:lastRow="0" w:firstColumn="0" w:lastColumn="0" w:noHBand="0" w:noVBand="0"/>
      </w:tblPr>
      <w:tblGrid>
        <w:gridCol w:w="1521"/>
        <w:gridCol w:w="2742"/>
        <w:gridCol w:w="3126"/>
        <w:gridCol w:w="1662"/>
      </w:tblGrid>
      <w:tr w:rsidR="001F74D3" w:rsidRPr="00750971" w14:paraId="76980D5C" w14:textId="77777777">
        <w:trPr>
          <w:tblHeader/>
        </w:trPr>
        <w:tc>
          <w:tcPr>
            <w:tcW w:w="840" w:type="pct"/>
            <w:tcBorders>
              <w:top w:val="single" w:sz="8" w:space="0" w:color="auto"/>
              <w:left w:val="single" w:sz="8" w:space="0" w:color="auto"/>
              <w:bottom w:val="single" w:sz="8" w:space="0" w:color="auto"/>
              <w:right w:val="single" w:sz="8" w:space="0" w:color="auto"/>
            </w:tcBorders>
          </w:tcPr>
          <w:p w14:paraId="7983EA21" w14:textId="77777777" w:rsidR="001F74D3" w:rsidRPr="00750971" w:rsidRDefault="001F74D3">
            <w:pPr>
              <w:keepNext/>
              <w:widowControl w:val="0"/>
              <w:rPr>
                <w:b/>
                <w:bCs/>
              </w:rPr>
            </w:pPr>
            <w:r w:rsidRPr="00750971">
              <w:rPr>
                <w:b/>
              </w:rPr>
              <w:t>Pontszám</w:t>
            </w:r>
          </w:p>
        </w:tc>
        <w:tc>
          <w:tcPr>
            <w:tcW w:w="1515" w:type="pct"/>
            <w:tcBorders>
              <w:top w:val="single" w:sz="8" w:space="0" w:color="auto"/>
              <w:left w:val="nil"/>
              <w:bottom w:val="single" w:sz="8" w:space="0" w:color="auto"/>
              <w:right w:val="single" w:sz="8" w:space="0" w:color="auto"/>
            </w:tcBorders>
            <w:tcMar>
              <w:top w:w="0" w:type="dxa"/>
              <w:left w:w="70" w:type="dxa"/>
              <w:bottom w:w="0" w:type="dxa"/>
              <w:right w:w="70" w:type="dxa"/>
            </w:tcMar>
          </w:tcPr>
          <w:p w14:paraId="54B9FE15" w14:textId="77777777" w:rsidR="001F74D3" w:rsidRPr="00750971" w:rsidRDefault="001F74D3">
            <w:pPr>
              <w:keepNext/>
              <w:widowControl w:val="0"/>
              <w:rPr>
                <w:b/>
                <w:bCs/>
              </w:rPr>
            </w:pPr>
            <w:r w:rsidRPr="00750971">
              <w:rPr>
                <w:b/>
              </w:rPr>
              <w:t>Műtéti preparátum – a festődés jellege</w:t>
            </w:r>
          </w:p>
        </w:tc>
        <w:tc>
          <w:tcPr>
            <w:tcW w:w="1727" w:type="pct"/>
            <w:tcBorders>
              <w:top w:val="single" w:sz="8" w:space="0" w:color="auto"/>
              <w:left w:val="nil"/>
              <w:bottom w:val="single" w:sz="8" w:space="0" w:color="auto"/>
              <w:right w:val="single" w:sz="8" w:space="0" w:color="auto"/>
            </w:tcBorders>
            <w:tcMar>
              <w:top w:w="0" w:type="dxa"/>
              <w:left w:w="70" w:type="dxa"/>
              <w:bottom w:w="0" w:type="dxa"/>
              <w:right w:w="70" w:type="dxa"/>
            </w:tcMar>
          </w:tcPr>
          <w:p w14:paraId="7E553C79" w14:textId="77777777" w:rsidR="001F74D3" w:rsidRPr="00750971" w:rsidRDefault="001F74D3">
            <w:pPr>
              <w:keepNext/>
              <w:widowControl w:val="0"/>
              <w:rPr>
                <w:b/>
                <w:bCs/>
              </w:rPr>
            </w:pPr>
            <w:r w:rsidRPr="00750971">
              <w:rPr>
                <w:b/>
                <w:bCs/>
              </w:rPr>
              <w:t>Biopsziás minta – a festődés jellege</w:t>
            </w:r>
          </w:p>
        </w:tc>
        <w:tc>
          <w:tcPr>
            <w:tcW w:w="918" w:type="pct"/>
            <w:tcBorders>
              <w:top w:val="single" w:sz="8" w:space="0" w:color="auto"/>
              <w:left w:val="nil"/>
              <w:bottom w:val="single" w:sz="8" w:space="0" w:color="auto"/>
              <w:right w:val="single" w:sz="8" w:space="0" w:color="auto"/>
            </w:tcBorders>
            <w:tcMar>
              <w:top w:w="0" w:type="dxa"/>
              <w:left w:w="70" w:type="dxa"/>
              <w:bottom w:w="0" w:type="dxa"/>
              <w:right w:w="70" w:type="dxa"/>
            </w:tcMar>
          </w:tcPr>
          <w:p w14:paraId="26FDEDC9" w14:textId="77777777" w:rsidR="001F74D3" w:rsidRPr="00750971" w:rsidRDefault="001F74D3">
            <w:pPr>
              <w:keepNext/>
              <w:widowControl w:val="0"/>
              <w:rPr>
                <w:b/>
                <w:bCs/>
              </w:rPr>
            </w:pPr>
            <w:r w:rsidRPr="00750971">
              <w:rPr>
                <w:b/>
                <w:bCs/>
              </w:rPr>
              <w:t>A fokozott HER2 expresszió értékelése</w:t>
            </w:r>
          </w:p>
        </w:tc>
      </w:tr>
      <w:tr w:rsidR="001F74D3" w:rsidRPr="00750971" w14:paraId="6370BF6F" w14:textId="77777777">
        <w:tc>
          <w:tcPr>
            <w:tcW w:w="840" w:type="pct"/>
            <w:tcBorders>
              <w:top w:val="nil"/>
              <w:left w:val="single" w:sz="8" w:space="0" w:color="auto"/>
              <w:bottom w:val="single" w:sz="8" w:space="0" w:color="auto"/>
              <w:right w:val="single" w:sz="8" w:space="0" w:color="auto"/>
            </w:tcBorders>
          </w:tcPr>
          <w:p w14:paraId="42457E5A" w14:textId="77777777" w:rsidR="001F74D3" w:rsidRPr="00750971" w:rsidRDefault="001F74D3">
            <w:pPr>
              <w:keepNext/>
              <w:widowControl w:val="0"/>
            </w:pPr>
            <w:r w:rsidRPr="00750971">
              <w:t>0</w:t>
            </w:r>
          </w:p>
        </w:tc>
        <w:tc>
          <w:tcPr>
            <w:tcW w:w="1515" w:type="pct"/>
            <w:tcBorders>
              <w:top w:val="nil"/>
              <w:left w:val="nil"/>
              <w:bottom w:val="single" w:sz="8" w:space="0" w:color="auto"/>
              <w:right w:val="single" w:sz="8" w:space="0" w:color="auto"/>
            </w:tcBorders>
            <w:tcMar>
              <w:top w:w="0" w:type="dxa"/>
              <w:left w:w="70" w:type="dxa"/>
              <w:bottom w:w="0" w:type="dxa"/>
              <w:right w:w="70" w:type="dxa"/>
            </w:tcMar>
          </w:tcPr>
          <w:p w14:paraId="7F0D2D51" w14:textId="77777777" w:rsidR="001F74D3" w:rsidRPr="00750971" w:rsidRDefault="001F74D3">
            <w:pPr>
              <w:keepNext/>
              <w:widowControl w:val="0"/>
            </w:pPr>
            <w:r w:rsidRPr="00750971">
              <w:t>Nincs festődés vagy a tumorsejtek kevesebb, mint 10%-ánál van membránfestődés</w:t>
            </w:r>
          </w:p>
        </w:tc>
        <w:tc>
          <w:tcPr>
            <w:tcW w:w="1727" w:type="pct"/>
            <w:tcBorders>
              <w:top w:val="nil"/>
              <w:left w:val="nil"/>
              <w:bottom w:val="single" w:sz="8" w:space="0" w:color="auto"/>
              <w:right w:val="single" w:sz="8" w:space="0" w:color="auto"/>
            </w:tcBorders>
            <w:tcMar>
              <w:top w:w="0" w:type="dxa"/>
              <w:left w:w="70" w:type="dxa"/>
              <w:bottom w:w="0" w:type="dxa"/>
              <w:right w:w="70" w:type="dxa"/>
            </w:tcMar>
          </w:tcPr>
          <w:p w14:paraId="37906879" w14:textId="77777777" w:rsidR="001F74D3" w:rsidRPr="00750971" w:rsidRDefault="001F74D3">
            <w:pPr>
              <w:keepNext/>
              <w:widowControl w:val="0"/>
            </w:pPr>
            <w:r w:rsidRPr="00750971">
              <w:t xml:space="preserve">Nincs festődés, illetve nincs membránfestődés egyetlen tumorsejtben sem </w:t>
            </w:r>
          </w:p>
        </w:tc>
        <w:tc>
          <w:tcPr>
            <w:tcW w:w="918" w:type="pct"/>
            <w:tcBorders>
              <w:top w:val="nil"/>
              <w:left w:val="nil"/>
              <w:bottom w:val="single" w:sz="8" w:space="0" w:color="auto"/>
              <w:right w:val="single" w:sz="8" w:space="0" w:color="auto"/>
            </w:tcBorders>
            <w:tcMar>
              <w:top w:w="0" w:type="dxa"/>
              <w:left w:w="70" w:type="dxa"/>
              <w:bottom w:w="0" w:type="dxa"/>
              <w:right w:w="70" w:type="dxa"/>
            </w:tcMar>
            <w:vAlign w:val="center"/>
          </w:tcPr>
          <w:p w14:paraId="3A04C119" w14:textId="77777777" w:rsidR="001F74D3" w:rsidRPr="00750971" w:rsidRDefault="001F74D3">
            <w:pPr>
              <w:keepNext/>
              <w:widowControl w:val="0"/>
            </w:pPr>
            <w:r w:rsidRPr="00750971">
              <w:t>Negatív</w:t>
            </w:r>
          </w:p>
        </w:tc>
      </w:tr>
      <w:tr w:rsidR="001F74D3" w:rsidRPr="00750971" w14:paraId="2F70E1C2" w14:textId="77777777">
        <w:trPr>
          <w:cantSplit/>
        </w:trPr>
        <w:tc>
          <w:tcPr>
            <w:tcW w:w="840" w:type="pct"/>
            <w:tcBorders>
              <w:top w:val="nil"/>
              <w:left w:val="single" w:sz="8" w:space="0" w:color="auto"/>
              <w:bottom w:val="single" w:sz="8" w:space="0" w:color="auto"/>
              <w:right w:val="single" w:sz="8" w:space="0" w:color="auto"/>
            </w:tcBorders>
          </w:tcPr>
          <w:p w14:paraId="776CFFFB" w14:textId="77777777" w:rsidR="001F74D3" w:rsidRPr="00750971" w:rsidRDefault="001F74D3">
            <w:pPr>
              <w:keepNext/>
              <w:widowControl w:val="0"/>
            </w:pPr>
            <w:r w:rsidRPr="00750971">
              <w:t xml:space="preserve">1+ </w:t>
            </w:r>
          </w:p>
        </w:tc>
        <w:tc>
          <w:tcPr>
            <w:tcW w:w="1515" w:type="pct"/>
            <w:tcBorders>
              <w:top w:val="nil"/>
              <w:left w:val="nil"/>
              <w:bottom w:val="single" w:sz="8" w:space="0" w:color="auto"/>
              <w:right w:val="single" w:sz="8" w:space="0" w:color="auto"/>
            </w:tcBorders>
            <w:tcMar>
              <w:top w:w="0" w:type="dxa"/>
              <w:left w:w="70" w:type="dxa"/>
              <w:bottom w:w="0" w:type="dxa"/>
              <w:right w:w="70" w:type="dxa"/>
            </w:tcMar>
          </w:tcPr>
          <w:p w14:paraId="2BA52749" w14:textId="77777777" w:rsidR="001F74D3" w:rsidRPr="00750971" w:rsidRDefault="001F74D3">
            <w:pPr>
              <w:keepNext/>
              <w:widowControl w:val="0"/>
            </w:pPr>
            <w:r w:rsidRPr="00750971">
              <w:t xml:space="preserve">A tumorsejtek legalább 10%-ánál halvány/alig észrevehető membránfestődés; a sejtek festődése csak a membránjuk egy részén történik meg </w:t>
            </w:r>
          </w:p>
        </w:tc>
        <w:tc>
          <w:tcPr>
            <w:tcW w:w="1727" w:type="pct"/>
            <w:tcBorders>
              <w:top w:val="nil"/>
              <w:left w:val="nil"/>
              <w:bottom w:val="single" w:sz="8" w:space="0" w:color="auto"/>
              <w:right w:val="single" w:sz="8" w:space="0" w:color="auto"/>
            </w:tcBorders>
            <w:tcMar>
              <w:top w:w="0" w:type="dxa"/>
              <w:left w:w="70" w:type="dxa"/>
              <w:bottom w:w="0" w:type="dxa"/>
              <w:right w:w="70" w:type="dxa"/>
            </w:tcMar>
          </w:tcPr>
          <w:p w14:paraId="79E0F2F5" w14:textId="77777777" w:rsidR="001F74D3" w:rsidRPr="00750971" w:rsidRDefault="001F74D3">
            <w:pPr>
              <w:keepNext/>
              <w:widowControl w:val="0"/>
            </w:pPr>
            <w:r w:rsidRPr="00750971">
              <w:t>Tumorsejt-csoportok halvány vagy alig észrevehető membránfestődése az érintett tumorsejtek százalékos arányától függetlenül</w:t>
            </w:r>
          </w:p>
        </w:tc>
        <w:tc>
          <w:tcPr>
            <w:tcW w:w="918" w:type="pct"/>
            <w:tcBorders>
              <w:top w:val="nil"/>
              <w:left w:val="nil"/>
              <w:bottom w:val="single" w:sz="8" w:space="0" w:color="auto"/>
              <w:right w:val="single" w:sz="8" w:space="0" w:color="auto"/>
            </w:tcBorders>
            <w:tcMar>
              <w:top w:w="0" w:type="dxa"/>
              <w:left w:w="70" w:type="dxa"/>
              <w:bottom w:w="0" w:type="dxa"/>
              <w:right w:w="70" w:type="dxa"/>
            </w:tcMar>
            <w:vAlign w:val="center"/>
          </w:tcPr>
          <w:p w14:paraId="45D5A03B" w14:textId="77777777" w:rsidR="001F74D3" w:rsidRPr="00750971" w:rsidRDefault="001F74D3">
            <w:pPr>
              <w:keepNext/>
              <w:widowControl w:val="0"/>
            </w:pPr>
            <w:r w:rsidRPr="00750971">
              <w:t>Negatív</w:t>
            </w:r>
          </w:p>
        </w:tc>
      </w:tr>
      <w:tr w:rsidR="001F74D3" w:rsidRPr="00750971" w14:paraId="5DF29A3A" w14:textId="77777777">
        <w:tc>
          <w:tcPr>
            <w:tcW w:w="840" w:type="pct"/>
            <w:tcBorders>
              <w:top w:val="nil"/>
              <w:left w:val="single" w:sz="8" w:space="0" w:color="auto"/>
              <w:bottom w:val="single" w:sz="8" w:space="0" w:color="auto"/>
              <w:right w:val="single" w:sz="8" w:space="0" w:color="auto"/>
            </w:tcBorders>
          </w:tcPr>
          <w:p w14:paraId="18919FA7" w14:textId="77777777" w:rsidR="001F74D3" w:rsidRPr="00750971" w:rsidRDefault="001F74D3">
            <w:pPr>
              <w:keepNext/>
              <w:widowControl w:val="0"/>
            </w:pPr>
            <w:r w:rsidRPr="00750971">
              <w:t>2+</w:t>
            </w:r>
          </w:p>
        </w:tc>
        <w:tc>
          <w:tcPr>
            <w:tcW w:w="1515" w:type="pct"/>
            <w:tcBorders>
              <w:top w:val="nil"/>
              <w:left w:val="nil"/>
              <w:bottom w:val="single" w:sz="8" w:space="0" w:color="auto"/>
              <w:right w:val="single" w:sz="8" w:space="0" w:color="auto"/>
            </w:tcBorders>
            <w:tcMar>
              <w:top w:w="0" w:type="dxa"/>
              <w:left w:w="70" w:type="dxa"/>
              <w:bottom w:w="0" w:type="dxa"/>
              <w:right w:w="70" w:type="dxa"/>
            </w:tcMar>
          </w:tcPr>
          <w:p w14:paraId="25A68AC8" w14:textId="77777777" w:rsidR="001F74D3" w:rsidRPr="00750971" w:rsidRDefault="001F74D3">
            <w:pPr>
              <w:keepNext/>
              <w:widowControl w:val="0"/>
            </w:pPr>
            <w:r w:rsidRPr="00750971">
              <w:t>Enyhe, közepes fokú körkörös, bazolaterális vagy laterális membránfestődés a tumorsejtek legalább 10%-ánál.</w:t>
            </w:r>
          </w:p>
        </w:tc>
        <w:tc>
          <w:tcPr>
            <w:tcW w:w="1727" w:type="pct"/>
            <w:tcBorders>
              <w:top w:val="nil"/>
              <w:left w:val="nil"/>
              <w:bottom w:val="single" w:sz="8" w:space="0" w:color="auto"/>
              <w:right w:val="single" w:sz="8" w:space="0" w:color="auto"/>
            </w:tcBorders>
            <w:tcMar>
              <w:top w:w="0" w:type="dxa"/>
              <w:left w:w="70" w:type="dxa"/>
              <w:bottom w:w="0" w:type="dxa"/>
              <w:right w:w="70" w:type="dxa"/>
            </w:tcMar>
          </w:tcPr>
          <w:p w14:paraId="0126EE95" w14:textId="77777777" w:rsidR="001F74D3" w:rsidRPr="00750971" w:rsidRDefault="001F74D3">
            <w:pPr>
              <w:keepNext/>
              <w:widowControl w:val="0"/>
            </w:pPr>
            <w:r w:rsidRPr="00750971">
              <w:t>Tumorsejt-csoportok enyhe, közepes fokú körkörös, bazolaterális vagy laterális membránfestődése az érintett tumorsejtek százalékos arányától függetlenül</w:t>
            </w:r>
          </w:p>
        </w:tc>
        <w:tc>
          <w:tcPr>
            <w:tcW w:w="918" w:type="pct"/>
            <w:tcBorders>
              <w:top w:val="nil"/>
              <w:left w:val="nil"/>
              <w:bottom w:val="single" w:sz="8" w:space="0" w:color="auto"/>
              <w:right w:val="single" w:sz="8" w:space="0" w:color="auto"/>
            </w:tcBorders>
            <w:tcMar>
              <w:top w:w="0" w:type="dxa"/>
              <w:left w:w="70" w:type="dxa"/>
              <w:bottom w:w="0" w:type="dxa"/>
              <w:right w:w="70" w:type="dxa"/>
            </w:tcMar>
            <w:vAlign w:val="center"/>
          </w:tcPr>
          <w:p w14:paraId="4D9B6806" w14:textId="77777777" w:rsidR="001F74D3" w:rsidRPr="00750971" w:rsidRDefault="001F74D3">
            <w:pPr>
              <w:keepNext/>
              <w:widowControl w:val="0"/>
            </w:pPr>
            <w:r w:rsidRPr="00750971">
              <w:t>Kérdéses</w:t>
            </w:r>
          </w:p>
        </w:tc>
      </w:tr>
      <w:tr w:rsidR="001F74D3" w:rsidRPr="00750971" w14:paraId="5A5FC75B" w14:textId="77777777">
        <w:trPr>
          <w:cantSplit/>
        </w:trPr>
        <w:tc>
          <w:tcPr>
            <w:tcW w:w="840" w:type="pct"/>
            <w:tcBorders>
              <w:top w:val="nil"/>
              <w:left w:val="single" w:sz="8" w:space="0" w:color="auto"/>
              <w:bottom w:val="single" w:sz="8" w:space="0" w:color="auto"/>
              <w:right w:val="single" w:sz="8" w:space="0" w:color="auto"/>
            </w:tcBorders>
          </w:tcPr>
          <w:p w14:paraId="3F138587" w14:textId="77777777" w:rsidR="001F74D3" w:rsidRPr="00750971" w:rsidRDefault="001F74D3">
            <w:pPr>
              <w:keepNext/>
              <w:widowControl w:val="0"/>
            </w:pPr>
            <w:r w:rsidRPr="00750971">
              <w:t xml:space="preserve">3+ </w:t>
            </w:r>
          </w:p>
        </w:tc>
        <w:tc>
          <w:tcPr>
            <w:tcW w:w="1515" w:type="pct"/>
            <w:tcBorders>
              <w:top w:val="nil"/>
              <w:left w:val="nil"/>
              <w:bottom w:val="single" w:sz="8" w:space="0" w:color="auto"/>
              <w:right w:val="single" w:sz="8" w:space="0" w:color="auto"/>
            </w:tcBorders>
            <w:tcMar>
              <w:top w:w="0" w:type="dxa"/>
              <w:left w:w="70" w:type="dxa"/>
              <w:bottom w:w="0" w:type="dxa"/>
              <w:right w:w="70" w:type="dxa"/>
            </w:tcMar>
          </w:tcPr>
          <w:p w14:paraId="6AF65971" w14:textId="77777777" w:rsidR="001F74D3" w:rsidRPr="00750971" w:rsidRDefault="001F74D3">
            <w:pPr>
              <w:keepNext/>
              <w:widowControl w:val="0"/>
            </w:pPr>
            <w:r w:rsidRPr="00750971">
              <w:t>Erős körkörös, bazolaterális vagy laterális membránfestődés a tumorsejtek legalább 10%-ánál.</w:t>
            </w:r>
          </w:p>
        </w:tc>
        <w:tc>
          <w:tcPr>
            <w:tcW w:w="1727" w:type="pct"/>
            <w:tcBorders>
              <w:top w:val="nil"/>
              <w:left w:val="nil"/>
              <w:bottom w:val="single" w:sz="8" w:space="0" w:color="auto"/>
              <w:right w:val="single" w:sz="8" w:space="0" w:color="auto"/>
            </w:tcBorders>
            <w:tcMar>
              <w:top w:w="0" w:type="dxa"/>
              <w:left w:w="70" w:type="dxa"/>
              <w:bottom w:w="0" w:type="dxa"/>
              <w:right w:w="70" w:type="dxa"/>
            </w:tcMar>
          </w:tcPr>
          <w:p w14:paraId="07D2363F" w14:textId="77777777" w:rsidR="001F74D3" w:rsidRPr="00750971" w:rsidRDefault="001F74D3">
            <w:pPr>
              <w:keepNext/>
              <w:widowControl w:val="0"/>
            </w:pPr>
            <w:r w:rsidRPr="00750971">
              <w:t>Tumorsejt-csoportok erős, körkörös, bazolaterális vagy laterális membránfestődése az érintett tumorsejtek százalékos arányától függetlenül</w:t>
            </w:r>
          </w:p>
        </w:tc>
        <w:tc>
          <w:tcPr>
            <w:tcW w:w="918" w:type="pct"/>
            <w:tcBorders>
              <w:top w:val="nil"/>
              <w:left w:val="nil"/>
              <w:bottom w:val="single" w:sz="8" w:space="0" w:color="auto"/>
              <w:right w:val="single" w:sz="8" w:space="0" w:color="auto"/>
            </w:tcBorders>
            <w:tcMar>
              <w:top w:w="0" w:type="dxa"/>
              <w:left w:w="70" w:type="dxa"/>
              <w:bottom w:w="0" w:type="dxa"/>
              <w:right w:w="70" w:type="dxa"/>
            </w:tcMar>
            <w:vAlign w:val="center"/>
          </w:tcPr>
          <w:p w14:paraId="2677BB79" w14:textId="77777777" w:rsidR="001F74D3" w:rsidRPr="00750971" w:rsidRDefault="001F74D3">
            <w:pPr>
              <w:keepNext/>
              <w:widowControl w:val="0"/>
            </w:pPr>
            <w:r w:rsidRPr="00750971">
              <w:t>Pozitív</w:t>
            </w:r>
          </w:p>
        </w:tc>
      </w:tr>
    </w:tbl>
    <w:p w14:paraId="276FC2F4" w14:textId="77777777" w:rsidR="001F74D3" w:rsidRPr="00750971" w:rsidRDefault="001F74D3"/>
    <w:p w14:paraId="0596DCC4" w14:textId="77777777" w:rsidR="001F74D3" w:rsidRPr="00750971" w:rsidRDefault="001F74D3">
      <w:r w:rsidRPr="00750971">
        <w:t>Általánosságban a SISH-t vagy FISH-t akkor tekintik pozitívnak, ha a HER2 génkópia-szám aránya a 17-es kromoszómán található kópiák számához viszonyítva tumorsejtenként nagyobb vagy egyenlő 2-vel.</w:t>
      </w:r>
    </w:p>
    <w:p w14:paraId="07A001AE" w14:textId="77777777" w:rsidR="001F74D3" w:rsidRPr="00750971" w:rsidRDefault="001F74D3"/>
    <w:p w14:paraId="206D25B6" w14:textId="77777777" w:rsidR="001F74D3" w:rsidRPr="00750971" w:rsidRDefault="001F74D3">
      <w:pPr>
        <w:keepNext/>
        <w:keepLines/>
        <w:rPr>
          <w:u w:val="single"/>
        </w:rPr>
      </w:pPr>
      <w:r w:rsidRPr="00750971">
        <w:rPr>
          <w:u w:val="single"/>
        </w:rPr>
        <w:t>Klinikai hatásosság és biztonságosság</w:t>
      </w:r>
    </w:p>
    <w:p w14:paraId="164C851F" w14:textId="77777777" w:rsidR="001F74D3" w:rsidRPr="00750971" w:rsidRDefault="001F74D3">
      <w:pPr>
        <w:keepNext/>
        <w:keepLines/>
      </w:pPr>
    </w:p>
    <w:p w14:paraId="109BAD1D" w14:textId="77777777" w:rsidR="001F74D3" w:rsidRPr="00750971" w:rsidRDefault="001F74D3">
      <w:pPr>
        <w:keepNext/>
        <w:keepLines/>
        <w:outlineLvl w:val="0"/>
        <w:rPr>
          <w:i/>
          <w:u w:val="single"/>
        </w:rPr>
      </w:pPr>
      <w:r w:rsidRPr="00750971">
        <w:rPr>
          <w:i/>
          <w:u w:val="single"/>
        </w:rPr>
        <w:t xml:space="preserve">Metasztatikus emlőkarcinóma </w:t>
      </w:r>
    </w:p>
    <w:p w14:paraId="3F4CE383" w14:textId="77777777" w:rsidR="001F74D3" w:rsidRPr="00750971" w:rsidRDefault="001F74D3">
      <w:pPr>
        <w:keepNext/>
        <w:keepLines/>
        <w:outlineLvl w:val="0"/>
        <w:rPr>
          <w:b/>
        </w:rPr>
      </w:pPr>
    </w:p>
    <w:p w14:paraId="03C0F85A" w14:textId="77777777" w:rsidR="001F74D3" w:rsidRPr="00750971" w:rsidRDefault="001F74D3">
      <w:r w:rsidRPr="00750971">
        <w:t>A klinikai vizsgálatokban a Herceptin-t monoterápiaként olyan metasztatikus emlőkarcinómában szenvedő betegeknek adták, akiknek tumora fokozott a HER2-expressziót mutatott, és akiknél a metasztatikus betegségre adott egy vagy több kemoterápiás rezsim nem bizonyult eredményesnek (Herceptin önmagában).</w:t>
      </w:r>
    </w:p>
    <w:p w14:paraId="1D044D6B" w14:textId="77777777" w:rsidR="001F74D3" w:rsidRPr="00750971" w:rsidRDefault="001F74D3"/>
    <w:p w14:paraId="491AC89A" w14:textId="77777777" w:rsidR="001F74D3" w:rsidRPr="00750971" w:rsidRDefault="001F74D3">
      <w:r w:rsidRPr="00750971">
        <w:t>A Herceptin-t paklitaxellel vagy docetaxellel kombinálva is alkalmazták olyan betegeknél, akik metasztatikus betegségük kezelésére előzőleg nem kaptak kemoterápiát. Azok a betegek, akiket korábban antraciklin-alapú, adjuváns kemoterápiával kezeltek, paklitaxellel (175 mg/m</w:t>
      </w:r>
      <w:r w:rsidRPr="00750971">
        <w:rPr>
          <w:vertAlign w:val="superscript"/>
        </w:rPr>
        <w:t>2</w:t>
      </w:r>
      <w:r w:rsidRPr="00750971">
        <w:t xml:space="preserve">, 3 óra alatt infundálva) kaptak Herceptin-nel vagy anélkül. A docetaxel </w:t>
      </w:r>
      <w:r w:rsidR="000E6750" w:rsidRPr="00750971">
        <w:t>kulcsfontosságú</w:t>
      </w:r>
      <w:r w:rsidRPr="00750971">
        <w:t xml:space="preserve"> vizsgálatában, ahol a docetaxelt önmagában vagy Herceptin-nel kombinálva adagolták (100 mg/m</w:t>
      </w:r>
      <w:r w:rsidRPr="00750971">
        <w:rPr>
          <w:vertAlign w:val="superscript"/>
        </w:rPr>
        <w:t>2</w:t>
      </w:r>
      <w:r w:rsidRPr="00750971">
        <w:t>,1 óra alatt infundálva), a betegek 60%-a kapott előzőleg antraciklin-alapú adjuváns kemoterápiát. A betegeket a betegség progressziójáig kezelték Herceptin-nel.</w:t>
      </w:r>
    </w:p>
    <w:p w14:paraId="238EA7C5" w14:textId="77777777" w:rsidR="001F74D3" w:rsidRPr="00750971" w:rsidRDefault="001F74D3"/>
    <w:p w14:paraId="32C6F2A7" w14:textId="77777777" w:rsidR="001F74D3" w:rsidRPr="00750971" w:rsidRDefault="001F74D3">
      <w:r w:rsidRPr="00750971">
        <w:lastRenderedPageBreak/>
        <w:t>A Herceptin-paklitaxel kombináció hatásosságát nem vizsgálták olyan betegeknél, akik előzetesen nem kaptak adjuváns antraciklin kezelést. A Herceptin-docetaxel kombináció azonban hatásosnak bizonyult, akár kaptak a betegek előzetes adjuváns antraciklin-kezelést, akár nem.</w:t>
      </w:r>
    </w:p>
    <w:p w14:paraId="1557D274" w14:textId="77777777" w:rsidR="001F74D3" w:rsidRPr="00750971" w:rsidRDefault="001F74D3"/>
    <w:p w14:paraId="65316130" w14:textId="77777777" w:rsidR="001F74D3" w:rsidRPr="00750971" w:rsidRDefault="001F74D3">
      <w:r w:rsidRPr="00750971">
        <w:t xml:space="preserve">A HER2 fokozott expressziójának megítélésére alkalmazott teszt, mellyel a betegek bevonhatóságát határozták meg a Herceptin monoterápiát és Herceptin-paklitaxel kombinációs terápiát értékelő </w:t>
      </w:r>
      <w:r w:rsidR="000E6750" w:rsidRPr="00750971">
        <w:t>kulcsfontosságú</w:t>
      </w:r>
      <w:r w:rsidRPr="00750971">
        <w:t xml:space="preserve"> klinikai vizsgálatokba, az emlőtumorokból származó fixált anyag immunhisztokémiai festése volt, amely során egér eredetű monoklonális antitesteket, CB11-et és 4D5-öt használtak. A szöveteket formalinban vagy Bouin-féle oldatban fixálták. Ebben a központi laboratóriumban végzett klinikai vizsgálati elemzésben egy 0-tól 3+-ig terjedő skálát használtak. A vizsgálatba azokat a betegeket vonták be, akiknek mintája 2+ vagy 3+ festődést mutatott; 0 és 1+ festődés esetén a betegeket kizárták a vizsgálatból. A bevont betegek több mint 70%-a mutatott háromkeresztes, fokozott expressziót. Az adatok arra utalnak, hogy a kedvező hatás mértéke nagyobb volt a fokozott HER2-expressziót nagyobb mértéken (3+) mutató betegeknél.</w:t>
      </w:r>
    </w:p>
    <w:p w14:paraId="326A5F5B" w14:textId="77777777" w:rsidR="001F74D3" w:rsidRPr="00750971" w:rsidRDefault="001F74D3"/>
    <w:p w14:paraId="35D8F5A2" w14:textId="77777777" w:rsidR="001F74D3" w:rsidRPr="00750971" w:rsidRDefault="001F74D3">
      <w:r w:rsidRPr="00750971">
        <w:t xml:space="preserve">A docetaxel </w:t>
      </w:r>
      <w:r w:rsidR="000E6750" w:rsidRPr="00750971">
        <w:t>kulcsfontosságú</w:t>
      </w:r>
      <w:r w:rsidRPr="00750971">
        <w:t xml:space="preserve"> vizsgálatában, ahol önmagában vagy Herceptin-nel kombinálva alkalmazták a docetaxelt, a HER2 pozitivitás meghatározására alkalmazott fő kimutatási módszer az immunhisztokémia volt. A betegek kis hányadánál alkalmazták erre a célra a fluoreszcencia </w:t>
      </w:r>
      <w:r w:rsidRPr="00750971">
        <w:rPr>
          <w:i/>
        </w:rPr>
        <w:t>in-situ</w:t>
      </w:r>
      <w:r w:rsidRPr="00750971">
        <w:t xml:space="preserve"> hibridizációt (FISH). Ebben a vizsgálatban a bevont betegek 87%-ának volt a betegsége IHC3+ és a bevont betegek 95%-ának volt a betegsége IHC3+ és/vagy FISH-pozitív.</w:t>
      </w:r>
    </w:p>
    <w:p w14:paraId="5F541DF1" w14:textId="77777777" w:rsidR="001F74D3" w:rsidRPr="00750971" w:rsidRDefault="001F74D3"/>
    <w:p w14:paraId="390D9B71" w14:textId="77777777" w:rsidR="001F74D3" w:rsidRPr="00750971" w:rsidRDefault="001F74D3">
      <w:pPr>
        <w:keepNext/>
        <w:keepLines/>
        <w:outlineLvl w:val="0"/>
        <w:rPr>
          <w:i/>
        </w:rPr>
      </w:pPr>
      <w:r w:rsidRPr="00750971">
        <w:rPr>
          <w:i/>
        </w:rPr>
        <w:t>Hetente történő adagolás metasztatikus emlőkarcinómában</w:t>
      </w:r>
    </w:p>
    <w:p w14:paraId="5A10FF50" w14:textId="77777777" w:rsidR="001F74D3" w:rsidRPr="00750971" w:rsidRDefault="001F74D3">
      <w:pPr>
        <w:keepNext/>
        <w:keepLines/>
      </w:pPr>
      <w:r w:rsidRPr="00750971">
        <w:t>A monoterápia és kombinációs terápia vizsgálatok hatásossági eredményeit a 4. táblázat foglalja össze:</w:t>
      </w:r>
    </w:p>
    <w:p w14:paraId="591F81EB" w14:textId="77777777" w:rsidR="001F74D3" w:rsidRPr="00750971" w:rsidRDefault="001F74D3">
      <w:pPr>
        <w:keepNext/>
        <w:keepLines/>
      </w:pPr>
    </w:p>
    <w:p w14:paraId="28C7F6C1" w14:textId="77777777" w:rsidR="001F74D3" w:rsidRPr="00750971" w:rsidRDefault="001F74D3">
      <w:pPr>
        <w:keepNext/>
        <w:keepLines/>
      </w:pPr>
      <w:r w:rsidRPr="00750971">
        <w:t>4. táblázat: Monoterápiás és kombinációs vizsgálatok hatásossági eredményei</w:t>
      </w:r>
    </w:p>
    <w:p w14:paraId="1A52108C" w14:textId="77777777" w:rsidR="001F74D3" w:rsidRPr="00750971" w:rsidRDefault="001F74D3">
      <w:pPr>
        <w:keepNext/>
        <w:keepLines/>
      </w:pPr>
    </w:p>
    <w:tbl>
      <w:tblPr>
        <w:tblW w:w="596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6"/>
        <w:gridCol w:w="1845"/>
        <w:gridCol w:w="1845"/>
        <w:gridCol w:w="2108"/>
        <w:gridCol w:w="1579"/>
        <w:gridCol w:w="1668"/>
      </w:tblGrid>
      <w:tr w:rsidR="001F74D3" w:rsidRPr="00750971" w14:paraId="3230BD21" w14:textId="77777777">
        <w:trPr>
          <w:cantSplit/>
          <w:tblHeader/>
        </w:trPr>
        <w:tc>
          <w:tcPr>
            <w:tcW w:w="813" w:type="pct"/>
          </w:tcPr>
          <w:p w14:paraId="59519ACF" w14:textId="77777777" w:rsidR="001F74D3" w:rsidRPr="00750971" w:rsidRDefault="001F74D3">
            <w:pPr>
              <w:keepNext/>
              <w:keepLines/>
              <w:rPr>
                <w:b/>
              </w:rPr>
            </w:pPr>
            <w:r w:rsidRPr="00750971">
              <w:rPr>
                <w:b/>
              </w:rPr>
              <w:t>Paraméter</w:t>
            </w:r>
          </w:p>
        </w:tc>
        <w:tc>
          <w:tcPr>
            <w:tcW w:w="854" w:type="pct"/>
          </w:tcPr>
          <w:p w14:paraId="2AACC9C6" w14:textId="77777777" w:rsidR="001F74D3" w:rsidRPr="00750971" w:rsidRDefault="001F74D3">
            <w:pPr>
              <w:keepNext/>
              <w:keepLines/>
              <w:rPr>
                <w:b/>
              </w:rPr>
            </w:pPr>
            <w:r w:rsidRPr="00750971">
              <w:rPr>
                <w:b/>
              </w:rPr>
              <w:t>Monoterápia</w:t>
            </w:r>
          </w:p>
        </w:tc>
        <w:tc>
          <w:tcPr>
            <w:tcW w:w="3333" w:type="pct"/>
            <w:gridSpan w:val="4"/>
          </w:tcPr>
          <w:p w14:paraId="41C56AD9" w14:textId="77777777" w:rsidR="001F74D3" w:rsidRPr="00750971" w:rsidRDefault="001F74D3">
            <w:pPr>
              <w:keepNext/>
              <w:keepLines/>
              <w:jc w:val="center"/>
              <w:rPr>
                <w:b/>
              </w:rPr>
            </w:pPr>
            <w:r w:rsidRPr="00750971">
              <w:rPr>
                <w:b/>
              </w:rPr>
              <w:t>Kombinációs terápia</w:t>
            </w:r>
          </w:p>
          <w:p w14:paraId="4DA0F055" w14:textId="77777777" w:rsidR="001F74D3" w:rsidRPr="00750971" w:rsidRDefault="001F74D3">
            <w:pPr>
              <w:keepNext/>
              <w:keepLines/>
              <w:jc w:val="center"/>
              <w:rPr>
                <w:b/>
              </w:rPr>
            </w:pPr>
          </w:p>
        </w:tc>
      </w:tr>
      <w:tr w:rsidR="001F74D3" w:rsidRPr="00750971" w14:paraId="1EB43F46" w14:textId="77777777">
        <w:trPr>
          <w:cantSplit/>
          <w:tblHeader/>
        </w:trPr>
        <w:tc>
          <w:tcPr>
            <w:tcW w:w="813" w:type="pct"/>
          </w:tcPr>
          <w:p w14:paraId="12D46313" w14:textId="77777777" w:rsidR="001F74D3" w:rsidRPr="00750971" w:rsidRDefault="001F74D3">
            <w:pPr>
              <w:keepNext/>
              <w:keepLines/>
            </w:pPr>
          </w:p>
        </w:tc>
        <w:tc>
          <w:tcPr>
            <w:tcW w:w="854" w:type="pct"/>
          </w:tcPr>
          <w:p w14:paraId="78E97956" w14:textId="77777777" w:rsidR="001F74D3" w:rsidRPr="00750971" w:rsidRDefault="001F74D3">
            <w:pPr>
              <w:keepNext/>
              <w:keepLines/>
              <w:jc w:val="center"/>
              <w:rPr>
                <w:b/>
              </w:rPr>
            </w:pPr>
            <w:r w:rsidRPr="00750971">
              <w:rPr>
                <w:b/>
              </w:rPr>
              <w:t>Herceptin</w:t>
            </w:r>
            <w:r w:rsidRPr="00750971">
              <w:rPr>
                <w:b/>
                <w:vertAlign w:val="superscript"/>
              </w:rPr>
              <w:t>1</w:t>
            </w:r>
          </w:p>
          <w:p w14:paraId="2FE0C33E" w14:textId="77777777" w:rsidR="001F74D3" w:rsidRPr="00750971" w:rsidRDefault="001F74D3">
            <w:pPr>
              <w:keepNext/>
              <w:keepLines/>
              <w:jc w:val="center"/>
              <w:rPr>
                <w:b/>
              </w:rPr>
            </w:pPr>
          </w:p>
          <w:p w14:paraId="5CAEE3AF" w14:textId="77777777" w:rsidR="001F74D3" w:rsidRPr="00750971" w:rsidRDefault="001F74D3">
            <w:pPr>
              <w:keepNext/>
              <w:keepLines/>
              <w:jc w:val="center"/>
              <w:rPr>
                <w:b/>
              </w:rPr>
            </w:pPr>
          </w:p>
          <w:p w14:paraId="3C619953" w14:textId="77777777" w:rsidR="001F74D3" w:rsidRPr="00750971" w:rsidRDefault="001F74D3">
            <w:pPr>
              <w:keepNext/>
              <w:keepLines/>
              <w:jc w:val="center"/>
            </w:pPr>
            <w:r w:rsidRPr="00750971">
              <w:rPr>
                <w:b/>
              </w:rPr>
              <w:t>N = 172</w:t>
            </w:r>
          </w:p>
        </w:tc>
        <w:tc>
          <w:tcPr>
            <w:tcW w:w="854" w:type="pct"/>
          </w:tcPr>
          <w:p w14:paraId="0743DC73" w14:textId="77777777" w:rsidR="001F74D3" w:rsidRPr="00750971" w:rsidRDefault="001F74D3">
            <w:pPr>
              <w:keepNext/>
              <w:keepLines/>
              <w:jc w:val="center"/>
              <w:rPr>
                <w:b/>
              </w:rPr>
            </w:pPr>
            <w:r w:rsidRPr="00750971">
              <w:rPr>
                <w:b/>
              </w:rPr>
              <w:t>Herceptin és Paklitaxel</w:t>
            </w:r>
            <w:r w:rsidRPr="00750971">
              <w:rPr>
                <w:b/>
                <w:vertAlign w:val="superscript"/>
              </w:rPr>
              <w:t>2</w:t>
            </w:r>
          </w:p>
          <w:p w14:paraId="516CCC57" w14:textId="77777777" w:rsidR="001F74D3" w:rsidRPr="00750971" w:rsidRDefault="001F74D3">
            <w:pPr>
              <w:keepNext/>
              <w:keepLines/>
              <w:jc w:val="center"/>
              <w:rPr>
                <w:b/>
              </w:rPr>
            </w:pPr>
            <w:r w:rsidRPr="00750971">
              <w:rPr>
                <w:b/>
              </w:rPr>
              <w:t>N = 68</w:t>
            </w:r>
          </w:p>
        </w:tc>
        <w:tc>
          <w:tcPr>
            <w:tcW w:w="976" w:type="pct"/>
          </w:tcPr>
          <w:p w14:paraId="55E81805" w14:textId="77777777" w:rsidR="001F74D3" w:rsidRPr="00750971" w:rsidRDefault="001F74D3">
            <w:pPr>
              <w:keepNext/>
              <w:keepLines/>
              <w:jc w:val="center"/>
              <w:rPr>
                <w:b/>
              </w:rPr>
            </w:pPr>
            <w:r w:rsidRPr="00750971">
              <w:rPr>
                <w:b/>
              </w:rPr>
              <w:t>Paklitaxel</w:t>
            </w:r>
            <w:r w:rsidRPr="00750971">
              <w:rPr>
                <w:b/>
                <w:vertAlign w:val="superscript"/>
              </w:rPr>
              <w:t>2</w:t>
            </w:r>
          </w:p>
          <w:p w14:paraId="43EE5FAB" w14:textId="77777777" w:rsidR="001F74D3" w:rsidRPr="00750971" w:rsidRDefault="001F74D3">
            <w:pPr>
              <w:keepNext/>
              <w:keepLines/>
              <w:jc w:val="center"/>
              <w:rPr>
                <w:b/>
              </w:rPr>
            </w:pPr>
          </w:p>
          <w:p w14:paraId="2AD8F385" w14:textId="77777777" w:rsidR="001F74D3" w:rsidRPr="00750971" w:rsidRDefault="001F74D3">
            <w:pPr>
              <w:keepNext/>
              <w:keepLines/>
              <w:jc w:val="center"/>
              <w:rPr>
                <w:b/>
              </w:rPr>
            </w:pPr>
          </w:p>
          <w:p w14:paraId="60030B55" w14:textId="77777777" w:rsidR="001F74D3" w:rsidRPr="00750971" w:rsidRDefault="001F74D3">
            <w:pPr>
              <w:keepNext/>
              <w:keepLines/>
              <w:jc w:val="center"/>
            </w:pPr>
            <w:r w:rsidRPr="00750971">
              <w:rPr>
                <w:b/>
              </w:rPr>
              <w:t>N = 77</w:t>
            </w:r>
          </w:p>
        </w:tc>
        <w:tc>
          <w:tcPr>
            <w:tcW w:w="731" w:type="pct"/>
          </w:tcPr>
          <w:p w14:paraId="6FD6A9CC" w14:textId="77777777" w:rsidR="001F74D3" w:rsidRPr="00750971" w:rsidRDefault="001F74D3">
            <w:pPr>
              <w:keepNext/>
              <w:keepLines/>
              <w:jc w:val="center"/>
              <w:rPr>
                <w:b/>
              </w:rPr>
            </w:pPr>
            <w:r w:rsidRPr="00750971">
              <w:rPr>
                <w:b/>
              </w:rPr>
              <w:t xml:space="preserve">Herceptin </w:t>
            </w:r>
          </w:p>
          <w:p w14:paraId="193CE2DC" w14:textId="77777777" w:rsidR="001F74D3" w:rsidRPr="00750971" w:rsidRDefault="001F74D3">
            <w:pPr>
              <w:keepNext/>
              <w:keepLines/>
              <w:jc w:val="center"/>
              <w:rPr>
                <w:b/>
              </w:rPr>
            </w:pPr>
            <w:r w:rsidRPr="00750971">
              <w:rPr>
                <w:b/>
              </w:rPr>
              <w:t>és</w:t>
            </w:r>
          </w:p>
          <w:p w14:paraId="4FD7CD31" w14:textId="77777777" w:rsidR="001F74D3" w:rsidRPr="00750971" w:rsidRDefault="001F74D3">
            <w:pPr>
              <w:keepNext/>
              <w:keepLines/>
              <w:jc w:val="center"/>
              <w:rPr>
                <w:b/>
              </w:rPr>
            </w:pPr>
            <w:r w:rsidRPr="00750971">
              <w:rPr>
                <w:b/>
              </w:rPr>
              <w:t>Docetaxel</w:t>
            </w:r>
            <w:r w:rsidRPr="00750971">
              <w:rPr>
                <w:b/>
                <w:vertAlign w:val="superscript"/>
              </w:rPr>
              <w:t>3</w:t>
            </w:r>
          </w:p>
          <w:p w14:paraId="24E79E47" w14:textId="77777777" w:rsidR="001F74D3" w:rsidRPr="00750971" w:rsidRDefault="001F74D3">
            <w:pPr>
              <w:keepNext/>
              <w:keepLines/>
              <w:jc w:val="center"/>
            </w:pPr>
            <w:r w:rsidRPr="00750971">
              <w:rPr>
                <w:b/>
              </w:rPr>
              <w:t>N = 92</w:t>
            </w:r>
          </w:p>
        </w:tc>
        <w:tc>
          <w:tcPr>
            <w:tcW w:w="772" w:type="pct"/>
          </w:tcPr>
          <w:p w14:paraId="64AFDC96" w14:textId="77777777" w:rsidR="001F74D3" w:rsidRPr="00750971" w:rsidRDefault="001F74D3">
            <w:pPr>
              <w:keepNext/>
              <w:keepLines/>
              <w:jc w:val="center"/>
              <w:rPr>
                <w:b/>
              </w:rPr>
            </w:pPr>
            <w:r w:rsidRPr="00750971">
              <w:rPr>
                <w:b/>
              </w:rPr>
              <w:t>Docetaxel</w:t>
            </w:r>
            <w:r w:rsidRPr="00750971">
              <w:rPr>
                <w:b/>
                <w:vertAlign w:val="superscript"/>
              </w:rPr>
              <w:t>3</w:t>
            </w:r>
          </w:p>
          <w:p w14:paraId="49AE5BAE" w14:textId="77777777" w:rsidR="001F74D3" w:rsidRPr="00750971" w:rsidRDefault="001F74D3">
            <w:pPr>
              <w:keepNext/>
              <w:keepLines/>
              <w:jc w:val="center"/>
              <w:rPr>
                <w:b/>
              </w:rPr>
            </w:pPr>
          </w:p>
          <w:p w14:paraId="40FFFF59" w14:textId="77777777" w:rsidR="001F74D3" w:rsidRPr="00750971" w:rsidRDefault="001F74D3">
            <w:pPr>
              <w:keepNext/>
              <w:keepLines/>
              <w:jc w:val="center"/>
              <w:rPr>
                <w:b/>
              </w:rPr>
            </w:pPr>
          </w:p>
          <w:p w14:paraId="37F3CAB4" w14:textId="77777777" w:rsidR="001F74D3" w:rsidRPr="00750971" w:rsidRDefault="001F74D3">
            <w:pPr>
              <w:keepNext/>
              <w:keepLines/>
              <w:jc w:val="center"/>
            </w:pPr>
            <w:r w:rsidRPr="00750971">
              <w:rPr>
                <w:b/>
              </w:rPr>
              <w:t>N = 94</w:t>
            </w:r>
          </w:p>
        </w:tc>
      </w:tr>
      <w:tr w:rsidR="001F74D3" w:rsidRPr="00750971" w14:paraId="06AEA047" w14:textId="77777777">
        <w:trPr>
          <w:cantSplit/>
        </w:trPr>
        <w:tc>
          <w:tcPr>
            <w:tcW w:w="813" w:type="pct"/>
          </w:tcPr>
          <w:p w14:paraId="03EC18C8" w14:textId="77777777" w:rsidR="001F74D3" w:rsidRPr="00750971" w:rsidRDefault="001F74D3">
            <w:pPr>
              <w:keepNext/>
              <w:keepLines/>
              <w:rPr>
                <w:b/>
              </w:rPr>
            </w:pPr>
            <w:r w:rsidRPr="00750971">
              <w:rPr>
                <w:b/>
              </w:rPr>
              <w:t>Válaszarány</w:t>
            </w:r>
          </w:p>
          <w:p w14:paraId="137F548D" w14:textId="77777777" w:rsidR="001F74D3" w:rsidRPr="00750971" w:rsidRDefault="001F74D3">
            <w:pPr>
              <w:keepNext/>
              <w:keepLines/>
            </w:pPr>
            <w:r w:rsidRPr="00750971">
              <w:rPr>
                <w:b/>
              </w:rPr>
              <w:t>(95%CI)</w:t>
            </w:r>
          </w:p>
        </w:tc>
        <w:tc>
          <w:tcPr>
            <w:tcW w:w="854" w:type="pct"/>
            <w:vAlign w:val="center"/>
          </w:tcPr>
          <w:p w14:paraId="16DB58ED" w14:textId="77777777" w:rsidR="001F74D3" w:rsidRPr="00750971" w:rsidRDefault="001F74D3">
            <w:pPr>
              <w:keepNext/>
              <w:keepLines/>
              <w:spacing w:before="60" w:after="60"/>
              <w:jc w:val="center"/>
            </w:pPr>
            <w:r w:rsidRPr="00750971">
              <w:t>18%</w:t>
            </w:r>
          </w:p>
          <w:p w14:paraId="77EF3C4F" w14:textId="77777777" w:rsidR="001F74D3" w:rsidRPr="00750971" w:rsidRDefault="001F74D3">
            <w:pPr>
              <w:keepNext/>
              <w:keepLines/>
              <w:spacing w:before="60" w:after="60"/>
              <w:jc w:val="center"/>
            </w:pPr>
            <w:r w:rsidRPr="00750971">
              <w:t>(13-25)</w:t>
            </w:r>
          </w:p>
        </w:tc>
        <w:tc>
          <w:tcPr>
            <w:tcW w:w="854" w:type="pct"/>
            <w:vAlign w:val="center"/>
          </w:tcPr>
          <w:p w14:paraId="2FE99617" w14:textId="77777777" w:rsidR="001F74D3" w:rsidRPr="00750971" w:rsidRDefault="001F74D3">
            <w:pPr>
              <w:keepNext/>
              <w:keepLines/>
              <w:spacing w:before="60" w:after="60"/>
              <w:jc w:val="center"/>
            </w:pPr>
            <w:r w:rsidRPr="00750971">
              <w:t>49%</w:t>
            </w:r>
          </w:p>
          <w:p w14:paraId="2F2FBFB5" w14:textId="77777777" w:rsidR="001F74D3" w:rsidRPr="00750971" w:rsidRDefault="001F74D3">
            <w:pPr>
              <w:keepNext/>
              <w:keepLines/>
              <w:spacing w:before="60" w:after="60"/>
              <w:jc w:val="center"/>
            </w:pPr>
            <w:r w:rsidRPr="00750971">
              <w:t>(36-61)</w:t>
            </w:r>
          </w:p>
        </w:tc>
        <w:tc>
          <w:tcPr>
            <w:tcW w:w="976" w:type="pct"/>
            <w:vAlign w:val="center"/>
          </w:tcPr>
          <w:p w14:paraId="55DA43F1" w14:textId="77777777" w:rsidR="001F74D3" w:rsidRPr="00750971" w:rsidRDefault="001F74D3">
            <w:pPr>
              <w:keepNext/>
              <w:keepLines/>
              <w:spacing w:before="60" w:after="60"/>
              <w:jc w:val="center"/>
            </w:pPr>
            <w:r w:rsidRPr="00750971">
              <w:t>17%</w:t>
            </w:r>
          </w:p>
          <w:p w14:paraId="316D4F71" w14:textId="77777777" w:rsidR="001F74D3" w:rsidRPr="00750971" w:rsidRDefault="001F74D3">
            <w:pPr>
              <w:keepNext/>
              <w:keepLines/>
              <w:spacing w:before="60" w:after="60"/>
              <w:jc w:val="center"/>
            </w:pPr>
            <w:r w:rsidRPr="00750971">
              <w:t>(9-27)</w:t>
            </w:r>
          </w:p>
        </w:tc>
        <w:tc>
          <w:tcPr>
            <w:tcW w:w="731" w:type="pct"/>
            <w:vAlign w:val="center"/>
          </w:tcPr>
          <w:p w14:paraId="498D6230" w14:textId="77777777" w:rsidR="001F74D3" w:rsidRPr="00750971" w:rsidRDefault="001F74D3">
            <w:pPr>
              <w:keepNext/>
              <w:keepLines/>
              <w:spacing w:before="60" w:after="60"/>
              <w:jc w:val="center"/>
            </w:pPr>
            <w:r w:rsidRPr="00750971">
              <w:t>61%</w:t>
            </w:r>
          </w:p>
          <w:p w14:paraId="4FFCB7DC" w14:textId="77777777" w:rsidR="001F74D3" w:rsidRPr="00750971" w:rsidRDefault="001F74D3">
            <w:pPr>
              <w:keepNext/>
              <w:keepLines/>
              <w:spacing w:before="60" w:after="60"/>
              <w:jc w:val="center"/>
            </w:pPr>
            <w:r w:rsidRPr="00750971">
              <w:t>(50-71)</w:t>
            </w:r>
          </w:p>
        </w:tc>
        <w:tc>
          <w:tcPr>
            <w:tcW w:w="772" w:type="pct"/>
            <w:vAlign w:val="center"/>
          </w:tcPr>
          <w:p w14:paraId="2D264665" w14:textId="77777777" w:rsidR="001F74D3" w:rsidRPr="00750971" w:rsidRDefault="001F74D3">
            <w:pPr>
              <w:keepNext/>
              <w:keepLines/>
              <w:spacing w:before="60" w:after="60"/>
              <w:jc w:val="center"/>
            </w:pPr>
            <w:r w:rsidRPr="00750971">
              <w:t>34%</w:t>
            </w:r>
          </w:p>
          <w:p w14:paraId="30675181" w14:textId="77777777" w:rsidR="001F74D3" w:rsidRPr="00750971" w:rsidRDefault="001F74D3">
            <w:pPr>
              <w:keepNext/>
              <w:keepLines/>
              <w:spacing w:before="60" w:after="60"/>
              <w:jc w:val="center"/>
            </w:pPr>
            <w:r w:rsidRPr="00750971">
              <w:t>(25-45)</w:t>
            </w:r>
          </w:p>
        </w:tc>
      </w:tr>
      <w:tr w:rsidR="001F74D3" w:rsidRPr="00750971" w14:paraId="01881403" w14:textId="77777777">
        <w:trPr>
          <w:cantSplit/>
        </w:trPr>
        <w:tc>
          <w:tcPr>
            <w:tcW w:w="813" w:type="pct"/>
          </w:tcPr>
          <w:p w14:paraId="7447722C" w14:textId="77777777" w:rsidR="001F74D3" w:rsidRPr="00750971" w:rsidRDefault="001F74D3">
            <w:pPr>
              <w:keepNext/>
              <w:keepLines/>
              <w:rPr>
                <w:b/>
              </w:rPr>
            </w:pPr>
            <w:r w:rsidRPr="00750971">
              <w:rPr>
                <w:b/>
              </w:rPr>
              <w:t>A válasz időtartamának medián értéke</w:t>
            </w:r>
          </w:p>
          <w:p w14:paraId="73F3EC88" w14:textId="77777777" w:rsidR="001F74D3" w:rsidRPr="00750971" w:rsidRDefault="001F74D3">
            <w:pPr>
              <w:keepNext/>
              <w:keepLines/>
              <w:rPr>
                <w:b/>
              </w:rPr>
            </w:pPr>
            <w:r w:rsidRPr="00750971">
              <w:rPr>
                <w:b/>
              </w:rPr>
              <w:t>(hónapok)</w:t>
            </w:r>
          </w:p>
          <w:p w14:paraId="6FC602A2" w14:textId="77777777" w:rsidR="001F74D3" w:rsidRPr="00750971" w:rsidRDefault="001F74D3">
            <w:pPr>
              <w:keepNext/>
              <w:keepLines/>
            </w:pPr>
            <w:r w:rsidRPr="00750971">
              <w:rPr>
                <w:b/>
              </w:rPr>
              <w:t>(95%CI)</w:t>
            </w:r>
          </w:p>
        </w:tc>
        <w:tc>
          <w:tcPr>
            <w:tcW w:w="854" w:type="pct"/>
            <w:vAlign w:val="center"/>
          </w:tcPr>
          <w:p w14:paraId="1A5FE9FB" w14:textId="77777777" w:rsidR="001F74D3" w:rsidRPr="00750971" w:rsidRDefault="001F74D3">
            <w:pPr>
              <w:keepNext/>
              <w:keepLines/>
              <w:spacing w:before="60" w:after="60"/>
              <w:jc w:val="center"/>
            </w:pPr>
            <w:r w:rsidRPr="00750971">
              <w:t>9,1</w:t>
            </w:r>
          </w:p>
          <w:p w14:paraId="6C9FEFAA" w14:textId="77777777" w:rsidR="001F74D3" w:rsidRPr="00750971" w:rsidRDefault="001F74D3">
            <w:pPr>
              <w:keepNext/>
              <w:keepLines/>
              <w:spacing w:before="60" w:after="60"/>
              <w:jc w:val="center"/>
            </w:pPr>
            <w:r w:rsidRPr="00750971">
              <w:t>(5,6-10,3)</w:t>
            </w:r>
          </w:p>
        </w:tc>
        <w:tc>
          <w:tcPr>
            <w:tcW w:w="854" w:type="pct"/>
            <w:vAlign w:val="center"/>
          </w:tcPr>
          <w:p w14:paraId="4EBA3069" w14:textId="77777777" w:rsidR="001F74D3" w:rsidRPr="00750971" w:rsidRDefault="001F74D3">
            <w:pPr>
              <w:keepNext/>
              <w:keepLines/>
              <w:spacing w:before="60" w:after="60"/>
              <w:jc w:val="center"/>
            </w:pPr>
            <w:r w:rsidRPr="00750971">
              <w:t>8,3</w:t>
            </w:r>
          </w:p>
          <w:p w14:paraId="57E01C76" w14:textId="77777777" w:rsidR="001F74D3" w:rsidRPr="00750971" w:rsidRDefault="001F74D3">
            <w:pPr>
              <w:keepNext/>
              <w:keepLines/>
              <w:spacing w:before="60" w:after="60"/>
              <w:jc w:val="center"/>
            </w:pPr>
            <w:r w:rsidRPr="00750971">
              <w:t>(7,3-8,8)</w:t>
            </w:r>
          </w:p>
        </w:tc>
        <w:tc>
          <w:tcPr>
            <w:tcW w:w="976" w:type="pct"/>
            <w:vAlign w:val="center"/>
          </w:tcPr>
          <w:p w14:paraId="4BB0BF6C" w14:textId="77777777" w:rsidR="001F74D3" w:rsidRPr="00750971" w:rsidRDefault="001F74D3">
            <w:pPr>
              <w:keepNext/>
              <w:keepLines/>
              <w:spacing w:before="60" w:after="60"/>
              <w:jc w:val="center"/>
            </w:pPr>
            <w:r w:rsidRPr="00750971">
              <w:t>4,6</w:t>
            </w:r>
          </w:p>
          <w:p w14:paraId="56AC62EE" w14:textId="77777777" w:rsidR="001F74D3" w:rsidRPr="00750971" w:rsidRDefault="001F74D3">
            <w:pPr>
              <w:keepNext/>
              <w:keepLines/>
              <w:spacing w:before="60" w:after="60"/>
              <w:jc w:val="center"/>
            </w:pPr>
            <w:r w:rsidRPr="00750971">
              <w:t>(3,7-7,4)</w:t>
            </w:r>
          </w:p>
        </w:tc>
        <w:tc>
          <w:tcPr>
            <w:tcW w:w="731" w:type="pct"/>
            <w:vAlign w:val="center"/>
          </w:tcPr>
          <w:p w14:paraId="2E5C365A" w14:textId="77777777" w:rsidR="001F74D3" w:rsidRPr="00750971" w:rsidRDefault="001F74D3">
            <w:pPr>
              <w:keepNext/>
              <w:keepLines/>
              <w:spacing w:before="60" w:after="60"/>
              <w:jc w:val="center"/>
            </w:pPr>
            <w:r w:rsidRPr="00750971">
              <w:t>11,7</w:t>
            </w:r>
          </w:p>
          <w:p w14:paraId="229DF822" w14:textId="77777777" w:rsidR="001F74D3" w:rsidRPr="00750971" w:rsidRDefault="001F74D3">
            <w:pPr>
              <w:keepNext/>
              <w:keepLines/>
              <w:spacing w:before="60" w:after="60"/>
              <w:jc w:val="center"/>
            </w:pPr>
            <w:r w:rsidRPr="00750971">
              <w:t>(9,3-15,0)</w:t>
            </w:r>
          </w:p>
        </w:tc>
        <w:tc>
          <w:tcPr>
            <w:tcW w:w="772" w:type="pct"/>
            <w:vAlign w:val="center"/>
          </w:tcPr>
          <w:p w14:paraId="2144F73C" w14:textId="77777777" w:rsidR="001F74D3" w:rsidRPr="00750971" w:rsidRDefault="001F74D3">
            <w:pPr>
              <w:keepNext/>
              <w:keepLines/>
              <w:spacing w:before="60" w:after="60"/>
              <w:jc w:val="center"/>
            </w:pPr>
            <w:r w:rsidRPr="00750971">
              <w:t>5,7</w:t>
            </w:r>
          </w:p>
          <w:p w14:paraId="6DCD8C31" w14:textId="77777777" w:rsidR="001F74D3" w:rsidRPr="00750971" w:rsidRDefault="001F74D3">
            <w:pPr>
              <w:keepNext/>
              <w:keepLines/>
              <w:spacing w:before="60" w:after="60"/>
              <w:jc w:val="center"/>
            </w:pPr>
            <w:r w:rsidRPr="00750971">
              <w:t>(4,6-7,6)</w:t>
            </w:r>
          </w:p>
        </w:tc>
      </w:tr>
      <w:tr w:rsidR="001F74D3" w:rsidRPr="00750971" w14:paraId="75DDCC64" w14:textId="77777777">
        <w:trPr>
          <w:cantSplit/>
        </w:trPr>
        <w:tc>
          <w:tcPr>
            <w:tcW w:w="813" w:type="pct"/>
          </w:tcPr>
          <w:p w14:paraId="5C747341" w14:textId="77777777" w:rsidR="001F74D3" w:rsidRPr="00750971" w:rsidRDefault="001F74D3">
            <w:pPr>
              <w:rPr>
                <w:b/>
              </w:rPr>
            </w:pPr>
            <w:r w:rsidRPr="00750971">
              <w:rPr>
                <w:b/>
              </w:rPr>
              <w:t>Medián TTP</w:t>
            </w:r>
          </w:p>
          <w:p w14:paraId="7A767F58" w14:textId="77777777" w:rsidR="001F74D3" w:rsidRPr="00750971" w:rsidRDefault="001F74D3">
            <w:pPr>
              <w:rPr>
                <w:b/>
              </w:rPr>
            </w:pPr>
            <w:r w:rsidRPr="00750971">
              <w:rPr>
                <w:b/>
              </w:rPr>
              <w:t>(hónapok)</w:t>
            </w:r>
          </w:p>
          <w:p w14:paraId="2F004C81" w14:textId="77777777" w:rsidR="001F74D3" w:rsidRPr="00750971" w:rsidRDefault="001F74D3">
            <w:pPr>
              <w:rPr>
                <w:b/>
              </w:rPr>
            </w:pPr>
            <w:r w:rsidRPr="00750971">
              <w:rPr>
                <w:b/>
              </w:rPr>
              <w:t>(95%CI)</w:t>
            </w:r>
          </w:p>
        </w:tc>
        <w:tc>
          <w:tcPr>
            <w:tcW w:w="854" w:type="pct"/>
            <w:vAlign w:val="center"/>
          </w:tcPr>
          <w:p w14:paraId="3983BC51" w14:textId="77777777" w:rsidR="001F74D3" w:rsidRPr="00750971" w:rsidRDefault="001F74D3">
            <w:pPr>
              <w:spacing w:before="60" w:after="60"/>
              <w:jc w:val="center"/>
            </w:pPr>
            <w:r w:rsidRPr="00750971">
              <w:t>3,2</w:t>
            </w:r>
          </w:p>
          <w:p w14:paraId="0DDC45E5" w14:textId="77777777" w:rsidR="001F74D3" w:rsidRPr="00750971" w:rsidRDefault="001F74D3">
            <w:pPr>
              <w:spacing w:before="60" w:after="60"/>
              <w:jc w:val="center"/>
            </w:pPr>
            <w:r w:rsidRPr="00750971">
              <w:t>(2,6-3,5)</w:t>
            </w:r>
          </w:p>
        </w:tc>
        <w:tc>
          <w:tcPr>
            <w:tcW w:w="854" w:type="pct"/>
            <w:vAlign w:val="center"/>
          </w:tcPr>
          <w:p w14:paraId="56722D32" w14:textId="77777777" w:rsidR="001F74D3" w:rsidRPr="00750971" w:rsidRDefault="001F74D3">
            <w:pPr>
              <w:spacing w:before="60" w:after="60"/>
              <w:jc w:val="center"/>
            </w:pPr>
            <w:r w:rsidRPr="00750971">
              <w:t>7,1</w:t>
            </w:r>
          </w:p>
          <w:p w14:paraId="753CAA2F" w14:textId="77777777" w:rsidR="001F74D3" w:rsidRPr="00750971" w:rsidRDefault="001F74D3">
            <w:pPr>
              <w:spacing w:before="60" w:after="60"/>
              <w:jc w:val="center"/>
            </w:pPr>
            <w:r w:rsidRPr="00750971">
              <w:t>(6,2-12,0)</w:t>
            </w:r>
          </w:p>
        </w:tc>
        <w:tc>
          <w:tcPr>
            <w:tcW w:w="976" w:type="pct"/>
            <w:vAlign w:val="center"/>
          </w:tcPr>
          <w:p w14:paraId="3359B0CE" w14:textId="77777777" w:rsidR="001F74D3" w:rsidRPr="00750971" w:rsidRDefault="001F74D3">
            <w:pPr>
              <w:spacing w:before="60" w:after="60"/>
              <w:jc w:val="center"/>
            </w:pPr>
            <w:r w:rsidRPr="00750971">
              <w:t>3,0</w:t>
            </w:r>
          </w:p>
          <w:p w14:paraId="12E09FB0" w14:textId="77777777" w:rsidR="001F74D3" w:rsidRPr="00750971" w:rsidRDefault="001F74D3">
            <w:pPr>
              <w:spacing w:before="60" w:after="60"/>
              <w:jc w:val="center"/>
            </w:pPr>
            <w:r w:rsidRPr="00750971">
              <w:t>(2,0-4,4)</w:t>
            </w:r>
          </w:p>
        </w:tc>
        <w:tc>
          <w:tcPr>
            <w:tcW w:w="731" w:type="pct"/>
            <w:vAlign w:val="center"/>
          </w:tcPr>
          <w:p w14:paraId="4E5AD60A" w14:textId="77777777" w:rsidR="001F74D3" w:rsidRPr="00750971" w:rsidRDefault="001F74D3">
            <w:pPr>
              <w:spacing w:before="60" w:after="60"/>
              <w:jc w:val="center"/>
            </w:pPr>
            <w:r w:rsidRPr="00750971">
              <w:t>11,7</w:t>
            </w:r>
          </w:p>
          <w:p w14:paraId="0DD212D4" w14:textId="77777777" w:rsidR="001F74D3" w:rsidRPr="00750971" w:rsidRDefault="001F74D3">
            <w:pPr>
              <w:spacing w:before="60" w:after="60"/>
              <w:jc w:val="center"/>
            </w:pPr>
            <w:r w:rsidRPr="00750971">
              <w:t>(9,2-13,5)</w:t>
            </w:r>
          </w:p>
        </w:tc>
        <w:tc>
          <w:tcPr>
            <w:tcW w:w="772" w:type="pct"/>
            <w:vAlign w:val="center"/>
          </w:tcPr>
          <w:p w14:paraId="4F2916A5" w14:textId="77777777" w:rsidR="001F74D3" w:rsidRPr="00750971" w:rsidRDefault="001F74D3">
            <w:pPr>
              <w:spacing w:before="60" w:after="60"/>
              <w:jc w:val="center"/>
            </w:pPr>
            <w:r w:rsidRPr="00750971">
              <w:t>6,1</w:t>
            </w:r>
          </w:p>
          <w:p w14:paraId="7656AAA7" w14:textId="77777777" w:rsidR="001F74D3" w:rsidRPr="00750971" w:rsidRDefault="001F74D3">
            <w:pPr>
              <w:spacing w:before="60" w:after="60"/>
              <w:jc w:val="center"/>
            </w:pPr>
            <w:r w:rsidRPr="00750971">
              <w:t>(5,4-7,2)</w:t>
            </w:r>
          </w:p>
        </w:tc>
      </w:tr>
      <w:tr w:rsidR="001F74D3" w:rsidRPr="00750971" w14:paraId="245B88E6" w14:textId="77777777">
        <w:trPr>
          <w:cantSplit/>
        </w:trPr>
        <w:tc>
          <w:tcPr>
            <w:tcW w:w="813" w:type="pct"/>
          </w:tcPr>
          <w:p w14:paraId="58F6FEC1" w14:textId="77777777" w:rsidR="001F74D3" w:rsidRPr="00750971" w:rsidRDefault="001F74D3">
            <w:pPr>
              <w:keepNext/>
              <w:rPr>
                <w:b/>
              </w:rPr>
            </w:pPr>
            <w:r w:rsidRPr="00750971">
              <w:rPr>
                <w:b/>
              </w:rPr>
              <w:t>Medián túlélés</w:t>
            </w:r>
          </w:p>
          <w:p w14:paraId="169817A5" w14:textId="77777777" w:rsidR="001F74D3" w:rsidRPr="00750971" w:rsidRDefault="001F74D3">
            <w:pPr>
              <w:keepNext/>
              <w:rPr>
                <w:b/>
              </w:rPr>
            </w:pPr>
            <w:r w:rsidRPr="00750971">
              <w:rPr>
                <w:b/>
              </w:rPr>
              <w:t>(hónapok)</w:t>
            </w:r>
          </w:p>
          <w:p w14:paraId="63CFCD23" w14:textId="77777777" w:rsidR="001F74D3" w:rsidRPr="00750971" w:rsidRDefault="001F74D3">
            <w:pPr>
              <w:keepNext/>
              <w:rPr>
                <w:b/>
              </w:rPr>
            </w:pPr>
            <w:r w:rsidRPr="00750971">
              <w:rPr>
                <w:b/>
              </w:rPr>
              <w:t>(95%CI)</w:t>
            </w:r>
          </w:p>
        </w:tc>
        <w:tc>
          <w:tcPr>
            <w:tcW w:w="854" w:type="pct"/>
            <w:vAlign w:val="center"/>
          </w:tcPr>
          <w:p w14:paraId="35FD9A65" w14:textId="77777777" w:rsidR="001F74D3" w:rsidRPr="00750971" w:rsidRDefault="001F74D3">
            <w:pPr>
              <w:keepNext/>
              <w:spacing w:before="60" w:after="60"/>
              <w:jc w:val="center"/>
            </w:pPr>
            <w:r w:rsidRPr="00750971">
              <w:t>16,4</w:t>
            </w:r>
          </w:p>
          <w:p w14:paraId="5D18F6FF" w14:textId="77777777" w:rsidR="001F74D3" w:rsidRPr="00750971" w:rsidRDefault="001F74D3">
            <w:pPr>
              <w:keepNext/>
              <w:spacing w:before="60" w:after="60"/>
              <w:jc w:val="center"/>
            </w:pPr>
            <w:r w:rsidRPr="00750971">
              <w:t>(12,3-ne)</w:t>
            </w:r>
          </w:p>
        </w:tc>
        <w:tc>
          <w:tcPr>
            <w:tcW w:w="854" w:type="pct"/>
            <w:vAlign w:val="center"/>
          </w:tcPr>
          <w:p w14:paraId="21C87A77" w14:textId="77777777" w:rsidR="001F74D3" w:rsidRPr="00750971" w:rsidRDefault="001F74D3">
            <w:pPr>
              <w:keepNext/>
              <w:spacing w:before="60" w:after="60"/>
              <w:jc w:val="center"/>
            </w:pPr>
            <w:r w:rsidRPr="00750971">
              <w:t>24,8</w:t>
            </w:r>
          </w:p>
          <w:p w14:paraId="230EFB4D" w14:textId="77777777" w:rsidR="001F74D3" w:rsidRPr="00750971" w:rsidRDefault="001F74D3">
            <w:pPr>
              <w:keepNext/>
              <w:spacing w:before="60" w:after="60"/>
              <w:jc w:val="center"/>
            </w:pPr>
            <w:r w:rsidRPr="00750971">
              <w:t>(18,6-33,7)</w:t>
            </w:r>
          </w:p>
        </w:tc>
        <w:tc>
          <w:tcPr>
            <w:tcW w:w="976" w:type="pct"/>
            <w:vAlign w:val="center"/>
          </w:tcPr>
          <w:p w14:paraId="10CB8B2C" w14:textId="77777777" w:rsidR="001F74D3" w:rsidRPr="00750971" w:rsidRDefault="001F74D3">
            <w:pPr>
              <w:keepNext/>
              <w:spacing w:before="60" w:after="60"/>
              <w:jc w:val="center"/>
            </w:pPr>
            <w:r w:rsidRPr="00750971">
              <w:t>17,9</w:t>
            </w:r>
          </w:p>
          <w:p w14:paraId="6BA6D46C" w14:textId="77777777" w:rsidR="001F74D3" w:rsidRPr="00750971" w:rsidRDefault="001F74D3">
            <w:pPr>
              <w:keepNext/>
              <w:spacing w:before="60" w:after="60"/>
              <w:jc w:val="center"/>
            </w:pPr>
            <w:r w:rsidRPr="00750971">
              <w:t>(11,2-23,8)</w:t>
            </w:r>
          </w:p>
        </w:tc>
        <w:tc>
          <w:tcPr>
            <w:tcW w:w="731" w:type="pct"/>
            <w:vAlign w:val="center"/>
          </w:tcPr>
          <w:p w14:paraId="7A303156" w14:textId="77777777" w:rsidR="001F74D3" w:rsidRPr="00750971" w:rsidRDefault="001F74D3">
            <w:pPr>
              <w:keepNext/>
              <w:spacing w:before="60" w:after="60"/>
              <w:jc w:val="center"/>
            </w:pPr>
            <w:r w:rsidRPr="00750971">
              <w:t>31,2</w:t>
            </w:r>
          </w:p>
          <w:p w14:paraId="25E1A50F" w14:textId="77777777" w:rsidR="001F74D3" w:rsidRPr="00750971" w:rsidRDefault="001F74D3">
            <w:pPr>
              <w:keepNext/>
              <w:spacing w:before="60" w:after="60"/>
              <w:jc w:val="center"/>
            </w:pPr>
            <w:r w:rsidRPr="00750971">
              <w:t>(27,3-40,8)</w:t>
            </w:r>
          </w:p>
        </w:tc>
        <w:tc>
          <w:tcPr>
            <w:tcW w:w="772" w:type="pct"/>
            <w:vAlign w:val="center"/>
          </w:tcPr>
          <w:p w14:paraId="5C85EAD1" w14:textId="77777777" w:rsidR="001F74D3" w:rsidRPr="00750971" w:rsidRDefault="001F74D3">
            <w:pPr>
              <w:keepNext/>
              <w:spacing w:before="60" w:after="60"/>
              <w:jc w:val="center"/>
            </w:pPr>
            <w:r w:rsidRPr="00750971">
              <w:t>22,74</w:t>
            </w:r>
          </w:p>
          <w:p w14:paraId="188E40E0" w14:textId="77777777" w:rsidR="001F74D3" w:rsidRPr="00750971" w:rsidRDefault="001F74D3">
            <w:pPr>
              <w:keepNext/>
              <w:spacing w:before="60" w:after="60"/>
              <w:jc w:val="center"/>
            </w:pPr>
            <w:r w:rsidRPr="00750971">
              <w:t>(19,1-30,8)</w:t>
            </w:r>
          </w:p>
        </w:tc>
      </w:tr>
    </w:tbl>
    <w:p w14:paraId="669FA9E2" w14:textId="77777777" w:rsidR="001F74D3" w:rsidRPr="00750971" w:rsidRDefault="001F74D3">
      <w:pPr>
        <w:rPr>
          <w:sz w:val="20"/>
        </w:rPr>
      </w:pPr>
      <w:r w:rsidRPr="00750971">
        <w:rPr>
          <w:sz w:val="20"/>
        </w:rPr>
        <w:t xml:space="preserve">TTP = time to progression ( a progresszióig eltelt idő),”ne”:nem értékelhető vagy még nem érték el. </w:t>
      </w:r>
    </w:p>
    <w:p w14:paraId="16452423" w14:textId="77777777" w:rsidR="001F74D3" w:rsidRPr="00750971" w:rsidRDefault="001F74D3">
      <w:pPr>
        <w:ind w:left="567" w:hanging="567"/>
        <w:rPr>
          <w:sz w:val="20"/>
        </w:rPr>
      </w:pPr>
      <w:r w:rsidRPr="00750971">
        <w:rPr>
          <w:sz w:val="20"/>
        </w:rPr>
        <w:t>1.</w:t>
      </w:r>
      <w:r w:rsidRPr="00750971">
        <w:rPr>
          <w:sz w:val="20"/>
        </w:rPr>
        <w:tab/>
        <w:t>H0649g vizsgálat: IHC3+ beteg alcsoport</w:t>
      </w:r>
    </w:p>
    <w:p w14:paraId="75880ECE" w14:textId="77777777" w:rsidR="001F74D3" w:rsidRPr="00750971" w:rsidRDefault="001F74D3">
      <w:pPr>
        <w:ind w:left="567" w:hanging="567"/>
        <w:rPr>
          <w:sz w:val="20"/>
        </w:rPr>
      </w:pPr>
      <w:r w:rsidRPr="00750971">
        <w:rPr>
          <w:sz w:val="20"/>
        </w:rPr>
        <w:t>2.</w:t>
      </w:r>
      <w:r w:rsidRPr="00750971">
        <w:rPr>
          <w:sz w:val="20"/>
        </w:rPr>
        <w:tab/>
        <w:t xml:space="preserve">H0648g vizsgálat: IHC3+ beteg alcsoport </w:t>
      </w:r>
    </w:p>
    <w:p w14:paraId="7FACE899" w14:textId="77777777" w:rsidR="001F74D3" w:rsidRPr="00750971" w:rsidRDefault="001F74D3">
      <w:pPr>
        <w:ind w:left="567" w:hanging="567"/>
        <w:rPr>
          <w:sz w:val="20"/>
        </w:rPr>
      </w:pPr>
      <w:r w:rsidRPr="00750971">
        <w:rPr>
          <w:sz w:val="20"/>
        </w:rPr>
        <w:t>3.</w:t>
      </w:r>
      <w:r w:rsidRPr="00750971">
        <w:rPr>
          <w:sz w:val="20"/>
        </w:rPr>
        <w:tab/>
        <w:t>M77001 vizsgálat: Teljes analízis csoport (”intent-to-treat”), 24 hónapos eredmények</w:t>
      </w:r>
    </w:p>
    <w:p w14:paraId="276427D9" w14:textId="77777777" w:rsidR="001F74D3" w:rsidRPr="00750971" w:rsidRDefault="001F74D3"/>
    <w:p w14:paraId="485989D2" w14:textId="77777777" w:rsidR="001F74D3" w:rsidRPr="00750971" w:rsidRDefault="001F74D3" w:rsidP="00BA7CAA">
      <w:pPr>
        <w:keepNext/>
        <w:keepLines/>
        <w:outlineLvl w:val="0"/>
        <w:rPr>
          <w:i/>
        </w:rPr>
      </w:pPr>
      <w:r w:rsidRPr="00750971">
        <w:rPr>
          <w:i/>
        </w:rPr>
        <w:lastRenderedPageBreak/>
        <w:t>Herceptin és anasztrozol kombinációs kezelés</w:t>
      </w:r>
    </w:p>
    <w:p w14:paraId="2E091CE6" w14:textId="77777777" w:rsidR="001F74D3" w:rsidRPr="00750971" w:rsidRDefault="001F74D3" w:rsidP="00BA7CAA">
      <w:pPr>
        <w:keepNext/>
        <w:keepLines/>
      </w:pPr>
      <w:r w:rsidRPr="00750971">
        <w:t xml:space="preserve">A Herceptin plusz anasztrozol kombinációt metasztatikus emlőkarcinóma elsővonalbeli kezelésére HER2–t fokozottan expresszáló, hormonreceptor (azaz ösztrogénreceptor [ER] és/vagy progeszteronreceptor [PR]) pozitív, posztmenopauzás betegeknél vizsgálták. A progressziómentes túlélés időtartama kétszeresére nőtt a Herceptin plusz anasztrozol kombinációval kezelt csoportban a csak anasztrozollal kezelt csoporthoz képest (4,8 hónap szemben a 2,4 hónappal). A többi paramétert tekintve a kombináció alkalmazásakor a következők esetében tapasztaltak javulást: teljes válasz (16,5% szemben a 6,7%-kal), klinikai haszonráta (42,7% szemben a 27,9%-kal), progresszióig eltelt idő (4,8 hónap szemben a 2,4 hónappal). A válaszadásig eltelt idő és a válasz időtartama tekintetében nem volt különbség a vizsgálati karok között. A medián teljes túlélés 4,6 hónappal nőtt a kombinációs csoportban. A különbség nem volt statisztikailag szignifikáns, mégis a csak anasztrozollal kezelt csoportból a betegek több mint felét Herceptin-tartalmú kezelésre állították át a betegség progressziója után. </w:t>
      </w:r>
    </w:p>
    <w:p w14:paraId="2EA674B4" w14:textId="77777777" w:rsidR="001F74D3" w:rsidRPr="00750971" w:rsidRDefault="001F74D3"/>
    <w:p w14:paraId="42D7EC5D" w14:textId="77777777" w:rsidR="001F74D3" w:rsidRPr="00750971" w:rsidRDefault="001F74D3">
      <w:pPr>
        <w:keepNext/>
        <w:keepLines/>
      </w:pPr>
      <w:r w:rsidRPr="00750971">
        <w:rPr>
          <w:i/>
        </w:rPr>
        <w:t>3 hetente történő adagolás metasztatikus emlőkarcinómában</w:t>
      </w:r>
    </w:p>
    <w:p w14:paraId="709396DB" w14:textId="77777777" w:rsidR="001F74D3" w:rsidRPr="00750971" w:rsidRDefault="001F74D3">
      <w:pPr>
        <w:keepNext/>
        <w:keepLines/>
      </w:pPr>
      <w:r w:rsidRPr="00750971">
        <w:t>A nem összehasonlító monoterápiás és kombinációs vizsgálatok hatásossági eredményeit az 5. táblázat foglalja össze:</w:t>
      </w:r>
    </w:p>
    <w:p w14:paraId="690F3F0D" w14:textId="77777777" w:rsidR="001F74D3" w:rsidRPr="00750971" w:rsidRDefault="001F74D3">
      <w:pPr>
        <w:keepNext/>
        <w:keepLines/>
      </w:pPr>
    </w:p>
    <w:p w14:paraId="08F2BA5B" w14:textId="77777777" w:rsidR="001F74D3" w:rsidRPr="00750971" w:rsidRDefault="001F74D3">
      <w:pPr>
        <w:keepNext/>
        <w:keepLines/>
      </w:pPr>
      <w:r w:rsidRPr="00750971">
        <w:t>5. táblázat: Nem összehasonlító monoterápiás és kombinációs vizsgálatok hatásossági eredményei</w:t>
      </w:r>
    </w:p>
    <w:p w14:paraId="62E3E65C" w14:textId="77777777" w:rsidR="001F74D3" w:rsidRPr="00750971" w:rsidRDefault="001F74D3">
      <w:pPr>
        <w:keepNext/>
        <w:keepLines/>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1493"/>
        <w:gridCol w:w="1493"/>
        <w:gridCol w:w="1901"/>
        <w:gridCol w:w="2303"/>
      </w:tblGrid>
      <w:tr w:rsidR="001F74D3" w:rsidRPr="00750971" w14:paraId="7C5BDFD7" w14:textId="77777777">
        <w:trPr>
          <w:cantSplit/>
        </w:trPr>
        <w:tc>
          <w:tcPr>
            <w:tcW w:w="1032" w:type="pct"/>
          </w:tcPr>
          <w:p w14:paraId="5C094531" w14:textId="77777777" w:rsidR="001F74D3" w:rsidRPr="00750971" w:rsidRDefault="001F74D3">
            <w:pPr>
              <w:keepNext/>
              <w:keepLines/>
              <w:spacing w:before="60" w:after="60"/>
            </w:pPr>
            <w:r w:rsidRPr="00750971">
              <w:rPr>
                <w:b/>
              </w:rPr>
              <w:t>Paraméter</w:t>
            </w:r>
          </w:p>
        </w:tc>
        <w:tc>
          <w:tcPr>
            <w:tcW w:w="1647" w:type="pct"/>
            <w:gridSpan w:val="2"/>
          </w:tcPr>
          <w:p w14:paraId="6AB0469C" w14:textId="77777777" w:rsidR="001F74D3" w:rsidRPr="00750971" w:rsidRDefault="001F74D3">
            <w:pPr>
              <w:keepNext/>
              <w:keepLines/>
              <w:spacing w:before="60" w:after="60"/>
              <w:jc w:val="center"/>
            </w:pPr>
            <w:r w:rsidRPr="00750971">
              <w:rPr>
                <w:b/>
              </w:rPr>
              <w:t>Monoterápia</w:t>
            </w:r>
          </w:p>
        </w:tc>
        <w:tc>
          <w:tcPr>
            <w:tcW w:w="2321" w:type="pct"/>
            <w:gridSpan w:val="2"/>
          </w:tcPr>
          <w:p w14:paraId="0791B866" w14:textId="77777777" w:rsidR="001F74D3" w:rsidRPr="00750971" w:rsidRDefault="001F74D3">
            <w:pPr>
              <w:keepNext/>
              <w:keepLines/>
              <w:spacing w:before="60" w:after="60"/>
              <w:jc w:val="center"/>
            </w:pPr>
            <w:r w:rsidRPr="00750971">
              <w:rPr>
                <w:b/>
              </w:rPr>
              <w:t>Kombinációs terápia</w:t>
            </w:r>
          </w:p>
        </w:tc>
      </w:tr>
      <w:tr w:rsidR="001F74D3" w:rsidRPr="00750971" w14:paraId="288C9095" w14:textId="77777777">
        <w:trPr>
          <w:cantSplit/>
        </w:trPr>
        <w:tc>
          <w:tcPr>
            <w:tcW w:w="1032" w:type="pct"/>
          </w:tcPr>
          <w:p w14:paraId="6BA7438C" w14:textId="77777777" w:rsidR="001F74D3" w:rsidRPr="00750971" w:rsidRDefault="001F74D3">
            <w:pPr>
              <w:keepNext/>
              <w:keepLines/>
              <w:ind w:left="-57" w:right="-57"/>
            </w:pPr>
          </w:p>
        </w:tc>
        <w:tc>
          <w:tcPr>
            <w:tcW w:w="824" w:type="pct"/>
          </w:tcPr>
          <w:p w14:paraId="0AD74939" w14:textId="77777777" w:rsidR="001F74D3" w:rsidRPr="00750971" w:rsidRDefault="001F74D3">
            <w:pPr>
              <w:keepNext/>
              <w:keepLines/>
              <w:ind w:left="-57" w:right="-57"/>
              <w:jc w:val="center"/>
              <w:rPr>
                <w:b/>
              </w:rPr>
            </w:pPr>
            <w:r w:rsidRPr="00750971">
              <w:rPr>
                <w:b/>
              </w:rPr>
              <w:t>Herceptin</w:t>
            </w:r>
            <w:r w:rsidRPr="00750971">
              <w:rPr>
                <w:b/>
                <w:vertAlign w:val="superscript"/>
              </w:rPr>
              <w:t>1</w:t>
            </w:r>
          </w:p>
          <w:p w14:paraId="0020D0D3" w14:textId="77777777" w:rsidR="001F74D3" w:rsidRPr="00750971" w:rsidRDefault="001F74D3">
            <w:pPr>
              <w:keepNext/>
              <w:keepLines/>
              <w:ind w:left="-57" w:right="-57"/>
              <w:jc w:val="center"/>
              <w:rPr>
                <w:b/>
              </w:rPr>
            </w:pPr>
          </w:p>
          <w:p w14:paraId="05F7DC36" w14:textId="77777777" w:rsidR="001F74D3" w:rsidRPr="00750971" w:rsidRDefault="001F74D3">
            <w:pPr>
              <w:keepNext/>
              <w:keepLines/>
              <w:ind w:left="-57" w:right="-57"/>
              <w:jc w:val="center"/>
              <w:rPr>
                <w:b/>
              </w:rPr>
            </w:pPr>
            <w:r w:rsidRPr="00750971">
              <w:rPr>
                <w:b/>
              </w:rPr>
              <w:t>N = 105</w:t>
            </w:r>
          </w:p>
        </w:tc>
        <w:tc>
          <w:tcPr>
            <w:tcW w:w="824" w:type="pct"/>
          </w:tcPr>
          <w:p w14:paraId="10C7C7E2" w14:textId="77777777" w:rsidR="001F74D3" w:rsidRPr="00750971" w:rsidRDefault="001F74D3">
            <w:pPr>
              <w:keepNext/>
              <w:keepLines/>
              <w:ind w:left="-57" w:right="-57"/>
              <w:jc w:val="center"/>
              <w:rPr>
                <w:b/>
              </w:rPr>
            </w:pPr>
            <w:r w:rsidRPr="00750971">
              <w:rPr>
                <w:b/>
              </w:rPr>
              <w:t>Herceptin</w:t>
            </w:r>
            <w:r w:rsidRPr="00750971">
              <w:rPr>
                <w:b/>
                <w:vertAlign w:val="superscript"/>
              </w:rPr>
              <w:t>2</w:t>
            </w:r>
          </w:p>
          <w:p w14:paraId="5B4BD6CB" w14:textId="77777777" w:rsidR="001F74D3" w:rsidRPr="00750971" w:rsidRDefault="001F74D3">
            <w:pPr>
              <w:keepNext/>
              <w:keepLines/>
              <w:ind w:left="-57" w:right="-57"/>
              <w:jc w:val="center"/>
              <w:rPr>
                <w:b/>
              </w:rPr>
            </w:pPr>
          </w:p>
          <w:p w14:paraId="077C0B6B" w14:textId="77777777" w:rsidR="001F74D3" w:rsidRPr="00750971" w:rsidRDefault="001F74D3">
            <w:pPr>
              <w:keepNext/>
              <w:keepLines/>
              <w:ind w:left="-57" w:right="-57"/>
              <w:jc w:val="center"/>
            </w:pPr>
            <w:r w:rsidRPr="00750971">
              <w:rPr>
                <w:b/>
              </w:rPr>
              <w:t>N = 72</w:t>
            </w:r>
          </w:p>
        </w:tc>
        <w:tc>
          <w:tcPr>
            <w:tcW w:w="1049" w:type="pct"/>
          </w:tcPr>
          <w:p w14:paraId="3CCEC59D" w14:textId="77777777" w:rsidR="001F74D3" w:rsidRPr="00750971" w:rsidRDefault="001F74D3">
            <w:pPr>
              <w:keepNext/>
              <w:keepLines/>
              <w:ind w:left="-57" w:right="-57"/>
              <w:jc w:val="center"/>
              <w:rPr>
                <w:rFonts w:ascii="Times New Roman Bold" w:hAnsi="Times New Roman Bold"/>
                <w:b/>
                <w:vertAlign w:val="superscript"/>
              </w:rPr>
            </w:pPr>
            <w:r w:rsidRPr="00750971">
              <w:rPr>
                <w:b/>
              </w:rPr>
              <w:t>Herceptin és Paklitaxel</w:t>
            </w:r>
            <w:r w:rsidRPr="00750971">
              <w:rPr>
                <w:rFonts w:ascii="Times New Roman Bold" w:hAnsi="Times New Roman Bold"/>
                <w:b/>
                <w:vertAlign w:val="superscript"/>
              </w:rPr>
              <w:t>3</w:t>
            </w:r>
          </w:p>
          <w:p w14:paraId="637FE549" w14:textId="77777777" w:rsidR="001F74D3" w:rsidRPr="00750971" w:rsidRDefault="001F74D3">
            <w:pPr>
              <w:keepNext/>
              <w:keepLines/>
              <w:ind w:left="-57" w:right="-57"/>
              <w:jc w:val="center"/>
              <w:rPr>
                <w:b/>
              </w:rPr>
            </w:pPr>
            <w:r w:rsidRPr="00750971">
              <w:rPr>
                <w:b/>
              </w:rPr>
              <w:t>N = 32</w:t>
            </w:r>
          </w:p>
        </w:tc>
        <w:tc>
          <w:tcPr>
            <w:tcW w:w="1272" w:type="pct"/>
          </w:tcPr>
          <w:p w14:paraId="3C8C05C6" w14:textId="77777777" w:rsidR="001F74D3" w:rsidRPr="00750971" w:rsidRDefault="001F74D3">
            <w:pPr>
              <w:keepNext/>
              <w:keepLines/>
              <w:ind w:left="-57" w:right="-57"/>
              <w:jc w:val="center"/>
              <w:rPr>
                <w:b/>
              </w:rPr>
            </w:pPr>
            <w:r w:rsidRPr="00750971">
              <w:rPr>
                <w:b/>
              </w:rPr>
              <w:t>Herceptin és Docetaxel</w:t>
            </w:r>
            <w:r w:rsidRPr="00750971">
              <w:rPr>
                <w:b/>
                <w:vertAlign w:val="superscript"/>
              </w:rPr>
              <w:t>4</w:t>
            </w:r>
          </w:p>
          <w:p w14:paraId="62C6581E" w14:textId="77777777" w:rsidR="001F74D3" w:rsidRPr="00750971" w:rsidRDefault="001F74D3">
            <w:pPr>
              <w:keepNext/>
              <w:keepLines/>
              <w:ind w:left="-57" w:right="-57"/>
              <w:jc w:val="center"/>
              <w:rPr>
                <w:b/>
              </w:rPr>
            </w:pPr>
          </w:p>
          <w:p w14:paraId="6E2F52E8" w14:textId="77777777" w:rsidR="001F74D3" w:rsidRPr="00750971" w:rsidRDefault="001F74D3">
            <w:pPr>
              <w:keepNext/>
              <w:keepLines/>
              <w:ind w:left="-57" w:right="-57"/>
              <w:jc w:val="center"/>
              <w:rPr>
                <w:b/>
              </w:rPr>
            </w:pPr>
            <w:r w:rsidRPr="00750971">
              <w:rPr>
                <w:b/>
              </w:rPr>
              <w:t>N = 110</w:t>
            </w:r>
          </w:p>
        </w:tc>
      </w:tr>
      <w:tr w:rsidR="001F74D3" w:rsidRPr="00750971" w14:paraId="14A2F859" w14:textId="77777777">
        <w:trPr>
          <w:cantSplit/>
        </w:trPr>
        <w:tc>
          <w:tcPr>
            <w:tcW w:w="1032" w:type="pct"/>
          </w:tcPr>
          <w:p w14:paraId="3393792C" w14:textId="77777777" w:rsidR="001F74D3" w:rsidRPr="00750971" w:rsidRDefault="001F74D3">
            <w:pPr>
              <w:keepNext/>
              <w:keepLines/>
              <w:spacing w:before="60" w:after="60"/>
              <w:ind w:left="-57" w:right="-57"/>
            </w:pPr>
            <w:r w:rsidRPr="00750971">
              <w:rPr>
                <w:b/>
              </w:rPr>
              <w:t>Válaszarány</w:t>
            </w:r>
            <w:r w:rsidRPr="00750971">
              <w:t xml:space="preserve"> </w:t>
            </w:r>
            <w:r w:rsidRPr="00750971">
              <w:rPr>
                <w:b/>
              </w:rPr>
              <w:t>(95%CI)</w:t>
            </w:r>
          </w:p>
        </w:tc>
        <w:tc>
          <w:tcPr>
            <w:tcW w:w="824" w:type="pct"/>
          </w:tcPr>
          <w:p w14:paraId="3B9C6D0B" w14:textId="77777777" w:rsidR="001F74D3" w:rsidRPr="00750971" w:rsidRDefault="001F74D3">
            <w:pPr>
              <w:keepNext/>
              <w:keepLines/>
              <w:spacing w:before="60" w:after="60"/>
              <w:ind w:left="-57" w:right="-57"/>
              <w:jc w:val="center"/>
            </w:pPr>
            <w:r w:rsidRPr="00750971">
              <w:t>24%</w:t>
            </w:r>
          </w:p>
          <w:p w14:paraId="7B101396" w14:textId="77777777" w:rsidR="001F74D3" w:rsidRPr="00750971" w:rsidRDefault="001F74D3">
            <w:pPr>
              <w:keepNext/>
              <w:keepLines/>
              <w:spacing w:before="60" w:after="60"/>
              <w:ind w:left="-57" w:right="-57"/>
              <w:jc w:val="center"/>
            </w:pPr>
            <w:r w:rsidRPr="00750971">
              <w:t>(15 - 35)</w:t>
            </w:r>
          </w:p>
        </w:tc>
        <w:tc>
          <w:tcPr>
            <w:tcW w:w="824" w:type="pct"/>
          </w:tcPr>
          <w:p w14:paraId="32CC6478" w14:textId="77777777" w:rsidR="001F74D3" w:rsidRPr="00750971" w:rsidRDefault="001F74D3">
            <w:pPr>
              <w:keepNext/>
              <w:keepLines/>
              <w:spacing w:before="60" w:after="60"/>
              <w:ind w:left="-57" w:right="-57"/>
              <w:jc w:val="center"/>
            </w:pPr>
            <w:r w:rsidRPr="00750971">
              <w:t>27%</w:t>
            </w:r>
          </w:p>
          <w:p w14:paraId="6637168D" w14:textId="77777777" w:rsidR="001F74D3" w:rsidRPr="00750971" w:rsidRDefault="001F74D3">
            <w:pPr>
              <w:keepNext/>
              <w:keepLines/>
              <w:spacing w:before="60" w:after="60"/>
              <w:ind w:left="-57" w:right="-57"/>
              <w:jc w:val="center"/>
            </w:pPr>
            <w:r w:rsidRPr="00750971">
              <w:t>(14 - 43)</w:t>
            </w:r>
          </w:p>
        </w:tc>
        <w:tc>
          <w:tcPr>
            <w:tcW w:w="1049" w:type="pct"/>
          </w:tcPr>
          <w:p w14:paraId="6A68F995" w14:textId="77777777" w:rsidR="001F74D3" w:rsidRPr="00750971" w:rsidRDefault="001F74D3">
            <w:pPr>
              <w:keepNext/>
              <w:keepLines/>
              <w:spacing w:before="60" w:after="60"/>
              <w:ind w:left="-57" w:right="-57"/>
              <w:jc w:val="center"/>
            </w:pPr>
            <w:r w:rsidRPr="00750971">
              <w:t>59%</w:t>
            </w:r>
          </w:p>
          <w:p w14:paraId="583BCB94" w14:textId="77777777" w:rsidR="001F74D3" w:rsidRPr="00750971" w:rsidRDefault="001F74D3">
            <w:pPr>
              <w:keepNext/>
              <w:keepLines/>
              <w:spacing w:before="60" w:after="60"/>
              <w:ind w:left="-57" w:right="-57"/>
              <w:jc w:val="center"/>
            </w:pPr>
            <w:r w:rsidRPr="00750971">
              <w:t>(41-76)</w:t>
            </w:r>
          </w:p>
        </w:tc>
        <w:tc>
          <w:tcPr>
            <w:tcW w:w="1272" w:type="pct"/>
          </w:tcPr>
          <w:p w14:paraId="08FDCFAD" w14:textId="77777777" w:rsidR="001F74D3" w:rsidRPr="00750971" w:rsidRDefault="001F74D3">
            <w:pPr>
              <w:keepNext/>
              <w:keepLines/>
              <w:spacing w:before="60" w:after="60"/>
              <w:ind w:left="-57" w:right="-57"/>
              <w:jc w:val="center"/>
            </w:pPr>
            <w:r w:rsidRPr="00750971">
              <w:t>73%</w:t>
            </w:r>
          </w:p>
          <w:p w14:paraId="0C14CA56" w14:textId="77777777" w:rsidR="001F74D3" w:rsidRPr="00750971" w:rsidRDefault="001F74D3">
            <w:pPr>
              <w:keepNext/>
              <w:keepLines/>
              <w:spacing w:before="60" w:after="60"/>
              <w:ind w:left="-57" w:right="-57"/>
              <w:jc w:val="center"/>
            </w:pPr>
            <w:r w:rsidRPr="00750971">
              <w:t>(63-81)</w:t>
            </w:r>
          </w:p>
        </w:tc>
      </w:tr>
      <w:tr w:rsidR="001F74D3" w:rsidRPr="00750971" w14:paraId="2779C475" w14:textId="77777777">
        <w:trPr>
          <w:cantSplit/>
        </w:trPr>
        <w:tc>
          <w:tcPr>
            <w:tcW w:w="1032" w:type="pct"/>
          </w:tcPr>
          <w:p w14:paraId="4B1E1D29" w14:textId="77777777" w:rsidR="001F74D3" w:rsidRPr="00750971" w:rsidRDefault="001F74D3">
            <w:pPr>
              <w:keepNext/>
              <w:keepLines/>
              <w:spacing w:before="60" w:after="60"/>
              <w:ind w:left="-57" w:right="-57"/>
              <w:rPr>
                <w:b/>
              </w:rPr>
            </w:pPr>
            <w:r w:rsidRPr="00750971">
              <w:rPr>
                <w:b/>
              </w:rPr>
              <w:t>A válasz időtartamának medián értéke (hónapok) (tartomány)</w:t>
            </w:r>
          </w:p>
        </w:tc>
        <w:tc>
          <w:tcPr>
            <w:tcW w:w="824" w:type="pct"/>
          </w:tcPr>
          <w:p w14:paraId="5D519BE3" w14:textId="77777777" w:rsidR="001F74D3" w:rsidRPr="00750971" w:rsidRDefault="001F74D3">
            <w:pPr>
              <w:keepNext/>
              <w:keepLines/>
              <w:spacing w:before="60" w:after="60"/>
              <w:ind w:left="-57" w:right="-57"/>
              <w:jc w:val="center"/>
            </w:pPr>
            <w:r w:rsidRPr="00750971">
              <w:t>10,1</w:t>
            </w:r>
          </w:p>
          <w:p w14:paraId="1ED6462F" w14:textId="77777777" w:rsidR="001F74D3" w:rsidRPr="00750971" w:rsidRDefault="001F74D3">
            <w:pPr>
              <w:keepNext/>
              <w:keepLines/>
              <w:spacing w:before="60" w:after="60"/>
              <w:ind w:left="-57" w:right="-57"/>
              <w:jc w:val="center"/>
            </w:pPr>
            <w:r w:rsidRPr="00750971">
              <w:t>(2,8-35,6)</w:t>
            </w:r>
          </w:p>
        </w:tc>
        <w:tc>
          <w:tcPr>
            <w:tcW w:w="824" w:type="pct"/>
          </w:tcPr>
          <w:p w14:paraId="1D4F3013" w14:textId="77777777" w:rsidR="001F74D3" w:rsidRPr="00750971" w:rsidRDefault="001F74D3">
            <w:pPr>
              <w:keepNext/>
              <w:keepLines/>
              <w:spacing w:before="60" w:after="60"/>
              <w:ind w:left="-57" w:right="-57"/>
              <w:jc w:val="center"/>
            </w:pPr>
            <w:r w:rsidRPr="00750971">
              <w:t>7,9</w:t>
            </w:r>
          </w:p>
          <w:p w14:paraId="01F408D2" w14:textId="77777777" w:rsidR="001F74D3" w:rsidRPr="00750971" w:rsidRDefault="001F74D3">
            <w:pPr>
              <w:keepNext/>
              <w:keepLines/>
              <w:spacing w:before="60" w:after="60"/>
              <w:ind w:left="-57" w:right="-57"/>
              <w:jc w:val="center"/>
            </w:pPr>
            <w:r w:rsidRPr="00750971">
              <w:t>(2,1-18,8)</w:t>
            </w:r>
          </w:p>
        </w:tc>
        <w:tc>
          <w:tcPr>
            <w:tcW w:w="1049" w:type="pct"/>
          </w:tcPr>
          <w:p w14:paraId="0A031172" w14:textId="77777777" w:rsidR="001F74D3" w:rsidRPr="00750971" w:rsidRDefault="001F74D3">
            <w:pPr>
              <w:keepNext/>
              <w:keepLines/>
              <w:spacing w:before="60" w:after="60" w:line="260" w:lineRule="exact"/>
              <w:ind w:left="-57" w:right="-57"/>
              <w:jc w:val="center"/>
            </w:pPr>
            <w:r w:rsidRPr="00750971">
              <w:t>10,5</w:t>
            </w:r>
          </w:p>
          <w:p w14:paraId="32C0FBE3" w14:textId="77777777" w:rsidR="001F74D3" w:rsidRPr="00750971" w:rsidRDefault="001F74D3">
            <w:pPr>
              <w:keepNext/>
              <w:keepLines/>
              <w:jc w:val="center"/>
            </w:pPr>
            <w:r w:rsidRPr="00750971">
              <w:t>(1,8-21)</w:t>
            </w:r>
          </w:p>
        </w:tc>
        <w:tc>
          <w:tcPr>
            <w:tcW w:w="1272" w:type="pct"/>
          </w:tcPr>
          <w:p w14:paraId="308C0A26" w14:textId="77777777" w:rsidR="001F74D3" w:rsidRPr="00750971" w:rsidRDefault="001F74D3">
            <w:pPr>
              <w:keepNext/>
              <w:keepLines/>
              <w:spacing w:before="60" w:after="60"/>
              <w:ind w:left="-57" w:right="-57"/>
              <w:jc w:val="center"/>
            </w:pPr>
            <w:r w:rsidRPr="00750971">
              <w:t>13,4</w:t>
            </w:r>
          </w:p>
          <w:p w14:paraId="076E2478" w14:textId="77777777" w:rsidR="001F74D3" w:rsidRPr="00750971" w:rsidRDefault="001F74D3">
            <w:pPr>
              <w:keepNext/>
              <w:keepLines/>
              <w:spacing w:before="60" w:after="60"/>
              <w:ind w:left="-57" w:right="-57"/>
              <w:jc w:val="center"/>
            </w:pPr>
            <w:r w:rsidRPr="00750971">
              <w:t>(2,1-55,1)</w:t>
            </w:r>
          </w:p>
        </w:tc>
      </w:tr>
      <w:tr w:rsidR="001F74D3" w:rsidRPr="00750971" w14:paraId="10B2DF1F" w14:textId="77777777">
        <w:trPr>
          <w:cantSplit/>
        </w:trPr>
        <w:tc>
          <w:tcPr>
            <w:tcW w:w="1032" w:type="pct"/>
          </w:tcPr>
          <w:p w14:paraId="057288D3" w14:textId="77777777" w:rsidR="001F74D3" w:rsidRPr="00750971" w:rsidRDefault="001F74D3">
            <w:pPr>
              <w:keepNext/>
              <w:keepLines/>
              <w:spacing w:before="60" w:after="60"/>
              <w:ind w:left="-57" w:right="-57"/>
            </w:pPr>
            <w:r w:rsidRPr="00750971">
              <w:rPr>
                <w:b/>
              </w:rPr>
              <w:t>Medián TTP (hónapok) (95%CI)</w:t>
            </w:r>
          </w:p>
        </w:tc>
        <w:tc>
          <w:tcPr>
            <w:tcW w:w="824" w:type="pct"/>
          </w:tcPr>
          <w:p w14:paraId="15F7A6FD" w14:textId="77777777" w:rsidR="001F74D3" w:rsidRPr="00750971" w:rsidRDefault="001F74D3">
            <w:pPr>
              <w:keepNext/>
              <w:keepLines/>
              <w:spacing w:before="60" w:after="60"/>
              <w:ind w:left="-57" w:right="-57"/>
              <w:jc w:val="center"/>
            </w:pPr>
            <w:r w:rsidRPr="00750971">
              <w:t>3,4</w:t>
            </w:r>
          </w:p>
          <w:p w14:paraId="58CDE6B4" w14:textId="77777777" w:rsidR="001F74D3" w:rsidRPr="00750971" w:rsidRDefault="001F74D3">
            <w:pPr>
              <w:keepNext/>
              <w:keepLines/>
              <w:spacing w:before="60" w:after="60"/>
              <w:ind w:left="-57" w:right="-57"/>
              <w:jc w:val="center"/>
            </w:pPr>
            <w:r w:rsidRPr="00750971">
              <w:t>(2,8-4,1)</w:t>
            </w:r>
          </w:p>
        </w:tc>
        <w:tc>
          <w:tcPr>
            <w:tcW w:w="824" w:type="pct"/>
          </w:tcPr>
          <w:p w14:paraId="6E185EB8" w14:textId="77777777" w:rsidR="001F74D3" w:rsidRPr="00750971" w:rsidRDefault="001F74D3">
            <w:pPr>
              <w:keepNext/>
              <w:keepLines/>
              <w:spacing w:before="60" w:after="60"/>
              <w:ind w:left="-57" w:right="-57"/>
              <w:jc w:val="center"/>
            </w:pPr>
            <w:r w:rsidRPr="00750971">
              <w:t>7,7</w:t>
            </w:r>
          </w:p>
          <w:p w14:paraId="37F69A67" w14:textId="77777777" w:rsidR="001F74D3" w:rsidRPr="00750971" w:rsidRDefault="001F74D3">
            <w:pPr>
              <w:keepNext/>
              <w:keepLines/>
              <w:spacing w:before="60" w:after="60"/>
              <w:ind w:left="-57" w:right="-57"/>
              <w:jc w:val="center"/>
            </w:pPr>
            <w:r w:rsidRPr="00750971">
              <w:t>(4,2-8,3)</w:t>
            </w:r>
          </w:p>
        </w:tc>
        <w:tc>
          <w:tcPr>
            <w:tcW w:w="1049" w:type="pct"/>
          </w:tcPr>
          <w:p w14:paraId="0A8E2814" w14:textId="77777777" w:rsidR="001F74D3" w:rsidRPr="00750971" w:rsidRDefault="001F74D3">
            <w:pPr>
              <w:keepNext/>
              <w:keepLines/>
              <w:spacing w:before="60" w:after="60"/>
              <w:ind w:left="-57" w:right="-57"/>
              <w:jc w:val="center"/>
            </w:pPr>
            <w:r w:rsidRPr="00750971">
              <w:t>12,2</w:t>
            </w:r>
          </w:p>
          <w:p w14:paraId="0AA445C2" w14:textId="77777777" w:rsidR="001F74D3" w:rsidRPr="00750971" w:rsidRDefault="001F74D3">
            <w:pPr>
              <w:keepNext/>
              <w:keepLines/>
              <w:spacing w:before="60" w:after="60"/>
              <w:ind w:left="-57" w:right="-57"/>
              <w:jc w:val="center"/>
            </w:pPr>
            <w:r w:rsidRPr="00750971">
              <w:t>(6,2-ne)</w:t>
            </w:r>
          </w:p>
        </w:tc>
        <w:tc>
          <w:tcPr>
            <w:tcW w:w="1272" w:type="pct"/>
          </w:tcPr>
          <w:p w14:paraId="5B14E9AF" w14:textId="77777777" w:rsidR="001F74D3" w:rsidRPr="00750971" w:rsidRDefault="001F74D3">
            <w:pPr>
              <w:keepNext/>
              <w:keepLines/>
              <w:spacing w:before="60" w:after="60"/>
              <w:ind w:left="-57" w:right="-57"/>
              <w:jc w:val="center"/>
            </w:pPr>
            <w:r w:rsidRPr="00750971">
              <w:t>13,6</w:t>
            </w:r>
          </w:p>
          <w:p w14:paraId="4C55BFFB" w14:textId="77777777" w:rsidR="001F74D3" w:rsidRPr="00750971" w:rsidRDefault="001F74D3">
            <w:pPr>
              <w:keepNext/>
              <w:keepLines/>
              <w:spacing w:before="60" w:after="60"/>
              <w:ind w:left="-57" w:right="-57"/>
              <w:jc w:val="center"/>
            </w:pPr>
            <w:r w:rsidRPr="00750971">
              <w:t>(11-16)</w:t>
            </w:r>
          </w:p>
        </w:tc>
      </w:tr>
      <w:tr w:rsidR="001F74D3" w:rsidRPr="00750971" w14:paraId="553DFC73" w14:textId="77777777">
        <w:trPr>
          <w:cantSplit/>
        </w:trPr>
        <w:tc>
          <w:tcPr>
            <w:tcW w:w="1032" w:type="pct"/>
          </w:tcPr>
          <w:p w14:paraId="3926610F" w14:textId="77777777" w:rsidR="001F74D3" w:rsidRPr="00750971" w:rsidRDefault="001F74D3">
            <w:pPr>
              <w:keepNext/>
              <w:keepLines/>
              <w:spacing w:before="60" w:after="60"/>
              <w:ind w:left="-57" w:right="-57"/>
            </w:pPr>
            <w:r w:rsidRPr="00750971">
              <w:rPr>
                <w:b/>
              </w:rPr>
              <w:t>Medián túlélés (hónapok) (95%CI)</w:t>
            </w:r>
          </w:p>
        </w:tc>
        <w:tc>
          <w:tcPr>
            <w:tcW w:w="824" w:type="pct"/>
          </w:tcPr>
          <w:p w14:paraId="10664A27" w14:textId="77777777" w:rsidR="001F74D3" w:rsidRPr="00750971" w:rsidRDefault="001F74D3">
            <w:pPr>
              <w:keepNext/>
              <w:keepLines/>
              <w:spacing w:before="60" w:after="60"/>
              <w:ind w:left="-57" w:right="-57"/>
              <w:jc w:val="center"/>
            </w:pPr>
            <w:r w:rsidRPr="00750971">
              <w:t>ne</w:t>
            </w:r>
          </w:p>
        </w:tc>
        <w:tc>
          <w:tcPr>
            <w:tcW w:w="824" w:type="pct"/>
          </w:tcPr>
          <w:p w14:paraId="3F377B81" w14:textId="77777777" w:rsidR="001F74D3" w:rsidRPr="00750971" w:rsidRDefault="001F74D3">
            <w:pPr>
              <w:keepNext/>
              <w:keepLines/>
              <w:spacing w:before="60" w:after="60"/>
              <w:ind w:left="-57" w:right="-57"/>
              <w:jc w:val="center"/>
            </w:pPr>
            <w:r w:rsidRPr="00750971">
              <w:t>ne</w:t>
            </w:r>
          </w:p>
        </w:tc>
        <w:tc>
          <w:tcPr>
            <w:tcW w:w="1049" w:type="pct"/>
          </w:tcPr>
          <w:p w14:paraId="4E89ECB0" w14:textId="77777777" w:rsidR="001F74D3" w:rsidRPr="00750971" w:rsidRDefault="001F74D3">
            <w:pPr>
              <w:keepNext/>
              <w:keepLines/>
              <w:spacing w:before="60" w:after="60"/>
              <w:ind w:left="-57" w:right="-57"/>
              <w:jc w:val="center"/>
            </w:pPr>
            <w:r w:rsidRPr="00750971">
              <w:t>ne</w:t>
            </w:r>
          </w:p>
          <w:p w14:paraId="1C49FA33" w14:textId="77777777" w:rsidR="001F74D3" w:rsidRPr="00750971" w:rsidRDefault="001F74D3">
            <w:pPr>
              <w:keepNext/>
              <w:keepLines/>
              <w:spacing w:before="60" w:after="60"/>
              <w:ind w:left="-57" w:right="-57"/>
              <w:jc w:val="center"/>
            </w:pPr>
          </w:p>
        </w:tc>
        <w:tc>
          <w:tcPr>
            <w:tcW w:w="1272" w:type="pct"/>
          </w:tcPr>
          <w:p w14:paraId="5D103D55" w14:textId="77777777" w:rsidR="001F74D3" w:rsidRPr="00750971" w:rsidRDefault="001F74D3">
            <w:pPr>
              <w:keepNext/>
              <w:keepLines/>
              <w:spacing w:before="60" w:after="60"/>
              <w:ind w:left="-57" w:right="-57"/>
              <w:jc w:val="center"/>
            </w:pPr>
            <w:r w:rsidRPr="00750971">
              <w:t>47,3</w:t>
            </w:r>
          </w:p>
          <w:p w14:paraId="530DD8AB" w14:textId="77777777" w:rsidR="001F74D3" w:rsidRPr="00750971" w:rsidRDefault="001F74D3">
            <w:pPr>
              <w:keepNext/>
              <w:keepLines/>
              <w:spacing w:before="60" w:after="60"/>
              <w:ind w:left="-57" w:right="-57"/>
              <w:jc w:val="center"/>
            </w:pPr>
            <w:r w:rsidRPr="00750971">
              <w:t>(32-ne)</w:t>
            </w:r>
          </w:p>
        </w:tc>
      </w:tr>
    </w:tbl>
    <w:p w14:paraId="460AA9EF" w14:textId="77777777" w:rsidR="001F74D3" w:rsidRPr="00750971" w:rsidRDefault="001F74D3">
      <w:pPr>
        <w:keepNext/>
        <w:keepLines/>
        <w:rPr>
          <w:sz w:val="20"/>
        </w:rPr>
      </w:pPr>
      <w:r w:rsidRPr="00750971">
        <w:rPr>
          <w:sz w:val="20"/>
        </w:rPr>
        <w:t xml:space="preserve">TTP = time to progression (a progresszióig eltelt idő);”ne”: nem értékelhető, vagy még nem érték el. </w:t>
      </w:r>
    </w:p>
    <w:p w14:paraId="22260DB8" w14:textId="77777777" w:rsidR="001F74D3" w:rsidRPr="00750971" w:rsidRDefault="001F74D3">
      <w:pPr>
        <w:keepNext/>
        <w:keepLines/>
        <w:ind w:left="567" w:hanging="567"/>
        <w:rPr>
          <w:sz w:val="20"/>
        </w:rPr>
      </w:pPr>
      <w:r w:rsidRPr="00750971">
        <w:rPr>
          <w:sz w:val="20"/>
        </w:rPr>
        <w:t>1.</w:t>
      </w:r>
      <w:r w:rsidRPr="00750971">
        <w:rPr>
          <w:sz w:val="20"/>
        </w:rPr>
        <w:tab/>
        <w:t>WO16229 vizsgálat: telítő adag 8 mg/ttkg, majd 6 mg/ttkg 3 hetente adagolva</w:t>
      </w:r>
    </w:p>
    <w:p w14:paraId="28E901CB" w14:textId="77777777" w:rsidR="001F74D3" w:rsidRPr="00750971" w:rsidRDefault="001F74D3">
      <w:pPr>
        <w:keepNext/>
        <w:keepLines/>
        <w:ind w:left="567" w:hanging="567"/>
        <w:rPr>
          <w:sz w:val="20"/>
        </w:rPr>
      </w:pPr>
      <w:r w:rsidRPr="00750971">
        <w:rPr>
          <w:sz w:val="20"/>
        </w:rPr>
        <w:t>2.</w:t>
      </w:r>
      <w:r w:rsidRPr="00750971">
        <w:rPr>
          <w:sz w:val="20"/>
        </w:rPr>
        <w:tab/>
        <w:t xml:space="preserve">MO16982 vizsgálat: telítő adag 6 mg/ttkg 3 hétig hetente, majd 6 mg/ttkg 3 hetente adagolva  </w:t>
      </w:r>
    </w:p>
    <w:p w14:paraId="0DF69A32" w14:textId="77777777" w:rsidR="001F74D3" w:rsidRPr="00750971" w:rsidRDefault="001F74D3">
      <w:pPr>
        <w:ind w:left="567" w:hanging="567"/>
        <w:rPr>
          <w:sz w:val="20"/>
        </w:rPr>
      </w:pPr>
      <w:r w:rsidRPr="00750971">
        <w:rPr>
          <w:sz w:val="20"/>
        </w:rPr>
        <w:t>3.</w:t>
      </w:r>
      <w:r w:rsidRPr="00750971">
        <w:rPr>
          <w:sz w:val="20"/>
        </w:rPr>
        <w:tab/>
        <w:t>BO15935 vizsgálat</w:t>
      </w:r>
    </w:p>
    <w:p w14:paraId="488634A6" w14:textId="77777777" w:rsidR="001F74D3" w:rsidRPr="00750971" w:rsidRDefault="001F74D3">
      <w:pPr>
        <w:ind w:left="567" w:hanging="567"/>
        <w:rPr>
          <w:sz w:val="20"/>
        </w:rPr>
      </w:pPr>
      <w:r w:rsidRPr="00750971">
        <w:rPr>
          <w:sz w:val="20"/>
        </w:rPr>
        <w:t>4.</w:t>
      </w:r>
      <w:r w:rsidRPr="00750971">
        <w:rPr>
          <w:sz w:val="20"/>
        </w:rPr>
        <w:tab/>
        <w:t>MO16419 vizsgálat</w:t>
      </w:r>
    </w:p>
    <w:p w14:paraId="5F9E9EE4" w14:textId="77777777" w:rsidR="001F74D3" w:rsidRPr="00750971" w:rsidRDefault="001F74D3"/>
    <w:p w14:paraId="634281D1" w14:textId="77777777" w:rsidR="001F74D3" w:rsidRPr="00750971" w:rsidRDefault="001F74D3">
      <w:pPr>
        <w:outlineLvl w:val="0"/>
        <w:rPr>
          <w:i/>
        </w:rPr>
      </w:pPr>
      <w:r w:rsidRPr="00750971">
        <w:rPr>
          <w:i/>
        </w:rPr>
        <w:t xml:space="preserve">A progresszió helyei </w:t>
      </w:r>
    </w:p>
    <w:p w14:paraId="097B2BD6" w14:textId="77777777" w:rsidR="001F74D3" w:rsidRPr="00750971" w:rsidRDefault="001F74D3">
      <w:r w:rsidRPr="00750971">
        <w:t xml:space="preserve">A májban történő progresszió gyakorisága szignifikánsan csökkent a Herceptin és paklitaxel kombinációval kezelt betegeknél, a csak paklitaxellel kezelt betegekhez képest (21,8% szemben a 45,7%-kal; p = 0,004). A központi idegrendszerben történő progresszió gyakoribb volt a Herceptin plusz paklitaxel kezelésben részesülő betegeknél, mint a csak paklitaxellel kezelt csoportban (12,6% szemben az 6,5%-kal; p = 0,377). </w:t>
      </w:r>
    </w:p>
    <w:p w14:paraId="554D5C59" w14:textId="77777777" w:rsidR="001F74D3" w:rsidRPr="00750971" w:rsidRDefault="001F74D3"/>
    <w:p w14:paraId="13DCB799" w14:textId="77777777" w:rsidR="001F74D3" w:rsidRPr="00750971" w:rsidRDefault="001F74D3">
      <w:pPr>
        <w:keepNext/>
        <w:keepLines/>
        <w:outlineLvl w:val="0"/>
        <w:rPr>
          <w:i/>
          <w:u w:val="single"/>
        </w:rPr>
      </w:pPr>
      <w:r w:rsidRPr="00750971">
        <w:rPr>
          <w:i/>
          <w:u w:val="single"/>
        </w:rPr>
        <w:lastRenderedPageBreak/>
        <w:t>Korai emlőkarcinóma (adjuváns kezelés)</w:t>
      </w:r>
    </w:p>
    <w:p w14:paraId="157C2653" w14:textId="77777777" w:rsidR="001F74D3" w:rsidRPr="00750971" w:rsidRDefault="001F74D3">
      <w:pPr>
        <w:keepNext/>
        <w:keepLines/>
        <w:outlineLvl w:val="0"/>
        <w:rPr>
          <w:b/>
        </w:rPr>
      </w:pPr>
    </w:p>
    <w:p w14:paraId="56D70B67" w14:textId="77777777" w:rsidR="001F74D3" w:rsidRPr="00750971" w:rsidRDefault="001F74D3">
      <w:pPr>
        <w:keepNext/>
        <w:keepLines/>
        <w:autoSpaceDE w:val="0"/>
        <w:autoSpaceDN w:val="0"/>
        <w:adjustRightInd w:val="0"/>
      </w:pPr>
      <w:r w:rsidRPr="00750971">
        <w:t xml:space="preserve">A korai emlőkarcinóma definíció szerint: nem-metasztatikus, primer, invazív emlőkarcinóma. </w:t>
      </w:r>
    </w:p>
    <w:p w14:paraId="12DD52AD" w14:textId="77777777" w:rsidR="001F74D3" w:rsidRPr="00750971" w:rsidRDefault="001F74D3">
      <w:pPr>
        <w:keepNext/>
        <w:keepLines/>
      </w:pPr>
      <w:r w:rsidRPr="00750971">
        <w:t>Adjuváns kezelés tekintetében a Herceptin-t 4 nagy, multicentrikus, randomizált vizsgálatban tanulmányozták:</w:t>
      </w:r>
    </w:p>
    <w:p w14:paraId="4FB96BAC" w14:textId="77777777" w:rsidR="001F74D3" w:rsidRPr="00750971" w:rsidRDefault="001F74D3">
      <w:pPr>
        <w:keepNext/>
        <w:keepLines/>
        <w:ind w:left="567" w:hanging="567"/>
      </w:pPr>
      <w:r w:rsidRPr="00750971">
        <w:t>-</w:t>
      </w:r>
      <w:r w:rsidRPr="00750971">
        <w:tab/>
        <w:t>A BO16348 vizsgálatot arra tervezték, hogy összehasonlítsák a Herceptin-nel egy ill. két éven keresztül háromhetenként kezelt és a csak obszervációban részesülő HER2-pozitív, korai emlőkarcinómában szenvedő betegeket, a műtétet, meghatározott kemoterápiát és radioterápiát követően (amennyiben ez szükséges). Továbbá összehasonlították a kétéves Herceptin-kezelést az egyéves Herceptin-kezeléssel. A Herceptin-kezelésben részesülő betegek 8 mg/ttkg-os telítő adagot, majd ezt követően 3 hetente 6 mg/ttkg fenntartó adagot kaptak egy vagy két éven át.</w:t>
      </w:r>
    </w:p>
    <w:p w14:paraId="17648180" w14:textId="77777777" w:rsidR="001F74D3" w:rsidRPr="00750971" w:rsidRDefault="001F74D3">
      <w:pPr>
        <w:keepNext/>
        <w:keepLines/>
        <w:ind w:left="567" w:hanging="567"/>
      </w:pPr>
      <w:r w:rsidRPr="00750971">
        <w:t>-</w:t>
      </w:r>
      <w:r w:rsidRPr="00750971">
        <w:tab/>
        <w:t>Az összevont analízis alapjait képező NSABP B-31 és NCCTG N9831 vizsgálatok célja az AC kemoterápiát követő paklitaxellel kombinált Herceptin-kezelés klinikai hasznának vizsgálata volt. Az NCCTG N9831 vizsgálatban továbbá az AC→P kemoterápiához szekvenciálisan hozzáadott Herceptin hatását is vizsgálták a műtétet követően HER2-pozitív, korai emlőkarcinómában szenvedő betegeknél.</w:t>
      </w:r>
    </w:p>
    <w:p w14:paraId="05C8C114" w14:textId="77777777" w:rsidR="001F74D3" w:rsidRPr="00750971" w:rsidRDefault="001F74D3">
      <w:pPr>
        <w:ind w:left="567" w:hanging="567"/>
      </w:pPr>
      <w:r w:rsidRPr="00750971">
        <w:t>-</w:t>
      </w:r>
      <w:r w:rsidRPr="00750971">
        <w:tab/>
        <w:t>A BCIRG 006 vizsgálat célja a Herceptin-kezelés docetaxellel való kombinálásának tanulmányozása volt, vagy AC kemoterápiát követően vagy docetaxellel és karboplatinnal kombinációban műtéten átesett, HER2</w:t>
      </w:r>
      <w:r w:rsidRPr="00750971">
        <w:noBreakHyphen/>
        <w:t>pozitív, korai emlőkarcinómában szenvedő betegeknél.</w:t>
      </w:r>
    </w:p>
    <w:p w14:paraId="01A3CAE0" w14:textId="77777777" w:rsidR="001F74D3" w:rsidRPr="00750971" w:rsidRDefault="001F74D3"/>
    <w:p w14:paraId="03AAA61B" w14:textId="77777777" w:rsidR="001F74D3" w:rsidRPr="00750971" w:rsidRDefault="001F74D3">
      <w:pPr>
        <w:autoSpaceDE w:val="0"/>
        <w:autoSpaceDN w:val="0"/>
        <w:adjustRightInd w:val="0"/>
      </w:pPr>
      <w:r w:rsidRPr="00750971">
        <w:t>A korai emlőkarcinóma kritériumai a HERA-vizsgálatban a következőkre korlátozódtak: operábilis, primer, invazív emlő adenokarcinóma, pozitív hónalji nyirokcsomó státusszal vagy negatív hónalji nyirokcsomó státusszal, ha a tumor átmérője legalább 1 cm.</w:t>
      </w:r>
    </w:p>
    <w:p w14:paraId="44B30C29" w14:textId="77777777" w:rsidR="001F74D3" w:rsidRPr="00750971" w:rsidRDefault="001F74D3"/>
    <w:p w14:paraId="23E668A1" w14:textId="77777777" w:rsidR="001F74D3" w:rsidRPr="00750971" w:rsidRDefault="001F74D3">
      <w:pPr>
        <w:tabs>
          <w:tab w:val="left" w:pos="7800"/>
        </w:tabs>
      </w:pPr>
      <w:r w:rsidRPr="00750971">
        <w:t xml:space="preserve">Az NSABP B-31 és NCCTG N9831 vizsgálatok összevont analízisében a korai emlőkarcinóma kritériuma a magas kockázatú, operábilis emlőkarcinóma volt, definíció szerint: HER2-pozitív, pozitív hónalji nyirokcsomó státusszal vagy HER2-pozitív, negatív hónalji nyirokcsomó státusszal, de magas kockázatra utaló jellemzőkkel (tumorméret &gt;1 cm és ER negatív vagy tumorméret &gt;2 cm, hormonstátusztól függetlenül). </w:t>
      </w:r>
    </w:p>
    <w:p w14:paraId="5948BA02" w14:textId="77777777" w:rsidR="001F74D3" w:rsidRPr="00750971" w:rsidRDefault="001F74D3"/>
    <w:p w14:paraId="5614D08B" w14:textId="77777777" w:rsidR="001F74D3" w:rsidRPr="00750971" w:rsidRDefault="001F74D3">
      <w:r w:rsidRPr="00750971">
        <w:t>A BCIRG 006 vizsgálatban a HER2 pozitív korai emlőkarcinóma kritériumai a következők voltak: nyirokcsomó pozitív vagy magas kockázatú, nyirokcsomó-negatív betegek a nyirokcsomók érintettsége nélkül (pN0) valamint a következők közül legalább egy jellemző: 2 cm-nél nagyobb tumor, ösztrogén-receptor és progeszteron</w:t>
      </w:r>
      <w:r w:rsidRPr="00750971">
        <w:noBreakHyphen/>
        <w:t xml:space="preserve">receptor negativitás, szövettani és/vagy nukleáris 2-3-as fokozat vagy 35 évnél fiatalabb életkor. </w:t>
      </w:r>
    </w:p>
    <w:p w14:paraId="77913AF6" w14:textId="77777777" w:rsidR="001F74D3" w:rsidRPr="00750971" w:rsidRDefault="001F74D3"/>
    <w:p w14:paraId="198FE0BD" w14:textId="77777777" w:rsidR="001F74D3" w:rsidRPr="00750971" w:rsidRDefault="001F74D3">
      <w:pPr>
        <w:keepNext/>
        <w:keepLines/>
      </w:pPr>
      <w:r w:rsidRPr="00750971">
        <w:lastRenderedPageBreak/>
        <w:t>A BO16348 vizsgálat hatásossági eredményeit 12 hónapos* ill. 8 éves** medián követés után a 6. táblázat foglalja össze:</w:t>
      </w:r>
    </w:p>
    <w:p w14:paraId="3FAD5F65" w14:textId="77777777" w:rsidR="001F74D3" w:rsidRPr="00750971" w:rsidRDefault="001F74D3">
      <w:pPr>
        <w:keepNext/>
        <w:keepLines/>
      </w:pPr>
    </w:p>
    <w:p w14:paraId="79316A06" w14:textId="77777777" w:rsidR="001F74D3" w:rsidRPr="00750971" w:rsidRDefault="001F74D3">
      <w:pPr>
        <w:keepNext/>
        <w:keepLines/>
      </w:pPr>
      <w:r w:rsidRPr="00750971">
        <w:t>6. táblázat: A BO16348 vizsgálat hatásossági eredményei</w:t>
      </w:r>
    </w:p>
    <w:p w14:paraId="77BD5B31" w14:textId="77777777" w:rsidR="001F74D3" w:rsidRPr="00750971" w:rsidRDefault="001F74D3">
      <w:pPr>
        <w:keepNext/>
        <w:keepLines/>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1559"/>
        <w:gridCol w:w="1560"/>
        <w:gridCol w:w="1559"/>
      </w:tblGrid>
      <w:tr w:rsidR="001F74D3" w:rsidRPr="00750971" w14:paraId="67349DDB" w14:textId="77777777">
        <w:tc>
          <w:tcPr>
            <w:tcW w:w="3227" w:type="dxa"/>
            <w:tcBorders>
              <w:top w:val="nil"/>
              <w:left w:val="nil"/>
              <w:bottom w:val="single" w:sz="4" w:space="0" w:color="auto"/>
            </w:tcBorders>
          </w:tcPr>
          <w:p w14:paraId="3660601C" w14:textId="77777777" w:rsidR="001F74D3" w:rsidRPr="00750971" w:rsidRDefault="001F74D3">
            <w:pPr>
              <w:keepNext/>
              <w:keepLines/>
              <w:spacing w:line="280" w:lineRule="atLeast"/>
              <w:rPr>
                <w:lang w:eastAsia="de-DE"/>
              </w:rPr>
            </w:pPr>
          </w:p>
        </w:tc>
        <w:tc>
          <w:tcPr>
            <w:tcW w:w="3118" w:type="dxa"/>
            <w:gridSpan w:val="2"/>
            <w:tcBorders>
              <w:bottom w:val="single" w:sz="4" w:space="0" w:color="auto"/>
            </w:tcBorders>
          </w:tcPr>
          <w:p w14:paraId="2A53EF02" w14:textId="77777777" w:rsidR="001F74D3" w:rsidRPr="00750971" w:rsidRDefault="001F74D3">
            <w:pPr>
              <w:keepNext/>
              <w:keepLines/>
              <w:spacing w:line="280" w:lineRule="atLeast"/>
              <w:jc w:val="center"/>
              <w:rPr>
                <w:lang w:eastAsia="de-DE"/>
              </w:rPr>
            </w:pPr>
            <w:r w:rsidRPr="00750971">
              <w:rPr>
                <w:lang w:eastAsia="de-DE"/>
              </w:rPr>
              <w:t>Medián követési idő</w:t>
            </w:r>
            <w:r w:rsidRPr="00750971">
              <w:rPr>
                <w:lang w:eastAsia="de-DE"/>
              </w:rPr>
              <w:br/>
              <w:t>12 hónap*</w:t>
            </w:r>
          </w:p>
        </w:tc>
        <w:tc>
          <w:tcPr>
            <w:tcW w:w="3119" w:type="dxa"/>
            <w:gridSpan w:val="2"/>
            <w:tcBorders>
              <w:bottom w:val="single" w:sz="4" w:space="0" w:color="auto"/>
            </w:tcBorders>
          </w:tcPr>
          <w:p w14:paraId="7104FB96" w14:textId="77777777" w:rsidR="001F74D3" w:rsidRPr="00750971" w:rsidRDefault="001F74D3">
            <w:pPr>
              <w:keepNext/>
              <w:keepLines/>
              <w:spacing w:line="280" w:lineRule="atLeast"/>
              <w:jc w:val="center"/>
              <w:rPr>
                <w:lang w:eastAsia="de-DE"/>
              </w:rPr>
            </w:pPr>
            <w:r w:rsidRPr="00750971">
              <w:rPr>
                <w:lang w:eastAsia="de-DE"/>
              </w:rPr>
              <w:t>Medián követési idő</w:t>
            </w:r>
            <w:r w:rsidRPr="00750971">
              <w:rPr>
                <w:lang w:eastAsia="de-DE"/>
              </w:rPr>
              <w:br/>
              <w:t>8 év**</w:t>
            </w:r>
          </w:p>
        </w:tc>
      </w:tr>
      <w:tr w:rsidR="001F74D3" w:rsidRPr="00750971" w14:paraId="13F3863D" w14:textId="77777777">
        <w:tc>
          <w:tcPr>
            <w:tcW w:w="3227" w:type="dxa"/>
            <w:tcBorders>
              <w:bottom w:val="single" w:sz="4" w:space="0" w:color="auto"/>
            </w:tcBorders>
          </w:tcPr>
          <w:p w14:paraId="6898B7D8" w14:textId="77777777" w:rsidR="001F74D3" w:rsidRPr="00750971" w:rsidRDefault="001F74D3">
            <w:pPr>
              <w:keepNext/>
              <w:keepLines/>
              <w:spacing w:line="280" w:lineRule="atLeast"/>
              <w:rPr>
                <w:lang w:eastAsia="de-DE"/>
              </w:rPr>
            </w:pPr>
            <w:r w:rsidRPr="00750971">
              <w:rPr>
                <w:lang w:eastAsia="de-DE"/>
              </w:rPr>
              <w:t>Paraméter</w:t>
            </w:r>
          </w:p>
        </w:tc>
        <w:tc>
          <w:tcPr>
            <w:tcW w:w="1559" w:type="dxa"/>
            <w:tcBorders>
              <w:bottom w:val="single" w:sz="4" w:space="0" w:color="auto"/>
            </w:tcBorders>
          </w:tcPr>
          <w:p w14:paraId="45D1B8C7" w14:textId="77777777" w:rsidR="001F74D3" w:rsidRPr="00750971" w:rsidRDefault="001F74D3">
            <w:pPr>
              <w:keepNext/>
              <w:keepLines/>
              <w:spacing w:line="280" w:lineRule="atLeast"/>
              <w:jc w:val="center"/>
              <w:rPr>
                <w:lang w:eastAsia="de-DE"/>
              </w:rPr>
            </w:pPr>
            <w:r w:rsidRPr="00750971">
              <w:rPr>
                <w:lang w:eastAsia="de-DE"/>
              </w:rPr>
              <w:t>Obszerváció n = 1693</w:t>
            </w:r>
          </w:p>
        </w:tc>
        <w:tc>
          <w:tcPr>
            <w:tcW w:w="1559" w:type="dxa"/>
            <w:tcBorders>
              <w:bottom w:val="single" w:sz="4" w:space="0" w:color="auto"/>
            </w:tcBorders>
          </w:tcPr>
          <w:p w14:paraId="19AA85EF" w14:textId="77777777" w:rsidR="001F74D3" w:rsidRPr="00750971" w:rsidRDefault="001F74D3">
            <w:pPr>
              <w:keepNext/>
              <w:keepLines/>
              <w:spacing w:line="280" w:lineRule="atLeast"/>
              <w:jc w:val="center"/>
              <w:rPr>
                <w:lang w:eastAsia="de-DE"/>
              </w:rPr>
            </w:pPr>
            <w:r w:rsidRPr="00750971">
              <w:rPr>
                <w:lang w:eastAsia="de-DE"/>
              </w:rPr>
              <w:t>Herceptin</w:t>
            </w:r>
            <w:r w:rsidRPr="00750971">
              <w:rPr>
                <w:lang w:eastAsia="de-DE"/>
              </w:rPr>
              <w:br/>
              <w:t>1 év</w:t>
            </w:r>
          </w:p>
          <w:p w14:paraId="3DE0DAEC" w14:textId="77777777" w:rsidR="001F74D3" w:rsidRPr="00750971" w:rsidRDefault="001F74D3">
            <w:pPr>
              <w:keepNext/>
              <w:keepLines/>
              <w:spacing w:line="280" w:lineRule="atLeast"/>
              <w:jc w:val="center"/>
              <w:rPr>
                <w:lang w:eastAsia="de-DE"/>
              </w:rPr>
            </w:pPr>
            <w:r w:rsidRPr="00750971">
              <w:rPr>
                <w:lang w:eastAsia="de-DE"/>
              </w:rPr>
              <w:t>n = 1693</w:t>
            </w:r>
          </w:p>
        </w:tc>
        <w:tc>
          <w:tcPr>
            <w:tcW w:w="1560" w:type="dxa"/>
            <w:tcBorders>
              <w:bottom w:val="single" w:sz="4" w:space="0" w:color="auto"/>
            </w:tcBorders>
          </w:tcPr>
          <w:p w14:paraId="763B52F1" w14:textId="77777777" w:rsidR="001F74D3" w:rsidRPr="00750971" w:rsidRDefault="001F74D3">
            <w:pPr>
              <w:keepNext/>
              <w:keepLines/>
              <w:spacing w:line="280" w:lineRule="atLeast"/>
              <w:jc w:val="center"/>
              <w:rPr>
                <w:lang w:eastAsia="de-DE"/>
              </w:rPr>
            </w:pPr>
            <w:r w:rsidRPr="00750971">
              <w:rPr>
                <w:lang w:eastAsia="de-DE"/>
              </w:rPr>
              <w:t>Obszerváció</w:t>
            </w:r>
            <w:r w:rsidRPr="00750971">
              <w:rPr>
                <w:lang w:eastAsia="de-DE"/>
              </w:rPr>
              <w:br/>
              <w:t>n= 1697***</w:t>
            </w:r>
          </w:p>
        </w:tc>
        <w:tc>
          <w:tcPr>
            <w:tcW w:w="1559" w:type="dxa"/>
            <w:tcBorders>
              <w:bottom w:val="single" w:sz="4" w:space="0" w:color="auto"/>
            </w:tcBorders>
          </w:tcPr>
          <w:p w14:paraId="5CE9E521" w14:textId="77777777" w:rsidR="001F74D3" w:rsidRPr="00750971" w:rsidRDefault="001F74D3">
            <w:pPr>
              <w:keepNext/>
              <w:keepLines/>
              <w:spacing w:line="280" w:lineRule="atLeast"/>
              <w:jc w:val="center"/>
              <w:rPr>
                <w:lang w:eastAsia="de-DE"/>
              </w:rPr>
            </w:pPr>
            <w:r w:rsidRPr="00750971">
              <w:rPr>
                <w:lang w:eastAsia="de-DE"/>
              </w:rPr>
              <w:t>Herceptin</w:t>
            </w:r>
            <w:r w:rsidRPr="00750971">
              <w:rPr>
                <w:lang w:eastAsia="de-DE"/>
              </w:rPr>
              <w:br/>
              <w:t>1 év</w:t>
            </w:r>
          </w:p>
          <w:p w14:paraId="14080D51" w14:textId="77777777" w:rsidR="001F74D3" w:rsidRPr="00750971" w:rsidRDefault="001F74D3">
            <w:pPr>
              <w:keepNext/>
              <w:keepLines/>
              <w:spacing w:line="280" w:lineRule="atLeast"/>
              <w:jc w:val="center"/>
              <w:rPr>
                <w:lang w:eastAsia="de-DE"/>
              </w:rPr>
            </w:pPr>
            <w:r w:rsidRPr="00750971">
              <w:rPr>
                <w:lang w:eastAsia="de-DE"/>
              </w:rPr>
              <w:t>n = 1702***</w:t>
            </w:r>
          </w:p>
        </w:tc>
      </w:tr>
      <w:tr w:rsidR="001F74D3" w:rsidRPr="00750971" w14:paraId="744D0028" w14:textId="77777777">
        <w:tc>
          <w:tcPr>
            <w:tcW w:w="3227" w:type="dxa"/>
            <w:tcBorders>
              <w:bottom w:val="nil"/>
            </w:tcBorders>
          </w:tcPr>
          <w:p w14:paraId="00719347" w14:textId="77777777" w:rsidR="001F74D3" w:rsidRPr="00750971" w:rsidRDefault="001F74D3">
            <w:pPr>
              <w:keepNext/>
              <w:keepLines/>
              <w:spacing w:line="280" w:lineRule="atLeast"/>
              <w:rPr>
                <w:lang w:eastAsia="de-DE"/>
              </w:rPr>
            </w:pPr>
            <w:r w:rsidRPr="00750971">
              <w:rPr>
                <w:lang w:eastAsia="de-DE"/>
              </w:rPr>
              <w:t>Betegségmentes túlélés</w:t>
            </w:r>
          </w:p>
        </w:tc>
        <w:tc>
          <w:tcPr>
            <w:tcW w:w="1559" w:type="dxa"/>
            <w:tcBorders>
              <w:bottom w:val="nil"/>
              <w:right w:val="nil"/>
            </w:tcBorders>
          </w:tcPr>
          <w:p w14:paraId="202BB85A"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484C18F5"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2A664031"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2FB9570B" w14:textId="77777777" w:rsidR="001F74D3" w:rsidRPr="00750971" w:rsidRDefault="001F74D3">
            <w:pPr>
              <w:keepNext/>
              <w:keepLines/>
              <w:spacing w:line="280" w:lineRule="atLeast"/>
              <w:jc w:val="center"/>
              <w:rPr>
                <w:lang w:eastAsia="de-DE"/>
              </w:rPr>
            </w:pPr>
          </w:p>
        </w:tc>
      </w:tr>
      <w:tr w:rsidR="001F74D3" w:rsidRPr="00750971" w14:paraId="6749D2AD" w14:textId="77777777">
        <w:tc>
          <w:tcPr>
            <w:tcW w:w="3227" w:type="dxa"/>
            <w:tcBorders>
              <w:top w:val="nil"/>
              <w:bottom w:val="nil"/>
            </w:tcBorders>
          </w:tcPr>
          <w:p w14:paraId="490C0374"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6CED5BF8" w14:textId="77777777" w:rsidR="001F74D3" w:rsidRPr="00750971" w:rsidRDefault="001F74D3">
            <w:pPr>
              <w:keepNext/>
              <w:keepLines/>
              <w:spacing w:line="280" w:lineRule="atLeast"/>
              <w:jc w:val="center"/>
              <w:rPr>
                <w:lang w:eastAsia="de-DE"/>
              </w:rPr>
            </w:pPr>
            <w:r w:rsidRPr="00750971">
              <w:rPr>
                <w:lang w:eastAsia="de-DE"/>
              </w:rPr>
              <w:t>219 (12,9%)</w:t>
            </w:r>
          </w:p>
        </w:tc>
        <w:tc>
          <w:tcPr>
            <w:tcW w:w="1559" w:type="dxa"/>
            <w:tcBorders>
              <w:top w:val="nil"/>
              <w:left w:val="nil"/>
              <w:bottom w:val="nil"/>
            </w:tcBorders>
          </w:tcPr>
          <w:p w14:paraId="68EE2956" w14:textId="77777777" w:rsidR="001F74D3" w:rsidRPr="00750971" w:rsidRDefault="001F74D3">
            <w:pPr>
              <w:keepNext/>
              <w:keepLines/>
              <w:spacing w:line="280" w:lineRule="atLeast"/>
              <w:jc w:val="center"/>
              <w:rPr>
                <w:lang w:eastAsia="de-DE"/>
              </w:rPr>
            </w:pPr>
            <w:r w:rsidRPr="00750971">
              <w:rPr>
                <w:lang w:eastAsia="de-DE"/>
              </w:rPr>
              <w:t>127 (7,5%)</w:t>
            </w:r>
          </w:p>
        </w:tc>
        <w:tc>
          <w:tcPr>
            <w:tcW w:w="1560" w:type="dxa"/>
            <w:tcBorders>
              <w:top w:val="nil"/>
              <w:bottom w:val="nil"/>
              <w:right w:val="nil"/>
            </w:tcBorders>
          </w:tcPr>
          <w:p w14:paraId="13B4A5FB" w14:textId="77777777" w:rsidR="001F74D3" w:rsidRPr="00750971" w:rsidRDefault="001F74D3">
            <w:pPr>
              <w:keepNext/>
              <w:keepLines/>
              <w:spacing w:line="280" w:lineRule="atLeast"/>
              <w:jc w:val="center"/>
              <w:rPr>
                <w:lang w:eastAsia="de-DE"/>
              </w:rPr>
            </w:pPr>
            <w:r w:rsidRPr="00750971">
              <w:rPr>
                <w:lang w:eastAsia="de-DE"/>
              </w:rPr>
              <w:t>570 (33,6 %)</w:t>
            </w:r>
          </w:p>
        </w:tc>
        <w:tc>
          <w:tcPr>
            <w:tcW w:w="1559" w:type="dxa"/>
            <w:tcBorders>
              <w:top w:val="nil"/>
              <w:left w:val="nil"/>
              <w:bottom w:val="nil"/>
            </w:tcBorders>
          </w:tcPr>
          <w:p w14:paraId="14504A94" w14:textId="77777777" w:rsidR="001F74D3" w:rsidRPr="00750971" w:rsidRDefault="001F74D3">
            <w:pPr>
              <w:keepNext/>
              <w:keepLines/>
              <w:spacing w:line="280" w:lineRule="atLeast"/>
              <w:jc w:val="center"/>
              <w:rPr>
                <w:lang w:eastAsia="de-DE"/>
              </w:rPr>
            </w:pPr>
            <w:r w:rsidRPr="00750971">
              <w:rPr>
                <w:lang w:eastAsia="de-DE"/>
              </w:rPr>
              <w:t>471 (27,7%)</w:t>
            </w:r>
          </w:p>
        </w:tc>
      </w:tr>
      <w:tr w:rsidR="001F74D3" w:rsidRPr="00750971" w14:paraId="1604916B" w14:textId="77777777">
        <w:tc>
          <w:tcPr>
            <w:tcW w:w="3227" w:type="dxa"/>
            <w:tcBorders>
              <w:top w:val="nil"/>
              <w:bottom w:val="nil"/>
            </w:tcBorders>
          </w:tcPr>
          <w:p w14:paraId="1624188F"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01CED409" w14:textId="77777777" w:rsidR="001F74D3" w:rsidRPr="00750971" w:rsidRDefault="001F74D3">
            <w:pPr>
              <w:keepNext/>
              <w:keepLines/>
              <w:spacing w:line="280" w:lineRule="atLeast"/>
              <w:jc w:val="center"/>
              <w:rPr>
                <w:lang w:eastAsia="de-DE"/>
              </w:rPr>
            </w:pPr>
            <w:r w:rsidRPr="00750971">
              <w:rPr>
                <w:lang w:eastAsia="de-DE"/>
              </w:rPr>
              <w:t>1474 (87,1%)</w:t>
            </w:r>
          </w:p>
        </w:tc>
        <w:tc>
          <w:tcPr>
            <w:tcW w:w="1559" w:type="dxa"/>
            <w:tcBorders>
              <w:top w:val="nil"/>
              <w:left w:val="nil"/>
              <w:bottom w:val="nil"/>
            </w:tcBorders>
          </w:tcPr>
          <w:p w14:paraId="76A90594" w14:textId="77777777" w:rsidR="001F74D3" w:rsidRPr="00750971" w:rsidRDefault="001F74D3">
            <w:pPr>
              <w:keepNext/>
              <w:keepLines/>
              <w:spacing w:line="280" w:lineRule="atLeast"/>
              <w:jc w:val="center"/>
              <w:rPr>
                <w:lang w:eastAsia="de-DE"/>
              </w:rPr>
            </w:pPr>
            <w:r w:rsidRPr="00750971">
              <w:rPr>
                <w:lang w:eastAsia="de-DE"/>
              </w:rPr>
              <w:t>1566 (92,5%)</w:t>
            </w:r>
          </w:p>
        </w:tc>
        <w:tc>
          <w:tcPr>
            <w:tcW w:w="1560" w:type="dxa"/>
            <w:tcBorders>
              <w:top w:val="nil"/>
              <w:bottom w:val="nil"/>
              <w:right w:val="nil"/>
            </w:tcBorders>
          </w:tcPr>
          <w:p w14:paraId="4D47F454" w14:textId="77777777" w:rsidR="001F74D3" w:rsidRPr="00750971" w:rsidRDefault="001F74D3">
            <w:pPr>
              <w:keepNext/>
              <w:keepLines/>
              <w:spacing w:line="280" w:lineRule="atLeast"/>
              <w:jc w:val="center"/>
              <w:rPr>
                <w:lang w:eastAsia="de-DE"/>
              </w:rPr>
            </w:pPr>
            <w:r w:rsidRPr="00750971">
              <w:rPr>
                <w:lang w:eastAsia="de-DE"/>
              </w:rPr>
              <w:t>1127 (66,4 %)</w:t>
            </w:r>
          </w:p>
        </w:tc>
        <w:tc>
          <w:tcPr>
            <w:tcW w:w="1559" w:type="dxa"/>
            <w:tcBorders>
              <w:top w:val="nil"/>
              <w:left w:val="nil"/>
              <w:bottom w:val="nil"/>
            </w:tcBorders>
          </w:tcPr>
          <w:p w14:paraId="5C752B22" w14:textId="77777777" w:rsidR="001F74D3" w:rsidRPr="00750971" w:rsidRDefault="001F74D3">
            <w:pPr>
              <w:keepNext/>
              <w:keepLines/>
              <w:spacing w:line="280" w:lineRule="atLeast"/>
              <w:jc w:val="center"/>
              <w:rPr>
                <w:lang w:eastAsia="de-DE"/>
              </w:rPr>
            </w:pPr>
            <w:r w:rsidRPr="00750971">
              <w:rPr>
                <w:lang w:eastAsia="de-DE"/>
              </w:rPr>
              <w:t>1231 (72,3%)</w:t>
            </w:r>
          </w:p>
        </w:tc>
      </w:tr>
      <w:tr w:rsidR="001F74D3" w:rsidRPr="00750971" w14:paraId="5AFC14CF" w14:textId="77777777">
        <w:tc>
          <w:tcPr>
            <w:tcW w:w="3227" w:type="dxa"/>
            <w:tcBorders>
              <w:top w:val="nil"/>
              <w:bottom w:val="nil"/>
            </w:tcBorders>
          </w:tcPr>
          <w:p w14:paraId="484B7616"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right w:val="single" w:sz="4" w:space="0" w:color="auto"/>
            </w:tcBorders>
          </w:tcPr>
          <w:p w14:paraId="11FDF706" w14:textId="77777777" w:rsidR="001F74D3" w:rsidRPr="00750971" w:rsidRDefault="001F74D3">
            <w:pPr>
              <w:keepNext/>
              <w:keepLines/>
              <w:spacing w:line="280" w:lineRule="atLeast"/>
              <w:jc w:val="center"/>
              <w:rPr>
                <w:lang w:eastAsia="de-DE"/>
              </w:rPr>
            </w:pPr>
            <w:r w:rsidRPr="00750971">
              <w:rPr>
                <w:lang w:eastAsia="de-DE"/>
              </w:rPr>
              <w:t>&lt;0,0001</w:t>
            </w:r>
          </w:p>
        </w:tc>
        <w:tc>
          <w:tcPr>
            <w:tcW w:w="3119" w:type="dxa"/>
            <w:gridSpan w:val="2"/>
            <w:tcBorders>
              <w:top w:val="nil"/>
              <w:left w:val="single" w:sz="4" w:space="0" w:color="auto"/>
              <w:bottom w:val="nil"/>
            </w:tcBorders>
          </w:tcPr>
          <w:p w14:paraId="56FA4A2A" w14:textId="77777777" w:rsidR="001F74D3" w:rsidRPr="00750971" w:rsidRDefault="001F74D3">
            <w:pPr>
              <w:keepNext/>
              <w:keepLines/>
              <w:spacing w:line="280" w:lineRule="atLeast"/>
              <w:jc w:val="center"/>
              <w:rPr>
                <w:lang w:eastAsia="de-DE"/>
              </w:rPr>
            </w:pPr>
            <w:r w:rsidRPr="00750971">
              <w:rPr>
                <w:lang w:eastAsia="de-DE"/>
              </w:rPr>
              <w:t>&lt;0,0001</w:t>
            </w:r>
          </w:p>
        </w:tc>
      </w:tr>
      <w:tr w:rsidR="001F74D3" w:rsidRPr="00750971" w14:paraId="538B1DB5" w14:textId="77777777">
        <w:tc>
          <w:tcPr>
            <w:tcW w:w="3227" w:type="dxa"/>
            <w:tcBorders>
              <w:top w:val="nil"/>
              <w:bottom w:val="single" w:sz="4" w:space="0" w:color="auto"/>
            </w:tcBorders>
          </w:tcPr>
          <w:p w14:paraId="13B72417"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right w:val="single" w:sz="4" w:space="0" w:color="auto"/>
            </w:tcBorders>
          </w:tcPr>
          <w:p w14:paraId="73F0467E" w14:textId="77777777" w:rsidR="001F74D3" w:rsidRPr="00750971" w:rsidRDefault="001F74D3">
            <w:pPr>
              <w:keepNext/>
              <w:keepLines/>
              <w:spacing w:line="280" w:lineRule="atLeast"/>
              <w:jc w:val="center"/>
              <w:rPr>
                <w:lang w:eastAsia="de-DE"/>
              </w:rPr>
            </w:pPr>
            <w:r w:rsidRPr="00750971">
              <w:rPr>
                <w:lang w:eastAsia="de-DE"/>
              </w:rPr>
              <w:t>0,54</w:t>
            </w:r>
          </w:p>
        </w:tc>
        <w:tc>
          <w:tcPr>
            <w:tcW w:w="3119" w:type="dxa"/>
            <w:gridSpan w:val="2"/>
            <w:tcBorders>
              <w:top w:val="nil"/>
              <w:left w:val="single" w:sz="4" w:space="0" w:color="auto"/>
              <w:bottom w:val="single" w:sz="4" w:space="0" w:color="auto"/>
            </w:tcBorders>
          </w:tcPr>
          <w:p w14:paraId="63CD3C31" w14:textId="77777777" w:rsidR="001F74D3" w:rsidRPr="00750971" w:rsidRDefault="001F74D3">
            <w:pPr>
              <w:keepNext/>
              <w:keepLines/>
              <w:spacing w:line="280" w:lineRule="atLeast"/>
              <w:jc w:val="center"/>
              <w:rPr>
                <w:lang w:eastAsia="de-DE"/>
              </w:rPr>
            </w:pPr>
            <w:r w:rsidRPr="00750971">
              <w:rPr>
                <w:lang w:eastAsia="de-DE"/>
              </w:rPr>
              <w:t>0,76</w:t>
            </w:r>
          </w:p>
        </w:tc>
      </w:tr>
      <w:tr w:rsidR="001F74D3" w:rsidRPr="00750971" w14:paraId="7F604F5E" w14:textId="77777777">
        <w:tc>
          <w:tcPr>
            <w:tcW w:w="3227" w:type="dxa"/>
            <w:tcBorders>
              <w:bottom w:val="nil"/>
            </w:tcBorders>
          </w:tcPr>
          <w:p w14:paraId="1AFF96E7" w14:textId="77777777" w:rsidR="001F74D3" w:rsidRPr="00750971" w:rsidRDefault="001F74D3">
            <w:pPr>
              <w:keepNext/>
              <w:keepLines/>
              <w:spacing w:line="280" w:lineRule="atLeast"/>
              <w:rPr>
                <w:lang w:eastAsia="de-DE"/>
              </w:rPr>
            </w:pPr>
            <w:r w:rsidRPr="00750971">
              <w:rPr>
                <w:lang w:eastAsia="de-DE"/>
              </w:rPr>
              <w:t>Visszaesésmentes túlélés</w:t>
            </w:r>
          </w:p>
        </w:tc>
        <w:tc>
          <w:tcPr>
            <w:tcW w:w="1559" w:type="dxa"/>
            <w:tcBorders>
              <w:bottom w:val="nil"/>
              <w:right w:val="nil"/>
            </w:tcBorders>
          </w:tcPr>
          <w:p w14:paraId="5A4CCFD8"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4FCE6696"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3C426F85"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5BBD11CA" w14:textId="77777777" w:rsidR="001F74D3" w:rsidRPr="00750971" w:rsidRDefault="001F74D3">
            <w:pPr>
              <w:keepNext/>
              <w:keepLines/>
              <w:spacing w:line="280" w:lineRule="atLeast"/>
              <w:jc w:val="center"/>
              <w:rPr>
                <w:lang w:eastAsia="de-DE"/>
              </w:rPr>
            </w:pPr>
          </w:p>
        </w:tc>
      </w:tr>
      <w:tr w:rsidR="001F74D3" w:rsidRPr="00750971" w14:paraId="112D504D" w14:textId="77777777">
        <w:tc>
          <w:tcPr>
            <w:tcW w:w="3227" w:type="dxa"/>
            <w:tcBorders>
              <w:top w:val="nil"/>
              <w:bottom w:val="nil"/>
            </w:tcBorders>
          </w:tcPr>
          <w:p w14:paraId="2CD1B2F3"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03CADA0A" w14:textId="77777777" w:rsidR="001F74D3" w:rsidRPr="00750971" w:rsidRDefault="001F74D3">
            <w:pPr>
              <w:keepNext/>
              <w:keepLines/>
              <w:spacing w:line="280" w:lineRule="atLeast"/>
              <w:jc w:val="center"/>
              <w:rPr>
                <w:lang w:eastAsia="de-DE"/>
              </w:rPr>
            </w:pPr>
            <w:r w:rsidRPr="00750971">
              <w:rPr>
                <w:lang w:eastAsia="de-DE"/>
              </w:rPr>
              <w:t>208 (12,3%)</w:t>
            </w:r>
          </w:p>
        </w:tc>
        <w:tc>
          <w:tcPr>
            <w:tcW w:w="1559" w:type="dxa"/>
            <w:tcBorders>
              <w:top w:val="nil"/>
              <w:left w:val="nil"/>
              <w:bottom w:val="nil"/>
            </w:tcBorders>
          </w:tcPr>
          <w:p w14:paraId="181B693B" w14:textId="77777777" w:rsidR="001F74D3" w:rsidRPr="00750971" w:rsidRDefault="001F74D3">
            <w:pPr>
              <w:keepNext/>
              <w:keepLines/>
              <w:spacing w:line="280" w:lineRule="atLeast"/>
              <w:jc w:val="center"/>
              <w:rPr>
                <w:lang w:eastAsia="de-DE"/>
              </w:rPr>
            </w:pPr>
            <w:r w:rsidRPr="00750971">
              <w:rPr>
                <w:lang w:eastAsia="de-DE"/>
              </w:rPr>
              <w:t>113 (6,7%)</w:t>
            </w:r>
          </w:p>
        </w:tc>
        <w:tc>
          <w:tcPr>
            <w:tcW w:w="1560" w:type="dxa"/>
            <w:tcBorders>
              <w:top w:val="nil"/>
              <w:bottom w:val="nil"/>
              <w:right w:val="nil"/>
            </w:tcBorders>
          </w:tcPr>
          <w:p w14:paraId="6EA0CDBA" w14:textId="77777777" w:rsidR="001F74D3" w:rsidRPr="00750971" w:rsidRDefault="001F74D3">
            <w:pPr>
              <w:keepNext/>
              <w:keepLines/>
              <w:spacing w:line="280" w:lineRule="atLeast"/>
              <w:jc w:val="center"/>
              <w:rPr>
                <w:lang w:eastAsia="de-DE"/>
              </w:rPr>
            </w:pPr>
            <w:r w:rsidRPr="00750971">
              <w:rPr>
                <w:lang w:eastAsia="de-DE"/>
              </w:rPr>
              <w:t>506 (29,8 %)</w:t>
            </w:r>
          </w:p>
        </w:tc>
        <w:tc>
          <w:tcPr>
            <w:tcW w:w="1559" w:type="dxa"/>
            <w:tcBorders>
              <w:top w:val="nil"/>
              <w:left w:val="nil"/>
              <w:bottom w:val="nil"/>
            </w:tcBorders>
          </w:tcPr>
          <w:p w14:paraId="2A015BD9" w14:textId="77777777" w:rsidR="001F74D3" w:rsidRPr="00750971" w:rsidRDefault="001F74D3">
            <w:pPr>
              <w:keepNext/>
              <w:keepLines/>
              <w:spacing w:line="280" w:lineRule="atLeast"/>
              <w:jc w:val="center"/>
              <w:rPr>
                <w:lang w:eastAsia="de-DE"/>
              </w:rPr>
            </w:pPr>
            <w:r w:rsidRPr="00750971">
              <w:rPr>
                <w:lang w:eastAsia="de-DE"/>
              </w:rPr>
              <w:t>399 (23,4%)</w:t>
            </w:r>
          </w:p>
        </w:tc>
      </w:tr>
      <w:tr w:rsidR="001F74D3" w:rsidRPr="00750971" w14:paraId="54F441A5" w14:textId="77777777">
        <w:tc>
          <w:tcPr>
            <w:tcW w:w="3227" w:type="dxa"/>
            <w:tcBorders>
              <w:top w:val="nil"/>
              <w:bottom w:val="nil"/>
            </w:tcBorders>
          </w:tcPr>
          <w:p w14:paraId="126E63DB"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2FF97FC8" w14:textId="77777777" w:rsidR="001F74D3" w:rsidRPr="00750971" w:rsidRDefault="001F74D3">
            <w:pPr>
              <w:keepNext/>
              <w:keepLines/>
              <w:spacing w:line="280" w:lineRule="atLeast"/>
              <w:jc w:val="center"/>
              <w:rPr>
                <w:lang w:eastAsia="de-DE"/>
              </w:rPr>
            </w:pPr>
            <w:r w:rsidRPr="00750971">
              <w:rPr>
                <w:lang w:eastAsia="de-DE"/>
              </w:rPr>
              <w:t>1485 (87,7%)</w:t>
            </w:r>
          </w:p>
        </w:tc>
        <w:tc>
          <w:tcPr>
            <w:tcW w:w="1559" w:type="dxa"/>
            <w:tcBorders>
              <w:top w:val="nil"/>
              <w:left w:val="nil"/>
              <w:bottom w:val="nil"/>
            </w:tcBorders>
          </w:tcPr>
          <w:p w14:paraId="11A7F07A" w14:textId="77777777" w:rsidR="001F74D3" w:rsidRPr="00750971" w:rsidRDefault="001F74D3">
            <w:pPr>
              <w:keepNext/>
              <w:keepLines/>
              <w:spacing w:line="280" w:lineRule="atLeast"/>
              <w:jc w:val="center"/>
              <w:rPr>
                <w:lang w:eastAsia="de-DE"/>
              </w:rPr>
            </w:pPr>
            <w:r w:rsidRPr="00750971">
              <w:rPr>
                <w:lang w:eastAsia="de-DE"/>
              </w:rPr>
              <w:t>1580 (93,3%)</w:t>
            </w:r>
          </w:p>
        </w:tc>
        <w:tc>
          <w:tcPr>
            <w:tcW w:w="1560" w:type="dxa"/>
            <w:tcBorders>
              <w:top w:val="nil"/>
              <w:bottom w:val="nil"/>
              <w:right w:val="nil"/>
            </w:tcBorders>
          </w:tcPr>
          <w:p w14:paraId="72C14378" w14:textId="77777777" w:rsidR="001F74D3" w:rsidRPr="00750971" w:rsidRDefault="001F74D3">
            <w:pPr>
              <w:keepNext/>
              <w:keepLines/>
              <w:spacing w:line="280" w:lineRule="atLeast"/>
              <w:jc w:val="center"/>
              <w:rPr>
                <w:lang w:eastAsia="de-DE"/>
              </w:rPr>
            </w:pPr>
            <w:r w:rsidRPr="00750971">
              <w:rPr>
                <w:lang w:eastAsia="de-DE"/>
              </w:rPr>
              <w:t>1191 (70,2 %)</w:t>
            </w:r>
          </w:p>
        </w:tc>
        <w:tc>
          <w:tcPr>
            <w:tcW w:w="1559" w:type="dxa"/>
            <w:tcBorders>
              <w:top w:val="nil"/>
              <w:left w:val="nil"/>
              <w:bottom w:val="nil"/>
            </w:tcBorders>
          </w:tcPr>
          <w:p w14:paraId="7B4659E9" w14:textId="77777777" w:rsidR="001F74D3" w:rsidRPr="00750971" w:rsidRDefault="001F74D3">
            <w:pPr>
              <w:keepNext/>
              <w:keepLines/>
              <w:spacing w:line="280" w:lineRule="atLeast"/>
              <w:jc w:val="center"/>
              <w:rPr>
                <w:lang w:eastAsia="de-DE"/>
              </w:rPr>
            </w:pPr>
            <w:r w:rsidRPr="00750971">
              <w:rPr>
                <w:lang w:eastAsia="de-DE"/>
              </w:rPr>
              <w:t>1303 (76,6%)</w:t>
            </w:r>
          </w:p>
        </w:tc>
      </w:tr>
      <w:tr w:rsidR="001F74D3" w:rsidRPr="00750971" w14:paraId="236D3EEB" w14:textId="77777777">
        <w:tc>
          <w:tcPr>
            <w:tcW w:w="3227" w:type="dxa"/>
            <w:tcBorders>
              <w:top w:val="nil"/>
              <w:bottom w:val="nil"/>
            </w:tcBorders>
          </w:tcPr>
          <w:p w14:paraId="3987367A"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tcBorders>
          </w:tcPr>
          <w:p w14:paraId="1341B081" w14:textId="77777777" w:rsidR="001F74D3" w:rsidRPr="00750971" w:rsidRDefault="001F74D3">
            <w:pPr>
              <w:keepNext/>
              <w:keepLines/>
              <w:spacing w:line="280" w:lineRule="atLeast"/>
              <w:jc w:val="center"/>
              <w:rPr>
                <w:lang w:eastAsia="de-DE"/>
              </w:rPr>
            </w:pPr>
            <w:r w:rsidRPr="00750971">
              <w:rPr>
                <w:lang w:eastAsia="de-DE"/>
              </w:rPr>
              <w:t>&lt;0,0001</w:t>
            </w:r>
          </w:p>
        </w:tc>
        <w:tc>
          <w:tcPr>
            <w:tcW w:w="3119" w:type="dxa"/>
            <w:gridSpan w:val="2"/>
            <w:tcBorders>
              <w:top w:val="nil"/>
              <w:bottom w:val="nil"/>
            </w:tcBorders>
          </w:tcPr>
          <w:p w14:paraId="5A1CF198" w14:textId="77777777" w:rsidR="001F74D3" w:rsidRPr="00750971" w:rsidRDefault="001F74D3">
            <w:pPr>
              <w:keepNext/>
              <w:keepLines/>
              <w:spacing w:line="280" w:lineRule="atLeast"/>
              <w:jc w:val="center"/>
              <w:rPr>
                <w:lang w:eastAsia="de-DE"/>
              </w:rPr>
            </w:pPr>
            <w:r w:rsidRPr="00750971">
              <w:rPr>
                <w:lang w:eastAsia="de-DE"/>
              </w:rPr>
              <w:t>&lt;0,0001</w:t>
            </w:r>
          </w:p>
        </w:tc>
      </w:tr>
      <w:tr w:rsidR="001F74D3" w:rsidRPr="00750971" w14:paraId="7EBC3BF7" w14:textId="77777777">
        <w:tc>
          <w:tcPr>
            <w:tcW w:w="3227" w:type="dxa"/>
            <w:tcBorders>
              <w:top w:val="nil"/>
              <w:bottom w:val="single" w:sz="4" w:space="0" w:color="auto"/>
            </w:tcBorders>
          </w:tcPr>
          <w:p w14:paraId="31138A06"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55A2DB0D" w14:textId="77777777" w:rsidR="001F74D3" w:rsidRPr="00750971" w:rsidRDefault="001F74D3">
            <w:pPr>
              <w:keepNext/>
              <w:keepLines/>
              <w:spacing w:line="280" w:lineRule="atLeast"/>
              <w:jc w:val="center"/>
              <w:rPr>
                <w:lang w:eastAsia="de-DE"/>
              </w:rPr>
            </w:pPr>
            <w:r w:rsidRPr="00750971">
              <w:rPr>
                <w:lang w:eastAsia="de-DE"/>
              </w:rPr>
              <w:t>0,51</w:t>
            </w:r>
          </w:p>
        </w:tc>
        <w:tc>
          <w:tcPr>
            <w:tcW w:w="3119" w:type="dxa"/>
            <w:gridSpan w:val="2"/>
            <w:tcBorders>
              <w:top w:val="nil"/>
              <w:bottom w:val="single" w:sz="4" w:space="0" w:color="auto"/>
            </w:tcBorders>
          </w:tcPr>
          <w:p w14:paraId="63BA5784" w14:textId="77777777" w:rsidR="001F74D3" w:rsidRPr="00750971" w:rsidRDefault="001F74D3">
            <w:pPr>
              <w:keepNext/>
              <w:keepLines/>
              <w:spacing w:line="280" w:lineRule="atLeast"/>
              <w:jc w:val="center"/>
              <w:rPr>
                <w:lang w:eastAsia="de-DE"/>
              </w:rPr>
            </w:pPr>
            <w:r w:rsidRPr="00750971">
              <w:rPr>
                <w:lang w:eastAsia="de-DE"/>
              </w:rPr>
              <w:t>0,73</w:t>
            </w:r>
          </w:p>
        </w:tc>
      </w:tr>
      <w:tr w:rsidR="001F74D3" w:rsidRPr="00750971" w14:paraId="13CD7DBE" w14:textId="77777777">
        <w:tc>
          <w:tcPr>
            <w:tcW w:w="3227" w:type="dxa"/>
            <w:tcBorders>
              <w:bottom w:val="nil"/>
            </w:tcBorders>
          </w:tcPr>
          <w:p w14:paraId="16556AD8" w14:textId="77777777" w:rsidR="001F74D3" w:rsidRPr="00750971" w:rsidRDefault="001F74D3">
            <w:pPr>
              <w:keepNext/>
              <w:keepLines/>
              <w:spacing w:line="280" w:lineRule="atLeast"/>
              <w:rPr>
                <w:lang w:eastAsia="de-DE"/>
              </w:rPr>
            </w:pPr>
            <w:r w:rsidRPr="00750971">
              <w:rPr>
                <w:lang w:eastAsia="de-DE"/>
              </w:rPr>
              <w:t>Távoli betegségmentes túlélés</w:t>
            </w:r>
          </w:p>
        </w:tc>
        <w:tc>
          <w:tcPr>
            <w:tcW w:w="1559" w:type="dxa"/>
            <w:tcBorders>
              <w:bottom w:val="nil"/>
              <w:right w:val="nil"/>
            </w:tcBorders>
          </w:tcPr>
          <w:p w14:paraId="65F09A89"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5A657134"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00B4C644"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3226C12C" w14:textId="77777777" w:rsidR="001F74D3" w:rsidRPr="00750971" w:rsidRDefault="001F74D3">
            <w:pPr>
              <w:keepNext/>
              <w:keepLines/>
              <w:spacing w:line="280" w:lineRule="atLeast"/>
              <w:jc w:val="center"/>
              <w:rPr>
                <w:lang w:eastAsia="de-DE"/>
              </w:rPr>
            </w:pPr>
          </w:p>
        </w:tc>
      </w:tr>
      <w:tr w:rsidR="001F74D3" w:rsidRPr="00750971" w14:paraId="030C8DE1" w14:textId="77777777">
        <w:tc>
          <w:tcPr>
            <w:tcW w:w="3227" w:type="dxa"/>
            <w:tcBorders>
              <w:top w:val="nil"/>
              <w:bottom w:val="nil"/>
            </w:tcBorders>
          </w:tcPr>
          <w:p w14:paraId="4D5DAF50"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1E1B649F" w14:textId="77777777" w:rsidR="001F74D3" w:rsidRPr="00750971" w:rsidRDefault="001F74D3">
            <w:pPr>
              <w:keepNext/>
              <w:keepLines/>
              <w:spacing w:line="280" w:lineRule="atLeast"/>
              <w:jc w:val="center"/>
              <w:rPr>
                <w:lang w:eastAsia="de-DE"/>
              </w:rPr>
            </w:pPr>
            <w:r w:rsidRPr="00750971">
              <w:rPr>
                <w:lang w:eastAsia="de-DE"/>
              </w:rPr>
              <w:t>184 (10,9%)</w:t>
            </w:r>
          </w:p>
        </w:tc>
        <w:tc>
          <w:tcPr>
            <w:tcW w:w="1559" w:type="dxa"/>
            <w:tcBorders>
              <w:top w:val="nil"/>
              <w:left w:val="nil"/>
              <w:bottom w:val="nil"/>
            </w:tcBorders>
          </w:tcPr>
          <w:p w14:paraId="1BEFEDBF" w14:textId="77777777" w:rsidR="001F74D3" w:rsidRPr="00750971" w:rsidRDefault="001F74D3">
            <w:pPr>
              <w:keepNext/>
              <w:keepLines/>
              <w:spacing w:line="280" w:lineRule="atLeast"/>
              <w:jc w:val="center"/>
              <w:rPr>
                <w:lang w:eastAsia="de-DE"/>
              </w:rPr>
            </w:pPr>
            <w:r w:rsidRPr="00750971">
              <w:rPr>
                <w:lang w:eastAsia="de-DE"/>
              </w:rPr>
              <w:t>99 (5,8%)</w:t>
            </w:r>
          </w:p>
        </w:tc>
        <w:tc>
          <w:tcPr>
            <w:tcW w:w="1560" w:type="dxa"/>
            <w:tcBorders>
              <w:top w:val="nil"/>
              <w:bottom w:val="nil"/>
              <w:right w:val="nil"/>
            </w:tcBorders>
          </w:tcPr>
          <w:p w14:paraId="5E8084E3" w14:textId="77777777" w:rsidR="001F74D3" w:rsidRPr="00750971" w:rsidRDefault="001F74D3">
            <w:pPr>
              <w:keepNext/>
              <w:keepLines/>
              <w:spacing w:line="280" w:lineRule="atLeast"/>
              <w:jc w:val="center"/>
              <w:rPr>
                <w:lang w:eastAsia="de-DE"/>
              </w:rPr>
            </w:pPr>
            <w:r w:rsidRPr="00750971">
              <w:rPr>
                <w:lang w:eastAsia="de-DE"/>
              </w:rPr>
              <w:t>488 (28,8%)</w:t>
            </w:r>
          </w:p>
        </w:tc>
        <w:tc>
          <w:tcPr>
            <w:tcW w:w="1559" w:type="dxa"/>
            <w:tcBorders>
              <w:top w:val="nil"/>
              <w:left w:val="nil"/>
              <w:bottom w:val="nil"/>
            </w:tcBorders>
          </w:tcPr>
          <w:p w14:paraId="0376E3C4" w14:textId="77777777" w:rsidR="001F74D3" w:rsidRPr="00750971" w:rsidRDefault="001F74D3">
            <w:pPr>
              <w:keepNext/>
              <w:keepLines/>
              <w:spacing w:line="280" w:lineRule="atLeast"/>
              <w:jc w:val="center"/>
              <w:rPr>
                <w:lang w:eastAsia="de-DE"/>
              </w:rPr>
            </w:pPr>
            <w:r w:rsidRPr="00750971">
              <w:rPr>
                <w:lang w:eastAsia="de-DE"/>
              </w:rPr>
              <w:t>399 (23,4%)</w:t>
            </w:r>
          </w:p>
        </w:tc>
      </w:tr>
      <w:tr w:rsidR="001F74D3" w:rsidRPr="00750971" w14:paraId="385E1136" w14:textId="77777777">
        <w:tc>
          <w:tcPr>
            <w:tcW w:w="3227" w:type="dxa"/>
            <w:tcBorders>
              <w:top w:val="nil"/>
              <w:bottom w:val="nil"/>
            </w:tcBorders>
          </w:tcPr>
          <w:p w14:paraId="13ABA2A5"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3A8B465F" w14:textId="77777777" w:rsidR="001F74D3" w:rsidRPr="00750971" w:rsidRDefault="001F74D3">
            <w:pPr>
              <w:keepNext/>
              <w:keepLines/>
              <w:spacing w:line="280" w:lineRule="atLeast"/>
              <w:jc w:val="center"/>
              <w:rPr>
                <w:lang w:eastAsia="de-DE"/>
              </w:rPr>
            </w:pPr>
            <w:r w:rsidRPr="00750971">
              <w:rPr>
                <w:lang w:eastAsia="de-DE"/>
              </w:rPr>
              <w:t>1508 (89,1%)</w:t>
            </w:r>
          </w:p>
        </w:tc>
        <w:tc>
          <w:tcPr>
            <w:tcW w:w="1559" w:type="dxa"/>
            <w:tcBorders>
              <w:top w:val="nil"/>
              <w:left w:val="nil"/>
              <w:bottom w:val="nil"/>
            </w:tcBorders>
          </w:tcPr>
          <w:p w14:paraId="0C177E5C" w14:textId="77777777" w:rsidR="001F74D3" w:rsidRPr="00750971" w:rsidRDefault="001F74D3">
            <w:pPr>
              <w:keepNext/>
              <w:keepLines/>
              <w:spacing w:line="280" w:lineRule="atLeast"/>
              <w:jc w:val="center"/>
              <w:rPr>
                <w:lang w:eastAsia="de-DE"/>
              </w:rPr>
            </w:pPr>
            <w:r w:rsidRPr="00750971">
              <w:rPr>
                <w:lang w:eastAsia="de-DE"/>
              </w:rPr>
              <w:t>1594 (94,6%)</w:t>
            </w:r>
          </w:p>
        </w:tc>
        <w:tc>
          <w:tcPr>
            <w:tcW w:w="1560" w:type="dxa"/>
            <w:tcBorders>
              <w:top w:val="nil"/>
              <w:bottom w:val="nil"/>
              <w:right w:val="nil"/>
            </w:tcBorders>
          </w:tcPr>
          <w:p w14:paraId="7C574CB6" w14:textId="77777777" w:rsidR="001F74D3" w:rsidRPr="00750971" w:rsidRDefault="001F74D3">
            <w:pPr>
              <w:keepNext/>
              <w:keepLines/>
              <w:spacing w:line="280" w:lineRule="atLeast"/>
              <w:jc w:val="center"/>
              <w:rPr>
                <w:lang w:eastAsia="de-DE"/>
              </w:rPr>
            </w:pPr>
            <w:r w:rsidRPr="00750971">
              <w:rPr>
                <w:lang w:eastAsia="de-DE"/>
              </w:rPr>
              <w:t>1209 (71,2%)</w:t>
            </w:r>
          </w:p>
        </w:tc>
        <w:tc>
          <w:tcPr>
            <w:tcW w:w="1559" w:type="dxa"/>
            <w:tcBorders>
              <w:top w:val="nil"/>
              <w:left w:val="nil"/>
              <w:bottom w:val="nil"/>
            </w:tcBorders>
          </w:tcPr>
          <w:p w14:paraId="3C26D249" w14:textId="77777777" w:rsidR="001F74D3" w:rsidRPr="00750971" w:rsidRDefault="001F74D3">
            <w:pPr>
              <w:keepNext/>
              <w:keepLines/>
              <w:spacing w:line="280" w:lineRule="atLeast"/>
              <w:jc w:val="center"/>
              <w:rPr>
                <w:lang w:eastAsia="de-DE"/>
              </w:rPr>
            </w:pPr>
            <w:r w:rsidRPr="00750971">
              <w:rPr>
                <w:lang w:eastAsia="de-DE"/>
              </w:rPr>
              <w:t>1303 (76,6%)</w:t>
            </w:r>
          </w:p>
        </w:tc>
      </w:tr>
      <w:tr w:rsidR="001F74D3" w:rsidRPr="00750971" w14:paraId="42709C76" w14:textId="77777777">
        <w:tc>
          <w:tcPr>
            <w:tcW w:w="3227" w:type="dxa"/>
            <w:tcBorders>
              <w:top w:val="nil"/>
              <w:bottom w:val="nil"/>
            </w:tcBorders>
          </w:tcPr>
          <w:p w14:paraId="0BC72487" w14:textId="77777777" w:rsidR="001F74D3" w:rsidRPr="00750971" w:rsidRDefault="001F74D3">
            <w:pPr>
              <w:spacing w:line="280" w:lineRule="atLeast"/>
              <w:rPr>
                <w:lang w:eastAsia="de-DE"/>
              </w:rPr>
            </w:pPr>
            <w:r w:rsidRPr="00750971">
              <w:rPr>
                <w:lang w:eastAsia="de-DE"/>
              </w:rPr>
              <w:t>p-érték vs. obszerváció</w:t>
            </w:r>
          </w:p>
        </w:tc>
        <w:tc>
          <w:tcPr>
            <w:tcW w:w="3118" w:type="dxa"/>
            <w:gridSpan w:val="2"/>
            <w:tcBorders>
              <w:top w:val="nil"/>
              <w:bottom w:val="nil"/>
            </w:tcBorders>
          </w:tcPr>
          <w:p w14:paraId="71D115B3" w14:textId="77777777" w:rsidR="001F74D3" w:rsidRPr="00750971" w:rsidRDefault="001F74D3">
            <w:pPr>
              <w:spacing w:line="280" w:lineRule="atLeast"/>
              <w:jc w:val="center"/>
              <w:rPr>
                <w:lang w:eastAsia="de-DE"/>
              </w:rPr>
            </w:pPr>
            <w:r w:rsidRPr="00750971">
              <w:rPr>
                <w:lang w:eastAsia="de-DE"/>
              </w:rPr>
              <w:t>&lt;0,0001</w:t>
            </w:r>
          </w:p>
        </w:tc>
        <w:tc>
          <w:tcPr>
            <w:tcW w:w="3119" w:type="dxa"/>
            <w:gridSpan w:val="2"/>
            <w:tcBorders>
              <w:top w:val="nil"/>
              <w:bottom w:val="nil"/>
            </w:tcBorders>
          </w:tcPr>
          <w:p w14:paraId="7D3A58E1" w14:textId="77777777" w:rsidR="001F74D3" w:rsidRPr="00750971" w:rsidRDefault="001F74D3">
            <w:pPr>
              <w:spacing w:line="280" w:lineRule="atLeast"/>
              <w:jc w:val="center"/>
              <w:rPr>
                <w:lang w:eastAsia="de-DE"/>
              </w:rPr>
            </w:pPr>
            <w:r w:rsidRPr="00750971">
              <w:rPr>
                <w:lang w:eastAsia="de-DE"/>
              </w:rPr>
              <w:t>&lt;0,0001</w:t>
            </w:r>
          </w:p>
        </w:tc>
      </w:tr>
      <w:tr w:rsidR="001F74D3" w:rsidRPr="00750971" w14:paraId="0BB53D76" w14:textId="77777777">
        <w:tc>
          <w:tcPr>
            <w:tcW w:w="3227" w:type="dxa"/>
            <w:tcBorders>
              <w:top w:val="nil"/>
              <w:bottom w:val="single" w:sz="4" w:space="0" w:color="auto"/>
            </w:tcBorders>
          </w:tcPr>
          <w:p w14:paraId="752F23EB" w14:textId="77777777" w:rsidR="001F74D3" w:rsidRPr="00750971" w:rsidRDefault="001F74D3">
            <w:pPr>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2C81F265" w14:textId="77777777" w:rsidR="001F74D3" w:rsidRPr="00750971" w:rsidRDefault="001F74D3">
            <w:pPr>
              <w:spacing w:line="280" w:lineRule="atLeast"/>
              <w:jc w:val="center"/>
              <w:rPr>
                <w:lang w:eastAsia="de-DE"/>
              </w:rPr>
            </w:pPr>
            <w:r w:rsidRPr="00750971">
              <w:rPr>
                <w:lang w:eastAsia="de-DE"/>
              </w:rPr>
              <w:t>0,50</w:t>
            </w:r>
          </w:p>
        </w:tc>
        <w:tc>
          <w:tcPr>
            <w:tcW w:w="3119" w:type="dxa"/>
            <w:gridSpan w:val="2"/>
            <w:tcBorders>
              <w:top w:val="nil"/>
              <w:bottom w:val="single" w:sz="4" w:space="0" w:color="auto"/>
            </w:tcBorders>
          </w:tcPr>
          <w:p w14:paraId="103CE8A2" w14:textId="77777777" w:rsidR="001F74D3" w:rsidRPr="00750971" w:rsidRDefault="001F74D3">
            <w:pPr>
              <w:spacing w:line="280" w:lineRule="atLeast"/>
              <w:jc w:val="center"/>
              <w:rPr>
                <w:lang w:eastAsia="de-DE"/>
              </w:rPr>
            </w:pPr>
            <w:r w:rsidRPr="00750971">
              <w:rPr>
                <w:lang w:eastAsia="de-DE"/>
              </w:rPr>
              <w:t>0,76</w:t>
            </w:r>
          </w:p>
        </w:tc>
      </w:tr>
      <w:tr w:rsidR="001F74D3" w:rsidRPr="00750971" w14:paraId="2A13422C" w14:textId="77777777">
        <w:tc>
          <w:tcPr>
            <w:tcW w:w="3227" w:type="dxa"/>
            <w:tcBorders>
              <w:top w:val="single" w:sz="4" w:space="0" w:color="auto"/>
              <w:bottom w:val="nil"/>
            </w:tcBorders>
          </w:tcPr>
          <w:p w14:paraId="43038A98" w14:textId="77777777" w:rsidR="001F74D3" w:rsidRPr="00750971" w:rsidRDefault="001F74D3">
            <w:pPr>
              <w:spacing w:line="280" w:lineRule="atLeast"/>
              <w:rPr>
                <w:lang w:eastAsia="de-DE"/>
              </w:rPr>
            </w:pPr>
            <w:r w:rsidRPr="00750971">
              <w:rPr>
                <w:lang w:eastAsia="de-DE"/>
              </w:rPr>
              <w:t>Teljes túlélés (halál)</w:t>
            </w:r>
          </w:p>
        </w:tc>
        <w:tc>
          <w:tcPr>
            <w:tcW w:w="1559" w:type="dxa"/>
            <w:tcBorders>
              <w:top w:val="single" w:sz="4" w:space="0" w:color="auto"/>
              <w:bottom w:val="nil"/>
              <w:right w:val="nil"/>
            </w:tcBorders>
          </w:tcPr>
          <w:p w14:paraId="79E8C1EE" w14:textId="77777777" w:rsidR="001F74D3" w:rsidRPr="00750971" w:rsidRDefault="001F74D3">
            <w:pPr>
              <w:spacing w:line="280" w:lineRule="atLeast"/>
              <w:jc w:val="center"/>
              <w:rPr>
                <w:lang w:eastAsia="de-DE"/>
              </w:rPr>
            </w:pPr>
          </w:p>
        </w:tc>
        <w:tc>
          <w:tcPr>
            <w:tcW w:w="1559" w:type="dxa"/>
            <w:tcBorders>
              <w:top w:val="single" w:sz="4" w:space="0" w:color="auto"/>
              <w:left w:val="nil"/>
              <w:bottom w:val="nil"/>
              <w:right w:val="single" w:sz="4" w:space="0" w:color="auto"/>
            </w:tcBorders>
          </w:tcPr>
          <w:p w14:paraId="7164CA0F" w14:textId="77777777" w:rsidR="001F74D3" w:rsidRPr="00750971" w:rsidRDefault="001F74D3">
            <w:pPr>
              <w:spacing w:line="280" w:lineRule="atLeast"/>
              <w:jc w:val="center"/>
              <w:rPr>
                <w:lang w:eastAsia="de-DE"/>
              </w:rPr>
            </w:pPr>
          </w:p>
        </w:tc>
        <w:tc>
          <w:tcPr>
            <w:tcW w:w="1560" w:type="dxa"/>
            <w:tcBorders>
              <w:top w:val="single" w:sz="4" w:space="0" w:color="auto"/>
              <w:left w:val="single" w:sz="4" w:space="0" w:color="auto"/>
              <w:bottom w:val="nil"/>
              <w:right w:val="nil"/>
            </w:tcBorders>
          </w:tcPr>
          <w:p w14:paraId="42A8925E" w14:textId="77777777" w:rsidR="001F74D3" w:rsidRPr="00750971" w:rsidRDefault="001F74D3">
            <w:pPr>
              <w:spacing w:line="280" w:lineRule="atLeast"/>
              <w:jc w:val="center"/>
              <w:rPr>
                <w:lang w:eastAsia="de-DE"/>
              </w:rPr>
            </w:pPr>
          </w:p>
        </w:tc>
        <w:tc>
          <w:tcPr>
            <w:tcW w:w="1559" w:type="dxa"/>
            <w:tcBorders>
              <w:top w:val="single" w:sz="4" w:space="0" w:color="auto"/>
              <w:left w:val="nil"/>
              <w:bottom w:val="nil"/>
            </w:tcBorders>
          </w:tcPr>
          <w:p w14:paraId="5803EFCC" w14:textId="77777777" w:rsidR="001F74D3" w:rsidRPr="00750971" w:rsidRDefault="001F74D3">
            <w:pPr>
              <w:spacing w:line="280" w:lineRule="atLeast"/>
              <w:jc w:val="center"/>
              <w:rPr>
                <w:lang w:eastAsia="de-DE"/>
              </w:rPr>
            </w:pPr>
          </w:p>
        </w:tc>
      </w:tr>
      <w:tr w:rsidR="001F74D3" w:rsidRPr="00750971" w14:paraId="6F94E4B1" w14:textId="77777777">
        <w:tc>
          <w:tcPr>
            <w:tcW w:w="3227" w:type="dxa"/>
            <w:tcBorders>
              <w:top w:val="nil"/>
              <w:bottom w:val="nil"/>
            </w:tcBorders>
          </w:tcPr>
          <w:p w14:paraId="3FDE5C63" w14:textId="77777777" w:rsidR="001F74D3" w:rsidRPr="00750971" w:rsidRDefault="001F74D3">
            <w:pPr>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508B29F7" w14:textId="77777777" w:rsidR="001F74D3" w:rsidRPr="00750971" w:rsidRDefault="001F74D3">
            <w:pPr>
              <w:spacing w:line="280" w:lineRule="atLeast"/>
              <w:jc w:val="center"/>
              <w:rPr>
                <w:lang w:eastAsia="de-DE"/>
              </w:rPr>
            </w:pPr>
            <w:r w:rsidRPr="00750971">
              <w:rPr>
                <w:lang w:eastAsia="de-DE"/>
              </w:rPr>
              <w:t>40 (2,4%)</w:t>
            </w:r>
          </w:p>
        </w:tc>
        <w:tc>
          <w:tcPr>
            <w:tcW w:w="1559" w:type="dxa"/>
            <w:tcBorders>
              <w:top w:val="nil"/>
              <w:left w:val="nil"/>
              <w:bottom w:val="nil"/>
              <w:right w:val="single" w:sz="4" w:space="0" w:color="auto"/>
            </w:tcBorders>
          </w:tcPr>
          <w:p w14:paraId="05D5C712" w14:textId="77777777" w:rsidR="001F74D3" w:rsidRPr="00750971" w:rsidRDefault="001F74D3">
            <w:pPr>
              <w:spacing w:line="280" w:lineRule="atLeast"/>
              <w:jc w:val="center"/>
              <w:rPr>
                <w:lang w:eastAsia="de-DE"/>
              </w:rPr>
            </w:pPr>
            <w:r w:rsidRPr="00750971">
              <w:rPr>
                <w:lang w:eastAsia="de-DE"/>
              </w:rPr>
              <w:t>31 (1,8%)</w:t>
            </w:r>
          </w:p>
        </w:tc>
        <w:tc>
          <w:tcPr>
            <w:tcW w:w="1560" w:type="dxa"/>
            <w:tcBorders>
              <w:top w:val="nil"/>
              <w:left w:val="single" w:sz="4" w:space="0" w:color="auto"/>
              <w:bottom w:val="nil"/>
              <w:right w:val="nil"/>
            </w:tcBorders>
          </w:tcPr>
          <w:p w14:paraId="7542A4F3" w14:textId="77777777" w:rsidR="001F74D3" w:rsidRPr="00750971" w:rsidRDefault="001F74D3">
            <w:pPr>
              <w:spacing w:line="280" w:lineRule="atLeast"/>
              <w:jc w:val="center"/>
              <w:rPr>
                <w:lang w:eastAsia="de-DE"/>
              </w:rPr>
            </w:pPr>
            <w:r w:rsidRPr="00750971">
              <w:rPr>
                <w:lang w:eastAsia="de-DE"/>
              </w:rPr>
              <w:t>350 (20,6%)</w:t>
            </w:r>
          </w:p>
        </w:tc>
        <w:tc>
          <w:tcPr>
            <w:tcW w:w="1559" w:type="dxa"/>
            <w:tcBorders>
              <w:top w:val="nil"/>
              <w:left w:val="nil"/>
              <w:bottom w:val="nil"/>
            </w:tcBorders>
          </w:tcPr>
          <w:p w14:paraId="18BEECF3" w14:textId="77777777" w:rsidR="001F74D3" w:rsidRPr="00750971" w:rsidRDefault="001F74D3">
            <w:pPr>
              <w:spacing w:line="280" w:lineRule="atLeast"/>
              <w:jc w:val="center"/>
              <w:rPr>
                <w:lang w:eastAsia="de-DE"/>
              </w:rPr>
            </w:pPr>
            <w:r w:rsidRPr="00750971">
              <w:rPr>
                <w:lang w:eastAsia="de-DE"/>
              </w:rPr>
              <w:t>278 (16,3%)</w:t>
            </w:r>
          </w:p>
        </w:tc>
      </w:tr>
      <w:tr w:rsidR="001F74D3" w:rsidRPr="00750971" w14:paraId="7DF0866C" w14:textId="77777777">
        <w:tc>
          <w:tcPr>
            <w:tcW w:w="3227" w:type="dxa"/>
            <w:tcBorders>
              <w:top w:val="nil"/>
              <w:bottom w:val="nil"/>
            </w:tcBorders>
          </w:tcPr>
          <w:p w14:paraId="3E163FE7" w14:textId="77777777" w:rsidR="001F74D3" w:rsidRPr="00750971" w:rsidRDefault="001F74D3">
            <w:pPr>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769E6671" w14:textId="77777777" w:rsidR="001F74D3" w:rsidRPr="00750971" w:rsidRDefault="001F74D3">
            <w:pPr>
              <w:spacing w:line="280" w:lineRule="atLeast"/>
              <w:jc w:val="center"/>
              <w:rPr>
                <w:lang w:eastAsia="de-DE"/>
              </w:rPr>
            </w:pPr>
            <w:r w:rsidRPr="00750971">
              <w:rPr>
                <w:lang w:eastAsia="de-DE"/>
              </w:rPr>
              <w:t>1653 (97,6%)</w:t>
            </w:r>
          </w:p>
        </w:tc>
        <w:tc>
          <w:tcPr>
            <w:tcW w:w="1559" w:type="dxa"/>
            <w:tcBorders>
              <w:top w:val="nil"/>
              <w:left w:val="nil"/>
              <w:bottom w:val="nil"/>
              <w:right w:val="single" w:sz="4" w:space="0" w:color="auto"/>
            </w:tcBorders>
          </w:tcPr>
          <w:p w14:paraId="35CD01F9" w14:textId="77777777" w:rsidR="001F74D3" w:rsidRPr="00750971" w:rsidRDefault="001F74D3">
            <w:pPr>
              <w:spacing w:line="280" w:lineRule="atLeast"/>
              <w:jc w:val="center"/>
              <w:rPr>
                <w:lang w:eastAsia="de-DE"/>
              </w:rPr>
            </w:pPr>
            <w:r w:rsidRPr="00750971">
              <w:rPr>
                <w:lang w:eastAsia="de-DE"/>
              </w:rPr>
              <w:t>1662 (98,2%)</w:t>
            </w:r>
          </w:p>
        </w:tc>
        <w:tc>
          <w:tcPr>
            <w:tcW w:w="1560" w:type="dxa"/>
            <w:tcBorders>
              <w:top w:val="nil"/>
              <w:left w:val="single" w:sz="4" w:space="0" w:color="auto"/>
              <w:bottom w:val="nil"/>
              <w:right w:val="nil"/>
            </w:tcBorders>
          </w:tcPr>
          <w:p w14:paraId="14D1904A" w14:textId="77777777" w:rsidR="001F74D3" w:rsidRPr="00750971" w:rsidRDefault="001F74D3">
            <w:pPr>
              <w:spacing w:line="280" w:lineRule="atLeast"/>
              <w:jc w:val="center"/>
              <w:rPr>
                <w:lang w:eastAsia="de-DE"/>
              </w:rPr>
            </w:pPr>
            <w:r w:rsidRPr="00750971">
              <w:rPr>
                <w:lang w:eastAsia="de-DE"/>
              </w:rPr>
              <w:t>1347 (79,4%)</w:t>
            </w:r>
          </w:p>
        </w:tc>
        <w:tc>
          <w:tcPr>
            <w:tcW w:w="1559" w:type="dxa"/>
            <w:tcBorders>
              <w:top w:val="nil"/>
              <w:left w:val="nil"/>
              <w:bottom w:val="nil"/>
            </w:tcBorders>
          </w:tcPr>
          <w:p w14:paraId="469930C3" w14:textId="77777777" w:rsidR="001F74D3" w:rsidRPr="00750971" w:rsidRDefault="001F74D3">
            <w:pPr>
              <w:spacing w:line="280" w:lineRule="atLeast"/>
              <w:jc w:val="center"/>
              <w:rPr>
                <w:lang w:eastAsia="de-DE"/>
              </w:rPr>
            </w:pPr>
            <w:r w:rsidRPr="00750971">
              <w:rPr>
                <w:lang w:eastAsia="de-DE"/>
              </w:rPr>
              <w:t>1424 (83,7%)</w:t>
            </w:r>
          </w:p>
        </w:tc>
      </w:tr>
      <w:tr w:rsidR="001F74D3" w:rsidRPr="00750971" w14:paraId="7E6D1133" w14:textId="77777777">
        <w:tc>
          <w:tcPr>
            <w:tcW w:w="3227" w:type="dxa"/>
            <w:tcBorders>
              <w:top w:val="nil"/>
              <w:bottom w:val="nil"/>
            </w:tcBorders>
          </w:tcPr>
          <w:p w14:paraId="0F61D86B" w14:textId="77777777" w:rsidR="001F74D3" w:rsidRPr="00750971" w:rsidRDefault="001F74D3">
            <w:pPr>
              <w:spacing w:line="280" w:lineRule="atLeast"/>
              <w:rPr>
                <w:lang w:eastAsia="de-DE"/>
              </w:rPr>
            </w:pPr>
            <w:r w:rsidRPr="00750971">
              <w:rPr>
                <w:lang w:eastAsia="de-DE"/>
              </w:rPr>
              <w:t>p-érték vs. obszerváció</w:t>
            </w:r>
          </w:p>
        </w:tc>
        <w:tc>
          <w:tcPr>
            <w:tcW w:w="3118" w:type="dxa"/>
            <w:gridSpan w:val="2"/>
            <w:tcBorders>
              <w:top w:val="nil"/>
              <w:bottom w:val="nil"/>
            </w:tcBorders>
          </w:tcPr>
          <w:p w14:paraId="37B84C06" w14:textId="77777777" w:rsidR="001F74D3" w:rsidRPr="00750971" w:rsidRDefault="001F74D3">
            <w:pPr>
              <w:spacing w:line="280" w:lineRule="atLeast"/>
              <w:jc w:val="center"/>
              <w:rPr>
                <w:lang w:eastAsia="de-DE"/>
              </w:rPr>
            </w:pPr>
            <w:r w:rsidRPr="00750971">
              <w:rPr>
                <w:lang w:eastAsia="de-DE"/>
              </w:rPr>
              <w:t>0,24</w:t>
            </w:r>
          </w:p>
        </w:tc>
        <w:tc>
          <w:tcPr>
            <w:tcW w:w="3119" w:type="dxa"/>
            <w:gridSpan w:val="2"/>
            <w:tcBorders>
              <w:top w:val="nil"/>
              <w:bottom w:val="nil"/>
            </w:tcBorders>
          </w:tcPr>
          <w:p w14:paraId="34496323" w14:textId="77777777" w:rsidR="001F74D3" w:rsidRPr="00750971" w:rsidRDefault="001F74D3">
            <w:pPr>
              <w:spacing w:line="280" w:lineRule="atLeast"/>
              <w:jc w:val="center"/>
              <w:rPr>
                <w:lang w:eastAsia="de-DE"/>
              </w:rPr>
            </w:pPr>
            <w:r w:rsidRPr="00750971">
              <w:rPr>
                <w:lang w:eastAsia="de-DE"/>
              </w:rPr>
              <w:t>0,0005</w:t>
            </w:r>
          </w:p>
        </w:tc>
      </w:tr>
      <w:tr w:rsidR="001F74D3" w:rsidRPr="00750971" w14:paraId="5332A5E5" w14:textId="77777777">
        <w:tc>
          <w:tcPr>
            <w:tcW w:w="3227" w:type="dxa"/>
            <w:tcBorders>
              <w:top w:val="nil"/>
              <w:bottom w:val="single" w:sz="4" w:space="0" w:color="auto"/>
            </w:tcBorders>
          </w:tcPr>
          <w:p w14:paraId="3939C96A" w14:textId="77777777" w:rsidR="001F74D3" w:rsidRPr="00750971" w:rsidRDefault="001F74D3">
            <w:pPr>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78F0B2F5" w14:textId="77777777" w:rsidR="001F74D3" w:rsidRPr="00750971" w:rsidRDefault="001F74D3">
            <w:pPr>
              <w:spacing w:line="280" w:lineRule="atLeast"/>
              <w:jc w:val="center"/>
              <w:rPr>
                <w:lang w:eastAsia="de-DE"/>
              </w:rPr>
            </w:pPr>
            <w:r w:rsidRPr="00750971">
              <w:rPr>
                <w:lang w:eastAsia="de-DE"/>
              </w:rPr>
              <w:t>0,75</w:t>
            </w:r>
          </w:p>
        </w:tc>
        <w:tc>
          <w:tcPr>
            <w:tcW w:w="3119" w:type="dxa"/>
            <w:gridSpan w:val="2"/>
            <w:tcBorders>
              <w:top w:val="nil"/>
              <w:bottom w:val="single" w:sz="4" w:space="0" w:color="auto"/>
            </w:tcBorders>
          </w:tcPr>
          <w:p w14:paraId="450E5DD6" w14:textId="77777777" w:rsidR="001F74D3" w:rsidRPr="00750971" w:rsidRDefault="001F74D3">
            <w:pPr>
              <w:spacing w:line="280" w:lineRule="atLeast"/>
              <w:jc w:val="center"/>
              <w:rPr>
                <w:lang w:eastAsia="de-DE"/>
              </w:rPr>
            </w:pPr>
            <w:r w:rsidRPr="00750971">
              <w:rPr>
                <w:lang w:eastAsia="de-DE"/>
              </w:rPr>
              <w:t>0,76</w:t>
            </w:r>
          </w:p>
        </w:tc>
      </w:tr>
    </w:tbl>
    <w:p w14:paraId="59132326" w14:textId="77777777" w:rsidR="001F74D3" w:rsidRPr="00750971" w:rsidRDefault="001F74D3">
      <w:pPr>
        <w:tabs>
          <w:tab w:val="left" w:pos="142"/>
        </w:tabs>
        <w:rPr>
          <w:szCs w:val="22"/>
        </w:rPr>
      </w:pPr>
      <w:r w:rsidRPr="00750971">
        <w:rPr>
          <w:szCs w:val="22"/>
        </w:rPr>
        <w:t xml:space="preserve">*Az 1 éves betegségmentes túlélés vs. </w:t>
      </w:r>
      <w:r w:rsidRPr="00750971">
        <w:rPr>
          <w:szCs w:val="22"/>
          <w:lang w:eastAsia="de-DE"/>
        </w:rPr>
        <w:t>obszerváció</w:t>
      </w:r>
      <w:r w:rsidRPr="00750971">
        <w:rPr>
          <w:szCs w:val="22"/>
        </w:rPr>
        <w:t xml:space="preserve"> elsődleges végpont elérte az előre meghatározott statisztikai határt.</w:t>
      </w:r>
    </w:p>
    <w:p w14:paraId="4E38444B" w14:textId="77777777" w:rsidR="001F74D3" w:rsidRPr="00750971" w:rsidRDefault="001F74D3">
      <w:pPr>
        <w:tabs>
          <w:tab w:val="left" w:pos="142"/>
        </w:tabs>
        <w:rPr>
          <w:szCs w:val="22"/>
        </w:rPr>
      </w:pPr>
      <w:r w:rsidRPr="00750971">
        <w:rPr>
          <w:szCs w:val="22"/>
        </w:rPr>
        <w:t xml:space="preserve">**Végső analízis (beleszámítva az </w:t>
      </w:r>
      <w:r w:rsidRPr="00750971">
        <w:rPr>
          <w:szCs w:val="22"/>
          <w:lang w:eastAsia="de-DE"/>
        </w:rPr>
        <w:t>obszervációs</w:t>
      </w:r>
      <w:r w:rsidRPr="00750971">
        <w:rPr>
          <w:szCs w:val="22"/>
        </w:rPr>
        <w:t xml:space="preserve"> kar betegeinek azt az 52%-át, akik átkerültek a Herceptin karra).</w:t>
      </w:r>
    </w:p>
    <w:p w14:paraId="5FA0C2C4" w14:textId="77777777" w:rsidR="001F74D3" w:rsidRPr="00750971" w:rsidRDefault="001F74D3">
      <w:pPr>
        <w:tabs>
          <w:tab w:val="left" w:pos="142"/>
        </w:tabs>
        <w:rPr>
          <w:szCs w:val="22"/>
        </w:rPr>
      </w:pPr>
      <w:r w:rsidRPr="00750971">
        <w:rPr>
          <w:szCs w:val="22"/>
        </w:rPr>
        <w:t>***A teljes betegszám tekintetében eltérés figyelhető meg azon kisszámú beteg miatt, akiket a 12 hónapos medián utánkövetéses analízis adatzárásának időpontja (cut-off date) után randomizáltak.</w:t>
      </w:r>
    </w:p>
    <w:p w14:paraId="355CCB05" w14:textId="77777777" w:rsidR="001F74D3" w:rsidRPr="00750971" w:rsidRDefault="001F74D3">
      <w:pPr>
        <w:tabs>
          <w:tab w:val="left" w:pos="142"/>
        </w:tabs>
      </w:pPr>
    </w:p>
    <w:p w14:paraId="43E55549" w14:textId="77777777" w:rsidR="001F74D3" w:rsidRPr="00750971" w:rsidRDefault="001F74D3">
      <w:r w:rsidRPr="00750971">
        <w:t>Az interim hatásossági elemzés hatásossági eredményei elérték a protokollban az 1 éves Herceptin</w:t>
      </w:r>
      <w:r w:rsidRPr="00750971">
        <w:noBreakHyphen/>
        <w:t xml:space="preserve">kezelés vs. obszerváció összehasonlítása tekintetében előre meghatározott statisztikai határt. 12 hónapos medián követési idő után a betegségmentes túlélés relatív hazárdja 0,54 volt (95%-os CI 0,44, 0,67), ami a Herceptin-csoportban abszolút előnyként mutatkozik meg a 2 éves betegségmentes túlélési arány 7,6 százalékpontos növekedésében (85,8% vs 78,2%). </w:t>
      </w:r>
    </w:p>
    <w:p w14:paraId="50059C86" w14:textId="77777777" w:rsidR="001F74D3" w:rsidRPr="00750971" w:rsidRDefault="001F74D3"/>
    <w:p w14:paraId="025293B4" w14:textId="77777777" w:rsidR="001F74D3" w:rsidRPr="00750971" w:rsidRDefault="001F74D3">
      <w:r w:rsidRPr="00750971">
        <w:t>8 éves medián követési idő után került sor a végső analízisre, ami azt mutatta, hogy az 1 éves Herceptin</w:t>
      </w:r>
      <w:r w:rsidRPr="00750971">
        <w:noBreakHyphen/>
        <w:t xml:space="preserve">kezelés a csak obszervációs gondozással összevetve 24%-os kockázatcsökkenést eredményez (relatív hazárd = 0,76, 95%-os CI 0,67, 0,86). Ez az 1 éves Herceptin-kezelés javára abszolút előnyként mutatkozik meg a </w:t>
      </w:r>
      <w:r w:rsidR="002F5EAF" w:rsidRPr="00750971">
        <w:t>8 </w:t>
      </w:r>
      <w:r w:rsidRPr="00750971">
        <w:t>éves betegségmentes túlélési arány 6,4 százalékpontos növekedésében.</w:t>
      </w:r>
    </w:p>
    <w:p w14:paraId="34F91DC2" w14:textId="77777777" w:rsidR="001F74D3" w:rsidRPr="00750971" w:rsidRDefault="001F74D3"/>
    <w:p w14:paraId="53F76C40" w14:textId="77777777" w:rsidR="001F74D3" w:rsidRPr="00750971" w:rsidRDefault="001F74D3">
      <w:r w:rsidRPr="00750971">
        <w:lastRenderedPageBreak/>
        <w:t>Ebben a végső elemzésben a Herceptin-kezelés 2 évre történő meghosszabbítása nem eredményezett további előnyöket az 1 éves kezeléshez képest [a betegségmentes túlélés relatív hazárdja a beválasztás szerinti populációban 2 éves kezelés vs 1 éves kezelés esetén = 0,99 (95%-os CI: 0,87, 1,13), p</w:t>
      </w:r>
      <w:r w:rsidRPr="00750971">
        <w:noBreakHyphen/>
        <w:t>érték = 0,90, ill. a teljes túlélés relatív hazárdja = 0,98 (0,83, 1,15); p-érték = 0,78]. A tünetekkel nem járó kardiális diszfunkció aránya magasabb volt a 2 éves kezelési karon (8,1% versus 4,6% az 1 éves kezelési karon). A 2 éves kezelési karon több beteg tapasztalt legalább egy, 3-as vagy 4-es súlyossági fokozatú nemkívánatos eseményt (20,4%), mint az 1 éves kezelési karon (16,3%).</w:t>
      </w:r>
    </w:p>
    <w:p w14:paraId="5600BCBF" w14:textId="77777777" w:rsidR="001F74D3" w:rsidRPr="00750971" w:rsidRDefault="001F74D3"/>
    <w:p w14:paraId="7555E1FF" w14:textId="77777777" w:rsidR="001F74D3" w:rsidRPr="00750971" w:rsidRDefault="001F74D3">
      <w:pPr>
        <w:keepNext/>
        <w:outlineLvl w:val="0"/>
      </w:pPr>
      <w:r w:rsidRPr="00750971">
        <w:t xml:space="preserve">Az NSABP B-31 és az NCCTG N9831 vizsgálatban a Herceptin-t paklitaxellel kombinálva, AC kemoterápiát követően adagolták. </w:t>
      </w:r>
    </w:p>
    <w:p w14:paraId="7ACBE214" w14:textId="77777777" w:rsidR="001F74D3" w:rsidRPr="00750971" w:rsidRDefault="001F74D3">
      <w:pPr>
        <w:keepNext/>
        <w:outlineLvl w:val="0"/>
      </w:pPr>
    </w:p>
    <w:p w14:paraId="7AAD0F93" w14:textId="77777777" w:rsidR="001F74D3" w:rsidRPr="00750971" w:rsidRDefault="001F74D3">
      <w:pPr>
        <w:keepNext/>
        <w:ind w:left="567"/>
        <w:outlineLvl w:val="0"/>
      </w:pPr>
      <w:r w:rsidRPr="00750971">
        <w:t>A doxorubicint és a ciklofoszfamidot egyidejűleg a következők szerint adagolták:</w:t>
      </w:r>
    </w:p>
    <w:p w14:paraId="5C3B7369" w14:textId="77777777" w:rsidR="001F74D3" w:rsidRPr="00750971" w:rsidRDefault="001F74D3">
      <w:pPr>
        <w:keepNext/>
        <w:ind w:left="567"/>
        <w:outlineLvl w:val="0"/>
      </w:pPr>
    </w:p>
    <w:p w14:paraId="6FC76A78" w14:textId="77777777" w:rsidR="001F74D3" w:rsidRPr="00750971" w:rsidRDefault="001F74D3">
      <w:pPr>
        <w:keepNext/>
        <w:ind w:left="1134" w:hanging="567"/>
        <w:outlineLvl w:val="0"/>
      </w:pPr>
      <w:r w:rsidRPr="00750971">
        <w:t>-</w:t>
      </w:r>
      <w:r w:rsidRPr="00750971">
        <w:tab/>
        <w:t>doxorubicin intravénás lökés formájában, 60 mg/m</w:t>
      </w:r>
      <w:r w:rsidRPr="00750971">
        <w:rPr>
          <w:vertAlign w:val="superscript"/>
        </w:rPr>
        <w:t>2</w:t>
      </w:r>
      <w:r w:rsidRPr="00750971">
        <w:t>, 3 hetente adagolva 4 cikluson át.</w:t>
      </w:r>
    </w:p>
    <w:p w14:paraId="504C69F0" w14:textId="77777777" w:rsidR="001F74D3" w:rsidRPr="00750971" w:rsidRDefault="001F74D3">
      <w:pPr>
        <w:keepNext/>
        <w:ind w:left="567"/>
        <w:outlineLvl w:val="0"/>
      </w:pPr>
    </w:p>
    <w:p w14:paraId="1E890F34" w14:textId="77777777" w:rsidR="001F74D3" w:rsidRPr="00750971" w:rsidRDefault="001F74D3">
      <w:pPr>
        <w:keepNext/>
        <w:ind w:left="1134" w:hanging="567"/>
        <w:outlineLvl w:val="0"/>
      </w:pPr>
      <w:r w:rsidRPr="00750971">
        <w:t>-</w:t>
      </w:r>
      <w:r w:rsidRPr="00750971">
        <w:tab/>
        <w:t>intravénás ciklofoszfamid, 600 mg/m</w:t>
      </w:r>
      <w:r w:rsidRPr="00750971">
        <w:rPr>
          <w:vertAlign w:val="superscript"/>
        </w:rPr>
        <w:t>2</w:t>
      </w:r>
      <w:r w:rsidRPr="00750971">
        <w:t xml:space="preserve"> 30 percen át, 3 hetente adagolva 4 cikluson át.</w:t>
      </w:r>
    </w:p>
    <w:p w14:paraId="0B1910C4" w14:textId="77777777" w:rsidR="001F74D3" w:rsidRPr="00750971" w:rsidRDefault="001F74D3">
      <w:pPr>
        <w:keepNext/>
        <w:ind w:left="567"/>
        <w:outlineLvl w:val="0"/>
      </w:pPr>
    </w:p>
    <w:p w14:paraId="5BA4DEA2" w14:textId="77777777" w:rsidR="001F74D3" w:rsidRPr="00750971" w:rsidRDefault="001F74D3">
      <w:pPr>
        <w:keepNext/>
        <w:keepLines/>
        <w:ind w:left="567"/>
        <w:outlineLvl w:val="0"/>
      </w:pPr>
      <w:r w:rsidRPr="00750971">
        <w:t>A paklitaxelt Herceptin-nel kombinálva az alábbiak szerint adagolták:</w:t>
      </w:r>
    </w:p>
    <w:p w14:paraId="5EFDC5DD" w14:textId="77777777" w:rsidR="001F74D3" w:rsidRPr="00750971" w:rsidRDefault="001F74D3">
      <w:pPr>
        <w:keepNext/>
        <w:keepLines/>
        <w:outlineLvl w:val="0"/>
      </w:pPr>
    </w:p>
    <w:p w14:paraId="489CA765" w14:textId="77777777" w:rsidR="001F74D3" w:rsidRPr="00750971" w:rsidRDefault="001F74D3">
      <w:pPr>
        <w:keepNext/>
        <w:keepLines/>
        <w:autoSpaceDE w:val="0"/>
        <w:autoSpaceDN w:val="0"/>
        <w:adjustRightInd w:val="0"/>
        <w:ind w:left="1134" w:hanging="567"/>
      </w:pPr>
      <w:r w:rsidRPr="00750971">
        <w:t>-</w:t>
      </w:r>
      <w:r w:rsidRPr="00750971">
        <w:tab/>
        <w:t>intravénás paklitaxel - 80 mg/m</w:t>
      </w:r>
      <w:r w:rsidRPr="00750971">
        <w:rPr>
          <w:vertAlign w:val="superscript"/>
        </w:rPr>
        <w:t>2</w:t>
      </w:r>
      <w:r w:rsidRPr="00750971">
        <w:t xml:space="preserve"> folyamatos intravénás infúzióban, hetente adagolva 12 héten keresztül</w:t>
      </w:r>
    </w:p>
    <w:p w14:paraId="3CCEAE0D" w14:textId="77777777" w:rsidR="001F74D3" w:rsidRPr="00750971" w:rsidRDefault="001F74D3">
      <w:pPr>
        <w:keepNext/>
        <w:keepLines/>
        <w:autoSpaceDE w:val="0"/>
        <w:autoSpaceDN w:val="0"/>
        <w:adjustRightInd w:val="0"/>
      </w:pPr>
      <w:r w:rsidRPr="00750971">
        <w:t xml:space="preserve">vagy </w:t>
      </w:r>
    </w:p>
    <w:p w14:paraId="5FF7F2D3" w14:textId="77777777" w:rsidR="001F74D3" w:rsidRPr="00750971" w:rsidRDefault="001F74D3">
      <w:pPr>
        <w:autoSpaceDE w:val="0"/>
        <w:autoSpaceDN w:val="0"/>
        <w:adjustRightInd w:val="0"/>
        <w:ind w:left="1134" w:hanging="567"/>
      </w:pPr>
      <w:r w:rsidRPr="00750971">
        <w:t>-</w:t>
      </w:r>
      <w:r w:rsidRPr="00750971">
        <w:tab/>
        <w:t>intravénás paklitaxel - 175 mg/m</w:t>
      </w:r>
      <w:r w:rsidRPr="00750971">
        <w:rPr>
          <w:vertAlign w:val="superscript"/>
        </w:rPr>
        <w:t>2</w:t>
      </w:r>
      <w:r w:rsidRPr="00750971">
        <w:t xml:space="preserve"> folyamatos intravénás infúzióban, 3 hetente adagolva 4 cikluson keresztül (mindegyik ciklus első napján) </w:t>
      </w:r>
    </w:p>
    <w:p w14:paraId="462B7B25" w14:textId="77777777" w:rsidR="001F74D3" w:rsidRPr="00750971" w:rsidRDefault="001F74D3">
      <w:pPr>
        <w:autoSpaceDE w:val="0"/>
        <w:autoSpaceDN w:val="0"/>
        <w:adjustRightInd w:val="0"/>
      </w:pPr>
    </w:p>
    <w:p w14:paraId="0D2002E7" w14:textId="77777777" w:rsidR="001F74D3" w:rsidRPr="00750971" w:rsidRDefault="001F74D3">
      <w:pPr>
        <w:keepNext/>
      </w:pPr>
      <w:r w:rsidRPr="00750971">
        <w:t>Az NSABP B-31 és NCCTG 9831 vizsgálat összevont elemzésének hatásossági eredményeit a betegségmentes túlélés (DFS)</w:t>
      </w:r>
      <w:r w:rsidRPr="00750971">
        <w:rPr>
          <w:vertAlign w:val="superscript"/>
        </w:rPr>
        <w:t>*</w:t>
      </w:r>
      <w:r w:rsidRPr="00750971">
        <w:t xml:space="preserve"> végső analízisekor a 7. táblázat foglalja össze. A medián követési idő 1,8 év volt az AC→P karon és 2,0 év az AC→PH kar betegeinél.</w:t>
      </w:r>
    </w:p>
    <w:p w14:paraId="201BFDD5" w14:textId="77777777" w:rsidR="001F74D3" w:rsidRPr="00750971" w:rsidRDefault="001F74D3">
      <w:pPr>
        <w:keepNext/>
      </w:pPr>
    </w:p>
    <w:p w14:paraId="6CE5AAC5" w14:textId="77777777" w:rsidR="001F74D3" w:rsidRPr="00750971" w:rsidRDefault="001F74D3">
      <w:pPr>
        <w:keepNext/>
      </w:pPr>
      <w:r w:rsidRPr="00750971">
        <w:t>7. táblázat: Az NSABP B-31 és NCCTG N9831 vizsgálat összevont elemzésének hatásossági eredményei a betegségmentes túlélés (DFS) végső analízisekor</w:t>
      </w:r>
      <w:r w:rsidRPr="00750971">
        <w:rPr>
          <w:vertAlign w:val="superscript"/>
        </w:rPr>
        <w:t>*</w:t>
      </w:r>
      <w:r w:rsidRPr="00750971">
        <w:t xml:space="preserve"> </w:t>
      </w:r>
    </w:p>
    <w:p w14:paraId="41D531F7" w14:textId="77777777" w:rsidR="001F74D3" w:rsidRPr="00750971" w:rsidRDefault="001F74D3">
      <w:pPr>
        <w:keepNext/>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413"/>
        <w:gridCol w:w="1575"/>
        <w:gridCol w:w="1963"/>
        <w:gridCol w:w="2104"/>
      </w:tblGrid>
      <w:tr w:rsidR="001F74D3" w:rsidRPr="00750971" w14:paraId="3AC4B46C" w14:textId="77777777">
        <w:tc>
          <w:tcPr>
            <w:tcW w:w="1884" w:type="pct"/>
            <w:tcBorders>
              <w:top w:val="single" w:sz="6" w:space="0" w:color="000000"/>
              <w:left w:val="single" w:sz="6" w:space="0" w:color="000000"/>
              <w:bottom w:val="single" w:sz="4" w:space="0" w:color="auto"/>
              <w:right w:val="single" w:sz="4" w:space="0" w:color="auto"/>
            </w:tcBorders>
          </w:tcPr>
          <w:p w14:paraId="2AEAA7E0" w14:textId="77777777" w:rsidR="001F74D3" w:rsidRPr="00750971" w:rsidRDefault="001F74D3">
            <w:pPr>
              <w:keepNext/>
              <w:jc w:val="center"/>
              <w:rPr>
                <w:bCs/>
              </w:rPr>
            </w:pPr>
            <w:r w:rsidRPr="00750971">
              <w:rPr>
                <w:bCs/>
              </w:rPr>
              <w:t>Paraméter</w:t>
            </w:r>
          </w:p>
          <w:p w14:paraId="0736F95F" w14:textId="77777777" w:rsidR="001F74D3" w:rsidRPr="00750971" w:rsidRDefault="001F74D3">
            <w:pPr>
              <w:keepNext/>
              <w:rPr>
                <w:bCs/>
              </w:rPr>
            </w:pPr>
          </w:p>
        </w:tc>
        <w:tc>
          <w:tcPr>
            <w:tcW w:w="869" w:type="pct"/>
            <w:tcBorders>
              <w:top w:val="single" w:sz="6" w:space="0" w:color="000000"/>
              <w:left w:val="single" w:sz="4" w:space="0" w:color="auto"/>
              <w:bottom w:val="single" w:sz="6" w:space="0" w:color="000000"/>
            </w:tcBorders>
          </w:tcPr>
          <w:p w14:paraId="63095F71" w14:textId="77777777" w:rsidR="001F74D3" w:rsidRPr="00750971" w:rsidRDefault="001F74D3">
            <w:pPr>
              <w:keepNext/>
              <w:jc w:val="center"/>
              <w:rPr>
                <w:rFonts w:eastAsia="SimSun"/>
                <w:bCs/>
                <w:lang w:eastAsia="zh-CN"/>
              </w:rPr>
            </w:pPr>
            <w:r w:rsidRPr="00750971">
              <w:rPr>
                <w:rFonts w:eastAsia="SimSun"/>
                <w:bCs/>
                <w:lang w:eastAsia="zh-CN"/>
              </w:rPr>
              <w:t>AC</w:t>
            </w:r>
            <w:r w:rsidRPr="00750971">
              <w:rPr>
                <w:bCs/>
              </w:rPr>
              <w:t>→</w:t>
            </w:r>
            <w:r w:rsidRPr="00750971">
              <w:rPr>
                <w:rFonts w:eastAsia="SimSun"/>
                <w:bCs/>
                <w:lang w:eastAsia="zh-CN"/>
              </w:rPr>
              <w:t>P</w:t>
            </w:r>
          </w:p>
          <w:p w14:paraId="799F5926" w14:textId="77777777" w:rsidR="001F74D3" w:rsidRPr="00750971" w:rsidRDefault="001F74D3">
            <w:pPr>
              <w:keepNext/>
              <w:jc w:val="center"/>
              <w:rPr>
                <w:rFonts w:eastAsia="SimSun"/>
                <w:bCs/>
                <w:lang w:eastAsia="zh-CN"/>
              </w:rPr>
            </w:pPr>
            <w:r w:rsidRPr="00750971">
              <w:rPr>
                <w:rFonts w:eastAsia="SimSun"/>
                <w:bCs/>
                <w:lang w:eastAsia="zh-CN"/>
              </w:rPr>
              <w:t>(n = 1679)</w:t>
            </w:r>
          </w:p>
        </w:tc>
        <w:tc>
          <w:tcPr>
            <w:tcW w:w="1084" w:type="pct"/>
            <w:tcBorders>
              <w:top w:val="single" w:sz="6" w:space="0" w:color="000000"/>
              <w:bottom w:val="single" w:sz="6" w:space="0" w:color="000000"/>
            </w:tcBorders>
          </w:tcPr>
          <w:p w14:paraId="712C049B" w14:textId="77777777" w:rsidR="001F74D3" w:rsidRPr="00750971" w:rsidRDefault="001F74D3">
            <w:pPr>
              <w:keepNext/>
              <w:jc w:val="center"/>
              <w:rPr>
                <w:rFonts w:eastAsia="SimSun"/>
                <w:bCs/>
                <w:lang w:eastAsia="zh-CN"/>
              </w:rPr>
            </w:pPr>
            <w:r w:rsidRPr="00750971">
              <w:rPr>
                <w:rFonts w:eastAsia="SimSun"/>
                <w:bCs/>
                <w:lang w:eastAsia="zh-CN"/>
              </w:rPr>
              <w:t>AC</w:t>
            </w:r>
            <w:r w:rsidRPr="00750971">
              <w:rPr>
                <w:bCs/>
              </w:rPr>
              <w:t>→</w:t>
            </w:r>
            <w:r w:rsidRPr="00750971">
              <w:rPr>
                <w:rFonts w:eastAsia="SimSun"/>
                <w:bCs/>
                <w:lang w:eastAsia="zh-CN"/>
              </w:rPr>
              <w:t>PH</w:t>
            </w:r>
          </w:p>
          <w:p w14:paraId="40B9AD9D" w14:textId="77777777" w:rsidR="001F74D3" w:rsidRPr="00750971" w:rsidRDefault="001F74D3">
            <w:pPr>
              <w:keepNext/>
              <w:jc w:val="center"/>
              <w:rPr>
                <w:rFonts w:eastAsia="SimSun"/>
                <w:bCs/>
                <w:lang w:eastAsia="zh-CN"/>
              </w:rPr>
            </w:pPr>
            <w:r w:rsidRPr="00750971">
              <w:rPr>
                <w:rFonts w:eastAsia="SimSun"/>
                <w:bCs/>
                <w:lang w:eastAsia="zh-CN"/>
              </w:rPr>
              <w:t>(n = 1672)</w:t>
            </w:r>
          </w:p>
        </w:tc>
        <w:tc>
          <w:tcPr>
            <w:tcW w:w="1162" w:type="pct"/>
            <w:tcBorders>
              <w:top w:val="single" w:sz="6" w:space="0" w:color="000000"/>
              <w:bottom w:val="single" w:sz="6" w:space="0" w:color="000000"/>
              <w:right w:val="single" w:sz="6" w:space="0" w:color="000000"/>
            </w:tcBorders>
          </w:tcPr>
          <w:p w14:paraId="2E462AE4" w14:textId="77777777" w:rsidR="001F74D3" w:rsidRPr="00750971" w:rsidRDefault="001F74D3">
            <w:pPr>
              <w:keepNext/>
              <w:jc w:val="center"/>
              <w:rPr>
                <w:rFonts w:eastAsia="SimSun"/>
                <w:bCs/>
                <w:lang w:eastAsia="zh-CN"/>
              </w:rPr>
            </w:pPr>
            <w:r w:rsidRPr="00750971">
              <w:rPr>
                <w:rFonts w:eastAsia="SimSun"/>
                <w:bCs/>
                <w:lang w:eastAsia="zh-CN"/>
              </w:rPr>
              <w:t>Relatív hazárd vs. AC</w:t>
            </w:r>
            <w:r w:rsidRPr="00750971">
              <w:rPr>
                <w:bCs/>
              </w:rPr>
              <w:t>→</w:t>
            </w:r>
            <w:r w:rsidRPr="00750971">
              <w:rPr>
                <w:rFonts w:eastAsia="SimSun"/>
                <w:bCs/>
                <w:lang w:eastAsia="zh-CN"/>
              </w:rPr>
              <w:t>P</w:t>
            </w:r>
          </w:p>
          <w:p w14:paraId="54E831E9" w14:textId="77777777" w:rsidR="001F74D3" w:rsidRPr="00750971" w:rsidRDefault="001F74D3">
            <w:pPr>
              <w:keepNext/>
              <w:jc w:val="center"/>
              <w:rPr>
                <w:rFonts w:eastAsia="SimSun"/>
                <w:bCs/>
                <w:lang w:eastAsia="zh-CN"/>
              </w:rPr>
            </w:pPr>
            <w:r w:rsidRPr="00750971">
              <w:rPr>
                <w:rFonts w:eastAsia="SimSun"/>
                <w:bCs/>
                <w:lang w:eastAsia="zh-CN"/>
              </w:rPr>
              <w:t>(95%-os CI)</w:t>
            </w:r>
          </w:p>
          <w:p w14:paraId="6ACFA39D" w14:textId="77777777" w:rsidR="001F74D3" w:rsidRPr="00750971" w:rsidRDefault="001F74D3">
            <w:pPr>
              <w:keepNext/>
              <w:jc w:val="center"/>
              <w:rPr>
                <w:rFonts w:eastAsia="SimSun"/>
                <w:bCs/>
                <w:lang w:eastAsia="zh-CN"/>
              </w:rPr>
            </w:pPr>
            <w:r w:rsidRPr="00750971">
              <w:rPr>
                <w:rFonts w:eastAsia="SimSun"/>
                <w:bCs/>
                <w:lang w:eastAsia="zh-CN"/>
              </w:rPr>
              <w:t>p-érték</w:t>
            </w:r>
          </w:p>
        </w:tc>
      </w:tr>
      <w:tr w:rsidR="001F74D3" w:rsidRPr="00750971" w14:paraId="363BBD7C" w14:textId="77777777">
        <w:tc>
          <w:tcPr>
            <w:tcW w:w="1884" w:type="pct"/>
            <w:tcBorders>
              <w:top w:val="single" w:sz="4" w:space="0" w:color="auto"/>
              <w:left w:val="single" w:sz="6" w:space="0" w:color="000000"/>
            </w:tcBorders>
          </w:tcPr>
          <w:p w14:paraId="274A6CC7" w14:textId="77777777" w:rsidR="001F74D3" w:rsidRPr="00750971" w:rsidRDefault="001F74D3">
            <w:pPr>
              <w:keepNext/>
              <w:rPr>
                <w:bCs/>
              </w:rPr>
            </w:pPr>
            <w:r w:rsidRPr="00750971">
              <w:rPr>
                <w:bCs/>
              </w:rPr>
              <w:t>Betegségmentes túlélés</w:t>
            </w:r>
          </w:p>
          <w:p w14:paraId="6D3BC417" w14:textId="77777777" w:rsidR="001F74D3" w:rsidRPr="00750971" w:rsidRDefault="001F74D3">
            <w:pPr>
              <w:keepNext/>
              <w:rPr>
                <w:bCs/>
              </w:rPr>
            </w:pPr>
            <w:r w:rsidRPr="00750971">
              <w:rPr>
                <w:bCs/>
              </w:rPr>
              <w:t>Eseményt mutató betegek száma (%)</w:t>
            </w:r>
          </w:p>
        </w:tc>
        <w:tc>
          <w:tcPr>
            <w:tcW w:w="869" w:type="pct"/>
          </w:tcPr>
          <w:p w14:paraId="28DE903B" w14:textId="77777777" w:rsidR="001F74D3" w:rsidRPr="00750971" w:rsidRDefault="001F74D3">
            <w:pPr>
              <w:keepNext/>
              <w:jc w:val="center"/>
              <w:rPr>
                <w:bCs/>
              </w:rPr>
            </w:pPr>
          </w:p>
          <w:p w14:paraId="7D4FF43B" w14:textId="77777777" w:rsidR="001F74D3" w:rsidRPr="00750971" w:rsidRDefault="001F74D3">
            <w:pPr>
              <w:keepNext/>
              <w:jc w:val="center"/>
              <w:rPr>
                <w:bCs/>
              </w:rPr>
            </w:pPr>
            <w:r w:rsidRPr="00750971">
              <w:rPr>
                <w:bCs/>
              </w:rPr>
              <w:t>261 (15,5)</w:t>
            </w:r>
          </w:p>
        </w:tc>
        <w:tc>
          <w:tcPr>
            <w:tcW w:w="1084" w:type="pct"/>
          </w:tcPr>
          <w:p w14:paraId="7F59829A" w14:textId="77777777" w:rsidR="001F74D3" w:rsidRPr="00750971" w:rsidRDefault="001F74D3">
            <w:pPr>
              <w:keepNext/>
              <w:jc w:val="center"/>
              <w:rPr>
                <w:bCs/>
              </w:rPr>
            </w:pPr>
          </w:p>
          <w:p w14:paraId="27F441DC" w14:textId="77777777" w:rsidR="001F74D3" w:rsidRPr="00750971" w:rsidRDefault="001F74D3">
            <w:pPr>
              <w:keepNext/>
              <w:jc w:val="center"/>
              <w:rPr>
                <w:bCs/>
              </w:rPr>
            </w:pPr>
            <w:r w:rsidRPr="00750971">
              <w:rPr>
                <w:bCs/>
              </w:rPr>
              <w:t>133 (8,0)</w:t>
            </w:r>
          </w:p>
        </w:tc>
        <w:tc>
          <w:tcPr>
            <w:tcW w:w="1162" w:type="pct"/>
            <w:tcBorders>
              <w:right w:val="single" w:sz="6" w:space="0" w:color="000000"/>
            </w:tcBorders>
          </w:tcPr>
          <w:p w14:paraId="608F6EC2" w14:textId="77777777" w:rsidR="001F74D3" w:rsidRPr="00750971" w:rsidRDefault="001F74D3">
            <w:pPr>
              <w:keepNext/>
              <w:jc w:val="center"/>
              <w:rPr>
                <w:bCs/>
              </w:rPr>
            </w:pPr>
          </w:p>
          <w:p w14:paraId="79990082" w14:textId="77777777" w:rsidR="001F74D3" w:rsidRPr="00750971" w:rsidRDefault="001F74D3">
            <w:pPr>
              <w:keepNext/>
              <w:jc w:val="center"/>
              <w:rPr>
                <w:bCs/>
              </w:rPr>
            </w:pPr>
            <w:r w:rsidRPr="00750971">
              <w:rPr>
                <w:bCs/>
              </w:rPr>
              <w:t>0,48 (0,39 – 0,59)</w:t>
            </w:r>
          </w:p>
          <w:p w14:paraId="7DB57AFA" w14:textId="77777777" w:rsidR="001F74D3" w:rsidRPr="00750971" w:rsidRDefault="001F74D3">
            <w:pPr>
              <w:keepNext/>
              <w:jc w:val="center"/>
              <w:rPr>
                <w:bCs/>
              </w:rPr>
            </w:pPr>
            <w:r w:rsidRPr="00750971">
              <w:t>p &lt;0,0001</w:t>
            </w:r>
          </w:p>
        </w:tc>
      </w:tr>
      <w:tr w:rsidR="001F74D3" w:rsidRPr="00750971" w14:paraId="113AEE04" w14:textId="77777777">
        <w:tc>
          <w:tcPr>
            <w:tcW w:w="1884" w:type="pct"/>
            <w:tcBorders>
              <w:left w:val="single" w:sz="6" w:space="0" w:color="000000"/>
            </w:tcBorders>
          </w:tcPr>
          <w:p w14:paraId="2CE110D8" w14:textId="77777777" w:rsidR="001F74D3" w:rsidRPr="00750971" w:rsidRDefault="001F74D3">
            <w:pPr>
              <w:keepNext/>
              <w:rPr>
                <w:rFonts w:eastAsia="MS Mincho"/>
              </w:rPr>
            </w:pPr>
            <w:r w:rsidRPr="00750971">
              <w:rPr>
                <w:rFonts w:eastAsia="MS Mincho"/>
              </w:rPr>
              <w:t>Távoli kiújulás</w:t>
            </w:r>
          </w:p>
          <w:p w14:paraId="514FFD4B" w14:textId="77777777" w:rsidR="001F74D3" w:rsidRPr="00750971" w:rsidRDefault="001F74D3">
            <w:pPr>
              <w:keepNext/>
              <w:rPr>
                <w:rFonts w:eastAsia="MS Mincho"/>
              </w:rPr>
            </w:pPr>
            <w:r w:rsidRPr="00750971">
              <w:rPr>
                <w:bCs/>
              </w:rPr>
              <w:t>Eseményt mutató betegek száma (%)</w:t>
            </w:r>
          </w:p>
        </w:tc>
        <w:tc>
          <w:tcPr>
            <w:tcW w:w="869" w:type="pct"/>
          </w:tcPr>
          <w:p w14:paraId="04B50363" w14:textId="77777777" w:rsidR="001F74D3" w:rsidRPr="00750971" w:rsidRDefault="001F74D3">
            <w:pPr>
              <w:keepNext/>
              <w:jc w:val="center"/>
              <w:rPr>
                <w:rFonts w:eastAsia="MS Mincho"/>
              </w:rPr>
            </w:pPr>
          </w:p>
          <w:p w14:paraId="2F4F97FA" w14:textId="77777777" w:rsidR="001F74D3" w:rsidRPr="00750971" w:rsidRDefault="001F74D3">
            <w:pPr>
              <w:keepNext/>
              <w:jc w:val="center"/>
              <w:rPr>
                <w:rFonts w:eastAsia="MS Mincho"/>
              </w:rPr>
            </w:pPr>
            <w:r w:rsidRPr="00750971">
              <w:rPr>
                <w:rFonts w:eastAsia="MS Mincho"/>
              </w:rPr>
              <w:t>193 (11,5)</w:t>
            </w:r>
          </w:p>
        </w:tc>
        <w:tc>
          <w:tcPr>
            <w:tcW w:w="1084" w:type="pct"/>
          </w:tcPr>
          <w:p w14:paraId="1B860F57" w14:textId="77777777" w:rsidR="001F74D3" w:rsidRPr="00750971" w:rsidRDefault="001F74D3">
            <w:pPr>
              <w:keepNext/>
              <w:jc w:val="center"/>
              <w:rPr>
                <w:rFonts w:eastAsia="MS Mincho"/>
              </w:rPr>
            </w:pPr>
          </w:p>
          <w:p w14:paraId="010734F5" w14:textId="77777777" w:rsidR="001F74D3" w:rsidRPr="00750971" w:rsidRDefault="001F74D3">
            <w:pPr>
              <w:keepNext/>
              <w:jc w:val="center"/>
              <w:rPr>
                <w:rFonts w:eastAsia="MS Mincho"/>
              </w:rPr>
            </w:pPr>
            <w:r w:rsidRPr="00750971">
              <w:rPr>
                <w:rFonts w:eastAsia="MS Mincho"/>
              </w:rPr>
              <w:t>96 (5,7)</w:t>
            </w:r>
          </w:p>
        </w:tc>
        <w:tc>
          <w:tcPr>
            <w:tcW w:w="1162" w:type="pct"/>
            <w:tcBorders>
              <w:right w:val="single" w:sz="6" w:space="0" w:color="000000"/>
            </w:tcBorders>
          </w:tcPr>
          <w:p w14:paraId="0C873EE6" w14:textId="77777777" w:rsidR="001F74D3" w:rsidRPr="00750971" w:rsidRDefault="001F74D3">
            <w:pPr>
              <w:keepNext/>
              <w:jc w:val="center"/>
              <w:rPr>
                <w:rFonts w:eastAsia="MS Mincho"/>
              </w:rPr>
            </w:pPr>
          </w:p>
          <w:p w14:paraId="3B84B142" w14:textId="77777777" w:rsidR="001F74D3" w:rsidRPr="00750971" w:rsidRDefault="001F74D3">
            <w:pPr>
              <w:keepNext/>
              <w:jc w:val="center"/>
              <w:rPr>
                <w:rFonts w:eastAsia="MS Mincho"/>
              </w:rPr>
            </w:pPr>
            <w:r w:rsidRPr="00750971">
              <w:rPr>
                <w:rFonts w:eastAsia="MS Mincho"/>
              </w:rPr>
              <w:t>0,47 (0,37 – 0,60)</w:t>
            </w:r>
          </w:p>
          <w:p w14:paraId="6C90FCB0" w14:textId="77777777" w:rsidR="001F74D3" w:rsidRPr="00750971" w:rsidRDefault="001F74D3">
            <w:pPr>
              <w:keepNext/>
              <w:jc w:val="center"/>
              <w:rPr>
                <w:rFonts w:eastAsia="MS Mincho"/>
              </w:rPr>
            </w:pPr>
            <w:r w:rsidRPr="00750971">
              <w:t>p &lt;0,0001</w:t>
            </w:r>
          </w:p>
        </w:tc>
      </w:tr>
      <w:tr w:rsidR="001F74D3" w:rsidRPr="00750971" w14:paraId="27726354" w14:textId="77777777">
        <w:tc>
          <w:tcPr>
            <w:tcW w:w="1884" w:type="pct"/>
            <w:tcBorders>
              <w:left w:val="single" w:sz="6" w:space="0" w:color="000000"/>
              <w:bottom w:val="single" w:sz="6" w:space="0" w:color="000000"/>
            </w:tcBorders>
          </w:tcPr>
          <w:p w14:paraId="1CC9CF85" w14:textId="77777777" w:rsidR="001F74D3" w:rsidRPr="00750971" w:rsidRDefault="001F74D3">
            <w:pPr>
              <w:keepNext/>
              <w:rPr>
                <w:rFonts w:eastAsia="MS Mincho"/>
              </w:rPr>
            </w:pPr>
            <w:r w:rsidRPr="00750971">
              <w:rPr>
                <w:rFonts w:eastAsia="MS Mincho"/>
              </w:rPr>
              <w:t>Halál (teljes túlélés [OS] esemény):</w:t>
            </w:r>
          </w:p>
          <w:p w14:paraId="052AE069" w14:textId="77777777" w:rsidR="001F74D3" w:rsidRPr="00750971" w:rsidRDefault="001F74D3">
            <w:pPr>
              <w:keepNext/>
              <w:rPr>
                <w:rFonts w:eastAsia="MS Mincho"/>
              </w:rPr>
            </w:pPr>
            <w:r w:rsidRPr="00750971">
              <w:rPr>
                <w:bCs/>
              </w:rPr>
              <w:t>Eseményt mutató betegek száma (%)</w:t>
            </w:r>
          </w:p>
        </w:tc>
        <w:tc>
          <w:tcPr>
            <w:tcW w:w="869" w:type="pct"/>
            <w:tcBorders>
              <w:bottom w:val="single" w:sz="6" w:space="0" w:color="000000"/>
            </w:tcBorders>
          </w:tcPr>
          <w:p w14:paraId="58EFCD5F" w14:textId="77777777" w:rsidR="001F74D3" w:rsidRPr="00750971" w:rsidRDefault="001F74D3">
            <w:pPr>
              <w:keepNext/>
              <w:jc w:val="center"/>
              <w:rPr>
                <w:rFonts w:eastAsia="MS Mincho"/>
              </w:rPr>
            </w:pPr>
          </w:p>
          <w:p w14:paraId="02A69C51" w14:textId="77777777" w:rsidR="001F74D3" w:rsidRPr="00750971" w:rsidRDefault="001F74D3">
            <w:pPr>
              <w:keepNext/>
              <w:jc w:val="center"/>
              <w:rPr>
                <w:rFonts w:eastAsia="MS Mincho"/>
              </w:rPr>
            </w:pPr>
          </w:p>
          <w:p w14:paraId="4CC78AFE" w14:textId="77777777" w:rsidR="001F74D3" w:rsidRPr="00750971" w:rsidRDefault="001F74D3">
            <w:pPr>
              <w:keepNext/>
              <w:jc w:val="center"/>
              <w:rPr>
                <w:rFonts w:eastAsia="MS Mincho"/>
              </w:rPr>
            </w:pPr>
            <w:r w:rsidRPr="00750971">
              <w:rPr>
                <w:rFonts w:eastAsia="MS Mincho"/>
              </w:rPr>
              <w:t>92 (5,5)</w:t>
            </w:r>
          </w:p>
        </w:tc>
        <w:tc>
          <w:tcPr>
            <w:tcW w:w="1084" w:type="pct"/>
            <w:tcBorders>
              <w:bottom w:val="single" w:sz="6" w:space="0" w:color="000000"/>
            </w:tcBorders>
          </w:tcPr>
          <w:p w14:paraId="1E2C1BA1" w14:textId="77777777" w:rsidR="001F74D3" w:rsidRPr="00750971" w:rsidRDefault="001F74D3">
            <w:pPr>
              <w:keepNext/>
              <w:jc w:val="center"/>
              <w:rPr>
                <w:rFonts w:eastAsia="MS Mincho"/>
              </w:rPr>
            </w:pPr>
          </w:p>
          <w:p w14:paraId="1D2CA271" w14:textId="77777777" w:rsidR="001F74D3" w:rsidRPr="00750971" w:rsidRDefault="001F74D3">
            <w:pPr>
              <w:keepNext/>
              <w:jc w:val="center"/>
              <w:rPr>
                <w:rFonts w:eastAsia="MS Mincho"/>
              </w:rPr>
            </w:pPr>
          </w:p>
          <w:p w14:paraId="5460904F" w14:textId="77777777" w:rsidR="001F74D3" w:rsidRPr="00750971" w:rsidRDefault="001F74D3">
            <w:pPr>
              <w:keepNext/>
              <w:jc w:val="center"/>
              <w:rPr>
                <w:rFonts w:eastAsia="MS Mincho"/>
              </w:rPr>
            </w:pPr>
            <w:r w:rsidRPr="00750971">
              <w:rPr>
                <w:rFonts w:eastAsia="MS Mincho"/>
              </w:rPr>
              <w:t>62 (3,7)</w:t>
            </w:r>
          </w:p>
        </w:tc>
        <w:tc>
          <w:tcPr>
            <w:tcW w:w="1162" w:type="pct"/>
            <w:tcBorders>
              <w:bottom w:val="single" w:sz="6" w:space="0" w:color="000000"/>
              <w:right w:val="single" w:sz="6" w:space="0" w:color="000000"/>
            </w:tcBorders>
          </w:tcPr>
          <w:p w14:paraId="178CF693" w14:textId="77777777" w:rsidR="001F74D3" w:rsidRPr="00750971" w:rsidRDefault="001F74D3">
            <w:pPr>
              <w:keepNext/>
              <w:jc w:val="center"/>
              <w:rPr>
                <w:rFonts w:eastAsia="MS Mincho"/>
              </w:rPr>
            </w:pPr>
          </w:p>
          <w:p w14:paraId="15DC3102" w14:textId="77777777" w:rsidR="001F74D3" w:rsidRPr="00750971" w:rsidRDefault="001F74D3">
            <w:pPr>
              <w:keepNext/>
              <w:jc w:val="center"/>
              <w:rPr>
                <w:rFonts w:eastAsia="MS Mincho"/>
              </w:rPr>
            </w:pPr>
            <w:r w:rsidRPr="00750971">
              <w:rPr>
                <w:rFonts w:eastAsia="MS Mincho"/>
              </w:rPr>
              <w:t>0,67 (0,48 – 0,92)</w:t>
            </w:r>
          </w:p>
          <w:p w14:paraId="3B50D7C5" w14:textId="77777777" w:rsidR="001F74D3" w:rsidRPr="00750971" w:rsidRDefault="001F74D3">
            <w:pPr>
              <w:keepNext/>
              <w:jc w:val="center"/>
              <w:rPr>
                <w:rFonts w:eastAsia="MS Mincho"/>
              </w:rPr>
            </w:pPr>
            <w:r w:rsidRPr="00750971">
              <w:rPr>
                <w:rFonts w:eastAsia="MS Mincho"/>
              </w:rPr>
              <w:t>p = 0,014</w:t>
            </w:r>
            <w:r w:rsidRPr="00750971">
              <w:rPr>
                <w:rFonts w:eastAsia="MS Mincho"/>
                <w:vertAlign w:val="superscript"/>
              </w:rPr>
              <w:t>**</w:t>
            </w:r>
          </w:p>
        </w:tc>
      </w:tr>
    </w:tbl>
    <w:p w14:paraId="6A596148" w14:textId="77777777" w:rsidR="001F74D3" w:rsidRPr="00750971" w:rsidRDefault="001F74D3">
      <w:pPr>
        <w:rPr>
          <w:sz w:val="20"/>
        </w:rPr>
      </w:pPr>
      <w:r w:rsidRPr="00750971">
        <w:rPr>
          <w:sz w:val="20"/>
        </w:rPr>
        <w:t>A: doxorubicin; C: ciklofoszfamid; P: paklitaxel; H: trasztuzumab</w:t>
      </w:r>
    </w:p>
    <w:p w14:paraId="01F60A36" w14:textId="77777777" w:rsidR="001F74D3" w:rsidRPr="00750971" w:rsidRDefault="001F74D3">
      <w:pPr>
        <w:rPr>
          <w:sz w:val="20"/>
        </w:rPr>
      </w:pPr>
      <w:r w:rsidRPr="00750971">
        <w:rPr>
          <w:sz w:val="20"/>
        </w:rPr>
        <w:t>* 1,8 éves medián követés az AC→P karon lévő betegek esetén és 2,0 év az AC→PH karon lévő betegek esetén</w:t>
      </w:r>
    </w:p>
    <w:p w14:paraId="56F2612E" w14:textId="77777777" w:rsidR="001F74D3" w:rsidRPr="00750971" w:rsidRDefault="001F74D3">
      <w:pPr>
        <w:rPr>
          <w:sz w:val="20"/>
        </w:rPr>
      </w:pPr>
      <w:r w:rsidRPr="00750971">
        <w:rPr>
          <w:sz w:val="20"/>
        </w:rPr>
        <w:t>** a teljes túlélésre vonatkozó p-érték nem érte el az előre meghatározott statisztikai határt az AC→PH vs. AC→P összehasonlítása tekintetében</w:t>
      </w:r>
    </w:p>
    <w:p w14:paraId="2B86F7F5" w14:textId="77777777" w:rsidR="001F74D3" w:rsidRPr="00750971" w:rsidRDefault="001F74D3"/>
    <w:p w14:paraId="73E33F1A" w14:textId="77777777" w:rsidR="000E6750" w:rsidRPr="00750971" w:rsidRDefault="001F74D3" w:rsidP="00BA7CAA">
      <w:pPr>
        <w:keepNext/>
        <w:keepLines/>
      </w:pPr>
      <w:r w:rsidRPr="00750971">
        <w:lastRenderedPageBreak/>
        <w:t xml:space="preserve">Az elsődleges végpont, a betegségmentes túlélés (DFS) vonatkozásában a betegség kiújulásának kockázata 52%-kal csökkent a Herceptin paklitaxel kemoterápiához történő hozzáadásának hatására. A relatív hazárd abszolút előnyként mutatkozik meg a 3 éves betegségmentes túlélési arány 11,8 százalékpontos növekedésében (87,2% szemben a 75,4%-kal) az AC→PH (Herceptin) kar javára. </w:t>
      </w:r>
    </w:p>
    <w:p w14:paraId="6FF8C520" w14:textId="77777777" w:rsidR="000E6750" w:rsidRPr="00750971" w:rsidRDefault="000E6750" w:rsidP="00BA7CAA">
      <w:pPr>
        <w:keepNext/>
        <w:keepLines/>
      </w:pPr>
    </w:p>
    <w:p w14:paraId="35AF400E" w14:textId="77777777" w:rsidR="001F74D3" w:rsidRPr="00750971" w:rsidRDefault="001F74D3" w:rsidP="00BA7CAA">
      <w:pPr>
        <w:keepNext/>
        <w:keepLines/>
      </w:pPr>
      <w:r w:rsidRPr="00750971">
        <w:t>A biztonságossági eredmények 3,5-3,8 éves medián időtartamú követés utáni frissítésekor a DFS elemzése megerősítette az előny azon mértékét, amit a DFS végső analízise mutatott. A kontroll kar Herceptin-kezelésre történő keresztezése ellenére, a Herceptin hozzáadása a paklitaxel kemoterápiához a betegség kiújulása kockázatának 52%-os csökkenését eredményezte. Továbbá, a Herceptin hozzáadása a paklitaxel kemoterápiához a halálozás kockázatának 37%-os csökkenését eredményezte.</w:t>
      </w:r>
    </w:p>
    <w:p w14:paraId="1F39346D" w14:textId="77777777" w:rsidR="001F74D3" w:rsidRPr="00750971" w:rsidRDefault="001F74D3"/>
    <w:p w14:paraId="709CFD2E" w14:textId="77777777" w:rsidR="001F74D3" w:rsidRPr="00750971" w:rsidRDefault="001F74D3">
      <w:pPr>
        <w:rPr>
          <w:bCs/>
        </w:rPr>
      </w:pPr>
      <w:r w:rsidRPr="00750971">
        <w:t xml:space="preserve">A teljes túlélés előzetesen eltervezett, az NSABP B-31 és NCCTG N9831 vizsgálatok összevont elemzéséből származó, végső analízisét 707 bekövetkezett haláleset után végezték el (medián követés 8,3 év az AC→PH csoportban). Az AC→PH-kezelés a teljes túlélés statisztikailag szignifikáns javulását eredményezte az AC→P kezeléssel összehasonlítva (stratifikált relatív hazárd = 0,64; </w:t>
      </w:r>
      <w:r w:rsidRPr="00750971">
        <w:rPr>
          <w:rFonts w:eastAsia="SimSun"/>
          <w:bCs/>
          <w:lang w:eastAsia="zh-CN"/>
        </w:rPr>
        <w:t>95%-os CI</w:t>
      </w:r>
      <w:r w:rsidRPr="00750971">
        <w:t xml:space="preserve"> [0,55, 0,74]; lograng p-érték &lt; 0,0001). 8 évnél a túlélési arányt 86,9%-ra becsülték az </w:t>
      </w:r>
      <w:r w:rsidRPr="00750971">
        <w:rPr>
          <w:bCs/>
        </w:rPr>
        <w:t>AC→PH karon és 79,4%-ra az AC→P karon, ami 7,4%-os abszolút előnyt jelent (</w:t>
      </w:r>
      <w:r w:rsidRPr="00750971">
        <w:rPr>
          <w:rFonts w:eastAsia="SimSun"/>
          <w:bCs/>
          <w:lang w:eastAsia="zh-CN"/>
        </w:rPr>
        <w:t>95%-os CI</w:t>
      </w:r>
      <w:r w:rsidRPr="00750971">
        <w:rPr>
          <w:bCs/>
        </w:rPr>
        <w:t xml:space="preserve"> 4,9%, 10,0%).</w:t>
      </w:r>
    </w:p>
    <w:p w14:paraId="51A9C7C5" w14:textId="77777777" w:rsidR="001F74D3" w:rsidRPr="00750971" w:rsidRDefault="001F74D3">
      <w:r w:rsidRPr="00750971">
        <w:rPr>
          <w:bCs/>
        </w:rPr>
        <w:t xml:space="preserve">Az </w:t>
      </w:r>
      <w:r w:rsidRPr="00750971">
        <w:t>NSABP B-31 és NCCTG N9831 vizsgálatok összevont analízisének</w:t>
      </w:r>
      <w:r w:rsidRPr="00750971">
        <w:rPr>
          <w:bCs/>
        </w:rPr>
        <w:t xml:space="preserve"> végső teljes túlélés eredményeit a 8.táblázat összegzi.</w:t>
      </w:r>
    </w:p>
    <w:p w14:paraId="7961A65B" w14:textId="77777777" w:rsidR="001F74D3" w:rsidRPr="00750971" w:rsidRDefault="001F74D3"/>
    <w:p w14:paraId="3237F070" w14:textId="77777777" w:rsidR="001F74D3" w:rsidRPr="00750971" w:rsidRDefault="001F74D3">
      <w:pPr>
        <w:keepNext/>
        <w:jc w:val="both"/>
        <w:outlineLvl w:val="6"/>
      </w:pPr>
      <w:r w:rsidRPr="00750971">
        <w:rPr>
          <w:rFonts w:eastAsia="SimSun"/>
        </w:rPr>
        <w:t xml:space="preserve">8. táblázat </w:t>
      </w:r>
      <w:r w:rsidRPr="00750971">
        <w:t xml:space="preserve">A teljes túlélés végső analízise az NSABP B-31 és NCCTG N9831 vizsgálatok összevont elemzéséből </w:t>
      </w:r>
    </w:p>
    <w:p w14:paraId="270FCA70" w14:textId="77777777" w:rsidR="0082393C" w:rsidRPr="00750971" w:rsidRDefault="0082393C">
      <w:pPr>
        <w:keepNext/>
        <w:jc w:val="both"/>
        <w:outlineLvl w:val="6"/>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2877"/>
        <w:gridCol w:w="1500"/>
        <w:gridCol w:w="1726"/>
        <w:gridCol w:w="1603"/>
        <w:gridCol w:w="1355"/>
      </w:tblGrid>
      <w:tr w:rsidR="001F74D3" w:rsidRPr="00750971" w14:paraId="5AF6F67D" w14:textId="77777777">
        <w:tc>
          <w:tcPr>
            <w:tcW w:w="2924" w:type="dxa"/>
            <w:tcBorders>
              <w:top w:val="single" w:sz="4" w:space="0" w:color="auto"/>
              <w:left w:val="single" w:sz="4" w:space="0" w:color="auto"/>
              <w:bottom w:val="single" w:sz="4" w:space="0" w:color="auto"/>
              <w:right w:val="single" w:sz="4" w:space="0" w:color="auto"/>
            </w:tcBorders>
          </w:tcPr>
          <w:p w14:paraId="23D5E4AF" w14:textId="77777777" w:rsidR="001F74D3" w:rsidRPr="00750971" w:rsidRDefault="001F74D3">
            <w:pPr>
              <w:keepNext/>
              <w:rPr>
                <w:rFonts w:eastAsia="SimSun"/>
              </w:rPr>
            </w:pPr>
            <w:r w:rsidRPr="00750971">
              <w:rPr>
                <w:rFonts w:eastAsia="SimSun"/>
              </w:rPr>
              <w:t>Paraméter</w:t>
            </w:r>
          </w:p>
          <w:p w14:paraId="5FB2D7AD" w14:textId="77777777" w:rsidR="001F74D3" w:rsidRPr="00750971" w:rsidRDefault="001F74D3">
            <w:pPr>
              <w:keepNext/>
              <w:rPr>
                <w:rFonts w:eastAsia="SimSun"/>
              </w:rPr>
            </w:pPr>
          </w:p>
        </w:tc>
        <w:tc>
          <w:tcPr>
            <w:tcW w:w="1524" w:type="dxa"/>
            <w:tcBorders>
              <w:top w:val="single" w:sz="4" w:space="0" w:color="auto"/>
              <w:left w:val="single" w:sz="4" w:space="0" w:color="auto"/>
              <w:bottom w:val="single" w:sz="4" w:space="0" w:color="auto"/>
              <w:right w:val="single" w:sz="4" w:space="0" w:color="auto"/>
            </w:tcBorders>
          </w:tcPr>
          <w:p w14:paraId="6B08FA56" w14:textId="77777777" w:rsidR="001F74D3" w:rsidRPr="00750971" w:rsidRDefault="001F74D3">
            <w:pPr>
              <w:keepNext/>
              <w:jc w:val="center"/>
              <w:rPr>
                <w:rFonts w:eastAsia="SimSun"/>
              </w:rPr>
            </w:pPr>
            <w:r w:rsidRPr="00750971">
              <w:rPr>
                <w:rFonts w:eastAsia="SimSun"/>
              </w:rPr>
              <w:t>AC→P</w:t>
            </w:r>
          </w:p>
          <w:p w14:paraId="5278A40F" w14:textId="77777777" w:rsidR="001F74D3" w:rsidRPr="00750971" w:rsidRDefault="001F74D3">
            <w:pPr>
              <w:keepNext/>
              <w:jc w:val="center"/>
              <w:rPr>
                <w:rFonts w:eastAsia="SimSun"/>
              </w:rPr>
            </w:pPr>
            <w:r w:rsidRPr="00750971">
              <w:rPr>
                <w:rFonts w:eastAsia="SimSun"/>
              </w:rPr>
              <w:t>(N = 2032)</w:t>
            </w:r>
          </w:p>
        </w:tc>
        <w:tc>
          <w:tcPr>
            <w:tcW w:w="1754" w:type="dxa"/>
            <w:tcBorders>
              <w:top w:val="single" w:sz="4" w:space="0" w:color="auto"/>
              <w:left w:val="single" w:sz="4" w:space="0" w:color="auto"/>
              <w:bottom w:val="single" w:sz="4" w:space="0" w:color="auto"/>
              <w:right w:val="single" w:sz="4" w:space="0" w:color="auto"/>
            </w:tcBorders>
          </w:tcPr>
          <w:p w14:paraId="793AC629" w14:textId="77777777" w:rsidR="001F74D3" w:rsidRPr="00750971" w:rsidRDefault="001F74D3">
            <w:pPr>
              <w:keepNext/>
              <w:jc w:val="center"/>
              <w:rPr>
                <w:rFonts w:eastAsia="SimSun"/>
              </w:rPr>
            </w:pPr>
            <w:r w:rsidRPr="00750971">
              <w:rPr>
                <w:rFonts w:eastAsia="SimSun"/>
              </w:rPr>
              <w:t>AC→PH</w:t>
            </w:r>
          </w:p>
          <w:p w14:paraId="5ED1169E" w14:textId="77777777" w:rsidR="001F74D3" w:rsidRPr="00750971" w:rsidRDefault="001F74D3">
            <w:pPr>
              <w:keepNext/>
              <w:jc w:val="center"/>
              <w:rPr>
                <w:rFonts w:eastAsia="SimSun"/>
              </w:rPr>
            </w:pPr>
            <w:r w:rsidRPr="00750971">
              <w:rPr>
                <w:rFonts w:eastAsia="SimSun"/>
              </w:rPr>
              <w:t>(N = 2031)</w:t>
            </w:r>
          </w:p>
        </w:tc>
        <w:tc>
          <w:tcPr>
            <w:tcW w:w="1629" w:type="dxa"/>
            <w:tcBorders>
              <w:top w:val="single" w:sz="4" w:space="0" w:color="auto"/>
              <w:left w:val="single" w:sz="4" w:space="0" w:color="auto"/>
              <w:bottom w:val="single" w:sz="4" w:space="0" w:color="auto"/>
              <w:right w:val="single" w:sz="4" w:space="0" w:color="auto"/>
            </w:tcBorders>
          </w:tcPr>
          <w:p w14:paraId="165D91D4" w14:textId="77777777" w:rsidR="001F74D3" w:rsidRPr="00750971" w:rsidRDefault="001F74D3">
            <w:pPr>
              <w:keepNext/>
              <w:jc w:val="center"/>
              <w:rPr>
                <w:rFonts w:eastAsia="SimSun"/>
              </w:rPr>
            </w:pPr>
            <w:r w:rsidRPr="00750971">
              <w:rPr>
                <w:rFonts w:eastAsia="SimSun"/>
              </w:rPr>
              <w:t>p-érték vs. AC→P</w:t>
            </w:r>
          </w:p>
          <w:p w14:paraId="1EB0311C" w14:textId="77777777" w:rsidR="001F74D3" w:rsidRPr="00750971" w:rsidRDefault="001F74D3">
            <w:pPr>
              <w:keepNext/>
              <w:jc w:val="center"/>
              <w:rPr>
                <w:rFonts w:eastAsia="SimSun"/>
              </w:rPr>
            </w:pPr>
          </w:p>
        </w:tc>
        <w:tc>
          <w:tcPr>
            <w:tcW w:w="1376" w:type="dxa"/>
            <w:tcBorders>
              <w:top w:val="single" w:sz="4" w:space="0" w:color="auto"/>
              <w:left w:val="single" w:sz="4" w:space="0" w:color="auto"/>
              <w:bottom w:val="single" w:sz="4" w:space="0" w:color="auto"/>
              <w:right w:val="single" w:sz="4" w:space="0" w:color="auto"/>
            </w:tcBorders>
          </w:tcPr>
          <w:p w14:paraId="6858B066" w14:textId="77777777" w:rsidR="001F74D3" w:rsidRPr="00750971" w:rsidRDefault="001F74D3">
            <w:pPr>
              <w:keepNext/>
              <w:jc w:val="center"/>
              <w:rPr>
                <w:rFonts w:eastAsia="SimSun"/>
              </w:rPr>
            </w:pPr>
            <w:r w:rsidRPr="00750971">
              <w:rPr>
                <w:rFonts w:eastAsia="MS Mincho"/>
              </w:rPr>
              <w:t>Relatív hazárd</w:t>
            </w:r>
            <w:r w:rsidRPr="00750971">
              <w:rPr>
                <w:rFonts w:eastAsia="SimSun"/>
              </w:rPr>
              <w:t xml:space="preserve"> vs. AC→P</w:t>
            </w:r>
          </w:p>
          <w:p w14:paraId="2D741FDC" w14:textId="77777777" w:rsidR="001F74D3" w:rsidRPr="00750971" w:rsidRDefault="001F74D3">
            <w:pPr>
              <w:keepNext/>
              <w:jc w:val="center"/>
              <w:rPr>
                <w:rFonts w:eastAsia="SimSun"/>
              </w:rPr>
            </w:pPr>
            <w:r w:rsidRPr="00750971">
              <w:rPr>
                <w:rFonts w:eastAsia="SimSun"/>
              </w:rPr>
              <w:t>(</w:t>
            </w:r>
            <w:r w:rsidRPr="00750971">
              <w:rPr>
                <w:rFonts w:eastAsia="SimSun"/>
                <w:bCs/>
                <w:lang w:eastAsia="zh-CN"/>
              </w:rPr>
              <w:t>95%-os CI</w:t>
            </w:r>
            <w:r w:rsidRPr="00750971">
              <w:rPr>
                <w:rFonts w:eastAsia="SimSun"/>
              </w:rPr>
              <w:t>)</w:t>
            </w:r>
          </w:p>
        </w:tc>
      </w:tr>
      <w:tr w:rsidR="001F74D3" w:rsidRPr="00750971" w14:paraId="1EAF100F" w14:textId="77777777">
        <w:trPr>
          <w:trHeight w:val="738"/>
        </w:trPr>
        <w:tc>
          <w:tcPr>
            <w:tcW w:w="2924" w:type="dxa"/>
            <w:tcBorders>
              <w:top w:val="single" w:sz="4" w:space="0" w:color="auto"/>
              <w:left w:val="single" w:sz="4" w:space="0" w:color="auto"/>
              <w:right w:val="single" w:sz="4" w:space="0" w:color="auto"/>
            </w:tcBorders>
          </w:tcPr>
          <w:p w14:paraId="4F5B02C2" w14:textId="77777777" w:rsidR="001F74D3" w:rsidRPr="00750971" w:rsidRDefault="001F74D3">
            <w:pPr>
              <w:keepNext/>
              <w:rPr>
                <w:rFonts w:eastAsia="SimSun"/>
              </w:rPr>
            </w:pPr>
            <w:r w:rsidRPr="00750971">
              <w:rPr>
                <w:rFonts w:eastAsia="MS Mincho"/>
              </w:rPr>
              <w:t>Halál (teljes túlélés esemény):</w:t>
            </w:r>
          </w:p>
          <w:p w14:paraId="7185B526" w14:textId="77777777" w:rsidR="001F74D3" w:rsidRPr="00750971" w:rsidRDefault="001F74D3">
            <w:pPr>
              <w:keepNext/>
              <w:rPr>
                <w:rFonts w:eastAsia="SimSun"/>
              </w:rPr>
            </w:pPr>
            <w:r w:rsidRPr="00750971">
              <w:t>Az eseményt mutató betegek száma (%)</w:t>
            </w:r>
          </w:p>
        </w:tc>
        <w:tc>
          <w:tcPr>
            <w:tcW w:w="1524" w:type="dxa"/>
            <w:tcBorders>
              <w:top w:val="single" w:sz="4" w:space="0" w:color="auto"/>
              <w:left w:val="single" w:sz="4" w:space="0" w:color="auto"/>
              <w:right w:val="single" w:sz="4" w:space="0" w:color="auto"/>
            </w:tcBorders>
          </w:tcPr>
          <w:p w14:paraId="3183697E" w14:textId="77777777" w:rsidR="001F74D3" w:rsidRPr="00750971" w:rsidRDefault="001F74D3">
            <w:pPr>
              <w:keepNext/>
              <w:jc w:val="center"/>
              <w:rPr>
                <w:rFonts w:eastAsia="SimSun"/>
              </w:rPr>
            </w:pPr>
          </w:p>
          <w:p w14:paraId="1972D5D3" w14:textId="77777777" w:rsidR="001F74D3" w:rsidRPr="00750971" w:rsidRDefault="001F74D3">
            <w:pPr>
              <w:keepNext/>
              <w:jc w:val="center"/>
              <w:rPr>
                <w:rFonts w:eastAsia="SimSun"/>
              </w:rPr>
            </w:pPr>
            <w:r w:rsidRPr="00750971">
              <w:rPr>
                <w:rFonts w:eastAsia="SimSun"/>
              </w:rPr>
              <w:t>418 (20,6%)</w:t>
            </w:r>
          </w:p>
        </w:tc>
        <w:tc>
          <w:tcPr>
            <w:tcW w:w="1754" w:type="dxa"/>
            <w:tcBorders>
              <w:top w:val="single" w:sz="4" w:space="0" w:color="auto"/>
              <w:left w:val="single" w:sz="4" w:space="0" w:color="auto"/>
              <w:right w:val="single" w:sz="4" w:space="0" w:color="auto"/>
            </w:tcBorders>
          </w:tcPr>
          <w:p w14:paraId="6581CB54" w14:textId="77777777" w:rsidR="001F74D3" w:rsidRPr="00750971" w:rsidRDefault="001F74D3">
            <w:pPr>
              <w:keepNext/>
              <w:jc w:val="center"/>
              <w:rPr>
                <w:rFonts w:eastAsia="SimSun"/>
              </w:rPr>
            </w:pPr>
          </w:p>
          <w:p w14:paraId="3F6240E3" w14:textId="77777777" w:rsidR="001F74D3" w:rsidRPr="00750971" w:rsidRDefault="001F74D3">
            <w:pPr>
              <w:keepNext/>
              <w:jc w:val="center"/>
              <w:rPr>
                <w:rFonts w:eastAsia="SimSun"/>
              </w:rPr>
            </w:pPr>
            <w:r w:rsidRPr="00750971">
              <w:rPr>
                <w:rFonts w:eastAsia="SimSun"/>
              </w:rPr>
              <w:t>289 (14,2%)</w:t>
            </w:r>
          </w:p>
        </w:tc>
        <w:tc>
          <w:tcPr>
            <w:tcW w:w="1629" w:type="dxa"/>
            <w:tcBorders>
              <w:top w:val="single" w:sz="4" w:space="0" w:color="auto"/>
              <w:left w:val="single" w:sz="4" w:space="0" w:color="auto"/>
              <w:right w:val="single" w:sz="4" w:space="0" w:color="auto"/>
            </w:tcBorders>
          </w:tcPr>
          <w:p w14:paraId="37602978" w14:textId="77777777" w:rsidR="001F74D3" w:rsidRPr="00750971" w:rsidRDefault="001F74D3">
            <w:pPr>
              <w:keepNext/>
              <w:jc w:val="center"/>
              <w:rPr>
                <w:rFonts w:eastAsia="SimSun"/>
              </w:rPr>
            </w:pPr>
          </w:p>
          <w:p w14:paraId="7F23B4BC" w14:textId="77777777" w:rsidR="001F74D3" w:rsidRPr="00750971" w:rsidRDefault="001F74D3">
            <w:pPr>
              <w:keepNext/>
              <w:jc w:val="center"/>
              <w:rPr>
                <w:rFonts w:eastAsia="SimSun"/>
              </w:rPr>
            </w:pPr>
            <w:r w:rsidRPr="00750971">
              <w:rPr>
                <w:rFonts w:eastAsia="SimSun"/>
              </w:rPr>
              <w:t>&lt;0,0001</w:t>
            </w:r>
          </w:p>
        </w:tc>
        <w:tc>
          <w:tcPr>
            <w:tcW w:w="1376" w:type="dxa"/>
            <w:tcBorders>
              <w:top w:val="single" w:sz="4" w:space="0" w:color="auto"/>
              <w:left w:val="single" w:sz="4" w:space="0" w:color="auto"/>
              <w:right w:val="single" w:sz="4" w:space="0" w:color="auto"/>
            </w:tcBorders>
          </w:tcPr>
          <w:p w14:paraId="17D98FD4" w14:textId="77777777" w:rsidR="001F74D3" w:rsidRPr="00750971" w:rsidRDefault="001F74D3">
            <w:pPr>
              <w:keepNext/>
              <w:jc w:val="center"/>
              <w:rPr>
                <w:rFonts w:eastAsia="SimSun"/>
              </w:rPr>
            </w:pPr>
          </w:p>
          <w:p w14:paraId="106F717D" w14:textId="77777777" w:rsidR="001F74D3" w:rsidRPr="00750971" w:rsidRDefault="001F74D3">
            <w:pPr>
              <w:keepNext/>
              <w:jc w:val="center"/>
              <w:rPr>
                <w:rFonts w:eastAsia="SimSun"/>
                <w:lang w:eastAsia="zh-CN"/>
              </w:rPr>
            </w:pPr>
            <w:r w:rsidRPr="00750971">
              <w:rPr>
                <w:rFonts w:eastAsia="SimSun"/>
                <w:lang w:eastAsia="zh-CN"/>
              </w:rPr>
              <w:t>0,64</w:t>
            </w:r>
          </w:p>
          <w:p w14:paraId="1E61881A" w14:textId="77777777" w:rsidR="001F74D3" w:rsidRPr="00750971" w:rsidRDefault="001F74D3">
            <w:pPr>
              <w:keepNext/>
              <w:jc w:val="center"/>
              <w:rPr>
                <w:rFonts w:eastAsia="SimSun"/>
              </w:rPr>
            </w:pPr>
            <w:r w:rsidRPr="00750971">
              <w:rPr>
                <w:rFonts w:eastAsia="SimSun"/>
              </w:rPr>
              <w:t>(0,55, 0,74)</w:t>
            </w:r>
          </w:p>
        </w:tc>
      </w:tr>
    </w:tbl>
    <w:p w14:paraId="3D07D548" w14:textId="77777777" w:rsidR="0082393C" w:rsidRPr="00750971" w:rsidRDefault="0082393C" w:rsidP="00FA5553">
      <w:pPr>
        <w:jc w:val="both"/>
        <w:rPr>
          <w:rFonts w:eastAsia="SimSun"/>
          <w:szCs w:val="22"/>
        </w:rPr>
      </w:pPr>
    </w:p>
    <w:p w14:paraId="708E1015" w14:textId="77777777" w:rsidR="001F74D3" w:rsidRPr="00750971" w:rsidRDefault="001F74D3" w:rsidP="00FA5553">
      <w:pPr>
        <w:jc w:val="both"/>
        <w:rPr>
          <w:szCs w:val="22"/>
        </w:rPr>
      </w:pPr>
      <w:r w:rsidRPr="00750971">
        <w:rPr>
          <w:rFonts w:eastAsia="SimSun"/>
          <w:szCs w:val="22"/>
        </w:rPr>
        <w:t xml:space="preserve">A: doxorubicin; C: </w:t>
      </w:r>
      <w:r w:rsidRPr="00750971">
        <w:rPr>
          <w:szCs w:val="22"/>
        </w:rPr>
        <w:t>ciklofoszfamid</w:t>
      </w:r>
      <w:r w:rsidRPr="00750971">
        <w:rPr>
          <w:rFonts w:eastAsia="SimSun"/>
          <w:szCs w:val="22"/>
        </w:rPr>
        <w:t xml:space="preserve">; P: paklitaxel; H: </w:t>
      </w:r>
      <w:r w:rsidRPr="00750971">
        <w:rPr>
          <w:rFonts w:eastAsia="SimSun"/>
          <w:szCs w:val="22"/>
          <w:lang w:eastAsia="zh-CN"/>
        </w:rPr>
        <w:t>trasztuzumab</w:t>
      </w:r>
      <w:r w:rsidRPr="00750971">
        <w:rPr>
          <w:szCs w:val="22"/>
        </w:rPr>
        <w:t xml:space="preserve"> </w:t>
      </w:r>
    </w:p>
    <w:p w14:paraId="150BE92C" w14:textId="77777777" w:rsidR="0082393C" w:rsidRPr="00750971" w:rsidRDefault="0082393C" w:rsidP="00FA5553">
      <w:pPr>
        <w:jc w:val="both"/>
        <w:rPr>
          <w:rFonts w:eastAsia="SimSun"/>
          <w:szCs w:val="22"/>
        </w:rPr>
      </w:pPr>
    </w:p>
    <w:p w14:paraId="04FCF410" w14:textId="77777777" w:rsidR="001F74D3" w:rsidRPr="00750971" w:rsidRDefault="001F74D3">
      <w:pPr>
        <w:outlineLvl w:val="0"/>
      </w:pPr>
      <w:r w:rsidRPr="00750971">
        <w:t xml:space="preserve">A betegségmentes túlélés (DFS) analízisét szintén elvégezték az NSABP B-31 és NCCTG N9831 vizsgálatok összevont elemzéséből származó teljes túlélés analízis idején. A frissített DFS analízis eredmények (stratifikált relatív hazárd = 0,61; </w:t>
      </w:r>
      <w:r w:rsidRPr="00750971">
        <w:rPr>
          <w:rFonts w:eastAsia="SimSun"/>
          <w:bCs/>
          <w:lang w:eastAsia="zh-CN"/>
        </w:rPr>
        <w:t>95%-os CI</w:t>
      </w:r>
      <w:r w:rsidRPr="00750971">
        <w:t xml:space="preserve"> [0,54, 0,69]) hasonló DFS előnyt mutattak az elsődlegesen elvégzett, végső DFS analízissel összehasonlítva, annak ellenére, hogy az AC→P karról a betegek 24,8%-a átkerült Herceptin-kezelésre. 8 évnél a betegségmentes túlélési arányt 77,2%-ra (</w:t>
      </w:r>
      <w:r w:rsidRPr="00750971">
        <w:rPr>
          <w:rFonts w:eastAsia="SimSun"/>
          <w:bCs/>
          <w:lang w:eastAsia="zh-CN"/>
        </w:rPr>
        <w:t>95%-os CI</w:t>
      </w:r>
      <w:r w:rsidRPr="00750971">
        <w:t xml:space="preserve">: 75,4, 79,1) becsülték az </w:t>
      </w:r>
      <w:r w:rsidRPr="00750971">
        <w:rPr>
          <w:bCs/>
        </w:rPr>
        <w:t>AC→PH karon, ami 11,8%-os abszolút előnyt jelent AC→P karhoz képest.</w:t>
      </w:r>
    </w:p>
    <w:p w14:paraId="772BAA54" w14:textId="77777777" w:rsidR="001F74D3" w:rsidRPr="00750971" w:rsidRDefault="001F74D3">
      <w:pPr>
        <w:outlineLvl w:val="0"/>
      </w:pPr>
    </w:p>
    <w:p w14:paraId="61325246" w14:textId="77777777" w:rsidR="001F74D3" w:rsidRPr="00750971" w:rsidRDefault="001F74D3">
      <w:pPr>
        <w:outlineLvl w:val="0"/>
      </w:pPr>
      <w:r w:rsidRPr="00750971">
        <w:t>A BCIRG 006 vizsgálatban a Herceptin-t AC kemoterápiát követően docetaxellel kombinálva (AC→DH) vagy docetaxellel és karboplatinnal kombinálva (DCarbH) adták.</w:t>
      </w:r>
    </w:p>
    <w:p w14:paraId="628B27B6" w14:textId="77777777" w:rsidR="001F74D3" w:rsidRPr="00750971" w:rsidRDefault="001F74D3">
      <w:pPr>
        <w:outlineLvl w:val="0"/>
      </w:pPr>
    </w:p>
    <w:p w14:paraId="0F7F5A9F" w14:textId="77777777" w:rsidR="001F74D3" w:rsidRPr="00750971" w:rsidRDefault="001F74D3">
      <w:pPr>
        <w:keepNext/>
        <w:keepLines/>
        <w:outlineLvl w:val="0"/>
      </w:pPr>
      <w:r w:rsidRPr="00750971">
        <w:t>A docetaxelt az alábbiak szerint adagolták:</w:t>
      </w:r>
    </w:p>
    <w:p w14:paraId="23C42FA6" w14:textId="77777777" w:rsidR="001F74D3" w:rsidRPr="00750971" w:rsidRDefault="001F74D3">
      <w:pPr>
        <w:keepNext/>
        <w:keepLines/>
        <w:autoSpaceDE w:val="0"/>
        <w:autoSpaceDN w:val="0"/>
        <w:adjustRightInd w:val="0"/>
        <w:ind w:left="1134" w:hanging="567"/>
      </w:pPr>
      <w:r w:rsidRPr="00750971">
        <w:t>-</w:t>
      </w:r>
      <w:r w:rsidRPr="00750971">
        <w:tab/>
        <w:t>intravénás docetaxel - 100 mg/m</w:t>
      </w:r>
      <w:r w:rsidRPr="00750971">
        <w:rPr>
          <w:vertAlign w:val="superscript"/>
        </w:rPr>
        <w:t>2</w:t>
      </w:r>
      <w:r w:rsidRPr="00750971">
        <w:t xml:space="preserve"> egy órás intravénás infúzióban, 3 hetente adagolva 4 cikluson keresztül (az első docetaxel ciklusban a 2. napon, a további ciklusokban az első napon) </w:t>
      </w:r>
    </w:p>
    <w:p w14:paraId="3864BB63" w14:textId="77777777" w:rsidR="001F74D3" w:rsidRPr="00750971" w:rsidRDefault="001F74D3">
      <w:pPr>
        <w:autoSpaceDE w:val="0"/>
        <w:autoSpaceDN w:val="0"/>
        <w:adjustRightInd w:val="0"/>
      </w:pPr>
    </w:p>
    <w:p w14:paraId="0B7594C4" w14:textId="77777777" w:rsidR="001F74D3" w:rsidRPr="00750971" w:rsidRDefault="001F74D3">
      <w:pPr>
        <w:autoSpaceDE w:val="0"/>
        <w:autoSpaceDN w:val="0"/>
        <w:adjustRightInd w:val="0"/>
      </w:pPr>
      <w:r w:rsidRPr="00750971">
        <w:t>vagy:</w:t>
      </w:r>
    </w:p>
    <w:p w14:paraId="38D8E7D7" w14:textId="77777777" w:rsidR="001F74D3" w:rsidRPr="00750971" w:rsidRDefault="001F74D3">
      <w:pPr>
        <w:autoSpaceDE w:val="0"/>
        <w:autoSpaceDN w:val="0"/>
        <w:adjustRightInd w:val="0"/>
        <w:ind w:left="1134" w:hanging="567"/>
      </w:pPr>
      <w:r w:rsidRPr="00750971">
        <w:t>-</w:t>
      </w:r>
      <w:r w:rsidRPr="00750971">
        <w:tab/>
        <w:t>intravénás docetaxel - 75 mg/m</w:t>
      </w:r>
      <w:r w:rsidRPr="00750971">
        <w:rPr>
          <w:vertAlign w:val="superscript"/>
        </w:rPr>
        <w:t>2</w:t>
      </w:r>
      <w:r w:rsidRPr="00750971">
        <w:t xml:space="preserve"> egy órás intravénás infúzióban 3 hetente adagolva 6 cikluson keresztül (az első ciklusban a 2. napon, a további ciklusokban az első napon), </w:t>
      </w:r>
    </w:p>
    <w:p w14:paraId="7442E544" w14:textId="77777777" w:rsidR="001F74D3" w:rsidRPr="00750971" w:rsidRDefault="001F74D3">
      <w:pPr>
        <w:keepNext/>
        <w:autoSpaceDE w:val="0"/>
        <w:autoSpaceDN w:val="0"/>
        <w:adjustRightInd w:val="0"/>
        <w:outlineLvl w:val="0"/>
      </w:pPr>
      <w:r w:rsidRPr="00750971">
        <w:t>ezt követően:</w:t>
      </w:r>
    </w:p>
    <w:p w14:paraId="45624A74" w14:textId="77777777" w:rsidR="001F74D3" w:rsidRPr="00750971" w:rsidRDefault="001F74D3">
      <w:pPr>
        <w:autoSpaceDE w:val="0"/>
        <w:autoSpaceDN w:val="0"/>
        <w:adjustRightInd w:val="0"/>
        <w:ind w:left="1134" w:hanging="567"/>
      </w:pPr>
      <w:r w:rsidRPr="00750971">
        <w:t>-</w:t>
      </w:r>
      <w:r w:rsidRPr="00750971">
        <w:tab/>
        <w:t>karboplatin – 6 mg/ml/perc AUC célértékkel, 30-60 percen át adagolt intravénás infúzióban, 3 hetente ismételve, összesen 6 cikluson keresztül</w:t>
      </w:r>
    </w:p>
    <w:p w14:paraId="66CF1B94" w14:textId="77777777" w:rsidR="001F74D3" w:rsidRPr="00750971" w:rsidRDefault="001F74D3"/>
    <w:p w14:paraId="3261FBFF" w14:textId="77777777" w:rsidR="001F74D3" w:rsidRPr="00750971" w:rsidRDefault="001F74D3">
      <w:r w:rsidRPr="00750971">
        <w:lastRenderedPageBreak/>
        <w:t>A Herceptin-t hetente adagolták a kemoterápiával és ezt követően 3 hetente, összesen 52 héten keresztül.</w:t>
      </w:r>
    </w:p>
    <w:p w14:paraId="740D2972" w14:textId="77777777" w:rsidR="001F74D3" w:rsidRPr="00750971" w:rsidRDefault="001F74D3">
      <w:r w:rsidRPr="00750971">
        <w:t xml:space="preserve"> </w:t>
      </w:r>
    </w:p>
    <w:p w14:paraId="37FBE304" w14:textId="77777777" w:rsidR="001F74D3" w:rsidRPr="00750971" w:rsidRDefault="001F74D3">
      <w:pPr>
        <w:keepNext/>
      </w:pPr>
      <w:r w:rsidRPr="00750971">
        <w:t>A BCIRG 006 vizsgálat hatásossági eredményeit a 9. és 10. táblázat foglalja össze. A medián követési idő 2,9 év volt az AC→D karon és 3,0 év az AC→DH valamint a DCarbH karon.</w:t>
      </w:r>
    </w:p>
    <w:p w14:paraId="5540D9CF" w14:textId="77777777" w:rsidR="001F74D3" w:rsidRPr="00750971" w:rsidRDefault="001F74D3">
      <w:pPr>
        <w:keepNext/>
      </w:pPr>
    </w:p>
    <w:p w14:paraId="33F0AD5F" w14:textId="77777777" w:rsidR="001F74D3" w:rsidRPr="00750971" w:rsidRDefault="001F74D3">
      <w:pPr>
        <w:keepNext/>
        <w:widowControl w:val="0"/>
      </w:pPr>
      <w:r w:rsidRPr="00750971">
        <w:t>9. táblázat A BCIRG 006 vizsgálat hatásossági elemzéseinek áttekintése - AC→D versus AC→DH</w:t>
      </w:r>
    </w:p>
    <w:p w14:paraId="3337E0D1" w14:textId="77777777" w:rsidR="001F74D3" w:rsidRPr="00750971" w:rsidRDefault="001F74D3">
      <w:pPr>
        <w:keepNext/>
        <w:widowControl w:val="0"/>
        <w:rPr>
          <w:u w:val="single"/>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177"/>
        <w:gridCol w:w="1798"/>
        <w:gridCol w:w="2122"/>
        <w:gridCol w:w="1958"/>
      </w:tblGrid>
      <w:tr w:rsidR="001F74D3" w:rsidRPr="00750971" w14:paraId="55D39837" w14:textId="77777777">
        <w:trPr>
          <w:tblHeader/>
        </w:trPr>
        <w:tc>
          <w:tcPr>
            <w:tcW w:w="1754" w:type="pct"/>
            <w:tcBorders>
              <w:top w:val="single" w:sz="6" w:space="0" w:color="000000"/>
              <w:left w:val="single" w:sz="6" w:space="0" w:color="000000"/>
              <w:bottom w:val="single" w:sz="6" w:space="0" w:color="000000"/>
            </w:tcBorders>
          </w:tcPr>
          <w:p w14:paraId="01B87A76" w14:textId="77777777" w:rsidR="001F74D3" w:rsidRPr="00750971" w:rsidRDefault="001F74D3">
            <w:pPr>
              <w:keepNext/>
              <w:jc w:val="center"/>
              <w:rPr>
                <w:rFonts w:eastAsia="MS Mincho"/>
              </w:rPr>
            </w:pPr>
            <w:r w:rsidRPr="00750971">
              <w:rPr>
                <w:rFonts w:eastAsia="MS Mincho"/>
              </w:rPr>
              <w:t>Paraméter</w:t>
            </w:r>
          </w:p>
          <w:p w14:paraId="1D3EADC0" w14:textId="77777777" w:rsidR="001F74D3" w:rsidRPr="00750971" w:rsidRDefault="001F74D3">
            <w:pPr>
              <w:keepNext/>
              <w:jc w:val="center"/>
              <w:rPr>
                <w:rFonts w:eastAsia="MS Mincho"/>
              </w:rPr>
            </w:pPr>
          </w:p>
        </w:tc>
        <w:tc>
          <w:tcPr>
            <w:tcW w:w="993" w:type="pct"/>
            <w:tcBorders>
              <w:top w:val="single" w:sz="6" w:space="0" w:color="000000"/>
              <w:bottom w:val="single" w:sz="6" w:space="0" w:color="000000"/>
            </w:tcBorders>
          </w:tcPr>
          <w:p w14:paraId="089C7107" w14:textId="77777777" w:rsidR="001F74D3" w:rsidRPr="00750971" w:rsidRDefault="001F74D3">
            <w:pPr>
              <w:keepNext/>
              <w:jc w:val="center"/>
              <w:rPr>
                <w:rFonts w:eastAsia="MS Mincho"/>
              </w:rPr>
            </w:pPr>
            <w:r w:rsidRPr="00750971">
              <w:rPr>
                <w:rFonts w:eastAsia="MS Mincho"/>
              </w:rPr>
              <w:t>AC→D</w:t>
            </w:r>
          </w:p>
          <w:p w14:paraId="74A8CE97" w14:textId="77777777" w:rsidR="001F74D3" w:rsidRPr="00750971" w:rsidRDefault="001F74D3">
            <w:pPr>
              <w:keepNext/>
              <w:jc w:val="center"/>
              <w:rPr>
                <w:rFonts w:eastAsia="MS Mincho"/>
              </w:rPr>
            </w:pPr>
            <w:r w:rsidRPr="00750971">
              <w:rPr>
                <w:rFonts w:eastAsia="MS Mincho"/>
              </w:rPr>
              <w:t>(N = 1073)</w:t>
            </w:r>
          </w:p>
        </w:tc>
        <w:tc>
          <w:tcPr>
            <w:tcW w:w="1172" w:type="pct"/>
            <w:tcBorders>
              <w:top w:val="single" w:sz="6" w:space="0" w:color="000000"/>
              <w:bottom w:val="single" w:sz="6" w:space="0" w:color="000000"/>
            </w:tcBorders>
          </w:tcPr>
          <w:p w14:paraId="0B0A67C7" w14:textId="77777777" w:rsidR="001F74D3" w:rsidRPr="00750971" w:rsidRDefault="001F74D3">
            <w:pPr>
              <w:keepNext/>
              <w:jc w:val="center"/>
              <w:rPr>
                <w:rFonts w:eastAsia="MS Mincho"/>
              </w:rPr>
            </w:pPr>
            <w:r w:rsidRPr="00750971">
              <w:rPr>
                <w:rFonts w:eastAsia="MS Mincho"/>
              </w:rPr>
              <w:t>AC→DH</w:t>
            </w:r>
          </w:p>
          <w:p w14:paraId="293BE695" w14:textId="77777777" w:rsidR="001F74D3" w:rsidRPr="00750971" w:rsidRDefault="001F74D3">
            <w:pPr>
              <w:keepNext/>
              <w:jc w:val="center"/>
              <w:rPr>
                <w:rFonts w:eastAsia="MS Mincho"/>
              </w:rPr>
            </w:pPr>
            <w:r w:rsidRPr="00750971">
              <w:rPr>
                <w:rFonts w:eastAsia="MS Mincho"/>
              </w:rPr>
              <w:t>(N = 1074)</w:t>
            </w:r>
          </w:p>
        </w:tc>
        <w:tc>
          <w:tcPr>
            <w:tcW w:w="1081" w:type="pct"/>
            <w:tcBorders>
              <w:top w:val="single" w:sz="6" w:space="0" w:color="000000"/>
              <w:bottom w:val="single" w:sz="6" w:space="0" w:color="000000"/>
              <w:right w:val="single" w:sz="6" w:space="0" w:color="000000"/>
            </w:tcBorders>
          </w:tcPr>
          <w:p w14:paraId="7A0998D3" w14:textId="77777777" w:rsidR="001F74D3" w:rsidRPr="00750971" w:rsidRDefault="001F74D3">
            <w:pPr>
              <w:keepNext/>
              <w:jc w:val="center"/>
              <w:rPr>
                <w:rFonts w:eastAsia="SimSun"/>
                <w:lang w:eastAsia="zh-CN"/>
              </w:rPr>
            </w:pPr>
            <w:r w:rsidRPr="00750971">
              <w:rPr>
                <w:rFonts w:eastAsia="MS Mincho"/>
              </w:rPr>
              <w:t>Relatív hazárd</w:t>
            </w:r>
            <w:r w:rsidRPr="00750971">
              <w:rPr>
                <w:rFonts w:eastAsia="SimSun"/>
                <w:lang w:eastAsia="zh-CN"/>
              </w:rPr>
              <w:t xml:space="preserve"> vs. AC</w:t>
            </w:r>
            <w:r w:rsidRPr="00750971">
              <w:rPr>
                <w:rFonts w:eastAsia="MS Mincho"/>
              </w:rPr>
              <w:t>→</w:t>
            </w:r>
            <w:r w:rsidRPr="00750971">
              <w:rPr>
                <w:rFonts w:eastAsia="SimSun"/>
                <w:lang w:eastAsia="zh-CN"/>
              </w:rPr>
              <w:t>D</w:t>
            </w:r>
          </w:p>
          <w:p w14:paraId="5D38C76B" w14:textId="77777777" w:rsidR="001F74D3" w:rsidRPr="00750971" w:rsidRDefault="001F74D3">
            <w:pPr>
              <w:keepNext/>
              <w:jc w:val="center"/>
              <w:rPr>
                <w:rFonts w:eastAsia="MS Mincho"/>
              </w:rPr>
            </w:pPr>
            <w:r w:rsidRPr="00750971">
              <w:rPr>
                <w:rFonts w:eastAsia="MS Mincho"/>
              </w:rPr>
              <w:t>(</w:t>
            </w:r>
            <w:r w:rsidRPr="00750971">
              <w:rPr>
                <w:rFonts w:eastAsia="SimSun"/>
                <w:bCs/>
                <w:lang w:eastAsia="zh-CN"/>
              </w:rPr>
              <w:t>95%-os CI</w:t>
            </w:r>
            <w:r w:rsidRPr="00750971">
              <w:rPr>
                <w:rFonts w:eastAsia="MS Mincho"/>
              </w:rPr>
              <w:t>)</w:t>
            </w:r>
          </w:p>
          <w:p w14:paraId="66473BF2" w14:textId="77777777" w:rsidR="001F74D3" w:rsidRPr="00750971" w:rsidRDefault="001F74D3">
            <w:pPr>
              <w:keepNext/>
              <w:jc w:val="center"/>
              <w:rPr>
                <w:rFonts w:eastAsia="MS Mincho"/>
              </w:rPr>
            </w:pPr>
            <w:r w:rsidRPr="00750971">
              <w:rPr>
                <w:rFonts w:eastAsia="MS Mincho"/>
              </w:rPr>
              <w:t>p-érték</w:t>
            </w:r>
          </w:p>
        </w:tc>
      </w:tr>
      <w:tr w:rsidR="001F74D3" w:rsidRPr="00750971" w14:paraId="4491D4D4" w14:textId="77777777">
        <w:tc>
          <w:tcPr>
            <w:tcW w:w="1754" w:type="pct"/>
            <w:tcBorders>
              <w:left w:val="single" w:sz="6" w:space="0" w:color="000000"/>
              <w:bottom w:val="nil"/>
            </w:tcBorders>
          </w:tcPr>
          <w:p w14:paraId="31836600" w14:textId="77777777" w:rsidR="001F74D3" w:rsidRPr="00750971" w:rsidRDefault="001F74D3">
            <w:pPr>
              <w:keepNext/>
              <w:rPr>
                <w:rFonts w:eastAsia="MS Mincho"/>
                <w:bCs/>
              </w:rPr>
            </w:pPr>
            <w:r w:rsidRPr="00750971">
              <w:rPr>
                <w:rFonts w:eastAsia="MS Mincho"/>
                <w:bCs/>
              </w:rPr>
              <w:t>Betegségmentes túlélés</w:t>
            </w:r>
          </w:p>
          <w:p w14:paraId="18ECD6AF" w14:textId="77777777" w:rsidR="001F74D3" w:rsidRPr="00750971" w:rsidRDefault="001F74D3">
            <w:pPr>
              <w:keepNext/>
              <w:rPr>
                <w:rFonts w:eastAsia="MS Mincho"/>
              </w:rPr>
            </w:pPr>
            <w:r w:rsidRPr="00750971">
              <w:rPr>
                <w:rFonts w:eastAsia="MS Mincho"/>
              </w:rPr>
              <w:t>Az eseményt mutató betegek száma</w:t>
            </w:r>
          </w:p>
        </w:tc>
        <w:tc>
          <w:tcPr>
            <w:tcW w:w="993" w:type="pct"/>
            <w:tcBorders>
              <w:bottom w:val="nil"/>
            </w:tcBorders>
          </w:tcPr>
          <w:p w14:paraId="50F4B264" w14:textId="77777777" w:rsidR="001F74D3" w:rsidRPr="00750971" w:rsidRDefault="001F74D3">
            <w:pPr>
              <w:keepNext/>
              <w:jc w:val="center"/>
              <w:rPr>
                <w:rFonts w:eastAsia="MS Mincho"/>
              </w:rPr>
            </w:pPr>
          </w:p>
          <w:p w14:paraId="566C96B8" w14:textId="77777777" w:rsidR="001F74D3" w:rsidRPr="00750971" w:rsidRDefault="001F74D3">
            <w:pPr>
              <w:keepNext/>
              <w:jc w:val="center"/>
              <w:rPr>
                <w:rFonts w:eastAsia="MS Mincho"/>
              </w:rPr>
            </w:pPr>
            <w:r w:rsidRPr="00750971">
              <w:rPr>
                <w:rFonts w:eastAsia="MS Mincho"/>
              </w:rPr>
              <w:t>195</w:t>
            </w:r>
          </w:p>
        </w:tc>
        <w:tc>
          <w:tcPr>
            <w:tcW w:w="1172" w:type="pct"/>
            <w:tcBorders>
              <w:bottom w:val="nil"/>
            </w:tcBorders>
          </w:tcPr>
          <w:p w14:paraId="1EDEFC5E" w14:textId="77777777" w:rsidR="001F74D3" w:rsidRPr="00750971" w:rsidRDefault="001F74D3">
            <w:pPr>
              <w:keepNext/>
              <w:jc w:val="center"/>
              <w:rPr>
                <w:rFonts w:eastAsia="MS Mincho"/>
              </w:rPr>
            </w:pPr>
          </w:p>
          <w:p w14:paraId="6B846EB9" w14:textId="77777777" w:rsidR="001F74D3" w:rsidRPr="00750971" w:rsidRDefault="001F74D3">
            <w:pPr>
              <w:keepNext/>
              <w:jc w:val="center"/>
              <w:rPr>
                <w:rFonts w:eastAsia="MS Mincho"/>
              </w:rPr>
            </w:pPr>
            <w:r w:rsidRPr="00750971">
              <w:rPr>
                <w:rFonts w:eastAsia="MS Mincho"/>
              </w:rPr>
              <w:t>134</w:t>
            </w:r>
          </w:p>
        </w:tc>
        <w:tc>
          <w:tcPr>
            <w:tcW w:w="1081" w:type="pct"/>
            <w:tcBorders>
              <w:bottom w:val="nil"/>
              <w:right w:val="single" w:sz="6" w:space="0" w:color="000000"/>
            </w:tcBorders>
          </w:tcPr>
          <w:p w14:paraId="5298A179" w14:textId="77777777" w:rsidR="001F74D3" w:rsidRPr="00750971" w:rsidRDefault="001F74D3">
            <w:pPr>
              <w:keepNext/>
              <w:jc w:val="center"/>
              <w:rPr>
                <w:rFonts w:eastAsia="MS Mincho"/>
              </w:rPr>
            </w:pPr>
          </w:p>
          <w:p w14:paraId="447778F2" w14:textId="77777777" w:rsidR="001F74D3" w:rsidRPr="00750971" w:rsidRDefault="001F74D3">
            <w:pPr>
              <w:keepNext/>
              <w:jc w:val="center"/>
              <w:rPr>
                <w:rFonts w:eastAsia="MS Mincho"/>
              </w:rPr>
            </w:pPr>
            <w:r w:rsidRPr="00750971">
              <w:rPr>
                <w:rFonts w:eastAsia="MS Mincho"/>
              </w:rPr>
              <w:t>0,61 (0,49 – 0,77)</w:t>
            </w:r>
          </w:p>
          <w:p w14:paraId="3667BB86" w14:textId="77777777" w:rsidR="001F74D3" w:rsidRPr="00750971" w:rsidRDefault="001F74D3">
            <w:pPr>
              <w:keepNext/>
              <w:jc w:val="center"/>
              <w:rPr>
                <w:rFonts w:eastAsia="MS Mincho"/>
              </w:rPr>
            </w:pPr>
            <w:r w:rsidRPr="00750971">
              <w:rPr>
                <w:rFonts w:eastAsia="MS Mincho"/>
              </w:rPr>
              <w:t>p &lt;0,0001</w:t>
            </w:r>
          </w:p>
        </w:tc>
      </w:tr>
      <w:tr w:rsidR="001F74D3" w:rsidRPr="00750971" w14:paraId="1774B3BB" w14:textId="77777777">
        <w:tc>
          <w:tcPr>
            <w:tcW w:w="1754" w:type="pct"/>
            <w:tcBorders>
              <w:top w:val="single" w:sz="6" w:space="0" w:color="000000"/>
              <w:left w:val="single" w:sz="6" w:space="0" w:color="000000"/>
              <w:bottom w:val="nil"/>
            </w:tcBorders>
          </w:tcPr>
          <w:p w14:paraId="299E97FE" w14:textId="77777777" w:rsidR="001F74D3" w:rsidRPr="00750971" w:rsidRDefault="001F74D3">
            <w:pPr>
              <w:keepNext/>
              <w:rPr>
                <w:rFonts w:eastAsia="MS Mincho"/>
              </w:rPr>
            </w:pPr>
            <w:r w:rsidRPr="00750971">
              <w:rPr>
                <w:rFonts w:eastAsia="MS Mincho"/>
              </w:rPr>
              <w:t>Távoli kiújulás</w:t>
            </w:r>
          </w:p>
          <w:p w14:paraId="4439AFFC" w14:textId="77777777" w:rsidR="001F74D3" w:rsidRPr="00750971" w:rsidRDefault="001F74D3">
            <w:pPr>
              <w:keepNext/>
              <w:rPr>
                <w:rFonts w:eastAsia="MS Mincho"/>
              </w:rPr>
            </w:pPr>
            <w:r w:rsidRPr="00750971">
              <w:rPr>
                <w:rFonts w:eastAsia="MS Mincho"/>
              </w:rPr>
              <w:t>Az eseményt mutató betegek száma</w:t>
            </w:r>
          </w:p>
        </w:tc>
        <w:tc>
          <w:tcPr>
            <w:tcW w:w="993" w:type="pct"/>
            <w:tcBorders>
              <w:top w:val="single" w:sz="6" w:space="0" w:color="000000"/>
              <w:bottom w:val="nil"/>
            </w:tcBorders>
          </w:tcPr>
          <w:p w14:paraId="74211FAD" w14:textId="77777777" w:rsidR="001F74D3" w:rsidRPr="00750971" w:rsidRDefault="001F74D3">
            <w:pPr>
              <w:keepNext/>
              <w:jc w:val="center"/>
              <w:rPr>
                <w:rFonts w:eastAsia="MS Mincho"/>
              </w:rPr>
            </w:pPr>
          </w:p>
          <w:p w14:paraId="35C9147A" w14:textId="77777777" w:rsidR="001F74D3" w:rsidRPr="00750971" w:rsidRDefault="001F74D3">
            <w:pPr>
              <w:keepNext/>
              <w:jc w:val="center"/>
              <w:rPr>
                <w:rFonts w:eastAsia="MS Mincho"/>
              </w:rPr>
            </w:pPr>
            <w:r w:rsidRPr="00750971">
              <w:rPr>
                <w:rFonts w:eastAsia="MS Mincho"/>
              </w:rPr>
              <w:t>144</w:t>
            </w:r>
          </w:p>
        </w:tc>
        <w:tc>
          <w:tcPr>
            <w:tcW w:w="1172" w:type="pct"/>
            <w:tcBorders>
              <w:top w:val="single" w:sz="6" w:space="0" w:color="000000"/>
              <w:bottom w:val="nil"/>
            </w:tcBorders>
          </w:tcPr>
          <w:p w14:paraId="7E23640F" w14:textId="77777777" w:rsidR="001F74D3" w:rsidRPr="00750971" w:rsidRDefault="001F74D3">
            <w:pPr>
              <w:keepNext/>
              <w:jc w:val="center"/>
              <w:rPr>
                <w:rFonts w:eastAsia="MS Mincho"/>
              </w:rPr>
            </w:pPr>
          </w:p>
          <w:p w14:paraId="2EC28830" w14:textId="77777777" w:rsidR="001F74D3" w:rsidRPr="00750971" w:rsidRDefault="001F74D3">
            <w:pPr>
              <w:keepNext/>
              <w:jc w:val="center"/>
              <w:rPr>
                <w:rFonts w:eastAsia="MS Mincho"/>
              </w:rPr>
            </w:pPr>
            <w:r w:rsidRPr="00750971">
              <w:rPr>
                <w:rFonts w:eastAsia="MS Mincho"/>
              </w:rPr>
              <w:t>95</w:t>
            </w:r>
          </w:p>
        </w:tc>
        <w:tc>
          <w:tcPr>
            <w:tcW w:w="1081" w:type="pct"/>
            <w:tcBorders>
              <w:top w:val="single" w:sz="6" w:space="0" w:color="000000"/>
              <w:bottom w:val="nil"/>
              <w:right w:val="single" w:sz="6" w:space="0" w:color="000000"/>
            </w:tcBorders>
          </w:tcPr>
          <w:p w14:paraId="77EF7346" w14:textId="77777777" w:rsidR="001F74D3" w:rsidRPr="00750971" w:rsidRDefault="001F74D3">
            <w:pPr>
              <w:keepNext/>
              <w:jc w:val="center"/>
              <w:rPr>
                <w:rFonts w:eastAsia="MS Mincho"/>
              </w:rPr>
            </w:pPr>
          </w:p>
          <w:p w14:paraId="38263C77" w14:textId="77777777" w:rsidR="001F74D3" w:rsidRPr="00750971" w:rsidRDefault="001F74D3">
            <w:pPr>
              <w:keepNext/>
              <w:jc w:val="center"/>
              <w:rPr>
                <w:rFonts w:eastAsia="MS Mincho"/>
              </w:rPr>
            </w:pPr>
            <w:r w:rsidRPr="00750971">
              <w:rPr>
                <w:rFonts w:eastAsia="MS Mincho"/>
              </w:rPr>
              <w:t>0,59 (0,46 – 0,77)</w:t>
            </w:r>
          </w:p>
          <w:p w14:paraId="2DEA7AC5" w14:textId="77777777" w:rsidR="001F74D3" w:rsidRPr="00750971" w:rsidRDefault="001F74D3">
            <w:pPr>
              <w:keepNext/>
              <w:jc w:val="center"/>
              <w:rPr>
                <w:rFonts w:eastAsia="MS Mincho"/>
              </w:rPr>
            </w:pPr>
            <w:r w:rsidRPr="00750971">
              <w:rPr>
                <w:rFonts w:eastAsia="MS Mincho"/>
              </w:rPr>
              <w:t>p &lt;0,0001</w:t>
            </w:r>
          </w:p>
        </w:tc>
      </w:tr>
      <w:tr w:rsidR="001F74D3" w:rsidRPr="00750971" w14:paraId="07BEAC8A" w14:textId="77777777">
        <w:tc>
          <w:tcPr>
            <w:tcW w:w="1754" w:type="pct"/>
            <w:tcBorders>
              <w:top w:val="single" w:sz="6" w:space="0" w:color="000000"/>
              <w:left w:val="single" w:sz="6" w:space="0" w:color="000000"/>
              <w:bottom w:val="nil"/>
            </w:tcBorders>
          </w:tcPr>
          <w:p w14:paraId="731FD071" w14:textId="77777777" w:rsidR="001F74D3" w:rsidRPr="00750971" w:rsidRDefault="001F74D3">
            <w:pPr>
              <w:keepNext/>
              <w:rPr>
                <w:rFonts w:eastAsia="MS Mincho"/>
              </w:rPr>
            </w:pPr>
            <w:r w:rsidRPr="00750971">
              <w:rPr>
                <w:rFonts w:eastAsia="MS Mincho"/>
              </w:rPr>
              <w:t>Teljes túlélés (halál)</w:t>
            </w:r>
          </w:p>
        </w:tc>
        <w:tc>
          <w:tcPr>
            <w:tcW w:w="993" w:type="pct"/>
            <w:tcBorders>
              <w:top w:val="single" w:sz="6" w:space="0" w:color="000000"/>
              <w:bottom w:val="nil"/>
            </w:tcBorders>
          </w:tcPr>
          <w:p w14:paraId="268C7224" w14:textId="77777777" w:rsidR="001F74D3" w:rsidRPr="00750971" w:rsidRDefault="001F74D3">
            <w:pPr>
              <w:keepNext/>
              <w:jc w:val="center"/>
              <w:rPr>
                <w:rFonts w:eastAsia="MS Mincho"/>
              </w:rPr>
            </w:pPr>
          </w:p>
        </w:tc>
        <w:tc>
          <w:tcPr>
            <w:tcW w:w="1172" w:type="pct"/>
            <w:tcBorders>
              <w:top w:val="single" w:sz="6" w:space="0" w:color="000000"/>
              <w:bottom w:val="nil"/>
            </w:tcBorders>
          </w:tcPr>
          <w:p w14:paraId="7503A8EA" w14:textId="77777777" w:rsidR="001F74D3" w:rsidRPr="00750971" w:rsidRDefault="001F74D3">
            <w:pPr>
              <w:keepNext/>
              <w:jc w:val="center"/>
              <w:rPr>
                <w:rFonts w:eastAsia="MS Mincho"/>
              </w:rPr>
            </w:pPr>
          </w:p>
        </w:tc>
        <w:tc>
          <w:tcPr>
            <w:tcW w:w="1081" w:type="pct"/>
            <w:tcBorders>
              <w:top w:val="single" w:sz="6" w:space="0" w:color="000000"/>
              <w:bottom w:val="nil"/>
              <w:right w:val="single" w:sz="6" w:space="0" w:color="000000"/>
            </w:tcBorders>
          </w:tcPr>
          <w:p w14:paraId="2874110B" w14:textId="77777777" w:rsidR="001F74D3" w:rsidRPr="00750971" w:rsidRDefault="001F74D3">
            <w:pPr>
              <w:keepNext/>
              <w:jc w:val="center"/>
              <w:rPr>
                <w:rFonts w:eastAsia="MS Mincho"/>
              </w:rPr>
            </w:pPr>
          </w:p>
        </w:tc>
      </w:tr>
      <w:tr w:rsidR="001F74D3" w:rsidRPr="00750971" w14:paraId="40BAC887" w14:textId="77777777">
        <w:tc>
          <w:tcPr>
            <w:tcW w:w="1754" w:type="pct"/>
            <w:tcBorders>
              <w:top w:val="nil"/>
              <w:left w:val="single" w:sz="6" w:space="0" w:color="000000"/>
              <w:bottom w:val="single" w:sz="6" w:space="0" w:color="000000"/>
            </w:tcBorders>
          </w:tcPr>
          <w:p w14:paraId="38EDDFEF" w14:textId="77777777" w:rsidR="001F74D3" w:rsidRPr="00750971" w:rsidRDefault="001F74D3">
            <w:pPr>
              <w:keepNext/>
              <w:spacing w:before="40" w:after="120" w:line="300" w:lineRule="exact"/>
              <w:jc w:val="both"/>
            </w:pPr>
            <w:r w:rsidRPr="00750971">
              <w:t>Az eseményt mutató betegek száma</w:t>
            </w:r>
          </w:p>
        </w:tc>
        <w:tc>
          <w:tcPr>
            <w:tcW w:w="993" w:type="pct"/>
            <w:tcBorders>
              <w:top w:val="nil"/>
              <w:bottom w:val="single" w:sz="6" w:space="0" w:color="000000"/>
            </w:tcBorders>
          </w:tcPr>
          <w:p w14:paraId="18B49756" w14:textId="77777777" w:rsidR="001F74D3" w:rsidRPr="00750971" w:rsidRDefault="001F74D3">
            <w:pPr>
              <w:keepNext/>
              <w:spacing w:before="40" w:after="120" w:line="300" w:lineRule="exact"/>
              <w:jc w:val="center"/>
            </w:pPr>
            <w:r w:rsidRPr="00750971">
              <w:t>80</w:t>
            </w:r>
          </w:p>
        </w:tc>
        <w:tc>
          <w:tcPr>
            <w:tcW w:w="1172" w:type="pct"/>
            <w:tcBorders>
              <w:top w:val="nil"/>
              <w:bottom w:val="single" w:sz="6" w:space="0" w:color="000000"/>
            </w:tcBorders>
          </w:tcPr>
          <w:p w14:paraId="631E8AF8" w14:textId="77777777" w:rsidR="001F74D3" w:rsidRPr="00750971" w:rsidRDefault="001F74D3">
            <w:pPr>
              <w:keepNext/>
              <w:spacing w:before="40" w:after="120" w:line="300" w:lineRule="exact"/>
              <w:jc w:val="center"/>
            </w:pPr>
            <w:r w:rsidRPr="00750971">
              <w:t>49</w:t>
            </w:r>
          </w:p>
        </w:tc>
        <w:tc>
          <w:tcPr>
            <w:tcW w:w="1081" w:type="pct"/>
            <w:tcBorders>
              <w:top w:val="nil"/>
              <w:bottom w:val="single" w:sz="6" w:space="0" w:color="000000"/>
              <w:right w:val="single" w:sz="6" w:space="0" w:color="000000"/>
            </w:tcBorders>
          </w:tcPr>
          <w:p w14:paraId="25C625EF" w14:textId="77777777" w:rsidR="001F74D3" w:rsidRPr="00750971" w:rsidRDefault="001F74D3">
            <w:pPr>
              <w:keepNext/>
              <w:spacing w:before="40" w:after="120" w:line="300" w:lineRule="exact"/>
              <w:jc w:val="center"/>
            </w:pPr>
            <w:r w:rsidRPr="00750971">
              <w:t>0,58 (0,40 – 0,83)</w:t>
            </w:r>
          </w:p>
          <w:p w14:paraId="3DAA137F" w14:textId="77777777" w:rsidR="001F74D3" w:rsidRPr="00750971" w:rsidRDefault="001F74D3">
            <w:pPr>
              <w:keepNext/>
              <w:spacing w:before="40" w:after="120" w:line="300" w:lineRule="exact"/>
              <w:jc w:val="center"/>
            </w:pPr>
            <w:r w:rsidRPr="00750971">
              <w:t>p = 0,0024</w:t>
            </w:r>
          </w:p>
        </w:tc>
      </w:tr>
    </w:tbl>
    <w:p w14:paraId="58ABB144" w14:textId="77777777" w:rsidR="0082393C" w:rsidRPr="00750971" w:rsidRDefault="0082393C">
      <w:pPr>
        <w:rPr>
          <w:szCs w:val="22"/>
        </w:rPr>
      </w:pPr>
    </w:p>
    <w:p w14:paraId="4DBC6FD2" w14:textId="77777777" w:rsidR="001F74D3" w:rsidRPr="00750971" w:rsidRDefault="001F74D3">
      <w:pPr>
        <w:rPr>
          <w:szCs w:val="22"/>
        </w:rPr>
      </w:pPr>
      <w:r w:rsidRPr="00750971">
        <w:rPr>
          <w:szCs w:val="22"/>
        </w:rPr>
        <w:t>AC→D = doxorubicin plusz ciklofoszfamid, majd docetaxel; AC→DH = doxorubicin plusz ciklofoszfamid, majd docetaxel plusz trasztuzumab; CI = konfidencia intervallum</w:t>
      </w:r>
    </w:p>
    <w:p w14:paraId="511A9744" w14:textId="77777777" w:rsidR="001F74D3" w:rsidRPr="00750971" w:rsidRDefault="001F74D3"/>
    <w:p w14:paraId="0429EC97" w14:textId="77777777" w:rsidR="001F74D3" w:rsidRPr="00750971" w:rsidRDefault="001F74D3">
      <w:pPr>
        <w:keepNext/>
        <w:keepLines/>
        <w:spacing w:line="360" w:lineRule="atLeast"/>
      </w:pPr>
      <w:r w:rsidRPr="00750971">
        <w:t xml:space="preserve">10. táblázat A BCIRG 006 vizsgálat hatásossági elemzéseinek áttekintése- AC→D versus DCarbH </w:t>
      </w:r>
    </w:p>
    <w:p w14:paraId="57660B03" w14:textId="77777777" w:rsidR="001F74D3" w:rsidRPr="00750971" w:rsidRDefault="001F74D3">
      <w:pPr>
        <w:keepNext/>
        <w:widowControl w:val="0"/>
        <w:rPr>
          <w:u w:val="single"/>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177"/>
        <w:gridCol w:w="1798"/>
        <w:gridCol w:w="2122"/>
        <w:gridCol w:w="1958"/>
      </w:tblGrid>
      <w:tr w:rsidR="001F74D3" w:rsidRPr="00750971" w14:paraId="55FBF377" w14:textId="77777777">
        <w:tc>
          <w:tcPr>
            <w:tcW w:w="1754" w:type="pct"/>
            <w:tcBorders>
              <w:top w:val="single" w:sz="6" w:space="0" w:color="000000"/>
              <w:left w:val="single" w:sz="6" w:space="0" w:color="000000"/>
              <w:bottom w:val="single" w:sz="6" w:space="0" w:color="000000"/>
            </w:tcBorders>
          </w:tcPr>
          <w:p w14:paraId="00C147BD" w14:textId="77777777" w:rsidR="001F74D3" w:rsidRPr="00750971" w:rsidRDefault="001F74D3">
            <w:pPr>
              <w:keepNext/>
              <w:keepLines/>
              <w:jc w:val="center"/>
              <w:rPr>
                <w:rFonts w:eastAsia="MS Mincho"/>
              </w:rPr>
            </w:pPr>
            <w:r w:rsidRPr="00750971">
              <w:rPr>
                <w:rFonts w:eastAsia="MS Mincho"/>
              </w:rPr>
              <w:t>Paraméter</w:t>
            </w:r>
          </w:p>
          <w:p w14:paraId="11E9C261" w14:textId="77777777" w:rsidR="001F74D3" w:rsidRPr="00750971" w:rsidRDefault="001F74D3">
            <w:pPr>
              <w:keepNext/>
              <w:keepLines/>
              <w:jc w:val="center"/>
              <w:rPr>
                <w:rFonts w:eastAsia="MS Mincho"/>
              </w:rPr>
            </w:pPr>
          </w:p>
        </w:tc>
        <w:tc>
          <w:tcPr>
            <w:tcW w:w="993" w:type="pct"/>
            <w:tcBorders>
              <w:top w:val="single" w:sz="6" w:space="0" w:color="000000"/>
              <w:bottom w:val="single" w:sz="6" w:space="0" w:color="000000"/>
            </w:tcBorders>
          </w:tcPr>
          <w:p w14:paraId="4FD2B6DD" w14:textId="77777777" w:rsidR="001F74D3" w:rsidRPr="00750971" w:rsidRDefault="001F74D3">
            <w:pPr>
              <w:keepNext/>
              <w:keepLines/>
              <w:jc w:val="center"/>
              <w:rPr>
                <w:rFonts w:eastAsia="MS Mincho"/>
              </w:rPr>
            </w:pPr>
            <w:r w:rsidRPr="00750971">
              <w:rPr>
                <w:rFonts w:eastAsia="MS Mincho"/>
              </w:rPr>
              <w:t>AC→D</w:t>
            </w:r>
          </w:p>
          <w:p w14:paraId="61BE2765" w14:textId="77777777" w:rsidR="001F74D3" w:rsidRPr="00750971" w:rsidRDefault="001F74D3">
            <w:pPr>
              <w:keepNext/>
              <w:keepLines/>
              <w:jc w:val="center"/>
              <w:rPr>
                <w:rFonts w:eastAsia="MS Mincho"/>
              </w:rPr>
            </w:pPr>
            <w:r w:rsidRPr="00750971">
              <w:rPr>
                <w:rFonts w:eastAsia="MS Mincho"/>
              </w:rPr>
              <w:t>(N = 1073)</w:t>
            </w:r>
          </w:p>
        </w:tc>
        <w:tc>
          <w:tcPr>
            <w:tcW w:w="1172" w:type="pct"/>
            <w:tcBorders>
              <w:top w:val="single" w:sz="6" w:space="0" w:color="000000"/>
              <w:bottom w:val="single" w:sz="6" w:space="0" w:color="000000"/>
            </w:tcBorders>
          </w:tcPr>
          <w:p w14:paraId="56FA2D73" w14:textId="77777777" w:rsidR="001F74D3" w:rsidRPr="00750971" w:rsidRDefault="001F74D3">
            <w:pPr>
              <w:keepNext/>
              <w:keepLines/>
              <w:jc w:val="center"/>
              <w:rPr>
                <w:rFonts w:eastAsia="MS Mincho"/>
              </w:rPr>
            </w:pPr>
            <w:r w:rsidRPr="00750971">
              <w:rPr>
                <w:rFonts w:eastAsia="MS Mincho"/>
              </w:rPr>
              <w:t>DCarbH</w:t>
            </w:r>
          </w:p>
          <w:p w14:paraId="56AE73DC" w14:textId="77777777" w:rsidR="001F74D3" w:rsidRPr="00750971" w:rsidRDefault="001F74D3">
            <w:pPr>
              <w:keepNext/>
              <w:keepLines/>
              <w:jc w:val="center"/>
              <w:rPr>
                <w:rFonts w:eastAsia="MS Mincho"/>
              </w:rPr>
            </w:pPr>
            <w:r w:rsidRPr="00750971">
              <w:rPr>
                <w:rFonts w:eastAsia="MS Mincho"/>
              </w:rPr>
              <w:t>(N = 1074)</w:t>
            </w:r>
          </w:p>
        </w:tc>
        <w:tc>
          <w:tcPr>
            <w:tcW w:w="1081" w:type="pct"/>
            <w:tcBorders>
              <w:top w:val="single" w:sz="6" w:space="0" w:color="000000"/>
              <w:bottom w:val="single" w:sz="6" w:space="0" w:color="000000"/>
              <w:right w:val="single" w:sz="6" w:space="0" w:color="000000"/>
            </w:tcBorders>
          </w:tcPr>
          <w:p w14:paraId="7D9FAC04" w14:textId="77777777" w:rsidR="001F74D3" w:rsidRPr="00750971" w:rsidRDefault="001F74D3">
            <w:pPr>
              <w:keepNext/>
              <w:keepLines/>
              <w:jc w:val="center"/>
              <w:rPr>
                <w:rFonts w:eastAsia="SimSun"/>
                <w:lang w:eastAsia="zh-CN"/>
              </w:rPr>
            </w:pPr>
            <w:r w:rsidRPr="00750971">
              <w:rPr>
                <w:rFonts w:eastAsia="MS Mincho"/>
              </w:rPr>
              <w:t>Relatív hazárd</w:t>
            </w:r>
            <w:r w:rsidRPr="00750971">
              <w:rPr>
                <w:rFonts w:eastAsia="SimSun"/>
                <w:lang w:eastAsia="zh-CN"/>
              </w:rPr>
              <w:t xml:space="preserve"> vs. AC</w:t>
            </w:r>
            <w:r w:rsidRPr="00750971">
              <w:rPr>
                <w:rFonts w:eastAsia="MS Mincho"/>
              </w:rPr>
              <w:t>→</w:t>
            </w:r>
            <w:r w:rsidRPr="00750971">
              <w:rPr>
                <w:rFonts w:eastAsia="SimSun"/>
                <w:lang w:eastAsia="zh-CN"/>
              </w:rPr>
              <w:t>D</w:t>
            </w:r>
          </w:p>
          <w:p w14:paraId="71970146" w14:textId="77777777" w:rsidR="001F74D3" w:rsidRPr="00750971" w:rsidRDefault="001F74D3">
            <w:pPr>
              <w:keepNext/>
              <w:keepLines/>
              <w:jc w:val="center"/>
              <w:rPr>
                <w:rFonts w:eastAsia="MS Mincho"/>
                <w:vertAlign w:val="superscript"/>
              </w:rPr>
            </w:pPr>
            <w:r w:rsidRPr="00750971">
              <w:rPr>
                <w:rFonts w:eastAsia="MS Mincho"/>
              </w:rPr>
              <w:t>(</w:t>
            </w:r>
            <w:r w:rsidRPr="00750971">
              <w:rPr>
                <w:rFonts w:eastAsia="SimSun"/>
                <w:bCs/>
                <w:lang w:eastAsia="zh-CN"/>
              </w:rPr>
              <w:t>95%-os CI</w:t>
            </w:r>
            <w:r w:rsidRPr="00750971">
              <w:rPr>
                <w:rFonts w:eastAsia="MS Mincho"/>
              </w:rPr>
              <w:t>)</w:t>
            </w:r>
          </w:p>
          <w:p w14:paraId="4918C2F4" w14:textId="77777777" w:rsidR="001F74D3" w:rsidRPr="00750971" w:rsidRDefault="001F74D3">
            <w:pPr>
              <w:keepNext/>
              <w:keepLines/>
              <w:jc w:val="center"/>
              <w:rPr>
                <w:rFonts w:eastAsia="MS Mincho"/>
              </w:rPr>
            </w:pPr>
            <w:r w:rsidRPr="00750971">
              <w:rPr>
                <w:rFonts w:eastAsia="MS Mincho"/>
              </w:rPr>
              <w:t>p-érték</w:t>
            </w:r>
          </w:p>
        </w:tc>
      </w:tr>
      <w:tr w:rsidR="001F74D3" w:rsidRPr="00750971" w14:paraId="09D7143E" w14:textId="77777777">
        <w:tc>
          <w:tcPr>
            <w:tcW w:w="1754" w:type="pct"/>
            <w:tcBorders>
              <w:left w:val="single" w:sz="6" w:space="0" w:color="000000"/>
              <w:bottom w:val="nil"/>
            </w:tcBorders>
          </w:tcPr>
          <w:p w14:paraId="3DB7FA7E" w14:textId="77777777" w:rsidR="001F74D3" w:rsidRPr="00750971" w:rsidRDefault="001F74D3">
            <w:pPr>
              <w:keepNext/>
              <w:keepLines/>
              <w:rPr>
                <w:rFonts w:eastAsia="MS Mincho"/>
                <w:bCs/>
                <w:sz w:val="20"/>
              </w:rPr>
            </w:pPr>
            <w:r w:rsidRPr="00750971">
              <w:rPr>
                <w:rFonts w:eastAsia="MS Mincho"/>
                <w:bCs/>
              </w:rPr>
              <w:t>Betegségmentes túlélés</w:t>
            </w:r>
          </w:p>
        </w:tc>
        <w:tc>
          <w:tcPr>
            <w:tcW w:w="993" w:type="pct"/>
            <w:tcBorders>
              <w:bottom w:val="nil"/>
            </w:tcBorders>
          </w:tcPr>
          <w:p w14:paraId="56117A94" w14:textId="77777777" w:rsidR="001F74D3" w:rsidRPr="00750971" w:rsidRDefault="001F74D3">
            <w:pPr>
              <w:keepNext/>
              <w:keepLines/>
              <w:jc w:val="center"/>
              <w:rPr>
                <w:rFonts w:eastAsia="MS Mincho"/>
              </w:rPr>
            </w:pPr>
          </w:p>
        </w:tc>
        <w:tc>
          <w:tcPr>
            <w:tcW w:w="1172" w:type="pct"/>
            <w:tcBorders>
              <w:bottom w:val="nil"/>
            </w:tcBorders>
          </w:tcPr>
          <w:p w14:paraId="7798728D" w14:textId="77777777" w:rsidR="001F74D3" w:rsidRPr="00750971" w:rsidRDefault="001F74D3">
            <w:pPr>
              <w:keepNext/>
              <w:keepLines/>
              <w:jc w:val="center"/>
              <w:rPr>
                <w:rFonts w:eastAsia="MS Mincho"/>
              </w:rPr>
            </w:pPr>
          </w:p>
        </w:tc>
        <w:tc>
          <w:tcPr>
            <w:tcW w:w="1081" w:type="pct"/>
            <w:tcBorders>
              <w:bottom w:val="nil"/>
              <w:right w:val="single" w:sz="6" w:space="0" w:color="000000"/>
            </w:tcBorders>
          </w:tcPr>
          <w:p w14:paraId="2E6F95EB" w14:textId="77777777" w:rsidR="001F74D3" w:rsidRPr="00750971" w:rsidRDefault="001F74D3">
            <w:pPr>
              <w:keepNext/>
              <w:keepLines/>
              <w:jc w:val="center"/>
              <w:rPr>
                <w:rFonts w:eastAsia="MS Mincho"/>
              </w:rPr>
            </w:pPr>
          </w:p>
        </w:tc>
      </w:tr>
      <w:tr w:rsidR="001F74D3" w:rsidRPr="00750971" w14:paraId="484491BC" w14:textId="77777777">
        <w:tc>
          <w:tcPr>
            <w:tcW w:w="1754" w:type="pct"/>
            <w:tcBorders>
              <w:top w:val="nil"/>
              <w:left w:val="single" w:sz="6" w:space="0" w:color="000000"/>
              <w:bottom w:val="single" w:sz="6" w:space="0" w:color="000000"/>
            </w:tcBorders>
          </w:tcPr>
          <w:p w14:paraId="1B304706" w14:textId="77777777" w:rsidR="001F74D3" w:rsidRPr="00750971" w:rsidRDefault="001F74D3">
            <w:pPr>
              <w:keepNext/>
              <w:keepLines/>
              <w:rPr>
                <w:rFonts w:eastAsia="MS Mincho"/>
              </w:rPr>
            </w:pPr>
            <w:r w:rsidRPr="00750971">
              <w:rPr>
                <w:rFonts w:eastAsia="MS Mincho"/>
              </w:rPr>
              <w:t>Az eseményt mutató betegek száma</w:t>
            </w:r>
          </w:p>
        </w:tc>
        <w:tc>
          <w:tcPr>
            <w:tcW w:w="993" w:type="pct"/>
            <w:tcBorders>
              <w:top w:val="nil"/>
              <w:bottom w:val="single" w:sz="6" w:space="0" w:color="000000"/>
            </w:tcBorders>
          </w:tcPr>
          <w:p w14:paraId="26216302" w14:textId="77777777" w:rsidR="001F74D3" w:rsidRPr="00750971" w:rsidRDefault="001F74D3">
            <w:pPr>
              <w:keepNext/>
              <w:keepLines/>
              <w:jc w:val="center"/>
              <w:rPr>
                <w:rFonts w:eastAsia="MS Mincho"/>
              </w:rPr>
            </w:pPr>
            <w:r w:rsidRPr="00750971">
              <w:rPr>
                <w:rFonts w:eastAsia="MS Mincho"/>
              </w:rPr>
              <w:t>195</w:t>
            </w:r>
          </w:p>
        </w:tc>
        <w:tc>
          <w:tcPr>
            <w:tcW w:w="1172" w:type="pct"/>
            <w:tcBorders>
              <w:top w:val="nil"/>
              <w:bottom w:val="single" w:sz="6" w:space="0" w:color="000000"/>
            </w:tcBorders>
          </w:tcPr>
          <w:p w14:paraId="69E0158C" w14:textId="77777777" w:rsidR="001F74D3" w:rsidRPr="00750971" w:rsidRDefault="001F74D3">
            <w:pPr>
              <w:keepNext/>
              <w:keepLines/>
              <w:jc w:val="center"/>
              <w:rPr>
                <w:rFonts w:eastAsia="MS Mincho"/>
              </w:rPr>
            </w:pPr>
            <w:r w:rsidRPr="00750971">
              <w:rPr>
                <w:rFonts w:eastAsia="MS Mincho"/>
              </w:rPr>
              <w:t>145</w:t>
            </w:r>
          </w:p>
        </w:tc>
        <w:tc>
          <w:tcPr>
            <w:tcW w:w="1081" w:type="pct"/>
            <w:tcBorders>
              <w:top w:val="nil"/>
              <w:bottom w:val="single" w:sz="6" w:space="0" w:color="000000"/>
              <w:right w:val="single" w:sz="6" w:space="0" w:color="000000"/>
            </w:tcBorders>
          </w:tcPr>
          <w:p w14:paraId="54A7832F" w14:textId="77777777" w:rsidR="001F74D3" w:rsidRPr="00750971" w:rsidRDefault="001F74D3">
            <w:pPr>
              <w:keepNext/>
              <w:keepLines/>
              <w:jc w:val="center"/>
              <w:rPr>
                <w:rFonts w:eastAsia="MS Mincho"/>
              </w:rPr>
            </w:pPr>
            <w:r w:rsidRPr="00750971">
              <w:rPr>
                <w:rFonts w:eastAsia="MS Mincho"/>
              </w:rPr>
              <w:t>0,67 (0,54 – 0,83)</w:t>
            </w:r>
          </w:p>
          <w:p w14:paraId="39608E6C" w14:textId="77777777" w:rsidR="001F74D3" w:rsidRPr="00750971" w:rsidRDefault="001F74D3">
            <w:pPr>
              <w:keepNext/>
              <w:keepLines/>
              <w:jc w:val="center"/>
              <w:rPr>
                <w:rFonts w:eastAsia="MS Mincho"/>
              </w:rPr>
            </w:pPr>
            <w:r w:rsidRPr="00750971">
              <w:rPr>
                <w:rFonts w:eastAsia="MS Mincho"/>
              </w:rPr>
              <w:t>p = 0,0003</w:t>
            </w:r>
          </w:p>
        </w:tc>
      </w:tr>
      <w:tr w:rsidR="001F74D3" w:rsidRPr="00750971" w14:paraId="4484A840" w14:textId="77777777">
        <w:tc>
          <w:tcPr>
            <w:tcW w:w="1754" w:type="pct"/>
            <w:tcBorders>
              <w:top w:val="single" w:sz="6" w:space="0" w:color="000000"/>
              <w:left w:val="single" w:sz="6" w:space="0" w:color="000000"/>
              <w:bottom w:val="nil"/>
            </w:tcBorders>
          </w:tcPr>
          <w:p w14:paraId="0997C499" w14:textId="77777777" w:rsidR="001F74D3" w:rsidRPr="00750971" w:rsidRDefault="001F74D3">
            <w:pPr>
              <w:keepNext/>
              <w:keepLines/>
              <w:rPr>
                <w:rFonts w:eastAsia="MS Mincho"/>
                <w:sz w:val="20"/>
              </w:rPr>
            </w:pPr>
            <w:r w:rsidRPr="00750971">
              <w:rPr>
                <w:rFonts w:eastAsia="MS Mincho"/>
              </w:rPr>
              <w:t>Távoli kiújulás</w:t>
            </w:r>
          </w:p>
        </w:tc>
        <w:tc>
          <w:tcPr>
            <w:tcW w:w="993" w:type="pct"/>
            <w:tcBorders>
              <w:top w:val="single" w:sz="6" w:space="0" w:color="000000"/>
              <w:bottom w:val="nil"/>
            </w:tcBorders>
          </w:tcPr>
          <w:p w14:paraId="1E5DD942" w14:textId="77777777" w:rsidR="001F74D3" w:rsidRPr="00750971" w:rsidRDefault="001F74D3">
            <w:pPr>
              <w:keepNext/>
              <w:keepLines/>
              <w:jc w:val="center"/>
              <w:rPr>
                <w:rFonts w:eastAsia="MS Mincho"/>
              </w:rPr>
            </w:pPr>
          </w:p>
        </w:tc>
        <w:tc>
          <w:tcPr>
            <w:tcW w:w="1172" w:type="pct"/>
            <w:tcBorders>
              <w:top w:val="single" w:sz="6" w:space="0" w:color="000000"/>
              <w:bottom w:val="nil"/>
            </w:tcBorders>
          </w:tcPr>
          <w:p w14:paraId="11646AE2" w14:textId="77777777" w:rsidR="001F74D3" w:rsidRPr="00750971" w:rsidRDefault="001F74D3">
            <w:pPr>
              <w:keepNext/>
              <w:keepLines/>
              <w:jc w:val="center"/>
              <w:rPr>
                <w:rFonts w:eastAsia="MS Mincho"/>
              </w:rPr>
            </w:pPr>
          </w:p>
        </w:tc>
        <w:tc>
          <w:tcPr>
            <w:tcW w:w="1081" w:type="pct"/>
            <w:tcBorders>
              <w:top w:val="single" w:sz="6" w:space="0" w:color="000000"/>
              <w:bottom w:val="nil"/>
              <w:right w:val="single" w:sz="6" w:space="0" w:color="000000"/>
            </w:tcBorders>
          </w:tcPr>
          <w:p w14:paraId="54651287" w14:textId="77777777" w:rsidR="001F74D3" w:rsidRPr="00750971" w:rsidRDefault="001F74D3">
            <w:pPr>
              <w:keepNext/>
              <w:keepLines/>
              <w:jc w:val="center"/>
              <w:rPr>
                <w:rFonts w:eastAsia="MS Mincho"/>
              </w:rPr>
            </w:pPr>
          </w:p>
        </w:tc>
      </w:tr>
      <w:tr w:rsidR="001F74D3" w:rsidRPr="00750971" w14:paraId="5A69FF9F" w14:textId="77777777">
        <w:tc>
          <w:tcPr>
            <w:tcW w:w="1754" w:type="pct"/>
            <w:tcBorders>
              <w:top w:val="nil"/>
              <w:left w:val="single" w:sz="6" w:space="0" w:color="000000"/>
              <w:bottom w:val="single" w:sz="6" w:space="0" w:color="000000"/>
            </w:tcBorders>
          </w:tcPr>
          <w:p w14:paraId="3037659C" w14:textId="77777777" w:rsidR="001F74D3" w:rsidRPr="00750971" w:rsidRDefault="001F74D3">
            <w:pPr>
              <w:keepNext/>
              <w:keepLines/>
              <w:rPr>
                <w:rFonts w:eastAsia="MS Mincho"/>
              </w:rPr>
            </w:pPr>
            <w:r w:rsidRPr="00750971">
              <w:rPr>
                <w:rFonts w:eastAsia="MS Mincho"/>
              </w:rPr>
              <w:t>Az eseményt mutató betegek száma</w:t>
            </w:r>
          </w:p>
        </w:tc>
        <w:tc>
          <w:tcPr>
            <w:tcW w:w="993" w:type="pct"/>
            <w:tcBorders>
              <w:top w:val="nil"/>
              <w:bottom w:val="single" w:sz="6" w:space="0" w:color="000000"/>
            </w:tcBorders>
          </w:tcPr>
          <w:p w14:paraId="5841DAA7" w14:textId="77777777" w:rsidR="001F74D3" w:rsidRPr="00750971" w:rsidRDefault="001F74D3">
            <w:pPr>
              <w:keepNext/>
              <w:keepLines/>
              <w:jc w:val="center"/>
              <w:rPr>
                <w:rFonts w:eastAsia="MS Mincho"/>
              </w:rPr>
            </w:pPr>
            <w:r w:rsidRPr="00750971">
              <w:rPr>
                <w:rFonts w:eastAsia="MS Mincho"/>
              </w:rPr>
              <w:t>144</w:t>
            </w:r>
          </w:p>
        </w:tc>
        <w:tc>
          <w:tcPr>
            <w:tcW w:w="1172" w:type="pct"/>
            <w:tcBorders>
              <w:top w:val="nil"/>
              <w:bottom w:val="single" w:sz="6" w:space="0" w:color="000000"/>
            </w:tcBorders>
          </w:tcPr>
          <w:p w14:paraId="716E0F5B" w14:textId="77777777" w:rsidR="001F74D3" w:rsidRPr="00750971" w:rsidRDefault="001F74D3">
            <w:pPr>
              <w:keepNext/>
              <w:keepLines/>
              <w:jc w:val="center"/>
              <w:rPr>
                <w:rFonts w:eastAsia="MS Mincho"/>
              </w:rPr>
            </w:pPr>
            <w:r w:rsidRPr="00750971">
              <w:rPr>
                <w:rFonts w:eastAsia="MS Mincho"/>
              </w:rPr>
              <w:t>103</w:t>
            </w:r>
          </w:p>
        </w:tc>
        <w:tc>
          <w:tcPr>
            <w:tcW w:w="1081" w:type="pct"/>
            <w:tcBorders>
              <w:top w:val="nil"/>
              <w:bottom w:val="single" w:sz="6" w:space="0" w:color="000000"/>
              <w:right w:val="single" w:sz="6" w:space="0" w:color="000000"/>
            </w:tcBorders>
          </w:tcPr>
          <w:p w14:paraId="26501C55" w14:textId="77777777" w:rsidR="001F74D3" w:rsidRPr="00750971" w:rsidRDefault="001F74D3">
            <w:pPr>
              <w:keepNext/>
              <w:keepLines/>
              <w:jc w:val="center"/>
              <w:rPr>
                <w:rFonts w:eastAsia="MS Mincho"/>
              </w:rPr>
            </w:pPr>
            <w:r w:rsidRPr="00750971">
              <w:rPr>
                <w:rFonts w:eastAsia="MS Mincho"/>
              </w:rPr>
              <w:t>0,65 (0,50 – 0,84)</w:t>
            </w:r>
          </w:p>
          <w:p w14:paraId="6A5BAF89" w14:textId="77777777" w:rsidR="001F74D3" w:rsidRPr="00750971" w:rsidRDefault="001F74D3">
            <w:pPr>
              <w:keepNext/>
              <w:keepLines/>
              <w:jc w:val="center"/>
              <w:rPr>
                <w:rFonts w:eastAsia="MS Mincho"/>
              </w:rPr>
            </w:pPr>
            <w:r w:rsidRPr="00750971">
              <w:rPr>
                <w:rFonts w:eastAsia="MS Mincho"/>
              </w:rPr>
              <w:t>p = 0,0008</w:t>
            </w:r>
          </w:p>
        </w:tc>
      </w:tr>
      <w:tr w:rsidR="001F74D3" w:rsidRPr="00750971" w14:paraId="51D9448B" w14:textId="77777777">
        <w:tc>
          <w:tcPr>
            <w:tcW w:w="1754" w:type="pct"/>
            <w:tcBorders>
              <w:top w:val="single" w:sz="6" w:space="0" w:color="000000"/>
              <w:left w:val="single" w:sz="6" w:space="0" w:color="000000"/>
              <w:bottom w:val="nil"/>
            </w:tcBorders>
          </w:tcPr>
          <w:p w14:paraId="2F806356" w14:textId="77777777" w:rsidR="001F74D3" w:rsidRPr="00750971" w:rsidRDefault="001F74D3">
            <w:pPr>
              <w:keepNext/>
              <w:rPr>
                <w:rFonts w:eastAsia="MS Mincho"/>
              </w:rPr>
            </w:pPr>
            <w:r w:rsidRPr="00750971">
              <w:rPr>
                <w:rFonts w:eastAsia="MS Mincho"/>
              </w:rPr>
              <w:t>Halál (teljes túlélés [OS] esemény)</w:t>
            </w:r>
          </w:p>
        </w:tc>
        <w:tc>
          <w:tcPr>
            <w:tcW w:w="993" w:type="pct"/>
            <w:tcBorders>
              <w:top w:val="single" w:sz="6" w:space="0" w:color="000000"/>
              <w:bottom w:val="nil"/>
            </w:tcBorders>
          </w:tcPr>
          <w:p w14:paraId="6B6F9549" w14:textId="77777777" w:rsidR="001F74D3" w:rsidRPr="00750971" w:rsidRDefault="001F74D3">
            <w:pPr>
              <w:keepNext/>
              <w:jc w:val="center"/>
              <w:rPr>
                <w:rFonts w:eastAsia="MS Mincho"/>
              </w:rPr>
            </w:pPr>
          </w:p>
        </w:tc>
        <w:tc>
          <w:tcPr>
            <w:tcW w:w="1172" w:type="pct"/>
            <w:tcBorders>
              <w:top w:val="single" w:sz="6" w:space="0" w:color="000000"/>
              <w:bottom w:val="nil"/>
            </w:tcBorders>
          </w:tcPr>
          <w:p w14:paraId="32BEF074" w14:textId="77777777" w:rsidR="001F74D3" w:rsidRPr="00750971" w:rsidRDefault="001F74D3">
            <w:pPr>
              <w:keepNext/>
              <w:jc w:val="center"/>
              <w:rPr>
                <w:rFonts w:eastAsia="MS Mincho"/>
              </w:rPr>
            </w:pPr>
          </w:p>
        </w:tc>
        <w:tc>
          <w:tcPr>
            <w:tcW w:w="1081" w:type="pct"/>
            <w:tcBorders>
              <w:top w:val="single" w:sz="6" w:space="0" w:color="000000"/>
              <w:bottom w:val="nil"/>
              <w:right w:val="single" w:sz="6" w:space="0" w:color="000000"/>
            </w:tcBorders>
          </w:tcPr>
          <w:p w14:paraId="621B715F" w14:textId="77777777" w:rsidR="001F74D3" w:rsidRPr="00750971" w:rsidRDefault="001F74D3">
            <w:pPr>
              <w:keepNext/>
              <w:jc w:val="center"/>
              <w:rPr>
                <w:rFonts w:eastAsia="MS Mincho"/>
              </w:rPr>
            </w:pPr>
          </w:p>
        </w:tc>
      </w:tr>
      <w:tr w:rsidR="001F74D3" w:rsidRPr="00750971" w14:paraId="296B2076" w14:textId="77777777">
        <w:tc>
          <w:tcPr>
            <w:tcW w:w="1754" w:type="pct"/>
            <w:tcBorders>
              <w:top w:val="nil"/>
              <w:left w:val="single" w:sz="6" w:space="0" w:color="000000"/>
              <w:bottom w:val="single" w:sz="6" w:space="0" w:color="000000"/>
            </w:tcBorders>
          </w:tcPr>
          <w:p w14:paraId="17276C14" w14:textId="77777777" w:rsidR="001F74D3" w:rsidRPr="00750971" w:rsidRDefault="001F74D3">
            <w:pPr>
              <w:keepNext/>
              <w:spacing w:before="40" w:after="120" w:line="300" w:lineRule="exact"/>
              <w:jc w:val="both"/>
            </w:pPr>
            <w:r w:rsidRPr="00750971">
              <w:t>Az eseményt mutató betegek száma</w:t>
            </w:r>
          </w:p>
        </w:tc>
        <w:tc>
          <w:tcPr>
            <w:tcW w:w="993" w:type="pct"/>
            <w:tcBorders>
              <w:top w:val="nil"/>
              <w:bottom w:val="single" w:sz="6" w:space="0" w:color="000000"/>
            </w:tcBorders>
          </w:tcPr>
          <w:p w14:paraId="5E69FE1A" w14:textId="77777777" w:rsidR="001F74D3" w:rsidRPr="00750971" w:rsidRDefault="001F74D3">
            <w:pPr>
              <w:keepNext/>
              <w:spacing w:before="40" w:after="120" w:line="300" w:lineRule="exact"/>
              <w:jc w:val="center"/>
            </w:pPr>
            <w:r w:rsidRPr="00750971">
              <w:t>80</w:t>
            </w:r>
          </w:p>
        </w:tc>
        <w:tc>
          <w:tcPr>
            <w:tcW w:w="1172" w:type="pct"/>
            <w:tcBorders>
              <w:top w:val="nil"/>
              <w:bottom w:val="single" w:sz="6" w:space="0" w:color="000000"/>
            </w:tcBorders>
          </w:tcPr>
          <w:p w14:paraId="23460630" w14:textId="77777777" w:rsidR="001F74D3" w:rsidRPr="00750971" w:rsidRDefault="001F74D3">
            <w:pPr>
              <w:keepNext/>
              <w:spacing w:before="40" w:after="120" w:line="300" w:lineRule="exact"/>
              <w:jc w:val="center"/>
            </w:pPr>
            <w:r w:rsidRPr="00750971">
              <w:t>56</w:t>
            </w:r>
          </w:p>
        </w:tc>
        <w:tc>
          <w:tcPr>
            <w:tcW w:w="1081" w:type="pct"/>
            <w:tcBorders>
              <w:top w:val="nil"/>
              <w:bottom w:val="single" w:sz="6" w:space="0" w:color="000000"/>
              <w:right w:val="single" w:sz="6" w:space="0" w:color="000000"/>
            </w:tcBorders>
          </w:tcPr>
          <w:p w14:paraId="506811A4" w14:textId="77777777" w:rsidR="001F74D3" w:rsidRPr="00750971" w:rsidRDefault="001F74D3">
            <w:pPr>
              <w:keepNext/>
              <w:spacing w:before="40" w:after="120" w:line="300" w:lineRule="exact"/>
              <w:jc w:val="center"/>
            </w:pPr>
            <w:r w:rsidRPr="00750971">
              <w:t>0,66 (0,47 – 0,93)</w:t>
            </w:r>
          </w:p>
          <w:p w14:paraId="43798EE1" w14:textId="77777777" w:rsidR="001F74D3" w:rsidRPr="00750971" w:rsidRDefault="001F74D3">
            <w:pPr>
              <w:keepNext/>
              <w:spacing w:before="40" w:after="120" w:line="300" w:lineRule="exact"/>
              <w:jc w:val="center"/>
            </w:pPr>
            <w:r w:rsidRPr="00750971">
              <w:rPr>
                <w:rFonts w:eastAsia="MS Mincho"/>
              </w:rPr>
              <w:t>p = 0,0182</w:t>
            </w:r>
          </w:p>
        </w:tc>
      </w:tr>
    </w:tbl>
    <w:p w14:paraId="0DC916BA" w14:textId="77777777" w:rsidR="0082393C" w:rsidRPr="00750971" w:rsidRDefault="0082393C">
      <w:pPr>
        <w:rPr>
          <w:szCs w:val="22"/>
        </w:rPr>
      </w:pPr>
    </w:p>
    <w:p w14:paraId="76799876" w14:textId="77777777" w:rsidR="001F74D3" w:rsidRPr="00750971" w:rsidRDefault="001F74D3">
      <w:pPr>
        <w:rPr>
          <w:szCs w:val="22"/>
        </w:rPr>
      </w:pPr>
      <w:r w:rsidRPr="00750971">
        <w:rPr>
          <w:szCs w:val="22"/>
        </w:rPr>
        <w:t>AC→D = doxorubicin plusz ciklofoszfamid, majd docetaxel; DCarbH = docetaxel, karboplatin és trasztuzumab; CI = konfidencia intervallum</w:t>
      </w:r>
    </w:p>
    <w:p w14:paraId="31DADE3B" w14:textId="77777777" w:rsidR="001F74D3" w:rsidRPr="00750971" w:rsidRDefault="001F74D3"/>
    <w:p w14:paraId="348C3E8C" w14:textId="77777777" w:rsidR="001F74D3" w:rsidRPr="00750971" w:rsidRDefault="001F74D3">
      <w:r w:rsidRPr="00750971">
        <w:t>A BCIRG 006 vizsgálatban az elsődleges végpontra, a betegségmentes túlélésre vonatkozó kedvező relatív hazárd abszolút előnyként mutatkozik meg a 3 éves betegségmentes túlélési arány 5,8 százalékpontos növekedésében (86,7% szemben a 80,9%-kal) az AC→DH (Herceptin) kar javára és 4,6 százalékpontos növekedésben (85,5% szemben a 80,9%-kal) a DCarbH (Herceptin) kar javára, az AC→D karral összehasonlítva.</w:t>
      </w:r>
    </w:p>
    <w:p w14:paraId="034854C8" w14:textId="77777777" w:rsidR="001F74D3" w:rsidRPr="00750971" w:rsidRDefault="001F74D3"/>
    <w:p w14:paraId="08E940EB" w14:textId="23E40C5F" w:rsidR="001F74D3" w:rsidRPr="00750971" w:rsidRDefault="001F74D3">
      <w:r w:rsidRPr="00750971">
        <w:t xml:space="preserve">A BCIRG 006 vizsgálatban a DCarbH (TCH) karon 213/1075 beteg, az AC→DH (AC→TH) karon 221/1074 beteg ill. az AC→D (AC→T) karon 217/1073 beteg Karnofsky-féle teljesítmény státusza </w:t>
      </w:r>
      <w:r w:rsidRPr="00750971">
        <w:lastRenderedPageBreak/>
        <w:t>volt ≤90 (80 vagy 90). A betegek ezen alcsoportjánál nem figyeltek meg előnyt a betegségmentes túlélés vonatkozásában (a DCarbH (TCH) kar versus AC</w:t>
      </w:r>
      <w:r w:rsidRPr="00750971">
        <w:sym w:font="Symbol" w:char="F0AE"/>
      </w:r>
      <w:r w:rsidRPr="00750971">
        <w:t>D (AC</w:t>
      </w:r>
      <w:r w:rsidRPr="00750971">
        <w:sym w:font="Symbol" w:char="F0AE"/>
      </w:r>
      <w:r w:rsidRPr="00750971">
        <w:t xml:space="preserve">T) kar esetében relatív hazárd = 1,16, </w:t>
      </w:r>
      <w:r w:rsidRPr="00750971">
        <w:rPr>
          <w:rFonts w:eastAsia="SimSun"/>
          <w:bCs/>
          <w:lang w:eastAsia="zh-CN"/>
        </w:rPr>
        <w:t>95%-os CI</w:t>
      </w:r>
      <w:r w:rsidRPr="00750971">
        <w:t xml:space="preserve"> [0,73, 1,83]; az AC</w:t>
      </w:r>
      <w:r w:rsidRPr="00750971">
        <w:sym w:font="Symbol" w:char="F0AE"/>
      </w:r>
      <w:r w:rsidRPr="00750971">
        <w:t>DH (AC</w:t>
      </w:r>
      <w:r w:rsidRPr="00750971">
        <w:sym w:font="Symbol" w:char="F0AE"/>
      </w:r>
      <w:r w:rsidRPr="00750971">
        <w:t>TH) kar versus AC</w:t>
      </w:r>
      <w:r w:rsidRPr="00750971">
        <w:sym w:font="Symbol" w:char="F0AE"/>
      </w:r>
      <w:r w:rsidRPr="00750971">
        <w:t xml:space="preserve">D kar esetében relatív hazárd = 0,97, </w:t>
      </w:r>
      <w:r w:rsidRPr="00750971">
        <w:rPr>
          <w:rFonts w:eastAsia="SimSun"/>
          <w:bCs/>
          <w:lang w:eastAsia="zh-CN"/>
        </w:rPr>
        <w:t>95%-os CI</w:t>
      </w:r>
      <w:r w:rsidRPr="00750971">
        <w:t xml:space="preserve"> [0,60, 1,55]).</w:t>
      </w:r>
    </w:p>
    <w:p w14:paraId="776C3D0E" w14:textId="77777777" w:rsidR="001F74D3" w:rsidRPr="00750971" w:rsidRDefault="001F74D3"/>
    <w:p w14:paraId="0E6F3013" w14:textId="77777777" w:rsidR="001F74D3" w:rsidRPr="00750971" w:rsidRDefault="001F74D3">
      <w:pPr>
        <w:rPr>
          <w:rFonts w:eastAsia="SimSun"/>
          <w:bCs/>
          <w:lang w:eastAsia="zh-CN"/>
        </w:rPr>
      </w:pPr>
      <w:r w:rsidRPr="00750971">
        <w:t>Ezenkívül az NSABP B-31/NCCTG N9831 klinikai vizsgálatok összevont analíziséből és a BCIRG006 vizsgálatból származó adatokon post-hoc feltáró analízist is végeztek, melyben kombinálták a betegségmentes túlélés eseményeket és a tünetekkel járó kardiális eseményeket. Az eredményeket a 11. táblázat foglalja össze:</w:t>
      </w:r>
    </w:p>
    <w:p w14:paraId="5A94061E" w14:textId="77777777" w:rsidR="001F74D3" w:rsidRPr="00750971" w:rsidRDefault="001F74D3">
      <w:pPr>
        <w:rPr>
          <w:u w:val="single"/>
        </w:rPr>
      </w:pPr>
    </w:p>
    <w:p w14:paraId="7BBB9618" w14:textId="77777777" w:rsidR="001F74D3" w:rsidRPr="00750971" w:rsidRDefault="001F74D3">
      <w:pPr>
        <w:keepNext/>
        <w:keepLines/>
      </w:pPr>
      <w:r w:rsidRPr="00750971">
        <w:t>11. táblázat: Az NSABP B-31/NCCTG N9831</w:t>
      </w:r>
      <w:r w:rsidRPr="00750971">
        <w:rPr>
          <w:vertAlign w:val="superscript"/>
        </w:rPr>
        <w:t>*</w:t>
      </w:r>
      <w:r w:rsidRPr="00750971">
        <w:t xml:space="preserve"> vizsgálatok összevont analíziséből és a BCIRG006 vizsgálatból származó adatok post-hoc feltáró elemzésének eredményei, melyben kombinálták a betegségmentes túlélési eseményeket és a tünetekkel járó kardiális eseményeket</w:t>
      </w:r>
    </w:p>
    <w:p w14:paraId="667A17D1" w14:textId="77777777" w:rsidR="001F74D3" w:rsidRPr="00750971" w:rsidRDefault="001F74D3">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053"/>
        <w:gridCol w:w="2053"/>
        <w:gridCol w:w="2051"/>
      </w:tblGrid>
      <w:tr w:rsidR="001F74D3" w:rsidRPr="00750971" w14:paraId="1C496B26" w14:textId="77777777">
        <w:trPr>
          <w:trHeight w:val="1032"/>
        </w:trPr>
        <w:tc>
          <w:tcPr>
            <w:tcW w:w="1602" w:type="pct"/>
            <w:tcBorders>
              <w:top w:val="single" w:sz="4" w:space="0" w:color="auto"/>
              <w:left w:val="single" w:sz="4" w:space="0" w:color="auto"/>
              <w:bottom w:val="single" w:sz="4" w:space="0" w:color="auto"/>
              <w:right w:val="single" w:sz="4" w:space="0" w:color="auto"/>
            </w:tcBorders>
          </w:tcPr>
          <w:p w14:paraId="74F0ABED" w14:textId="77777777" w:rsidR="001F74D3" w:rsidRPr="00750971" w:rsidRDefault="001F74D3">
            <w:pPr>
              <w:keepNext/>
              <w:keepLines/>
              <w:jc w:val="center"/>
              <w:rPr>
                <w:rFonts w:eastAsia="Verdana"/>
              </w:rPr>
            </w:pPr>
          </w:p>
        </w:tc>
        <w:tc>
          <w:tcPr>
            <w:tcW w:w="1133" w:type="pct"/>
            <w:tcBorders>
              <w:top w:val="single" w:sz="4" w:space="0" w:color="auto"/>
              <w:left w:val="single" w:sz="4" w:space="0" w:color="auto"/>
              <w:bottom w:val="single" w:sz="4" w:space="0" w:color="auto"/>
              <w:right w:val="single" w:sz="4" w:space="0" w:color="auto"/>
            </w:tcBorders>
          </w:tcPr>
          <w:p w14:paraId="50009EBB" w14:textId="77777777" w:rsidR="001F74D3" w:rsidRPr="00750971" w:rsidRDefault="001F74D3">
            <w:pPr>
              <w:keepNext/>
              <w:keepLines/>
              <w:jc w:val="center"/>
            </w:pPr>
            <w:r w:rsidRPr="00750971">
              <w:t>AC</w:t>
            </w:r>
            <w:r w:rsidRPr="00750971">
              <w:sym w:font="Symbol" w:char="00AE"/>
            </w:r>
            <w:r w:rsidRPr="00750971">
              <w:t xml:space="preserve">PH </w:t>
            </w:r>
          </w:p>
          <w:p w14:paraId="42D63AAF" w14:textId="77777777" w:rsidR="001F74D3" w:rsidRPr="00750971" w:rsidRDefault="001F74D3">
            <w:pPr>
              <w:keepNext/>
              <w:keepLines/>
              <w:jc w:val="center"/>
            </w:pPr>
            <w:r w:rsidRPr="00750971">
              <w:t>(vs. AC</w:t>
            </w:r>
            <w:r w:rsidRPr="00750971">
              <w:sym w:font="Symbol" w:char="00AE"/>
            </w:r>
            <w:r w:rsidRPr="00750971">
              <w:t>P)</w:t>
            </w:r>
          </w:p>
          <w:p w14:paraId="2F9621BE" w14:textId="77777777" w:rsidR="001F74D3" w:rsidRPr="00750971" w:rsidRDefault="001F74D3">
            <w:pPr>
              <w:keepNext/>
              <w:keepLines/>
              <w:jc w:val="center"/>
              <w:rPr>
                <w:rFonts w:eastAsia="Batang"/>
              </w:rPr>
            </w:pPr>
            <w:r w:rsidRPr="00750971">
              <w:t>(</w:t>
            </w:r>
            <w:r w:rsidRPr="00750971">
              <w:rPr>
                <w:rFonts w:eastAsia="Batang"/>
              </w:rPr>
              <w:t>NSABP B-31 és NCCTG N9831)</w:t>
            </w:r>
            <w:r w:rsidRPr="00750971">
              <w:rPr>
                <w:rFonts w:eastAsia="Batang"/>
                <w:vertAlign w:val="superscript"/>
              </w:rPr>
              <w:t>*</w:t>
            </w:r>
          </w:p>
          <w:p w14:paraId="2D994B85" w14:textId="77777777" w:rsidR="001F74D3" w:rsidRPr="00750971" w:rsidRDefault="001F74D3">
            <w:pPr>
              <w:keepNext/>
              <w:keepLines/>
              <w:jc w:val="center"/>
            </w:pPr>
          </w:p>
        </w:tc>
        <w:tc>
          <w:tcPr>
            <w:tcW w:w="1133" w:type="pct"/>
            <w:tcBorders>
              <w:top w:val="single" w:sz="4" w:space="0" w:color="auto"/>
              <w:left w:val="single" w:sz="4" w:space="0" w:color="auto"/>
              <w:bottom w:val="single" w:sz="4" w:space="0" w:color="auto"/>
              <w:right w:val="single" w:sz="4" w:space="0" w:color="auto"/>
            </w:tcBorders>
          </w:tcPr>
          <w:p w14:paraId="6CF2EA75" w14:textId="77777777" w:rsidR="001F74D3" w:rsidRPr="00750971" w:rsidRDefault="001F74D3">
            <w:pPr>
              <w:keepNext/>
              <w:keepLines/>
              <w:jc w:val="center"/>
            </w:pPr>
            <w:r w:rsidRPr="00750971">
              <w:t>AC</w:t>
            </w:r>
            <w:r w:rsidRPr="00750971">
              <w:sym w:font="Symbol" w:char="00AE"/>
            </w:r>
            <w:r w:rsidRPr="00750971">
              <w:t xml:space="preserve">DH </w:t>
            </w:r>
          </w:p>
          <w:p w14:paraId="3E196CBC" w14:textId="77777777" w:rsidR="001F74D3" w:rsidRPr="00750971" w:rsidRDefault="001F74D3">
            <w:pPr>
              <w:keepNext/>
              <w:keepLines/>
              <w:jc w:val="center"/>
            </w:pPr>
            <w:r w:rsidRPr="00750971">
              <w:t>(vs. AC</w:t>
            </w:r>
            <w:r w:rsidRPr="00750971">
              <w:sym w:font="Symbol" w:char="00AE"/>
            </w:r>
            <w:r w:rsidRPr="00750971">
              <w:t>D)</w:t>
            </w:r>
          </w:p>
          <w:p w14:paraId="706D473A" w14:textId="77777777" w:rsidR="001F74D3" w:rsidRPr="00750971" w:rsidRDefault="001F74D3">
            <w:pPr>
              <w:keepNext/>
              <w:keepLines/>
              <w:jc w:val="center"/>
              <w:rPr>
                <w:rFonts w:eastAsia="Verdana"/>
              </w:rPr>
            </w:pPr>
            <w:r w:rsidRPr="00750971">
              <w:t>(BCIRG 006)</w:t>
            </w:r>
          </w:p>
        </w:tc>
        <w:tc>
          <w:tcPr>
            <w:tcW w:w="1132" w:type="pct"/>
            <w:tcBorders>
              <w:top w:val="single" w:sz="4" w:space="0" w:color="auto"/>
              <w:left w:val="single" w:sz="4" w:space="0" w:color="auto"/>
              <w:bottom w:val="single" w:sz="4" w:space="0" w:color="auto"/>
              <w:right w:val="single" w:sz="4" w:space="0" w:color="auto"/>
            </w:tcBorders>
          </w:tcPr>
          <w:p w14:paraId="2B528198" w14:textId="77777777" w:rsidR="001F74D3" w:rsidRPr="00750971" w:rsidRDefault="001F74D3">
            <w:pPr>
              <w:keepNext/>
              <w:keepLines/>
              <w:jc w:val="center"/>
            </w:pPr>
            <w:r w:rsidRPr="00750971">
              <w:t xml:space="preserve">DCarbH </w:t>
            </w:r>
          </w:p>
          <w:p w14:paraId="17427212" w14:textId="77777777" w:rsidR="001F74D3" w:rsidRPr="00750971" w:rsidRDefault="001F74D3">
            <w:pPr>
              <w:keepNext/>
              <w:keepLines/>
              <w:jc w:val="center"/>
            </w:pPr>
            <w:r w:rsidRPr="00750971">
              <w:t>(vs. AC</w:t>
            </w:r>
            <w:r w:rsidRPr="00750971">
              <w:sym w:font="Symbol" w:char="00AE"/>
            </w:r>
            <w:r w:rsidRPr="00750971">
              <w:t>D)</w:t>
            </w:r>
          </w:p>
          <w:p w14:paraId="6B1EEBD0" w14:textId="77777777" w:rsidR="001F74D3" w:rsidRPr="00750971" w:rsidRDefault="001F74D3">
            <w:pPr>
              <w:keepNext/>
              <w:keepLines/>
              <w:jc w:val="center"/>
              <w:rPr>
                <w:rFonts w:eastAsia="Verdana"/>
              </w:rPr>
            </w:pPr>
            <w:r w:rsidRPr="00750971">
              <w:t>(BCIRG 006)</w:t>
            </w:r>
          </w:p>
        </w:tc>
      </w:tr>
      <w:tr w:rsidR="001F74D3" w:rsidRPr="00750971" w14:paraId="4409421B" w14:textId="77777777">
        <w:trPr>
          <w:trHeight w:val="1146"/>
        </w:trPr>
        <w:tc>
          <w:tcPr>
            <w:tcW w:w="1602" w:type="pct"/>
            <w:tcBorders>
              <w:top w:val="single" w:sz="4" w:space="0" w:color="auto"/>
              <w:left w:val="single" w:sz="4" w:space="0" w:color="auto"/>
              <w:bottom w:val="single" w:sz="4" w:space="0" w:color="auto"/>
              <w:right w:val="single" w:sz="4" w:space="0" w:color="auto"/>
            </w:tcBorders>
          </w:tcPr>
          <w:p w14:paraId="47A04986" w14:textId="77777777" w:rsidR="001F74D3" w:rsidRPr="00750971" w:rsidRDefault="001F74D3">
            <w:pPr>
              <w:keepNext/>
              <w:keepLines/>
              <w:jc w:val="center"/>
              <w:rPr>
                <w:rFonts w:eastAsia="Verdana"/>
              </w:rPr>
            </w:pPr>
            <w:r w:rsidRPr="00750971">
              <w:rPr>
                <w:rFonts w:eastAsia="Verdana"/>
              </w:rPr>
              <w:t>Primer hatásossági analízis</w:t>
            </w:r>
          </w:p>
          <w:p w14:paraId="6B3186C6" w14:textId="77777777" w:rsidR="001F74D3" w:rsidRPr="00750971" w:rsidRDefault="001F74D3">
            <w:pPr>
              <w:keepNext/>
              <w:keepLines/>
              <w:jc w:val="center"/>
              <w:rPr>
                <w:rFonts w:eastAsia="Verdana"/>
              </w:rPr>
            </w:pPr>
            <w:r w:rsidRPr="00750971">
              <w:rPr>
                <w:rFonts w:eastAsia="Verdana"/>
              </w:rPr>
              <w:t xml:space="preserve">Betegségmentes túlélés </w:t>
            </w:r>
          </w:p>
          <w:p w14:paraId="660C45C0" w14:textId="77777777" w:rsidR="001F74D3" w:rsidRPr="00750971" w:rsidRDefault="001F74D3">
            <w:pPr>
              <w:keepNext/>
              <w:keepLines/>
              <w:jc w:val="center"/>
              <w:rPr>
                <w:rFonts w:eastAsia="Verdana"/>
              </w:rPr>
            </w:pPr>
            <w:r w:rsidRPr="00750971">
              <w:rPr>
                <w:rFonts w:eastAsia="Verdana"/>
              </w:rPr>
              <w:t>Relatív hazárd</w:t>
            </w:r>
          </w:p>
          <w:p w14:paraId="7FDCBF45" w14:textId="77777777" w:rsidR="001F74D3" w:rsidRPr="00750971" w:rsidRDefault="001F74D3">
            <w:pPr>
              <w:keepNext/>
              <w:keepLines/>
              <w:jc w:val="center"/>
              <w:rPr>
                <w:rFonts w:eastAsia="Verdana"/>
              </w:rPr>
            </w:pPr>
            <w:r w:rsidRPr="00750971">
              <w:rPr>
                <w:rFonts w:eastAsia="Verdana"/>
              </w:rPr>
              <w:t>(</w:t>
            </w:r>
            <w:r w:rsidRPr="00750971">
              <w:rPr>
                <w:rFonts w:eastAsia="SimSun"/>
                <w:bCs/>
                <w:lang w:eastAsia="zh-CN"/>
              </w:rPr>
              <w:t>95%-os CI</w:t>
            </w:r>
            <w:r w:rsidRPr="00750971">
              <w:rPr>
                <w:rFonts w:eastAsia="Verdana"/>
              </w:rPr>
              <w:t>)</w:t>
            </w:r>
          </w:p>
          <w:p w14:paraId="52A2C92E" w14:textId="77777777" w:rsidR="001F74D3" w:rsidRPr="00750971" w:rsidRDefault="001F74D3">
            <w:pPr>
              <w:keepNext/>
              <w:keepLines/>
              <w:jc w:val="center"/>
              <w:rPr>
                <w:rFonts w:eastAsia="Verdana"/>
              </w:rPr>
            </w:pPr>
            <w:r w:rsidRPr="00750971">
              <w:rPr>
                <w:rFonts w:eastAsia="Verdana"/>
              </w:rPr>
              <w:t>p-érték</w:t>
            </w:r>
          </w:p>
        </w:tc>
        <w:tc>
          <w:tcPr>
            <w:tcW w:w="1133" w:type="pct"/>
            <w:tcBorders>
              <w:top w:val="single" w:sz="4" w:space="0" w:color="auto"/>
              <w:left w:val="single" w:sz="4" w:space="0" w:color="auto"/>
              <w:bottom w:val="single" w:sz="4" w:space="0" w:color="auto"/>
              <w:right w:val="single" w:sz="4" w:space="0" w:color="auto"/>
            </w:tcBorders>
          </w:tcPr>
          <w:p w14:paraId="4A0CC127" w14:textId="77777777" w:rsidR="001F74D3" w:rsidRPr="00750971" w:rsidRDefault="001F74D3">
            <w:pPr>
              <w:keepNext/>
              <w:keepLines/>
              <w:jc w:val="center"/>
              <w:rPr>
                <w:rFonts w:eastAsia="Verdana"/>
              </w:rPr>
            </w:pPr>
          </w:p>
          <w:p w14:paraId="665ACE08" w14:textId="77777777" w:rsidR="001F74D3" w:rsidRPr="00750971" w:rsidRDefault="001F74D3">
            <w:pPr>
              <w:keepNext/>
              <w:keepLines/>
              <w:jc w:val="center"/>
              <w:rPr>
                <w:rFonts w:eastAsia="Verdana"/>
              </w:rPr>
            </w:pPr>
          </w:p>
          <w:p w14:paraId="449EF314" w14:textId="77777777" w:rsidR="001F74D3" w:rsidRPr="00750971" w:rsidRDefault="001F74D3">
            <w:pPr>
              <w:keepNext/>
              <w:keepLines/>
              <w:jc w:val="center"/>
              <w:rPr>
                <w:rFonts w:eastAsia="Verdana"/>
              </w:rPr>
            </w:pPr>
            <w:r w:rsidRPr="00750971">
              <w:rPr>
                <w:rFonts w:eastAsia="Verdana"/>
              </w:rPr>
              <w:t>0,48</w:t>
            </w:r>
          </w:p>
          <w:p w14:paraId="20E02EDE" w14:textId="77777777" w:rsidR="001F74D3" w:rsidRPr="00750971" w:rsidRDefault="001F74D3">
            <w:pPr>
              <w:keepNext/>
              <w:keepLines/>
              <w:jc w:val="center"/>
              <w:rPr>
                <w:rFonts w:eastAsia="Verdana"/>
              </w:rPr>
            </w:pPr>
            <w:r w:rsidRPr="00750971">
              <w:rPr>
                <w:rFonts w:eastAsia="Verdana"/>
              </w:rPr>
              <w:t xml:space="preserve">(0,39, 0,59) </w:t>
            </w:r>
          </w:p>
          <w:p w14:paraId="5372C401" w14:textId="77777777" w:rsidR="001F74D3" w:rsidRPr="00750971" w:rsidRDefault="001F74D3">
            <w:pPr>
              <w:keepNext/>
              <w:keepLines/>
              <w:jc w:val="center"/>
              <w:rPr>
                <w:rFonts w:eastAsia="Verdana"/>
              </w:rPr>
            </w:pPr>
            <w:r w:rsidRPr="00750971">
              <w:rPr>
                <w:rFonts w:eastAsia="Verdana"/>
              </w:rPr>
              <w:t>p &lt; 0,0001</w:t>
            </w:r>
          </w:p>
        </w:tc>
        <w:tc>
          <w:tcPr>
            <w:tcW w:w="1133" w:type="pct"/>
            <w:tcBorders>
              <w:top w:val="single" w:sz="4" w:space="0" w:color="auto"/>
              <w:left w:val="single" w:sz="4" w:space="0" w:color="auto"/>
              <w:bottom w:val="single" w:sz="4" w:space="0" w:color="auto"/>
              <w:right w:val="single" w:sz="4" w:space="0" w:color="auto"/>
            </w:tcBorders>
          </w:tcPr>
          <w:p w14:paraId="74D62D88" w14:textId="77777777" w:rsidR="001F74D3" w:rsidRPr="00750971" w:rsidRDefault="001F74D3">
            <w:pPr>
              <w:keepNext/>
              <w:keepLines/>
              <w:jc w:val="center"/>
              <w:rPr>
                <w:rFonts w:eastAsia="Batang"/>
              </w:rPr>
            </w:pPr>
          </w:p>
          <w:p w14:paraId="579DAC12" w14:textId="77777777" w:rsidR="001F74D3" w:rsidRPr="00750971" w:rsidRDefault="001F74D3">
            <w:pPr>
              <w:keepNext/>
              <w:keepLines/>
              <w:jc w:val="center"/>
              <w:rPr>
                <w:rFonts w:eastAsia="Batang"/>
              </w:rPr>
            </w:pPr>
          </w:p>
          <w:p w14:paraId="56DF1D82" w14:textId="77777777" w:rsidR="001F74D3" w:rsidRPr="00750971" w:rsidRDefault="001F74D3">
            <w:pPr>
              <w:keepNext/>
              <w:keepLines/>
              <w:jc w:val="center"/>
              <w:rPr>
                <w:rFonts w:eastAsia="Batang"/>
              </w:rPr>
            </w:pPr>
            <w:r w:rsidRPr="00750971">
              <w:rPr>
                <w:rFonts w:eastAsia="Batang"/>
              </w:rPr>
              <w:t>0,61</w:t>
            </w:r>
          </w:p>
          <w:p w14:paraId="487BDE71" w14:textId="77777777" w:rsidR="001F74D3" w:rsidRPr="00750971" w:rsidRDefault="001F74D3">
            <w:pPr>
              <w:keepNext/>
              <w:keepLines/>
              <w:jc w:val="center"/>
              <w:rPr>
                <w:rFonts w:eastAsia="Batang"/>
              </w:rPr>
            </w:pPr>
            <w:r w:rsidRPr="00750971">
              <w:rPr>
                <w:rFonts w:eastAsia="Batang"/>
              </w:rPr>
              <w:t>(0,49, 0,77)</w:t>
            </w:r>
          </w:p>
          <w:p w14:paraId="53116333" w14:textId="77777777" w:rsidR="001F74D3" w:rsidRPr="00750971" w:rsidRDefault="001F74D3">
            <w:pPr>
              <w:keepNext/>
              <w:keepLines/>
              <w:jc w:val="center"/>
              <w:rPr>
                <w:rFonts w:eastAsia="Verdana"/>
              </w:rPr>
            </w:pPr>
            <w:r w:rsidRPr="00750971">
              <w:rPr>
                <w:rFonts w:eastAsia="Batang"/>
              </w:rPr>
              <w:t>p &lt; 0,0001</w:t>
            </w:r>
          </w:p>
        </w:tc>
        <w:tc>
          <w:tcPr>
            <w:tcW w:w="1132" w:type="pct"/>
            <w:tcBorders>
              <w:top w:val="single" w:sz="4" w:space="0" w:color="auto"/>
              <w:left w:val="single" w:sz="4" w:space="0" w:color="auto"/>
              <w:bottom w:val="single" w:sz="4" w:space="0" w:color="auto"/>
              <w:right w:val="single" w:sz="4" w:space="0" w:color="auto"/>
            </w:tcBorders>
          </w:tcPr>
          <w:p w14:paraId="5D1786AC" w14:textId="77777777" w:rsidR="001F74D3" w:rsidRPr="00750971" w:rsidRDefault="001F74D3">
            <w:pPr>
              <w:keepNext/>
              <w:keepLines/>
              <w:jc w:val="center"/>
              <w:rPr>
                <w:rFonts w:eastAsia="Batang"/>
              </w:rPr>
            </w:pPr>
          </w:p>
          <w:p w14:paraId="6A966AF2" w14:textId="77777777" w:rsidR="001F74D3" w:rsidRPr="00750971" w:rsidRDefault="001F74D3">
            <w:pPr>
              <w:keepNext/>
              <w:keepLines/>
              <w:jc w:val="center"/>
              <w:rPr>
                <w:rFonts w:eastAsia="Batang"/>
              </w:rPr>
            </w:pPr>
          </w:p>
          <w:p w14:paraId="2791A66C" w14:textId="77777777" w:rsidR="001F74D3" w:rsidRPr="00750971" w:rsidRDefault="001F74D3">
            <w:pPr>
              <w:keepNext/>
              <w:keepLines/>
              <w:jc w:val="center"/>
              <w:rPr>
                <w:rFonts w:eastAsia="Batang"/>
              </w:rPr>
            </w:pPr>
            <w:r w:rsidRPr="00750971">
              <w:rPr>
                <w:rFonts w:eastAsia="Batang"/>
              </w:rPr>
              <w:t>0,67</w:t>
            </w:r>
          </w:p>
          <w:p w14:paraId="19AA5547" w14:textId="77777777" w:rsidR="001F74D3" w:rsidRPr="00750971" w:rsidRDefault="001F74D3">
            <w:pPr>
              <w:keepNext/>
              <w:keepLines/>
              <w:jc w:val="center"/>
              <w:rPr>
                <w:rFonts w:eastAsia="Batang"/>
              </w:rPr>
            </w:pPr>
            <w:r w:rsidRPr="00750971">
              <w:rPr>
                <w:rFonts w:eastAsia="Batang"/>
              </w:rPr>
              <w:t>(0,54, 0,83)</w:t>
            </w:r>
          </w:p>
          <w:p w14:paraId="369648AE" w14:textId="77777777" w:rsidR="001F74D3" w:rsidRPr="00750971" w:rsidRDefault="001F74D3">
            <w:pPr>
              <w:keepNext/>
              <w:keepLines/>
              <w:jc w:val="center"/>
              <w:rPr>
                <w:rFonts w:eastAsia="Batang"/>
              </w:rPr>
            </w:pPr>
            <w:r w:rsidRPr="00750971">
              <w:rPr>
                <w:rFonts w:eastAsia="Batang"/>
              </w:rPr>
              <w:t>p = 0,0003</w:t>
            </w:r>
          </w:p>
          <w:p w14:paraId="3E6F046B" w14:textId="77777777" w:rsidR="001F74D3" w:rsidRPr="00750971" w:rsidRDefault="001F74D3">
            <w:pPr>
              <w:keepNext/>
              <w:keepLines/>
              <w:jc w:val="center"/>
              <w:rPr>
                <w:rFonts w:eastAsia="Verdana"/>
              </w:rPr>
            </w:pPr>
          </w:p>
        </w:tc>
      </w:tr>
      <w:tr w:rsidR="001F74D3" w:rsidRPr="00750971" w14:paraId="357CFE72" w14:textId="77777777">
        <w:trPr>
          <w:trHeight w:val="962"/>
        </w:trPr>
        <w:tc>
          <w:tcPr>
            <w:tcW w:w="1602" w:type="pct"/>
            <w:tcBorders>
              <w:top w:val="single" w:sz="4" w:space="0" w:color="auto"/>
              <w:left w:val="single" w:sz="4" w:space="0" w:color="auto"/>
              <w:bottom w:val="single" w:sz="4" w:space="0" w:color="auto"/>
              <w:right w:val="single" w:sz="4" w:space="0" w:color="auto"/>
            </w:tcBorders>
          </w:tcPr>
          <w:p w14:paraId="3239D95B" w14:textId="77777777" w:rsidR="001F74D3" w:rsidRPr="00750971" w:rsidRDefault="001F74D3">
            <w:pPr>
              <w:jc w:val="center"/>
              <w:rPr>
                <w:rFonts w:eastAsia="Verdana"/>
                <w:vertAlign w:val="superscript"/>
              </w:rPr>
            </w:pPr>
            <w:r w:rsidRPr="00750971">
              <w:rPr>
                <w:rFonts w:eastAsia="Verdana"/>
              </w:rPr>
              <w:t>Hosszú távú követés hatásossági analízise</w:t>
            </w:r>
            <w:r w:rsidRPr="00750971">
              <w:rPr>
                <w:rFonts w:eastAsia="Verdana"/>
                <w:vertAlign w:val="superscript"/>
              </w:rPr>
              <w:t>**</w:t>
            </w:r>
          </w:p>
          <w:p w14:paraId="70543FD6" w14:textId="77777777" w:rsidR="001F74D3" w:rsidRPr="00750971" w:rsidRDefault="001F74D3">
            <w:pPr>
              <w:jc w:val="center"/>
              <w:rPr>
                <w:rFonts w:eastAsia="Verdana"/>
              </w:rPr>
            </w:pPr>
            <w:r w:rsidRPr="00750971">
              <w:rPr>
                <w:rFonts w:eastAsia="Verdana"/>
              </w:rPr>
              <w:t>Betegségmentes túlélés</w:t>
            </w:r>
          </w:p>
          <w:p w14:paraId="6B21F564" w14:textId="77777777" w:rsidR="001F74D3" w:rsidRPr="00750971" w:rsidRDefault="001F74D3">
            <w:pPr>
              <w:jc w:val="center"/>
              <w:rPr>
                <w:rFonts w:eastAsia="Verdana"/>
              </w:rPr>
            </w:pPr>
            <w:r w:rsidRPr="00750971">
              <w:rPr>
                <w:rFonts w:eastAsia="Verdana"/>
              </w:rPr>
              <w:t>Relatív hazárd</w:t>
            </w:r>
          </w:p>
          <w:p w14:paraId="10CFF8E3" w14:textId="77777777" w:rsidR="001F74D3" w:rsidRPr="00750971" w:rsidRDefault="001F74D3">
            <w:pPr>
              <w:jc w:val="center"/>
              <w:rPr>
                <w:rFonts w:eastAsia="Verdana"/>
              </w:rPr>
            </w:pPr>
            <w:r w:rsidRPr="00750971">
              <w:rPr>
                <w:rFonts w:eastAsia="Verdana"/>
              </w:rPr>
              <w:t>(</w:t>
            </w:r>
            <w:r w:rsidRPr="00750971">
              <w:rPr>
                <w:rFonts w:eastAsia="SimSun"/>
                <w:bCs/>
                <w:lang w:eastAsia="zh-CN"/>
              </w:rPr>
              <w:t>95%-os CI</w:t>
            </w:r>
            <w:r w:rsidRPr="00750971">
              <w:rPr>
                <w:rFonts w:eastAsia="Verdana"/>
              </w:rPr>
              <w:t>)</w:t>
            </w:r>
          </w:p>
          <w:p w14:paraId="158BE42D" w14:textId="77777777" w:rsidR="001F74D3" w:rsidRPr="00750971" w:rsidRDefault="001F74D3">
            <w:pPr>
              <w:jc w:val="center"/>
              <w:rPr>
                <w:rFonts w:eastAsia="Verdana"/>
              </w:rPr>
            </w:pPr>
            <w:r w:rsidRPr="00750971">
              <w:rPr>
                <w:rFonts w:eastAsia="Verdana"/>
              </w:rPr>
              <w:t>p-érték</w:t>
            </w:r>
          </w:p>
          <w:p w14:paraId="32BD3F4E" w14:textId="77777777" w:rsidR="001F74D3" w:rsidRPr="00750971" w:rsidRDefault="001F74D3">
            <w:pPr>
              <w:jc w:val="center"/>
              <w:rPr>
                <w:rFonts w:eastAsia="Verdana"/>
              </w:rPr>
            </w:pPr>
          </w:p>
        </w:tc>
        <w:tc>
          <w:tcPr>
            <w:tcW w:w="1133" w:type="pct"/>
            <w:tcBorders>
              <w:top w:val="single" w:sz="4" w:space="0" w:color="auto"/>
              <w:left w:val="single" w:sz="4" w:space="0" w:color="auto"/>
              <w:bottom w:val="single" w:sz="4" w:space="0" w:color="auto"/>
              <w:right w:val="single" w:sz="4" w:space="0" w:color="auto"/>
            </w:tcBorders>
          </w:tcPr>
          <w:p w14:paraId="21326C94" w14:textId="77777777" w:rsidR="001F74D3" w:rsidRPr="00750971" w:rsidRDefault="001F74D3">
            <w:pPr>
              <w:keepNext/>
              <w:jc w:val="center"/>
              <w:rPr>
                <w:szCs w:val="22"/>
              </w:rPr>
            </w:pPr>
          </w:p>
          <w:p w14:paraId="267C2A0E" w14:textId="77777777" w:rsidR="001F74D3" w:rsidRPr="00750971" w:rsidRDefault="001F74D3">
            <w:pPr>
              <w:keepNext/>
              <w:jc w:val="center"/>
              <w:rPr>
                <w:szCs w:val="22"/>
              </w:rPr>
            </w:pPr>
          </w:p>
          <w:p w14:paraId="04662F16" w14:textId="77777777" w:rsidR="001F74D3" w:rsidRPr="00750971" w:rsidRDefault="001F74D3">
            <w:pPr>
              <w:keepNext/>
              <w:jc w:val="center"/>
              <w:rPr>
                <w:szCs w:val="22"/>
              </w:rPr>
            </w:pPr>
            <w:r w:rsidRPr="00750971">
              <w:rPr>
                <w:szCs w:val="22"/>
              </w:rPr>
              <w:t>0,61</w:t>
            </w:r>
          </w:p>
          <w:p w14:paraId="5F2903DB" w14:textId="77777777" w:rsidR="001F74D3" w:rsidRPr="00750971" w:rsidRDefault="001F74D3">
            <w:pPr>
              <w:keepNext/>
              <w:jc w:val="center"/>
              <w:rPr>
                <w:szCs w:val="22"/>
              </w:rPr>
            </w:pPr>
            <w:r w:rsidRPr="00750971">
              <w:rPr>
                <w:szCs w:val="22"/>
              </w:rPr>
              <w:t>(0,54, 0,69)</w:t>
            </w:r>
          </w:p>
          <w:p w14:paraId="4385D07C" w14:textId="77777777" w:rsidR="001F74D3" w:rsidRPr="00750971" w:rsidRDefault="001F74D3">
            <w:pPr>
              <w:jc w:val="center"/>
            </w:pPr>
            <w:r w:rsidRPr="00750971">
              <w:rPr>
                <w:szCs w:val="22"/>
              </w:rPr>
              <w:t>p &lt; 0,0001</w:t>
            </w:r>
          </w:p>
        </w:tc>
        <w:tc>
          <w:tcPr>
            <w:tcW w:w="1133" w:type="pct"/>
            <w:tcBorders>
              <w:top w:val="single" w:sz="4" w:space="0" w:color="auto"/>
              <w:left w:val="single" w:sz="4" w:space="0" w:color="auto"/>
              <w:bottom w:val="single" w:sz="4" w:space="0" w:color="auto"/>
              <w:right w:val="single" w:sz="4" w:space="0" w:color="auto"/>
            </w:tcBorders>
          </w:tcPr>
          <w:p w14:paraId="7F9BFC69" w14:textId="77777777" w:rsidR="001F74D3" w:rsidRPr="00750971" w:rsidRDefault="001F74D3">
            <w:pPr>
              <w:keepNext/>
              <w:jc w:val="center"/>
              <w:rPr>
                <w:rFonts w:eastAsia="Batang"/>
                <w:szCs w:val="22"/>
              </w:rPr>
            </w:pPr>
          </w:p>
          <w:p w14:paraId="1E2F4068" w14:textId="77777777" w:rsidR="001F74D3" w:rsidRPr="00750971" w:rsidRDefault="001F74D3">
            <w:pPr>
              <w:keepNext/>
              <w:jc w:val="center"/>
              <w:rPr>
                <w:rFonts w:eastAsia="Batang"/>
                <w:szCs w:val="22"/>
              </w:rPr>
            </w:pPr>
          </w:p>
          <w:p w14:paraId="15C69DCA" w14:textId="77777777" w:rsidR="001F74D3" w:rsidRPr="00750971" w:rsidRDefault="001F74D3">
            <w:pPr>
              <w:keepNext/>
              <w:jc w:val="center"/>
              <w:rPr>
                <w:rFonts w:eastAsia="Batang"/>
                <w:szCs w:val="22"/>
              </w:rPr>
            </w:pPr>
            <w:r w:rsidRPr="00750971">
              <w:rPr>
                <w:rFonts w:eastAsia="Batang"/>
                <w:szCs w:val="22"/>
              </w:rPr>
              <w:t>0,72</w:t>
            </w:r>
          </w:p>
          <w:p w14:paraId="7FA01736" w14:textId="77777777" w:rsidR="001F74D3" w:rsidRPr="00750971" w:rsidRDefault="001F74D3">
            <w:pPr>
              <w:keepNext/>
              <w:jc w:val="center"/>
              <w:rPr>
                <w:rFonts w:eastAsia="Batang"/>
                <w:szCs w:val="22"/>
              </w:rPr>
            </w:pPr>
            <w:r w:rsidRPr="00750971">
              <w:rPr>
                <w:rFonts w:eastAsia="Batang"/>
                <w:szCs w:val="22"/>
              </w:rPr>
              <w:t>(0,61, 0,85)</w:t>
            </w:r>
          </w:p>
          <w:p w14:paraId="3BA761BD" w14:textId="77777777" w:rsidR="001F74D3" w:rsidRPr="00750971" w:rsidRDefault="001F74D3">
            <w:pPr>
              <w:jc w:val="center"/>
              <w:rPr>
                <w:rFonts w:eastAsia="Batang"/>
              </w:rPr>
            </w:pPr>
            <w:r w:rsidRPr="00750971">
              <w:rPr>
                <w:rFonts w:eastAsia="Batang"/>
                <w:szCs w:val="22"/>
              </w:rPr>
              <w:t>p &lt; 0,0001</w:t>
            </w:r>
          </w:p>
        </w:tc>
        <w:tc>
          <w:tcPr>
            <w:tcW w:w="1132" w:type="pct"/>
            <w:tcBorders>
              <w:top w:val="single" w:sz="4" w:space="0" w:color="auto"/>
              <w:left w:val="single" w:sz="4" w:space="0" w:color="auto"/>
              <w:bottom w:val="single" w:sz="4" w:space="0" w:color="auto"/>
              <w:right w:val="single" w:sz="4" w:space="0" w:color="auto"/>
            </w:tcBorders>
          </w:tcPr>
          <w:p w14:paraId="1F5D5186" w14:textId="77777777" w:rsidR="001F74D3" w:rsidRPr="00750971" w:rsidRDefault="001F74D3">
            <w:pPr>
              <w:keepNext/>
              <w:jc w:val="center"/>
              <w:rPr>
                <w:rFonts w:eastAsia="Batang"/>
                <w:szCs w:val="22"/>
              </w:rPr>
            </w:pPr>
          </w:p>
          <w:p w14:paraId="5A0D4E8E" w14:textId="77777777" w:rsidR="001F74D3" w:rsidRPr="00750971" w:rsidRDefault="001F74D3">
            <w:pPr>
              <w:keepNext/>
              <w:jc w:val="center"/>
              <w:rPr>
                <w:rFonts w:eastAsia="Batang"/>
                <w:szCs w:val="22"/>
              </w:rPr>
            </w:pPr>
          </w:p>
          <w:p w14:paraId="4B8B855C" w14:textId="77777777" w:rsidR="001F74D3" w:rsidRPr="00750971" w:rsidRDefault="001F74D3">
            <w:pPr>
              <w:keepNext/>
              <w:jc w:val="center"/>
              <w:rPr>
                <w:rFonts w:eastAsia="Batang"/>
                <w:szCs w:val="22"/>
              </w:rPr>
            </w:pPr>
            <w:r w:rsidRPr="00750971">
              <w:rPr>
                <w:rFonts w:eastAsia="Batang"/>
                <w:szCs w:val="22"/>
              </w:rPr>
              <w:t>0,77</w:t>
            </w:r>
          </w:p>
          <w:p w14:paraId="42880A37" w14:textId="77777777" w:rsidR="001F74D3" w:rsidRPr="00750971" w:rsidRDefault="001F74D3">
            <w:pPr>
              <w:keepNext/>
              <w:jc w:val="center"/>
              <w:rPr>
                <w:rFonts w:eastAsia="Batang"/>
                <w:szCs w:val="22"/>
              </w:rPr>
            </w:pPr>
            <w:r w:rsidRPr="00750971">
              <w:rPr>
                <w:rFonts w:eastAsia="Batang"/>
                <w:szCs w:val="22"/>
              </w:rPr>
              <w:t>(0,65, 0,90)</w:t>
            </w:r>
          </w:p>
          <w:p w14:paraId="77FCBA1E" w14:textId="77777777" w:rsidR="001F74D3" w:rsidRPr="00750971" w:rsidRDefault="001F74D3">
            <w:pPr>
              <w:jc w:val="center"/>
              <w:rPr>
                <w:rFonts w:eastAsia="Batang"/>
              </w:rPr>
            </w:pPr>
            <w:r w:rsidRPr="00750971">
              <w:rPr>
                <w:rFonts w:eastAsia="Batang"/>
                <w:szCs w:val="22"/>
              </w:rPr>
              <w:t>p = 0,0011</w:t>
            </w:r>
          </w:p>
        </w:tc>
      </w:tr>
      <w:tr w:rsidR="001F74D3" w:rsidRPr="00750971" w14:paraId="6C27E6B1" w14:textId="77777777">
        <w:trPr>
          <w:trHeight w:val="962"/>
        </w:trPr>
        <w:tc>
          <w:tcPr>
            <w:tcW w:w="1602" w:type="pct"/>
            <w:tcBorders>
              <w:top w:val="single" w:sz="4" w:space="0" w:color="auto"/>
              <w:left w:val="single" w:sz="4" w:space="0" w:color="auto"/>
              <w:bottom w:val="single" w:sz="4" w:space="0" w:color="auto"/>
              <w:right w:val="single" w:sz="4" w:space="0" w:color="auto"/>
            </w:tcBorders>
          </w:tcPr>
          <w:p w14:paraId="173A2479" w14:textId="77777777" w:rsidR="001F74D3" w:rsidRPr="00750971" w:rsidRDefault="001F74D3">
            <w:pPr>
              <w:jc w:val="center"/>
              <w:rPr>
                <w:rFonts w:eastAsia="Verdana"/>
              </w:rPr>
            </w:pPr>
            <w:r w:rsidRPr="00750971">
              <w:rPr>
                <w:rFonts w:eastAsia="Verdana"/>
              </w:rPr>
              <w:t xml:space="preserve">A betegségmentes túlélés és a tünetekkel járó cardialis események post-hoc feltáró analízise </w:t>
            </w:r>
          </w:p>
          <w:p w14:paraId="2C95ED41" w14:textId="77777777" w:rsidR="001F74D3" w:rsidRPr="00750971" w:rsidRDefault="001F74D3">
            <w:pPr>
              <w:jc w:val="center"/>
              <w:rPr>
                <w:rFonts w:eastAsia="Verdana"/>
              </w:rPr>
            </w:pPr>
            <w:r w:rsidRPr="00750971">
              <w:rPr>
                <w:rFonts w:eastAsia="Verdana"/>
              </w:rPr>
              <w:t>Hosszú távú követés</w:t>
            </w:r>
            <w:r w:rsidRPr="00750971">
              <w:rPr>
                <w:rFonts w:eastAsia="Verdana"/>
                <w:vertAlign w:val="superscript"/>
              </w:rPr>
              <w:t>**</w:t>
            </w:r>
          </w:p>
          <w:p w14:paraId="0EBBB267" w14:textId="77777777" w:rsidR="001F74D3" w:rsidRPr="00750971" w:rsidRDefault="001F74D3">
            <w:pPr>
              <w:jc w:val="center"/>
              <w:rPr>
                <w:rFonts w:eastAsia="Verdana"/>
              </w:rPr>
            </w:pPr>
            <w:r w:rsidRPr="00750971">
              <w:rPr>
                <w:rFonts w:eastAsia="Verdana"/>
              </w:rPr>
              <w:t>Relatív hazárd</w:t>
            </w:r>
          </w:p>
          <w:p w14:paraId="51B7E073" w14:textId="77777777" w:rsidR="001F74D3" w:rsidRPr="00750971" w:rsidRDefault="001F74D3">
            <w:pPr>
              <w:jc w:val="center"/>
              <w:rPr>
                <w:rFonts w:eastAsia="Verdana"/>
              </w:rPr>
            </w:pPr>
            <w:r w:rsidRPr="00750971">
              <w:rPr>
                <w:rFonts w:eastAsia="Verdana"/>
              </w:rPr>
              <w:t>(</w:t>
            </w:r>
            <w:r w:rsidRPr="00750971">
              <w:rPr>
                <w:rFonts w:eastAsia="SimSun"/>
                <w:bCs/>
                <w:lang w:eastAsia="zh-CN"/>
              </w:rPr>
              <w:t>95%-os CI</w:t>
            </w:r>
            <w:r w:rsidRPr="00750971">
              <w:rPr>
                <w:rFonts w:eastAsia="Verdana"/>
              </w:rPr>
              <w:t>)</w:t>
            </w:r>
          </w:p>
        </w:tc>
        <w:tc>
          <w:tcPr>
            <w:tcW w:w="1133" w:type="pct"/>
            <w:tcBorders>
              <w:top w:val="single" w:sz="4" w:space="0" w:color="auto"/>
              <w:left w:val="single" w:sz="4" w:space="0" w:color="auto"/>
              <w:bottom w:val="single" w:sz="4" w:space="0" w:color="auto"/>
              <w:right w:val="single" w:sz="4" w:space="0" w:color="auto"/>
            </w:tcBorders>
          </w:tcPr>
          <w:p w14:paraId="162A7D1D" w14:textId="77777777" w:rsidR="001F74D3" w:rsidRPr="00750971" w:rsidRDefault="001F74D3">
            <w:pPr>
              <w:jc w:val="center"/>
            </w:pPr>
          </w:p>
          <w:p w14:paraId="770E7322" w14:textId="77777777" w:rsidR="001F74D3" w:rsidRPr="00750971" w:rsidRDefault="001F74D3">
            <w:pPr>
              <w:jc w:val="center"/>
            </w:pPr>
          </w:p>
          <w:p w14:paraId="0063E900" w14:textId="77777777" w:rsidR="001F74D3" w:rsidRPr="00750971" w:rsidRDefault="001F74D3">
            <w:pPr>
              <w:jc w:val="center"/>
            </w:pPr>
          </w:p>
          <w:p w14:paraId="13EE4C0A" w14:textId="77777777" w:rsidR="001F74D3" w:rsidRPr="00750971" w:rsidRDefault="001F74D3">
            <w:pPr>
              <w:jc w:val="center"/>
            </w:pPr>
          </w:p>
          <w:p w14:paraId="37E7E776" w14:textId="77777777" w:rsidR="001F74D3" w:rsidRPr="00750971" w:rsidRDefault="001F74D3">
            <w:pPr>
              <w:jc w:val="center"/>
            </w:pPr>
            <w:r w:rsidRPr="00750971">
              <w:t>0,67</w:t>
            </w:r>
          </w:p>
          <w:p w14:paraId="56A77B2E" w14:textId="77777777" w:rsidR="001F74D3" w:rsidRPr="00750971" w:rsidRDefault="001F74D3">
            <w:pPr>
              <w:jc w:val="center"/>
            </w:pPr>
            <w:r w:rsidRPr="00750971">
              <w:t>(0,60, 0,75)</w:t>
            </w:r>
          </w:p>
        </w:tc>
        <w:tc>
          <w:tcPr>
            <w:tcW w:w="1133" w:type="pct"/>
            <w:tcBorders>
              <w:top w:val="single" w:sz="4" w:space="0" w:color="auto"/>
              <w:left w:val="single" w:sz="4" w:space="0" w:color="auto"/>
              <w:bottom w:val="single" w:sz="4" w:space="0" w:color="auto"/>
              <w:right w:val="single" w:sz="4" w:space="0" w:color="auto"/>
            </w:tcBorders>
          </w:tcPr>
          <w:p w14:paraId="722D738B" w14:textId="77777777" w:rsidR="001F74D3" w:rsidRPr="00750971" w:rsidRDefault="001F74D3">
            <w:pPr>
              <w:jc w:val="center"/>
              <w:rPr>
                <w:rFonts w:eastAsia="Batang"/>
              </w:rPr>
            </w:pPr>
          </w:p>
          <w:p w14:paraId="54B6818C" w14:textId="77777777" w:rsidR="001F74D3" w:rsidRPr="00750971" w:rsidRDefault="001F74D3">
            <w:pPr>
              <w:jc w:val="center"/>
              <w:rPr>
                <w:rFonts w:eastAsia="Batang"/>
              </w:rPr>
            </w:pPr>
          </w:p>
          <w:p w14:paraId="7894C0FB" w14:textId="77777777" w:rsidR="001F74D3" w:rsidRPr="00750971" w:rsidRDefault="001F74D3">
            <w:pPr>
              <w:jc w:val="center"/>
              <w:rPr>
                <w:rFonts w:eastAsia="Batang"/>
              </w:rPr>
            </w:pPr>
          </w:p>
          <w:p w14:paraId="7DBC5750" w14:textId="77777777" w:rsidR="001F74D3" w:rsidRPr="00750971" w:rsidRDefault="001F74D3">
            <w:pPr>
              <w:jc w:val="center"/>
              <w:rPr>
                <w:rFonts w:eastAsia="Batang"/>
              </w:rPr>
            </w:pPr>
          </w:p>
          <w:p w14:paraId="3D6E9B43" w14:textId="77777777" w:rsidR="001F74D3" w:rsidRPr="00750971" w:rsidRDefault="001F74D3">
            <w:pPr>
              <w:jc w:val="center"/>
              <w:rPr>
                <w:rFonts w:eastAsia="Batang"/>
              </w:rPr>
            </w:pPr>
            <w:r w:rsidRPr="00750971">
              <w:rPr>
                <w:rFonts w:eastAsia="Batang"/>
              </w:rPr>
              <w:t>0,77</w:t>
            </w:r>
          </w:p>
          <w:p w14:paraId="57473547" w14:textId="77777777" w:rsidR="001F74D3" w:rsidRPr="00750971" w:rsidRDefault="001F74D3">
            <w:pPr>
              <w:jc w:val="center"/>
              <w:rPr>
                <w:rFonts w:eastAsia="Batang"/>
              </w:rPr>
            </w:pPr>
            <w:r w:rsidRPr="00750971">
              <w:rPr>
                <w:rFonts w:eastAsia="Batang"/>
              </w:rPr>
              <w:t>(0,66, 0,90)</w:t>
            </w:r>
          </w:p>
        </w:tc>
        <w:tc>
          <w:tcPr>
            <w:tcW w:w="1132" w:type="pct"/>
            <w:tcBorders>
              <w:top w:val="single" w:sz="4" w:space="0" w:color="auto"/>
              <w:left w:val="single" w:sz="4" w:space="0" w:color="auto"/>
              <w:bottom w:val="single" w:sz="4" w:space="0" w:color="auto"/>
              <w:right w:val="single" w:sz="4" w:space="0" w:color="auto"/>
            </w:tcBorders>
          </w:tcPr>
          <w:p w14:paraId="61D3B9C3" w14:textId="77777777" w:rsidR="001F74D3" w:rsidRPr="00750971" w:rsidRDefault="001F74D3">
            <w:pPr>
              <w:jc w:val="center"/>
              <w:rPr>
                <w:rFonts w:eastAsia="Batang"/>
              </w:rPr>
            </w:pPr>
          </w:p>
          <w:p w14:paraId="128A46EF" w14:textId="77777777" w:rsidR="001F74D3" w:rsidRPr="00750971" w:rsidRDefault="001F74D3">
            <w:pPr>
              <w:jc w:val="center"/>
              <w:rPr>
                <w:rFonts w:eastAsia="Batang"/>
              </w:rPr>
            </w:pPr>
          </w:p>
          <w:p w14:paraId="5DCFF12D" w14:textId="77777777" w:rsidR="001F74D3" w:rsidRPr="00750971" w:rsidRDefault="001F74D3">
            <w:pPr>
              <w:jc w:val="center"/>
              <w:rPr>
                <w:rFonts w:eastAsia="Batang"/>
              </w:rPr>
            </w:pPr>
          </w:p>
          <w:p w14:paraId="0D642796" w14:textId="77777777" w:rsidR="001F74D3" w:rsidRPr="00750971" w:rsidRDefault="001F74D3">
            <w:pPr>
              <w:jc w:val="center"/>
              <w:rPr>
                <w:rFonts w:eastAsia="Batang"/>
              </w:rPr>
            </w:pPr>
          </w:p>
          <w:p w14:paraId="564F6FF8" w14:textId="77777777" w:rsidR="001F74D3" w:rsidRPr="00750971" w:rsidRDefault="001F74D3">
            <w:pPr>
              <w:jc w:val="center"/>
              <w:rPr>
                <w:rFonts w:eastAsia="Batang"/>
              </w:rPr>
            </w:pPr>
            <w:r w:rsidRPr="00750971">
              <w:rPr>
                <w:rFonts w:eastAsia="Batang"/>
              </w:rPr>
              <w:t>0,77</w:t>
            </w:r>
          </w:p>
          <w:p w14:paraId="40876C10" w14:textId="77777777" w:rsidR="001F74D3" w:rsidRPr="00750971" w:rsidRDefault="001F74D3">
            <w:pPr>
              <w:jc w:val="center"/>
              <w:rPr>
                <w:rFonts w:eastAsia="Batang"/>
              </w:rPr>
            </w:pPr>
            <w:r w:rsidRPr="00750971">
              <w:rPr>
                <w:rFonts w:eastAsia="Batang"/>
              </w:rPr>
              <w:t>(0,66, 0,90)</w:t>
            </w:r>
          </w:p>
          <w:p w14:paraId="26497C07" w14:textId="77777777" w:rsidR="001F74D3" w:rsidRPr="00750971" w:rsidRDefault="001F74D3">
            <w:pPr>
              <w:jc w:val="center"/>
              <w:rPr>
                <w:rFonts w:eastAsia="Batang"/>
              </w:rPr>
            </w:pPr>
          </w:p>
        </w:tc>
      </w:tr>
    </w:tbl>
    <w:p w14:paraId="51C9FF73" w14:textId="77777777" w:rsidR="001F74D3" w:rsidRPr="00750971" w:rsidRDefault="001F74D3">
      <w:pPr>
        <w:rPr>
          <w:sz w:val="20"/>
        </w:rPr>
      </w:pPr>
      <w:r w:rsidRPr="00750971">
        <w:rPr>
          <w:sz w:val="20"/>
        </w:rPr>
        <w:t>A: doxorubicin; C: ciklofoszfamid; P: paklitaxel; D: docetaxel; Carb: karboplatin; H: trasztuzumab</w:t>
      </w:r>
    </w:p>
    <w:p w14:paraId="4D59AF06" w14:textId="77777777" w:rsidR="001F74D3" w:rsidRPr="00750971" w:rsidRDefault="001F74D3">
      <w:pPr>
        <w:rPr>
          <w:sz w:val="20"/>
        </w:rPr>
      </w:pPr>
      <w:r w:rsidRPr="00750971">
        <w:rPr>
          <w:sz w:val="20"/>
        </w:rPr>
        <w:t>CI = konfidencia intervallum</w:t>
      </w:r>
    </w:p>
    <w:p w14:paraId="049C67A1" w14:textId="77777777" w:rsidR="001F74D3" w:rsidRPr="00750971" w:rsidRDefault="001F74D3">
      <w:pPr>
        <w:rPr>
          <w:sz w:val="20"/>
        </w:rPr>
      </w:pPr>
      <w:r w:rsidRPr="00750971">
        <w:rPr>
          <w:sz w:val="20"/>
        </w:rPr>
        <w:t xml:space="preserve">* A betegségmentes túlélés (DFS) végső analízisekor. A medián követés ideje 1,8 év volt az AC→P karon és 2,0 év az AC→PH karon. </w:t>
      </w:r>
    </w:p>
    <w:p w14:paraId="7F4034EC" w14:textId="77777777" w:rsidR="001F74D3" w:rsidRPr="00750971" w:rsidRDefault="001F74D3">
      <w:pPr>
        <w:rPr>
          <w:sz w:val="20"/>
        </w:rPr>
      </w:pPr>
      <w:r w:rsidRPr="00750971">
        <w:rPr>
          <w:sz w:val="20"/>
          <w:vertAlign w:val="superscript"/>
        </w:rPr>
        <w:t>**</w:t>
      </w:r>
      <w:r w:rsidRPr="00750971">
        <w:rPr>
          <w:sz w:val="20"/>
        </w:rPr>
        <w:t xml:space="preserve"> A klinikai vizsgálatok összevont analíziséhez a hosszú távú követés medián ideje 8,3 év volt (tartomány: 0,1-12,1) az AC→PH karon és 7,9 év (tartomány: 0,0-12,2) az AC→P karon; a BCIRG 006 vizsgálathoz a hosszú távú követés medián ideje 10,3 év volt mind az AC→D (tartomány: 0,0-12,6) karon, mind a DCarbH (tartomány: 0,0-13,1) karon, és 10,4 év volt az AC→DH karon (tartomány: 0,0-12,7) </w:t>
      </w:r>
    </w:p>
    <w:p w14:paraId="5D3B2CBB" w14:textId="77777777" w:rsidR="001F74D3" w:rsidRPr="00750971" w:rsidRDefault="001F74D3"/>
    <w:p w14:paraId="422FEA75" w14:textId="77777777" w:rsidR="001F74D3" w:rsidRPr="00750971" w:rsidRDefault="001F74D3">
      <w:pPr>
        <w:rPr>
          <w:i/>
          <w:u w:val="single"/>
        </w:rPr>
      </w:pPr>
      <w:r w:rsidRPr="00750971">
        <w:rPr>
          <w:i/>
          <w:u w:val="single"/>
        </w:rPr>
        <w:t>Korai emlőkarcinóma (neoadjuváns-adjuváns kezelés)</w:t>
      </w:r>
    </w:p>
    <w:p w14:paraId="43427341" w14:textId="77777777" w:rsidR="001F74D3" w:rsidRPr="00750971" w:rsidRDefault="001F74D3"/>
    <w:p w14:paraId="674C5BE7" w14:textId="77777777" w:rsidR="001F74D3" w:rsidRPr="00750971" w:rsidRDefault="001F74D3">
      <w:r w:rsidRPr="00750971">
        <w:t xml:space="preserve">Eddig nem állnak rendelkezésre olyan eredmények, melyek az adjuváns Herceptin-kezelés kemoterápiával történő együttadásának hatásosságát hasonlítják össze a neoadjuváns/adjuváns kezelés során kapott eredményekkel. </w:t>
      </w:r>
    </w:p>
    <w:p w14:paraId="776E9E35" w14:textId="77777777" w:rsidR="001F74D3" w:rsidRPr="00750971" w:rsidRDefault="001F74D3">
      <w:r w:rsidRPr="00750971">
        <w:t xml:space="preserve"> </w:t>
      </w:r>
    </w:p>
    <w:p w14:paraId="69B849AB" w14:textId="77777777" w:rsidR="001F74D3" w:rsidRPr="00750971" w:rsidRDefault="001F74D3">
      <w:r w:rsidRPr="00750971">
        <w:t xml:space="preserve">A neoadjuváns-adjuváns kezelések körében végzett MO16432 multicentrikus, randomizált vizsgálatot a Herceptin és egy antraciklint, illetve egy taxánt is tartalmazó neoadjuváns kemoterápia egyidejű alkalmazása, majd ezt követően adott adjuváns Herceptin klinikai hatásosságának vizsgálatára </w:t>
      </w:r>
      <w:r w:rsidRPr="00750971">
        <w:lastRenderedPageBreak/>
        <w:t>tervezték, melynek során a Herceptin</w:t>
      </w:r>
      <w:r w:rsidRPr="00750971">
        <w:noBreakHyphen/>
        <w:t>kezelés teljes időtartama összesen 1 év volt. A vizsgálatba újonnan diagnosztizált, lokálisan előrehaladott (III stádiumú) vagy gyulladásos korai emlőkarcinómában szenvedő betegeket választottak be. Azokat a betegeket, akiknek tumora HER2-pozitív volt, véletlenszerűen neoadjuváns kemoterápiára és egyidejű neoadjuváns-adjuváns Herceptin</w:t>
      </w:r>
      <w:r w:rsidRPr="00750971">
        <w:noBreakHyphen/>
        <w:t>kezelésre vagy önmagában adott neoadjuváns kemoterápiára sorolták be.</w:t>
      </w:r>
    </w:p>
    <w:p w14:paraId="5DEF0D0C" w14:textId="77777777" w:rsidR="001F74D3" w:rsidRPr="00750971" w:rsidRDefault="001F74D3"/>
    <w:p w14:paraId="36D45CBA" w14:textId="77777777" w:rsidR="001F74D3" w:rsidRPr="00750971" w:rsidRDefault="001F74D3">
      <w:r w:rsidRPr="00750971">
        <w:t>Az MO16432 vizsgálatban a Herceptin-t (8 mg/ttkg telítő adag, majd 6 mg/ttkg fenntartó adagok 3 hetente) 10 ciklus neoadjuváns kemoterápiával együtt adagolták</w:t>
      </w:r>
    </w:p>
    <w:p w14:paraId="0BF61D78" w14:textId="77777777" w:rsidR="001F74D3" w:rsidRPr="00750971" w:rsidRDefault="001F74D3"/>
    <w:p w14:paraId="7BD54C86" w14:textId="77777777" w:rsidR="001F74D3" w:rsidRPr="00750971" w:rsidRDefault="001F74D3">
      <w:r w:rsidRPr="00750971">
        <w:t>az alábbiak szerint:</w:t>
      </w:r>
    </w:p>
    <w:p w14:paraId="40E598E8" w14:textId="77777777" w:rsidR="001F74D3" w:rsidRPr="00750971" w:rsidRDefault="001F74D3"/>
    <w:p w14:paraId="4327C93C" w14:textId="77777777" w:rsidR="001F74D3" w:rsidRPr="00750971" w:rsidRDefault="001F74D3">
      <w:r w:rsidRPr="00750971">
        <w:sym w:font="Symbol" w:char="F0B7"/>
      </w:r>
      <w:r w:rsidRPr="00750971">
        <w:tab/>
        <w:t>60 mg/m2 doxorubicin és 150 mg/m2 paklitaxel, 3 hetente adva 3 cikluson keresztül,</w:t>
      </w:r>
    </w:p>
    <w:p w14:paraId="685FCB2D" w14:textId="77777777" w:rsidR="001F74D3" w:rsidRPr="00750971" w:rsidRDefault="001F74D3"/>
    <w:p w14:paraId="3E026905" w14:textId="77777777" w:rsidR="001F74D3" w:rsidRPr="00750971" w:rsidRDefault="001F74D3">
      <w:pPr>
        <w:keepNext/>
        <w:keepLines/>
      </w:pPr>
      <w:r w:rsidRPr="00750971">
        <w:t>ezt követően</w:t>
      </w:r>
    </w:p>
    <w:p w14:paraId="7D83BF54" w14:textId="77777777" w:rsidR="001F74D3" w:rsidRPr="00750971" w:rsidRDefault="001F74D3">
      <w:pPr>
        <w:keepNext/>
        <w:keepLines/>
      </w:pPr>
      <w:r w:rsidRPr="00750971">
        <w:sym w:font="Symbol" w:char="F0B7"/>
      </w:r>
      <w:r w:rsidRPr="00750971">
        <w:tab/>
        <w:t>175 mg/m2,paklitaxel, 3 hetente adva 4 cikluson keresztül,</w:t>
      </w:r>
    </w:p>
    <w:p w14:paraId="424FE38A" w14:textId="77777777" w:rsidR="001F74D3" w:rsidRPr="00750971" w:rsidRDefault="001F74D3">
      <w:pPr>
        <w:keepNext/>
        <w:keepLines/>
      </w:pPr>
    </w:p>
    <w:p w14:paraId="0DD8FFE0" w14:textId="77777777" w:rsidR="001F74D3" w:rsidRPr="00750971" w:rsidRDefault="001F74D3">
      <w:pPr>
        <w:keepNext/>
        <w:keepLines/>
      </w:pPr>
      <w:r w:rsidRPr="00750971">
        <w:t>ezt követően</w:t>
      </w:r>
    </w:p>
    <w:p w14:paraId="58DCE693" w14:textId="77777777" w:rsidR="001F74D3" w:rsidRPr="00750971" w:rsidRDefault="001F74D3">
      <w:pPr>
        <w:ind w:left="360"/>
      </w:pPr>
      <w:r w:rsidRPr="00750971">
        <w:sym w:font="Symbol" w:char="F0B7"/>
      </w:r>
      <w:r w:rsidRPr="00750971">
        <w:tab/>
        <w:t>CMF az 1. és a 8. napon, 4 hetente adva 3 cikluson keresztül,</w:t>
      </w:r>
    </w:p>
    <w:p w14:paraId="2D868A11" w14:textId="77777777" w:rsidR="001F74D3" w:rsidRPr="00750971" w:rsidRDefault="001F74D3"/>
    <w:p w14:paraId="1D6B80E6" w14:textId="77777777" w:rsidR="001F74D3" w:rsidRPr="00750971" w:rsidRDefault="001F74D3">
      <w:r w:rsidRPr="00750971">
        <w:t>majd a műtét után</w:t>
      </w:r>
    </w:p>
    <w:p w14:paraId="403CBF69" w14:textId="77777777" w:rsidR="001F74D3" w:rsidRPr="00750971" w:rsidRDefault="001F74D3">
      <w:pPr>
        <w:ind w:left="360"/>
      </w:pPr>
      <w:r w:rsidRPr="00750971">
        <w:sym w:font="Symbol" w:char="F0B7"/>
      </w:r>
      <w:r w:rsidRPr="00750971">
        <w:tab/>
        <w:t>további adjuváns Herceptin ciklusok (az 1 éves kezelés befejezéséig).</w:t>
      </w:r>
    </w:p>
    <w:p w14:paraId="75880066" w14:textId="77777777" w:rsidR="001F74D3" w:rsidRPr="00750971" w:rsidRDefault="001F74D3"/>
    <w:p w14:paraId="7D844069" w14:textId="77777777" w:rsidR="001F74D3" w:rsidRPr="00750971" w:rsidRDefault="001F74D3">
      <w:r w:rsidRPr="00750971">
        <w:t>A MO16432 vizsgálat hatásossági eredményeit a 12. táblázat foglalja össze. A Herceptin-karon az utánkövetés medián időtartama 3,8 év volt.</w:t>
      </w:r>
    </w:p>
    <w:p w14:paraId="55A809FC" w14:textId="77777777" w:rsidR="001F74D3" w:rsidRPr="00750971" w:rsidRDefault="001F74D3"/>
    <w:p w14:paraId="2A93DC8B" w14:textId="77777777" w:rsidR="001F74D3" w:rsidRPr="00750971" w:rsidRDefault="001F74D3">
      <w:r w:rsidRPr="00750971">
        <w:t>12. táblázat: Az MO16432 vizsgálat hatásossági eredményei</w:t>
      </w:r>
    </w:p>
    <w:p w14:paraId="05808BBA" w14:textId="77777777" w:rsidR="001F74D3" w:rsidRPr="00750971" w:rsidRDefault="001F74D3"/>
    <w:tbl>
      <w:tblPr>
        <w:tblW w:w="4481"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851"/>
        <w:gridCol w:w="1611"/>
        <w:gridCol w:w="1902"/>
        <w:gridCol w:w="1756"/>
      </w:tblGrid>
      <w:tr w:rsidR="001F74D3" w:rsidRPr="00750971" w14:paraId="6FEB112C" w14:textId="77777777">
        <w:tc>
          <w:tcPr>
            <w:tcW w:w="2898" w:type="dxa"/>
            <w:tcBorders>
              <w:top w:val="single" w:sz="4" w:space="0" w:color="auto"/>
              <w:left w:val="single" w:sz="4" w:space="0" w:color="auto"/>
              <w:bottom w:val="single" w:sz="6" w:space="0" w:color="000000"/>
            </w:tcBorders>
          </w:tcPr>
          <w:p w14:paraId="2F7D2022" w14:textId="77777777" w:rsidR="001F74D3" w:rsidRPr="00750971" w:rsidRDefault="001F74D3">
            <w:pPr>
              <w:pStyle w:val="TableText10"/>
              <w:keepNext/>
              <w:jc w:val="center"/>
              <w:rPr>
                <w:sz w:val="22"/>
                <w:szCs w:val="22"/>
              </w:rPr>
            </w:pPr>
            <w:r w:rsidRPr="00750971">
              <w:rPr>
                <w:sz w:val="22"/>
                <w:szCs w:val="22"/>
              </w:rPr>
              <w:t>Paraméter</w:t>
            </w:r>
          </w:p>
          <w:p w14:paraId="6E468FB7" w14:textId="77777777" w:rsidR="001F74D3" w:rsidRPr="00750971" w:rsidRDefault="001F74D3">
            <w:pPr>
              <w:pStyle w:val="TableText10"/>
              <w:keepNext/>
              <w:jc w:val="center"/>
              <w:rPr>
                <w:sz w:val="22"/>
                <w:szCs w:val="22"/>
              </w:rPr>
            </w:pPr>
          </w:p>
        </w:tc>
        <w:tc>
          <w:tcPr>
            <w:tcW w:w="1636" w:type="dxa"/>
            <w:tcBorders>
              <w:top w:val="single" w:sz="4" w:space="0" w:color="auto"/>
              <w:bottom w:val="single" w:sz="6" w:space="0" w:color="000000"/>
            </w:tcBorders>
          </w:tcPr>
          <w:p w14:paraId="240457BE" w14:textId="77777777" w:rsidR="001F74D3" w:rsidRPr="00750971" w:rsidRDefault="001F74D3">
            <w:pPr>
              <w:pStyle w:val="TableText10"/>
              <w:keepNext/>
              <w:jc w:val="center"/>
              <w:rPr>
                <w:sz w:val="22"/>
                <w:szCs w:val="22"/>
              </w:rPr>
            </w:pPr>
            <w:r w:rsidRPr="00750971">
              <w:rPr>
                <w:sz w:val="22"/>
                <w:szCs w:val="22"/>
              </w:rPr>
              <w:t>Kemoterápia + Herceptin</w:t>
            </w:r>
          </w:p>
          <w:p w14:paraId="55A6DC07" w14:textId="77777777" w:rsidR="001F74D3" w:rsidRPr="00750971" w:rsidRDefault="001F74D3">
            <w:pPr>
              <w:pStyle w:val="TableText10"/>
              <w:keepNext/>
              <w:jc w:val="center"/>
              <w:rPr>
                <w:sz w:val="22"/>
                <w:szCs w:val="22"/>
              </w:rPr>
            </w:pPr>
            <w:r w:rsidRPr="00750971">
              <w:rPr>
                <w:sz w:val="22"/>
                <w:szCs w:val="22"/>
              </w:rPr>
              <w:t>(n = 115)</w:t>
            </w:r>
          </w:p>
        </w:tc>
        <w:tc>
          <w:tcPr>
            <w:tcW w:w="1933" w:type="dxa"/>
            <w:tcBorders>
              <w:top w:val="single" w:sz="4" w:space="0" w:color="auto"/>
              <w:bottom w:val="single" w:sz="6" w:space="0" w:color="000000"/>
            </w:tcBorders>
          </w:tcPr>
          <w:p w14:paraId="7D53E7BC" w14:textId="77777777" w:rsidR="001F74D3" w:rsidRPr="00750971" w:rsidRDefault="001F74D3">
            <w:pPr>
              <w:pStyle w:val="TableText10"/>
              <w:keepNext/>
              <w:jc w:val="center"/>
              <w:rPr>
                <w:sz w:val="22"/>
                <w:szCs w:val="22"/>
              </w:rPr>
            </w:pPr>
            <w:r w:rsidRPr="00750971">
              <w:rPr>
                <w:sz w:val="22"/>
                <w:szCs w:val="22"/>
              </w:rPr>
              <w:t>Csak kemoterápia</w:t>
            </w:r>
          </w:p>
          <w:p w14:paraId="16EE066B" w14:textId="77777777" w:rsidR="001F74D3" w:rsidRPr="00750971" w:rsidRDefault="001F74D3">
            <w:pPr>
              <w:pStyle w:val="TableText10"/>
              <w:keepNext/>
              <w:jc w:val="center"/>
              <w:rPr>
                <w:sz w:val="22"/>
                <w:szCs w:val="22"/>
              </w:rPr>
            </w:pPr>
            <w:r w:rsidRPr="00750971">
              <w:rPr>
                <w:sz w:val="22"/>
                <w:szCs w:val="22"/>
              </w:rPr>
              <w:t>(n = 116)</w:t>
            </w:r>
          </w:p>
        </w:tc>
        <w:tc>
          <w:tcPr>
            <w:tcW w:w="1784" w:type="dxa"/>
            <w:tcBorders>
              <w:top w:val="single" w:sz="4" w:space="0" w:color="auto"/>
              <w:bottom w:val="single" w:sz="6" w:space="0" w:color="000000"/>
              <w:right w:val="single" w:sz="4" w:space="0" w:color="auto"/>
            </w:tcBorders>
          </w:tcPr>
          <w:p w14:paraId="4478F8BC" w14:textId="77777777" w:rsidR="001F74D3" w:rsidRPr="00750971" w:rsidRDefault="001F74D3">
            <w:pPr>
              <w:pStyle w:val="TableText10"/>
              <w:keepNext/>
              <w:jc w:val="center"/>
              <w:rPr>
                <w:sz w:val="22"/>
                <w:szCs w:val="22"/>
              </w:rPr>
            </w:pPr>
          </w:p>
        </w:tc>
      </w:tr>
      <w:tr w:rsidR="001F74D3" w:rsidRPr="00750971" w14:paraId="08124630" w14:textId="77777777">
        <w:tc>
          <w:tcPr>
            <w:tcW w:w="2898" w:type="dxa"/>
            <w:tcBorders>
              <w:left w:val="single" w:sz="4" w:space="0" w:color="auto"/>
              <w:bottom w:val="nil"/>
            </w:tcBorders>
          </w:tcPr>
          <w:p w14:paraId="27FEACC3" w14:textId="77777777" w:rsidR="001F74D3" w:rsidRPr="00750971" w:rsidRDefault="001F74D3">
            <w:pPr>
              <w:pStyle w:val="TableText10"/>
              <w:keepNext/>
              <w:rPr>
                <w:sz w:val="22"/>
                <w:szCs w:val="22"/>
              </w:rPr>
            </w:pPr>
            <w:r w:rsidRPr="00750971">
              <w:rPr>
                <w:sz w:val="22"/>
                <w:szCs w:val="22"/>
              </w:rPr>
              <w:t>Eseménymentes túlélés</w:t>
            </w:r>
          </w:p>
        </w:tc>
        <w:tc>
          <w:tcPr>
            <w:tcW w:w="1636" w:type="dxa"/>
            <w:tcBorders>
              <w:bottom w:val="nil"/>
            </w:tcBorders>
          </w:tcPr>
          <w:p w14:paraId="70367E58" w14:textId="77777777" w:rsidR="001F74D3" w:rsidRPr="00750971" w:rsidRDefault="001F74D3">
            <w:pPr>
              <w:pStyle w:val="TableText10"/>
              <w:keepNext/>
              <w:jc w:val="center"/>
              <w:rPr>
                <w:sz w:val="22"/>
                <w:szCs w:val="22"/>
              </w:rPr>
            </w:pPr>
          </w:p>
        </w:tc>
        <w:tc>
          <w:tcPr>
            <w:tcW w:w="1933" w:type="dxa"/>
            <w:tcBorders>
              <w:bottom w:val="nil"/>
            </w:tcBorders>
          </w:tcPr>
          <w:p w14:paraId="7599D713" w14:textId="77777777" w:rsidR="001F74D3" w:rsidRPr="00750971" w:rsidRDefault="001F74D3">
            <w:pPr>
              <w:pStyle w:val="TableText10"/>
              <w:keepNext/>
              <w:jc w:val="center"/>
              <w:rPr>
                <w:sz w:val="22"/>
                <w:szCs w:val="22"/>
              </w:rPr>
            </w:pPr>
          </w:p>
        </w:tc>
        <w:tc>
          <w:tcPr>
            <w:tcW w:w="1784" w:type="dxa"/>
            <w:tcBorders>
              <w:bottom w:val="nil"/>
              <w:right w:val="single" w:sz="4" w:space="0" w:color="auto"/>
            </w:tcBorders>
          </w:tcPr>
          <w:p w14:paraId="29DCDD54" w14:textId="77777777" w:rsidR="001F74D3" w:rsidRPr="00750971" w:rsidRDefault="001F74D3">
            <w:pPr>
              <w:pStyle w:val="TableText10"/>
              <w:keepNext/>
              <w:jc w:val="center"/>
              <w:rPr>
                <w:sz w:val="22"/>
                <w:szCs w:val="22"/>
              </w:rPr>
            </w:pPr>
            <w:r w:rsidRPr="00750971">
              <w:rPr>
                <w:sz w:val="22"/>
                <w:szCs w:val="22"/>
              </w:rPr>
              <w:t>Relatív hazárd</w:t>
            </w:r>
          </w:p>
          <w:p w14:paraId="1923A8E0" w14:textId="77777777" w:rsidR="001F74D3" w:rsidRPr="00750971" w:rsidRDefault="001F74D3">
            <w:pPr>
              <w:pStyle w:val="TableText10"/>
              <w:keepNext/>
              <w:jc w:val="center"/>
              <w:rPr>
                <w:sz w:val="22"/>
                <w:szCs w:val="22"/>
              </w:rPr>
            </w:pPr>
            <w:r w:rsidRPr="00750971">
              <w:rPr>
                <w:sz w:val="22"/>
                <w:szCs w:val="22"/>
              </w:rPr>
              <w:t>(</w:t>
            </w:r>
            <w:r w:rsidRPr="00750971">
              <w:rPr>
                <w:rFonts w:eastAsia="SimSun"/>
                <w:bCs/>
                <w:lang w:eastAsia="zh-CN"/>
              </w:rPr>
              <w:t>95%-os CI</w:t>
            </w:r>
            <w:r w:rsidRPr="00750971">
              <w:rPr>
                <w:sz w:val="22"/>
                <w:szCs w:val="22"/>
              </w:rPr>
              <w:t>)</w:t>
            </w:r>
          </w:p>
        </w:tc>
      </w:tr>
      <w:tr w:rsidR="001F74D3" w:rsidRPr="00750971" w14:paraId="315ED006" w14:textId="77777777">
        <w:tc>
          <w:tcPr>
            <w:tcW w:w="2898" w:type="dxa"/>
            <w:tcBorders>
              <w:top w:val="nil"/>
              <w:left w:val="single" w:sz="4" w:space="0" w:color="auto"/>
              <w:bottom w:val="single" w:sz="6" w:space="0" w:color="000000"/>
            </w:tcBorders>
          </w:tcPr>
          <w:p w14:paraId="401B4461" w14:textId="77777777" w:rsidR="001F74D3" w:rsidRPr="00750971" w:rsidRDefault="001F74D3">
            <w:pPr>
              <w:pStyle w:val="TableText10"/>
              <w:keepNext/>
              <w:rPr>
                <w:sz w:val="22"/>
                <w:szCs w:val="22"/>
              </w:rPr>
            </w:pPr>
            <w:r w:rsidRPr="00750971">
              <w:rPr>
                <w:sz w:val="22"/>
                <w:szCs w:val="22"/>
              </w:rPr>
              <w:t>Eseményt mutató betegek száma</w:t>
            </w:r>
          </w:p>
        </w:tc>
        <w:tc>
          <w:tcPr>
            <w:tcW w:w="1636" w:type="dxa"/>
            <w:tcBorders>
              <w:top w:val="nil"/>
              <w:bottom w:val="single" w:sz="6" w:space="0" w:color="000000"/>
            </w:tcBorders>
          </w:tcPr>
          <w:p w14:paraId="711B05C4" w14:textId="77777777" w:rsidR="001F74D3" w:rsidRPr="00750971" w:rsidRDefault="001F74D3">
            <w:pPr>
              <w:pStyle w:val="TableText10"/>
              <w:keepNext/>
              <w:jc w:val="center"/>
              <w:rPr>
                <w:sz w:val="22"/>
                <w:szCs w:val="22"/>
              </w:rPr>
            </w:pPr>
            <w:r w:rsidRPr="00750971">
              <w:rPr>
                <w:sz w:val="22"/>
                <w:szCs w:val="22"/>
              </w:rPr>
              <w:t>46</w:t>
            </w:r>
          </w:p>
        </w:tc>
        <w:tc>
          <w:tcPr>
            <w:tcW w:w="1933" w:type="dxa"/>
            <w:tcBorders>
              <w:top w:val="nil"/>
              <w:bottom w:val="single" w:sz="6" w:space="0" w:color="000000"/>
            </w:tcBorders>
          </w:tcPr>
          <w:p w14:paraId="34B929D0" w14:textId="77777777" w:rsidR="001F74D3" w:rsidRPr="00750971" w:rsidRDefault="001F74D3">
            <w:pPr>
              <w:pStyle w:val="TableText10"/>
              <w:keepNext/>
              <w:jc w:val="center"/>
              <w:rPr>
                <w:sz w:val="22"/>
                <w:szCs w:val="22"/>
              </w:rPr>
            </w:pPr>
            <w:r w:rsidRPr="00750971">
              <w:rPr>
                <w:sz w:val="22"/>
                <w:szCs w:val="22"/>
              </w:rPr>
              <w:t>59</w:t>
            </w:r>
          </w:p>
        </w:tc>
        <w:tc>
          <w:tcPr>
            <w:tcW w:w="1784" w:type="dxa"/>
            <w:tcBorders>
              <w:top w:val="nil"/>
              <w:bottom w:val="single" w:sz="6" w:space="0" w:color="000000"/>
              <w:right w:val="single" w:sz="4" w:space="0" w:color="auto"/>
            </w:tcBorders>
          </w:tcPr>
          <w:p w14:paraId="3E85E2E9" w14:textId="77777777" w:rsidR="001F74D3" w:rsidRPr="00750971" w:rsidRDefault="001F74D3">
            <w:pPr>
              <w:pStyle w:val="TableText10"/>
              <w:keepNext/>
              <w:jc w:val="center"/>
              <w:rPr>
                <w:sz w:val="22"/>
                <w:szCs w:val="22"/>
              </w:rPr>
            </w:pPr>
            <w:r w:rsidRPr="00750971">
              <w:rPr>
                <w:sz w:val="22"/>
                <w:szCs w:val="22"/>
              </w:rPr>
              <w:t>0,65 (0,44 – 0,96)</w:t>
            </w:r>
            <w:r w:rsidRPr="00750971">
              <w:rPr>
                <w:sz w:val="22"/>
                <w:szCs w:val="22"/>
              </w:rPr>
              <w:br/>
              <w:t>p = 0,0275</w:t>
            </w:r>
          </w:p>
        </w:tc>
      </w:tr>
      <w:tr w:rsidR="001F74D3" w:rsidRPr="00750971" w14:paraId="33DBA39F" w14:textId="77777777">
        <w:tc>
          <w:tcPr>
            <w:tcW w:w="2898" w:type="dxa"/>
            <w:tcBorders>
              <w:top w:val="single" w:sz="6" w:space="0" w:color="000000"/>
              <w:left w:val="single" w:sz="4" w:space="0" w:color="auto"/>
              <w:bottom w:val="single" w:sz="4" w:space="0" w:color="auto"/>
            </w:tcBorders>
          </w:tcPr>
          <w:p w14:paraId="1D5F45AE" w14:textId="77777777" w:rsidR="001F74D3" w:rsidRPr="00750971" w:rsidRDefault="001F74D3">
            <w:pPr>
              <w:pStyle w:val="TableText10"/>
              <w:keepNext/>
              <w:rPr>
                <w:sz w:val="22"/>
                <w:szCs w:val="22"/>
              </w:rPr>
            </w:pPr>
            <w:r w:rsidRPr="00750971">
              <w:rPr>
                <w:sz w:val="22"/>
                <w:szCs w:val="22"/>
              </w:rPr>
              <w:t>Teljes patológiai válasz* összesen (</w:t>
            </w:r>
            <w:r w:rsidRPr="00750971">
              <w:rPr>
                <w:rFonts w:eastAsia="SimSun"/>
                <w:bCs/>
                <w:lang w:eastAsia="zh-CN"/>
              </w:rPr>
              <w:t>95%-os CI</w:t>
            </w:r>
            <w:r w:rsidRPr="00750971">
              <w:rPr>
                <w:sz w:val="22"/>
                <w:szCs w:val="22"/>
              </w:rPr>
              <w:t>)</w:t>
            </w:r>
          </w:p>
        </w:tc>
        <w:tc>
          <w:tcPr>
            <w:tcW w:w="1636" w:type="dxa"/>
            <w:tcBorders>
              <w:top w:val="single" w:sz="6" w:space="0" w:color="000000"/>
              <w:bottom w:val="single" w:sz="4" w:space="0" w:color="auto"/>
            </w:tcBorders>
          </w:tcPr>
          <w:p w14:paraId="6B00F355" w14:textId="77777777" w:rsidR="001F74D3" w:rsidRPr="00750971" w:rsidRDefault="001F74D3">
            <w:pPr>
              <w:pStyle w:val="TableText10"/>
              <w:keepNext/>
              <w:jc w:val="center"/>
              <w:rPr>
                <w:sz w:val="22"/>
                <w:szCs w:val="22"/>
              </w:rPr>
            </w:pPr>
            <w:r w:rsidRPr="00750971">
              <w:rPr>
                <w:sz w:val="22"/>
                <w:szCs w:val="22"/>
              </w:rPr>
              <w:t>40%</w:t>
            </w:r>
          </w:p>
          <w:p w14:paraId="1E83FCE4" w14:textId="77777777" w:rsidR="001F74D3" w:rsidRPr="00750971" w:rsidRDefault="001F74D3">
            <w:pPr>
              <w:pStyle w:val="TableText10"/>
              <w:keepNext/>
              <w:jc w:val="center"/>
              <w:rPr>
                <w:sz w:val="22"/>
                <w:szCs w:val="22"/>
              </w:rPr>
            </w:pPr>
            <w:r w:rsidRPr="00750971">
              <w:rPr>
                <w:sz w:val="22"/>
                <w:szCs w:val="22"/>
              </w:rPr>
              <w:t>(31,0 – 49,6)</w:t>
            </w:r>
          </w:p>
        </w:tc>
        <w:tc>
          <w:tcPr>
            <w:tcW w:w="1933" w:type="dxa"/>
            <w:tcBorders>
              <w:top w:val="single" w:sz="6" w:space="0" w:color="000000"/>
              <w:bottom w:val="single" w:sz="4" w:space="0" w:color="auto"/>
            </w:tcBorders>
          </w:tcPr>
          <w:p w14:paraId="488977CA" w14:textId="77777777" w:rsidR="001F74D3" w:rsidRPr="00750971" w:rsidRDefault="001F74D3">
            <w:pPr>
              <w:pStyle w:val="TableText10"/>
              <w:keepNext/>
              <w:jc w:val="center"/>
              <w:rPr>
                <w:sz w:val="22"/>
                <w:szCs w:val="22"/>
              </w:rPr>
            </w:pPr>
            <w:r w:rsidRPr="00750971">
              <w:rPr>
                <w:sz w:val="22"/>
                <w:szCs w:val="22"/>
              </w:rPr>
              <w:t>20,7%</w:t>
            </w:r>
          </w:p>
          <w:p w14:paraId="5CC56CBA" w14:textId="77777777" w:rsidR="001F74D3" w:rsidRPr="00750971" w:rsidRDefault="001F74D3">
            <w:pPr>
              <w:pStyle w:val="TableText10"/>
              <w:keepNext/>
              <w:jc w:val="center"/>
              <w:rPr>
                <w:sz w:val="22"/>
                <w:szCs w:val="22"/>
              </w:rPr>
            </w:pPr>
            <w:r w:rsidRPr="00750971">
              <w:rPr>
                <w:sz w:val="22"/>
                <w:szCs w:val="22"/>
              </w:rPr>
              <w:t>(13,7 – 29,2)</w:t>
            </w:r>
          </w:p>
        </w:tc>
        <w:tc>
          <w:tcPr>
            <w:tcW w:w="1784" w:type="dxa"/>
            <w:tcBorders>
              <w:top w:val="single" w:sz="6" w:space="0" w:color="000000"/>
              <w:bottom w:val="single" w:sz="4" w:space="0" w:color="auto"/>
              <w:right w:val="single" w:sz="4" w:space="0" w:color="auto"/>
            </w:tcBorders>
          </w:tcPr>
          <w:p w14:paraId="1CE90E70" w14:textId="77777777" w:rsidR="001F74D3" w:rsidRPr="00750971" w:rsidRDefault="001F74D3">
            <w:pPr>
              <w:pStyle w:val="TableText10"/>
              <w:keepNext/>
              <w:jc w:val="center"/>
              <w:rPr>
                <w:sz w:val="22"/>
                <w:szCs w:val="22"/>
              </w:rPr>
            </w:pPr>
            <w:r w:rsidRPr="00750971">
              <w:rPr>
                <w:sz w:val="22"/>
                <w:szCs w:val="22"/>
              </w:rPr>
              <w:t>p = 0,0014</w:t>
            </w:r>
          </w:p>
        </w:tc>
      </w:tr>
      <w:tr w:rsidR="001F74D3" w:rsidRPr="00750971" w14:paraId="10BB5257" w14:textId="77777777">
        <w:tc>
          <w:tcPr>
            <w:tcW w:w="2898" w:type="dxa"/>
            <w:tcBorders>
              <w:top w:val="single" w:sz="4" w:space="0" w:color="auto"/>
              <w:left w:val="single" w:sz="4" w:space="0" w:color="auto"/>
              <w:bottom w:val="nil"/>
              <w:right w:val="single" w:sz="4" w:space="0" w:color="auto"/>
            </w:tcBorders>
          </w:tcPr>
          <w:p w14:paraId="0C20E8CD" w14:textId="77777777" w:rsidR="001F74D3" w:rsidRPr="00750971" w:rsidRDefault="001F74D3">
            <w:pPr>
              <w:pStyle w:val="TableText10"/>
              <w:keepNext/>
              <w:rPr>
                <w:sz w:val="22"/>
                <w:szCs w:val="22"/>
              </w:rPr>
            </w:pPr>
            <w:r w:rsidRPr="00750971">
              <w:rPr>
                <w:sz w:val="22"/>
                <w:szCs w:val="22"/>
              </w:rPr>
              <w:t>Teljes túlélés</w:t>
            </w:r>
          </w:p>
        </w:tc>
        <w:tc>
          <w:tcPr>
            <w:tcW w:w="1636" w:type="dxa"/>
            <w:tcBorders>
              <w:top w:val="single" w:sz="4" w:space="0" w:color="auto"/>
              <w:left w:val="single" w:sz="4" w:space="0" w:color="auto"/>
              <w:bottom w:val="nil"/>
              <w:right w:val="single" w:sz="4" w:space="0" w:color="auto"/>
            </w:tcBorders>
          </w:tcPr>
          <w:p w14:paraId="658FB25F" w14:textId="77777777" w:rsidR="001F74D3" w:rsidRPr="00750971" w:rsidRDefault="001F74D3">
            <w:pPr>
              <w:pStyle w:val="TableText10"/>
              <w:keepNext/>
              <w:jc w:val="center"/>
              <w:rPr>
                <w:sz w:val="22"/>
                <w:szCs w:val="22"/>
              </w:rPr>
            </w:pPr>
          </w:p>
        </w:tc>
        <w:tc>
          <w:tcPr>
            <w:tcW w:w="1933" w:type="dxa"/>
            <w:tcBorders>
              <w:top w:val="single" w:sz="4" w:space="0" w:color="auto"/>
              <w:left w:val="single" w:sz="4" w:space="0" w:color="auto"/>
              <w:bottom w:val="nil"/>
              <w:right w:val="single" w:sz="4" w:space="0" w:color="auto"/>
            </w:tcBorders>
          </w:tcPr>
          <w:p w14:paraId="54BAE5AA" w14:textId="77777777" w:rsidR="001F74D3" w:rsidRPr="00750971" w:rsidRDefault="001F74D3">
            <w:pPr>
              <w:pStyle w:val="TableText10"/>
              <w:keepNext/>
              <w:jc w:val="center"/>
              <w:rPr>
                <w:sz w:val="22"/>
                <w:szCs w:val="22"/>
              </w:rPr>
            </w:pPr>
          </w:p>
        </w:tc>
        <w:tc>
          <w:tcPr>
            <w:tcW w:w="1784" w:type="dxa"/>
            <w:tcBorders>
              <w:top w:val="single" w:sz="4" w:space="0" w:color="auto"/>
              <w:left w:val="single" w:sz="4" w:space="0" w:color="auto"/>
              <w:bottom w:val="nil"/>
              <w:right w:val="single" w:sz="4" w:space="0" w:color="auto"/>
            </w:tcBorders>
          </w:tcPr>
          <w:p w14:paraId="21098DF7" w14:textId="77777777" w:rsidR="001F74D3" w:rsidRPr="00750971" w:rsidRDefault="001F74D3">
            <w:pPr>
              <w:pStyle w:val="TableText10"/>
              <w:keepNext/>
              <w:jc w:val="center"/>
              <w:rPr>
                <w:sz w:val="22"/>
                <w:szCs w:val="22"/>
              </w:rPr>
            </w:pPr>
            <w:r w:rsidRPr="00750971">
              <w:rPr>
                <w:sz w:val="22"/>
                <w:szCs w:val="22"/>
              </w:rPr>
              <w:t>Relatív hazárd</w:t>
            </w:r>
          </w:p>
          <w:p w14:paraId="06980318" w14:textId="77777777" w:rsidR="001F74D3" w:rsidRPr="00750971" w:rsidRDefault="001F74D3">
            <w:pPr>
              <w:pStyle w:val="TableText10"/>
              <w:keepNext/>
              <w:jc w:val="center"/>
              <w:rPr>
                <w:sz w:val="22"/>
                <w:szCs w:val="22"/>
              </w:rPr>
            </w:pPr>
            <w:r w:rsidRPr="00750971">
              <w:rPr>
                <w:sz w:val="22"/>
                <w:szCs w:val="22"/>
              </w:rPr>
              <w:t xml:space="preserve"> (</w:t>
            </w:r>
            <w:r w:rsidRPr="00750971">
              <w:rPr>
                <w:rFonts w:eastAsia="SimSun"/>
                <w:bCs/>
                <w:lang w:eastAsia="zh-CN"/>
              </w:rPr>
              <w:t>95%-os CI</w:t>
            </w:r>
            <w:r w:rsidRPr="00750971">
              <w:rPr>
                <w:sz w:val="22"/>
                <w:szCs w:val="22"/>
              </w:rPr>
              <w:t>)</w:t>
            </w:r>
          </w:p>
        </w:tc>
      </w:tr>
      <w:tr w:rsidR="001F74D3" w:rsidRPr="00750971" w14:paraId="73CAB457" w14:textId="77777777">
        <w:tc>
          <w:tcPr>
            <w:tcW w:w="2898" w:type="dxa"/>
            <w:tcBorders>
              <w:top w:val="nil"/>
              <w:left w:val="single" w:sz="4" w:space="0" w:color="auto"/>
              <w:bottom w:val="single" w:sz="4" w:space="0" w:color="auto"/>
              <w:right w:val="single" w:sz="4" w:space="0" w:color="auto"/>
            </w:tcBorders>
          </w:tcPr>
          <w:p w14:paraId="7D5283EE" w14:textId="77777777" w:rsidR="001F74D3" w:rsidRPr="00750971" w:rsidRDefault="001F74D3">
            <w:pPr>
              <w:pStyle w:val="TableText10"/>
              <w:keepNext/>
              <w:rPr>
                <w:sz w:val="22"/>
                <w:szCs w:val="22"/>
              </w:rPr>
            </w:pPr>
            <w:r w:rsidRPr="00750971">
              <w:rPr>
                <w:sz w:val="22"/>
                <w:szCs w:val="22"/>
              </w:rPr>
              <w:t>Eseményt mutató betegek száma</w:t>
            </w:r>
          </w:p>
        </w:tc>
        <w:tc>
          <w:tcPr>
            <w:tcW w:w="1636" w:type="dxa"/>
            <w:tcBorders>
              <w:top w:val="nil"/>
              <w:left w:val="single" w:sz="4" w:space="0" w:color="auto"/>
              <w:bottom w:val="single" w:sz="4" w:space="0" w:color="auto"/>
              <w:right w:val="single" w:sz="4" w:space="0" w:color="auto"/>
            </w:tcBorders>
          </w:tcPr>
          <w:p w14:paraId="619C47BB" w14:textId="77777777" w:rsidR="001F74D3" w:rsidRPr="00750971" w:rsidRDefault="001F74D3">
            <w:pPr>
              <w:pStyle w:val="TableText10"/>
              <w:keepNext/>
              <w:jc w:val="center"/>
              <w:rPr>
                <w:sz w:val="22"/>
                <w:szCs w:val="22"/>
              </w:rPr>
            </w:pPr>
            <w:r w:rsidRPr="00750971">
              <w:rPr>
                <w:sz w:val="22"/>
                <w:szCs w:val="22"/>
              </w:rPr>
              <w:t>22</w:t>
            </w:r>
          </w:p>
        </w:tc>
        <w:tc>
          <w:tcPr>
            <w:tcW w:w="1933" w:type="dxa"/>
            <w:tcBorders>
              <w:top w:val="nil"/>
              <w:left w:val="single" w:sz="4" w:space="0" w:color="auto"/>
              <w:bottom w:val="single" w:sz="4" w:space="0" w:color="auto"/>
              <w:right w:val="single" w:sz="4" w:space="0" w:color="auto"/>
            </w:tcBorders>
          </w:tcPr>
          <w:p w14:paraId="4378BDF4" w14:textId="77777777" w:rsidR="001F74D3" w:rsidRPr="00750971" w:rsidRDefault="001F74D3">
            <w:pPr>
              <w:pStyle w:val="TableText10"/>
              <w:keepNext/>
              <w:jc w:val="center"/>
              <w:rPr>
                <w:sz w:val="22"/>
                <w:szCs w:val="22"/>
              </w:rPr>
            </w:pPr>
            <w:r w:rsidRPr="00750971">
              <w:rPr>
                <w:sz w:val="22"/>
                <w:szCs w:val="22"/>
              </w:rPr>
              <w:t>33</w:t>
            </w:r>
          </w:p>
        </w:tc>
        <w:tc>
          <w:tcPr>
            <w:tcW w:w="1784" w:type="dxa"/>
            <w:tcBorders>
              <w:top w:val="nil"/>
              <w:left w:val="single" w:sz="4" w:space="0" w:color="auto"/>
              <w:bottom w:val="single" w:sz="4" w:space="0" w:color="auto"/>
              <w:right w:val="single" w:sz="4" w:space="0" w:color="auto"/>
            </w:tcBorders>
          </w:tcPr>
          <w:p w14:paraId="0A1C1E7F" w14:textId="77777777" w:rsidR="001F74D3" w:rsidRPr="00750971" w:rsidRDefault="001F74D3">
            <w:pPr>
              <w:pStyle w:val="TableText10"/>
              <w:keepNext/>
              <w:jc w:val="center"/>
              <w:rPr>
                <w:sz w:val="22"/>
                <w:szCs w:val="22"/>
              </w:rPr>
            </w:pPr>
            <w:r w:rsidRPr="00750971">
              <w:rPr>
                <w:sz w:val="22"/>
                <w:szCs w:val="22"/>
              </w:rPr>
              <w:t>0,59 (0,35 – 1,02)</w:t>
            </w:r>
            <w:r w:rsidRPr="00750971">
              <w:rPr>
                <w:sz w:val="22"/>
                <w:szCs w:val="22"/>
              </w:rPr>
              <w:br/>
              <w:t>p = 0,0555</w:t>
            </w:r>
          </w:p>
        </w:tc>
      </w:tr>
    </w:tbl>
    <w:p w14:paraId="42757560" w14:textId="77777777" w:rsidR="0082393C" w:rsidRPr="00750971" w:rsidRDefault="0082393C">
      <w:pPr>
        <w:rPr>
          <w:szCs w:val="22"/>
        </w:rPr>
      </w:pPr>
    </w:p>
    <w:p w14:paraId="2F24C2CF" w14:textId="77777777" w:rsidR="001F74D3" w:rsidRPr="00750971" w:rsidRDefault="001F74D3">
      <w:pPr>
        <w:rPr>
          <w:szCs w:val="22"/>
        </w:rPr>
      </w:pPr>
      <w:r w:rsidRPr="00750971">
        <w:rPr>
          <w:szCs w:val="22"/>
        </w:rPr>
        <w:t>*definíció szerint az invazív karcinóma hiánya mind az emlőben, mind a hónalji nyirokcsomókban</w:t>
      </w:r>
    </w:p>
    <w:p w14:paraId="30525E5C" w14:textId="77777777" w:rsidR="001F74D3" w:rsidRPr="00750971" w:rsidRDefault="001F74D3"/>
    <w:p w14:paraId="62FABD1F" w14:textId="77777777" w:rsidR="001F74D3" w:rsidRPr="00750971" w:rsidRDefault="001F74D3">
      <w:r w:rsidRPr="00750971">
        <w:t xml:space="preserve">A hároméves eseménymentes túlélés vonatkozásában 13 százalékpontos abszolút előnyt becsültek a Herceptin-kar javára (65% szemben az 52%-kal). </w:t>
      </w:r>
    </w:p>
    <w:p w14:paraId="483635F6" w14:textId="77777777" w:rsidR="001F74D3" w:rsidRPr="00750971" w:rsidRDefault="001F74D3"/>
    <w:p w14:paraId="62C10731" w14:textId="77777777" w:rsidR="001F74D3" w:rsidRPr="00750971" w:rsidRDefault="001F74D3">
      <w:pPr>
        <w:rPr>
          <w:i/>
          <w:u w:val="single"/>
        </w:rPr>
      </w:pPr>
      <w:r w:rsidRPr="00750971">
        <w:rPr>
          <w:i/>
          <w:u w:val="single"/>
        </w:rPr>
        <w:t>Metasztatikus gyomorkarcinóma</w:t>
      </w:r>
    </w:p>
    <w:p w14:paraId="223DC110" w14:textId="77777777" w:rsidR="001F74D3" w:rsidRPr="00750971" w:rsidRDefault="001F74D3"/>
    <w:p w14:paraId="3624499F" w14:textId="77777777" w:rsidR="001F74D3" w:rsidRPr="00750971" w:rsidRDefault="001F74D3">
      <w:r w:rsidRPr="00750971">
        <w:rPr>
          <w:rFonts w:eastAsia="SimSun"/>
          <w:lang w:eastAsia="zh-CN"/>
        </w:rPr>
        <w:t xml:space="preserve">A Herceptin-t kemoterápiával kombinálva, az önmagában adott kemoterápiához képest értékelték a ToGA </w:t>
      </w:r>
      <w:r w:rsidRPr="00750971">
        <w:t xml:space="preserve">(BO18255) vizsgálatban, amely egy randomizált, nyílt, fázis III vizsgálat volt. </w:t>
      </w:r>
    </w:p>
    <w:p w14:paraId="29292531" w14:textId="77777777" w:rsidR="001F74D3" w:rsidRPr="00750971" w:rsidRDefault="001F74D3"/>
    <w:p w14:paraId="2A8486C5" w14:textId="77777777" w:rsidR="001F74D3" w:rsidRPr="00750971" w:rsidRDefault="001F74D3">
      <w:pPr>
        <w:keepNext/>
      </w:pPr>
      <w:r w:rsidRPr="00750971">
        <w:t>A kemoterápiát az alábbiak szerint adagolták:</w:t>
      </w:r>
    </w:p>
    <w:p w14:paraId="3932EF5C" w14:textId="77777777" w:rsidR="001F74D3" w:rsidRPr="00750971" w:rsidRDefault="001F74D3">
      <w:pPr>
        <w:keepNext/>
      </w:pPr>
    </w:p>
    <w:p w14:paraId="7215744F" w14:textId="77777777" w:rsidR="001F74D3" w:rsidRPr="00750971" w:rsidRDefault="001F74D3">
      <w:pPr>
        <w:ind w:left="1134" w:hanging="567"/>
      </w:pPr>
      <w:r w:rsidRPr="00750971">
        <w:rPr>
          <w:rFonts w:eastAsia="SimSun"/>
          <w:lang w:eastAsia="zh-CN"/>
        </w:rPr>
        <w:t>-</w:t>
      </w:r>
      <w:r w:rsidRPr="00750971">
        <w:rPr>
          <w:rFonts w:eastAsia="SimSun"/>
          <w:lang w:eastAsia="zh-CN"/>
        </w:rPr>
        <w:tab/>
        <w:t xml:space="preserve">kapecitabin - </w:t>
      </w:r>
      <w:r w:rsidRPr="00750971">
        <w:t>1000 mg/m</w:t>
      </w:r>
      <w:r w:rsidRPr="00750971">
        <w:rPr>
          <w:vertAlign w:val="superscript"/>
        </w:rPr>
        <w:t>2</w:t>
      </w:r>
      <w:r w:rsidRPr="00750971">
        <w:rPr>
          <w:rFonts w:eastAsia="SimSun"/>
          <w:lang w:eastAsia="zh-CN"/>
        </w:rPr>
        <w:t xml:space="preserve"> szájon át, naponta kétszer, 14 napon keresztül, 3 hetente, összesen 6 cikluson át (mindegyik ciklus 1. napjának estéjétől a ciklus 15. napjának reggeléig)</w:t>
      </w:r>
    </w:p>
    <w:p w14:paraId="3C1BFD60" w14:textId="77777777" w:rsidR="001F74D3" w:rsidRPr="00750971" w:rsidRDefault="001F74D3" w:rsidP="003346DD">
      <w:pPr>
        <w:keepNext/>
        <w:keepLines/>
      </w:pPr>
      <w:r w:rsidRPr="00750971">
        <w:rPr>
          <w:rFonts w:eastAsia="SimSun"/>
          <w:lang w:eastAsia="zh-CN"/>
        </w:rPr>
        <w:lastRenderedPageBreak/>
        <w:t>vagy</w:t>
      </w:r>
    </w:p>
    <w:p w14:paraId="18D41D53" w14:textId="77777777" w:rsidR="001F74D3" w:rsidRPr="00750971" w:rsidRDefault="001F74D3" w:rsidP="003346DD">
      <w:pPr>
        <w:keepNext/>
        <w:keepLines/>
        <w:ind w:left="1134" w:hanging="567"/>
      </w:pPr>
      <w:r w:rsidRPr="00750971">
        <w:rPr>
          <w:rFonts w:eastAsia="SimSun"/>
          <w:lang w:eastAsia="zh-CN"/>
        </w:rPr>
        <w:t>-</w:t>
      </w:r>
      <w:r w:rsidRPr="00750971">
        <w:rPr>
          <w:rFonts w:eastAsia="SimSun"/>
          <w:lang w:eastAsia="zh-CN"/>
        </w:rPr>
        <w:tab/>
        <w:t xml:space="preserve">intravénás 5-fluorouracil- </w:t>
      </w:r>
      <w:r w:rsidRPr="00750971">
        <w:t>800 mg/m</w:t>
      </w:r>
      <w:r w:rsidRPr="00750971">
        <w:rPr>
          <w:vertAlign w:val="superscript"/>
        </w:rPr>
        <w:t>2</w:t>
      </w:r>
      <w:r w:rsidRPr="00750971">
        <w:t xml:space="preserve">/nap, folyamatos intravénás infúzióban, 5 napon keresztül, 3 hetente, </w:t>
      </w:r>
      <w:r w:rsidRPr="00750971">
        <w:rPr>
          <w:rFonts w:eastAsia="SimSun"/>
          <w:lang w:eastAsia="zh-CN"/>
        </w:rPr>
        <w:t>összesen 6 cikluson át (mindegyik ciklus 1-5. napján).</w:t>
      </w:r>
    </w:p>
    <w:p w14:paraId="1C75BDA4" w14:textId="77777777" w:rsidR="001F74D3" w:rsidRPr="00750971" w:rsidRDefault="001F74D3" w:rsidP="003346DD">
      <w:pPr>
        <w:keepNext/>
        <w:keepLines/>
        <w:ind w:left="360"/>
        <w:rPr>
          <w:rFonts w:eastAsia="SimSun"/>
          <w:lang w:eastAsia="zh-CN"/>
        </w:rPr>
      </w:pPr>
    </w:p>
    <w:p w14:paraId="6BF8F0CD" w14:textId="77777777" w:rsidR="001F74D3" w:rsidRPr="00750971" w:rsidRDefault="001F74D3" w:rsidP="00FD2711">
      <w:pPr>
        <w:keepNext/>
        <w:keepLines/>
      </w:pPr>
      <w:r w:rsidRPr="00750971">
        <w:t>A fentiek valamelyikét kombinálták a következővel:</w:t>
      </w:r>
    </w:p>
    <w:p w14:paraId="483AD977" w14:textId="77777777" w:rsidR="001F74D3" w:rsidRPr="00750971" w:rsidRDefault="001F74D3" w:rsidP="00BA7CAA">
      <w:pPr>
        <w:keepNext/>
        <w:keepLines/>
      </w:pPr>
    </w:p>
    <w:p w14:paraId="14B580C7" w14:textId="77777777" w:rsidR="001F74D3" w:rsidRPr="00750971" w:rsidRDefault="001F74D3" w:rsidP="00BA7CAA">
      <w:pPr>
        <w:keepNext/>
        <w:keepLines/>
        <w:ind w:left="1134" w:hanging="567"/>
      </w:pPr>
      <w:r w:rsidRPr="00750971">
        <w:rPr>
          <w:rFonts w:eastAsia="SimSun"/>
          <w:lang w:eastAsia="zh-CN"/>
        </w:rPr>
        <w:t>-</w:t>
      </w:r>
      <w:r w:rsidRPr="00750971">
        <w:rPr>
          <w:rFonts w:eastAsia="SimSun"/>
          <w:lang w:eastAsia="zh-CN"/>
        </w:rPr>
        <w:tab/>
        <w:t xml:space="preserve">ciszplatin- </w:t>
      </w:r>
      <w:r w:rsidRPr="00750971">
        <w:t>80 mg/m</w:t>
      </w:r>
      <w:r w:rsidRPr="00750971">
        <w:rPr>
          <w:vertAlign w:val="superscript"/>
        </w:rPr>
        <w:t>2</w:t>
      </w:r>
      <w:r w:rsidRPr="00750971">
        <w:t xml:space="preserve"> 3 hetente, </w:t>
      </w:r>
      <w:r w:rsidRPr="00750971">
        <w:rPr>
          <w:rFonts w:eastAsia="SimSun"/>
          <w:lang w:eastAsia="zh-CN"/>
        </w:rPr>
        <w:t>összesen 6 cikluson át, mindegyik ciklus 1. napján</w:t>
      </w:r>
    </w:p>
    <w:p w14:paraId="1219FDE8" w14:textId="77777777" w:rsidR="001F74D3" w:rsidRPr="00750971" w:rsidRDefault="001F74D3" w:rsidP="00BA7CAA">
      <w:pPr>
        <w:keepNext/>
        <w:keepLines/>
      </w:pPr>
    </w:p>
    <w:p w14:paraId="0A2E55D2" w14:textId="77777777" w:rsidR="001F74D3" w:rsidRPr="00750971" w:rsidRDefault="001F74D3" w:rsidP="00BA7CAA">
      <w:pPr>
        <w:keepNext/>
        <w:keepLines/>
      </w:pPr>
      <w:r w:rsidRPr="00750971">
        <w:t>A BO18255 vizsgálat hatásossági eredményeit a 13. táblázat foglalja össze:</w:t>
      </w:r>
    </w:p>
    <w:p w14:paraId="2E9F1708" w14:textId="77777777" w:rsidR="001F74D3" w:rsidRPr="00750971" w:rsidRDefault="001F74D3" w:rsidP="00BA7CAA">
      <w:pPr>
        <w:keepNext/>
        <w:keepLines/>
      </w:pPr>
    </w:p>
    <w:p w14:paraId="28435B29" w14:textId="77777777" w:rsidR="001F74D3" w:rsidRPr="00750971" w:rsidRDefault="001F74D3">
      <w:pPr>
        <w:keepNext/>
        <w:keepLines/>
      </w:pPr>
      <w:r w:rsidRPr="00750971">
        <w:t>13. táblázat: A BO18225 vizsgálat hatásossági eredményei</w:t>
      </w:r>
    </w:p>
    <w:p w14:paraId="3B0CF1C9" w14:textId="77777777" w:rsidR="001F74D3" w:rsidRPr="00750971" w:rsidRDefault="001F74D3">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1205"/>
        <w:gridCol w:w="1205"/>
        <w:gridCol w:w="1915"/>
        <w:gridCol w:w="1305"/>
      </w:tblGrid>
      <w:tr w:rsidR="001F74D3" w:rsidRPr="00750971" w14:paraId="1FD83512" w14:textId="77777777">
        <w:trPr>
          <w:cantSplit/>
        </w:trPr>
        <w:tc>
          <w:tcPr>
            <w:tcW w:w="1893" w:type="pct"/>
          </w:tcPr>
          <w:p w14:paraId="7AA48734" w14:textId="77777777" w:rsidR="001F74D3" w:rsidRPr="00750971" w:rsidRDefault="001F74D3">
            <w:pPr>
              <w:keepNext/>
              <w:keepLines/>
              <w:jc w:val="center"/>
              <w:rPr>
                <w:b/>
              </w:rPr>
            </w:pPr>
            <w:r w:rsidRPr="00750971">
              <w:rPr>
                <w:b/>
              </w:rPr>
              <w:t>Paraméter</w:t>
            </w:r>
          </w:p>
        </w:tc>
        <w:tc>
          <w:tcPr>
            <w:tcW w:w="665" w:type="pct"/>
          </w:tcPr>
          <w:p w14:paraId="14E3D845" w14:textId="77777777" w:rsidR="001F74D3" w:rsidRPr="00750971" w:rsidRDefault="001F74D3">
            <w:pPr>
              <w:keepNext/>
              <w:keepLines/>
              <w:jc w:val="center"/>
              <w:rPr>
                <w:b/>
              </w:rPr>
            </w:pPr>
            <w:r w:rsidRPr="00750971">
              <w:rPr>
                <w:b/>
              </w:rPr>
              <w:t>FP</w:t>
            </w:r>
          </w:p>
          <w:p w14:paraId="03EC84A5" w14:textId="76782B60" w:rsidR="001F74D3" w:rsidRPr="00750971" w:rsidRDefault="001F74D3">
            <w:pPr>
              <w:keepNext/>
              <w:keepLines/>
              <w:jc w:val="center"/>
              <w:rPr>
                <w:b/>
              </w:rPr>
            </w:pPr>
            <w:r w:rsidRPr="00750971">
              <w:rPr>
                <w:b/>
              </w:rPr>
              <w:t>N = 290</w:t>
            </w:r>
          </w:p>
        </w:tc>
        <w:tc>
          <w:tcPr>
            <w:tcW w:w="665" w:type="pct"/>
          </w:tcPr>
          <w:p w14:paraId="23A95C8D" w14:textId="77777777" w:rsidR="001F74D3" w:rsidRPr="00750971" w:rsidRDefault="001F74D3">
            <w:pPr>
              <w:keepNext/>
              <w:keepLines/>
              <w:jc w:val="center"/>
              <w:rPr>
                <w:b/>
              </w:rPr>
            </w:pPr>
            <w:r w:rsidRPr="00750971">
              <w:rPr>
                <w:b/>
              </w:rPr>
              <w:t>FP+H</w:t>
            </w:r>
          </w:p>
          <w:p w14:paraId="33503FF3" w14:textId="548B997F" w:rsidR="001F74D3" w:rsidRPr="00750971" w:rsidRDefault="001F74D3">
            <w:pPr>
              <w:keepNext/>
              <w:keepLines/>
              <w:jc w:val="center"/>
              <w:rPr>
                <w:b/>
              </w:rPr>
            </w:pPr>
            <w:r w:rsidRPr="00750971">
              <w:rPr>
                <w:b/>
              </w:rPr>
              <w:t>N = 294</w:t>
            </w:r>
          </w:p>
        </w:tc>
        <w:tc>
          <w:tcPr>
            <w:tcW w:w="1057" w:type="pct"/>
          </w:tcPr>
          <w:p w14:paraId="28B225FF" w14:textId="77777777" w:rsidR="001F74D3" w:rsidRPr="00750971" w:rsidRDefault="001F74D3">
            <w:pPr>
              <w:keepNext/>
              <w:keepLines/>
              <w:jc w:val="center"/>
              <w:rPr>
                <w:b/>
              </w:rPr>
            </w:pPr>
            <w:r w:rsidRPr="00750971">
              <w:rPr>
                <w:b/>
              </w:rPr>
              <w:t>Relatív hazárd (</w:t>
            </w:r>
            <w:r w:rsidRPr="00750971">
              <w:rPr>
                <w:rFonts w:eastAsia="SimSun"/>
                <w:b/>
                <w:bCs/>
                <w:lang w:eastAsia="zh-CN"/>
              </w:rPr>
              <w:t>95%-os CI</w:t>
            </w:r>
            <w:r w:rsidRPr="00750971">
              <w:rPr>
                <w:b/>
              </w:rPr>
              <w:t>)</w:t>
            </w:r>
          </w:p>
        </w:tc>
        <w:tc>
          <w:tcPr>
            <w:tcW w:w="720" w:type="pct"/>
          </w:tcPr>
          <w:p w14:paraId="55685D82" w14:textId="77777777" w:rsidR="001F74D3" w:rsidRPr="00750971" w:rsidRDefault="001F74D3">
            <w:pPr>
              <w:keepNext/>
              <w:keepLines/>
              <w:jc w:val="center"/>
              <w:rPr>
                <w:b/>
              </w:rPr>
            </w:pPr>
            <w:r w:rsidRPr="00750971">
              <w:rPr>
                <w:b/>
              </w:rPr>
              <w:t>p-érték</w:t>
            </w:r>
          </w:p>
        </w:tc>
      </w:tr>
      <w:tr w:rsidR="001F74D3" w:rsidRPr="00750971" w14:paraId="25133753" w14:textId="77777777">
        <w:trPr>
          <w:cantSplit/>
        </w:trPr>
        <w:tc>
          <w:tcPr>
            <w:tcW w:w="1893" w:type="pct"/>
          </w:tcPr>
          <w:p w14:paraId="4478BC25" w14:textId="77777777" w:rsidR="001F74D3" w:rsidRPr="00750971" w:rsidRDefault="001F74D3">
            <w:pPr>
              <w:keepNext/>
              <w:keepLines/>
            </w:pPr>
            <w:r w:rsidRPr="00750971">
              <w:t xml:space="preserve">Teljes túlélés, medián hónapok </w:t>
            </w:r>
          </w:p>
        </w:tc>
        <w:tc>
          <w:tcPr>
            <w:tcW w:w="665" w:type="pct"/>
          </w:tcPr>
          <w:p w14:paraId="66D6B1A7" w14:textId="77777777" w:rsidR="001F74D3" w:rsidRPr="00750971" w:rsidRDefault="001F74D3">
            <w:pPr>
              <w:keepNext/>
              <w:keepLines/>
              <w:jc w:val="center"/>
            </w:pPr>
            <w:r w:rsidRPr="00750971">
              <w:t>11,1</w:t>
            </w:r>
          </w:p>
        </w:tc>
        <w:tc>
          <w:tcPr>
            <w:tcW w:w="665" w:type="pct"/>
          </w:tcPr>
          <w:p w14:paraId="556A482E" w14:textId="77777777" w:rsidR="001F74D3" w:rsidRPr="00750971" w:rsidRDefault="001F74D3">
            <w:pPr>
              <w:keepNext/>
              <w:keepLines/>
              <w:jc w:val="center"/>
            </w:pPr>
            <w:r w:rsidRPr="00750971">
              <w:t>13,8</w:t>
            </w:r>
          </w:p>
        </w:tc>
        <w:tc>
          <w:tcPr>
            <w:tcW w:w="1057" w:type="pct"/>
          </w:tcPr>
          <w:p w14:paraId="695FF7DB" w14:textId="77777777" w:rsidR="001F74D3" w:rsidRPr="00750971" w:rsidRDefault="001F74D3">
            <w:pPr>
              <w:keepNext/>
              <w:keepLines/>
              <w:jc w:val="center"/>
            </w:pPr>
            <w:r w:rsidRPr="00750971">
              <w:t>0,74 (0,60-0,91)</w:t>
            </w:r>
          </w:p>
        </w:tc>
        <w:tc>
          <w:tcPr>
            <w:tcW w:w="720" w:type="pct"/>
          </w:tcPr>
          <w:p w14:paraId="21B48306" w14:textId="77777777" w:rsidR="001F74D3" w:rsidRPr="00750971" w:rsidRDefault="001F74D3">
            <w:pPr>
              <w:keepNext/>
              <w:keepLines/>
              <w:jc w:val="center"/>
            </w:pPr>
            <w:r w:rsidRPr="00750971">
              <w:t>0,0046</w:t>
            </w:r>
          </w:p>
        </w:tc>
      </w:tr>
      <w:tr w:rsidR="001F74D3" w:rsidRPr="00750971" w14:paraId="5A52B6CE" w14:textId="77777777">
        <w:trPr>
          <w:cantSplit/>
        </w:trPr>
        <w:tc>
          <w:tcPr>
            <w:tcW w:w="1893" w:type="pct"/>
          </w:tcPr>
          <w:p w14:paraId="6D3E4331" w14:textId="77777777" w:rsidR="001F74D3" w:rsidRPr="00750971" w:rsidRDefault="001F74D3">
            <w:pPr>
              <w:keepNext/>
            </w:pPr>
            <w:r w:rsidRPr="00750971">
              <w:t xml:space="preserve">Progressziómentes túlélés, medián hónapok </w:t>
            </w:r>
          </w:p>
        </w:tc>
        <w:tc>
          <w:tcPr>
            <w:tcW w:w="665" w:type="pct"/>
          </w:tcPr>
          <w:p w14:paraId="08A4990E" w14:textId="77777777" w:rsidR="001F74D3" w:rsidRPr="00750971" w:rsidRDefault="001F74D3">
            <w:pPr>
              <w:keepNext/>
              <w:jc w:val="center"/>
            </w:pPr>
            <w:r w:rsidRPr="00750971">
              <w:t>5,5</w:t>
            </w:r>
          </w:p>
        </w:tc>
        <w:tc>
          <w:tcPr>
            <w:tcW w:w="665" w:type="pct"/>
          </w:tcPr>
          <w:p w14:paraId="2D905114" w14:textId="77777777" w:rsidR="001F74D3" w:rsidRPr="00750971" w:rsidRDefault="001F74D3">
            <w:pPr>
              <w:keepNext/>
              <w:jc w:val="center"/>
            </w:pPr>
            <w:r w:rsidRPr="00750971">
              <w:t>6,7</w:t>
            </w:r>
          </w:p>
        </w:tc>
        <w:tc>
          <w:tcPr>
            <w:tcW w:w="1057" w:type="pct"/>
          </w:tcPr>
          <w:p w14:paraId="14833F70" w14:textId="77777777" w:rsidR="001F74D3" w:rsidRPr="00750971" w:rsidRDefault="001F74D3">
            <w:pPr>
              <w:keepNext/>
              <w:jc w:val="center"/>
            </w:pPr>
            <w:r w:rsidRPr="00750971">
              <w:t>0,71 (0,59-0,85)</w:t>
            </w:r>
          </w:p>
        </w:tc>
        <w:tc>
          <w:tcPr>
            <w:tcW w:w="720" w:type="pct"/>
          </w:tcPr>
          <w:p w14:paraId="0A2576FE" w14:textId="77777777" w:rsidR="001F74D3" w:rsidRPr="00750971" w:rsidRDefault="001F74D3">
            <w:pPr>
              <w:keepNext/>
              <w:jc w:val="center"/>
            </w:pPr>
            <w:r w:rsidRPr="00750971">
              <w:t>0,0002</w:t>
            </w:r>
          </w:p>
        </w:tc>
      </w:tr>
      <w:tr w:rsidR="001F74D3" w:rsidRPr="00750971" w14:paraId="43D7BF79" w14:textId="77777777">
        <w:trPr>
          <w:cantSplit/>
        </w:trPr>
        <w:tc>
          <w:tcPr>
            <w:tcW w:w="1893" w:type="pct"/>
          </w:tcPr>
          <w:p w14:paraId="323BD015" w14:textId="77777777" w:rsidR="001F74D3" w:rsidRPr="00750971" w:rsidRDefault="001F74D3">
            <w:pPr>
              <w:keepNext/>
            </w:pPr>
            <w:r w:rsidRPr="00750971">
              <w:t>Betegség progressziójáig eltelt idő, medián hónapok</w:t>
            </w:r>
          </w:p>
        </w:tc>
        <w:tc>
          <w:tcPr>
            <w:tcW w:w="665" w:type="pct"/>
          </w:tcPr>
          <w:p w14:paraId="3BAA87E7" w14:textId="77777777" w:rsidR="001F74D3" w:rsidRPr="00750971" w:rsidRDefault="001F74D3">
            <w:pPr>
              <w:keepNext/>
              <w:jc w:val="center"/>
            </w:pPr>
            <w:r w:rsidRPr="00750971">
              <w:t>5,6</w:t>
            </w:r>
          </w:p>
        </w:tc>
        <w:tc>
          <w:tcPr>
            <w:tcW w:w="665" w:type="pct"/>
          </w:tcPr>
          <w:p w14:paraId="182C6D55" w14:textId="77777777" w:rsidR="001F74D3" w:rsidRPr="00750971" w:rsidRDefault="001F74D3">
            <w:pPr>
              <w:keepNext/>
              <w:jc w:val="center"/>
            </w:pPr>
            <w:r w:rsidRPr="00750971">
              <w:t>7,1</w:t>
            </w:r>
          </w:p>
        </w:tc>
        <w:tc>
          <w:tcPr>
            <w:tcW w:w="1057" w:type="pct"/>
          </w:tcPr>
          <w:p w14:paraId="7B6B0322" w14:textId="77777777" w:rsidR="001F74D3" w:rsidRPr="00750971" w:rsidRDefault="001F74D3">
            <w:pPr>
              <w:keepNext/>
              <w:jc w:val="center"/>
            </w:pPr>
            <w:r w:rsidRPr="00750971">
              <w:t>0,70 (0,58-0,85)</w:t>
            </w:r>
          </w:p>
        </w:tc>
        <w:tc>
          <w:tcPr>
            <w:tcW w:w="720" w:type="pct"/>
          </w:tcPr>
          <w:p w14:paraId="53642477" w14:textId="77777777" w:rsidR="001F74D3" w:rsidRPr="00750971" w:rsidRDefault="001F74D3">
            <w:pPr>
              <w:keepNext/>
              <w:jc w:val="center"/>
            </w:pPr>
            <w:r w:rsidRPr="00750971">
              <w:t>0,0003</w:t>
            </w:r>
          </w:p>
        </w:tc>
      </w:tr>
      <w:tr w:rsidR="001F74D3" w:rsidRPr="00750971" w14:paraId="36D9AD97" w14:textId="77777777">
        <w:trPr>
          <w:cantSplit/>
        </w:trPr>
        <w:tc>
          <w:tcPr>
            <w:tcW w:w="1893" w:type="pct"/>
          </w:tcPr>
          <w:p w14:paraId="46D9616B" w14:textId="77777777" w:rsidR="001F74D3" w:rsidRPr="00750971" w:rsidRDefault="001F74D3">
            <w:pPr>
              <w:keepNext/>
            </w:pPr>
            <w:r w:rsidRPr="00750971">
              <w:t>Teljes válaszarány, %</w:t>
            </w:r>
          </w:p>
        </w:tc>
        <w:tc>
          <w:tcPr>
            <w:tcW w:w="665" w:type="pct"/>
          </w:tcPr>
          <w:p w14:paraId="1C7B2542" w14:textId="77777777" w:rsidR="001F74D3" w:rsidRPr="00750971" w:rsidRDefault="001F74D3">
            <w:pPr>
              <w:keepNext/>
              <w:jc w:val="center"/>
            </w:pPr>
            <w:r w:rsidRPr="00750971">
              <w:t>34,5%</w:t>
            </w:r>
          </w:p>
        </w:tc>
        <w:tc>
          <w:tcPr>
            <w:tcW w:w="665" w:type="pct"/>
          </w:tcPr>
          <w:p w14:paraId="3B511138" w14:textId="77777777" w:rsidR="001F74D3" w:rsidRPr="00750971" w:rsidRDefault="001F74D3">
            <w:pPr>
              <w:keepNext/>
              <w:jc w:val="center"/>
            </w:pPr>
            <w:r w:rsidRPr="00750971">
              <w:t>47,3%</w:t>
            </w:r>
          </w:p>
        </w:tc>
        <w:tc>
          <w:tcPr>
            <w:tcW w:w="1057" w:type="pct"/>
          </w:tcPr>
          <w:p w14:paraId="300E6CAF" w14:textId="77777777" w:rsidR="001F74D3" w:rsidRPr="00750971" w:rsidRDefault="001F74D3">
            <w:pPr>
              <w:keepNext/>
              <w:jc w:val="center"/>
            </w:pPr>
            <w:r w:rsidRPr="00750971">
              <w:t>1,70</w:t>
            </w:r>
            <w:r w:rsidRPr="00750971">
              <w:rPr>
                <w:vertAlign w:val="superscript"/>
              </w:rPr>
              <w:t>a</w:t>
            </w:r>
            <w:r w:rsidRPr="00750971">
              <w:t xml:space="preserve"> (1,22, 2,38)</w:t>
            </w:r>
          </w:p>
        </w:tc>
        <w:tc>
          <w:tcPr>
            <w:tcW w:w="720" w:type="pct"/>
          </w:tcPr>
          <w:p w14:paraId="346C3929" w14:textId="77777777" w:rsidR="001F74D3" w:rsidRPr="00750971" w:rsidRDefault="001F74D3">
            <w:pPr>
              <w:keepNext/>
              <w:jc w:val="center"/>
            </w:pPr>
            <w:r w:rsidRPr="00750971">
              <w:t>0,0017</w:t>
            </w:r>
          </w:p>
        </w:tc>
      </w:tr>
      <w:tr w:rsidR="001F74D3" w:rsidRPr="00750971" w14:paraId="2D24C8F1" w14:textId="77777777">
        <w:trPr>
          <w:cantSplit/>
        </w:trPr>
        <w:tc>
          <w:tcPr>
            <w:tcW w:w="1893" w:type="pct"/>
          </w:tcPr>
          <w:p w14:paraId="57E54F93" w14:textId="77777777" w:rsidR="001F74D3" w:rsidRPr="00750971" w:rsidRDefault="001F74D3">
            <w:r w:rsidRPr="00750971">
              <w:t>Válasz időtartama, medián hónapok</w:t>
            </w:r>
          </w:p>
        </w:tc>
        <w:tc>
          <w:tcPr>
            <w:tcW w:w="665" w:type="pct"/>
          </w:tcPr>
          <w:p w14:paraId="132A8C74" w14:textId="77777777" w:rsidR="001F74D3" w:rsidRPr="00750971" w:rsidRDefault="001F74D3">
            <w:pPr>
              <w:jc w:val="center"/>
            </w:pPr>
            <w:r w:rsidRPr="00750971">
              <w:t>4,8</w:t>
            </w:r>
          </w:p>
        </w:tc>
        <w:tc>
          <w:tcPr>
            <w:tcW w:w="665" w:type="pct"/>
          </w:tcPr>
          <w:p w14:paraId="625AEDA5" w14:textId="77777777" w:rsidR="001F74D3" w:rsidRPr="00750971" w:rsidRDefault="001F74D3">
            <w:pPr>
              <w:jc w:val="center"/>
            </w:pPr>
            <w:r w:rsidRPr="00750971">
              <w:t>6,9</w:t>
            </w:r>
          </w:p>
        </w:tc>
        <w:tc>
          <w:tcPr>
            <w:tcW w:w="1057" w:type="pct"/>
          </w:tcPr>
          <w:p w14:paraId="555BB2EC" w14:textId="77777777" w:rsidR="001F74D3" w:rsidRPr="00750971" w:rsidRDefault="001F74D3">
            <w:pPr>
              <w:jc w:val="center"/>
            </w:pPr>
            <w:r w:rsidRPr="00750971">
              <w:t>0,54 (0,40-0,73)</w:t>
            </w:r>
          </w:p>
        </w:tc>
        <w:tc>
          <w:tcPr>
            <w:tcW w:w="720" w:type="pct"/>
          </w:tcPr>
          <w:p w14:paraId="39EBFBB9" w14:textId="77777777" w:rsidR="001F74D3" w:rsidRPr="00750971" w:rsidRDefault="001F74D3">
            <w:pPr>
              <w:jc w:val="center"/>
            </w:pPr>
            <w:r w:rsidRPr="00750971">
              <w:t>&lt;0,0001</w:t>
            </w:r>
          </w:p>
        </w:tc>
      </w:tr>
    </w:tbl>
    <w:p w14:paraId="773D8C21" w14:textId="77777777" w:rsidR="002643B7" w:rsidRPr="00750971" w:rsidRDefault="002643B7">
      <w:pPr>
        <w:rPr>
          <w:szCs w:val="22"/>
        </w:rPr>
      </w:pPr>
    </w:p>
    <w:p w14:paraId="0F35D23D" w14:textId="77777777" w:rsidR="001F74D3" w:rsidRPr="00750971" w:rsidRDefault="001F74D3">
      <w:pPr>
        <w:rPr>
          <w:szCs w:val="22"/>
        </w:rPr>
      </w:pPr>
      <w:r w:rsidRPr="00750971">
        <w:rPr>
          <w:szCs w:val="22"/>
        </w:rPr>
        <w:t>FP+H: Fluoropirimidin/ciszplatin + Herceptin</w:t>
      </w:r>
    </w:p>
    <w:p w14:paraId="1ECF3891" w14:textId="77777777" w:rsidR="001F74D3" w:rsidRPr="00750971" w:rsidRDefault="001F74D3">
      <w:pPr>
        <w:rPr>
          <w:szCs w:val="22"/>
        </w:rPr>
      </w:pPr>
      <w:r w:rsidRPr="00750971">
        <w:rPr>
          <w:szCs w:val="22"/>
        </w:rPr>
        <w:t>FP: Fluoropirimidin/ciszplatin</w:t>
      </w:r>
    </w:p>
    <w:p w14:paraId="0EB9D451" w14:textId="77777777" w:rsidR="001F74D3" w:rsidRPr="00750971" w:rsidRDefault="001F74D3">
      <w:pPr>
        <w:rPr>
          <w:szCs w:val="22"/>
        </w:rPr>
      </w:pPr>
      <w:r w:rsidRPr="00750971">
        <w:rPr>
          <w:szCs w:val="22"/>
          <w:vertAlign w:val="superscript"/>
        </w:rPr>
        <w:t>a</w:t>
      </w:r>
      <w:r w:rsidRPr="00750971">
        <w:rPr>
          <w:szCs w:val="22"/>
        </w:rPr>
        <w:t xml:space="preserve"> esélyhányados</w:t>
      </w:r>
    </w:p>
    <w:p w14:paraId="0A12DF67" w14:textId="77777777" w:rsidR="001F74D3" w:rsidRPr="00750971" w:rsidRDefault="001F74D3"/>
    <w:p w14:paraId="111119D5" w14:textId="77777777" w:rsidR="001F74D3" w:rsidRPr="00750971" w:rsidRDefault="001F74D3">
      <w:r w:rsidRPr="00750971">
        <w:t>A vizsgálatba a gyomor vagy a gastro-oesophagealis junkció HER2-pozitív, inoperábilis, lokálisan előrehaladott vagy kiújuló és/vagy metasztatikus adenokarcinómájában szenvedő és korábban nem kezelt, kuratív kezelésre nem alkalmas betegeket választották be. Elsődleges végpont a teljes túlélés volt, amely a randomizáció napjától a bármely okból bekövetkező halálig eltelt idő volt. Az elemzés időpontjáig összesen 349 randomizált beteg halt meg: 182 beteg (62,8%) a kontroll-csoportban és 167 beteg (56,8%) a kezelési csoportban. A legtöbb beteg a daganattal összefüggő események következtében halt meg.</w:t>
      </w:r>
    </w:p>
    <w:p w14:paraId="5818C8AF" w14:textId="77777777" w:rsidR="001F74D3" w:rsidRPr="00750971" w:rsidRDefault="001F74D3"/>
    <w:p w14:paraId="49D7C647" w14:textId="77777777" w:rsidR="001F74D3" w:rsidRPr="00750971" w:rsidRDefault="001F74D3">
      <w:r w:rsidRPr="00750971">
        <w:t>A post-hoc alcsoport elemzések arra utalnak, hogy a kezelés pozitív hatásai a HER2 fehérjét nagyobb mennyiségben expresszáló tumorokra korlátozódtak (IHC2+/FISH+ vagy IHC3+). A HER2 fehérjét nagyobb mennyiségben expresszáló csoportban a medián teljes túlélés 11,8 hónap ill. 16 hónap, a relatív hazárd 0,65 (</w:t>
      </w:r>
      <w:r w:rsidRPr="00750971">
        <w:rPr>
          <w:rFonts w:eastAsia="SimSun"/>
          <w:bCs/>
          <w:lang w:eastAsia="zh-CN"/>
        </w:rPr>
        <w:t>95%-os CI</w:t>
      </w:r>
      <w:r w:rsidRPr="00750971">
        <w:t xml:space="preserve"> 0,51-0,83) és a medián progressziómentes túlélés 5,5 ill. 7,6 hónap volt, relatív hazárd 0,64 (</w:t>
      </w:r>
      <w:r w:rsidRPr="00750971">
        <w:rPr>
          <w:rFonts w:eastAsia="SimSun"/>
          <w:bCs/>
          <w:lang w:eastAsia="zh-CN"/>
        </w:rPr>
        <w:t>95%-os CI</w:t>
      </w:r>
      <w:r w:rsidRPr="00750971">
        <w:t xml:space="preserve"> 0,51-0,79) az FP illetve az FP+H-karon. A teljes túlélésre vonatkozó relatív hazárd 0,75 (</w:t>
      </w:r>
      <w:r w:rsidRPr="00750971">
        <w:rPr>
          <w:rFonts w:eastAsia="SimSun"/>
          <w:bCs/>
          <w:lang w:eastAsia="zh-CN"/>
        </w:rPr>
        <w:t>95%-os CI</w:t>
      </w:r>
      <w:r w:rsidRPr="00750971">
        <w:t xml:space="preserve"> 0,51-1,11) volt az IHC 2+/FISH+ csoportban, illetve 0,58 (</w:t>
      </w:r>
      <w:r w:rsidRPr="00750971">
        <w:rPr>
          <w:rFonts w:eastAsia="SimSun"/>
          <w:bCs/>
          <w:lang w:eastAsia="zh-CN"/>
        </w:rPr>
        <w:t>95%-os CI</w:t>
      </w:r>
      <w:r w:rsidRPr="00750971">
        <w:t xml:space="preserve"> 0,41-0,81) az IHC 3+/FISH+ csoportban. </w:t>
      </w:r>
    </w:p>
    <w:p w14:paraId="75DE706D" w14:textId="77777777" w:rsidR="001F74D3" w:rsidRPr="00750971" w:rsidRDefault="001F74D3"/>
    <w:p w14:paraId="718BEF3E" w14:textId="77777777" w:rsidR="001F74D3" w:rsidRPr="00750971" w:rsidRDefault="001F74D3">
      <w:r w:rsidRPr="00750971">
        <w:t>A ToGA (BO18255) vizsgálat egy feltáró alcsoport analízise szerint nem mutatkozott a teljes túlélésre gyakorolt, nyilvánvaló kedvező hatás, amikor a Herceptin-nel kiegészítették a kezelést olyan betegeknél, akiknek kiindulási ECOG teljesítmény státusza 2 volt [relatív hazárd 0,96 (</w:t>
      </w:r>
      <w:r w:rsidRPr="00750971">
        <w:rPr>
          <w:rFonts w:eastAsia="SimSun"/>
          <w:bCs/>
          <w:lang w:eastAsia="zh-CN"/>
        </w:rPr>
        <w:t>95%-os CI</w:t>
      </w:r>
      <w:r w:rsidRPr="00750971">
        <w:t xml:space="preserve"> 0,51-1,79)], vagy nem mérhető elváltozással rendelkeztek [relatív hazárd 1,78 (</w:t>
      </w:r>
      <w:r w:rsidRPr="00750971">
        <w:rPr>
          <w:rFonts w:eastAsia="SimSun"/>
          <w:bCs/>
          <w:lang w:eastAsia="zh-CN"/>
        </w:rPr>
        <w:t>95%-os CI</w:t>
      </w:r>
      <w:r w:rsidRPr="00750971">
        <w:t xml:space="preserve"> 0,87-3,66)], vagy lokálisan előrehaladott betegségben szenvedtek [relatív hazárd 1,20 (</w:t>
      </w:r>
      <w:r w:rsidRPr="00750971">
        <w:rPr>
          <w:rFonts w:eastAsia="SimSun"/>
          <w:bCs/>
          <w:lang w:eastAsia="zh-CN"/>
        </w:rPr>
        <w:t>95%-os CI</w:t>
      </w:r>
      <w:r w:rsidRPr="00750971">
        <w:t xml:space="preserve"> 0,29-4,97)].  </w:t>
      </w:r>
    </w:p>
    <w:p w14:paraId="20662239" w14:textId="77777777" w:rsidR="001F74D3" w:rsidRPr="00750971" w:rsidRDefault="001F74D3">
      <w:pPr>
        <w:rPr>
          <w:u w:val="single"/>
        </w:rPr>
      </w:pPr>
    </w:p>
    <w:p w14:paraId="093BB290" w14:textId="77777777" w:rsidR="001F74D3" w:rsidRPr="00750971" w:rsidRDefault="001F74D3">
      <w:pPr>
        <w:rPr>
          <w:u w:val="single"/>
        </w:rPr>
      </w:pPr>
      <w:r w:rsidRPr="00750971">
        <w:rPr>
          <w:u w:val="single"/>
        </w:rPr>
        <w:t>Gyermekek és serdülők</w:t>
      </w:r>
    </w:p>
    <w:p w14:paraId="523DE739" w14:textId="77777777" w:rsidR="001F74D3" w:rsidRPr="00750971" w:rsidRDefault="001F74D3">
      <w:pPr>
        <w:rPr>
          <w:b/>
        </w:rPr>
      </w:pPr>
    </w:p>
    <w:p w14:paraId="2BDC564B" w14:textId="77777777" w:rsidR="001F74D3" w:rsidRPr="00750971" w:rsidRDefault="001F74D3">
      <w:r w:rsidRPr="00750971">
        <w:t xml:space="preserve">Az Európai Gyógyszerügynökség a gyermekek esetén minden korosztálynál eltekint a Herceptin vizsgálati eredményeinek benyújtási kötelezettségétől emlő- és gyomorkarcinóma indikációkban (lásd 4.2 pont, gyermekgyógyászati alkalmazásra vonatkozó információk).  </w:t>
      </w:r>
    </w:p>
    <w:p w14:paraId="3EE733E4" w14:textId="77777777" w:rsidR="001F74D3" w:rsidRPr="00750971" w:rsidRDefault="001F74D3"/>
    <w:p w14:paraId="46BE97F5" w14:textId="77777777" w:rsidR="001F74D3" w:rsidRPr="00750971" w:rsidRDefault="001F74D3" w:rsidP="00476C3F">
      <w:pPr>
        <w:keepNext/>
        <w:tabs>
          <w:tab w:val="left" w:pos="567"/>
        </w:tabs>
        <w:rPr>
          <w:b/>
          <w:color w:val="000000"/>
        </w:rPr>
      </w:pPr>
      <w:r w:rsidRPr="00750971">
        <w:rPr>
          <w:b/>
          <w:color w:val="000000"/>
        </w:rPr>
        <w:lastRenderedPageBreak/>
        <w:t>5.2</w:t>
      </w:r>
      <w:r w:rsidRPr="00750971">
        <w:rPr>
          <w:b/>
          <w:color w:val="000000"/>
        </w:rPr>
        <w:tab/>
        <w:t>Farmakokinetikai tulajdonságok</w:t>
      </w:r>
    </w:p>
    <w:p w14:paraId="18D85B96" w14:textId="77777777" w:rsidR="001F74D3" w:rsidRPr="00750971" w:rsidRDefault="001F74D3">
      <w:pPr>
        <w:keepNext/>
        <w:rPr>
          <w:color w:val="000000"/>
        </w:rPr>
      </w:pPr>
    </w:p>
    <w:p w14:paraId="3F3E4B34" w14:textId="0A8C7EC6" w:rsidR="001F74D3" w:rsidRPr="00750971" w:rsidRDefault="001F74D3">
      <w:pPr>
        <w:rPr>
          <w:color w:val="000000"/>
        </w:rPr>
      </w:pPr>
      <w:r w:rsidRPr="00750971">
        <w:rPr>
          <w:color w:val="000000"/>
        </w:rPr>
        <w:t>A trasztuzumab farmakokinetikáját egy populációs farmakokinetikai modell analízis alapján értékelték 1582 alany, köztük HER2-pozitív metasztatikus emlőkarcinómában (MBC), korai emlőkarcinómában (EBC) és előrehaladott gyomorkarcinómában (AGC) vagy egyéb tumor típusban szenvedő betegek, illetve egészséges önkéntesek összesített adata alapján, 18 fázis I, II és III vizsgálatban intravénás Herceptin alkalmazásával. Egy két-kompartmentes modell párhuzamos lineáris és nem-lineáris, a centrális kompartmentből történő eliminációjával írta le a trasztuzumab koncentráció-idő profilját. A nem-lineáris elimináció következtében a teljes clearance a csökkenő koncentrációval nőtt. Ezért a trasztuzumab felezési idejét állandó értékként nem lehet meghatározni. A t</w:t>
      </w:r>
      <w:r w:rsidRPr="00750971">
        <w:rPr>
          <w:color w:val="000000"/>
          <w:vertAlign w:val="subscript"/>
        </w:rPr>
        <w:t>1/2</w:t>
      </w:r>
      <w:r w:rsidRPr="00750971">
        <w:rPr>
          <w:color w:val="000000"/>
        </w:rPr>
        <w:t xml:space="preserve"> a csökkenő koncentrációval csökken egy adagolási intervallumon belül (lásd 16. táblázat). Az MBC-ben és EBC</w:t>
      </w:r>
      <w:r w:rsidRPr="00750971">
        <w:rPr>
          <w:color w:val="000000"/>
        </w:rPr>
        <w:noBreakHyphen/>
        <w:t>ben szenvedő betegeknél a farmakokinetikai paraméterek (pl. clearance (CL), a centrális kompartment térfogata (V</w:t>
      </w:r>
      <w:r w:rsidRPr="00750971">
        <w:rPr>
          <w:color w:val="000000"/>
          <w:vertAlign w:val="subscript"/>
        </w:rPr>
        <w:t>c</w:t>
      </w:r>
      <w:r w:rsidRPr="00750971">
        <w:rPr>
          <w:color w:val="000000"/>
        </w:rPr>
        <w:t>)) és a populációs becsült dinamikus egyensúlyi expozíciók (</w:t>
      </w:r>
      <w:r w:rsidRPr="00750971">
        <w:rPr>
          <w:szCs w:val="22"/>
        </w:rPr>
        <w:t>C</w:t>
      </w:r>
      <w:r w:rsidRPr="00750971">
        <w:rPr>
          <w:szCs w:val="22"/>
          <w:vertAlign w:val="subscript"/>
        </w:rPr>
        <w:t>min</w:t>
      </w:r>
      <w:r w:rsidRPr="00750971">
        <w:rPr>
          <w:szCs w:val="22"/>
        </w:rPr>
        <w:t>, C</w:t>
      </w:r>
      <w:r w:rsidRPr="00750971">
        <w:rPr>
          <w:szCs w:val="22"/>
          <w:vertAlign w:val="subscript"/>
        </w:rPr>
        <w:t>max</w:t>
      </w:r>
      <w:r w:rsidRPr="00750971">
        <w:rPr>
          <w:szCs w:val="22"/>
        </w:rPr>
        <w:t xml:space="preserve"> és AUC)</w:t>
      </w:r>
      <w:r w:rsidRPr="00750971">
        <w:t xml:space="preserve"> hasonlóak voltak. A lineáris clearance 0,136 l/nap volt MBC, 0,112 l/nap EBC és 0,176 l/nap AGC esetén. A nem</w:t>
      </w:r>
      <w:r w:rsidRPr="00750971">
        <w:noBreakHyphen/>
        <w:t>lineáris eliminációs paraméterek értékei, a maximális eliminációs sebesség (V</w:t>
      </w:r>
      <w:r w:rsidRPr="00750971">
        <w:rPr>
          <w:vertAlign w:val="subscript"/>
        </w:rPr>
        <w:t>max</w:t>
      </w:r>
      <w:r w:rsidRPr="00750971">
        <w:t>) 8,81 mg/nap és a Michaelis-Menten állandó (K</w:t>
      </w:r>
      <w:r w:rsidRPr="00750971">
        <w:rPr>
          <w:vertAlign w:val="subscript"/>
        </w:rPr>
        <w:t>m</w:t>
      </w:r>
      <w:r w:rsidRPr="00750971">
        <w:t xml:space="preserve">) 8,92 µg/ml volt MBC-ben, EBC-ben és AGC-ben szenvedő betegek esetén. A </w:t>
      </w:r>
      <w:r w:rsidRPr="00750971">
        <w:rPr>
          <w:color w:val="000000"/>
        </w:rPr>
        <w:t>centrális kompartment térfogata MBC-ben és EBC-ben szenvedő betegeknél 2,62 liter, illetve AGC-ben szenvedő betegeknél 3,63 liter volt. A végső populációs farmakokinetikai (PK) modell szerint a primér tumor típusán kívül a testtömeget, a szérum aszpartát</w:t>
      </w:r>
      <w:r w:rsidRPr="00750971">
        <w:rPr>
          <w:color w:val="000000"/>
        </w:rPr>
        <w:noBreakHyphen/>
        <w:t xml:space="preserve">aminotranszferázt és az albumint azonosították, mint a trasztuzumab expozícióját statisztikailag szignifikánsan befolyásoló kovariánsokat. Azonban ezen kovariánsok trasztuzumab expozícióra gyakorolt hatásának mértéke arra utal, hogy ezek a kovariánsok valószínűleg nincsenek klinikailag jelentős hatással a trasztuzumab koncentrációjára. </w:t>
      </w:r>
    </w:p>
    <w:p w14:paraId="53D7EF31" w14:textId="77777777" w:rsidR="001F74D3" w:rsidRPr="00750971" w:rsidRDefault="001F74D3">
      <w:pPr>
        <w:rPr>
          <w:color w:val="000000"/>
        </w:rPr>
      </w:pPr>
    </w:p>
    <w:p w14:paraId="1E001AD2" w14:textId="77777777" w:rsidR="001F74D3" w:rsidRPr="00750971" w:rsidRDefault="001F74D3">
      <w:pPr>
        <w:rPr>
          <w:color w:val="000000"/>
        </w:rPr>
      </w:pPr>
      <w:r w:rsidRPr="00750971">
        <w:rPr>
          <w:color w:val="000000"/>
        </w:rPr>
        <w:t>A populációs becsült PK expozíció értékeket (medián 5.-95. percentilis között) és a PK paraméter értékeket a klinikailag releváns koncentrációknál (</w:t>
      </w:r>
      <w:r w:rsidRPr="00750971">
        <w:t>C</w:t>
      </w:r>
      <w:r w:rsidRPr="00750971">
        <w:rPr>
          <w:vertAlign w:val="subscript"/>
        </w:rPr>
        <w:t>max</w:t>
      </w:r>
      <w:r w:rsidRPr="00750971">
        <w:t xml:space="preserve"> és C</w:t>
      </w:r>
      <w:r w:rsidRPr="00750971">
        <w:rPr>
          <w:vertAlign w:val="subscript"/>
        </w:rPr>
        <w:t>min</w:t>
      </w:r>
      <w:r w:rsidRPr="00750971">
        <w:rPr>
          <w:color w:val="000000"/>
        </w:rPr>
        <w:t>) az MBC-ben, EBC-ben és AGC-ben szenvedő, a jóváhagyott hetenkénti, illetve 3 hetenkénti séma szerint kezelt betegek esetén az alábbi 14. táblázat (1. ciklus), 15. táblázat (dinamikus egyensúlyi állapot) és a 16. táblázat (PK paraméterek) mutatja.</w:t>
      </w:r>
    </w:p>
    <w:p w14:paraId="0511B2F9" w14:textId="77777777" w:rsidR="001F74D3" w:rsidRPr="00750971" w:rsidRDefault="001F74D3">
      <w:pPr>
        <w:rPr>
          <w:color w:val="000000"/>
        </w:rPr>
      </w:pPr>
    </w:p>
    <w:p w14:paraId="130BB547" w14:textId="77777777" w:rsidR="001F74D3" w:rsidRPr="00750971" w:rsidRDefault="001F74D3">
      <w:pPr>
        <w:rPr>
          <w:color w:val="000000"/>
        </w:rPr>
      </w:pPr>
      <w:r w:rsidRPr="00750971">
        <w:rPr>
          <w:bCs/>
        </w:rPr>
        <w:fldChar w:fldCharType="begin"/>
      </w:r>
      <w:r w:rsidRPr="00750971">
        <w:rPr>
          <w:bCs/>
        </w:rPr>
        <w:instrText xml:space="preserve"> SEQ Table \* ARABIC </w:instrText>
      </w:r>
      <w:r w:rsidRPr="00750971">
        <w:rPr>
          <w:bCs/>
        </w:rPr>
        <w:fldChar w:fldCharType="separate"/>
      </w:r>
      <w:r w:rsidRPr="00750971">
        <w:rPr>
          <w:bCs/>
        </w:rPr>
        <w:t>1</w:t>
      </w:r>
      <w:r w:rsidRPr="00750971">
        <w:rPr>
          <w:bCs/>
        </w:rPr>
        <w:fldChar w:fldCharType="end"/>
      </w:r>
      <w:r w:rsidRPr="00750971">
        <w:rPr>
          <w:bCs/>
        </w:rPr>
        <w:t xml:space="preserve">4. táblázat: Populációs becsült PK expozíció értékek az 1. ciklusban (medián </w:t>
      </w:r>
      <w:r w:rsidRPr="00750971">
        <w:rPr>
          <w:color w:val="000000"/>
        </w:rPr>
        <w:t>5.-95. percentilis között</w:t>
      </w:r>
      <w:r w:rsidRPr="00750971">
        <w:rPr>
          <w:bCs/>
        </w:rPr>
        <w:t xml:space="preserve">) </w:t>
      </w:r>
      <w:r w:rsidRPr="00750971">
        <w:rPr>
          <w:color w:val="000000"/>
        </w:rPr>
        <w:t>az MBC-ben, EBC-ben és AGC-ben szenvedő, intravénás Herceptin adagolási sémák szerint kezelt betegeknél</w:t>
      </w:r>
    </w:p>
    <w:p w14:paraId="43362ED2" w14:textId="77777777" w:rsidR="00336719" w:rsidRPr="00750971" w:rsidRDefault="00336719">
      <w:pPr>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848"/>
        <w:gridCol w:w="1080"/>
        <w:gridCol w:w="1432"/>
        <w:gridCol w:w="1542"/>
        <w:gridCol w:w="1763"/>
      </w:tblGrid>
      <w:tr w:rsidR="001F74D3" w:rsidRPr="00750971" w14:paraId="0F164F28" w14:textId="77777777">
        <w:trPr>
          <w:trHeight w:val="117"/>
        </w:trPr>
        <w:tc>
          <w:tcPr>
            <w:tcW w:w="770" w:type="pct"/>
            <w:tcBorders>
              <w:top w:val="single" w:sz="4" w:space="0" w:color="auto"/>
              <w:left w:val="single" w:sz="4" w:space="0" w:color="auto"/>
              <w:bottom w:val="single" w:sz="4" w:space="0" w:color="auto"/>
              <w:right w:val="single" w:sz="4" w:space="0" w:color="auto"/>
            </w:tcBorders>
            <w:vAlign w:val="center"/>
          </w:tcPr>
          <w:p w14:paraId="10AF19D0" w14:textId="77777777" w:rsidR="001F74D3" w:rsidRPr="00750971" w:rsidRDefault="001F74D3">
            <w:pPr>
              <w:tabs>
                <w:tab w:val="left" w:pos="240"/>
                <w:tab w:val="left" w:pos="540"/>
              </w:tabs>
              <w:spacing w:before="60" w:after="60"/>
              <w:jc w:val="center"/>
            </w:pPr>
            <w:r w:rsidRPr="00750971">
              <w:t>Adagolási séma</w:t>
            </w:r>
          </w:p>
        </w:tc>
        <w:tc>
          <w:tcPr>
            <w:tcW w:w="1020" w:type="pct"/>
            <w:tcBorders>
              <w:top w:val="single" w:sz="4" w:space="0" w:color="auto"/>
              <w:left w:val="single" w:sz="4" w:space="0" w:color="auto"/>
              <w:bottom w:val="single" w:sz="4" w:space="0" w:color="auto"/>
              <w:right w:val="single" w:sz="4" w:space="0" w:color="auto"/>
            </w:tcBorders>
            <w:vAlign w:val="center"/>
          </w:tcPr>
          <w:p w14:paraId="287E0D24" w14:textId="77777777" w:rsidR="001F74D3" w:rsidRPr="00750971" w:rsidRDefault="001F74D3">
            <w:pPr>
              <w:tabs>
                <w:tab w:val="left" w:pos="240"/>
                <w:tab w:val="left" w:pos="540"/>
              </w:tabs>
              <w:spacing w:before="60" w:after="60"/>
              <w:jc w:val="center"/>
            </w:pPr>
            <w:r w:rsidRPr="00750971">
              <w:t xml:space="preserve">Primér tumor típusa </w:t>
            </w:r>
          </w:p>
        </w:tc>
        <w:tc>
          <w:tcPr>
            <w:tcW w:w="596" w:type="pct"/>
            <w:tcBorders>
              <w:top w:val="single" w:sz="4" w:space="0" w:color="auto"/>
              <w:left w:val="single" w:sz="4" w:space="0" w:color="auto"/>
              <w:bottom w:val="single" w:sz="4" w:space="0" w:color="auto"/>
              <w:right w:val="single" w:sz="4" w:space="0" w:color="auto"/>
            </w:tcBorders>
            <w:vAlign w:val="center"/>
          </w:tcPr>
          <w:p w14:paraId="06CAE9FC" w14:textId="77777777" w:rsidR="001F74D3" w:rsidRPr="00750971" w:rsidRDefault="001F74D3">
            <w:pPr>
              <w:tabs>
                <w:tab w:val="left" w:pos="240"/>
                <w:tab w:val="left" w:pos="540"/>
              </w:tabs>
              <w:spacing w:before="60" w:after="60"/>
              <w:jc w:val="center"/>
            </w:pPr>
            <w:r w:rsidRPr="00750971">
              <w:t>N</w:t>
            </w:r>
          </w:p>
        </w:tc>
        <w:tc>
          <w:tcPr>
            <w:tcW w:w="790" w:type="pct"/>
            <w:tcBorders>
              <w:top w:val="single" w:sz="4" w:space="0" w:color="auto"/>
              <w:left w:val="single" w:sz="4" w:space="0" w:color="auto"/>
              <w:bottom w:val="single" w:sz="4" w:space="0" w:color="auto"/>
              <w:right w:val="single" w:sz="4" w:space="0" w:color="auto"/>
            </w:tcBorders>
            <w:vAlign w:val="center"/>
          </w:tcPr>
          <w:p w14:paraId="317F1C19" w14:textId="77777777" w:rsidR="001F74D3" w:rsidRPr="00750971" w:rsidRDefault="001F74D3">
            <w:pPr>
              <w:tabs>
                <w:tab w:val="left" w:pos="240"/>
                <w:tab w:val="left" w:pos="540"/>
              </w:tabs>
              <w:spacing w:before="60" w:after="60"/>
              <w:jc w:val="center"/>
            </w:pPr>
            <w:r w:rsidRPr="00750971">
              <w:t>C</w:t>
            </w:r>
            <w:r w:rsidRPr="00750971">
              <w:rPr>
                <w:vertAlign w:val="subscript"/>
              </w:rPr>
              <w:t>min</w:t>
            </w:r>
          </w:p>
          <w:p w14:paraId="7465C3B8" w14:textId="77777777" w:rsidR="001F74D3" w:rsidRPr="00750971" w:rsidRDefault="001F74D3">
            <w:pPr>
              <w:tabs>
                <w:tab w:val="left" w:pos="240"/>
                <w:tab w:val="left" w:pos="540"/>
              </w:tabs>
              <w:spacing w:before="60" w:after="60"/>
              <w:jc w:val="center"/>
            </w:pPr>
            <w:r w:rsidRPr="00750971">
              <w:t>(µg/ml)</w:t>
            </w:r>
          </w:p>
        </w:tc>
        <w:tc>
          <w:tcPr>
            <w:tcW w:w="851" w:type="pct"/>
            <w:tcBorders>
              <w:top w:val="single" w:sz="4" w:space="0" w:color="auto"/>
              <w:left w:val="single" w:sz="4" w:space="0" w:color="auto"/>
              <w:bottom w:val="single" w:sz="4" w:space="0" w:color="auto"/>
              <w:right w:val="single" w:sz="4" w:space="0" w:color="auto"/>
            </w:tcBorders>
            <w:vAlign w:val="center"/>
          </w:tcPr>
          <w:p w14:paraId="7F126579" w14:textId="77777777" w:rsidR="001F74D3" w:rsidRPr="00750971" w:rsidRDefault="001F74D3">
            <w:pPr>
              <w:tabs>
                <w:tab w:val="left" w:pos="240"/>
                <w:tab w:val="left" w:pos="540"/>
              </w:tabs>
              <w:spacing w:before="60" w:after="60"/>
              <w:jc w:val="center"/>
            </w:pPr>
            <w:r w:rsidRPr="00750971">
              <w:t>C</w:t>
            </w:r>
            <w:r w:rsidRPr="00750971">
              <w:rPr>
                <w:vertAlign w:val="subscript"/>
              </w:rPr>
              <w:t>max</w:t>
            </w:r>
          </w:p>
          <w:p w14:paraId="7FCBC811" w14:textId="77777777" w:rsidR="001F74D3" w:rsidRPr="00750971" w:rsidRDefault="001F74D3">
            <w:pPr>
              <w:tabs>
                <w:tab w:val="left" w:pos="240"/>
                <w:tab w:val="left" w:pos="540"/>
              </w:tabs>
              <w:spacing w:before="60" w:after="60"/>
              <w:jc w:val="center"/>
            </w:pPr>
            <w:r w:rsidRPr="00750971">
              <w:t>(µg/ml)</w:t>
            </w:r>
          </w:p>
        </w:tc>
        <w:tc>
          <w:tcPr>
            <w:tcW w:w="973" w:type="pct"/>
            <w:tcBorders>
              <w:top w:val="single" w:sz="4" w:space="0" w:color="auto"/>
              <w:left w:val="single" w:sz="4" w:space="0" w:color="auto"/>
              <w:bottom w:val="single" w:sz="4" w:space="0" w:color="auto"/>
              <w:right w:val="single" w:sz="4" w:space="0" w:color="auto"/>
            </w:tcBorders>
            <w:vAlign w:val="center"/>
          </w:tcPr>
          <w:p w14:paraId="47C730C8" w14:textId="77777777" w:rsidR="001F74D3" w:rsidRPr="00750971" w:rsidRDefault="001F74D3">
            <w:pPr>
              <w:tabs>
                <w:tab w:val="left" w:pos="240"/>
                <w:tab w:val="left" w:pos="540"/>
              </w:tabs>
              <w:spacing w:before="60" w:after="60"/>
              <w:jc w:val="center"/>
              <w:rPr>
                <w:vertAlign w:val="subscript"/>
              </w:rPr>
            </w:pPr>
            <w:r w:rsidRPr="00750971">
              <w:t>AUC</w:t>
            </w:r>
            <w:r w:rsidRPr="00750971">
              <w:rPr>
                <w:vertAlign w:val="subscript"/>
              </w:rPr>
              <w:t>0-21 nap</w:t>
            </w:r>
          </w:p>
          <w:p w14:paraId="3FA74531" w14:textId="77777777" w:rsidR="001F74D3" w:rsidRPr="00750971" w:rsidRDefault="001F74D3">
            <w:pPr>
              <w:tabs>
                <w:tab w:val="left" w:pos="240"/>
                <w:tab w:val="left" w:pos="540"/>
              </w:tabs>
              <w:spacing w:before="60" w:after="60"/>
              <w:jc w:val="center"/>
            </w:pPr>
            <w:r w:rsidRPr="00750971">
              <w:t>(µg•nap/ml)</w:t>
            </w:r>
          </w:p>
        </w:tc>
      </w:tr>
      <w:tr w:rsidR="001F74D3" w:rsidRPr="00750971" w14:paraId="05DA5F39" w14:textId="77777777">
        <w:trPr>
          <w:trHeight w:val="730"/>
        </w:trPr>
        <w:tc>
          <w:tcPr>
            <w:tcW w:w="770" w:type="pct"/>
            <w:vMerge w:val="restart"/>
            <w:tcBorders>
              <w:top w:val="single" w:sz="4" w:space="0" w:color="auto"/>
              <w:left w:val="single" w:sz="4" w:space="0" w:color="auto"/>
              <w:bottom w:val="single" w:sz="4" w:space="0" w:color="auto"/>
              <w:right w:val="single" w:sz="4" w:space="0" w:color="auto"/>
            </w:tcBorders>
            <w:vAlign w:val="center"/>
          </w:tcPr>
          <w:p w14:paraId="65E769A7" w14:textId="77777777" w:rsidR="001F74D3" w:rsidRPr="00750971" w:rsidRDefault="001F74D3">
            <w:pPr>
              <w:tabs>
                <w:tab w:val="left" w:pos="240"/>
                <w:tab w:val="left" w:pos="540"/>
              </w:tabs>
              <w:spacing w:before="60" w:after="60"/>
              <w:jc w:val="center"/>
            </w:pPr>
            <w:r w:rsidRPr="00750971">
              <w:t>8 mg/ttkg +</w:t>
            </w:r>
            <w:r w:rsidRPr="00750971">
              <w:br/>
              <w:t>6 mg/ttkg 3 hetente</w:t>
            </w:r>
          </w:p>
        </w:tc>
        <w:tc>
          <w:tcPr>
            <w:tcW w:w="1020" w:type="pct"/>
            <w:tcBorders>
              <w:top w:val="single" w:sz="4" w:space="0" w:color="auto"/>
              <w:left w:val="single" w:sz="4" w:space="0" w:color="auto"/>
              <w:bottom w:val="single" w:sz="4" w:space="0" w:color="auto"/>
              <w:right w:val="single" w:sz="4" w:space="0" w:color="auto"/>
            </w:tcBorders>
            <w:vAlign w:val="center"/>
          </w:tcPr>
          <w:p w14:paraId="79CD0761" w14:textId="77777777" w:rsidR="001F74D3" w:rsidRPr="00750971" w:rsidRDefault="001F74D3">
            <w:pPr>
              <w:spacing w:before="60" w:after="60"/>
              <w:jc w:val="center"/>
            </w:pPr>
            <w:r w:rsidRPr="00750971">
              <w:t>MBC</w:t>
            </w:r>
          </w:p>
        </w:tc>
        <w:tc>
          <w:tcPr>
            <w:tcW w:w="596" w:type="pct"/>
            <w:tcBorders>
              <w:top w:val="single" w:sz="4" w:space="0" w:color="auto"/>
              <w:left w:val="single" w:sz="4" w:space="0" w:color="auto"/>
              <w:bottom w:val="single" w:sz="4" w:space="0" w:color="auto"/>
              <w:right w:val="single" w:sz="4" w:space="0" w:color="auto"/>
            </w:tcBorders>
            <w:vAlign w:val="center"/>
          </w:tcPr>
          <w:p w14:paraId="49A0FAAA" w14:textId="77777777" w:rsidR="001F74D3" w:rsidRPr="00750971" w:rsidRDefault="001F74D3">
            <w:pPr>
              <w:spacing w:before="60" w:after="60"/>
              <w:jc w:val="center"/>
            </w:pPr>
            <w:r w:rsidRPr="00750971">
              <w:t>805</w:t>
            </w:r>
          </w:p>
        </w:tc>
        <w:tc>
          <w:tcPr>
            <w:tcW w:w="790" w:type="pct"/>
            <w:tcBorders>
              <w:top w:val="single" w:sz="4" w:space="0" w:color="auto"/>
              <w:left w:val="single" w:sz="4" w:space="0" w:color="auto"/>
              <w:bottom w:val="single" w:sz="4" w:space="0" w:color="auto"/>
              <w:right w:val="single" w:sz="4" w:space="0" w:color="auto"/>
            </w:tcBorders>
            <w:vAlign w:val="center"/>
          </w:tcPr>
          <w:p w14:paraId="3FBD3149" w14:textId="77777777" w:rsidR="001F74D3" w:rsidRPr="00750971" w:rsidRDefault="001F74D3">
            <w:pPr>
              <w:spacing w:before="60" w:after="60"/>
              <w:jc w:val="center"/>
            </w:pPr>
            <w:r w:rsidRPr="00750971">
              <w:t xml:space="preserve">28,7 </w:t>
            </w:r>
            <w:r w:rsidRPr="00750971">
              <w:br/>
              <w:t>(2,9 – 46,3)</w:t>
            </w:r>
          </w:p>
        </w:tc>
        <w:tc>
          <w:tcPr>
            <w:tcW w:w="851" w:type="pct"/>
            <w:tcBorders>
              <w:top w:val="single" w:sz="4" w:space="0" w:color="auto"/>
              <w:left w:val="single" w:sz="4" w:space="0" w:color="auto"/>
              <w:bottom w:val="single" w:sz="4" w:space="0" w:color="auto"/>
              <w:right w:val="single" w:sz="4" w:space="0" w:color="auto"/>
            </w:tcBorders>
            <w:vAlign w:val="center"/>
          </w:tcPr>
          <w:p w14:paraId="58189C14" w14:textId="77777777" w:rsidR="001F74D3" w:rsidRPr="00750971" w:rsidRDefault="001F74D3">
            <w:pPr>
              <w:spacing w:before="60" w:after="60"/>
              <w:jc w:val="center"/>
            </w:pPr>
            <w:r w:rsidRPr="00750971">
              <w:t xml:space="preserve">182 </w:t>
            </w:r>
            <w:r w:rsidRPr="00750971">
              <w:br/>
              <w:t>(134 - 280)</w:t>
            </w:r>
          </w:p>
        </w:tc>
        <w:tc>
          <w:tcPr>
            <w:tcW w:w="973" w:type="pct"/>
            <w:tcBorders>
              <w:top w:val="single" w:sz="4" w:space="0" w:color="auto"/>
              <w:left w:val="single" w:sz="4" w:space="0" w:color="auto"/>
              <w:bottom w:val="single" w:sz="4" w:space="0" w:color="auto"/>
              <w:right w:val="single" w:sz="4" w:space="0" w:color="auto"/>
            </w:tcBorders>
            <w:vAlign w:val="center"/>
          </w:tcPr>
          <w:p w14:paraId="43288DF2" w14:textId="77777777" w:rsidR="001F74D3" w:rsidRPr="00750971" w:rsidRDefault="001F74D3">
            <w:pPr>
              <w:spacing w:before="60" w:after="60"/>
              <w:jc w:val="center"/>
            </w:pPr>
            <w:r w:rsidRPr="00750971">
              <w:t>1376</w:t>
            </w:r>
            <w:r w:rsidRPr="00750971">
              <w:br/>
              <w:t>(728 - 1998)</w:t>
            </w:r>
          </w:p>
        </w:tc>
      </w:tr>
      <w:tr w:rsidR="001F74D3" w:rsidRPr="00750971" w14:paraId="210D0E6C" w14:textId="77777777">
        <w:trPr>
          <w:trHeight w:val="430"/>
        </w:trPr>
        <w:tc>
          <w:tcPr>
            <w:tcW w:w="770" w:type="pct"/>
            <w:vMerge/>
            <w:tcBorders>
              <w:top w:val="single" w:sz="4" w:space="0" w:color="auto"/>
              <w:left w:val="single" w:sz="4" w:space="0" w:color="auto"/>
              <w:bottom w:val="single" w:sz="4" w:space="0" w:color="auto"/>
              <w:right w:val="single" w:sz="4" w:space="0" w:color="auto"/>
            </w:tcBorders>
            <w:vAlign w:val="center"/>
          </w:tcPr>
          <w:p w14:paraId="2583CD2C" w14:textId="77777777" w:rsidR="001F74D3" w:rsidRPr="00750971" w:rsidRDefault="001F74D3">
            <w:pPr>
              <w:tabs>
                <w:tab w:val="left" w:pos="240"/>
                <w:tab w:val="left" w:pos="540"/>
              </w:tabs>
              <w:spacing w:before="60" w:after="60"/>
              <w:jc w:val="center"/>
            </w:pPr>
          </w:p>
        </w:tc>
        <w:tc>
          <w:tcPr>
            <w:tcW w:w="1020" w:type="pct"/>
            <w:tcBorders>
              <w:top w:val="single" w:sz="4" w:space="0" w:color="auto"/>
              <w:left w:val="single" w:sz="4" w:space="0" w:color="auto"/>
              <w:bottom w:val="single" w:sz="4" w:space="0" w:color="auto"/>
              <w:right w:val="single" w:sz="4" w:space="0" w:color="auto"/>
            </w:tcBorders>
            <w:vAlign w:val="center"/>
          </w:tcPr>
          <w:p w14:paraId="4C62E50E" w14:textId="77777777" w:rsidR="001F74D3" w:rsidRPr="00750971" w:rsidRDefault="001F74D3">
            <w:pPr>
              <w:spacing w:before="60" w:after="60"/>
              <w:jc w:val="center"/>
            </w:pPr>
            <w:r w:rsidRPr="00750971">
              <w:t>EBC</w:t>
            </w:r>
          </w:p>
        </w:tc>
        <w:tc>
          <w:tcPr>
            <w:tcW w:w="596" w:type="pct"/>
            <w:tcBorders>
              <w:top w:val="single" w:sz="4" w:space="0" w:color="auto"/>
              <w:left w:val="single" w:sz="4" w:space="0" w:color="auto"/>
              <w:bottom w:val="single" w:sz="4" w:space="0" w:color="auto"/>
              <w:right w:val="single" w:sz="4" w:space="0" w:color="auto"/>
            </w:tcBorders>
            <w:vAlign w:val="center"/>
          </w:tcPr>
          <w:p w14:paraId="08FA1C49" w14:textId="77777777" w:rsidR="001F74D3" w:rsidRPr="00750971" w:rsidRDefault="001F74D3">
            <w:pPr>
              <w:spacing w:before="60" w:after="60"/>
              <w:jc w:val="center"/>
            </w:pPr>
            <w:r w:rsidRPr="00750971">
              <w:t>390</w:t>
            </w:r>
          </w:p>
        </w:tc>
        <w:tc>
          <w:tcPr>
            <w:tcW w:w="790" w:type="pct"/>
            <w:tcBorders>
              <w:top w:val="single" w:sz="4" w:space="0" w:color="auto"/>
              <w:left w:val="single" w:sz="4" w:space="0" w:color="auto"/>
              <w:bottom w:val="single" w:sz="4" w:space="0" w:color="auto"/>
              <w:right w:val="single" w:sz="4" w:space="0" w:color="auto"/>
            </w:tcBorders>
            <w:vAlign w:val="center"/>
          </w:tcPr>
          <w:p w14:paraId="7E1BD9F5" w14:textId="77777777" w:rsidR="001F74D3" w:rsidRPr="00750971" w:rsidRDefault="001F74D3">
            <w:pPr>
              <w:spacing w:before="60" w:after="60"/>
              <w:jc w:val="center"/>
            </w:pPr>
            <w:r w:rsidRPr="00750971">
              <w:t xml:space="preserve">30,9 </w:t>
            </w:r>
            <w:r w:rsidRPr="00750971">
              <w:br/>
              <w:t>(18,7 – 45,5)</w:t>
            </w:r>
          </w:p>
        </w:tc>
        <w:tc>
          <w:tcPr>
            <w:tcW w:w="851" w:type="pct"/>
            <w:tcBorders>
              <w:top w:val="single" w:sz="4" w:space="0" w:color="auto"/>
              <w:left w:val="single" w:sz="4" w:space="0" w:color="auto"/>
              <w:bottom w:val="single" w:sz="4" w:space="0" w:color="auto"/>
              <w:right w:val="single" w:sz="4" w:space="0" w:color="auto"/>
            </w:tcBorders>
            <w:vAlign w:val="center"/>
          </w:tcPr>
          <w:p w14:paraId="0D858A1D" w14:textId="77777777" w:rsidR="001F74D3" w:rsidRPr="00750971" w:rsidRDefault="001F74D3">
            <w:pPr>
              <w:spacing w:before="60" w:after="60"/>
              <w:jc w:val="center"/>
            </w:pPr>
            <w:r w:rsidRPr="00750971">
              <w:t xml:space="preserve">176 </w:t>
            </w:r>
            <w:r w:rsidRPr="00750971">
              <w:br/>
              <w:t>(127 - 227)</w:t>
            </w:r>
          </w:p>
        </w:tc>
        <w:tc>
          <w:tcPr>
            <w:tcW w:w="973" w:type="pct"/>
            <w:tcBorders>
              <w:top w:val="single" w:sz="4" w:space="0" w:color="auto"/>
              <w:left w:val="single" w:sz="4" w:space="0" w:color="auto"/>
              <w:bottom w:val="single" w:sz="4" w:space="0" w:color="auto"/>
              <w:right w:val="single" w:sz="4" w:space="0" w:color="auto"/>
            </w:tcBorders>
            <w:vAlign w:val="center"/>
          </w:tcPr>
          <w:p w14:paraId="5710229F" w14:textId="77777777" w:rsidR="001F74D3" w:rsidRPr="00750971" w:rsidRDefault="001F74D3">
            <w:pPr>
              <w:spacing w:before="60" w:after="60"/>
              <w:jc w:val="center"/>
            </w:pPr>
            <w:r w:rsidRPr="00750971">
              <w:t>1390</w:t>
            </w:r>
            <w:r w:rsidRPr="00750971">
              <w:br/>
              <w:t>(1039 - 1895)</w:t>
            </w:r>
          </w:p>
        </w:tc>
      </w:tr>
      <w:tr w:rsidR="001F74D3" w:rsidRPr="00750971" w14:paraId="3AECCB0B" w14:textId="77777777">
        <w:trPr>
          <w:trHeight w:val="177"/>
        </w:trPr>
        <w:tc>
          <w:tcPr>
            <w:tcW w:w="770" w:type="pct"/>
            <w:vMerge/>
            <w:tcBorders>
              <w:top w:val="single" w:sz="4" w:space="0" w:color="auto"/>
              <w:left w:val="single" w:sz="4" w:space="0" w:color="auto"/>
              <w:bottom w:val="single" w:sz="4" w:space="0" w:color="auto"/>
              <w:right w:val="single" w:sz="4" w:space="0" w:color="auto"/>
            </w:tcBorders>
            <w:vAlign w:val="center"/>
          </w:tcPr>
          <w:p w14:paraId="0CEF04DA" w14:textId="77777777" w:rsidR="001F74D3" w:rsidRPr="00750971" w:rsidRDefault="001F74D3">
            <w:pPr>
              <w:jc w:val="center"/>
            </w:pPr>
          </w:p>
        </w:tc>
        <w:tc>
          <w:tcPr>
            <w:tcW w:w="1020" w:type="pct"/>
            <w:tcBorders>
              <w:top w:val="single" w:sz="4" w:space="0" w:color="auto"/>
              <w:left w:val="single" w:sz="4" w:space="0" w:color="auto"/>
              <w:bottom w:val="single" w:sz="4" w:space="0" w:color="auto"/>
              <w:right w:val="single" w:sz="4" w:space="0" w:color="auto"/>
            </w:tcBorders>
            <w:vAlign w:val="center"/>
          </w:tcPr>
          <w:p w14:paraId="4899DAD7" w14:textId="77777777" w:rsidR="001F74D3" w:rsidRPr="00750971" w:rsidRDefault="001F74D3">
            <w:pPr>
              <w:spacing w:before="60" w:after="60"/>
              <w:jc w:val="center"/>
            </w:pPr>
            <w:r w:rsidRPr="00750971">
              <w:t>AGC</w:t>
            </w:r>
          </w:p>
        </w:tc>
        <w:tc>
          <w:tcPr>
            <w:tcW w:w="596" w:type="pct"/>
            <w:tcBorders>
              <w:top w:val="single" w:sz="4" w:space="0" w:color="auto"/>
              <w:left w:val="single" w:sz="4" w:space="0" w:color="auto"/>
              <w:bottom w:val="single" w:sz="4" w:space="0" w:color="auto"/>
              <w:right w:val="single" w:sz="4" w:space="0" w:color="auto"/>
            </w:tcBorders>
            <w:vAlign w:val="center"/>
          </w:tcPr>
          <w:p w14:paraId="516D340F" w14:textId="77777777" w:rsidR="001F74D3" w:rsidRPr="00750971" w:rsidRDefault="001F74D3">
            <w:pPr>
              <w:spacing w:before="60" w:after="60"/>
              <w:jc w:val="center"/>
            </w:pPr>
            <w:r w:rsidRPr="00750971">
              <w:t>274</w:t>
            </w:r>
          </w:p>
        </w:tc>
        <w:tc>
          <w:tcPr>
            <w:tcW w:w="790" w:type="pct"/>
            <w:tcBorders>
              <w:top w:val="single" w:sz="4" w:space="0" w:color="auto"/>
              <w:left w:val="single" w:sz="4" w:space="0" w:color="auto"/>
              <w:bottom w:val="single" w:sz="4" w:space="0" w:color="auto"/>
              <w:right w:val="single" w:sz="4" w:space="0" w:color="auto"/>
            </w:tcBorders>
            <w:vAlign w:val="center"/>
          </w:tcPr>
          <w:p w14:paraId="65730800" w14:textId="77777777" w:rsidR="001F74D3" w:rsidRPr="00750971" w:rsidRDefault="001F74D3">
            <w:pPr>
              <w:spacing w:before="60" w:after="60"/>
              <w:jc w:val="center"/>
            </w:pPr>
            <w:r w:rsidRPr="00750971">
              <w:t>23,1</w:t>
            </w:r>
            <w:r w:rsidRPr="00750971">
              <w:br/>
              <w:t>(6,1 – 50,3)</w:t>
            </w:r>
          </w:p>
        </w:tc>
        <w:tc>
          <w:tcPr>
            <w:tcW w:w="851" w:type="pct"/>
            <w:tcBorders>
              <w:top w:val="single" w:sz="4" w:space="0" w:color="auto"/>
              <w:left w:val="single" w:sz="4" w:space="0" w:color="auto"/>
              <w:bottom w:val="single" w:sz="4" w:space="0" w:color="auto"/>
              <w:right w:val="single" w:sz="4" w:space="0" w:color="auto"/>
            </w:tcBorders>
            <w:vAlign w:val="center"/>
          </w:tcPr>
          <w:p w14:paraId="0906DF11" w14:textId="77777777" w:rsidR="001F74D3" w:rsidRPr="00750971" w:rsidRDefault="001F74D3">
            <w:pPr>
              <w:spacing w:before="60" w:after="60"/>
              <w:jc w:val="center"/>
            </w:pPr>
            <w:r w:rsidRPr="00750971">
              <w:t>132</w:t>
            </w:r>
            <w:r w:rsidRPr="00750971">
              <w:br/>
              <w:t>(84,2 – 225)</w:t>
            </w:r>
          </w:p>
        </w:tc>
        <w:tc>
          <w:tcPr>
            <w:tcW w:w="973" w:type="pct"/>
            <w:tcBorders>
              <w:top w:val="single" w:sz="4" w:space="0" w:color="auto"/>
              <w:left w:val="single" w:sz="4" w:space="0" w:color="auto"/>
              <w:bottom w:val="single" w:sz="4" w:space="0" w:color="auto"/>
              <w:right w:val="single" w:sz="4" w:space="0" w:color="auto"/>
            </w:tcBorders>
            <w:vAlign w:val="center"/>
          </w:tcPr>
          <w:p w14:paraId="67A83457" w14:textId="77777777" w:rsidR="001F74D3" w:rsidRPr="00750971" w:rsidRDefault="001F74D3">
            <w:pPr>
              <w:spacing w:before="60" w:after="60"/>
              <w:jc w:val="center"/>
            </w:pPr>
            <w:r w:rsidRPr="00750971">
              <w:t>1109</w:t>
            </w:r>
            <w:r w:rsidRPr="00750971">
              <w:br/>
              <w:t>(588 – 1938)</w:t>
            </w:r>
          </w:p>
        </w:tc>
      </w:tr>
      <w:tr w:rsidR="001F74D3" w:rsidRPr="00750971" w14:paraId="4ED92411" w14:textId="77777777">
        <w:trPr>
          <w:trHeight w:val="177"/>
        </w:trPr>
        <w:tc>
          <w:tcPr>
            <w:tcW w:w="770" w:type="pct"/>
            <w:vMerge w:val="restart"/>
            <w:tcBorders>
              <w:top w:val="single" w:sz="4" w:space="0" w:color="auto"/>
              <w:left w:val="single" w:sz="4" w:space="0" w:color="auto"/>
              <w:right w:val="single" w:sz="4" w:space="0" w:color="auto"/>
            </w:tcBorders>
            <w:vAlign w:val="center"/>
          </w:tcPr>
          <w:p w14:paraId="29362BE1" w14:textId="77777777" w:rsidR="001F74D3" w:rsidRPr="00750971" w:rsidRDefault="001F74D3">
            <w:pPr>
              <w:keepNext/>
              <w:tabs>
                <w:tab w:val="left" w:pos="240"/>
                <w:tab w:val="left" w:pos="540"/>
              </w:tabs>
              <w:spacing w:before="60" w:after="60"/>
              <w:jc w:val="center"/>
              <w:outlineLvl w:val="3"/>
            </w:pPr>
            <w:r w:rsidRPr="00750971">
              <w:t>4 mg/ttkg +</w:t>
            </w:r>
            <w:r w:rsidRPr="00750971">
              <w:br/>
              <w:t>2 mg/ttkg hetente</w:t>
            </w:r>
          </w:p>
        </w:tc>
        <w:tc>
          <w:tcPr>
            <w:tcW w:w="1020" w:type="pct"/>
            <w:tcBorders>
              <w:top w:val="single" w:sz="4" w:space="0" w:color="auto"/>
              <w:left w:val="single" w:sz="4" w:space="0" w:color="auto"/>
              <w:bottom w:val="single" w:sz="4" w:space="0" w:color="auto"/>
              <w:right w:val="single" w:sz="4" w:space="0" w:color="auto"/>
            </w:tcBorders>
            <w:vAlign w:val="center"/>
          </w:tcPr>
          <w:p w14:paraId="1E3E2A23" w14:textId="77777777" w:rsidR="001F74D3" w:rsidRPr="00750971" w:rsidRDefault="001F74D3">
            <w:pPr>
              <w:spacing w:before="60" w:after="60"/>
              <w:jc w:val="center"/>
            </w:pPr>
            <w:r w:rsidRPr="00750971">
              <w:t>MBC</w:t>
            </w:r>
          </w:p>
        </w:tc>
        <w:tc>
          <w:tcPr>
            <w:tcW w:w="596" w:type="pct"/>
            <w:tcBorders>
              <w:top w:val="single" w:sz="4" w:space="0" w:color="auto"/>
              <w:left w:val="single" w:sz="4" w:space="0" w:color="auto"/>
              <w:bottom w:val="single" w:sz="4" w:space="0" w:color="auto"/>
              <w:right w:val="single" w:sz="4" w:space="0" w:color="auto"/>
            </w:tcBorders>
            <w:vAlign w:val="center"/>
          </w:tcPr>
          <w:p w14:paraId="51E33A8F" w14:textId="77777777" w:rsidR="001F74D3" w:rsidRPr="00750971" w:rsidRDefault="001F74D3">
            <w:pPr>
              <w:spacing w:before="60" w:after="60"/>
              <w:jc w:val="center"/>
            </w:pPr>
            <w:r w:rsidRPr="00750971">
              <w:t>805</w:t>
            </w:r>
          </w:p>
        </w:tc>
        <w:tc>
          <w:tcPr>
            <w:tcW w:w="790" w:type="pct"/>
            <w:tcBorders>
              <w:top w:val="single" w:sz="4" w:space="0" w:color="auto"/>
              <w:left w:val="single" w:sz="4" w:space="0" w:color="auto"/>
              <w:bottom w:val="single" w:sz="4" w:space="0" w:color="auto"/>
              <w:right w:val="single" w:sz="4" w:space="0" w:color="auto"/>
            </w:tcBorders>
            <w:vAlign w:val="center"/>
          </w:tcPr>
          <w:p w14:paraId="154A627C" w14:textId="77777777" w:rsidR="001F74D3" w:rsidRPr="00750971" w:rsidRDefault="001F74D3">
            <w:pPr>
              <w:spacing w:before="60" w:after="60"/>
              <w:jc w:val="center"/>
            </w:pPr>
            <w:r w:rsidRPr="00750971">
              <w:t xml:space="preserve">37,4 </w:t>
            </w:r>
            <w:r w:rsidRPr="00750971">
              <w:br/>
              <w:t>(8,7 – 58,9)</w:t>
            </w:r>
          </w:p>
        </w:tc>
        <w:tc>
          <w:tcPr>
            <w:tcW w:w="851" w:type="pct"/>
            <w:tcBorders>
              <w:top w:val="single" w:sz="4" w:space="0" w:color="auto"/>
              <w:left w:val="single" w:sz="4" w:space="0" w:color="auto"/>
              <w:bottom w:val="single" w:sz="4" w:space="0" w:color="auto"/>
              <w:right w:val="single" w:sz="4" w:space="0" w:color="auto"/>
            </w:tcBorders>
            <w:vAlign w:val="center"/>
          </w:tcPr>
          <w:p w14:paraId="61B0DD0D" w14:textId="77777777" w:rsidR="001F74D3" w:rsidRPr="00750971" w:rsidRDefault="001F74D3">
            <w:pPr>
              <w:spacing w:before="60" w:after="60"/>
              <w:jc w:val="center"/>
            </w:pPr>
            <w:r w:rsidRPr="00750971">
              <w:t xml:space="preserve">76,5 </w:t>
            </w:r>
            <w:r w:rsidRPr="00750971">
              <w:br/>
              <w:t>(49,4 - 114)</w:t>
            </w:r>
          </w:p>
        </w:tc>
        <w:tc>
          <w:tcPr>
            <w:tcW w:w="973" w:type="pct"/>
            <w:tcBorders>
              <w:top w:val="single" w:sz="4" w:space="0" w:color="auto"/>
              <w:left w:val="single" w:sz="4" w:space="0" w:color="auto"/>
              <w:bottom w:val="single" w:sz="4" w:space="0" w:color="auto"/>
              <w:right w:val="single" w:sz="4" w:space="0" w:color="auto"/>
            </w:tcBorders>
            <w:vAlign w:val="center"/>
          </w:tcPr>
          <w:p w14:paraId="591D29CB" w14:textId="77777777" w:rsidR="001F74D3" w:rsidRPr="00750971" w:rsidRDefault="001F74D3">
            <w:pPr>
              <w:spacing w:before="60" w:after="60"/>
              <w:jc w:val="center"/>
            </w:pPr>
            <w:r w:rsidRPr="00750971">
              <w:t xml:space="preserve">1073 </w:t>
            </w:r>
            <w:r w:rsidRPr="00750971">
              <w:br/>
              <w:t>(597 – 1584)</w:t>
            </w:r>
          </w:p>
        </w:tc>
      </w:tr>
      <w:tr w:rsidR="001F74D3" w:rsidRPr="00750971" w14:paraId="31D2E024" w14:textId="77777777">
        <w:trPr>
          <w:trHeight w:val="177"/>
        </w:trPr>
        <w:tc>
          <w:tcPr>
            <w:tcW w:w="770" w:type="pct"/>
            <w:vMerge/>
            <w:tcBorders>
              <w:left w:val="single" w:sz="4" w:space="0" w:color="auto"/>
              <w:bottom w:val="single" w:sz="4" w:space="0" w:color="auto"/>
              <w:right w:val="single" w:sz="4" w:space="0" w:color="auto"/>
            </w:tcBorders>
            <w:vAlign w:val="center"/>
          </w:tcPr>
          <w:p w14:paraId="7B497969" w14:textId="77777777" w:rsidR="001F74D3" w:rsidRPr="00750971" w:rsidRDefault="001F74D3">
            <w:pPr>
              <w:tabs>
                <w:tab w:val="left" w:pos="240"/>
                <w:tab w:val="left" w:pos="540"/>
              </w:tabs>
              <w:spacing w:before="60" w:after="60"/>
              <w:jc w:val="center"/>
            </w:pPr>
          </w:p>
        </w:tc>
        <w:tc>
          <w:tcPr>
            <w:tcW w:w="1020" w:type="pct"/>
            <w:tcBorders>
              <w:top w:val="single" w:sz="4" w:space="0" w:color="auto"/>
              <w:left w:val="single" w:sz="4" w:space="0" w:color="auto"/>
              <w:bottom w:val="single" w:sz="4" w:space="0" w:color="auto"/>
              <w:right w:val="single" w:sz="4" w:space="0" w:color="auto"/>
            </w:tcBorders>
            <w:vAlign w:val="center"/>
          </w:tcPr>
          <w:p w14:paraId="4CC3BE29" w14:textId="77777777" w:rsidR="001F74D3" w:rsidRPr="00750971" w:rsidRDefault="001F74D3">
            <w:pPr>
              <w:spacing w:before="60" w:after="60"/>
              <w:jc w:val="center"/>
            </w:pPr>
            <w:r w:rsidRPr="00750971">
              <w:t>EBC</w:t>
            </w:r>
          </w:p>
        </w:tc>
        <w:tc>
          <w:tcPr>
            <w:tcW w:w="596" w:type="pct"/>
            <w:tcBorders>
              <w:top w:val="single" w:sz="4" w:space="0" w:color="auto"/>
              <w:left w:val="single" w:sz="4" w:space="0" w:color="auto"/>
              <w:bottom w:val="single" w:sz="4" w:space="0" w:color="auto"/>
              <w:right w:val="single" w:sz="4" w:space="0" w:color="auto"/>
            </w:tcBorders>
            <w:vAlign w:val="center"/>
          </w:tcPr>
          <w:p w14:paraId="0C62FF0B" w14:textId="77777777" w:rsidR="001F74D3" w:rsidRPr="00750971" w:rsidRDefault="001F74D3">
            <w:pPr>
              <w:spacing w:before="60" w:after="60"/>
              <w:jc w:val="center"/>
            </w:pPr>
            <w:r w:rsidRPr="00750971">
              <w:t>390</w:t>
            </w:r>
          </w:p>
        </w:tc>
        <w:tc>
          <w:tcPr>
            <w:tcW w:w="790" w:type="pct"/>
            <w:tcBorders>
              <w:top w:val="single" w:sz="4" w:space="0" w:color="auto"/>
              <w:left w:val="single" w:sz="4" w:space="0" w:color="auto"/>
              <w:bottom w:val="single" w:sz="4" w:space="0" w:color="auto"/>
              <w:right w:val="single" w:sz="4" w:space="0" w:color="auto"/>
            </w:tcBorders>
            <w:vAlign w:val="center"/>
          </w:tcPr>
          <w:p w14:paraId="4CDEFBCC" w14:textId="77777777" w:rsidR="001F74D3" w:rsidRPr="00750971" w:rsidRDefault="001F74D3">
            <w:pPr>
              <w:spacing w:before="60" w:after="60"/>
              <w:jc w:val="center"/>
            </w:pPr>
            <w:r w:rsidRPr="00750971">
              <w:t xml:space="preserve">38,9 </w:t>
            </w:r>
            <w:r w:rsidRPr="00750971">
              <w:br/>
              <w:t>(25,3 – 58,8)</w:t>
            </w:r>
          </w:p>
        </w:tc>
        <w:tc>
          <w:tcPr>
            <w:tcW w:w="851" w:type="pct"/>
            <w:tcBorders>
              <w:top w:val="single" w:sz="4" w:space="0" w:color="auto"/>
              <w:left w:val="single" w:sz="4" w:space="0" w:color="auto"/>
              <w:bottom w:val="single" w:sz="4" w:space="0" w:color="auto"/>
              <w:right w:val="single" w:sz="4" w:space="0" w:color="auto"/>
            </w:tcBorders>
            <w:vAlign w:val="center"/>
          </w:tcPr>
          <w:p w14:paraId="216EA0CC" w14:textId="77777777" w:rsidR="001F74D3" w:rsidRPr="00750971" w:rsidRDefault="001F74D3">
            <w:pPr>
              <w:spacing w:before="60" w:after="60"/>
              <w:jc w:val="center"/>
            </w:pPr>
            <w:r w:rsidRPr="00750971">
              <w:t>76,0</w:t>
            </w:r>
            <w:r w:rsidRPr="00750971">
              <w:br/>
              <w:t>(54,7 - 104)</w:t>
            </w:r>
          </w:p>
        </w:tc>
        <w:tc>
          <w:tcPr>
            <w:tcW w:w="973" w:type="pct"/>
            <w:tcBorders>
              <w:top w:val="single" w:sz="4" w:space="0" w:color="auto"/>
              <w:left w:val="single" w:sz="4" w:space="0" w:color="auto"/>
              <w:bottom w:val="single" w:sz="4" w:space="0" w:color="auto"/>
              <w:right w:val="single" w:sz="4" w:space="0" w:color="auto"/>
            </w:tcBorders>
            <w:vAlign w:val="center"/>
          </w:tcPr>
          <w:p w14:paraId="2C1B63DD" w14:textId="77777777" w:rsidR="001F74D3" w:rsidRPr="00750971" w:rsidRDefault="001F74D3">
            <w:pPr>
              <w:spacing w:before="60" w:after="60"/>
              <w:jc w:val="center"/>
            </w:pPr>
            <w:r w:rsidRPr="00750971">
              <w:t xml:space="preserve">1074 </w:t>
            </w:r>
            <w:r w:rsidRPr="00750971">
              <w:br/>
              <w:t>(783 - 1502)</w:t>
            </w:r>
          </w:p>
        </w:tc>
      </w:tr>
    </w:tbl>
    <w:p w14:paraId="01ED8A2B" w14:textId="77777777" w:rsidR="001F74D3" w:rsidRPr="00750971" w:rsidRDefault="001F74D3">
      <w:pPr>
        <w:rPr>
          <w:color w:val="000000"/>
        </w:rPr>
      </w:pPr>
      <w:r w:rsidRPr="00750971">
        <w:rPr>
          <w:color w:val="000000"/>
        </w:rPr>
        <w:t xml:space="preserve">    </w:t>
      </w:r>
    </w:p>
    <w:p w14:paraId="10DA32DF" w14:textId="4AE8190B" w:rsidR="001F74D3" w:rsidRPr="00750971" w:rsidRDefault="001F74D3">
      <w:pPr>
        <w:keepNext/>
        <w:keepLines/>
      </w:pPr>
      <w:r w:rsidRPr="00750971">
        <w:lastRenderedPageBreak/>
        <w:t>15. táblázat: Populációs becsült PK expozíció értékek a dinamikus egyensúlyi állapotban (5.-95. percentilis között) az MBC-ben, EBC-ben és AGC-ben szenvedő, intravénás Herceptin adagolási sémák szerint kezelt betegeknél</w:t>
      </w:r>
    </w:p>
    <w:p w14:paraId="1DDE3EAD" w14:textId="77777777" w:rsidR="00903CD5" w:rsidRPr="00750971" w:rsidRDefault="00903CD5">
      <w:pPr>
        <w:keepNext/>
        <w:keepLines/>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1"/>
        <w:gridCol w:w="1522"/>
        <w:gridCol w:w="969"/>
        <w:gridCol w:w="1520"/>
        <w:gridCol w:w="1383"/>
        <w:gridCol w:w="1383"/>
        <w:gridCol w:w="1245"/>
      </w:tblGrid>
      <w:tr w:rsidR="001F74D3" w:rsidRPr="00750971" w14:paraId="64757B31" w14:textId="77777777">
        <w:trPr>
          <w:trHeight w:val="117"/>
        </w:trPr>
        <w:tc>
          <w:tcPr>
            <w:tcW w:w="720" w:type="pct"/>
            <w:tcBorders>
              <w:top w:val="single" w:sz="4" w:space="0" w:color="auto"/>
              <w:left w:val="single" w:sz="4" w:space="0" w:color="auto"/>
              <w:bottom w:val="single" w:sz="4" w:space="0" w:color="auto"/>
              <w:right w:val="single" w:sz="4" w:space="0" w:color="auto"/>
            </w:tcBorders>
            <w:vAlign w:val="center"/>
          </w:tcPr>
          <w:p w14:paraId="72173D06" w14:textId="77777777" w:rsidR="001F74D3" w:rsidRPr="00750971" w:rsidRDefault="001F74D3">
            <w:pPr>
              <w:keepNext/>
              <w:keepLines/>
              <w:widowControl w:val="0"/>
              <w:tabs>
                <w:tab w:val="left" w:pos="240"/>
                <w:tab w:val="left" w:pos="540"/>
              </w:tabs>
              <w:spacing w:before="60" w:after="60"/>
              <w:jc w:val="center"/>
            </w:pPr>
            <w:r w:rsidRPr="00750971">
              <w:t>Adagolási séma</w:t>
            </w:r>
          </w:p>
        </w:tc>
        <w:tc>
          <w:tcPr>
            <w:tcW w:w="812" w:type="pct"/>
            <w:tcBorders>
              <w:top w:val="single" w:sz="4" w:space="0" w:color="auto"/>
              <w:left w:val="single" w:sz="4" w:space="0" w:color="auto"/>
              <w:bottom w:val="single" w:sz="4" w:space="0" w:color="auto"/>
              <w:right w:val="single" w:sz="4" w:space="0" w:color="auto"/>
            </w:tcBorders>
            <w:vAlign w:val="center"/>
          </w:tcPr>
          <w:p w14:paraId="008D08A5" w14:textId="77777777" w:rsidR="001F74D3" w:rsidRPr="00750971" w:rsidRDefault="001F74D3">
            <w:pPr>
              <w:keepNext/>
              <w:keepLines/>
              <w:widowControl w:val="0"/>
              <w:tabs>
                <w:tab w:val="left" w:pos="240"/>
                <w:tab w:val="left" w:pos="540"/>
              </w:tabs>
              <w:spacing w:before="60" w:after="60"/>
              <w:jc w:val="center"/>
            </w:pPr>
            <w:r w:rsidRPr="00750971">
              <w:t>Primér tumor típusa</w:t>
            </w:r>
          </w:p>
        </w:tc>
        <w:tc>
          <w:tcPr>
            <w:tcW w:w="517" w:type="pct"/>
            <w:tcBorders>
              <w:top w:val="single" w:sz="4" w:space="0" w:color="auto"/>
              <w:left w:val="single" w:sz="4" w:space="0" w:color="auto"/>
              <w:bottom w:val="single" w:sz="4" w:space="0" w:color="auto"/>
              <w:right w:val="single" w:sz="4" w:space="0" w:color="auto"/>
            </w:tcBorders>
            <w:vAlign w:val="center"/>
          </w:tcPr>
          <w:p w14:paraId="3D913FFD" w14:textId="77777777" w:rsidR="001F74D3" w:rsidRPr="00750971" w:rsidRDefault="001F74D3">
            <w:pPr>
              <w:keepNext/>
              <w:keepLines/>
              <w:widowControl w:val="0"/>
              <w:tabs>
                <w:tab w:val="left" w:pos="240"/>
                <w:tab w:val="left" w:pos="540"/>
              </w:tabs>
              <w:spacing w:before="60" w:after="60"/>
              <w:jc w:val="center"/>
            </w:pPr>
            <w:r w:rsidRPr="00750971">
              <w:t>N</w:t>
            </w:r>
          </w:p>
        </w:tc>
        <w:tc>
          <w:tcPr>
            <w:tcW w:w="811" w:type="pct"/>
            <w:tcBorders>
              <w:top w:val="single" w:sz="4" w:space="0" w:color="auto"/>
              <w:left w:val="single" w:sz="4" w:space="0" w:color="auto"/>
              <w:bottom w:val="single" w:sz="4" w:space="0" w:color="auto"/>
              <w:right w:val="single" w:sz="4" w:space="0" w:color="auto"/>
            </w:tcBorders>
            <w:vAlign w:val="center"/>
          </w:tcPr>
          <w:p w14:paraId="0850A089" w14:textId="77777777" w:rsidR="001F74D3" w:rsidRPr="00750971" w:rsidRDefault="001F74D3">
            <w:pPr>
              <w:pStyle w:val="ParagraphFPI"/>
              <w:keepNext/>
              <w:keepLines/>
              <w:widowControl w:val="0"/>
              <w:tabs>
                <w:tab w:val="left" w:pos="240"/>
              </w:tabs>
              <w:spacing w:before="60" w:after="60"/>
              <w:jc w:val="center"/>
              <w:rPr>
                <w:rFonts w:ascii="Times New Roman" w:hAnsi="Times New Roman"/>
                <w:sz w:val="22"/>
                <w:lang w:eastAsia="ja-JP"/>
              </w:rPr>
            </w:pPr>
            <w:r w:rsidRPr="00750971">
              <w:rPr>
                <w:rFonts w:ascii="Times New Roman" w:hAnsi="Times New Roman"/>
                <w:sz w:val="22"/>
                <w:lang w:eastAsia="ja-JP"/>
              </w:rPr>
              <w:t>C</w:t>
            </w:r>
            <w:r w:rsidRPr="00750971">
              <w:rPr>
                <w:rFonts w:ascii="Times New Roman" w:hAnsi="Times New Roman"/>
                <w:sz w:val="22"/>
                <w:vertAlign w:val="subscript"/>
                <w:lang w:eastAsia="ja-JP"/>
              </w:rPr>
              <w:t>min,ss</w:t>
            </w:r>
          </w:p>
          <w:p w14:paraId="182B5B9F" w14:textId="77777777" w:rsidR="001F74D3" w:rsidRPr="00750971" w:rsidRDefault="001F74D3">
            <w:pPr>
              <w:keepNext/>
              <w:keepLines/>
              <w:widowControl w:val="0"/>
              <w:tabs>
                <w:tab w:val="left" w:pos="240"/>
                <w:tab w:val="left" w:pos="540"/>
              </w:tabs>
              <w:spacing w:before="60" w:after="60"/>
              <w:jc w:val="center"/>
            </w:pPr>
            <w:r w:rsidRPr="00750971">
              <w:t>(µg/ml)</w:t>
            </w:r>
          </w:p>
        </w:tc>
        <w:tc>
          <w:tcPr>
            <w:tcW w:w="738" w:type="pct"/>
            <w:tcBorders>
              <w:top w:val="single" w:sz="4" w:space="0" w:color="auto"/>
              <w:left w:val="single" w:sz="4" w:space="0" w:color="auto"/>
              <w:bottom w:val="single" w:sz="4" w:space="0" w:color="auto"/>
              <w:right w:val="single" w:sz="4" w:space="0" w:color="auto"/>
            </w:tcBorders>
            <w:vAlign w:val="center"/>
          </w:tcPr>
          <w:p w14:paraId="5266B0E9" w14:textId="77777777" w:rsidR="001F74D3" w:rsidRPr="00750971" w:rsidRDefault="001F74D3">
            <w:pPr>
              <w:pStyle w:val="ParagraphFPI"/>
              <w:keepNext/>
              <w:keepLines/>
              <w:widowControl w:val="0"/>
              <w:tabs>
                <w:tab w:val="left" w:pos="240"/>
              </w:tabs>
              <w:spacing w:before="60" w:after="60"/>
              <w:jc w:val="center"/>
              <w:rPr>
                <w:rFonts w:ascii="Times New Roman" w:hAnsi="Times New Roman"/>
                <w:sz w:val="22"/>
                <w:vertAlign w:val="subscript"/>
                <w:lang w:eastAsia="ja-JP"/>
              </w:rPr>
            </w:pPr>
            <w:r w:rsidRPr="00750971">
              <w:rPr>
                <w:rFonts w:ascii="Times New Roman" w:hAnsi="Times New Roman"/>
                <w:sz w:val="22"/>
                <w:lang w:eastAsia="ja-JP"/>
              </w:rPr>
              <w:t>C</w:t>
            </w:r>
            <w:r w:rsidRPr="00750971">
              <w:rPr>
                <w:rFonts w:ascii="Times New Roman" w:hAnsi="Times New Roman"/>
                <w:sz w:val="22"/>
                <w:vertAlign w:val="subscript"/>
                <w:lang w:eastAsia="ja-JP"/>
              </w:rPr>
              <w:t>max,ss</w:t>
            </w:r>
          </w:p>
          <w:p w14:paraId="489DC5CB" w14:textId="77777777" w:rsidR="001F74D3" w:rsidRPr="00750971" w:rsidRDefault="001F74D3">
            <w:pPr>
              <w:keepNext/>
              <w:keepLines/>
              <w:widowControl w:val="0"/>
              <w:tabs>
                <w:tab w:val="left" w:pos="240"/>
                <w:tab w:val="left" w:pos="540"/>
              </w:tabs>
              <w:spacing w:before="60" w:after="60"/>
              <w:jc w:val="center"/>
            </w:pPr>
            <w:r w:rsidRPr="00750971">
              <w:t>(µg/ml)</w:t>
            </w:r>
          </w:p>
        </w:tc>
        <w:tc>
          <w:tcPr>
            <w:tcW w:w="738" w:type="pct"/>
            <w:tcBorders>
              <w:top w:val="single" w:sz="4" w:space="0" w:color="auto"/>
              <w:left w:val="single" w:sz="4" w:space="0" w:color="auto"/>
              <w:bottom w:val="single" w:sz="4" w:space="0" w:color="auto"/>
              <w:right w:val="single" w:sz="4" w:space="0" w:color="auto"/>
            </w:tcBorders>
            <w:vAlign w:val="center"/>
          </w:tcPr>
          <w:p w14:paraId="67B9CCD8" w14:textId="77777777" w:rsidR="001F74D3" w:rsidRPr="00750971" w:rsidRDefault="001F74D3">
            <w:pPr>
              <w:pStyle w:val="ParagraphFPI"/>
              <w:keepNext/>
              <w:keepLines/>
              <w:widowControl w:val="0"/>
              <w:tabs>
                <w:tab w:val="left" w:pos="240"/>
              </w:tabs>
              <w:spacing w:before="60" w:after="60"/>
              <w:jc w:val="center"/>
              <w:rPr>
                <w:rFonts w:ascii="Times New Roman" w:hAnsi="Times New Roman"/>
                <w:sz w:val="22"/>
                <w:lang w:eastAsia="ja-JP"/>
              </w:rPr>
            </w:pPr>
            <w:r w:rsidRPr="00750971">
              <w:rPr>
                <w:rFonts w:ascii="Times New Roman" w:hAnsi="Times New Roman"/>
                <w:sz w:val="22"/>
                <w:lang w:eastAsia="ja-JP"/>
              </w:rPr>
              <w:t>AUC</w:t>
            </w:r>
            <w:r w:rsidRPr="00750971">
              <w:rPr>
                <w:rFonts w:ascii="Times New Roman" w:hAnsi="Times New Roman"/>
                <w:sz w:val="22"/>
                <w:vertAlign w:val="subscript"/>
                <w:lang w:eastAsia="ja-JP"/>
              </w:rPr>
              <w:t>ss 0-21 nap</w:t>
            </w:r>
          </w:p>
          <w:p w14:paraId="5DF45AFA" w14:textId="77777777" w:rsidR="001F74D3" w:rsidRPr="00750971" w:rsidRDefault="001F74D3">
            <w:pPr>
              <w:keepNext/>
              <w:keepLines/>
              <w:widowControl w:val="0"/>
              <w:tabs>
                <w:tab w:val="left" w:pos="240"/>
                <w:tab w:val="left" w:pos="540"/>
              </w:tabs>
              <w:spacing w:before="60" w:after="60"/>
              <w:jc w:val="center"/>
            </w:pPr>
            <w:r w:rsidRPr="00750971">
              <w:t>(µg•nap/ml)</w:t>
            </w:r>
          </w:p>
        </w:tc>
        <w:tc>
          <w:tcPr>
            <w:tcW w:w="664" w:type="pct"/>
            <w:tcBorders>
              <w:top w:val="single" w:sz="4" w:space="0" w:color="auto"/>
              <w:left w:val="single" w:sz="4" w:space="0" w:color="auto"/>
              <w:bottom w:val="single" w:sz="4" w:space="0" w:color="auto"/>
              <w:right w:val="single" w:sz="4" w:space="0" w:color="auto"/>
            </w:tcBorders>
            <w:vAlign w:val="center"/>
          </w:tcPr>
          <w:p w14:paraId="025300DD" w14:textId="77777777" w:rsidR="001F74D3" w:rsidRPr="00750971" w:rsidRDefault="001F74D3">
            <w:pPr>
              <w:pStyle w:val="ParagraphFPI"/>
              <w:keepNext/>
              <w:keepLines/>
              <w:widowControl w:val="0"/>
              <w:tabs>
                <w:tab w:val="left" w:pos="240"/>
              </w:tabs>
              <w:spacing w:before="60" w:after="60"/>
              <w:jc w:val="center"/>
              <w:rPr>
                <w:rFonts w:ascii="Times New Roman" w:hAnsi="Times New Roman"/>
                <w:sz w:val="22"/>
                <w:lang w:eastAsia="ja-JP"/>
              </w:rPr>
            </w:pPr>
            <w:r w:rsidRPr="00750971">
              <w:rPr>
                <w:rFonts w:ascii="Times New Roman" w:hAnsi="Times New Roman"/>
                <w:sz w:val="22"/>
                <w:lang w:eastAsia="ja-JP"/>
              </w:rPr>
              <w:t>Dinamikus egyensúlyi állapot eléréséig eltelt idő***</w:t>
            </w:r>
          </w:p>
          <w:p w14:paraId="4554E22C" w14:textId="77777777" w:rsidR="001F74D3" w:rsidRPr="00750971" w:rsidRDefault="001F74D3">
            <w:pPr>
              <w:keepNext/>
              <w:keepLines/>
              <w:widowControl w:val="0"/>
              <w:tabs>
                <w:tab w:val="left" w:pos="240"/>
                <w:tab w:val="left" w:pos="540"/>
              </w:tabs>
              <w:spacing w:before="60" w:after="60"/>
              <w:jc w:val="center"/>
            </w:pPr>
            <w:r w:rsidRPr="00750971">
              <w:t>(hét)</w:t>
            </w:r>
          </w:p>
        </w:tc>
      </w:tr>
      <w:tr w:rsidR="001F74D3" w:rsidRPr="00750971" w14:paraId="568F9423" w14:textId="77777777">
        <w:trPr>
          <w:trHeight w:val="430"/>
        </w:trPr>
        <w:tc>
          <w:tcPr>
            <w:tcW w:w="720" w:type="pct"/>
            <w:vMerge w:val="restart"/>
            <w:tcBorders>
              <w:top w:val="single" w:sz="4" w:space="0" w:color="auto"/>
              <w:left w:val="single" w:sz="4" w:space="0" w:color="auto"/>
              <w:bottom w:val="single" w:sz="4" w:space="0" w:color="auto"/>
              <w:right w:val="single" w:sz="4" w:space="0" w:color="auto"/>
            </w:tcBorders>
            <w:vAlign w:val="center"/>
          </w:tcPr>
          <w:p w14:paraId="0A03E30B" w14:textId="77777777" w:rsidR="001F74D3" w:rsidRPr="00750971" w:rsidRDefault="001F74D3">
            <w:pPr>
              <w:keepNext/>
              <w:keepLines/>
              <w:widowControl w:val="0"/>
              <w:tabs>
                <w:tab w:val="left" w:pos="240"/>
                <w:tab w:val="left" w:pos="540"/>
              </w:tabs>
              <w:spacing w:before="60" w:after="60"/>
              <w:jc w:val="center"/>
            </w:pPr>
            <w:r w:rsidRPr="00750971">
              <w:t>8 mg/ttkg +</w:t>
            </w:r>
            <w:r w:rsidRPr="00750971">
              <w:br/>
              <w:t>6 mg/ttkg 3 hetente</w:t>
            </w:r>
          </w:p>
        </w:tc>
        <w:tc>
          <w:tcPr>
            <w:tcW w:w="812" w:type="pct"/>
            <w:tcBorders>
              <w:top w:val="single" w:sz="4" w:space="0" w:color="auto"/>
              <w:left w:val="single" w:sz="4" w:space="0" w:color="auto"/>
              <w:bottom w:val="single" w:sz="4" w:space="0" w:color="auto"/>
              <w:right w:val="single" w:sz="4" w:space="0" w:color="auto"/>
            </w:tcBorders>
            <w:vAlign w:val="center"/>
          </w:tcPr>
          <w:p w14:paraId="5229C11C" w14:textId="77777777" w:rsidR="001F74D3" w:rsidRPr="00750971" w:rsidRDefault="001F74D3">
            <w:pPr>
              <w:keepNext/>
              <w:keepLines/>
              <w:widowControl w:val="0"/>
              <w:tabs>
                <w:tab w:val="left" w:pos="240"/>
                <w:tab w:val="left" w:pos="540"/>
              </w:tabs>
              <w:spacing w:before="60" w:after="60"/>
              <w:jc w:val="center"/>
            </w:pPr>
            <w:r w:rsidRPr="00750971">
              <w:t>MBC</w:t>
            </w:r>
          </w:p>
        </w:tc>
        <w:tc>
          <w:tcPr>
            <w:tcW w:w="517" w:type="pct"/>
            <w:tcBorders>
              <w:top w:val="single" w:sz="4" w:space="0" w:color="auto"/>
              <w:left w:val="single" w:sz="4" w:space="0" w:color="auto"/>
              <w:bottom w:val="single" w:sz="4" w:space="0" w:color="auto"/>
              <w:right w:val="single" w:sz="4" w:space="0" w:color="auto"/>
            </w:tcBorders>
            <w:vAlign w:val="center"/>
          </w:tcPr>
          <w:p w14:paraId="26E23E24" w14:textId="77777777" w:rsidR="001F74D3" w:rsidRPr="00750971" w:rsidRDefault="001F74D3">
            <w:pPr>
              <w:keepNext/>
              <w:keepLines/>
              <w:widowControl w:val="0"/>
              <w:tabs>
                <w:tab w:val="left" w:pos="240"/>
                <w:tab w:val="left" w:pos="540"/>
              </w:tabs>
              <w:spacing w:before="60" w:after="60"/>
              <w:jc w:val="center"/>
            </w:pPr>
            <w:r w:rsidRPr="00750971">
              <w:t>805</w:t>
            </w:r>
          </w:p>
        </w:tc>
        <w:tc>
          <w:tcPr>
            <w:tcW w:w="811" w:type="pct"/>
            <w:tcBorders>
              <w:top w:val="single" w:sz="4" w:space="0" w:color="auto"/>
              <w:left w:val="single" w:sz="4" w:space="0" w:color="auto"/>
              <w:bottom w:val="single" w:sz="4" w:space="0" w:color="auto"/>
              <w:right w:val="single" w:sz="4" w:space="0" w:color="auto"/>
            </w:tcBorders>
            <w:vAlign w:val="center"/>
          </w:tcPr>
          <w:p w14:paraId="5076C54B" w14:textId="77777777" w:rsidR="001F74D3" w:rsidRPr="00750971" w:rsidRDefault="001F74D3">
            <w:pPr>
              <w:keepNext/>
              <w:keepLines/>
              <w:widowControl w:val="0"/>
              <w:tabs>
                <w:tab w:val="left" w:pos="240"/>
                <w:tab w:val="left" w:pos="540"/>
              </w:tabs>
              <w:spacing w:before="60" w:after="60"/>
              <w:jc w:val="center"/>
            </w:pPr>
            <w:r w:rsidRPr="00750971">
              <w:t xml:space="preserve">44,2 </w:t>
            </w:r>
            <w:r w:rsidRPr="00750971">
              <w:br/>
              <w:t>(1,8 – 85,4)</w:t>
            </w:r>
          </w:p>
        </w:tc>
        <w:tc>
          <w:tcPr>
            <w:tcW w:w="738" w:type="pct"/>
            <w:tcBorders>
              <w:top w:val="single" w:sz="4" w:space="0" w:color="auto"/>
              <w:left w:val="single" w:sz="4" w:space="0" w:color="auto"/>
              <w:bottom w:val="single" w:sz="4" w:space="0" w:color="auto"/>
              <w:right w:val="single" w:sz="4" w:space="0" w:color="auto"/>
            </w:tcBorders>
            <w:vAlign w:val="center"/>
          </w:tcPr>
          <w:p w14:paraId="777B9C65" w14:textId="77777777" w:rsidR="001F74D3" w:rsidRPr="00750971" w:rsidRDefault="001F74D3">
            <w:pPr>
              <w:keepNext/>
              <w:keepLines/>
              <w:widowControl w:val="0"/>
              <w:tabs>
                <w:tab w:val="left" w:pos="240"/>
                <w:tab w:val="left" w:pos="540"/>
              </w:tabs>
              <w:spacing w:before="60" w:after="60"/>
              <w:jc w:val="center"/>
            </w:pPr>
            <w:r w:rsidRPr="00750971">
              <w:t xml:space="preserve">179 </w:t>
            </w:r>
            <w:r w:rsidRPr="00750971">
              <w:br/>
              <w:t>(123 - 266)</w:t>
            </w:r>
          </w:p>
        </w:tc>
        <w:tc>
          <w:tcPr>
            <w:tcW w:w="738" w:type="pct"/>
            <w:tcBorders>
              <w:top w:val="single" w:sz="4" w:space="0" w:color="auto"/>
              <w:left w:val="single" w:sz="4" w:space="0" w:color="auto"/>
              <w:bottom w:val="single" w:sz="4" w:space="0" w:color="auto"/>
              <w:right w:val="single" w:sz="4" w:space="0" w:color="auto"/>
            </w:tcBorders>
            <w:vAlign w:val="center"/>
          </w:tcPr>
          <w:p w14:paraId="5C2BB9D6" w14:textId="77777777" w:rsidR="001F74D3" w:rsidRPr="00750971" w:rsidRDefault="001F74D3">
            <w:pPr>
              <w:keepNext/>
              <w:keepLines/>
              <w:widowControl w:val="0"/>
              <w:tabs>
                <w:tab w:val="left" w:pos="240"/>
                <w:tab w:val="left" w:pos="540"/>
              </w:tabs>
              <w:spacing w:before="60" w:after="60"/>
              <w:jc w:val="center"/>
            </w:pPr>
            <w:r w:rsidRPr="00750971">
              <w:t xml:space="preserve">1736 </w:t>
            </w:r>
            <w:r w:rsidRPr="00750971">
              <w:br/>
              <w:t>(618 - 2756)</w:t>
            </w:r>
          </w:p>
        </w:tc>
        <w:tc>
          <w:tcPr>
            <w:tcW w:w="664" w:type="pct"/>
            <w:tcBorders>
              <w:top w:val="single" w:sz="4" w:space="0" w:color="auto"/>
              <w:left w:val="single" w:sz="4" w:space="0" w:color="auto"/>
              <w:bottom w:val="single" w:sz="4" w:space="0" w:color="auto"/>
              <w:right w:val="single" w:sz="4" w:space="0" w:color="auto"/>
            </w:tcBorders>
            <w:vAlign w:val="center"/>
          </w:tcPr>
          <w:p w14:paraId="14853D5B" w14:textId="77777777" w:rsidR="001F74D3" w:rsidRPr="00750971" w:rsidRDefault="001F74D3">
            <w:pPr>
              <w:keepNext/>
              <w:keepLines/>
              <w:widowControl w:val="0"/>
              <w:tabs>
                <w:tab w:val="left" w:pos="240"/>
                <w:tab w:val="left" w:pos="540"/>
              </w:tabs>
              <w:spacing w:before="60" w:after="60"/>
              <w:jc w:val="center"/>
            </w:pPr>
            <w:r w:rsidRPr="00750971">
              <w:t>12</w:t>
            </w:r>
          </w:p>
        </w:tc>
      </w:tr>
      <w:tr w:rsidR="001F74D3" w:rsidRPr="00750971" w14:paraId="0B516BFE" w14:textId="77777777">
        <w:trPr>
          <w:trHeight w:val="430"/>
        </w:trPr>
        <w:tc>
          <w:tcPr>
            <w:tcW w:w="720" w:type="pct"/>
            <w:vMerge/>
            <w:tcBorders>
              <w:top w:val="single" w:sz="4" w:space="0" w:color="auto"/>
              <w:left w:val="single" w:sz="4" w:space="0" w:color="auto"/>
              <w:bottom w:val="single" w:sz="4" w:space="0" w:color="auto"/>
              <w:right w:val="single" w:sz="4" w:space="0" w:color="auto"/>
            </w:tcBorders>
            <w:vAlign w:val="center"/>
          </w:tcPr>
          <w:p w14:paraId="5D32F8E0" w14:textId="77777777" w:rsidR="001F74D3" w:rsidRPr="00750971" w:rsidRDefault="001F74D3">
            <w:pPr>
              <w:keepNext/>
              <w:keepLines/>
              <w:widowControl w:val="0"/>
              <w:tabs>
                <w:tab w:val="left" w:pos="240"/>
                <w:tab w:val="left" w:pos="540"/>
              </w:tabs>
              <w:spacing w:before="60" w:after="60"/>
              <w:jc w:val="center"/>
            </w:pPr>
          </w:p>
        </w:tc>
        <w:tc>
          <w:tcPr>
            <w:tcW w:w="812" w:type="pct"/>
            <w:tcBorders>
              <w:top w:val="single" w:sz="4" w:space="0" w:color="auto"/>
              <w:left w:val="single" w:sz="4" w:space="0" w:color="auto"/>
              <w:bottom w:val="single" w:sz="4" w:space="0" w:color="auto"/>
              <w:right w:val="single" w:sz="4" w:space="0" w:color="auto"/>
            </w:tcBorders>
            <w:vAlign w:val="center"/>
          </w:tcPr>
          <w:p w14:paraId="07829460" w14:textId="77777777" w:rsidR="001F74D3" w:rsidRPr="00750971" w:rsidRDefault="001F74D3">
            <w:pPr>
              <w:keepNext/>
              <w:keepLines/>
              <w:widowControl w:val="0"/>
              <w:tabs>
                <w:tab w:val="left" w:pos="240"/>
                <w:tab w:val="left" w:pos="540"/>
              </w:tabs>
              <w:spacing w:before="60" w:after="60"/>
              <w:jc w:val="center"/>
            </w:pPr>
            <w:r w:rsidRPr="00750971">
              <w:t>EBC</w:t>
            </w:r>
          </w:p>
        </w:tc>
        <w:tc>
          <w:tcPr>
            <w:tcW w:w="517" w:type="pct"/>
            <w:tcBorders>
              <w:top w:val="single" w:sz="4" w:space="0" w:color="auto"/>
              <w:left w:val="single" w:sz="4" w:space="0" w:color="auto"/>
              <w:bottom w:val="single" w:sz="4" w:space="0" w:color="auto"/>
              <w:right w:val="single" w:sz="4" w:space="0" w:color="auto"/>
            </w:tcBorders>
            <w:vAlign w:val="center"/>
          </w:tcPr>
          <w:p w14:paraId="3782E90A" w14:textId="77777777" w:rsidR="001F74D3" w:rsidRPr="00750971" w:rsidRDefault="001F74D3">
            <w:pPr>
              <w:keepNext/>
              <w:keepLines/>
              <w:widowControl w:val="0"/>
              <w:tabs>
                <w:tab w:val="left" w:pos="240"/>
                <w:tab w:val="left" w:pos="540"/>
              </w:tabs>
              <w:spacing w:before="60" w:after="60"/>
              <w:jc w:val="center"/>
            </w:pPr>
            <w:r w:rsidRPr="00750971">
              <w:t>390</w:t>
            </w:r>
          </w:p>
        </w:tc>
        <w:tc>
          <w:tcPr>
            <w:tcW w:w="811" w:type="pct"/>
            <w:tcBorders>
              <w:top w:val="single" w:sz="4" w:space="0" w:color="auto"/>
              <w:left w:val="single" w:sz="4" w:space="0" w:color="auto"/>
              <w:bottom w:val="single" w:sz="4" w:space="0" w:color="auto"/>
              <w:right w:val="single" w:sz="4" w:space="0" w:color="auto"/>
            </w:tcBorders>
            <w:vAlign w:val="center"/>
          </w:tcPr>
          <w:p w14:paraId="3432E705" w14:textId="77777777" w:rsidR="001F74D3" w:rsidRPr="00750971" w:rsidRDefault="001F74D3">
            <w:pPr>
              <w:keepNext/>
              <w:keepLines/>
              <w:widowControl w:val="0"/>
              <w:tabs>
                <w:tab w:val="left" w:pos="240"/>
                <w:tab w:val="left" w:pos="540"/>
              </w:tabs>
              <w:spacing w:before="60" w:after="60"/>
              <w:jc w:val="center"/>
            </w:pPr>
            <w:r w:rsidRPr="00750971">
              <w:t xml:space="preserve">53,8 </w:t>
            </w:r>
            <w:r w:rsidRPr="00750971">
              <w:br/>
              <w:t>(28,7 – 85,8)</w:t>
            </w:r>
          </w:p>
        </w:tc>
        <w:tc>
          <w:tcPr>
            <w:tcW w:w="738" w:type="pct"/>
            <w:tcBorders>
              <w:top w:val="single" w:sz="4" w:space="0" w:color="auto"/>
              <w:left w:val="single" w:sz="4" w:space="0" w:color="auto"/>
              <w:bottom w:val="single" w:sz="4" w:space="0" w:color="auto"/>
              <w:right w:val="single" w:sz="4" w:space="0" w:color="auto"/>
            </w:tcBorders>
            <w:vAlign w:val="center"/>
          </w:tcPr>
          <w:p w14:paraId="1FD5821C" w14:textId="77777777" w:rsidR="001F74D3" w:rsidRPr="00750971" w:rsidRDefault="001F74D3">
            <w:pPr>
              <w:keepNext/>
              <w:keepLines/>
              <w:widowControl w:val="0"/>
              <w:tabs>
                <w:tab w:val="left" w:pos="240"/>
                <w:tab w:val="left" w:pos="540"/>
              </w:tabs>
              <w:spacing w:before="60" w:after="60"/>
              <w:jc w:val="center"/>
            </w:pPr>
            <w:r w:rsidRPr="00750971">
              <w:t xml:space="preserve">184 </w:t>
            </w:r>
            <w:r w:rsidRPr="00750971">
              <w:br/>
              <w:t>(134 - 247)</w:t>
            </w:r>
          </w:p>
        </w:tc>
        <w:tc>
          <w:tcPr>
            <w:tcW w:w="738" w:type="pct"/>
            <w:tcBorders>
              <w:top w:val="single" w:sz="4" w:space="0" w:color="auto"/>
              <w:left w:val="single" w:sz="4" w:space="0" w:color="auto"/>
              <w:bottom w:val="single" w:sz="4" w:space="0" w:color="auto"/>
              <w:right w:val="single" w:sz="4" w:space="0" w:color="auto"/>
            </w:tcBorders>
            <w:vAlign w:val="center"/>
          </w:tcPr>
          <w:p w14:paraId="5CED3719" w14:textId="77777777" w:rsidR="001F74D3" w:rsidRPr="00750971" w:rsidRDefault="001F74D3">
            <w:pPr>
              <w:keepNext/>
              <w:keepLines/>
              <w:widowControl w:val="0"/>
              <w:tabs>
                <w:tab w:val="left" w:pos="240"/>
                <w:tab w:val="left" w:pos="540"/>
              </w:tabs>
              <w:spacing w:before="60" w:after="60"/>
              <w:jc w:val="center"/>
            </w:pPr>
            <w:r w:rsidRPr="00750971">
              <w:t xml:space="preserve">1927 </w:t>
            </w:r>
            <w:r w:rsidRPr="00750971">
              <w:br/>
              <w:t>(1332 -2771)</w:t>
            </w:r>
          </w:p>
        </w:tc>
        <w:tc>
          <w:tcPr>
            <w:tcW w:w="664" w:type="pct"/>
            <w:tcBorders>
              <w:top w:val="single" w:sz="4" w:space="0" w:color="auto"/>
              <w:left w:val="single" w:sz="4" w:space="0" w:color="auto"/>
              <w:bottom w:val="single" w:sz="4" w:space="0" w:color="auto"/>
              <w:right w:val="single" w:sz="4" w:space="0" w:color="auto"/>
            </w:tcBorders>
            <w:vAlign w:val="center"/>
          </w:tcPr>
          <w:p w14:paraId="1367AC80" w14:textId="77777777" w:rsidR="001F74D3" w:rsidRPr="00750971" w:rsidRDefault="001F74D3">
            <w:pPr>
              <w:keepNext/>
              <w:keepLines/>
              <w:widowControl w:val="0"/>
              <w:tabs>
                <w:tab w:val="left" w:pos="240"/>
                <w:tab w:val="left" w:pos="540"/>
              </w:tabs>
              <w:spacing w:before="60" w:after="60"/>
              <w:jc w:val="center"/>
            </w:pPr>
            <w:r w:rsidRPr="00750971">
              <w:t>15</w:t>
            </w:r>
          </w:p>
        </w:tc>
      </w:tr>
      <w:tr w:rsidR="001F74D3" w:rsidRPr="00750971" w14:paraId="7147AAD8" w14:textId="77777777">
        <w:trPr>
          <w:trHeight w:val="177"/>
        </w:trPr>
        <w:tc>
          <w:tcPr>
            <w:tcW w:w="720" w:type="pct"/>
            <w:vMerge/>
            <w:tcBorders>
              <w:top w:val="single" w:sz="4" w:space="0" w:color="auto"/>
              <w:left w:val="single" w:sz="4" w:space="0" w:color="auto"/>
              <w:bottom w:val="single" w:sz="4" w:space="0" w:color="auto"/>
              <w:right w:val="single" w:sz="4" w:space="0" w:color="auto"/>
            </w:tcBorders>
            <w:vAlign w:val="center"/>
          </w:tcPr>
          <w:p w14:paraId="4DA8994F" w14:textId="77777777" w:rsidR="001F74D3" w:rsidRPr="00750971" w:rsidRDefault="001F74D3">
            <w:pPr>
              <w:keepNext/>
              <w:keepLines/>
              <w:widowControl w:val="0"/>
              <w:tabs>
                <w:tab w:val="left" w:pos="240"/>
                <w:tab w:val="left" w:pos="540"/>
              </w:tabs>
              <w:spacing w:before="60" w:after="60"/>
              <w:jc w:val="center"/>
            </w:pPr>
          </w:p>
        </w:tc>
        <w:tc>
          <w:tcPr>
            <w:tcW w:w="812" w:type="pct"/>
            <w:tcBorders>
              <w:top w:val="single" w:sz="4" w:space="0" w:color="auto"/>
              <w:left w:val="single" w:sz="4" w:space="0" w:color="auto"/>
              <w:bottom w:val="single" w:sz="4" w:space="0" w:color="auto"/>
              <w:right w:val="single" w:sz="4" w:space="0" w:color="auto"/>
            </w:tcBorders>
            <w:vAlign w:val="center"/>
          </w:tcPr>
          <w:p w14:paraId="580E41B7"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AGC</w:t>
            </w:r>
          </w:p>
        </w:tc>
        <w:tc>
          <w:tcPr>
            <w:tcW w:w="517" w:type="pct"/>
            <w:tcBorders>
              <w:top w:val="single" w:sz="4" w:space="0" w:color="auto"/>
              <w:left w:val="single" w:sz="4" w:space="0" w:color="auto"/>
              <w:bottom w:val="single" w:sz="4" w:space="0" w:color="auto"/>
              <w:right w:val="single" w:sz="4" w:space="0" w:color="auto"/>
            </w:tcBorders>
            <w:vAlign w:val="center"/>
          </w:tcPr>
          <w:p w14:paraId="35FBF767"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274</w:t>
            </w:r>
          </w:p>
        </w:tc>
        <w:tc>
          <w:tcPr>
            <w:tcW w:w="811" w:type="pct"/>
            <w:tcBorders>
              <w:top w:val="single" w:sz="4" w:space="0" w:color="auto"/>
              <w:left w:val="single" w:sz="4" w:space="0" w:color="auto"/>
              <w:bottom w:val="single" w:sz="4" w:space="0" w:color="auto"/>
              <w:right w:val="single" w:sz="4" w:space="0" w:color="auto"/>
            </w:tcBorders>
            <w:vAlign w:val="center"/>
          </w:tcPr>
          <w:p w14:paraId="1E4EEFCE"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 xml:space="preserve">32,9 </w:t>
            </w:r>
            <w:r w:rsidRPr="00750971">
              <w:rPr>
                <w:rFonts w:ascii="Times New Roman" w:eastAsia="Times New Roman" w:hAnsi="Times New Roman"/>
                <w:sz w:val="22"/>
                <w:lang w:eastAsia="ja-JP"/>
              </w:rPr>
              <w:br/>
              <w:t>(6,1 – 88,9)</w:t>
            </w:r>
          </w:p>
        </w:tc>
        <w:tc>
          <w:tcPr>
            <w:tcW w:w="738" w:type="pct"/>
            <w:tcBorders>
              <w:top w:val="single" w:sz="4" w:space="0" w:color="auto"/>
              <w:left w:val="single" w:sz="4" w:space="0" w:color="auto"/>
              <w:bottom w:val="single" w:sz="4" w:space="0" w:color="auto"/>
              <w:right w:val="single" w:sz="4" w:space="0" w:color="auto"/>
            </w:tcBorders>
            <w:vAlign w:val="center"/>
          </w:tcPr>
          <w:p w14:paraId="55526CF4"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 xml:space="preserve">131 </w:t>
            </w:r>
            <w:r w:rsidRPr="00750971">
              <w:rPr>
                <w:rFonts w:ascii="Times New Roman" w:eastAsia="Times New Roman" w:hAnsi="Times New Roman"/>
                <w:sz w:val="22"/>
                <w:lang w:eastAsia="ja-JP"/>
              </w:rPr>
              <w:br/>
              <w:t>(72,5 -251)</w:t>
            </w:r>
          </w:p>
        </w:tc>
        <w:tc>
          <w:tcPr>
            <w:tcW w:w="738" w:type="pct"/>
            <w:tcBorders>
              <w:top w:val="single" w:sz="4" w:space="0" w:color="auto"/>
              <w:left w:val="single" w:sz="4" w:space="0" w:color="auto"/>
              <w:bottom w:val="single" w:sz="4" w:space="0" w:color="auto"/>
              <w:right w:val="single" w:sz="4" w:space="0" w:color="auto"/>
            </w:tcBorders>
            <w:vAlign w:val="center"/>
          </w:tcPr>
          <w:p w14:paraId="562AB28B"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 xml:space="preserve">1338 </w:t>
            </w:r>
            <w:r w:rsidRPr="00750971">
              <w:rPr>
                <w:rFonts w:ascii="Times New Roman" w:eastAsia="Times New Roman" w:hAnsi="Times New Roman"/>
                <w:sz w:val="22"/>
                <w:lang w:eastAsia="ja-JP"/>
              </w:rPr>
              <w:br/>
              <w:t>(557 - 2875)</w:t>
            </w:r>
          </w:p>
        </w:tc>
        <w:tc>
          <w:tcPr>
            <w:tcW w:w="664" w:type="pct"/>
            <w:tcBorders>
              <w:top w:val="single" w:sz="4" w:space="0" w:color="auto"/>
              <w:left w:val="single" w:sz="4" w:space="0" w:color="auto"/>
              <w:bottom w:val="single" w:sz="4" w:space="0" w:color="auto"/>
              <w:right w:val="single" w:sz="4" w:space="0" w:color="auto"/>
            </w:tcBorders>
            <w:vAlign w:val="center"/>
          </w:tcPr>
          <w:p w14:paraId="3F105989" w14:textId="77777777" w:rsidR="001F74D3" w:rsidRPr="00750971" w:rsidRDefault="001F74D3">
            <w:pPr>
              <w:pStyle w:val="ParagraphFPI"/>
              <w:keepNext/>
              <w:keepLines/>
              <w:widowControl w:val="0"/>
              <w:tabs>
                <w:tab w:val="left" w:pos="240"/>
              </w:tabs>
              <w:spacing w:before="60" w:after="60"/>
              <w:jc w:val="center"/>
              <w:rPr>
                <w:rFonts w:ascii="Times New Roman" w:eastAsia="Times New Roman" w:hAnsi="Times New Roman"/>
                <w:sz w:val="22"/>
                <w:lang w:eastAsia="ja-JP"/>
              </w:rPr>
            </w:pPr>
            <w:r w:rsidRPr="00750971">
              <w:rPr>
                <w:rFonts w:ascii="Times New Roman" w:eastAsia="Times New Roman" w:hAnsi="Times New Roman"/>
                <w:sz w:val="22"/>
                <w:lang w:eastAsia="ja-JP"/>
              </w:rPr>
              <w:t>9</w:t>
            </w:r>
          </w:p>
        </w:tc>
      </w:tr>
      <w:tr w:rsidR="001F74D3" w:rsidRPr="00750971" w14:paraId="18900E6F" w14:textId="77777777">
        <w:trPr>
          <w:trHeight w:val="177"/>
        </w:trPr>
        <w:tc>
          <w:tcPr>
            <w:tcW w:w="720" w:type="pct"/>
            <w:vMerge w:val="restart"/>
            <w:tcBorders>
              <w:top w:val="single" w:sz="4" w:space="0" w:color="auto"/>
              <w:left w:val="single" w:sz="4" w:space="0" w:color="auto"/>
              <w:right w:val="single" w:sz="4" w:space="0" w:color="auto"/>
            </w:tcBorders>
            <w:vAlign w:val="center"/>
          </w:tcPr>
          <w:p w14:paraId="657204A5" w14:textId="77777777" w:rsidR="001F74D3" w:rsidRPr="00750971" w:rsidRDefault="001F74D3">
            <w:pPr>
              <w:keepNext/>
              <w:keepLines/>
              <w:widowControl w:val="0"/>
              <w:tabs>
                <w:tab w:val="left" w:pos="240"/>
                <w:tab w:val="left" w:pos="540"/>
              </w:tabs>
              <w:spacing w:before="60" w:after="60"/>
              <w:jc w:val="center"/>
            </w:pPr>
            <w:r w:rsidRPr="00750971">
              <w:t>4 mg/ttkg +</w:t>
            </w:r>
            <w:r w:rsidRPr="00750971">
              <w:br/>
              <w:t>2 mg/ttkg hetente</w:t>
            </w:r>
          </w:p>
        </w:tc>
        <w:tc>
          <w:tcPr>
            <w:tcW w:w="812" w:type="pct"/>
            <w:tcBorders>
              <w:top w:val="single" w:sz="4" w:space="0" w:color="auto"/>
              <w:left w:val="single" w:sz="4" w:space="0" w:color="auto"/>
              <w:bottom w:val="single" w:sz="4" w:space="0" w:color="auto"/>
              <w:right w:val="single" w:sz="4" w:space="0" w:color="auto"/>
            </w:tcBorders>
            <w:vAlign w:val="center"/>
          </w:tcPr>
          <w:p w14:paraId="62292899" w14:textId="77777777" w:rsidR="001F74D3" w:rsidRPr="00750971" w:rsidRDefault="001F74D3">
            <w:pPr>
              <w:keepNext/>
              <w:keepLines/>
              <w:widowControl w:val="0"/>
              <w:tabs>
                <w:tab w:val="left" w:pos="240"/>
                <w:tab w:val="left" w:pos="540"/>
              </w:tabs>
              <w:spacing w:before="60" w:after="60"/>
              <w:jc w:val="center"/>
            </w:pPr>
            <w:r w:rsidRPr="00750971">
              <w:t>MBC</w:t>
            </w:r>
          </w:p>
        </w:tc>
        <w:tc>
          <w:tcPr>
            <w:tcW w:w="517" w:type="pct"/>
            <w:tcBorders>
              <w:top w:val="single" w:sz="4" w:space="0" w:color="auto"/>
              <w:left w:val="single" w:sz="4" w:space="0" w:color="auto"/>
              <w:bottom w:val="single" w:sz="4" w:space="0" w:color="auto"/>
              <w:right w:val="single" w:sz="4" w:space="0" w:color="auto"/>
            </w:tcBorders>
            <w:vAlign w:val="center"/>
          </w:tcPr>
          <w:p w14:paraId="60075CAF" w14:textId="77777777" w:rsidR="001F74D3" w:rsidRPr="00750971" w:rsidRDefault="001F74D3">
            <w:pPr>
              <w:keepNext/>
              <w:keepLines/>
              <w:widowControl w:val="0"/>
              <w:tabs>
                <w:tab w:val="left" w:pos="240"/>
                <w:tab w:val="left" w:pos="540"/>
              </w:tabs>
              <w:spacing w:before="60" w:after="60"/>
              <w:jc w:val="center"/>
            </w:pPr>
            <w:r w:rsidRPr="00750971">
              <w:t>805</w:t>
            </w:r>
          </w:p>
        </w:tc>
        <w:tc>
          <w:tcPr>
            <w:tcW w:w="811" w:type="pct"/>
            <w:tcBorders>
              <w:top w:val="single" w:sz="4" w:space="0" w:color="auto"/>
              <w:left w:val="single" w:sz="4" w:space="0" w:color="auto"/>
              <w:bottom w:val="single" w:sz="4" w:space="0" w:color="auto"/>
              <w:right w:val="single" w:sz="4" w:space="0" w:color="auto"/>
            </w:tcBorders>
            <w:vAlign w:val="center"/>
          </w:tcPr>
          <w:p w14:paraId="157B7D05" w14:textId="77777777" w:rsidR="001F74D3" w:rsidRPr="00750971" w:rsidRDefault="001F74D3">
            <w:pPr>
              <w:keepNext/>
              <w:keepLines/>
              <w:widowControl w:val="0"/>
              <w:tabs>
                <w:tab w:val="left" w:pos="240"/>
                <w:tab w:val="left" w:pos="540"/>
              </w:tabs>
              <w:spacing w:before="60" w:after="60"/>
              <w:jc w:val="center"/>
            </w:pPr>
            <w:r w:rsidRPr="00750971">
              <w:t xml:space="preserve">63,1 </w:t>
            </w:r>
            <w:r w:rsidRPr="00750971">
              <w:br/>
              <w:t>(11,7 - 107)</w:t>
            </w:r>
          </w:p>
        </w:tc>
        <w:tc>
          <w:tcPr>
            <w:tcW w:w="738" w:type="pct"/>
            <w:tcBorders>
              <w:top w:val="single" w:sz="4" w:space="0" w:color="auto"/>
              <w:left w:val="single" w:sz="4" w:space="0" w:color="auto"/>
              <w:bottom w:val="single" w:sz="4" w:space="0" w:color="auto"/>
              <w:right w:val="single" w:sz="4" w:space="0" w:color="auto"/>
            </w:tcBorders>
            <w:vAlign w:val="center"/>
          </w:tcPr>
          <w:p w14:paraId="3D77DB52" w14:textId="77777777" w:rsidR="001F74D3" w:rsidRPr="00750971" w:rsidRDefault="001F74D3">
            <w:pPr>
              <w:keepNext/>
              <w:keepLines/>
              <w:widowControl w:val="0"/>
              <w:tabs>
                <w:tab w:val="left" w:pos="240"/>
                <w:tab w:val="left" w:pos="540"/>
              </w:tabs>
              <w:spacing w:before="60" w:after="60"/>
              <w:jc w:val="center"/>
            </w:pPr>
            <w:r w:rsidRPr="00750971">
              <w:t xml:space="preserve">107 </w:t>
            </w:r>
            <w:r w:rsidRPr="00750971">
              <w:br/>
              <w:t>(54,2 - 164)</w:t>
            </w:r>
          </w:p>
        </w:tc>
        <w:tc>
          <w:tcPr>
            <w:tcW w:w="738" w:type="pct"/>
            <w:tcBorders>
              <w:top w:val="single" w:sz="4" w:space="0" w:color="auto"/>
              <w:left w:val="single" w:sz="4" w:space="0" w:color="auto"/>
              <w:bottom w:val="single" w:sz="4" w:space="0" w:color="auto"/>
              <w:right w:val="single" w:sz="4" w:space="0" w:color="auto"/>
            </w:tcBorders>
            <w:vAlign w:val="center"/>
          </w:tcPr>
          <w:p w14:paraId="3A259C9A" w14:textId="77777777" w:rsidR="001F74D3" w:rsidRPr="00750971" w:rsidRDefault="001F74D3">
            <w:pPr>
              <w:keepNext/>
              <w:keepLines/>
              <w:widowControl w:val="0"/>
              <w:tabs>
                <w:tab w:val="left" w:pos="240"/>
                <w:tab w:val="left" w:pos="540"/>
              </w:tabs>
              <w:spacing w:before="60" w:after="60"/>
              <w:jc w:val="center"/>
            </w:pPr>
            <w:r w:rsidRPr="00750971">
              <w:t xml:space="preserve">1710 </w:t>
            </w:r>
            <w:r w:rsidRPr="00750971">
              <w:br/>
              <w:t>(581 - 2715)</w:t>
            </w:r>
          </w:p>
        </w:tc>
        <w:tc>
          <w:tcPr>
            <w:tcW w:w="664" w:type="pct"/>
            <w:tcBorders>
              <w:top w:val="single" w:sz="4" w:space="0" w:color="auto"/>
              <w:left w:val="single" w:sz="4" w:space="0" w:color="auto"/>
              <w:bottom w:val="single" w:sz="4" w:space="0" w:color="auto"/>
              <w:right w:val="single" w:sz="4" w:space="0" w:color="auto"/>
            </w:tcBorders>
            <w:vAlign w:val="center"/>
          </w:tcPr>
          <w:p w14:paraId="4FF5822E" w14:textId="77777777" w:rsidR="001F74D3" w:rsidRPr="00750971" w:rsidRDefault="001F74D3">
            <w:pPr>
              <w:keepNext/>
              <w:keepLines/>
              <w:widowControl w:val="0"/>
              <w:tabs>
                <w:tab w:val="left" w:pos="240"/>
                <w:tab w:val="left" w:pos="540"/>
              </w:tabs>
              <w:spacing w:before="60" w:after="60"/>
              <w:jc w:val="center"/>
            </w:pPr>
            <w:r w:rsidRPr="00750971">
              <w:t>12</w:t>
            </w:r>
          </w:p>
        </w:tc>
      </w:tr>
      <w:tr w:rsidR="001F74D3" w:rsidRPr="00750971" w14:paraId="20482A11" w14:textId="77777777">
        <w:trPr>
          <w:trHeight w:val="177"/>
        </w:trPr>
        <w:tc>
          <w:tcPr>
            <w:tcW w:w="720" w:type="pct"/>
            <w:vMerge/>
            <w:tcBorders>
              <w:left w:val="single" w:sz="4" w:space="0" w:color="auto"/>
              <w:bottom w:val="single" w:sz="4" w:space="0" w:color="auto"/>
              <w:right w:val="single" w:sz="4" w:space="0" w:color="auto"/>
            </w:tcBorders>
            <w:vAlign w:val="center"/>
          </w:tcPr>
          <w:p w14:paraId="69866521" w14:textId="77777777" w:rsidR="001F74D3" w:rsidRPr="00750971" w:rsidRDefault="001F74D3">
            <w:pPr>
              <w:keepNext/>
              <w:keepLines/>
              <w:widowControl w:val="0"/>
              <w:tabs>
                <w:tab w:val="left" w:pos="240"/>
                <w:tab w:val="left" w:pos="540"/>
              </w:tabs>
              <w:spacing w:before="60" w:after="60"/>
              <w:jc w:val="center"/>
            </w:pPr>
          </w:p>
        </w:tc>
        <w:tc>
          <w:tcPr>
            <w:tcW w:w="812" w:type="pct"/>
            <w:tcBorders>
              <w:top w:val="single" w:sz="4" w:space="0" w:color="auto"/>
              <w:left w:val="single" w:sz="4" w:space="0" w:color="auto"/>
              <w:bottom w:val="single" w:sz="4" w:space="0" w:color="auto"/>
              <w:right w:val="single" w:sz="4" w:space="0" w:color="auto"/>
            </w:tcBorders>
            <w:vAlign w:val="center"/>
          </w:tcPr>
          <w:p w14:paraId="63E294A7" w14:textId="77777777" w:rsidR="001F74D3" w:rsidRPr="00750971" w:rsidRDefault="001F74D3">
            <w:pPr>
              <w:keepNext/>
              <w:keepLines/>
              <w:widowControl w:val="0"/>
              <w:tabs>
                <w:tab w:val="left" w:pos="240"/>
                <w:tab w:val="left" w:pos="540"/>
              </w:tabs>
              <w:spacing w:before="60" w:after="60"/>
              <w:jc w:val="center"/>
            </w:pPr>
            <w:r w:rsidRPr="00750971">
              <w:t>EBC</w:t>
            </w:r>
          </w:p>
        </w:tc>
        <w:tc>
          <w:tcPr>
            <w:tcW w:w="517" w:type="pct"/>
            <w:tcBorders>
              <w:top w:val="single" w:sz="4" w:space="0" w:color="auto"/>
              <w:left w:val="single" w:sz="4" w:space="0" w:color="auto"/>
              <w:bottom w:val="single" w:sz="4" w:space="0" w:color="auto"/>
              <w:right w:val="single" w:sz="4" w:space="0" w:color="auto"/>
            </w:tcBorders>
            <w:vAlign w:val="center"/>
          </w:tcPr>
          <w:p w14:paraId="066DB991" w14:textId="77777777" w:rsidR="001F74D3" w:rsidRPr="00750971" w:rsidRDefault="001F74D3">
            <w:pPr>
              <w:keepNext/>
              <w:keepLines/>
              <w:widowControl w:val="0"/>
              <w:tabs>
                <w:tab w:val="left" w:pos="240"/>
                <w:tab w:val="left" w:pos="540"/>
              </w:tabs>
              <w:spacing w:before="60" w:after="60"/>
              <w:jc w:val="center"/>
            </w:pPr>
            <w:r w:rsidRPr="00750971">
              <w:t>390</w:t>
            </w:r>
          </w:p>
        </w:tc>
        <w:tc>
          <w:tcPr>
            <w:tcW w:w="811" w:type="pct"/>
            <w:tcBorders>
              <w:top w:val="single" w:sz="4" w:space="0" w:color="auto"/>
              <w:left w:val="single" w:sz="4" w:space="0" w:color="auto"/>
              <w:bottom w:val="single" w:sz="4" w:space="0" w:color="auto"/>
              <w:right w:val="single" w:sz="4" w:space="0" w:color="auto"/>
            </w:tcBorders>
            <w:vAlign w:val="center"/>
          </w:tcPr>
          <w:p w14:paraId="3A749C8F" w14:textId="77777777" w:rsidR="001F74D3" w:rsidRPr="00750971" w:rsidRDefault="001F74D3">
            <w:pPr>
              <w:keepNext/>
              <w:keepLines/>
              <w:widowControl w:val="0"/>
              <w:tabs>
                <w:tab w:val="left" w:pos="240"/>
                <w:tab w:val="left" w:pos="540"/>
              </w:tabs>
              <w:spacing w:before="60" w:after="60"/>
              <w:jc w:val="center"/>
            </w:pPr>
            <w:r w:rsidRPr="00750971">
              <w:t xml:space="preserve">72,6 </w:t>
            </w:r>
            <w:r w:rsidRPr="00750971">
              <w:br/>
              <w:t>(46 - 109)</w:t>
            </w:r>
          </w:p>
        </w:tc>
        <w:tc>
          <w:tcPr>
            <w:tcW w:w="738" w:type="pct"/>
            <w:tcBorders>
              <w:top w:val="single" w:sz="4" w:space="0" w:color="auto"/>
              <w:left w:val="single" w:sz="4" w:space="0" w:color="auto"/>
              <w:bottom w:val="single" w:sz="4" w:space="0" w:color="auto"/>
              <w:right w:val="single" w:sz="4" w:space="0" w:color="auto"/>
            </w:tcBorders>
            <w:vAlign w:val="center"/>
          </w:tcPr>
          <w:p w14:paraId="26A6EC39" w14:textId="77777777" w:rsidR="001F74D3" w:rsidRPr="00750971" w:rsidRDefault="001F74D3">
            <w:pPr>
              <w:keepNext/>
              <w:keepLines/>
              <w:widowControl w:val="0"/>
              <w:tabs>
                <w:tab w:val="left" w:pos="240"/>
                <w:tab w:val="left" w:pos="540"/>
              </w:tabs>
              <w:spacing w:before="60" w:after="60"/>
              <w:jc w:val="center"/>
            </w:pPr>
            <w:r w:rsidRPr="00750971">
              <w:t xml:space="preserve">115 </w:t>
            </w:r>
            <w:r w:rsidRPr="00750971">
              <w:br/>
              <w:t>(82,6 - 160)</w:t>
            </w:r>
          </w:p>
        </w:tc>
        <w:tc>
          <w:tcPr>
            <w:tcW w:w="738" w:type="pct"/>
            <w:tcBorders>
              <w:top w:val="single" w:sz="4" w:space="0" w:color="auto"/>
              <w:left w:val="single" w:sz="4" w:space="0" w:color="auto"/>
              <w:bottom w:val="single" w:sz="4" w:space="0" w:color="auto"/>
              <w:right w:val="single" w:sz="4" w:space="0" w:color="auto"/>
            </w:tcBorders>
            <w:vAlign w:val="center"/>
          </w:tcPr>
          <w:p w14:paraId="6CC10B1D" w14:textId="77777777" w:rsidR="001F74D3" w:rsidRPr="00750971" w:rsidRDefault="001F74D3">
            <w:pPr>
              <w:keepNext/>
              <w:keepLines/>
              <w:widowControl w:val="0"/>
              <w:tabs>
                <w:tab w:val="left" w:pos="240"/>
                <w:tab w:val="left" w:pos="540"/>
              </w:tabs>
              <w:spacing w:before="60" w:after="60"/>
              <w:jc w:val="center"/>
            </w:pPr>
            <w:r w:rsidRPr="00750971">
              <w:t xml:space="preserve">1893 </w:t>
            </w:r>
            <w:r w:rsidRPr="00750971">
              <w:br/>
              <w:t>(1309 -2734)</w:t>
            </w:r>
          </w:p>
        </w:tc>
        <w:tc>
          <w:tcPr>
            <w:tcW w:w="664" w:type="pct"/>
            <w:tcBorders>
              <w:top w:val="single" w:sz="4" w:space="0" w:color="auto"/>
              <w:left w:val="single" w:sz="4" w:space="0" w:color="auto"/>
              <w:bottom w:val="single" w:sz="4" w:space="0" w:color="auto"/>
              <w:right w:val="single" w:sz="4" w:space="0" w:color="auto"/>
            </w:tcBorders>
            <w:vAlign w:val="center"/>
          </w:tcPr>
          <w:p w14:paraId="44D45185" w14:textId="77777777" w:rsidR="001F74D3" w:rsidRPr="00750971" w:rsidRDefault="001F74D3">
            <w:pPr>
              <w:keepNext/>
              <w:keepLines/>
              <w:widowControl w:val="0"/>
              <w:tabs>
                <w:tab w:val="left" w:pos="240"/>
                <w:tab w:val="left" w:pos="540"/>
              </w:tabs>
              <w:spacing w:before="60" w:after="60"/>
              <w:jc w:val="center"/>
            </w:pPr>
            <w:r w:rsidRPr="00750971">
              <w:t>14</w:t>
            </w:r>
          </w:p>
        </w:tc>
      </w:tr>
    </w:tbl>
    <w:p w14:paraId="0B82A459" w14:textId="77777777" w:rsidR="001F74D3" w:rsidRPr="00750971" w:rsidRDefault="001F74D3">
      <w:pPr>
        <w:jc w:val="both"/>
        <w:rPr>
          <w:sz w:val="20"/>
          <w:lang w:eastAsia="de-DE"/>
        </w:rPr>
      </w:pPr>
      <w:r w:rsidRPr="00750971">
        <w:rPr>
          <w:sz w:val="20"/>
          <w:lang w:eastAsia="de-DE"/>
        </w:rPr>
        <w:t>*C</w:t>
      </w:r>
      <w:r w:rsidRPr="00750971">
        <w:rPr>
          <w:sz w:val="20"/>
          <w:vertAlign w:val="subscript"/>
          <w:lang w:eastAsia="de-DE"/>
        </w:rPr>
        <w:t xml:space="preserve">min,ss </w:t>
      </w:r>
      <w:r w:rsidRPr="00750971">
        <w:rPr>
          <w:sz w:val="20"/>
          <w:lang w:eastAsia="de-DE"/>
        </w:rPr>
        <w:t>– C</w:t>
      </w:r>
      <w:r w:rsidRPr="00750971">
        <w:rPr>
          <w:sz w:val="20"/>
          <w:vertAlign w:val="subscript"/>
          <w:lang w:eastAsia="de-DE"/>
        </w:rPr>
        <w:t>min</w:t>
      </w:r>
      <w:r w:rsidRPr="00750971">
        <w:rPr>
          <w:sz w:val="20"/>
          <w:lang w:eastAsia="de-DE"/>
        </w:rPr>
        <w:t xml:space="preserve"> dinamikus egyensúlyi állapotban </w:t>
      </w:r>
    </w:p>
    <w:p w14:paraId="2DE79977" w14:textId="77777777" w:rsidR="001F74D3" w:rsidRPr="00750971" w:rsidRDefault="001F74D3">
      <w:pPr>
        <w:jc w:val="both"/>
        <w:rPr>
          <w:sz w:val="20"/>
          <w:lang w:eastAsia="de-DE"/>
        </w:rPr>
      </w:pPr>
      <w:r w:rsidRPr="00750971">
        <w:rPr>
          <w:sz w:val="20"/>
          <w:lang w:eastAsia="de-DE"/>
        </w:rPr>
        <w:t>**C</w:t>
      </w:r>
      <w:r w:rsidRPr="00750971">
        <w:rPr>
          <w:sz w:val="20"/>
          <w:vertAlign w:val="subscript"/>
          <w:lang w:eastAsia="de-DE"/>
        </w:rPr>
        <w:t xml:space="preserve">max,ss </w:t>
      </w:r>
      <w:r w:rsidRPr="00750971">
        <w:rPr>
          <w:sz w:val="20"/>
          <w:lang w:eastAsia="de-DE"/>
        </w:rPr>
        <w:t>= C</w:t>
      </w:r>
      <w:r w:rsidRPr="00750971">
        <w:rPr>
          <w:sz w:val="20"/>
          <w:vertAlign w:val="subscript"/>
          <w:lang w:eastAsia="de-DE"/>
        </w:rPr>
        <w:t>max</w:t>
      </w:r>
      <w:r w:rsidRPr="00750971">
        <w:rPr>
          <w:sz w:val="20"/>
          <w:lang w:eastAsia="de-DE"/>
        </w:rPr>
        <w:t xml:space="preserve"> dinamikus egyensúlyi állapotban</w:t>
      </w:r>
    </w:p>
    <w:p w14:paraId="28F72760" w14:textId="77777777" w:rsidR="001F74D3" w:rsidRPr="00750971" w:rsidRDefault="001F74D3">
      <w:pPr>
        <w:jc w:val="both"/>
        <w:rPr>
          <w:sz w:val="20"/>
          <w:lang w:eastAsia="de-DE"/>
        </w:rPr>
      </w:pPr>
      <w:r w:rsidRPr="00750971">
        <w:rPr>
          <w:sz w:val="20"/>
          <w:lang w:eastAsia="de-DE"/>
        </w:rPr>
        <w:t>***</w:t>
      </w:r>
      <w:r w:rsidRPr="00750971">
        <w:rPr>
          <w:rFonts w:cs="Arial"/>
          <w:iCs/>
          <w:sz w:val="20"/>
          <w:lang w:eastAsia="de-DE"/>
        </w:rPr>
        <w:t xml:space="preserve"> </w:t>
      </w:r>
      <w:r w:rsidRPr="00750971">
        <w:rPr>
          <w:sz w:val="20"/>
          <w:lang w:eastAsia="de-DE"/>
        </w:rPr>
        <w:t>dinamikus egyensúlyi állapot eléréséig eltelt idő 90%-a</w:t>
      </w:r>
    </w:p>
    <w:p w14:paraId="2CAE49BF" w14:textId="77777777" w:rsidR="001F74D3" w:rsidRPr="00750971" w:rsidRDefault="001F74D3">
      <w:pPr>
        <w:jc w:val="both"/>
        <w:rPr>
          <w:szCs w:val="22"/>
        </w:rPr>
      </w:pPr>
    </w:p>
    <w:p w14:paraId="354FDCE2" w14:textId="77777777" w:rsidR="001F74D3" w:rsidRPr="00750971" w:rsidRDefault="001F74D3">
      <w:pPr>
        <w:tabs>
          <w:tab w:val="left" w:pos="240"/>
          <w:tab w:val="left" w:pos="540"/>
        </w:tabs>
        <w:spacing w:before="60" w:after="60"/>
      </w:pPr>
      <w:r w:rsidRPr="00750971">
        <w:t>16. táblázat: Populációs becsült PK paraméter értékek a dinamikus egyensúlyi állapotban az MBC</w:t>
      </w:r>
      <w:r w:rsidRPr="00750971">
        <w:noBreakHyphen/>
        <w:t>ben, EBC-ben és AGC-ben szenvedő, intravénás Herceptin adagolási sémák szerint kezelt betegeknél</w:t>
      </w:r>
    </w:p>
    <w:p w14:paraId="53D9A24B" w14:textId="77777777" w:rsidR="001F74D3" w:rsidRPr="00750971" w:rsidRDefault="001F74D3">
      <w:pPr>
        <w:tabs>
          <w:tab w:val="left" w:pos="240"/>
          <w:tab w:val="left" w:pos="540"/>
        </w:tabs>
        <w:spacing w:before="60" w:after="60"/>
      </w:pPr>
    </w:p>
    <w:tbl>
      <w:tblPr>
        <w:tblW w:w="44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1289"/>
        <w:gridCol w:w="804"/>
        <w:gridCol w:w="1812"/>
        <w:gridCol w:w="2350"/>
      </w:tblGrid>
      <w:tr w:rsidR="001F74D3" w:rsidRPr="00750971" w14:paraId="028922DF" w14:textId="77777777">
        <w:trPr>
          <w:trHeight w:val="117"/>
        </w:trPr>
        <w:tc>
          <w:tcPr>
            <w:tcW w:w="1085" w:type="pct"/>
            <w:tcBorders>
              <w:top w:val="single" w:sz="4" w:space="0" w:color="auto"/>
              <w:left w:val="single" w:sz="4" w:space="0" w:color="auto"/>
              <w:bottom w:val="single" w:sz="4" w:space="0" w:color="auto"/>
              <w:right w:val="single" w:sz="4" w:space="0" w:color="auto"/>
            </w:tcBorders>
            <w:vAlign w:val="center"/>
          </w:tcPr>
          <w:p w14:paraId="5F33E911" w14:textId="77777777" w:rsidR="001F74D3" w:rsidRPr="00750971" w:rsidRDefault="001F74D3">
            <w:pPr>
              <w:tabs>
                <w:tab w:val="left" w:pos="240"/>
                <w:tab w:val="left" w:pos="540"/>
              </w:tabs>
              <w:spacing w:before="60" w:after="60"/>
              <w:jc w:val="center"/>
            </w:pPr>
            <w:r w:rsidRPr="00750971">
              <w:t>Adagolási séma</w:t>
            </w:r>
          </w:p>
        </w:tc>
        <w:tc>
          <w:tcPr>
            <w:tcW w:w="807" w:type="pct"/>
            <w:tcBorders>
              <w:top w:val="single" w:sz="4" w:space="0" w:color="auto"/>
              <w:left w:val="single" w:sz="4" w:space="0" w:color="auto"/>
              <w:bottom w:val="single" w:sz="4" w:space="0" w:color="auto"/>
              <w:right w:val="single" w:sz="4" w:space="0" w:color="auto"/>
            </w:tcBorders>
            <w:vAlign w:val="center"/>
          </w:tcPr>
          <w:p w14:paraId="65811880" w14:textId="77777777" w:rsidR="001F74D3" w:rsidRPr="00750971" w:rsidRDefault="001F74D3">
            <w:pPr>
              <w:tabs>
                <w:tab w:val="left" w:pos="240"/>
                <w:tab w:val="left" w:pos="540"/>
              </w:tabs>
              <w:spacing w:before="60" w:after="60"/>
              <w:jc w:val="center"/>
            </w:pPr>
            <w:r w:rsidRPr="00750971">
              <w:t>Primér tumor típusa</w:t>
            </w:r>
          </w:p>
        </w:tc>
        <w:tc>
          <w:tcPr>
            <w:tcW w:w="503" w:type="pct"/>
            <w:tcBorders>
              <w:top w:val="single" w:sz="4" w:space="0" w:color="auto"/>
              <w:left w:val="single" w:sz="4" w:space="0" w:color="auto"/>
              <w:bottom w:val="single" w:sz="4" w:space="0" w:color="auto"/>
              <w:right w:val="single" w:sz="4" w:space="0" w:color="auto"/>
            </w:tcBorders>
            <w:vAlign w:val="center"/>
          </w:tcPr>
          <w:p w14:paraId="2495D2D9" w14:textId="77777777" w:rsidR="001F74D3" w:rsidRPr="00750971" w:rsidRDefault="001F74D3">
            <w:pPr>
              <w:tabs>
                <w:tab w:val="left" w:pos="240"/>
                <w:tab w:val="left" w:pos="540"/>
              </w:tabs>
              <w:spacing w:before="60" w:after="60"/>
              <w:jc w:val="center"/>
            </w:pPr>
            <w:r w:rsidRPr="00750971">
              <w:t>N</w:t>
            </w:r>
          </w:p>
        </w:tc>
        <w:tc>
          <w:tcPr>
            <w:tcW w:w="1134" w:type="pct"/>
            <w:tcBorders>
              <w:top w:val="single" w:sz="4" w:space="0" w:color="auto"/>
              <w:left w:val="single" w:sz="4" w:space="0" w:color="auto"/>
              <w:bottom w:val="single" w:sz="4" w:space="0" w:color="auto"/>
              <w:right w:val="single" w:sz="4" w:space="0" w:color="auto"/>
            </w:tcBorders>
            <w:vAlign w:val="center"/>
          </w:tcPr>
          <w:p w14:paraId="22C69B56" w14:textId="77777777" w:rsidR="001F74D3" w:rsidRPr="00750971" w:rsidRDefault="001F74D3">
            <w:pPr>
              <w:tabs>
                <w:tab w:val="left" w:pos="240"/>
                <w:tab w:val="left" w:pos="540"/>
              </w:tabs>
              <w:spacing w:before="60" w:after="60"/>
              <w:jc w:val="center"/>
            </w:pPr>
            <w:r w:rsidRPr="00750971">
              <w:t>Teljes CL tartomány C</w:t>
            </w:r>
            <w:r w:rsidRPr="00750971">
              <w:rPr>
                <w:vertAlign w:val="subscript"/>
              </w:rPr>
              <w:t>max,ss</w:t>
            </w:r>
            <w:r w:rsidRPr="00750971">
              <w:noBreakHyphen/>
              <w:t>től C</w:t>
            </w:r>
            <w:r w:rsidRPr="00750971">
              <w:rPr>
                <w:vertAlign w:val="subscript"/>
              </w:rPr>
              <w:t>min,ss</w:t>
            </w:r>
            <w:r w:rsidRPr="00750971">
              <w:noBreakHyphen/>
              <w:t>ig</w:t>
            </w:r>
            <w:r w:rsidRPr="00750971">
              <w:br/>
              <w:t>(l/nap)</w:t>
            </w:r>
          </w:p>
        </w:tc>
        <w:tc>
          <w:tcPr>
            <w:tcW w:w="1471" w:type="pct"/>
            <w:tcBorders>
              <w:top w:val="single" w:sz="4" w:space="0" w:color="auto"/>
              <w:left w:val="single" w:sz="4" w:space="0" w:color="auto"/>
              <w:bottom w:val="single" w:sz="4" w:space="0" w:color="auto"/>
              <w:right w:val="single" w:sz="4" w:space="0" w:color="auto"/>
            </w:tcBorders>
            <w:vAlign w:val="center"/>
          </w:tcPr>
          <w:p w14:paraId="3841F72D" w14:textId="77777777" w:rsidR="001F74D3" w:rsidRPr="00750971" w:rsidRDefault="001F74D3">
            <w:pPr>
              <w:tabs>
                <w:tab w:val="left" w:pos="240"/>
                <w:tab w:val="left" w:pos="540"/>
              </w:tabs>
              <w:spacing w:before="60" w:after="60"/>
              <w:jc w:val="center"/>
            </w:pPr>
            <w:r w:rsidRPr="00750971">
              <w:t>t</w:t>
            </w:r>
            <w:r w:rsidRPr="00750971">
              <w:rPr>
                <w:vertAlign w:val="subscript"/>
              </w:rPr>
              <w:t xml:space="preserve">1/2 </w:t>
            </w:r>
            <w:r w:rsidRPr="00750971">
              <w:t>tartomány C</w:t>
            </w:r>
            <w:r w:rsidRPr="00750971">
              <w:rPr>
                <w:vertAlign w:val="subscript"/>
              </w:rPr>
              <w:t>max,ss</w:t>
            </w:r>
            <w:r w:rsidRPr="00750971">
              <w:t>-től</w:t>
            </w:r>
            <w:r w:rsidRPr="00750971">
              <w:rPr>
                <w:vertAlign w:val="subscript"/>
              </w:rPr>
              <w:t xml:space="preserve"> </w:t>
            </w:r>
            <w:r w:rsidRPr="00750971">
              <w:t>C</w:t>
            </w:r>
            <w:r w:rsidRPr="00750971">
              <w:rPr>
                <w:vertAlign w:val="subscript"/>
              </w:rPr>
              <w:t>min,ss</w:t>
            </w:r>
            <w:r w:rsidRPr="00750971">
              <w:t>-ig</w:t>
            </w:r>
          </w:p>
          <w:p w14:paraId="55B45762" w14:textId="77777777" w:rsidR="001F74D3" w:rsidRPr="00750971" w:rsidRDefault="001F74D3">
            <w:pPr>
              <w:tabs>
                <w:tab w:val="left" w:pos="240"/>
                <w:tab w:val="left" w:pos="540"/>
              </w:tabs>
              <w:spacing w:before="60" w:after="60"/>
              <w:jc w:val="center"/>
            </w:pPr>
            <w:r w:rsidRPr="00750971">
              <w:t xml:space="preserve">(nap) </w:t>
            </w:r>
          </w:p>
        </w:tc>
      </w:tr>
      <w:tr w:rsidR="001F74D3" w:rsidRPr="00750971" w14:paraId="0BE5A612" w14:textId="77777777">
        <w:trPr>
          <w:trHeight w:val="430"/>
        </w:trPr>
        <w:tc>
          <w:tcPr>
            <w:tcW w:w="1085" w:type="pct"/>
            <w:vMerge w:val="restart"/>
            <w:tcBorders>
              <w:top w:val="single" w:sz="4" w:space="0" w:color="auto"/>
              <w:left w:val="single" w:sz="4" w:space="0" w:color="auto"/>
              <w:bottom w:val="single" w:sz="4" w:space="0" w:color="auto"/>
              <w:right w:val="single" w:sz="4" w:space="0" w:color="auto"/>
            </w:tcBorders>
            <w:vAlign w:val="center"/>
          </w:tcPr>
          <w:p w14:paraId="620B7770" w14:textId="77777777" w:rsidR="001F74D3" w:rsidRPr="00750971" w:rsidRDefault="001F74D3">
            <w:pPr>
              <w:tabs>
                <w:tab w:val="left" w:pos="240"/>
                <w:tab w:val="left" w:pos="540"/>
              </w:tabs>
              <w:spacing w:before="60" w:after="60"/>
              <w:jc w:val="center"/>
            </w:pPr>
            <w:r w:rsidRPr="00750971">
              <w:t>8 mg/ttkg +</w:t>
            </w:r>
            <w:r w:rsidRPr="00750971">
              <w:br/>
              <w:t>6 mg/ttkg 3 hetente</w:t>
            </w:r>
          </w:p>
        </w:tc>
        <w:tc>
          <w:tcPr>
            <w:tcW w:w="807" w:type="pct"/>
            <w:tcBorders>
              <w:top w:val="single" w:sz="4" w:space="0" w:color="auto"/>
              <w:left w:val="single" w:sz="4" w:space="0" w:color="auto"/>
              <w:bottom w:val="single" w:sz="4" w:space="0" w:color="auto"/>
              <w:right w:val="single" w:sz="4" w:space="0" w:color="auto"/>
            </w:tcBorders>
            <w:vAlign w:val="center"/>
          </w:tcPr>
          <w:p w14:paraId="6CF1E6E4" w14:textId="77777777" w:rsidR="001F74D3" w:rsidRPr="00750971" w:rsidRDefault="001F74D3">
            <w:pPr>
              <w:tabs>
                <w:tab w:val="left" w:pos="240"/>
                <w:tab w:val="left" w:pos="540"/>
              </w:tabs>
              <w:spacing w:before="60" w:after="60"/>
              <w:jc w:val="center"/>
            </w:pPr>
            <w:r w:rsidRPr="00750971">
              <w:t>MBC</w:t>
            </w:r>
          </w:p>
        </w:tc>
        <w:tc>
          <w:tcPr>
            <w:tcW w:w="503" w:type="pct"/>
            <w:tcBorders>
              <w:top w:val="single" w:sz="4" w:space="0" w:color="auto"/>
              <w:left w:val="single" w:sz="4" w:space="0" w:color="auto"/>
              <w:bottom w:val="single" w:sz="4" w:space="0" w:color="auto"/>
              <w:right w:val="single" w:sz="4" w:space="0" w:color="auto"/>
            </w:tcBorders>
            <w:vAlign w:val="center"/>
          </w:tcPr>
          <w:p w14:paraId="1733BC8E" w14:textId="77777777" w:rsidR="001F74D3" w:rsidRPr="00750971" w:rsidRDefault="001F74D3">
            <w:pPr>
              <w:tabs>
                <w:tab w:val="left" w:pos="240"/>
                <w:tab w:val="left" w:pos="540"/>
              </w:tabs>
              <w:spacing w:before="60" w:after="60"/>
              <w:jc w:val="center"/>
            </w:pPr>
            <w:r w:rsidRPr="00750971">
              <w:t>805</w:t>
            </w:r>
          </w:p>
        </w:tc>
        <w:tc>
          <w:tcPr>
            <w:tcW w:w="1134" w:type="pct"/>
            <w:tcBorders>
              <w:top w:val="single" w:sz="4" w:space="0" w:color="auto"/>
              <w:left w:val="single" w:sz="4" w:space="0" w:color="auto"/>
              <w:bottom w:val="single" w:sz="4" w:space="0" w:color="auto"/>
              <w:right w:val="single" w:sz="4" w:space="0" w:color="auto"/>
            </w:tcBorders>
            <w:vAlign w:val="center"/>
          </w:tcPr>
          <w:p w14:paraId="36D553A7" w14:textId="77777777" w:rsidR="001F74D3" w:rsidRPr="00750971" w:rsidRDefault="001F74D3">
            <w:pPr>
              <w:tabs>
                <w:tab w:val="left" w:pos="240"/>
                <w:tab w:val="left" w:pos="540"/>
              </w:tabs>
              <w:spacing w:before="60" w:after="60"/>
              <w:jc w:val="center"/>
            </w:pPr>
            <w:r w:rsidRPr="00750971">
              <w:t xml:space="preserve">0,183 – 0,302 </w:t>
            </w:r>
          </w:p>
        </w:tc>
        <w:tc>
          <w:tcPr>
            <w:tcW w:w="1471" w:type="pct"/>
            <w:tcBorders>
              <w:top w:val="single" w:sz="4" w:space="0" w:color="auto"/>
              <w:left w:val="single" w:sz="4" w:space="0" w:color="auto"/>
              <w:bottom w:val="single" w:sz="4" w:space="0" w:color="auto"/>
              <w:right w:val="single" w:sz="4" w:space="0" w:color="auto"/>
            </w:tcBorders>
            <w:vAlign w:val="center"/>
          </w:tcPr>
          <w:p w14:paraId="30F6ECC2" w14:textId="77777777" w:rsidR="001F74D3" w:rsidRPr="00750971" w:rsidRDefault="001F74D3">
            <w:pPr>
              <w:tabs>
                <w:tab w:val="left" w:pos="240"/>
                <w:tab w:val="left" w:pos="540"/>
              </w:tabs>
              <w:spacing w:before="60" w:after="60"/>
              <w:jc w:val="center"/>
            </w:pPr>
            <w:r w:rsidRPr="00750971">
              <w:t>15,1 – 23,3</w:t>
            </w:r>
          </w:p>
        </w:tc>
      </w:tr>
      <w:tr w:rsidR="001F74D3" w:rsidRPr="00750971" w14:paraId="5C35974D" w14:textId="77777777">
        <w:trPr>
          <w:trHeight w:val="430"/>
        </w:trPr>
        <w:tc>
          <w:tcPr>
            <w:tcW w:w="1085" w:type="pct"/>
            <w:vMerge/>
            <w:tcBorders>
              <w:top w:val="single" w:sz="4" w:space="0" w:color="auto"/>
              <w:left w:val="single" w:sz="4" w:space="0" w:color="auto"/>
              <w:bottom w:val="single" w:sz="4" w:space="0" w:color="auto"/>
              <w:right w:val="single" w:sz="4" w:space="0" w:color="auto"/>
            </w:tcBorders>
            <w:vAlign w:val="center"/>
          </w:tcPr>
          <w:p w14:paraId="0420C0FB" w14:textId="77777777" w:rsidR="001F74D3" w:rsidRPr="00750971" w:rsidRDefault="001F74D3">
            <w:pPr>
              <w:tabs>
                <w:tab w:val="left" w:pos="240"/>
                <w:tab w:val="left" w:pos="540"/>
              </w:tabs>
              <w:spacing w:before="60" w:after="60"/>
              <w:jc w:val="center"/>
            </w:pPr>
          </w:p>
        </w:tc>
        <w:tc>
          <w:tcPr>
            <w:tcW w:w="807" w:type="pct"/>
            <w:tcBorders>
              <w:top w:val="single" w:sz="4" w:space="0" w:color="auto"/>
              <w:left w:val="single" w:sz="4" w:space="0" w:color="auto"/>
              <w:bottom w:val="single" w:sz="4" w:space="0" w:color="auto"/>
              <w:right w:val="single" w:sz="4" w:space="0" w:color="auto"/>
            </w:tcBorders>
            <w:vAlign w:val="center"/>
          </w:tcPr>
          <w:p w14:paraId="779818C0" w14:textId="77777777" w:rsidR="001F74D3" w:rsidRPr="00750971" w:rsidRDefault="001F74D3">
            <w:pPr>
              <w:tabs>
                <w:tab w:val="left" w:pos="240"/>
                <w:tab w:val="left" w:pos="540"/>
              </w:tabs>
              <w:spacing w:before="60" w:after="60"/>
              <w:jc w:val="center"/>
            </w:pPr>
            <w:r w:rsidRPr="00750971">
              <w:t>EBC</w:t>
            </w:r>
          </w:p>
        </w:tc>
        <w:tc>
          <w:tcPr>
            <w:tcW w:w="503" w:type="pct"/>
            <w:tcBorders>
              <w:top w:val="single" w:sz="4" w:space="0" w:color="auto"/>
              <w:left w:val="single" w:sz="4" w:space="0" w:color="auto"/>
              <w:bottom w:val="single" w:sz="4" w:space="0" w:color="auto"/>
              <w:right w:val="single" w:sz="4" w:space="0" w:color="auto"/>
            </w:tcBorders>
            <w:vAlign w:val="center"/>
          </w:tcPr>
          <w:p w14:paraId="20FA671A" w14:textId="77777777" w:rsidR="001F74D3" w:rsidRPr="00750971" w:rsidRDefault="001F74D3">
            <w:pPr>
              <w:tabs>
                <w:tab w:val="left" w:pos="240"/>
                <w:tab w:val="left" w:pos="540"/>
              </w:tabs>
              <w:spacing w:before="60" w:after="60"/>
              <w:jc w:val="center"/>
            </w:pPr>
            <w:r w:rsidRPr="00750971">
              <w:t>390</w:t>
            </w:r>
          </w:p>
        </w:tc>
        <w:tc>
          <w:tcPr>
            <w:tcW w:w="1134" w:type="pct"/>
            <w:tcBorders>
              <w:top w:val="single" w:sz="4" w:space="0" w:color="auto"/>
              <w:left w:val="single" w:sz="4" w:space="0" w:color="auto"/>
              <w:bottom w:val="single" w:sz="4" w:space="0" w:color="auto"/>
              <w:right w:val="single" w:sz="4" w:space="0" w:color="auto"/>
            </w:tcBorders>
            <w:vAlign w:val="center"/>
          </w:tcPr>
          <w:p w14:paraId="415212E8" w14:textId="77777777" w:rsidR="001F74D3" w:rsidRPr="00750971" w:rsidRDefault="001F74D3">
            <w:pPr>
              <w:tabs>
                <w:tab w:val="left" w:pos="240"/>
                <w:tab w:val="left" w:pos="540"/>
              </w:tabs>
              <w:spacing w:before="60" w:after="60"/>
              <w:jc w:val="center"/>
            </w:pPr>
            <w:r w:rsidRPr="00750971">
              <w:t>0,158 – 0,253</w:t>
            </w:r>
          </w:p>
        </w:tc>
        <w:tc>
          <w:tcPr>
            <w:tcW w:w="1471" w:type="pct"/>
            <w:tcBorders>
              <w:top w:val="single" w:sz="4" w:space="0" w:color="auto"/>
              <w:left w:val="single" w:sz="4" w:space="0" w:color="auto"/>
              <w:bottom w:val="single" w:sz="4" w:space="0" w:color="auto"/>
              <w:right w:val="single" w:sz="4" w:space="0" w:color="auto"/>
            </w:tcBorders>
            <w:vAlign w:val="center"/>
          </w:tcPr>
          <w:p w14:paraId="04AC2C8C" w14:textId="77777777" w:rsidR="001F74D3" w:rsidRPr="00750971" w:rsidRDefault="001F74D3">
            <w:pPr>
              <w:tabs>
                <w:tab w:val="left" w:pos="240"/>
                <w:tab w:val="left" w:pos="540"/>
              </w:tabs>
              <w:spacing w:before="60" w:after="60"/>
              <w:jc w:val="center"/>
            </w:pPr>
            <w:r w:rsidRPr="00750971">
              <w:t>17,5 – 26,6</w:t>
            </w:r>
          </w:p>
        </w:tc>
      </w:tr>
      <w:tr w:rsidR="001F74D3" w:rsidRPr="00750971" w14:paraId="2F8DE36A" w14:textId="77777777">
        <w:trPr>
          <w:trHeight w:val="177"/>
        </w:trPr>
        <w:tc>
          <w:tcPr>
            <w:tcW w:w="1085" w:type="pct"/>
            <w:vMerge/>
            <w:tcBorders>
              <w:top w:val="single" w:sz="4" w:space="0" w:color="auto"/>
              <w:left w:val="single" w:sz="4" w:space="0" w:color="auto"/>
              <w:bottom w:val="single" w:sz="4" w:space="0" w:color="auto"/>
              <w:right w:val="single" w:sz="4" w:space="0" w:color="auto"/>
            </w:tcBorders>
            <w:vAlign w:val="center"/>
          </w:tcPr>
          <w:p w14:paraId="0EFA57C4" w14:textId="77777777" w:rsidR="001F74D3" w:rsidRPr="00750971" w:rsidRDefault="001F74D3">
            <w:pPr>
              <w:tabs>
                <w:tab w:val="left" w:pos="240"/>
                <w:tab w:val="left" w:pos="540"/>
              </w:tabs>
              <w:spacing w:before="60" w:after="60"/>
              <w:jc w:val="center"/>
            </w:pPr>
          </w:p>
        </w:tc>
        <w:tc>
          <w:tcPr>
            <w:tcW w:w="807" w:type="pct"/>
            <w:tcBorders>
              <w:top w:val="single" w:sz="4" w:space="0" w:color="auto"/>
              <w:left w:val="single" w:sz="4" w:space="0" w:color="auto"/>
              <w:bottom w:val="single" w:sz="4" w:space="0" w:color="auto"/>
              <w:right w:val="single" w:sz="4" w:space="0" w:color="auto"/>
            </w:tcBorders>
            <w:vAlign w:val="center"/>
          </w:tcPr>
          <w:p w14:paraId="3505B82B" w14:textId="77777777" w:rsidR="001F74D3" w:rsidRPr="00750971" w:rsidRDefault="001F74D3">
            <w:pPr>
              <w:tabs>
                <w:tab w:val="left" w:pos="240"/>
                <w:tab w:val="left" w:pos="540"/>
              </w:tabs>
              <w:spacing w:before="60" w:after="60"/>
              <w:jc w:val="center"/>
            </w:pPr>
            <w:r w:rsidRPr="00750971">
              <w:t>AGC</w:t>
            </w:r>
          </w:p>
        </w:tc>
        <w:tc>
          <w:tcPr>
            <w:tcW w:w="503" w:type="pct"/>
            <w:tcBorders>
              <w:top w:val="single" w:sz="4" w:space="0" w:color="auto"/>
              <w:left w:val="single" w:sz="4" w:space="0" w:color="auto"/>
              <w:bottom w:val="single" w:sz="4" w:space="0" w:color="auto"/>
              <w:right w:val="single" w:sz="4" w:space="0" w:color="auto"/>
            </w:tcBorders>
            <w:vAlign w:val="center"/>
          </w:tcPr>
          <w:p w14:paraId="37772BC7" w14:textId="77777777" w:rsidR="001F74D3" w:rsidRPr="00750971" w:rsidRDefault="001F74D3">
            <w:pPr>
              <w:tabs>
                <w:tab w:val="left" w:pos="240"/>
                <w:tab w:val="left" w:pos="540"/>
              </w:tabs>
              <w:spacing w:before="60" w:after="60"/>
              <w:jc w:val="center"/>
            </w:pPr>
            <w:r w:rsidRPr="00750971">
              <w:t>274</w:t>
            </w:r>
          </w:p>
        </w:tc>
        <w:tc>
          <w:tcPr>
            <w:tcW w:w="1134" w:type="pct"/>
            <w:tcBorders>
              <w:top w:val="single" w:sz="4" w:space="0" w:color="auto"/>
              <w:left w:val="single" w:sz="4" w:space="0" w:color="auto"/>
              <w:bottom w:val="single" w:sz="4" w:space="0" w:color="auto"/>
              <w:right w:val="single" w:sz="4" w:space="0" w:color="auto"/>
            </w:tcBorders>
            <w:vAlign w:val="center"/>
          </w:tcPr>
          <w:p w14:paraId="71D7492E" w14:textId="77777777" w:rsidR="001F74D3" w:rsidRPr="00750971" w:rsidRDefault="001F74D3">
            <w:pPr>
              <w:tabs>
                <w:tab w:val="left" w:pos="240"/>
                <w:tab w:val="left" w:pos="540"/>
              </w:tabs>
              <w:spacing w:before="60" w:after="60"/>
              <w:jc w:val="center"/>
            </w:pPr>
            <w:r w:rsidRPr="00750971">
              <w:t>0,189 – 0,337</w:t>
            </w:r>
          </w:p>
        </w:tc>
        <w:tc>
          <w:tcPr>
            <w:tcW w:w="1471" w:type="pct"/>
            <w:tcBorders>
              <w:top w:val="single" w:sz="4" w:space="0" w:color="auto"/>
              <w:left w:val="single" w:sz="4" w:space="0" w:color="auto"/>
              <w:bottom w:val="single" w:sz="4" w:space="0" w:color="auto"/>
              <w:right w:val="single" w:sz="4" w:space="0" w:color="auto"/>
            </w:tcBorders>
            <w:vAlign w:val="center"/>
          </w:tcPr>
          <w:p w14:paraId="6B1F6C62" w14:textId="77777777" w:rsidR="001F74D3" w:rsidRPr="00750971" w:rsidRDefault="001F74D3">
            <w:pPr>
              <w:tabs>
                <w:tab w:val="left" w:pos="240"/>
                <w:tab w:val="left" w:pos="540"/>
              </w:tabs>
              <w:spacing w:before="60" w:after="60"/>
              <w:jc w:val="center"/>
            </w:pPr>
            <w:r w:rsidRPr="00750971">
              <w:t>12,6 – 20,6</w:t>
            </w:r>
          </w:p>
        </w:tc>
      </w:tr>
      <w:tr w:rsidR="001F74D3" w:rsidRPr="00750971" w14:paraId="40374160" w14:textId="77777777">
        <w:trPr>
          <w:trHeight w:val="177"/>
        </w:trPr>
        <w:tc>
          <w:tcPr>
            <w:tcW w:w="1085" w:type="pct"/>
            <w:vMerge w:val="restart"/>
            <w:tcBorders>
              <w:top w:val="single" w:sz="4" w:space="0" w:color="auto"/>
              <w:left w:val="single" w:sz="4" w:space="0" w:color="auto"/>
              <w:right w:val="single" w:sz="4" w:space="0" w:color="auto"/>
            </w:tcBorders>
            <w:vAlign w:val="center"/>
          </w:tcPr>
          <w:p w14:paraId="715A1E11" w14:textId="77777777" w:rsidR="001F74D3" w:rsidRPr="00750971" w:rsidRDefault="001F74D3">
            <w:pPr>
              <w:tabs>
                <w:tab w:val="left" w:pos="240"/>
                <w:tab w:val="left" w:pos="540"/>
              </w:tabs>
              <w:spacing w:before="60" w:after="60"/>
              <w:jc w:val="center"/>
            </w:pPr>
            <w:r w:rsidRPr="00750971">
              <w:t>4 mg/ttkg +</w:t>
            </w:r>
            <w:r w:rsidRPr="00750971">
              <w:br/>
              <w:t>2 mg/ttkg hetente</w:t>
            </w:r>
          </w:p>
        </w:tc>
        <w:tc>
          <w:tcPr>
            <w:tcW w:w="807" w:type="pct"/>
            <w:tcBorders>
              <w:top w:val="single" w:sz="4" w:space="0" w:color="auto"/>
              <w:left w:val="single" w:sz="4" w:space="0" w:color="auto"/>
              <w:bottom w:val="single" w:sz="4" w:space="0" w:color="auto"/>
              <w:right w:val="single" w:sz="4" w:space="0" w:color="auto"/>
            </w:tcBorders>
            <w:vAlign w:val="center"/>
          </w:tcPr>
          <w:p w14:paraId="294053BC" w14:textId="77777777" w:rsidR="001F74D3" w:rsidRPr="00750971" w:rsidRDefault="001F74D3">
            <w:pPr>
              <w:tabs>
                <w:tab w:val="left" w:pos="240"/>
                <w:tab w:val="left" w:pos="540"/>
              </w:tabs>
              <w:spacing w:before="60" w:after="60"/>
              <w:jc w:val="center"/>
            </w:pPr>
            <w:r w:rsidRPr="00750971">
              <w:t>MBC</w:t>
            </w:r>
          </w:p>
        </w:tc>
        <w:tc>
          <w:tcPr>
            <w:tcW w:w="503" w:type="pct"/>
            <w:tcBorders>
              <w:top w:val="single" w:sz="4" w:space="0" w:color="auto"/>
              <w:left w:val="single" w:sz="4" w:space="0" w:color="auto"/>
              <w:bottom w:val="single" w:sz="4" w:space="0" w:color="auto"/>
              <w:right w:val="single" w:sz="4" w:space="0" w:color="auto"/>
            </w:tcBorders>
            <w:vAlign w:val="center"/>
          </w:tcPr>
          <w:p w14:paraId="23D919F5" w14:textId="77777777" w:rsidR="001F74D3" w:rsidRPr="00750971" w:rsidRDefault="001F74D3">
            <w:pPr>
              <w:tabs>
                <w:tab w:val="left" w:pos="240"/>
                <w:tab w:val="left" w:pos="540"/>
              </w:tabs>
              <w:spacing w:before="60" w:after="60"/>
              <w:jc w:val="center"/>
            </w:pPr>
            <w:r w:rsidRPr="00750971">
              <w:t>805</w:t>
            </w:r>
          </w:p>
        </w:tc>
        <w:tc>
          <w:tcPr>
            <w:tcW w:w="1134" w:type="pct"/>
            <w:tcBorders>
              <w:top w:val="single" w:sz="4" w:space="0" w:color="auto"/>
              <w:left w:val="single" w:sz="4" w:space="0" w:color="auto"/>
              <w:bottom w:val="single" w:sz="4" w:space="0" w:color="auto"/>
              <w:right w:val="single" w:sz="4" w:space="0" w:color="auto"/>
            </w:tcBorders>
            <w:vAlign w:val="center"/>
          </w:tcPr>
          <w:p w14:paraId="5AC58A7E" w14:textId="77777777" w:rsidR="001F74D3" w:rsidRPr="00750971" w:rsidRDefault="001F74D3">
            <w:pPr>
              <w:tabs>
                <w:tab w:val="left" w:pos="240"/>
                <w:tab w:val="left" w:pos="540"/>
              </w:tabs>
              <w:spacing w:before="60" w:after="60"/>
              <w:jc w:val="center"/>
            </w:pPr>
            <w:r w:rsidRPr="00750971">
              <w:t>0,213 – 0,259</w:t>
            </w:r>
          </w:p>
        </w:tc>
        <w:tc>
          <w:tcPr>
            <w:tcW w:w="1471" w:type="pct"/>
            <w:tcBorders>
              <w:top w:val="single" w:sz="4" w:space="0" w:color="auto"/>
              <w:left w:val="single" w:sz="4" w:space="0" w:color="auto"/>
              <w:bottom w:val="single" w:sz="4" w:space="0" w:color="auto"/>
              <w:right w:val="single" w:sz="4" w:space="0" w:color="auto"/>
            </w:tcBorders>
            <w:vAlign w:val="center"/>
          </w:tcPr>
          <w:p w14:paraId="675EF058" w14:textId="77777777" w:rsidR="001F74D3" w:rsidRPr="00750971" w:rsidRDefault="001F74D3">
            <w:pPr>
              <w:tabs>
                <w:tab w:val="left" w:pos="240"/>
                <w:tab w:val="left" w:pos="540"/>
              </w:tabs>
              <w:spacing w:before="60" w:after="60"/>
              <w:jc w:val="center"/>
            </w:pPr>
            <w:r w:rsidRPr="00750971">
              <w:t>17,2 – 20,4</w:t>
            </w:r>
          </w:p>
        </w:tc>
      </w:tr>
      <w:tr w:rsidR="001F74D3" w:rsidRPr="00750971" w14:paraId="5BEAAD22" w14:textId="77777777">
        <w:trPr>
          <w:trHeight w:val="177"/>
        </w:trPr>
        <w:tc>
          <w:tcPr>
            <w:tcW w:w="1085" w:type="pct"/>
            <w:vMerge/>
            <w:tcBorders>
              <w:left w:val="single" w:sz="4" w:space="0" w:color="auto"/>
              <w:bottom w:val="single" w:sz="4" w:space="0" w:color="auto"/>
              <w:right w:val="single" w:sz="4" w:space="0" w:color="auto"/>
            </w:tcBorders>
            <w:vAlign w:val="center"/>
          </w:tcPr>
          <w:p w14:paraId="22D3DED0" w14:textId="77777777" w:rsidR="001F74D3" w:rsidRPr="00750971" w:rsidRDefault="001F74D3">
            <w:pPr>
              <w:tabs>
                <w:tab w:val="left" w:pos="240"/>
                <w:tab w:val="left" w:pos="540"/>
              </w:tabs>
              <w:spacing w:before="60" w:after="60"/>
              <w:jc w:val="center"/>
            </w:pPr>
          </w:p>
        </w:tc>
        <w:tc>
          <w:tcPr>
            <w:tcW w:w="807" w:type="pct"/>
            <w:tcBorders>
              <w:top w:val="single" w:sz="4" w:space="0" w:color="auto"/>
              <w:left w:val="single" w:sz="4" w:space="0" w:color="auto"/>
              <w:bottom w:val="single" w:sz="4" w:space="0" w:color="auto"/>
              <w:right w:val="single" w:sz="4" w:space="0" w:color="auto"/>
            </w:tcBorders>
            <w:vAlign w:val="center"/>
          </w:tcPr>
          <w:p w14:paraId="35178A5C" w14:textId="77777777" w:rsidR="001F74D3" w:rsidRPr="00750971" w:rsidRDefault="001F74D3">
            <w:pPr>
              <w:tabs>
                <w:tab w:val="left" w:pos="240"/>
                <w:tab w:val="left" w:pos="540"/>
              </w:tabs>
              <w:spacing w:before="60" w:after="60"/>
              <w:jc w:val="center"/>
            </w:pPr>
            <w:r w:rsidRPr="00750971">
              <w:t>EBC</w:t>
            </w:r>
          </w:p>
        </w:tc>
        <w:tc>
          <w:tcPr>
            <w:tcW w:w="503" w:type="pct"/>
            <w:tcBorders>
              <w:top w:val="single" w:sz="4" w:space="0" w:color="auto"/>
              <w:left w:val="single" w:sz="4" w:space="0" w:color="auto"/>
              <w:bottom w:val="single" w:sz="4" w:space="0" w:color="auto"/>
              <w:right w:val="single" w:sz="4" w:space="0" w:color="auto"/>
            </w:tcBorders>
            <w:vAlign w:val="center"/>
          </w:tcPr>
          <w:p w14:paraId="6323B91F" w14:textId="77777777" w:rsidR="001F74D3" w:rsidRPr="00750971" w:rsidRDefault="001F74D3">
            <w:pPr>
              <w:tabs>
                <w:tab w:val="left" w:pos="240"/>
                <w:tab w:val="left" w:pos="540"/>
              </w:tabs>
              <w:spacing w:before="60" w:after="60"/>
              <w:jc w:val="center"/>
            </w:pPr>
            <w:r w:rsidRPr="00750971">
              <w:t>390</w:t>
            </w:r>
          </w:p>
        </w:tc>
        <w:tc>
          <w:tcPr>
            <w:tcW w:w="1134" w:type="pct"/>
            <w:tcBorders>
              <w:top w:val="single" w:sz="4" w:space="0" w:color="auto"/>
              <w:left w:val="single" w:sz="4" w:space="0" w:color="auto"/>
              <w:bottom w:val="single" w:sz="4" w:space="0" w:color="auto"/>
              <w:right w:val="single" w:sz="4" w:space="0" w:color="auto"/>
            </w:tcBorders>
            <w:vAlign w:val="center"/>
          </w:tcPr>
          <w:p w14:paraId="6C81C1F6" w14:textId="77777777" w:rsidR="001F74D3" w:rsidRPr="00750971" w:rsidRDefault="001F74D3">
            <w:pPr>
              <w:tabs>
                <w:tab w:val="left" w:pos="240"/>
                <w:tab w:val="left" w:pos="540"/>
              </w:tabs>
              <w:spacing w:before="60" w:after="60"/>
              <w:jc w:val="center"/>
            </w:pPr>
            <w:r w:rsidRPr="00750971">
              <w:t>0,184 – 0,221</w:t>
            </w:r>
          </w:p>
        </w:tc>
        <w:tc>
          <w:tcPr>
            <w:tcW w:w="1471" w:type="pct"/>
            <w:tcBorders>
              <w:top w:val="single" w:sz="4" w:space="0" w:color="auto"/>
              <w:left w:val="single" w:sz="4" w:space="0" w:color="auto"/>
              <w:bottom w:val="single" w:sz="4" w:space="0" w:color="auto"/>
              <w:right w:val="single" w:sz="4" w:space="0" w:color="auto"/>
            </w:tcBorders>
            <w:vAlign w:val="center"/>
          </w:tcPr>
          <w:p w14:paraId="48FAE331" w14:textId="77777777" w:rsidR="001F74D3" w:rsidRPr="00750971" w:rsidRDefault="001F74D3">
            <w:pPr>
              <w:tabs>
                <w:tab w:val="left" w:pos="240"/>
                <w:tab w:val="left" w:pos="540"/>
              </w:tabs>
              <w:spacing w:before="60" w:after="60"/>
              <w:jc w:val="center"/>
            </w:pPr>
            <w:r w:rsidRPr="00750971">
              <w:t>19,7 – 23,2</w:t>
            </w:r>
          </w:p>
        </w:tc>
      </w:tr>
    </w:tbl>
    <w:p w14:paraId="5500E57D" w14:textId="77777777" w:rsidR="001F74D3" w:rsidRPr="00750971" w:rsidRDefault="001F74D3">
      <w:pPr>
        <w:rPr>
          <w:color w:val="000000"/>
          <w:u w:val="single"/>
        </w:rPr>
      </w:pPr>
    </w:p>
    <w:p w14:paraId="1E70DB15" w14:textId="77777777" w:rsidR="001F74D3" w:rsidRPr="00750971" w:rsidRDefault="001F74D3">
      <w:pPr>
        <w:rPr>
          <w:i/>
          <w:color w:val="000000"/>
        </w:rPr>
      </w:pPr>
      <w:r w:rsidRPr="00750971">
        <w:rPr>
          <w:i/>
          <w:color w:val="000000"/>
        </w:rPr>
        <w:t xml:space="preserve">A trasztuzumab kimosódása </w:t>
      </w:r>
    </w:p>
    <w:p w14:paraId="6A9172F8" w14:textId="77777777" w:rsidR="001F74D3" w:rsidRPr="00750971" w:rsidRDefault="001F74D3">
      <w:pPr>
        <w:rPr>
          <w:color w:val="000000"/>
          <w:u w:val="single"/>
        </w:rPr>
      </w:pPr>
    </w:p>
    <w:p w14:paraId="68F472BA" w14:textId="77777777" w:rsidR="001F74D3" w:rsidRPr="00750971" w:rsidRDefault="001F74D3">
      <w:pPr>
        <w:keepNext/>
        <w:rPr>
          <w:color w:val="000000"/>
        </w:rPr>
      </w:pPr>
      <w:r w:rsidRPr="00750971">
        <w:rPr>
          <w:color w:val="000000"/>
        </w:rPr>
        <w:t xml:space="preserve">A trasztuzumab kimosódási idejét a hetenkénti vagy 3 hetenkénti intravénás adagolást követően a populációs PK modell alkalmazásával értékelték. Ezen szimulációk eredményei azt mutatták, hogy a betegek legalább 95%-a eléri a </w:t>
      </w:r>
      <w:r w:rsidRPr="00750971">
        <w:rPr>
          <w:szCs w:val="22"/>
        </w:rPr>
        <w:t>&lt;1 μg/ml koncentrációt (kb. 3%-a a populációs becsült C</w:t>
      </w:r>
      <w:r w:rsidRPr="00750971">
        <w:rPr>
          <w:szCs w:val="22"/>
          <w:vertAlign w:val="subscript"/>
        </w:rPr>
        <w:t>min,ss</w:t>
      </w:r>
      <w:r w:rsidRPr="00750971">
        <w:rPr>
          <w:szCs w:val="22"/>
        </w:rPr>
        <w:t>-nek vagy kb. 97%-os kimosódás) 7 hónapon belül.</w:t>
      </w:r>
    </w:p>
    <w:p w14:paraId="04E23339" w14:textId="77777777" w:rsidR="001F74D3" w:rsidRPr="00750971" w:rsidRDefault="001F74D3">
      <w:pPr>
        <w:rPr>
          <w:color w:val="000000"/>
        </w:rPr>
      </w:pPr>
    </w:p>
    <w:p w14:paraId="74D3C987" w14:textId="77777777" w:rsidR="001F74D3" w:rsidRPr="00750971" w:rsidRDefault="001F74D3">
      <w:pPr>
        <w:keepNext/>
        <w:keepLines/>
        <w:outlineLvl w:val="0"/>
        <w:rPr>
          <w:b/>
          <w:i/>
          <w:color w:val="000000"/>
        </w:rPr>
      </w:pPr>
      <w:r w:rsidRPr="00750971">
        <w:rPr>
          <w:i/>
          <w:color w:val="000000"/>
        </w:rPr>
        <w:lastRenderedPageBreak/>
        <w:t xml:space="preserve">Cirkuláló „shed” HER2 </w:t>
      </w:r>
      <w:r w:rsidRPr="00750971">
        <w:rPr>
          <w:color w:val="000000"/>
        </w:rPr>
        <w:t>receptor extracelluláris domén</w:t>
      </w:r>
    </w:p>
    <w:p w14:paraId="7BE7263E" w14:textId="77777777" w:rsidR="001F74D3" w:rsidRPr="00750971" w:rsidRDefault="001F74D3">
      <w:pPr>
        <w:keepNext/>
        <w:keepLines/>
        <w:outlineLvl w:val="0"/>
        <w:rPr>
          <w:b/>
          <w:i/>
          <w:color w:val="000000"/>
        </w:rPr>
      </w:pPr>
    </w:p>
    <w:p w14:paraId="6DB30F6F" w14:textId="77777777" w:rsidR="001F74D3" w:rsidRPr="00750971" w:rsidRDefault="001F74D3">
      <w:pPr>
        <w:keepNext/>
        <w:keepLines/>
        <w:rPr>
          <w:color w:val="000000"/>
        </w:rPr>
      </w:pPr>
      <w:r w:rsidRPr="00750971">
        <w:rPr>
          <w:color w:val="000000"/>
        </w:rPr>
        <w:t>A kovariánsok feltáró analízise a betegek csupán egy alcsoportjának információi alapján azt mutatta, hogy azoknál a betegeknél, akiknél magasabb volt a HER2 receptor extracelluláris domén szintje, gyorsabb volt a nem</w:t>
      </w:r>
      <w:r w:rsidRPr="00750971">
        <w:rPr>
          <w:color w:val="000000"/>
        </w:rPr>
        <w:noBreakHyphen/>
        <w:t>lineáris clearance-sze (alacsonyabb K</w:t>
      </w:r>
      <w:r w:rsidRPr="00750971">
        <w:rPr>
          <w:color w:val="000000"/>
          <w:vertAlign w:val="subscript"/>
        </w:rPr>
        <w:t>m</w:t>
      </w:r>
      <w:r w:rsidRPr="00750971">
        <w:rPr>
          <w:color w:val="000000"/>
        </w:rPr>
        <w:t xml:space="preserve">) </w:t>
      </w:r>
      <w:r w:rsidRPr="00750971">
        <w:rPr>
          <w:spacing w:val="-2"/>
          <w:lang w:eastAsia="en-US"/>
        </w:rPr>
        <w:t>(</w:t>
      </w:r>
      <w:r w:rsidRPr="00750971">
        <w:rPr>
          <w:rFonts w:cs="Arial"/>
          <w:spacing w:val="-2"/>
          <w:lang w:eastAsia="en-US"/>
        </w:rPr>
        <w:t>P</w:t>
      </w:r>
      <w:r w:rsidRPr="00750971">
        <w:rPr>
          <w:rFonts w:cs="Arial"/>
          <w:spacing w:val="-2"/>
          <w:sz w:val="11"/>
          <w:lang w:eastAsia="en-US"/>
        </w:rPr>
        <w:t> </w:t>
      </w:r>
      <w:r w:rsidRPr="00750971">
        <w:rPr>
          <w:rFonts w:ascii="Symbol" w:hAnsi="Symbol" w:cs="Arial"/>
          <w:spacing w:val="-2"/>
          <w:lang w:eastAsia="en-US"/>
        </w:rPr>
        <w:sym w:font="Symbol" w:char="F03C"/>
      </w:r>
      <w:r w:rsidRPr="00750971">
        <w:rPr>
          <w:rFonts w:cs="Arial"/>
          <w:spacing w:val="-2"/>
          <w:sz w:val="11"/>
          <w:lang w:eastAsia="en-US"/>
        </w:rPr>
        <w:t> </w:t>
      </w:r>
      <w:r w:rsidRPr="00750971">
        <w:rPr>
          <w:rFonts w:cs="Arial"/>
          <w:spacing w:val="-2"/>
          <w:lang w:eastAsia="en-US"/>
        </w:rPr>
        <w:t>0</w:t>
      </w:r>
      <w:r w:rsidRPr="00750971">
        <w:rPr>
          <w:spacing w:val="-2"/>
          <w:lang w:eastAsia="en-US"/>
        </w:rPr>
        <w:t>,001). Összefüggés volt a shed antigén és az SGOT/AST szintek között. A shed antigén clearance-re gyakorolt hatása részben magyarázható az SGOT/AST szintekkel.</w:t>
      </w:r>
    </w:p>
    <w:p w14:paraId="0963F95B" w14:textId="77777777" w:rsidR="001F74D3" w:rsidRPr="00750971" w:rsidRDefault="001F74D3">
      <w:pPr>
        <w:outlineLvl w:val="0"/>
        <w:rPr>
          <w:i/>
          <w:color w:val="000000"/>
        </w:rPr>
      </w:pPr>
    </w:p>
    <w:p w14:paraId="5B61DE6A" w14:textId="77777777" w:rsidR="001F74D3" w:rsidRPr="00750971" w:rsidRDefault="001F74D3">
      <w:r w:rsidRPr="00750971">
        <w:t>Az MGC</w:t>
      </w:r>
      <w:r w:rsidRPr="00750971">
        <w:noBreakHyphen/>
        <w:t>s betegeknél megfigyelt shed HER2 receptor extracelluláris domén kiindulási értékek hasonlóak voltak az MBC</w:t>
      </w:r>
      <w:r w:rsidRPr="00750971">
        <w:noBreakHyphen/>
        <w:t>s és EBC</w:t>
      </w:r>
      <w:r w:rsidRPr="00750971">
        <w:noBreakHyphen/>
        <w:t>s betegek értékeihez, és nem figyeltek meg a trasztuzumab clearance</w:t>
      </w:r>
      <w:r w:rsidRPr="00750971">
        <w:noBreakHyphen/>
        <w:t>re gyakorolt nyilvánvaló hatást.</w:t>
      </w:r>
    </w:p>
    <w:p w14:paraId="549E77DA" w14:textId="77777777" w:rsidR="001F74D3" w:rsidRPr="00750971" w:rsidRDefault="001F74D3"/>
    <w:p w14:paraId="5E68BCE3" w14:textId="77777777" w:rsidR="001F74D3" w:rsidRPr="00750971" w:rsidRDefault="001F74D3" w:rsidP="00476C3F">
      <w:pPr>
        <w:keepNext/>
        <w:tabs>
          <w:tab w:val="left" w:pos="567"/>
        </w:tabs>
        <w:rPr>
          <w:b/>
        </w:rPr>
      </w:pPr>
      <w:r w:rsidRPr="00750971">
        <w:rPr>
          <w:b/>
        </w:rPr>
        <w:t>5.3</w:t>
      </w:r>
      <w:r w:rsidRPr="00750971">
        <w:tab/>
      </w:r>
      <w:r w:rsidRPr="00750971">
        <w:rPr>
          <w:b/>
        </w:rPr>
        <w:t>A preklinikai biztonságossági vizsgálatok eredményei</w:t>
      </w:r>
    </w:p>
    <w:p w14:paraId="7323305F" w14:textId="77777777" w:rsidR="001F74D3" w:rsidRPr="00750971" w:rsidRDefault="001F74D3">
      <w:pPr>
        <w:keepNext/>
      </w:pPr>
    </w:p>
    <w:p w14:paraId="28039989" w14:textId="77777777" w:rsidR="001F74D3" w:rsidRPr="00750971" w:rsidRDefault="001F74D3">
      <w:pPr>
        <w:keepNext/>
      </w:pPr>
      <w:r w:rsidRPr="00750971">
        <w:t>Nem észleltek akut vagy krónikus toxicitást a 6 hónapos vizsgálatokban, vagy reproduktív toxicitást a teratológiai, nőstény fertilitási vagy késői gesztációs toxicitási / placentaris transzfer vizsgálatokban. A Herceptin nem genotoxikus. A trehalózzal (mely az egyik fő formulálási segédanyag) végzett vizsgálatokban nem észleltek semmiféle toxicitást.</w:t>
      </w:r>
    </w:p>
    <w:p w14:paraId="2D25DB56" w14:textId="77777777" w:rsidR="001F74D3" w:rsidRPr="00750971" w:rsidRDefault="001F74D3"/>
    <w:p w14:paraId="205C3F6C" w14:textId="77777777" w:rsidR="001F74D3" w:rsidRPr="00750971" w:rsidRDefault="001F74D3">
      <w:r w:rsidRPr="00750971">
        <w:t>Nem végeztek hosszú távú állatkísérleteket a Herceptin karcinogenitásának vizsgálatára, vagy a gyógyszer hím fertilitásra gyakorolt hatásának meghatározására.</w:t>
      </w:r>
    </w:p>
    <w:p w14:paraId="0DF9C929" w14:textId="77777777" w:rsidR="001F74D3" w:rsidRPr="00750971" w:rsidRDefault="001F74D3"/>
    <w:p w14:paraId="42A6E2D7" w14:textId="77777777" w:rsidR="001F74D3" w:rsidRPr="00750971" w:rsidRDefault="001F74D3"/>
    <w:p w14:paraId="17592DBF" w14:textId="77777777" w:rsidR="001F74D3" w:rsidRPr="00750971" w:rsidRDefault="001F74D3">
      <w:pPr>
        <w:keepNext/>
        <w:ind w:left="567" w:hanging="567"/>
        <w:rPr>
          <w:b/>
        </w:rPr>
      </w:pPr>
      <w:r w:rsidRPr="00750971">
        <w:rPr>
          <w:b/>
        </w:rPr>
        <w:t>6.</w:t>
      </w:r>
      <w:r w:rsidRPr="00750971">
        <w:rPr>
          <w:b/>
        </w:rPr>
        <w:tab/>
        <w:t>GYÓGYSZERÉSZETI JELLEMZŐK</w:t>
      </w:r>
    </w:p>
    <w:p w14:paraId="533CB17B" w14:textId="77777777" w:rsidR="001F74D3" w:rsidRPr="00750971" w:rsidRDefault="001F74D3">
      <w:pPr>
        <w:keepNext/>
      </w:pPr>
    </w:p>
    <w:p w14:paraId="5A71A542" w14:textId="77777777" w:rsidR="001F74D3" w:rsidRPr="00750971" w:rsidRDefault="001F74D3">
      <w:pPr>
        <w:keepNext/>
        <w:ind w:left="567" w:hanging="567"/>
        <w:rPr>
          <w:b/>
        </w:rPr>
      </w:pPr>
      <w:r w:rsidRPr="00750971">
        <w:rPr>
          <w:b/>
        </w:rPr>
        <w:t>6.1</w:t>
      </w:r>
      <w:r w:rsidRPr="00750971">
        <w:rPr>
          <w:b/>
        </w:rPr>
        <w:tab/>
        <w:t>Segédanyagok felsorolása</w:t>
      </w:r>
    </w:p>
    <w:p w14:paraId="54DDAC31" w14:textId="77777777" w:rsidR="001F74D3" w:rsidRPr="00750971" w:rsidRDefault="001F74D3">
      <w:pPr>
        <w:keepNext/>
      </w:pPr>
    </w:p>
    <w:p w14:paraId="5723BE1F" w14:textId="45158DCB" w:rsidR="001F74D3" w:rsidRPr="00750971" w:rsidRDefault="004B2ED2">
      <w:pPr>
        <w:keepNext/>
        <w:outlineLvl w:val="0"/>
      </w:pPr>
      <w:r>
        <w:t>H</w:t>
      </w:r>
      <w:r w:rsidR="001F74D3" w:rsidRPr="00750971">
        <w:t>isztidin-hidroklorid</w:t>
      </w:r>
      <w:r w:rsidR="001F74D3" w:rsidRPr="00750971">
        <w:noBreakHyphen/>
        <w:t>monohidrát</w:t>
      </w:r>
    </w:p>
    <w:p w14:paraId="66D628FA" w14:textId="3E77852D" w:rsidR="00BE59E1" w:rsidRPr="00750971" w:rsidRDefault="004B2ED2">
      <w:pPr>
        <w:keepNext/>
      </w:pPr>
      <w:r>
        <w:t>Hisztidin</w:t>
      </w:r>
    </w:p>
    <w:p w14:paraId="1DE8F696" w14:textId="77777777" w:rsidR="001F74D3" w:rsidRPr="00750971" w:rsidRDefault="001F74D3">
      <w:pPr>
        <w:keepNext/>
      </w:pPr>
      <w:r w:rsidRPr="00750971">
        <w:t>α,α-trehalóz-dihidrát</w:t>
      </w:r>
    </w:p>
    <w:p w14:paraId="0D48AC6A" w14:textId="5C85D6B9" w:rsidR="001F74D3" w:rsidRPr="00750971" w:rsidRDefault="004B2ED2">
      <w:r>
        <w:t>P</w:t>
      </w:r>
      <w:r w:rsidR="001F74D3" w:rsidRPr="00750971">
        <w:t>oliszorbát</w:t>
      </w:r>
      <w:r w:rsidR="00400BCA">
        <w:t> </w:t>
      </w:r>
      <w:r w:rsidR="001F74D3" w:rsidRPr="00750971">
        <w:t>20</w:t>
      </w:r>
      <w:r>
        <w:t xml:space="preserve"> (E432)</w:t>
      </w:r>
    </w:p>
    <w:p w14:paraId="380B22C5" w14:textId="77777777" w:rsidR="001F74D3" w:rsidRPr="00750971" w:rsidRDefault="001F74D3"/>
    <w:p w14:paraId="1E41A541" w14:textId="77777777" w:rsidR="001F74D3" w:rsidRPr="00750971" w:rsidRDefault="001F74D3">
      <w:pPr>
        <w:ind w:left="567" w:hanging="567"/>
        <w:rPr>
          <w:b/>
        </w:rPr>
      </w:pPr>
      <w:r w:rsidRPr="00750971">
        <w:rPr>
          <w:b/>
        </w:rPr>
        <w:t>6.2</w:t>
      </w:r>
      <w:r w:rsidRPr="00750971">
        <w:rPr>
          <w:b/>
        </w:rPr>
        <w:tab/>
        <w:t>Inkompatibilitások</w:t>
      </w:r>
    </w:p>
    <w:p w14:paraId="576D5F3E" w14:textId="77777777" w:rsidR="001F74D3" w:rsidRPr="00750971" w:rsidRDefault="001F74D3"/>
    <w:p w14:paraId="19EBA2F2" w14:textId="77777777" w:rsidR="001F74D3" w:rsidRPr="00750971" w:rsidRDefault="001F74D3">
      <w:r w:rsidRPr="00750971">
        <w:t xml:space="preserve">Ez a gyógyszer kizárólag a 6.6 pontban felsorolt gyógyszerekkel keverhető vagy hígítható. </w:t>
      </w:r>
    </w:p>
    <w:p w14:paraId="7FD6D415" w14:textId="77777777" w:rsidR="001F74D3" w:rsidRPr="00750971" w:rsidRDefault="001F74D3"/>
    <w:p w14:paraId="6F933657" w14:textId="77777777" w:rsidR="001F74D3" w:rsidRPr="00750971" w:rsidRDefault="001F74D3">
      <w:pPr>
        <w:outlineLvl w:val="0"/>
      </w:pPr>
      <w:r w:rsidRPr="00750971">
        <w:t>Glükózoldattal nem hígítható, mert a fehérje kiválik.</w:t>
      </w:r>
    </w:p>
    <w:p w14:paraId="7D98AC9A" w14:textId="77777777" w:rsidR="001F74D3" w:rsidRPr="00750971" w:rsidRDefault="001F74D3"/>
    <w:p w14:paraId="652279AB" w14:textId="77777777" w:rsidR="001F74D3" w:rsidRPr="00750971" w:rsidRDefault="001F74D3">
      <w:pPr>
        <w:ind w:left="567" w:hanging="567"/>
        <w:rPr>
          <w:b/>
        </w:rPr>
      </w:pPr>
      <w:r w:rsidRPr="00750971">
        <w:rPr>
          <w:b/>
        </w:rPr>
        <w:t>6.3</w:t>
      </w:r>
      <w:r w:rsidRPr="00750971">
        <w:rPr>
          <w:b/>
        </w:rPr>
        <w:tab/>
        <w:t>Felhasználhatósági időtartam</w:t>
      </w:r>
    </w:p>
    <w:p w14:paraId="76A27A59" w14:textId="77777777" w:rsidR="001F74D3" w:rsidRPr="00750971" w:rsidRDefault="001F74D3"/>
    <w:p w14:paraId="523C9161" w14:textId="77777777" w:rsidR="001F74D3" w:rsidRPr="00750971" w:rsidRDefault="001F74D3">
      <w:r w:rsidRPr="00750971">
        <w:t>Bontatlan injekciós üveg</w:t>
      </w:r>
    </w:p>
    <w:p w14:paraId="78A2298D" w14:textId="77777777" w:rsidR="001F74D3" w:rsidRPr="00750971" w:rsidRDefault="001F74D3">
      <w:r w:rsidRPr="00750971">
        <w:t>4 év</w:t>
      </w:r>
    </w:p>
    <w:p w14:paraId="0020F4F9" w14:textId="77777777" w:rsidR="001F74D3" w:rsidRPr="00750971" w:rsidRDefault="001F74D3"/>
    <w:p w14:paraId="0B62938E" w14:textId="77777777" w:rsidR="001F74D3" w:rsidRPr="00750971" w:rsidRDefault="001F74D3">
      <w:pPr>
        <w:ind w:right="-55"/>
      </w:pPr>
      <w:r w:rsidRPr="00750971">
        <w:t>Aszeptikus körülmények közötti elkészítés és hígítás esetén:</w:t>
      </w:r>
    </w:p>
    <w:p w14:paraId="5FC370AC" w14:textId="77777777" w:rsidR="001F74D3" w:rsidRPr="00750971" w:rsidRDefault="001F74D3">
      <w:pPr>
        <w:ind w:right="-55"/>
      </w:pPr>
      <w:r w:rsidRPr="00750971">
        <w:t xml:space="preserve">Az oldat aszeptikus körülmények között steril, injekcióhoz való vízzel történő elkészítése után, az </w:t>
      </w:r>
      <w:r w:rsidRPr="00750971">
        <w:rPr>
          <w:szCs w:val="22"/>
        </w:rPr>
        <w:t xml:space="preserve">elkészített oldat kémiai és fizikai stabilitása </w:t>
      </w:r>
      <w:r w:rsidRPr="00750971">
        <w:t xml:space="preserve">2°C és 8°C közötti hőmérsékleten tárolva 48 órán át igazolt. </w:t>
      </w:r>
    </w:p>
    <w:p w14:paraId="67C666A4" w14:textId="77777777" w:rsidR="001F74D3" w:rsidRPr="00750971" w:rsidRDefault="001F74D3"/>
    <w:p w14:paraId="415C8F46" w14:textId="77777777" w:rsidR="001F74D3" w:rsidRPr="00750971" w:rsidRDefault="001F74D3">
      <w:r w:rsidRPr="00750971">
        <w:t>Az aszeptikus körülmények között a 9 mg/ml (0,9%) nátrium-klorid</w:t>
      </w:r>
      <w:r w:rsidR="00510A70" w:rsidRPr="00750971">
        <w:t>-</w:t>
      </w:r>
      <w:r w:rsidRPr="00750971">
        <w:t xml:space="preserve">oldatot tartalmazó polivinil-klorid, polietilén vagy polipropilén zsákban hígított Herceptin </w:t>
      </w:r>
      <w:r w:rsidRPr="00750971">
        <w:rPr>
          <w:szCs w:val="22"/>
        </w:rPr>
        <w:t>kémiai és fizikai stabilitása</w:t>
      </w:r>
      <w:r w:rsidRPr="00750971">
        <w:t xml:space="preserve"> 2°C és 8°C közötti hőmérsékleten tárolva legfeljebb 30 napig, és 30ºC alatti hőmérsékleten tárolva 24 óráig igazolt.</w:t>
      </w:r>
    </w:p>
    <w:p w14:paraId="16F14746" w14:textId="77777777" w:rsidR="001F74D3" w:rsidRPr="00750971" w:rsidRDefault="001F74D3"/>
    <w:p w14:paraId="41480FE9" w14:textId="77777777" w:rsidR="001F74D3" w:rsidRPr="00750971" w:rsidRDefault="001F74D3" w:rsidP="00BA7CAA">
      <w:pPr>
        <w:keepNext/>
        <w:keepLines/>
      </w:pPr>
      <w:r w:rsidRPr="00750971">
        <w:lastRenderedPageBreak/>
        <w:t>Mikrobiológiai szempontból a hígított oldatot és a Herceptin infúziós oldatot azonnal fel kell használni. Ha nem használják fel azonnal, a felhasználás előtti tárolásért és az alkalmazott tárolási körülményekért a felhasználót terheli a felelősség, és 2°C - 8°C közötti hőmérsékleten tárolva ez általában nem lehet hosszabb, mint 24 óra, kivéve, ha az elkészítést és a hígítást ellenőrzött, validált, aszeptikus körülmények között végezték.</w:t>
      </w:r>
    </w:p>
    <w:p w14:paraId="0497426D" w14:textId="77777777" w:rsidR="001F74D3" w:rsidRPr="00750971" w:rsidRDefault="001F74D3"/>
    <w:p w14:paraId="39DC0ED6" w14:textId="77777777" w:rsidR="001F74D3" w:rsidRPr="00750971" w:rsidRDefault="001F74D3">
      <w:pPr>
        <w:keepNext/>
        <w:keepLines/>
        <w:ind w:left="567" w:hanging="567"/>
        <w:rPr>
          <w:b/>
        </w:rPr>
      </w:pPr>
      <w:r w:rsidRPr="00750971">
        <w:rPr>
          <w:b/>
        </w:rPr>
        <w:t>6.4</w:t>
      </w:r>
      <w:r w:rsidRPr="00750971">
        <w:rPr>
          <w:b/>
        </w:rPr>
        <w:tab/>
        <w:t>Különleges tárolási előírások</w:t>
      </w:r>
    </w:p>
    <w:p w14:paraId="4A320D45" w14:textId="77777777" w:rsidR="001F74D3" w:rsidRPr="00750971" w:rsidRDefault="001F74D3">
      <w:pPr>
        <w:keepNext/>
        <w:keepLines/>
      </w:pPr>
    </w:p>
    <w:p w14:paraId="7D33EE9F" w14:textId="77777777" w:rsidR="001F74D3" w:rsidRPr="00750971" w:rsidRDefault="001F74D3">
      <w:pPr>
        <w:keepNext/>
        <w:keepLines/>
        <w:outlineLvl w:val="0"/>
      </w:pPr>
      <w:r w:rsidRPr="00750971">
        <w:t>Hűtőszekrényben (2°C – 8°C) tárolandó.</w:t>
      </w:r>
    </w:p>
    <w:p w14:paraId="4C5652CE" w14:textId="77777777" w:rsidR="001F74D3" w:rsidRPr="00750971" w:rsidRDefault="001F74D3">
      <w:pPr>
        <w:keepNext/>
        <w:keepLines/>
        <w:outlineLvl w:val="0"/>
      </w:pPr>
    </w:p>
    <w:p w14:paraId="26B38B38" w14:textId="77777777" w:rsidR="001F74D3" w:rsidRPr="00750971" w:rsidRDefault="001F74D3">
      <w:pPr>
        <w:keepNext/>
        <w:keepLines/>
        <w:outlineLvl w:val="0"/>
      </w:pPr>
      <w:r w:rsidRPr="00750971">
        <w:t>Az elkészített oldat nem fagyasztható.</w:t>
      </w:r>
    </w:p>
    <w:p w14:paraId="50F0A9C7" w14:textId="77777777" w:rsidR="001F74D3" w:rsidRPr="00750971" w:rsidRDefault="001F74D3">
      <w:pPr>
        <w:keepNext/>
        <w:keepLines/>
        <w:outlineLvl w:val="0"/>
      </w:pPr>
    </w:p>
    <w:p w14:paraId="3BAE073E" w14:textId="77777777" w:rsidR="001F74D3" w:rsidRPr="00750971" w:rsidRDefault="001F74D3">
      <w:pPr>
        <w:outlineLvl w:val="0"/>
      </w:pPr>
      <w:r w:rsidRPr="00750971">
        <w:t>A felbontott gyógyszerre vonatkozó tárolási előírásokat lásd a 6.3 és 6.6 pontban.</w:t>
      </w:r>
    </w:p>
    <w:p w14:paraId="1E58A819" w14:textId="77777777" w:rsidR="001F74D3" w:rsidRPr="00750971" w:rsidRDefault="001F74D3"/>
    <w:p w14:paraId="4A358100" w14:textId="77777777" w:rsidR="001F74D3" w:rsidRPr="00750971" w:rsidRDefault="001F74D3">
      <w:pPr>
        <w:keepNext/>
        <w:ind w:left="567" w:hanging="567"/>
        <w:rPr>
          <w:b/>
        </w:rPr>
      </w:pPr>
      <w:r w:rsidRPr="00750971">
        <w:rPr>
          <w:b/>
        </w:rPr>
        <w:t>6.5</w:t>
      </w:r>
      <w:r w:rsidRPr="00750971">
        <w:rPr>
          <w:b/>
        </w:rPr>
        <w:tab/>
        <w:t>Csomagolás típusa és kiszerelése</w:t>
      </w:r>
    </w:p>
    <w:p w14:paraId="01A2C681" w14:textId="77777777" w:rsidR="001F74D3" w:rsidRPr="00750971" w:rsidRDefault="001F74D3"/>
    <w:p w14:paraId="5CA5ECBF" w14:textId="77777777" w:rsidR="001F74D3" w:rsidRPr="00750971" w:rsidRDefault="001F74D3">
      <w:pPr>
        <w:rPr>
          <w:i/>
        </w:rPr>
      </w:pPr>
      <w:r w:rsidRPr="00750971">
        <w:rPr>
          <w:i/>
        </w:rPr>
        <w:t>Herceptin-t tartalmazó injekciós üveg:</w:t>
      </w:r>
    </w:p>
    <w:p w14:paraId="647849D5" w14:textId="77777777" w:rsidR="001F74D3" w:rsidRPr="00750971" w:rsidRDefault="001F74D3">
      <w:r w:rsidRPr="00750971">
        <w:t>15 ml-es átlátszó I. típusú üvegből készült injekciós üveg, amely 150 mg trasztuzumabot tartalmaz, fluor-gyanta filmmel bevont butil gumidugóval.</w:t>
      </w:r>
    </w:p>
    <w:p w14:paraId="75B54BA3" w14:textId="77777777" w:rsidR="001F74D3" w:rsidRPr="00750971" w:rsidRDefault="001F74D3"/>
    <w:p w14:paraId="4723B58F" w14:textId="77777777" w:rsidR="001F74D3" w:rsidRPr="00750971" w:rsidRDefault="001F74D3">
      <w:r w:rsidRPr="00750971">
        <w:t>Egy injekciós üveg dobozonként.</w:t>
      </w:r>
    </w:p>
    <w:p w14:paraId="3FF906D7" w14:textId="77777777" w:rsidR="001F74D3" w:rsidRPr="00750971" w:rsidRDefault="001F74D3"/>
    <w:p w14:paraId="4F88426B" w14:textId="77777777" w:rsidR="001F74D3" w:rsidRPr="00750971" w:rsidRDefault="001F74D3">
      <w:pPr>
        <w:ind w:left="567" w:hanging="567"/>
        <w:rPr>
          <w:b/>
        </w:rPr>
      </w:pPr>
      <w:r w:rsidRPr="00750971">
        <w:rPr>
          <w:b/>
        </w:rPr>
        <w:t>6.6</w:t>
      </w:r>
      <w:r w:rsidRPr="00750971">
        <w:rPr>
          <w:b/>
        </w:rPr>
        <w:tab/>
        <w:t>A megsemmisítésre vonatkozó különleges óvintézkedések és egyéb, a készítmény kezelésével kapcsolatos információk</w:t>
      </w:r>
    </w:p>
    <w:p w14:paraId="3968D452" w14:textId="77777777" w:rsidR="001F74D3" w:rsidRPr="00750971" w:rsidRDefault="001F74D3"/>
    <w:p w14:paraId="05A61247" w14:textId="77777777" w:rsidR="001F74D3" w:rsidRPr="00750971" w:rsidRDefault="001F74D3">
      <w:r w:rsidRPr="00750971">
        <w:t>Az iv. Herceptin steril, tartósítószereket nem tartalmazó, pirogénmentes, egyszeri alkalmazásra szánt injekciós üvegben kerül forgalomba.</w:t>
      </w:r>
    </w:p>
    <w:p w14:paraId="4F17E204" w14:textId="77777777" w:rsidR="001F74D3" w:rsidRPr="00750971" w:rsidRDefault="001F74D3"/>
    <w:p w14:paraId="6246A471" w14:textId="77777777" w:rsidR="001F74D3" w:rsidRPr="00750971" w:rsidRDefault="001F74D3">
      <w:r w:rsidRPr="00750971">
        <w:t>Megfelelő aszeptikus körülményeket kell biztosítani az elkészítési és a hígítási folyamatokhoz. Gondoskodni kell az elkészített oldat sterilitásának biztosításáról. Mivel a készítmény nem tartalmaz semmiféle baktériumellenes tartósítószert vagy bakteriosztatikus anyagot, az aszeptikus körülményeket be kell tartani.</w:t>
      </w:r>
    </w:p>
    <w:p w14:paraId="4B1F7FF5" w14:textId="77777777" w:rsidR="001F74D3" w:rsidRPr="00750971" w:rsidRDefault="001F74D3"/>
    <w:p w14:paraId="127CABFB" w14:textId="77777777" w:rsidR="001F74D3" w:rsidRPr="00750971" w:rsidRDefault="001F74D3">
      <w:r w:rsidRPr="00750971">
        <w:t>Aszeptikus körülmények közötti elkészítés, kezelés és tárolás:</w:t>
      </w:r>
    </w:p>
    <w:p w14:paraId="53DE64B8" w14:textId="77777777" w:rsidR="001F74D3" w:rsidRPr="00750971" w:rsidRDefault="001F74D3">
      <w:r w:rsidRPr="00750971">
        <w:t>Az aszeptikus körülményeket biztosítani kell az infúzió elkészítésekor.</w:t>
      </w:r>
    </w:p>
    <w:p w14:paraId="15CACAF3" w14:textId="77777777" w:rsidR="001F74D3" w:rsidRPr="00750971" w:rsidRDefault="001F74D3">
      <w:r w:rsidRPr="00750971">
        <w:t>Az elkészítés során ügyelni kell az alábbiakra:</w:t>
      </w:r>
    </w:p>
    <w:p w14:paraId="1FD89988" w14:textId="77777777" w:rsidR="001F74D3" w:rsidRPr="00750971" w:rsidRDefault="001F74D3">
      <w:pPr>
        <w:ind w:left="357" w:hanging="357"/>
      </w:pPr>
      <w:r w:rsidRPr="00750971">
        <w:sym w:font="Symbol" w:char="F0B7"/>
      </w:r>
      <w:r w:rsidRPr="00750971">
        <w:tab/>
        <w:t xml:space="preserve">képzett személyzet által, aszeptikus körülmények között kell végezni, a helyes gyakorlat szabályainak megfelelően, különös tekintettel a parenterális készítmények aszeptikus körülmények között történő elkészítésére vonatkozó szabályokra. </w:t>
      </w:r>
    </w:p>
    <w:p w14:paraId="5386B44C" w14:textId="77777777" w:rsidR="001F74D3" w:rsidRPr="00750971" w:rsidRDefault="001F74D3">
      <w:pPr>
        <w:ind w:left="357" w:hanging="357"/>
      </w:pPr>
      <w:r w:rsidRPr="00750971">
        <w:sym w:font="Symbol" w:char="F0B7"/>
      </w:r>
      <w:r w:rsidRPr="00750971">
        <w:tab/>
        <w:t xml:space="preserve">az elkészítést lamináris áramlású vagy biológiai biztonsági fülkében kell végezni, az intravénás készítmények biztonságos kezelésére vonatkozó szokásos óvintézkedések betartása mellett. </w:t>
      </w:r>
    </w:p>
    <w:p w14:paraId="71BFA2CB" w14:textId="77777777" w:rsidR="001F74D3" w:rsidRPr="00750971" w:rsidRDefault="001F74D3">
      <w:pPr>
        <w:ind w:left="357" w:hanging="357"/>
        <w:rPr>
          <w:color w:val="000000"/>
          <w:szCs w:val="22"/>
        </w:rPr>
      </w:pPr>
      <w:r w:rsidRPr="00750971">
        <w:sym w:font="Symbol" w:char="F0B7"/>
      </w:r>
      <w:r w:rsidRPr="00750971">
        <w:tab/>
      </w:r>
      <w:r w:rsidRPr="00750971">
        <w:rPr>
          <w:color w:val="000000"/>
          <w:szCs w:val="22"/>
        </w:rPr>
        <w:t>az elkészített intravénás infúzióhoz való oldatot ezután megfelelő módon kell tárolni, biztosítva az aszeptikus körülmények fenntartását.</w:t>
      </w:r>
    </w:p>
    <w:p w14:paraId="5FD5481F" w14:textId="77777777" w:rsidR="001F74D3" w:rsidRPr="00750971" w:rsidRDefault="001F74D3"/>
    <w:p w14:paraId="143CA934" w14:textId="77777777" w:rsidR="001F74D3" w:rsidRPr="00750971" w:rsidRDefault="001F74D3">
      <w:r w:rsidRPr="00750971">
        <w:t>A Herceptin-t tartalmazó injekciós üvegben 7,2 ml, steril injekcióhoz való vízzel (nincs mellékelve) kell a koncentrátumot elkészíteni. Más oldószer nem használható a koncentrátum elkészítéséhez.</w:t>
      </w:r>
    </w:p>
    <w:p w14:paraId="7633DE7E" w14:textId="77777777" w:rsidR="001F74D3" w:rsidRPr="00750971" w:rsidRDefault="001F74D3">
      <w:r w:rsidRPr="00750971">
        <w:t>Így 7,4 ml, egyszeri alkalmazásra való oldat keletkezik, mely kb. 21 mg/ml trasztuzumabot tartalmaz, a pH értéke kb. 6,0. A 4%-nyi oldattöbblet biztosítja, hogy a jelzett 150 mg-os adag felszívható legyen minden injekciós üvegből.</w:t>
      </w:r>
    </w:p>
    <w:p w14:paraId="3EEB873A" w14:textId="77777777" w:rsidR="001F74D3" w:rsidRPr="00750971" w:rsidRDefault="001F74D3"/>
    <w:p w14:paraId="6CAF94DC" w14:textId="77777777" w:rsidR="001F74D3" w:rsidRPr="00750971" w:rsidRDefault="001F74D3">
      <w:r w:rsidRPr="00750971">
        <w:t>A Herceptin-nel a feloldás alatt óvatosan kell bánni. A feloldás közbeni túlzott habzás vagy az elkészített oldat rázása problémákat okozhat a Herceptin megfelelő mennyiségének injekciós üvegből történő felszívásakor.</w:t>
      </w:r>
    </w:p>
    <w:p w14:paraId="26EE9F21" w14:textId="77777777" w:rsidR="001F74D3" w:rsidRPr="00750971" w:rsidRDefault="001F74D3"/>
    <w:p w14:paraId="2B5B7B59" w14:textId="77777777" w:rsidR="001F74D3" w:rsidRPr="00750971" w:rsidRDefault="001F74D3" w:rsidP="00BA7CAA">
      <w:pPr>
        <w:keepNext/>
        <w:keepLines/>
      </w:pPr>
      <w:r w:rsidRPr="00750971">
        <w:lastRenderedPageBreak/>
        <w:t>Az elkészített oldat nem fagyasztható!</w:t>
      </w:r>
    </w:p>
    <w:p w14:paraId="6F97CE4F" w14:textId="77777777" w:rsidR="001F74D3" w:rsidRPr="00750971" w:rsidRDefault="001F74D3" w:rsidP="00BA7CAA">
      <w:pPr>
        <w:keepNext/>
        <w:keepLines/>
      </w:pPr>
    </w:p>
    <w:p w14:paraId="2DD2A9C2" w14:textId="77777777" w:rsidR="001F74D3" w:rsidRPr="00750971" w:rsidRDefault="001F74D3" w:rsidP="00BA7CAA">
      <w:pPr>
        <w:keepNext/>
        <w:keepLines/>
        <w:outlineLvl w:val="0"/>
        <w:rPr>
          <w:u w:val="single"/>
        </w:rPr>
      </w:pPr>
      <w:r w:rsidRPr="00750971">
        <w:rPr>
          <w:u w:val="single"/>
        </w:rPr>
        <w:t>Aszeptikus körülmények között történő feloldási utasítás:</w:t>
      </w:r>
    </w:p>
    <w:p w14:paraId="05C7311A" w14:textId="77777777" w:rsidR="001F74D3" w:rsidRPr="00750971" w:rsidRDefault="001F74D3" w:rsidP="00BA7CAA">
      <w:pPr>
        <w:keepNext/>
        <w:keepLines/>
      </w:pPr>
      <w:r w:rsidRPr="00750971">
        <w:t>1) Steril fecskendővel 7,2 ml steril, injekcióhoz való vizet kell lassan a liofilizált Herceptin-t tartalmazó injekciós üvegbe juttatni, úgy, hogy a vízsugár a liofilizált porpogácsára irányuljon.</w:t>
      </w:r>
    </w:p>
    <w:p w14:paraId="45B359B5" w14:textId="77777777" w:rsidR="001F74D3" w:rsidRPr="00750971" w:rsidRDefault="001F74D3">
      <w:r w:rsidRPr="00750971">
        <w:t>2) Az injekciós üveget enyhén forgatni kell az oldódás elősegítésére. NEM SZABAD RÁZNI!</w:t>
      </w:r>
    </w:p>
    <w:p w14:paraId="0C85557D" w14:textId="77777777" w:rsidR="001F74D3" w:rsidRPr="00750971" w:rsidRDefault="001F74D3"/>
    <w:p w14:paraId="722D62FD" w14:textId="77777777" w:rsidR="001F74D3" w:rsidRPr="00750971" w:rsidRDefault="001F74D3">
      <w:r w:rsidRPr="00750971">
        <w:t>A készítmény feloldás közbeni enyhe habzása nem szokatlan. Az injekciós üveget kb. 5 percig állni kell hagyni. A feloldott Herceptin színtelen vagy halványsárga, tiszta oldat, mely látható részecskéktől mentes.</w:t>
      </w:r>
    </w:p>
    <w:p w14:paraId="523B8828" w14:textId="77777777" w:rsidR="001F74D3" w:rsidRPr="00750971" w:rsidRDefault="001F74D3"/>
    <w:p w14:paraId="50E3574C" w14:textId="77777777" w:rsidR="001F74D3" w:rsidRPr="00750971" w:rsidRDefault="001F74D3">
      <w:pPr>
        <w:outlineLvl w:val="0"/>
        <w:rPr>
          <w:u w:val="single"/>
        </w:rPr>
      </w:pPr>
      <w:r w:rsidRPr="00750971">
        <w:rPr>
          <w:u w:val="single"/>
        </w:rPr>
        <w:t>Az elkészített oldat aszeptikus körülmények között történő hígítási utasításai:</w:t>
      </w:r>
    </w:p>
    <w:p w14:paraId="3C98E69C" w14:textId="77777777" w:rsidR="001F74D3" w:rsidRPr="00750971" w:rsidRDefault="001F74D3">
      <w:r w:rsidRPr="00750971">
        <w:t>A szükséges oldat térfogatának meghatározása:</w:t>
      </w:r>
    </w:p>
    <w:p w14:paraId="50D3CD02" w14:textId="158B55EB" w:rsidR="001F74D3" w:rsidRPr="00750971" w:rsidRDefault="001F74D3">
      <w:pPr>
        <w:ind w:left="992" w:hanging="567"/>
      </w:pPr>
      <w:r w:rsidRPr="00750971">
        <w:rPr>
          <w:b/>
        </w:rPr>
        <w:sym w:font="Symbol" w:char="F0B7"/>
      </w:r>
      <w:r w:rsidRPr="00750971">
        <w:rPr>
          <w:b/>
        </w:rPr>
        <w:tab/>
      </w:r>
      <w:r w:rsidRPr="00750971">
        <w:t>A 4 mg/ttkg trasztuzumab telítő dózis vagy a további, heti 2 mg/ttkg trasztuzumab dózis beadásához:</w:t>
      </w:r>
    </w:p>
    <w:p w14:paraId="686C9380" w14:textId="77777777" w:rsidR="001F74D3" w:rsidRPr="00750971" w:rsidRDefault="001F74D3">
      <w:pPr>
        <w:ind w:left="992" w:hanging="567"/>
      </w:pPr>
    </w:p>
    <w:p w14:paraId="2863842C" w14:textId="77777777" w:rsidR="001F74D3" w:rsidRPr="00750971" w:rsidRDefault="001F74D3">
      <w:r w:rsidRPr="00750971">
        <w:object w:dxaOrig="7380" w:dyaOrig="660" w14:anchorId="1FBA1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33pt" o:ole="" filled="t">
            <v:imagedata r:id="rId13" o:title=""/>
          </v:shape>
          <o:OLEObject Type="Embed" ProgID="Equation.3" ShapeID="_x0000_i1025" DrawAspect="Content" ObjectID="_1824458538" r:id="rId14"/>
        </w:object>
      </w:r>
    </w:p>
    <w:p w14:paraId="0CD24A54" w14:textId="77777777" w:rsidR="001F74D3" w:rsidRPr="00750971" w:rsidRDefault="001F74D3"/>
    <w:p w14:paraId="7A7A30C9" w14:textId="77777777" w:rsidR="001F74D3" w:rsidRPr="00750971" w:rsidRDefault="001F74D3">
      <w:pPr>
        <w:keepNext/>
        <w:keepLines/>
        <w:ind w:left="992" w:hanging="567"/>
      </w:pPr>
      <w:r w:rsidRPr="00750971">
        <w:rPr>
          <w:b/>
        </w:rPr>
        <w:sym w:font="Symbol" w:char="F0B7"/>
      </w:r>
      <w:r w:rsidRPr="00750971">
        <w:rPr>
          <w:b/>
        </w:rPr>
        <w:tab/>
      </w:r>
      <w:r w:rsidRPr="00750971">
        <w:t>A 8 mg/ttkg trasztuzumab telítő dózis vagy a további, 3 hetente adott 6 mg/ttkg trasztuzumab dózis beadásához:</w:t>
      </w:r>
    </w:p>
    <w:p w14:paraId="3CAE78AB" w14:textId="77777777" w:rsidR="001F74D3" w:rsidRPr="00750971" w:rsidRDefault="001F74D3">
      <w:pPr>
        <w:keepNext/>
        <w:keepLines/>
        <w:rPr>
          <w:b/>
        </w:rPr>
      </w:pPr>
    </w:p>
    <w:p w14:paraId="0C581676" w14:textId="77777777" w:rsidR="001F74D3" w:rsidRPr="00750971" w:rsidRDefault="001F74D3">
      <w:pPr>
        <w:ind w:left="992" w:hanging="567"/>
      </w:pPr>
      <w:r w:rsidRPr="00750971">
        <w:object w:dxaOrig="7380" w:dyaOrig="660" w14:anchorId="413B0D09">
          <v:shape id="_x0000_i1026" type="#_x0000_t75" style="width:348pt;height:33pt" o:ole="" filled="t">
            <v:imagedata r:id="rId15" o:title=""/>
          </v:shape>
          <o:OLEObject Type="Embed" ProgID="Equation.3" ShapeID="_x0000_i1026" DrawAspect="Content" ObjectID="_1824458539" r:id="rId16"/>
        </w:object>
      </w:r>
    </w:p>
    <w:p w14:paraId="2A625448" w14:textId="77777777" w:rsidR="001F74D3" w:rsidRPr="00750971" w:rsidRDefault="001F74D3"/>
    <w:p w14:paraId="19481677" w14:textId="77777777" w:rsidR="001F74D3" w:rsidRPr="00750971" w:rsidRDefault="001F74D3">
      <w:r w:rsidRPr="00750971">
        <w:t xml:space="preserve">A megfelelő mennyiségű oldatot </w:t>
      </w:r>
      <w:r w:rsidR="006D774B" w:rsidRPr="00750971">
        <w:t xml:space="preserve">egy steril tű és fecskendő alkalmazásával </w:t>
      </w:r>
      <w:r w:rsidRPr="00750971">
        <w:t>fel kell szívni az injekciós üvegből és hozzá kell adni az infúziós zsákban lévő 250 ml 0,9%-os nátrium-klorid</w:t>
      </w:r>
      <w:r w:rsidR="00510A70" w:rsidRPr="00750971">
        <w:t>-</w:t>
      </w:r>
      <w:r w:rsidRPr="00750971">
        <w:t xml:space="preserve">oldathoz. Glükóztartalmú oldat nem használható (lásd 6.2 pont). A zsákot óvatosan kell mozgatni, hogy az oldat elkeveredjen, de a habzást elkerüljük. </w:t>
      </w:r>
    </w:p>
    <w:p w14:paraId="7D929191" w14:textId="77777777" w:rsidR="001F74D3" w:rsidRPr="00750971" w:rsidRDefault="001F74D3"/>
    <w:p w14:paraId="7AE76CAC" w14:textId="77777777" w:rsidR="001F74D3" w:rsidRPr="00750971" w:rsidRDefault="001F74D3">
      <w:r w:rsidRPr="00750971">
        <w:t>A parenterális gyógyszereket beadás előtt meg kell nézni, hogy vannak-e benne látható részecskék, vagy elszíneződött-e.</w:t>
      </w:r>
    </w:p>
    <w:p w14:paraId="1B40EC36" w14:textId="77777777" w:rsidR="001F74D3" w:rsidRPr="00750971" w:rsidRDefault="001F74D3"/>
    <w:p w14:paraId="24B2927C" w14:textId="77777777" w:rsidR="001F74D3" w:rsidRPr="00750971" w:rsidRDefault="001F74D3">
      <w:r w:rsidRPr="00750971">
        <w:t xml:space="preserve">Bármilyen fel nem használt gyógyszer, illetve hulladékanyag megsemmisítését a gyógyszerekre vonatkozó előírások szerint kell végrehajtani. </w:t>
      </w:r>
    </w:p>
    <w:p w14:paraId="71AA61BB" w14:textId="77777777" w:rsidR="001F74D3" w:rsidRPr="00750971" w:rsidRDefault="001F74D3"/>
    <w:p w14:paraId="3074361A" w14:textId="77777777" w:rsidR="001F74D3" w:rsidRPr="00750971" w:rsidRDefault="001F74D3">
      <w:pPr>
        <w:outlineLvl w:val="0"/>
      </w:pPr>
      <w:r w:rsidRPr="00750971">
        <w:t>Nem tapasztaltak inkompatibilitást a Herceptin és a polivinil-klorid, polietilén vagy polipropilén zsákok között.</w:t>
      </w:r>
    </w:p>
    <w:p w14:paraId="754C3DF6" w14:textId="77777777" w:rsidR="001F74D3" w:rsidRPr="00750971" w:rsidRDefault="001F74D3"/>
    <w:p w14:paraId="08F20141" w14:textId="77777777" w:rsidR="001F74D3" w:rsidRPr="00750971" w:rsidRDefault="001F74D3"/>
    <w:p w14:paraId="4726C9E5" w14:textId="77777777" w:rsidR="001F74D3" w:rsidRPr="00750971" w:rsidRDefault="001F74D3">
      <w:pPr>
        <w:keepNext/>
        <w:keepLines/>
        <w:ind w:left="567" w:hanging="567"/>
        <w:rPr>
          <w:b/>
        </w:rPr>
      </w:pPr>
      <w:r w:rsidRPr="00750971">
        <w:rPr>
          <w:b/>
        </w:rPr>
        <w:t>7.</w:t>
      </w:r>
      <w:r w:rsidRPr="00750971">
        <w:rPr>
          <w:b/>
        </w:rPr>
        <w:tab/>
        <w:t>A FORGALOMBA HOZATALI ENGEDÉLY JOGOSULTJA</w:t>
      </w:r>
    </w:p>
    <w:p w14:paraId="361C2145" w14:textId="77777777" w:rsidR="001F74D3" w:rsidRPr="00750971" w:rsidRDefault="001F74D3">
      <w:pPr>
        <w:keepNext/>
        <w:keepLines/>
      </w:pPr>
    </w:p>
    <w:p w14:paraId="70352E0D" w14:textId="77777777" w:rsidR="001F74D3" w:rsidRPr="00750971" w:rsidRDefault="001F74D3">
      <w:pPr>
        <w:rPr>
          <w:szCs w:val="22"/>
        </w:rPr>
      </w:pPr>
      <w:r w:rsidRPr="00750971">
        <w:rPr>
          <w:szCs w:val="22"/>
        </w:rPr>
        <w:t xml:space="preserve">Roche Registration GmbH </w:t>
      </w:r>
    </w:p>
    <w:p w14:paraId="4334AEB2" w14:textId="77777777" w:rsidR="001F74D3" w:rsidRPr="00750971" w:rsidRDefault="001F74D3">
      <w:pPr>
        <w:rPr>
          <w:szCs w:val="22"/>
        </w:rPr>
      </w:pPr>
      <w:r w:rsidRPr="00750971">
        <w:rPr>
          <w:szCs w:val="22"/>
        </w:rPr>
        <w:t>Emil-Barell-Strasse 1.</w:t>
      </w:r>
    </w:p>
    <w:p w14:paraId="571EB3CF" w14:textId="77777777" w:rsidR="001F74D3" w:rsidRPr="00750971" w:rsidRDefault="001F74D3">
      <w:pPr>
        <w:rPr>
          <w:szCs w:val="22"/>
        </w:rPr>
      </w:pPr>
      <w:r w:rsidRPr="00750971">
        <w:rPr>
          <w:szCs w:val="22"/>
        </w:rPr>
        <w:t>79639</w:t>
      </w:r>
    </w:p>
    <w:p w14:paraId="4FE50189" w14:textId="77777777" w:rsidR="001F74D3" w:rsidRPr="00750971" w:rsidRDefault="001F74D3">
      <w:pPr>
        <w:rPr>
          <w:szCs w:val="22"/>
        </w:rPr>
      </w:pPr>
      <w:r w:rsidRPr="00750971">
        <w:rPr>
          <w:szCs w:val="22"/>
        </w:rPr>
        <w:t>Grenzach-Wyhlen</w:t>
      </w:r>
    </w:p>
    <w:p w14:paraId="1F78CFD8" w14:textId="77777777" w:rsidR="001F74D3" w:rsidRPr="00750971" w:rsidRDefault="001F74D3">
      <w:pPr>
        <w:rPr>
          <w:szCs w:val="22"/>
        </w:rPr>
      </w:pPr>
      <w:r w:rsidRPr="00750971">
        <w:rPr>
          <w:szCs w:val="22"/>
        </w:rPr>
        <w:t>Németország</w:t>
      </w:r>
    </w:p>
    <w:p w14:paraId="78CA5A98" w14:textId="77777777" w:rsidR="001F74D3" w:rsidRPr="00750971" w:rsidRDefault="001F74D3"/>
    <w:p w14:paraId="06028437" w14:textId="77777777" w:rsidR="001F74D3" w:rsidRPr="00750971" w:rsidRDefault="001F74D3"/>
    <w:p w14:paraId="2996E35C" w14:textId="77777777" w:rsidR="001F74D3" w:rsidRPr="00750971" w:rsidRDefault="001F74D3">
      <w:pPr>
        <w:ind w:left="567" w:hanging="567"/>
        <w:rPr>
          <w:b/>
        </w:rPr>
      </w:pPr>
      <w:r w:rsidRPr="00750971">
        <w:rPr>
          <w:b/>
        </w:rPr>
        <w:t>8.</w:t>
      </w:r>
      <w:r w:rsidRPr="00750971">
        <w:rPr>
          <w:b/>
        </w:rPr>
        <w:tab/>
        <w:t xml:space="preserve">A FORGALOMBA HOZATALI ENGEDÉLY SZÁMA </w:t>
      </w:r>
    </w:p>
    <w:p w14:paraId="1C9D0ECD" w14:textId="77777777" w:rsidR="001F74D3" w:rsidRPr="00750971" w:rsidRDefault="001F74D3"/>
    <w:p w14:paraId="504D81CC" w14:textId="77777777" w:rsidR="001F74D3" w:rsidRPr="00750971" w:rsidRDefault="001F74D3">
      <w:pPr>
        <w:outlineLvl w:val="0"/>
      </w:pPr>
      <w:r w:rsidRPr="00750971">
        <w:t>EU/1/00/145/001</w:t>
      </w:r>
    </w:p>
    <w:p w14:paraId="48795935" w14:textId="77777777" w:rsidR="001F74D3" w:rsidRPr="00750971" w:rsidRDefault="001F74D3"/>
    <w:p w14:paraId="726027E2" w14:textId="77777777" w:rsidR="001F74D3" w:rsidRPr="00750971" w:rsidRDefault="001F74D3"/>
    <w:p w14:paraId="6DE6FCF0" w14:textId="77777777" w:rsidR="001F74D3" w:rsidRPr="00750971" w:rsidRDefault="001F74D3" w:rsidP="00BA7CAA">
      <w:pPr>
        <w:keepNext/>
        <w:keepLines/>
        <w:ind w:left="567" w:hanging="567"/>
        <w:rPr>
          <w:b/>
        </w:rPr>
      </w:pPr>
      <w:r w:rsidRPr="00750971">
        <w:rPr>
          <w:b/>
        </w:rPr>
        <w:lastRenderedPageBreak/>
        <w:t>9.</w:t>
      </w:r>
      <w:r w:rsidRPr="00750971">
        <w:rPr>
          <w:b/>
        </w:rPr>
        <w:tab/>
        <w:t>A FORGALOMBA HOZATALI ENGEDÉLY ELSŐ KIADÁSÁNAK/ MEGÚJÍTÁSÁNAK DÁTUMA</w:t>
      </w:r>
    </w:p>
    <w:p w14:paraId="51827C7F" w14:textId="77777777" w:rsidR="001F74D3" w:rsidRPr="00750971" w:rsidRDefault="001F74D3" w:rsidP="00BA7CAA">
      <w:pPr>
        <w:keepNext/>
        <w:keepLines/>
      </w:pPr>
    </w:p>
    <w:p w14:paraId="15EEF0FA" w14:textId="77777777" w:rsidR="001F74D3" w:rsidRPr="00750971" w:rsidRDefault="001F74D3" w:rsidP="00BA7CAA">
      <w:pPr>
        <w:keepNext/>
        <w:keepLines/>
      </w:pPr>
      <w:r w:rsidRPr="00750971">
        <w:t>A forgalomba hozatali engedély első kiadásának dátuma: 2000. augusztus 28.</w:t>
      </w:r>
    </w:p>
    <w:p w14:paraId="0A9F5C53" w14:textId="77777777" w:rsidR="001F74D3" w:rsidRPr="00750971" w:rsidRDefault="001F74D3">
      <w:r w:rsidRPr="00750971">
        <w:t xml:space="preserve">A forgalomba hozatali engedély legutóbbi megújításának dátuma: 2010. </w:t>
      </w:r>
      <w:r w:rsidR="006160C1" w:rsidRPr="00750971">
        <w:t xml:space="preserve">július </w:t>
      </w:r>
      <w:r w:rsidRPr="00750971">
        <w:t>28.</w:t>
      </w:r>
    </w:p>
    <w:p w14:paraId="1EA583CB" w14:textId="77777777" w:rsidR="001F74D3" w:rsidRPr="00750971" w:rsidRDefault="001F74D3"/>
    <w:p w14:paraId="4EBDB998" w14:textId="77777777" w:rsidR="001F74D3" w:rsidRPr="00750971" w:rsidRDefault="001F74D3"/>
    <w:p w14:paraId="5F85D48F" w14:textId="77777777" w:rsidR="001F74D3" w:rsidRPr="00750971" w:rsidRDefault="001F74D3">
      <w:pPr>
        <w:keepNext/>
        <w:keepLines/>
        <w:ind w:left="567" w:hanging="567"/>
      </w:pPr>
      <w:r w:rsidRPr="00750971">
        <w:rPr>
          <w:b/>
        </w:rPr>
        <w:t>10.</w:t>
      </w:r>
      <w:r w:rsidRPr="00750971">
        <w:rPr>
          <w:b/>
        </w:rPr>
        <w:tab/>
        <w:t>A SZÖVEG ELLENŐRZÉSÉNEK DÁTUMA</w:t>
      </w:r>
    </w:p>
    <w:p w14:paraId="2C3851B6" w14:textId="77777777" w:rsidR="001F74D3" w:rsidRPr="00750971" w:rsidRDefault="001F74D3">
      <w:pPr>
        <w:keepNext/>
        <w:keepLines/>
        <w:ind w:left="567" w:hanging="567"/>
        <w:rPr>
          <w:b/>
        </w:rPr>
      </w:pPr>
    </w:p>
    <w:p w14:paraId="07A36BD7" w14:textId="4EE1EE30" w:rsidR="001F74D3" w:rsidRPr="00750971" w:rsidRDefault="001F74D3">
      <w:pPr>
        <w:keepNext/>
        <w:keepLines/>
        <w:suppressAutoHyphens/>
        <w:spacing w:line="260" w:lineRule="exact"/>
      </w:pPr>
      <w:r w:rsidRPr="00750971">
        <w:t>A gyógyszerről részletes információ az Európai Gyógyszergynökség internetes honlapján (</w:t>
      </w:r>
      <w:hyperlink r:id="rId17" w:history="1">
        <w:r w:rsidR="00247606">
          <w:rPr>
            <w:rStyle w:val="Hyperlink"/>
          </w:rPr>
          <w:t>https://www.ema.europa.eu</w:t>
        </w:r>
      </w:hyperlink>
      <w:r w:rsidRPr="00750971">
        <w:t xml:space="preserve">) található. </w:t>
      </w:r>
    </w:p>
    <w:p w14:paraId="236CDDD7" w14:textId="77777777" w:rsidR="001F74D3" w:rsidRPr="00750971" w:rsidRDefault="001F74D3">
      <w:pPr>
        <w:suppressAutoHyphens/>
        <w:spacing w:line="260" w:lineRule="exact"/>
      </w:pPr>
    </w:p>
    <w:p w14:paraId="22874691" w14:textId="77777777" w:rsidR="001F74D3" w:rsidRPr="00750971" w:rsidRDefault="001F74D3">
      <w:pPr>
        <w:rPr>
          <w:b/>
        </w:rPr>
      </w:pPr>
      <w:r w:rsidRPr="00750971">
        <w:br w:type="page"/>
      </w:r>
      <w:r w:rsidRPr="00750971">
        <w:rPr>
          <w:b/>
        </w:rPr>
        <w:lastRenderedPageBreak/>
        <w:t>1.</w:t>
      </w:r>
      <w:r w:rsidRPr="00750971">
        <w:rPr>
          <w:b/>
        </w:rPr>
        <w:tab/>
        <w:t>A GYÓGYSZER NEVE</w:t>
      </w:r>
    </w:p>
    <w:p w14:paraId="3AAAEAC3" w14:textId="77777777" w:rsidR="001F74D3" w:rsidRPr="00750971" w:rsidRDefault="001F74D3"/>
    <w:p w14:paraId="49FD1C9F" w14:textId="77777777" w:rsidR="001F74D3" w:rsidRPr="00750971" w:rsidRDefault="001F74D3">
      <w:pPr>
        <w:outlineLvl w:val="0"/>
      </w:pPr>
      <w:r w:rsidRPr="00750971">
        <w:t>Herceptin 600 mg oldatos injekció injekciós üvegben</w:t>
      </w:r>
    </w:p>
    <w:p w14:paraId="0E3FDB2D" w14:textId="77777777" w:rsidR="001F74D3" w:rsidRPr="00750971" w:rsidRDefault="001F74D3"/>
    <w:p w14:paraId="42C817E7" w14:textId="77777777" w:rsidR="001F74D3" w:rsidRPr="00750971" w:rsidRDefault="001F74D3"/>
    <w:p w14:paraId="1149C87F" w14:textId="77777777" w:rsidR="001F74D3" w:rsidRPr="00750971" w:rsidRDefault="001F74D3">
      <w:pPr>
        <w:ind w:left="567" w:hanging="567"/>
        <w:rPr>
          <w:b/>
        </w:rPr>
      </w:pPr>
      <w:r w:rsidRPr="00750971">
        <w:rPr>
          <w:b/>
        </w:rPr>
        <w:t>2.</w:t>
      </w:r>
      <w:r w:rsidRPr="00750971">
        <w:rPr>
          <w:b/>
        </w:rPr>
        <w:tab/>
        <w:t>MINŐSÉGI ÉS MENNYISÉGI ÖSSZETÉTEL</w:t>
      </w:r>
    </w:p>
    <w:p w14:paraId="569D5FDD" w14:textId="77777777" w:rsidR="001F74D3" w:rsidRPr="00750971" w:rsidRDefault="001F74D3">
      <w:pPr>
        <w:rPr>
          <w:i/>
        </w:rPr>
      </w:pPr>
    </w:p>
    <w:p w14:paraId="6E73962C" w14:textId="77777777" w:rsidR="001F74D3" w:rsidRPr="00750971" w:rsidRDefault="001F74D3">
      <w:r w:rsidRPr="00750971">
        <w:t>Egy 5 ml-es injekciós üveg 600 mg trasztuzumabot, egy humanizált IgG1 monoklonális antitestet tartalmaz, melyet emlős</w:t>
      </w:r>
      <w:r w:rsidR="003C2B63" w:rsidRPr="00750971">
        <w:t>-</w:t>
      </w:r>
      <w:r w:rsidRPr="00750971">
        <w:t>sejtszuszpenzió</w:t>
      </w:r>
      <w:r w:rsidR="003C2B63" w:rsidRPr="00750971">
        <w:t>s</w:t>
      </w:r>
      <w:r w:rsidRPr="00750971">
        <w:t xml:space="preserve"> kultúrával (kínaihörcsög</w:t>
      </w:r>
      <w:r w:rsidR="003C2B63" w:rsidRPr="00750971">
        <w:t>-</w:t>
      </w:r>
      <w:r w:rsidRPr="00750971">
        <w:t>ov</w:t>
      </w:r>
      <w:r w:rsidR="003C2B63" w:rsidRPr="00750971">
        <w:t>a</w:t>
      </w:r>
      <w:r w:rsidRPr="00750971">
        <w:t xml:space="preserve">rium) állítanak elő, majd specifikus vírusinaktiválási és </w:t>
      </w:r>
      <w:r w:rsidR="003C2B63" w:rsidRPr="00750971">
        <w:t>-</w:t>
      </w:r>
      <w:r w:rsidRPr="00750971">
        <w:t>eltávolítási eljárásokat is magába foglaló affinitás</w:t>
      </w:r>
      <w:r w:rsidRPr="00750971">
        <w:noBreakHyphen/>
        <w:t>, ill</w:t>
      </w:r>
      <w:r w:rsidR="003C2B63" w:rsidRPr="00750971">
        <w:t>etve</w:t>
      </w:r>
      <w:r w:rsidRPr="00750971">
        <w:t xml:space="preserve"> ioncserés kromatográfiával tisztítanak.</w:t>
      </w:r>
    </w:p>
    <w:p w14:paraId="6354FD9C" w14:textId="77777777" w:rsidR="001F74D3" w:rsidRPr="00750971" w:rsidRDefault="001F74D3"/>
    <w:p w14:paraId="6FF38101" w14:textId="6D7C48CD" w:rsidR="003D0138" w:rsidRPr="00750971" w:rsidRDefault="003D0138">
      <w:pPr>
        <w:rPr>
          <w:u w:val="single"/>
        </w:rPr>
      </w:pPr>
      <w:r w:rsidRPr="000664D6">
        <w:rPr>
          <w:u w:val="single"/>
        </w:rPr>
        <w:t>Ismert hatású segédanyag</w:t>
      </w:r>
    </w:p>
    <w:p w14:paraId="2EFE5B8B" w14:textId="57CD35D4" w:rsidR="003D0138" w:rsidRPr="00750971" w:rsidRDefault="00711AB1">
      <w:r w:rsidRPr="00750971">
        <w:t>2,0</w:t>
      </w:r>
      <w:r>
        <w:t> </w:t>
      </w:r>
      <w:r w:rsidRPr="00750971">
        <w:t>mg poliszorbát</w:t>
      </w:r>
      <w:r>
        <w:t> </w:t>
      </w:r>
      <w:r w:rsidRPr="00750971">
        <w:t xml:space="preserve">20-at tartalmaz </w:t>
      </w:r>
      <w:r w:rsidR="003D0138" w:rsidRPr="00750971">
        <w:t>5</w:t>
      </w:r>
      <w:r w:rsidR="00A21F54">
        <w:t> </w:t>
      </w:r>
      <w:r w:rsidR="003D0138" w:rsidRPr="00750971">
        <w:t>ml-es injekciós üveg</w:t>
      </w:r>
      <w:r>
        <w:t>enként</w:t>
      </w:r>
      <w:r w:rsidR="003D0138" w:rsidRPr="00750971">
        <w:t>.</w:t>
      </w:r>
    </w:p>
    <w:p w14:paraId="272E77A4" w14:textId="77777777" w:rsidR="003D0138" w:rsidRPr="000664D6" w:rsidRDefault="003D0138">
      <w:pPr>
        <w:rPr>
          <w:u w:val="single"/>
        </w:rPr>
      </w:pPr>
    </w:p>
    <w:p w14:paraId="4E922B9A" w14:textId="77777777" w:rsidR="001F74D3" w:rsidRPr="00750971" w:rsidRDefault="001F74D3">
      <w:pPr>
        <w:outlineLvl w:val="0"/>
      </w:pPr>
      <w:r w:rsidRPr="00750971">
        <w:t>A segédanyagok teljes listáját lásd a 6.1 pontban.</w:t>
      </w:r>
    </w:p>
    <w:p w14:paraId="589F9C4B" w14:textId="77777777" w:rsidR="001F74D3" w:rsidRPr="00750971" w:rsidRDefault="001F74D3"/>
    <w:p w14:paraId="7E3BD1EB" w14:textId="77777777" w:rsidR="001F74D3" w:rsidRPr="00750971" w:rsidRDefault="001F74D3"/>
    <w:p w14:paraId="57F11B0E" w14:textId="77777777" w:rsidR="001F74D3" w:rsidRPr="00750971" w:rsidRDefault="001F74D3">
      <w:pPr>
        <w:ind w:left="567" w:hanging="567"/>
        <w:rPr>
          <w:b/>
        </w:rPr>
      </w:pPr>
      <w:r w:rsidRPr="00750971">
        <w:rPr>
          <w:b/>
        </w:rPr>
        <w:t>3.</w:t>
      </w:r>
      <w:r w:rsidRPr="00750971">
        <w:rPr>
          <w:b/>
        </w:rPr>
        <w:tab/>
        <w:t>GYÓGYSZERFORMA</w:t>
      </w:r>
    </w:p>
    <w:p w14:paraId="57A7DD7F" w14:textId="77777777" w:rsidR="001F74D3" w:rsidRPr="00750971" w:rsidRDefault="001F74D3"/>
    <w:p w14:paraId="5DE9432D" w14:textId="77777777" w:rsidR="001F74D3" w:rsidRPr="00750971" w:rsidRDefault="001F74D3">
      <w:pPr>
        <w:outlineLvl w:val="0"/>
      </w:pPr>
      <w:r w:rsidRPr="00750971">
        <w:t>Oldatos injekció</w:t>
      </w:r>
    </w:p>
    <w:p w14:paraId="58C300B8" w14:textId="77777777" w:rsidR="001F74D3" w:rsidRPr="00750971" w:rsidRDefault="001F74D3"/>
    <w:p w14:paraId="4BFF77D9" w14:textId="77777777" w:rsidR="001F74D3" w:rsidRPr="00750971" w:rsidRDefault="001F74D3">
      <w:pPr>
        <w:outlineLvl w:val="0"/>
      </w:pPr>
      <w:r w:rsidRPr="00750971">
        <w:t>Átlátszó vagy opálos, színtelen vagy halványsárga oldat.</w:t>
      </w:r>
    </w:p>
    <w:p w14:paraId="22A593FB" w14:textId="77777777" w:rsidR="001F74D3" w:rsidRPr="00750971" w:rsidRDefault="001F74D3"/>
    <w:p w14:paraId="452AB6FC" w14:textId="77777777" w:rsidR="001F74D3" w:rsidRPr="00750971" w:rsidRDefault="001F74D3"/>
    <w:p w14:paraId="12BAC13C" w14:textId="77777777" w:rsidR="001F74D3" w:rsidRPr="00750971" w:rsidRDefault="001F74D3">
      <w:pPr>
        <w:ind w:left="567" w:hanging="567"/>
        <w:rPr>
          <w:b/>
          <w:caps/>
        </w:rPr>
      </w:pPr>
      <w:r w:rsidRPr="00750971">
        <w:rPr>
          <w:b/>
          <w:caps/>
        </w:rPr>
        <w:t>4.</w:t>
      </w:r>
      <w:r w:rsidRPr="00750971">
        <w:rPr>
          <w:b/>
          <w:caps/>
        </w:rPr>
        <w:tab/>
        <w:t>KLINIKAI JELLEMZŐK</w:t>
      </w:r>
    </w:p>
    <w:p w14:paraId="2193CC8D" w14:textId="77777777" w:rsidR="001F74D3" w:rsidRPr="00750971" w:rsidRDefault="001F74D3"/>
    <w:p w14:paraId="3E1B0814" w14:textId="77777777" w:rsidR="001F74D3" w:rsidRPr="00750971" w:rsidRDefault="001F74D3">
      <w:pPr>
        <w:ind w:left="567" w:hanging="567"/>
        <w:rPr>
          <w:b/>
        </w:rPr>
      </w:pPr>
      <w:r w:rsidRPr="00750971">
        <w:rPr>
          <w:b/>
        </w:rPr>
        <w:t>4.1</w:t>
      </w:r>
      <w:r w:rsidRPr="00750971">
        <w:rPr>
          <w:b/>
        </w:rPr>
        <w:tab/>
        <w:t>Terápiás javallatok</w:t>
      </w:r>
    </w:p>
    <w:p w14:paraId="2E11AC5A" w14:textId="77777777" w:rsidR="001F74D3" w:rsidRPr="00750971" w:rsidRDefault="001F74D3"/>
    <w:p w14:paraId="770DBE4D" w14:textId="77777777" w:rsidR="001F74D3" w:rsidRPr="00750971" w:rsidRDefault="001F74D3">
      <w:pPr>
        <w:rPr>
          <w:u w:val="single"/>
        </w:rPr>
      </w:pPr>
      <w:r w:rsidRPr="00750971">
        <w:rPr>
          <w:u w:val="single"/>
        </w:rPr>
        <w:t>Emlőkarcinóma</w:t>
      </w:r>
    </w:p>
    <w:p w14:paraId="654A865B" w14:textId="77777777" w:rsidR="001F74D3" w:rsidRPr="00750971" w:rsidRDefault="001F74D3"/>
    <w:p w14:paraId="771150F5" w14:textId="77777777" w:rsidR="001F74D3" w:rsidRPr="00750971" w:rsidRDefault="001F74D3">
      <w:pPr>
        <w:outlineLvl w:val="0"/>
        <w:rPr>
          <w:i/>
          <w:u w:val="single"/>
        </w:rPr>
      </w:pPr>
      <w:r w:rsidRPr="00750971">
        <w:rPr>
          <w:i/>
          <w:u w:val="single"/>
        </w:rPr>
        <w:t>Metasztatikus emlőkarcinóma</w:t>
      </w:r>
    </w:p>
    <w:p w14:paraId="6E5BC987" w14:textId="77777777" w:rsidR="001F74D3" w:rsidRPr="00750971" w:rsidRDefault="001F74D3"/>
    <w:p w14:paraId="524F2A11" w14:textId="77777777" w:rsidR="001F74D3" w:rsidRPr="00750971" w:rsidRDefault="001F74D3">
      <w:r w:rsidRPr="00750971">
        <w:t>A Herceptin HER2-pozitív, metasztatikus emlőkarcinómában (Metastatic Breast Cancer, MBC) szenvedő felnőtt betegek kezelésére javallott:</w:t>
      </w:r>
    </w:p>
    <w:p w14:paraId="420DA8EA" w14:textId="77777777" w:rsidR="001F74D3" w:rsidRPr="00750971" w:rsidRDefault="001F74D3"/>
    <w:p w14:paraId="2115F193" w14:textId="77777777" w:rsidR="001F74D3" w:rsidRPr="00750971" w:rsidRDefault="001F74D3">
      <w:pPr>
        <w:ind w:left="567" w:hanging="567"/>
      </w:pPr>
      <w:r w:rsidRPr="00750971">
        <w:t>-</w:t>
      </w:r>
      <w:r w:rsidRPr="00750971">
        <w:tab/>
        <w:t>monoterápia formájában olyan betegek kezelésére, akik metasztatikus betegségük miatt már legalább 2 kemoterápiás kezelésben részesültek. A megelőző kemoterápiának tartalmaznia kellett legalább egy antraciklin és egy taxán készítményt, kivéve, ha a betegek ezekkel a szerekkel nem kezelhetők. Hormonreceptor-pozitív betegek esetén a hormonkezelésnek is sikertelennek kellett lennie, kivéve, ha a betegek nem kezelhetők ezekkel a szerekkel.</w:t>
      </w:r>
    </w:p>
    <w:p w14:paraId="61E162B3" w14:textId="77777777" w:rsidR="001F74D3" w:rsidRPr="00750971" w:rsidRDefault="001F74D3">
      <w:pPr>
        <w:ind w:left="709" w:hanging="709"/>
      </w:pPr>
    </w:p>
    <w:p w14:paraId="1E94661D" w14:textId="77777777" w:rsidR="001F74D3" w:rsidRPr="00750971" w:rsidRDefault="001F74D3">
      <w:pPr>
        <w:ind w:left="567" w:hanging="567"/>
      </w:pPr>
      <w:r w:rsidRPr="00750971">
        <w:t>-</w:t>
      </w:r>
      <w:r w:rsidRPr="00750971">
        <w:tab/>
        <w:t>kombinálva paklitaxellel azon betegek kezelésére, akik nem kaptak kemoterápiát metasztatikus betegségük kezelésére és nem kezelhetők antraciklinnel.</w:t>
      </w:r>
    </w:p>
    <w:p w14:paraId="3E1E2E64" w14:textId="77777777" w:rsidR="001F74D3" w:rsidRPr="00750971" w:rsidRDefault="001F74D3">
      <w:pPr>
        <w:ind w:left="709" w:hanging="709"/>
      </w:pPr>
    </w:p>
    <w:p w14:paraId="26E69396" w14:textId="77777777" w:rsidR="001F74D3" w:rsidRPr="00750971" w:rsidRDefault="001F74D3">
      <w:pPr>
        <w:ind w:left="567" w:hanging="567"/>
      </w:pPr>
      <w:r w:rsidRPr="00750971">
        <w:t>-</w:t>
      </w:r>
      <w:r w:rsidRPr="00750971">
        <w:tab/>
        <w:t>kombinálva docetaxellel azon betegek kezelésére, akik nem kaptak kemoterápiát metasztatikus betegségük kezelésére.</w:t>
      </w:r>
    </w:p>
    <w:p w14:paraId="76B8B27D" w14:textId="77777777" w:rsidR="001F74D3" w:rsidRPr="00750971" w:rsidRDefault="001F74D3">
      <w:pPr>
        <w:ind w:left="709" w:hanging="709"/>
      </w:pPr>
    </w:p>
    <w:p w14:paraId="26A44CD0" w14:textId="77777777" w:rsidR="001F74D3" w:rsidRPr="00750971" w:rsidRDefault="001F74D3">
      <w:pPr>
        <w:ind w:left="567" w:hanging="567"/>
      </w:pPr>
      <w:r w:rsidRPr="00750971">
        <w:t>-</w:t>
      </w:r>
      <w:r w:rsidRPr="00750971">
        <w:tab/>
        <w:t>kombinálva egy aromatáz-inhibitorral azon hormonreceptor-pozitív, metasztatikus emlőkarcinómában szenvedő, posztmenopauzás betegek kezelésére, akik korábban trasztuzumab terápiában nem részesültek.</w:t>
      </w:r>
    </w:p>
    <w:p w14:paraId="08239485" w14:textId="77777777" w:rsidR="001F74D3" w:rsidRPr="00750971" w:rsidRDefault="001F74D3"/>
    <w:p w14:paraId="58055455" w14:textId="77777777" w:rsidR="001F74D3" w:rsidRPr="00750971" w:rsidRDefault="001F74D3" w:rsidP="00BA7CAA">
      <w:pPr>
        <w:keepNext/>
        <w:keepLines/>
        <w:outlineLvl w:val="0"/>
        <w:rPr>
          <w:i/>
          <w:u w:val="single"/>
        </w:rPr>
      </w:pPr>
      <w:r w:rsidRPr="00750971">
        <w:rPr>
          <w:i/>
          <w:u w:val="single"/>
        </w:rPr>
        <w:lastRenderedPageBreak/>
        <w:t>Korai emlőkarcinóma</w:t>
      </w:r>
    </w:p>
    <w:p w14:paraId="5F812C8D" w14:textId="77777777" w:rsidR="001F74D3" w:rsidRPr="00750971" w:rsidRDefault="001F74D3" w:rsidP="00BA7CAA">
      <w:pPr>
        <w:keepNext/>
        <w:keepLines/>
        <w:ind w:left="567" w:hanging="567"/>
        <w:rPr>
          <w:b/>
        </w:rPr>
      </w:pPr>
    </w:p>
    <w:p w14:paraId="7996F7BC" w14:textId="77777777" w:rsidR="001F74D3" w:rsidRPr="00750971" w:rsidRDefault="001F74D3" w:rsidP="00BA7CAA">
      <w:pPr>
        <w:keepNext/>
        <w:keepLines/>
      </w:pPr>
      <w:r w:rsidRPr="00750971">
        <w:t>A Herceptin korai emlőkarcinómában (Early Breast Cancer, EBC) szenvedő, HER2-pozitív felnőtt betegek kezelésére javallott:</w:t>
      </w:r>
    </w:p>
    <w:p w14:paraId="2FAAD152" w14:textId="77777777" w:rsidR="001F74D3" w:rsidRPr="00750971" w:rsidRDefault="001F74D3" w:rsidP="00BA7CAA">
      <w:pPr>
        <w:keepNext/>
        <w:keepLines/>
      </w:pPr>
      <w:r w:rsidRPr="00750971">
        <w:t xml:space="preserve"> </w:t>
      </w:r>
    </w:p>
    <w:p w14:paraId="472D1187" w14:textId="77777777" w:rsidR="001F74D3" w:rsidRPr="00750971" w:rsidRDefault="001F74D3" w:rsidP="00BA7CAA">
      <w:pPr>
        <w:keepNext/>
        <w:keepLines/>
        <w:ind w:left="567" w:hanging="567"/>
      </w:pPr>
      <w:r w:rsidRPr="00750971">
        <w:t>-</w:t>
      </w:r>
      <w:r w:rsidRPr="00750971">
        <w:tab/>
        <w:t>a műtétet, kemoterápiát (neoadjuváns vagy adjuváns) és radioterápiát (adott esetben) követően (lásd 5.1 pont).</w:t>
      </w:r>
    </w:p>
    <w:p w14:paraId="2706409C" w14:textId="77777777" w:rsidR="001F74D3" w:rsidRPr="00750971" w:rsidRDefault="001F74D3" w:rsidP="00BA7CAA">
      <w:pPr>
        <w:keepNext/>
        <w:keepLines/>
        <w:ind w:left="567" w:hanging="567"/>
      </w:pPr>
    </w:p>
    <w:p w14:paraId="35E96EF9" w14:textId="77777777" w:rsidR="001F74D3" w:rsidRPr="00750971" w:rsidRDefault="001F74D3" w:rsidP="00BA7CAA">
      <w:pPr>
        <w:keepNext/>
        <w:keepLines/>
        <w:ind w:left="567" w:hanging="567"/>
      </w:pPr>
      <w:r w:rsidRPr="00750971">
        <w:t>-</w:t>
      </w:r>
      <w:r w:rsidRPr="00750971">
        <w:tab/>
        <w:t>doxorubicint és ciklofoszfamidot tartalmazó adjuváns kemoterápiát követően, paklitaxellel vagy docetaxellel kombinálva.</w:t>
      </w:r>
    </w:p>
    <w:p w14:paraId="5753192D" w14:textId="77777777" w:rsidR="001F74D3" w:rsidRPr="00750971" w:rsidRDefault="001F74D3">
      <w:pPr>
        <w:ind w:left="567" w:hanging="567"/>
      </w:pPr>
    </w:p>
    <w:p w14:paraId="29F9C192" w14:textId="77777777" w:rsidR="001F74D3" w:rsidRPr="00750971" w:rsidRDefault="001F74D3">
      <w:pPr>
        <w:ind w:left="567" w:hanging="567"/>
      </w:pPr>
      <w:r w:rsidRPr="00750971">
        <w:t>-</w:t>
      </w:r>
      <w:r w:rsidRPr="00750971">
        <w:tab/>
        <w:t>docetaxelt és karboplatint tartalmazó adjuváns kemoterápiával kombinálva.</w:t>
      </w:r>
    </w:p>
    <w:p w14:paraId="6D83B8EE" w14:textId="77777777" w:rsidR="001F74D3" w:rsidRPr="00750971" w:rsidRDefault="001F74D3">
      <w:pPr>
        <w:ind w:left="567" w:hanging="567"/>
      </w:pPr>
    </w:p>
    <w:p w14:paraId="715A79D2" w14:textId="77777777" w:rsidR="001F74D3" w:rsidRPr="00750971" w:rsidRDefault="001F74D3">
      <w:pPr>
        <w:ind w:left="567" w:hanging="567"/>
      </w:pPr>
      <w:r w:rsidRPr="00750971">
        <w:t>-</w:t>
      </w:r>
      <w:r w:rsidRPr="00750971">
        <w:tab/>
        <w:t>neoadjuváns kemoterápiával kombinálva, amelyet adjuváns Herceptin</w:t>
      </w:r>
      <w:r w:rsidRPr="00750971">
        <w:noBreakHyphen/>
        <w:t>kezelés követ, lokálisan előrehaladott betegség (beleértve a gyulladásos betegséget is) vagy 2 cm-nél nagyobb átmérőjű tumor esetén (lásd 4.4 és 5.1 pont).</w:t>
      </w:r>
    </w:p>
    <w:p w14:paraId="370054C4" w14:textId="77777777" w:rsidR="001F74D3" w:rsidRPr="00750971" w:rsidRDefault="001F74D3"/>
    <w:p w14:paraId="22C0B733" w14:textId="77777777" w:rsidR="001F74D3" w:rsidRPr="00750971" w:rsidRDefault="001F74D3">
      <w:r w:rsidRPr="00750971">
        <w:t>A Herceptin csak olyan metasztatikus vagy korai emlőkarcinómában szenvedő betegeknek adható, akiknél a tumor vagy fokozott HER2-expressziót mutat vagy akiknek a daganatában, egy pontos és validált vizsgálati eljárással a HER2 gén amplifikációja mutatható ki (lásd 4.4 és 5.1 pont).</w:t>
      </w:r>
    </w:p>
    <w:p w14:paraId="5640EAC1" w14:textId="77777777" w:rsidR="001F74D3" w:rsidRPr="00750971" w:rsidRDefault="001F74D3"/>
    <w:p w14:paraId="137AD60B" w14:textId="77777777" w:rsidR="001F74D3" w:rsidRPr="00750971" w:rsidRDefault="001F74D3">
      <w:pPr>
        <w:ind w:left="567" w:hanging="567"/>
        <w:rPr>
          <w:b/>
        </w:rPr>
      </w:pPr>
      <w:r w:rsidRPr="00750971">
        <w:rPr>
          <w:b/>
        </w:rPr>
        <w:t>4.2</w:t>
      </w:r>
      <w:r w:rsidRPr="00750971">
        <w:rPr>
          <w:b/>
        </w:rPr>
        <w:tab/>
        <w:t>Adagolás és alkalmazás</w:t>
      </w:r>
    </w:p>
    <w:p w14:paraId="6A7214FF" w14:textId="77777777" w:rsidR="001F74D3" w:rsidRPr="00750971" w:rsidRDefault="001F74D3">
      <w:pPr>
        <w:ind w:left="567" w:hanging="567"/>
        <w:rPr>
          <w:b/>
        </w:rPr>
      </w:pPr>
    </w:p>
    <w:p w14:paraId="359C72E6" w14:textId="77777777" w:rsidR="001F74D3" w:rsidRPr="00750971" w:rsidRDefault="001F74D3">
      <w:r w:rsidRPr="00750971">
        <w:t>A HER2 tesztelése kötelező a terápia megkezdése előtt (lásd 4.4 és 5.1 pont). A Herceptin</w:t>
      </w:r>
      <w:r w:rsidRPr="00750971">
        <w:noBreakHyphen/>
        <w:t>kezelést csak olyan orvos kezdheti meg, aki jártas a citotoxikus kemoterápia alkalmazásában (lásd 4.4 pont), és a készítményt csak egészségügyi szakember adhatja be.</w:t>
      </w:r>
    </w:p>
    <w:p w14:paraId="4DF0A97C" w14:textId="77777777" w:rsidR="001F74D3" w:rsidRPr="00750971" w:rsidRDefault="001F74D3"/>
    <w:p w14:paraId="24A2E246" w14:textId="77777777" w:rsidR="001F74D3" w:rsidRPr="00750971" w:rsidRDefault="001F74D3">
      <w:r w:rsidRPr="00750971">
        <w:t>Fontos ellenőrizni a készítmény címkéjét, hogy a beteg biztosan a számára rendelt, megfelelő gyógyszerformát (intravénás vagy fix dózisú szubkután) kapja meg. A szubkután Herceptin</w:t>
      </w:r>
      <w:r w:rsidRPr="00750971">
        <w:noBreakHyphen/>
        <w:t>t nem szabad intravénásan adni, és kizárólag szubkután injekció formájában alkalmazható.</w:t>
      </w:r>
    </w:p>
    <w:p w14:paraId="17CF644F" w14:textId="77777777" w:rsidR="001F74D3" w:rsidRPr="00750971" w:rsidRDefault="001F74D3"/>
    <w:p w14:paraId="0A47EC1D" w14:textId="77777777" w:rsidR="001F74D3" w:rsidRPr="00750971" w:rsidRDefault="001F74D3">
      <w:r w:rsidRPr="00750971">
        <w:t xml:space="preserve">A Herceptin intravénás formájáról a Herceptin szubkután formájára és fordítva történő váltást a 3 hetes adagolási sémát alkalmazva az MO22982 vizsgálatban tanulmányozták (lásd 4.8 pont). </w:t>
      </w:r>
    </w:p>
    <w:p w14:paraId="0439DDF8" w14:textId="77777777" w:rsidR="001F74D3" w:rsidRPr="00750971" w:rsidRDefault="001F74D3"/>
    <w:p w14:paraId="3B0526DF" w14:textId="77777777" w:rsidR="001F74D3" w:rsidRPr="00750971" w:rsidRDefault="001F74D3">
      <w:r w:rsidRPr="00750971">
        <w:t xml:space="preserve">A gyógyszerelési hibák megelőzése érdekében fontos ellenőrizni az injekciós üveg címkéjét, hogy megbizonyosodjon arról, hogy az elkészítésre és beadásra kerülő gyógyszer a Herceptin (trasztuzumab), nem pedig </w:t>
      </w:r>
      <w:r w:rsidR="00A96E4E" w:rsidRPr="00750971">
        <w:t>egyéb, trasztuzumab-tartalmú készítmény (például trasztuzumab-emtanzin vagy trasztuzumab-deruxtekán).</w:t>
      </w:r>
    </w:p>
    <w:p w14:paraId="4FB10031" w14:textId="77777777" w:rsidR="001F74D3" w:rsidRPr="00750971" w:rsidRDefault="001F74D3"/>
    <w:p w14:paraId="54614712" w14:textId="77777777" w:rsidR="001F74D3" w:rsidRPr="00750971" w:rsidRDefault="001F74D3">
      <w:pPr>
        <w:rPr>
          <w:u w:val="single"/>
        </w:rPr>
      </w:pPr>
      <w:r w:rsidRPr="00750971">
        <w:rPr>
          <w:u w:val="single"/>
        </w:rPr>
        <w:t>Adagolás</w:t>
      </w:r>
    </w:p>
    <w:p w14:paraId="32F04D44" w14:textId="77777777" w:rsidR="001F74D3" w:rsidRPr="00750971" w:rsidRDefault="001F74D3">
      <w:pPr>
        <w:outlineLvl w:val="0"/>
        <w:rPr>
          <w:b/>
        </w:rPr>
      </w:pPr>
    </w:p>
    <w:p w14:paraId="47D0E75E" w14:textId="77777777" w:rsidR="001F74D3" w:rsidRPr="00750971" w:rsidRDefault="001F74D3">
      <w:r w:rsidRPr="00750971">
        <w:t>A szubkután Herceptin ajánlott dózisa a beteg testtömegétől függetlenül 600 mg. Telítő dózisra nincs szükség. Ezt az adagot 3 hetente kell beadni szubkután, 2</w:t>
      </w:r>
      <w:r w:rsidRPr="00750971">
        <w:noBreakHyphen/>
        <w:t>5 perc alatt.</w:t>
      </w:r>
    </w:p>
    <w:p w14:paraId="3448EDCC" w14:textId="77777777" w:rsidR="001F74D3" w:rsidRPr="00750971" w:rsidRDefault="001F74D3">
      <w:pPr>
        <w:outlineLvl w:val="0"/>
        <w:rPr>
          <w:i/>
        </w:rPr>
      </w:pPr>
    </w:p>
    <w:p w14:paraId="6CD76D1E" w14:textId="77777777" w:rsidR="001F74D3" w:rsidRPr="00750971" w:rsidRDefault="001F74D3">
      <w:pPr>
        <w:rPr>
          <w:rFonts w:eastAsia="SimSun"/>
          <w:lang w:eastAsia="zh-CN"/>
        </w:rPr>
      </w:pPr>
      <w:r w:rsidRPr="00750971">
        <w:t xml:space="preserve">A </w:t>
      </w:r>
      <w:r w:rsidR="000E6750" w:rsidRPr="00750971">
        <w:t>kulcsfontosságú</w:t>
      </w:r>
      <w:r w:rsidRPr="00750971">
        <w:t xml:space="preserve"> vizsgálatban (BO22227) a szubkután Herceptin</w:t>
      </w:r>
      <w:r w:rsidRPr="00750971">
        <w:noBreakHyphen/>
        <w:t>t neoadjuváns/adjuváns kezelésként korai emlőkarcinómában szenvedő betegek kapták. A műtétet megelőzően adott kemoterápiás séma docetaxelből (</w:t>
      </w:r>
      <w:r w:rsidRPr="00750971">
        <w:rPr>
          <w:rFonts w:eastAsia="SimSun"/>
          <w:lang w:eastAsia="zh-CN"/>
        </w:rPr>
        <w:t>75 mg/m²), majd standard dózisú FEC-ből (5-FU, epirubicin és ciklofoszfamid) állt.</w:t>
      </w:r>
    </w:p>
    <w:p w14:paraId="1F821914" w14:textId="77777777" w:rsidR="001F74D3" w:rsidRPr="00750971" w:rsidRDefault="001F74D3">
      <w:pPr>
        <w:rPr>
          <w:rFonts w:eastAsia="SimSun"/>
          <w:lang w:eastAsia="zh-CN"/>
        </w:rPr>
      </w:pPr>
    </w:p>
    <w:p w14:paraId="5D08CD6F" w14:textId="77777777" w:rsidR="001F74D3" w:rsidRPr="00750971" w:rsidRDefault="001F74D3">
      <w:r w:rsidRPr="00750971">
        <w:t>A kemoterápiás kombinációs adagolást lásd az 5.1 pontban.</w:t>
      </w:r>
    </w:p>
    <w:p w14:paraId="35BE0BDE" w14:textId="77777777" w:rsidR="001F74D3" w:rsidRPr="00750971" w:rsidRDefault="001F74D3"/>
    <w:p w14:paraId="56DA16BE" w14:textId="77777777" w:rsidR="001F74D3" w:rsidRPr="00750971" w:rsidRDefault="001F74D3" w:rsidP="00781B6B">
      <w:pPr>
        <w:rPr>
          <w:i/>
        </w:rPr>
      </w:pPr>
      <w:r w:rsidRPr="00750971">
        <w:rPr>
          <w:i/>
        </w:rPr>
        <w:t>A kezelés időtartama</w:t>
      </w:r>
    </w:p>
    <w:p w14:paraId="07A761BA" w14:textId="77777777" w:rsidR="001F74D3" w:rsidRPr="00750971" w:rsidRDefault="001F74D3" w:rsidP="00BA7CAA">
      <w:r w:rsidRPr="00750971">
        <w:t>A metasztatikus emlőkarcinómában szenvedő betegeket a betegség progressziójáig kell Herceptin</w:t>
      </w:r>
      <w:r w:rsidRPr="00750971">
        <w:noBreakHyphen/>
        <w:t>nel kezelni. A korai emlőkarcinómában szenvedő betegeket 1 évig vagy a betegség kiújulásáig kell Herceptin</w:t>
      </w:r>
      <w:r w:rsidRPr="00750971">
        <w:noBreakHyphen/>
        <w:t>nel kezelni attól függően, hogy melyik következik be előbb; a kezelés egy éven túli meghosszabbítása korai emlőkarcinómában nem ajánlott (lásd 5.1 pont).</w:t>
      </w:r>
    </w:p>
    <w:p w14:paraId="3B5CC2DC" w14:textId="77777777" w:rsidR="001F74D3" w:rsidRPr="00750971" w:rsidRDefault="001F74D3" w:rsidP="00BA7CAA"/>
    <w:p w14:paraId="70AC44CA" w14:textId="77777777" w:rsidR="001F74D3" w:rsidRPr="00750971" w:rsidRDefault="001F74D3" w:rsidP="00BA7CAA">
      <w:pPr>
        <w:keepNext/>
        <w:keepLines/>
        <w:rPr>
          <w:i/>
        </w:rPr>
      </w:pPr>
      <w:r w:rsidRPr="00750971">
        <w:rPr>
          <w:i/>
        </w:rPr>
        <w:lastRenderedPageBreak/>
        <w:t>Dóziscsökkentés</w:t>
      </w:r>
    </w:p>
    <w:p w14:paraId="1BD7F58B" w14:textId="77777777" w:rsidR="001F74D3" w:rsidRPr="00750971" w:rsidRDefault="001F74D3" w:rsidP="00BA7CAA">
      <w:pPr>
        <w:keepNext/>
        <w:keepLines/>
      </w:pPr>
      <w:r w:rsidRPr="00750971">
        <w:t>A klinikai vizsgálatok során nem csökkentették a Herceptin adagját. A betegek a kezelést a kemoterápia-indukálta, reverzibilis myelosuppressio periódusai alatt is folytathatják, de szorosan meg kell figyelni őket, hogy ez idő alatt nem alakulnak-e ki náluk a neutropenia szövődményei. A paklitaxel, a docetaxel vagy az aromatáz-inhibitor dóziscsökkentésével vagy beadásának késleltetésével kapcsolatos információkat lásd a készítmények alkalmazási előírásában.</w:t>
      </w:r>
    </w:p>
    <w:p w14:paraId="46F38839" w14:textId="77777777" w:rsidR="001F74D3" w:rsidRPr="00750971" w:rsidRDefault="001F74D3"/>
    <w:p w14:paraId="07BDCB6D" w14:textId="77777777" w:rsidR="001F74D3" w:rsidRPr="00750971" w:rsidRDefault="001F74D3">
      <w:r w:rsidRPr="00750971">
        <w:t>Ha a bal kamrai ejekciós frakció (LVEF) százaléka a kiindulási értékhez képest 10 vagy annál több százalékponttal csökken és így 50% alá kerül, a kezelést fel kell függeszteni, és az LVEF vizsgálatát kb. 3 héten belül meg kell ismételni. Ha az LVEF nem javult vagy tovább csökkent, vagy ha tünetekkel járó pangásos szívelégtelenség alakult ki, erősen megfontolandó a Herceptin kezelés abbahagyása, kivéve, ha az adott beteg esetében a várható előny nagyobb, mint a további kezelés kockázata. Minden ilyen beteget kardiológiai szakvizsgálatra kell beutalni, és állapotukat rendszeresen ellenőrizni kell.</w:t>
      </w:r>
    </w:p>
    <w:p w14:paraId="1731CA79" w14:textId="77777777" w:rsidR="001F74D3" w:rsidRPr="00750971" w:rsidRDefault="001F74D3"/>
    <w:p w14:paraId="6C314E6F" w14:textId="77777777" w:rsidR="001F74D3" w:rsidRPr="00750971" w:rsidRDefault="001F74D3">
      <w:pPr>
        <w:keepNext/>
        <w:keepLines/>
        <w:outlineLvl w:val="0"/>
        <w:rPr>
          <w:i/>
        </w:rPr>
      </w:pPr>
      <w:r w:rsidRPr="00750971">
        <w:rPr>
          <w:i/>
        </w:rPr>
        <w:t xml:space="preserve">Kihagyott adagok </w:t>
      </w:r>
    </w:p>
    <w:p w14:paraId="3A9AE74B" w14:textId="77777777" w:rsidR="001F74D3" w:rsidRPr="00750971" w:rsidRDefault="001F74D3">
      <w:r w:rsidRPr="00750971">
        <w:t>Ha a betegnél kimarad egy adag szubkután Herceptin, a következő 600 mg-os adagot (vagyis a kihagyott adagot) a lehető leghamarabb ajánlott beadni. A további szubkután Herceptin adagok beadása közötti időtartam 3 hétnél nem lehet kevesebb.</w:t>
      </w:r>
    </w:p>
    <w:p w14:paraId="63A80288" w14:textId="77777777" w:rsidR="001F74D3" w:rsidRPr="00750971" w:rsidRDefault="001F74D3"/>
    <w:p w14:paraId="3F7616E3" w14:textId="77777777" w:rsidR="001F74D3" w:rsidRPr="00750971" w:rsidRDefault="001F74D3">
      <w:pPr>
        <w:outlineLvl w:val="0"/>
        <w:rPr>
          <w:i/>
        </w:rPr>
      </w:pPr>
      <w:r w:rsidRPr="00750971">
        <w:rPr>
          <w:i/>
        </w:rPr>
        <w:t xml:space="preserve">Különleges </w:t>
      </w:r>
      <w:r w:rsidR="003C2B63" w:rsidRPr="00750971">
        <w:rPr>
          <w:i/>
        </w:rPr>
        <w:t>betegcsoportok</w:t>
      </w:r>
    </w:p>
    <w:p w14:paraId="3058E97E" w14:textId="77777777" w:rsidR="001F74D3" w:rsidRPr="00750971" w:rsidRDefault="001F74D3">
      <w:r w:rsidRPr="00750971">
        <w:t>Célzott farmakokinetikai vizsgálatokat idős embereken és vese- vagy májkárosodásban szenvedő betegeknél nem végeztek. Egy populáció-farmakokinetikai analízisben az életkor és a vesekárosodás nem befolyásolták a trasztuzumab eloszlását.</w:t>
      </w:r>
    </w:p>
    <w:p w14:paraId="5E02573F" w14:textId="77777777" w:rsidR="001F74D3" w:rsidRPr="00750971" w:rsidRDefault="001F74D3"/>
    <w:p w14:paraId="1AD9E8E0" w14:textId="77777777" w:rsidR="001F74D3" w:rsidRPr="00750971" w:rsidRDefault="001F74D3">
      <w:pPr>
        <w:outlineLvl w:val="0"/>
        <w:rPr>
          <w:i/>
        </w:rPr>
      </w:pPr>
      <w:r w:rsidRPr="00750971">
        <w:rPr>
          <w:i/>
        </w:rPr>
        <w:t>Gyermekek</w:t>
      </w:r>
      <w:r w:rsidR="003C2B63" w:rsidRPr="00750971">
        <w:rPr>
          <w:i/>
        </w:rPr>
        <w:t xml:space="preserve"> és serdülők</w:t>
      </w:r>
    </w:p>
    <w:p w14:paraId="34C79CD0" w14:textId="77777777" w:rsidR="001F74D3" w:rsidRPr="00750971" w:rsidRDefault="001F74D3">
      <w:r w:rsidRPr="00750971">
        <w:t>A Herceptin</w:t>
      </w:r>
      <w:r w:rsidRPr="00750971">
        <w:noBreakHyphen/>
        <w:t>nek gyermekek</w:t>
      </w:r>
      <w:r w:rsidR="003C2B63" w:rsidRPr="00750971">
        <w:t xml:space="preserve"> és serdülők</w:t>
      </w:r>
      <w:r w:rsidRPr="00750971">
        <w:t xml:space="preserve"> esetében nincs releváns alkalmazása.</w:t>
      </w:r>
    </w:p>
    <w:p w14:paraId="68D79D52" w14:textId="77777777" w:rsidR="001F74D3" w:rsidRPr="00750971" w:rsidRDefault="001F74D3"/>
    <w:p w14:paraId="32BB30C0" w14:textId="77777777" w:rsidR="001F74D3" w:rsidRPr="00750971" w:rsidRDefault="001F74D3">
      <w:pPr>
        <w:outlineLvl w:val="0"/>
        <w:rPr>
          <w:u w:val="single"/>
        </w:rPr>
      </w:pPr>
      <w:r w:rsidRPr="00750971">
        <w:rPr>
          <w:u w:val="single"/>
        </w:rPr>
        <w:t>Az alkalmazás módja</w:t>
      </w:r>
    </w:p>
    <w:p w14:paraId="524A070C" w14:textId="77777777" w:rsidR="001F74D3" w:rsidRPr="00750971" w:rsidRDefault="001F74D3">
      <w:pPr>
        <w:outlineLvl w:val="0"/>
        <w:rPr>
          <w:u w:val="single"/>
        </w:rPr>
      </w:pPr>
    </w:p>
    <w:p w14:paraId="7CFD3444" w14:textId="77777777" w:rsidR="001F74D3" w:rsidRPr="00750971" w:rsidRDefault="001F74D3">
      <w:r w:rsidRPr="00750971">
        <w:t>A 600 mg-os adagot kizárólag szubkután injekció formájában, 2</w:t>
      </w:r>
      <w:r w:rsidRPr="00750971">
        <w:noBreakHyphen/>
        <w:t xml:space="preserve">5 perc alatt kell beadni három hetente. A beadás helye felváltva a bal és a jobb comb. Az új injekciókat a korábbi beadási helytől legalább 2,5 cm távolságra kell beadni, és soha nem olyan területre, ahol a bőr kivörösödött, sérült, érzékeny vagy megkeményedett. A szubkután Herceptin kezelés ideje alatt alkalmazott egyéb szubkután gyógyszereket lehetőleg más helyre kell beszúrni. A betegeket az első injekció után </w:t>
      </w:r>
      <w:r w:rsidR="0008784F" w:rsidRPr="00750971">
        <w:t>30 percen</w:t>
      </w:r>
      <w:r w:rsidRPr="00750971">
        <w:t xml:space="preserve"> át, majd a további injekciók után </w:t>
      </w:r>
      <w:r w:rsidR="0008784F" w:rsidRPr="00750971">
        <w:t>15 percen</w:t>
      </w:r>
      <w:r w:rsidRPr="00750971">
        <w:t xml:space="preserve"> át meg kell figyelni, hogy nem alakulnak-e ki náluk alkalmazás során fellépő reakcióra utaló jelek vagy tünetek (lásd 4.4 és 4.8 pont).</w:t>
      </w:r>
    </w:p>
    <w:p w14:paraId="18CB1DE6" w14:textId="77777777" w:rsidR="001F74D3" w:rsidRPr="00750971" w:rsidRDefault="001F74D3"/>
    <w:p w14:paraId="4346CA82" w14:textId="77777777" w:rsidR="001F74D3" w:rsidRPr="00750971" w:rsidRDefault="001F74D3">
      <w:pPr>
        <w:outlineLvl w:val="0"/>
      </w:pPr>
      <w:r w:rsidRPr="00750971">
        <w:t>A szubkután Herceptin felhasználására és kezelésére vonatkozó utasításokat lásd a 6.6 pontban.</w:t>
      </w:r>
    </w:p>
    <w:p w14:paraId="0DD3C1C9" w14:textId="77777777" w:rsidR="001F74D3" w:rsidRPr="00750971" w:rsidRDefault="001F74D3"/>
    <w:p w14:paraId="0FBDE65B" w14:textId="77777777" w:rsidR="001F74D3" w:rsidRPr="00750971" w:rsidRDefault="001F74D3">
      <w:pPr>
        <w:keepNext/>
        <w:ind w:left="567" w:hanging="567"/>
        <w:rPr>
          <w:b/>
        </w:rPr>
      </w:pPr>
      <w:r w:rsidRPr="00750971">
        <w:rPr>
          <w:b/>
        </w:rPr>
        <w:t>4.3</w:t>
      </w:r>
      <w:r w:rsidRPr="00750971">
        <w:rPr>
          <w:b/>
        </w:rPr>
        <w:tab/>
        <w:t>Ellenjavallatok</w:t>
      </w:r>
    </w:p>
    <w:p w14:paraId="033AFC97" w14:textId="77777777" w:rsidR="001F74D3" w:rsidRPr="00750971" w:rsidRDefault="001F74D3">
      <w:pPr>
        <w:keepNext/>
      </w:pPr>
    </w:p>
    <w:p w14:paraId="08F8E3EE" w14:textId="77777777" w:rsidR="001F74D3" w:rsidRPr="00750971" w:rsidRDefault="001F74D3">
      <w:pPr>
        <w:keepNext/>
        <w:ind w:left="567" w:hanging="567"/>
      </w:pPr>
      <w:r w:rsidRPr="00750971">
        <w:sym w:font="Symbol" w:char="F0B7"/>
      </w:r>
      <w:r w:rsidRPr="00750971">
        <w:tab/>
        <w:t>Trasztuzumabbal, egérfehérjékkel, hialuronidázzal vagy a készítmény 6.1 pontban felsorolt bármely segédanyagával szembeni túlérzékenység.</w:t>
      </w:r>
    </w:p>
    <w:p w14:paraId="4F4CE858" w14:textId="77777777" w:rsidR="001F74D3" w:rsidRPr="00750971" w:rsidRDefault="001F74D3">
      <w:pPr>
        <w:keepNext/>
        <w:ind w:left="567" w:hanging="567"/>
      </w:pPr>
      <w:r w:rsidRPr="00750971">
        <w:sym w:font="Symbol" w:char="F0B7"/>
      </w:r>
      <w:r w:rsidRPr="00750971">
        <w:tab/>
        <w:t>Súlyos nyugalmi dyspnoe, mely az előrehaladott rosszindulatú folyamat szövődményeként jelentkezik, vagy amely kiegészítő oxigénterápiát igényel.</w:t>
      </w:r>
    </w:p>
    <w:p w14:paraId="547A625B" w14:textId="77777777" w:rsidR="001F74D3" w:rsidRPr="00750971" w:rsidRDefault="001F74D3"/>
    <w:p w14:paraId="761C2B46" w14:textId="77777777" w:rsidR="001F74D3" w:rsidRPr="00750971" w:rsidRDefault="001F74D3">
      <w:pPr>
        <w:ind w:left="567" w:hanging="567"/>
        <w:rPr>
          <w:b/>
        </w:rPr>
      </w:pPr>
      <w:r w:rsidRPr="00750971">
        <w:rPr>
          <w:b/>
        </w:rPr>
        <w:t>4.4</w:t>
      </w:r>
      <w:r w:rsidRPr="00750971">
        <w:rPr>
          <w:b/>
        </w:rPr>
        <w:tab/>
        <w:t>Különleges figyelmeztetések és az alkalmazással kapcsolatos óvintézkedések</w:t>
      </w:r>
    </w:p>
    <w:p w14:paraId="31B5240D" w14:textId="77777777" w:rsidR="001F74D3" w:rsidRPr="00750971" w:rsidRDefault="001F74D3">
      <w:pPr>
        <w:ind w:left="567" w:hanging="567"/>
        <w:rPr>
          <w:b/>
        </w:rPr>
      </w:pPr>
    </w:p>
    <w:p w14:paraId="0D34D7E0" w14:textId="77777777" w:rsidR="001F74D3" w:rsidRPr="00750971" w:rsidRDefault="001F74D3">
      <w:r w:rsidRPr="00750971">
        <w:t>Nyomonkövethetőség</w:t>
      </w:r>
    </w:p>
    <w:p w14:paraId="3F4A54FD" w14:textId="77777777" w:rsidR="001F74D3" w:rsidRPr="00750971" w:rsidRDefault="001F74D3"/>
    <w:p w14:paraId="21AB329F" w14:textId="77777777" w:rsidR="001F74D3" w:rsidRPr="00750971" w:rsidRDefault="001F74D3">
      <w:r w:rsidRPr="00750971">
        <w:t xml:space="preserve">A biológiai gyógyszerek nyomonkövethetőségének javítása érdekében a beadott készítmény kereskedelmi nevét és gyártási számát egyértelműen rögzíteni kell. </w:t>
      </w:r>
    </w:p>
    <w:p w14:paraId="3FC1C6E4" w14:textId="77777777" w:rsidR="001F74D3" w:rsidRPr="00750971" w:rsidRDefault="001F74D3"/>
    <w:p w14:paraId="07F7FD76" w14:textId="77777777" w:rsidR="001F74D3" w:rsidRPr="00750971" w:rsidRDefault="001F74D3">
      <w:r w:rsidRPr="00750971">
        <w:t>A HER2 vizsgálatát olyan speciális laboratóriumban kell elvégezni, ahol a vizsgálati eljárások megfelelő validációja biztosított (lásd 5.1 pont).</w:t>
      </w:r>
    </w:p>
    <w:p w14:paraId="4FC3492B" w14:textId="77777777" w:rsidR="001F74D3" w:rsidRPr="00750971" w:rsidRDefault="001F74D3"/>
    <w:p w14:paraId="11DAE465" w14:textId="77777777" w:rsidR="001F74D3" w:rsidRPr="00750971" w:rsidRDefault="001F74D3">
      <w:r w:rsidRPr="00750971">
        <w:lastRenderedPageBreak/>
        <w:t>Jelenleg nem állnak rendelkezésre klinikai vizsgálati adatok az ismételt kezeléssel kapcsolatosan olyan betegeknél, akik korábban adjuváns Herceptin</w:t>
      </w:r>
      <w:r w:rsidRPr="00750971">
        <w:noBreakHyphen/>
        <w:t>kezelésben részesültek.</w:t>
      </w:r>
    </w:p>
    <w:p w14:paraId="1578AE24" w14:textId="77777777" w:rsidR="001F74D3" w:rsidRPr="00750971" w:rsidRDefault="001F74D3"/>
    <w:p w14:paraId="51BD5E70" w14:textId="77777777" w:rsidR="001F74D3" w:rsidRPr="00750971" w:rsidRDefault="001F74D3">
      <w:pPr>
        <w:rPr>
          <w:u w:val="single"/>
        </w:rPr>
      </w:pPr>
      <w:r w:rsidRPr="00750971">
        <w:rPr>
          <w:u w:val="single"/>
        </w:rPr>
        <w:t>Kardiális diszfunkció</w:t>
      </w:r>
    </w:p>
    <w:p w14:paraId="68DCD3D7" w14:textId="77777777" w:rsidR="001F74D3" w:rsidRPr="00750971" w:rsidRDefault="001F74D3">
      <w:pPr>
        <w:rPr>
          <w:u w:val="single"/>
        </w:rPr>
      </w:pPr>
    </w:p>
    <w:p w14:paraId="7AB7C12F" w14:textId="77777777" w:rsidR="001F74D3" w:rsidRPr="00750971" w:rsidRDefault="001F74D3">
      <w:pPr>
        <w:rPr>
          <w:i/>
          <w:u w:val="single"/>
        </w:rPr>
      </w:pPr>
      <w:r w:rsidRPr="00750971">
        <w:rPr>
          <w:i/>
          <w:u w:val="single"/>
        </w:rPr>
        <w:t>Általános szempontok</w:t>
      </w:r>
    </w:p>
    <w:p w14:paraId="767B1F5B" w14:textId="77777777" w:rsidR="001F74D3" w:rsidRPr="00750971" w:rsidRDefault="001F74D3"/>
    <w:p w14:paraId="6C6EECDA" w14:textId="77777777" w:rsidR="001F74D3" w:rsidRPr="00750971" w:rsidRDefault="001F74D3">
      <w:r w:rsidRPr="00750971">
        <w:t>A Herceptin</w:t>
      </w:r>
      <w:r w:rsidRPr="00750971">
        <w:noBreakHyphen/>
        <w:t>nel kezelt betegeknél fokozott a pangásos szívelégtelenség (NYHA [New York Heart Assotiation] II-IV-es stádium) vagy a tünetmentes kardiális diszfunkció kialakulásának kockázata. Ezek az események olyan betegeknél fordultak elő, akik Herceptin</w:t>
      </w:r>
      <w:r w:rsidRPr="00750971">
        <w:noBreakHyphen/>
        <w:t>kezelést kaptak önmagában vagy paklitaxellel vagy docetaxellel kombinálva, különösen antraciklint (doxorubicin vagy epirubicin) tartalmazó kemoterápia után. Ezek az események közepesen súlyosak vagy súlyosak lehetnek, és halálhoz is vezethetnek (lásd 4.8 pont). Ezen túlmenően elővigyázatosnak kell lenni a fokozott kardiális kockázatú, pl. magas vérnyomásban, dokumentált koszorúér-betegségben, szívelégtelenségben szenvedő, 55%-nál alacsonyabb balkamrai ejekciós frakció (LVEF) értékkel rendelkező vagy idősebb betegek kezelésekor.</w:t>
      </w:r>
    </w:p>
    <w:p w14:paraId="76815EB4" w14:textId="77777777" w:rsidR="001F74D3" w:rsidRPr="00750971" w:rsidRDefault="001F74D3"/>
    <w:p w14:paraId="5C1B14CD" w14:textId="77777777" w:rsidR="001F74D3" w:rsidRPr="00750971" w:rsidRDefault="001F74D3">
      <w:r w:rsidRPr="00750971">
        <w:t>Minden betegnél, akinél Herceptin</w:t>
      </w:r>
      <w:r w:rsidRPr="00750971">
        <w:noBreakHyphen/>
        <w:t>kezelést terveznek, de különösen azoknál, akiket előzőleg antraciklinnel és ciklofoszfamiddal kezeltek, a kezelés megkezdése előtt el kell végezni a szívműködés vizsgálatát, beleértve az anamnézis felvételét, a fizikális vizsgálatot, az elektrokardiogram (EKG), az echokardiogram és/vagy a MUGA (multiple gated acquisition) vagy mágneses rezonancia vizsgálatot. A folyamatos ellenőrzéssel kiszűrhetők azok a betegek, akiknél szívműködési zavar alakul ki. A szívműködés vizsgálatát – a kezelés megkezdésekor végzett vizsgálattal megegyező módon – a kezelés során 3 havonta, majd a kezelés befejezése után 6 havonta kell megismételni, a Herceptin utolsó adagjától számított 24 hónapon keresztül. Gondos kockázat-előny elemzést kell végezni mielőtt a Herceptin</w:t>
      </w:r>
      <w:r w:rsidRPr="00750971">
        <w:noBreakHyphen/>
        <w:t>kezelés megkezdése mellett döntenek.</w:t>
      </w:r>
    </w:p>
    <w:p w14:paraId="15F9EE97" w14:textId="77777777" w:rsidR="001F74D3" w:rsidRPr="00750971" w:rsidRDefault="001F74D3"/>
    <w:p w14:paraId="3042E2D6" w14:textId="77777777" w:rsidR="001F74D3" w:rsidRPr="00750971" w:rsidRDefault="001F74D3">
      <w:r w:rsidRPr="00750971">
        <w:t>Az összes rendelkezésre álló adat populációs farmakokinetikai analízise alapján a trasztuzumab még 7 hónappal a Herceptin</w:t>
      </w:r>
      <w:r w:rsidRPr="00750971">
        <w:noBreakHyphen/>
        <w:t>kezelés befejezése után is jelen lehet a keringésben (lásd 5.2 pont). Azoknál a betegeknél, akik a Herceptin-kezelés abbahagyása után kapnak antraciklint, ugyancsak fokozott lehet a szívműködési zavar veszélye. Ezért, amennyiben lehetséges, a kezelőorvosnak kerülnie kell az antraciklin alapú terápiát a Herceptin</w:t>
      </w:r>
      <w:r w:rsidRPr="00750971">
        <w:noBreakHyphen/>
        <w:t>kezelés abbahagyása után legalább 7 hónapig. Ha antraciklineket alkalmaznak, a beteg szívműködését gondos megfigyelés alatt kell tartani.</w:t>
      </w:r>
    </w:p>
    <w:p w14:paraId="1104E644" w14:textId="77777777" w:rsidR="001F74D3" w:rsidRPr="00750971" w:rsidRDefault="001F74D3"/>
    <w:p w14:paraId="04026CDD" w14:textId="77777777" w:rsidR="001F74D3" w:rsidRPr="00750971" w:rsidRDefault="001F74D3">
      <w:r w:rsidRPr="00750971">
        <w:t>Azoknál a betegeknél, akiknél a kezelés megkezdése előtti alapvető vizsgálatok alapján kardiovaszkuláris komplikációk lehetségesek, megfontolandó az előírások szerinti kardiológiai kivizsgálás elvégzése. A kezelés során a szívműködés további ellenőrzése minden betegnél szükséges (pl. 12 hetente). A folyamatos ellenőrzéssel kiszűrhetők azok a betegek, akiknél szívműködési zavar alakul ki. Azoknál a betegeknél, akiknél tünetmentes szívműködési zavar alakul ki, célszerű a gyakoribb ellenőrzés (pl. 6 </w:t>
      </w:r>
      <w:r w:rsidRPr="00750971">
        <w:noBreakHyphen/>
        <w:t> 8 hetente). Ha a balkamra-funkció tovább csökken, ugyanakkor a beteg továbbra is tünetmentes marad, megfontolandó a kezelés abbahagyása abban az esetben, ha a Herceptin</w:t>
      </w:r>
      <w:r w:rsidRPr="00750971">
        <w:noBreakHyphen/>
        <w:t>kezeléstől nem következik be klinikai javulás.</w:t>
      </w:r>
    </w:p>
    <w:p w14:paraId="6C170990" w14:textId="77777777" w:rsidR="001F74D3" w:rsidRPr="00750971" w:rsidRDefault="001F74D3"/>
    <w:p w14:paraId="4AD6CAC1" w14:textId="7696F26F" w:rsidR="001F74D3" w:rsidRPr="00750971" w:rsidRDefault="001F74D3">
      <w:r w:rsidRPr="00750971">
        <w:t>A Herceptin</w:t>
      </w:r>
      <w:r w:rsidRPr="00750971">
        <w:noBreakHyphen/>
        <w:t>kezelés folytatásának vagy visszaállításának biztonságosságát nem vizsgálták prospektív módon szívműködési zavart mutató betegeknél. Ha az LVEF-százaléka a kiindulási értékhez képest 10 vagy annál több ponttal csökken és így 50% alá kerül, a Herceptin adását fel kell függeszteni, és az LVEF vizsgálatát kb. 3 héten belül meg kell ismételni. Ha az LVEF nem javult vagy tovább csökkent, vagy tünetekkel járó pangásos szívelégtelenség alakult ki, erősen megfontolandó a kezelés abbahagyása, kivéve, ha az adott beteg esetében a várható előny nagyobb, mint a további kezelés kockázata. Minden ilyen beteget kardiológiai szakvizsgálatra kell beutalni, és állapotukat rendszeresen ellenőrizni kell.</w:t>
      </w:r>
    </w:p>
    <w:p w14:paraId="2D2D2841" w14:textId="77777777" w:rsidR="001F74D3" w:rsidRPr="00750971" w:rsidRDefault="001F74D3"/>
    <w:p w14:paraId="386E0CCC" w14:textId="77777777" w:rsidR="001F74D3" w:rsidRPr="00750971" w:rsidRDefault="001F74D3" w:rsidP="000664D6">
      <w:pPr>
        <w:keepNext/>
      </w:pPr>
      <w:r w:rsidRPr="00750971">
        <w:t>Ha a Herceptin</w:t>
      </w:r>
      <w:r w:rsidRPr="00750971">
        <w:noBreakHyphen/>
        <w:t xml:space="preserve">kezelés során tünetekkel járó szívelégtelenség alakul ki, akkor a pangásos szívelégtelenségben alkalmazott szokásos gyógyszeres kezelést kell alkalmazni. A legtöbb beteg, akinél a </w:t>
      </w:r>
      <w:r w:rsidR="000E6750" w:rsidRPr="00750971">
        <w:t>kulcsfontosságú</w:t>
      </w:r>
      <w:r w:rsidRPr="00750971">
        <w:t xml:space="preserve"> vizsgálatokban pangásos szívelégtelenség vagy tünetmentes szívműködési zavar alakult ki, a szokványos gyógyszeres kezelés hatására - mely egy angiotenzin-konvertáló enzim (ACE) gátlóból vagy angiotenzin-receptor blokkolóból (ARB) és egy béta-blokkolóból állt - javulást </w:t>
      </w:r>
      <w:r w:rsidRPr="00750971">
        <w:lastRenderedPageBreak/>
        <w:t>mutatott. A legtöbb olyan beteg, akinek kardiális tünetei voltak és a Herceptin</w:t>
      </w:r>
      <w:r w:rsidRPr="00750971">
        <w:noBreakHyphen/>
        <w:t>kezeléstől igazoltan klinikai előnye származott, a kezelést további klinikai kardiális események kialakulása nélkül folytatta.</w:t>
      </w:r>
    </w:p>
    <w:p w14:paraId="70EDB703" w14:textId="77777777" w:rsidR="001F74D3" w:rsidRPr="00750971" w:rsidRDefault="001F74D3"/>
    <w:p w14:paraId="6A92E42D" w14:textId="77777777" w:rsidR="001F74D3" w:rsidRPr="00750971" w:rsidRDefault="001F74D3">
      <w:pPr>
        <w:rPr>
          <w:i/>
          <w:u w:val="single"/>
        </w:rPr>
      </w:pPr>
      <w:r w:rsidRPr="00750971">
        <w:rPr>
          <w:i/>
          <w:u w:val="single"/>
        </w:rPr>
        <w:t>Metasztatikus emlőkarcinóma</w:t>
      </w:r>
    </w:p>
    <w:p w14:paraId="20487661" w14:textId="77777777" w:rsidR="001F74D3" w:rsidRPr="00750971" w:rsidRDefault="001F74D3"/>
    <w:p w14:paraId="16F22D86" w14:textId="77777777" w:rsidR="001F74D3" w:rsidRPr="00750971" w:rsidRDefault="001F74D3">
      <w:r w:rsidRPr="00750971">
        <w:t>A Herceptin és az antraciklinek nem adhatók egyidejűleg kombinációban a metasztatikus emlőkarcinóma kezelése során.</w:t>
      </w:r>
    </w:p>
    <w:p w14:paraId="63C92FB1" w14:textId="77777777" w:rsidR="001F74D3" w:rsidRPr="00750971" w:rsidRDefault="001F74D3"/>
    <w:p w14:paraId="3837741D" w14:textId="77777777" w:rsidR="001F74D3" w:rsidRPr="00750971" w:rsidRDefault="001F74D3">
      <w:r w:rsidRPr="00750971">
        <w:t>A Herceptin</w:t>
      </w:r>
      <w:r w:rsidRPr="00750971">
        <w:noBreakHyphen/>
        <w:t>kezeléssel összefüggő szívműködési zavar kockázata azoknál a metasztatikus emlőkarcinómában szenvedő betegeknél is fennáll, akik a Herceptin</w:t>
      </w:r>
      <w:r w:rsidRPr="00750971">
        <w:noBreakHyphen/>
        <w:t>kezelést megelőzően kaptak antraciklint, bár a rizikó kisebb, mint a Herceptin és az antraciklinek egyidejű alkalmazása esetén.</w:t>
      </w:r>
    </w:p>
    <w:p w14:paraId="426E5C12" w14:textId="77777777" w:rsidR="001F74D3" w:rsidRPr="00750971" w:rsidRDefault="001F74D3"/>
    <w:p w14:paraId="1ECEE8B8" w14:textId="77777777" w:rsidR="001F74D3" w:rsidRPr="00750971" w:rsidRDefault="001F74D3">
      <w:pPr>
        <w:keepNext/>
        <w:keepLines/>
        <w:rPr>
          <w:u w:val="single"/>
        </w:rPr>
      </w:pPr>
      <w:r w:rsidRPr="00750971">
        <w:rPr>
          <w:i/>
          <w:u w:val="single"/>
        </w:rPr>
        <w:t>Korai emlőkarcinóma</w:t>
      </w:r>
    </w:p>
    <w:p w14:paraId="02C2ADF1" w14:textId="77777777" w:rsidR="001F74D3" w:rsidRPr="00750971" w:rsidRDefault="001F74D3">
      <w:pPr>
        <w:keepNext/>
        <w:keepLines/>
      </w:pPr>
    </w:p>
    <w:p w14:paraId="0197BAE4" w14:textId="77777777" w:rsidR="001F74D3" w:rsidRPr="00750971" w:rsidRDefault="001F74D3">
      <w:pPr>
        <w:keepNext/>
        <w:keepLines/>
      </w:pPr>
      <w:r w:rsidRPr="00750971">
        <w:t>Korai emlőkarcinómában szenvedő betegeknél a szívműködés vizsgálatát – a kezelés megkezdésekor végzett vizsgálattal megegyező módon – a kezelés időtartama alatt 3 havonta, a kezelés befejezése után pedig 6 havonta kell megismételni, a Herceptin utolsó adagjától számított 24 hónapon keresztül. Azoknál a betegeknél, akik antraciklin tartalmú kemoterápiát kapnak, további ellenőrzés javasolt, amit évente kell elvégezni az utolsó adagtól számított 5 éven át, illetve még tovább, amennyiben az LVEF folyamatos csökkenése figyelhető meg.</w:t>
      </w:r>
    </w:p>
    <w:p w14:paraId="34E9631F" w14:textId="77777777" w:rsidR="001F74D3" w:rsidRPr="00750971" w:rsidRDefault="001F74D3"/>
    <w:p w14:paraId="788C5FC3" w14:textId="77777777" w:rsidR="001F74D3" w:rsidRPr="00750971" w:rsidRDefault="001F74D3">
      <w:r w:rsidRPr="00750971">
        <w:t>Azok a betegek, akiknek kórtörténetében myocardialis infarctus, gyógyszeres kezelést igénylő angina pectoris szerepel, ill. akiknek a vizsgálatba történő beválasztásakor vagy azt megelőzően szívelégtelenségük (NYHA II–IV stádium), 55%-nál alacsonyabb LVEF-értékük, más típusú cardiomyopathiájuk, gyógyszeres kezelést igénylő szívritmuszavaruk, klinikailag jelentős szívbillentyű-betegségük, nem megfelelően beállított hypertensiójuk (szokásos gyógyszeres kezeléssel megfelelően beállított hypertensio esetén beválasztható) és haemodinamikai eltérést okozó pericardialis folyadékgyülemük volt, ki voltak zárva a Herceptin korai emlőkarcinómában végzett adjuváns és neoadjuváns pivotalis vizsgálataiból, ezért a kezelés ilyen betegeknél nem ajánlható.</w:t>
      </w:r>
    </w:p>
    <w:p w14:paraId="3C42C226" w14:textId="77777777" w:rsidR="001F74D3" w:rsidRPr="00750971" w:rsidRDefault="001F74D3"/>
    <w:p w14:paraId="681F093D" w14:textId="77777777" w:rsidR="001F74D3" w:rsidRPr="00750971" w:rsidRDefault="001F74D3">
      <w:pPr>
        <w:rPr>
          <w:i/>
        </w:rPr>
      </w:pPr>
      <w:r w:rsidRPr="00750971">
        <w:rPr>
          <w:i/>
        </w:rPr>
        <w:t xml:space="preserve">Adjuváns kezelés </w:t>
      </w:r>
    </w:p>
    <w:p w14:paraId="09B25669" w14:textId="77777777" w:rsidR="001F74D3" w:rsidRPr="00750971" w:rsidRDefault="001F74D3"/>
    <w:p w14:paraId="19A9A72E" w14:textId="77777777" w:rsidR="001F74D3" w:rsidRPr="00750971" w:rsidRDefault="001F74D3">
      <w:r w:rsidRPr="00750971">
        <w:t>A Herceptin és az antraciklinek nem adhatók egyidejűleg az adjuváns kezelés során.</w:t>
      </w:r>
    </w:p>
    <w:p w14:paraId="1C7F498F" w14:textId="77777777" w:rsidR="001F74D3" w:rsidRPr="00750971" w:rsidRDefault="001F74D3"/>
    <w:p w14:paraId="5A35AF1E" w14:textId="77777777" w:rsidR="001F74D3" w:rsidRPr="00750971" w:rsidRDefault="001F74D3">
      <w:r w:rsidRPr="00750971">
        <w:t>Korai emlőkarcinómában szenvedő betegeknél a tünetekkel járó és a tünetmentes kardiális események nagyobb gyakoriságát figyelték meg, amikor a Herceptin</w:t>
      </w:r>
      <w:r w:rsidRPr="00750971">
        <w:noBreakHyphen/>
        <w:t>t (intravénás gyógyszerforma) antraciklin tartalmú kemoterápia után adták, szemben az antraciklint nem tartalmazó, docetaxel és karboplatin sémákkal történő alkalmazással, és ezek kifejezettebbek voltak abban az esetben, ha a Herceptin</w:t>
      </w:r>
      <w:r w:rsidRPr="00750971">
        <w:noBreakHyphen/>
        <w:t>t taxánokkal egyidejűleg alkalmazták, mint, ha a Herceptin</w:t>
      </w:r>
      <w:r w:rsidRPr="00750971">
        <w:noBreakHyphen/>
        <w:t xml:space="preserve">t (intravénás gyógyszerforma) a taxánokat követően adagolták. Az alkalmazott sémától függetlenül a legtöbb, tünetekkel járó kardiális esemény az első 18 hónapon belül alakult ki. A 3 elvégzett </w:t>
      </w:r>
      <w:r w:rsidR="000E6750" w:rsidRPr="00750971">
        <w:t>kulcsfontosságú</w:t>
      </w:r>
      <w:r w:rsidRPr="00750971">
        <w:t xml:space="preserve"> vizsgálat egyikében, melyben 5,5 éves medián időtartamú követés adatai álltak rendelkezésre (BCIRG006), a tünetekkel járó kardiális vagy LVEF események kumulatív arányának folyamatos növekedését (legfeljebb 2,37%) figyelték meg azoknál a betegeknél, akiket egyidejűleg Herceptin-nel és taxánnal kezeltek antraciklin terápiát követően, szemben a két komparátor karon tapasztalt közel 1%</w:t>
      </w:r>
      <w:r w:rsidRPr="00750971">
        <w:noBreakHyphen/>
        <w:t>kal (antraciklin plusz ciklofoszfamid, majd taxán, ill. taxán, karboplatin és Herceptin).</w:t>
      </w:r>
    </w:p>
    <w:p w14:paraId="588BE644" w14:textId="77777777" w:rsidR="001F74D3" w:rsidRPr="00750971" w:rsidRDefault="001F74D3"/>
    <w:p w14:paraId="0A0DACC7" w14:textId="77777777" w:rsidR="001F74D3" w:rsidRPr="00750971" w:rsidRDefault="001F74D3" w:rsidP="00BA7CAA">
      <w:pPr>
        <w:keepNext/>
        <w:keepLines/>
      </w:pPr>
      <w:r w:rsidRPr="00750971">
        <w:t>A kardiális események szempontjából azonosított rizikófaktorok a négy nagy adjuváns vizsgálatban a következők voltak: előrehaladott életkor (&gt;50 év), alacsony LVEF (&lt;55%) a vizsgálat megkezdésekor, a paklitaxel-kezelés megkezdése előtt vagy azt követően, az LVEF 10-15 százalékpontos csökkenése, valamint antihipertenzívumok korábbi vagy egyidejű alkalmazása. Azoknál a betegeknél, akik a Herceptin-t az adjuváns kemoterápia befejezése után kapták, a kardiális diszfunkció kockázata összefüggést mutatott a Herceptin-kezelés előtt kapott antraciklin magasabb kumulatív dózisával, valamint a 25 kg/m</w:t>
      </w:r>
      <w:r w:rsidRPr="00750971">
        <w:rPr>
          <w:vertAlign w:val="superscript"/>
        </w:rPr>
        <w:t>2</w:t>
      </w:r>
      <w:r w:rsidRPr="00750971">
        <w:t>-t meghaladó testtömegindexszel (BMI).</w:t>
      </w:r>
    </w:p>
    <w:p w14:paraId="49A9FB40" w14:textId="77777777" w:rsidR="001F74D3" w:rsidRPr="00750971" w:rsidRDefault="001F74D3"/>
    <w:p w14:paraId="19189F7E" w14:textId="77777777" w:rsidR="001F74D3" w:rsidRPr="00750971" w:rsidRDefault="001F74D3" w:rsidP="000664D6">
      <w:pPr>
        <w:keepNext/>
        <w:keepLines/>
        <w:rPr>
          <w:i/>
        </w:rPr>
      </w:pPr>
      <w:r w:rsidRPr="00750971">
        <w:rPr>
          <w:i/>
        </w:rPr>
        <w:lastRenderedPageBreak/>
        <w:t>Neoadjuváns-adjuváns kezelés</w:t>
      </w:r>
    </w:p>
    <w:p w14:paraId="60AB650F" w14:textId="77777777" w:rsidR="001F74D3" w:rsidRPr="00750971" w:rsidRDefault="001F74D3" w:rsidP="000664D6">
      <w:pPr>
        <w:keepNext/>
        <w:keepLines/>
      </w:pPr>
    </w:p>
    <w:p w14:paraId="2A50EACF" w14:textId="77777777" w:rsidR="001F74D3" w:rsidRPr="00750971" w:rsidRDefault="001F74D3">
      <w:r w:rsidRPr="00750971">
        <w:t>Korai emlőkarcinómában szenvedő és neoadjuváns-adjuváns kezelésre alkalmas betegeknél Herceptin</w:t>
      </w:r>
      <w:r w:rsidRPr="00750971">
        <w:noBreakHyphen/>
        <w:t>t csak akkor szabad antraciklinekkel együtt alkalmazni, ha a beteg korábban nem kapott kemoterápiát, és ekkor is csak alacsony dózisú antraciklin-protokollok alkalmazhatók, azaz doxorubicin 180 mg/m</w:t>
      </w:r>
      <w:r w:rsidRPr="00750971">
        <w:rPr>
          <w:vertAlign w:val="superscript"/>
        </w:rPr>
        <w:t>2</w:t>
      </w:r>
      <w:r w:rsidRPr="00750971">
        <w:t xml:space="preserve"> vagy epirubicin 360 mg/m</w:t>
      </w:r>
      <w:r w:rsidRPr="00750971">
        <w:rPr>
          <w:vertAlign w:val="superscript"/>
        </w:rPr>
        <w:t>2</w:t>
      </w:r>
      <w:r w:rsidRPr="00750971">
        <w:t xml:space="preserve"> maximális kumulatív dózissal.</w:t>
      </w:r>
    </w:p>
    <w:p w14:paraId="7D4CD26C" w14:textId="77777777" w:rsidR="001F74D3" w:rsidRPr="00750971" w:rsidRDefault="001F74D3"/>
    <w:p w14:paraId="07318787" w14:textId="77777777" w:rsidR="001F74D3" w:rsidRPr="00750971" w:rsidRDefault="001F74D3">
      <w:r w:rsidRPr="00750971">
        <w:t>Amennyiben a beteg neoadjuváns kezelésként alacsony dózisú antraciklineket és Herceptin</w:t>
      </w:r>
      <w:r w:rsidRPr="00750971">
        <w:noBreakHyphen/>
        <w:t>t kapott egyidejűleg és a teljes kezelést megkapta, a műtét után további citotoxikus kemoterápia nem adható. Ettől eltérő esetben a további citotoxikus kemoterápia szükségességéről az individuális tényezők alapján kell dönteni.</w:t>
      </w:r>
    </w:p>
    <w:p w14:paraId="1228F720" w14:textId="77777777" w:rsidR="001F74D3" w:rsidRPr="00750971" w:rsidRDefault="001F74D3"/>
    <w:p w14:paraId="489D3920" w14:textId="77777777" w:rsidR="001F74D3" w:rsidRPr="00750971" w:rsidRDefault="001F74D3">
      <w:pPr>
        <w:keepNext/>
        <w:keepLines/>
      </w:pPr>
      <w:r w:rsidRPr="00750971">
        <w:t xml:space="preserve">A trasztuzumab és alacsony dózisú antraciklin-protokollok egyidejű alkalmazásáról jelenleg két vizsgálatra korlátozódnak a tapasztalatok (MO16432 és BO22227). </w:t>
      </w:r>
    </w:p>
    <w:p w14:paraId="52A56ACC" w14:textId="77777777" w:rsidR="001F74D3" w:rsidRPr="00750971" w:rsidRDefault="001F74D3">
      <w:pPr>
        <w:keepNext/>
        <w:keepLines/>
      </w:pPr>
    </w:p>
    <w:p w14:paraId="2EFEFCB6" w14:textId="77777777" w:rsidR="001F74D3" w:rsidRPr="00750971" w:rsidRDefault="001F74D3">
      <w:pPr>
        <w:keepNext/>
        <w:keepLines/>
      </w:pPr>
      <w:r w:rsidRPr="00750971">
        <w:t xml:space="preserve">Az MO16432 </w:t>
      </w:r>
      <w:r w:rsidR="000E6750" w:rsidRPr="00750971">
        <w:t>kulcsfontosságú</w:t>
      </w:r>
      <w:r w:rsidRPr="00750971">
        <w:t xml:space="preserve"> vizsgálatban a Herceptin</w:t>
      </w:r>
      <w:r w:rsidRPr="00750971">
        <w:noBreakHyphen/>
        <w:t>t neoadjuváns kemoterápiával együtt adagolták, mely három ciklus doxorubicint (kumulatív adag: 180 mg/m</w:t>
      </w:r>
      <w:r w:rsidRPr="00750971">
        <w:rPr>
          <w:vertAlign w:val="superscript"/>
        </w:rPr>
        <w:t>2</w:t>
      </w:r>
      <w:r w:rsidRPr="00750971">
        <w:t>) tartalmazott. A tünetekkel járó szívműködési zavar incidenciája 1,7% volt a Herceptin karon.</w:t>
      </w:r>
    </w:p>
    <w:p w14:paraId="07319B7A" w14:textId="77777777" w:rsidR="001F74D3" w:rsidRPr="00750971" w:rsidRDefault="001F74D3"/>
    <w:p w14:paraId="15264421" w14:textId="77777777" w:rsidR="001F74D3" w:rsidRPr="00750971" w:rsidRDefault="001F74D3">
      <w:r w:rsidRPr="00750971">
        <w:t xml:space="preserve">A BO22227 </w:t>
      </w:r>
      <w:r w:rsidR="000E6750" w:rsidRPr="00750971">
        <w:t>kulcsfontosságú</w:t>
      </w:r>
      <w:r w:rsidRPr="00750971">
        <w:t xml:space="preserve"> vizsgálatban, melyben a Herceptin-t 4 ciklus epirubicin-tartalmú (kumulatív adag 300 mg/m</w:t>
      </w:r>
      <w:r w:rsidRPr="00750971">
        <w:rPr>
          <w:vertAlign w:val="superscript"/>
        </w:rPr>
        <w:t xml:space="preserve">2 </w:t>
      </w:r>
      <w:r w:rsidRPr="00750971">
        <w:t xml:space="preserve">) neoadjuváns kemoterápiával együtt adagolták, 70 hónapot meghaladó medián követési időnél a szívelégtelenség/ pangásos szívelégtelenség incidenciája 0,3% volt az intravénás Herceptin karon és 0,7% a szubkután Herceptin karon. Az alacsonyabb testtömegű betegeknél (&lt;59 kg, a legalacsonyabb testtömeg negyed) a szubkután Herceptin karon alkalmazott fix dózis nem járt együtt a kardiális események kialakulásának magasabb kockázatával vagy az LVEF szignifikáns csökkenésével. </w:t>
      </w:r>
    </w:p>
    <w:p w14:paraId="7810714A" w14:textId="77777777" w:rsidR="001F74D3" w:rsidRPr="00750971" w:rsidRDefault="001F74D3"/>
    <w:p w14:paraId="29D712C7" w14:textId="77777777" w:rsidR="001F74D3" w:rsidRPr="00750971" w:rsidRDefault="001F74D3">
      <w:r w:rsidRPr="00750971">
        <w:t>65 évnél idősebb betegekre vonatkozóan korlátozott a klinikai tapasztalat.</w:t>
      </w:r>
    </w:p>
    <w:p w14:paraId="3AF82F8A" w14:textId="77777777" w:rsidR="001F74D3" w:rsidRPr="00750971" w:rsidRDefault="001F74D3"/>
    <w:p w14:paraId="5E449367" w14:textId="77777777" w:rsidR="001F74D3" w:rsidRPr="00750971" w:rsidRDefault="001F74D3">
      <w:pPr>
        <w:rPr>
          <w:u w:val="single"/>
        </w:rPr>
      </w:pPr>
      <w:r w:rsidRPr="00750971">
        <w:rPr>
          <w:u w:val="single"/>
        </w:rPr>
        <w:t>Alkalmazás során fellépő reakciók</w:t>
      </w:r>
    </w:p>
    <w:p w14:paraId="07D7C132" w14:textId="77777777" w:rsidR="001F74D3" w:rsidRPr="00750971" w:rsidRDefault="001F74D3">
      <w:pPr>
        <w:rPr>
          <w:u w:val="single"/>
        </w:rPr>
      </w:pPr>
    </w:p>
    <w:p w14:paraId="7B1B486B" w14:textId="77777777" w:rsidR="001F74D3" w:rsidRPr="00750971" w:rsidRDefault="001F74D3">
      <w:r w:rsidRPr="00750971">
        <w:t xml:space="preserve">A Herceptin </w:t>
      </w:r>
      <w:r w:rsidR="000E6750" w:rsidRPr="00750971">
        <w:t xml:space="preserve">szubkután </w:t>
      </w:r>
      <w:r w:rsidRPr="00750971">
        <w:t>gyógyszerformá</w:t>
      </w:r>
      <w:r w:rsidR="000E6750" w:rsidRPr="00750971">
        <w:t>já</w:t>
      </w:r>
      <w:r w:rsidRPr="00750971">
        <w:t>val előfordulnak alkalmazás során fellépő reakciók. Az ilyen reakciók kialakulásának kockázata premedikáció alkalmazásával csökkenthető.</w:t>
      </w:r>
    </w:p>
    <w:p w14:paraId="60B625FB" w14:textId="77777777" w:rsidR="001F74D3" w:rsidRPr="00750971" w:rsidRDefault="001F74D3"/>
    <w:p w14:paraId="46DC0ACA" w14:textId="77777777" w:rsidR="001F74D3" w:rsidRPr="00750971" w:rsidRDefault="001F74D3">
      <w:r w:rsidRPr="00750971">
        <w:t>Jóllehet súlyos reakciók, mint pl. dyspnoe, hypotensio, ziháló légzés, bronchospasmus, tachycardia, csökkent oxigénszaturáció és respiratorikus distressz előfordulásáról a Herceptin</w:t>
      </w:r>
      <w:r w:rsidR="000E6750" w:rsidRPr="00750971">
        <w:t xml:space="preserve"> szubkután gyógyszerformájával</w:t>
      </w:r>
      <w:r w:rsidRPr="00750971">
        <w:t xml:space="preserve"> végzett klinikai vizsgálat során nem számoltak be, elővigyázatosnak kell lenni, mivel a Herceptin intravénás gyógyszerformájának alkalmazásakor előfordulnak ilyen események. A betegeket az első injekció után </w:t>
      </w:r>
      <w:r w:rsidR="0008784F" w:rsidRPr="00750971">
        <w:t>30 percen</w:t>
      </w:r>
      <w:r w:rsidR="000E6750" w:rsidRPr="00750971">
        <w:t xml:space="preserve"> át</w:t>
      </w:r>
      <w:r w:rsidRPr="00750971">
        <w:t xml:space="preserve">, a további injekciók után </w:t>
      </w:r>
      <w:r w:rsidR="0008784F" w:rsidRPr="00750971">
        <w:t>15 percen</w:t>
      </w:r>
      <w:r w:rsidRPr="00750971">
        <w:t xml:space="preserve"> át </w:t>
      </w:r>
      <w:r w:rsidR="000E6750" w:rsidRPr="00750971">
        <w:t xml:space="preserve">meg </w:t>
      </w:r>
      <w:r w:rsidRPr="00750971">
        <w:t>kell figyelni, hogy nem alakul-e ki náluk alkalmazás során fellépő reakció. A</w:t>
      </w:r>
      <w:r w:rsidR="0008784F" w:rsidRPr="00750971">
        <w:t>z enyhe súlyossági fokozatú gyógyszermellékhatások</w:t>
      </w:r>
      <w:r w:rsidRPr="00750971">
        <w:t xml:space="preserve"> analgetikummal/antipiretikummal (pl. meperidin vagy paracetamol) vagy antihisztaminnal (pl. difenhidramin) kezelhetők. Az intravénás Herceptin alkalmazása során fellépő súlyos reakciókat sikeresen kezelték szupportív terápiával, pl. oxigénnel, béta</w:t>
      </w:r>
      <w:r w:rsidRPr="00750971">
        <w:noBreakHyphen/>
        <w:t>agonistákkal és kortikoszteroidokkal. Ritka esetben e reakciók klinikai lefolyása halálos kimenetellel végződött. Azoknál a betegeknél, akiknek az előrehaladott rosszindulatú folyamat és egyéb betegségek következtében nyugalmi dyspnoéjuk van, fokozott lehet a fatális kimenetelű, alkalmazás során fellépő reakció kockázata</w:t>
      </w:r>
      <w:r w:rsidR="000E6750" w:rsidRPr="00750971">
        <w:t>, ezért</w:t>
      </w:r>
      <w:r w:rsidRPr="00750971">
        <w:t xml:space="preserve"> </w:t>
      </w:r>
      <w:r w:rsidR="000E6750" w:rsidRPr="00750971">
        <w:t>e</w:t>
      </w:r>
      <w:r w:rsidRPr="00750971">
        <w:t>zeket a betegeket nem szabad Herceptin</w:t>
      </w:r>
      <w:r w:rsidRPr="00750971">
        <w:noBreakHyphen/>
        <w:t>nel kezelni (lásd 4.3 pont).</w:t>
      </w:r>
    </w:p>
    <w:p w14:paraId="0296C3D9" w14:textId="77777777" w:rsidR="001F74D3" w:rsidRPr="00750971" w:rsidRDefault="001F74D3"/>
    <w:p w14:paraId="6CE414DA" w14:textId="77777777" w:rsidR="001F74D3" w:rsidRPr="00750971" w:rsidRDefault="001F74D3" w:rsidP="00BA7CAA">
      <w:pPr>
        <w:keepNext/>
        <w:keepLines/>
        <w:outlineLvl w:val="0"/>
        <w:rPr>
          <w:u w:val="single"/>
        </w:rPr>
      </w:pPr>
      <w:r w:rsidRPr="00750971">
        <w:rPr>
          <w:u w:val="single"/>
        </w:rPr>
        <w:t>Pulmonalis történések</w:t>
      </w:r>
    </w:p>
    <w:p w14:paraId="0500D1CF" w14:textId="77777777" w:rsidR="001F74D3" w:rsidRPr="00750971" w:rsidRDefault="001F74D3" w:rsidP="00BA7CAA">
      <w:pPr>
        <w:keepNext/>
        <w:keepLines/>
      </w:pPr>
    </w:p>
    <w:p w14:paraId="0B7D97E4" w14:textId="77777777" w:rsidR="001F74D3" w:rsidRPr="00750971" w:rsidRDefault="001F74D3" w:rsidP="000664D6">
      <w:pPr>
        <w:keepNext/>
      </w:pPr>
      <w:r w:rsidRPr="00750971">
        <w:t xml:space="preserve">A szubkután Herceptin alkalmazásakor elővigyázatosnak kell lenni, mivel az intravénás gyógyszerforma alkalmazásával kapcsolatban a forgalomba hozatal után súlyos pulmonalis történéseket jelentettek (lásd 4.8 pont). Ezek az események esetenként halálos kimenetelűek voltak, és az infúziós reakció részeként is felléphetnek, de késve is jelentkezhetnek. Ezen kívül intersticiális tüdőbetegség eseteiről, köztük tüdő infiltrátumok, akut respiratorikus distressz szindróma, pneumonia, pneumonitis, pleurális folyadékgyülem, respiratorikus distressz, akut pulmonalis oedema, és légzési elégtelenség fellépéséről is beszámoltak. A kockázati tényezők között olyan korábban vagy </w:t>
      </w:r>
      <w:r w:rsidRPr="00750971">
        <w:lastRenderedPageBreak/>
        <w:t>egyidejűleg alkalmazott, más daganatellenes kezelések szerepelnek, amelyekről ismert, hogy összefüggésben állnak az intersticiális tüdőbetegséggel, így pl. taxánok, gemcitabin, vinorelbin és radioterápia. Azoknál a betegeknél, akiknek az előrehaladott rosszindulatú folyamat és egyéb betegségek következtében nyugalmi dyspnoéjuk van, a pulmonalis történések fokozott veszélye állhat fenn. Ezeket a betegeket ezért nem szabad Herceptin</w:t>
      </w:r>
      <w:r w:rsidRPr="00750971">
        <w:noBreakHyphen/>
        <w:t>nel kezelni (lásd 4.3 pont). Óvatosan kell eljárni pneumonitis esetén, különösen azoknál a betegeknél, akik egyidejűleg taxán-kezelésben is részesülnek.</w:t>
      </w:r>
    </w:p>
    <w:p w14:paraId="6C38C750" w14:textId="77777777" w:rsidR="0008784F" w:rsidRPr="00750971" w:rsidRDefault="0008784F" w:rsidP="000664D6"/>
    <w:p w14:paraId="51315D72" w14:textId="22445EAD" w:rsidR="00CD3533" w:rsidRPr="000664D6" w:rsidRDefault="003D0138" w:rsidP="00BA7CAA">
      <w:pPr>
        <w:keepNext/>
        <w:keepLines/>
        <w:rPr>
          <w:u w:val="single"/>
        </w:rPr>
      </w:pPr>
      <w:r w:rsidRPr="000664D6">
        <w:rPr>
          <w:u w:val="single"/>
        </w:rPr>
        <w:t>Ismert hatású segédanyag</w:t>
      </w:r>
      <w:r w:rsidR="00BF68F5">
        <w:rPr>
          <w:u w:val="single"/>
        </w:rPr>
        <w:t>ok</w:t>
      </w:r>
    </w:p>
    <w:p w14:paraId="1A294DCD" w14:textId="77777777" w:rsidR="00CD3533" w:rsidRPr="00750971" w:rsidRDefault="00CD3533" w:rsidP="00BA7CAA">
      <w:pPr>
        <w:keepNext/>
        <w:keepLines/>
      </w:pPr>
    </w:p>
    <w:p w14:paraId="59433ED3" w14:textId="77777777" w:rsidR="0008784F" w:rsidRPr="000664D6" w:rsidRDefault="0008784F" w:rsidP="00BA7CAA">
      <w:pPr>
        <w:keepNext/>
        <w:keepLines/>
        <w:rPr>
          <w:i/>
          <w:iCs/>
        </w:rPr>
      </w:pPr>
      <w:r w:rsidRPr="000664D6">
        <w:rPr>
          <w:i/>
          <w:iCs/>
        </w:rPr>
        <w:t>Nátrium</w:t>
      </w:r>
    </w:p>
    <w:p w14:paraId="03CDFAC0" w14:textId="77777777" w:rsidR="0008784F" w:rsidRPr="00750971" w:rsidRDefault="0008784F" w:rsidP="00BA7CAA">
      <w:pPr>
        <w:keepNext/>
        <w:keepLines/>
      </w:pPr>
      <w:r w:rsidRPr="00750971">
        <w:t>A Herceptin kevesebb mint 1 mmol (23 mg) nátriumot tartalmaz</w:t>
      </w:r>
      <w:r w:rsidR="00BE7E8D" w:rsidRPr="00750971">
        <w:t xml:space="preserve"> adagonként</w:t>
      </w:r>
      <w:r w:rsidRPr="00750971">
        <w:t>, azaz gyakorlatilag „nátriummentes”</w:t>
      </w:r>
      <w:r w:rsidR="00BE7E8D" w:rsidRPr="00750971">
        <w:t>.</w:t>
      </w:r>
    </w:p>
    <w:p w14:paraId="17211AAB" w14:textId="77777777" w:rsidR="003D0138" w:rsidRPr="00750971" w:rsidRDefault="003D0138" w:rsidP="000664D6"/>
    <w:p w14:paraId="0BB9BE94" w14:textId="77777777" w:rsidR="003D0138" w:rsidRPr="000664D6" w:rsidRDefault="003D0138" w:rsidP="000664D6">
      <w:pPr>
        <w:keepNext/>
        <w:keepLines/>
        <w:rPr>
          <w:i/>
          <w:iCs/>
        </w:rPr>
      </w:pPr>
      <w:r w:rsidRPr="000664D6">
        <w:rPr>
          <w:i/>
          <w:iCs/>
        </w:rPr>
        <w:t>Poliszorbát 20</w:t>
      </w:r>
    </w:p>
    <w:p w14:paraId="3A8490BE" w14:textId="5AD7778A" w:rsidR="003D0138" w:rsidRPr="00750971" w:rsidRDefault="003D0138" w:rsidP="000664D6">
      <w:r w:rsidRPr="00750971">
        <w:t xml:space="preserve">A Herceptin </w:t>
      </w:r>
      <w:r w:rsidR="00711AB1" w:rsidRPr="00750971">
        <w:t>2,0</w:t>
      </w:r>
      <w:r w:rsidR="00711AB1">
        <w:t> </w:t>
      </w:r>
      <w:r w:rsidR="00711AB1" w:rsidRPr="00750971">
        <w:t>mg poliszorbát</w:t>
      </w:r>
      <w:r w:rsidR="00711AB1">
        <w:t> </w:t>
      </w:r>
      <w:r w:rsidR="00711AB1" w:rsidRPr="00750971">
        <w:t xml:space="preserve">20-at tartalmaz </w:t>
      </w:r>
      <w:r w:rsidRPr="00750971">
        <w:t>6</w:t>
      </w:r>
      <w:r w:rsidR="00BC4D85">
        <w:t>0</w:t>
      </w:r>
      <w:r w:rsidRPr="00750971">
        <w:t>0</w:t>
      </w:r>
      <w:r w:rsidR="00BB375F">
        <w:t> </w:t>
      </w:r>
      <w:r w:rsidRPr="00750971">
        <w:t>mg/5</w:t>
      </w:r>
      <w:r w:rsidR="00BB375F">
        <w:t> </w:t>
      </w:r>
      <w:r w:rsidRPr="00750971">
        <w:t>ml-es injekciós üvege</w:t>
      </w:r>
      <w:r w:rsidR="00711AB1">
        <w:t>nként</w:t>
      </w:r>
      <w:r w:rsidRPr="00750971">
        <w:t xml:space="preserve">, </w:t>
      </w:r>
      <w:r w:rsidR="00711AB1">
        <w:t>ami</w:t>
      </w:r>
      <w:r w:rsidRPr="00750971">
        <w:t xml:space="preserve"> </w:t>
      </w:r>
      <w:r w:rsidR="00E4142B">
        <w:t xml:space="preserve">megfelel </w:t>
      </w:r>
      <w:r w:rsidRPr="00750971">
        <w:t>0,4</w:t>
      </w:r>
      <w:r w:rsidR="00BB375F">
        <w:t> </w:t>
      </w:r>
      <w:r w:rsidRPr="00750971">
        <w:t>mg/ml-nek. A poliszorbátok allergiás reakciót okozhatnak.</w:t>
      </w:r>
    </w:p>
    <w:p w14:paraId="10193FEA" w14:textId="77777777" w:rsidR="001F74D3" w:rsidRPr="00750971" w:rsidRDefault="001F74D3" w:rsidP="000664D6"/>
    <w:p w14:paraId="33B5B545" w14:textId="77777777" w:rsidR="001F74D3" w:rsidRPr="00750971" w:rsidRDefault="001F74D3">
      <w:pPr>
        <w:keepNext/>
        <w:keepLines/>
        <w:tabs>
          <w:tab w:val="num" w:pos="567"/>
        </w:tabs>
        <w:ind w:left="567" w:hanging="567"/>
        <w:rPr>
          <w:b/>
        </w:rPr>
      </w:pPr>
      <w:r w:rsidRPr="00750971">
        <w:rPr>
          <w:b/>
        </w:rPr>
        <w:t>4.5</w:t>
      </w:r>
      <w:r w:rsidRPr="00750971">
        <w:rPr>
          <w:b/>
        </w:rPr>
        <w:tab/>
        <w:t>Gyógyszerkölcsönhatások és egyéb interakciók</w:t>
      </w:r>
    </w:p>
    <w:p w14:paraId="5CF7F9EC" w14:textId="77777777" w:rsidR="001F74D3" w:rsidRPr="00750971" w:rsidRDefault="001F74D3">
      <w:pPr>
        <w:rPr>
          <w:b/>
        </w:rPr>
      </w:pPr>
    </w:p>
    <w:p w14:paraId="303BB51E" w14:textId="77777777" w:rsidR="001F74D3" w:rsidRPr="00750971" w:rsidRDefault="001F74D3">
      <w:r w:rsidRPr="00750971">
        <w:t>Szabályszerű interakciós vizsgálatokat nem végeztek. A klinikai vizsgálatokban a Herceptin és az egyidejűleg alkalmazott gyógyszerek között klinikailag jelentős interakciókat nem figyeltek meg.</w:t>
      </w:r>
    </w:p>
    <w:p w14:paraId="7DA00654" w14:textId="77777777" w:rsidR="001F74D3" w:rsidRPr="00750971" w:rsidRDefault="001F74D3"/>
    <w:p w14:paraId="7F1FBAD3" w14:textId="77777777" w:rsidR="001F74D3" w:rsidRPr="00750971" w:rsidRDefault="001F74D3">
      <w:pPr>
        <w:rPr>
          <w:i/>
        </w:rPr>
      </w:pPr>
      <w:r w:rsidRPr="00750971">
        <w:rPr>
          <w:i/>
        </w:rPr>
        <w:t>A trasztuzumab hatása más daganatellenes szerek farmakokinetikájára</w:t>
      </w:r>
    </w:p>
    <w:p w14:paraId="7F4F29A8" w14:textId="77777777" w:rsidR="001F74D3" w:rsidRPr="00750971" w:rsidRDefault="001F74D3">
      <w:pPr>
        <w:rPr>
          <w:b/>
          <w:i/>
        </w:rPr>
      </w:pPr>
    </w:p>
    <w:p w14:paraId="1AFE1FB9" w14:textId="77777777" w:rsidR="001F74D3" w:rsidRPr="00750971" w:rsidRDefault="001F74D3">
      <w:r w:rsidRPr="00750971">
        <w:t>HER2-pozitív metasztatikus emlőkarcinómában szenvedő nőkön végzett BO15935 és M77004 vizsgálatból származó farmakokinetikai adatok szerint a paklitaxel és doxorubicin (illetve ezek fő metabolitjai, a 6-α-hidroxi-paklitaxel /POH/ és a doxorubicinol /DOL/) expozícióját nem befolyásolta a trasztuzumab jelenléte (8 mg/ttkg vagy 4 mg/ttkg iv. telítő dózist követően 6 mg/ttkg 3 hetente egyszeri vagy 2 mg/ttkg hetente egyszeri iv. adagolást tekintve).</w:t>
      </w:r>
    </w:p>
    <w:p w14:paraId="2213C244" w14:textId="77777777" w:rsidR="001F74D3" w:rsidRPr="00750971" w:rsidRDefault="001F74D3">
      <w:r w:rsidRPr="00750971">
        <w:t>A trasztuzumab hatására azonban megnövekedhet az egyik doxorubicin-metabolit, a 7-dezoxi-13-dihidro-doxorubicin (D7D) teljes expozíciója. A D7D bioaktivitása valamint a D7D-szint emelkedésének klinikai jelentősége nem volt tisztázott.</w:t>
      </w:r>
    </w:p>
    <w:p w14:paraId="6B107E2C" w14:textId="77777777" w:rsidR="001F74D3" w:rsidRPr="00750971" w:rsidRDefault="001F74D3"/>
    <w:p w14:paraId="72C54528" w14:textId="77777777" w:rsidR="001F74D3" w:rsidRPr="00750971" w:rsidRDefault="001F74D3">
      <w:r w:rsidRPr="00750971">
        <w:t>HER2-pozitív metasztatikus emlőkarcinómában szenvedő japán nőkön Herceptin-nel (4 mg/ttkg iv. telítő dózis, majd heti 2 mg/ttkg iv.) és docetaxellel (60 mg/m</w:t>
      </w:r>
      <w:r w:rsidRPr="00750971">
        <w:rPr>
          <w:vertAlign w:val="superscript"/>
        </w:rPr>
        <w:t>2</w:t>
      </w:r>
      <w:r w:rsidRPr="00750971">
        <w:t xml:space="preserve"> iv.) végzett, JP16003 számú, egykarú vizsgálatból származó adatok szerint a Herceptin egyidejű alkalmazása nem befolyásolta a docetaxel egyszeri dózisára jellemző farmakokinetikát. A JP19959 vizsgálat a BO18255 (ToGa) vizsgálat egyik alvizsgálata volt, amelyben a Herceptin-nel kombinációban, illetve anélkül adott kapecitabin és ciszplatin farmakokinetikáját vizsgálták előrehaladott gyomorkarcinómában szenvedő japán férfi- és nőbetegeknél. Ezen alvizsgálat eredményei szerint a kapecitabin bioaktív metabolitjainak (pl. 5-FU) expozícióját nem befolyásolja a ciszplatin vagy a ciszplatin plusz Herceptin egyidejű alkalmazása. Magának a</w:t>
      </w:r>
      <w:r w:rsidRPr="00750971">
        <w:rPr>
          <w:caps/>
        </w:rPr>
        <w:t xml:space="preserve"> </w:t>
      </w:r>
      <w:r w:rsidRPr="00750971">
        <w:t>kapecitabinnak azonban megemelkedett a koncentrációja és megnövekedett a felezési ideje, ha Herceptin-nel kombinációban alkalmazták. Az adatok arra is utalnak, hogy a ciszplatin farmakokinetikáját nem befolyásolja a kapecitabin, vagy a kapecitabin plusz Herceptin egyidejű alkalmazása.</w:t>
      </w:r>
    </w:p>
    <w:p w14:paraId="14FB1462" w14:textId="77777777" w:rsidR="001F74D3" w:rsidRPr="00750971" w:rsidRDefault="001F74D3"/>
    <w:p w14:paraId="7F49A906" w14:textId="77777777" w:rsidR="001F74D3" w:rsidRPr="00750971" w:rsidRDefault="001F74D3">
      <w:r w:rsidRPr="00750971">
        <w:t xml:space="preserve">HER2-pozitív metasztatikus vagy lokálisan előrehaladott inoperábilis emlőkarcinómában szenvedő betegekkel végzett H4613g/GO01305 vizsgálatból származó farmakokinetikai adatok azt mutatták, hogy a trasztuzumab nem befolyásolta a karboplatin farmakokinetikáját. </w:t>
      </w:r>
    </w:p>
    <w:p w14:paraId="47E63893" w14:textId="77777777" w:rsidR="001F74D3" w:rsidRPr="00750971" w:rsidRDefault="001F74D3"/>
    <w:p w14:paraId="661540BB" w14:textId="77777777" w:rsidR="001F74D3" w:rsidRPr="00750971" w:rsidRDefault="001F74D3" w:rsidP="00B966C6">
      <w:pPr>
        <w:keepNext/>
        <w:keepLines/>
        <w:rPr>
          <w:i/>
        </w:rPr>
      </w:pPr>
      <w:r w:rsidRPr="00750971">
        <w:rPr>
          <w:i/>
        </w:rPr>
        <w:lastRenderedPageBreak/>
        <w:t>Daganatellenes szerek hatása a trasztuzumab farmakokinetikájára</w:t>
      </w:r>
    </w:p>
    <w:p w14:paraId="58614443" w14:textId="77777777" w:rsidR="001F74D3" w:rsidRPr="00750971" w:rsidRDefault="001F74D3" w:rsidP="00B966C6">
      <w:pPr>
        <w:keepNext/>
        <w:keepLines/>
        <w:rPr>
          <w:i/>
        </w:rPr>
      </w:pPr>
    </w:p>
    <w:p w14:paraId="2684A19F" w14:textId="77777777" w:rsidR="001F74D3" w:rsidRPr="00750971" w:rsidRDefault="001F74D3" w:rsidP="00B966C6">
      <w:pPr>
        <w:keepNext/>
        <w:keepLines/>
        <w:rPr>
          <w:i/>
        </w:rPr>
      </w:pPr>
      <w:r w:rsidRPr="00750971">
        <w:rPr>
          <w:i/>
        </w:rPr>
        <w:t>A Herceptin monoterápia (4 mg/ttkg telítő dózis, majd heti 2 mg/ttkg iv.) szimulációs szérumkoncentrációit HER2 pozitív, metasztatikus emlőkarcinómában szenvedő, japán nőknél ténylegesen mért vérszintekkel (JP16003 vizsgálat) összehasonlítva nem találtak bizonyítékot arra, hogy a docetaxel egyidejű alkalmazása hatással lenne a trasztuzumab farmakokinetikájára.</w:t>
      </w:r>
    </w:p>
    <w:p w14:paraId="49391E16" w14:textId="77777777" w:rsidR="001F74D3" w:rsidRPr="00750971" w:rsidRDefault="001F74D3"/>
    <w:p w14:paraId="2F441D37" w14:textId="77777777" w:rsidR="001F74D3" w:rsidRPr="00750971" w:rsidRDefault="001F74D3">
      <w:r w:rsidRPr="00750971">
        <w:t>Herceptin</w:t>
      </w:r>
      <w:r w:rsidRPr="00750971">
        <w:noBreakHyphen/>
        <w:t xml:space="preserve">nel és paklitaxellel egyidejűleg kezelt betegeken végzett két fázis II. (BO15935 és M77004) és egy fázis III. (H0648g) vizsgálatból származó farmakokinetikai eredményeket összehasonlították két olyan fázis II. vizsgálat (W016229 és MO16982) farmakokinetikai eredményeivel, amelyekben a nőbetegek HER2-pozitív metasztatikus emlőkarcinóma kezelésére Herceptin monoterápiában részesültek. Az egyéni, illetve az átlagos legalacsonyabb trasztuzumab-koncentrációk vizsgálatonként és vizsgálatokon belül is változóak voltak, azonban a paklitaxel egyidejű alkalmazásának nem volt egyértelmű hatása a trasztuzumab farmakokinetikájára. A Herceptin-nel, paklitaxellel és doxorubicinnel egyidejűleg kezelt, HER2-pozitív emlőkarcinómában szenvedő nőkkel végzett M77004 vizsgálatból származó, trasztuzumab farmakokinetikai adatainak összehasonlítása azokból a vizsgálatokból származó trasztuzumab farmakokinetikai adataival, amelyekben a Herceptin-t monoterápiaként (H0649g) vagy antraciklinnel és ciklofoszfamiddal vagy paklitaxellel (H0648g vizsgálat) kombinálva adták, azt mutatta, hogy a doxorubicin és a paklitaxel nem befolyásolta a trasztuzumab farmakokinetikáját. </w:t>
      </w:r>
    </w:p>
    <w:p w14:paraId="63219E0C" w14:textId="77777777" w:rsidR="001F74D3" w:rsidRPr="00750971" w:rsidRDefault="001F74D3"/>
    <w:p w14:paraId="1BB90EC0" w14:textId="77777777" w:rsidR="001F74D3" w:rsidRPr="00750971" w:rsidRDefault="001F74D3">
      <w:r w:rsidRPr="00750971">
        <w:t>A H4613g/GO01305 vizsgálatból származó farmakokinetikai adatok arra utaltak, hogy a karboplatin nem befolyásolta a trasztuzumab farmakokinetikáját.</w:t>
      </w:r>
    </w:p>
    <w:p w14:paraId="25778DCE" w14:textId="77777777" w:rsidR="001F74D3" w:rsidRPr="00750971" w:rsidRDefault="001F74D3"/>
    <w:p w14:paraId="7687D832" w14:textId="77777777" w:rsidR="001F74D3" w:rsidRPr="00750971" w:rsidRDefault="001F74D3">
      <w:r w:rsidRPr="00750971">
        <w:t>Az egyidejűleg alkalmazott anasztrozol nem befolyásolta a trasztuzumab farmakokinetikáját.</w:t>
      </w:r>
    </w:p>
    <w:p w14:paraId="547DF77D" w14:textId="77777777" w:rsidR="001F74D3" w:rsidRPr="00750971" w:rsidRDefault="001F74D3"/>
    <w:p w14:paraId="7F8C6407" w14:textId="77777777" w:rsidR="001F74D3" w:rsidRPr="00750971" w:rsidRDefault="001F74D3">
      <w:pPr>
        <w:keepNext/>
        <w:keepLines/>
        <w:tabs>
          <w:tab w:val="num" w:pos="567"/>
        </w:tabs>
        <w:ind w:left="567" w:hanging="567"/>
        <w:rPr>
          <w:b/>
        </w:rPr>
      </w:pPr>
      <w:r w:rsidRPr="00750971">
        <w:rPr>
          <w:b/>
        </w:rPr>
        <w:t>4.6</w:t>
      </w:r>
      <w:r w:rsidRPr="00750971">
        <w:rPr>
          <w:b/>
        </w:rPr>
        <w:tab/>
        <w:t>Termékenység, terhesség és szoptatás</w:t>
      </w:r>
    </w:p>
    <w:p w14:paraId="47E656C8" w14:textId="77777777" w:rsidR="001F74D3" w:rsidRPr="00750971" w:rsidRDefault="001F74D3">
      <w:pPr>
        <w:keepNext/>
        <w:keepLines/>
        <w:tabs>
          <w:tab w:val="num" w:pos="567"/>
        </w:tabs>
        <w:ind w:left="567" w:hanging="567"/>
        <w:rPr>
          <w:b/>
        </w:rPr>
      </w:pPr>
    </w:p>
    <w:p w14:paraId="6A9C0268" w14:textId="77777777" w:rsidR="001F74D3" w:rsidRPr="000664D6" w:rsidRDefault="001F74D3">
      <w:pPr>
        <w:keepNext/>
        <w:keepLines/>
        <w:tabs>
          <w:tab w:val="num" w:pos="567"/>
        </w:tabs>
        <w:ind w:left="567" w:hanging="567"/>
        <w:rPr>
          <w:iCs/>
          <w:u w:val="single"/>
        </w:rPr>
      </w:pPr>
      <w:r w:rsidRPr="000664D6">
        <w:rPr>
          <w:iCs/>
          <w:u w:val="single"/>
        </w:rPr>
        <w:t>Fogamzóképes nők / Fogamzásgátlás</w:t>
      </w:r>
    </w:p>
    <w:p w14:paraId="7E15421E" w14:textId="77777777" w:rsidR="001F74D3" w:rsidRPr="00750971" w:rsidRDefault="001F74D3">
      <w:pPr>
        <w:keepNext/>
        <w:keepLines/>
        <w:rPr>
          <w:b/>
        </w:rPr>
      </w:pPr>
      <w:r w:rsidRPr="00750971">
        <w:t>A fogamzóképes nők figyelmét fel kell hívni arra, hogy a Herceptin</w:t>
      </w:r>
      <w:r w:rsidRPr="00750971">
        <w:noBreakHyphen/>
        <w:t>kezelés alatt és a kezelés befejezését követően 7 hónapig hatékony fogamzásgátlást kell alkalmazniuk (lásd 5.2 pont).</w:t>
      </w:r>
    </w:p>
    <w:p w14:paraId="10968026" w14:textId="77777777" w:rsidR="001F74D3" w:rsidRPr="00750971" w:rsidRDefault="001F74D3">
      <w:pPr>
        <w:rPr>
          <w:b/>
        </w:rPr>
      </w:pPr>
    </w:p>
    <w:p w14:paraId="78BEE008" w14:textId="77777777" w:rsidR="001F74D3" w:rsidRPr="000664D6" w:rsidRDefault="001F74D3">
      <w:pPr>
        <w:outlineLvl w:val="0"/>
        <w:rPr>
          <w:iCs/>
          <w:u w:val="single"/>
        </w:rPr>
      </w:pPr>
      <w:r w:rsidRPr="000664D6">
        <w:rPr>
          <w:iCs/>
          <w:u w:val="single"/>
        </w:rPr>
        <w:t>Terhesség</w:t>
      </w:r>
    </w:p>
    <w:p w14:paraId="4DA595E1" w14:textId="77777777" w:rsidR="001F74D3" w:rsidRPr="00750971" w:rsidRDefault="001F74D3">
      <w:r w:rsidRPr="00750971">
        <w:t>Jávai makákó (Cynomolgus) majmokon végzett reprodukciós vizsgálatokban a heti humán fenntartó adag (2 mg/ttkg intravénás Herceptin) 25-szörösét beadva nem észleltek fertilitási zavart vagy magzatkárosodást. A trasztuzumab bejutott a placentába a korai (20- 50. gesztációs nap) és a késői (120- 150. gesztációs nap) magzatfejlődési periódusban. Nem ismert, hogy a Herceptin befolyásolja</w:t>
      </w:r>
      <w:r w:rsidRPr="00750971">
        <w:noBreakHyphen/>
        <w:t>e a reproduktív kapacitást. Minthogy az állatokon végzett reprodukciós vizsgálatok nem mindig vonatkoztathatók emberre, a Herceptin</w:t>
      </w:r>
      <w:r w:rsidRPr="00750971">
        <w:noBreakHyphen/>
        <w:t>t nem szabad terhességben adni, csak ha az anyánál várható előny meghaladja a lehetséges magzati kockázatot.</w:t>
      </w:r>
    </w:p>
    <w:p w14:paraId="6473C60F" w14:textId="77777777" w:rsidR="001F74D3" w:rsidRPr="00750971" w:rsidRDefault="001F74D3"/>
    <w:p w14:paraId="488207D0" w14:textId="77777777" w:rsidR="001F74D3" w:rsidRPr="00750971" w:rsidRDefault="001F74D3">
      <w:r w:rsidRPr="00750971">
        <w:t>A forgalomba hozatalt követő időszakban oligohydramnionnal társuló, magzati renális fejlődési rendellenesség és/vagy funkciókárosodás eseteit jelentették Herceptin</w:t>
      </w:r>
      <w:r w:rsidRPr="00750971">
        <w:noBreakHyphen/>
        <w:t>kezelésben részesülő terhes nőknél, melyek közül néhány a magzat halálos pulmonális hypoplasiájával társult. Azokat a nőket, akik teherbe estek, tájékoztatni kell a magzat károsodásának lehetőségéről. Ha terhes nőt Herceptin</w:t>
      </w:r>
      <w:r w:rsidRPr="00750971">
        <w:noBreakHyphen/>
        <w:t>nel kezelnek, illetve ha egy beteg terhes lesz a Herceptin-kezelés alatt vagy az utolsó Herceptin-adag beadását követő 7 hónapon belül, a beteg multidiszciplináris orvoscsoport által történő, szoros monitorozása ajánlott.</w:t>
      </w:r>
    </w:p>
    <w:p w14:paraId="3F7292A6" w14:textId="77777777" w:rsidR="001F74D3" w:rsidRPr="00750971" w:rsidRDefault="001F74D3"/>
    <w:p w14:paraId="2970CD36" w14:textId="77777777" w:rsidR="001F74D3" w:rsidRPr="000664D6" w:rsidRDefault="001F74D3" w:rsidP="00BA7CAA">
      <w:pPr>
        <w:outlineLvl w:val="0"/>
        <w:rPr>
          <w:iCs/>
          <w:u w:val="single"/>
        </w:rPr>
      </w:pPr>
      <w:r w:rsidRPr="000664D6">
        <w:rPr>
          <w:iCs/>
          <w:u w:val="single"/>
        </w:rPr>
        <w:t>Szoptatás</w:t>
      </w:r>
    </w:p>
    <w:p w14:paraId="677D6176" w14:textId="77777777" w:rsidR="001F74D3" w:rsidRPr="00750971" w:rsidRDefault="006D774B" w:rsidP="00BA7CAA">
      <w:r w:rsidRPr="00750971">
        <w:t xml:space="preserve">Egy </w:t>
      </w:r>
      <w:r w:rsidR="001F74D3" w:rsidRPr="00750971">
        <w:t>jávai makákó majmok</w:t>
      </w:r>
      <w:r w:rsidRPr="00750971">
        <w:t>kal</w:t>
      </w:r>
      <w:r w:rsidR="001F74D3" w:rsidRPr="00750971">
        <w:t xml:space="preserve"> végzett vizsgálatban </w:t>
      </w:r>
      <w:r w:rsidR="00510A70" w:rsidRPr="00750971">
        <w:t xml:space="preserve">azt állapították meg, hogy – </w:t>
      </w:r>
      <w:r w:rsidR="001F74D3" w:rsidRPr="00750971">
        <w:t xml:space="preserve">a </w:t>
      </w:r>
      <w:r w:rsidR="00510A70" w:rsidRPr="00750971">
        <w:t xml:space="preserve">Herceptin </w:t>
      </w:r>
      <w:r w:rsidR="001F74D3" w:rsidRPr="00750971">
        <w:t>heti 2 mg/ttkg</w:t>
      </w:r>
      <w:r w:rsidR="00510A70" w:rsidRPr="00750971">
        <w:t>-os</w:t>
      </w:r>
      <w:r w:rsidR="001F74D3" w:rsidRPr="00750971">
        <w:t xml:space="preserve"> intravénás fenntartó dózis</w:t>
      </w:r>
      <w:r w:rsidR="00510A70" w:rsidRPr="00750971">
        <w:t>ának</w:t>
      </w:r>
      <w:r w:rsidR="001F74D3" w:rsidRPr="00750971">
        <w:t xml:space="preserve"> 25-szörösét </w:t>
      </w:r>
      <w:r w:rsidRPr="00750971">
        <w:t>a terhesség 120. és 150. napja között</w:t>
      </w:r>
      <w:r w:rsidR="00510A70" w:rsidRPr="00750971">
        <w:t xml:space="preserve"> alkalmazva –</w:t>
      </w:r>
      <w:r w:rsidR="001F74D3" w:rsidRPr="00750971">
        <w:t xml:space="preserve"> a trasztuzumab átjutott az anyatejbe</w:t>
      </w:r>
      <w:r w:rsidRPr="00750971">
        <w:t xml:space="preserve"> szülés után</w:t>
      </w:r>
      <w:r w:rsidR="001F74D3" w:rsidRPr="00750971">
        <w:t xml:space="preserve">. </w:t>
      </w:r>
      <w:r w:rsidRPr="00750971">
        <w:t>A méhen belüli trasztuzumab</w:t>
      </w:r>
      <w:r w:rsidR="00510A70" w:rsidRPr="00750971">
        <w:t>-</w:t>
      </w:r>
      <w:r w:rsidRPr="00750971">
        <w:t>expozíció és a</w:t>
      </w:r>
      <w:r w:rsidR="001F74D3" w:rsidRPr="00750971">
        <w:t xml:space="preserve"> csecsemő majmok vérében lévő trasztuzumab semmiféle nemkívánatos hatást nem gyakorolt növekedésükre és fejlődésükre születésüktől 1 hónapos korukig. Nem tudjuk, hogy a trasztuzumab átjut</w:t>
      </w:r>
      <w:r w:rsidR="001F74D3" w:rsidRPr="00750971">
        <w:noBreakHyphen/>
        <w:t xml:space="preserve">e a humán anyatejbe. Minthogy az IgG1 kiválasztódik a humán anyatejbe, és az esetleges </w:t>
      </w:r>
      <w:r w:rsidR="001F74D3" w:rsidRPr="00750971">
        <w:lastRenderedPageBreak/>
        <w:t>veszélyek a csecsemőre nézve nem ismertek, a nőknek nem szabad szoptatniuk a Herceptin</w:t>
      </w:r>
      <w:r w:rsidR="001F74D3" w:rsidRPr="00750971">
        <w:noBreakHyphen/>
        <w:t>kezelés ideje alatt és az utolsó adagot követő 7 hónap során.</w:t>
      </w:r>
    </w:p>
    <w:p w14:paraId="5010EBB2" w14:textId="77777777" w:rsidR="006D774B" w:rsidRPr="00750971" w:rsidRDefault="006D774B" w:rsidP="00BA7CAA"/>
    <w:p w14:paraId="342EE0DC" w14:textId="77777777" w:rsidR="001F74D3" w:rsidRPr="000664D6" w:rsidRDefault="001F74D3" w:rsidP="00FC1B86">
      <w:pPr>
        <w:keepNext/>
        <w:keepLines/>
        <w:rPr>
          <w:iCs/>
          <w:u w:val="single"/>
        </w:rPr>
      </w:pPr>
      <w:r w:rsidRPr="000664D6">
        <w:rPr>
          <w:iCs/>
          <w:u w:val="single"/>
        </w:rPr>
        <w:t>Termékenység</w:t>
      </w:r>
    </w:p>
    <w:p w14:paraId="05751F8F" w14:textId="77777777" w:rsidR="001F74D3" w:rsidRPr="00750971" w:rsidRDefault="001F74D3" w:rsidP="00FC1B86">
      <w:pPr>
        <w:keepNext/>
        <w:keepLines/>
      </w:pPr>
      <w:r w:rsidRPr="00750971">
        <w:t>Termékenységre vonatkozó adatok nem állnak rendelkezésre.</w:t>
      </w:r>
    </w:p>
    <w:p w14:paraId="794856EF" w14:textId="77777777" w:rsidR="001F74D3" w:rsidRPr="00750971" w:rsidRDefault="001F74D3" w:rsidP="00FC1B86">
      <w:pPr>
        <w:keepNext/>
        <w:keepLines/>
      </w:pPr>
    </w:p>
    <w:p w14:paraId="673C128C" w14:textId="77777777" w:rsidR="001F74D3" w:rsidRPr="00750971" w:rsidRDefault="001F74D3" w:rsidP="00FC1B86">
      <w:pPr>
        <w:keepNext/>
        <w:keepLines/>
        <w:ind w:left="567" w:hanging="567"/>
        <w:rPr>
          <w:b/>
        </w:rPr>
      </w:pPr>
      <w:r w:rsidRPr="00750971">
        <w:rPr>
          <w:b/>
        </w:rPr>
        <w:t>4.7</w:t>
      </w:r>
      <w:r w:rsidRPr="00750971">
        <w:rPr>
          <w:b/>
        </w:rPr>
        <w:tab/>
        <w:t>A készítmény hatásai a gépjárművezetéshez és a gépek kezeléséhez szükséges képességekre</w:t>
      </w:r>
    </w:p>
    <w:p w14:paraId="06A06B4A" w14:textId="77777777" w:rsidR="001F74D3" w:rsidRPr="00750971" w:rsidRDefault="001F74D3">
      <w:pPr>
        <w:keepNext/>
        <w:keepLines/>
        <w:ind w:left="567" w:hanging="567"/>
        <w:rPr>
          <w:b/>
        </w:rPr>
      </w:pPr>
    </w:p>
    <w:p w14:paraId="5340B4F9" w14:textId="77777777" w:rsidR="001F74D3" w:rsidRPr="00750971" w:rsidRDefault="001F74D3">
      <w:pPr>
        <w:keepNext/>
        <w:keepLines/>
      </w:pPr>
      <w:r w:rsidRPr="00750971">
        <w:t xml:space="preserve">A Herceptin kismértékben </w:t>
      </w:r>
      <w:r w:rsidR="002F46B1" w:rsidRPr="00750971">
        <w:t>befolyásolja</w:t>
      </w:r>
      <w:r w:rsidRPr="00750971">
        <w:t xml:space="preserve"> a gépjárművezetéshez és a gépek kezeléséhez szükséges képességeket (lásd 4.8 pont). </w:t>
      </w:r>
      <w:r w:rsidR="00107BAB" w:rsidRPr="00750971">
        <w:t>A Herceptin</w:t>
      </w:r>
      <w:r w:rsidR="00107BAB" w:rsidRPr="00750971">
        <w:noBreakHyphen/>
        <w:t xml:space="preserve">nel történő kezelés során szédülés és aluszékonyság fordulhat elő (lásd 4.8 pont). </w:t>
      </w:r>
      <w:r w:rsidRPr="00750971">
        <w:t>Azok a betegek, akik az alkalmazás során fellépő tüneteket észlelnek (lásd 4.4 pont), a tünetek mérséklődéséig ne vezessenek, és ne</w:t>
      </w:r>
      <w:r w:rsidR="00561A66" w:rsidRPr="00750971">
        <w:t xml:space="preserve"> kezeljenek</w:t>
      </w:r>
      <w:r w:rsidRPr="00750971">
        <w:t xml:space="preserve"> </w:t>
      </w:r>
      <w:r w:rsidR="00561A66" w:rsidRPr="00750971">
        <w:t>gépeket</w:t>
      </w:r>
      <w:r w:rsidRPr="00750971">
        <w:t>.</w:t>
      </w:r>
    </w:p>
    <w:p w14:paraId="746B8C0C" w14:textId="77777777" w:rsidR="001F74D3" w:rsidRPr="00750971" w:rsidRDefault="001F74D3"/>
    <w:p w14:paraId="5CE88F29" w14:textId="77777777" w:rsidR="001F74D3" w:rsidRPr="00750971" w:rsidRDefault="001F74D3">
      <w:pPr>
        <w:ind w:left="567" w:hanging="567"/>
        <w:rPr>
          <w:b/>
        </w:rPr>
      </w:pPr>
      <w:r w:rsidRPr="00750971">
        <w:rPr>
          <w:b/>
        </w:rPr>
        <w:t>4.8</w:t>
      </w:r>
      <w:r w:rsidRPr="00750971">
        <w:rPr>
          <w:b/>
        </w:rPr>
        <w:tab/>
        <w:t>Nemkívánatos hatások, mellékhatások</w:t>
      </w:r>
    </w:p>
    <w:p w14:paraId="60C8F9D3" w14:textId="77777777" w:rsidR="001F74D3" w:rsidRPr="00750971" w:rsidRDefault="001F74D3">
      <w:pPr>
        <w:ind w:left="567" w:hanging="567"/>
        <w:rPr>
          <w:b/>
        </w:rPr>
      </w:pPr>
    </w:p>
    <w:p w14:paraId="1924FD01" w14:textId="77777777" w:rsidR="001F74D3" w:rsidRPr="00750971" w:rsidRDefault="001F74D3">
      <w:pPr>
        <w:ind w:left="567" w:hanging="567"/>
        <w:rPr>
          <w:u w:val="single"/>
        </w:rPr>
      </w:pPr>
      <w:r w:rsidRPr="00750971">
        <w:rPr>
          <w:u w:val="single"/>
        </w:rPr>
        <w:t>A biztonságossági profil összefoglalása</w:t>
      </w:r>
    </w:p>
    <w:p w14:paraId="3B0AD1AD" w14:textId="77777777" w:rsidR="001F74D3" w:rsidRPr="00750971" w:rsidRDefault="001F74D3">
      <w:pPr>
        <w:ind w:left="567" w:hanging="567"/>
        <w:rPr>
          <w:b/>
        </w:rPr>
      </w:pPr>
    </w:p>
    <w:p w14:paraId="291AAA2C" w14:textId="77777777" w:rsidR="001F74D3" w:rsidRPr="00750971" w:rsidRDefault="001F74D3">
      <w:r w:rsidRPr="00750971">
        <w:t>A Herceptin (intravénás és szubkután gyógyszerforma) alkalmazása során eddig jelentett legsúlyosabb és/vagy leggyakoribb mellékhatások között szerepelt a szívműködési zavar, az alkalmazás során fellépő reakciók, a haematotoxicitás (különösen a neutropenia), a fertőzések és a pulmonális mellékhatások.</w:t>
      </w:r>
    </w:p>
    <w:p w14:paraId="7EFF2908" w14:textId="77777777" w:rsidR="001F74D3" w:rsidRPr="00750971" w:rsidRDefault="001F74D3"/>
    <w:p w14:paraId="1DD609F3" w14:textId="77777777" w:rsidR="001F74D3" w:rsidRPr="00750971" w:rsidRDefault="001F74D3">
      <w:r w:rsidRPr="00750971">
        <w:t xml:space="preserve">A korai emlőkarcinómában végzett </w:t>
      </w:r>
      <w:r w:rsidR="000E6750" w:rsidRPr="00750971">
        <w:t>kulcsfontosságú</w:t>
      </w:r>
      <w:r w:rsidRPr="00750971">
        <w:t xml:space="preserve"> vizsgálatban (298 intravénás, ill. 297 szubkután gyógyszerformával kezelt beteg adatai alapján) a szubkután Herceptin biztonságossági profilja összességében hasonló volt az intravénás gyógyszerforma ismert biztonságossági profiljához.</w:t>
      </w:r>
    </w:p>
    <w:p w14:paraId="37487470" w14:textId="77777777" w:rsidR="001F74D3" w:rsidRPr="00750971" w:rsidRDefault="001F74D3"/>
    <w:p w14:paraId="71A7B943" w14:textId="77777777" w:rsidR="001F74D3" w:rsidRPr="00750971" w:rsidRDefault="001F74D3">
      <w:r w:rsidRPr="00750971">
        <w:t>Súlyos nemkívánatos események (a National Cancer Institute nemkívánatos események kritériumaira vonatkozó általános terminológiájának (NCI CTCAE) 3.0 verziója szerint 3-as fokozatú vagy annál súlyosabb események) hasonló arányban fordultak elő a Herceptin két gyógyszerformája mellett (52,3% az intravénás, míg 53,5% a szubkután gyógyszerforma esetében).</w:t>
      </w:r>
    </w:p>
    <w:p w14:paraId="4A7B319B" w14:textId="77777777" w:rsidR="001F74D3" w:rsidRPr="00750971" w:rsidRDefault="001F74D3"/>
    <w:p w14:paraId="732AE14B" w14:textId="77777777" w:rsidR="001F74D3" w:rsidRPr="00750971" w:rsidRDefault="001F74D3">
      <w:pPr>
        <w:keepNext/>
        <w:keepLines/>
      </w:pPr>
      <w:r w:rsidRPr="00750971">
        <w:t>Néhány nemkívánatos eseményt gyakrabban jelentettek a szubkután gyógyszerforma mellett:</w:t>
      </w:r>
    </w:p>
    <w:p w14:paraId="4F120038" w14:textId="77777777" w:rsidR="001F74D3" w:rsidRPr="00750971" w:rsidRDefault="001F74D3">
      <w:pPr>
        <w:keepNext/>
        <w:keepLines/>
        <w:ind w:left="720" w:hanging="360"/>
      </w:pPr>
      <w:r w:rsidRPr="00750971">
        <w:sym w:font="Symbol" w:char="F0B7"/>
      </w:r>
      <w:r w:rsidRPr="00750971">
        <w:tab/>
        <w:t>Súlyos nemkívánatos események (melyek az esetek többségében kórházi kezelés szükségessége vagy a fennálló kórházi kezelés meghosszabbodása miatt minősültek súlyosnak): 14,1% az intravénás, míg 21,5% a szubkután gyógyszerforma mellett. A súlyos nemkívánatos események gyakoriságának tekintetében a két gyógyszerforma között mutatkozó különbség elsősorban a neutropéniával kísért vagy neutropéniával nem járó fertőzésekből (4,4% szemben a 8,1%-kal), valamint a kardiális eseményekből (0,7% szemben a 1,7%-kal) adódott.</w:t>
      </w:r>
    </w:p>
    <w:p w14:paraId="009F357F" w14:textId="77777777" w:rsidR="001F74D3" w:rsidRPr="00750971" w:rsidRDefault="001F74D3">
      <w:pPr>
        <w:ind w:left="720" w:hanging="360"/>
      </w:pPr>
      <w:r w:rsidRPr="00750971">
        <w:sym w:font="Symbol" w:char="F0B7"/>
      </w:r>
      <w:r w:rsidRPr="00750971">
        <w:tab/>
        <w:t>Súlyos posztoperatív sebfertőzések: 1,7% az intravénás, míg 3,0% a szubkután gyógyszerforma mellett.</w:t>
      </w:r>
    </w:p>
    <w:p w14:paraId="76D3F1BF" w14:textId="77777777" w:rsidR="001F74D3" w:rsidRPr="00750971" w:rsidRDefault="001F74D3">
      <w:pPr>
        <w:ind w:left="720" w:hanging="360"/>
      </w:pPr>
      <w:r w:rsidRPr="00750971">
        <w:sym w:font="Symbol" w:char="F0B7"/>
      </w:r>
      <w:r w:rsidRPr="00750971">
        <w:tab/>
        <w:t>Alkalmazás során fellépő reakciók: 37,2% az intravénás, míg 47,8% a szubkután gyógyszerforma esetén a kezelési fázisban.</w:t>
      </w:r>
    </w:p>
    <w:p w14:paraId="3BEE1776" w14:textId="77777777" w:rsidR="001F74D3" w:rsidRPr="00750971" w:rsidRDefault="001F74D3">
      <w:pPr>
        <w:ind w:left="720" w:hanging="360"/>
      </w:pPr>
      <w:r w:rsidRPr="00750971">
        <w:sym w:font="Symbol" w:char="F0B7"/>
      </w:r>
      <w:r w:rsidRPr="00750971">
        <w:tab/>
        <w:t>Magas vérnyomás: 4,7% az intravénás, míg 9,8% a szubkután gyógyszerforma mellett.</w:t>
      </w:r>
    </w:p>
    <w:p w14:paraId="3806DE9D" w14:textId="77777777" w:rsidR="001F74D3" w:rsidRPr="00750971" w:rsidRDefault="001F74D3"/>
    <w:p w14:paraId="7A96F137" w14:textId="77777777" w:rsidR="001F74D3" w:rsidRPr="00750971" w:rsidRDefault="001F74D3">
      <w:pPr>
        <w:rPr>
          <w:u w:val="single"/>
        </w:rPr>
      </w:pPr>
      <w:r w:rsidRPr="00750971">
        <w:rPr>
          <w:u w:val="single"/>
        </w:rPr>
        <w:t>Az intravénás gyógyszerforma alkalmazása kapcsán fellépő mellékhatások táblázatos felsorolása</w:t>
      </w:r>
    </w:p>
    <w:p w14:paraId="0BB0D66D" w14:textId="77777777" w:rsidR="001F74D3" w:rsidRPr="00750971" w:rsidRDefault="001F74D3"/>
    <w:p w14:paraId="1A1EC86D" w14:textId="1711C4FF" w:rsidR="001F74D3" w:rsidRPr="00750971" w:rsidRDefault="001F74D3">
      <w:r w:rsidRPr="00750971">
        <w:t>Ebben a részben a következő gyakorisági kategóriák kerültek alkalmazásra: nagyon gyakori (</w:t>
      </w:r>
      <w:r w:rsidRPr="00750971">
        <w:sym w:font="Symbol" w:char="F0B3"/>
      </w:r>
      <w:r w:rsidRPr="00750971">
        <w:t xml:space="preserve">1/10), gyakori </w:t>
      </w:r>
      <w:r w:rsidRPr="00750971">
        <w:rPr>
          <w:rFonts w:eastAsia="SimSun"/>
          <w:lang w:eastAsia="zh-CN"/>
        </w:rPr>
        <w:t>(</w:t>
      </w:r>
      <w:r w:rsidRPr="00750971">
        <w:rPr>
          <w:rFonts w:eastAsia="SimSun"/>
          <w:lang w:eastAsia="zh-CN"/>
        </w:rPr>
        <w:sym w:font="Symbol" w:char="F0B3"/>
      </w:r>
      <w:r w:rsidRPr="00750971">
        <w:rPr>
          <w:rFonts w:eastAsia="SimSun"/>
          <w:lang w:eastAsia="zh-CN"/>
        </w:rPr>
        <w:t>1/100 - &lt;1/10), nem gyakori</w:t>
      </w:r>
      <w:r w:rsidRPr="00750971">
        <w:t xml:space="preserve"> (≥1/1000 - &lt;1/100), ritka (≥1/10 000 - &lt;1/1 000), nagyon ritka (&lt;1/10 000), nem ismert (a rendelkezésre álló adatokból nem állapítható meg). Az egyes gyakorisági kategóriákon belül a mellékhatások csökkenő súlyosság szerint kerülnek megadásra.</w:t>
      </w:r>
    </w:p>
    <w:p w14:paraId="29FBB33F" w14:textId="77777777" w:rsidR="001F74D3" w:rsidRPr="00750971" w:rsidRDefault="001F74D3"/>
    <w:p w14:paraId="381853D3" w14:textId="77777777" w:rsidR="001F74D3" w:rsidRPr="00750971" w:rsidRDefault="001F74D3">
      <w:pPr>
        <w:keepNext/>
        <w:keepLines/>
        <w:outlineLvl w:val="0"/>
      </w:pPr>
      <w:r w:rsidRPr="00750971">
        <w:t xml:space="preserve">Az 1. táblázatban felsorolt mellékhatásokat az intravénás Herceptin önmagában történő vagy kemoterápiával kombinált alkalmazása során, a </w:t>
      </w:r>
      <w:r w:rsidR="000E6750" w:rsidRPr="00750971">
        <w:t>kulcsfontosságú</w:t>
      </w:r>
      <w:r w:rsidRPr="00750971">
        <w:t xml:space="preserve"> klinikai vizsgálatokban és a forgalomba hozatalt követően jelentették.</w:t>
      </w:r>
    </w:p>
    <w:p w14:paraId="18549AA0" w14:textId="77777777" w:rsidR="001F74D3" w:rsidRPr="00750971" w:rsidRDefault="001F74D3">
      <w:pPr>
        <w:outlineLvl w:val="0"/>
      </w:pPr>
    </w:p>
    <w:p w14:paraId="00BC9EDB" w14:textId="77777777" w:rsidR="001F74D3" w:rsidRPr="00750971" w:rsidRDefault="001F74D3">
      <w:pPr>
        <w:outlineLvl w:val="0"/>
      </w:pPr>
      <w:r w:rsidRPr="00750971">
        <w:lastRenderedPageBreak/>
        <w:t xml:space="preserve">Minden felsorolt mellékhatás a </w:t>
      </w:r>
      <w:r w:rsidR="000E6750" w:rsidRPr="00750971">
        <w:t>kulcsfontosságú</w:t>
      </w:r>
      <w:r w:rsidRPr="00750971">
        <w:t xml:space="preserve"> klinikai vizsgálatokban megfigyelt legmagasabb százalékérték szerint kerül feltüntetésre. Továbbá az 1. táblázat tartalmazza a forgalomba hozatal utáni időszakban jelentett mellékhatásokat is.</w:t>
      </w:r>
    </w:p>
    <w:p w14:paraId="5F26E9E9" w14:textId="77777777" w:rsidR="001F74D3" w:rsidRPr="00750971" w:rsidRDefault="001F74D3">
      <w:pPr>
        <w:outlineLvl w:val="0"/>
      </w:pPr>
    </w:p>
    <w:p w14:paraId="72E86BE1" w14:textId="77777777" w:rsidR="001F74D3" w:rsidRPr="00750971" w:rsidRDefault="001F74D3">
      <w:pPr>
        <w:keepNext/>
        <w:keepLines/>
        <w:widowControl w:val="0"/>
      </w:pPr>
      <w:r w:rsidRPr="00750971">
        <w:t xml:space="preserve">1. táblázat: A monoterápiaként vagy kemoterápiával kombinálva alkalmazott intravénás Herceptin kapcsán a </w:t>
      </w:r>
      <w:r w:rsidR="000E6750" w:rsidRPr="00750971">
        <w:t>kulcsfontosságú</w:t>
      </w:r>
      <w:r w:rsidRPr="00750971">
        <w:t xml:space="preserve"> klinikai vizsgálatokban (n = 8386) és a forgalomba hozatalt követően jelentett nemkívánatos események</w:t>
      </w:r>
    </w:p>
    <w:p w14:paraId="597F930B" w14:textId="77777777" w:rsidR="009E7685" w:rsidRPr="00750971" w:rsidRDefault="009E7685">
      <w:pPr>
        <w:keepNext/>
        <w:keepLines/>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9"/>
        <w:gridCol w:w="4145"/>
        <w:gridCol w:w="1977"/>
      </w:tblGrid>
      <w:tr w:rsidR="001F74D3" w:rsidRPr="00750971" w14:paraId="207A1178" w14:textId="77777777">
        <w:trPr>
          <w:cantSplit/>
          <w:trHeight w:val="128"/>
          <w:tblHeader/>
        </w:trPr>
        <w:tc>
          <w:tcPr>
            <w:tcW w:w="1622" w:type="pct"/>
          </w:tcPr>
          <w:p w14:paraId="0E38F407" w14:textId="77777777" w:rsidR="001F74D3" w:rsidRPr="00750971" w:rsidRDefault="001F74D3">
            <w:pPr>
              <w:keepNext/>
              <w:keepLines/>
              <w:widowControl w:val="0"/>
              <w:rPr>
                <w:b/>
              </w:rPr>
            </w:pPr>
            <w:r w:rsidRPr="00750971">
              <w:rPr>
                <w:b/>
              </w:rPr>
              <w:t>Szervrendszer</w:t>
            </w:r>
          </w:p>
        </w:tc>
        <w:tc>
          <w:tcPr>
            <w:tcW w:w="2287" w:type="pct"/>
          </w:tcPr>
          <w:p w14:paraId="39F65AA7" w14:textId="77777777" w:rsidR="001F74D3" w:rsidRPr="00750971" w:rsidRDefault="001F74D3">
            <w:pPr>
              <w:keepNext/>
              <w:keepLines/>
              <w:widowControl w:val="0"/>
              <w:rPr>
                <w:b/>
              </w:rPr>
            </w:pPr>
            <w:r w:rsidRPr="00750971">
              <w:rPr>
                <w:b/>
              </w:rPr>
              <w:t xml:space="preserve">Mellékhatás </w:t>
            </w:r>
          </w:p>
        </w:tc>
        <w:tc>
          <w:tcPr>
            <w:tcW w:w="1091" w:type="pct"/>
          </w:tcPr>
          <w:p w14:paraId="3B0095A8" w14:textId="77777777" w:rsidR="001F74D3" w:rsidRPr="00750971" w:rsidRDefault="001F74D3">
            <w:pPr>
              <w:keepNext/>
              <w:keepLines/>
              <w:widowControl w:val="0"/>
              <w:rPr>
                <w:b/>
              </w:rPr>
            </w:pPr>
            <w:r w:rsidRPr="00750971">
              <w:rPr>
                <w:b/>
              </w:rPr>
              <w:t xml:space="preserve">Gyakoriság </w:t>
            </w:r>
          </w:p>
        </w:tc>
      </w:tr>
      <w:tr w:rsidR="001F74D3" w:rsidRPr="00750971" w14:paraId="5F9E096D" w14:textId="77777777">
        <w:trPr>
          <w:cantSplit/>
          <w:trHeight w:val="127"/>
        </w:trPr>
        <w:tc>
          <w:tcPr>
            <w:tcW w:w="1622" w:type="pct"/>
            <w:vMerge w:val="restart"/>
          </w:tcPr>
          <w:p w14:paraId="05FCEE5B" w14:textId="77777777" w:rsidR="001F74D3" w:rsidRPr="00750971" w:rsidRDefault="001F74D3">
            <w:pPr>
              <w:keepNext/>
              <w:keepLines/>
              <w:widowControl w:val="0"/>
            </w:pPr>
            <w:r w:rsidRPr="00750971">
              <w:t>Fertőző betegségek és parazitafertőzések</w:t>
            </w:r>
          </w:p>
        </w:tc>
        <w:tc>
          <w:tcPr>
            <w:tcW w:w="2287" w:type="pct"/>
          </w:tcPr>
          <w:p w14:paraId="5350D0A8" w14:textId="77777777" w:rsidR="001F74D3" w:rsidRPr="00750971" w:rsidRDefault="001F74D3">
            <w:pPr>
              <w:keepNext/>
              <w:keepLines/>
              <w:widowControl w:val="0"/>
            </w:pPr>
            <w:r w:rsidRPr="00750971">
              <w:t>Fertőzés</w:t>
            </w:r>
          </w:p>
        </w:tc>
        <w:tc>
          <w:tcPr>
            <w:tcW w:w="1091" w:type="pct"/>
          </w:tcPr>
          <w:p w14:paraId="5E618E54" w14:textId="77777777" w:rsidR="001F74D3" w:rsidRPr="00750971" w:rsidRDefault="001F74D3">
            <w:pPr>
              <w:keepNext/>
              <w:keepLines/>
              <w:widowControl w:val="0"/>
            </w:pPr>
            <w:r w:rsidRPr="00750971">
              <w:t>Nagyon gyakori</w:t>
            </w:r>
          </w:p>
        </w:tc>
      </w:tr>
      <w:tr w:rsidR="001F74D3" w:rsidRPr="00750971" w14:paraId="55889A1E" w14:textId="77777777">
        <w:trPr>
          <w:cantSplit/>
          <w:trHeight w:val="127"/>
        </w:trPr>
        <w:tc>
          <w:tcPr>
            <w:tcW w:w="1622" w:type="pct"/>
            <w:vMerge/>
          </w:tcPr>
          <w:p w14:paraId="4CDC7D6D" w14:textId="77777777" w:rsidR="001F74D3" w:rsidRPr="00750971" w:rsidRDefault="001F74D3">
            <w:pPr>
              <w:keepNext/>
              <w:keepLines/>
              <w:widowControl w:val="0"/>
            </w:pPr>
          </w:p>
        </w:tc>
        <w:tc>
          <w:tcPr>
            <w:tcW w:w="2287" w:type="pct"/>
          </w:tcPr>
          <w:p w14:paraId="41C4AED7" w14:textId="77777777" w:rsidR="001F74D3" w:rsidRPr="00750971" w:rsidRDefault="001F74D3">
            <w:pPr>
              <w:keepNext/>
              <w:keepLines/>
              <w:widowControl w:val="0"/>
            </w:pPr>
            <w:r w:rsidRPr="00750971">
              <w:t xml:space="preserve">Nasopharyngitis </w:t>
            </w:r>
          </w:p>
        </w:tc>
        <w:tc>
          <w:tcPr>
            <w:tcW w:w="1091" w:type="pct"/>
          </w:tcPr>
          <w:p w14:paraId="31744BB1" w14:textId="77777777" w:rsidR="001F74D3" w:rsidRPr="00750971" w:rsidRDefault="001F74D3">
            <w:pPr>
              <w:keepNext/>
              <w:keepLines/>
              <w:widowControl w:val="0"/>
            </w:pPr>
            <w:r w:rsidRPr="00750971">
              <w:t>Nagyon gyakori</w:t>
            </w:r>
          </w:p>
        </w:tc>
      </w:tr>
      <w:tr w:rsidR="001F74D3" w:rsidRPr="00750971" w14:paraId="07531930" w14:textId="77777777">
        <w:trPr>
          <w:cantSplit/>
          <w:trHeight w:val="127"/>
        </w:trPr>
        <w:tc>
          <w:tcPr>
            <w:tcW w:w="1622" w:type="pct"/>
            <w:vMerge/>
          </w:tcPr>
          <w:p w14:paraId="748D6269" w14:textId="77777777" w:rsidR="001F74D3" w:rsidRPr="00750971" w:rsidRDefault="001F74D3">
            <w:pPr>
              <w:keepNext/>
              <w:keepLines/>
              <w:widowControl w:val="0"/>
            </w:pPr>
          </w:p>
        </w:tc>
        <w:tc>
          <w:tcPr>
            <w:tcW w:w="2287" w:type="pct"/>
          </w:tcPr>
          <w:p w14:paraId="6F055D76" w14:textId="77777777" w:rsidR="001F74D3" w:rsidRPr="00750971" w:rsidRDefault="001F74D3">
            <w:pPr>
              <w:keepNext/>
              <w:keepLines/>
              <w:widowControl w:val="0"/>
            </w:pPr>
            <w:r w:rsidRPr="00750971">
              <w:t xml:space="preserve">Neutropeniás sepsis </w:t>
            </w:r>
          </w:p>
        </w:tc>
        <w:tc>
          <w:tcPr>
            <w:tcW w:w="1091" w:type="pct"/>
          </w:tcPr>
          <w:p w14:paraId="3BDF79DE" w14:textId="77777777" w:rsidR="001F74D3" w:rsidRPr="00750971" w:rsidRDefault="001F74D3">
            <w:pPr>
              <w:keepNext/>
              <w:keepLines/>
              <w:widowControl w:val="0"/>
            </w:pPr>
            <w:r w:rsidRPr="00750971">
              <w:t>Gyakori</w:t>
            </w:r>
          </w:p>
        </w:tc>
      </w:tr>
      <w:tr w:rsidR="001F74D3" w:rsidRPr="00750971" w14:paraId="65DE72CA" w14:textId="77777777">
        <w:trPr>
          <w:cantSplit/>
          <w:trHeight w:val="127"/>
        </w:trPr>
        <w:tc>
          <w:tcPr>
            <w:tcW w:w="1622" w:type="pct"/>
            <w:vMerge/>
          </w:tcPr>
          <w:p w14:paraId="19F9EA42" w14:textId="77777777" w:rsidR="001F74D3" w:rsidRPr="00750971" w:rsidRDefault="001F74D3">
            <w:pPr>
              <w:keepNext/>
              <w:keepLines/>
              <w:widowControl w:val="0"/>
            </w:pPr>
          </w:p>
        </w:tc>
        <w:tc>
          <w:tcPr>
            <w:tcW w:w="2287" w:type="pct"/>
          </w:tcPr>
          <w:p w14:paraId="239C92B6" w14:textId="77777777" w:rsidR="001F74D3" w:rsidRPr="00750971" w:rsidRDefault="001F74D3">
            <w:pPr>
              <w:keepNext/>
              <w:keepLines/>
              <w:widowControl w:val="0"/>
            </w:pPr>
            <w:r w:rsidRPr="00750971">
              <w:t xml:space="preserve">Cystitis </w:t>
            </w:r>
          </w:p>
        </w:tc>
        <w:tc>
          <w:tcPr>
            <w:tcW w:w="1091" w:type="pct"/>
          </w:tcPr>
          <w:p w14:paraId="48B51474" w14:textId="77777777" w:rsidR="001F74D3" w:rsidRPr="00750971" w:rsidRDefault="001F74D3">
            <w:pPr>
              <w:keepNext/>
              <w:keepLines/>
              <w:widowControl w:val="0"/>
            </w:pPr>
            <w:r w:rsidRPr="00750971">
              <w:t>Gyakori</w:t>
            </w:r>
          </w:p>
        </w:tc>
      </w:tr>
      <w:tr w:rsidR="001F74D3" w:rsidRPr="00750971" w14:paraId="46C4B6AC" w14:textId="77777777">
        <w:trPr>
          <w:cantSplit/>
          <w:trHeight w:val="120"/>
        </w:trPr>
        <w:tc>
          <w:tcPr>
            <w:tcW w:w="1622" w:type="pct"/>
            <w:vMerge/>
          </w:tcPr>
          <w:p w14:paraId="21E6A89E" w14:textId="77777777" w:rsidR="001F74D3" w:rsidRPr="00750971" w:rsidRDefault="001F74D3">
            <w:pPr>
              <w:keepNext/>
              <w:keepLines/>
              <w:widowControl w:val="0"/>
            </w:pPr>
          </w:p>
        </w:tc>
        <w:tc>
          <w:tcPr>
            <w:tcW w:w="2287" w:type="pct"/>
          </w:tcPr>
          <w:p w14:paraId="28DF8B31" w14:textId="77777777" w:rsidR="001F74D3" w:rsidRPr="00750971" w:rsidRDefault="001F74D3">
            <w:pPr>
              <w:keepNext/>
              <w:keepLines/>
              <w:widowControl w:val="0"/>
            </w:pPr>
            <w:r w:rsidRPr="00750971">
              <w:t xml:space="preserve">Influenza </w:t>
            </w:r>
          </w:p>
        </w:tc>
        <w:tc>
          <w:tcPr>
            <w:tcW w:w="1091" w:type="pct"/>
          </w:tcPr>
          <w:p w14:paraId="22EBAFD1" w14:textId="77777777" w:rsidR="001F74D3" w:rsidRPr="00750971" w:rsidRDefault="001F74D3">
            <w:pPr>
              <w:keepNext/>
              <w:keepLines/>
              <w:widowControl w:val="0"/>
            </w:pPr>
            <w:r w:rsidRPr="00750971">
              <w:t>Gyakori</w:t>
            </w:r>
          </w:p>
        </w:tc>
      </w:tr>
      <w:tr w:rsidR="001F74D3" w:rsidRPr="00750971" w14:paraId="5E5A0CDC" w14:textId="77777777">
        <w:trPr>
          <w:cantSplit/>
          <w:trHeight w:val="120"/>
        </w:trPr>
        <w:tc>
          <w:tcPr>
            <w:tcW w:w="1622" w:type="pct"/>
            <w:vMerge/>
          </w:tcPr>
          <w:p w14:paraId="03A0C4D9" w14:textId="77777777" w:rsidR="001F74D3" w:rsidRPr="00750971" w:rsidRDefault="001F74D3">
            <w:pPr>
              <w:keepNext/>
              <w:keepLines/>
              <w:widowControl w:val="0"/>
            </w:pPr>
          </w:p>
        </w:tc>
        <w:tc>
          <w:tcPr>
            <w:tcW w:w="2287" w:type="pct"/>
          </w:tcPr>
          <w:p w14:paraId="49AC5C93" w14:textId="77777777" w:rsidR="001F74D3" w:rsidRPr="00750971" w:rsidRDefault="001F74D3">
            <w:pPr>
              <w:keepNext/>
              <w:keepLines/>
              <w:widowControl w:val="0"/>
            </w:pPr>
            <w:r w:rsidRPr="00750971">
              <w:t xml:space="preserve">Sinusitis </w:t>
            </w:r>
          </w:p>
        </w:tc>
        <w:tc>
          <w:tcPr>
            <w:tcW w:w="1091" w:type="pct"/>
          </w:tcPr>
          <w:p w14:paraId="74683F87" w14:textId="77777777" w:rsidR="001F74D3" w:rsidRPr="00750971" w:rsidRDefault="001F74D3">
            <w:pPr>
              <w:keepNext/>
              <w:keepLines/>
              <w:widowControl w:val="0"/>
            </w:pPr>
            <w:r w:rsidRPr="00750971">
              <w:t>Gyakori</w:t>
            </w:r>
          </w:p>
        </w:tc>
      </w:tr>
      <w:tr w:rsidR="001F74D3" w:rsidRPr="00750971" w14:paraId="3AFB7BBA" w14:textId="77777777">
        <w:trPr>
          <w:cantSplit/>
          <w:trHeight w:val="127"/>
        </w:trPr>
        <w:tc>
          <w:tcPr>
            <w:tcW w:w="1622" w:type="pct"/>
            <w:vMerge/>
          </w:tcPr>
          <w:p w14:paraId="3FAC46A3" w14:textId="77777777" w:rsidR="001F74D3" w:rsidRPr="00750971" w:rsidRDefault="001F74D3">
            <w:pPr>
              <w:keepNext/>
              <w:keepLines/>
              <w:widowControl w:val="0"/>
            </w:pPr>
          </w:p>
        </w:tc>
        <w:tc>
          <w:tcPr>
            <w:tcW w:w="2287" w:type="pct"/>
          </w:tcPr>
          <w:p w14:paraId="4F1EB893" w14:textId="77777777" w:rsidR="001F74D3" w:rsidRPr="00750971" w:rsidRDefault="001F74D3">
            <w:pPr>
              <w:keepNext/>
              <w:keepLines/>
              <w:widowControl w:val="0"/>
            </w:pPr>
            <w:r w:rsidRPr="00750971">
              <w:t xml:space="preserve">Bőrfertőzés </w:t>
            </w:r>
          </w:p>
        </w:tc>
        <w:tc>
          <w:tcPr>
            <w:tcW w:w="1091" w:type="pct"/>
          </w:tcPr>
          <w:p w14:paraId="689BC5AD" w14:textId="77777777" w:rsidR="001F74D3" w:rsidRPr="00750971" w:rsidRDefault="001F74D3">
            <w:pPr>
              <w:keepNext/>
              <w:keepLines/>
              <w:widowControl w:val="0"/>
            </w:pPr>
            <w:r w:rsidRPr="00750971">
              <w:t>Gyakori</w:t>
            </w:r>
          </w:p>
        </w:tc>
      </w:tr>
      <w:tr w:rsidR="001F74D3" w:rsidRPr="00750971" w14:paraId="2A035DE0" w14:textId="77777777">
        <w:trPr>
          <w:cantSplit/>
          <w:trHeight w:val="258"/>
        </w:trPr>
        <w:tc>
          <w:tcPr>
            <w:tcW w:w="1622" w:type="pct"/>
            <w:vMerge/>
          </w:tcPr>
          <w:p w14:paraId="5CC66E67" w14:textId="77777777" w:rsidR="001F74D3" w:rsidRPr="00750971" w:rsidRDefault="001F74D3">
            <w:pPr>
              <w:keepNext/>
              <w:keepLines/>
              <w:widowControl w:val="0"/>
            </w:pPr>
          </w:p>
        </w:tc>
        <w:tc>
          <w:tcPr>
            <w:tcW w:w="2287" w:type="pct"/>
          </w:tcPr>
          <w:p w14:paraId="43864B78" w14:textId="77777777" w:rsidR="001F74D3" w:rsidRPr="00750971" w:rsidRDefault="001F74D3">
            <w:pPr>
              <w:keepNext/>
              <w:keepLines/>
              <w:widowControl w:val="0"/>
            </w:pPr>
            <w:r w:rsidRPr="00750971">
              <w:t>Rhinitis</w:t>
            </w:r>
          </w:p>
        </w:tc>
        <w:tc>
          <w:tcPr>
            <w:tcW w:w="1091" w:type="pct"/>
          </w:tcPr>
          <w:p w14:paraId="120A2392" w14:textId="77777777" w:rsidR="001F74D3" w:rsidRPr="00750971" w:rsidRDefault="001F74D3">
            <w:pPr>
              <w:keepNext/>
              <w:keepLines/>
              <w:widowControl w:val="0"/>
            </w:pPr>
            <w:r w:rsidRPr="00750971">
              <w:t>Gyakori</w:t>
            </w:r>
          </w:p>
        </w:tc>
      </w:tr>
      <w:tr w:rsidR="001F74D3" w:rsidRPr="00750971" w14:paraId="2AD52EDE" w14:textId="77777777">
        <w:trPr>
          <w:cantSplit/>
          <w:trHeight w:val="286"/>
        </w:trPr>
        <w:tc>
          <w:tcPr>
            <w:tcW w:w="1622" w:type="pct"/>
            <w:vMerge/>
          </w:tcPr>
          <w:p w14:paraId="5E3518F0" w14:textId="77777777" w:rsidR="001F74D3" w:rsidRPr="00750971" w:rsidRDefault="001F74D3">
            <w:pPr>
              <w:keepNext/>
              <w:keepLines/>
              <w:widowControl w:val="0"/>
            </w:pPr>
          </w:p>
        </w:tc>
        <w:tc>
          <w:tcPr>
            <w:tcW w:w="2287" w:type="pct"/>
          </w:tcPr>
          <w:p w14:paraId="360AA2BA" w14:textId="77777777" w:rsidR="001F74D3" w:rsidRPr="00750971" w:rsidRDefault="001F74D3">
            <w:pPr>
              <w:keepNext/>
              <w:keepLines/>
              <w:widowControl w:val="0"/>
            </w:pPr>
            <w:r w:rsidRPr="00750971">
              <w:t>Felsőlégúti fertőzés</w:t>
            </w:r>
          </w:p>
        </w:tc>
        <w:tc>
          <w:tcPr>
            <w:tcW w:w="1091" w:type="pct"/>
          </w:tcPr>
          <w:p w14:paraId="511196DB" w14:textId="77777777" w:rsidR="001F74D3" w:rsidRPr="00750971" w:rsidRDefault="001F74D3">
            <w:pPr>
              <w:keepNext/>
              <w:keepLines/>
              <w:widowControl w:val="0"/>
            </w:pPr>
            <w:r w:rsidRPr="00750971">
              <w:t>Gyakori</w:t>
            </w:r>
          </w:p>
        </w:tc>
      </w:tr>
      <w:tr w:rsidR="001F74D3" w:rsidRPr="00750971" w14:paraId="2FA08EE9" w14:textId="77777777">
        <w:trPr>
          <w:cantSplit/>
          <w:trHeight w:val="286"/>
        </w:trPr>
        <w:tc>
          <w:tcPr>
            <w:tcW w:w="1622" w:type="pct"/>
            <w:vMerge/>
          </w:tcPr>
          <w:p w14:paraId="4F73D649" w14:textId="77777777" w:rsidR="001F74D3" w:rsidRPr="00750971" w:rsidRDefault="001F74D3">
            <w:pPr>
              <w:keepNext/>
              <w:keepLines/>
              <w:widowControl w:val="0"/>
            </w:pPr>
          </w:p>
        </w:tc>
        <w:tc>
          <w:tcPr>
            <w:tcW w:w="2287" w:type="pct"/>
          </w:tcPr>
          <w:p w14:paraId="29F08DFB" w14:textId="77777777" w:rsidR="001F74D3" w:rsidRPr="00750971" w:rsidRDefault="001F74D3">
            <w:pPr>
              <w:keepNext/>
              <w:keepLines/>
              <w:widowControl w:val="0"/>
            </w:pPr>
            <w:r w:rsidRPr="00750971">
              <w:t>Húgyúti fertőzés</w:t>
            </w:r>
          </w:p>
        </w:tc>
        <w:tc>
          <w:tcPr>
            <w:tcW w:w="1091" w:type="pct"/>
          </w:tcPr>
          <w:p w14:paraId="0C839966" w14:textId="77777777" w:rsidR="001F74D3" w:rsidRPr="00750971" w:rsidRDefault="001F74D3">
            <w:pPr>
              <w:keepNext/>
              <w:keepLines/>
              <w:widowControl w:val="0"/>
            </w:pPr>
            <w:r w:rsidRPr="00750971">
              <w:t>Gyakori</w:t>
            </w:r>
          </w:p>
        </w:tc>
      </w:tr>
      <w:tr w:rsidR="001F74D3" w:rsidRPr="00750971" w14:paraId="69FB64E3" w14:textId="77777777">
        <w:trPr>
          <w:cantSplit/>
          <w:trHeight w:val="120"/>
        </w:trPr>
        <w:tc>
          <w:tcPr>
            <w:tcW w:w="1622" w:type="pct"/>
            <w:vMerge/>
          </w:tcPr>
          <w:p w14:paraId="3D97449B" w14:textId="77777777" w:rsidR="001F74D3" w:rsidRPr="00750971" w:rsidRDefault="001F74D3">
            <w:pPr>
              <w:keepNext/>
              <w:keepLines/>
              <w:widowControl w:val="0"/>
            </w:pPr>
          </w:p>
        </w:tc>
        <w:tc>
          <w:tcPr>
            <w:tcW w:w="2287" w:type="pct"/>
          </w:tcPr>
          <w:p w14:paraId="6F2FBE7B" w14:textId="77777777" w:rsidR="001F74D3" w:rsidRPr="00750971" w:rsidRDefault="001F74D3">
            <w:pPr>
              <w:keepNext/>
              <w:keepLines/>
              <w:widowControl w:val="0"/>
            </w:pPr>
            <w:r w:rsidRPr="00750971">
              <w:t>Pharyngitis</w:t>
            </w:r>
          </w:p>
        </w:tc>
        <w:tc>
          <w:tcPr>
            <w:tcW w:w="1091" w:type="pct"/>
          </w:tcPr>
          <w:p w14:paraId="15AB5C2A" w14:textId="77777777" w:rsidR="001F74D3" w:rsidRPr="00750971" w:rsidRDefault="001F74D3">
            <w:pPr>
              <w:keepNext/>
              <w:keepLines/>
              <w:widowControl w:val="0"/>
            </w:pPr>
            <w:r w:rsidRPr="00750971">
              <w:t>Gyakori</w:t>
            </w:r>
          </w:p>
        </w:tc>
      </w:tr>
      <w:tr w:rsidR="001F74D3" w:rsidRPr="00750971" w14:paraId="1F095746" w14:textId="77777777">
        <w:trPr>
          <w:cantSplit/>
          <w:trHeight w:val="193"/>
        </w:trPr>
        <w:tc>
          <w:tcPr>
            <w:tcW w:w="1622" w:type="pct"/>
            <w:vMerge w:val="restart"/>
          </w:tcPr>
          <w:p w14:paraId="6C5A4A0E" w14:textId="77777777" w:rsidR="001F74D3" w:rsidRPr="00750971" w:rsidRDefault="001F74D3">
            <w:pPr>
              <w:keepNext/>
              <w:keepLines/>
              <w:widowControl w:val="0"/>
            </w:pPr>
            <w:r w:rsidRPr="00750971">
              <w:t>Jó-, rosszindulatú és nem meghatározott daganatok (beleértve a cisztákat és polipokat is)</w:t>
            </w:r>
          </w:p>
        </w:tc>
        <w:tc>
          <w:tcPr>
            <w:tcW w:w="2287" w:type="pct"/>
          </w:tcPr>
          <w:p w14:paraId="5ED7E303" w14:textId="77777777" w:rsidR="001F74D3" w:rsidRPr="00750971" w:rsidRDefault="001F74D3">
            <w:pPr>
              <w:keepNext/>
              <w:keepLines/>
              <w:widowControl w:val="0"/>
            </w:pPr>
            <w:r w:rsidRPr="00750971">
              <w:t>Malignus neoplasia progressziója</w:t>
            </w:r>
          </w:p>
        </w:tc>
        <w:tc>
          <w:tcPr>
            <w:tcW w:w="1091" w:type="pct"/>
          </w:tcPr>
          <w:p w14:paraId="1B2CC189" w14:textId="77777777" w:rsidR="001F74D3" w:rsidRPr="00750971" w:rsidRDefault="001F74D3">
            <w:pPr>
              <w:keepNext/>
              <w:keepLines/>
              <w:widowControl w:val="0"/>
            </w:pPr>
            <w:r w:rsidRPr="00750971">
              <w:t>Nem ismert</w:t>
            </w:r>
          </w:p>
        </w:tc>
      </w:tr>
      <w:tr w:rsidR="001F74D3" w:rsidRPr="00750971" w14:paraId="72ABC355" w14:textId="77777777">
        <w:trPr>
          <w:cantSplit/>
          <w:trHeight w:val="212"/>
        </w:trPr>
        <w:tc>
          <w:tcPr>
            <w:tcW w:w="1622" w:type="pct"/>
            <w:vMerge/>
          </w:tcPr>
          <w:p w14:paraId="4465DC3D" w14:textId="77777777" w:rsidR="001F74D3" w:rsidRPr="00750971" w:rsidRDefault="001F74D3">
            <w:pPr>
              <w:keepNext/>
              <w:keepLines/>
              <w:widowControl w:val="0"/>
            </w:pPr>
          </w:p>
        </w:tc>
        <w:tc>
          <w:tcPr>
            <w:tcW w:w="2287" w:type="pct"/>
          </w:tcPr>
          <w:p w14:paraId="12BEF8C3" w14:textId="77777777" w:rsidR="001F74D3" w:rsidRPr="00750971" w:rsidRDefault="001F74D3">
            <w:pPr>
              <w:keepNext/>
              <w:keepLines/>
              <w:widowControl w:val="0"/>
            </w:pPr>
            <w:r w:rsidRPr="00750971">
              <w:t>Neoplasia progressziója</w:t>
            </w:r>
          </w:p>
        </w:tc>
        <w:tc>
          <w:tcPr>
            <w:tcW w:w="1091" w:type="pct"/>
          </w:tcPr>
          <w:p w14:paraId="435A1A32" w14:textId="77777777" w:rsidR="001F74D3" w:rsidRPr="00750971" w:rsidRDefault="001F74D3">
            <w:pPr>
              <w:keepNext/>
              <w:keepLines/>
              <w:widowControl w:val="0"/>
            </w:pPr>
            <w:r w:rsidRPr="00750971">
              <w:t>Nem ismert</w:t>
            </w:r>
          </w:p>
        </w:tc>
      </w:tr>
      <w:tr w:rsidR="001F74D3" w:rsidRPr="00750971" w14:paraId="55D62A90" w14:textId="77777777">
        <w:trPr>
          <w:cantSplit/>
          <w:trHeight w:val="258"/>
        </w:trPr>
        <w:tc>
          <w:tcPr>
            <w:tcW w:w="1622" w:type="pct"/>
            <w:vMerge w:val="restart"/>
          </w:tcPr>
          <w:p w14:paraId="4271858C" w14:textId="77777777" w:rsidR="001F74D3" w:rsidRPr="00750971" w:rsidRDefault="001F74D3">
            <w:pPr>
              <w:keepNext/>
              <w:keepLines/>
              <w:widowControl w:val="0"/>
            </w:pPr>
            <w:r w:rsidRPr="00750971">
              <w:t>Vérképzőszervi és nyirokrendszeri betegségek és tünetek</w:t>
            </w:r>
          </w:p>
        </w:tc>
        <w:tc>
          <w:tcPr>
            <w:tcW w:w="2287" w:type="pct"/>
          </w:tcPr>
          <w:p w14:paraId="181D1478" w14:textId="77777777" w:rsidR="001F74D3" w:rsidRPr="00750971" w:rsidRDefault="001F74D3">
            <w:pPr>
              <w:keepNext/>
              <w:keepLines/>
              <w:widowControl w:val="0"/>
            </w:pPr>
            <w:r w:rsidRPr="00750971">
              <w:t xml:space="preserve">Lázas neutropenia </w:t>
            </w:r>
          </w:p>
        </w:tc>
        <w:tc>
          <w:tcPr>
            <w:tcW w:w="1091" w:type="pct"/>
          </w:tcPr>
          <w:p w14:paraId="2EA6F372" w14:textId="77777777" w:rsidR="001F74D3" w:rsidRPr="00750971" w:rsidRDefault="001F74D3">
            <w:pPr>
              <w:keepNext/>
              <w:keepLines/>
              <w:widowControl w:val="0"/>
            </w:pPr>
            <w:r w:rsidRPr="00750971">
              <w:t>Nagyon gyakori</w:t>
            </w:r>
          </w:p>
        </w:tc>
      </w:tr>
      <w:tr w:rsidR="001F74D3" w:rsidRPr="00750971" w14:paraId="5AA78333" w14:textId="77777777">
        <w:trPr>
          <w:cantSplit/>
          <w:trHeight w:val="258"/>
        </w:trPr>
        <w:tc>
          <w:tcPr>
            <w:tcW w:w="1622" w:type="pct"/>
            <w:vMerge/>
          </w:tcPr>
          <w:p w14:paraId="142BC177" w14:textId="77777777" w:rsidR="001F74D3" w:rsidRPr="00750971" w:rsidRDefault="001F74D3">
            <w:pPr>
              <w:keepNext/>
              <w:keepLines/>
              <w:widowControl w:val="0"/>
            </w:pPr>
          </w:p>
        </w:tc>
        <w:tc>
          <w:tcPr>
            <w:tcW w:w="2287" w:type="pct"/>
          </w:tcPr>
          <w:p w14:paraId="6DA99BF7" w14:textId="77777777" w:rsidR="001F74D3" w:rsidRPr="00750971" w:rsidRDefault="001F74D3">
            <w:pPr>
              <w:keepNext/>
              <w:keepLines/>
              <w:widowControl w:val="0"/>
            </w:pPr>
            <w:r w:rsidRPr="00750971">
              <w:t xml:space="preserve">Anaemia </w:t>
            </w:r>
          </w:p>
        </w:tc>
        <w:tc>
          <w:tcPr>
            <w:tcW w:w="1091" w:type="pct"/>
          </w:tcPr>
          <w:p w14:paraId="1ED1333E" w14:textId="77777777" w:rsidR="001F74D3" w:rsidRPr="00750971" w:rsidRDefault="001F74D3">
            <w:pPr>
              <w:keepNext/>
              <w:keepLines/>
              <w:widowControl w:val="0"/>
            </w:pPr>
            <w:r w:rsidRPr="00750971">
              <w:t>Nagyon gyakori</w:t>
            </w:r>
          </w:p>
        </w:tc>
      </w:tr>
      <w:tr w:rsidR="001F74D3" w:rsidRPr="00750971" w14:paraId="0A86B2D8" w14:textId="77777777">
        <w:trPr>
          <w:cantSplit/>
          <w:trHeight w:val="258"/>
        </w:trPr>
        <w:tc>
          <w:tcPr>
            <w:tcW w:w="1622" w:type="pct"/>
            <w:vMerge/>
          </w:tcPr>
          <w:p w14:paraId="676125C6" w14:textId="77777777" w:rsidR="001F74D3" w:rsidRPr="00750971" w:rsidRDefault="001F74D3">
            <w:pPr>
              <w:keepNext/>
              <w:keepLines/>
              <w:widowControl w:val="0"/>
            </w:pPr>
          </w:p>
        </w:tc>
        <w:tc>
          <w:tcPr>
            <w:tcW w:w="2287" w:type="pct"/>
          </w:tcPr>
          <w:p w14:paraId="14F30C80" w14:textId="77777777" w:rsidR="001F74D3" w:rsidRPr="00750971" w:rsidRDefault="001F74D3">
            <w:pPr>
              <w:keepNext/>
              <w:keepLines/>
              <w:widowControl w:val="0"/>
            </w:pPr>
            <w:r w:rsidRPr="00750971">
              <w:t xml:space="preserve">Neutropenia </w:t>
            </w:r>
          </w:p>
        </w:tc>
        <w:tc>
          <w:tcPr>
            <w:tcW w:w="1091" w:type="pct"/>
          </w:tcPr>
          <w:p w14:paraId="4B334FBC" w14:textId="77777777" w:rsidR="001F74D3" w:rsidRPr="00750971" w:rsidRDefault="001F74D3">
            <w:pPr>
              <w:keepNext/>
              <w:keepLines/>
              <w:widowControl w:val="0"/>
            </w:pPr>
            <w:r w:rsidRPr="00750971">
              <w:t>Nagyon gyakori</w:t>
            </w:r>
          </w:p>
        </w:tc>
      </w:tr>
      <w:tr w:rsidR="001F74D3" w:rsidRPr="00750971" w14:paraId="3DEABE26" w14:textId="77777777">
        <w:trPr>
          <w:cantSplit/>
          <w:trHeight w:val="258"/>
        </w:trPr>
        <w:tc>
          <w:tcPr>
            <w:tcW w:w="1622" w:type="pct"/>
            <w:vMerge/>
          </w:tcPr>
          <w:p w14:paraId="6C87D03F" w14:textId="77777777" w:rsidR="001F74D3" w:rsidRPr="00750971" w:rsidRDefault="001F74D3">
            <w:pPr>
              <w:keepNext/>
              <w:keepLines/>
              <w:widowControl w:val="0"/>
            </w:pPr>
          </w:p>
        </w:tc>
        <w:tc>
          <w:tcPr>
            <w:tcW w:w="2287" w:type="pct"/>
          </w:tcPr>
          <w:p w14:paraId="314D018A" w14:textId="77777777" w:rsidR="001F74D3" w:rsidRPr="00750971" w:rsidRDefault="001F74D3">
            <w:pPr>
              <w:keepNext/>
              <w:keepLines/>
              <w:widowControl w:val="0"/>
            </w:pPr>
            <w:r w:rsidRPr="00750971">
              <w:t xml:space="preserve">Csökkent fehérvérsejtszám/leukopenia </w:t>
            </w:r>
          </w:p>
        </w:tc>
        <w:tc>
          <w:tcPr>
            <w:tcW w:w="1091" w:type="pct"/>
          </w:tcPr>
          <w:p w14:paraId="7240E053" w14:textId="77777777" w:rsidR="001F74D3" w:rsidRPr="00750971" w:rsidRDefault="001F74D3">
            <w:pPr>
              <w:keepNext/>
              <w:keepLines/>
              <w:widowControl w:val="0"/>
            </w:pPr>
            <w:r w:rsidRPr="00750971">
              <w:t>Nagyon gyakori</w:t>
            </w:r>
          </w:p>
        </w:tc>
      </w:tr>
      <w:tr w:rsidR="001F74D3" w:rsidRPr="00750971" w14:paraId="1D165712" w14:textId="77777777">
        <w:trPr>
          <w:cantSplit/>
          <w:trHeight w:val="200"/>
        </w:trPr>
        <w:tc>
          <w:tcPr>
            <w:tcW w:w="1622" w:type="pct"/>
            <w:vMerge/>
          </w:tcPr>
          <w:p w14:paraId="718D8427" w14:textId="77777777" w:rsidR="001F74D3" w:rsidRPr="00750971" w:rsidRDefault="001F74D3">
            <w:pPr>
              <w:keepNext/>
              <w:keepLines/>
              <w:widowControl w:val="0"/>
            </w:pPr>
          </w:p>
        </w:tc>
        <w:tc>
          <w:tcPr>
            <w:tcW w:w="2287" w:type="pct"/>
          </w:tcPr>
          <w:p w14:paraId="5D13CFE4" w14:textId="77777777" w:rsidR="001F74D3" w:rsidRPr="00750971" w:rsidRDefault="001F74D3">
            <w:pPr>
              <w:keepNext/>
              <w:keepLines/>
              <w:widowControl w:val="0"/>
            </w:pPr>
            <w:r w:rsidRPr="00750971">
              <w:t>Thrombocytopenia</w:t>
            </w:r>
          </w:p>
        </w:tc>
        <w:tc>
          <w:tcPr>
            <w:tcW w:w="1091" w:type="pct"/>
          </w:tcPr>
          <w:p w14:paraId="5C1B4441" w14:textId="77777777" w:rsidR="001F74D3" w:rsidRPr="00750971" w:rsidRDefault="001F74D3">
            <w:pPr>
              <w:keepNext/>
              <w:keepLines/>
              <w:widowControl w:val="0"/>
            </w:pPr>
            <w:r w:rsidRPr="00750971">
              <w:t>Nagyon gyakori</w:t>
            </w:r>
          </w:p>
        </w:tc>
      </w:tr>
      <w:tr w:rsidR="001F74D3" w:rsidRPr="00750971" w14:paraId="63C5FAAB" w14:textId="77777777">
        <w:trPr>
          <w:cantSplit/>
          <w:trHeight w:val="127"/>
        </w:trPr>
        <w:tc>
          <w:tcPr>
            <w:tcW w:w="1622" w:type="pct"/>
            <w:vMerge/>
          </w:tcPr>
          <w:p w14:paraId="7D16FEC3" w14:textId="77777777" w:rsidR="001F74D3" w:rsidRPr="00750971" w:rsidRDefault="001F74D3">
            <w:pPr>
              <w:keepNext/>
              <w:keepLines/>
              <w:widowControl w:val="0"/>
            </w:pPr>
          </w:p>
        </w:tc>
        <w:tc>
          <w:tcPr>
            <w:tcW w:w="2287" w:type="pct"/>
          </w:tcPr>
          <w:p w14:paraId="76388C00" w14:textId="77777777" w:rsidR="001F74D3" w:rsidRPr="00750971" w:rsidRDefault="001F74D3">
            <w:pPr>
              <w:keepNext/>
              <w:keepLines/>
              <w:widowControl w:val="0"/>
            </w:pPr>
            <w:r w:rsidRPr="00750971">
              <w:t>Hypoprothrombinaemia</w:t>
            </w:r>
          </w:p>
        </w:tc>
        <w:tc>
          <w:tcPr>
            <w:tcW w:w="1091" w:type="pct"/>
          </w:tcPr>
          <w:p w14:paraId="725FE44B" w14:textId="77777777" w:rsidR="001F74D3" w:rsidRPr="00750971" w:rsidRDefault="001F74D3">
            <w:pPr>
              <w:keepNext/>
              <w:keepLines/>
              <w:widowControl w:val="0"/>
            </w:pPr>
            <w:r w:rsidRPr="00750971">
              <w:t>Nem ismert</w:t>
            </w:r>
          </w:p>
        </w:tc>
      </w:tr>
      <w:tr w:rsidR="001F74D3" w:rsidRPr="00750971" w14:paraId="1A3A629E" w14:textId="77777777">
        <w:trPr>
          <w:cantSplit/>
          <w:trHeight w:val="127"/>
        </w:trPr>
        <w:tc>
          <w:tcPr>
            <w:tcW w:w="1622" w:type="pct"/>
            <w:vMerge/>
          </w:tcPr>
          <w:p w14:paraId="3D2E61D7" w14:textId="77777777" w:rsidR="001F74D3" w:rsidRPr="00750971" w:rsidRDefault="001F74D3">
            <w:pPr>
              <w:keepNext/>
              <w:keepLines/>
              <w:widowControl w:val="0"/>
            </w:pPr>
          </w:p>
        </w:tc>
        <w:tc>
          <w:tcPr>
            <w:tcW w:w="2287" w:type="pct"/>
          </w:tcPr>
          <w:p w14:paraId="376C4847" w14:textId="77777777" w:rsidR="001F74D3" w:rsidRPr="00750971" w:rsidRDefault="001F74D3" w:rsidP="0005202E">
            <w:pPr>
              <w:keepNext/>
              <w:keepLines/>
              <w:widowControl w:val="0"/>
            </w:pPr>
            <w:r w:rsidRPr="00750971">
              <w:t>Immunthrombocytopenia</w:t>
            </w:r>
          </w:p>
        </w:tc>
        <w:tc>
          <w:tcPr>
            <w:tcW w:w="1091" w:type="pct"/>
          </w:tcPr>
          <w:p w14:paraId="501D9718" w14:textId="77777777" w:rsidR="001F74D3" w:rsidRPr="00750971" w:rsidRDefault="001F74D3">
            <w:pPr>
              <w:keepNext/>
              <w:keepLines/>
              <w:widowControl w:val="0"/>
            </w:pPr>
            <w:r w:rsidRPr="00750971">
              <w:t>Nem ismert</w:t>
            </w:r>
          </w:p>
        </w:tc>
      </w:tr>
      <w:tr w:rsidR="001F74D3" w:rsidRPr="00750971" w14:paraId="270E9022" w14:textId="77777777">
        <w:trPr>
          <w:cantSplit/>
          <w:trHeight w:val="260"/>
        </w:trPr>
        <w:tc>
          <w:tcPr>
            <w:tcW w:w="1622" w:type="pct"/>
            <w:vMerge w:val="restart"/>
          </w:tcPr>
          <w:p w14:paraId="4CE5F448" w14:textId="77777777" w:rsidR="001F74D3" w:rsidRPr="00750971" w:rsidRDefault="001F74D3">
            <w:pPr>
              <w:widowControl w:val="0"/>
            </w:pPr>
            <w:r w:rsidRPr="00750971">
              <w:t>Immunrendszeri betegségek és tünetek</w:t>
            </w:r>
          </w:p>
        </w:tc>
        <w:tc>
          <w:tcPr>
            <w:tcW w:w="2287" w:type="pct"/>
          </w:tcPr>
          <w:p w14:paraId="2CD9406E" w14:textId="77777777" w:rsidR="001F74D3" w:rsidRPr="00750971" w:rsidRDefault="001F74D3">
            <w:pPr>
              <w:widowControl w:val="0"/>
            </w:pPr>
            <w:r w:rsidRPr="00750971">
              <w:t>Túlérzékenység</w:t>
            </w:r>
          </w:p>
        </w:tc>
        <w:tc>
          <w:tcPr>
            <w:tcW w:w="1091" w:type="pct"/>
          </w:tcPr>
          <w:p w14:paraId="2589805F" w14:textId="77777777" w:rsidR="001F74D3" w:rsidRPr="00750971" w:rsidRDefault="001F74D3">
            <w:pPr>
              <w:widowControl w:val="0"/>
            </w:pPr>
            <w:r w:rsidRPr="00750971">
              <w:t>Gyakori</w:t>
            </w:r>
          </w:p>
        </w:tc>
      </w:tr>
      <w:tr w:rsidR="001F74D3" w:rsidRPr="00750971" w14:paraId="23DB305E" w14:textId="77777777">
        <w:trPr>
          <w:cantSplit/>
          <w:trHeight w:val="260"/>
        </w:trPr>
        <w:tc>
          <w:tcPr>
            <w:tcW w:w="1622" w:type="pct"/>
            <w:vMerge/>
          </w:tcPr>
          <w:p w14:paraId="74BC3719" w14:textId="77777777" w:rsidR="001F74D3" w:rsidRPr="00750971" w:rsidRDefault="001F74D3">
            <w:pPr>
              <w:widowControl w:val="0"/>
            </w:pPr>
          </w:p>
        </w:tc>
        <w:tc>
          <w:tcPr>
            <w:tcW w:w="2287" w:type="pct"/>
          </w:tcPr>
          <w:p w14:paraId="739AB69C" w14:textId="77777777" w:rsidR="001F74D3" w:rsidRPr="00750971" w:rsidRDefault="001F74D3">
            <w:pPr>
              <w:widowControl w:val="0"/>
            </w:pPr>
            <w:r w:rsidRPr="00750971">
              <w:rPr>
                <w:vertAlign w:val="superscript"/>
              </w:rPr>
              <w:t>+</w:t>
            </w:r>
            <w:r w:rsidRPr="00750971">
              <w:t>Anafilaxiás reakció</w:t>
            </w:r>
          </w:p>
        </w:tc>
        <w:tc>
          <w:tcPr>
            <w:tcW w:w="1091" w:type="pct"/>
          </w:tcPr>
          <w:p w14:paraId="115C7AAE" w14:textId="77777777" w:rsidR="001F74D3" w:rsidRPr="00750971" w:rsidRDefault="00107BAB">
            <w:pPr>
              <w:widowControl w:val="0"/>
            </w:pPr>
            <w:r w:rsidRPr="00750971">
              <w:t>Ritka</w:t>
            </w:r>
          </w:p>
        </w:tc>
      </w:tr>
      <w:tr w:rsidR="001F74D3" w:rsidRPr="00750971" w14:paraId="29AC1EFD" w14:textId="77777777">
        <w:trPr>
          <w:cantSplit/>
          <w:trHeight w:val="260"/>
        </w:trPr>
        <w:tc>
          <w:tcPr>
            <w:tcW w:w="1622" w:type="pct"/>
            <w:vMerge/>
          </w:tcPr>
          <w:p w14:paraId="2ADB40BE" w14:textId="77777777" w:rsidR="001F74D3" w:rsidRPr="00750971" w:rsidRDefault="001F74D3">
            <w:pPr>
              <w:widowControl w:val="0"/>
            </w:pPr>
          </w:p>
        </w:tc>
        <w:tc>
          <w:tcPr>
            <w:tcW w:w="2287" w:type="pct"/>
          </w:tcPr>
          <w:p w14:paraId="384F9483" w14:textId="77777777" w:rsidR="001F74D3" w:rsidRPr="00750971" w:rsidRDefault="001F74D3">
            <w:pPr>
              <w:widowControl w:val="0"/>
            </w:pPr>
            <w:r w:rsidRPr="00750971">
              <w:rPr>
                <w:vertAlign w:val="superscript"/>
              </w:rPr>
              <w:t>+</w:t>
            </w:r>
            <w:r w:rsidRPr="00750971">
              <w:t>Anafilaxiás sokk</w:t>
            </w:r>
          </w:p>
        </w:tc>
        <w:tc>
          <w:tcPr>
            <w:tcW w:w="1091" w:type="pct"/>
          </w:tcPr>
          <w:p w14:paraId="6001371C" w14:textId="77777777" w:rsidR="001F74D3" w:rsidRPr="00750971" w:rsidRDefault="00107BAB">
            <w:pPr>
              <w:widowControl w:val="0"/>
            </w:pPr>
            <w:r w:rsidRPr="00750971">
              <w:t>Ritka</w:t>
            </w:r>
          </w:p>
        </w:tc>
      </w:tr>
      <w:tr w:rsidR="001F74D3" w:rsidRPr="00750971" w14:paraId="4F85733A" w14:textId="77777777">
        <w:trPr>
          <w:cantSplit/>
          <w:trHeight w:val="233"/>
        </w:trPr>
        <w:tc>
          <w:tcPr>
            <w:tcW w:w="1622" w:type="pct"/>
            <w:vMerge w:val="restart"/>
          </w:tcPr>
          <w:p w14:paraId="4B2DA661" w14:textId="77777777" w:rsidR="001F74D3" w:rsidRPr="00750971" w:rsidRDefault="001F74D3">
            <w:pPr>
              <w:widowControl w:val="0"/>
            </w:pPr>
            <w:r w:rsidRPr="00750971">
              <w:t>Anyagcsere- és táplálkozási betegségek és tünetek</w:t>
            </w:r>
          </w:p>
        </w:tc>
        <w:tc>
          <w:tcPr>
            <w:tcW w:w="2287" w:type="pct"/>
          </w:tcPr>
          <w:p w14:paraId="3154A23E" w14:textId="77777777" w:rsidR="001F74D3" w:rsidRPr="00750971" w:rsidRDefault="001F74D3">
            <w:pPr>
              <w:widowControl w:val="0"/>
            </w:pPr>
            <w:r w:rsidRPr="00750971">
              <w:t>Testtömegcsökkenés/Testtömegvesztés</w:t>
            </w:r>
          </w:p>
        </w:tc>
        <w:tc>
          <w:tcPr>
            <w:tcW w:w="1091" w:type="pct"/>
          </w:tcPr>
          <w:p w14:paraId="16E0F78C" w14:textId="77777777" w:rsidR="001F74D3" w:rsidRPr="00750971" w:rsidRDefault="001F74D3">
            <w:pPr>
              <w:widowControl w:val="0"/>
            </w:pPr>
            <w:r w:rsidRPr="00750971">
              <w:t>Nagyon gyakori</w:t>
            </w:r>
          </w:p>
        </w:tc>
      </w:tr>
      <w:tr w:rsidR="001F74D3" w:rsidRPr="00750971" w14:paraId="0A4FF49F" w14:textId="77777777">
        <w:trPr>
          <w:cantSplit/>
          <w:trHeight w:val="233"/>
        </w:trPr>
        <w:tc>
          <w:tcPr>
            <w:tcW w:w="1622" w:type="pct"/>
            <w:vMerge/>
          </w:tcPr>
          <w:p w14:paraId="4DA248D8" w14:textId="77777777" w:rsidR="001F74D3" w:rsidRPr="00750971" w:rsidRDefault="001F74D3">
            <w:pPr>
              <w:widowControl w:val="0"/>
            </w:pPr>
          </w:p>
        </w:tc>
        <w:tc>
          <w:tcPr>
            <w:tcW w:w="2287" w:type="pct"/>
          </w:tcPr>
          <w:p w14:paraId="65D158F6" w14:textId="77777777" w:rsidR="001F74D3" w:rsidRPr="00750971" w:rsidRDefault="001F74D3">
            <w:pPr>
              <w:widowControl w:val="0"/>
            </w:pPr>
            <w:r w:rsidRPr="00750971">
              <w:t>Anorexia</w:t>
            </w:r>
          </w:p>
        </w:tc>
        <w:tc>
          <w:tcPr>
            <w:tcW w:w="1091" w:type="pct"/>
          </w:tcPr>
          <w:p w14:paraId="2B4ED50C" w14:textId="77777777" w:rsidR="001F74D3" w:rsidRPr="00750971" w:rsidRDefault="001F74D3">
            <w:pPr>
              <w:widowControl w:val="0"/>
            </w:pPr>
            <w:r w:rsidRPr="00750971">
              <w:t>Nagyon gyakori</w:t>
            </w:r>
          </w:p>
        </w:tc>
      </w:tr>
      <w:tr w:rsidR="001F74D3" w:rsidRPr="00750971" w14:paraId="1A9F10D4" w14:textId="77777777">
        <w:trPr>
          <w:cantSplit/>
          <w:trHeight w:val="233"/>
        </w:trPr>
        <w:tc>
          <w:tcPr>
            <w:tcW w:w="1622" w:type="pct"/>
            <w:vMerge/>
          </w:tcPr>
          <w:p w14:paraId="38682146" w14:textId="77777777" w:rsidR="001F74D3" w:rsidRPr="00750971" w:rsidRDefault="001F74D3">
            <w:pPr>
              <w:widowControl w:val="0"/>
            </w:pPr>
          </w:p>
        </w:tc>
        <w:tc>
          <w:tcPr>
            <w:tcW w:w="2287" w:type="pct"/>
          </w:tcPr>
          <w:p w14:paraId="0DD14609" w14:textId="77777777" w:rsidR="001F74D3" w:rsidRPr="00750971" w:rsidRDefault="001F74D3">
            <w:pPr>
              <w:widowControl w:val="0"/>
            </w:pPr>
            <w:r w:rsidRPr="00750971">
              <w:t>Tumorlízis</w:t>
            </w:r>
            <w:r w:rsidRPr="00750971">
              <w:noBreakHyphen/>
              <w:t>szindróma</w:t>
            </w:r>
          </w:p>
        </w:tc>
        <w:tc>
          <w:tcPr>
            <w:tcW w:w="1091" w:type="pct"/>
          </w:tcPr>
          <w:p w14:paraId="30788550" w14:textId="77777777" w:rsidR="001F74D3" w:rsidRPr="00750971" w:rsidRDefault="001F74D3">
            <w:pPr>
              <w:widowControl w:val="0"/>
            </w:pPr>
            <w:r w:rsidRPr="00750971">
              <w:t>Nem ismert</w:t>
            </w:r>
          </w:p>
        </w:tc>
      </w:tr>
      <w:tr w:rsidR="001F74D3" w:rsidRPr="00750971" w14:paraId="042EB5A4" w14:textId="77777777">
        <w:trPr>
          <w:cantSplit/>
          <w:trHeight w:val="232"/>
        </w:trPr>
        <w:tc>
          <w:tcPr>
            <w:tcW w:w="1622" w:type="pct"/>
            <w:vMerge/>
          </w:tcPr>
          <w:p w14:paraId="6355426C" w14:textId="77777777" w:rsidR="001F74D3" w:rsidRPr="00750971" w:rsidRDefault="001F74D3">
            <w:pPr>
              <w:widowControl w:val="0"/>
            </w:pPr>
          </w:p>
        </w:tc>
        <w:tc>
          <w:tcPr>
            <w:tcW w:w="2287" w:type="pct"/>
          </w:tcPr>
          <w:p w14:paraId="58E205EB" w14:textId="77777777" w:rsidR="001F74D3" w:rsidRPr="00750971" w:rsidRDefault="001F74D3">
            <w:pPr>
              <w:widowControl w:val="0"/>
            </w:pPr>
            <w:r w:rsidRPr="00750971">
              <w:t>Hyperkalaemia</w:t>
            </w:r>
          </w:p>
        </w:tc>
        <w:tc>
          <w:tcPr>
            <w:tcW w:w="1091" w:type="pct"/>
          </w:tcPr>
          <w:p w14:paraId="7209FCA8" w14:textId="77777777" w:rsidR="001F74D3" w:rsidRPr="00750971" w:rsidRDefault="001F74D3">
            <w:pPr>
              <w:widowControl w:val="0"/>
            </w:pPr>
            <w:r w:rsidRPr="00750971">
              <w:t>Nem ismert</w:t>
            </w:r>
          </w:p>
        </w:tc>
      </w:tr>
      <w:tr w:rsidR="001F74D3" w:rsidRPr="00750971" w14:paraId="01A49B2D" w14:textId="77777777">
        <w:trPr>
          <w:cantSplit/>
          <w:trHeight w:val="120"/>
        </w:trPr>
        <w:tc>
          <w:tcPr>
            <w:tcW w:w="1622" w:type="pct"/>
            <w:vMerge w:val="restart"/>
          </w:tcPr>
          <w:p w14:paraId="0EFB0AC1" w14:textId="77777777" w:rsidR="001F74D3" w:rsidRPr="00750971" w:rsidRDefault="001F74D3">
            <w:pPr>
              <w:widowControl w:val="0"/>
            </w:pPr>
            <w:r w:rsidRPr="00750971">
              <w:t>Pszichiátriai kórképek</w:t>
            </w:r>
          </w:p>
        </w:tc>
        <w:tc>
          <w:tcPr>
            <w:tcW w:w="2287" w:type="pct"/>
          </w:tcPr>
          <w:p w14:paraId="4FD84E1A" w14:textId="77777777" w:rsidR="001F74D3" w:rsidRPr="00750971" w:rsidRDefault="001F74D3">
            <w:pPr>
              <w:widowControl w:val="0"/>
            </w:pPr>
            <w:r w:rsidRPr="00750971">
              <w:t>Álmatlanság</w:t>
            </w:r>
          </w:p>
        </w:tc>
        <w:tc>
          <w:tcPr>
            <w:tcW w:w="1091" w:type="pct"/>
          </w:tcPr>
          <w:p w14:paraId="383919EE" w14:textId="77777777" w:rsidR="001F74D3" w:rsidRPr="00750971" w:rsidRDefault="001F74D3">
            <w:pPr>
              <w:widowControl w:val="0"/>
            </w:pPr>
            <w:r w:rsidRPr="00750971">
              <w:t>Nagyon gyakori</w:t>
            </w:r>
          </w:p>
        </w:tc>
      </w:tr>
      <w:tr w:rsidR="001F74D3" w:rsidRPr="00750971" w14:paraId="60F1B5F8" w14:textId="77777777">
        <w:trPr>
          <w:cantSplit/>
          <w:trHeight w:val="120"/>
        </w:trPr>
        <w:tc>
          <w:tcPr>
            <w:tcW w:w="1622" w:type="pct"/>
            <w:vMerge/>
          </w:tcPr>
          <w:p w14:paraId="22E1CD6A" w14:textId="77777777" w:rsidR="001F74D3" w:rsidRPr="00750971" w:rsidRDefault="001F74D3">
            <w:pPr>
              <w:widowControl w:val="0"/>
            </w:pPr>
          </w:p>
        </w:tc>
        <w:tc>
          <w:tcPr>
            <w:tcW w:w="2287" w:type="pct"/>
          </w:tcPr>
          <w:p w14:paraId="4B921A99" w14:textId="77777777" w:rsidR="001F74D3" w:rsidRPr="00750971" w:rsidRDefault="001F74D3">
            <w:pPr>
              <w:widowControl w:val="0"/>
            </w:pPr>
            <w:r w:rsidRPr="00750971">
              <w:t>Szorongás</w:t>
            </w:r>
          </w:p>
        </w:tc>
        <w:tc>
          <w:tcPr>
            <w:tcW w:w="1091" w:type="pct"/>
          </w:tcPr>
          <w:p w14:paraId="3F1342AD" w14:textId="77777777" w:rsidR="001F74D3" w:rsidRPr="00750971" w:rsidRDefault="001F74D3">
            <w:pPr>
              <w:widowControl w:val="0"/>
            </w:pPr>
            <w:r w:rsidRPr="00750971">
              <w:t>Gyakori</w:t>
            </w:r>
          </w:p>
        </w:tc>
      </w:tr>
      <w:tr w:rsidR="001F74D3" w:rsidRPr="00750971" w14:paraId="4461209E" w14:textId="77777777">
        <w:trPr>
          <w:cantSplit/>
          <w:trHeight w:val="120"/>
        </w:trPr>
        <w:tc>
          <w:tcPr>
            <w:tcW w:w="1622" w:type="pct"/>
            <w:vMerge/>
          </w:tcPr>
          <w:p w14:paraId="33DEE41B" w14:textId="77777777" w:rsidR="001F74D3" w:rsidRPr="00750971" w:rsidRDefault="001F74D3">
            <w:pPr>
              <w:widowControl w:val="0"/>
            </w:pPr>
          </w:p>
        </w:tc>
        <w:tc>
          <w:tcPr>
            <w:tcW w:w="2287" w:type="pct"/>
          </w:tcPr>
          <w:p w14:paraId="08E1A0B3" w14:textId="77777777" w:rsidR="001F74D3" w:rsidRPr="00750971" w:rsidRDefault="001F74D3">
            <w:pPr>
              <w:widowControl w:val="0"/>
            </w:pPr>
            <w:r w:rsidRPr="00750971">
              <w:t>Depresszió</w:t>
            </w:r>
          </w:p>
        </w:tc>
        <w:tc>
          <w:tcPr>
            <w:tcW w:w="1091" w:type="pct"/>
          </w:tcPr>
          <w:p w14:paraId="52DEB20B" w14:textId="77777777" w:rsidR="001F74D3" w:rsidRPr="00750971" w:rsidRDefault="001F74D3">
            <w:pPr>
              <w:widowControl w:val="0"/>
            </w:pPr>
            <w:r w:rsidRPr="00750971">
              <w:t>Gyakori</w:t>
            </w:r>
          </w:p>
        </w:tc>
      </w:tr>
      <w:tr w:rsidR="001F74D3" w:rsidRPr="00750971" w14:paraId="11F51607" w14:textId="77777777">
        <w:trPr>
          <w:cantSplit/>
          <w:trHeight w:val="224"/>
        </w:trPr>
        <w:tc>
          <w:tcPr>
            <w:tcW w:w="1622" w:type="pct"/>
            <w:vMerge w:val="restart"/>
          </w:tcPr>
          <w:p w14:paraId="5D2D3852" w14:textId="77777777" w:rsidR="001F74D3" w:rsidRPr="00750971" w:rsidRDefault="001F74D3">
            <w:pPr>
              <w:widowControl w:val="0"/>
            </w:pPr>
            <w:r w:rsidRPr="00750971">
              <w:t>Idegrendszeri betegségek és tünetek</w:t>
            </w:r>
          </w:p>
        </w:tc>
        <w:tc>
          <w:tcPr>
            <w:tcW w:w="2287" w:type="pct"/>
          </w:tcPr>
          <w:p w14:paraId="2AD68359" w14:textId="77777777" w:rsidR="001F74D3" w:rsidRPr="00750971" w:rsidRDefault="001F74D3">
            <w:pPr>
              <w:widowControl w:val="0"/>
            </w:pPr>
            <w:r w:rsidRPr="00750971">
              <w:rPr>
                <w:vertAlign w:val="superscript"/>
              </w:rPr>
              <w:t>1</w:t>
            </w:r>
            <w:r w:rsidRPr="00750971">
              <w:t>Tremor</w:t>
            </w:r>
          </w:p>
        </w:tc>
        <w:tc>
          <w:tcPr>
            <w:tcW w:w="1091" w:type="pct"/>
          </w:tcPr>
          <w:p w14:paraId="0279B3D8" w14:textId="77777777" w:rsidR="001F74D3" w:rsidRPr="00750971" w:rsidRDefault="001F74D3">
            <w:pPr>
              <w:widowControl w:val="0"/>
            </w:pPr>
            <w:r w:rsidRPr="00750971">
              <w:t xml:space="preserve">Nagyon gyakori </w:t>
            </w:r>
          </w:p>
        </w:tc>
      </w:tr>
      <w:tr w:rsidR="001F74D3" w:rsidRPr="00750971" w14:paraId="69A74E63" w14:textId="77777777">
        <w:trPr>
          <w:cantSplit/>
          <w:trHeight w:val="78"/>
        </w:trPr>
        <w:tc>
          <w:tcPr>
            <w:tcW w:w="1622" w:type="pct"/>
            <w:vMerge/>
          </w:tcPr>
          <w:p w14:paraId="025AB2A3" w14:textId="77777777" w:rsidR="001F74D3" w:rsidRPr="00750971" w:rsidRDefault="001F74D3">
            <w:pPr>
              <w:widowControl w:val="0"/>
            </w:pPr>
          </w:p>
        </w:tc>
        <w:tc>
          <w:tcPr>
            <w:tcW w:w="2287" w:type="pct"/>
          </w:tcPr>
          <w:p w14:paraId="6C83C225" w14:textId="77777777" w:rsidR="001F74D3" w:rsidRPr="00750971" w:rsidRDefault="001F74D3">
            <w:pPr>
              <w:widowControl w:val="0"/>
            </w:pPr>
            <w:r w:rsidRPr="00750971">
              <w:t>Szédülés</w:t>
            </w:r>
          </w:p>
        </w:tc>
        <w:tc>
          <w:tcPr>
            <w:tcW w:w="1091" w:type="pct"/>
          </w:tcPr>
          <w:p w14:paraId="15BC08B9" w14:textId="77777777" w:rsidR="001F74D3" w:rsidRPr="00750971" w:rsidRDefault="001F74D3">
            <w:pPr>
              <w:widowControl w:val="0"/>
            </w:pPr>
            <w:r w:rsidRPr="00750971">
              <w:t xml:space="preserve">Nagyon gyakori </w:t>
            </w:r>
          </w:p>
        </w:tc>
      </w:tr>
      <w:tr w:rsidR="001F74D3" w:rsidRPr="00750971" w14:paraId="5D9C2F92" w14:textId="77777777">
        <w:trPr>
          <w:cantSplit/>
          <w:trHeight w:val="120"/>
        </w:trPr>
        <w:tc>
          <w:tcPr>
            <w:tcW w:w="1622" w:type="pct"/>
            <w:vMerge/>
          </w:tcPr>
          <w:p w14:paraId="52771A1C" w14:textId="77777777" w:rsidR="001F74D3" w:rsidRPr="00750971" w:rsidRDefault="001F74D3">
            <w:pPr>
              <w:widowControl w:val="0"/>
            </w:pPr>
          </w:p>
        </w:tc>
        <w:tc>
          <w:tcPr>
            <w:tcW w:w="2287" w:type="pct"/>
          </w:tcPr>
          <w:p w14:paraId="3E317E76" w14:textId="77777777" w:rsidR="001F74D3" w:rsidRPr="00750971" w:rsidRDefault="001F74D3">
            <w:pPr>
              <w:widowControl w:val="0"/>
            </w:pPr>
            <w:r w:rsidRPr="00750971">
              <w:t>Fejfájás</w:t>
            </w:r>
          </w:p>
        </w:tc>
        <w:tc>
          <w:tcPr>
            <w:tcW w:w="1091" w:type="pct"/>
          </w:tcPr>
          <w:p w14:paraId="0BCD49FD" w14:textId="77777777" w:rsidR="001F74D3" w:rsidRPr="00750971" w:rsidRDefault="001F74D3">
            <w:pPr>
              <w:widowControl w:val="0"/>
            </w:pPr>
            <w:r w:rsidRPr="00750971">
              <w:t xml:space="preserve">Nagyon gyakori </w:t>
            </w:r>
          </w:p>
        </w:tc>
      </w:tr>
      <w:tr w:rsidR="001F74D3" w:rsidRPr="00750971" w14:paraId="33164778" w14:textId="77777777">
        <w:trPr>
          <w:cantSplit/>
          <w:trHeight w:val="128"/>
        </w:trPr>
        <w:tc>
          <w:tcPr>
            <w:tcW w:w="1622" w:type="pct"/>
            <w:vMerge/>
          </w:tcPr>
          <w:p w14:paraId="4BD9EAE0" w14:textId="77777777" w:rsidR="001F74D3" w:rsidRPr="00750971" w:rsidRDefault="001F74D3">
            <w:pPr>
              <w:widowControl w:val="0"/>
            </w:pPr>
          </w:p>
        </w:tc>
        <w:tc>
          <w:tcPr>
            <w:tcW w:w="2287" w:type="pct"/>
          </w:tcPr>
          <w:p w14:paraId="0214705D" w14:textId="77777777" w:rsidR="001F74D3" w:rsidRPr="00750971" w:rsidRDefault="001F74D3">
            <w:pPr>
              <w:widowControl w:val="0"/>
            </w:pPr>
            <w:r w:rsidRPr="00750971">
              <w:t xml:space="preserve">Paraesthesia </w:t>
            </w:r>
          </w:p>
        </w:tc>
        <w:tc>
          <w:tcPr>
            <w:tcW w:w="1091" w:type="pct"/>
          </w:tcPr>
          <w:p w14:paraId="65276338" w14:textId="77777777" w:rsidR="001F74D3" w:rsidRPr="00750971" w:rsidRDefault="001F74D3">
            <w:pPr>
              <w:widowControl w:val="0"/>
            </w:pPr>
            <w:r w:rsidRPr="00750971">
              <w:t>Nagyon gyakori</w:t>
            </w:r>
          </w:p>
        </w:tc>
      </w:tr>
      <w:tr w:rsidR="001F74D3" w:rsidRPr="00750971" w14:paraId="300D175B" w14:textId="77777777">
        <w:trPr>
          <w:cantSplit/>
          <w:trHeight w:val="128"/>
        </w:trPr>
        <w:tc>
          <w:tcPr>
            <w:tcW w:w="1622" w:type="pct"/>
            <w:vMerge/>
          </w:tcPr>
          <w:p w14:paraId="78C09531" w14:textId="77777777" w:rsidR="001F74D3" w:rsidRPr="00750971" w:rsidRDefault="001F74D3">
            <w:pPr>
              <w:widowControl w:val="0"/>
            </w:pPr>
          </w:p>
        </w:tc>
        <w:tc>
          <w:tcPr>
            <w:tcW w:w="2287" w:type="pct"/>
          </w:tcPr>
          <w:p w14:paraId="0F286766" w14:textId="77777777" w:rsidR="001F74D3" w:rsidRPr="00750971" w:rsidRDefault="001F74D3">
            <w:pPr>
              <w:widowControl w:val="0"/>
            </w:pPr>
            <w:r w:rsidRPr="00750971">
              <w:t>Dysgeusia</w:t>
            </w:r>
          </w:p>
        </w:tc>
        <w:tc>
          <w:tcPr>
            <w:tcW w:w="1091" w:type="pct"/>
          </w:tcPr>
          <w:p w14:paraId="1C136B6E" w14:textId="77777777" w:rsidR="001F74D3" w:rsidRPr="00750971" w:rsidRDefault="001F74D3">
            <w:pPr>
              <w:widowControl w:val="0"/>
            </w:pPr>
            <w:r w:rsidRPr="00750971">
              <w:t>Nagyon gyakori</w:t>
            </w:r>
          </w:p>
        </w:tc>
      </w:tr>
      <w:tr w:rsidR="001F74D3" w:rsidRPr="00750971" w14:paraId="369050A9" w14:textId="77777777">
        <w:trPr>
          <w:cantSplit/>
          <w:trHeight w:val="128"/>
        </w:trPr>
        <w:tc>
          <w:tcPr>
            <w:tcW w:w="1622" w:type="pct"/>
            <w:vMerge/>
          </w:tcPr>
          <w:p w14:paraId="0145C0F9" w14:textId="77777777" w:rsidR="001F74D3" w:rsidRPr="00750971" w:rsidRDefault="001F74D3">
            <w:pPr>
              <w:widowControl w:val="0"/>
            </w:pPr>
          </w:p>
        </w:tc>
        <w:tc>
          <w:tcPr>
            <w:tcW w:w="2287" w:type="pct"/>
          </w:tcPr>
          <w:p w14:paraId="6C08CBCC" w14:textId="77777777" w:rsidR="001F74D3" w:rsidRPr="00750971" w:rsidRDefault="001F74D3">
            <w:pPr>
              <w:widowControl w:val="0"/>
            </w:pPr>
            <w:r w:rsidRPr="00750971">
              <w:t xml:space="preserve">Perifériás neuropathia </w:t>
            </w:r>
          </w:p>
        </w:tc>
        <w:tc>
          <w:tcPr>
            <w:tcW w:w="1091" w:type="pct"/>
          </w:tcPr>
          <w:p w14:paraId="287F4BEB" w14:textId="77777777" w:rsidR="001F74D3" w:rsidRPr="00750971" w:rsidRDefault="001F74D3">
            <w:pPr>
              <w:widowControl w:val="0"/>
            </w:pPr>
            <w:r w:rsidRPr="00750971">
              <w:t>Gyakori</w:t>
            </w:r>
          </w:p>
        </w:tc>
      </w:tr>
      <w:tr w:rsidR="001F74D3" w:rsidRPr="00750971" w14:paraId="15F09100" w14:textId="77777777">
        <w:trPr>
          <w:cantSplit/>
          <w:trHeight w:val="120"/>
        </w:trPr>
        <w:tc>
          <w:tcPr>
            <w:tcW w:w="1622" w:type="pct"/>
            <w:vMerge/>
          </w:tcPr>
          <w:p w14:paraId="59733883" w14:textId="77777777" w:rsidR="001F74D3" w:rsidRPr="00750971" w:rsidRDefault="001F74D3">
            <w:pPr>
              <w:widowControl w:val="0"/>
            </w:pPr>
          </w:p>
        </w:tc>
        <w:tc>
          <w:tcPr>
            <w:tcW w:w="2287" w:type="pct"/>
          </w:tcPr>
          <w:p w14:paraId="344BE09E" w14:textId="77777777" w:rsidR="001F74D3" w:rsidRPr="00750971" w:rsidRDefault="00BD1528">
            <w:pPr>
              <w:widowControl w:val="0"/>
            </w:pPr>
            <w:r w:rsidRPr="00750971">
              <w:t>Izom-h</w:t>
            </w:r>
            <w:r w:rsidR="001F74D3" w:rsidRPr="00750971">
              <w:t>ypertonia</w:t>
            </w:r>
          </w:p>
        </w:tc>
        <w:tc>
          <w:tcPr>
            <w:tcW w:w="1091" w:type="pct"/>
          </w:tcPr>
          <w:p w14:paraId="5DF4DDDF" w14:textId="77777777" w:rsidR="001F74D3" w:rsidRPr="00750971" w:rsidRDefault="001F74D3">
            <w:pPr>
              <w:widowControl w:val="0"/>
            </w:pPr>
            <w:r w:rsidRPr="00750971">
              <w:t>Gyakori</w:t>
            </w:r>
          </w:p>
        </w:tc>
      </w:tr>
      <w:tr w:rsidR="001F74D3" w:rsidRPr="00750971" w14:paraId="016E292D" w14:textId="77777777">
        <w:trPr>
          <w:cantSplit/>
          <w:trHeight w:val="120"/>
        </w:trPr>
        <w:tc>
          <w:tcPr>
            <w:tcW w:w="1622" w:type="pct"/>
            <w:vMerge/>
          </w:tcPr>
          <w:p w14:paraId="48F7706F" w14:textId="77777777" w:rsidR="001F74D3" w:rsidRPr="00750971" w:rsidRDefault="001F74D3">
            <w:pPr>
              <w:widowControl w:val="0"/>
            </w:pPr>
          </w:p>
        </w:tc>
        <w:tc>
          <w:tcPr>
            <w:tcW w:w="2287" w:type="pct"/>
          </w:tcPr>
          <w:p w14:paraId="57A13E72" w14:textId="77777777" w:rsidR="001F74D3" w:rsidRPr="00750971" w:rsidRDefault="00561A66">
            <w:pPr>
              <w:widowControl w:val="0"/>
            </w:pPr>
            <w:r w:rsidRPr="00750971">
              <w:t>Aluszékonyság</w:t>
            </w:r>
          </w:p>
        </w:tc>
        <w:tc>
          <w:tcPr>
            <w:tcW w:w="1091" w:type="pct"/>
          </w:tcPr>
          <w:p w14:paraId="5FE5795F" w14:textId="77777777" w:rsidR="001F74D3" w:rsidRPr="00750971" w:rsidRDefault="001F74D3">
            <w:pPr>
              <w:widowControl w:val="0"/>
            </w:pPr>
            <w:r w:rsidRPr="00750971">
              <w:t>Gyakori</w:t>
            </w:r>
          </w:p>
        </w:tc>
      </w:tr>
      <w:tr w:rsidR="001F74D3" w:rsidRPr="00750971" w14:paraId="69C929FD" w14:textId="77777777">
        <w:trPr>
          <w:cantSplit/>
          <w:trHeight w:val="128"/>
        </w:trPr>
        <w:tc>
          <w:tcPr>
            <w:tcW w:w="1622" w:type="pct"/>
            <w:vMerge w:val="restart"/>
          </w:tcPr>
          <w:p w14:paraId="7A2E59E4" w14:textId="77777777" w:rsidR="001F74D3" w:rsidRPr="00750971" w:rsidRDefault="001F74D3" w:rsidP="000664D6">
            <w:pPr>
              <w:widowControl w:val="0"/>
            </w:pPr>
            <w:r w:rsidRPr="00750971">
              <w:t>Szembetegségek és szemészeti tünetek</w:t>
            </w:r>
          </w:p>
        </w:tc>
        <w:tc>
          <w:tcPr>
            <w:tcW w:w="2287" w:type="pct"/>
          </w:tcPr>
          <w:p w14:paraId="5F3B8905" w14:textId="77777777" w:rsidR="001F74D3" w:rsidRPr="00750971" w:rsidRDefault="001F74D3" w:rsidP="000664D6">
            <w:pPr>
              <w:widowControl w:val="0"/>
            </w:pPr>
            <w:r w:rsidRPr="00750971">
              <w:t>Conjunctivitis</w:t>
            </w:r>
          </w:p>
        </w:tc>
        <w:tc>
          <w:tcPr>
            <w:tcW w:w="1091" w:type="pct"/>
          </w:tcPr>
          <w:p w14:paraId="0A0480AD" w14:textId="77777777" w:rsidR="001F74D3" w:rsidRPr="00750971" w:rsidRDefault="001F74D3" w:rsidP="000664D6">
            <w:pPr>
              <w:widowControl w:val="0"/>
            </w:pPr>
            <w:r w:rsidRPr="00750971">
              <w:t>Nagyon gyakori</w:t>
            </w:r>
          </w:p>
        </w:tc>
      </w:tr>
      <w:tr w:rsidR="001F74D3" w:rsidRPr="00750971" w14:paraId="3C759E0F" w14:textId="77777777">
        <w:trPr>
          <w:cantSplit/>
          <w:trHeight w:val="128"/>
        </w:trPr>
        <w:tc>
          <w:tcPr>
            <w:tcW w:w="1622" w:type="pct"/>
            <w:vMerge/>
          </w:tcPr>
          <w:p w14:paraId="655CB124" w14:textId="77777777" w:rsidR="001F74D3" w:rsidRPr="00750971" w:rsidRDefault="001F74D3" w:rsidP="000664D6">
            <w:pPr>
              <w:widowControl w:val="0"/>
            </w:pPr>
          </w:p>
        </w:tc>
        <w:tc>
          <w:tcPr>
            <w:tcW w:w="2287" w:type="pct"/>
          </w:tcPr>
          <w:p w14:paraId="300490F0" w14:textId="77777777" w:rsidR="001F74D3" w:rsidRPr="00750971" w:rsidRDefault="001F74D3" w:rsidP="000664D6">
            <w:pPr>
              <w:widowControl w:val="0"/>
            </w:pPr>
            <w:r w:rsidRPr="00750971">
              <w:t xml:space="preserve">Fokozott könnyezés </w:t>
            </w:r>
          </w:p>
        </w:tc>
        <w:tc>
          <w:tcPr>
            <w:tcW w:w="1091" w:type="pct"/>
          </w:tcPr>
          <w:p w14:paraId="3A391F61" w14:textId="77777777" w:rsidR="001F74D3" w:rsidRPr="00750971" w:rsidRDefault="001F74D3" w:rsidP="000664D6">
            <w:pPr>
              <w:widowControl w:val="0"/>
            </w:pPr>
            <w:r w:rsidRPr="00750971">
              <w:t>Nagyon gyakori</w:t>
            </w:r>
          </w:p>
        </w:tc>
      </w:tr>
      <w:tr w:rsidR="001F74D3" w:rsidRPr="00750971" w14:paraId="3978EC8B" w14:textId="77777777">
        <w:trPr>
          <w:cantSplit/>
          <w:trHeight w:val="127"/>
        </w:trPr>
        <w:tc>
          <w:tcPr>
            <w:tcW w:w="1622" w:type="pct"/>
            <w:vMerge/>
          </w:tcPr>
          <w:p w14:paraId="073D8CC7" w14:textId="77777777" w:rsidR="001F74D3" w:rsidRPr="00750971" w:rsidRDefault="001F74D3" w:rsidP="000664D6">
            <w:pPr>
              <w:widowControl w:val="0"/>
            </w:pPr>
          </w:p>
        </w:tc>
        <w:tc>
          <w:tcPr>
            <w:tcW w:w="2287" w:type="pct"/>
          </w:tcPr>
          <w:p w14:paraId="5F4E7446" w14:textId="77777777" w:rsidR="001F74D3" w:rsidRPr="00750971" w:rsidRDefault="001F74D3" w:rsidP="000664D6">
            <w:pPr>
              <w:widowControl w:val="0"/>
            </w:pPr>
            <w:r w:rsidRPr="00750971">
              <w:t xml:space="preserve">Szemszárazság </w:t>
            </w:r>
          </w:p>
        </w:tc>
        <w:tc>
          <w:tcPr>
            <w:tcW w:w="1091" w:type="pct"/>
          </w:tcPr>
          <w:p w14:paraId="5FCF944B" w14:textId="77777777" w:rsidR="001F74D3" w:rsidRPr="00750971" w:rsidRDefault="001F74D3" w:rsidP="000664D6">
            <w:pPr>
              <w:widowControl w:val="0"/>
            </w:pPr>
            <w:r w:rsidRPr="00750971">
              <w:t>Gyakori</w:t>
            </w:r>
          </w:p>
        </w:tc>
      </w:tr>
      <w:tr w:rsidR="001F74D3" w:rsidRPr="00750971" w14:paraId="324ECA74" w14:textId="77777777">
        <w:trPr>
          <w:cantSplit/>
          <w:trHeight w:val="260"/>
        </w:trPr>
        <w:tc>
          <w:tcPr>
            <w:tcW w:w="1622" w:type="pct"/>
            <w:vMerge/>
          </w:tcPr>
          <w:p w14:paraId="6F176E87" w14:textId="77777777" w:rsidR="001F74D3" w:rsidRPr="00750971" w:rsidRDefault="001F74D3" w:rsidP="000664D6">
            <w:pPr>
              <w:widowControl w:val="0"/>
            </w:pPr>
          </w:p>
        </w:tc>
        <w:tc>
          <w:tcPr>
            <w:tcW w:w="2287" w:type="pct"/>
          </w:tcPr>
          <w:p w14:paraId="70F82FAB" w14:textId="77777777" w:rsidR="001F74D3" w:rsidRPr="00750971" w:rsidRDefault="001F74D3" w:rsidP="000664D6">
            <w:pPr>
              <w:widowControl w:val="0"/>
            </w:pPr>
            <w:r w:rsidRPr="00750971">
              <w:t>Papill</w:t>
            </w:r>
            <w:r w:rsidR="00561A66" w:rsidRPr="00750971">
              <w:t>ooe</w:t>
            </w:r>
            <w:r w:rsidRPr="00750971">
              <w:t>dema</w:t>
            </w:r>
          </w:p>
        </w:tc>
        <w:tc>
          <w:tcPr>
            <w:tcW w:w="1091" w:type="pct"/>
          </w:tcPr>
          <w:p w14:paraId="7C49B26C" w14:textId="77777777" w:rsidR="001F74D3" w:rsidRPr="00750971" w:rsidRDefault="001F74D3" w:rsidP="000664D6">
            <w:pPr>
              <w:widowControl w:val="0"/>
            </w:pPr>
            <w:r w:rsidRPr="00750971">
              <w:t>Nem ismert</w:t>
            </w:r>
          </w:p>
        </w:tc>
      </w:tr>
      <w:tr w:rsidR="001F74D3" w:rsidRPr="00750971" w14:paraId="27D3F18A" w14:textId="77777777">
        <w:trPr>
          <w:cantSplit/>
          <w:trHeight w:val="260"/>
        </w:trPr>
        <w:tc>
          <w:tcPr>
            <w:tcW w:w="1622" w:type="pct"/>
            <w:vMerge/>
          </w:tcPr>
          <w:p w14:paraId="13B9894D" w14:textId="77777777" w:rsidR="001F74D3" w:rsidRPr="00750971" w:rsidRDefault="001F74D3" w:rsidP="000664D6">
            <w:pPr>
              <w:widowControl w:val="0"/>
            </w:pPr>
          </w:p>
        </w:tc>
        <w:tc>
          <w:tcPr>
            <w:tcW w:w="2287" w:type="pct"/>
          </w:tcPr>
          <w:p w14:paraId="4FD51B8C" w14:textId="77777777" w:rsidR="001F74D3" w:rsidRPr="00750971" w:rsidRDefault="001F74D3" w:rsidP="000664D6">
            <w:pPr>
              <w:widowControl w:val="0"/>
            </w:pPr>
            <w:r w:rsidRPr="00750971">
              <w:t>Retinabevérzés</w:t>
            </w:r>
          </w:p>
        </w:tc>
        <w:tc>
          <w:tcPr>
            <w:tcW w:w="1091" w:type="pct"/>
          </w:tcPr>
          <w:p w14:paraId="3D8EBC20" w14:textId="77777777" w:rsidR="001F74D3" w:rsidRPr="00750971" w:rsidRDefault="001F74D3" w:rsidP="000664D6">
            <w:pPr>
              <w:widowControl w:val="0"/>
            </w:pPr>
            <w:r w:rsidRPr="00750971">
              <w:t>Nem ismert</w:t>
            </w:r>
          </w:p>
        </w:tc>
      </w:tr>
      <w:tr w:rsidR="001F74D3" w:rsidRPr="00750971" w14:paraId="0384294C" w14:textId="77777777">
        <w:trPr>
          <w:cantSplit/>
        </w:trPr>
        <w:tc>
          <w:tcPr>
            <w:tcW w:w="1622" w:type="pct"/>
          </w:tcPr>
          <w:p w14:paraId="08E613C7" w14:textId="77777777" w:rsidR="001F74D3" w:rsidRPr="00750971" w:rsidRDefault="001F74D3">
            <w:pPr>
              <w:widowControl w:val="0"/>
            </w:pPr>
            <w:r w:rsidRPr="00750971">
              <w:lastRenderedPageBreak/>
              <w:t>A fül és az egyensúly-érzékelő szerv betegségei és tünetei</w:t>
            </w:r>
          </w:p>
        </w:tc>
        <w:tc>
          <w:tcPr>
            <w:tcW w:w="2287" w:type="pct"/>
          </w:tcPr>
          <w:p w14:paraId="7D916832" w14:textId="77777777" w:rsidR="001F74D3" w:rsidRPr="00750971" w:rsidRDefault="001F74D3">
            <w:pPr>
              <w:widowControl w:val="0"/>
            </w:pPr>
            <w:r w:rsidRPr="00750971">
              <w:t>Süketség</w:t>
            </w:r>
          </w:p>
        </w:tc>
        <w:tc>
          <w:tcPr>
            <w:tcW w:w="1091" w:type="pct"/>
          </w:tcPr>
          <w:p w14:paraId="4E573B20" w14:textId="77777777" w:rsidR="001F74D3" w:rsidRPr="00750971" w:rsidRDefault="001F74D3">
            <w:pPr>
              <w:widowControl w:val="0"/>
            </w:pPr>
            <w:r w:rsidRPr="00750971">
              <w:t>Nem gyakori</w:t>
            </w:r>
          </w:p>
        </w:tc>
      </w:tr>
      <w:tr w:rsidR="001F74D3" w:rsidRPr="00750971" w14:paraId="486ED3D1" w14:textId="77777777">
        <w:trPr>
          <w:cantSplit/>
          <w:trHeight w:val="261"/>
        </w:trPr>
        <w:tc>
          <w:tcPr>
            <w:tcW w:w="1622" w:type="pct"/>
            <w:vMerge w:val="restart"/>
          </w:tcPr>
          <w:p w14:paraId="003106F4" w14:textId="77777777" w:rsidR="001F74D3" w:rsidRPr="00750971" w:rsidRDefault="001F74D3">
            <w:pPr>
              <w:widowControl w:val="0"/>
            </w:pPr>
            <w:r w:rsidRPr="00750971">
              <w:t>Szívbetegségek és a szívvel kapcsolatos tünetek</w:t>
            </w:r>
          </w:p>
        </w:tc>
        <w:tc>
          <w:tcPr>
            <w:tcW w:w="2287" w:type="pct"/>
          </w:tcPr>
          <w:p w14:paraId="73E476E9" w14:textId="77777777" w:rsidR="001F74D3" w:rsidRPr="00750971" w:rsidRDefault="001F74D3">
            <w:pPr>
              <w:widowControl w:val="0"/>
            </w:pPr>
            <w:r w:rsidRPr="00750971">
              <w:rPr>
                <w:vertAlign w:val="superscript"/>
              </w:rPr>
              <w:t>1</w:t>
            </w:r>
            <w:r w:rsidRPr="00750971">
              <w:t>Csökkent vérnyomás</w:t>
            </w:r>
          </w:p>
        </w:tc>
        <w:tc>
          <w:tcPr>
            <w:tcW w:w="1091" w:type="pct"/>
          </w:tcPr>
          <w:p w14:paraId="1EB2B24C" w14:textId="77777777" w:rsidR="001F74D3" w:rsidRPr="00750971" w:rsidRDefault="001F74D3">
            <w:pPr>
              <w:widowControl w:val="0"/>
            </w:pPr>
            <w:r w:rsidRPr="00750971">
              <w:t>Nagyon gyakori</w:t>
            </w:r>
          </w:p>
        </w:tc>
      </w:tr>
      <w:tr w:rsidR="001F74D3" w:rsidRPr="00750971" w14:paraId="09421DE9" w14:textId="77777777">
        <w:trPr>
          <w:cantSplit/>
          <w:trHeight w:val="261"/>
        </w:trPr>
        <w:tc>
          <w:tcPr>
            <w:tcW w:w="1622" w:type="pct"/>
            <w:vMerge/>
          </w:tcPr>
          <w:p w14:paraId="5EC0DA55" w14:textId="77777777" w:rsidR="001F74D3" w:rsidRPr="00750971" w:rsidRDefault="001F74D3">
            <w:pPr>
              <w:widowControl w:val="0"/>
            </w:pPr>
          </w:p>
        </w:tc>
        <w:tc>
          <w:tcPr>
            <w:tcW w:w="2287" w:type="pct"/>
          </w:tcPr>
          <w:p w14:paraId="2784CDD1" w14:textId="77777777" w:rsidR="001F74D3" w:rsidRPr="00750971" w:rsidRDefault="001F74D3">
            <w:pPr>
              <w:widowControl w:val="0"/>
            </w:pPr>
            <w:r w:rsidRPr="00750971">
              <w:rPr>
                <w:vertAlign w:val="superscript"/>
              </w:rPr>
              <w:t>1</w:t>
            </w:r>
            <w:r w:rsidRPr="00750971">
              <w:t>Emelkedett vérnyomás</w:t>
            </w:r>
          </w:p>
        </w:tc>
        <w:tc>
          <w:tcPr>
            <w:tcW w:w="1091" w:type="pct"/>
          </w:tcPr>
          <w:p w14:paraId="2CD883B9" w14:textId="77777777" w:rsidR="001F74D3" w:rsidRPr="00750971" w:rsidRDefault="001F74D3">
            <w:pPr>
              <w:widowControl w:val="0"/>
            </w:pPr>
            <w:r w:rsidRPr="00750971">
              <w:t>Nagyon gyakori</w:t>
            </w:r>
          </w:p>
        </w:tc>
      </w:tr>
      <w:tr w:rsidR="001F74D3" w:rsidRPr="00750971" w14:paraId="03FB2CB9" w14:textId="77777777">
        <w:trPr>
          <w:cantSplit/>
          <w:trHeight w:val="261"/>
        </w:trPr>
        <w:tc>
          <w:tcPr>
            <w:tcW w:w="1622" w:type="pct"/>
            <w:vMerge/>
          </w:tcPr>
          <w:p w14:paraId="488234FB" w14:textId="77777777" w:rsidR="001F74D3" w:rsidRPr="00750971" w:rsidRDefault="001F74D3">
            <w:pPr>
              <w:widowControl w:val="0"/>
            </w:pPr>
          </w:p>
        </w:tc>
        <w:tc>
          <w:tcPr>
            <w:tcW w:w="2287" w:type="pct"/>
          </w:tcPr>
          <w:p w14:paraId="46376A02" w14:textId="77777777" w:rsidR="001F74D3" w:rsidRPr="00750971" w:rsidRDefault="001F74D3">
            <w:pPr>
              <w:widowControl w:val="0"/>
            </w:pPr>
            <w:r w:rsidRPr="00750971">
              <w:rPr>
                <w:vertAlign w:val="superscript"/>
              </w:rPr>
              <w:t>1</w:t>
            </w:r>
            <w:r w:rsidRPr="00750971">
              <w:t>Szabálytalan szívverés</w:t>
            </w:r>
          </w:p>
        </w:tc>
        <w:tc>
          <w:tcPr>
            <w:tcW w:w="1091" w:type="pct"/>
          </w:tcPr>
          <w:p w14:paraId="56EAACFC" w14:textId="77777777" w:rsidR="001F74D3" w:rsidRPr="00750971" w:rsidRDefault="001F74D3">
            <w:pPr>
              <w:widowControl w:val="0"/>
            </w:pPr>
            <w:r w:rsidRPr="00750971">
              <w:t>Nagyon gyakori</w:t>
            </w:r>
          </w:p>
        </w:tc>
      </w:tr>
      <w:tr w:rsidR="001F74D3" w:rsidRPr="00750971" w14:paraId="3B83EAB9" w14:textId="77777777">
        <w:trPr>
          <w:cantSplit/>
          <w:trHeight w:val="259"/>
        </w:trPr>
        <w:tc>
          <w:tcPr>
            <w:tcW w:w="1622" w:type="pct"/>
            <w:vMerge/>
          </w:tcPr>
          <w:p w14:paraId="55EF5B45" w14:textId="77777777" w:rsidR="001F74D3" w:rsidRPr="00750971" w:rsidRDefault="001F74D3">
            <w:pPr>
              <w:widowControl w:val="0"/>
            </w:pPr>
          </w:p>
        </w:tc>
        <w:tc>
          <w:tcPr>
            <w:tcW w:w="2287" w:type="pct"/>
          </w:tcPr>
          <w:p w14:paraId="5A8D4A65" w14:textId="77777777" w:rsidR="001F74D3" w:rsidRPr="00750971" w:rsidRDefault="001F74D3" w:rsidP="0005202E">
            <w:pPr>
              <w:widowControl w:val="0"/>
            </w:pPr>
            <w:r w:rsidRPr="00750971">
              <w:rPr>
                <w:vertAlign w:val="superscript"/>
              </w:rPr>
              <w:t>1</w:t>
            </w:r>
            <w:r w:rsidRPr="00750971">
              <w:t>Pitvari fl</w:t>
            </w:r>
            <w:r w:rsidR="00561A66" w:rsidRPr="00750971">
              <w:t>u</w:t>
            </w:r>
            <w:r w:rsidRPr="00750971">
              <w:t>tter</w:t>
            </w:r>
          </w:p>
        </w:tc>
        <w:tc>
          <w:tcPr>
            <w:tcW w:w="1091" w:type="pct"/>
          </w:tcPr>
          <w:p w14:paraId="796BE6D8" w14:textId="77777777" w:rsidR="001F74D3" w:rsidRPr="00750971" w:rsidRDefault="001F74D3">
            <w:pPr>
              <w:widowControl w:val="0"/>
            </w:pPr>
            <w:r w:rsidRPr="00750971">
              <w:t xml:space="preserve">Nagyon gyakori </w:t>
            </w:r>
          </w:p>
        </w:tc>
      </w:tr>
      <w:tr w:rsidR="001F74D3" w:rsidRPr="00750971" w14:paraId="2DB82BBB" w14:textId="77777777">
        <w:trPr>
          <w:cantSplit/>
          <w:trHeight w:val="128"/>
        </w:trPr>
        <w:tc>
          <w:tcPr>
            <w:tcW w:w="1622" w:type="pct"/>
            <w:vMerge/>
          </w:tcPr>
          <w:p w14:paraId="4ED09798" w14:textId="77777777" w:rsidR="001F74D3" w:rsidRPr="00750971" w:rsidRDefault="001F74D3">
            <w:pPr>
              <w:widowControl w:val="0"/>
            </w:pPr>
          </w:p>
        </w:tc>
        <w:tc>
          <w:tcPr>
            <w:tcW w:w="2287" w:type="pct"/>
          </w:tcPr>
          <w:p w14:paraId="33547AA3" w14:textId="77777777" w:rsidR="001F74D3" w:rsidRPr="00750971" w:rsidRDefault="001F74D3">
            <w:pPr>
              <w:widowControl w:val="0"/>
            </w:pPr>
            <w:r w:rsidRPr="00750971">
              <w:t>Csökkent ejekciós frakció*</w:t>
            </w:r>
          </w:p>
        </w:tc>
        <w:tc>
          <w:tcPr>
            <w:tcW w:w="1091" w:type="pct"/>
          </w:tcPr>
          <w:p w14:paraId="4AF17F94" w14:textId="77777777" w:rsidR="001F74D3" w:rsidRPr="00750971" w:rsidRDefault="001F74D3">
            <w:pPr>
              <w:widowControl w:val="0"/>
            </w:pPr>
            <w:r w:rsidRPr="00750971">
              <w:t>Nagyon gyakori</w:t>
            </w:r>
          </w:p>
        </w:tc>
      </w:tr>
      <w:tr w:rsidR="001F74D3" w:rsidRPr="00750971" w14:paraId="192012DA" w14:textId="77777777">
        <w:trPr>
          <w:cantSplit/>
          <w:trHeight w:val="128"/>
        </w:trPr>
        <w:tc>
          <w:tcPr>
            <w:tcW w:w="1622" w:type="pct"/>
            <w:vMerge/>
          </w:tcPr>
          <w:p w14:paraId="0D726C0B" w14:textId="77777777" w:rsidR="001F74D3" w:rsidRPr="00750971" w:rsidRDefault="001F74D3">
            <w:pPr>
              <w:widowControl w:val="0"/>
            </w:pPr>
          </w:p>
        </w:tc>
        <w:tc>
          <w:tcPr>
            <w:tcW w:w="2287" w:type="pct"/>
          </w:tcPr>
          <w:p w14:paraId="79A7A3EE" w14:textId="77777777" w:rsidR="001F74D3" w:rsidRPr="00750971" w:rsidRDefault="001F74D3">
            <w:pPr>
              <w:widowControl w:val="0"/>
            </w:pPr>
            <w:r w:rsidRPr="00750971">
              <w:rPr>
                <w:vertAlign w:val="superscript"/>
              </w:rPr>
              <w:t>+</w:t>
            </w:r>
            <w:r w:rsidRPr="00750971">
              <w:t>Szívelégtelenség (pangásos)</w:t>
            </w:r>
          </w:p>
        </w:tc>
        <w:tc>
          <w:tcPr>
            <w:tcW w:w="1091" w:type="pct"/>
          </w:tcPr>
          <w:p w14:paraId="2F48DBAC" w14:textId="77777777" w:rsidR="001F74D3" w:rsidRPr="00750971" w:rsidRDefault="001F74D3">
            <w:pPr>
              <w:widowControl w:val="0"/>
            </w:pPr>
            <w:r w:rsidRPr="00750971">
              <w:t>Gyakori</w:t>
            </w:r>
          </w:p>
        </w:tc>
      </w:tr>
      <w:tr w:rsidR="001F74D3" w:rsidRPr="00750971" w14:paraId="1BC8861D" w14:textId="77777777">
        <w:trPr>
          <w:cantSplit/>
          <w:trHeight w:val="127"/>
        </w:trPr>
        <w:tc>
          <w:tcPr>
            <w:tcW w:w="1622" w:type="pct"/>
            <w:vMerge/>
          </w:tcPr>
          <w:p w14:paraId="7E8005F7" w14:textId="77777777" w:rsidR="001F74D3" w:rsidRPr="00750971" w:rsidRDefault="001F74D3">
            <w:pPr>
              <w:widowControl w:val="0"/>
            </w:pPr>
          </w:p>
        </w:tc>
        <w:tc>
          <w:tcPr>
            <w:tcW w:w="2287" w:type="pct"/>
          </w:tcPr>
          <w:p w14:paraId="1071CD98" w14:textId="77777777" w:rsidR="001F74D3" w:rsidRPr="00750971" w:rsidRDefault="001F74D3">
            <w:pPr>
              <w:widowControl w:val="0"/>
            </w:pPr>
            <w:r w:rsidRPr="00750971">
              <w:rPr>
                <w:vertAlign w:val="superscript"/>
              </w:rPr>
              <w:t>+1</w:t>
            </w:r>
            <w:r w:rsidRPr="00750971">
              <w:t>Supraventricularis tachyarrhythmia</w:t>
            </w:r>
          </w:p>
        </w:tc>
        <w:tc>
          <w:tcPr>
            <w:tcW w:w="1091" w:type="pct"/>
          </w:tcPr>
          <w:p w14:paraId="78E8F33E" w14:textId="77777777" w:rsidR="001F74D3" w:rsidRPr="00750971" w:rsidRDefault="001F74D3">
            <w:pPr>
              <w:widowControl w:val="0"/>
            </w:pPr>
            <w:r w:rsidRPr="00750971">
              <w:t>Gyakori</w:t>
            </w:r>
          </w:p>
        </w:tc>
      </w:tr>
      <w:tr w:rsidR="001F74D3" w:rsidRPr="00750971" w14:paraId="0298771A" w14:textId="77777777">
        <w:trPr>
          <w:cantSplit/>
          <w:trHeight w:val="259"/>
        </w:trPr>
        <w:tc>
          <w:tcPr>
            <w:tcW w:w="1622" w:type="pct"/>
            <w:vMerge/>
          </w:tcPr>
          <w:p w14:paraId="76CDD249" w14:textId="77777777" w:rsidR="001F74D3" w:rsidRPr="00750971" w:rsidRDefault="001F74D3">
            <w:pPr>
              <w:widowControl w:val="0"/>
            </w:pPr>
          </w:p>
        </w:tc>
        <w:tc>
          <w:tcPr>
            <w:tcW w:w="2287" w:type="pct"/>
          </w:tcPr>
          <w:p w14:paraId="51092CDC" w14:textId="77777777" w:rsidR="001F74D3" w:rsidRPr="00750971" w:rsidRDefault="001F74D3">
            <w:pPr>
              <w:widowControl w:val="0"/>
            </w:pPr>
            <w:r w:rsidRPr="00750971">
              <w:t>Cardiomyopathia</w:t>
            </w:r>
          </w:p>
        </w:tc>
        <w:tc>
          <w:tcPr>
            <w:tcW w:w="1091" w:type="pct"/>
          </w:tcPr>
          <w:p w14:paraId="680AD4F4" w14:textId="77777777" w:rsidR="001F74D3" w:rsidRPr="00750971" w:rsidRDefault="001F74D3">
            <w:pPr>
              <w:widowControl w:val="0"/>
            </w:pPr>
            <w:r w:rsidRPr="00750971">
              <w:t>Gyakori</w:t>
            </w:r>
          </w:p>
        </w:tc>
      </w:tr>
      <w:tr w:rsidR="00A5478A" w:rsidRPr="00750971" w14:paraId="25CD35D9" w14:textId="77777777">
        <w:trPr>
          <w:cantSplit/>
          <w:trHeight w:val="128"/>
        </w:trPr>
        <w:tc>
          <w:tcPr>
            <w:tcW w:w="1622" w:type="pct"/>
            <w:vMerge/>
          </w:tcPr>
          <w:p w14:paraId="2E1DC77C" w14:textId="77777777" w:rsidR="00A5478A" w:rsidRPr="00750971" w:rsidRDefault="00A5478A" w:rsidP="00A5478A">
            <w:pPr>
              <w:widowControl w:val="0"/>
            </w:pPr>
          </w:p>
        </w:tc>
        <w:tc>
          <w:tcPr>
            <w:tcW w:w="2287" w:type="pct"/>
          </w:tcPr>
          <w:p w14:paraId="477AABE0" w14:textId="77777777" w:rsidR="00A5478A" w:rsidRPr="00750971" w:rsidRDefault="00A5478A" w:rsidP="00A5478A">
            <w:pPr>
              <w:widowControl w:val="0"/>
            </w:pPr>
            <w:r w:rsidRPr="00750971">
              <w:rPr>
                <w:vertAlign w:val="superscript"/>
              </w:rPr>
              <w:t>1</w:t>
            </w:r>
            <w:r w:rsidRPr="00750971">
              <w:t>Palpitáció</w:t>
            </w:r>
          </w:p>
        </w:tc>
        <w:tc>
          <w:tcPr>
            <w:tcW w:w="1091" w:type="pct"/>
          </w:tcPr>
          <w:p w14:paraId="48209A53" w14:textId="77777777" w:rsidR="00A5478A" w:rsidRPr="00750971" w:rsidRDefault="00A5478A" w:rsidP="00A5478A">
            <w:pPr>
              <w:widowControl w:val="0"/>
            </w:pPr>
            <w:r w:rsidRPr="00750971">
              <w:t xml:space="preserve">Gyakori </w:t>
            </w:r>
          </w:p>
        </w:tc>
      </w:tr>
      <w:tr w:rsidR="00A5478A" w:rsidRPr="00750971" w14:paraId="3F407EF5" w14:textId="77777777">
        <w:trPr>
          <w:cantSplit/>
          <w:trHeight w:val="128"/>
        </w:trPr>
        <w:tc>
          <w:tcPr>
            <w:tcW w:w="1622" w:type="pct"/>
            <w:vMerge/>
          </w:tcPr>
          <w:p w14:paraId="4C979B8D" w14:textId="77777777" w:rsidR="00A5478A" w:rsidRPr="00750971" w:rsidRDefault="00A5478A" w:rsidP="00A5478A">
            <w:pPr>
              <w:widowControl w:val="0"/>
            </w:pPr>
          </w:p>
        </w:tc>
        <w:tc>
          <w:tcPr>
            <w:tcW w:w="2287" w:type="pct"/>
          </w:tcPr>
          <w:p w14:paraId="6F374244" w14:textId="77777777" w:rsidR="00A5478A" w:rsidRPr="00750971" w:rsidRDefault="00A5478A" w:rsidP="00A5478A">
            <w:pPr>
              <w:widowControl w:val="0"/>
            </w:pPr>
            <w:r w:rsidRPr="00750971">
              <w:t>Pericardialis folyadékgyülem</w:t>
            </w:r>
          </w:p>
        </w:tc>
        <w:tc>
          <w:tcPr>
            <w:tcW w:w="1091" w:type="pct"/>
          </w:tcPr>
          <w:p w14:paraId="35F626EF" w14:textId="77777777" w:rsidR="00A5478A" w:rsidRPr="00750971" w:rsidRDefault="00A5478A" w:rsidP="00A5478A">
            <w:pPr>
              <w:widowControl w:val="0"/>
            </w:pPr>
            <w:r w:rsidRPr="00750971">
              <w:t>Nem gyakori</w:t>
            </w:r>
          </w:p>
        </w:tc>
      </w:tr>
      <w:tr w:rsidR="00A5478A" w:rsidRPr="00750971" w14:paraId="3B89E27C" w14:textId="77777777">
        <w:trPr>
          <w:cantSplit/>
          <w:trHeight w:val="259"/>
        </w:trPr>
        <w:tc>
          <w:tcPr>
            <w:tcW w:w="1622" w:type="pct"/>
            <w:vMerge/>
          </w:tcPr>
          <w:p w14:paraId="28535891" w14:textId="77777777" w:rsidR="00A5478A" w:rsidRPr="00750971" w:rsidRDefault="00A5478A" w:rsidP="00A5478A">
            <w:pPr>
              <w:widowControl w:val="0"/>
            </w:pPr>
          </w:p>
        </w:tc>
        <w:tc>
          <w:tcPr>
            <w:tcW w:w="2287" w:type="pct"/>
          </w:tcPr>
          <w:p w14:paraId="20798B2B" w14:textId="77777777" w:rsidR="00A5478A" w:rsidRPr="00750971" w:rsidRDefault="00A5478A" w:rsidP="00A5478A">
            <w:pPr>
              <w:widowControl w:val="0"/>
            </w:pPr>
            <w:r w:rsidRPr="00750971">
              <w:t>Cardiogen sokk</w:t>
            </w:r>
          </w:p>
        </w:tc>
        <w:tc>
          <w:tcPr>
            <w:tcW w:w="1091" w:type="pct"/>
          </w:tcPr>
          <w:p w14:paraId="71DCB7F3" w14:textId="77777777" w:rsidR="00A5478A" w:rsidRPr="00750971" w:rsidRDefault="00A5478A" w:rsidP="00A5478A">
            <w:pPr>
              <w:widowControl w:val="0"/>
            </w:pPr>
            <w:r w:rsidRPr="00750971">
              <w:t>Nem ismert</w:t>
            </w:r>
          </w:p>
        </w:tc>
      </w:tr>
      <w:tr w:rsidR="00A5478A" w:rsidRPr="00750971" w14:paraId="2647CE90" w14:textId="77777777">
        <w:trPr>
          <w:cantSplit/>
          <w:trHeight w:val="127"/>
        </w:trPr>
        <w:tc>
          <w:tcPr>
            <w:tcW w:w="1622" w:type="pct"/>
            <w:vMerge/>
          </w:tcPr>
          <w:p w14:paraId="33C2769B" w14:textId="77777777" w:rsidR="00A5478A" w:rsidRPr="00750971" w:rsidRDefault="00A5478A" w:rsidP="00A5478A">
            <w:pPr>
              <w:widowControl w:val="0"/>
            </w:pPr>
          </w:p>
        </w:tc>
        <w:tc>
          <w:tcPr>
            <w:tcW w:w="2287" w:type="pct"/>
          </w:tcPr>
          <w:p w14:paraId="464CDDB1" w14:textId="77777777" w:rsidR="00A5478A" w:rsidRPr="00750971" w:rsidRDefault="00A5478A" w:rsidP="00A5478A">
            <w:pPr>
              <w:widowControl w:val="0"/>
            </w:pPr>
            <w:r w:rsidRPr="00750971">
              <w:t xml:space="preserve">Galoppritmus </w:t>
            </w:r>
          </w:p>
        </w:tc>
        <w:tc>
          <w:tcPr>
            <w:tcW w:w="1091" w:type="pct"/>
          </w:tcPr>
          <w:p w14:paraId="0DE1B0C9" w14:textId="77777777" w:rsidR="00A5478A" w:rsidRPr="00750971" w:rsidRDefault="00A5478A" w:rsidP="00A5478A">
            <w:pPr>
              <w:widowControl w:val="0"/>
            </w:pPr>
            <w:r w:rsidRPr="00750971">
              <w:t xml:space="preserve">Nem ismert </w:t>
            </w:r>
          </w:p>
        </w:tc>
      </w:tr>
      <w:tr w:rsidR="00A5478A" w:rsidRPr="00750971" w14:paraId="7A425C83" w14:textId="77777777">
        <w:trPr>
          <w:cantSplit/>
          <w:trHeight w:val="127"/>
        </w:trPr>
        <w:tc>
          <w:tcPr>
            <w:tcW w:w="1622" w:type="pct"/>
            <w:vMerge w:val="restart"/>
          </w:tcPr>
          <w:p w14:paraId="2BCC1EFD" w14:textId="77777777" w:rsidR="00A5478A" w:rsidRPr="00750971" w:rsidRDefault="00A5478A" w:rsidP="00A5478A">
            <w:pPr>
              <w:widowControl w:val="0"/>
            </w:pPr>
            <w:r w:rsidRPr="00750971">
              <w:t>Érbetegségek és tünetek</w:t>
            </w:r>
          </w:p>
          <w:p w14:paraId="50CD9DFC" w14:textId="77777777" w:rsidR="00A5478A" w:rsidRPr="00750971" w:rsidRDefault="00A5478A" w:rsidP="00A5478A">
            <w:pPr>
              <w:widowControl w:val="0"/>
            </w:pPr>
          </w:p>
        </w:tc>
        <w:tc>
          <w:tcPr>
            <w:tcW w:w="2287" w:type="pct"/>
          </w:tcPr>
          <w:p w14:paraId="7B32B0B9" w14:textId="77777777" w:rsidR="00A5478A" w:rsidRPr="00750971" w:rsidRDefault="00A5478A" w:rsidP="00A5478A">
            <w:pPr>
              <w:widowControl w:val="0"/>
            </w:pPr>
            <w:r w:rsidRPr="00750971">
              <w:t>Kipirulás</w:t>
            </w:r>
          </w:p>
        </w:tc>
        <w:tc>
          <w:tcPr>
            <w:tcW w:w="1091" w:type="pct"/>
          </w:tcPr>
          <w:p w14:paraId="62B2A3CA" w14:textId="77777777" w:rsidR="00A5478A" w:rsidRPr="00750971" w:rsidRDefault="00A5478A" w:rsidP="00A5478A">
            <w:pPr>
              <w:widowControl w:val="0"/>
            </w:pPr>
            <w:r w:rsidRPr="00750971">
              <w:t>Nagyon gyakori</w:t>
            </w:r>
          </w:p>
        </w:tc>
      </w:tr>
      <w:tr w:rsidR="00A5478A" w:rsidRPr="00750971" w14:paraId="66212128" w14:textId="77777777">
        <w:trPr>
          <w:cantSplit/>
          <w:trHeight w:val="127"/>
        </w:trPr>
        <w:tc>
          <w:tcPr>
            <w:tcW w:w="1622" w:type="pct"/>
            <w:vMerge/>
          </w:tcPr>
          <w:p w14:paraId="5EE40F84" w14:textId="77777777" w:rsidR="00A5478A" w:rsidRPr="00750971" w:rsidRDefault="00A5478A" w:rsidP="00A5478A">
            <w:pPr>
              <w:widowControl w:val="0"/>
            </w:pPr>
          </w:p>
        </w:tc>
        <w:tc>
          <w:tcPr>
            <w:tcW w:w="2287" w:type="pct"/>
          </w:tcPr>
          <w:p w14:paraId="6E341397" w14:textId="77777777" w:rsidR="00A5478A" w:rsidRPr="00750971" w:rsidRDefault="00A5478A" w:rsidP="00A5478A">
            <w:pPr>
              <w:widowControl w:val="0"/>
              <w:rPr>
                <w:vertAlign w:val="superscript"/>
              </w:rPr>
            </w:pPr>
            <w:r w:rsidRPr="00750971">
              <w:rPr>
                <w:vertAlign w:val="superscript"/>
              </w:rPr>
              <w:t>+1</w:t>
            </w:r>
            <w:r w:rsidRPr="00750971">
              <w:t>Hypotensio</w:t>
            </w:r>
          </w:p>
        </w:tc>
        <w:tc>
          <w:tcPr>
            <w:tcW w:w="1091" w:type="pct"/>
          </w:tcPr>
          <w:p w14:paraId="5EE0837C" w14:textId="77777777" w:rsidR="00A5478A" w:rsidRPr="00750971" w:rsidRDefault="00A5478A" w:rsidP="00A5478A">
            <w:pPr>
              <w:widowControl w:val="0"/>
            </w:pPr>
            <w:r w:rsidRPr="00750971">
              <w:t>Gyakori</w:t>
            </w:r>
          </w:p>
        </w:tc>
      </w:tr>
      <w:tr w:rsidR="00A5478A" w:rsidRPr="00750971" w14:paraId="2D3AAC57" w14:textId="77777777">
        <w:trPr>
          <w:cantSplit/>
          <w:trHeight w:val="127"/>
        </w:trPr>
        <w:tc>
          <w:tcPr>
            <w:tcW w:w="1622" w:type="pct"/>
            <w:vMerge/>
          </w:tcPr>
          <w:p w14:paraId="2001F810" w14:textId="77777777" w:rsidR="00A5478A" w:rsidRPr="00750971" w:rsidRDefault="00A5478A" w:rsidP="00A5478A">
            <w:pPr>
              <w:widowControl w:val="0"/>
            </w:pPr>
          </w:p>
        </w:tc>
        <w:tc>
          <w:tcPr>
            <w:tcW w:w="2287" w:type="pct"/>
          </w:tcPr>
          <w:p w14:paraId="0696534F" w14:textId="77777777" w:rsidR="00A5478A" w:rsidRPr="00750971" w:rsidRDefault="00A5478A" w:rsidP="0005202E">
            <w:pPr>
              <w:widowControl w:val="0"/>
            </w:pPr>
            <w:r w:rsidRPr="00750971">
              <w:t>Vasodilat</w:t>
            </w:r>
            <w:r w:rsidR="00561A66" w:rsidRPr="00750971">
              <w:t>atio</w:t>
            </w:r>
          </w:p>
        </w:tc>
        <w:tc>
          <w:tcPr>
            <w:tcW w:w="1091" w:type="pct"/>
          </w:tcPr>
          <w:p w14:paraId="5006BAD7" w14:textId="77777777" w:rsidR="00A5478A" w:rsidRPr="00750971" w:rsidRDefault="00A5478A" w:rsidP="00A5478A">
            <w:pPr>
              <w:widowControl w:val="0"/>
            </w:pPr>
            <w:r w:rsidRPr="00750971">
              <w:t>Gyakori</w:t>
            </w:r>
          </w:p>
        </w:tc>
      </w:tr>
      <w:tr w:rsidR="00A5478A" w:rsidRPr="00750971" w14:paraId="32C8BE99" w14:textId="77777777">
        <w:trPr>
          <w:cantSplit/>
          <w:trHeight w:val="127"/>
        </w:trPr>
        <w:tc>
          <w:tcPr>
            <w:tcW w:w="1622" w:type="pct"/>
            <w:vMerge w:val="restart"/>
          </w:tcPr>
          <w:p w14:paraId="3EF23E1A" w14:textId="77777777" w:rsidR="00A5478A" w:rsidRPr="00750971" w:rsidRDefault="00A5478A" w:rsidP="00A5478A">
            <w:pPr>
              <w:keepNext/>
              <w:keepLines/>
              <w:widowControl w:val="0"/>
            </w:pPr>
            <w:r w:rsidRPr="00750971">
              <w:t>Légzőrendszeri, mellkasi és mediastinalis betegségek és tünetek</w:t>
            </w:r>
          </w:p>
        </w:tc>
        <w:tc>
          <w:tcPr>
            <w:tcW w:w="2287" w:type="pct"/>
          </w:tcPr>
          <w:p w14:paraId="6E4543A2" w14:textId="77777777" w:rsidR="00A5478A" w:rsidRPr="00750971" w:rsidRDefault="0008784F" w:rsidP="00A5478A">
            <w:pPr>
              <w:keepNext/>
              <w:keepLines/>
              <w:widowControl w:val="0"/>
              <w:rPr>
                <w:vertAlign w:val="superscript"/>
              </w:rPr>
            </w:pPr>
            <w:r w:rsidRPr="00750971">
              <w:rPr>
                <w:vertAlign w:val="superscript"/>
              </w:rPr>
              <w:t>+</w:t>
            </w:r>
            <w:r w:rsidRPr="00750971">
              <w:t>Dyspnoe</w:t>
            </w:r>
          </w:p>
        </w:tc>
        <w:tc>
          <w:tcPr>
            <w:tcW w:w="1091" w:type="pct"/>
          </w:tcPr>
          <w:p w14:paraId="72409609" w14:textId="77777777" w:rsidR="00A5478A" w:rsidRPr="00750971" w:rsidRDefault="0008784F" w:rsidP="00A5478A">
            <w:pPr>
              <w:keepNext/>
              <w:keepLines/>
              <w:widowControl w:val="0"/>
            </w:pPr>
            <w:r w:rsidRPr="00750971">
              <w:t>Nagyon gyakori</w:t>
            </w:r>
          </w:p>
        </w:tc>
      </w:tr>
      <w:tr w:rsidR="00A5478A" w:rsidRPr="00750971" w14:paraId="5352E92E" w14:textId="77777777">
        <w:trPr>
          <w:cantSplit/>
          <w:trHeight w:val="127"/>
        </w:trPr>
        <w:tc>
          <w:tcPr>
            <w:tcW w:w="1622" w:type="pct"/>
            <w:vMerge/>
          </w:tcPr>
          <w:p w14:paraId="5A44B9A4" w14:textId="77777777" w:rsidR="00A5478A" w:rsidRPr="00750971" w:rsidRDefault="00A5478A" w:rsidP="00A5478A">
            <w:pPr>
              <w:keepNext/>
              <w:keepLines/>
              <w:widowControl w:val="0"/>
            </w:pPr>
          </w:p>
        </w:tc>
        <w:tc>
          <w:tcPr>
            <w:tcW w:w="2287" w:type="pct"/>
          </w:tcPr>
          <w:p w14:paraId="19929C0D" w14:textId="77777777" w:rsidR="00A5478A" w:rsidRPr="00750971" w:rsidRDefault="00A5478A" w:rsidP="00A5478A">
            <w:pPr>
              <w:keepNext/>
              <w:keepLines/>
              <w:widowControl w:val="0"/>
              <w:rPr>
                <w:vertAlign w:val="superscript"/>
              </w:rPr>
            </w:pPr>
            <w:r w:rsidRPr="00750971">
              <w:t>Köhögés</w:t>
            </w:r>
          </w:p>
        </w:tc>
        <w:tc>
          <w:tcPr>
            <w:tcW w:w="1091" w:type="pct"/>
          </w:tcPr>
          <w:p w14:paraId="28795F8A" w14:textId="77777777" w:rsidR="00A5478A" w:rsidRPr="00750971" w:rsidRDefault="00A5478A" w:rsidP="00A5478A">
            <w:pPr>
              <w:keepNext/>
              <w:keepLines/>
              <w:widowControl w:val="0"/>
            </w:pPr>
            <w:r w:rsidRPr="00750971">
              <w:t>Nagyon gyakori</w:t>
            </w:r>
          </w:p>
        </w:tc>
      </w:tr>
      <w:tr w:rsidR="00A5478A" w:rsidRPr="00750971" w14:paraId="16CF0792" w14:textId="77777777">
        <w:trPr>
          <w:cantSplit/>
          <w:trHeight w:val="127"/>
        </w:trPr>
        <w:tc>
          <w:tcPr>
            <w:tcW w:w="1622" w:type="pct"/>
            <w:vMerge/>
          </w:tcPr>
          <w:p w14:paraId="2EC85E75" w14:textId="77777777" w:rsidR="00A5478A" w:rsidRPr="00750971" w:rsidRDefault="00A5478A" w:rsidP="00A5478A">
            <w:pPr>
              <w:keepNext/>
              <w:keepLines/>
              <w:widowControl w:val="0"/>
            </w:pPr>
          </w:p>
        </w:tc>
        <w:tc>
          <w:tcPr>
            <w:tcW w:w="2287" w:type="pct"/>
          </w:tcPr>
          <w:p w14:paraId="57DC72B0" w14:textId="77777777" w:rsidR="00A5478A" w:rsidRPr="00750971" w:rsidRDefault="00A5478A" w:rsidP="00A5478A">
            <w:pPr>
              <w:keepNext/>
              <w:keepLines/>
              <w:widowControl w:val="0"/>
            </w:pPr>
            <w:r w:rsidRPr="00750971">
              <w:t>Epistaxis</w:t>
            </w:r>
          </w:p>
        </w:tc>
        <w:tc>
          <w:tcPr>
            <w:tcW w:w="1091" w:type="pct"/>
          </w:tcPr>
          <w:p w14:paraId="3F28AF04" w14:textId="77777777" w:rsidR="00A5478A" w:rsidRPr="00750971" w:rsidRDefault="00A5478A" w:rsidP="00A5478A">
            <w:pPr>
              <w:keepNext/>
              <w:keepLines/>
              <w:widowControl w:val="0"/>
            </w:pPr>
            <w:r w:rsidRPr="00750971">
              <w:t>Nagyon gyakori</w:t>
            </w:r>
          </w:p>
        </w:tc>
      </w:tr>
      <w:tr w:rsidR="00A5478A" w:rsidRPr="00750971" w14:paraId="726EEC33" w14:textId="77777777">
        <w:trPr>
          <w:cantSplit/>
          <w:trHeight w:val="127"/>
        </w:trPr>
        <w:tc>
          <w:tcPr>
            <w:tcW w:w="1622" w:type="pct"/>
            <w:vMerge/>
          </w:tcPr>
          <w:p w14:paraId="1F621AB9" w14:textId="77777777" w:rsidR="00A5478A" w:rsidRPr="00750971" w:rsidRDefault="00A5478A" w:rsidP="00A5478A">
            <w:pPr>
              <w:keepNext/>
              <w:keepLines/>
              <w:widowControl w:val="0"/>
            </w:pPr>
          </w:p>
        </w:tc>
        <w:tc>
          <w:tcPr>
            <w:tcW w:w="2287" w:type="pct"/>
          </w:tcPr>
          <w:p w14:paraId="11A7E4E8" w14:textId="77777777" w:rsidR="00A5478A" w:rsidRPr="00750971" w:rsidRDefault="00A5478A" w:rsidP="00A5478A">
            <w:pPr>
              <w:keepNext/>
              <w:keepLines/>
              <w:widowControl w:val="0"/>
            </w:pPr>
            <w:r w:rsidRPr="00750971">
              <w:t>Rhinorrhoea</w:t>
            </w:r>
          </w:p>
        </w:tc>
        <w:tc>
          <w:tcPr>
            <w:tcW w:w="1091" w:type="pct"/>
          </w:tcPr>
          <w:p w14:paraId="71054682" w14:textId="77777777" w:rsidR="00A5478A" w:rsidRPr="00750971" w:rsidRDefault="00A5478A" w:rsidP="00A5478A">
            <w:pPr>
              <w:keepNext/>
              <w:keepLines/>
              <w:widowControl w:val="0"/>
            </w:pPr>
            <w:r w:rsidRPr="00750971">
              <w:t>Nagyon gyakori</w:t>
            </w:r>
          </w:p>
        </w:tc>
      </w:tr>
      <w:tr w:rsidR="00A5478A" w:rsidRPr="00750971" w14:paraId="4511AE0C" w14:textId="77777777">
        <w:trPr>
          <w:cantSplit/>
          <w:trHeight w:val="127"/>
        </w:trPr>
        <w:tc>
          <w:tcPr>
            <w:tcW w:w="1622" w:type="pct"/>
            <w:vMerge/>
          </w:tcPr>
          <w:p w14:paraId="24684DDA" w14:textId="77777777" w:rsidR="00A5478A" w:rsidRPr="00750971" w:rsidRDefault="00A5478A" w:rsidP="00A5478A">
            <w:pPr>
              <w:keepNext/>
              <w:keepLines/>
              <w:widowControl w:val="0"/>
            </w:pPr>
          </w:p>
        </w:tc>
        <w:tc>
          <w:tcPr>
            <w:tcW w:w="2287" w:type="pct"/>
          </w:tcPr>
          <w:p w14:paraId="507F5845" w14:textId="77777777" w:rsidR="00A5478A" w:rsidRPr="00750971" w:rsidRDefault="00A5478A" w:rsidP="00A5478A">
            <w:pPr>
              <w:keepNext/>
              <w:keepLines/>
              <w:widowControl w:val="0"/>
            </w:pPr>
            <w:r w:rsidRPr="00750971">
              <w:t>+Pneumonia</w:t>
            </w:r>
          </w:p>
        </w:tc>
        <w:tc>
          <w:tcPr>
            <w:tcW w:w="1091" w:type="pct"/>
          </w:tcPr>
          <w:p w14:paraId="406A321F" w14:textId="77777777" w:rsidR="00A5478A" w:rsidRPr="00750971" w:rsidRDefault="00A5478A" w:rsidP="00A5478A">
            <w:pPr>
              <w:keepNext/>
              <w:keepLines/>
              <w:widowControl w:val="0"/>
            </w:pPr>
            <w:r w:rsidRPr="00750971">
              <w:t>Gyakori</w:t>
            </w:r>
          </w:p>
        </w:tc>
      </w:tr>
      <w:tr w:rsidR="00A5478A" w:rsidRPr="00750971" w14:paraId="74805946" w14:textId="77777777">
        <w:trPr>
          <w:cantSplit/>
          <w:trHeight w:val="127"/>
        </w:trPr>
        <w:tc>
          <w:tcPr>
            <w:tcW w:w="1622" w:type="pct"/>
            <w:vMerge/>
          </w:tcPr>
          <w:p w14:paraId="524ED395" w14:textId="77777777" w:rsidR="00A5478A" w:rsidRPr="00750971" w:rsidRDefault="00A5478A" w:rsidP="00A5478A">
            <w:pPr>
              <w:keepNext/>
              <w:keepLines/>
              <w:widowControl w:val="0"/>
            </w:pPr>
          </w:p>
        </w:tc>
        <w:tc>
          <w:tcPr>
            <w:tcW w:w="2287" w:type="pct"/>
          </w:tcPr>
          <w:p w14:paraId="3517D113" w14:textId="77777777" w:rsidR="00A5478A" w:rsidRPr="00750971" w:rsidRDefault="00A5478A" w:rsidP="00A5478A">
            <w:pPr>
              <w:keepNext/>
              <w:keepLines/>
              <w:widowControl w:val="0"/>
            </w:pPr>
            <w:r w:rsidRPr="00750971">
              <w:t>Asthma</w:t>
            </w:r>
          </w:p>
        </w:tc>
        <w:tc>
          <w:tcPr>
            <w:tcW w:w="1091" w:type="pct"/>
          </w:tcPr>
          <w:p w14:paraId="6DBC867D" w14:textId="77777777" w:rsidR="00A5478A" w:rsidRPr="00750971" w:rsidRDefault="00A5478A" w:rsidP="00A5478A">
            <w:pPr>
              <w:keepNext/>
              <w:keepLines/>
              <w:widowControl w:val="0"/>
            </w:pPr>
            <w:r w:rsidRPr="00750971">
              <w:t>Gyakori</w:t>
            </w:r>
          </w:p>
        </w:tc>
      </w:tr>
      <w:tr w:rsidR="00A5478A" w:rsidRPr="00750971" w14:paraId="6E66E665" w14:textId="77777777">
        <w:trPr>
          <w:cantSplit/>
          <w:trHeight w:val="127"/>
        </w:trPr>
        <w:tc>
          <w:tcPr>
            <w:tcW w:w="1622" w:type="pct"/>
            <w:vMerge/>
          </w:tcPr>
          <w:p w14:paraId="7AEDD9F9" w14:textId="77777777" w:rsidR="00A5478A" w:rsidRPr="00750971" w:rsidRDefault="00A5478A" w:rsidP="00A5478A">
            <w:pPr>
              <w:keepNext/>
              <w:keepLines/>
              <w:widowControl w:val="0"/>
            </w:pPr>
          </w:p>
        </w:tc>
        <w:tc>
          <w:tcPr>
            <w:tcW w:w="2287" w:type="pct"/>
          </w:tcPr>
          <w:p w14:paraId="11D015ED" w14:textId="77777777" w:rsidR="00A5478A" w:rsidRPr="00750971" w:rsidRDefault="00A5478A" w:rsidP="00A5478A">
            <w:pPr>
              <w:keepNext/>
              <w:keepLines/>
              <w:widowControl w:val="0"/>
            </w:pPr>
            <w:r w:rsidRPr="00750971">
              <w:t>Tüdőbetegség</w:t>
            </w:r>
          </w:p>
        </w:tc>
        <w:tc>
          <w:tcPr>
            <w:tcW w:w="1091" w:type="pct"/>
          </w:tcPr>
          <w:p w14:paraId="76E5F14C" w14:textId="77777777" w:rsidR="00A5478A" w:rsidRPr="00750971" w:rsidRDefault="00A5478A" w:rsidP="00A5478A">
            <w:pPr>
              <w:keepNext/>
              <w:keepLines/>
              <w:widowControl w:val="0"/>
            </w:pPr>
            <w:r w:rsidRPr="00750971">
              <w:t>Gyakori</w:t>
            </w:r>
          </w:p>
        </w:tc>
      </w:tr>
      <w:tr w:rsidR="00A5478A" w:rsidRPr="00750971" w14:paraId="0436F1FC" w14:textId="77777777">
        <w:trPr>
          <w:cantSplit/>
          <w:trHeight w:val="127"/>
        </w:trPr>
        <w:tc>
          <w:tcPr>
            <w:tcW w:w="1622" w:type="pct"/>
            <w:vMerge/>
          </w:tcPr>
          <w:p w14:paraId="7CA19F35" w14:textId="77777777" w:rsidR="00A5478A" w:rsidRPr="00750971" w:rsidRDefault="00A5478A" w:rsidP="00A5478A">
            <w:pPr>
              <w:keepNext/>
              <w:keepLines/>
              <w:widowControl w:val="0"/>
            </w:pPr>
          </w:p>
        </w:tc>
        <w:tc>
          <w:tcPr>
            <w:tcW w:w="2287" w:type="pct"/>
          </w:tcPr>
          <w:p w14:paraId="5F65B175" w14:textId="77777777" w:rsidR="00A5478A" w:rsidRPr="00750971" w:rsidRDefault="00A5478A" w:rsidP="0005202E">
            <w:pPr>
              <w:keepNext/>
              <w:keepLines/>
              <w:widowControl w:val="0"/>
            </w:pPr>
            <w:r w:rsidRPr="00750971">
              <w:rPr>
                <w:vertAlign w:val="superscript"/>
              </w:rPr>
              <w:t>+</w:t>
            </w:r>
            <w:r w:rsidR="00561A66" w:rsidRPr="00750971">
              <w:t xml:space="preserve">Pleuralis </w:t>
            </w:r>
            <w:r w:rsidRPr="00750971">
              <w:t>folyadékgyülem</w:t>
            </w:r>
          </w:p>
        </w:tc>
        <w:tc>
          <w:tcPr>
            <w:tcW w:w="1091" w:type="pct"/>
          </w:tcPr>
          <w:p w14:paraId="5B55C36C" w14:textId="77777777" w:rsidR="00A5478A" w:rsidRPr="00750971" w:rsidRDefault="00A5478A" w:rsidP="00A5478A">
            <w:pPr>
              <w:keepNext/>
              <w:keepLines/>
              <w:widowControl w:val="0"/>
            </w:pPr>
            <w:r w:rsidRPr="00750971">
              <w:t>Gyakori</w:t>
            </w:r>
          </w:p>
        </w:tc>
      </w:tr>
      <w:tr w:rsidR="00F669C9" w:rsidRPr="00750971" w14:paraId="2951F467" w14:textId="77777777">
        <w:trPr>
          <w:cantSplit/>
          <w:trHeight w:val="127"/>
        </w:trPr>
        <w:tc>
          <w:tcPr>
            <w:tcW w:w="1622" w:type="pct"/>
            <w:vMerge/>
          </w:tcPr>
          <w:p w14:paraId="4AEE0BAA" w14:textId="77777777" w:rsidR="00F669C9" w:rsidRPr="00750971" w:rsidRDefault="00F669C9" w:rsidP="00F669C9">
            <w:pPr>
              <w:keepNext/>
              <w:keepLines/>
              <w:widowControl w:val="0"/>
            </w:pPr>
          </w:p>
        </w:tc>
        <w:tc>
          <w:tcPr>
            <w:tcW w:w="2287" w:type="pct"/>
          </w:tcPr>
          <w:p w14:paraId="29425EA9" w14:textId="77777777" w:rsidR="00F669C9" w:rsidRPr="00750971" w:rsidRDefault="00F669C9" w:rsidP="00F669C9">
            <w:pPr>
              <w:keepNext/>
              <w:keepLines/>
              <w:widowControl w:val="0"/>
            </w:pPr>
            <w:r w:rsidRPr="00750971">
              <w:rPr>
                <w:vertAlign w:val="superscript"/>
              </w:rPr>
              <w:t>+1</w:t>
            </w:r>
            <w:r w:rsidRPr="00750971">
              <w:t>Ziháló légzés</w:t>
            </w:r>
          </w:p>
        </w:tc>
        <w:tc>
          <w:tcPr>
            <w:tcW w:w="1091" w:type="pct"/>
          </w:tcPr>
          <w:p w14:paraId="7236546E" w14:textId="77777777" w:rsidR="00F669C9" w:rsidRPr="00750971" w:rsidRDefault="00F669C9" w:rsidP="00F669C9">
            <w:pPr>
              <w:keepNext/>
              <w:keepLines/>
              <w:widowControl w:val="0"/>
            </w:pPr>
            <w:r w:rsidRPr="00750971">
              <w:t xml:space="preserve">Nem gyakori </w:t>
            </w:r>
          </w:p>
        </w:tc>
      </w:tr>
      <w:tr w:rsidR="00F669C9" w:rsidRPr="00750971" w14:paraId="5A8BE275" w14:textId="77777777">
        <w:trPr>
          <w:cantSplit/>
          <w:trHeight w:val="127"/>
        </w:trPr>
        <w:tc>
          <w:tcPr>
            <w:tcW w:w="1622" w:type="pct"/>
            <w:vMerge/>
          </w:tcPr>
          <w:p w14:paraId="4819D162" w14:textId="77777777" w:rsidR="00F669C9" w:rsidRPr="00750971" w:rsidRDefault="00F669C9" w:rsidP="00F669C9">
            <w:pPr>
              <w:keepNext/>
              <w:keepLines/>
              <w:widowControl w:val="0"/>
            </w:pPr>
          </w:p>
        </w:tc>
        <w:tc>
          <w:tcPr>
            <w:tcW w:w="2287" w:type="pct"/>
          </w:tcPr>
          <w:p w14:paraId="21827EC3" w14:textId="77777777" w:rsidR="00F669C9" w:rsidRPr="00750971" w:rsidRDefault="00F669C9" w:rsidP="00F669C9">
            <w:pPr>
              <w:keepNext/>
              <w:keepLines/>
              <w:widowControl w:val="0"/>
            </w:pPr>
            <w:r w:rsidRPr="00750971">
              <w:t>Pneumonitis</w:t>
            </w:r>
            <w:r w:rsidRPr="00750971">
              <w:rPr>
                <w:vertAlign w:val="superscript"/>
              </w:rPr>
              <w:t xml:space="preserve"> </w:t>
            </w:r>
          </w:p>
        </w:tc>
        <w:tc>
          <w:tcPr>
            <w:tcW w:w="1091" w:type="pct"/>
          </w:tcPr>
          <w:p w14:paraId="2645B05F" w14:textId="77777777" w:rsidR="00F669C9" w:rsidRPr="00750971" w:rsidRDefault="00F669C9" w:rsidP="00F669C9">
            <w:pPr>
              <w:keepNext/>
              <w:keepLines/>
              <w:widowControl w:val="0"/>
            </w:pPr>
            <w:r w:rsidRPr="00750971">
              <w:t>Nem gyakori</w:t>
            </w:r>
          </w:p>
        </w:tc>
      </w:tr>
      <w:tr w:rsidR="00F669C9" w:rsidRPr="00750971" w14:paraId="6480BA80" w14:textId="77777777">
        <w:trPr>
          <w:cantSplit/>
          <w:trHeight w:val="127"/>
        </w:trPr>
        <w:tc>
          <w:tcPr>
            <w:tcW w:w="1622" w:type="pct"/>
            <w:vMerge/>
          </w:tcPr>
          <w:p w14:paraId="437B9A50" w14:textId="77777777" w:rsidR="00F669C9" w:rsidRPr="00750971" w:rsidRDefault="00F669C9" w:rsidP="00F669C9">
            <w:pPr>
              <w:keepNext/>
              <w:keepLines/>
              <w:widowControl w:val="0"/>
            </w:pPr>
          </w:p>
        </w:tc>
        <w:tc>
          <w:tcPr>
            <w:tcW w:w="2287" w:type="pct"/>
          </w:tcPr>
          <w:p w14:paraId="77DBD9E8" w14:textId="77777777" w:rsidR="00F669C9" w:rsidRPr="00750971" w:rsidRDefault="00F669C9" w:rsidP="00F669C9">
            <w:pPr>
              <w:keepNext/>
              <w:keepLines/>
              <w:widowControl w:val="0"/>
              <w:rPr>
                <w:vertAlign w:val="superscript"/>
              </w:rPr>
            </w:pPr>
            <w:r w:rsidRPr="00750971">
              <w:rPr>
                <w:vertAlign w:val="superscript"/>
              </w:rPr>
              <w:t>+</w:t>
            </w:r>
            <w:r w:rsidRPr="00750971">
              <w:t xml:space="preserve">Pulmonalis fibrosis </w:t>
            </w:r>
          </w:p>
        </w:tc>
        <w:tc>
          <w:tcPr>
            <w:tcW w:w="1091" w:type="pct"/>
          </w:tcPr>
          <w:p w14:paraId="48439A3C" w14:textId="77777777" w:rsidR="00F669C9" w:rsidRPr="00750971" w:rsidRDefault="00F669C9" w:rsidP="00F669C9">
            <w:pPr>
              <w:keepNext/>
              <w:keepLines/>
              <w:widowControl w:val="0"/>
            </w:pPr>
            <w:r w:rsidRPr="00750971">
              <w:t>Nem ismert</w:t>
            </w:r>
          </w:p>
        </w:tc>
      </w:tr>
      <w:tr w:rsidR="00F669C9" w:rsidRPr="00750971" w14:paraId="118F9163" w14:textId="77777777">
        <w:trPr>
          <w:cantSplit/>
          <w:trHeight w:val="127"/>
        </w:trPr>
        <w:tc>
          <w:tcPr>
            <w:tcW w:w="1622" w:type="pct"/>
            <w:vMerge/>
          </w:tcPr>
          <w:p w14:paraId="397F9E03" w14:textId="77777777" w:rsidR="00F669C9" w:rsidRPr="00750971" w:rsidRDefault="00F669C9" w:rsidP="00F669C9">
            <w:pPr>
              <w:keepNext/>
              <w:keepLines/>
              <w:widowControl w:val="0"/>
            </w:pPr>
          </w:p>
        </w:tc>
        <w:tc>
          <w:tcPr>
            <w:tcW w:w="2287" w:type="pct"/>
          </w:tcPr>
          <w:p w14:paraId="6FDDA6F0" w14:textId="77777777" w:rsidR="00F669C9" w:rsidRPr="00750971" w:rsidRDefault="00F669C9" w:rsidP="00F669C9">
            <w:pPr>
              <w:keepNext/>
              <w:keepLines/>
              <w:widowControl w:val="0"/>
            </w:pPr>
            <w:r w:rsidRPr="00750971">
              <w:rPr>
                <w:vertAlign w:val="superscript"/>
              </w:rPr>
              <w:t>+</w:t>
            </w:r>
            <w:r w:rsidRPr="00750971">
              <w:t>Respiratorikus distressz</w:t>
            </w:r>
          </w:p>
        </w:tc>
        <w:tc>
          <w:tcPr>
            <w:tcW w:w="1091" w:type="pct"/>
          </w:tcPr>
          <w:p w14:paraId="255A3AD4" w14:textId="77777777" w:rsidR="00F669C9" w:rsidRPr="00750971" w:rsidRDefault="00F669C9" w:rsidP="00F669C9">
            <w:pPr>
              <w:keepNext/>
              <w:keepLines/>
              <w:widowControl w:val="0"/>
            </w:pPr>
            <w:r w:rsidRPr="00750971">
              <w:t>Nem ismert</w:t>
            </w:r>
          </w:p>
        </w:tc>
      </w:tr>
      <w:tr w:rsidR="00F669C9" w:rsidRPr="00750971" w14:paraId="77CA7782" w14:textId="77777777">
        <w:trPr>
          <w:cantSplit/>
          <w:trHeight w:val="127"/>
        </w:trPr>
        <w:tc>
          <w:tcPr>
            <w:tcW w:w="1622" w:type="pct"/>
            <w:vMerge/>
          </w:tcPr>
          <w:p w14:paraId="4BC9498C" w14:textId="77777777" w:rsidR="00F669C9" w:rsidRPr="00750971" w:rsidRDefault="00F669C9" w:rsidP="00F669C9">
            <w:pPr>
              <w:keepNext/>
              <w:keepLines/>
              <w:widowControl w:val="0"/>
            </w:pPr>
          </w:p>
        </w:tc>
        <w:tc>
          <w:tcPr>
            <w:tcW w:w="2287" w:type="pct"/>
          </w:tcPr>
          <w:p w14:paraId="04175DC0" w14:textId="77777777" w:rsidR="00F669C9" w:rsidRPr="00750971" w:rsidRDefault="00F669C9" w:rsidP="00F669C9">
            <w:pPr>
              <w:keepNext/>
              <w:keepLines/>
              <w:widowControl w:val="0"/>
              <w:rPr>
                <w:vertAlign w:val="superscript"/>
              </w:rPr>
            </w:pPr>
            <w:r w:rsidRPr="00750971">
              <w:rPr>
                <w:vertAlign w:val="superscript"/>
              </w:rPr>
              <w:t>+</w:t>
            </w:r>
            <w:r w:rsidRPr="00750971">
              <w:t>Légzési elégtelenség</w:t>
            </w:r>
          </w:p>
        </w:tc>
        <w:tc>
          <w:tcPr>
            <w:tcW w:w="1091" w:type="pct"/>
          </w:tcPr>
          <w:p w14:paraId="0F7432B8" w14:textId="77777777" w:rsidR="00F669C9" w:rsidRPr="00750971" w:rsidRDefault="00F669C9" w:rsidP="00F669C9">
            <w:pPr>
              <w:keepNext/>
              <w:keepLines/>
              <w:widowControl w:val="0"/>
            </w:pPr>
            <w:r w:rsidRPr="00750971">
              <w:t>Nem ismert</w:t>
            </w:r>
          </w:p>
        </w:tc>
      </w:tr>
      <w:tr w:rsidR="00F669C9" w:rsidRPr="00750971" w14:paraId="1BE896DA" w14:textId="77777777">
        <w:trPr>
          <w:cantSplit/>
          <w:trHeight w:val="127"/>
        </w:trPr>
        <w:tc>
          <w:tcPr>
            <w:tcW w:w="1622" w:type="pct"/>
            <w:vMerge/>
          </w:tcPr>
          <w:p w14:paraId="2D57BF0C" w14:textId="77777777" w:rsidR="00F669C9" w:rsidRPr="00750971" w:rsidRDefault="00F669C9" w:rsidP="00F669C9">
            <w:pPr>
              <w:keepNext/>
              <w:keepLines/>
              <w:widowControl w:val="0"/>
            </w:pPr>
          </w:p>
        </w:tc>
        <w:tc>
          <w:tcPr>
            <w:tcW w:w="2287" w:type="pct"/>
          </w:tcPr>
          <w:p w14:paraId="1A48FCEA" w14:textId="77777777" w:rsidR="00F669C9" w:rsidRPr="00750971" w:rsidRDefault="00F669C9" w:rsidP="00F669C9">
            <w:pPr>
              <w:keepNext/>
              <w:keepLines/>
              <w:widowControl w:val="0"/>
              <w:rPr>
                <w:vertAlign w:val="superscript"/>
              </w:rPr>
            </w:pPr>
            <w:r w:rsidRPr="00750971">
              <w:rPr>
                <w:vertAlign w:val="superscript"/>
              </w:rPr>
              <w:t>+</w:t>
            </w:r>
            <w:r w:rsidRPr="00750971">
              <w:t>Tüdőinfiltrátum</w:t>
            </w:r>
          </w:p>
        </w:tc>
        <w:tc>
          <w:tcPr>
            <w:tcW w:w="1091" w:type="pct"/>
          </w:tcPr>
          <w:p w14:paraId="7D1B5068" w14:textId="77777777" w:rsidR="00F669C9" w:rsidRPr="00750971" w:rsidRDefault="00F669C9" w:rsidP="00F669C9">
            <w:pPr>
              <w:keepNext/>
              <w:keepLines/>
              <w:widowControl w:val="0"/>
            </w:pPr>
            <w:r w:rsidRPr="00750971">
              <w:t>Nem ismert</w:t>
            </w:r>
          </w:p>
        </w:tc>
      </w:tr>
      <w:tr w:rsidR="00F669C9" w:rsidRPr="00750971" w14:paraId="29EE9519" w14:textId="77777777">
        <w:trPr>
          <w:cantSplit/>
          <w:trHeight w:val="127"/>
        </w:trPr>
        <w:tc>
          <w:tcPr>
            <w:tcW w:w="1622" w:type="pct"/>
            <w:vMerge/>
          </w:tcPr>
          <w:p w14:paraId="44EFE06B" w14:textId="77777777" w:rsidR="00F669C9" w:rsidRPr="00750971" w:rsidRDefault="00F669C9" w:rsidP="00F669C9">
            <w:pPr>
              <w:keepNext/>
              <w:keepLines/>
              <w:widowControl w:val="0"/>
            </w:pPr>
          </w:p>
        </w:tc>
        <w:tc>
          <w:tcPr>
            <w:tcW w:w="2287" w:type="pct"/>
          </w:tcPr>
          <w:p w14:paraId="41813DB1" w14:textId="77777777" w:rsidR="00F669C9" w:rsidRPr="00750971" w:rsidRDefault="00F669C9" w:rsidP="00F669C9">
            <w:pPr>
              <w:keepNext/>
              <w:keepLines/>
              <w:widowControl w:val="0"/>
              <w:rPr>
                <w:vertAlign w:val="superscript"/>
              </w:rPr>
            </w:pPr>
            <w:r w:rsidRPr="00750971">
              <w:rPr>
                <w:vertAlign w:val="superscript"/>
              </w:rPr>
              <w:t>+</w:t>
            </w:r>
            <w:r w:rsidRPr="00750971">
              <w:t>Akut tüdőödéma</w:t>
            </w:r>
          </w:p>
        </w:tc>
        <w:tc>
          <w:tcPr>
            <w:tcW w:w="1091" w:type="pct"/>
          </w:tcPr>
          <w:p w14:paraId="16287A75" w14:textId="77777777" w:rsidR="00F669C9" w:rsidRPr="00750971" w:rsidRDefault="00F669C9" w:rsidP="00F669C9">
            <w:pPr>
              <w:keepNext/>
              <w:keepLines/>
              <w:widowControl w:val="0"/>
            </w:pPr>
            <w:r w:rsidRPr="00750971">
              <w:t>Nem ismert</w:t>
            </w:r>
          </w:p>
        </w:tc>
      </w:tr>
      <w:tr w:rsidR="00F669C9" w:rsidRPr="00750971" w14:paraId="11C621AC" w14:textId="77777777">
        <w:trPr>
          <w:cantSplit/>
          <w:trHeight w:val="127"/>
        </w:trPr>
        <w:tc>
          <w:tcPr>
            <w:tcW w:w="1622" w:type="pct"/>
            <w:vMerge/>
          </w:tcPr>
          <w:p w14:paraId="40DABB92" w14:textId="77777777" w:rsidR="00F669C9" w:rsidRPr="00750971" w:rsidRDefault="00F669C9" w:rsidP="00F669C9">
            <w:pPr>
              <w:keepNext/>
              <w:keepLines/>
              <w:widowControl w:val="0"/>
            </w:pPr>
          </w:p>
        </w:tc>
        <w:tc>
          <w:tcPr>
            <w:tcW w:w="2287" w:type="pct"/>
          </w:tcPr>
          <w:p w14:paraId="225AA190" w14:textId="77777777" w:rsidR="00F669C9" w:rsidRPr="00750971" w:rsidRDefault="00F669C9" w:rsidP="0005202E">
            <w:pPr>
              <w:keepNext/>
              <w:keepLines/>
              <w:widowControl w:val="0"/>
              <w:rPr>
                <w:vertAlign w:val="superscript"/>
              </w:rPr>
            </w:pPr>
            <w:r w:rsidRPr="00750971">
              <w:rPr>
                <w:vertAlign w:val="superscript"/>
              </w:rPr>
              <w:t>+</w:t>
            </w:r>
            <w:r w:rsidRPr="00750971">
              <w:t xml:space="preserve">Akut </w:t>
            </w:r>
            <w:r w:rsidR="00561A66" w:rsidRPr="00750971">
              <w:t xml:space="preserve">respiratoricus </w:t>
            </w:r>
            <w:r w:rsidRPr="00750971">
              <w:t>distressz-szindróma</w:t>
            </w:r>
          </w:p>
        </w:tc>
        <w:tc>
          <w:tcPr>
            <w:tcW w:w="1091" w:type="pct"/>
          </w:tcPr>
          <w:p w14:paraId="09F4DCC5" w14:textId="77777777" w:rsidR="00F669C9" w:rsidRPr="00750971" w:rsidRDefault="00F669C9" w:rsidP="00F669C9">
            <w:pPr>
              <w:keepNext/>
              <w:keepLines/>
              <w:widowControl w:val="0"/>
            </w:pPr>
            <w:r w:rsidRPr="00750971">
              <w:t>Nem ismert</w:t>
            </w:r>
          </w:p>
        </w:tc>
      </w:tr>
      <w:tr w:rsidR="00F669C9" w:rsidRPr="00750971" w14:paraId="609A1E12" w14:textId="77777777">
        <w:trPr>
          <w:cantSplit/>
          <w:trHeight w:val="127"/>
        </w:trPr>
        <w:tc>
          <w:tcPr>
            <w:tcW w:w="1622" w:type="pct"/>
            <w:vMerge/>
          </w:tcPr>
          <w:p w14:paraId="79068E7C" w14:textId="77777777" w:rsidR="00F669C9" w:rsidRPr="00750971" w:rsidRDefault="00F669C9" w:rsidP="00F669C9">
            <w:pPr>
              <w:keepNext/>
              <w:keepLines/>
              <w:widowControl w:val="0"/>
            </w:pPr>
          </w:p>
        </w:tc>
        <w:tc>
          <w:tcPr>
            <w:tcW w:w="2287" w:type="pct"/>
          </w:tcPr>
          <w:p w14:paraId="0B95246F" w14:textId="77777777" w:rsidR="00F669C9" w:rsidRPr="00750971" w:rsidRDefault="00F669C9" w:rsidP="00F669C9">
            <w:pPr>
              <w:keepNext/>
              <w:keepLines/>
              <w:widowControl w:val="0"/>
              <w:rPr>
                <w:vertAlign w:val="superscript"/>
              </w:rPr>
            </w:pPr>
            <w:r w:rsidRPr="00750971">
              <w:rPr>
                <w:vertAlign w:val="superscript"/>
              </w:rPr>
              <w:t>+</w:t>
            </w:r>
            <w:r w:rsidRPr="00750971">
              <w:t>Bronchospasmus</w:t>
            </w:r>
          </w:p>
        </w:tc>
        <w:tc>
          <w:tcPr>
            <w:tcW w:w="1091" w:type="pct"/>
          </w:tcPr>
          <w:p w14:paraId="73A373B0" w14:textId="77777777" w:rsidR="00F669C9" w:rsidRPr="00750971" w:rsidRDefault="00F669C9" w:rsidP="00F669C9">
            <w:pPr>
              <w:keepNext/>
              <w:keepLines/>
              <w:widowControl w:val="0"/>
            </w:pPr>
            <w:r w:rsidRPr="00750971">
              <w:t>Nem ismert</w:t>
            </w:r>
          </w:p>
        </w:tc>
      </w:tr>
      <w:tr w:rsidR="00F669C9" w:rsidRPr="00750971" w14:paraId="3F0093D9" w14:textId="77777777">
        <w:trPr>
          <w:cantSplit/>
          <w:trHeight w:val="127"/>
        </w:trPr>
        <w:tc>
          <w:tcPr>
            <w:tcW w:w="1622" w:type="pct"/>
            <w:vMerge/>
          </w:tcPr>
          <w:p w14:paraId="1380918D" w14:textId="77777777" w:rsidR="00F669C9" w:rsidRPr="00750971" w:rsidRDefault="00F669C9" w:rsidP="00F669C9">
            <w:pPr>
              <w:keepNext/>
              <w:keepLines/>
              <w:widowControl w:val="0"/>
            </w:pPr>
          </w:p>
        </w:tc>
        <w:tc>
          <w:tcPr>
            <w:tcW w:w="2287" w:type="pct"/>
          </w:tcPr>
          <w:p w14:paraId="465C8F1C" w14:textId="77777777" w:rsidR="00F669C9" w:rsidRPr="00750971" w:rsidRDefault="00F669C9" w:rsidP="00F669C9">
            <w:pPr>
              <w:keepNext/>
              <w:keepLines/>
              <w:widowControl w:val="0"/>
              <w:rPr>
                <w:vertAlign w:val="superscript"/>
              </w:rPr>
            </w:pPr>
            <w:r w:rsidRPr="00750971">
              <w:rPr>
                <w:vertAlign w:val="superscript"/>
              </w:rPr>
              <w:t>+</w:t>
            </w:r>
            <w:r w:rsidRPr="00750971">
              <w:t>Hypoxia</w:t>
            </w:r>
          </w:p>
        </w:tc>
        <w:tc>
          <w:tcPr>
            <w:tcW w:w="1091" w:type="pct"/>
          </w:tcPr>
          <w:p w14:paraId="67EB0A8C" w14:textId="77777777" w:rsidR="00F669C9" w:rsidRPr="00750971" w:rsidRDefault="00F669C9" w:rsidP="00F669C9">
            <w:pPr>
              <w:keepNext/>
              <w:keepLines/>
              <w:widowControl w:val="0"/>
            </w:pPr>
            <w:r w:rsidRPr="00750971">
              <w:t>Nem ismert</w:t>
            </w:r>
          </w:p>
        </w:tc>
      </w:tr>
      <w:tr w:rsidR="00F669C9" w:rsidRPr="00750971" w14:paraId="49BE7E60" w14:textId="77777777">
        <w:trPr>
          <w:cantSplit/>
          <w:trHeight w:val="127"/>
        </w:trPr>
        <w:tc>
          <w:tcPr>
            <w:tcW w:w="1622" w:type="pct"/>
            <w:vMerge/>
          </w:tcPr>
          <w:p w14:paraId="1434B065" w14:textId="77777777" w:rsidR="00F669C9" w:rsidRPr="00750971" w:rsidRDefault="00F669C9" w:rsidP="00F669C9">
            <w:pPr>
              <w:keepNext/>
              <w:keepLines/>
              <w:widowControl w:val="0"/>
            </w:pPr>
          </w:p>
        </w:tc>
        <w:tc>
          <w:tcPr>
            <w:tcW w:w="2287" w:type="pct"/>
          </w:tcPr>
          <w:p w14:paraId="445FCDE3" w14:textId="77777777" w:rsidR="00F669C9" w:rsidRPr="00750971" w:rsidRDefault="00F669C9" w:rsidP="00F669C9">
            <w:pPr>
              <w:keepNext/>
              <w:keepLines/>
              <w:widowControl w:val="0"/>
              <w:rPr>
                <w:vertAlign w:val="superscript"/>
              </w:rPr>
            </w:pPr>
            <w:r w:rsidRPr="00750971">
              <w:rPr>
                <w:vertAlign w:val="superscript"/>
              </w:rPr>
              <w:t>+</w:t>
            </w:r>
            <w:r w:rsidRPr="00750971">
              <w:t>Csökkent oxigénszaturáció</w:t>
            </w:r>
          </w:p>
        </w:tc>
        <w:tc>
          <w:tcPr>
            <w:tcW w:w="1091" w:type="pct"/>
          </w:tcPr>
          <w:p w14:paraId="2A6A43F9" w14:textId="77777777" w:rsidR="00F669C9" w:rsidRPr="00750971" w:rsidRDefault="00F669C9" w:rsidP="00F669C9">
            <w:pPr>
              <w:keepNext/>
              <w:keepLines/>
              <w:widowControl w:val="0"/>
            </w:pPr>
            <w:r w:rsidRPr="00750971">
              <w:t>Nem ismert</w:t>
            </w:r>
          </w:p>
        </w:tc>
      </w:tr>
      <w:tr w:rsidR="00F669C9" w:rsidRPr="00750971" w14:paraId="67E0A25A" w14:textId="77777777">
        <w:trPr>
          <w:cantSplit/>
          <w:trHeight w:val="127"/>
        </w:trPr>
        <w:tc>
          <w:tcPr>
            <w:tcW w:w="1622" w:type="pct"/>
            <w:vMerge/>
          </w:tcPr>
          <w:p w14:paraId="2C02F754" w14:textId="77777777" w:rsidR="00F669C9" w:rsidRPr="00750971" w:rsidRDefault="00F669C9" w:rsidP="00F669C9">
            <w:pPr>
              <w:keepNext/>
              <w:keepLines/>
              <w:widowControl w:val="0"/>
            </w:pPr>
          </w:p>
        </w:tc>
        <w:tc>
          <w:tcPr>
            <w:tcW w:w="2287" w:type="pct"/>
          </w:tcPr>
          <w:p w14:paraId="08D70BD0" w14:textId="77777777" w:rsidR="00F669C9" w:rsidRPr="00750971" w:rsidRDefault="00F669C9" w:rsidP="00F669C9">
            <w:pPr>
              <w:keepNext/>
              <w:keepLines/>
              <w:widowControl w:val="0"/>
            </w:pPr>
            <w:r w:rsidRPr="00750971">
              <w:t>Gégeödéma</w:t>
            </w:r>
          </w:p>
        </w:tc>
        <w:tc>
          <w:tcPr>
            <w:tcW w:w="1091" w:type="pct"/>
          </w:tcPr>
          <w:p w14:paraId="3CECEA2D" w14:textId="77777777" w:rsidR="00F669C9" w:rsidRPr="00750971" w:rsidRDefault="00F669C9" w:rsidP="00F669C9">
            <w:pPr>
              <w:keepNext/>
              <w:keepLines/>
              <w:widowControl w:val="0"/>
            </w:pPr>
            <w:r w:rsidRPr="00750971">
              <w:t>Nem ismert</w:t>
            </w:r>
          </w:p>
        </w:tc>
      </w:tr>
      <w:tr w:rsidR="00F669C9" w:rsidRPr="00750971" w14:paraId="7D37331A" w14:textId="77777777">
        <w:trPr>
          <w:cantSplit/>
          <w:trHeight w:val="127"/>
        </w:trPr>
        <w:tc>
          <w:tcPr>
            <w:tcW w:w="1622" w:type="pct"/>
            <w:vMerge/>
          </w:tcPr>
          <w:p w14:paraId="2FC14704" w14:textId="77777777" w:rsidR="00F669C9" w:rsidRPr="00750971" w:rsidRDefault="00F669C9" w:rsidP="00F669C9">
            <w:pPr>
              <w:widowControl w:val="0"/>
            </w:pPr>
          </w:p>
        </w:tc>
        <w:tc>
          <w:tcPr>
            <w:tcW w:w="2287" w:type="pct"/>
          </w:tcPr>
          <w:p w14:paraId="24CE22A5" w14:textId="77777777" w:rsidR="00F669C9" w:rsidRPr="00750971" w:rsidRDefault="00F669C9" w:rsidP="00F669C9">
            <w:pPr>
              <w:widowControl w:val="0"/>
              <w:rPr>
                <w:vertAlign w:val="superscript"/>
              </w:rPr>
            </w:pPr>
            <w:r w:rsidRPr="00750971">
              <w:t>Orthopnoe</w:t>
            </w:r>
          </w:p>
        </w:tc>
        <w:tc>
          <w:tcPr>
            <w:tcW w:w="1091" w:type="pct"/>
          </w:tcPr>
          <w:p w14:paraId="1313E4A4" w14:textId="77777777" w:rsidR="00F669C9" w:rsidRPr="00750971" w:rsidRDefault="00F669C9" w:rsidP="00F669C9">
            <w:pPr>
              <w:widowControl w:val="0"/>
            </w:pPr>
            <w:r w:rsidRPr="00750971">
              <w:t>Nem ismert</w:t>
            </w:r>
          </w:p>
        </w:tc>
      </w:tr>
      <w:tr w:rsidR="00F669C9" w:rsidRPr="00750971" w14:paraId="7CE87E76" w14:textId="77777777">
        <w:trPr>
          <w:cantSplit/>
          <w:trHeight w:val="127"/>
        </w:trPr>
        <w:tc>
          <w:tcPr>
            <w:tcW w:w="1622" w:type="pct"/>
            <w:vMerge/>
          </w:tcPr>
          <w:p w14:paraId="49B0703E" w14:textId="77777777" w:rsidR="00F669C9" w:rsidRPr="00750971" w:rsidRDefault="00F669C9" w:rsidP="00F669C9">
            <w:pPr>
              <w:widowControl w:val="0"/>
            </w:pPr>
          </w:p>
        </w:tc>
        <w:tc>
          <w:tcPr>
            <w:tcW w:w="2287" w:type="pct"/>
          </w:tcPr>
          <w:p w14:paraId="10CEE7D9" w14:textId="77777777" w:rsidR="00F669C9" w:rsidRPr="00750971" w:rsidRDefault="00F669C9" w:rsidP="00F669C9">
            <w:pPr>
              <w:widowControl w:val="0"/>
            </w:pPr>
            <w:r w:rsidRPr="00750971">
              <w:t>Tüdőödéma</w:t>
            </w:r>
          </w:p>
        </w:tc>
        <w:tc>
          <w:tcPr>
            <w:tcW w:w="1091" w:type="pct"/>
          </w:tcPr>
          <w:p w14:paraId="6CA123D4" w14:textId="77777777" w:rsidR="00F669C9" w:rsidRPr="00750971" w:rsidRDefault="00F669C9" w:rsidP="00F669C9">
            <w:pPr>
              <w:widowControl w:val="0"/>
            </w:pPr>
            <w:r w:rsidRPr="00750971">
              <w:t>Nem ismert</w:t>
            </w:r>
          </w:p>
        </w:tc>
      </w:tr>
      <w:tr w:rsidR="00F669C9" w:rsidRPr="00750971" w14:paraId="3F8B1773" w14:textId="77777777">
        <w:trPr>
          <w:cantSplit/>
          <w:trHeight w:val="127"/>
        </w:trPr>
        <w:tc>
          <w:tcPr>
            <w:tcW w:w="1622" w:type="pct"/>
            <w:vMerge/>
          </w:tcPr>
          <w:p w14:paraId="7E487E35" w14:textId="77777777" w:rsidR="00F669C9" w:rsidRPr="00750971" w:rsidRDefault="00F669C9" w:rsidP="00F669C9">
            <w:pPr>
              <w:widowControl w:val="0"/>
            </w:pPr>
          </w:p>
        </w:tc>
        <w:tc>
          <w:tcPr>
            <w:tcW w:w="2287" w:type="pct"/>
          </w:tcPr>
          <w:p w14:paraId="3E1EB582" w14:textId="77777777" w:rsidR="00F669C9" w:rsidRPr="00750971" w:rsidRDefault="00F669C9" w:rsidP="0005202E">
            <w:pPr>
              <w:widowControl w:val="0"/>
            </w:pPr>
            <w:r w:rsidRPr="00750971">
              <w:t>Intersti</w:t>
            </w:r>
            <w:r w:rsidR="00561A66" w:rsidRPr="00750971">
              <w:t>t</w:t>
            </w:r>
            <w:r w:rsidRPr="00750971">
              <w:t>ialis tüdőbetegség</w:t>
            </w:r>
          </w:p>
        </w:tc>
        <w:tc>
          <w:tcPr>
            <w:tcW w:w="1091" w:type="pct"/>
          </w:tcPr>
          <w:p w14:paraId="3B26189D" w14:textId="77777777" w:rsidR="00F669C9" w:rsidRPr="00750971" w:rsidRDefault="00F669C9" w:rsidP="00F669C9">
            <w:pPr>
              <w:widowControl w:val="0"/>
            </w:pPr>
            <w:r w:rsidRPr="00750971">
              <w:t>Nem ismert</w:t>
            </w:r>
          </w:p>
        </w:tc>
      </w:tr>
      <w:tr w:rsidR="00F669C9" w:rsidRPr="00750971" w14:paraId="05F5C191" w14:textId="77777777">
        <w:trPr>
          <w:cantSplit/>
          <w:trHeight w:val="127"/>
        </w:trPr>
        <w:tc>
          <w:tcPr>
            <w:tcW w:w="1622" w:type="pct"/>
            <w:vMerge w:val="restart"/>
          </w:tcPr>
          <w:p w14:paraId="560F7D81" w14:textId="77777777" w:rsidR="00F669C9" w:rsidRPr="00750971" w:rsidRDefault="00F669C9" w:rsidP="00F669C9">
            <w:pPr>
              <w:keepNext/>
              <w:keepLines/>
              <w:widowControl w:val="0"/>
            </w:pPr>
            <w:r w:rsidRPr="00750971">
              <w:t>Emésztőrendszeri betegségek és tünetek</w:t>
            </w:r>
          </w:p>
        </w:tc>
        <w:tc>
          <w:tcPr>
            <w:tcW w:w="2287" w:type="pct"/>
          </w:tcPr>
          <w:p w14:paraId="2B4E98D4" w14:textId="77777777" w:rsidR="00F669C9" w:rsidRPr="00750971" w:rsidRDefault="00F669C9" w:rsidP="00F669C9">
            <w:pPr>
              <w:keepNext/>
              <w:keepLines/>
              <w:widowControl w:val="0"/>
            </w:pPr>
            <w:r w:rsidRPr="00750971">
              <w:t xml:space="preserve">Hasmenés </w:t>
            </w:r>
          </w:p>
        </w:tc>
        <w:tc>
          <w:tcPr>
            <w:tcW w:w="1091" w:type="pct"/>
          </w:tcPr>
          <w:p w14:paraId="0149C420" w14:textId="77777777" w:rsidR="00F669C9" w:rsidRPr="00750971" w:rsidRDefault="00F669C9" w:rsidP="00F669C9">
            <w:pPr>
              <w:keepNext/>
              <w:keepLines/>
              <w:widowControl w:val="0"/>
            </w:pPr>
            <w:r w:rsidRPr="00750971">
              <w:t xml:space="preserve">Nagyon gyakori </w:t>
            </w:r>
          </w:p>
        </w:tc>
      </w:tr>
      <w:tr w:rsidR="00F669C9" w:rsidRPr="00750971" w14:paraId="50D258B3" w14:textId="77777777">
        <w:trPr>
          <w:cantSplit/>
          <w:trHeight w:val="77"/>
        </w:trPr>
        <w:tc>
          <w:tcPr>
            <w:tcW w:w="1622" w:type="pct"/>
            <w:vMerge/>
          </w:tcPr>
          <w:p w14:paraId="400F8529" w14:textId="77777777" w:rsidR="00F669C9" w:rsidRPr="00750971" w:rsidRDefault="00F669C9" w:rsidP="00F669C9">
            <w:pPr>
              <w:keepNext/>
              <w:keepLines/>
              <w:widowControl w:val="0"/>
            </w:pPr>
          </w:p>
        </w:tc>
        <w:tc>
          <w:tcPr>
            <w:tcW w:w="2287" w:type="pct"/>
          </w:tcPr>
          <w:p w14:paraId="2E743EAF" w14:textId="77777777" w:rsidR="00F669C9" w:rsidRPr="00750971" w:rsidRDefault="00F669C9" w:rsidP="00F669C9">
            <w:pPr>
              <w:keepNext/>
              <w:keepLines/>
              <w:widowControl w:val="0"/>
            </w:pPr>
            <w:r w:rsidRPr="00750971">
              <w:t>Hányás</w:t>
            </w:r>
          </w:p>
        </w:tc>
        <w:tc>
          <w:tcPr>
            <w:tcW w:w="1091" w:type="pct"/>
          </w:tcPr>
          <w:p w14:paraId="3C95906C" w14:textId="77777777" w:rsidR="00F669C9" w:rsidRPr="00750971" w:rsidRDefault="00F669C9" w:rsidP="00F669C9">
            <w:pPr>
              <w:keepNext/>
              <w:keepLines/>
              <w:widowControl w:val="0"/>
            </w:pPr>
            <w:r w:rsidRPr="00750971">
              <w:t xml:space="preserve">Nagyon gyakori </w:t>
            </w:r>
          </w:p>
        </w:tc>
      </w:tr>
      <w:tr w:rsidR="00F669C9" w:rsidRPr="00750971" w14:paraId="10A1775E" w14:textId="77777777">
        <w:trPr>
          <w:cantSplit/>
          <w:trHeight w:val="127"/>
        </w:trPr>
        <w:tc>
          <w:tcPr>
            <w:tcW w:w="1622" w:type="pct"/>
            <w:vMerge/>
          </w:tcPr>
          <w:p w14:paraId="30A1A039" w14:textId="77777777" w:rsidR="00F669C9" w:rsidRPr="00750971" w:rsidRDefault="00F669C9" w:rsidP="00F669C9">
            <w:pPr>
              <w:keepNext/>
              <w:keepLines/>
              <w:widowControl w:val="0"/>
            </w:pPr>
          </w:p>
        </w:tc>
        <w:tc>
          <w:tcPr>
            <w:tcW w:w="2287" w:type="pct"/>
          </w:tcPr>
          <w:p w14:paraId="438C7257" w14:textId="77777777" w:rsidR="00F669C9" w:rsidRPr="00750971" w:rsidRDefault="00F669C9" w:rsidP="00F669C9">
            <w:pPr>
              <w:keepNext/>
              <w:keepLines/>
              <w:widowControl w:val="0"/>
            </w:pPr>
            <w:r w:rsidRPr="00750971">
              <w:t>Hányinger</w:t>
            </w:r>
            <w:r w:rsidRPr="00750971">
              <w:rPr>
                <w:vertAlign w:val="superscript"/>
              </w:rPr>
              <w:t xml:space="preserve"> </w:t>
            </w:r>
          </w:p>
        </w:tc>
        <w:tc>
          <w:tcPr>
            <w:tcW w:w="1091" w:type="pct"/>
          </w:tcPr>
          <w:p w14:paraId="7E0B3FF4" w14:textId="77777777" w:rsidR="00F669C9" w:rsidRPr="00750971" w:rsidRDefault="00F669C9" w:rsidP="00F669C9">
            <w:pPr>
              <w:keepNext/>
              <w:keepLines/>
              <w:widowControl w:val="0"/>
            </w:pPr>
            <w:r w:rsidRPr="00750971">
              <w:t xml:space="preserve">Nagyon gyakori </w:t>
            </w:r>
          </w:p>
        </w:tc>
      </w:tr>
      <w:tr w:rsidR="00F669C9" w:rsidRPr="00750971" w14:paraId="0EDFF4DE" w14:textId="77777777">
        <w:trPr>
          <w:cantSplit/>
          <w:trHeight w:val="127"/>
        </w:trPr>
        <w:tc>
          <w:tcPr>
            <w:tcW w:w="1622" w:type="pct"/>
            <w:vMerge/>
          </w:tcPr>
          <w:p w14:paraId="1D6D1137" w14:textId="77777777" w:rsidR="00F669C9" w:rsidRPr="00750971" w:rsidRDefault="00F669C9" w:rsidP="00F669C9">
            <w:pPr>
              <w:keepNext/>
              <w:keepLines/>
              <w:widowControl w:val="0"/>
            </w:pPr>
          </w:p>
        </w:tc>
        <w:tc>
          <w:tcPr>
            <w:tcW w:w="2287" w:type="pct"/>
          </w:tcPr>
          <w:p w14:paraId="7C3A2A11" w14:textId="77777777" w:rsidR="00F669C9" w:rsidRPr="00750971" w:rsidRDefault="00F669C9" w:rsidP="00F669C9">
            <w:pPr>
              <w:keepNext/>
              <w:keepLines/>
              <w:widowControl w:val="0"/>
            </w:pPr>
            <w:r w:rsidRPr="00750971">
              <w:rPr>
                <w:vertAlign w:val="superscript"/>
              </w:rPr>
              <w:t>1</w:t>
            </w:r>
            <w:r w:rsidRPr="00750971">
              <w:t xml:space="preserve">Ajakduzzadás </w:t>
            </w:r>
          </w:p>
        </w:tc>
        <w:tc>
          <w:tcPr>
            <w:tcW w:w="1091" w:type="pct"/>
          </w:tcPr>
          <w:p w14:paraId="5E6CCC21" w14:textId="77777777" w:rsidR="00F669C9" w:rsidRPr="00750971" w:rsidRDefault="00F669C9" w:rsidP="00F669C9">
            <w:pPr>
              <w:keepNext/>
              <w:keepLines/>
              <w:widowControl w:val="0"/>
            </w:pPr>
            <w:r w:rsidRPr="00750971">
              <w:t xml:space="preserve">Nagyon gyakori </w:t>
            </w:r>
          </w:p>
        </w:tc>
      </w:tr>
      <w:tr w:rsidR="00F669C9" w:rsidRPr="00750971" w14:paraId="213940FC" w14:textId="77777777">
        <w:trPr>
          <w:cantSplit/>
          <w:trHeight w:val="127"/>
        </w:trPr>
        <w:tc>
          <w:tcPr>
            <w:tcW w:w="1622" w:type="pct"/>
            <w:vMerge/>
          </w:tcPr>
          <w:p w14:paraId="40C1AB2F" w14:textId="77777777" w:rsidR="00F669C9" w:rsidRPr="00750971" w:rsidRDefault="00F669C9" w:rsidP="00F669C9">
            <w:pPr>
              <w:keepNext/>
              <w:keepLines/>
              <w:widowControl w:val="0"/>
            </w:pPr>
          </w:p>
        </w:tc>
        <w:tc>
          <w:tcPr>
            <w:tcW w:w="2287" w:type="pct"/>
          </w:tcPr>
          <w:p w14:paraId="60D10F4D" w14:textId="77777777" w:rsidR="00F669C9" w:rsidRPr="00750971" w:rsidRDefault="00F669C9" w:rsidP="00F669C9">
            <w:pPr>
              <w:keepNext/>
              <w:keepLines/>
              <w:widowControl w:val="0"/>
            </w:pPr>
            <w:r w:rsidRPr="00750971">
              <w:t>Hasi fájdalom</w:t>
            </w:r>
          </w:p>
        </w:tc>
        <w:tc>
          <w:tcPr>
            <w:tcW w:w="1091" w:type="pct"/>
          </w:tcPr>
          <w:p w14:paraId="4F44E606" w14:textId="77777777" w:rsidR="00F669C9" w:rsidRPr="00750971" w:rsidRDefault="00F669C9" w:rsidP="00F669C9">
            <w:pPr>
              <w:keepNext/>
              <w:keepLines/>
              <w:widowControl w:val="0"/>
            </w:pPr>
            <w:r w:rsidRPr="00750971">
              <w:t xml:space="preserve">Nagyon gyakori </w:t>
            </w:r>
          </w:p>
        </w:tc>
      </w:tr>
      <w:tr w:rsidR="00F669C9" w:rsidRPr="00750971" w14:paraId="084EA194" w14:textId="77777777">
        <w:trPr>
          <w:cantSplit/>
          <w:trHeight w:val="127"/>
        </w:trPr>
        <w:tc>
          <w:tcPr>
            <w:tcW w:w="1622" w:type="pct"/>
            <w:vMerge/>
          </w:tcPr>
          <w:p w14:paraId="2C7EBDFE" w14:textId="77777777" w:rsidR="00F669C9" w:rsidRPr="00750971" w:rsidRDefault="00F669C9" w:rsidP="00F669C9">
            <w:pPr>
              <w:keepNext/>
              <w:keepLines/>
              <w:widowControl w:val="0"/>
            </w:pPr>
          </w:p>
        </w:tc>
        <w:tc>
          <w:tcPr>
            <w:tcW w:w="2287" w:type="pct"/>
          </w:tcPr>
          <w:p w14:paraId="154B86D4" w14:textId="77777777" w:rsidR="00F669C9" w:rsidRPr="00750971" w:rsidRDefault="00F669C9" w:rsidP="00F669C9">
            <w:pPr>
              <w:keepNext/>
              <w:keepLines/>
              <w:widowControl w:val="0"/>
              <w:rPr>
                <w:vertAlign w:val="superscript"/>
              </w:rPr>
            </w:pPr>
            <w:r w:rsidRPr="00750971">
              <w:t>Dyspepsia</w:t>
            </w:r>
          </w:p>
        </w:tc>
        <w:tc>
          <w:tcPr>
            <w:tcW w:w="1091" w:type="pct"/>
          </w:tcPr>
          <w:p w14:paraId="0D80266B" w14:textId="77777777" w:rsidR="00F669C9" w:rsidRPr="00750971" w:rsidRDefault="00F669C9" w:rsidP="00F669C9">
            <w:pPr>
              <w:keepNext/>
              <w:keepLines/>
              <w:widowControl w:val="0"/>
            </w:pPr>
            <w:r w:rsidRPr="00750971">
              <w:t>Nagyon gyakori</w:t>
            </w:r>
          </w:p>
        </w:tc>
      </w:tr>
      <w:tr w:rsidR="00F669C9" w:rsidRPr="00750971" w14:paraId="5881DCBF" w14:textId="77777777">
        <w:trPr>
          <w:cantSplit/>
          <w:trHeight w:val="127"/>
        </w:trPr>
        <w:tc>
          <w:tcPr>
            <w:tcW w:w="1622" w:type="pct"/>
            <w:vMerge/>
          </w:tcPr>
          <w:p w14:paraId="4B9961EA" w14:textId="77777777" w:rsidR="00F669C9" w:rsidRPr="00750971" w:rsidRDefault="00F669C9" w:rsidP="00F669C9">
            <w:pPr>
              <w:keepNext/>
              <w:keepLines/>
              <w:widowControl w:val="0"/>
            </w:pPr>
          </w:p>
        </w:tc>
        <w:tc>
          <w:tcPr>
            <w:tcW w:w="2287" w:type="pct"/>
          </w:tcPr>
          <w:p w14:paraId="564E1BDB" w14:textId="77777777" w:rsidR="00F669C9" w:rsidRPr="00750971" w:rsidRDefault="00F669C9" w:rsidP="00F669C9">
            <w:pPr>
              <w:keepNext/>
              <w:keepLines/>
              <w:widowControl w:val="0"/>
            </w:pPr>
            <w:r w:rsidRPr="00750971">
              <w:t xml:space="preserve">Székrekedés </w:t>
            </w:r>
          </w:p>
        </w:tc>
        <w:tc>
          <w:tcPr>
            <w:tcW w:w="1091" w:type="pct"/>
          </w:tcPr>
          <w:p w14:paraId="0D8F9633" w14:textId="77777777" w:rsidR="00F669C9" w:rsidRPr="00750971" w:rsidRDefault="00F669C9" w:rsidP="00F669C9">
            <w:pPr>
              <w:keepNext/>
              <w:keepLines/>
              <w:widowControl w:val="0"/>
            </w:pPr>
            <w:r w:rsidRPr="00750971">
              <w:t>Nagyon gyakori</w:t>
            </w:r>
          </w:p>
        </w:tc>
      </w:tr>
      <w:tr w:rsidR="00F669C9" w:rsidRPr="00750971" w14:paraId="4C9A23B9" w14:textId="77777777">
        <w:trPr>
          <w:cantSplit/>
          <w:trHeight w:val="127"/>
        </w:trPr>
        <w:tc>
          <w:tcPr>
            <w:tcW w:w="1622" w:type="pct"/>
            <w:vMerge/>
          </w:tcPr>
          <w:p w14:paraId="08FE6A66" w14:textId="77777777" w:rsidR="00F669C9" w:rsidRPr="00750971" w:rsidRDefault="00F669C9" w:rsidP="00F669C9">
            <w:pPr>
              <w:keepNext/>
              <w:keepLines/>
              <w:widowControl w:val="0"/>
            </w:pPr>
          </w:p>
        </w:tc>
        <w:tc>
          <w:tcPr>
            <w:tcW w:w="2287" w:type="pct"/>
          </w:tcPr>
          <w:p w14:paraId="23448AD2" w14:textId="77777777" w:rsidR="00F669C9" w:rsidRPr="00750971" w:rsidRDefault="00F669C9" w:rsidP="00F669C9">
            <w:pPr>
              <w:keepNext/>
              <w:keepLines/>
              <w:widowControl w:val="0"/>
            </w:pPr>
            <w:r w:rsidRPr="00750971">
              <w:t>Stomatitis</w:t>
            </w:r>
          </w:p>
        </w:tc>
        <w:tc>
          <w:tcPr>
            <w:tcW w:w="1091" w:type="pct"/>
          </w:tcPr>
          <w:p w14:paraId="178E63DF" w14:textId="77777777" w:rsidR="00F669C9" w:rsidRPr="00750971" w:rsidRDefault="00F669C9" w:rsidP="00F669C9">
            <w:pPr>
              <w:keepNext/>
              <w:keepLines/>
              <w:widowControl w:val="0"/>
            </w:pPr>
            <w:r w:rsidRPr="00750971">
              <w:t>Nagyon gyakori</w:t>
            </w:r>
          </w:p>
        </w:tc>
      </w:tr>
      <w:tr w:rsidR="00F669C9" w:rsidRPr="00750971" w14:paraId="3A44FCDC" w14:textId="77777777">
        <w:trPr>
          <w:cantSplit/>
          <w:trHeight w:val="127"/>
        </w:trPr>
        <w:tc>
          <w:tcPr>
            <w:tcW w:w="1622" w:type="pct"/>
            <w:vMerge/>
          </w:tcPr>
          <w:p w14:paraId="50595582" w14:textId="77777777" w:rsidR="00F669C9" w:rsidRPr="00750971" w:rsidRDefault="00F669C9" w:rsidP="00F669C9">
            <w:pPr>
              <w:widowControl w:val="0"/>
            </w:pPr>
          </w:p>
        </w:tc>
        <w:tc>
          <w:tcPr>
            <w:tcW w:w="2287" w:type="pct"/>
          </w:tcPr>
          <w:p w14:paraId="0E324C3F" w14:textId="77777777" w:rsidR="00F669C9" w:rsidRPr="00750971" w:rsidRDefault="00F669C9" w:rsidP="00F669C9">
            <w:pPr>
              <w:widowControl w:val="0"/>
            </w:pPr>
            <w:r w:rsidRPr="00750971">
              <w:t>Aranyeres csomók</w:t>
            </w:r>
          </w:p>
        </w:tc>
        <w:tc>
          <w:tcPr>
            <w:tcW w:w="1091" w:type="pct"/>
          </w:tcPr>
          <w:p w14:paraId="3AA3D591" w14:textId="77777777" w:rsidR="00F669C9" w:rsidRPr="00750971" w:rsidRDefault="00F669C9" w:rsidP="00F669C9">
            <w:pPr>
              <w:widowControl w:val="0"/>
            </w:pPr>
            <w:r w:rsidRPr="00750971">
              <w:t>Gyakori</w:t>
            </w:r>
          </w:p>
        </w:tc>
      </w:tr>
      <w:tr w:rsidR="00F669C9" w:rsidRPr="00750971" w14:paraId="4D7B4DC6" w14:textId="77777777">
        <w:trPr>
          <w:cantSplit/>
          <w:trHeight w:val="127"/>
        </w:trPr>
        <w:tc>
          <w:tcPr>
            <w:tcW w:w="1622" w:type="pct"/>
            <w:vMerge/>
          </w:tcPr>
          <w:p w14:paraId="03A54DF4" w14:textId="77777777" w:rsidR="00F669C9" w:rsidRPr="00750971" w:rsidRDefault="00F669C9" w:rsidP="00F669C9">
            <w:pPr>
              <w:widowControl w:val="0"/>
            </w:pPr>
          </w:p>
        </w:tc>
        <w:tc>
          <w:tcPr>
            <w:tcW w:w="2287" w:type="pct"/>
          </w:tcPr>
          <w:p w14:paraId="77AC4ECC" w14:textId="77777777" w:rsidR="00F669C9" w:rsidRPr="00750971" w:rsidRDefault="00F669C9" w:rsidP="00F669C9">
            <w:pPr>
              <w:widowControl w:val="0"/>
            </w:pPr>
            <w:r w:rsidRPr="00750971">
              <w:t>Szájszárazság</w:t>
            </w:r>
          </w:p>
        </w:tc>
        <w:tc>
          <w:tcPr>
            <w:tcW w:w="1091" w:type="pct"/>
          </w:tcPr>
          <w:p w14:paraId="2857DB0D" w14:textId="77777777" w:rsidR="00F669C9" w:rsidRPr="00750971" w:rsidRDefault="00F669C9" w:rsidP="00F669C9">
            <w:pPr>
              <w:widowControl w:val="0"/>
            </w:pPr>
            <w:r w:rsidRPr="00750971">
              <w:t>Gyakori</w:t>
            </w:r>
          </w:p>
        </w:tc>
      </w:tr>
      <w:tr w:rsidR="00F669C9" w:rsidRPr="00750971" w14:paraId="7A46335D" w14:textId="77777777">
        <w:trPr>
          <w:cantSplit/>
          <w:trHeight w:val="127"/>
        </w:trPr>
        <w:tc>
          <w:tcPr>
            <w:tcW w:w="1622" w:type="pct"/>
            <w:vMerge w:val="restart"/>
          </w:tcPr>
          <w:p w14:paraId="0E638CC9" w14:textId="77777777" w:rsidR="00F669C9" w:rsidRPr="00750971" w:rsidRDefault="00F669C9" w:rsidP="00F669C9">
            <w:pPr>
              <w:keepLines/>
              <w:widowControl w:val="0"/>
            </w:pPr>
            <w:r w:rsidRPr="00750971">
              <w:t>Máj- és epebetegségek, illetve tünetek</w:t>
            </w:r>
          </w:p>
        </w:tc>
        <w:tc>
          <w:tcPr>
            <w:tcW w:w="2287" w:type="pct"/>
          </w:tcPr>
          <w:p w14:paraId="1C1CA50F" w14:textId="77777777" w:rsidR="00F669C9" w:rsidRPr="00750971" w:rsidRDefault="00561A66" w:rsidP="0005202E">
            <w:pPr>
              <w:keepLines/>
              <w:widowControl w:val="0"/>
            </w:pPr>
            <w:r w:rsidRPr="00750971">
              <w:t xml:space="preserve">Hepatocellularis </w:t>
            </w:r>
            <w:r w:rsidR="00F669C9" w:rsidRPr="00750971">
              <w:t>károsodás</w:t>
            </w:r>
          </w:p>
        </w:tc>
        <w:tc>
          <w:tcPr>
            <w:tcW w:w="1091" w:type="pct"/>
          </w:tcPr>
          <w:p w14:paraId="11F4E01B" w14:textId="77777777" w:rsidR="00F669C9" w:rsidRPr="00750971" w:rsidRDefault="00F669C9" w:rsidP="00F669C9">
            <w:pPr>
              <w:keepLines/>
              <w:widowControl w:val="0"/>
            </w:pPr>
            <w:r w:rsidRPr="00750971">
              <w:t>Gyakori</w:t>
            </w:r>
          </w:p>
        </w:tc>
      </w:tr>
      <w:tr w:rsidR="00F669C9" w:rsidRPr="00750971" w14:paraId="5CBB62D6" w14:textId="77777777">
        <w:trPr>
          <w:cantSplit/>
          <w:trHeight w:val="127"/>
        </w:trPr>
        <w:tc>
          <w:tcPr>
            <w:tcW w:w="1622" w:type="pct"/>
            <w:vMerge/>
          </w:tcPr>
          <w:p w14:paraId="722D6288" w14:textId="77777777" w:rsidR="00F669C9" w:rsidRPr="00750971" w:rsidRDefault="00F669C9" w:rsidP="00F669C9">
            <w:pPr>
              <w:keepLines/>
              <w:widowControl w:val="0"/>
            </w:pPr>
          </w:p>
        </w:tc>
        <w:tc>
          <w:tcPr>
            <w:tcW w:w="2287" w:type="pct"/>
          </w:tcPr>
          <w:p w14:paraId="5229DD09" w14:textId="77777777" w:rsidR="00F669C9" w:rsidRPr="00750971" w:rsidRDefault="00F669C9" w:rsidP="00F669C9">
            <w:pPr>
              <w:keepLines/>
              <w:widowControl w:val="0"/>
            </w:pPr>
            <w:r w:rsidRPr="00750971">
              <w:t>Hepatitis</w:t>
            </w:r>
          </w:p>
        </w:tc>
        <w:tc>
          <w:tcPr>
            <w:tcW w:w="1091" w:type="pct"/>
          </w:tcPr>
          <w:p w14:paraId="2B11962F" w14:textId="77777777" w:rsidR="00F669C9" w:rsidRPr="00750971" w:rsidRDefault="00F669C9" w:rsidP="00F669C9">
            <w:pPr>
              <w:keepLines/>
              <w:widowControl w:val="0"/>
            </w:pPr>
            <w:r w:rsidRPr="00750971">
              <w:t>Gyakori</w:t>
            </w:r>
          </w:p>
        </w:tc>
      </w:tr>
      <w:tr w:rsidR="00F669C9" w:rsidRPr="00750971" w14:paraId="75BB5E71" w14:textId="77777777">
        <w:trPr>
          <w:cantSplit/>
          <w:trHeight w:val="109"/>
        </w:trPr>
        <w:tc>
          <w:tcPr>
            <w:tcW w:w="1622" w:type="pct"/>
            <w:vMerge/>
          </w:tcPr>
          <w:p w14:paraId="1BCB9CD0" w14:textId="77777777" w:rsidR="00F669C9" w:rsidRPr="00750971" w:rsidRDefault="00F669C9" w:rsidP="00F669C9">
            <w:pPr>
              <w:keepLines/>
              <w:widowControl w:val="0"/>
            </w:pPr>
          </w:p>
        </w:tc>
        <w:tc>
          <w:tcPr>
            <w:tcW w:w="2287" w:type="pct"/>
          </w:tcPr>
          <w:p w14:paraId="6D4B8EB5" w14:textId="77777777" w:rsidR="00F669C9" w:rsidRPr="00750971" w:rsidRDefault="00F669C9" w:rsidP="00F669C9">
            <w:pPr>
              <w:keepLines/>
              <w:widowControl w:val="0"/>
            </w:pPr>
            <w:r w:rsidRPr="00750971">
              <w:t>Nyomásérzékeny máj</w:t>
            </w:r>
          </w:p>
        </w:tc>
        <w:tc>
          <w:tcPr>
            <w:tcW w:w="1091" w:type="pct"/>
          </w:tcPr>
          <w:p w14:paraId="06AEA9F9" w14:textId="77777777" w:rsidR="00F669C9" w:rsidRPr="00750971" w:rsidRDefault="00F669C9" w:rsidP="00F669C9">
            <w:pPr>
              <w:keepLines/>
              <w:widowControl w:val="0"/>
            </w:pPr>
            <w:r w:rsidRPr="00750971">
              <w:t>Gyakori</w:t>
            </w:r>
          </w:p>
        </w:tc>
      </w:tr>
      <w:tr w:rsidR="00F669C9" w:rsidRPr="00750971" w14:paraId="5F842EF0" w14:textId="77777777">
        <w:trPr>
          <w:cantSplit/>
          <w:trHeight w:val="127"/>
        </w:trPr>
        <w:tc>
          <w:tcPr>
            <w:tcW w:w="1622" w:type="pct"/>
            <w:vMerge/>
          </w:tcPr>
          <w:p w14:paraId="3022FC9A" w14:textId="77777777" w:rsidR="00F669C9" w:rsidRPr="00750971" w:rsidRDefault="00F669C9" w:rsidP="00F669C9">
            <w:pPr>
              <w:keepLines/>
              <w:widowControl w:val="0"/>
            </w:pPr>
          </w:p>
        </w:tc>
        <w:tc>
          <w:tcPr>
            <w:tcW w:w="2287" w:type="pct"/>
          </w:tcPr>
          <w:p w14:paraId="49417AFC" w14:textId="77777777" w:rsidR="00F669C9" w:rsidRPr="00750971" w:rsidRDefault="00F669C9" w:rsidP="00F669C9">
            <w:pPr>
              <w:keepLines/>
              <w:widowControl w:val="0"/>
            </w:pPr>
            <w:r w:rsidRPr="00750971">
              <w:t xml:space="preserve">Sárgaság </w:t>
            </w:r>
          </w:p>
        </w:tc>
        <w:tc>
          <w:tcPr>
            <w:tcW w:w="1091" w:type="pct"/>
          </w:tcPr>
          <w:p w14:paraId="7017E39F" w14:textId="77777777" w:rsidR="00F669C9" w:rsidRPr="00750971" w:rsidRDefault="00F669C9" w:rsidP="00F669C9">
            <w:pPr>
              <w:keepLines/>
              <w:widowControl w:val="0"/>
            </w:pPr>
            <w:r w:rsidRPr="00750971">
              <w:t>Ritka</w:t>
            </w:r>
          </w:p>
        </w:tc>
      </w:tr>
      <w:tr w:rsidR="00F669C9" w:rsidRPr="00750971" w14:paraId="2C308F8D" w14:textId="77777777">
        <w:trPr>
          <w:cantSplit/>
          <w:trHeight w:val="127"/>
        </w:trPr>
        <w:tc>
          <w:tcPr>
            <w:tcW w:w="1622" w:type="pct"/>
            <w:vMerge w:val="restart"/>
          </w:tcPr>
          <w:p w14:paraId="6D09A7D8" w14:textId="77777777" w:rsidR="00F669C9" w:rsidRPr="00750971" w:rsidRDefault="00F669C9" w:rsidP="00F669C9">
            <w:pPr>
              <w:keepNext/>
              <w:keepLines/>
              <w:widowControl w:val="0"/>
            </w:pPr>
            <w:r w:rsidRPr="00750971">
              <w:lastRenderedPageBreak/>
              <w:t>A bőr és a bőr alatti szövet betegségei és tünetei</w:t>
            </w:r>
          </w:p>
        </w:tc>
        <w:tc>
          <w:tcPr>
            <w:tcW w:w="2287" w:type="pct"/>
          </w:tcPr>
          <w:p w14:paraId="2678F092" w14:textId="77777777" w:rsidR="00F669C9" w:rsidRPr="00750971" w:rsidRDefault="00F669C9" w:rsidP="00F669C9">
            <w:pPr>
              <w:keepNext/>
              <w:keepLines/>
              <w:widowControl w:val="0"/>
            </w:pPr>
            <w:r w:rsidRPr="00750971">
              <w:t>Erythema</w:t>
            </w:r>
          </w:p>
        </w:tc>
        <w:tc>
          <w:tcPr>
            <w:tcW w:w="1091" w:type="pct"/>
          </w:tcPr>
          <w:p w14:paraId="08B1E87C" w14:textId="77777777" w:rsidR="00F669C9" w:rsidRPr="00750971" w:rsidRDefault="00F669C9" w:rsidP="00F669C9">
            <w:pPr>
              <w:keepNext/>
              <w:keepLines/>
              <w:widowControl w:val="0"/>
            </w:pPr>
            <w:r w:rsidRPr="00750971">
              <w:t xml:space="preserve">Nagyon gyakori </w:t>
            </w:r>
          </w:p>
        </w:tc>
      </w:tr>
      <w:tr w:rsidR="00F669C9" w:rsidRPr="00750971" w14:paraId="4BB5464D" w14:textId="77777777">
        <w:trPr>
          <w:cantSplit/>
          <w:trHeight w:val="127"/>
        </w:trPr>
        <w:tc>
          <w:tcPr>
            <w:tcW w:w="1622" w:type="pct"/>
            <w:vMerge/>
          </w:tcPr>
          <w:p w14:paraId="5DFFD808" w14:textId="77777777" w:rsidR="00F669C9" w:rsidRPr="00750971" w:rsidRDefault="00F669C9" w:rsidP="00F669C9">
            <w:pPr>
              <w:keepNext/>
              <w:keepLines/>
              <w:widowControl w:val="0"/>
            </w:pPr>
          </w:p>
        </w:tc>
        <w:tc>
          <w:tcPr>
            <w:tcW w:w="2287" w:type="pct"/>
          </w:tcPr>
          <w:p w14:paraId="3B0F9382" w14:textId="77777777" w:rsidR="00F669C9" w:rsidRPr="00750971" w:rsidRDefault="00F669C9" w:rsidP="00F669C9">
            <w:pPr>
              <w:keepNext/>
              <w:keepLines/>
              <w:widowControl w:val="0"/>
            </w:pPr>
            <w:r w:rsidRPr="00750971">
              <w:t>Kiütés</w:t>
            </w:r>
          </w:p>
        </w:tc>
        <w:tc>
          <w:tcPr>
            <w:tcW w:w="1091" w:type="pct"/>
          </w:tcPr>
          <w:p w14:paraId="5F9AAB94" w14:textId="77777777" w:rsidR="00F669C9" w:rsidRPr="00750971" w:rsidRDefault="00F669C9" w:rsidP="00F669C9">
            <w:pPr>
              <w:keepNext/>
              <w:keepLines/>
              <w:widowControl w:val="0"/>
            </w:pPr>
            <w:r w:rsidRPr="00750971">
              <w:t xml:space="preserve">Nagyon gyakori </w:t>
            </w:r>
          </w:p>
        </w:tc>
      </w:tr>
      <w:tr w:rsidR="00F669C9" w:rsidRPr="00750971" w14:paraId="6E650D53" w14:textId="77777777">
        <w:trPr>
          <w:cantSplit/>
          <w:trHeight w:val="127"/>
        </w:trPr>
        <w:tc>
          <w:tcPr>
            <w:tcW w:w="1622" w:type="pct"/>
            <w:vMerge/>
          </w:tcPr>
          <w:p w14:paraId="0456C348" w14:textId="77777777" w:rsidR="00F669C9" w:rsidRPr="00750971" w:rsidRDefault="00F669C9" w:rsidP="00F669C9">
            <w:pPr>
              <w:keepNext/>
              <w:keepLines/>
              <w:widowControl w:val="0"/>
            </w:pPr>
          </w:p>
        </w:tc>
        <w:tc>
          <w:tcPr>
            <w:tcW w:w="2287" w:type="pct"/>
          </w:tcPr>
          <w:p w14:paraId="0F8E4354" w14:textId="77777777" w:rsidR="00F669C9" w:rsidRPr="00750971" w:rsidRDefault="00F669C9" w:rsidP="00F669C9">
            <w:pPr>
              <w:keepNext/>
              <w:keepLines/>
              <w:widowControl w:val="0"/>
            </w:pPr>
            <w:r w:rsidRPr="00750971">
              <w:rPr>
                <w:vertAlign w:val="superscript"/>
              </w:rPr>
              <w:t>1</w:t>
            </w:r>
            <w:r w:rsidRPr="00750971">
              <w:t>Arcduzzadás</w:t>
            </w:r>
          </w:p>
        </w:tc>
        <w:tc>
          <w:tcPr>
            <w:tcW w:w="1091" w:type="pct"/>
          </w:tcPr>
          <w:p w14:paraId="5FB99A65" w14:textId="77777777" w:rsidR="00F669C9" w:rsidRPr="00750971" w:rsidRDefault="00F669C9" w:rsidP="00F669C9">
            <w:pPr>
              <w:keepNext/>
              <w:keepLines/>
              <w:widowControl w:val="0"/>
            </w:pPr>
            <w:r w:rsidRPr="00750971">
              <w:t xml:space="preserve">Nagyon gyakori </w:t>
            </w:r>
          </w:p>
        </w:tc>
      </w:tr>
      <w:tr w:rsidR="00F669C9" w:rsidRPr="00750971" w14:paraId="4433F247" w14:textId="77777777">
        <w:trPr>
          <w:cantSplit/>
          <w:trHeight w:val="127"/>
        </w:trPr>
        <w:tc>
          <w:tcPr>
            <w:tcW w:w="1622" w:type="pct"/>
            <w:vMerge/>
          </w:tcPr>
          <w:p w14:paraId="35BD13ED" w14:textId="77777777" w:rsidR="00F669C9" w:rsidRPr="00750971" w:rsidRDefault="00F669C9" w:rsidP="00F669C9">
            <w:pPr>
              <w:keepNext/>
              <w:keepLines/>
              <w:widowControl w:val="0"/>
            </w:pPr>
          </w:p>
        </w:tc>
        <w:tc>
          <w:tcPr>
            <w:tcW w:w="2287" w:type="pct"/>
          </w:tcPr>
          <w:p w14:paraId="31B23ECB" w14:textId="77777777" w:rsidR="00F669C9" w:rsidRPr="00750971" w:rsidRDefault="00F669C9" w:rsidP="00F669C9">
            <w:pPr>
              <w:keepNext/>
              <w:keepLines/>
              <w:widowControl w:val="0"/>
            </w:pPr>
            <w:r w:rsidRPr="00750971">
              <w:t xml:space="preserve">Alopecia </w:t>
            </w:r>
          </w:p>
        </w:tc>
        <w:tc>
          <w:tcPr>
            <w:tcW w:w="1091" w:type="pct"/>
          </w:tcPr>
          <w:p w14:paraId="1E1FC777" w14:textId="77777777" w:rsidR="00F669C9" w:rsidRPr="00750971" w:rsidRDefault="00F669C9" w:rsidP="00F669C9">
            <w:pPr>
              <w:keepNext/>
              <w:keepLines/>
              <w:widowControl w:val="0"/>
            </w:pPr>
            <w:r w:rsidRPr="00750971">
              <w:t>Nagyon gyakori</w:t>
            </w:r>
          </w:p>
        </w:tc>
      </w:tr>
      <w:tr w:rsidR="00F669C9" w:rsidRPr="00750971" w14:paraId="02493706" w14:textId="77777777">
        <w:trPr>
          <w:cantSplit/>
          <w:trHeight w:val="127"/>
        </w:trPr>
        <w:tc>
          <w:tcPr>
            <w:tcW w:w="1622" w:type="pct"/>
            <w:vMerge/>
          </w:tcPr>
          <w:p w14:paraId="17E263AA" w14:textId="77777777" w:rsidR="00F669C9" w:rsidRPr="00750971" w:rsidRDefault="00F669C9" w:rsidP="00F669C9">
            <w:pPr>
              <w:keepNext/>
              <w:keepLines/>
              <w:widowControl w:val="0"/>
            </w:pPr>
          </w:p>
        </w:tc>
        <w:tc>
          <w:tcPr>
            <w:tcW w:w="2287" w:type="pct"/>
          </w:tcPr>
          <w:p w14:paraId="63162A60" w14:textId="77777777" w:rsidR="00F669C9" w:rsidRPr="00750971" w:rsidRDefault="00F669C9" w:rsidP="00F669C9">
            <w:pPr>
              <w:keepNext/>
              <w:keepLines/>
              <w:widowControl w:val="0"/>
            </w:pPr>
            <w:r w:rsidRPr="00750971">
              <w:t>Körömelváltozás</w:t>
            </w:r>
          </w:p>
        </w:tc>
        <w:tc>
          <w:tcPr>
            <w:tcW w:w="1091" w:type="pct"/>
          </w:tcPr>
          <w:p w14:paraId="646498DD" w14:textId="77777777" w:rsidR="00F669C9" w:rsidRPr="00750971" w:rsidRDefault="00F669C9" w:rsidP="00F669C9">
            <w:pPr>
              <w:keepNext/>
              <w:keepLines/>
              <w:widowControl w:val="0"/>
            </w:pPr>
            <w:r w:rsidRPr="00750971">
              <w:t>Nagyon gyakori</w:t>
            </w:r>
          </w:p>
        </w:tc>
      </w:tr>
      <w:tr w:rsidR="00F669C9" w:rsidRPr="00750971" w14:paraId="69B15711" w14:textId="77777777">
        <w:trPr>
          <w:cantSplit/>
          <w:trHeight w:val="127"/>
        </w:trPr>
        <w:tc>
          <w:tcPr>
            <w:tcW w:w="1622" w:type="pct"/>
            <w:vMerge/>
          </w:tcPr>
          <w:p w14:paraId="4DD08166" w14:textId="77777777" w:rsidR="00F669C9" w:rsidRPr="00750971" w:rsidRDefault="00F669C9" w:rsidP="00F669C9">
            <w:pPr>
              <w:keepNext/>
              <w:keepLines/>
              <w:widowControl w:val="0"/>
            </w:pPr>
          </w:p>
        </w:tc>
        <w:tc>
          <w:tcPr>
            <w:tcW w:w="2287" w:type="pct"/>
          </w:tcPr>
          <w:p w14:paraId="530103F1" w14:textId="77777777" w:rsidR="00F669C9" w:rsidRPr="00750971" w:rsidRDefault="00561A66" w:rsidP="0005202E">
            <w:pPr>
              <w:keepNext/>
              <w:keepLines/>
              <w:widowControl w:val="0"/>
            </w:pPr>
            <w:r w:rsidRPr="00750971">
              <w:t>Palmo</w:t>
            </w:r>
            <w:r w:rsidR="00F669C9" w:rsidRPr="00750971">
              <w:t>-plantar</w:t>
            </w:r>
            <w:r w:rsidRPr="00750971">
              <w:t>is</w:t>
            </w:r>
            <w:r w:rsidR="00F669C9" w:rsidRPr="00750971">
              <w:t xml:space="preserve"> erythrodysaesthesia </w:t>
            </w:r>
            <w:r w:rsidRPr="00750971">
              <w:t>szindróma</w:t>
            </w:r>
          </w:p>
        </w:tc>
        <w:tc>
          <w:tcPr>
            <w:tcW w:w="1091" w:type="pct"/>
          </w:tcPr>
          <w:p w14:paraId="690115E1" w14:textId="77777777" w:rsidR="00F669C9" w:rsidRPr="00750971" w:rsidRDefault="00F669C9" w:rsidP="00F669C9">
            <w:pPr>
              <w:keepNext/>
              <w:keepLines/>
              <w:widowControl w:val="0"/>
            </w:pPr>
            <w:r w:rsidRPr="00750971">
              <w:t>Nagyon gyakori</w:t>
            </w:r>
          </w:p>
        </w:tc>
      </w:tr>
      <w:tr w:rsidR="00F669C9" w:rsidRPr="00750971" w14:paraId="4DD1DA3A" w14:textId="77777777">
        <w:trPr>
          <w:cantSplit/>
          <w:trHeight w:val="127"/>
        </w:trPr>
        <w:tc>
          <w:tcPr>
            <w:tcW w:w="1622" w:type="pct"/>
            <w:vMerge/>
          </w:tcPr>
          <w:p w14:paraId="53660A74" w14:textId="77777777" w:rsidR="00F669C9" w:rsidRPr="00750971" w:rsidRDefault="00F669C9" w:rsidP="00F669C9">
            <w:pPr>
              <w:keepNext/>
              <w:keepLines/>
              <w:widowControl w:val="0"/>
            </w:pPr>
          </w:p>
        </w:tc>
        <w:tc>
          <w:tcPr>
            <w:tcW w:w="2287" w:type="pct"/>
          </w:tcPr>
          <w:p w14:paraId="0CABF7D5" w14:textId="77777777" w:rsidR="00F669C9" w:rsidRPr="00750971" w:rsidRDefault="00F669C9" w:rsidP="00F669C9">
            <w:pPr>
              <w:keepNext/>
              <w:keepLines/>
              <w:widowControl w:val="0"/>
            </w:pPr>
            <w:r w:rsidRPr="00750971">
              <w:t>Acne</w:t>
            </w:r>
          </w:p>
        </w:tc>
        <w:tc>
          <w:tcPr>
            <w:tcW w:w="1091" w:type="pct"/>
          </w:tcPr>
          <w:p w14:paraId="3C4F6B3D" w14:textId="77777777" w:rsidR="00F669C9" w:rsidRPr="00750971" w:rsidRDefault="00F669C9" w:rsidP="00F669C9">
            <w:pPr>
              <w:keepNext/>
              <w:keepLines/>
              <w:widowControl w:val="0"/>
            </w:pPr>
            <w:r w:rsidRPr="00750971">
              <w:t>Gyakori</w:t>
            </w:r>
          </w:p>
        </w:tc>
      </w:tr>
      <w:tr w:rsidR="00F669C9" w:rsidRPr="00750971" w14:paraId="43559B0C" w14:textId="77777777">
        <w:trPr>
          <w:cantSplit/>
          <w:trHeight w:val="127"/>
        </w:trPr>
        <w:tc>
          <w:tcPr>
            <w:tcW w:w="1622" w:type="pct"/>
            <w:vMerge/>
          </w:tcPr>
          <w:p w14:paraId="06ADBF76" w14:textId="77777777" w:rsidR="00F669C9" w:rsidRPr="00750971" w:rsidRDefault="00F669C9" w:rsidP="00F669C9">
            <w:pPr>
              <w:keepNext/>
              <w:keepLines/>
              <w:widowControl w:val="0"/>
            </w:pPr>
          </w:p>
        </w:tc>
        <w:tc>
          <w:tcPr>
            <w:tcW w:w="2287" w:type="pct"/>
          </w:tcPr>
          <w:p w14:paraId="5296C3EB" w14:textId="77777777" w:rsidR="00F669C9" w:rsidRPr="00750971" w:rsidRDefault="00F669C9" w:rsidP="00F669C9">
            <w:pPr>
              <w:keepNext/>
              <w:keepLines/>
              <w:widowControl w:val="0"/>
            </w:pPr>
            <w:r w:rsidRPr="00750971">
              <w:t>Bőrszárazság</w:t>
            </w:r>
          </w:p>
        </w:tc>
        <w:tc>
          <w:tcPr>
            <w:tcW w:w="1091" w:type="pct"/>
          </w:tcPr>
          <w:p w14:paraId="7CE6F518" w14:textId="77777777" w:rsidR="00F669C9" w:rsidRPr="00750971" w:rsidRDefault="00F669C9" w:rsidP="00F669C9">
            <w:pPr>
              <w:keepNext/>
              <w:keepLines/>
              <w:widowControl w:val="0"/>
            </w:pPr>
            <w:r w:rsidRPr="00750971">
              <w:t>Gyakori</w:t>
            </w:r>
          </w:p>
        </w:tc>
      </w:tr>
      <w:tr w:rsidR="00F669C9" w:rsidRPr="00750971" w14:paraId="47AA2B4F" w14:textId="77777777">
        <w:trPr>
          <w:cantSplit/>
          <w:trHeight w:val="127"/>
        </w:trPr>
        <w:tc>
          <w:tcPr>
            <w:tcW w:w="1622" w:type="pct"/>
            <w:vMerge/>
          </w:tcPr>
          <w:p w14:paraId="4629E29E" w14:textId="77777777" w:rsidR="00F669C9" w:rsidRPr="00750971" w:rsidRDefault="00F669C9" w:rsidP="00F669C9">
            <w:pPr>
              <w:keepNext/>
              <w:keepLines/>
              <w:widowControl w:val="0"/>
            </w:pPr>
          </w:p>
        </w:tc>
        <w:tc>
          <w:tcPr>
            <w:tcW w:w="2287" w:type="pct"/>
          </w:tcPr>
          <w:p w14:paraId="4FE79745" w14:textId="77777777" w:rsidR="00F669C9" w:rsidRPr="00750971" w:rsidRDefault="00F669C9" w:rsidP="00F669C9">
            <w:pPr>
              <w:keepNext/>
              <w:keepLines/>
              <w:widowControl w:val="0"/>
              <w:rPr>
                <w:vertAlign w:val="superscript"/>
              </w:rPr>
            </w:pPr>
            <w:r w:rsidRPr="00750971">
              <w:t>Ecchymosis</w:t>
            </w:r>
          </w:p>
        </w:tc>
        <w:tc>
          <w:tcPr>
            <w:tcW w:w="1091" w:type="pct"/>
          </w:tcPr>
          <w:p w14:paraId="02A32409" w14:textId="77777777" w:rsidR="00F669C9" w:rsidRPr="00750971" w:rsidRDefault="00F669C9" w:rsidP="00F669C9">
            <w:pPr>
              <w:keepNext/>
              <w:keepLines/>
              <w:widowControl w:val="0"/>
            </w:pPr>
            <w:r w:rsidRPr="00750971">
              <w:t>Gyakori</w:t>
            </w:r>
          </w:p>
        </w:tc>
      </w:tr>
      <w:tr w:rsidR="00F669C9" w:rsidRPr="00750971" w14:paraId="59CD7F18" w14:textId="77777777">
        <w:trPr>
          <w:cantSplit/>
          <w:trHeight w:val="127"/>
        </w:trPr>
        <w:tc>
          <w:tcPr>
            <w:tcW w:w="1622" w:type="pct"/>
            <w:vMerge/>
          </w:tcPr>
          <w:p w14:paraId="664C5ED3" w14:textId="77777777" w:rsidR="00F669C9" w:rsidRPr="00750971" w:rsidRDefault="00F669C9" w:rsidP="00F669C9">
            <w:pPr>
              <w:keepNext/>
              <w:keepLines/>
              <w:widowControl w:val="0"/>
            </w:pPr>
          </w:p>
        </w:tc>
        <w:tc>
          <w:tcPr>
            <w:tcW w:w="2287" w:type="pct"/>
          </w:tcPr>
          <w:p w14:paraId="1ADEAF6E" w14:textId="77777777" w:rsidR="00F669C9" w:rsidRPr="00750971" w:rsidRDefault="00F669C9" w:rsidP="00F669C9">
            <w:pPr>
              <w:keepNext/>
              <w:keepLines/>
              <w:widowControl w:val="0"/>
            </w:pPr>
            <w:r w:rsidRPr="00750971">
              <w:t>Hyperhydrosis</w:t>
            </w:r>
          </w:p>
        </w:tc>
        <w:tc>
          <w:tcPr>
            <w:tcW w:w="1091" w:type="pct"/>
          </w:tcPr>
          <w:p w14:paraId="6BFCBC37" w14:textId="77777777" w:rsidR="00F669C9" w:rsidRPr="00750971" w:rsidRDefault="00F669C9" w:rsidP="00F669C9">
            <w:pPr>
              <w:keepNext/>
              <w:keepLines/>
              <w:widowControl w:val="0"/>
            </w:pPr>
            <w:r w:rsidRPr="00750971">
              <w:t>Gyakori</w:t>
            </w:r>
          </w:p>
        </w:tc>
      </w:tr>
      <w:tr w:rsidR="00F669C9" w:rsidRPr="00750971" w14:paraId="176AD5AA" w14:textId="77777777">
        <w:trPr>
          <w:cantSplit/>
          <w:trHeight w:val="127"/>
        </w:trPr>
        <w:tc>
          <w:tcPr>
            <w:tcW w:w="1622" w:type="pct"/>
            <w:vMerge/>
          </w:tcPr>
          <w:p w14:paraId="3B9191F6" w14:textId="77777777" w:rsidR="00F669C9" w:rsidRPr="00750971" w:rsidRDefault="00F669C9" w:rsidP="00F669C9">
            <w:pPr>
              <w:keepNext/>
              <w:keepLines/>
              <w:widowControl w:val="0"/>
            </w:pPr>
          </w:p>
        </w:tc>
        <w:tc>
          <w:tcPr>
            <w:tcW w:w="2287" w:type="pct"/>
          </w:tcPr>
          <w:p w14:paraId="5A9966D4" w14:textId="77777777" w:rsidR="00F669C9" w:rsidRPr="00750971" w:rsidRDefault="00F669C9" w:rsidP="00F669C9">
            <w:pPr>
              <w:keepNext/>
              <w:keepLines/>
              <w:widowControl w:val="0"/>
            </w:pPr>
            <w:r w:rsidRPr="00750971">
              <w:t>Maculopapularis kiütés</w:t>
            </w:r>
          </w:p>
        </w:tc>
        <w:tc>
          <w:tcPr>
            <w:tcW w:w="1091" w:type="pct"/>
          </w:tcPr>
          <w:p w14:paraId="4A0AB266" w14:textId="77777777" w:rsidR="00F669C9" w:rsidRPr="00750971" w:rsidRDefault="00F669C9" w:rsidP="00F669C9">
            <w:pPr>
              <w:keepNext/>
              <w:keepLines/>
              <w:widowControl w:val="0"/>
            </w:pPr>
            <w:r w:rsidRPr="00750971">
              <w:t>Gyakori</w:t>
            </w:r>
          </w:p>
        </w:tc>
      </w:tr>
      <w:tr w:rsidR="00F669C9" w:rsidRPr="00750971" w14:paraId="459DE692" w14:textId="77777777">
        <w:trPr>
          <w:cantSplit/>
          <w:trHeight w:val="127"/>
        </w:trPr>
        <w:tc>
          <w:tcPr>
            <w:tcW w:w="1622" w:type="pct"/>
            <w:vMerge/>
          </w:tcPr>
          <w:p w14:paraId="78938FBB" w14:textId="77777777" w:rsidR="00F669C9" w:rsidRPr="00750971" w:rsidRDefault="00F669C9" w:rsidP="00F669C9">
            <w:pPr>
              <w:keepNext/>
              <w:keepLines/>
              <w:widowControl w:val="0"/>
            </w:pPr>
          </w:p>
        </w:tc>
        <w:tc>
          <w:tcPr>
            <w:tcW w:w="2287" w:type="pct"/>
          </w:tcPr>
          <w:p w14:paraId="4FFDE2E2" w14:textId="77777777" w:rsidR="00F669C9" w:rsidRPr="00750971" w:rsidRDefault="00F669C9" w:rsidP="00F669C9">
            <w:pPr>
              <w:keepNext/>
              <w:keepLines/>
              <w:widowControl w:val="0"/>
            </w:pPr>
            <w:r w:rsidRPr="00750971">
              <w:t>Pruritus</w:t>
            </w:r>
          </w:p>
        </w:tc>
        <w:tc>
          <w:tcPr>
            <w:tcW w:w="1091" w:type="pct"/>
          </w:tcPr>
          <w:p w14:paraId="59F5CBF2" w14:textId="77777777" w:rsidR="00F669C9" w:rsidRPr="00750971" w:rsidRDefault="00F669C9" w:rsidP="00F669C9">
            <w:pPr>
              <w:keepNext/>
              <w:keepLines/>
              <w:widowControl w:val="0"/>
            </w:pPr>
            <w:r w:rsidRPr="00750971">
              <w:t>Gyakori</w:t>
            </w:r>
          </w:p>
        </w:tc>
      </w:tr>
      <w:tr w:rsidR="00F669C9" w:rsidRPr="00750971" w14:paraId="6EF564AD" w14:textId="77777777">
        <w:trPr>
          <w:cantSplit/>
          <w:trHeight w:val="127"/>
        </w:trPr>
        <w:tc>
          <w:tcPr>
            <w:tcW w:w="1622" w:type="pct"/>
            <w:vMerge/>
          </w:tcPr>
          <w:p w14:paraId="55A338D8" w14:textId="77777777" w:rsidR="00F669C9" w:rsidRPr="00750971" w:rsidRDefault="00F669C9" w:rsidP="00F669C9">
            <w:pPr>
              <w:keepNext/>
              <w:keepLines/>
              <w:widowControl w:val="0"/>
            </w:pPr>
          </w:p>
        </w:tc>
        <w:tc>
          <w:tcPr>
            <w:tcW w:w="2287" w:type="pct"/>
          </w:tcPr>
          <w:p w14:paraId="71C88D15" w14:textId="77777777" w:rsidR="00F669C9" w:rsidRPr="00750971" w:rsidRDefault="00F669C9" w:rsidP="00F669C9">
            <w:pPr>
              <w:keepNext/>
              <w:keepLines/>
              <w:widowControl w:val="0"/>
            </w:pPr>
            <w:r w:rsidRPr="00750971">
              <w:t>Onychoclasis</w:t>
            </w:r>
          </w:p>
        </w:tc>
        <w:tc>
          <w:tcPr>
            <w:tcW w:w="1091" w:type="pct"/>
          </w:tcPr>
          <w:p w14:paraId="35D95DEF" w14:textId="77777777" w:rsidR="00F669C9" w:rsidRPr="00750971" w:rsidRDefault="00F669C9" w:rsidP="00F669C9">
            <w:pPr>
              <w:keepNext/>
              <w:keepLines/>
              <w:widowControl w:val="0"/>
            </w:pPr>
            <w:r w:rsidRPr="00750971">
              <w:t>Gyakori</w:t>
            </w:r>
          </w:p>
        </w:tc>
      </w:tr>
      <w:tr w:rsidR="00F669C9" w:rsidRPr="00750971" w14:paraId="6165B478" w14:textId="77777777">
        <w:trPr>
          <w:cantSplit/>
          <w:trHeight w:val="127"/>
        </w:trPr>
        <w:tc>
          <w:tcPr>
            <w:tcW w:w="1622" w:type="pct"/>
            <w:vMerge/>
          </w:tcPr>
          <w:p w14:paraId="57242C4B" w14:textId="77777777" w:rsidR="00F669C9" w:rsidRPr="00750971" w:rsidRDefault="00F669C9" w:rsidP="00F669C9">
            <w:pPr>
              <w:keepNext/>
              <w:keepLines/>
              <w:widowControl w:val="0"/>
            </w:pPr>
          </w:p>
        </w:tc>
        <w:tc>
          <w:tcPr>
            <w:tcW w:w="2287" w:type="pct"/>
          </w:tcPr>
          <w:p w14:paraId="21C4255F" w14:textId="77777777" w:rsidR="00F669C9" w:rsidRPr="00750971" w:rsidRDefault="00F669C9" w:rsidP="00F669C9">
            <w:pPr>
              <w:keepNext/>
              <w:keepLines/>
              <w:widowControl w:val="0"/>
            </w:pPr>
            <w:r w:rsidRPr="00750971">
              <w:t>Dermatitis</w:t>
            </w:r>
          </w:p>
        </w:tc>
        <w:tc>
          <w:tcPr>
            <w:tcW w:w="1091" w:type="pct"/>
          </w:tcPr>
          <w:p w14:paraId="7CDA651B" w14:textId="77777777" w:rsidR="00F669C9" w:rsidRPr="00750971" w:rsidRDefault="00F669C9" w:rsidP="00F669C9">
            <w:pPr>
              <w:keepNext/>
              <w:keepLines/>
              <w:widowControl w:val="0"/>
            </w:pPr>
            <w:r w:rsidRPr="00750971">
              <w:t>Gyakori</w:t>
            </w:r>
          </w:p>
        </w:tc>
      </w:tr>
      <w:tr w:rsidR="00F669C9" w:rsidRPr="00750971" w14:paraId="0CFC3B4A" w14:textId="77777777">
        <w:trPr>
          <w:cantSplit/>
          <w:trHeight w:val="127"/>
        </w:trPr>
        <w:tc>
          <w:tcPr>
            <w:tcW w:w="1622" w:type="pct"/>
            <w:vMerge/>
          </w:tcPr>
          <w:p w14:paraId="15C93C95" w14:textId="77777777" w:rsidR="00F669C9" w:rsidRPr="00750971" w:rsidRDefault="00F669C9" w:rsidP="00F669C9">
            <w:pPr>
              <w:keepNext/>
              <w:keepLines/>
              <w:widowControl w:val="0"/>
            </w:pPr>
          </w:p>
        </w:tc>
        <w:tc>
          <w:tcPr>
            <w:tcW w:w="2287" w:type="pct"/>
          </w:tcPr>
          <w:p w14:paraId="6425E390" w14:textId="77777777" w:rsidR="00F669C9" w:rsidRPr="00750971" w:rsidRDefault="00F669C9" w:rsidP="00F669C9">
            <w:pPr>
              <w:keepNext/>
              <w:keepLines/>
              <w:widowControl w:val="0"/>
            </w:pPr>
            <w:r w:rsidRPr="00750971">
              <w:t>Urticaria</w:t>
            </w:r>
          </w:p>
        </w:tc>
        <w:tc>
          <w:tcPr>
            <w:tcW w:w="1091" w:type="pct"/>
          </w:tcPr>
          <w:p w14:paraId="1C97F770" w14:textId="77777777" w:rsidR="00F669C9" w:rsidRPr="00750971" w:rsidRDefault="00F669C9" w:rsidP="00F669C9">
            <w:pPr>
              <w:keepNext/>
              <w:keepLines/>
              <w:widowControl w:val="0"/>
            </w:pPr>
            <w:r w:rsidRPr="00750971">
              <w:t>Nem gyakori</w:t>
            </w:r>
          </w:p>
        </w:tc>
      </w:tr>
      <w:tr w:rsidR="00F669C9" w:rsidRPr="00750971" w14:paraId="0B3D8349" w14:textId="77777777">
        <w:trPr>
          <w:cantSplit/>
          <w:trHeight w:val="127"/>
        </w:trPr>
        <w:tc>
          <w:tcPr>
            <w:tcW w:w="1622" w:type="pct"/>
            <w:vMerge/>
          </w:tcPr>
          <w:p w14:paraId="437B30D1" w14:textId="77777777" w:rsidR="00F669C9" w:rsidRPr="00750971" w:rsidRDefault="00F669C9" w:rsidP="00F669C9">
            <w:pPr>
              <w:keepNext/>
              <w:keepLines/>
              <w:widowControl w:val="0"/>
            </w:pPr>
          </w:p>
        </w:tc>
        <w:tc>
          <w:tcPr>
            <w:tcW w:w="2287" w:type="pct"/>
          </w:tcPr>
          <w:p w14:paraId="680C9ED6" w14:textId="77777777" w:rsidR="00F669C9" w:rsidRPr="00750971" w:rsidRDefault="00F669C9" w:rsidP="00F669C9">
            <w:pPr>
              <w:keepNext/>
              <w:keepLines/>
              <w:widowControl w:val="0"/>
            </w:pPr>
            <w:r w:rsidRPr="00750971">
              <w:t>Angio</w:t>
            </w:r>
            <w:r w:rsidR="00561A66" w:rsidRPr="00750971">
              <w:t>o</w:t>
            </w:r>
            <w:r w:rsidRPr="00750971">
              <w:t>edema</w:t>
            </w:r>
          </w:p>
        </w:tc>
        <w:tc>
          <w:tcPr>
            <w:tcW w:w="1091" w:type="pct"/>
          </w:tcPr>
          <w:p w14:paraId="47365A93" w14:textId="77777777" w:rsidR="00F669C9" w:rsidRPr="00750971" w:rsidRDefault="00F669C9" w:rsidP="00F669C9">
            <w:pPr>
              <w:keepNext/>
              <w:keepLines/>
              <w:widowControl w:val="0"/>
            </w:pPr>
            <w:r w:rsidRPr="00750971">
              <w:t>Nem ismert</w:t>
            </w:r>
          </w:p>
        </w:tc>
      </w:tr>
      <w:tr w:rsidR="00F669C9" w:rsidRPr="00750971" w14:paraId="66C444CB" w14:textId="77777777">
        <w:trPr>
          <w:cantSplit/>
          <w:trHeight w:val="127"/>
        </w:trPr>
        <w:tc>
          <w:tcPr>
            <w:tcW w:w="1622" w:type="pct"/>
            <w:vMerge w:val="restart"/>
          </w:tcPr>
          <w:p w14:paraId="51E23EBE" w14:textId="77777777" w:rsidR="00F669C9" w:rsidRPr="00750971" w:rsidRDefault="00F669C9" w:rsidP="00F669C9">
            <w:pPr>
              <w:keepNext/>
              <w:keepLines/>
              <w:widowControl w:val="0"/>
            </w:pPr>
            <w:r w:rsidRPr="00750971">
              <w:t>A csont- és izomrendszer, valamint a kötőszövet betegségei és tünetei</w:t>
            </w:r>
          </w:p>
        </w:tc>
        <w:tc>
          <w:tcPr>
            <w:tcW w:w="2287" w:type="pct"/>
          </w:tcPr>
          <w:p w14:paraId="6F8DD3D7" w14:textId="77777777" w:rsidR="00F669C9" w:rsidRPr="00750971" w:rsidRDefault="00F669C9" w:rsidP="00F669C9">
            <w:pPr>
              <w:keepNext/>
              <w:keepLines/>
              <w:widowControl w:val="0"/>
            </w:pPr>
            <w:r w:rsidRPr="00750971">
              <w:t>Arthralgia</w:t>
            </w:r>
          </w:p>
        </w:tc>
        <w:tc>
          <w:tcPr>
            <w:tcW w:w="1091" w:type="pct"/>
          </w:tcPr>
          <w:p w14:paraId="2F04D0A0" w14:textId="77777777" w:rsidR="00F669C9" w:rsidRPr="00750971" w:rsidRDefault="00F669C9" w:rsidP="00F669C9">
            <w:pPr>
              <w:keepNext/>
              <w:keepLines/>
              <w:widowControl w:val="0"/>
            </w:pPr>
            <w:r w:rsidRPr="00750971">
              <w:t xml:space="preserve">Nagyon gyakori </w:t>
            </w:r>
          </w:p>
        </w:tc>
      </w:tr>
      <w:tr w:rsidR="00F669C9" w:rsidRPr="00750971" w14:paraId="67E452D9" w14:textId="77777777">
        <w:trPr>
          <w:cantSplit/>
          <w:trHeight w:val="127"/>
        </w:trPr>
        <w:tc>
          <w:tcPr>
            <w:tcW w:w="1622" w:type="pct"/>
            <w:vMerge/>
          </w:tcPr>
          <w:p w14:paraId="12900234" w14:textId="77777777" w:rsidR="00F669C9" w:rsidRPr="00750971" w:rsidRDefault="00F669C9" w:rsidP="00F669C9">
            <w:pPr>
              <w:keepNext/>
              <w:keepLines/>
              <w:widowControl w:val="0"/>
            </w:pPr>
          </w:p>
        </w:tc>
        <w:tc>
          <w:tcPr>
            <w:tcW w:w="2287" w:type="pct"/>
          </w:tcPr>
          <w:p w14:paraId="39B1524B" w14:textId="77777777" w:rsidR="00F669C9" w:rsidRPr="00750971" w:rsidRDefault="00F669C9" w:rsidP="00F669C9">
            <w:pPr>
              <w:keepNext/>
              <w:keepLines/>
              <w:widowControl w:val="0"/>
            </w:pPr>
            <w:r w:rsidRPr="00750971">
              <w:rPr>
                <w:vertAlign w:val="superscript"/>
              </w:rPr>
              <w:t>1</w:t>
            </w:r>
            <w:r w:rsidRPr="00750971">
              <w:t>Izomfeszülés</w:t>
            </w:r>
          </w:p>
        </w:tc>
        <w:tc>
          <w:tcPr>
            <w:tcW w:w="1091" w:type="pct"/>
          </w:tcPr>
          <w:p w14:paraId="62AED312" w14:textId="77777777" w:rsidR="00F669C9" w:rsidRPr="00750971" w:rsidRDefault="00F669C9" w:rsidP="00F669C9">
            <w:pPr>
              <w:keepNext/>
              <w:keepLines/>
              <w:widowControl w:val="0"/>
            </w:pPr>
            <w:r w:rsidRPr="00750971">
              <w:t xml:space="preserve">Nagyon gyakori </w:t>
            </w:r>
          </w:p>
        </w:tc>
      </w:tr>
      <w:tr w:rsidR="00F669C9" w:rsidRPr="00750971" w14:paraId="56CF9EDE" w14:textId="77777777">
        <w:trPr>
          <w:cantSplit/>
          <w:trHeight w:val="127"/>
        </w:trPr>
        <w:tc>
          <w:tcPr>
            <w:tcW w:w="1622" w:type="pct"/>
            <w:vMerge/>
          </w:tcPr>
          <w:p w14:paraId="3D4B2B98" w14:textId="77777777" w:rsidR="00F669C9" w:rsidRPr="00750971" w:rsidRDefault="00F669C9" w:rsidP="00F669C9">
            <w:pPr>
              <w:keepNext/>
              <w:keepLines/>
              <w:widowControl w:val="0"/>
            </w:pPr>
          </w:p>
        </w:tc>
        <w:tc>
          <w:tcPr>
            <w:tcW w:w="2287" w:type="pct"/>
          </w:tcPr>
          <w:p w14:paraId="07D43B1E" w14:textId="77777777" w:rsidR="00F669C9" w:rsidRPr="00750971" w:rsidRDefault="00F669C9" w:rsidP="00F669C9">
            <w:pPr>
              <w:keepNext/>
              <w:keepLines/>
              <w:widowControl w:val="0"/>
            </w:pPr>
            <w:r w:rsidRPr="00750971">
              <w:t>Myalgia</w:t>
            </w:r>
          </w:p>
        </w:tc>
        <w:tc>
          <w:tcPr>
            <w:tcW w:w="1091" w:type="pct"/>
          </w:tcPr>
          <w:p w14:paraId="73EC99A7" w14:textId="77777777" w:rsidR="00F669C9" w:rsidRPr="00750971" w:rsidRDefault="00F669C9" w:rsidP="00F669C9">
            <w:pPr>
              <w:keepNext/>
              <w:keepLines/>
              <w:widowControl w:val="0"/>
            </w:pPr>
            <w:r w:rsidRPr="00750971">
              <w:t xml:space="preserve">Nagyon gyakori </w:t>
            </w:r>
          </w:p>
        </w:tc>
      </w:tr>
      <w:tr w:rsidR="00F669C9" w:rsidRPr="00750971" w14:paraId="675CFF75" w14:textId="77777777">
        <w:trPr>
          <w:cantSplit/>
          <w:trHeight w:val="127"/>
        </w:trPr>
        <w:tc>
          <w:tcPr>
            <w:tcW w:w="1622" w:type="pct"/>
            <w:vMerge/>
          </w:tcPr>
          <w:p w14:paraId="760E8695" w14:textId="77777777" w:rsidR="00F669C9" w:rsidRPr="00750971" w:rsidRDefault="00F669C9" w:rsidP="00F669C9">
            <w:pPr>
              <w:keepNext/>
              <w:keepLines/>
              <w:widowControl w:val="0"/>
            </w:pPr>
          </w:p>
        </w:tc>
        <w:tc>
          <w:tcPr>
            <w:tcW w:w="2287" w:type="pct"/>
          </w:tcPr>
          <w:p w14:paraId="264DFD76" w14:textId="77777777" w:rsidR="00F669C9" w:rsidRPr="00750971" w:rsidRDefault="00F669C9" w:rsidP="00F669C9">
            <w:pPr>
              <w:keepNext/>
              <w:keepLines/>
              <w:widowControl w:val="0"/>
            </w:pPr>
            <w:r w:rsidRPr="00750971">
              <w:t>Arthritis</w:t>
            </w:r>
          </w:p>
        </w:tc>
        <w:tc>
          <w:tcPr>
            <w:tcW w:w="1091" w:type="pct"/>
          </w:tcPr>
          <w:p w14:paraId="1901711C" w14:textId="77777777" w:rsidR="00F669C9" w:rsidRPr="00750971" w:rsidRDefault="00F669C9" w:rsidP="00F669C9">
            <w:pPr>
              <w:keepNext/>
              <w:keepLines/>
              <w:widowControl w:val="0"/>
            </w:pPr>
            <w:r w:rsidRPr="00750971">
              <w:t>Gyakori</w:t>
            </w:r>
          </w:p>
        </w:tc>
      </w:tr>
      <w:tr w:rsidR="00F669C9" w:rsidRPr="00750971" w14:paraId="0E070E53" w14:textId="77777777">
        <w:trPr>
          <w:cantSplit/>
          <w:trHeight w:val="127"/>
        </w:trPr>
        <w:tc>
          <w:tcPr>
            <w:tcW w:w="1622" w:type="pct"/>
            <w:vMerge/>
          </w:tcPr>
          <w:p w14:paraId="75C125DC" w14:textId="77777777" w:rsidR="00F669C9" w:rsidRPr="00750971" w:rsidRDefault="00F669C9" w:rsidP="00F669C9">
            <w:pPr>
              <w:widowControl w:val="0"/>
            </w:pPr>
          </w:p>
        </w:tc>
        <w:tc>
          <w:tcPr>
            <w:tcW w:w="2287" w:type="pct"/>
          </w:tcPr>
          <w:p w14:paraId="0DD65A84" w14:textId="77777777" w:rsidR="00F669C9" w:rsidRPr="00750971" w:rsidRDefault="00F669C9" w:rsidP="00F669C9">
            <w:pPr>
              <w:widowControl w:val="0"/>
            </w:pPr>
            <w:r w:rsidRPr="00750971">
              <w:t>Hátfájás</w:t>
            </w:r>
          </w:p>
        </w:tc>
        <w:tc>
          <w:tcPr>
            <w:tcW w:w="1091" w:type="pct"/>
          </w:tcPr>
          <w:p w14:paraId="735B3B83" w14:textId="77777777" w:rsidR="00F669C9" w:rsidRPr="00750971" w:rsidRDefault="00F669C9" w:rsidP="00F669C9">
            <w:pPr>
              <w:widowControl w:val="0"/>
            </w:pPr>
            <w:r w:rsidRPr="00750971">
              <w:t>Gyakori</w:t>
            </w:r>
          </w:p>
        </w:tc>
      </w:tr>
      <w:tr w:rsidR="00F669C9" w:rsidRPr="00750971" w14:paraId="1E978EA9" w14:textId="77777777">
        <w:trPr>
          <w:cantSplit/>
          <w:trHeight w:val="127"/>
        </w:trPr>
        <w:tc>
          <w:tcPr>
            <w:tcW w:w="1622" w:type="pct"/>
            <w:vMerge/>
          </w:tcPr>
          <w:p w14:paraId="3FBD31D6" w14:textId="77777777" w:rsidR="00F669C9" w:rsidRPr="00750971" w:rsidRDefault="00F669C9" w:rsidP="00F669C9">
            <w:pPr>
              <w:widowControl w:val="0"/>
            </w:pPr>
          </w:p>
        </w:tc>
        <w:tc>
          <w:tcPr>
            <w:tcW w:w="2287" w:type="pct"/>
          </w:tcPr>
          <w:p w14:paraId="582DB49C" w14:textId="77777777" w:rsidR="00F669C9" w:rsidRPr="00750971" w:rsidRDefault="00F669C9" w:rsidP="00F669C9">
            <w:pPr>
              <w:widowControl w:val="0"/>
              <w:rPr>
                <w:vertAlign w:val="superscript"/>
              </w:rPr>
            </w:pPr>
            <w:r w:rsidRPr="00750971">
              <w:t>Csontfájdalom</w:t>
            </w:r>
          </w:p>
        </w:tc>
        <w:tc>
          <w:tcPr>
            <w:tcW w:w="1091" w:type="pct"/>
          </w:tcPr>
          <w:p w14:paraId="6C76A4A7" w14:textId="77777777" w:rsidR="00F669C9" w:rsidRPr="00750971" w:rsidRDefault="00F669C9" w:rsidP="00F669C9">
            <w:pPr>
              <w:widowControl w:val="0"/>
            </w:pPr>
            <w:r w:rsidRPr="00750971">
              <w:t>Gyakori</w:t>
            </w:r>
          </w:p>
        </w:tc>
      </w:tr>
      <w:tr w:rsidR="00F669C9" w:rsidRPr="00750971" w14:paraId="146056B0" w14:textId="77777777">
        <w:trPr>
          <w:cantSplit/>
          <w:trHeight w:val="127"/>
        </w:trPr>
        <w:tc>
          <w:tcPr>
            <w:tcW w:w="1622" w:type="pct"/>
            <w:vMerge/>
          </w:tcPr>
          <w:p w14:paraId="3748A3C4" w14:textId="77777777" w:rsidR="00F669C9" w:rsidRPr="00750971" w:rsidRDefault="00F669C9" w:rsidP="00F669C9">
            <w:pPr>
              <w:widowControl w:val="0"/>
            </w:pPr>
          </w:p>
        </w:tc>
        <w:tc>
          <w:tcPr>
            <w:tcW w:w="2287" w:type="pct"/>
          </w:tcPr>
          <w:p w14:paraId="78BF5CC8" w14:textId="77777777" w:rsidR="00F669C9" w:rsidRPr="00750971" w:rsidRDefault="00F669C9" w:rsidP="00F669C9">
            <w:pPr>
              <w:widowControl w:val="0"/>
            </w:pPr>
            <w:r w:rsidRPr="00750971">
              <w:t>Izomgörcsök</w:t>
            </w:r>
          </w:p>
        </w:tc>
        <w:tc>
          <w:tcPr>
            <w:tcW w:w="1091" w:type="pct"/>
          </w:tcPr>
          <w:p w14:paraId="605768E7" w14:textId="77777777" w:rsidR="00F669C9" w:rsidRPr="00750971" w:rsidRDefault="00F669C9" w:rsidP="00F669C9">
            <w:pPr>
              <w:widowControl w:val="0"/>
            </w:pPr>
            <w:r w:rsidRPr="00750971">
              <w:t>Gyakori</w:t>
            </w:r>
          </w:p>
        </w:tc>
      </w:tr>
      <w:tr w:rsidR="00F669C9" w:rsidRPr="00750971" w14:paraId="7210D8FE" w14:textId="77777777">
        <w:trPr>
          <w:cantSplit/>
          <w:trHeight w:val="127"/>
        </w:trPr>
        <w:tc>
          <w:tcPr>
            <w:tcW w:w="1622" w:type="pct"/>
            <w:vMerge/>
          </w:tcPr>
          <w:p w14:paraId="4EEA5F93" w14:textId="77777777" w:rsidR="00F669C9" w:rsidRPr="00750971" w:rsidRDefault="00F669C9" w:rsidP="00F669C9">
            <w:pPr>
              <w:widowControl w:val="0"/>
            </w:pPr>
          </w:p>
        </w:tc>
        <w:tc>
          <w:tcPr>
            <w:tcW w:w="2287" w:type="pct"/>
          </w:tcPr>
          <w:p w14:paraId="106168BE" w14:textId="77777777" w:rsidR="00F669C9" w:rsidRPr="00750971" w:rsidRDefault="00F669C9" w:rsidP="00F669C9">
            <w:pPr>
              <w:widowControl w:val="0"/>
            </w:pPr>
            <w:r w:rsidRPr="00750971">
              <w:t>Nyakfájás</w:t>
            </w:r>
          </w:p>
        </w:tc>
        <w:tc>
          <w:tcPr>
            <w:tcW w:w="1091" w:type="pct"/>
          </w:tcPr>
          <w:p w14:paraId="03FBE871" w14:textId="77777777" w:rsidR="00F669C9" w:rsidRPr="00750971" w:rsidRDefault="00F669C9" w:rsidP="00F669C9">
            <w:pPr>
              <w:widowControl w:val="0"/>
            </w:pPr>
            <w:r w:rsidRPr="00750971">
              <w:t>Gyakori</w:t>
            </w:r>
          </w:p>
        </w:tc>
      </w:tr>
      <w:tr w:rsidR="00F669C9" w:rsidRPr="00750971" w14:paraId="3BDB3B91" w14:textId="77777777">
        <w:trPr>
          <w:cantSplit/>
          <w:trHeight w:val="127"/>
        </w:trPr>
        <w:tc>
          <w:tcPr>
            <w:tcW w:w="1622" w:type="pct"/>
            <w:vMerge/>
          </w:tcPr>
          <w:p w14:paraId="0B616CFB" w14:textId="77777777" w:rsidR="00F669C9" w:rsidRPr="00750971" w:rsidRDefault="00F669C9" w:rsidP="00F669C9">
            <w:pPr>
              <w:widowControl w:val="0"/>
            </w:pPr>
          </w:p>
        </w:tc>
        <w:tc>
          <w:tcPr>
            <w:tcW w:w="2287" w:type="pct"/>
          </w:tcPr>
          <w:p w14:paraId="339E9175" w14:textId="77777777" w:rsidR="00F669C9" w:rsidRPr="00750971" w:rsidRDefault="00F669C9" w:rsidP="00F669C9">
            <w:pPr>
              <w:widowControl w:val="0"/>
            </w:pPr>
            <w:r w:rsidRPr="00750971">
              <w:t>Végtagfájdalom</w:t>
            </w:r>
          </w:p>
        </w:tc>
        <w:tc>
          <w:tcPr>
            <w:tcW w:w="1091" w:type="pct"/>
          </w:tcPr>
          <w:p w14:paraId="653EF8CA" w14:textId="77777777" w:rsidR="00F669C9" w:rsidRPr="00750971" w:rsidRDefault="00F669C9" w:rsidP="00F669C9">
            <w:pPr>
              <w:widowControl w:val="0"/>
            </w:pPr>
            <w:r w:rsidRPr="00750971">
              <w:t>Gyakori</w:t>
            </w:r>
          </w:p>
        </w:tc>
      </w:tr>
      <w:tr w:rsidR="00F669C9" w:rsidRPr="00750971" w14:paraId="0D951ECA" w14:textId="77777777">
        <w:trPr>
          <w:cantSplit/>
          <w:trHeight w:val="127"/>
        </w:trPr>
        <w:tc>
          <w:tcPr>
            <w:tcW w:w="1622" w:type="pct"/>
            <w:vMerge w:val="restart"/>
          </w:tcPr>
          <w:p w14:paraId="64890FE0" w14:textId="77777777" w:rsidR="00F669C9" w:rsidRPr="00750971" w:rsidRDefault="00F669C9" w:rsidP="00F669C9">
            <w:pPr>
              <w:widowControl w:val="0"/>
            </w:pPr>
            <w:r w:rsidRPr="00750971">
              <w:t xml:space="preserve">Vese- és húgyúti betegségek és tünetek </w:t>
            </w:r>
          </w:p>
        </w:tc>
        <w:tc>
          <w:tcPr>
            <w:tcW w:w="2287" w:type="pct"/>
          </w:tcPr>
          <w:p w14:paraId="7932FB48" w14:textId="77777777" w:rsidR="00F669C9" w:rsidRPr="00750971" w:rsidRDefault="00F669C9" w:rsidP="00F669C9">
            <w:pPr>
              <w:widowControl w:val="0"/>
            </w:pPr>
            <w:r w:rsidRPr="00750971">
              <w:t>Vese</w:t>
            </w:r>
            <w:r w:rsidR="000E6750" w:rsidRPr="00750971">
              <w:t>-</w:t>
            </w:r>
            <w:r w:rsidRPr="00750971">
              <w:t>rendellenesség</w:t>
            </w:r>
          </w:p>
        </w:tc>
        <w:tc>
          <w:tcPr>
            <w:tcW w:w="1091" w:type="pct"/>
          </w:tcPr>
          <w:p w14:paraId="33DF037A" w14:textId="77777777" w:rsidR="00F669C9" w:rsidRPr="00750971" w:rsidRDefault="00F669C9" w:rsidP="00F669C9">
            <w:pPr>
              <w:widowControl w:val="0"/>
            </w:pPr>
            <w:r w:rsidRPr="00750971">
              <w:t>Gyakori</w:t>
            </w:r>
          </w:p>
        </w:tc>
      </w:tr>
      <w:tr w:rsidR="00F669C9" w:rsidRPr="00750971" w14:paraId="359F5649" w14:textId="77777777">
        <w:trPr>
          <w:cantSplit/>
          <w:trHeight w:val="127"/>
        </w:trPr>
        <w:tc>
          <w:tcPr>
            <w:tcW w:w="1622" w:type="pct"/>
            <w:vMerge/>
          </w:tcPr>
          <w:p w14:paraId="2CCAD917" w14:textId="77777777" w:rsidR="00F669C9" w:rsidRPr="00750971" w:rsidRDefault="00F669C9" w:rsidP="00F669C9">
            <w:pPr>
              <w:widowControl w:val="0"/>
            </w:pPr>
          </w:p>
        </w:tc>
        <w:tc>
          <w:tcPr>
            <w:tcW w:w="2287" w:type="pct"/>
          </w:tcPr>
          <w:p w14:paraId="7CF7198C" w14:textId="77777777" w:rsidR="00F669C9" w:rsidRPr="00750971" w:rsidRDefault="00F669C9" w:rsidP="00F669C9">
            <w:pPr>
              <w:widowControl w:val="0"/>
            </w:pPr>
            <w:r w:rsidRPr="00750971">
              <w:t xml:space="preserve">Membranosus glomerulonephritis </w:t>
            </w:r>
          </w:p>
        </w:tc>
        <w:tc>
          <w:tcPr>
            <w:tcW w:w="1091" w:type="pct"/>
          </w:tcPr>
          <w:p w14:paraId="2E9C1A07" w14:textId="77777777" w:rsidR="00F669C9" w:rsidRPr="00750971" w:rsidRDefault="00F669C9" w:rsidP="00F669C9">
            <w:pPr>
              <w:widowControl w:val="0"/>
            </w:pPr>
            <w:r w:rsidRPr="00750971">
              <w:t>Nem ismert</w:t>
            </w:r>
          </w:p>
        </w:tc>
      </w:tr>
      <w:tr w:rsidR="00F669C9" w:rsidRPr="00750971" w14:paraId="37A35660" w14:textId="77777777">
        <w:trPr>
          <w:cantSplit/>
          <w:trHeight w:val="127"/>
        </w:trPr>
        <w:tc>
          <w:tcPr>
            <w:tcW w:w="1622" w:type="pct"/>
            <w:vMerge/>
          </w:tcPr>
          <w:p w14:paraId="3CBDFCE5" w14:textId="77777777" w:rsidR="00F669C9" w:rsidRPr="00750971" w:rsidRDefault="00F669C9" w:rsidP="00F669C9">
            <w:pPr>
              <w:widowControl w:val="0"/>
            </w:pPr>
          </w:p>
        </w:tc>
        <w:tc>
          <w:tcPr>
            <w:tcW w:w="2287" w:type="pct"/>
          </w:tcPr>
          <w:p w14:paraId="5F9BB6E1" w14:textId="77777777" w:rsidR="00F669C9" w:rsidRPr="00750971" w:rsidRDefault="00F669C9" w:rsidP="00F669C9">
            <w:pPr>
              <w:widowControl w:val="0"/>
            </w:pPr>
            <w:r w:rsidRPr="00750971">
              <w:t>Glomerulonephropathia</w:t>
            </w:r>
          </w:p>
        </w:tc>
        <w:tc>
          <w:tcPr>
            <w:tcW w:w="1091" w:type="pct"/>
          </w:tcPr>
          <w:p w14:paraId="73C3BFD5" w14:textId="77777777" w:rsidR="00F669C9" w:rsidRPr="00750971" w:rsidRDefault="00F669C9" w:rsidP="00F669C9">
            <w:pPr>
              <w:widowControl w:val="0"/>
            </w:pPr>
            <w:r w:rsidRPr="00750971">
              <w:t>Nem ismert</w:t>
            </w:r>
          </w:p>
        </w:tc>
      </w:tr>
      <w:tr w:rsidR="00F669C9" w:rsidRPr="00750971" w14:paraId="0B093800" w14:textId="77777777">
        <w:trPr>
          <w:cantSplit/>
          <w:trHeight w:val="127"/>
        </w:trPr>
        <w:tc>
          <w:tcPr>
            <w:tcW w:w="1622" w:type="pct"/>
            <w:vMerge/>
          </w:tcPr>
          <w:p w14:paraId="10356E6E" w14:textId="77777777" w:rsidR="00F669C9" w:rsidRPr="00750971" w:rsidRDefault="00F669C9" w:rsidP="00F669C9">
            <w:pPr>
              <w:widowControl w:val="0"/>
            </w:pPr>
          </w:p>
        </w:tc>
        <w:tc>
          <w:tcPr>
            <w:tcW w:w="2287" w:type="pct"/>
          </w:tcPr>
          <w:p w14:paraId="6CDA255C" w14:textId="77777777" w:rsidR="00F669C9" w:rsidRPr="00750971" w:rsidRDefault="00F669C9" w:rsidP="00F669C9">
            <w:pPr>
              <w:widowControl w:val="0"/>
            </w:pPr>
            <w:r w:rsidRPr="00750971">
              <w:t>Veseelégtelenség</w:t>
            </w:r>
          </w:p>
        </w:tc>
        <w:tc>
          <w:tcPr>
            <w:tcW w:w="1091" w:type="pct"/>
          </w:tcPr>
          <w:p w14:paraId="07D82B7E" w14:textId="77777777" w:rsidR="00F669C9" w:rsidRPr="00750971" w:rsidRDefault="00F669C9" w:rsidP="00F669C9">
            <w:pPr>
              <w:widowControl w:val="0"/>
            </w:pPr>
            <w:r w:rsidRPr="00750971">
              <w:t>Nem ismert</w:t>
            </w:r>
          </w:p>
        </w:tc>
      </w:tr>
      <w:tr w:rsidR="00F669C9" w:rsidRPr="00750971" w14:paraId="4A4AA745" w14:textId="77777777">
        <w:trPr>
          <w:cantSplit/>
          <w:trHeight w:val="127"/>
        </w:trPr>
        <w:tc>
          <w:tcPr>
            <w:tcW w:w="1622" w:type="pct"/>
            <w:vMerge w:val="restart"/>
          </w:tcPr>
          <w:p w14:paraId="7BB60674" w14:textId="77777777" w:rsidR="00F669C9" w:rsidRPr="00750971" w:rsidRDefault="00F669C9" w:rsidP="00F669C9">
            <w:pPr>
              <w:widowControl w:val="0"/>
            </w:pPr>
            <w:r w:rsidRPr="00750971">
              <w:t>A terhesség, a gyermekágyi és a perinatális időszak alatt jelentkező betegségek és tünetek</w:t>
            </w:r>
          </w:p>
        </w:tc>
        <w:tc>
          <w:tcPr>
            <w:tcW w:w="2287" w:type="pct"/>
          </w:tcPr>
          <w:p w14:paraId="112281A9" w14:textId="77777777" w:rsidR="00F669C9" w:rsidRPr="00750971" w:rsidRDefault="00F669C9" w:rsidP="00F669C9">
            <w:pPr>
              <w:widowControl w:val="0"/>
            </w:pPr>
            <w:r w:rsidRPr="00750971">
              <w:t>Oligohydramnion</w:t>
            </w:r>
          </w:p>
        </w:tc>
        <w:tc>
          <w:tcPr>
            <w:tcW w:w="1091" w:type="pct"/>
          </w:tcPr>
          <w:p w14:paraId="73D4EB10" w14:textId="77777777" w:rsidR="00F669C9" w:rsidRPr="00750971" w:rsidRDefault="00F669C9" w:rsidP="00F669C9">
            <w:pPr>
              <w:widowControl w:val="0"/>
            </w:pPr>
            <w:r w:rsidRPr="00750971">
              <w:t>Nem ismert</w:t>
            </w:r>
          </w:p>
        </w:tc>
      </w:tr>
      <w:tr w:rsidR="00F669C9" w:rsidRPr="00750971" w14:paraId="1E4E65F4" w14:textId="77777777">
        <w:trPr>
          <w:cantSplit/>
          <w:trHeight w:val="127"/>
        </w:trPr>
        <w:tc>
          <w:tcPr>
            <w:tcW w:w="1622" w:type="pct"/>
            <w:vMerge/>
          </w:tcPr>
          <w:p w14:paraId="2CFFCF9E" w14:textId="77777777" w:rsidR="00F669C9" w:rsidRPr="00750971" w:rsidRDefault="00F669C9" w:rsidP="00F669C9">
            <w:pPr>
              <w:widowControl w:val="0"/>
            </w:pPr>
          </w:p>
        </w:tc>
        <w:tc>
          <w:tcPr>
            <w:tcW w:w="2287" w:type="pct"/>
          </w:tcPr>
          <w:p w14:paraId="6CCCBA29" w14:textId="77777777" w:rsidR="00F669C9" w:rsidRPr="00750971" w:rsidRDefault="00F669C9" w:rsidP="00F669C9">
            <w:pPr>
              <w:widowControl w:val="0"/>
            </w:pPr>
            <w:r w:rsidRPr="00750971">
              <w:t>Renalis hypoplasia</w:t>
            </w:r>
          </w:p>
        </w:tc>
        <w:tc>
          <w:tcPr>
            <w:tcW w:w="1091" w:type="pct"/>
          </w:tcPr>
          <w:p w14:paraId="050EA7F7" w14:textId="77777777" w:rsidR="00F669C9" w:rsidRPr="00750971" w:rsidRDefault="00F669C9" w:rsidP="00F669C9">
            <w:pPr>
              <w:widowControl w:val="0"/>
            </w:pPr>
            <w:r w:rsidRPr="00750971">
              <w:t>Nem ismert</w:t>
            </w:r>
          </w:p>
        </w:tc>
      </w:tr>
      <w:tr w:rsidR="00F669C9" w:rsidRPr="00750971" w14:paraId="0C5FDF6C" w14:textId="77777777">
        <w:trPr>
          <w:cantSplit/>
          <w:trHeight w:val="127"/>
        </w:trPr>
        <w:tc>
          <w:tcPr>
            <w:tcW w:w="1622" w:type="pct"/>
            <w:vMerge/>
          </w:tcPr>
          <w:p w14:paraId="40AA1676" w14:textId="77777777" w:rsidR="00F669C9" w:rsidRPr="00750971" w:rsidRDefault="00F669C9" w:rsidP="00F669C9">
            <w:pPr>
              <w:widowControl w:val="0"/>
            </w:pPr>
          </w:p>
        </w:tc>
        <w:tc>
          <w:tcPr>
            <w:tcW w:w="2287" w:type="pct"/>
          </w:tcPr>
          <w:p w14:paraId="582C7805" w14:textId="77777777" w:rsidR="00F669C9" w:rsidRPr="00750971" w:rsidRDefault="00F669C9" w:rsidP="00F669C9">
            <w:pPr>
              <w:widowControl w:val="0"/>
            </w:pPr>
            <w:r w:rsidRPr="00750971">
              <w:t>Pulmonalis hypoplasia</w:t>
            </w:r>
          </w:p>
        </w:tc>
        <w:tc>
          <w:tcPr>
            <w:tcW w:w="1091" w:type="pct"/>
          </w:tcPr>
          <w:p w14:paraId="3D0538C6" w14:textId="77777777" w:rsidR="00F669C9" w:rsidRPr="00750971" w:rsidRDefault="00F669C9" w:rsidP="00F669C9">
            <w:pPr>
              <w:widowControl w:val="0"/>
            </w:pPr>
            <w:r w:rsidRPr="00750971">
              <w:t>Nem ismert</w:t>
            </w:r>
          </w:p>
        </w:tc>
      </w:tr>
      <w:tr w:rsidR="00F669C9" w:rsidRPr="00750971" w14:paraId="71C521A5" w14:textId="77777777">
        <w:trPr>
          <w:cantSplit/>
          <w:trHeight w:val="127"/>
        </w:trPr>
        <w:tc>
          <w:tcPr>
            <w:tcW w:w="1622" w:type="pct"/>
          </w:tcPr>
          <w:p w14:paraId="550ADD64" w14:textId="77777777" w:rsidR="00F669C9" w:rsidRPr="00750971" w:rsidRDefault="00F669C9" w:rsidP="00F669C9">
            <w:pPr>
              <w:widowControl w:val="0"/>
            </w:pPr>
            <w:r w:rsidRPr="00750971">
              <w:t>A nemi szervekkel és az emlőkkel kapcsolatos betegségek és tünetek</w:t>
            </w:r>
          </w:p>
        </w:tc>
        <w:tc>
          <w:tcPr>
            <w:tcW w:w="2287" w:type="pct"/>
          </w:tcPr>
          <w:p w14:paraId="1CDC3726" w14:textId="77777777" w:rsidR="00F669C9" w:rsidRPr="00750971" w:rsidRDefault="00F669C9" w:rsidP="00F669C9">
            <w:pPr>
              <w:widowControl w:val="0"/>
            </w:pPr>
            <w:r w:rsidRPr="00750971">
              <w:t>Emlőgyulladás/mastitis</w:t>
            </w:r>
          </w:p>
        </w:tc>
        <w:tc>
          <w:tcPr>
            <w:tcW w:w="1091" w:type="pct"/>
          </w:tcPr>
          <w:p w14:paraId="473C5CE9" w14:textId="77777777" w:rsidR="00F669C9" w:rsidRPr="00750971" w:rsidRDefault="00F669C9" w:rsidP="00F669C9">
            <w:pPr>
              <w:widowControl w:val="0"/>
            </w:pPr>
            <w:r w:rsidRPr="00750971">
              <w:t>Gyakori</w:t>
            </w:r>
          </w:p>
        </w:tc>
      </w:tr>
      <w:tr w:rsidR="00F669C9" w:rsidRPr="00750971" w14:paraId="25EC34DF" w14:textId="77777777">
        <w:trPr>
          <w:cantSplit/>
          <w:trHeight w:val="127"/>
        </w:trPr>
        <w:tc>
          <w:tcPr>
            <w:tcW w:w="1622" w:type="pct"/>
            <w:vMerge w:val="restart"/>
          </w:tcPr>
          <w:p w14:paraId="32A8B054" w14:textId="77777777" w:rsidR="00F669C9" w:rsidRPr="00750971" w:rsidRDefault="00F669C9" w:rsidP="000664D6">
            <w:pPr>
              <w:widowControl w:val="0"/>
            </w:pPr>
            <w:r w:rsidRPr="00750971">
              <w:t>Általános tünetek, az alkalmazás helyén fellépő reakciók</w:t>
            </w:r>
          </w:p>
        </w:tc>
        <w:tc>
          <w:tcPr>
            <w:tcW w:w="2287" w:type="pct"/>
          </w:tcPr>
          <w:p w14:paraId="0C8143E3" w14:textId="77777777" w:rsidR="00F669C9" w:rsidRPr="00750971" w:rsidRDefault="00F669C9" w:rsidP="000664D6">
            <w:pPr>
              <w:widowControl w:val="0"/>
            </w:pPr>
            <w:r w:rsidRPr="00750971">
              <w:t>Asthenia</w:t>
            </w:r>
          </w:p>
        </w:tc>
        <w:tc>
          <w:tcPr>
            <w:tcW w:w="1091" w:type="pct"/>
          </w:tcPr>
          <w:p w14:paraId="561605E0" w14:textId="77777777" w:rsidR="00F669C9" w:rsidRPr="00750971" w:rsidRDefault="00F669C9" w:rsidP="00BB375F">
            <w:pPr>
              <w:widowControl w:val="0"/>
            </w:pPr>
            <w:r w:rsidRPr="00750971">
              <w:t xml:space="preserve">Nagyon gyakori </w:t>
            </w:r>
          </w:p>
        </w:tc>
      </w:tr>
      <w:tr w:rsidR="00F669C9" w:rsidRPr="00750971" w14:paraId="633C064F" w14:textId="77777777">
        <w:trPr>
          <w:cantSplit/>
          <w:trHeight w:val="127"/>
        </w:trPr>
        <w:tc>
          <w:tcPr>
            <w:tcW w:w="1622" w:type="pct"/>
            <w:vMerge/>
          </w:tcPr>
          <w:p w14:paraId="71B52853" w14:textId="77777777" w:rsidR="00F669C9" w:rsidRPr="00750971" w:rsidRDefault="00F669C9" w:rsidP="000664D6">
            <w:pPr>
              <w:widowControl w:val="0"/>
            </w:pPr>
          </w:p>
        </w:tc>
        <w:tc>
          <w:tcPr>
            <w:tcW w:w="2287" w:type="pct"/>
          </w:tcPr>
          <w:p w14:paraId="4DD8E5C6" w14:textId="77777777" w:rsidR="00F669C9" w:rsidRPr="00750971" w:rsidRDefault="00F669C9" w:rsidP="000664D6">
            <w:pPr>
              <w:widowControl w:val="0"/>
            </w:pPr>
            <w:r w:rsidRPr="00750971">
              <w:t>Mellkasi fájdalom</w:t>
            </w:r>
          </w:p>
        </w:tc>
        <w:tc>
          <w:tcPr>
            <w:tcW w:w="1091" w:type="pct"/>
          </w:tcPr>
          <w:p w14:paraId="14F3ACE2" w14:textId="77777777" w:rsidR="00F669C9" w:rsidRPr="00750971" w:rsidRDefault="00F669C9" w:rsidP="00BB375F">
            <w:pPr>
              <w:widowControl w:val="0"/>
            </w:pPr>
            <w:r w:rsidRPr="00750971">
              <w:t xml:space="preserve">Nagyon gyakori </w:t>
            </w:r>
          </w:p>
        </w:tc>
      </w:tr>
      <w:tr w:rsidR="00F669C9" w:rsidRPr="00750971" w14:paraId="276055BC" w14:textId="77777777">
        <w:trPr>
          <w:cantSplit/>
          <w:trHeight w:val="127"/>
        </w:trPr>
        <w:tc>
          <w:tcPr>
            <w:tcW w:w="1622" w:type="pct"/>
            <w:vMerge/>
          </w:tcPr>
          <w:p w14:paraId="10CAE4FC" w14:textId="77777777" w:rsidR="00F669C9" w:rsidRPr="00750971" w:rsidRDefault="00F669C9" w:rsidP="000664D6">
            <w:pPr>
              <w:widowControl w:val="0"/>
            </w:pPr>
          </w:p>
        </w:tc>
        <w:tc>
          <w:tcPr>
            <w:tcW w:w="2287" w:type="pct"/>
          </w:tcPr>
          <w:p w14:paraId="52BF5AAF" w14:textId="77777777" w:rsidR="00F669C9" w:rsidRPr="00750971" w:rsidRDefault="00F669C9" w:rsidP="000664D6">
            <w:pPr>
              <w:widowControl w:val="0"/>
            </w:pPr>
            <w:r w:rsidRPr="00750971">
              <w:t>Hidegrázás</w:t>
            </w:r>
          </w:p>
        </w:tc>
        <w:tc>
          <w:tcPr>
            <w:tcW w:w="1091" w:type="pct"/>
          </w:tcPr>
          <w:p w14:paraId="1206BBD3" w14:textId="77777777" w:rsidR="00F669C9" w:rsidRPr="00750971" w:rsidRDefault="00F669C9" w:rsidP="00BB375F">
            <w:pPr>
              <w:widowControl w:val="0"/>
            </w:pPr>
            <w:r w:rsidRPr="00750971">
              <w:t xml:space="preserve">Nagyon gyakori </w:t>
            </w:r>
          </w:p>
        </w:tc>
      </w:tr>
      <w:tr w:rsidR="00F669C9" w:rsidRPr="00750971" w14:paraId="6B851C1D" w14:textId="77777777">
        <w:trPr>
          <w:cantSplit/>
          <w:trHeight w:val="127"/>
        </w:trPr>
        <w:tc>
          <w:tcPr>
            <w:tcW w:w="1622" w:type="pct"/>
            <w:vMerge/>
          </w:tcPr>
          <w:p w14:paraId="35C5DD19" w14:textId="77777777" w:rsidR="00F669C9" w:rsidRPr="00750971" w:rsidRDefault="00F669C9" w:rsidP="000664D6">
            <w:pPr>
              <w:widowControl w:val="0"/>
            </w:pPr>
          </w:p>
        </w:tc>
        <w:tc>
          <w:tcPr>
            <w:tcW w:w="2287" w:type="pct"/>
          </w:tcPr>
          <w:p w14:paraId="02BFCCB8" w14:textId="77777777" w:rsidR="00F669C9" w:rsidRPr="00750971" w:rsidRDefault="00F669C9" w:rsidP="000664D6">
            <w:pPr>
              <w:widowControl w:val="0"/>
            </w:pPr>
            <w:r w:rsidRPr="00750971">
              <w:t>Fáradtság</w:t>
            </w:r>
          </w:p>
        </w:tc>
        <w:tc>
          <w:tcPr>
            <w:tcW w:w="1091" w:type="pct"/>
          </w:tcPr>
          <w:p w14:paraId="131D7102" w14:textId="77777777" w:rsidR="00F669C9" w:rsidRPr="00750971" w:rsidRDefault="00F669C9" w:rsidP="000664D6">
            <w:pPr>
              <w:widowControl w:val="0"/>
            </w:pPr>
            <w:r w:rsidRPr="00750971">
              <w:t xml:space="preserve">Nagyon gyakori </w:t>
            </w:r>
          </w:p>
        </w:tc>
      </w:tr>
      <w:tr w:rsidR="00F669C9" w:rsidRPr="00750971" w14:paraId="2C527AB4" w14:textId="77777777">
        <w:trPr>
          <w:cantSplit/>
          <w:trHeight w:val="127"/>
        </w:trPr>
        <w:tc>
          <w:tcPr>
            <w:tcW w:w="1622" w:type="pct"/>
            <w:vMerge/>
          </w:tcPr>
          <w:p w14:paraId="6C9472D4" w14:textId="77777777" w:rsidR="00F669C9" w:rsidRPr="00750971" w:rsidRDefault="00F669C9" w:rsidP="000664D6">
            <w:pPr>
              <w:widowControl w:val="0"/>
            </w:pPr>
          </w:p>
        </w:tc>
        <w:tc>
          <w:tcPr>
            <w:tcW w:w="2287" w:type="pct"/>
          </w:tcPr>
          <w:p w14:paraId="1606173E" w14:textId="77777777" w:rsidR="00F669C9" w:rsidRPr="00750971" w:rsidRDefault="00F669C9" w:rsidP="000664D6">
            <w:pPr>
              <w:widowControl w:val="0"/>
            </w:pPr>
            <w:r w:rsidRPr="00750971">
              <w:t>Influenzaszerű tünetek</w:t>
            </w:r>
          </w:p>
        </w:tc>
        <w:tc>
          <w:tcPr>
            <w:tcW w:w="1091" w:type="pct"/>
          </w:tcPr>
          <w:p w14:paraId="02B6727B" w14:textId="77777777" w:rsidR="00F669C9" w:rsidRPr="00750971" w:rsidRDefault="00F669C9" w:rsidP="000664D6">
            <w:pPr>
              <w:widowControl w:val="0"/>
            </w:pPr>
            <w:r w:rsidRPr="00750971">
              <w:t xml:space="preserve">Nagyon gyakori </w:t>
            </w:r>
          </w:p>
        </w:tc>
      </w:tr>
      <w:tr w:rsidR="00F669C9" w:rsidRPr="00750971" w14:paraId="2DCD1280" w14:textId="77777777">
        <w:trPr>
          <w:cantSplit/>
          <w:trHeight w:val="127"/>
        </w:trPr>
        <w:tc>
          <w:tcPr>
            <w:tcW w:w="1622" w:type="pct"/>
            <w:vMerge/>
          </w:tcPr>
          <w:p w14:paraId="733A10B3" w14:textId="77777777" w:rsidR="00F669C9" w:rsidRPr="00750971" w:rsidRDefault="00F669C9" w:rsidP="000664D6">
            <w:pPr>
              <w:widowControl w:val="0"/>
            </w:pPr>
          </w:p>
        </w:tc>
        <w:tc>
          <w:tcPr>
            <w:tcW w:w="2287" w:type="pct"/>
          </w:tcPr>
          <w:p w14:paraId="159F948C" w14:textId="77777777" w:rsidR="00F669C9" w:rsidRPr="00750971" w:rsidRDefault="00F669C9" w:rsidP="000664D6">
            <w:pPr>
              <w:widowControl w:val="0"/>
            </w:pPr>
            <w:r w:rsidRPr="00750971">
              <w:t>Infúziós reakció</w:t>
            </w:r>
          </w:p>
        </w:tc>
        <w:tc>
          <w:tcPr>
            <w:tcW w:w="1091" w:type="pct"/>
          </w:tcPr>
          <w:p w14:paraId="26127988" w14:textId="77777777" w:rsidR="00F669C9" w:rsidRPr="00750971" w:rsidRDefault="00F669C9" w:rsidP="000664D6">
            <w:pPr>
              <w:widowControl w:val="0"/>
            </w:pPr>
            <w:r w:rsidRPr="00750971">
              <w:t xml:space="preserve">Nagyon gyakori </w:t>
            </w:r>
          </w:p>
        </w:tc>
      </w:tr>
      <w:tr w:rsidR="00F669C9" w:rsidRPr="00750971" w14:paraId="5B340DB7" w14:textId="77777777">
        <w:trPr>
          <w:cantSplit/>
          <w:trHeight w:val="127"/>
        </w:trPr>
        <w:tc>
          <w:tcPr>
            <w:tcW w:w="1622" w:type="pct"/>
            <w:vMerge/>
          </w:tcPr>
          <w:p w14:paraId="2F4B85E7" w14:textId="77777777" w:rsidR="00F669C9" w:rsidRPr="00750971" w:rsidRDefault="00F669C9" w:rsidP="000664D6">
            <w:pPr>
              <w:widowControl w:val="0"/>
            </w:pPr>
          </w:p>
        </w:tc>
        <w:tc>
          <w:tcPr>
            <w:tcW w:w="2287" w:type="pct"/>
          </w:tcPr>
          <w:p w14:paraId="7F5CBABE" w14:textId="77777777" w:rsidR="00F669C9" w:rsidRPr="00750971" w:rsidRDefault="00F669C9" w:rsidP="000664D6">
            <w:pPr>
              <w:widowControl w:val="0"/>
            </w:pPr>
            <w:r w:rsidRPr="00750971">
              <w:t>Fájdalom</w:t>
            </w:r>
          </w:p>
        </w:tc>
        <w:tc>
          <w:tcPr>
            <w:tcW w:w="1091" w:type="pct"/>
          </w:tcPr>
          <w:p w14:paraId="23750456" w14:textId="77777777" w:rsidR="00F669C9" w:rsidRPr="00750971" w:rsidRDefault="00F669C9" w:rsidP="000664D6">
            <w:pPr>
              <w:widowControl w:val="0"/>
            </w:pPr>
            <w:r w:rsidRPr="00750971">
              <w:t xml:space="preserve">Nagyon gyakori </w:t>
            </w:r>
          </w:p>
        </w:tc>
      </w:tr>
      <w:tr w:rsidR="00F669C9" w:rsidRPr="00750971" w14:paraId="02459D8D" w14:textId="77777777">
        <w:trPr>
          <w:cantSplit/>
          <w:trHeight w:val="127"/>
        </w:trPr>
        <w:tc>
          <w:tcPr>
            <w:tcW w:w="1622" w:type="pct"/>
            <w:vMerge/>
          </w:tcPr>
          <w:p w14:paraId="76FF0157" w14:textId="77777777" w:rsidR="00F669C9" w:rsidRPr="00750971" w:rsidRDefault="00F669C9" w:rsidP="000664D6">
            <w:pPr>
              <w:widowControl w:val="0"/>
            </w:pPr>
          </w:p>
        </w:tc>
        <w:tc>
          <w:tcPr>
            <w:tcW w:w="2287" w:type="pct"/>
          </w:tcPr>
          <w:p w14:paraId="2FE35AF8" w14:textId="77777777" w:rsidR="00F669C9" w:rsidRPr="00750971" w:rsidRDefault="00F669C9" w:rsidP="000664D6">
            <w:pPr>
              <w:widowControl w:val="0"/>
            </w:pPr>
            <w:r w:rsidRPr="00750971">
              <w:t>Pyrexia</w:t>
            </w:r>
          </w:p>
        </w:tc>
        <w:tc>
          <w:tcPr>
            <w:tcW w:w="1091" w:type="pct"/>
          </w:tcPr>
          <w:p w14:paraId="4025B961" w14:textId="77777777" w:rsidR="00F669C9" w:rsidRPr="00750971" w:rsidRDefault="00F669C9" w:rsidP="000664D6">
            <w:pPr>
              <w:widowControl w:val="0"/>
            </w:pPr>
            <w:r w:rsidRPr="00750971">
              <w:t xml:space="preserve">Nagyon gyakori </w:t>
            </w:r>
          </w:p>
        </w:tc>
      </w:tr>
      <w:tr w:rsidR="00F669C9" w:rsidRPr="00750971" w14:paraId="4F256542" w14:textId="77777777">
        <w:trPr>
          <w:cantSplit/>
          <w:trHeight w:val="127"/>
        </w:trPr>
        <w:tc>
          <w:tcPr>
            <w:tcW w:w="1622" w:type="pct"/>
            <w:vMerge/>
          </w:tcPr>
          <w:p w14:paraId="43B9DF7F" w14:textId="77777777" w:rsidR="00F669C9" w:rsidRPr="00750971" w:rsidRDefault="00F669C9" w:rsidP="000664D6">
            <w:pPr>
              <w:widowControl w:val="0"/>
            </w:pPr>
          </w:p>
        </w:tc>
        <w:tc>
          <w:tcPr>
            <w:tcW w:w="2287" w:type="pct"/>
          </w:tcPr>
          <w:p w14:paraId="4CBFEA99" w14:textId="77777777" w:rsidR="00F669C9" w:rsidRPr="00750971" w:rsidRDefault="00F669C9" w:rsidP="000664D6">
            <w:pPr>
              <w:widowControl w:val="0"/>
            </w:pPr>
            <w:r w:rsidRPr="00750971">
              <w:t>Nyálkahártya-gyulladás</w:t>
            </w:r>
          </w:p>
        </w:tc>
        <w:tc>
          <w:tcPr>
            <w:tcW w:w="1091" w:type="pct"/>
          </w:tcPr>
          <w:p w14:paraId="7997C9CB" w14:textId="77777777" w:rsidR="00F669C9" w:rsidRPr="00750971" w:rsidRDefault="00F669C9" w:rsidP="000664D6">
            <w:pPr>
              <w:widowControl w:val="0"/>
            </w:pPr>
            <w:r w:rsidRPr="00750971">
              <w:t>Nagyon gyakori</w:t>
            </w:r>
          </w:p>
        </w:tc>
      </w:tr>
      <w:tr w:rsidR="00F669C9" w:rsidRPr="00750971" w14:paraId="27805CCD" w14:textId="77777777">
        <w:trPr>
          <w:cantSplit/>
          <w:trHeight w:val="127"/>
        </w:trPr>
        <w:tc>
          <w:tcPr>
            <w:tcW w:w="1622" w:type="pct"/>
            <w:vMerge/>
          </w:tcPr>
          <w:p w14:paraId="68AA8032" w14:textId="77777777" w:rsidR="00F669C9" w:rsidRPr="00750971" w:rsidRDefault="00F669C9" w:rsidP="000664D6">
            <w:pPr>
              <w:widowControl w:val="0"/>
            </w:pPr>
          </w:p>
        </w:tc>
        <w:tc>
          <w:tcPr>
            <w:tcW w:w="2287" w:type="pct"/>
          </w:tcPr>
          <w:p w14:paraId="7004FB97" w14:textId="77777777" w:rsidR="00F669C9" w:rsidRPr="00750971" w:rsidRDefault="00F669C9" w:rsidP="000664D6">
            <w:pPr>
              <w:widowControl w:val="0"/>
            </w:pPr>
            <w:r w:rsidRPr="00750971">
              <w:t xml:space="preserve">Perifériás ödéma </w:t>
            </w:r>
          </w:p>
        </w:tc>
        <w:tc>
          <w:tcPr>
            <w:tcW w:w="1091" w:type="pct"/>
          </w:tcPr>
          <w:p w14:paraId="0A34D29C" w14:textId="77777777" w:rsidR="00F669C9" w:rsidRPr="00750971" w:rsidRDefault="00F669C9" w:rsidP="000664D6">
            <w:pPr>
              <w:widowControl w:val="0"/>
            </w:pPr>
            <w:r w:rsidRPr="00750971">
              <w:t>Nagyon gyakori</w:t>
            </w:r>
          </w:p>
        </w:tc>
      </w:tr>
      <w:tr w:rsidR="00F669C9" w:rsidRPr="00750971" w14:paraId="76736814" w14:textId="77777777">
        <w:trPr>
          <w:cantSplit/>
          <w:trHeight w:val="109"/>
        </w:trPr>
        <w:tc>
          <w:tcPr>
            <w:tcW w:w="1622" w:type="pct"/>
            <w:vMerge/>
          </w:tcPr>
          <w:p w14:paraId="0274EBCF" w14:textId="77777777" w:rsidR="00F669C9" w:rsidRPr="00750971" w:rsidRDefault="00F669C9" w:rsidP="000664D6">
            <w:pPr>
              <w:widowControl w:val="0"/>
            </w:pPr>
          </w:p>
        </w:tc>
        <w:tc>
          <w:tcPr>
            <w:tcW w:w="2287" w:type="pct"/>
          </w:tcPr>
          <w:p w14:paraId="5A8714AD" w14:textId="77777777" w:rsidR="00F669C9" w:rsidRPr="00750971" w:rsidRDefault="00F669C9" w:rsidP="000664D6">
            <w:pPr>
              <w:widowControl w:val="0"/>
            </w:pPr>
            <w:r w:rsidRPr="00750971">
              <w:t>Rossz közérzet</w:t>
            </w:r>
          </w:p>
        </w:tc>
        <w:tc>
          <w:tcPr>
            <w:tcW w:w="1091" w:type="pct"/>
          </w:tcPr>
          <w:p w14:paraId="0B311EB3" w14:textId="77777777" w:rsidR="00F669C9" w:rsidRPr="00750971" w:rsidRDefault="00F669C9" w:rsidP="000664D6">
            <w:pPr>
              <w:widowControl w:val="0"/>
            </w:pPr>
            <w:r w:rsidRPr="00750971">
              <w:t>Gyakori</w:t>
            </w:r>
          </w:p>
        </w:tc>
      </w:tr>
      <w:tr w:rsidR="00F669C9" w:rsidRPr="00750971" w14:paraId="150C9223" w14:textId="77777777">
        <w:trPr>
          <w:cantSplit/>
          <w:trHeight w:val="127"/>
        </w:trPr>
        <w:tc>
          <w:tcPr>
            <w:tcW w:w="1622" w:type="pct"/>
            <w:vMerge/>
          </w:tcPr>
          <w:p w14:paraId="446CCA2A" w14:textId="77777777" w:rsidR="00F669C9" w:rsidRPr="00750971" w:rsidRDefault="00F669C9" w:rsidP="000664D6">
            <w:pPr>
              <w:widowControl w:val="0"/>
            </w:pPr>
          </w:p>
        </w:tc>
        <w:tc>
          <w:tcPr>
            <w:tcW w:w="2287" w:type="pct"/>
          </w:tcPr>
          <w:p w14:paraId="1C9493B0" w14:textId="77777777" w:rsidR="00F669C9" w:rsidRPr="00750971" w:rsidRDefault="00F669C9" w:rsidP="000664D6">
            <w:pPr>
              <w:widowControl w:val="0"/>
            </w:pPr>
            <w:r w:rsidRPr="00750971">
              <w:t>Oedema</w:t>
            </w:r>
          </w:p>
        </w:tc>
        <w:tc>
          <w:tcPr>
            <w:tcW w:w="1091" w:type="pct"/>
          </w:tcPr>
          <w:p w14:paraId="0AF28608" w14:textId="77777777" w:rsidR="00F669C9" w:rsidRPr="00750971" w:rsidRDefault="00F669C9" w:rsidP="000664D6">
            <w:pPr>
              <w:widowControl w:val="0"/>
            </w:pPr>
            <w:r w:rsidRPr="00750971">
              <w:t>Gyakori</w:t>
            </w:r>
          </w:p>
        </w:tc>
      </w:tr>
      <w:tr w:rsidR="00F669C9" w:rsidRPr="00750971" w14:paraId="05B3A3A4" w14:textId="77777777">
        <w:trPr>
          <w:cantSplit/>
          <w:trHeight w:val="127"/>
        </w:trPr>
        <w:tc>
          <w:tcPr>
            <w:tcW w:w="1622" w:type="pct"/>
          </w:tcPr>
          <w:p w14:paraId="1E4F0928" w14:textId="77777777" w:rsidR="00F669C9" w:rsidRPr="00750971" w:rsidRDefault="00F669C9" w:rsidP="00B966C6">
            <w:pPr>
              <w:keepNext/>
              <w:keepLines/>
              <w:widowControl w:val="0"/>
            </w:pPr>
            <w:r w:rsidRPr="00750971">
              <w:lastRenderedPageBreak/>
              <w:t>Sérülés, mérgezés és a beavatkozással kapcsolatos szövődmények</w:t>
            </w:r>
          </w:p>
        </w:tc>
        <w:tc>
          <w:tcPr>
            <w:tcW w:w="2287" w:type="pct"/>
          </w:tcPr>
          <w:p w14:paraId="591EFF19" w14:textId="77777777" w:rsidR="00F669C9" w:rsidRPr="00750971" w:rsidRDefault="00F669C9" w:rsidP="00B966C6">
            <w:pPr>
              <w:keepNext/>
              <w:keepLines/>
              <w:widowControl w:val="0"/>
            </w:pPr>
            <w:r w:rsidRPr="00750971">
              <w:t>Zúzódás</w:t>
            </w:r>
          </w:p>
        </w:tc>
        <w:tc>
          <w:tcPr>
            <w:tcW w:w="1091" w:type="pct"/>
          </w:tcPr>
          <w:p w14:paraId="152D4B6F" w14:textId="77777777" w:rsidR="00F669C9" w:rsidRPr="00750971" w:rsidRDefault="00F669C9" w:rsidP="00B966C6">
            <w:pPr>
              <w:keepNext/>
              <w:keepLines/>
              <w:widowControl w:val="0"/>
            </w:pPr>
            <w:r w:rsidRPr="00750971">
              <w:t>Gyakori</w:t>
            </w:r>
          </w:p>
        </w:tc>
      </w:tr>
    </w:tbl>
    <w:p w14:paraId="57997489" w14:textId="77777777" w:rsidR="001F74D3" w:rsidRPr="00750971" w:rsidRDefault="001F74D3">
      <w:pPr>
        <w:keepNext/>
        <w:keepLines/>
        <w:rPr>
          <w:sz w:val="20"/>
        </w:rPr>
      </w:pPr>
      <w:r w:rsidRPr="00750971">
        <w:rPr>
          <w:sz w:val="20"/>
        </w:rPr>
        <w:t>+Olyan mellékhatásokat jelöl, amelyet halálos kimenetelűként is jelentettek.</w:t>
      </w:r>
    </w:p>
    <w:p w14:paraId="3518A12F" w14:textId="77777777" w:rsidR="001F74D3" w:rsidRPr="00750971" w:rsidRDefault="001F74D3">
      <w:pPr>
        <w:keepNext/>
        <w:keepLines/>
        <w:rPr>
          <w:sz w:val="20"/>
        </w:rPr>
      </w:pPr>
      <w:r w:rsidRPr="00750971">
        <w:rPr>
          <w:sz w:val="20"/>
        </w:rPr>
        <w:t>1 Olyan mellékhatásokat jelöl, amelyet nagyrészt infúziós reakciókkal összefüggésben jelentettek. Ezekre vonatkozóan specifikus százalékarányok nem állnak rendelkezésre.</w:t>
      </w:r>
    </w:p>
    <w:p w14:paraId="0CEC53C1" w14:textId="77777777" w:rsidR="001F74D3" w:rsidRPr="00750971" w:rsidRDefault="001F74D3" w:rsidP="000664D6">
      <w:pPr>
        <w:keepLines/>
        <w:rPr>
          <w:sz w:val="20"/>
        </w:rPr>
      </w:pPr>
      <w:r w:rsidRPr="00750971">
        <w:rPr>
          <w:sz w:val="20"/>
        </w:rPr>
        <w:t>*Antraciklineket követő kombinációs terápia során és taxánokkal kombinálva észlelték</w:t>
      </w:r>
    </w:p>
    <w:p w14:paraId="6155D81F" w14:textId="77777777" w:rsidR="001F74D3" w:rsidRPr="00750971" w:rsidRDefault="001F74D3" w:rsidP="000664D6">
      <w:pPr>
        <w:rPr>
          <w:u w:val="single"/>
        </w:rPr>
      </w:pPr>
    </w:p>
    <w:p w14:paraId="35510244" w14:textId="77777777" w:rsidR="001F74D3" w:rsidRPr="00750971" w:rsidRDefault="001F74D3">
      <w:pPr>
        <w:keepNext/>
        <w:keepLines/>
        <w:rPr>
          <w:u w:val="single"/>
        </w:rPr>
      </w:pPr>
      <w:r w:rsidRPr="00750971">
        <w:rPr>
          <w:u w:val="single"/>
        </w:rPr>
        <w:t>Egyes kiválasztott mellékhatások leírása</w:t>
      </w:r>
    </w:p>
    <w:p w14:paraId="7FD0BED8" w14:textId="77777777" w:rsidR="001F74D3" w:rsidRPr="00750971" w:rsidRDefault="001F74D3">
      <w:pPr>
        <w:keepNext/>
        <w:rPr>
          <w:b/>
        </w:rPr>
      </w:pPr>
    </w:p>
    <w:p w14:paraId="06366400" w14:textId="77777777" w:rsidR="001F74D3" w:rsidRPr="00750971" w:rsidRDefault="001F74D3">
      <w:pPr>
        <w:keepNext/>
        <w:outlineLvl w:val="0"/>
        <w:rPr>
          <w:i/>
          <w:u w:val="single"/>
        </w:rPr>
      </w:pPr>
      <w:r w:rsidRPr="00750971">
        <w:rPr>
          <w:i/>
          <w:u w:val="single"/>
        </w:rPr>
        <w:t>Kardiális diszfunkció</w:t>
      </w:r>
    </w:p>
    <w:p w14:paraId="6FA70D78" w14:textId="77777777" w:rsidR="001F74D3" w:rsidRPr="00750971" w:rsidRDefault="001F74D3">
      <w:pPr>
        <w:keepNext/>
        <w:outlineLvl w:val="0"/>
        <w:rPr>
          <w:i/>
          <w:u w:val="single"/>
        </w:rPr>
      </w:pPr>
    </w:p>
    <w:p w14:paraId="76BC9AA5" w14:textId="77777777" w:rsidR="001F74D3" w:rsidRPr="00750971" w:rsidRDefault="001F74D3">
      <w:r w:rsidRPr="00750971">
        <w:t>A pangásos szívelégtelenség (NYHA II-IV-es stádium) a Herceptin gyakori mellékhatása. Halálos kimenetelű esetről is beszámoltak. Herceptin</w:t>
      </w:r>
      <w:r w:rsidRPr="00750971">
        <w:noBreakHyphen/>
        <w:t>nel kezelt betegeknél a kardiális diszfunkció okozta olyan panaszokat és tüneteket figyeltek meg, mint pl. dyspnoe, orthopnoe, fokozott köhögés, tüdőödéma, S3 galoppritmus vagy csökkent kamrai ejekciós frakció (lásd 4.4 pont).</w:t>
      </w:r>
    </w:p>
    <w:p w14:paraId="3C859511" w14:textId="77777777" w:rsidR="001F74D3" w:rsidRPr="00750971" w:rsidRDefault="001F74D3"/>
    <w:p w14:paraId="6BB48105" w14:textId="77777777" w:rsidR="001F74D3" w:rsidRPr="00750971" w:rsidRDefault="001F74D3">
      <w:r w:rsidRPr="00750971">
        <w:t xml:space="preserve">Korai emlőrákban szenvedő betegeken elvégzett három </w:t>
      </w:r>
      <w:r w:rsidR="000E6750" w:rsidRPr="00750971">
        <w:t>kulcsfontosságú</w:t>
      </w:r>
      <w:r w:rsidRPr="00750971">
        <w:t xml:space="preserve"> klinikai vizsgálatban, ahol adjuváns intravénás Herceptin</w:t>
      </w:r>
      <w:r w:rsidRPr="00750971">
        <w:noBreakHyphen/>
        <w:t>t adtak kemoterápiával kombinálva, a 3/4-es fokozatú kardiális diszfunkció (különösen a tünetekkel járó pangásos szívelégtelenség) gyakorisága hasonló volt azoknál a betegeknél, akik csak kemoterápiát kaptak (tehát nem kaptak Herceptin</w:t>
      </w:r>
      <w:r w:rsidRPr="00750971">
        <w:noBreakHyphen/>
        <w:t>t) és azoknál, akik Herceptin</w:t>
      </w:r>
      <w:r w:rsidRPr="00750971">
        <w:noBreakHyphen/>
        <w:t>t egy taxánt követően kaptak (0,3-0,4%). Az arány azoknál a betegeknél volt a legmagasabb, akik Herceptin</w:t>
      </w:r>
      <w:r w:rsidRPr="00750971">
        <w:noBreakHyphen/>
        <w:t>t és taxánt egyidejűleg kaptak (2,0%). Neoadjuváns kezelés esetén a Herceptin és alacsony dózisú antraciklin-protokollok egyidejű alkalmazásával jelenleg korlátozott a tapasztalat (lásd 4.4 pont).</w:t>
      </w:r>
    </w:p>
    <w:p w14:paraId="06C6807A" w14:textId="77777777" w:rsidR="001F74D3" w:rsidRPr="00750971" w:rsidRDefault="001F74D3"/>
    <w:p w14:paraId="083B6BEA" w14:textId="77777777" w:rsidR="001F74D3" w:rsidRPr="00750971" w:rsidRDefault="001F74D3">
      <w:r w:rsidRPr="00750971">
        <w:t>Ha a Herceptin-t az adjuváns kemoterápia befejezését követően adták, 12 hónapos medián követési idő után NYHA III-IV-es stádiumú szívelégtelenséget tapasztaltak a betegek 0,6%-ánál az egy éves kezelési karon. A BO16348 vizsgálatban 8 éves medián időtartamú követés után a súlyos pangásos szívelégtelenség (NYHA III-IV-es stádium) gyakorisága az 1 éves Herceptin-kezelési karon 0,8%, míg az enyhe tüneteket okozó vagy tünetekkel nem járó balkamrai diszfunkció aránya 4,6% volt.</w:t>
      </w:r>
    </w:p>
    <w:p w14:paraId="6AA7AE32" w14:textId="77777777" w:rsidR="005A7969" w:rsidRPr="00750971" w:rsidRDefault="005A7969"/>
    <w:p w14:paraId="3DD2AB3A" w14:textId="77777777" w:rsidR="001F74D3" w:rsidRPr="00750971" w:rsidRDefault="001F74D3">
      <w:r w:rsidRPr="00750971">
        <w:t>A súlyos pangásos szívelégtelenség a Herceptin-kezelésben részesülő betegek 71,4%-ánál volt egyértelműen reverzibilis (a reverzibilitás definíció szerint az esemény után legalább két, egymást követő alkalommal mért 50%-os vagy azt meghaladó LVEF értéket jelentett). Az enyhe tüneteket okozó vagy tünetekkel nem járó balkamrai diszfunkció a Herceptin-nel kezelt betegek 79,5%-ánál bizonyult reverzibilisnek. A kardiális diszfunkcióval összefüggő események mintegy 17%-a következett be a Herceptin-kezelés befejezése után.</w:t>
      </w:r>
    </w:p>
    <w:p w14:paraId="55FF9B99" w14:textId="77777777" w:rsidR="001F74D3" w:rsidRPr="00750971" w:rsidRDefault="001F74D3"/>
    <w:p w14:paraId="4A011A04" w14:textId="77777777" w:rsidR="001F74D3" w:rsidRPr="00750971" w:rsidRDefault="001F74D3">
      <w:r w:rsidRPr="00750971">
        <w:t xml:space="preserve">A metasztatikus emlőkarcinómában szenvedő betegeken elvégzett </w:t>
      </w:r>
      <w:r w:rsidR="000E6750" w:rsidRPr="00750971">
        <w:t>kulcsfontosságú</w:t>
      </w:r>
      <w:r w:rsidRPr="00750971">
        <w:t xml:space="preserve"> vizsgálatokban intravénás Herceptin és paklitaxel kombináció alkalmazásakor a kardiális diszfunkció incidenciája 9% és 12% között változott, míg csak paklitaxel adásakor az incidencia 1% – 4% között volt. Monoterápiában az arány 6% – 9% volt. A kardiális diszfunkció legmagasabb arányát azoknál a betegeknél észlelték, akik a Herceptin-t antraciklinnel/ciklofoszfamiddal együtt kapták (27%), mely jelentősen magasabb volt mint csak az antraciklin/ciklofoszfamid alkalmazásakor (7% – 10%). Egy ezt követő vizsgálatban, ahol a kardiális funkciót prospektiven monitorozták, a tünetekkel járó pangásos szívelégtelenség incidenciája 2,2% volt a Herceptin</w:t>
      </w:r>
      <w:r w:rsidRPr="00750971">
        <w:noBreakHyphen/>
        <w:t>nel és docetaxellel kezelt betegeknél, szemben a csak docetaxellel kezelt betegeknél tapasztalt 0%-kal. A legtöbb betegnél (79%), akiknél kardiális diszfunkció jelentkezett ezekben a vizsgálatokban, a pangásos szívelégtelenség standard terápiáját követően javulást figyeltek meg.</w:t>
      </w:r>
    </w:p>
    <w:p w14:paraId="274FF8B3" w14:textId="77777777" w:rsidR="001F74D3" w:rsidRPr="00750971" w:rsidRDefault="001F74D3">
      <w:pPr>
        <w:outlineLvl w:val="0"/>
        <w:rPr>
          <w:i/>
        </w:rPr>
      </w:pPr>
    </w:p>
    <w:p w14:paraId="4204BE6C" w14:textId="77777777" w:rsidR="001F74D3" w:rsidRPr="00750971" w:rsidRDefault="001F74D3">
      <w:pPr>
        <w:keepNext/>
        <w:keepLines/>
        <w:outlineLvl w:val="0"/>
        <w:rPr>
          <w:i/>
          <w:u w:val="single"/>
        </w:rPr>
      </w:pPr>
      <w:r w:rsidRPr="00750971">
        <w:rPr>
          <w:i/>
          <w:u w:val="single"/>
        </w:rPr>
        <w:t>Alkalmazás során fellépő reakciók/túlérzékenység</w:t>
      </w:r>
    </w:p>
    <w:p w14:paraId="4B0A1571" w14:textId="77777777" w:rsidR="001F74D3" w:rsidRPr="00750971" w:rsidRDefault="001F74D3">
      <w:pPr>
        <w:keepNext/>
        <w:keepLines/>
        <w:outlineLvl w:val="0"/>
        <w:rPr>
          <w:i/>
        </w:rPr>
      </w:pPr>
    </w:p>
    <w:p w14:paraId="5CE57294" w14:textId="77777777" w:rsidR="001F74D3" w:rsidRPr="00750971" w:rsidRDefault="001F74D3">
      <w:pPr>
        <w:outlineLvl w:val="0"/>
      </w:pPr>
      <w:r w:rsidRPr="00750971">
        <w:t xml:space="preserve">Alkalmazás során fellépő reakciók/túlérzékenységi reakciók, pl. hidegrázás és/vagy láz, nehézlégzés, hypotensio, sípoló légzés, bronchospasmus, tachycardia, csökkent oxigénszaturáció, respiratorikus distressz, bőrkiütés, hányinger, hányás és fejfájás előfordulását figyelték meg a Herceptin klinikai </w:t>
      </w:r>
      <w:r w:rsidRPr="00750971">
        <w:lastRenderedPageBreak/>
        <w:t>vizsgálatai során (lásd 4.4 pont). Az alkalmazás során fellépő reakciók aránya (valamennyi súlyossági fokozatot beleértve) eltérő volt az egyes vizsgálatokban az indikációtól, az adatgyűjtés módszerétől, ill. attól függően, hogy a trasztuzumabot kemoterápiával együtt vagy monoterápiaként adták.</w:t>
      </w:r>
    </w:p>
    <w:p w14:paraId="6969927F" w14:textId="77777777" w:rsidR="001F74D3" w:rsidRPr="00750971" w:rsidRDefault="001F74D3">
      <w:pPr>
        <w:outlineLvl w:val="0"/>
      </w:pPr>
    </w:p>
    <w:p w14:paraId="12260036" w14:textId="77777777" w:rsidR="001F74D3" w:rsidRPr="00750971" w:rsidRDefault="001F74D3">
      <w:pPr>
        <w:outlineLvl w:val="0"/>
      </w:pPr>
      <w:r w:rsidRPr="00750971">
        <w:t>Anaphylactoid reakciót izolált esetekben figyeltek meg.</w:t>
      </w:r>
    </w:p>
    <w:p w14:paraId="56E2C493" w14:textId="77777777" w:rsidR="001F74D3" w:rsidRPr="00750971" w:rsidRDefault="001F74D3">
      <w:pPr>
        <w:outlineLvl w:val="0"/>
      </w:pPr>
    </w:p>
    <w:p w14:paraId="549C14A4" w14:textId="77777777" w:rsidR="001F74D3" w:rsidRPr="00750971" w:rsidRDefault="001F74D3" w:rsidP="00B966C6">
      <w:pPr>
        <w:keepNext/>
        <w:keepLines/>
        <w:outlineLvl w:val="0"/>
        <w:rPr>
          <w:i/>
          <w:u w:val="single"/>
        </w:rPr>
      </w:pPr>
      <w:r w:rsidRPr="00750971">
        <w:rPr>
          <w:i/>
          <w:u w:val="single"/>
        </w:rPr>
        <w:t>Haematotoxicitás</w:t>
      </w:r>
    </w:p>
    <w:p w14:paraId="02D0BE3C" w14:textId="77777777" w:rsidR="001F74D3" w:rsidRPr="00750971" w:rsidRDefault="001F74D3" w:rsidP="00B966C6">
      <w:pPr>
        <w:keepNext/>
        <w:keepLines/>
        <w:outlineLvl w:val="0"/>
        <w:rPr>
          <w:i/>
          <w:u w:val="single"/>
        </w:rPr>
      </w:pPr>
    </w:p>
    <w:p w14:paraId="1D1EB16E" w14:textId="1FBF38A4" w:rsidR="001F74D3" w:rsidRPr="00750971" w:rsidRDefault="001F74D3" w:rsidP="00B966C6">
      <w:pPr>
        <w:keepNext/>
        <w:keepLines/>
        <w:outlineLvl w:val="0"/>
      </w:pPr>
      <w:r w:rsidRPr="00750971">
        <w:t>Lázas neutropenia, leukopenia, anaemia, thrombocytopenia és neutropenia nagyon gyakran fordult elő. A hypoprothrombinaemia előfordulásának gyakorisága nem ismert. A neutropenia kialakulásának kockázata kissé magasabb lehet, amikor a trasztuzumabot docetaxellel kombinálva, antraciklin terápiát követően alkalmazzák.</w:t>
      </w:r>
    </w:p>
    <w:p w14:paraId="3D899431" w14:textId="77777777" w:rsidR="001F74D3" w:rsidRPr="00750971" w:rsidRDefault="001F74D3"/>
    <w:p w14:paraId="6206F45D" w14:textId="77777777" w:rsidR="001F74D3" w:rsidRPr="00750971" w:rsidRDefault="001F74D3">
      <w:pPr>
        <w:keepNext/>
        <w:keepLines/>
        <w:outlineLvl w:val="0"/>
        <w:rPr>
          <w:i/>
          <w:u w:val="single"/>
        </w:rPr>
      </w:pPr>
      <w:r w:rsidRPr="00750971">
        <w:rPr>
          <w:i/>
          <w:u w:val="single"/>
        </w:rPr>
        <w:t>Pulmonalis események</w:t>
      </w:r>
    </w:p>
    <w:p w14:paraId="3FD98873" w14:textId="77777777" w:rsidR="001F74D3" w:rsidRPr="00750971" w:rsidRDefault="001F74D3">
      <w:pPr>
        <w:outlineLvl w:val="0"/>
        <w:rPr>
          <w:i/>
          <w:u w:val="single"/>
        </w:rPr>
      </w:pPr>
    </w:p>
    <w:p w14:paraId="17547680" w14:textId="77777777" w:rsidR="001F74D3" w:rsidRPr="00750971" w:rsidRDefault="001F74D3">
      <w:pPr>
        <w:outlineLvl w:val="0"/>
        <w:rPr>
          <w:lang w:eastAsia="de-DE"/>
        </w:rPr>
      </w:pPr>
      <w:r w:rsidRPr="00750971">
        <w:t xml:space="preserve">A Herceptin alkalmazásával összefüggésben súlyos pulmonalis mellékhatások fordulnak elő, melyek között halálos kimenetelű eset is előfordult. Ilyenek többek között, de nem kizárólagosan: pulmonalis infiltrátumok, akut respiratorikus distressz szindróma, </w:t>
      </w:r>
      <w:r w:rsidRPr="00750971">
        <w:rPr>
          <w:lang w:eastAsia="de-DE"/>
        </w:rPr>
        <w:t>pneumonia, pneumonitis, pleurális folyadékgyülem, respiratorikus distressz, akut pulmonalis oedema és légzési elégtelenség (lásd 4.4 pont).</w:t>
      </w:r>
    </w:p>
    <w:p w14:paraId="1E52D45C" w14:textId="77777777" w:rsidR="001F74D3" w:rsidRPr="00750971" w:rsidRDefault="001F74D3">
      <w:pPr>
        <w:outlineLvl w:val="0"/>
        <w:rPr>
          <w:lang w:eastAsia="de-DE"/>
        </w:rPr>
      </w:pPr>
    </w:p>
    <w:p w14:paraId="6AA98850" w14:textId="77777777" w:rsidR="001F74D3" w:rsidRPr="00750971" w:rsidRDefault="001F74D3">
      <w:pPr>
        <w:keepNext/>
        <w:keepLines/>
        <w:rPr>
          <w:u w:val="single"/>
        </w:rPr>
      </w:pPr>
      <w:r w:rsidRPr="00750971">
        <w:rPr>
          <w:u w:val="single"/>
        </w:rPr>
        <w:t>A szubkután gyógyszerforma egyes kiválasztott mellékhatásainak leírása</w:t>
      </w:r>
    </w:p>
    <w:p w14:paraId="04DF5C6D" w14:textId="77777777" w:rsidR="001F74D3" w:rsidRPr="00750971" w:rsidRDefault="001F74D3">
      <w:pPr>
        <w:keepNext/>
        <w:keepLines/>
        <w:rPr>
          <w:u w:val="single"/>
        </w:rPr>
      </w:pPr>
    </w:p>
    <w:p w14:paraId="07E982A4" w14:textId="77777777" w:rsidR="001F74D3" w:rsidRPr="00750971" w:rsidRDefault="001F74D3">
      <w:pPr>
        <w:keepNext/>
        <w:keepLines/>
        <w:rPr>
          <w:i/>
          <w:u w:val="single"/>
        </w:rPr>
      </w:pPr>
      <w:r w:rsidRPr="00750971">
        <w:rPr>
          <w:i/>
          <w:u w:val="single"/>
        </w:rPr>
        <w:t>Alkalmazás során fellépő reakciók</w:t>
      </w:r>
    </w:p>
    <w:p w14:paraId="2445742B" w14:textId="77777777" w:rsidR="001F74D3" w:rsidRPr="00750971" w:rsidRDefault="001F74D3">
      <w:pPr>
        <w:keepNext/>
        <w:keepLines/>
        <w:rPr>
          <w:i/>
          <w:u w:val="single"/>
        </w:rPr>
      </w:pPr>
    </w:p>
    <w:p w14:paraId="17865E01" w14:textId="77777777" w:rsidR="001F74D3" w:rsidRPr="00750971" w:rsidRDefault="001F74D3">
      <w:pPr>
        <w:keepNext/>
        <w:keepLines/>
      </w:pPr>
      <w:r w:rsidRPr="00750971">
        <w:t xml:space="preserve">A </w:t>
      </w:r>
      <w:r w:rsidR="000E6750" w:rsidRPr="00750971">
        <w:t>kulcsfontosságú</w:t>
      </w:r>
      <w:r w:rsidRPr="00750971">
        <w:t xml:space="preserve"> vizsgálatban az alkalmazás során fellépő reakciók aránya – valamennyi súlyossági fokozatot figyelembe véve – 37,2% volt az intravénás Herceptin és 47,8% a szubkután Herceptin mellett; súlyos, 3-as fokozatú eseményt a betegek 2,0 %-ánál (intravénás) ill. 1,7%-ánál (szubkután) jelentetttek a kezelési fázisban; 4-es vagy 5-ös fokozatú súlyos eseményt nem tapasztaltak.</w:t>
      </w:r>
    </w:p>
    <w:p w14:paraId="18D111AD" w14:textId="77777777" w:rsidR="001F74D3" w:rsidRPr="00750971" w:rsidRDefault="001F74D3">
      <w:pPr>
        <w:keepNext/>
        <w:keepLines/>
      </w:pPr>
      <w:r w:rsidRPr="00750971">
        <w:t>A szubkután Herceptin mellett megfigyelt összes súlyos, alkalmazás során fellépő reakció az egyidejű kemoterápiás kezelés során lépett fel. A leggyakoribb súlyos esemény a gyógyszer-túlérzékenység volt.</w:t>
      </w:r>
    </w:p>
    <w:p w14:paraId="279FCE00" w14:textId="77777777" w:rsidR="001F74D3" w:rsidRPr="00750971" w:rsidRDefault="001F74D3"/>
    <w:p w14:paraId="38AE99A9" w14:textId="77777777" w:rsidR="001F74D3" w:rsidRPr="00750971" w:rsidRDefault="001F74D3">
      <w:r w:rsidRPr="00750971">
        <w:t>Szisztémás reakcióként túlérzékenység, hypotensio, tachycardia, köhögés és nehézlégzés alakult ki. Helyi reakcióként az injekció beadásának helyén fellépő erythemát, viszketést, duzzanatot, bőrkiütést és fájdalmat figyeltek meg.</w:t>
      </w:r>
    </w:p>
    <w:p w14:paraId="1D49C30F" w14:textId="77777777" w:rsidR="001F74D3" w:rsidRPr="00750971" w:rsidRDefault="001F74D3"/>
    <w:p w14:paraId="31CCE80C" w14:textId="77777777" w:rsidR="001F74D3" w:rsidRPr="00750971" w:rsidRDefault="001F74D3">
      <w:pPr>
        <w:rPr>
          <w:i/>
          <w:u w:val="single"/>
        </w:rPr>
      </w:pPr>
      <w:r w:rsidRPr="00750971">
        <w:rPr>
          <w:i/>
          <w:u w:val="single"/>
        </w:rPr>
        <w:t>Fertőzések</w:t>
      </w:r>
    </w:p>
    <w:p w14:paraId="1CEEE6C8" w14:textId="77777777" w:rsidR="001F74D3" w:rsidRPr="00750971" w:rsidRDefault="001F74D3">
      <w:r w:rsidRPr="00750971">
        <w:t>A súlyos (NCI CTCAE szerint 3-as fokozatú vagy annál súlyosabb) fertőzések aránya 5,0% volt az intravénás Herceptin, míg 7,1% volt a szubkután Herceptin karon.</w:t>
      </w:r>
    </w:p>
    <w:p w14:paraId="14185901" w14:textId="77777777" w:rsidR="001F74D3" w:rsidRPr="00750971" w:rsidRDefault="001F74D3"/>
    <w:p w14:paraId="051B46BF" w14:textId="77777777" w:rsidR="001F74D3" w:rsidRPr="00750971" w:rsidRDefault="001F74D3" w:rsidP="00BA7CAA">
      <w:pPr>
        <w:keepNext/>
        <w:keepLines/>
      </w:pPr>
      <w:r w:rsidRPr="00750971">
        <w:t>A súlyos fertőzések aránya (melyek többsége a kórházi kezelés szükségessége vagy a fennálló kórházi kezelés meghosszabbodása miatt minősült súlyosnak) 4,4% volt az intravénás Herceptin karon, és 8,1% a szubkután Herceptin karon. A különbség a két gyógyszerforma között főként az adjuváns (monoterápiás) kezelési szakaszban volt megfigyelhető, és nagyrészt a posztoperatív sebfertőzésekből adódott, jóllehet más fertőzések is hozzájárultak, így pl. légúti fertőzések, akut pyelonephritis és sepsis. Az események megszűntek, az intravénás Herceptin kezelési karon átlagosan 13, míg a szubkután Herceptin kezelési karon átlagosan 17 napon belül.</w:t>
      </w:r>
    </w:p>
    <w:p w14:paraId="0275B687" w14:textId="77777777" w:rsidR="001F74D3" w:rsidRPr="00750971" w:rsidRDefault="001F74D3"/>
    <w:p w14:paraId="78E801CD" w14:textId="77777777" w:rsidR="001F74D3" w:rsidRPr="00750971" w:rsidRDefault="001F74D3">
      <w:pPr>
        <w:rPr>
          <w:i/>
          <w:u w:val="single"/>
        </w:rPr>
      </w:pPr>
      <w:r w:rsidRPr="00750971">
        <w:rPr>
          <w:i/>
          <w:u w:val="single"/>
        </w:rPr>
        <w:t>Magas vérnyomás események</w:t>
      </w:r>
    </w:p>
    <w:p w14:paraId="779A0E7B" w14:textId="77777777" w:rsidR="001F74D3" w:rsidRPr="00750971" w:rsidRDefault="001F74D3"/>
    <w:p w14:paraId="6C2A82EF" w14:textId="77777777" w:rsidR="001F74D3" w:rsidRPr="00750971" w:rsidRDefault="001F74D3">
      <w:r w:rsidRPr="00750971">
        <w:t xml:space="preserve">A BO22227 </w:t>
      </w:r>
      <w:r w:rsidR="000E6750" w:rsidRPr="00750971">
        <w:t>kulcsfontosságú</w:t>
      </w:r>
      <w:r w:rsidRPr="00750971">
        <w:t xml:space="preserve"> vizsgálatban a szubkután Herceptin alkalmazása mellett - minden súlyossági fokozatot figyelembe véve - több mint kétszer annyi betegnél jelentettek magas vérnyomást (4,7% az intravénás, míg 9,8% a szubkután gyógyszerforma esetében), és a betegek nagyobb hányadánál volt az esemény súlyos (NCI CTCAE szerint 3-as fokozatú vagy annál súlyosabb), kisebb mint 1% az intravénás, míg 2,0% a szubkután gyógyszerformánál. Egy kivétellel az összes olyan esetben, ahol súlyos hypertoniáról számoltak be, a hypertonia a betegek kórtörténetében már a </w:t>
      </w:r>
      <w:r w:rsidRPr="00750971">
        <w:lastRenderedPageBreak/>
        <w:t>vizsgálatba történt belépést megelőzően szerepelt. Néhány súlyos esemény az injekció beadásának napján lépett fel.</w:t>
      </w:r>
    </w:p>
    <w:p w14:paraId="35EE0D93" w14:textId="77777777" w:rsidR="001F74D3" w:rsidRPr="00750971" w:rsidRDefault="001F74D3"/>
    <w:p w14:paraId="088B98E5" w14:textId="77777777" w:rsidR="001F74D3" w:rsidRPr="00750971" w:rsidRDefault="001F74D3">
      <w:pPr>
        <w:rPr>
          <w:i/>
          <w:u w:val="single"/>
        </w:rPr>
      </w:pPr>
      <w:r w:rsidRPr="00750971">
        <w:rPr>
          <w:i/>
          <w:u w:val="single"/>
        </w:rPr>
        <w:t>Immunogenitás</w:t>
      </w:r>
    </w:p>
    <w:p w14:paraId="6E755085" w14:textId="77777777" w:rsidR="001F74D3" w:rsidRPr="00750971" w:rsidRDefault="001F74D3"/>
    <w:p w14:paraId="259EFB86" w14:textId="77777777" w:rsidR="001F74D3" w:rsidRPr="00750971" w:rsidRDefault="001F74D3">
      <w:r w:rsidRPr="00750971">
        <w:t>A korai emlőkarcinómás betegek neoadjuváns-adjuváns vizsgálatában (BO22227) 70 hónapot meghaladó medián követési időnél az intravénás Herceptin-nel kezelt betegek 10,1%-ánál (30/296), míg az injekciós üvegben lévő szubkután Herceptin-nel kezelt betegek 15,9%-ánál (47/295) jelentek meg trasztuzumab-ellenes antitestek. Az intravénás Herceptin karon 30 beteg közül2</w:t>
      </w:r>
      <w:r w:rsidRPr="00750971">
        <w:noBreakHyphen/>
        <w:t>nél, és az injekciós üvegben lévő szubkután Herceptin karon 47 beteg közül 3</w:t>
      </w:r>
      <w:r w:rsidRPr="00750971">
        <w:noBreakHyphen/>
        <w:t>nál mutattak ki a kezelés megkezdését követően vett mintákból neutralizáló trasztuzumab-ellenes antitesteket. A szubkután Herceptin</w:t>
      </w:r>
      <w:r w:rsidRPr="00750971">
        <w:noBreakHyphen/>
        <w:t xml:space="preserve">nel kezelt betegek 21,0%-ánál jelentek meg antitestek a készítmény segédanyagával, a hialuronidázzal (rHuPH20) szemben. </w:t>
      </w:r>
    </w:p>
    <w:p w14:paraId="5F240B3C" w14:textId="77777777" w:rsidR="001F74D3" w:rsidRPr="00750971" w:rsidRDefault="001F74D3"/>
    <w:p w14:paraId="04CFE88C" w14:textId="05ECA26E" w:rsidR="001F74D3" w:rsidRPr="00750971" w:rsidRDefault="001F74D3">
      <w:r w:rsidRPr="00750971">
        <w:t>Ezen antitestek klinikai jelentősége nem imert. A trasztuzumab</w:t>
      </w:r>
      <w:r w:rsidRPr="00750971">
        <w:noBreakHyphen/>
        <w:t>ellenes antitestek megjelenése nem volt kedvezőtlen hatással az intravénás Herceptin és a szubkután Herceptin farmakokinetikájára, hatásosságára (a patológiai teljes válasz [pCR] alapján meghatározva), az eseménymentes túlélésre [EFS]) és a biztonságosságára (az alkalmazás során fellépő reakciók előfordulása alapján meghatározva).</w:t>
      </w:r>
    </w:p>
    <w:p w14:paraId="3718FDFB" w14:textId="77777777" w:rsidR="001F74D3" w:rsidRPr="00750971" w:rsidRDefault="001F74D3"/>
    <w:p w14:paraId="54D445B9" w14:textId="77777777" w:rsidR="001F74D3" w:rsidRPr="00750971" w:rsidRDefault="001F74D3">
      <w:r w:rsidRPr="00750971">
        <w:t>Az EU kockázatkezelési tervben szereplő, kockázat-minimalizálásra irányuló intézkedések részletei a 4.4 pontban találhatók.</w:t>
      </w:r>
    </w:p>
    <w:p w14:paraId="6E83A53E" w14:textId="77777777" w:rsidR="001F74D3" w:rsidRPr="00750971" w:rsidRDefault="001F74D3"/>
    <w:p w14:paraId="4B672FF6" w14:textId="77777777" w:rsidR="001F74D3" w:rsidRPr="00750971" w:rsidRDefault="001F74D3">
      <w:pPr>
        <w:rPr>
          <w:u w:val="single"/>
          <w:lang w:eastAsia="de-DE"/>
        </w:rPr>
      </w:pPr>
      <w:r w:rsidRPr="00750971">
        <w:rPr>
          <w:u w:val="single"/>
          <w:lang w:eastAsia="de-DE"/>
        </w:rPr>
        <w:t>Herceptin intravénás kezelésről a Herceptin szubkután kezelésre, illetve fordítva történő átváltás</w:t>
      </w:r>
    </w:p>
    <w:p w14:paraId="50A7D4B2" w14:textId="77777777" w:rsidR="001F74D3" w:rsidRPr="00750971" w:rsidRDefault="001F74D3">
      <w:pPr>
        <w:rPr>
          <w:u w:val="single"/>
          <w:lang w:eastAsia="de-DE"/>
        </w:rPr>
      </w:pPr>
    </w:p>
    <w:p w14:paraId="519792D2" w14:textId="0D86A6BD" w:rsidR="001F74D3" w:rsidRPr="00750971" w:rsidRDefault="001F74D3">
      <w:pPr>
        <w:rPr>
          <w:szCs w:val="22"/>
        </w:rPr>
      </w:pPr>
      <w:r w:rsidRPr="00750971">
        <w:t>A Herceptin intravénás és a Herceptin szubkután formája közötti átváltást az MO22982 vizsgálatban tanulmányozták</w:t>
      </w:r>
      <w:r w:rsidRPr="00750971">
        <w:rPr>
          <w:lang w:eastAsia="de-DE"/>
        </w:rPr>
        <w:t>, melynek elsődleges célja annak értékelése volt, hogy a betegek a trasztuzumab intravénás vagy szubkután adagolási formáját részesítik-e előnyben. Ebben a vizsgálatban két csoportot (egy csoportban az injekciós üvegben lévő szubkután formát használták és egyben pedig szubkután formát adagolórendszerben) tanulmányoztak két-karú, keresztezett elrendezésben, melyben 488 beteget a két különböző, háromhetenkénti Herceptin-kezelési sémára randomizáltak (iv. [1</w:t>
      </w:r>
      <w:r w:rsidRPr="00750971">
        <w:rPr>
          <w:lang w:eastAsia="de-DE"/>
        </w:rPr>
        <w:noBreakHyphen/>
        <w:t xml:space="preserve">4 ciklus] </w:t>
      </w:r>
      <w:r w:rsidRPr="00750971">
        <w:rPr>
          <w:szCs w:val="22"/>
        </w:rPr>
        <w:t>→ sc. [5-8 ciklus], vagy sc. [1-4 ciklus]→ iv. [5-8 ciklus]). A betegek vagy részesültek megelőző Herceptin iv. kezelésben (20,3%), vagy nem részesültek korábban Herceptin iv. kezelésben (79,7%). Az iv. → sc. kezelési séma esetén (</w:t>
      </w:r>
      <w:r w:rsidRPr="00750971">
        <w:rPr>
          <w:lang w:eastAsia="de-DE"/>
        </w:rPr>
        <w:t xml:space="preserve">a sc. injekciós üveget és a sc. adagolórendszert alkalmazó csoportok együttvéve) </w:t>
      </w:r>
      <w:r w:rsidRPr="00750971">
        <w:rPr>
          <w:szCs w:val="22"/>
        </w:rPr>
        <w:t>a nemkívánatos események aránya (minden fokozat) a váltás előtt (1-4. ciklus) 53,8%, illetve a váltás után (5-8. ciklus) 56,4% volt; a sc. → iv.</w:t>
      </w:r>
      <w:r w:rsidRPr="00750971">
        <w:rPr>
          <w:lang w:eastAsia="de-DE"/>
        </w:rPr>
        <w:t xml:space="preserve"> </w:t>
      </w:r>
      <w:r w:rsidRPr="00750971">
        <w:rPr>
          <w:szCs w:val="22"/>
        </w:rPr>
        <w:t>kezelési séma esetén (</w:t>
      </w:r>
      <w:r w:rsidRPr="00750971">
        <w:rPr>
          <w:lang w:eastAsia="de-DE"/>
        </w:rPr>
        <w:t>a sc. injekciós üveget és a sc. adagolórendszert alkalmazó csoportok együttvéve)</w:t>
      </w:r>
      <w:r w:rsidRPr="00750971">
        <w:rPr>
          <w:szCs w:val="22"/>
        </w:rPr>
        <w:t xml:space="preserve"> a nemkívánatos események aránya (minden fokozat) a váltás előtt (1-4. ciklus) 65,4%, illetve a váltás után (5</w:t>
      </w:r>
      <w:r w:rsidRPr="00750971">
        <w:rPr>
          <w:szCs w:val="22"/>
        </w:rPr>
        <w:noBreakHyphen/>
        <w:t xml:space="preserve">8. ciklus) 48,7% volt. </w:t>
      </w:r>
    </w:p>
    <w:p w14:paraId="3EE85A2E" w14:textId="77777777" w:rsidR="005A7969" w:rsidRPr="00750971" w:rsidRDefault="005A7969">
      <w:pPr>
        <w:rPr>
          <w:szCs w:val="22"/>
        </w:rPr>
      </w:pPr>
    </w:p>
    <w:p w14:paraId="72D87305" w14:textId="77777777" w:rsidR="001F74D3" w:rsidRPr="00750971" w:rsidRDefault="001F74D3" w:rsidP="00BA7CAA">
      <w:pPr>
        <w:keepNext/>
        <w:keepLines/>
        <w:rPr>
          <w:lang w:eastAsia="de-DE"/>
        </w:rPr>
      </w:pPr>
      <w:r w:rsidRPr="00750971">
        <w:rPr>
          <w:szCs w:val="22"/>
        </w:rPr>
        <w:t xml:space="preserve">A súlyos </w:t>
      </w:r>
      <w:r w:rsidRPr="00750971">
        <w:t>nemkívánatos eseménye</w:t>
      </w:r>
      <w:r w:rsidRPr="00750971">
        <w:rPr>
          <w:szCs w:val="22"/>
        </w:rPr>
        <w:t xml:space="preserve">k, 3-as súlyossági fokozatú </w:t>
      </w:r>
      <w:r w:rsidRPr="00750971">
        <w:t>nemkívánatos események</w:t>
      </w:r>
      <w:r w:rsidRPr="00750971">
        <w:rPr>
          <w:szCs w:val="22"/>
        </w:rPr>
        <w:t xml:space="preserve"> és a kezelés befejezéséhez vezető </w:t>
      </w:r>
      <w:r w:rsidRPr="00750971">
        <w:t>nemkívánatos események</w:t>
      </w:r>
      <w:r w:rsidRPr="00750971">
        <w:rPr>
          <w:szCs w:val="22"/>
        </w:rPr>
        <w:t xml:space="preserve"> aránya a váltás előtt (1-4. ciklus) alacsony (&lt;5%) volt, és hasonlónak bizonyult a váltás utáni (5-8. ciklus) arányokhoz. 4-es és 5-ös súlyossági fokozatú </w:t>
      </w:r>
      <w:r w:rsidRPr="00750971">
        <w:t>nemkívánatos eseményt</w:t>
      </w:r>
      <w:r w:rsidRPr="00750971">
        <w:rPr>
          <w:szCs w:val="22"/>
        </w:rPr>
        <w:t xml:space="preserve"> nem jelentettek. </w:t>
      </w:r>
    </w:p>
    <w:p w14:paraId="74C17EA0" w14:textId="77777777" w:rsidR="001F74D3" w:rsidRPr="00750971" w:rsidRDefault="001F74D3"/>
    <w:p w14:paraId="3E23AB0C" w14:textId="77777777" w:rsidR="001F74D3" w:rsidRPr="00750971" w:rsidRDefault="001F74D3" w:rsidP="000F6504">
      <w:pPr>
        <w:keepNext/>
        <w:keepLines/>
        <w:tabs>
          <w:tab w:val="left" w:pos="567"/>
        </w:tabs>
        <w:rPr>
          <w:u w:val="single"/>
        </w:rPr>
      </w:pPr>
      <w:r w:rsidRPr="00750971">
        <w:rPr>
          <w:u w:val="single"/>
        </w:rPr>
        <w:t>Feltételezett mellékhatások bejelentése</w:t>
      </w:r>
    </w:p>
    <w:p w14:paraId="7965CCFD" w14:textId="77777777" w:rsidR="001F74D3" w:rsidRPr="00750971" w:rsidRDefault="001F74D3">
      <w:pPr>
        <w:tabs>
          <w:tab w:val="left" w:pos="567"/>
        </w:tabs>
      </w:pPr>
      <w:r w:rsidRPr="00750971">
        <w:t xml:space="preserve">A gyógyszer engedélyezését követően lényeges a feltételezett mellékhatások bejelentése, mert ez fontos eszköze annak, hogy a gyógyszer előny/kockázat profilját folyamatosan figyelemmel lehessen kísérni. </w:t>
      </w:r>
    </w:p>
    <w:p w14:paraId="5175F9C0" w14:textId="77777777" w:rsidR="005A7969" w:rsidRPr="00750971" w:rsidRDefault="005A7969">
      <w:pPr>
        <w:tabs>
          <w:tab w:val="left" w:pos="567"/>
        </w:tabs>
      </w:pPr>
    </w:p>
    <w:p w14:paraId="35FB0DB2" w14:textId="77777777" w:rsidR="001F74D3" w:rsidRPr="00750971" w:rsidRDefault="001F74D3">
      <w:pPr>
        <w:tabs>
          <w:tab w:val="left" w:pos="567"/>
        </w:tabs>
      </w:pPr>
      <w:r w:rsidRPr="00750971">
        <w:t xml:space="preserve">Az egészségügyi szakembereket kérjük, hogy jelentsék be a feltételezett mellékhatásokat a hatóság részére az </w:t>
      </w:r>
      <w:hyperlink r:id="rId18" w:history="1">
        <w:r w:rsidRPr="003C7190">
          <w:rPr>
            <w:rStyle w:val="Hyperlink"/>
            <w:rFonts w:eastAsia="PMingLiU"/>
            <w:color w:val="0033CC"/>
            <w:highlight w:val="lightGray"/>
          </w:rPr>
          <w:t>V. függelékben</w:t>
        </w:r>
      </w:hyperlink>
      <w:r w:rsidRPr="003C7190">
        <w:rPr>
          <w:highlight w:val="lightGray"/>
        </w:rPr>
        <w:t xml:space="preserve"> található</w:t>
      </w:r>
      <w:r w:rsidRPr="003C7190">
        <w:rPr>
          <w:rFonts w:cs="Calibri"/>
          <w:highlight w:val="lightGray"/>
        </w:rPr>
        <w:t xml:space="preserve"> elérhetőségek valamelyikén keresztül</w:t>
      </w:r>
      <w:r w:rsidRPr="00750971">
        <w:rPr>
          <w:rFonts w:cs="Calibri"/>
        </w:rPr>
        <w:t>.</w:t>
      </w:r>
    </w:p>
    <w:p w14:paraId="7B49426C" w14:textId="77777777" w:rsidR="001F74D3" w:rsidRPr="00750971" w:rsidRDefault="001F74D3"/>
    <w:p w14:paraId="4486247E" w14:textId="77777777" w:rsidR="001F74D3" w:rsidRPr="00750971" w:rsidRDefault="001F74D3">
      <w:pPr>
        <w:keepNext/>
        <w:keepLines/>
        <w:ind w:left="567" w:hanging="567"/>
        <w:rPr>
          <w:b/>
        </w:rPr>
      </w:pPr>
      <w:r w:rsidRPr="00750971">
        <w:rPr>
          <w:b/>
        </w:rPr>
        <w:t>4.9</w:t>
      </w:r>
      <w:r w:rsidRPr="00750971">
        <w:rPr>
          <w:b/>
        </w:rPr>
        <w:tab/>
        <w:t>Túladagolás</w:t>
      </w:r>
    </w:p>
    <w:p w14:paraId="6932C7F8" w14:textId="77777777" w:rsidR="001F74D3" w:rsidRPr="00750971" w:rsidRDefault="001F74D3">
      <w:pPr>
        <w:keepNext/>
        <w:keepLines/>
      </w:pPr>
    </w:p>
    <w:p w14:paraId="5C2E58E6" w14:textId="77777777" w:rsidR="001F74D3" w:rsidRPr="00750971" w:rsidRDefault="001F74D3">
      <w:pPr>
        <w:keepNext/>
        <w:keepLines/>
      </w:pPr>
      <w:r w:rsidRPr="00750971">
        <w:t>A szubkután Herceptin 960 mg-ig terjedő egyszeri dózisainak adagolása kapcsán nemkívánatos hatások kialakulását nem jelentették.</w:t>
      </w:r>
    </w:p>
    <w:p w14:paraId="7915474B" w14:textId="77777777" w:rsidR="001F74D3" w:rsidRPr="00750971" w:rsidRDefault="001F74D3"/>
    <w:p w14:paraId="405CFCFC" w14:textId="77777777" w:rsidR="001F74D3" w:rsidRPr="00750971" w:rsidRDefault="001F74D3"/>
    <w:p w14:paraId="4A622963" w14:textId="77777777" w:rsidR="001F74D3" w:rsidRPr="00750971" w:rsidRDefault="001F74D3">
      <w:pPr>
        <w:keepNext/>
        <w:ind w:left="567" w:hanging="567"/>
        <w:rPr>
          <w:b/>
        </w:rPr>
      </w:pPr>
      <w:r w:rsidRPr="00750971">
        <w:rPr>
          <w:b/>
        </w:rPr>
        <w:t>5.</w:t>
      </w:r>
      <w:r w:rsidRPr="00750971">
        <w:rPr>
          <w:b/>
        </w:rPr>
        <w:tab/>
        <w:t>FARMAKOLÓGIAI TULAJDONSÁGOK</w:t>
      </w:r>
    </w:p>
    <w:p w14:paraId="32DA8CA3" w14:textId="77777777" w:rsidR="001F74D3" w:rsidRPr="00750971" w:rsidRDefault="001F74D3">
      <w:pPr>
        <w:keepNext/>
      </w:pPr>
    </w:p>
    <w:p w14:paraId="0552229C" w14:textId="77777777" w:rsidR="001F74D3" w:rsidRPr="00750971" w:rsidRDefault="001F74D3">
      <w:pPr>
        <w:keepNext/>
        <w:ind w:left="567" w:hanging="567"/>
        <w:rPr>
          <w:b/>
        </w:rPr>
      </w:pPr>
      <w:r w:rsidRPr="00750971">
        <w:rPr>
          <w:b/>
        </w:rPr>
        <w:t>5.1</w:t>
      </w:r>
      <w:r w:rsidRPr="00750971">
        <w:rPr>
          <w:b/>
        </w:rPr>
        <w:tab/>
        <w:t>Farmakodinámiás tulajdonságok</w:t>
      </w:r>
    </w:p>
    <w:p w14:paraId="3B066289" w14:textId="77777777" w:rsidR="001F74D3" w:rsidRPr="00750971" w:rsidRDefault="001F74D3">
      <w:pPr>
        <w:keepNext/>
      </w:pPr>
    </w:p>
    <w:p w14:paraId="7EFEED85" w14:textId="77777777" w:rsidR="001F74D3" w:rsidRPr="00750971" w:rsidRDefault="001F74D3">
      <w:pPr>
        <w:outlineLvl w:val="0"/>
      </w:pPr>
      <w:r w:rsidRPr="00750971">
        <w:t xml:space="preserve">Farmakoterápiás csoport: Daganatellenes szerek, monoclonalis antitestek, ATC kód: </w:t>
      </w:r>
      <w:r w:rsidR="006160C1" w:rsidRPr="00750971">
        <w:t>L01FD01</w:t>
      </w:r>
    </w:p>
    <w:p w14:paraId="14EAF9A9" w14:textId="77777777" w:rsidR="001F74D3" w:rsidRPr="00750971" w:rsidRDefault="001F74D3"/>
    <w:p w14:paraId="15788311" w14:textId="77777777" w:rsidR="001F74D3" w:rsidRPr="00750971" w:rsidRDefault="001F74D3">
      <w:r w:rsidRPr="00750971">
        <w:t>A Herceptin szubkután gyógyszerforma rekombináns humán hialuronidázt (rHuPH20) tartalmaz, egy olyan enzimet, mellyel az egyidejűleg beadott gyógyszerek diszperzióját és felszívódását fokozzák szubkután alkalmazás esetén.</w:t>
      </w:r>
    </w:p>
    <w:p w14:paraId="4B48DF45" w14:textId="77777777" w:rsidR="001F74D3" w:rsidRPr="00750971" w:rsidRDefault="001F74D3"/>
    <w:p w14:paraId="45AA2778" w14:textId="77777777" w:rsidR="001F74D3" w:rsidRPr="00750971" w:rsidRDefault="001F74D3">
      <w:r w:rsidRPr="00750971">
        <w:t>A trasztuzumab rekombináns, humanizált IgG1 monoclonalis antitest a kettes típusú humán epidermális növekedési faktor receptor (HER2) ellen. A HER2 fokozott expressziója a primer emlőkarcinómák 20% </w:t>
      </w:r>
      <w:r w:rsidRPr="00750971">
        <w:noBreakHyphen/>
        <w:t> 30%-ában figyelhető meg. A vizsgálatok azt mutatják, hogy a fokozott HER2-expressziót mutató emlőkarcinómás betegek betegségmentes túlélése rövidebb, mint azoké a betegeké, akiknek tumora nem mutat fokozott HER2-expressziót. A receptor extracelluláris domain-je (ECD, p105) leválhat és bejut a véráramba, és mérhető a szérum mintákban.</w:t>
      </w:r>
    </w:p>
    <w:p w14:paraId="2BB8F26C" w14:textId="77777777" w:rsidR="001F74D3" w:rsidRPr="00750971" w:rsidRDefault="001F74D3"/>
    <w:p w14:paraId="7138EC2D" w14:textId="77777777" w:rsidR="001F74D3" w:rsidRPr="00750971" w:rsidRDefault="001F74D3">
      <w:pPr>
        <w:keepNext/>
        <w:keepLines/>
        <w:rPr>
          <w:u w:val="single"/>
        </w:rPr>
      </w:pPr>
      <w:r w:rsidRPr="00750971">
        <w:rPr>
          <w:u w:val="single"/>
        </w:rPr>
        <w:t>Hatásmechanizmus</w:t>
      </w:r>
    </w:p>
    <w:p w14:paraId="2FC97D79" w14:textId="77777777" w:rsidR="001F74D3" w:rsidRPr="00750971" w:rsidRDefault="001F74D3">
      <w:pPr>
        <w:keepNext/>
        <w:keepLines/>
        <w:rPr>
          <w:u w:val="single"/>
        </w:rPr>
      </w:pPr>
    </w:p>
    <w:p w14:paraId="5FDF6000" w14:textId="77777777" w:rsidR="001F74D3" w:rsidRPr="00750971" w:rsidRDefault="001F74D3">
      <w:pPr>
        <w:keepNext/>
        <w:keepLines/>
      </w:pPr>
      <w:r w:rsidRPr="00750971">
        <w:t xml:space="preserve">A trasztuzumab nagy affinitással és specificitással kötődik a szub-domain IV-hez, a HER2 extracelluláris domain egyik juxta-membrán régiójához. A trasztuzumab kötődése a HER2-höz gátolja a ligand-független HER2 jelátvitelt, és megakadályozza extracelluláris domain-jének proteolitikus leválását, ami a HER2 egyik aktivációs mechanizmusa. Ennek eredményeképpen a trasztuzumab mind </w:t>
      </w:r>
      <w:r w:rsidRPr="00750971">
        <w:rPr>
          <w:i/>
        </w:rPr>
        <w:t>in vitro</w:t>
      </w:r>
      <w:r w:rsidRPr="00750971">
        <w:t xml:space="preserve"> vizsgálatokban, mind állatokban gátolta a HER2-t fokozottan expresszáló humán tumorsejtek proliferációját. A trasztuzumab ezen kívül az antitest-függő, sejt-mediált citotoxicitás (ADCC, antibody dependent cell-mediated cytotoxicity) hatékony mediátora. </w:t>
      </w:r>
      <w:r w:rsidRPr="00750971">
        <w:rPr>
          <w:i/>
        </w:rPr>
        <w:t>In vitro</w:t>
      </w:r>
      <w:r w:rsidRPr="00750971">
        <w:t>, a trasztuzumab által mediált ADCC elsősorban a HER2-t fokozottan expresszáló daganatos sejtekben hatott, azokkal a daganatos sejtekkel összevetve, melyek fokozott HER2-expressziót nem mutattak.</w:t>
      </w:r>
    </w:p>
    <w:p w14:paraId="1772C010" w14:textId="77777777" w:rsidR="001F74D3" w:rsidRPr="00750971" w:rsidRDefault="001F74D3">
      <w:pPr>
        <w:rPr>
          <w:i/>
        </w:rPr>
      </w:pPr>
    </w:p>
    <w:p w14:paraId="283ED40C" w14:textId="77777777" w:rsidR="001F74D3" w:rsidRPr="00750971" w:rsidRDefault="001F74D3">
      <w:pPr>
        <w:keepNext/>
        <w:keepLines/>
        <w:rPr>
          <w:u w:val="single"/>
        </w:rPr>
      </w:pPr>
      <w:r w:rsidRPr="00750971">
        <w:rPr>
          <w:u w:val="single"/>
        </w:rPr>
        <w:t>A fokozott HER2-expresszió vagy HER2 génamplifikáció kimutatása</w:t>
      </w:r>
    </w:p>
    <w:p w14:paraId="0D59869C" w14:textId="77777777" w:rsidR="001F74D3" w:rsidRPr="00750971" w:rsidRDefault="001F74D3">
      <w:pPr>
        <w:keepNext/>
        <w:keepLines/>
        <w:rPr>
          <w:i/>
        </w:rPr>
      </w:pPr>
    </w:p>
    <w:p w14:paraId="3E8DD5A1" w14:textId="77777777" w:rsidR="001F74D3" w:rsidRPr="00750971" w:rsidRDefault="001F74D3">
      <w:pPr>
        <w:rPr>
          <w:i/>
        </w:rPr>
      </w:pPr>
      <w:r w:rsidRPr="00750971">
        <w:rPr>
          <w:i/>
        </w:rPr>
        <w:t>A fokozott HER2-expresszió vagy HER2 génamplifikáció kimutatása emlőkarcinómában</w:t>
      </w:r>
    </w:p>
    <w:p w14:paraId="62495BDA" w14:textId="77777777" w:rsidR="001F74D3" w:rsidRPr="00750971" w:rsidRDefault="001F74D3">
      <w:r w:rsidRPr="00750971">
        <w:t xml:space="preserve">A Herceptin csak olyan betegeknek adható, akiknek tumora egy pontos és validált vizsgálati módszerrel meghatározva fokozott HER2-expressziót vagy HER2 génamplifikációt mutat. A fokozott HER2-expressziót fixált tumorblokkok immunohisztokémiai (IHC) vizsgálatával kell kimutatni (lásd 4.4 pont). A HER2 génamplifikációt fixált tumorblokkok fluoreszcens </w:t>
      </w:r>
      <w:r w:rsidRPr="00750971">
        <w:rPr>
          <w:i/>
        </w:rPr>
        <w:t>in situ</w:t>
      </w:r>
      <w:r w:rsidRPr="00750971">
        <w:t xml:space="preserve"> hibridizációs (FISH) vagy kromogén </w:t>
      </w:r>
      <w:r w:rsidRPr="00750971">
        <w:rPr>
          <w:i/>
        </w:rPr>
        <w:t>in situ</w:t>
      </w:r>
      <w:r w:rsidRPr="00750971">
        <w:t xml:space="preserve"> hibridizációs (CISH) vizsgálata alapján kell megállapítani. Herceptin</w:t>
      </w:r>
      <w:r w:rsidRPr="00750971">
        <w:noBreakHyphen/>
        <w:t>kezelést azok a betegek kaphatnak, akiknek tumora IHC módszerrel meghatározva háromkeresztes (3+) intenzitású fokozott HER2-expressziót mutat, vagy akiknél a FISH vagy CISH vizsgálat eredménye pozitív.</w:t>
      </w:r>
    </w:p>
    <w:p w14:paraId="33559649" w14:textId="77777777" w:rsidR="001F74D3" w:rsidRPr="00750971" w:rsidRDefault="001F74D3"/>
    <w:p w14:paraId="75732B0F" w14:textId="77777777" w:rsidR="001F74D3" w:rsidRPr="00750971" w:rsidRDefault="001F74D3">
      <w:r w:rsidRPr="00750971">
        <w:t>Annak érdekében, hogy az eredmények pontosak és reprodukálhatók legyenek, a vizsgálatot olyan speciális laboratóriumban kell elvégezni, ahol a vizsgálati eljárások validálása biztosított.</w:t>
      </w:r>
    </w:p>
    <w:p w14:paraId="5E47D5A9" w14:textId="77777777" w:rsidR="001F74D3" w:rsidRPr="00750971" w:rsidRDefault="001F74D3"/>
    <w:p w14:paraId="04DC8DF0" w14:textId="77777777" w:rsidR="001F74D3" w:rsidRPr="00750971" w:rsidRDefault="001F74D3">
      <w:pPr>
        <w:keepNext/>
      </w:pPr>
      <w:r w:rsidRPr="00750971">
        <w:lastRenderedPageBreak/>
        <w:t>Az IHC festődési minták értékelésére ajánlott pontozó skála a 2. táblázatban található:</w:t>
      </w:r>
    </w:p>
    <w:p w14:paraId="1C3DE5FD" w14:textId="77777777" w:rsidR="001F74D3" w:rsidRPr="00750971" w:rsidRDefault="001F74D3">
      <w:pPr>
        <w:keepNext/>
      </w:pPr>
    </w:p>
    <w:p w14:paraId="0DACDE6D" w14:textId="77777777" w:rsidR="001F74D3" w:rsidRPr="00750971" w:rsidRDefault="001F74D3">
      <w:pPr>
        <w:keepNext/>
      </w:pPr>
      <w:r w:rsidRPr="00750971">
        <w:t>2. táblázat: Ajánlott pontozó skála az ICH festődési minták értékeléséhez</w:t>
      </w:r>
    </w:p>
    <w:p w14:paraId="3BDDA1F6" w14:textId="77777777" w:rsidR="00E82700" w:rsidRPr="00750971" w:rsidRDefault="00E8270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5"/>
        <w:gridCol w:w="4364"/>
        <w:gridCol w:w="3112"/>
      </w:tblGrid>
      <w:tr w:rsidR="001F74D3" w:rsidRPr="00750971" w14:paraId="18683613" w14:textId="77777777">
        <w:trPr>
          <w:cantSplit/>
        </w:trPr>
        <w:tc>
          <w:tcPr>
            <w:tcW w:w="875" w:type="pct"/>
          </w:tcPr>
          <w:p w14:paraId="409B3435" w14:textId="77777777" w:rsidR="001F74D3" w:rsidRPr="00750971" w:rsidRDefault="001F74D3">
            <w:pPr>
              <w:keepNext/>
            </w:pPr>
            <w:r w:rsidRPr="00750971">
              <w:rPr>
                <w:b/>
              </w:rPr>
              <w:t>Pontszám</w:t>
            </w:r>
          </w:p>
        </w:tc>
        <w:tc>
          <w:tcPr>
            <w:tcW w:w="2408" w:type="pct"/>
          </w:tcPr>
          <w:p w14:paraId="1D2EA6EE" w14:textId="77777777" w:rsidR="001F74D3" w:rsidRPr="00750971" w:rsidRDefault="001F74D3">
            <w:pPr>
              <w:keepNext/>
              <w:rPr>
                <w:b/>
              </w:rPr>
            </w:pPr>
            <w:r w:rsidRPr="00750971">
              <w:rPr>
                <w:b/>
              </w:rPr>
              <w:t>A festődés jellege</w:t>
            </w:r>
          </w:p>
          <w:p w14:paraId="21C6AB7D" w14:textId="77777777" w:rsidR="001F74D3" w:rsidRPr="00750971" w:rsidRDefault="001F74D3">
            <w:pPr>
              <w:keepNext/>
              <w:jc w:val="center"/>
            </w:pPr>
          </w:p>
        </w:tc>
        <w:tc>
          <w:tcPr>
            <w:tcW w:w="1717" w:type="pct"/>
          </w:tcPr>
          <w:p w14:paraId="5DADA8A2" w14:textId="77777777" w:rsidR="001F74D3" w:rsidRPr="00750971" w:rsidRDefault="001F74D3">
            <w:pPr>
              <w:keepNext/>
              <w:rPr>
                <w:b/>
              </w:rPr>
            </w:pPr>
            <w:r w:rsidRPr="00750971">
              <w:rPr>
                <w:b/>
              </w:rPr>
              <w:t xml:space="preserve">Fokozott HER2-expresszió </w:t>
            </w:r>
          </w:p>
          <w:p w14:paraId="6A2B40F7" w14:textId="77777777" w:rsidR="001F74D3" w:rsidRPr="00750971" w:rsidRDefault="001F74D3">
            <w:pPr>
              <w:keepNext/>
            </w:pPr>
            <w:r w:rsidRPr="00750971">
              <w:rPr>
                <w:b/>
              </w:rPr>
              <w:t>értékelése</w:t>
            </w:r>
          </w:p>
        </w:tc>
      </w:tr>
      <w:tr w:rsidR="001F74D3" w:rsidRPr="00750971" w14:paraId="13ED4A8F" w14:textId="77777777">
        <w:trPr>
          <w:cantSplit/>
        </w:trPr>
        <w:tc>
          <w:tcPr>
            <w:tcW w:w="875" w:type="pct"/>
          </w:tcPr>
          <w:p w14:paraId="70EF316B" w14:textId="77777777" w:rsidR="001F74D3" w:rsidRPr="00750971" w:rsidRDefault="001F74D3">
            <w:pPr>
              <w:keepNext/>
            </w:pPr>
            <w:r w:rsidRPr="00750971">
              <w:t>nulla (0)</w:t>
            </w:r>
          </w:p>
        </w:tc>
        <w:tc>
          <w:tcPr>
            <w:tcW w:w="2408" w:type="pct"/>
          </w:tcPr>
          <w:p w14:paraId="2347D0C1" w14:textId="77777777" w:rsidR="001F74D3" w:rsidRPr="00750971" w:rsidRDefault="001F74D3">
            <w:pPr>
              <w:keepNext/>
            </w:pPr>
            <w:r w:rsidRPr="00750971">
              <w:t>Nem látható festődés vagy membránfestődés a tumorsejtek &lt;10%-ánál látható.</w:t>
            </w:r>
          </w:p>
        </w:tc>
        <w:tc>
          <w:tcPr>
            <w:tcW w:w="1717" w:type="pct"/>
          </w:tcPr>
          <w:p w14:paraId="152051C2" w14:textId="77777777" w:rsidR="001F74D3" w:rsidRPr="00750971" w:rsidRDefault="001F74D3">
            <w:pPr>
              <w:keepNext/>
            </w:pPr>
            <w:r w:rsidRPr="00750971">
              <w:t>Negatív</w:t>
            </w:r>
          </w:p>
        </w:tc>
      </w:tr>
      <w:tr w:rsidR="001F74D3" w:rsidRPr="00750971" w14:paraId="34E41523" w14:textId="77777777">
        <w:trPr>
          <w:cantSplit/>
        </w:trPr>
        <w:tc>
          <w:tcPr>
            <w:tcW w:w="875" w:type="pct"/>
          </w:tcPr>
          <w:p w14:paraId="11520394" w14:textId="77777777" w:rsidR="001F74D3" w:rsidRPr="00750971" w:rsidRDefault="001F74D3">
            <w:pPr>
              <w:keepNext/>
            </w:pPr>
            <w:r w:rsidRPr="00750971">
              <w:t>egykeresztes (1+)</w:t>
            </w:r>
          </w:p>
        </w:tc>
        <w:tc>
          <w:tcPr>
            <w:tcW w:w="2408" w:type="pct"/>
          </w:tcPr>
          <w:p w14:paraId="125FFE04" w14:textId="77777777" w:rsidR="001F74D3" w:rsidRPr="00750971" w:rsidRDefault="001F74D3">
            <w:pPr>
              <w:keepNext/>
            </w:pPr>
            <w:r w:rsidRPr="00750971">
              <w:t>Halvány, alig észlelhető membránfestődés látható a tumorsejtek &gt;10%-ánál. A sejtek membránjának csak egy része festődik.</w:t>
            </w:r>
          </w:p>
        </w:tc>
        <w:tc>
          <w:tcPr>
            <w:tcW w:w="1717" w:type="pct"/>
          </w:tcPr>
          <w:p w14:paraId="07A08A3E" w14:textId="77777777" w:rsidR="001F74D3" w:rsidRPr="00750971" w:rsidRDefault="001F74D3">
            <w:pPr>
              <w:keepNext/>
            </w:pPr>
            <w:r w:rsidRPr="00750971">
              <w:t>Negatív</w:t>
            </w:r>
          </w:p>
        </w:tc>
      </w:tr>
      <w:tr w:rsidR="001F74D3" w:rsidRPr="00750971" w14:paraId="56587231" w14:textId="77777777">
        <w:trPr>
          <w:cantSplit/>
        </w:trPr>
        <w:tc>
          <w:tcPr>
            <w:tcW w:w="875" w:type="pct"/>
          </w:tcPr>
          <w:p w14:paraId="2D0BA46D" w14:textId="77777777" w:rsidR="001F74D3" w:rsidRPr="00750971" w:rsidRDefault="001F74D3">
            <w:pPr>
              <w:keepNext/>
            </w:pPr>
            <w:r w:rsidRPr="00750971">
              <w:t>kétkeresztes (2+)</w:t>
            </w:r>
          </w:p>
        </w:tc>
        <w:tc>
          <w:tcPr>
            <w:tcW w:w="2408" w:type="pct"/>
          </w:tcPr>
          <w:p w14:paraId="32AFB2BB" w14:textId="77777777" w:rsidR="001F74D3" w:rsidRPr="00750971" w:rsidRDefault="001F74D3">
            <w:pPr>
              <w:keepNext/>
            </w:pPr>
            <w:r w:rsidRPr="00750971">
              <w:t>Gyenge - közepes körkörös membránfestődés látható a tumorsejtek &gt;10%-ánál.</w:t>
            </w:r>
          </w:p>
        </w:tc>
        <w:tc>
          <w:tcPr>
            <w:tcW w:w="1717" w:type="pct"/>
          </w:tcPr>
          <w:p w14:paraId="19686E34" w14:textId="77777777" w:rsidR="001F74D3" w:rsidRPr="00750971" w:rsidRDefault="001F74D3">
            <w:pPr>
              <w:keepNext/>
            </w:pPr>
            <w:r w:rsidRPr="00750971">
              <w:t>Kérdéses</w:t>
            </w:r>
          </w:p>
        </w:tc>
      </w:tr>
      <w:tr w:rsidR="001F74D3" w:rsidRPr="00750971" w14:paraId="7FE4BBBC" w14:textId="77777777">
        <w:trPr>
          <w:cantSplit/>
          <w:trHeight w:val="634"/>
        </w:trPr>
        <w:tc>
          <w:tcPr>
            <w:tcW w:w="875" w:type="pct"/>
          </w:tcPr>
          <w:p w14:paraId="1A21AF93" w14:textId="77777777" w:rsidR="001F74D3" w:rsidRPr="00750971" w:rsidRDefault="001F74D3">
            <w:pPr>
              <w:keepNext/>
            </w:pPr>
            <w:r w:rsidRPr="00750971">
              <w:t>háromkeresztes (3+)</w:t>
            </w:r>
          </w:p>
        </w:tc>
        <w:tc>
          <w:tcPr>
            <w:tcW w:w="2408" w:type="pct"/>
          </w:tcPr>
          <w:p w14:paraId="195951DA" w14:textId="77777777" w:rsidR="001F74D3" w:rsidRPr="00750971" w:rsidRDefault="001F74D3">
            <w:pPr>
              <w:keepNext/>
            </w:pPr>
            <w:r w:rsidRPr="00750971">
              <w:t>Erős, körkörös membránfestődés látható a tumorsejtek &gt;10%-ánál.</w:t>
            </w:r>
          </w:p>
        </w:tc>
        <w:tc>
          <w:tcPr>
            <w:tcW w:w="1717" w:type="pct"/>
          </w:tcPr>
          <w:p w14:paraId="12A5DB8F" w14:textId="77777777" w:rsidR="001F74D3" w:rsidRPr="00750971" w:rsidRDefault="001F74D3">
            <w:pPr>
              <w:keepNext/>
            </w:pPr>
            <w:r w:rsidRPr="00750971">
              <w:t>Pozitív</w:t>
            </w:r>
          </w:p>
        </w:tc>
      </w:tr>
    </w:tbl>
    <w:p w14:paraId="050323BF" w14:textId="77777777" w:rsidR="001F74D3" w:rsidRPr="00750971" w:rsidRDefault="001F74D3"/>
    <w:p w14:paraId="647F0105" w14:textId="77777777" w:rsidR="001F74D3" w:rsidRPr="00750971" w:rsidRDefault="001F74D3">
      <w:r w:rsidRPr="00750971">
        <w:t>Általánosságban a FISH-t akkor tekintik pozitívnak, ha a HER2 génkópia-szám aránya a 17-es kromoszómán található kópiák számához viszonyítva tumorsejtenként kettő vagy annál több, vagy ha 17-es kromoszóma kontrollt nem használnak, tumorsejtenként több mint 4 HER2 génkópia látható.</w:t>
      </w:r>
    </w:p>
    <w:p w14:paraId="77570437" w14:textId="77777777" w:rsidR="001F74D3" w:rsidRPr="00750971" w:rsidRDefault="001F74D3"/>
    <w:p w14:paraId="6049A54B" w14:textId="77777777" w:rsidR="001F74D3" w:rsidRPr="00750971" w:rsidRDefault="001F74D3">
      <w:r w:rsidRPr="00750971">
        <w:t>Általánosságban a CISH-t akkor tekintik pozitívnak, ha a tumorsejtek több mint 50%-ában a HER2 génkópia-száma sejtmagonként meghaladja az 5-öt.</w:t>
      </w:r>
    </w:p>
    <w:p w14:paraId="04571D12" w14:textId="77777777" w:rsidR="001F74D3" w:rsidRPr="00750971" w:rsidRDefault="001F74D3"/>
    <w:p w14:paraId="1D02E175" w14:textId="77777777" w:rsidR="001F74D3" w:rsidRPr="00750971" w:rsidRDefault="001F74D3">
      <w:r w:rsidRPr="00750971">
        <w:t>A vizsgálatok elvégzésére és értékelésére vonatkozó összes előírást a validált FISH és CISH diagnosztikumok tájékoztatója tartalmazza. A HER2 tesztelésre vonatkozó hivatalos ajánlások is alkalmazhatók.</w:t>
      </w:r>
    </w:p>
    <w:p w14:paraId="128FF589" w14:textId="77777777" w:rsidR="001F74D3" w:rsidRPr="00750971" w:rsidRDefault="001F74D3"/>
    <w:p w14:paraId="37CB4CCE" w14:textId="77777777" w:rsidR="001F74D3" w:rsidRPr="00750971" w:rsidRDefault="001F74D3">
      <w:r w:rsidRPr="00750971">
        <w:t>Bármely más, a HER2 protein vagy gén expressziójának vizsgálatára alkalmazható módszer esetében a vizsgálatok csak olyan laboratórium által végezhetők el, ahol az aktuális tudományos ismereteknek megfelelő, validált módszereket alkalmaznak. Ezeknek a módszereknek kellően precíznek és pontosnak kell lenniük a fokozott HER2-expresszió kimutatásához, és alkalmasnak kell lenniük a közepesen (megfelel a 2+) ill. erősen (megfelel a 3+) fokozott HER2-expresszió megkülönböztetésére.</w:t>
      </w:r>
    </w:p>
    <w:p w14:paraId="0D4E51FB" w14:textId="77777777" w:rsidR="001F74D3" w:rsidRPr="00750971" w:rsidRDefault="001F74D3"/>
    <w:p w14:paraId="10ABC72E" w14:textId="77777777" w:rsidR="001F74D3" w:rsidRPr="00750971" w:rsidRDefault="001F74D3">
      <w:pPr>
        <w:keepNext/>
        <w:keepLines/>
        <w:rPr>
          <w:u w:val="single"/>
        </w:rPr>
      </w:pPr>
      <w:r w:rsidRPr="00750971">
        <w:rPr>
          <w:u w:val="single"/>
        </w:rPr>
        <w:t>Klinikai hatásosság és biztonságosság</w:t>
      </w:r>
    </w:p>
    <w:p w14:paraId="2904DDA5" w14:textId="77777777" w:rsidR="001F74D3" w:rsidRPr="00750971" w:rsidRDefault="001F74D3">
      <w:pPr>
        <w:keepNext/>
        <w:keepLines/>
      </w:pPr>
    </w:p>
    <w:p w14:paraId="3AB7C3AE" w14:textId="77777777" w:rsidR="001F74D3" w:rsidRPr="00750971" w:rsidRDefault="001F74D3">
      <w:pPr>
        <w:keepNext/>
        <w:keepLines/>
        <w:outlineLvl w:val="0"/>
        <w:rPr>
          <w:i/>
          <w:u w:val="single"/>
        </w:rPr>
      </w:pPr>
      <w:r w:rsidRPr="00750971">
        <w:rPr>
          <w:i/>
          <w:u w:val="single"/>
        </w:rPr>
        <w:t>Metasztatikus emlőkarcinóma</w:t>
      </w:r>
    </w:p>
    <w:p w14:paraId="36DAC1A7" w14:textId="77777777" w:rsidR="001F74D3" w:rsidRPr="00750971" w:rsidRDefault="001F74D3">
      <w:pPr>
        <w:keepNext/>
        <w:keepLines/>
        <w:outlineLvl w:val="0"/>
        <w:rPr>
          <w:b/>
        </w:rPr>
      </w:pPr>
    </w:p>
    <w:p w14:paraId="0143FC89" w14:textId="77777777" w:rsidR="001F74D3" w:rsidRPr="00750971" w:rsidRDefault="001F74D3">
      <w:pPr>
        <w:keepNext/>
        <w:keepLines/>
        <w:outlineLvl w:val="0"/>
        <w:rPr>
          <w:i/>
        </w:rPr>
      </w:pPr>
      <w:r w:rsidRPr="00750971">
        <w:rPr>
          <w:i/>
        </w:rPr>
        <w:t>Intravénás gyógyszerforma</w:t>
      </w:r>
    </w:p>
    <w:p w14:paraId="283BD795" w14:textId="77777777" w:rsidR="001F74D3" w:rsidRPr="00750971" w:rsidRDefault="001F74D3">
      <w:pPr>
        <w:keepNext/>
        <w:keepLines/>
        <w:outlineLvl w:val="0"/>
        <w:rPr>
          <w:b/>
        </w:rPr>
      </w:pPr>
    </w:p>
    <w:p w14:paraId="1ACA315F" w14:textId="77777777" w:rsidR="001F74D3" w:rsidRPr="00750971" w:rsidRDefault="001F74D3">
      <w:r w:rsidRPr="00750971">
        <w:t>A klinikai vizsgálatokban a Herceptin</w:t>
      </w:r>
      <w:r w:rsidRPr="00750971">
        <w:noBreakHyphen/>
        <w:t>t monoterápiaként olyan metasztatikus emlőkarcinómában szenvedő betegeknek adták, akiknek tumora fokozott HER2-expressziót mutatott, és akiknél a metasztatikus betegségre adott egy vagy több kemoterápiás rezsim nem bizonyult eredményesnek (Herceptin önmagában).</w:t>
      </w:r>
    </w:p>
    <w:p w14:paraId="59D4B801" w14:textId="77777777" w:rsidR="001F74D3" w:rsidRPr="00750971" w:rsidRDefault="001F74D3"/>
    <w:p w14:paraId="50A3E02E" w14:textId="77777777" w:rsidR="001F74D3" w:rsidRPr="00750971" w:rsidRDefault="001F74D3">
      <w:r w:rsidRPr="00750971">
        <w:t>A Herceptin</w:t>
      </w:r>
      <w:r w:rsidRPr="00750971">
        <w:noBreakHyphen/>
        <w:t>t paklitaxellel vagy docetaxellel kombinálva is alkalmazták olyan betegeknél, akik metasztatikus betegségük kezelésére előzőleg nem kaptak kemoterápiát. Azok a betegek, akiket korábban antraciklin-alapú adjuváns kemoterápiával kezeltek, paklitaxelt (175 mg/m</w:t>
      </w:r>
      <w:r w:rsidRPr="00750971">
        <w:rPr>
          <w:vertAlign w:val="superscript"/>
        </w:rPr>
        <w:t>2</w:t>
      </w:r>
      <w:r w:rsidRPr="00750971">
        <w:t>, 3 óra alatt infundálva) kaptak Herceptin</w:t>
      </w:r>
      <w:r w:rsidRPr="00750971">
        <w:noBreakHyphen/>
        <w:t xml:space="preserve">nel vagy anélkül. A docetaxel </w:t>
      </w:r>
      <w:r w:rsidR="000E6750" w:rsidRPr="00750971">
        <w:t>kulcsfontosságú</w:t>
      </w:r>
      <w:r w:rsidRPr="00750971">
        <w:t xml:space="preserve"> vizsgálatában, ahol a docetaxelt önmagában vagy Herceptin</w:t>
      </w:r>
      <w:r w:rsidRPr="00750971">
        <w:noBreakHyphen/>
        <w:t>nel kombinálva adagolták (100 mg/m</w:t>
      </w:r>
      <w:r w:rsidRPr="00750971">
        <w:rPr>
          <w:vertAlign w:val="superscript"/>
        </w:rPr>
        <w:t>2</w:t>
      </w:r>
      <w:r w:rsidRPr="00750971">
        <w:t>, 1 óra alatt infundálva), a betegek 60%-a kapott előzőleg antraciklin-alapú adjuváns kemoterápiát. A betegeket a betegség progressziójáig kezelték Herceptin</w:t>
      </w:r>
      <w:r w:rsidRPr="00750971">
        <w:noBreakHyphen/>
        <w:t>nel.</w:t>
      </w:r>
    </w:p>
    <w:p w14:paraId="39DC36C1" w14:textId="77777777" w:rsidR="001F74D3" w:rsidRPr="00750971" w:rsidRDefault="001F74D3"/>
    <w:p w14:paraId="502D4F1F" w14:textId="77777777" w:rsidR="001F74D3" w:rsidRPr="00750971" w:rsidRDefault="001F74D3">
      <w:r w:rsidRPr="00750971">
        <w:t>A Herceptin-paklitaxel kombináció hatásosságát nem vizsgálták olyan betegeknél, akik előzetesen nem kaptak adjuváns antraciklin kezelést. A Herceptin-docetaxel kombináció azonban hatásosnak bizonyult, akár kaptak a betegek előzetes adjuváns antraciklin-kezelést, akár nem.</w:t>
      </w:r>
    </w:p>
    <w:p w14:paraId="75413D43" w14:textId="77777777" w:rsidR="001F74D3" w:rsidRPr="00750971" w:rsidRDefault="001F74D3"/>
    <w:p w14:paraId="62D82DD9" w14:textId="77777777" w:rsidR="001F74D3" w:rsidRPr="00750971" w:rsidRDefault="001F74D3">
      <w:r w:rsidRPr="00750971">
        <w:lastRenderedPageBreak/>
        <w:t xml:space="preserve">A HER2 fokozott expressziójának megítélésére alkalmazott teszt, mellyel a betegek bevonhatóságát határozták meg a Herceptin monoterápiát és Herceptin-paklitaxel kombinációs terápiát értékelő </w:t>
      </w:r>
      <w:r w:rsidR="000E6750" w:rsidRPr="00750971">
        <w:t>kulcsfontosságú</w:t>
      </w:r>
      <w:r w:rsidRPr="00750971">
        <w:t xml:space="preserve"> klinikai vizsgálatokba, az emlőtumorokból származó fixált anyag immunhisztokémiai festése volt, amely során egér eredetű monoklonális antitesteket, CB11-et és 4D5-öt használtak. A szöveteket formalinban vagy Bouin-féle oldatban fixálták. Ebben a központi laboratóriumban végzett klinikai vizsgálati elemzésben egy 0-tól 3+-ig terjedő skálát használtak. A vizsgálatba azokat a betegeket vonták be, akiknek mintája 2+ vagy 3+ festődést mutatott; 0 és 1+ festődés esetén a beteget kizárták a vizsgálatból. A bevont betegek több mint 70%-a mutatott háromkeresztes, fokozott expressziót. Az adatok arra utalnak, hogy a kedvező hatás mértéke nagyobb volt a fokozott HER2-expressziót nagyobb mértékben (3+) mutató betegeknél.</w:t>
      </w:r>
    </w:p>
    <w:p w14:paraId="1A63B713" w14:textId="77777777" w:rsidR="001F74D3" w:rsidRPr="00750971" w:rsidRDefault="001F74D3"/>
    <w:p w14:paraId="7E731430" w14:textId="77777777" w:rsidR="001F74D3" w:rsidRPr="00750971" w:rsidRDefault="001F74D3">
      <w:r w:rsidRPr="00750971">
        <w:t xml:space="preserve">A docetaxel </w:t>
      </w:r>
      <w:r w:rsidR="000E6750" w:rsidRPr="00750971">
        <w:t>kulcsfontosságú</w:t>
      </w:r>
      <w:r w:rsidRPr="00750971">
        <w:t xml:space="preserve"> vizsgálatában, ahol önmagában vagy Herceptin</w:t>
      </w:r>
      <w:r w:rsidRPr="00750971">
        <w:noBreakHyphen/>
        <w:t xml:space="preserve">nel kombinálva alkalmazták a docetaxelt, a HER2 pozitivitás meghatározására alkalmazott fő kimutatási módszer az immunhisztokémia volt. A betegek kis hányadánál alkalmazták erre a célra a fluoreszcencens </w:t>
      </w:r>
      <w:r w:rsidRPr="00750971">
        <w:rPr>
          <w:i/>
        </w:rPr>
        <w:t>in-situ</w:t>
      </w:r>
      <w:r w:rsidRPr="00750971">
        <w:t xml:space="preserve"> hibridizációt (FISH). Ebben a vizsgálatban a bevont betegek 87%-ának volt a betegsége IHC3+, és a bevont betegek 95%-ának volt a betegsége IHC3+ és/vagy FISH-pozitív.</w:t>
      </w:r>
    </w:p>
    <w:p w14:paraId="1FDA6FCC" w14:textId="77777777" w:rsidR="001F74D3" w:rsidRPr="00750971" w:rsidRDefault="001F74D3"/>
    <w:p w14:paraId="19FFB06A" w14:textId="77777777" w:rsidR="001F74D3" w:rsidRPr="00750971" w:rsidRDefault="001F74D3">
      <w:pPr>
        <w:keepNext/>
        <w:keepLines/>
        <w:outlineLvl w:val="0"/>
        <w:rPr>
          <w:i/>
        </w:rPr>
      </w:pPr>
      <w:r w:rsidRPr="00750971">
        <w:rPr>
          <w:i/>
        </w:rPr>
        <w:t>Hetente történő adagolás metasztatikus emlőkarcinómában</w:t>
      </w:r>
    </w:p>
    <w:p w14:paraId="011F9B0B" w14:textId="77777777" w:rsidR="001F74D3" w:rsidRPr="00750971" w:rsidRDefault="001F74D3">
      <w:pPr>
        <w:keepNext/>
        <w:keepLines/>
      </w:pPr>
      <w:r w:rsidRPr="00750971">
        <w:t>A monoterápia és kombinációs terápia vizsgálatok hatásossági eredményeit a 3. táblázat foglalja össze:</w:t>
      </w:r>
    </w:p>
    <w:p w14:paraId="348BA1E1" w14:textId="77777777" w:rsidR="001F74D3" w:rsidRPr="00750971" w:rsidRDefault="001F74D3">
      <w:pPr>
        <w:keepNext/>
        <w:keepLines/>
      </w:pPr>
    </w:p>
    <w:p w14:paraId="6BCE0702" w14:textId="77777777" w:rsidR="001F74D3" w:rsidRPr="00750971" w:rsidRDefault="001F74D3">
      <w:pPr>
        <w:keepNext/>
        <w:keepLines/>
      </w:pPr>
      <w:r w:rsidRPr="00750971">
        <w:t>3. táblázat: Monoterápiás és kombinációs vizsgálatok hatásossági eredményei</w:t>
      </w:r>
    </w:p>
    <w:p w14:paraId="59EFCE00" w14:textId="77777777" w:rsidR="00265DF7" w:rsidRPr="00750971" w:rsidRDefault="00265DF7">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533"/>
        <w:gridCol w:w="1350"/>
        <w:gridCol w:w="1359"/>
        <w:gridCol w:w="1511"/>
        <w:gridCol w:w="1394"/>
      </w:tblGrid>
      <w:tr w:rsidR="001F74D3" w:rsidRPr="00750971" w14:paraId="05C1464B" w14:textId="77777777">
        <w:trPr>
          <w:cantSplit/>
          <w:tblHeader/>
        </w:trPr>
        <w:tc>
          <w:tcPr>
            <w:tcW w:w="1056" w:type="pct"/>
          </w:tcPr>
          <w:p w14:paraId="5FBEB861" w14:textId="77777777" w:rsidR="001F74D3" w:rsidRPr="00750971" w:rsidRDefault="001F74D3">
            <w:pPr>
              <w:keepNext/>
              <w:keepLines/>
              <w:rPr>
                <w:b/>
              </w:rPr>
            </w:pPr>
            <w:r w:rsidRPr="00750971">
              <w:rPr>
                <w:b/>
              </w:rPr>
              <w:t>Paraméter</w:t>
            </w:r>
          </w:p>
        </w:tc>
        <w:tc>
          <w:tcPr>
            <w:tcW w:w="846" w:type="pct"/>
          </w:tcPr>
          <w:p w14:paraId="32B44E09" w14:textId="77777777" w:rsidR="001F74D3" w:rsidRPr="00750971" w:rsidRDefault="001F74D3">
            <w:pPr>
              <w:keepNext/>
              <w:keepLines/>
              <w:rPr>
                <w:b/>
              </w:rPr>
            </w:pPr>
            <w:r w:rsidRPr="00750971">
              <w:rPr>
                <w:b/>
              </w:rPr>
              <w:t>Monoterápia</w:t>
            </w:r>
          </w:p>
        </w:tc>
        <w:tc>
          <w:tcPr>
            <w:tcW w:w="3098" w:type="pct"/>
            <w:gridSpan w:val="4"/>
          </w:tcPr>
          <w:p w14:paraId="4A227F38" w14:textId="77777777" w:rsidR="001F74D3" w:rsidRPr="00750971" w:rsidRDefault="001F74D3">
            <w:pPr>
              <w:keepNext/>
              <w:keepLines/>
              <w:jc w:val="center"/>
              <w:rPr>
                <w:b/>
              </w:rPr>
            </w:pPr>
            <w:r w:rsidRPr="00750971">
              <w:rPr>
                <w:b/>
              </w:rPr>
              <w:t>Kombinációs terápia</w:t>
            </w:r>
          </w:p>
          <w:p w14:paraId="287759EB" w14:textId="77777777" w:rsidR="001F74D3" w:rsidRPr="00750971" w:rsidRDefault="001F74D3">
            <w:pPr>
              <w:keepNext/>
              <w:keepLines/>
              <w:jc w:val="center"/>
              <w:rPr>
                <w:b/>
              </w:rPr>
            </w:pPr>
          </w:p>
        </w:tc>
      </w:tr>
      <w:tr w:rsidR="001F74D3" w:rsidRPr="00750971" w14:paraId="66E7B477" w14:textId="77777777">
        <w:trPr>
          <w:cantSplit/>
          <w:tblHeader/>
        </w:trPr>
        <w:tc>
          <w:tcPr>
            <w:tcW w:w="1056" w:type="pct"/>
          </w:tcPr>
          <w:p w14:paraId="62B26E61" w14:textId="77777777" w:rsidR="001F74D3" w:rsidRPr="00750971" w:rsidRDefault="001F74D3">
            <w:pPr>
              <w:keepNext/>
              <w:keepLines/>
            </w:pPr>
          </w:p>
        </w:tc>
        <w:tc>
          <w:tcPr>
            <w:tcW w:w="846" w:type="pct"/>
          </w:tcPr>
          <w:p w14:paraId="724175D9" w14:textId="77777777" w:rsidR="001F74D3" w:rsidRPr="00750971" w:rsidRDefault="001F74D3">
            <w:pPr>
              <w:keepNext/>
              <w:keepLines/>
              <w:jc w:val="center"/>
              <w:rPr>
                <w:b/>
              </w:rPr>
            </w:pPr>
            <w:r w:rsidRPr="00750971">
              <w:rPr>
                <w:b/>
              </w:rPr>
              <w:t>Herceptin</w:t>
            </w:r>
            <w:r w:rsidRPr="00750971">
              <w:rPr>
                <w:b/>
                <w:vertAlign w:val="superscript"/>
              </w:rPr>
              <w:t>1</w:t>
            </w:r>
          </w:p>
          <w:p w14:paraId="5452F447" w14:textId="77777777" w:rsidR="001F74D3" w:rsidRPr="00750971" w:rsidRDefault="001F74D3">
            <w:pPr>
              <w:keepNext/>
              <w:keepLines/>
              <w:jc w:val="center"/>
              <w:rPr>
                <w:b/>
              </w:rPr>
            </w:pPr>
          </w:p>
          <w:p w14:paraId="0D7217BF" w14:textId="77777777" w:rsidR="001F74D3" w:rsidRPr="00750971" w:rsidRDefault="001F74D3">
            <w:pPr>
              <w:keepNext/>
              <w:keepLines/>
              <w:jc w:val="center"/>
              <w:rPr>
                <w:b/>
              </w:rPr>
            </w:pPr>
          </w:p>
          <w:p w14:paraId="6D05A698" w14:textId="77777777" w:rsidR="001F74D3" w:rsidRPr="00750971" w:rsidRDefault="001F74D3">
            <w:pPr>
              <w:keepNext/>
              <w:keepLines/>
              <w:jc w:val="center"/>
            </w:pPr>
            <w:r w:rsidRPr="00750971">
              <w:rPr>
                <w:b/>
              </w:rPr>
              <w:t>N = 172</w:t>
            </w:r>
          </w:p>
        </w:tc>
        <w:tc>
          <w:tcPr>
            <w:tcW w:w="745" w:type="pct"/>
          </w:tcPr>
          <w:p w14:paraId="0CD4F581" w14:textId="77777777" w:rsidR="001F74D3" w:rsidRPr="00750971" w:rsidRDefault="001F74D3">
            <w:pPr>
              <w:keepNext/>
              <w:keepLines/>
              <w:jc w:val="center"/>
              <w:rPr>
                <w:b/>
              </w:rPr>
            </w:pPr>
            <w:r w:rsidRPr="00750971">
              <w:rPr>
                <w:b/>
              </w:rPr>
              <w:t>Herceptin és paklitaxel</w:t>
            </w:r>
            <w:r w:rsidRPr="00750971">
              <w:rPr>
                <w:b/>
                <w:vertAlign w:val="superscript"/>
              </w:rPr>
              <w:t>2</w:t>
            </w:r>
          </w:p>
          <w:p w14:paraId="60DB1913" w14:textId="77777777" w:rsidR="001F74D3" w:rsidRPr="00750971" w:rsidRDefault="001F74D3">
            <w:pPr>
              <w:keepNext/>
              <w:keepLines/>
              <w:jc w:val="center"/>
              <w:rPr>
                <w:b/>
              </w:rPr>
            </w:pPr>
            <w:r w:rsidRPr="00750971">
              <w:rPr>
                <w:b/>
              </w:rPr>
              <w:t>N = 68</w:t>
            </w:r>
          </w:p>
        </w:tc>
        <w:tc>
          <w:tcPr>
            <w:tcW w:w="750" w:type="pct"/>
          </w:tcPr>
          <w:p w14:paraId="505DC51E" w14:textId="77777777" w:rsidR="001F74D3" w:rsidRPr="00750971" w:rsidRDefault="001F74D3">
            <w:pPr>
              <w:keepNext/>
              <w:keepLines/>
              <w:jc w:val="center"/>
              <w:rPr>
                <w:b/>
              </w:rPr>
            </w:pPr>
            <w:r w:rsidRPr="00750971">
              <w:rPr>
                <w:b/>
              </w:rPr>
              <w:t>Paklitaxel</w:t>
            </w:r>
            <w:r w:rsidRPr="00750971">
              <w:rPr>
                <w:b/>
                <w:vertAlign w:val="superscript"/>
              </w:rPr>
              <w:t>2</w:t>
            </w:r>
          </w:p>
          <w:p w14:paraId="385FFA39" w14:textId="77777777" w:rsidR="001F74D3" w:rsidRPr="00750971" w:rsidRDefault="001F74D3">
            <w:pPr>
              <w:keepNext/>
              <w:keepLines/>
              <w:jc w:val="center"/>
              <w:rPr>
                <w:b/>
              </w:rPr>
            </w:pPr>
          </w:p>
          <w:p w14:paraId="550F2CE1" w14:textId="77777777" w:rsidR="001F74D3" w:rsidRPr="00750971" w:rsidRDefault="001F74D3">
            <w:pPr>
              <w:keepNext/>
              <w:keepLines/>
              <w:jc w:val="center"/>
              <w:rPr>
                <w:b/>
              </w:rPr>
            </w:pPr>
          </w:p>
          <w:p w14:paraId="42399B37" w14:textId="77777777" w:rsidR="001F74D3" w:rsidRPr="00750971" w:rsidRDefault="001F74D3">
            <w:pPr>
              <w:keepNext/>
              <w:keepLines/>
              <w:jc w:val="center"/>
            </w:pPr>
            <w:r w:rsidRPr="00750971">
              <w:rPr>
                <w:b/>
              </w:rPr>
              <w:t>N = 77</w:t>
            </w:r>
          </w:p>
        </w:tc>
        <w:tc>
          <w:tcPr>
            <w:tcW w:w="834" w:type="pct"/>
          </w:tcPr>
          <w:p w14:paraId="370460E7" w14:textId="77777777" w:rsidR="001F74D3" w:rsidRPr="00750971" w:rsidRDefault="001F74D3">
            <w:pPr>
              <w:keepNext/>
              <w:keepLines/>
              <w:jc w:val="center"/>
              <w:rPr>
                <w:b/>
              </w:rPr>
            </w:pPr>
            <w:r w:rsidRPr="00750971">
              <w:rPr>
                <w:b/>
              </w:rPr>
              <w:t xml:space="preserve">Herceptin </w:t>
            </w:r>
          </w:p>
          <w:p w14:paraId="3E06422E" w14:textId="77777777" w:rsidR="001F74D3" w:rsidRPr="00750971" w:rsidRDefault="001F74D3">
            <w:pPr>
              <w:keepNext/>
              <w:keepLines/>
              <w:jc w:val="center"/>
              <w:rPr>
                <w:b/>
              </w:rPr>
            </w:pPr>
            <w:r w:rsidRPr="00750971">
              <w:rPr>
                <w:b/>
              </w:rPr>
              <w:t>és</w:t>
            </w:r>
          </w:p>
          <w:p w14:paraId="1125A466" w14:textId="77777777" w:rsidR="001F74D3" w:rsidRPr="00750971" w:rsidRDefault="001F74D3">
            <w:pPr>
              <w:keepNext/>
              <w:keepLines/>
              <w:jc w:val="center"/>
              <w:rPr>
                <w:b/>
              </w:rPr>
            </w:pPr>
            <w:r w:rsidRPr="00750971">
              <w:rPr>
                <w:b/>
              </w:rPr>
              <w:t>docetaxel</w:t>
            </w:r>
            <w:r w:rsidRPr="00750971">
              <w:rPr>
                <w:b/>
                <w:vertAlign w:val="superscript"/>
              </w:rPr>
              <w:t>3</w:t>
            </w:r>
          </w:p>
          <w:p w14:paraId="6C208DAE" w14:textId="77777777" w:rsidR="001F74D3" w:rsidRPr="00750971" w:rsidRDefault="001F74D3">
            <w:pPr>
              <w:keepNext/>
              <w:keepLines/>
              <w:jc w:val="center"/>
            </w:pPr>
            <w:r w:rsidRPr="00750971">
              <w:rPr>
                <w:b/>
              </w:rPr>
              <w:t>N = 92</w:t>
            </w:r>
          </w:p>
        </w:tc>
        <w:tc>
          <w:tcPr>
            <w:tcW w:w="770" w:type="pct"/>
          </w:tcPr>
          <w:p w14:paraId="37E847FE" w14:textId="77777777" w:rsidR="001F74D3" w:rsidRPr="00750971" w:rsidRDefault="001F74D3">
            <w:pPr>
              <w:keepNext/>
              <w:keepLines/>
              <w:jc w:val="center"/>
              <w:rPr>
                <w:b/>
              </w:rPr>
            </w:pPr>
            <w:r w:rsidRPr="00750971">
              <w:rPr>
                <w:b/>
              </w:rPr>
              <w:t>Docetaxel</w:t>
            </w:r>
            <w:r w:rsidRPr="00750971">
              <w:rPr>
                <w:b/>
                <w:vertAlign w:val="superscript"/>
              </w:rPr>
              <w:t>3</w:t>
            </w:r>
          </w:p>
          <w:p w14:paraId="651EB7CF" w14:textId="77777777" w:rsidR="001F74D3" w:rsidRPr="00750971" w:rsidRDefault="001F74D3">
            <w:pPr>
              <w:keepNext/>
              <w:keepLines/>
              <w:jc w:val="center"/>
              <w:rPr>
                <w:b/>
              </w:rPr>
            </w:pPr>
          </w:p>
          <w:p w14:paraId="667E668D" w14:textId="77777777" w:rsidR="001F74D3" w:rsidRPr="00750971" w:rsidRDefault="001F74D3">
            <w:pPr>
              <w:keepNext/>
              <w:keepLines/>
              <w:jc w:val="center"/>
              <w:rPr>
                <w:b/>
              </w:rPr>
            </w:pPr>
          </w:p>
          <w:p w14:paraId="1A310DB6" w14:textId="77777777" w:rsidR="001F74D3" w:rsidRPr="00750971" w:rsidRDefault="001F74D3">
            <w:pPr>
              <w:keepNext/>
              <w:keepLines/>
              <w:jc w:val="center"/>
            </w:pPr>
            <w:r w:rsidRPr="00750971">
              <w:rPr>
                <w:b/>
              </w:rPr>
              <w:t>N = 94</w:t>
            </w:r>
          </w:p>
        </w:tc>
      </w:tr>
      <w:tr w:rsidR="001F74D3" w:rsidRPr="00750971" w14:paraId="0657C2EA" w14:textId="77777777">
        <w:trPr>
          <w:cantSplit/>
        </w:trPr>
        <w:tc>
          <w:tcPr>
            <w:tcW w:w="1056" w:type="pct"/>
          </w:tcPr>
          <w:p w14:paraId="62031FA8" w14:textId="77777777" w:rsidR="001F74D3" w:rsidRPr="00750971" w:rsidRDefault="001F74D3">
            <w:pPr>
              <w:keepNext/>
              <w:keepLines/>
              <w:rPr>
                <w:b/>
              </w:rPr>
            </w:pPr>
            <w:r w:rsidRPr="00750971">
              <w:rPr>
                <w:b/>
              </w:rPr>
              <w:t>Válaszarány</w:t>
            </w:r>
          </w:p>
          <w:p w14:paraId="2CE2557C" w14:textId="77777777" w:rsidR="001F74D3" w:rsidRPr="00750971" w:rsidRDefault="001F74D3">
            <w:pPr>
              <w:keepNext/>
              <w:keepLines/>
            </w:pPr>
            <w:r w:rsidRPr="00750971">
              <w:rPr>
                <w:b/>
              </w:rPr>
              <w:t>(95%-os CI)</w:t>
            </w:r>
          </w:p>
        </w:tc>
        <w:tc>
          <w:tcPr>
            <w:tcW w:w="846" w:type="pct"/>
            <w:vAlign w:val="center"/>
          </w:tcPr>
          <w:p w14:paraId="01F64DA4" w14:textId="77777777" w:rsidR="001F74D3" w:rsidRPr="00750971" w:rsidRDefault="001F74D3">
            <w:pPr>
              <w:keepNext/>
              <w:keepLines/>
              <w:spacing w:before="60" w:after="60"/>
              <w:jc w:val="center"/>
            </w:pPr>
            <w:r w:rsidRPr="00750971">
              <w:t>18%</w:t>
            </w:r>
          </w:p>
          <w:p w14:paraId="610D4D04" w14:textId="77777777" w:rsidR="001F74D3" w:rsidRPr="00750971" w:rsidRDefault="001F74D3">
            <w:pPr>
              <w:keepNext/>
              <w:keepLines/>
              <w:spacing w:before="60" w:after="60"/>
              <w:jc w:val="center"/>
            </w:pPr>
            <w:r w:rsidRPr="00750971">
              <w:t>(13-25)</w:t>
            </w:r>
          </w:p>
        </w:tc>
        <w:tc>
          <w:tcPr>
            <w:tcW w:w="745" w:type="pct"/>
            <w:vAlign w:val="center"/>
          </w:tcPr>
          <w:p w14:paraId="56507463" w14:textId="77777777" w:rsidR="001F74D3" w:rsidRPr="00750971" w:rsidRDefault="001F74D3">
            <w:pPr>
              <w:keepNext/>
              <w:keepLines/>
              <w:spacing w:before="60" w:after="60"/>
              <w:jc w:val="center"/>
            </w:pPr>
            <w:r w:rsidRPr="00750971">
              <w:t>49%</w:t>
            </w:r>
          </w:p>
          <w:p w14:paraId="678DD3F4" w14:textId="77777777" w:rsidR="001F74D3" w:rsidRPr="00750971" w:rsidRDefault="001F74D3">
            <w:pPr>
              <w:keepNext/>
              <w:keepLines/>
              <w:spacing w:before="60" w:after="60"/>
              <w:jc w:val="center"/>
            </w:pPr>
            <w:r w:rsidRPr="00750971">
              <w:t>(36-61)</w:t>
            </w:r>
          </w:p>
        </w:tc>
        <w:tc>
          <w:tcPr>
            <w:tcW w:w="750" w:type="pct"/>
            <w:vAlign w:val="center"/>
          </w:tcPr>
          <w:p w14:paraId="47091740" w14:textId="77777777" w:rsidR="001F74D3" w:rsidRPr="00750971" w:rsidRDefault="001F74D3">
            <w:pPr>
              <w:keepNext/>
              <w:keepLines/>
              <w:spacing w:before="60" w:after="60"/>
              <w:jc w:val="center"/>
            </w:pPr>
            <w:r w:rsidRPr="00750971">
              <w:t>17%</w:t>
            </w:r>
          </w:p>
          <w:p w14:paraId="42CDC366" w14:textId="77777777" w:rsidR="001F74D3" w:rsidRPr="00750971" w:rsidRDefault="001F74D3">
            <w:pPr>
              <w:keepNext/>
              <w:keepLines/>
              <w:spacing w:before="60" w:after="60"/>
              <w:jc w:val="center"/>
            </w:pPr>
            <w:r w:rsidRPr="00750971">
              <w:t>(9-27)</w:t>
            </w:r>
          </w:p>
        </w:tc>
        <w:tc>
          <w:tcPr>
            <w:tcW w:w="834" w:type="pct"/>
            <w:vAlign w:val="center"/>
          </w:tcPr>
          <w:p w14:paraId="6ACDEF07" w14:textId="77777777" w:rsidR="001F74D3" w:rsidRPr="00750971" w:rsidRDefault="001F74D3">
            <w:pPr>
              <w:keepNext/>
              <w:keepLines/>
              <w:spacing w:before="60" w:after="60"/>
              <w:jc w:val="center"/>
            </w:pPr>
            <w:r w:rsidRPr="00750971">
              <w:t>61%</w:t>
            </w:r>
          </w:p>
          <w:p w14:paraId="7957CA9D" w14:textId="77777777" w:rsidR="001F74D3" w:rsidRPr="00750971" w:rsidRDefault="001F74D3">
            <w:pPr>
              <w:keepNext/>
              <w:keepLines/>
              <w:spacing w:before="60" w:after="60"/>
              <w:jc w:val="center"/>
            </w:pPr>
            <w:r w:rsidRPr="00750971">
              <w:t>(50-71)</w:t>
            </w:r>
          </w:p>
        </w:tc>
        <w:tc>
          <w:tcPr>
            <w:tcW w:w="770" w:type="pct"/>
            <w:vAlign w:val="center"/>
          </w:tcPr>
          <w:p w14:paraId="3804D89B" w14:textId="77777777" w:rsidR="001F74D3" w:rsidRPr="00750971" w:rsidRDefault="001F74D3">
            <w:pPr>
              <w:keepNext/>
              <w:keepLines/>
              <w:spacing w:before="60" w:after="60"/>
              <w:jc w:val="center"/>
            </w:pPr>
            <w:r w:rsidRPr="00750971">
              <w:t>34%</w:t>
            </w:r>
          </w:p>
          <w:p w14:paraId="2CF6779E" w14:textId="77777777" w:rsidR="001F74D3" w:rsidRPr="00750971" w:rsidRDefault="001F74D3">
            <w:pPr>
              <w:keepNext/>
              <w:keepLines/>
              <w:spacing w:before="60" w:after="60"/>
              <w:jc w:val="center"/>
            </w:pPr>
            <w:r w:rsidRPr="00750971">
              <w:t>(25-45)</w:t>
            </w:r>
          </w:p>
        </w:tc>
      </w:tr>
      <w:tr w:rsidR="001F74D3" w:rsidRPr="00750971" w14:paraId="7121C6AD" w14:textId="77777777">
        <w:trPr>
          <w:cantSplit/>
        </w:trPr>
        <w:tc>
          <w:tcPr>
            <w:tcW w:w="1056" w:type="pct"/>
          </w:tcPr>
          <w:p w14:paraId="6FDD4EAA" w14:textId="77777777" w:rsidR="001F74D3" w:rsidRPr="00750971" w:rsidRDefault="001F74D3">
            <w:pPr>
              <w:keepNext/>
              <w:keepLines/>
              <w:rPr>
                <w:b/>
              </w:rPr>
            </w:pPr>
            <w:r w:rsidRPr="00750971">
              <w:rPr>
                <w:b/>
              </w:rPr>
              <w:t>A válasz időtartamának medián értéke</w:t>
            </w:r>
          </w:p>
          <w:p w14:paraId="181FD0C9" w14:textId="77777777" w:rsidR="001F74D3" w:rsidRPr="00750971" w:rsidRDefault="001F74D3">
            <w:pPr>
              <w:keepNext/>
              <w:keepLines/>
              <w:rPr>
                <w:b/>
              </w:rPr>
            </w:pPr>
            <w:r w:rsidRPr="00750971">
              <w:rPr>
                <w:b/>
              </w:rPr>
              <w:t>(hónapok)</w:t>
            </w:r>
          </w:p>
          <w:p w14:paraId="179980C5" w14:textId="77777777" w:rsidR="001F74D3" w:rsidRPr="00750971" w:rsidRDefault="001F74D3">
            <w:pPr>
              <w:keepNext/>
              <w:keepLines/>
            </w:pPr>
            <w:r w:rsidRPr="00750971">
              <w:rPr>
                <w:b/>
              </w:rPr>
              <w:t>(95%-os CI)</w:t>
            </w:r>
          </w:p>
        </w:tc>
        <w:tc>
          <w:tcPr>
            <w:tcW w:w="846" w:type="pct"/>
            <w:vAlign w:val="center"/>
          </w:tcPr>
          <w:p w14:paraId="76EDBF8F" w14:textId="77777777" w:rsidR="001F74D3" w:rsidRPr="00750971" w:rsidRDefault="001F74D3">
            <w:pPr>
              <w:keepNext/>
              <w:keepLines/>
              <w:spacing w:before="60" w:after="60"/>
              <w:jc w:val="center"/>
            </w:pPr>
            <w:r w:rsidRPr="00750971">
              <w:t>9,1</w:t>
            </w:r>
          </w:p>
          <w:p w14:paraId="19DAC16B" w14:textId="77777777" w:rsidR="001F74D3" w:rsidRPr="00750971" w:rsidRDefault="001F74D3">
            <w:pPr>
              <w:keepNext/>
              <w:keepLines/>
              <w:spacing w:before="60" w:after="60"/>
              <w:jc w:val="center"/>
            </w:pPr>
            <w:r w:rsidRPr="00750971">
              <w:t>(5,6-10,3)</w:t>
            </w:r>
          </w:p>
        </w:tc>
        <w:tc>
          <w:tcPr>
            <w:tcW w:w="745" w:type="pct"/>
            <w:vAlign w:val="center"/>
          </w:tcPr>
          <w:p w14:paraId="783AF212" w14:textId="77777777" w:rsidR="001F74D3" w:rsidRPr="00750971" w:rsidRDefault="001F74D3">
            <w:pPr>
              <w:keepNext/>
              <w:keepLines/>
              <w:spacing w:before="60" w:after="60"/>
              <w:jc w:val="center"/>
            </w:pPr>
            <w:r w:rsidRPr="00750971">
              <w:t>8,3</w:t>
            </w:r>
          </w:p>
          <w:p w14:paraId="08659254" w14:textId="77777777" w:rsidR="001F74D3" w:rsidRPr="00750971" w:rsidRDefault="001F74D3">
            <w:pPr>
              <w:keepNext/>
              <w:keepLines/>
              <w:spacing w:before="60" w:after="60"/>
              <w:jc w:val="center"/>
            </w:pPr>
            <w:r w:rsidRPr="00750971">
              <w:t>(7,3-8,8)</w:t>
            </w:r>
          </w:p>
        </w:tc>
        <w:tc>
          <w:tcPr>
            <w:tcW w:w="750" w:type="pct"/>
            <w:vAlign w:val="center"/>
          </w:tcPr>
          <w:p w14:paraId="3BAB68AC" w14:textId="77777777" w:rsidR="001F74D3" w:rsidRPr="00750971" w:rsidRDefault="001F74D3">
            <w:pPr>
              <w:keepNext/>
              <w:keepLines/>
              <w:spacing w:before="60" w:after="60"/>
              <w:jc w:val="center"/>
            </w:pPr>
            <w:r w:rsidRPr="00750971">
              <w:t>4,6</w:t>
            </w:r>
          </w:p>
          <w:p w14:paraId="39DB6541" w14:textId="77777777" w:rsidR="001F74D3" w:rsidRPr="00750971" w:rsidRDefault="001F74D3">
            <w:pPr>
              <w:keepNext/>
              <w:keepLines/>
              <w:spacing w:before="60" w:after="60"/>
              <w:jc w:val="center"/>
            </w:pPr>
            <w:r w:rsidRPr="00750971">
              <w:t>(3,7-7,4)</w:t>
            </w:r>
          </w:p>
        </w:tc>
        <w:tc>
          <w:tcPr>
            <w:tcW w:w="834" w:type="pct"/>
            <w:vAlign w:val="center"/>
          </w:tcPr>
          <w:p w14:paraId="30C82F21" w14:textId="77777777" w:rsidR="001F74D3" w:rsidRPr="00750971" w:rsidRDefault="001F74D3">
            <w:pPr>
              <w:keepNext/>
              <w:keepLines/>
              <w:spacing w:before="60" w:after="60"/>
              <w:jc w:val="center"/>
            </w:pPr>
            <w:r w:rsidRPr="00750971">
              <w:t>11,7</w:t>
            </w:r>
          </w:p>
          <w:p w14:paraId="0AC4C787" w14:textId="77777777" w:rsidR="001F74D3" w:rsidRPr="00750971" w:rsidRDefault="001F74D3">
            <w:pPr>
              <w:keepNext/>
              <w:keepLines/>
              <w:spacing w:before="60" w:after="60"/>
              <w:jc w:val="center"/>
            </w:pPr>
            <w:r w:rsidRPr="00750971">
              <w:t>(9,3-15,0)</w:t>
            </w:r>
          </w:p>
        </w:tc>
        <w:tc>
          <w:tcPr>
            <w:tcW w:w="770" w:type="pct"/>
            <w:vAlign w:val="center"/>
          </w:tcPr>
          <w:p w14:paraId="3A2744E9" w14:textId="77777777" w:rsidR="001F74D3" w:rsidRPr="00750971" w:rsidRDefault="001F74D3">
            <w:pPr>
              <w:keepNext/>
              <w:keepLines/>
              <w:spacing w:before="60" w:after="60"/>
              <w:jc w:val="center"/>
            </w:pPr>
            <w:r w:rsidRPr="00750971">
              <w:t>5,7</w:t>
            </w:r>
          </w:p>
          <w:p w14:paraId="0F8B6156" w14:textId="77777777" w:rsidR="001F74D3" w:rsidRPr="00750971" w:rsidRDefault="001F74D3">
            <w:pPr>
              <w:keepNext/>
              <w:keepLines/>
              <w:spacing w:before="60" w:after="60"/>
              <w:jc w:val="center"/>
            </w:pPr>
            <w:r w:rsidRPr="00750971">
              <w:t>(4,6-7,6)</w:t>
            </w:r>
          </w:p>
        </w:tc>
      </w:tr>
      <w:tr w:rsidR="001F74D3" w:rsidRPr="00750971" w14:paraId="0A0459B2" w14:textId="77777777">
        <w:trPr>
          <w:cantSplit/>
        </w:trPr>
        <w:tc>
          <w:tcPr>
            <w:tcW w:w="1056" w:type="pct"/>
          </w:tcPr>
          <w:p w14:paraId="37CFE205" w14:textId="77777777" w:rsidR="001F74D3" w:rsidRPr="00750971" w:rsidRDefault="001F74D3">
            <w:pPr>
              <w:keepNext/>
              <w:keepLines/>
              <w:rPr>
                <w:b/>
              </w:rPr>
            </w:pPr>
            <w:r w:rsidRPr="00750971">
              <w:rPr>
                <w:b/>
              </w:rPr>
              <w:t>Medián TTP</w:t>
            </w:r>
          </w:p>
          <w:p w14:paraId="3D1EA75E" w14:textId="77777777" w:rsidR="001F74D3" w:rsidRPr="00750971" w:rsidRDefault="001F74D3">
            <w:pPr>
              <w:keepNext/>
              <w:keepLines/>
              <w:rPr>
                <w:b/>
              </w:rPr>
            </w:pPr>
            <w:r w:rsidRPr="00750971">
              <w:rPr>
                <w:b/>
              </w:rPr>
              <w:t>(hónapok)</w:t>
            </w:r>
          </w:p>
          <w:p w14:paraId="5C079AE9" w14:textId="77777777" w:rsidR="001F74D3" w:rsidRPr="00750971" w:rsidRDefault="001F74D3">
            <w:pPr>
              <w:keepNext/>
              <w:keepLines/>
              <w:rPr>
                <w:b/>
              </w:rPr>
            </w:pPr>
            <w:r w:rsidRPr="00750971">
              <w:rPr>
                <w:b/>
              </w:rPr>
              <w:t>(95%-os CI)</w:t>
            </w:r>
          </w:p>
        </w:tc>
        <w:tc>
          <w:tcPr>
            <w:tcW w:w="846" w:type="pct"/>
            <w:vAlign w:val="center"/>
          </w:tcPr>
          <w:p w14:paraId="2ACECDB7" w14:textId="77777777" w:rsidR="001F74D3" w:rsidRPr="00750971" w:rsidRDefault="001F74D3">
            <w:pPr>
              <w:keepNext/>
              <w:keepLines/>
              <w:spacing w:before="60" w:after="60"/>
              <w:jc w:val="center"/>
            </w:pPr>
            <w:r w:rsidRPr="00750971">
              <w:t>3,2</w:t>
            </w:r>
          </w:p>
          <w:p w14:paraId="5AB69CA0" w14:textId="77777777" w:rsidR="001F74D3" w:rsidRPr="00750971" w:rsidRDefault="001F74D3">
            <w:pPr>
              <w:keepNext/>
              <w:keepLines/>
              <w:spacing w:before="60" w:after="60"/>
              <w:jc w:val="center"/>
            </w:pPr>
            <w:r w:rsidRPr="00750971">
              <w:t>(2,6-3,5)</w:t>
            </w:r>
          </w:p>
        </w:tc>
        <w:tc>
          <w:tcPr>
            <w:tcW w:w="745" w:type="pct"/>
            <w:vAlign w:val="center"/>
          </w:tcPr>
          <w:p w14:paraId="2AA39A57" w14:textId="77777777" w:rsidR="001F74D3" w:rsidRPr="00750971" w:rsidRDefault="001F74D3">
            <w:pPr>
              <w:keepNext/>
              <w:keepLines/>
              <w:spacing w:before="60" w:after="60"/>
              <w:jc w:val="center"/>
            </w:pPr>
            <w:r w:rsidRPr="00750971">
              <w:t>7,1</w:t>
            </w:r>
          </w:p>
          <w:p w14:paraId="6164CAE1" w14:textId="77777777" w:rsidR="001F74D3" w:rsidRPr="00750971" w:rsidRDefault="001F74D3">
            <w:pPr>
              <w:keepNext/>
              <w:keepLines/>
              <w:spacing w:before="60" w:after="60"/>
              <w:jc w:val="center"/>
            </w:pPr>
            <w:r w:rsidRPr="00750971">
              <w:t>(6,2-12,0)</w:t>
            </w:r>
          </w:p>
        </w:tc>
        <w:tc>
          <w:tcPr>
            <w:tcW w:w="750" w:type="pct"/>
            <w:vAlign w:val="center"/>
          </w:tcPr>
          <w:p w14:paraId="72C7FA51" w14:textId="77777777" w:rsidR="001F74D3" w:rsidRPr="00750971" w:rsidRDefault="001F74D3">
            <w:pPr>
              <w:keepNext/>
              <w:keepLines/>
              <w:spacing w:before="60" w:after="60"/>
              <w:jc w:val="center"/>
            </w:pPr>
            <w:r w:rsidRPr="00750971">
              <w:t>3,0</w:t>
            </w:r>
          </w:p>
          <w:p w14:paraId="7CDAFACB" w14:textId="77777777" w:rsidR="001F74D3" w:rsidRPr="00750971" w:rsidRDefault="001F74D3">
            <w:pPr>
              <w:keepNext/>
              <w:keepLines/>
              <w:spacing w:before="60" w:after="60"/>
              <w:jc w:val="center"/>
            </w:pPr>
            <w:r w:rsidRPr="00750971">
              <w:t>(2,0-4,4)</w:t>
            </w:r>
          </w:p>
        </w:tc>
        <w:tc>
          <w:tcPr>
            <w:tcW w:w="834" w:type="pct"/>
            <w:vAlign w:val="center"/>
          </w:tcPr>
          <w:p w14:paraId="77D44A3C" w14:textId="77777777" w:rsidR="001F74D3" w:rsidRPr="00750971" w:rsidRDefault="001F74D3">
            <w:pPr>
              <w:keepNext/>
              <w:keepLines/>
              <w:spacing w:before="60" w:after="60"/>
              <w:jc w:val="center"/>
            </w:pPr>
            <w:r w:rsidRPr="00750971">
              <w:t>11,7</w:t>
            </w:r>
          </w:p>
          <w:p w14:paraId="2630CFD1" w14:textId="77777777" w:rsidR="001F74D3" w:rsidRPr="00750971" w:rsidRDefault="001F74D3">
            <w:pPr>
              <w:keepNext/>
              <w:keepLines/>
              <w:spacing w:before="60" w:after="60"/>
              <w:jc w:val="center"/>
            </w:pPr>
            <w:r w:rsidRPr="00750971">
              <w:t>(9,2-13,5)</w:t>
            </w:r>
          </w:p>
        </w:tc>
        <w:tc>
          <w:tcPr>
            <w:tcW w:w="770" w:type="pct"/>
            <w:vAlign w:val="center"/>
          </w:tcPr>
          <w:p w14:paraId="39A14DAF" w14:textId="77777777" w:rsidR="001F74D3" w:rsidRPr="00750971" w:rsidRDefault="001F74D3">
            <w:pPr>
              <w:keepNext/>
              <w:keepLines/>
              <w:spacing w:before="60" w:after="60"/>
              <w:jc w:val="center"/>
            </w:pPr>
            <w:r w:rsidRPr="00750971">
              <w:t>6,1</w:t>
            </w:r>
          </w:p>
          <w:p w14:paraId="7C2DF45C" w14:textId="77777777" w:rsidR="001F74D3" w:rsidRPr="00750971" w:rsidRDefault="001F74D3">
            <w:pPr>
              <w:keepNext/>
              <w:keepLines/>
              <w:spacing w:before="60" w:after="60"/>
              <w:jc w:val="center"/>
            </w:pPr>
            <w:r w:rsidRPr="00750971">
              <w:t>(5,4-7,2)</w:t>
            </w:r>
          </w:p>
        </w:tc>
      </w:tr>
      <w:tr w:rsidR="001F74D3" w:rsidRPr="00750971" w14:paraId="0D967F6A" w14:textId="77777777">
        <w:trPr>
          <w:cantSplit/>
        </w:trPr>
        <w:tc>
          <w:tcPr>
            <w:tcW w:w="1056" w:type="pct"/>
          </w:tcPr>
          <w:p w14:paraId="63F1C745" w14:textId="77777777" w:rsidR="001F74D3" w:rsidRPr="00750971" w:rsidRDefault="001F74D3">
            <w:pPr>
              <w:keepNext/>
              <w:keepLines/>
              <w:rPr>
                <w:b/>
              </w:rPr>
            </w:pPr>
            <w:r w:rsidRPr="00750971">
              <w:rPr>
                <w:b/>
              </w:rPr>
              <w:t>Medián túlélés</w:t>
            </w:r>
          </w:p>
          <w:p w14:paraId="4D769874" w14:textId="77777777" w:rsidR="001F74D3" w:rsidRPr="00750971" w:rsidRDefault="001F74D3">
            <w:pPr>
              <w:keepNext/>
              <w:keepLines/>
              <w:rPr>
                <w:b/>
              </w:rPr>
            </w:pPr>
            <w:r w:rsidRPr="00750971">
              <w:rPr>
                <w:b/>
              </w:rPr>
              <w:t>(hónapok)</w:t>
            </w:r>
          </w:p>
          <w:p w14:paraId="59C373AE" w14:textId="77777777" w:rsidR="001F74D3" w:rsidRPr="00750971" w:rsidRDefault="001F74D3">
            <w:pPr>
              <w:keepNext/>
              <w:keepLines/>
              <w:rPr>
                <w:b/>
              </w:rPr>
            </w:pPr>
            <w:r w:rsidRPr="00750971">
              <w:rPr>
                <w:b/>
              </w:rPr>
              <w:t>(95%-os CI)</w:t>
            </w:r>
          </w:p>
        </w:tc>
        <w:tc>
          <w:tcPr>
            <w:tcW w:w="846" w:type="pct"/>
            <w:vAlign w:val="center"/>
          </w:tcPr>
          <w:p w14:paraId="3A39B660" w14:textId="77777777" w:rsidR="001F74D3" w:rsidRPr="00750971" w:rsidRDefault="001F74D3">
            <w:pPr>
              <w:keepNext/>
              <w:keepLines/>
              <w:spacing w:before="60" w:after="60"/>
              <w:jc w:val="center"/>
            </w:pPr>
            <w:r w:rsidRPr="00750971">
              <w:t>16,4</w:t>
            </w:r>
          </w:p>
          <w:p w14:paraId="53164462" w14:textId="77777777" w:rsidR="001F74D3" w:rsidRPr="00750971" w:rsidRDefault="001F74D3">
            <w:pPr>
              <w:keepNext/>
              <w:keepLines/>
              <w:spacing w:before="60" w:after="60"/>
              <w:jc w:val="center"/>
            </w:pPr>
            <w:r w:rsidRPr="00750971">
              <w:t>(12,3-ne)</w:t>
            </w:r>
          </w:p>
        </w:tc>
        <w:tc>
          <w:tcPr>
            <w:tcW w:w="745" w:type="pct"/>
            <w:vAlign w:val="center"/>
          </w:tcPr>
          <w:p w14:paraId="184A56B2" w14:textId="77777777" w:rsidR="001F74D3" w:rsidRPr="00750971" w:rsidRDefault="001F74D3">
            <w:pPr>
              <w:keepNext/>
              <w:keepLines/>
              <w:spacing w:before="60" w:after="60"/>
              <w:jc w:val="center"/>
            </w:pPr>
            <w:r w:rsidRPr="00750971">
              <w:t>24,8</w:t>
            </w:r>
          </w:p>
          <w:p w14:paraId="76EC9E23" w14:textId="77777777" w:rsidR="001F74D3" w:rsidRPr="00750971" w:rsidRDefault="001F74D3">
            <w:pPr>
              <w:keepNext/>
              <w:keepLines/>
              <w:spacing w:before="60" w:after="60"/>
              <w:jc w:val="center"/>
            </w:pPr>
            <w:r w:rsidRPr="00750971">
              <w:t>(18,6-33,7)</w:t>
            </w:r>
          </w:p>
        </w:tc>
        <w:tc>
          <w:tcPr>
            <w:tcW w:w="750" w:type="pct"/>
            <w:vAlign w:val="center"/>
          </w:tcPr>
          <w:p w14:paraId="6E7B9CBF" w14:textId="77777777" w:rsidR="001F74D3" w:rsidRPr="00750971" w:rsidRDefault="001F74D3">
            <w:pPr>
              <w:keepNext/>
              <w:keepLines/>
              <w:spacing w:before="60" w:after="60"/>
              <w:jc w:val="center"/>
            </w:pPr>
            <w:r w:rsidRPr="00750971">
              <w:t>17,9</w:t>
            </w:r>
          </w:p>
          <w:p w14:paraId="17394B4B" w14:textId="77777777" w:rsidR="001F74D3" w:rsidRPr="00750971" w:rsidRDefault="001F74D3">
            <w:pPr>
              <w:keepNext/>
              <w:keepLines/>
              <w:spacing w:before="60" w:after="60"/>
              <w:jc w:val="center"/>
            </w:pPr>
            <w:r w:rsidRPr="00750971">
              <w:t>(11,2-23,8)</w:t>
            </w:r>
          </w:p>
        </w:tc>
        <w:tc>
          <w:tcPr>
            <w:tcW w:w="834" w:type="pct"/>
            <w:vAlign w:val="center"/>
          </w:tcPr>
          <w:p w14:paraId="0C0A321F" w14:textId="77777777" w:rsidR="001F74D3" w:rsidRPr="00750971" w:rsidRDefault="001F74D3">
            <w:pPr>
              <w:keepNext/>
              <w:keepLines/>
              <w:spacing w:before="60" w:after="60"/>
              <w:jc w:val="center"/>
            </w:pPr>
            <w:r w:rsidRPr="00750971">
              <w:t>31,2</w:t>
            </w:r>
          </w:p>
          <w:p w14:paraId="7E3199BD" w14:textId="77777777" w:rsidR="001F74D3" w:rsidRPr="00750971" w:rsidRDefault="001F74D3">
            <w:pPr>
              <w:keepNext/>
              <w:keepLines/>
              <w:spacing w:before="60" w:after="60"/>
              <w:jc w:val="center"/>
            </w:pPr>
            <w:r w:rsidRPr="00750971">
              <w:t>(27,3-40,8)</w:t>
            </w:r>
          </w:p>
        </w:tc>
        <w:tc>
          <w:tcPr>
            <w:tcW w:w="770" w:type="pct"/>
            <w:vAlign w:val="center"/>
          </w:tcPr>
          <w:p w14:paraId="4FE3D6A1" w14:textId="77777777" w:rsidR="001F74D3" w:rsidRPr="00750971" w:rsidRDefault="001F74D3">
            <w:pPr>
              <w:keepNext/>
              <w:keepLines/>
              <w:spacing w:before="60" w:after="60"/>
              <w:jc w:val="center"/>
            </w:pPr>
            <w:r w:rsidRPr="00750971">
              <w:t>22,74</w:t>
            </w:r>
          </w:p>
          <w:p w14:paraId="72ADB8C6" w14:textId="77777777" w:rsidR="001F74D3" w:rsidRPr="00750971" w:rsidRDefault="001F74D3">
            <w:pPr>
              <w:keepNext/>
              <w:keepLines/>
              <w:spacing w:before="60" w:after="60"/>
              <w:jc w:val="center"/>
            </w:pPr>
            <w:r w:rsidRPr="00750971">
              <w:t>(19,1-30,8)</w:t>
            </w:r>
          </w:p>
        </w:tc>
      </w:tr>
    </w:tbl>
    <w:p w14:paraId="61A2C62B" w14:textId="77777777" w:rsidR="001F74D3" w:rsidRPr="00750971" w:rsidRDefault="001F74D3">
      <w:pPr>
        <w:rPr>
          <w:sz w:val="20"/>
        </w:rPr>
      </w:pPr>
      <w:r w:rsidRPr="00750971">
        <w:rPr>
          <w:sz w:val="20"/>
        </w:rPr>
        <w:t>TTP = time to progression (a progresszióig eltelt idő)</w:t>
      </w:r>
      <w:r w:rsidRPr="00750971">
        <w:rPr>
          <w:sz w:val="20"/>
        </w:rPr>
        <w:sym w:font="Symbol" w:char="F03B"/>
      </w:r>
      <w:r w:rsidRPr="00750971">
        <w:rPr>
          <w:sz w:val="20"/>
        </w:rPr>
        <w:t xml:space="preserve"> ”ne”: nem értékelhető vagy még nem érték el.</w:t>
      </w:r>
    </w:p>
    <w:p w14:paraId="3C995675" w14:textId="77777777" w:rsidR="001F74D3" w:rsidRPr="00750971" w:rsidRDefault="001F74D3">
      <w:pPr>
        <w:ind w:left="567" w:hanging="567"/>
        <w:rPr>
          <w:sz w:val="20"/>
        </w:rPr>
      </w:pPr>
      <w:r w:rsidRPr="00750971">
        <w:rPr>
          <w:sz w:val="20"/>
        </w:rPr>
        <w:t>1.</w:t>
      </w:r>
      <w:r w:rsidRPr="00750971">
        <w:rPr>
          <w:sz w:val="20"/>
        </w:rPr>
        <w:tab/>
        <w:t>H0649g vizsgálat: IHC3+ beteg alcsoport</w:t>
      </w:r>
    </w:p>
    <w:p w14:paraId="6196A37D" w14:textId="77777777" w:rsidR="001F74D3" w:rsidRPr="00750971" w:rsidRDefault="001F74D3">
      <w:pPr>
        <w:ind w:left="567" w:hanging="567"/>
        <w:rPr>
          <w:sz w:val="20"/>
        </w:rPr>
      </w:pPr>
      <w:r w:rsidRPr="00750971">
        <w:rPr>
          <w:sz w:val="20"/>
        </w:rPr>
        <w:t>2.</w:t>
      </w:r>
      <w:r w:rsidRPr="00750971">
        <w:rPr>
          <w:sz w:val="20"/>
        </w:rPr>
        <w:tab/>
        <w:t xml:space="preserve">H0648g vizsgálat: IHC3+ beteg alcsoport </w:t>
      </w:r>
    </w:p>
    <w:p w14:paraId="6B0ADC35" w14:textId="77777777" w:rsidR="001F74D3" w:rsidRPr="00750971" w:rsidRDefault="001F74D3">
      <w:pPr>
        <w:ind w:left="567" w:hanging="567"/>
        <w:rPr>
          <w:sz w:val="20"/>
        </w:rPr>
      </w:pPr>
      <w:r w:rsidRPr="00750971">
        <w:rPr>
          <w:sz w:val="20"/>
        </w:rPr>
        <w:t>3.</w:t>
      </w:r>
      <w:r w:rsidRPr="00750971">
        <w:rPr>
          <w:sz w:val="20"/>
        </w:rPr>
        <w:tab/>
        <w:t>M77001 vizsgálat: Teljes analízis csoport (”intent-to-treat”), 24 hónapos eredmények</w:t>
      </w:r>
    </w:p>
    <w:p w14:paraId="1AAEC961" w14:textId="77777777" w:rsidR="001F74D3" w:rsidRPr="00750971" w:rsidRDefault="001F74D3"/>
    <w:p w14:paraId="3E7045E9" w14:textId="77777777" w:rsidR="001F74D3" w:rsidRPr="00750971" w:rsidRDefault="001F74D3" w:rsidP="00BA7CAA">
      <w:pPr>
        <w:keepNext/>
        <w:keepLines/>
        <w:outlineLvl w:val="0"/>
        <w:rPr>
          <w:i/>
        </w:rPr>
      </w:pPr>
      <w:r w:rsidRPr="00750971">
        <w:rPr>
          <w:i/>
        </w:rPr>
        <w:lastRenderedPageBreak/>
        <w:t>Herceptin és anasztrozol kombinációs kezelés</w:t>
      </w:r>
    </w:p>
    <w:p w14:paraId="7436D3E8" w14:textId="77777777" w:rsidR="001F74D3" w:rsidRPr="00750971" w:rsidRDefault="001F74D3" w:rsidP="00BA7CAA">
      <w:pPr>
        <w:keepNext/>
        <w:keepLines/>
      </w:pPr>
      <w:r w:rsidRPr="00750971">
        <w:t>A Herceptin plusz anasztrozol kombinációt metasztatikus emlőkarcinóma elsővonalbeli kezelésére HER2–t fokozottan expresszáló, hormonreceptor (azaz ösztrogénreceptor [ER] és/vagy progeszteronreceptor [PR]) pozitív, posztmenopauzás betegeknél vizsgálták. A progressziómentes túlélés időtartama kétszeresére nőtt a Herceptin plusz anasztrozol kombinációval kezelt csoportban a csak anasztrozollal kezelt csoporthoz képest (4,8 hónap szemben a 2,4 hónappal). A többi paramétert tekintve a kombináció alkalmazásakor a következők esetében tapasztaltak javulást: teljes válasz (16,5% szemben a 6,7%-kal), klinikai haszonráta (42,7% szemben a 27,9%-kal), progresszióig eltelt idő (4,8 hónap szemben a 2,4 hónappal). A válaszadásig eltelt idő és a válasz időtartama tekintetében nem volt különbség a vizsgálati karok között. A medián teljes túlélés 4,6 hónappal nőtt a kombinációs csoportban. A különbség nem volt statisztikailag szignifikáns, mégis a csak anasztrozollal kezelt csoportból a betegek több mint felét Herceptin-tartalmú kezelésre állították át a betegség progressziója után.</w:t>
      </w:r>
    </w:p>
    <w:p w14:paraId="766C6A6E" w14:textId="77777777" w:rsidR="001F74D3" w:rsidRPr="00750971" w:rsidRDefault="001F74D3"/>
    <w:p w14:paraId="383C079B" w14:textId="77777777" w:rsidR="001F74D3" w:rsidRPr="00750971" w:rsidRDefault="001F74D3">
      <w:pPr>
        <w:keepNext/>
        <w:keepLines/>
      </w:pPr>
      <w:r w:rsidRPr="00750971">
        <w:rPr>
          <w:i/>
        </w:rPr>
        <w:t>3 hetente történő adagolás metasztatikus emlőkarcinómában</w:t>
      </w:r>
    </w:p>
    <w:p w14:paraId="71FC92B5" w14:textId="77777777" w:rsidR="001F74D3" w:rsidRPr="00750971" w:rsidRDefault="001F74D3">
      <w:pPr>
        <w:keepNext/>
        <w:keepLines/>
      </w:pPr>
      <w:r w:rsidRPr="00750971">
        <w:t>A nem összehasonlító monoterápiás és kombinációs vizsgálatok hatásossági eredményeit a 4. táblázat foglalja össze:</w:t>
      </w:r>
    </w:p>
    <w:p w14:paraId="01951BF3" w14:textId="77777777" w:rsidR="001F74D3" w:rsidRPr="00750971" w:rsidRDefault="001F74D3">
      <w:pPr>
        <w:keepNext/>
        <w:keepLines/>
        <w:rPr>
          <w:b/>
        </w:rPr>
      </w:pPr>
    </w:p>
    <w:p w14:paraId="505DE5DC" w14:textId="77777777" w:rsidR="001F74D3" w:rsidRPr="00750971" w:rsidRDefault="001F74D3">
      <w:pPr>
        <w:keepNext/>
        <w:keepLines/>
      </w:pPr>
      <w:r w:rsidRPr="00750971">
        <w:t>4. táblázat: Nem összehasonlító monoterápiás és kombinációs vizsgálatok hatásossági eredményei</w:t>
      </w:r>
    </w:p>
    <w:p w14:paraId="3D4805AF" w14:textId="77777777" w:rsidR="00460C1B" w:rsidRPr="00750971" w:rsidRDefault="00460C1B">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1493"/>
        <w:gridCol w:w="1493"/>
        <w:gridCol w:w="1901"/>
        <w:gridCol w:w="2303"/>
      </w:tblGrid>
      <w:tr w:rsidR="001F74D3" w:rsidRPr="00750971" w14:paraId="1E37C350" w14:textId="77777777">
        <w:trPr>
          <w:cantSplit/>
        </w:trPr>
        <w:tc>
          <w:tcPr>
            <w:tcW w:w="1032" w:type="pct"/>
          </w:tcPr>
          <w:p w14:paraId="0F0EEAEF" w14:textId="77777777" w:rsidR="001F74D3" w:rsidRPr="00750971" w:rsidRDefault="001F74D3">
            <w:pPr>
              <w:keepNext/>
              <w:keepLines/>
              <w:spacing w:before="60" w:after="60"/>
            </w:pPr>
            <w:r w:rsidRPr="00750971">
              <w:rPr>
                <w:b/>
              </w:rPr>
              <w:t>Paraméter</w:t>
            </w:r>
          </w:p>
        </w:tc>
        <w:tc>
          <w:tcPr>
            <w:tcW w:w="1647" w:type="pct"/>
            <w:gridSpan w:val="2"/>
          </w:tcPr>
          <w:p w14:paraId="4A579CEE" w14:textId="77777777" w:rsidR="001F74D3" w:rsidRPr="00750971" w:rsidRDefault="001F74D3">
            <w:pPr>
              <w:keepNext/>
              <w:keepLines/>
              <w:spacing w:before="60" w:after="60"/>
              <w:jc w:val="center"/>
            </w:pPr>
            <w:r w:rsidRPr="00750971">
              <w:rPr>
                <w:b/>
              </w:rPr>
              <w:t>Monoterápia</w:t>
            </w:r>
          </w:p>
        </w:tc>
        <w:tc>
          <w:tcPr>
            <w:tcW w:w="2321" w:type="pct"/>
            <w:gridSpan w:val="2"/>
          </w:tcPr>
          <w:p w14:paraId="1E2C2297" w14:textId="77777777" w:rsidR="001F74D3" w:rsidRPr="00750971" w:rsidRDefault="001F74D3">
            <w:pPr>
              <w:keepNext/>
              <w:keepLines/>
              <w:spacing w:before="60" w:after="60"/>
              <w:jc w:val="center"/>
            </w:pPr>
            <w:r w:rsidRPr="00750971">
              <w:rPr>
                <w:b/>
              </w:rPr>
              <w:t>Kombinációs terápia</w:t>
            </w:r>
          </w:p>
        </w:tc>
      </w:tr>
      <w:tr w:rsidR="001F74D3" w:rsidRPr="00750971" w14:paraId="7AA2B598" w14:textId="77777777">
        <w:trPr>
          <w:cantSplit/>
        </w:trPr>
        <w:tc>
          <w:tcPr>
            <w:tcW w:w="1032" w:type="pct"/>
          </w:tcPr>
          <w:p w14:paraId="5C4CA057" w14:textId="77777777" w:rsidR="001F74D3" w:rsidRPr="00750971" w:rsidRDefault="001F74D3">
            <w:pPr>
              <w:keepNext/>
              <w:keepLines/>
              <w:ind w:left="-57" w:right="-57"/>
            </w:pPr>
          </w:p>
        </w:tc>
        <w:tc>
          <w:tcPr>
            <w:tcW w:w="824" w:type="pct"/>
          </w:tcPr>
          <w:p w14:paraId="02B00000" w14:textId="77777777" w:rsidR="001F74D3" w:rsidRPr="00750971" w:rsidRDefault="001F74D3">
            <w:pPr>
              <w:keepNext/>
              <w:keepLines/>
              <w:ind w:left="-57" w:right="-57"/>
              <w:jc w:val="center"/>
              <w:rPr>
                <w:b/>
              </w:rPr>
            </w:pPr>
            <w:r w:rsidRPr="00750971">
              <w:rPr>
                <w:b/>
              </w:rPr>
              <w:t>Herceptin</w:t>
            </w:r>
            <w:r w:rsidRPr="00750971">
              <w:rPr>
                <w:b/>
                <w:vertAlign w:val="superscript"/>
              </w:rPr>
              <w:t>1</w:t>
            </w:r>
          </w:p>
          <w:p w14:paraId="34FCC409" w14:textId="77777777" w:rsidR="001F74D3" w:rsidRPr="00750971" w:rsidRDefault="001F74D3">
            <w:pPr>
              <w:keepNext/>
              <w:keepLines/>
              <w:ind w:left="-57" w:right="-57"/>
              <w:jc w:val="center"/>
              <w:rPr>
                <w:b/>
              </w:rPr>
            </w:pPr>
          </w:p>
          <w:p w14:paraId="5FF96469" w14:textId="77777777" w:rsidR="001F74D3" w:rsidRPr="00750971" w:rsidRDefault="001F74D3">
            <w:pPr>
              <w:keepNext/>
              <w:keepLines/>
              <w:ind w:left="-57" w:right="-57"/>
              <w:jc w:val="center"/>
              <w:rPr>
                <w:b/>
              </w:rPr>
            </w:pPr>
            <w:r w:rsidRPr="00750971">
              <w:rPr>
                <w:b/>
              </w:rPr>
              <w:t>N = 105</w:t>
            </w:r>
          </w:p>
        </w:tc>
        <w:tc>
          <w:tcPr>
            <w:tcW w:w="824" w:type="pct"/>
          </w:tcPr>
          <w:p w14:paraId="7D8E0A80" w14:textId="77777777" w:rsidR="001F74D3" w:rsidRPr="00750971" w:rsidRDefault="001F74D3">
            <w:pPr>
              <w:keepNext/>
              <w:keepLines/>
              <w:ind w:left="-57" w:right="-57"/>
              <w:jc w:val="center"/>
              <w:rPr>
                <w:b/>
              </w:rPr>
            </w:pPr>
            <w:r w:rsidRPr="00750971">
              <w:rPr>
                <w:b/>
              </w:rPr>
              <w:t>Herceptin</w:t>
            </w:r>
            <w:r w:rsidRPr="00750971">
              <w:rPr>
                <w:b/>
                <w:vertAlign w:val="superscript"/>
              </w:rPr>
              <w:t>2</w:t>
            </w:r>
          </w:p>
          <w:p w14:paraId="4D35C217" w14:textId="77777777" w:rsidR="001F74D3" w:rsidRPr="00750971" w:rsidRDefault="001F74D3">
            <w:pPr>
              <w:keepNext/>
              <w:keepLines/>
              <w:ind w:left="-57" w:right="-57"/>
              <w:jc w:val="center"/>
              <w:rPr>
                <w:b/>
              </w:rPr>
            </w:pPr>
          </w:p>
          <w:p w14:paraId="2263D448" w14:textId="77777777" w:rsidR="001F74D3" w:rsidRPr="00750971" w:rsidRDefault="001F74D3">
            <w:pPr>
              <w:keepNext/>
              <w:keepLines/>
              <w:ind w:left="-57" w:right="-57"/>
              <w:jc w:val="center"/>
            </w:pPr>
            <w:r w:rsidRPr="00750971">
              <w:rPr>
                <w:b/>
              </w:rPr>
              <w:t>N = 72</w:t>
            </w:r>
          </w:p>
        </w:tc>
        <w:tc>
          <w:tcPr>
            <w:tcW w:w="1049" w:type="pct"/>
          </w:tcPr>
          <w:p w14:paraId="6AD3A585" w14:textId="77777777" w:rsidR="001F74D3" w:rsidRPr="00750971" w:rsidRDefault="001F74D3">
            <w:pPr>
              <w:keepNext/>
              <w:keepLines/>
              <w:ind w:left="-57" w:right="-57"/>
              <w:jc w:val="center"/>
              <w:rPr>
                <w:rFonts w:ascii="Times New Roman Bold" w:hAnsi="Times New Roman Bold"/>
                <w:b/>
                <w:vertAlign w:val="superscript"/>
              </w:rPr>
            </w:pPr>
            <w:r w:rsidRPr="00750971">
              <w:rPr>
                <w:b/>
              </w:rPr>
              <w:t>Herceptin és paklitaxel</w:t>
            </w:r>
            <w:r w:rsidRPr="00750971">
              <w:rPr>
                <w:rFonts w:ascii="Times New Roman Bold" w:hAnsi="Times New Roman Bold"/>
                <w:b/>
                <w:vertAlign w:val="superscript"/>
              </w:rPr>
              <w:t>3</w:t>
            </w:r>
          </w:p>
          <w:p w14:paraId="5481D793" w14:textId="77777777" w:rsidR="001F74D3" w:rsidRPr="00750971" w:rsidRDefault="001F74D3">
            <w:pPr>
              <w:keepNext/>
              <w:keepLines/>
              <w:ind w:left="-57" w:right="-57"/>
              <w:jc w:val="center"/>
              <w:rPr>
                <w:b/>
              </w:rPr>
            </w:pPr>
            <w:r w:rsidRPr="00750971">
              <w:rPr>
                <w:b/>
              </w:rPr>
              <w:t>N = 32</w:t>
            </w:r>
          </w:p>
        </w:tc>
        <w:tc>
          <w:tcPr>
            <w:tcW w:w="1272" w:type="pct"/>
          </w:tcPr>
          <w:p w14:paraId="143810C6" w14:textId="77777777" w:rsidR="001F74D3" w:rsidRPr="00750971" w:rsidRDefault="001F74D3">
            <w:pPr>
              <w:keepNext/>
              <w:keepLines/>
              <w:ind w:left="-57" w:right="-57"/>
              <w:jc w:val="center"/>
              <w:rPr>
                <w:b/>
              </w:rPr>
            </w:pPr>
            <w:r w:rsidRPr="00750971">
              <w:rPr>
                <w:b/>
              </w:rPr>
              <w:t>Herceptin és docetaxel</w:t>
            </w:r>
            <w:r w:rsidRPr="00750971">
              <w:rPr>
                <w:b/>
                <w:vertAlign w:val="superscript"/>
              </w:rPr>
              <w:t>4</w:t>
            </w:r>
          </w:p>
          <w:p w14:paraId="45E844C3" w14:textId="77777777" w:rsidR="001F74D3" w:rsidRPr="00750971" w:rsidRDefault="001F74D3">
            <w:pPr>
              <w:keepNext/>
              <w:keepLines/>
              <w:ind w:left="-57" w:right="-57"/>
              <w:jc w:val="center"/>
              <w:rPr>
                <w:b/>
              </w:rPr>
            </w:pPr>
            <w:r w:rsidRPr="00750971">
              <w:rPr>
                <w:b/>
              </w:rPr>
              <w:t>N = 110</w:t>
            </w:r>
          </w:p>
        </w:tc>
      </w:tr>
      <w:tr w:rsidR="001F74D3" w:rsidRPr="00750971" w14:paraId="2CB3C11D" w14:textId="77777777">
        <w:trPr>
          <w:cantSplit/>
        </w:trPr>
        <w:tc>
          <w:tcPr>
            <w:tcW w:w="1032" w:type="pct"/>
          </w:tcPr>
          <w:p w14:paraId="4F1D705E" w14:textId="77777777" w:rsidR="001F74D3" w:rsidRPr="00750971" w:rsidRDefault="001F74D3">
            <w:pPr>
              <w:keepNext/>
              <w:keepLines/>
              <w:spacing w:before="60" w:after="60"/>
              <w:ind w:left="-57" w:right="-57"/>
            </w:pPr>
            <w:r w:rsidRPr="00750971">
              <w:rPr>
                <w:b/>
              </w:rPr>
              <w:t>Válaszarány</w:t>
            </w:r>
          </w:p>
          <w:p w14:paraId="376CB292" w14:textId="77777777" w:rsidR="001F74D3" w:rsidRPr="00750971" w:rsidRDefault="001F74D3">
            <w:pPr>
              <w:keepNext/>
              <w:keepLines/>
              <w:spacing w:before="60" w:after="60"/>
              <w:ind w:left="-57" w:right="-57"/>
            </w:pPr>
            <w:r w:rsidRPr="00750971">
              <w:rPr>
                <w:b/>
              </w:rPr>
              <w:t>(95%-os CI)</w:t>
            </w:r>
          </w:p>
        </w:tc>
        <w:tc>
          <w:tcPr>
            <w:tcW w:w="824" w:type="pct"/>
          </w:tcPr>
          <w:p w14:paraId="600B5E82" w14:textId="77777777" w:rsidR="001F74D3" w:rsidRPr="00750971" w:rsidRDefault="001F74D3">
            <w:pPr>
              <w:keepNext/>
              <w:keepLines/>
              <w:spacing w:before="60" w:after="60"/>
              <w:ind w:left="-57" w:right="-57"/>
              <w:jc w:val="center"/>
            </w:pPr>
            <w:r w:rsidRPr="00750971">
              <w:t>24%</w:t>
            </w:r>
          </w:p>
          <w:p w14:paraId="2F358867" w14:textId="77777777" w:rsidR="001F74D3" w:rsidRPr="00750971" w:rsidRDefault="001F74D3">
            <w:pPr>
              <w:keepNext/>
              <w:keepLines/>
              <w:spacing w:before="60" w:after="60"/>
              <w:ind w:left="-57" w:right="-57"/>
              <w:jc w:val="center"/>
            </w:pPr>
            <w:r w:rsidRPr="00750971">
              <w:t>(15 - 35)</w:t>
            </w:r>
          </w:p>
        </w:tc>
        <w:tc>
          <w:tcPr>
            <w:tcW w:w="824" w:type="pct"/>
          </w:tcPr>
          <w:p w14:paraId="33BEB5D4" w14:textId="77777777" w:rsidR="001F74D3" w:rsidRPr="00750971" w:rsidRDefault="001F74D3">
            <w:pPr>
              <w:keepNext/>
              <w:keepLines/>
              <w:spacing w:before="60" w:after="60"/>
              <w:ind w:left="-57" w:right="-57"/>
              <w:jc w:val="center"/>
            </w:pPr>
            <w:r w:rsidRPr="00750971">
              <w:t>27%</w:t>
            </w:r>
          </w:p>
          <w:p w14:paraId="36525AC3" w14:textId="77777777" w:rsidR="001F74D3" w:rsidRPr="00750971" w:rsidRDefault="001F74D3">
            <w:pPr>
              <w:keepNext/>
              <w:keepLines/>
              <w:spacing w:before="60" w:after="60"/>
              <w:ind w:left="-57" w:right="-57"/>
              <w:jc w:val="center"/>
            </w:pPr>
            <w:r w:rsidRPr="00750971">
              <w:t>(14 - 43)</w:t>
            </w:r>
          </w:p>
        </w:tc>
        <w:tc>
          <w:tcPr>
            <w:tcW w:w="1049" w:type="pct"/>
          </w:tcPr>
          <w:p w14:paraId="1070AF07" w14:textId="77777777" w:rsidR="001F74D3" w:rsidRPr="00750971" w:rsidRDefault="001F74D3">
            <w:pPr>
              <w:keepNext/>
              <w:keepLines/>
              <w:spacing w:before="60" w:after="60"/>
              <w:ind w:left="-57" w:right="-57"/>
              <w:jc w:val="center"/>
            </w:pPr>
            <w:r w:rsidRPr="00750971">
              <w:t>59%</w:t>
            </w:r>
          </w:p>
          <w:p w14:paraId="4DF75E42" w14:textId="77777777" w:rsidR="001F74D3" w:rsidRPr="00750971" w:rsidRDefault="001F74D3">
            <w:pPr>
              <w:keepNext/>
              <w:keepLines/>
              <w:spacing w:before="60" w:after="60"/>
              <w:ind w:left="-57" w:right="-57"/>
              <w:jc w:val="center"/>
            </w:pPr>
            <w:r w:rsidRPr="00750971">
              <w:t>(41-76)</w:t>
            </w:r>
          </w:p>
        </w:tc>
        <w:tc>
          <w:tcPr>
            <w:tcW w:w="1272" w:type="pct"/>
          </w:tcPr>
          <w:p w14:paraId="25E7E517" w14:textId="77777777" w:rsidR="001F74D3" w:rsidRPr="00750971" w:rsidRDefault="001F74D3">
            <w:pPr>
              <w:keepNext/>
              <w:keepLines/>
              <w:spacing w:before="60" w:after="60"/>
              <w:ind w:left="-57" w:right="-57"/>
              <w:jc w:val="center"/>
            </w:pPr>
            <w:r w:rsidRPr="00750971">
              <w:t>73%</w:t>
            </w:r>
          </w:p>
          <w:p w14:paraId="4C4C7866" w14:textId="77777777" w:rsidR="001F74D3" w:rsidRPr="00750971" w:rsidRDefault="001F74D3">
            <w:pPr>
              <w:keepNext/>
              <w:keepLines/>
              <w:spacing w:before="60" w:after="60"/>
              <w:ind w:left="-57" w:right="-57"/>
              <w:jc w:val="center"/>
            </w:pPr>
            <w:r w:rsidRPr="00750971">
              <w:t>(63-81)</w:t>
            </w:r>
          </w:p>
        </w:tc>
      </w:tr>
      <w:tr w:rsidR="001F74D3" w:rsidRPr="00750971" w14:paraId="3E2CB316" w14:textId="77777777">
        <w:trPr>
          <w:cantSplit/>
        </w:trPr>
        <w:tc>
          <w:tcPr>
            <w:tcW w:w="1032" w:type="pct"/>
          </w:tcPr>
          <w:p w14:paraId="07044A22" w14:textId="77777777" w:rsidR="001F74D3" w:rsidRPr="00750971" w:rsidRDefault="001F74D3">
            <w:pPr>
              <w:keepNext/>
              <w:keepLines/>
              <w:spacing w:before="60" w:after="60"/>
              <w:ind w:left="-57" w:right="-57"/>
              <w:rPr>
                <w:b/>
              </w:rPr>
            </w:pPr>
            <w:r w:rsidRPr="00750971">
              <w:rPr>
                <w:b/>
              </w:rPr>
              <w:t>A válasz időtartamának medián értéke (hónapok) (tartomány)</w:t>
            </w:r>
          </w:p>
        </w:tc>
        <w:tc>
          <w:tcPr>
            <w:tcW w:w="824" w:type="pct"/>
          </w:tcPr>
          <w:p w14:paraId="4A9CB099" w14:textId="77777777" w:rsidR="001F74D3" w:rsidRPr="00750971" w:rsidRDefault="001F74D3">
            <w:pPr>
              <w:keepNext/>
              <w:keepLines/>
              <w:spacing w:before="60" w:after="60"/>
              <w:ind w:left="-57" w:right="-57"/>
              <w:jc w:val="center"/>
            </w:pPr>
            <w:r w:rsidRPr="00750971">
              <w:t>10,1</w:t>
            </w:r>
          </w:p>
          <w:p w14:paraId="782FCAE6" w14:textId="77777777" w:rsidR="001F74D3" w:rsidRPr="00750971" w:rsidRDefault="001F74D3">
            <w:pPr>
              <w:keepNext/>
              <w:keepLines/>
              <w:spacing w:before="60" w:after="60"/>
              <w:ind w:left="-57" w:right="-57"/>
              <w:jc w:val="center"/>
            </w:pPr>
            <w:r w:rsidRPr="00750971">
              <w:t>(2,8-35,6)</w:t>
            </w:r>
          </w:p>
        </w:tc>
        <w:tc>
          <w:tcPr>
            <w:tcW w:w="824" w:type="pct"/>
          </w:tcPr>
          <w:p w14:paraId="5C87DA48" w14:textId="77777777" w:rsidR="001F74D3" w:rsidRPr="00750971" w:rsidRDefault="001F74D3">
            <w:pPr>
              <w:keepNext/>
              <w:keepLines/>
              <w:spacing w:before="60" w:after="60"/>
              <w:ind w:left="-57" w:right="-57"/>
              <w:jc w:val="center"/>
            </w:pPr>
            <w:r w:rsidRPr="00750971">
              <w:t>7,9</w:t>
            </w:r>
          </w:p>
          <w:p w14:paraId="62CDD864" w14:textId="77777777" w:rsidR="001F74D3" w:rsidRPr="00750971" w:rsidRDefault="001F74D3">
            <w:pPr>
              <w:keepNext/>
              <w:keepLines/>
              <w:spacing w:before="60" w:after="60"/>
              <w:ind w:left="-57" w:right="-57"/>
              <w:jc w:val="center"/>
            </w:pPr>
            <w:r w:rsidRPr="00750971">
              <w:t>(2,1-18,8)</w:t>
            </w:r>
          </w:p>
        </w:tc>
        <w:tc>
          <w:tcPr>
            <w:tcW w:w="1049" w:type="pct"/>
          </w:tcPr>
          <w:p w14:paraId="0DF3652C" w14:textId="77777777" w:rsidR="001F74D3" w:rsidRPr="00750971" w:rsidRDefault="001F74D3">
            <w:pPr>
              <w:keepNext/>
              <w:keepLines/>
              <w:spacing w:before="60" w:after="60" w:line="260" w:lineRule="exact"/>
              <w:ind w:left="-57" w:right="-57"/>
              <w:jc w:val="center"/>
            </w:pPr>
            <w:r w:rsidRPr="00750971">
              <w:t>10,5</w:t>
            </w:r>
          </w:p>
          <w:p w14:paraId="4D7D1197" w14:textId="77777777" w:rsidR="001F74D3" w:rsidRPr="00750971" w:rsidRDefault="001F74D3">
            <w:pPr>
              <w:keepNext/>
              <w:keepLines/>
              <w:jc w:val="center"/>
            </w:pPr>
            <w:r w:rsidRPr="00750971">
              <w:t>(1,8-21)</w:t>
            </w:r>
          </w:p>
        </w:tc>
        <w:tc>
          <w:tcPr>
            <w:tcW w:w="1272" w:type="pct"/>
          </w:tcPr>
          <w:p w14:paraId="5218A811" w14:textId="77777777" w:rsidR="001F74D3" w:rsidRPr="00750971" w:rsidRDefault="001F74D3">
            <w:pPr>
              <w:keepNext/>
              <w:keepLines/>
              <w:spacing w:before="60" w:after="60"/>
              <w:ind w:left="-57" w:right="-57"/>
              <w:jc w:val="center"/>
            </w:pPr>
            <w:r w:rsidRPr="00750971">
              <w:t>13,4</w:t>
            </w:r>
          </w:p>
          <w:p w14:paraId="16F488B1" w14:textId="77777777" w:rsidR="001F74D3" w:rsidRPr="00750971" w:rsidRDefault="001F74D3">
            <w:pPr>
              <w:keepNext/>
              <w:keepLines/>
              <w:spacing w:before="60" w:after="60"/>
              <w:ind w:left="-57" w:right="-57"/>
              <w:jc w:val="center"/>
            </w:pPr>
            <w:r w:rsidRPr="00750971">
              <w:t>(2,1-55,1)</w:t>
            </w:r>
          </w:p>
        </w:tc>
      </w:tr>
      <w:tr w:rsidR="001F74D3" w:rsidRPr="00750971" w14:paraId="141FAA68" w14:textId="77777777">
        <w:trPr>
          <w:cantSplit/>
        </w:trPr>
        <w:tc>
          <w:tcPr>
            <w:tcW w:w="1032" w:type="pct"/>
          </w:tcPr>
          <w:p w14:paraId="53DF2317" w14:textId="77777777" w:rsidR="001F74D3" w:rsidRPr="00750971" w:rsidRDefault="001F74D3">
            <w:pPr>
              <w:keepNext/>
              <w:keepLines/>
              <w:spacing w:before="60" w:after="60"/>
              <w:ind w:left="-57" w:right="-57"/>
              <w:rPr>
                <w:b/>
              </w:rPr>
            </w:pPr>
            <w:r w:rsidRPr="00750971">
              <w:rPr>
                <w:b/>
              </w:rPr>
              <w:t>Medián TTP (hónapok)</w:t>
            </w:r>
          </w:p>
          <w:p w14:paraId="325209DD" w14:textId="77777777" w:rsidR="001F74D3" w:rsidRPr="00750971" w:rsidRDefault="001F74D3">
            <w:pPr>
              <w:keepNext/>
              <w:keepLines/>
              <w:spacing w:before="60" w:after="60"/>
              <w:ind w:left="-57" w:right="-57"/>
            </w:pPr>
            <w:r w:rsidRPr="00750971">
              <w:rPr>
                <w:b/>
              </w:rPr>
              <w:t>(95%-os CI)</w:t>
            </w:r>
          </w:p>
        </w:tc>
        <w:tc>
          <w:tcPr>
            <w:tcW w:w="824" w:type="pct"/>
          </w:tcPr>
          <w:p w14:paraId="10513B54" w14:textId="77777777" w:rsidR="001F74D3" w:rsidRPr="00750971" w:rsidRDefault="001F74D3">
            <w:pPr>
              <w:keepNext/>
              <w:keepLines/>
              <w:spacing w:before="60" w:after="60"/>
              <w:ind w:left="-57" w:right="-57"/>
              <w:jc w:val="center"/>
            </w:pPr>
            <w:r w:rsidRPr="00750971">
              <w:t>3,4</w:t>
            </w:r>
          </w:p>
          <w:p w14:paraId="175DC967" w14:textId="77777777" w:rsidR="001F74D3" w:rsidRPr="00750971" w:rsidRDefault="001F74D3">
            <w:pPr>
              <w:keepNext/>
              <w:keepLines/>
              <w:spacing w:before="60" w:after="60"/>
              <w:ind w:left="-57" w:right="-57"/>
              <w:jc w:val="center"/>
            </w:pPr>
            <w:r w:rsidRPr="00750971">
              <w:t>(2,8-4,1)</w:t>
            </w:r>
          </w:p>
        </w:tc>
        <w:tc>
          <w:tcPr>
            <w:tcW w:w="824" w:type="pct"/>
          </w:tcPr>
          <w:p w14:paraId="04043DA0" w14:textId="77777777" w:rsidR="001F74D3" w:rsidRPr="00750971" w:rsidRDefault="001F74D3">
            <w:pPr>
              <w:keepNext/>
              <w:keepLines/>
              <w:spacing w:before="60" w:after="60"/>
              <w:ind w:left="-57" w:right="-57"/>
              <w:jc w:val="center"/>
            </w:pPr>
            <w:r w:rsidRPr="00750971">
              <w:t>7,7</w:t>
            </w:r>
          </w:p>
          <w:p w14:paraId="31BCE85C" w14:textId="77777777" w:rsidR="001F74D3" w:rsidRPr="00750971" w:rsidRDefault="001F74D3">
            <w:pPr>
              <w:keepNext/>
              <w:keepLines/>
              <w:spacing w:before="60" w:after="60"/>
              <w:ind w:left="-57" w:right="-57"/>
              <w:jc w:val="center"/>
            </w:pPr>
            <w:r w:rsidRPr="00750971">
              <w:t>(4,2-8,3)</w:t>
            </w:r>
          </w:p>
        </w:tc>
        <w:tc>
          <w:tcPr>
            <w:tcW w:w="1049" w:type="pct"/>
          </w:tcPr>
          <w:p w14:paraId="372AE4F8" w14:textId="77777777" w:rsidR="001F74D3" w:rsidRPr="00750971" w:rsidRDefault="001F74D3">
            <w:pPr>
              <w:keepNext/>
              <w:keepLines/>
              <w:spacing w:before="60" w:after="60"/>
              <w:ind w:left="-57" w:right="-57"/>
              <w:jc w:val="center"/>
            </w:pPr>
            <w:r w:rsidRPr="00750971">
              <w:t>12,2</w:t>
            </w:r>
          </w:p>
          <w:p w14:paraId="039EC5E1" w14:textId="77777777" w:rsidR="001F74D3" w:rsidRPr="00750971" w:rsidRDefault="001F74D3">
            <w:pPr>
              <w:keepNext/>
              <w:keepLines/>
              <w:spacing w:before="60" w:after="60"/>
              <w:ind w:left="-57" w:right="-57"/>
              <w:jc w:val="center"/>
            </w:pPr>
            <w:r w:rsidRPr="00750971">
              <w:t>(6,2-ne)</w:t>
            </w:r>
          </w:p>
        </w:tc>
        <w:tc>
          <w:tcPr>
            <w:tcW w:w="1272" w:type="pct"/>
          </w:tcPr>
          <w:p w14:paraId="7D19FCA9" w14:textId="77777777" w:rsidR="001F74D3" w:rsidRPr="00750971" w:rsidRDefault="001F74D3">
            <w:pPr>
              <w:keepNext/>
              <w:keepLines/>
              <w:spacing w:before="60" w:after="60"/>
              <w:ind w:left="-57" w:right="-57"/>
              <w:jc w:val="center"/>
            </w:pPr>
            <w:r w:rsidRPr="00750971">
              <w:t>13,6</w:t>
            </w:r>
          </w:p>
          <w:p w14:paraId="68FEDAE0" w14:textId="77777777" w:rsidR="001F74D3" w:rsidRPr="00750971" w:rsidRDefault="001F74D3">
            <w:pPr>
              <w:keepNext/>
              <w:keepLines/>
              <w:spacing w:before="60" w:after="60"/>
              <w:ind w:left="-57" w:right="-57"/>
              <w:jc w:val="center"/>
            </w:pPr>
            <w:r w:rsidRPr="00750971">
              <w:t>(11-16)</w:t>
            </w:r>
          </w:p>
        </w:tc>
      </w:tr>
      <w:tr w:rsidR="001F74D3" w:rsidRPr="00750971" w14:paraId="57A05434" w14:textId="77777777">
        <w:trPr>
          <w:cantSplit/>
        </w:trPr>
        <w:tc>
          <w:tcPr>
            <w:tcW w:w="1032" w:type="pct"/>
          </w:tcPr>
          <w:p w14:paraId="1DD901E5" w14:textId="77777777" w:rsidR="001F74D3" w:rsidRPr="00750971" w:rsidRDefault="001F74D3">
            <w:pPr>
              <w:keepNext/>
              <w:keepLines/>
              <w:spacing w:before="60" w:after="60"/>
              <w:ind w:left="-57" w:right="-57"/>
              <w:rPr>
                <w:b/>
              </w:rPr>
            </w:pPr>
            <w:r w:rsidRPr="00750971">
              <w:rPr>
                <w:b/>
              </w:rPr>
              <w:t>Medián túlélés (hónapok)</w:t>
            </w:r>
          </w:p>
          <w:p w14:paraId="292A64D1" w14:textId="77777777" w:rsidR="001F74D3" w:rsidRPr="00750971" w:rsidRDefault="001F74D3">
            <w:pPr>
              <w:keepNext/>
              <w:keepLines/>
              <w:spacing w:before="60" w:after="60"/>
              <w:ind w:left="-57" w:right="-57"/>
            </w:pPr>
            <w:r w:rsidRPr="00750971">
              <w:rPr>
                <w:b/>
              </w:rPr>
              <w:t>(95%-os CI)</w:t>
            </w:r>
          </w:p>
        </w:tc>
        <w:tc>
          <w:tcPr>
            <w:tcW w:w="824" w:type="pct"/>
          </w:tcPr>
          <w:p w14:paraId="5A6A695C" w14:textId="77777777" w:rsidR="001F74D3" w:rsidRPr="00750971" w:rsidRDefault="001F74D3">
            <w:pPr>
              <w:keepNext/>
              <w:keepLines/>
              <w:spacing w:before="60" w:after="60"/>
              <w:ind w:left="-57" w:right="-57"/>
              <w:jc w:val="center"/>
            </w:pPr>
            <w:r w:rsidRPr="00750971">
              <w:t>ne</w:t>
            </w:r>
          </w:p>
        </w:tc>
        <w:tc>
          <w:tcPr>
            <w:tcW w:w="824" w:type="pct"/>
          </w:tcPr>
          <w:p w14:paraId="3F58DA8B" w14:textId="77777777" w:rsidR="001F74D3" w:rsidRPr="00750971" w:rsidRDefault="001F74D3">
            <w:pPr>
              <w:keepNext/>
              <w:keepLines/>
              <w:spacing w:before="60" w:after="60"/>
              <w:ind w:left="-57" w:right="-57"/>
              <w:jc w:val="center"/>
            </w:pPr>
            <w:r w:rsidRPr="00750971">
              <w:t>ne</w:t>
            </w:r>
          </w:p>
        </w:tc>
        <w:tc>
          <w:tcPr>
            <w:tcW w:w="1049" w:type="pct"/>
          </w:tcPr>
          <w:p w14:paraId="4EC4E475" w14:textId="77777777" w:rsidR="001F74D3" w:rsidRPr="00750971" w:rsidRDefault="001F74D3">
            <w:pPr>
              <w:keepNext/>
              <w:keepLines/>
              <w:spacing w:before="60" w:after="60"/>
              <w:ind w:left="-57" w:right="-57"/>
              <w:jc w:val="center"/>
            </w:pPr>
            <w:r w:rsidRPr="00750971">
              <w:t>ne</w:t>
            </w:r>
          </w:p>
          <w:p w14:paraId="727D2DCC" w14:textId="77777777" w:rsidR="001F74D3" w:rsidRPr="00750971" w:rsidRDefault="001F74D3">
            <w:pPr>
              <w:keepNext/>
              <w:keepLines/>
              <w:spacing w:before="60" w:after="60"/>
              <w:ind w:left="-57" w:right="-57"/>
              <w:jc w:val="center"/>
            </w:pPr>
          </w:p>
        </w:tc>
        <w:tc>
          <w:tcPr>
            <w:tcW w:w="1272" w:type="pct"/>
          </w:tcPr>
          <w:p w14:paraId="4752EE62" w14:textId="77777777" w:rsidR="001F74D3" w:rsidRPr="00750971" w:rsidRDefault="001F74D3">
            <w:pPr>
              <w:keepNext/>
              <w:keepLines/>
              <w:spacing w:before="60" w:after="60"/>
              <w:ind w:left="-57" w:right="-57"/>
              <w:jc w:val="center"/>
            </w:pPr>
            <w:r w:rsidRPr="00750971">
              <w:t>47,3</w:t>
            </w:r>
          </w:p>
          <w:p w14:paraId="5390086E" w14:textId="77777777" w:rsidR="001F74D3" w:rsidRPr="00750971" w:rsidRDefault="001F74D3">
            <w:pPr>
              <w:keepNext/>
              <w:keepLines/>
              <w:spacing w:before="60" w:after="60"/>
              <w:ind w:left="-57" w:right="-57"/>
              <w:jc w:val="center"/>
            </w:pPr>
            <w:r w:rsidRPr="00750971">
              <w:t>(32-ne)</w:t>
            </w:r>
          </w:p>
        </w:tc>
      </w:tr>
    </w:tbl>
    <w:p w14:paraId="3CCB2C7A" w14:textId="77777777" w:rsidR="001F74D3" w:rsidRPr="00750971" w:rsidRDefault="001F74D3">
      <w:pPr>
        <w:keepNext/>
        <w:keepLines/>
        <w:rPr>
          <w:sz w:val="20"/>
        </w:rPr>
      </w:pPr>
      <w:r w:rsidRPr="00750971">
        <w:rPr>
          <w:sz w:val="20"/>
        </w:rPr>
        <w:t xml:space="preserve">TTP = time to progression (a progresszióig eltelt idő), ”ne”: nem értékelhető, vagy még nem érték el. </w:t>
      </w:r>
    </w:p>
    <w:p w14:paraId="59761923" w14:textId="77777777" w:rsidR="001F74D3" w:rsidRPr="00750971" w:rsidRDefault="001F74D3">
      <w:pPr>
        <w:keepNext/>
        <w:keepLines/>
        <w:ind w:left="567" w:hanging="567"/>
        <w:rPr>
          <w:sz w:val="20"/>
        </w:rPr>
      </w:pPr>
      <w:r w:rsidRPr="00750971">
        <w:rPr>
          <w:sz w:val="20"/>
        </w:rPr>
        <w:t>1.</w:t>
      </w:r>
      <w:r w:rsidRPr="00750971">
        <w:rPr>
          <w:sz w:val="20"/>
        </w:rPr>
        <w:tab/>
        <w:t>WO16229 vizsgálat: telítő adag 8 mg/ttkg, majd 6 mg/ttkg 3 hetente adagolva</w:t>
      </w:r>
    </w:p>
    <w:p w14:paraId="22AF453C" w14:textId="77777777" w:rsidR="001F74D3" w:rsidRPr="00750971" w:rsidRDefault="001F74D3">
      <w:pPr>
        <w:keepNext/>
        <w:keepLines/>
        <w:ind w:left="567" w:hanging="567"/>
        <w:rPr>
          <w:sz w:val="20"/>
        </w:rPr>
      </w:pPr>
      <w:r w:rsidRPr="00750971">
        <w:rPr>
          <w:sz w:val="20"/>
        </w:rPr>
        <w:t>2.</w:t>
      </w:r>
      <w:r w:rsidRPr="00750971">
        <w:rPr>
          <w:sz w:val="20"/>
        </w:rPr>
        <w:tab/>
        <w:t xml:space="preserve">MO16982 vizsgálat: telítő adag 6 mg/ttkg 3 hétig hetente, majd 6 mg/ttkg 3 hetente adagolva  </w:t>
      </w:r>
    </w:p>
    <w:p w14:paraId="38FFC964" w14:textId="77777777" w:rsidR="001F74D3" w:rsidRPr="00750971" w:rsidRDefault="001F74D3">
      <w:pPr>
        <w:ind w:left="567" w:hanging="567"/>
        <w:rPr>
          <w:sz w:val="20"/>
        </w:rPr>
      </w:pPr>
      <w:r w:rsidRPr="00750971">
        <w:rPr>
          <w:sz w:val="20"/>
        </w:rPr>
        <w:t>3.</w:t>
      </w:r>
      <w:r w:rsidRPr="00750971">
        <w:rPr>
          <w:sz w:val="20"/>
        </w:rPr>
        <w:tab/>
        <w:t>BO15935 vizsgálat</w:t>
      </w:r>
    </w:p>
    <w:p w14:paraId="47DDDCD1" w14:textId="77777777" w:rsidR="001F74D3" w:rsidRPr="00750971" w:rsidRDefault="001F74D3">
      <w:pPr>
        <w:ind w:left="567" w:hanging="567"/>
        <w:rPr>
          <w:sz w:val="20"/>
        </w:rPr>
      </w:pPr>
      <w:r w:rsidRPr="00750971">
        <w:rPr>
          <w:sz w:val="20"/>
        </w:rPr>
        <w:t>4.</w:t>
      </w:r>
      <w:r w:rsidRPr="00750971">
        <w:rPr>
          <w:sz w:val="20"/>
        </w:rPr>
        <w:tab/>
        <w:t>MO16419 vizsgálat</w:t>
      </w:r>
    </w:p>
    <w:p w14:paraId="256D0F73" w14:textId="77777777" w:rsidR="001F74D3" w:rsidRPr="00750971" w:rsidRDefault="001F74D3"/>
    <w:p w14:paraId="63F67A3A" w14:textId="77777777" w:rsidR="001F74D3" w:rsidRPr="00750971" w:rsidRDefault="001F74D3">
      <w:pPr>
        <w:outlineLvl w:val="0"/>
        <w:rPr>
          <w:i/>
        </w:rPr>
      </w:pPr>
      <w:r w:rsidRPr="00750971">
        <w:rPr>
          <w:i/>
        </w:rPr>
        <w:t>A progresszió helyei</w:t>
      </w:r>
    </w:p>
    <w:p w14:paraId="01BBFFE8" w14:textId="77777777" w:rsidR="001F74D3" w:rsidRPr="00750971" w:rsidRDefault="001F74D3">
      <w:r w:rsidRPr="00750971">
        <w:t>A májban történő progresszió gyakorisága szignifikánsan csökkent a Herceptin és paklitaxel kombinációval kezelt betegeknél, a csak paklitaxellel kezelt betegekhez képest (21,8% szemben a 45,7%-kal; p = 0,004). A központi idegrendszerben történő progresszió gyakoribb volt a Herceptin plusz paklitaxel kezelésben részesülő betegeknél, mint a csak paklitaxellel kezelt csoportban (12,6% szemben a 6,5%-kal; p = 0,377).</w:t>
      </w:r>
    </w:p>
    <w:p w14:paraId="24550BEC" w14:textId="77777777" w:rsidR="001F74D3" w:rsidRPr="00750971" w:rsidRDefault="001F74D3"/>
    <w:p w14:paraId="6DB72FC1" w14:textId="77777777" w:rsidR="001F74D3" w:rsidRPr="00750971" w:rsidRDefault="001F74D3" w:rsidP="00BA7CAA">
      <w:pPr>
        <w:keepNext/>
        <w:keepLines/>
        <w:outlineLvl w:val="0"/>
        <w:rPr>
          <w:i/>
          <w:u w:val="single"/>
        </w:rPr>
      </w:pPr>
      <w:r w:rsidRPr="00750971">
        <w:rPr>
          <w:i/>
          <w:u w:val="single"/>
        </w:rPr>
        <w:lastRenderedPageBreak/>
        <w:t>Korai emlőkarcinóma (adjuváns kezelés)</w:t>
      </w:r>
    </w:p>
    <w:p w14:paraId="27AFF9D9" w14:textId="77777777" w:rsidR="001F74D3" w:rsidRPr="00750971" w:rsidRDefault="001F74D3" w:rsidP="00BA7CAA">
      <w:pPr>
        <w:keepNext/>
        <w:keepLines/>
        <w:outlineLvl w:val="0"/>
        <w:rPr>
          <w:b/>
        </w:rPr>
      </w:pPr>
    </w:p>
    <w:p w14:paraId="2510C1B1" w14:textId="77777777" w:rsidR="001F74D3" w:rsidRPr="00750971" w:rsidRDefault="001F74D3" w:rsidP="00BA7CAA">
      <w:pPr>
        <w:keepNext/>
        <w:keepLines/>
        <w:outlineLvl w:val="0"/>
        <w:rPr>
          <w:i/>
        </w:rPr>
      </w:pPr>
      <w:r w:rsidRPr="00750971">
        <w:rPr>
          <w:i/>
        </w:rPr>
        <w:t>Intravénás gyógyszerforma</w:t>
      </w:r>
    </w:p>
    <w:p w14:paraId="0EE35E33" w14:textId="77777777" w:rsidR="001F74D3" w:rsidRPr="00750971" w:rsidRDefault="001F74D3" w:rsidP="00BA7CAA">
      <w:pPr>
        <w:keepNext/>
        <w:keepLines/>
        <w:outlineLvl w:val="0"/>
        <w:rPr>
          <w:b/>
        </w:rPr>
      </w:pPr>
    </w:p>
    <w:p w14:paraId="43A17529" w14:textId="77777777" w:rsidR="001F74D3" w:rsidRPr="00750971" w:rsidRDefault="001F74D3" w:rsidP="00BA7CAA">
      <w:pPr>
        <w:keepNext/>
        <w:keepLines/>
        <w:autoSpaceDE w:val="0"/>
        <w:autoSpaceDN w:val="0"/>
        <w:adjustRightInd w:val="0"/>
      </w:pPr>
      <w:r w:rsidRPr="00750971">
        <w:t xml:space="preserve">A korai emlőkarcinóma definíció szerint nem-metasztatikus, primer, invazív emlőkarcinóma. </w:t>
      </w:r>
    </w:p>
    <w:p w14:paraId="24188D4C" w14:textId="77777777" w:rsidR="001F74D3" w:rsidRPr="00750971" w:rsidRDefault="001F74D3" w:rsidP="00BA7CAA">
      <w:pPr>
        <w:keepNext/>
        <w:keepLines/>
      </w:pPr>
      <w:r w:rsidRPr="00750971">
        <w:t>Adjuváns kezelés tekintetében a Herceptin</w:t>
      </w:r>
      <w:r w:rsidRPr="00750971">
        <w:noBreakHyphen/>
        <w:t>t 4 nagy, multicentrikus, randomizált vizsgálatban tanulmányozták.</w:t>
      </w:r>
    </w:p>
    <w:p w14:paraId="5CF1698F" w14:textId="77777777" w:rsidR="001F74D3" w:rsidRPr="00750971" w:rsidRDefault="001F74D3">
      <w:pPr>
        <w:ind w:left="567" w:hanging="567"/>
      </w:pPr>
      <w:r w:rsidRPr="00750971">
        <w:t>-</w:t>
      </w:r>
      <w:r w:rsidRPr="00750971">
        <w:tab/>
        <w:t>A BO16348 vizsgálatot arra tervezték, hogy összehasonlítsák a Herceptin</w:t>
      </w:r>
      <w:r w:rsidRPr="00750971">
        <w:noBreakHyphen/>
        <w:t>nel egy ill. két éven keresztül háromhetenként kezelt és a csak obszervációban részesülő HER2-pozitív, korai emlőkarcinómában szenvedő betegeket a műtétet, meghatározott kemoterápiát és radioterápiát követően (amennyiben ez szükséges). Továbbá összehasonlították a kétéves Herceptin-kezelést az egyéves Herceptin-kezeléssel. A Herceptin</w:t>
      </w:r>
      <w:r w:rsidRPr="00750971">
        <w:noBreakHyphen/>
        <w:t>kezelésben részesülő betegek 8 mg/ttkg-os telítő adagot, majd ezt követően 3 hetente 6 mg/ttkg fenntartó adagot kaptak egy vagy két éven át.</w:t>
      </w:r>
    </w:p>
    <w:p w14:paraId="346B81B2" w14:textId="77777777" w:rsidR="001F74D3" w:rsidRPr="00750971" w:rsidRDefault="001F74D3">
      <w:pPr>
        <w:keepNext/>
        <w:keepLines/>
        <w:ind w:left="567" w:hanging="567"/>
      </w:pPr>
      <w:r w:rsidRPr="00750971">
        <w:t>-</w:t>
      </w:r>
      <w:r w:rsidRPr="00750971">
        <w:tab/>
        <w:t>Az összevont analízis alapjait képező NSABP B-31 és NCCTG N9831 vizsgálatok célja az AC kemoterápiát követő paklitaxellel kombinált Herceptin</w:t>
      </w:r>
      <w:r w:rsidRPr="00750971">
        <w:noBreakHyphen/>
        <w:t>kezelés klinikai hasznának vizsgálata volt. Az NCCTG N9831 vizsgálatban továbbá az AC→P kemoterápiához szekvenciálisan hozzáadott Herceptin hatását is vizsgálták a műtétet követően HER2-pozitív, korai emlőkarcinómában szenvedő betegeknél.</w:t>
      </w:r>
    </w:p>
    <w:p w14:paraId="1B5B4EFA" w14:textId="77777777" w:rsidR="001F74D3" w:rsidRPr="00750971" w:rsidRDefault="001F74D3">
      <w:pPr>
        <w:ind w:left="567" w:hanging="567"/>
      </w:pPr>
      <w:r w:rsidRPr="00750971">
        <w:t>-</w:t>
      </w:r>
      <w:r w:rsidRPr="00750971">
        <w:tab/>
        <w:t>A BCIRG 006 vizsgálat célja a Herceptin</w:t>
      </w:r>
      <w:r w:rsidRPr="00750971">
        <w:noBreakHyphen/>
        <w:t>kezelés docetaxellel való kombinálásának tanulmányozása volt, vagy AC kemoterápiát követően vagy docetaxellel és karboplatinnal kombinációban műtéten átesett, HER2</w:t>
      </w:r>
      <w:r w:rsidRPr="00750971">
        <w:noBreakHyphen/>
        <w:t>pozitív, korai emlőkarcinómában szenvedő betegeknél.</w:t>
      </w:r>
    </w:p>
    <w:p w14:paraId="18F180F9" w14:textId="77777777" w:rsidR="001F74D3" w:rsidRPr="00750971" w:rsidRDefault="001F74D3"/>
    <w:p w14:paraId="03ED941F" w14:textId="77777777" w:rsidR="001F74D3" w:rsidRPr="00750971" w:rsidRDefault="001F74D3">
      <w:pPr>
        <w:autoSpaceDE w:val="0"/>
        <w:autoSpaceDN w:val="0"/>
        <w:adjustRightInd w:val="0"/>
      </w:pPr>
      <w:r w:rsidRPr="00750971">
        <w:t>A korai emlőkarcinóma kritériumai a BO16348 vizsgálatban a következőkre korlátozódtak: operábilis, primer, invazív emlő adenokarcinóma, pozitív hónalji nyirokcsomó státusszal vagy negatív hónalji nyirokcsomó státusszal, ha a tumor átmérője legalább 1 cm.</w:t>
      </w:r>
    </w:p>
    <w:p w14:paraId="4C581D90" w14:textId="77777777" w:rsidR="001F74D3" w:rsidRPr="00750971" w:rsidRDefault="001F74D3"/>
    <w:p w14:paraId="6B72EEE8" w14:textId="77777777" w:rsidR="001F74D3" w:rsidRPr="00750971" w:rsidRDefault="001F74D3">
      <w:pPr>
        <w:tabs>
          <w:tab w:val="left" w:pos="7800"/>
        </w:tabs>
      </w:pPr>
      <w:r w:rsidRPr="00750971">
        <w:t>Az NSABP B-31 és NCCTG N9831 vizsgálatok összevont analízisében a korai emlőkarcinóma kritériuma a magas kockázatú, operábilis emlőkarcinóma volt, definíció szerint: HER2-pozitív, pozitív hónalji nyirokcsomó státusszal vagy HER2-pozitív, negatív hónalji nyirokcsomó státusszal, de magas kockázatra utaló jellemzőkkel (tumorméret &gt;1 cm és ER negatív vagy tumorméret &gt;2 cm, hormonstátusztól függetlenül).</w:t>
      </w:r>
    </w:p>
    <w:p w14:paraId="33443311" w14:textId="77777777" w:rsidR="001F74D3" w:rsidRPr="00750971" w:rsidRDefault="001F74D3"/>
    <w:p w14:paraId="5A67E585" w14:textId="77777777" w:rsidR="001F74D3" w:rsidRPr="00750971" w:rsidRDefault="001F74D3">
      <w:r w:rsidRPr="00750971">
        <w:t>A BCIRG 006 vizsgálatban a HER2-pozitív korai emlőkarcinóma kritériumai a következők voltak: nyirokcsomó pozitivitás vagy magas kockázatú, nyirokcsomó-negatív beteg a nyirokcsomók érintettsége nélkül (pN0), valamint a következők közül legalább egy jellemző: 2 cm-nél nagyobb tumor, ösztrogén-receptor és progeszteron</w:t>
      </w:r>
      <w:r w:rsidRPr="00750971">
        <w:noBreakHyphen/>
        <w:t>receptor negativitás, szövettani és/vagy nukleáris 2-3-as fokozat vagy 35 évnél fiatalabb életkor.</w:t>
      </w:r>
    </w:p>
    <w:p w14:paraId="5EDD110E" w14:textId="77777777" w:rsidR="001F74D3" w:rsidRPr="00750971" w:rsidRDefault="001F74D3"/>
    <w:p w14:paraId="61E43BF2" w14:textId="77777777" w:rsidR="001F74D3" w:rsidRPr="00750971" w:rsidRDefault="001F74D3">
      <w:pPr>
        <w:keepNext/>
        <w:keepLines/>
      </w:pPr>
      <w:r w:rsidRPr="00750971">
        <w:lastRenderedPageBreak/>
        <w:t>A BO16348 vizsgálat hatásossági eredményeit 12 hónapos* ill. 8 éves** medián követés után az 5. táblázat foglalja össze:</w:t>
      </w:r>
    </w:p>
    <w:p w14:paraId="0BDCA868" w14:textId="77777777" w:rsidR="001F74D3" w:rsidRPr="00750971" w:rsidRDefault="001F74D3">
      <w:pPr>
        <w:keepNext/>
        <w:keepLines/>
      </w:pPr>
    </w:p>
    <w:p w14:paraId="2B354A11" w14:textId="77777777" w:rsidR="001F74D3" w:rsidRPr="00750971" w:rsidRDefault="001F74D3">
      <w:pPr>
        <w:keepNext/>
        <w:keepLines/>
      </w:pPr>
      <w:r w:rsidRPr="00750971">
        <w:t>5. táblázat: A BO16348 vizsgálat hatásossági eredményei</w:t>
      </w:r>
    </w:p>
    <w:p w14:paraId="36672F11" w14:textId="77777777" w:rsidR="001F74D3" w:rsidRPr="00750971" w:rsidRDefault="001F74D3">
      <w:pPr>
        <w:keepNext/>
        <w:keepLines/>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1559"/>
        <w:gridCol w:w="1560"/>
        <w:gridCol w:w="1559"/>
      </w:tblGrid>
      <w:tr w:rsidR="001F74D3" w:rsidRPr="00750971" w14:paraId="5BE79016" w14:textId="77777777">
        <w:trPr>
          <w:tblHeader/>
        </w:trPr>
        <w:tc>
          <w:tcPr>
            <w:tcW w:w="3227" w:type="dxa"/>
            <w:tcBorders>
              <w:top w:val="nil"/>
              <w:left w:val="nil"/>
              <w:bottom w:val="single" w:sz="4" w:space="0" w:color="auto"/>
            </w:tcBorders>
          </w:tcPr>
          <w:p w14:paraId="2F855E31" w14:textId="77777777" w:rsidR="001F74D3" w:rsidRPr="00750971" w:rsidRDefault="001F74D3">
            <w:pPr>
              <w:keepNext/>
              <w:keepLines/>
              <w:spacing w:line="280" w:lineRule="atLeast"/>
              <w:rPr>
                <w:lang w:eastAsia="de-DE"/>
              </w:rPr>
            </w:pPr>
          </w:p>
        </w:tc>
        <w:tc>
          <w:tcPr>
            <w:tcW w:w="3118" w:type="dxa"/>
            <w:gridSpan w:val="2"/>
            <w:tcBorders>
              <w:bottom w:val="single" w:sz="4" w:space="0" w:color="auto"/>
            </w:tcBorders>
          </w:tcPr>
          <w:p w14:paraId="2A7B4E6D" w14:textId="77777777" w:rsidR="001F74D3" w:rsidRPr="00750971" w:rsidRDefault="001F74D3">
            <w:pPr>
              <w:keepNext/>
              <w:keepLines/>
              <w:spacing w:line="280" w:lineRule="atLeast"/>
              <w:jc w:val="center"/>
              <w:rPr>
                <w:lang w:eastAsia="de-DE"/>
              </w:rPr>
            </w:pPr>
            <w:r w:rsidRPr="00750971">
              <w:rPr>
                <w:lang w:eastAsia="de-DE"/>
              </w:rPr>
              <w:t>Medián követési idő</w:t>
            </w:r>
            <w:r w:rsidRPr="00750971">
              <w:rPr>
                <w:lang w:eastAsia="de-DE"/>
              </w:rPr>
              <w:br/>
              <w:t>12 hónap*</w:t>
            </w:r>
          </w:p>
        </w:tc>
        <w:tc>
          <w:tcPr>
            <w:tcW w:w="3119" w:type="dxa"/>
            <w:gridSpan w:val="2"/>
            <w:tcBorders>
              <w:bottom w:val="single" w:sz="4" w:space="0" w:color="auto"/>
            </w:tcBorders>
          </w:tcPr>
          <w:p w14:paraId="577C7028" w14:textId="77777777" w:rsidR="001F74D3" w:rsidRPr="00750971" w:rsidRDefault="001F74D3">
            <w:pPr>
              <w:keepNext/>
              <w:keepLines/>
              <w:spacing w:line="280" w:lineRule="atLeast"/>
              <w:jc w:val="center"/>
              <w:rPr>
                <w:lang w:eastAsia="de-DE"/>
              </w:rPr>
            </w:pPr>
            <w:r w:rsidRPr="00750971">
              <w:rPr>
                <w:lang w:eastAsia="de-DE"/>
              </w:rPr>
              <w:t>Medián követési idő</w:t>
            </w:r>
            <w:r w:rsidRPr="00750971">
              <w:rPr>
                <w:lang w:eastAsia="de-DE"/>
              </w:rPr>
              <w:br/>
              <w:t>8 év**</w:t>
            </w:r>
          </w:p>
        </w:tc>
      </w:tr>
      <w:tr w:rsidR="001F74D3" w:rsidRPr="00750971" w14:paraId="4D1F2559" w14:textId="77777777">
        <w:trPr>
          <w:tblHeader/>
        </w:trPr>
        <w:tc>
          <w:tcPr>
            <w:tcW w:w="3227" w:type="dxa"/>
            <w:tcBorders>
              <w:bottom w:val="single" w:sz="4" w:space="0" w:color="auto"/>
            </w:tcBorders>
          </w:tcPr>
          <w:p w14:paraId="5D8F88DD" w14:textId="77777777" w:rsidR="001F74D3" w:rsidRPr="00750971" w:rsidRDefault="001F74D3">
            <w:pPr>
              <w:keepNext/>
              <w:keepLines/>
              <w:spacing w:line="280" w:lineRule="atLeast"/>
              <w:rPr>
                <w:lang w:eastAsia="de-DE"/>
              </w:rPr>
            </w:pPr>
            <w:r w:rsidRPr="00750971">
              <w:rPr>
                <w:lang w:eastAsia="de-DE"/>
              </w:rPr>
              <w:t>Paraméter</w:t>
            </w:r>
          </w:p>
        </w:tc>
        <w:tc>
          <w:tcPr>
            <w:tcW w:w="1559" w:type="dxa"/>
            <w:tcBorders>
              <w:bottom w:val="single" w:sz="4" w:space="0" w:color="auto"/>
            </w:tcBorders>
          </w:tcPr>
          <w:p w14:paraId="66825D33" w14:textId="77777777" w:rsidR="001F74D3" w:rsidRPr="00750971" w:rsidRDefault="001F74D3">
            <w:pPr>
              <w:keepNext/>
              <w:keepLines/>
              <w:spacing w:line="280" w:lineRule="atLeast"/>
              <w:jc w:val="center"/>
              <w:rPr>
                <w:lang w:eastAsia="de-DE"/>
              </w:rPr>
            </w:pPr>
            <w:r w:rsidRPr="00750971">
              <w:rPr>
                <w:lang w:eastAsia="de-DE"/>
              </w:rPr>
              <w:t>Obszerváció n = 1693</w:t>
            </w:r>
          </w:p>
        </w:tc>
        <w:tc>
          <w:tcPr>
            <w:tcW w:w="1559" w:type="dxa"/>
            <w:tcBorders>
              <w:bottom w:val="single" w:sz="4" w:space="0" w:color="auto"/>
            </w:tcBorders>
          </w:tcPr>
          <w:p w14:paraId="323E6257" w14:textId="77777777" w:rsidR="001F74D3" w:rsidRPr="00750971" w:rsidRDefault="001F74D3">
            <w:pPr>
              <w:keepNext/>
              <w:keepLines/>
              <w:spacing w:line="280" w:lineRule="atLeast"/>
              <w:jc w:val="center"/>
              <w:rPr>
                <w:lang w:eastAsia="de-DE"/>
              </w:rPr>
            </w:pPr>
            <w:r w:rsidRPr="00750971">
              <w:rPr>
                <w:lang w:eastAsia="de-DE"/>
              </w:rPr>
              <w:t>Herceptin</w:t>
            </w:r>
            <w:r w:rsidRPr="00750971">
              <w:rPr>
                <w:lang w:eastAsia="de-DE"/>
              </w:rPr>
              <w:br/>
              <w:t>1 év</w:t>
            </w:r>
          </w:p>
          <w:p w14:paraId="1E4F8444" w14:textId="77777777" w:rsidR="001F74D3" w:rsidRPr="00750971" w:rsidRDefault="001F74D3">
            <w:pPr>
              <w:keepNext/>
              <w:keepLines/>
              <w:spacing w:line="280" w:lineRule="atLeast"/>
              <w:jc w:val="center"/>
              <w:rPr>
                <w:lang w:eastAsia="de-DE"/>
              </w:rPr>
            </w:pPr>
            <w:r w:rsidRPr="00750971">
              <w:rPr>
                <w:lang w:eastAsia="de-DE"/>
              </w:rPr>
              <w:t>n = 1693</w:t>
            </w:r>
          </w:p>
        </w:tc>
        <w:tc>
          <w:tcPr>
            <w:tcW w:w="1560" w:type="dxa"/>
            <w:tcBorders>
              <w:bottom w:val="single" w:sz="4" w:space="0" w:color="auto"/>
            </w:tcBorders>
          </w:tcPr>
          <w:p w14:paraId="6B91E451" w14:textId="77777777" w:rsidR="001F74D3" w:rsidRPr="00750971" w:rsidRDefault="001F74D3">
            <w:pPr>
              <w:keepNext/>
              <w:keepLines/>
              <w:spacing w:line="280" w:lineRule="atLeast"/>
              <w:jc w:val="center"/>
              <w:rPr>
                <w:lang w:eastAsia="de-DE"/>
              </w:rPr>
            </w:pPr>
            <w:r w:rsidRPr="00750971">
              <w:rPr>
                <w:lang w:eastAsia="de-DE"/>
              </w:rPr>
              <w:t>Obszerváció</w:t>
            </w:r>
            <w:r w:rsidRPr="00750971">
              <w:rPr>
                <w:lang w:eastAsia="de-DE"/>
              </w:rPr>
              <w:br/>
              <w:t>n = 1697***</w:t>
            </w:r>
          </w:p>
        </w:tc>
        <w:tc>
          <w:tcPr>
            <w:tcW w:w="1559" w:type="dxa"/>
            <w:tcBorders>
              <w:bottom w:val="single" w:sz="4" w:space="0" w:color="auto"/>
            </w:tcBorders>
          </w:tcPr>
          <w:p w14:paraId="56F0D96E" w14:textId="77777777" w:rsidR="001F74D3" w:rsidRPr="00750971" w:rsidRDefault="001F74D3">
            <w:pPr>
              <w:keepNext/>
              <w:keepLines/>
              <w:spacing w:line="280" w:lineRule="atLeast"/>
              <w:jc w:val="center"/>
              <w:rPr>
                <w:lang w:eastAsia="de-DE"/>
              </w:rPr>
            </w:pPr>
            <w:r w:rsidRPr="00750971">
              <w:rPr>
                <w:lang w:eastAsia="de-DE"/>
              </w:rPr>
              <w:t>Herceptin</w:t>
            </w:r>
            <w:r w:rsidRPr="00750971">
              <w:rPr>
                <w:lang w:eastAsia="de-DE"/>
              </w:rPr>
              <w:br/>
              <w:t>1 év</w:t>
            </w:r>
          </w:p>
          <w:p w14:paraId="70D24147" w14:textId="77777777" w:rsidR="001F74D3" w:rsidRPr="00750971" w:rsidRDefault="001F74D3">
            <w:pPr>
              <w:keepNext/>
              <w:keepLines/>
              <w:spacing w:line="280" w:lineRule="atLeast"/>
              <w:jc w:val="center"/>
              <w:rPr>
                <w:lang w:eastAsia="de-DE"/>
              </w:rPr>
            </w:pPr>
            <w:r w:rsidRPr="00750971">
              <w:rPr>
                <w:lang w:eastAsia="de-DE"/>
              </w:rPr>
              <w:t>n = 1702***</w:t>
            </w:r>
          </w:p>
        </w:tc>
      </w:tr>
      <w:tr w:rsidR="001F74D3" w:rsidRPr="00750971" w14:paraId="275487DC" w14:textId="77777777">
        <w:tc>
          <w:tcPr>
            <w:tcW w:w="3227" w:type="dxa"/>
            <w:tcBorders>
              <w:bottom w:val="nil"/>
            </w:tcBorders>
          </w:tcPr>
          <w:p w14:paraId="3EE8982E" w14:textId="77777777" w:rsidR="001F74D3" w:rsidRPr="00750971" w:rsidRDefault="001F74D3">
            <w:pPr>
              <w:keepNext/>
              <w:keepLines/>
              <w:spacing w:line="280" w:lineRule="atLeast"/>
              <w:rPr>
                <w:lang w:eastAsia="de-DE"/>
              </w:rPr>
            </w:pPr>
            <w:r w:rsidRPr="00750971">
              <w:rPr>
                <w:lang w:eastAsia="de-DE"/>
              </w:rPr>
              <w:t>Betegségmentes túlélés</w:t>
            </w:r>
          </w:p>
        </w:tc>
        <w:tc>
          <w:tcPr>
            <w:tcW w:w="1559" w:type="dxa"/>
            <w:tcBorders>
              <w:bottom w:val="nil"/>
              <w:right w:val="nil"/>
            </w:tcBorders>
          </w:tcPr>
          <w:p w14:paraId="7C22F62C"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644AF18A"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2A212934"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55368336" w14:textId="77777777" w:rsidR="001F74D3" w:rsidRPr="00750971" w:rsidRDefault="001F74D3">
            <w:pPr>
              <w:keepNext/>
              <w:keepLines/>
              <w:spacing w:line="280" w:lineRule="atLeast"/>
              <w:jc w:val="center"/>
              <w:rPr>
                <w:lang w:eastAsia="de-DE"/>
              </w:rPr>
            </w:pPr>
          </w:p>
        </w:tc>
      </w:tr>
      <w:tr w:rsidR="001F74D3" w:rsidRPr="00750971" w14:paraId="7D62BAA3" w14:textId="77777777">
        <w:tc>
          <w:tcPr>
            <w:tcW w:w="3227" w:type="dxa"/>
            <w:tcBorders>
              <w:top w:val="nil"/>
              <w:bottom w:val="nil"/>
            </w:tcBorders>
          </w:tcPr>
          <w:p w14:paraId="70ECC335"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4609C29D" w14:textId="77777777" w:rsidR="001F74D3" w:rsidRPr="00750971" w:rsidRDefault="001F74D3">
            <w:pPr>
              <w:keepNext/>
              <w:keepLines/>
              <w:spacing w:line="280" w:lineRule="atLeast"/>
              <w:jc w:val="center"/>
              <w:rPr>
                <w:lang w:eastAsia="de-DE"/>
              </w:rPr>
            </w:pPr>
            <w:r w:rsidRPr="00750971">
              <w:rPr>
                <w:lang w:eastAsia="de-DE"/>
              </w:rPr>
              <w:t>219 (12,9%)</w:t>
            </w:r>
          </w:p>
        </w:tc>
        <w:tc>
          <w:tcPr>
            <w:tcW w:w="1559" w:type="dxa"/>
            <w:tcBorders>
              <w:top w:val="nil"/>
              <w:left w:val="nil"/>
              <w:bottom w:val="nil"/>
            </w:tcBorders>
          </w:tcPr>
          <w:p w14:paraId="7F7BCC56" w14:textId="77777777" w:rsidR="001F74D3" w:rsidRPr="00750971" w:rsidRDefault="001F74D3">
            <w:pPr>
              <w:keepNext/>
              <w:keepLines/>
              <w:spacing w:line="280" w:lineRule="atLeast"/>
              <w:jc w:val="center"/>
              <w:rPr>
                <w:lang w:eastAsia="de-DE"/>
              </w:rPr>
            </w:pPr>
            <w:r w:rsidRPr="00750971">
              <w:rPr>
                <w:lang w:eastAsia="de-DE"/>
              </w:rPr>
              <w:t>127 (7,5%)</w:t>
            </w:r>
          </w:p>
        </w:tc>
        <w:tc>
          <w:tcPr>
            <w:tcW w:w="1560" w:type="dxa"/>
            <w:tcBorders>
              <w:top w:val="nil"/>
              <w:bottom w:val="nil"/>
              <w:right w:val="nil"/>
            </w:tcBorders>
          </w:tcPr>
          <w:p w14:paraId="4B5AEE23" w14:textId="77777777" w:rsidR="001F74D3" w:rsidRPr="00750971" w:rsidRDefault="001F74D3">
            <w:pPr>
              <w:keepNext/>
              <w:keepLines/>
              <w:spacing w:line="280" w:lineRule="atLeast"/>
              <w:jc w:val="center"/>
              <w:rPr>
                <w:lang w:eastAsia="de-DE"/>
              </w:rPr>
            </w:pPr>
            <w:r w:rsidRPr="00750971">
              <w:rPr>
                <w:lang w:eastAsia="de-DE"/>
              </w:rPr>
              <w:t>570 (33,6 %)</w:t>
            </w:r>
          </w:p>
        </w:tc>
        <w:tc>
          <w:tcPr>
            <w:tcW w:w="1559" w:type="dxa"/>
            <w:tcBorders>
              <w:top w:val="nil"/>
              <w:left w:val="nil"/>
              <w:bottom w:val="nil"/>
            </w:tcBorders>
          </w:tcPr>
          <w:p w14:paraId="7A6E87F5" w14:textId="77777777" w:rsidR="001F74D3" w:rsidRPr="00750971" w:rsidRDefault="001F74D3">
            <w:pPr>
              <w:keepNext/>
              <w:keepLines/>
              <w:spacing w:line="280" w:lineRule="atLeast"/>
              <w:jc w:val="center"/>
              <w:rPr>
                <w:lang w:eastAsia="de-DE"/>
              </w:rPr>
            </w:pPr>
            <w:r w:rsidRPr="00750971">
              <w:rPr>
                <w:lang w:eastAsia="de-DE"/>
              </w:rPr>
              <w:t>471 (27,7%)</w:t>
            </w:r>
          </w:p>
        </w:tc>
      </w:tr>
      <w:tr w:rsidR="001F74D3" w:rsidRPr="00750971" w14:paraId="52099D01" w14:textId="77777777">
        <w:tc>
          <w:tcPr>
            <w:tcW w:w="3227" w:type="dxa"/>
            <w:tcBorders>
              <w:top w:val="nil"/>
              <w:bottom w:val="nil"/>
            </w:tcBorders>
          </w:tcPr>
          <w:p w14:paraId="4F9EEA23"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1E892259" w14:textId="77777777" w:rsidR="001F74D3" w:rsidRPr="00750971" w:rsidRDefault="001F74D3">
            <w:pPr>
              <w:keepNext/>
              <w:keepLines/>
              <w:spacing w:line="280" w:lineRule="atLeast"/>
              <w:jc w:val="center"/>
              <w:rPr>
                <w:lang w:eastAsia="de-DE"/>
              </w:rPr>
            </w:pPr>
            <w:r w:rsidRPr="00750971">
              <w:rPr>
                <w:lang w:eastAsia="de-DE"/>
              </w:rPr>
              <w:t>1474 (87,1%)</w:t>
            </w:r>
          </w:p>
        </w:tc>
        <w:tc>
          <w:tcPr>
            <w:tcW w:w="1559" w:type="dxa"/>
            <w:tcBorders>
              <w:top w:val="nil"/>
              <w:left w:val="nil"/>
              <w:bottom w:val="nil"/>
            </w:tcBorders>
          </w:tcPr>
          <w:p w14:paraId="0DF77DD0" w14:textId="77777777" w:rsidR="001F74D3" w:rsidRPr="00750971" w:rsidRDefault="001F74D3">
            <w:pPr>
              <w:keepNext/>
              <w:keepLines/>
              <w:spacing w:line="280" w:lineRule="atLeast"/>
              <w:jc w:val="center"/>
              <w:rPr>
                <w:lang w:eastAsia="de-DE"/>
              </w:rPr>
            </w:pPr>
            <w:r w:rsidRPr="00750971">
              <w:rPr>
                <w:lang w:eastAsia="de-DE"/>
              </w:rPr>
              <w:t>1566 (92,5%)</w:t>
            </w:r>
          </w:p>
        </w:tc>
        <w:tc>
          <w:tcPr>
            <w:tcW w:w="1560" w:type="dxa"/>
            <w:tcBorders>
              <w:top w:val="nil"/>
              <w:bottom w:val="nil"/>
              <w:right w:val="nil"/>
            </w:tcBorders>
          </w:tcPr>
          <w:p w14:paraId="6AA240FE" w14:textId="77777777" w:rsidR="001F74D3" w:rsidRPr="00750971" w:rsidRDefault="001F74D3">
            <w:pPr>
              <w:keepNext/>
              <w:keepLines/>
              <w:spacing w:line="280" w:lineRule="atLeast"/>
              <w:jc w:val="center"/>
              <w:rPr>
                <w:lang w:eastAsia="de-DE"/>
              </w:rPr>
            </w:pPr>
            <w:r w:rsidRPr="00750971">
              <w:rPr>
                <w:lang w:eastAsia="de-DE"/>
              </w:rPr>
              <w:t>1127 (66,4 %)</w:t>
            </w:r>
          </w:p>
        </w:tc>
        <w:tc>
          <w:tcPr>
            <w:tcW w:w="1559" w:type="dxa"/>
            <w:tcBorders>
              <w:top w:val="nil"/>
              <w:left w:val="nil"/>
              <w:bottom w:val="nil"/>
            </w:tcBorders>
          </w:tcPr>
          <w:p w14:paraId="6DA44575" w14:textId="77777777" w:rsidR="001F74D3" w:rsidRPr="00750971" w:rsidRDefault="001F74D3">
            <w:pPr>
              <w:keepNext/>
              <w:keepLines/>
              <w:spacing w:line="280" w:lineRule="atLeast"/>
              <w:jc w:val="center"/>
              <w:rPr>
                <w:lang w:eastAsia="de-DE"/>
              </w:rPr>
            </w:pPr>
            <w:r w:rsidRPr="00750971">
              <w:rPr>
                <w:lang w:eastAsia="de-DE"/>
              </w:rPr>
              <w:t>1231 (72,3%)</w:t>
            </w:r>
          </w:p>
        </w:tc>
      </w:tr>
      <w:tr w:rsidR="001F74D3" w:rsidRPr="00750971" w14:paraId="2713F2E9" w14:textId="77777777">
        <w:tc>
          <w:tcPr>
            <w:tcW w:w="3227" w:type="dxa"/>
            <w:tcBorders>
              <w:top w:val="nil"/>
              <w:bottom w:val="nil"/>
            </w:tcBorders>
          </w:tcPr>
          <w:p w14:paraId="55D900CF"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right w:val="single" w:sz="4" w:space="0" w:color="auto"/>
            </w:tcBorders>
          </w:tcPr>
          <w:p w14:paraId="0100F00D" w14:textId="77777777" w:rsidR="001F74D3" w:rsidRPr="00750971" w:rsidRDefault="001F74D3">
            <w:pPr>
              <w:keepNext/>
              <w:keepLines/>
              <w:spacing w:line="280" w:lineRule="atLeast"/>
              <w:jc w:val="center"/>
              <w:rPr>
                <w:lang w:eastAsia="de-DE"/>
              </w:rPr>
            </w:pPr>
            <w:r w:rsidRPr="00750971">
              <w:rPr>
                <w:lang w:eastAsia="de-DE"/>
              </w:rPr>
              <w:t>&lt;0,0001</w:t>
            </w:r>
          </w:p>
        </w:tc>
        <w:tc>
          <w:tcPr>
            <w:tcW w:w="3119" w:type="dxa"/>
            <w:gridSpan w:val="2"/>
            <w:tcBorders>
              <w:top w:val="nil"/>
              <w:left w:val="single" w:sz="4" w:space="0" w:color="auto"/>
              <w:bottom w:val="nil"/>
            </w:tcBorders>
          </w:tcPr>
          <w:p w14:paraId="1C05D6F3" w14:textId="77777777" w:rsidR="001F74D3" w:rsidRPr="00750971" w:rsidRDefault="001F74D3">
            <w:pPr>
              <w:keepNext/>
              <w:keepLines/>
              <w:spacing w:line="280" w:lineRule="atLeast"/>
              <w:jc w:val="center"/>
              <w:rPr>
                <w:lang w:eastAsia="de-DE"/>
              </w:rPr>
            </w:pPr>
            <w:r w:rsidRPr="00750971">
              <w:rPr>
                <w:lang w:eastAsia="de-DE"/>
              </w:rPr>
              <w:t>&lt;0,0001</w:t>
            </w:r>
          </w:p>
        </w:tc>
      </w:tr>
      <w:tr w:rsidR="001F74D3" w:rsidRPr="00750971" w14:paraId="2FF9FA79" w14:textId="77777777">
        <w:tc>
          <w:tcPr>
            <w:tcW w:w="3227" w:type="dxa"/>
            <w:tcBorders>
              <w:top w:val="nil"/>
              <w:bottom w:val="single" w:sz="4" w:space="0" w:color="auto"/>
            </w:tcBorders>
          </w:tcPr>
          <w:p w14:paraId="435A9053"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right w:val="single" w:sz="4" w:space="0" w:color="auto"/>
            </w:tcBorders>
          </w:tcPr>
          <w:p w14:paraId="045FA0C7" w14:textId="77777777" w:rsidR="001F74D3" w:rsidRPr="00750971" w:rsidRDefault="001F74D3">
            <w:pPr>
              <w:keepNext/>
              <w:keepLines/>
              <w:spacing w:line="280" w:lineRule="atLeast"/>
              <w:jc w:val="center"/>
              <w:rPr>
                <w:lang w:eastAsia="de-DE"/>
              </w:rPr>
            </w:pPr>
            <w:r w:rsidRPr="00750971">
              <w:rPr>
                <w:lang w:eastAsia="de-DE"/>
              </w:rPr>
              <w:t>0,54</w:t>
            </w:r>
          </w:p>
        </w:tc>
        <w:tc>
          <w:tcPr>
            <w:tcW w:w="3119" w:type="dxa"/>
            <w:gridSpan w:val="2"/>
            <w:tcBorders>
              <w:top w:val="nil"/>
              <w:left w:val="single" w:sz="4" w:space="0" w:color="auto"/>
              <w:bottom w:val="single" w:sz="4" w:space="0" w:color="auto"/>
            </w:tcBorders>
          </w:tcPr>
          <w:p w14:paraId="63A79B34" w14:textId="77777777" w:rsidR="001F74D3" w:rsidRPr="00750971" w:rsidRDefault="001F74D3">
            <w:pPr>
              <w:keepNext/>
              <w:keepLines/>
              <w:spacing w:line="280" w:lineRule="atLeast"/>
              <w:jc w:val="center"/>
              <w:rPr>
                <w:lang w:eastAsia="de-DE"/>
              </w:rPr>
            </w:pPr>
            <w:r w:rsidRPr="00750971">
              <w:rPr>
                <w:lang w:eastAsia="de-DE"/>
              </w:rPr>
              <w:t>0,76</w:t>
            </w:r>
          </w:p>
        </w:tc>
      </w:tr>
      <w:tr w:rsidR="001F74D3" w:rsidRPr="00750971" w14:paraId="5AB65368" w14:textId="77777777">
        <w:tc>
          <w:tcPr>
            <w:tcW w:w="3227" w:type="dxa"/>
            <w:tcBorders>
              <w:bottom w:val="nil"/>
            </w:tcBorders>
          </w:tcPr>
          <w:p w14:paraId="240AD2F8" w14:textId="77777777" w:rsidR="001F74D3" w:rsidRPr="00750971" w:rsidRDefault="001F74D3">
            <w:pPr>
              <w:keepNext/>
              <w:keepLines/>
              <w:spacing w:line="280" w:lineRule="atLeast"/>
              <w:rPr>
                <w:lang w:eastAsia="de-DE"/>
              </w:rPr>
            </w:pPr>
            <w:r w:rsidRPr="00750971">
              <w:rPr>
                <w:lang w:eastAsia="de-DE"/>
              </w:rPr>
              <w:t>Visszaesésmentes túlélés</w:t>
            </w:r>
          </w:p>
        </w:tc>
        <w:tc>
          <w:tcPr>
            <w:tcW w:w="1559" w:type="dxa"/>
            <w:tcBorders>
              <w:bottom w:val="nil"/>
              <w:right w:val="nil"/>
            </w:tcBorders>
          </w:tcPr>
          <w:p w14:paraId="4E4C33DB"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5C6E4880"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0DE03E94"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6ECD72B4" w14:textId="77777777" w:rsidR="001F74D3" w:rsidRPr="00750971" w:rsidRDefault="001F74D3">
            <w:pPr>
              <w:keepNext/>
              <w:keepLines/>
              <w:spacing w:line="280" w:lineRule="atLeast"/>
              <w:jc w:val="center"/>
              <w:rPr>
                <w:lang w:eastAsia="de-DE"/>
              </w:rPr>
            </w:pPr>
          </w:p>
        </w:tc>
      </w:tr>
      <w:tr w:rsidR="001F74D3" w:rsidRPr="00750971" w14:paraId="73B3AD77" w14:textId="77777777">
        <w:tc>
          <w:tcPr>
            <w:tcW w:w="3227" w:type="dxa"/>
            <w:tcBorders>
              <w:top w:val="nil"/>
              <w:bottom w:val="nil"/>
            </w:tcBorders>
          </w:tcPr>
          <w:p w14:paraId="1FAAABE7"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71917EB4" w14:textId="77777777" w:rsidR="001F74D3" w:rsidRPr="00750971" w:rsidRDefault="001F74D3">
            <w:pPr>
              <w:keepNext/>
              <w:keepLines/>
              <w:spacing w:line="280" w:lineRule="atLeast"/>
              <w:jc w:val="center"/>
              <w:rPr>
                <w:lang w:eastAsia="de-DE"/>
              </w:rPr>
            </w:pPr>
            <w:r w:rsidRPr="00750971">
              <w:rPr>
                <w:lang w:eastAsia="de-DE"/>
              </w:rPr>
              <w:t>208 (12,3%)</w:t>
            </w:r>
          </w:p>
        </w:tc>
        <w:tc>
          <w:tcPr>
            <w:tcW w:w="1559" w:type="dxa"/>
            <w:tcBorders>
              <w:top w:val="nil"/>
              <w:left w:val="nil"/>
              <w:bottom w:val="nil"/>
            </w:tcBorders>
          </w:tcPr>
          <w:p w14:paraId="75B6ABA9" w14:textId="77777777" w:rsidR="001F74D3" w:rsidRPr="00750971" w:rsidRDefault="001F74D3">
            <w:pPr>
              <w:keepNext/>
              <w:keepLines/>
              <w:spacing w:line="280" w:lineRule="atLeast"/>
              <w:jc w:val="center"/>
              <w:rPr>
                <w:lang w:eastAsia="de-DE"/>
              </w:rPr>
            </w:pPr>
            <w:r w:rsidRPr="00750971">
              <w:rPr>
                <w:lang w:eastAsia="de-DE"/>
              </w:rPr>
              <w:t>113 (6,7%)</w:t>
            </w:r>
          </w:p>
        </w:tc>
        <w:tc>
          <w:tcPr>
            <w:tcW w:w="1560" w:type="dxa"/>
            <w:tcBorders>
              <w:top w:val="nil"/>
              <w:bottom w:val="nil"/>
              <w:right w:val="nil"/>
            </w:tcBorders>
          </w:tcPr>
          <w:p w14:paraId="7BE45E5D" w14:textId="77777777" w:rsidR="001F74D3" w:rsidRPr="00750971" w:rsidRDefault="001F74D3">
            <w:pPr>
              <w:keepNext/>
              <w:keepLines/>
              <w:spacing w:line="280" w:lineRule="atLeast"/>
              <w:jc w:val="center"/>
              <w:rPr>
                <w:lang w:eastAsia="de-DE"/>
              </w:rPr>
            </w:pPr>
            <w:r w:rsidRPr="00750971">
              <w:rPr>
                <w:lang w:eastAsia="de-DE"/>
              </w:rPr>
              <w:t>506 (29,8 %)</w:t>
            </w:r>
          </w:p>
        </w:tc>
        <w:tc>
          <w:tcPr>
            <w:tcW w:w="1559" w:type="dxa"/>
            <w:tcBorders>
              <w:top w:val="nil"/>
              <w:left w:val="nil"/>
              <w:bottom w:val="nil"/>
            </w:tcBorders>
          </w:tcPr>
          <w:p w14:paraId="03050C40" w14:textId="77777777" w:rsidR="001F74D3" w:rsidRPr="00750971" w:rsidRDefault="001F74D3">
            <w:pPr>
              <w:keepNext/>
              <w:keepLines/>
              <w:spacing w:line="280" w:lineRule="atLeast"/>
              <w:jc w:val="center"/>
              <w:rPr>
                <w:lang w:eastAsia="de-DE"/>
              </w:rPr>
            </w:pPr>
            <w:r w:rsidRPr="00750971">
              <w:rPr>
                <w:lang w:eastAsia="de-DE"/>
              </w:rPr>
              <w:t>399 (23,4%)</w:t>
            </w:r>
          </w:p>
        </w:tc>
      </w:tr>
      <w:tr w:rsidR="001F74D3" w:rsidRPr="00750971" w14:paraId="05461BF7" w14:textId="77777777">
        <w:tc>
          <w:tcPr>
            <w:tcW w:w="3227" w:type="dxa"/>
            <w:tcBorders>
              <w:top w:val="nil"/>
              <w:bottom w:val="nil"/>
            </w:tcBorders>
          </w:tcPr>
          <w:p w14:paraId="4F12B39B"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1B811827" w14:textId="77777777" w:rsidR="001F74D3" w:rsidRPr="00750971" w:rsidRDefault="001F74D3">
            <w:pPr>
              <w:keepNext/>
              <w:keepLines/>
              <w:spacing w:line="280" w:lineRule="atLeast"/>
              <w:jc w:val="center"/>
              <w:rPr>
                <w:lang w:eastAsia="de-DE"/>
              </w:rPr>
            </w:pPr>
            <w:r w:rsidRPr="00750971">
              <w:rPr>
                <w:lang w:eastAsia="de-DE"/>
              </w:rPr>
              <w:t>1485 (87,7%)</w:t>
            </w:r>
          </w:p>
        </w:tc>
        <w:tc>
          <w:tcPr>
            <w:tcW w:w="1559" w:type="dxa"/>
            <w:tcBorders>
              <w:top w:val="nil"/>
              <w:left w:val="nil"/>
              <w:bottom w:val="nil"/>
            </w:tcBorders>
          </w:tcPr>
          <w:p w14:paraId="428857A6" w14:textId="77777777" w:rsidR="001F74D3" w:rsidRPr="00750971" w:rsidRDefault="001F74D3">
            <w:pPr>
              <w:keepNext/>
              <w:keepLines/>
              <w:spacing w:line="280" w:lineRule="atLeast"/>
              <w:jc w:val="center"/>
              <w:rPr>
                <w:lang w:eastAsia="de-DE"/>
              </w:rPr>
            </w:pPr>
            <w:r w:rsidRPr="00750971">
              <w:rPr>
                <w:lang w:eastAsia="de-DE"/>
              </w:rPr>
              <w:t>1580 (93,3%)</w:t>
            </w:r>
          </w:p>
        </w:tc>
        <w:tc>
          <w:tcPr>
            <w:tcW w:w="1560" w:type="dxa"/>
            <w:tcBorders>
              <w:top w:val="nil"/>
              <w:bottom w:val="nil"/>
              <w:right w:val="nil"/>
            </w:tcBorders>
          </w:tcPr>
          <w:p w14:paraId="03976016" w14:textId="77777777" w:rsidR="001F74D3" w:rsidRPr="00750971" w:rsidRDefault="001F74D3">
            <w:pPr>
              <w:keepNext/>
              <w:keepLines/>
              <w:spacing w:line="280" w:lineRule="atLeast"/>
              <w:jc w:val="center"/>
              <w:rPr>
                <w:lang w:eastAsia="de-DE"/>
              </w:rPr>
            </w:pPr>
            <w:r w:rsidRPr="00750971">
              <w:rPr>
                <w:lang w:eastAsia="de-DE"/>
              </w:rPr>
              <w:t>1191 (70,2 %)</w:t>
            </w:r>
          </w:p>
        </w:tc>
        <w:tc>
          <w:tcPr>
            <w:tcW w:w="1559" w:type="dxa"/>
            <w:tcBorders>
              <w:top w:val="nil"/>
              <w:left w:val="nil"/>
              <w:bottom w:val="nil"/>
            </w:tcBorders>
          </w:tcPr>
          <w:p w14:paraId="614DEB3B" w14:textId="77777777" w:rsidR="001F74D3" w:rsidRPr="00750971" w:rsidRDefault="001F74D3">
            <w:pPr>
              <w:keepNext/>
              <w:keepLines/>
              <w:spacing w:line="280" w:lineRule="atLeast"/>
              <w:jc w:val="center"/>
              <w:rPr>
                <w:lang w:eastAsia="de-DE"/>
              </w:rPr>
            </w:pPr>
            <w:r w:rsidRPr="00750971">
              <w:rPr>
                <w:lang w:eastAsia="de-DE"/>
              </w:rPr>
              <w:t>1303 (76,6%)</w:t>
            </w:r>
          </w:p>
        </w:tc>
      </w:tr>
      <w:tr w:rsidR="001F74D3" w:rsidRPr="00750971" w14:paraId="64D9DF47" w14:textId="77777777">
        <w:tc>
          <w:tcPr>
            <w:tcW w:w="3227" w:type="dxa"/>
            <w:tcBorders>
              <w:top w:val="nil"/>
              <w:bottom w:val="nil"/>
            </w:tcBorders>
          </w:tcPr>
          <w:p w14:paraId="6DAB8AED"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tcBorders>
          </w:tcPr>
          <w:p w14:paraId="68FD88C7" w14:textId="77777777" w:rsidR="001F74D3" w:rsidRPr="00750971" w:rsidRDefault="001F74D3">
            <w:pPr>
              <w:keepNext/>
              <w:keepLines/>
              <w:spacing w:line="280" w:lineRule="atLeast"/>
              <w:jc w:val="center"/>
              <w:rPr>
                <w:lang w:eastAsia="de-DE"/>
              </w:rPr>
            </w:pPr>
            <w:r w:rsidRPr="00750971">
              <w:rPr>
                <w:lang w:eastAsia="de-DE"/>
              </w:rPr>
              <w:t>&lt;0,0001</w:t>
            </w:r>
          </w:p>
        </w:tc>
        <w:tc>
          <w:tcPr>
            <w:tcW w:w="3119" w:type="dxa"/>
            <w:gridSpan w:val="2"/>
            <w:tcBorders>
              <w:top w:val="nil"/>
              <w:bottom w:val="nil"/>
            </w:tcBorders>
          </w:tcPr>
          <w:p w14:paraId="61751CAC" w14:textId="77777777" w:rsidR="001F74D3" w:rsidRPr="00750971" w:rsidRDefault="001F74D3">
            <w:pPr>
              <w:keepNext/>
              <w:keepLines/>
              <w:spacing w:line="280" w:lineRule="atLeast"/>
              <w:jc w:val="center"/>
              <w:rPr>
                <w:lang w:eastAsia="de-DE"/>
              </w:rPr>
            </w:pPr>
            <w:r w:rsidRPr="00750971">
              <w:rPr>
                <w:lang w:eastAsia="de-DE"/>
              </w:rPr>
              <w:t>&lt;0,0001</w:t>
            </w:r>
          </w:p>
        </w:tc>
      </w:tr>
      <w:tr w:rsidR="001F74D3" w:rsidRPr="00750971" w14:paraId="202E5BD1" w14:textId="77777777">
        <w:tc>
          <w:tcPr>
            <w:tcW w:w="3227" w:type="dxa"/>
            <w:tcBorders>
              <w:top w:val="nil"/>
              <w:bottom w:val="single" w:sz="4" w:space="0" w:color="auto"/>
            </w:tcBorders>
          </w:tcPr>
          <w:p w14:paraId="15579D1C"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5D32E761" w14:textId="77777777" w:rsidR="001F74D3" w:rsidRPr="00750971" w:rsidRDefault="001F74D3">
            <w:pPr>
              <w:keepNext/>
              <w:keepLines/>
              <w:spacing w:line="280" w:lineRule="atLeast"/>
              <w:jc w:val="center"/>
              <w:rPr>
                <w:lang w:eastAsia="de-DE"/>
              </w:rPr>
            </w:pPr>
            <w:r w:rsidRPr="00750971">
              <w:rPr>
                <w:lang w:eastAsia="de-DE"/>
              </w:rPr>
              <w:t>0,51</w:t>
            </w:r>
          </w:p>
        </w:tc>
        <w:tc>
          <w:tcPr>
            <w:tcW w:w="3119" w:type="dxa"/>
            <w:gridSpan w:val="2"/>
            <w:tcBorders>
              <w:top w:val="nil"/>
              <w:bottom w:val="single" w:sz="4" w:space="0" w:color="auto"/>
            </w:tcBorders>
          </w:tcPr>
          <w:p w14:paraId="04E35486" w14:textId="77777777" w:rsidR="001F74D3" w:rsidRPr="00750971" w:rsidRDefault="001F74D3">
            <w:pPr>
              <w:keepNext/>
              <w:keepLines/>
              <w:spacing w:line="280" w:lineRule="atLeast"/>
              <w:jc w:val="center"/>
              <w:rPr>
                <w:lang w:eastAsia="de-DE"/>
              </w:rPr>
            </w:pPr>
            <w:r w:rsidRPr="00750971">
              <w:rPr>
                <w:lang w:eastAsia="de-DE"/>
              </w:rPr>
              <w:t>0,73</w:t>
            </w:r>
          </w:p>
        </w:tc>
      </w:tr>
      <w:tr w:rsidR="001F74D3" w:rsidRPr="00750971" w14:paraId="5AF1D86F" w14:textId="77777777">
        <w:tc>
          <w:tcPr>
            <w:tcW w:w="3227" w:type="dxa"/>
            <w:tcBorders>
              <w:bottom w:val="nil"/>
            </w:tcBorders>
          </w:tcPr>
          <w:p w14:paraId="2D85312D" w14:textId="77777777" w:rsidR="001F74D3" w:rsidRPr="00750971" w:rsidRDefault="001F74D3">
            <w:pPr>
              <w:keepNext/>
              <w:keepLines/>
              <w:spacing w:line="280" w:lineRule="atLeast"/>
              <w:rPr>
                <w:lang w:eastAsia="de-DE"/>
              </w:rPr>
            </w:pPr>
            <w:r w:rsidRPr="00750971">
              <w:rPr>
                <w:lang w:eastAsia="de-DE"/>
              </w:rPr>
              <w:t>Távoli betegségmentes túlélés</w:t>
            </w:r>
          </w:p>
        </w:tc>
        <w:tc>
          <w:tcPr>
            <w:tcW w:w="1559" w:type="dxa"/>
            <w:tcBorders>
              <w:bottom w:val="nil"/>
              <w:right w:val="nil"/>
            </w:tcBorders>
          </w:tcPr>
          <w:p w14:paraId="69BC536D"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78D972C2" w14:textId="77777777" w:rsidR="001F74D3" w:rsidRPr="00750971" w:rsidRDefault="001F74D3">
            <w:pPr>
              <w:keepNext/>
              <w:keepLines/>
              <w:spacing w:line="280" w:lineRule="atLeast"/>
              <w:jc w:val="center"/>
              <w:rPr>
                <w:lang w:eastAsia="de-DE"/>
              </w:rPr>
            </w:pPr>
          </w:p>
        </w:tc>
        <w:tc>
          <w:tcPr>
            <w:tcW w:w="1560" w:type="dxa"/>
            <w:tcBorders>
              <w:bottom w:val="nil"/>
              <w:right w:val="nil"/>
            </w:tcBorders>
          </w:tcPr>
          <w:p w14:paraId="49146779" w14:textId="77777777" w:rsidR="001F74D3" w:rsidRPr="00750971" w:rsidRDefault="001F74D3">
            <w:pPr>
              <w:keepNext/>
              <w:keepLines/>
              <w:spacing w:line="280" w:lineRule="atLeast"/>
              <w:jc w:val="center"/>
              <w:rPr>
                <w:lang w:eastAsia="de-DE"/>
              </w:rPr>
            </w:pPr>
          </w:p>
        </w:tc>
        <w:tc>
          <w:tcPr>
            <w:tcW w:w="1559" w:type="dxa"/>
            <w:tcBorders>
              <w:left w:val="nil"/>
              <w:bottom w:val="nil"/>
            </w:tcBorders>
          </w:tcPr>
          <w:p w14:paraId="2ED2757C" w14:textId="77777777" w:rsidR="001F74D3" w:rsidRPr="00750971" w:rsidRDefault="001F74D3">
            <w:pPr>
              <w:keepNext/>
              <w:keepLines/>
              <w:spacing w:line="280" w:lineRule="atLeast"/>
              <w:jc w:val="center"/>
              <w:rPr>
                <w:lang w:eastAsia="de-DE"/>
              </w:rPr>
            </w:pPr>
          </w:p>
        </w:tc>
      </w:tr>
      <w:tr w:rsidR="001F74D3" w:rsidRPr="00750971" w14:paraId="17353ED5" w14:textId="77777777">
        <w:tc>
          <w:tcPr>
            <w:tcW w:w="3227" w:type="dxa"/>
            <w:tcBorders>
              <w:top w:val="nil"/>
              <w:bottom w:val="nil"/>
            </w:tcBorders>
          </w:tcPr>
          <w:p w14:paraId="0B08F19F"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712A0553" w14:textId="77777777" w:rsidR="001F74D3" w:rsidRPr="00750971" w:rsidRDefault="001F74D3">
            <w:pPr>
              <w:keepNext/>
              <w:keepLines/>
              <w:spacing w:line="280" w:lineRule="atLeast"/>
              <w:jc w:val="center"/>
              <w:rPr>
                <w:lang w:eastAsia="de-DE"/>
              </w:rPr>
            </w:pPr>
            <w:r w:rsidRPr="00750971">
              <w:rPr>
                <w:lang w:eastAsia="de-DE"/>
              </w:rPr>
              <w:t>184 (10,9%)</w:t>
            </w:r>
          </w:p>
        </w:tc>
        <w:tc>
          <w:tcPr>
            <w:tcW w:w="1559" w:type="dxa"/>
            <w:tcBorders>
              <w:top w:val="nil"/>
              <w:left w:val="nil"/>
              <w:bottom w:val="nil"/>
            </w:tcBorders>
          </w:tcPr>
          <w:p w14:paraId="741B3391" w14:textId="77777777" w:rsidR="001F74D3" w:rsidRPr="00750971" w:rsidRDefault="001F74D3">
            <w:pPr>
              <w:keepNext/>
              <w:keepLines/>
              <w:spacing w:line="280" w:lineRule="atLeast"/>
              <w:jc w:val="center"/>
              <w:rPr>
                <w:lang w:eastAsia="de-DE"/>
              </w:rPr>
            </w:pPr>
            <w:r w:rsidRPr="00750971">
              <w:rPr>
                <w:lang w:eastAsia="de-DE"/>
              </w:rPr>
              <w:t>99 (5,8%)</w:t>
            </w:r>
          </w:p>
        </w:tc>
        <w:tc>
          <w:tcPr>
            <w:tcW w:w="1560" w:type="dxa"/>
            <w:tcBorders>
              <w:top w:val="nil"/>
              <w:bottom w:val="nil"/>
              <w:right w:val="nil"/>
            </w:tcBorders>
          </w:tcPr>
          <w:p w14:paraId="5296299A" w14:textId="77777777" w:rsidR="001F74D3" w:rsidRPr="00750971" w:rsidRDefault="001F74D3">
            <w:pPr>
              <w:keepNext/>
              <w:keepLines/>
              <w:spacing w:line="280" w:lineRule="atLeast"/>
              <w:jc w:val="center"/>
              <w:rPr>
                <w:lang w:eastAsia="de-DE"/>
              </w:rPr>
            </w:pPr>
            <w:r w:rsidRPr="00750971">
              <w:rPr>
                <w:lang w:eastAsia="de-DE"/>
              </w:rPr>
              <w:t>488 (28,8%)</w:t>
            </w:r>
          </w:p>
        </w:tc>
        <w:tc>
          <w:tcPr>
            <w:tcW w:w="1559" w:type="dxa"/>
            <w:tcBorders>
              <w:top w:val="nil"/>
              <w:left w:val="nil"/>
              <w:bottom w:val="nil"/>
            </w:tcBorders>
          </w:tcPr>
          <w:p w14:paraId="65C6D062" w14:textId="77777777" w:rsidR="001F74D3" w:rsidRPr="00750971" w:rsidRDefault="001F74D3">
            <w:pPr>
              <w:keepNext/>
              <w:keepLines/>
              <w:spacing w:line="280" w:lineRule="atLeast"/>
              <w:jc w:val="center"/>
              <w:rPr>
                <w:lang w:eastAsia="de-DE"/>
              </w:rPr>
            </w:pPr>
            <w:r w:rsidRPr="00750971">
              <w:rPr>
                <w:lang w:eastAsia="de-DE"/>
              </w:rPr>
              <w:t>399 (23,4%)</w:t>
            </w:r>
          </w:p>
        </w:tc>
      </w:tr>
      <w:tr w:rsidR="001F74D3" w:rsidRPr="00750971" w14:paraId="41DBA119" w14:textId="77777777">
        <w:tc>
          <w:tcPr>
            <w:tcW w:w="3227" w:type="dxa"/>
            <w:tcBorders>
              <w:top w:val="nil"/>
              <w:bottom w:val="nil"/>
            </w:tcBorders>
          </w:tcPr>
          <w:p w14:paraId="70B83530"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65DD5B09" w14:textId="77777777" w:rsidR="001F74D3" w:rsidRPr="00750971" w:rsidRDefault="001F74D3">
            <w:pPr>
              <w:keepNext/>
              <w:keepLines/>
              <w:spacing w:line="280" w:lineRule="atLeast"/>
              <w:jc w:val="center"/>
              <w:rPr>
                <w:lang w:eastAsia="de-DE"/>
              </w:rPr>
            </w:pPr>
            <w:r w:rsidRPr="00750971">
              <w:rPr>
                <w:lang w:eastAsia="de-DE"/>
              </w:rPr>
              <w:t>1508 (89,1%)</w:t>
            </w:r>
          </w:p>
        </w:tc>
        <w:tc>
          <w:tcPr>
            <w:tcW w:w="1559" w:type="dxa"/>
            <w:tcBorders>
              <w:top w:val="nil"/>
              <w:left w:val="nil"/>
              <w:bottom w:val="nil"/>
            </w:tcBorders>
          </w:tcPr>
          <w:p w14:paraId="77FA57FC" w14:textId="77777777" w:rsidR="001F74D3" w:rsidRPr="00750971" w:rsidRDefault="001F74D3">
            <w:pPr>
              <w:keepNext/>
              <w:keepLines/>
              <w:spacing w:line="280" w:lineRule="atLeast"/>
              <w:jc w:val="center"/>
              <w:rPr>
                <w:lang w:eastAsia="de-DE"/>
              </w:rPr>
            </w:pPr>
            <w:r w:rsidRPr="00750971">
              <w:rPr>
                <w:lang w:eastAsia="de-DE"/>
              </w:rPr>
              <w:t>1594 (94,6%)</w:t>
            </w:r>
          </w:p>
        </w:tc>
        <w:tc>
          <w:tcPr>
            <w:tcW w:w="1560" w:type="dxa"/>
            <w:tcBorders>
              <w:top w:val="nil"/>
              <w:bottom w:val="nil"/>
              <w:right w:val="nil"/>
            </w:tcBorders>
          </w:tcPr>
          <w:p w14:paraId="5A0E5814" w14:textId="77777777" w:rsidR="001F74D3" w:rsidRPr="00750971" w:rsidRDefault="001F74D3">
            <w:pPr>
              <w:keepNext/>
              <w:keepLines/>
              <w:spacing w:line="280" w:lineRule="atLeast"/>
              <w:jc w:val="center"/>
              <w:rPr>
                <w:lang w:eastAsia="de-DE"/>
              </w:rPr>
            </w:pPr>
            <w:r w:rsidRPr="00750971">
              <w:rPr>
                <w:lang w:eastAsia="de-DE"/>
              </w:rPr>
              <w:t>1209 (71,2%)</w:t>
            </w:r>
          </w:p>
        </w:tc>
        <w:tc>
          <w:tcPr>
            <w:tcW w:w="1559" w:type="dxa"/>
            <w:tcBorders>
              <w:top w:val="nil"/>
              <w:left w:val="nil"/>
              <w:bottom w:val="nil"/>
            </w:tcBorders>
          </w:tcPr>
          <w:p w14:paraId="7355E914" w14:textId="77777777" w:rsidR="001F74D3" w:rsidRPr="00750971" w:rsidRDefault="001F74D3">
            <w:pPr>
              <w:keepNext/>
              <w:keepLines/>
              <w:spacing w:line="280" w:lineRule="atLeast"/>
              <w:jc w:val="center"/>
              <w:rPr>
                <w:lang w:eastAsia="de-DE"/>
              </w:rPr>
            </w:pPr>
            <w:r w:rsidRPr="00750971">
              <w:rPr>
                <w:lang w:eastAsia="de-DE"/>
              </w:rPr>
              <w:t>1303 (76,6%)</w:t>
            </w:r>
          </w:p>
        </w:tc>
      </w:tr>
      <w:tr w:rsidR="001F74D3" w:rsidRPr="00750971" w14:paraId="2B24A178" w14:textId="77777777">
        <w:tc>
          <w:tcPr>
            <w:tcW w:w="3227" w:type="dxa"/>
            <w:tcBorders>
              <w:top w:val="nil"/>
              <w:bottom w:val="nil"/>
            </w:tcBorders>
          </w:tcPr>
          <w:p w14:paraId="21C0073D"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tcBorders>
          </w:tcPr>
          <w:p w14:paraId="5EE269C1" w14:textId="77777777" w:rsidR="001F74D3" w:rsidRPr="00750971" w:rsidRDefault="001F74D3">
            <w:pPr>
              <w:keepNext/>
              <w:keepLines/>
              <w:spacing w:line="280" w:lineRule="atLeast"/>
              <w:jc w:val="center"/>
              <w:rPr>
                <w:lang w:eastAsia="de-DE"/>
              </w:rPr>
            </w:pPr>
            <w:r w:rsidRPr="00750971">
              <w:rPr>
                <w:lang w:eastAsia="de-DE"/>
              </w:rPr>
              <w:t>&lt;0,0001</w:t>
            </w:r>
          </w:p>
        </w:tc>
        <w:tc>
          <w:tcPr>
            <w:tcW w:w="3119" w:type="dxa"/>
            <w:gridSpan w:val="2"/>
            <w:tcBorders>
              <w:top w:val="nil"/>
              <w:bottom w:val="nil"/>
            </w:tcBorders>
          </w:tcPr>
          <w:p w14:paraId="2EFFEC9A" w14:textId="77777777" w:rsidR="001F74D3" w:rsidRPr="00750971" w:rsidRDefault="001F74D3">
            <w:pPr>
              <w:keepNext/>
              <w:keepLines/>
              <w:spacing w:line="280" w:lineRule="atLeast"/>
              <w:jc w:val="center"/>
              <w:rPr>
                <w:lang w:eastAsia="de-DE"/>
              </w:rPr>
            </w:pPr>
            <w:r w:rsidRPr="00750971">
              <w:rPr>
                <w:lang w:eastAsia="de-DE"/>
              </w:rPr>
              <w:t>&lt;0,0001</w:t>
            </w:r>
          </w:p>
        </w:tc>
      </w:tr>
      <w:tr w:rsidR="001F74D3" w:rsidRPr="00750971" w14:paraId="2F7568D7" w14:textId="77777777">
        <w:tc>
          <w:tcPr>
            <w:tcW w:w="3227" w:type="dxa"/>
            <w:tcBorders>
              <w:top w:val="nil"/>
              <w:bottom w:val="single" w:sz="4" w:space="0" w:color="auto"/>
            </w:tcBorders>
          </w:tcPr>
          <w:p w14:paraId="3753440C"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106656D4" w14:textId="77777777" w:rsidR="001F74D3" w:rsidRPr="00750971" w:rsidRDefault="001F74D3">
            <w:pPr>
              <w:keepNext/>
              <w:keepLines/>
              <w:spacing w:line="280" w:lineRule="atLeast"/>
              <w:jc w:val="center"/>
              <w:rPr>
                <w:lang w:eastAsia="de-DE"/>
              </w:rPr>
            </w:pPr>
            <w:r w:rsidRPr="00750971">
              <w:rPr>
                <w:lang w:eastAsia="de-DE"/>
              </w:rPr>
              <w:t>0,50</w:t>
            </w:r>
          </w:p>
        </w:tc>
        <w:tc>
          <w:tcPr>
            <w:tcW w:w="3119" w:type="dxa"/>
            <w:gridSpan w:val="2"/>
            <w:tcBorders>
              <w:top w:val="nil"/>
              <w:bottom w:val="single" w:sz="4" w:space="0" w:color="auto"/>
            </w:tcBorders>
          </w:tcPr>
          <w:p w14:paraId="411DCE05" w14:textId="77777777" w:rsidR="001F74D3" w:rsidRPr="00750971" w:rsidRDefault="001F74D3">
            <w:pPr>
              <w:keepNext/>
              <w:keepLines/>
              <w:spacing w:line="280" w:lineRule="atLeast"/>
              <w:jc w:val="center"/>
              <w:rPr>
                <w:lang w:eastAsia="de-DE"/>
              </w:rPr>
            </w:pPr>
            <w:r w:rsidRPr="00750971">
              <w:rPr>
                <w:lang w:eastAsia="de-DE"/>
              </w:rPr>
              <w:t>0,76</w:t>
            </w:r>
          </w:p>
        </w:tc>
      </w:tr>
      <w:tr w:rsidR="001F74D3" w:rsidRPr="00750971" w14:paraId="5AEB2198" w14:textId="77777777">
        <w:tc>
          <w:tcPr>
            <w:tcW w:w="3227" w:type="dxa"/>
            <w:tcBorders>
              <w:top w:val="single" w:sz="4" w:space="0" w:color="auto"/>
              <w:bottom w:val="nil"/>
            </w:tcBorders>
          </w:tcPr>
          <w:p w14:paraId="4643BD79" w14:textId="77777777" w:rsidR="001F74D3" w:rsidRPr="00750971" w:rsidRDefault="001F74D3">
            <w:pPr>
              <w:keepNext/>
              <w:keepLines/>
              <w:spacing w:line="280" w:lineRule="atLeast"/>
              <w:rPr>
                <w:lang w:eastAsia="de-DE"/>
              </w:rPr>
            </w:pPr>
            <w:r w:rsidRPr="00750971">
              <w:rPr>
                <w:lang w:eastAsia="de-DE"/>
              </w:rPr>
              <w:t>Teljes túlélés (halál)</w:t>
            </w:r>
          </w:p>
        </w:tc>
        <w:tc>
          <w:tcPr>
            <w:tcW w:w="1559" w:type="dxa"/>
            <w:tcBorders>
              <w:top w:val="single" w:sz="4" w:space="0" w:color="auto"/>
              <w:bottom w:val="nil"/>
              <w:right w:val="nil"/>
            </w:tcBorders>
          </w:tcPr>
          <w:p w14:paraId="2FC89BBB" w14:textId="77777777" w:rsidR="001F74D3" w:rsidRPr="00750971" w:rsidRDefault="001F74D3">
            <w:pPr>
              <w:keepNext/>
              <w:keepLines/>
              <w:spacing w:line="280" w:lineRule="atLeast"/>
              <w:jc w:val="center"/>
              <w:rPr>
                <w:lang w:eastAsia="de-DE"/>
              </w:rPr>
            </w:pPr>
          </w:p>
        </w:tc>
        <w:tc>
          <w:tcPr>
            <w:tcW w:w="1559" w:type="dxa"/>
            <w:tcBorders>
              <w:top w:val="single" w:sz="4" w:space="0" w:color="auto"/>
              <w:left w:val="nil"/>
              <w:bottom w:val="nil"/>
              <w:right w:val="single" w:sz="4" w:space="0" w:color="auto"/>
            </w:tcBorders>
          </w:tcPr>
          <w:p w14:paraId="3E0B276E" w14:textId="77777777" w:rsidR="001F74D3" w:rsidRPr="00750971" w:rsidRDefault="001F74D3">
            <w:pPr>
              <w:keepNext/>
              <w:keepLines/>
              <w:spacing w:line="280" w:lineRule="atLeast"/>
              <w:jc w:val="center"/>
              <w:rPr>
                <w:lang w:eastAsia="de-DE"/>
              </w:rPr>
            </w:pPr>
          </w:p>
        </w:tc>
        <w:tc>
          <w:tcPr>
            <w:tcW w:w="1560" w:type="dxa"/>
            <w:tcBorders>
              <w:top w:val="single" w:sz="4" w:space="0" w:color="auto"/>
              <w:left w:val="single" w:sz="4" w:space="0" w:color="auto"/>
              <w:bottom w:val="nil"/>
              <w:right w:val="nil"/>
            </w:tcBorders>
          </w:tcPr>
          <w:p w14:paraId="4CF48046" w14:textId="77777777" w:rsidR="001F74D3" w:rsidRPr="00750971" w:rsidRDefault="001F74D3">
            <w:pPr>
              <w:keepNext/>
              <w:keepLines/>
              <w:spacing w:line="280" w:lineRule="atLeast"/>
              <w:jc w:val="center"/>
              <w:rPr>
                <w:lang w:eastAsia="de-DE"/>
              </w:rPr>
            </w:pPr>
          </w:p>
        </w:tc>
        <w:tc>
          <w:tcPr>
            <w:tcW w:w="1559" w:type="dxa"/>
            <w:tcBorders>
              <w:top w:val="single" w:sz="4" w:space="0" w:color="auto"/>
              <w:left w:val="nil"/>
              <w:bottom w:val="nil"/>
            </w:tcBorders>
          </w:tcPr>
          <w:p w14:paraId="5AE9EB0C" w14:textId="77777777" w:rsidR="001F74D3" w:rsidRPr="00750971" w:rsidRDefault="001F74D3">
            <w:pPr>
              <w:keepNext/>
              <w:keepLines/>
              <w:spacing w:line="280" w:lineRule="atLeast"/>
              <w:jc w:val="center"/>
              <w:rPr>
                <w:lang w:eastAsia="de-DE"/>
              </w:rPr>
            </w:pPr>
          </w:p>
        </w:tc>
      </w:tr>
      <w:tr w:rsidR="001F74D3" w:rsidRPr="00750971" w14:paraId="103774C5" w14:textId="77777777">
        <w:tc>
          <w:tcPr>
            <w:tcW w:w="3227" w:type="dxa"/>
            <w:tcBorders>
              <w:top w:val="nil"/>
              <w:bottom w:val="nil"/>
            </w:tcBorders>
          </w:tcPr>
          <w:p w14:paraId="0974B630" w14:textId="77777777" w:rsidR="001F74D3" w:rsidRPr="00750971" w:rsidRDefault="001F74D3">
            <w:pPr>
              <w:keepNext/>
              <w:keepLines/>
              <w:spacing w:line="280" w:lineRule="atLeast"/>
              <w:rPr>
                <w:lang w:eastAsia="de-DE"/>
              </w:rPr>
            </w:pPr>
            <w:r w:rsidRPr="00750971">
              <w:rPr>
                <w:lang w:eastAsia="de-DE"/>
              </w:rPr>
              <w:t>- Eseményt mutató betegek száma</w:t>
            </w:r>
          </w:p>
        </w:tc>
        <w:tc>
          <w:tcPr>
            <w:tcW w:w="1559" w:type="dxa"/>
            <w:tcBorders>
              <w:top w:val="nil"/>
              <w:bottom w:val="nil"/>
              <w:right w:val="nil"/>
            </w:tcBorders>
          </w:tcPr>
          <w:p w14:paraId="5D7E0D7A" w14:textId="77777777" w:rsidR="001F74D3" w:rsidRPr="00750971" w:rsidRDefault="001F74D3">
            <w:pPr>
              <w:keepNext/>
              <w:keepLines/>
              <w:spacing w:line="280" w:lineRule="atLeast"/>
              <w:jc w:val="center"/>
              <w:rPr>
                <w:lang w:eastAsia="de-DE"/>
              </w:rPr>
            </w:pPr>
            <w:r w:rsidRPr="00750971">
              <w:rPr>
                <w:lang w:eastAsia="de-DE"/>
              </w:rPr>
              <w:t>40 (2,4%)</w:t>
            </w:r>
          </w:p>
        </w:tc>
        <w:tc>
          <w:tcPr>
            <w:tcW w:w="1559" w:type="dxa"/>
            <w:tcBorders>
              <w:top w:val="nil"/>
              <w:left w:val="nil"/>
              <w:bottom w:val="nil"/>
              <w:right w:val="single" w:sz="4" w:space="0" w:color="auto"/>
            </w:tcBorders>
          </w:tcPr>
          <w:p w14:paraId="47D7EA72" w14:textId="77777777" w:rsidR="001F74D3" w:rsidRPr="00750971" w:rsidRDefault="001F74D3">
            <w:pPr>
              <w:keepNext/>
              <w:keepLines/>
              <w:spacing w:line="280" w:lineRule="atLeast"/>
              <w:jc w:val="center"/>
              <w:rPr>
                <w:lang w:eastAsia="de-DE"/>
              </w:rPr>
            </w:pPr>
            <w:r w:rsidRPr="00750971">
              <w:rPr>
                <w:lang w:eastAsia="de-DE"/>
              </w:rPr>
              <w:t>31 (1,8%)</w:t>
            </w:r>
          </w:p>
        </w:tc>
        <w:tc>
          <w:tcPr>
            <w:tcW w:w="1560" w:type="dxa"/>
            <w:tcBorders>
              <w:top w:val="nil"/>
              <w:left w:val="single" w:sz="4" w:space="0" w:color="auto"/>
              <w:bottom w:val="nil"/>
              <w:right w:val="nil"/>
            </w:tcBorders>
          </w:tcPr>
          <w:p w14:paraId="4149EB2F" w14:textId="77777777" w:rsidR="001F74D3" w:rsidRPr="00750971" w:rsidRDefault="001F74D3">
            <w:pPr>
              <w:keepNext/>
              <w:keepLines/>
              <w:spacing w:line="280" w:lineRule="atLeast"/>
              <w:jc w:val="center"/>
              <w:rPr>
                <w:lang w:eastAsia="de-DE"/>
              </w:rPr>
            </w:pPr>
            <w:r w:rsidRPr="00750971">
              <w:rPr>
                <w:lang w:eastAsia="de-DE"/>
              </w:rPr>
              <w:t>350 (20,6%)</w:t>
            </w:r>
          </w:p>
        </w:tc>
        <w:tc>
          <w:tcPr>
            <w:tcW w:w="1559" w:type="dxa"/>
            <w:tcBorders>
              <w:top w:val="nil"/>
              <w:left w:val="nil"/>
              <w:bottom w:val="nil"/>
            </w:tcBorders>
          </w:tcPr>
          <w:p w14:paraId="4BD046C3" w14:textId="77777777" w:rsidR="001F74D3" w:rsidRPr="00750971" w:rsidRDefault="001F74D3">
            <w:pPr>
              <w:keepNext/>
              <w:keepLines/>
              <w:spacing w:line="280" w:lineRule="atLeast"/>
              <w:jc w:val="center"/>
              <w:rPr>
                <w:lang w:eastAsia="de-DE"/>
              </w:rPr>
            </w:pPr>
            <w:r w:rsidRPr="00750971">
              <w:rPr>
                <w:lang w:eastAsia="de-DE"/>
              </w:rPr>
              <w:t>278 (16,3%)</w:t>
            </w:r>
          </w:p>
        </w:tc>
      </w:tr>
      <w:tr w:rsidR="001F74D3" w:rsidRPr="00750971" w14:paraId="58950A92" w14:textId="77777777">
        <w:tc>
          <w:tcPr>
            <w:tcW w:w="3227" w:type="dxa"/>
            <w:tcBorders>
              <w:top w:val="nil"/>
              <w:bottom w:val="nil"/>
            </w:tcBorders>
          </w:tcPr>
          <w:p w14:paraId="3A875972" w14:textId="77777777" w:rsidR="001F74D3" w:rsidRPr="00750971" w:rsidRDefault="001F74D3">
            <w:pPr>
              <w:keepNext/>
              <w:keepLines/>
              <w:spacing w:line="280" w:lineRule="atLeast"/>
              <w:rPr>
                <w:lang w:eastAsia="de-DE"/>
              </w:rPr>
            </w:pPr>
            <w:r w:rsidRPr="00750971">
              <w:rPr>
                <w:lang w:eastAsia="de-DE"/>
              </w:rPr>
              <w:t>- Eseményt nem mutató betegek száma</w:t>
            </w:r>
          </w:p>
        </w:tc>
        <w:tc>
          <w:tcPr>
            <w:tcW w:w="1559" w:type="dxa"/>
            <w:tcBorders>
              <w:top w:val="nil"/>
              <w:bottom w:val="nil"/>
              <w:right w:val="nil"/>
            </w:tcBorders>
          </w:tcPr>
          <w:p w14:paraId="757F46DF" w14:textId="77777777" w:rsidR="001F74D3" w:rsidRPr="00750971" w:rsidRDefault="001F74D3">
            <w:pPr>
              <w:keepNext/>
              <w:keepLines/>
              <w:spacing w:line="280" w:lineRule="atLeast"/>
              <w:jc w:val="center"/>
              <w:rPr>
                <w:lang w:eastAsia="de-DE"/>
              </w:rPr>
            </w:pPr>
            <w:r w:rsidRPr="00750971">
              <w:rPr>
                <w:lang w:eastAsia="de-DE"/>
              </w:rPr>
              <w:t>1653 (97,6%)</w:t>
            </w:r>
          </w:p>
        </w:tc>
        <w:tc>
          <w:tcPr>
            <w:tcW w:w="1559" w:type="dxa"/>
            <w:tcBorders>
              <w:top w:val="nil"/>
              <w:left w:val="nil"/>
              <w:bottom w:val="nil"/>
              <w:right w:val="single" w:sz="4" w:space="0" w:color="auto"/>
            </w:tcBorders>
          </w:tcPr>
          <w:p w14:paraId="2ECEDEC3" w14:textId="77777777" w:rsidR="001F74D3" w:rsidRPr="00750971" w:rsidRDefault="001F74D3">
            <w:pPr>
              <w:keepNext/>
              <w:keepLines/>
              <w:spacing w:line="280" w:lineRule="atLeast"/>
              <w:jc w:val="center"/>
              <w:rPr>
                <w:lang w:eastAsia="de-DE"/>
              </w:rPr>
            </w:pPr>
            <w:r w:rsidRPr="00750971">
              <w:rPr>
                <w:lang w:eastAsia="de-DE"/>
              </w:rPr>
              <w:t>1662 (98,2%)</w:t>
            </w:r>
          </w:p>
        </w:tc>
        <w:tc>
          <w:tcPr>
            <w:tcW w:w="1560" w:type="dxa"/>
            <w:tcBorders>
              <w:top w:val="nil"/>
              <w:left w:val="single" w:sz="4" w:space="0" w:color="auto"/>
              <w:bottom w:val="nil"/>
              <w:right w:val="nil"/>
            </w:tcBorders>
          </w:tcPr>
          <w:p w14:paraId="51449B28" w14:textId="77777777" w:rsidR="001F74D3" w:rsidRPr="00750971" w:rsidRDefault="001F74D3">
            <w:pPr>
              <w:keepNext/>
              <w:keepLines/>
              <w:spacing w:line="280" w:lineRule="atLeast"/>
              <w:jc w:val="center"/>
              <w:rPr>
                <w:lang w:eastAsia="de-DE"/>
              </w:rPr>
            </w:pPr>
            <w:r w:rsidRPr="00750971">
              <w:rPr>
                <w:lang w:eastAsia="de-DE"/>
              </w:rPr>
              <w:t>1347 (79,4%)</w:t>
            </w:r>
          </w:p>
        </w:tc>
        <w:tc>
          <w:tcPr>
            <w:tcW w:w="1559" w:type="dxa"/>
            <w:tcBorders>
              <w:top w:val="nil"/>
              <w:left w:val="nil"/>
              <w:bottom w:val="nil"/>
            </w:tcBorders>
          </w:tcPr>
          <w:p w14:paraId="50012FD6" w14:textId="77777777" w:rsidR="001F74D3" w:rsidRPr="00750971" w:rsidRDefault="001F74D3">
            <w:pPr>
              <w:keepNext/>
              <w:keepLines/>
              <w:spacing w:line="280" w:lineRule="atLeast"/>
              <w:jc w:val="center"/>
              <w:rPr>
                <w:lang w:eastAsia="de-DE"/>
              </w:rPr>
            </w:pPr>
            <w:r w:rsidRPr="00750971">
              <w:rPr>
                <w:lang w:eastAsia="de-DE"/>
              </w:rPr>
              <w:t>1424 (83,7%)</w:t>
            </w:r>
          </w:p>
        </w:tc>
      </w:tr>
      <w:tr w:rsidR="001F74D3" w:rsidRPr="00750971" w14:paraId="1E0CB462" w14:textId="77777777">
        <w:tc>
          <w:tcPr>
            <w:tcW w:w="3227" w:type="dxa"/>
            <w:tcBorders>
              <w:top w:val="nil"/>
              <w:bottom w:val="nil"/>
            </w:tcBorders>
          </w:tcPr>
          <w:p w14:paraId="68C3571B" w14:textId="77777777" w:rsidR="001F74D3" w:rsidRPr="00750971" w:rsidRDefault="001F74D3">
            <w:pPr>
              <w:keepNext/>
              <w:keepLines/>
              <w:spacing w:line="280" w:lineRule="atLeast"/>
              <w:rPr>
                <w:lang w:eastAsia="de-DE"/>
              </w:rPr>
            </w:pPr>
            <w:r w:rsidRPr="00750971">
              <w:rPr>
                <w:lang w:eastAsia="de-DE"/>
              </w:rPr>
              <w:t>p-érték vs. obszerváció</w:t>
            </w:r>
          </w:p>
        </w:tc>
        <w:tc>
          <w:tcPr>
            <w:tcW w:w="3118" w:type="dxa"/>
            <w:gridSpan w:val="2"/>
            <w:tcBorders>
              <w:top w:val="nil"/>
              <w:bottom w:val="nil"/>
            </w:tcBorders>
          </w:tcPr>
          <w:p w14:paraId="28F19F5F" w14:textId="77777777" w:rsidR="001F74D3" w:rsidRPr="00750971" w:rsidRDefault="001F74D3">
            <w:pPr>
              <w:keepNext/>
              <w:keepLines/>
              <w:spacing w:line="280" w:lineRule="atLeast"/>
              <w:jc w:val="center"/>
              <w:rPr>
                <w:lang w:eastAsia="de-DE"/>
              </w:rPr>
            </w:pPr>
            <w:r w:rsidRPr="00750971">
              <w:rPr>
                <w:lang w:eastAsia="de-DE"/>
              </w:rPr>
              <w:t>0,24</w:t>
            </w:r>
          </w:p>
        </w:tc>
        <w:tc>
          <w:tcPr>
            <w:tcW w:w="3119" w:type="dxa"/>
            <w:gridSpan w:val="2"/>
            <w:tcBorders>
              <w:top w:val="nil"/>
              <w:bottom w:val="nil"/>
            </w:tcBorders>
          </w:tcPr>
          <w:p w14:paraId="587BBCF4" w14:textId="77777777" w:rsidR="001F74D3" w:rsidRPr="00750971" w:rsidRDefault="001F74D3">
            <w:pPr>
              <w:keepNext/>
              <w:keepLines/>
              <w:spacing w:line="280" w:lineRule="atLeast"/>
              <w:jc w:val="center"/>
              <w:rPr>
                <w:lang w:eastAsia="de-DE"/>
              </w:rPr>
            </w:pPr>
            <w:r w:rsidRPr="00750971">
              <w:rPr>
                <w:lang w:eastAsia="de-DE"/>
              </w:rPr>
              <w:t>0,0005</w:t>
            </w:r>
          </w:p>
        </w:tc>
      </w:tr>
      <w:tr w:rsidR="001F74D3" w:rsidRPr="00750971" w14:paraId="216937C9" w14:textId="77777777">
        <w:tc>
          <w:tcPr>
            <w:tcW w:w="3227" w:type="dxa"/>
            <w:tcBorders>
              <w:top w:val="nil"/>
              <w:bottom w:val="single" w:sz="4" w:space="0" w:color="auto"/>
            </w:tcBorders>
          </w:tcPr>
          <w:p w14:paraId="6870E1F9" w14:textId="77777777" w:rsidR="001F74D3" w:rsidRPr="00750971" w:rsidRDefault="001F74D3">
            <w:pPr>
              <w:keepNext/>
              <w:keepLines/>
              <w:spacing w:line="280" w:lineRule="atLeast"/>
              <w:rPr>
                <w:lang w:eastAsia="de-DE"/>
              </w:rPr>
            </w:pPr>
            <w:r w:rsidRPr="00750971">
              <w:rPr>
                <w:lang w:eastAsia="de-DE"/>
              </w:rPr>
              <w:t>Relatív hazárd vs. obszerváció</w:t>
            </w:r>
          </w:p>
        </w:tc>
        <w:tc>
          <w:tcPr>
            <w:tcW w:w="3118" w:type="dxa"/>
            <w:gridSpan w:val="2"/>
            <w:tcBorders>
              <w:top w:val="nil"/>
              <w:bottom w:val="single" w:sz="4" w:space="0" w:color="auto"/>
            </w:tcBorders>
          </w:tcPr>
          <w:p w14:paraId="4D9A0D82" w14:textId="77777777" w:rsidR="001F74D3" w:rsidRPr="00750971" w:rsidRDefault="001F74D3">
            <w:pPr>
              <w:keepNext/>
              <w:keepLines/>
              <w:spacing w:line="280" w:lineRule="atLeast"/>
              <w:jc w:val="center"/>
              <w:rPr>
                <w:lang w:eastAsia="de-DE"/>
              </w:rPr>
            </w:pPr>
            <w:r w:rsidRPr="00750971">
              <w:rPr>
                <w:lang w:eastAsia="de-DE"/>
              </w:rPr>
              <w:t>0,75</w:t>
            </w:r>
          </w:p>
        </w:tc>
        <w:tc>
          <w:tcPr>
            <w:tcW w:w="3119" w:type="dxa"/>
            <w:gridSpan w:val="2"/>
            <w:tcBorders>
              <w:top w:val="nil"/>
              <w:bottom w:val="single" w:sz="4" w:space="0" w:color="auto"/>
            </w:tcBorders>
          </w:tcPr>
          <w:p w14:paraId="2A051E54" w14:textId="77777777" w:rsidR="001F74D3" w:rsidRPr="00750971" w:rsidRDefault="001F74D3">
            <w:pPr>
              <w:keepNext/>
              <w:keepLines/>
              <w:spacing w:line="280" w:lineRule="atLeast"/>
              <w:jc w:val="center"/>
              <w:rPr>
                <w:lang w:eastAsia="de-DE"/>
              </w:rPr>
            </w:pPr>
            <w:r w:rsidRPr="00750971">
              <w:rPr>
                <w:lang w:eastAsia="de-DE"/>
              </w:rPr>
              <w:t>0,76</w:t>
            </w:r>
          </w:p>
        </w:tc>
      </w:tr>
    </w:tbl>
    <w:p w14:paraId="5C8DE77E" w14:textId="77777777" w:rsidR="001F74D3" w:rsidRPr="00750971" w:rsidRDefault="001F74D3">
      <w:pPr>
        <w:tabs>
          <w:tab w:val="left" w:pos="142"/>
        </w:tabs>
        <w:rPr>
          <w:sz w:val="20"/>
        </w:rPr>
      </w:pPr>
      <w:r w:rsidRPr="00750971">
        <w:rPr>
          <w:sz w:val="20"/>
        </w:rPr>
        <w:t xml:space="preserve">*Az 1 éves betegségmentes túlélés vs. </w:t>
      </w:r>
      <w:r w:rsidRPr="00750971">
        <w:rPr>
          <w:sz w:val="20"/>
          <w:lang w:eastAsia="de-DE"/>
        </w:rPr>
        <w:t>obszerváció</w:t>
      </w:r>
      <w:r w:rsidRPr="00750971">
        <w:rPr>
          <w:sz w:val="20"/>
        </w:rPr>
        <w:t xml:space="preserve"> elsődleges végpont elérte az előre meghatározott statisztikai határt.</w:t>
      </w:r>
    </w:p>
    <w:p w14:paraId="4AF6C5EF" w14:textId="77777777" w:rsidR="001F74D3" w:rsidRPr="00750971" w:rsidRDefault="001F74D3">
      <w:pPr>
        <w:tabs>
          <w:tab w:val="left" w:pos="142"/>
        </w:tabs>
        <w:rPr>
          <w:sz w:val="20"/>
        </w:rPr>
      </w:pPr>
      <w:r w:rsidRPr="00750971">
        <w:rPr>
          <w:sz w:val="20"/>
        </w:rPr>
        <w:t xml:space="preserve">**Végső analízis (beleszámítva az </w:t>
      </w:r>
      <w:r w:rsidRPr="00750971">
        <w:rPr>
          <w:sz w:val="20"/>
          <w:lang w:eastAsia="de-DE"/>
        </w:rPr>
        <w:t>obszervációs</w:t>
      </w:r>
      <w:r w:rsidRPr="00750971">
        <w:rPr>
          <w:sz w:val="20"/>
        </w:rPr>
        <w:t xml:space="preserve"> kar betegeinek azt az 52%-át, akik átkerültek a Herceptin karra).</w:t>
      </w:r>
    </w:p>
    <w:p w14:paraId="781430A5" w14:textId="77777777" w:rsidR="001F74D3" w:rsidRPr="00750971" w:rsidRDefault="001F74D3">
      <w:pPr>
        <w:tabs>
          <w:tab w:val="left" w:pos="142"/>
        </w:tabs>
        <w:rPr>
          <w:sz w:val="20"/>
        </w:rPr>
      </w:pPr>
      <w:r w:rsidRPr="00750971">
        <w:rPr>
          <w:sz w:val="20"/>
        </w:rPr>
        <w:t>***A teljes betegszám tekintetében eltérés figyelhető meg azon kisszámú beteg miatt, akiket a 12 hónapos medián utánkövetéses analízis adatzárásának időpontja (cut-off date) után randomizáltak.</w:t>
      </w:r>
    </w:p>
    <w:p w14:paraId="399B2D71" w14:textId="77777777" w:rsidR="001F74D3" w:rsidRPr="00750971" w:rsidRDefault="001F74D3">
      <w:pPr>
        <w:tabs>
          <w:tab w:val="left" w:pos="142"/>
        </w:tabs>
      </w:pPr>
    </w:p>
    <w:p w14:paraId="112B1980" w14:textId="77777777" w:rsidR="001F74D3" w:rsidRPr="00750971" w:rsidRDefault="001F74D3">
      <w:r w:rsidRPr="00750971">
        <w:t>Az interim hatásossági elemzés hatásossági eredményei elérték a protokollban az 1 éves Herceptin</w:t>
      </w:r>
      <w:r w:rsidRPr="00750971">
        <w:noBreakHyphen/>
        <w:t xml:space="preserve">kezelés vs. obszerváció összehasonlítása tekintetében előre meghatározott statisztikai határt. 12 hónapos medián követési idő után a betegségmentes túlélés relatív hazárdja 0,54 volt (95%-os CI 0,44, 0,67), ami a Herceptin-csoportban abszolút előnyként mutatkozik meg a 2 éves betegségmentes túlélési arány 7,6 százalékpontos növekedésében (85,8% vs 78,2%). </w:t>
      </w:r>
    </w:p>
    <w:p w14:paraId="3D7E07FC" w14:textId="77777777" w:rsidR="001F74D3" w:rsidRPr="00750971" w:rsidRDefault="001F74D3"/>
    <w:p w14:paraId="27052923" w14:textId="77777777" w:rsidR="001F74D3" w:rsidRPr="00750971" w:rsidRDefault="001F74D3">
      <w:r w:rsidRPr="00750971">
        <w:t xml:space="preserve">8 éves medián követési idő után került sor a végső analízisre, ami azt mutatta, hogy az 1 éves Herceptin-kezelés a csak obszervációs gondozással összevetve 24%-os kockázatcsökkenést eredményez (relatív hazárd = 0,76, 95%-os CI 0,67, 0,86). Ez az 1 éves Herceptin-kezelés javára abszolút előnyként mutatkozik meg a </w:t>
      </w:r>
      <w:r w:rsidR="004851FF" w:rsidRPr="00750971">
        <w:t>8 </w:t>
      </w:r>
      <w:r w:rsidRPr="00750971">
        <w:t>éves betegségmentes túlélési arány 6,4 százalékpontos növekedésében.</w:t>
      </w:r>
    </w:p>
    <w:p w14:paraId="0C07EE59" w14:textId="77777777" w:rsidR="001F74D3" w:rsidRPr="00750971" w:rsidRDefault="001F74D3"/>
    <w:p w14:paraId="274F7C83" w14:textId="77777777" w:rsidR="001F74D3" w:rsidRPr="00750971" w:rsidRDefault="001F74D3">
      <w:pPr>
        <w:keepNext/>
        <w:keepLines/>
      </w:pPr>
      <w:r w:rsidRPr="00750971">
        <w:lastRenderedPageBreak/>
        <w:t>Ebben a végső elemzésben a Herceptin-kezelés 2 évre történő meghosszabbítása nem eredményezett további előnyöket az 1 éves kezeléshez képest [a betegségmentes túlélés relatív hazárdja a beválasztás szerinti populációban 2 éves kezelés vs 1 éves kezelés esetén = 0,99 (95%-os CI: 0,87, 1,13), p</w:t>
      </w:r>
      <w:r w:rsidRPr="00750971">
        <w:noBreakHyphen/>
        <w:t>érték = 0,90, ill. a teljes túlélés relatív hazárdja = 0,98 (0,83, 1,15); p-érték = 0,78]. A tünetekkel nem járó kardiális diszfunkció aránya magasabb volt a 2 éves kezelési karon (8,1% versus 4,6% az 1 éves kezelési karon). A 2 éves kezelési karon több beteg tapasztalt legalább egy, 3-as vagy 4-es súlyossági fokozatú nemkívánatos eseményt (20,4%), mint az 1 éves kezelési karon (16,3%).</w:t>
      </w:r>
    </w:p>
    <w:p w14:paraId="2F687F90" w14:textId="77777777" w:rsidR="001F74D3" w:rsidRPr="00750971" w:rsidRDefault="001F74D3">
      <w:pPr>
        <w:tabs>
          <w:tab w:val="left" w:pos="142"/>
        </w:tabs>
      </w:pPr>
    </w:p>
    <w:p w14:paraId="56F28636" w14:textId="77777777" w:rsidR="001F74D3" w:rsidRPr="00750971" w:rsidRDefault="001F74D3">
      <w:pPr>
        <w:keepNext/>
        <w:outlineLvl w:val="0"/>
      </w:pPr>
      <w:r w:rsidRPr="00750971">
        <w:t>Az NSABP B-31 és NCCTG N9831 vizsgálatban a Herceptin-t paklitaxellel kombinálva, AC kemoterápiát követően adagolták.</w:t>
      </w:r>
    </w:p>
    <w:p w14:paraId="3113A9B9" w14:textId="77777777" w:rsidR="001F74D3" w:rsidRPr="00750971" w:rsidRDefault="001F74D3">
      <w:pPr>
        <w:keepNext/>
        <w:outlineLvl w:val="0"/>
      </w:pPr>
    </w:p>
    <w:p w14:paraId="5A62EB75" w14:textId="77777777" w:rsidR="001F74D3" w:rsidRPr="00750971" w:rsidRDefault="001F74D3">
      <w:pPr>
        <w:keepNext/>
        <w:ind w:left="567"/>
        <w:outlineLvl w:val="0"/>
      </w:pPr>
      <w:r w:rsidRPr="00750971">
        <w:t>A doxorubicint és a ciklofoszfamidot egyidejűleg a következők szerint adagolták:</w:t>
      </w:r>
    </w:p>
    <w:p w14:paraId="1FEFCBC3" w14:textId="77777777" w:rsidR="001F74D3" w:rsidRPr="00750971" w:rsidRDefault="001F74D3">
      <w:pPr>
        <w:keepNext/>
        <w:ind w:left="567"/>
        <w:outlineLvl w:val="0"/>
      </w:pPr>
    </w:p>
    <w:p w14:paraId="4D68ACAA" w14:textId="77777777" w:rsidR="001F74D3" w:rsidRPr="00750971" w:rsidRDefault="001F74D3">
      <w:pPr>
        <w:keepNext/>
        <w:ind w:left="1134" w:hanging="567"/>
        <w:outlineLvl w:val="0"/>
      </w:pPr>
      <w:r w:rsidRPr="00750971">
        <w:t>-</w:t>
      </w:r>
      <w:r w:rsidRPr="00750971">
        <w:tab/>
        <w:t>doxorubicin intravénás lökés formájában, 60 mg/m</w:t>
      </w:r>
      <w:r w:rsidRPr="00750971">
        <w:rPr>
          <w:vertAlign w:val="superscript"/>
        </w:rPr>
        <w:t>2</w:t>
      </w:r>
      <w:r w:rsidRPr="00750971">
        <w:t>, 3 hetente adagolva 4 cikluson át.</w:t>
      </w:r>
    </w:p>
    <w:p w14:paraId="43B4D1C5" w14:textId="77777777" w:rsidR="001F74D3" w:rsidRPr="00750971" w:rsidRDefault="001F74D3">
      <w:pPr>
        <w:keepNext/>
        <w:ind w:left="567"/>
        <w:outlineLvl w:val="0"/>
      </w:pPr>
    </w:p>
    <w:p w14:paraId="0AE04E82" w14:textId="77777777" w:rsidR="001F74D3" w:rsidRPr="00750971" w:rsidRDefault="001F74D3">
      <w:pPr>
        <w:keepNext/>
        <w:ind w:left="1134" w:hanging="567"/>
        <w:outlineLvl w:val="0"/>
      </w:pPr>
      <w:r w:rsidRPr="00750971">
        <w:t>-</w:t>
      </w:r>
      <w:r w:rsidRPr="00750971">
        <w:tab/>
        <w:t>intravénás ciklofoszfamid, 600 mg/m</w:t>
      </w:r>
      <w:r w:rsidRPr="00750971">
        <w:rPr>
          <w:vertAlign w:val="superscript"/>
        </w:rPr>
        <w:t>2</w:t>
      </w:r>
      <w:r w:rsidRPr="00750971">
        <w:t xml:space="preserve"> 30 percen át, 3 hetente adagolva 4 cikluson át.</w:t>
      </w:r>
    </w:p>
    <w:p w14:paraId="5A307FD5" w14:textId="77777777" w:rsidR="001F74D3" w:rsidRPr="00750971" w:rsidRDefault="001F74D3">
      <w:pPr>
        <w:keepNext/>
        <w:ind w:left="567"/>
        <w:outlineLvl w:val="0"/>
      </w:pPr>
    </w:p>
    <w:p w14:paraId="11A4E779" w14:textId="77777777" w:rsidR="001F74D3" w:rsidRPr="00750971" w:rsidRDefault="001F74D3">
      <w:pPr>
        <w:keepNext/>
        <w:keepLines/>
        <w:ind w:left="567"/>
        <w:outlineLvl w:val="0"/>
      </w:pPr>
      <w:r w:rsidRPr="00750971">
        <w:t>A paklitaxelt a Herceptin-nel kombinálva az alábbiak szerint adagolták:</w:t>
      </w:r>
    </w:p>
    <w:p w14:paraId="7E50BF4E" w14:textId="77777777" w:rsidR="001F74D3" w:rsidRPr="00750971" w:rsidRDefault="001F74D3">
      <w:pPr>
        <w:keepNext/>
        <w:keepLines/>
        <w:outlineLvl w:val="0"/>
      </w:pPr>
    </w:p>
    <w:p w14:paraId="7AC815EF" w14:textId="77777777" w:rsidR="001F74D3" w:rsidRPr="00750971" w:rsidRDefault="001F74D3">
      <w:pPr>
        <w:keepNext/>
        <w:keepLines/>
        <w:autoSpaceDE w:val="0"/>
        <w:autoSpaceDN w:val="0"/>
        <w:adjustRightInd w:val="0"/>
        <w:ind w:left="1134" w:hanging="567"/>
      </w:pPr>
      <w:r w:rsidRPr="00750971">
        <w:t>-</w:t>
      </w:r>
      <w:r w:rsidRPr="00750971">
        <w:tab/>
        <w:t>intravénás paklitaxel - 80 mg/m</w:t>
      </w:r>
      <w:r w:rsidRPr="00750971">
        <w:rPr>
          <w:vertAlign w:val="superscript"/>
        </w:rPr>
        <w:t>2</w:t>
      </w:r>
      <w:r w:rsidRPr="00750971">
        <w:t xml:space="preserve"> folyamatos intravénás infúzióban, hetente adagolva 12 héten keresztül</w:t>
      </w:r>
    </w:p>
    <w:p w14:paraId="68FE62BD" w14:textId="77777777" w:rsidR="001F74D3" w:rsidRPr="00750971" w:rsidRDefault="001F74D3">
      <w:pPr>
        <w:keepNext/>
        <w:keepLines/>
        <w:autoSpaceDE w:val="0"/>
        <w:autoSpaceDN w:val="0"/>
        <w:adjustRightInd w:val="0"/>
      </w:pPr>
      <w:r w:rsidRPr="00750971">
        <w:t>vagy</w:t>
      </w:r>
    </w:p>
    <w:p w14:paraId="021EE2AD" w14:textId="77777777" w:rsidR="001F74D3" w:rsidRPr="00750971" w:rsidRDefault="001F74D3">
      <w:pPr>
        <w:autoSpaceDE w:val="0"/>
        <w:autoSpaceDN w:val="0"/>
        <w:adjustRightInd w:val="0"/>
        <w:ind w:left="1134" w:hanging="567"/>
      </w:pPr>
      <w:r w:rsidRPr="00750971">
        <w:t>-</w:t>
      </w:r>
      <w:r w:rsidRPr="00750971">
        <w:tab/>
        <w:t>intravénás paklitaxel - 175 mg/m</w:t>
      </w:r>
      <w:r w:rsidRPr="00750971">
        <w:rPr>
          <w:vertAlign w:val="superscript"/>
        </w:rPr>
        <w:t>2</w:t>
      </w:r>
      <w:r w:rsidRPr="00750971">
        <w:t xml:space="preserve"> folyamatos intravénás infúzióban, 3 hetente adagolva 4 cikluson keresztül (mindegyik ciklus első napján) </w:t>
      </w:r>
    </w:p>
    <w:p w14:paraId="75EABD8B" w14:textId="77777777" w:rsidR="001F74D3" w:rsidRPr="00750971" w:rsidRDefault="001F74D3">
      <w:pPr>
        <w:autoSpaceDE w:val="0"/>
        <w:autoSpaceDN w:val="0"/>
        <w:adjustRightInd w:val="0"/>
      </w:pPr>
    </w:p>
    <w:p w14:paraId="49766E44" w14:textId="77777777" w:rsidR="001F74D3" w:rsidRPr="00750971" w:rsidRDefault="001F74D3">
      <w:pPr>
        <w:keepNext/>
      </w:pPr>
      <w:r w:rsidRPr="00750971">
        <w:t>Az NSABP B-31 és NCCTG 9831 vizsgálat összevont elemzésének hatásossági eredményeit a betegségmentes túlélés (DFS)</w:t>
      </w:r>
      <w:r w:rsidRPr="00750971">
        <w:rPr>
          <w:vertAlign w:val="superscript"/>
        </w:rPr>
        <w:t>*</w:t>
      </w:r>
      <w:r w:rsidRPr="00750971">
        <w:t xml:space="preserve"> végső analízisekor a 6. táblázat foglalja össze. A medián követési idő 1,8 év volt az AC→P karon és 2,0 év az AC→PH kar betegeinél.</w:t>
      </w:r>
    </w:p>
    <w:p w14:paraId="5F70FF57" w14:textId="77777777" w:rsidR="001F74D3" w:rsidRPr="00750971" w:rsidRDefault="001F74D3">
      <w:pPr>
        <w:keepNext/>
      </w:pPr>
    </w:p>
    <w:p w14:paraId="0D00A83E" w14:textId="77777777" w:rsidR="001F74D3" w:rsidRPr="00750971" w:rsidRDefault="001F74D3">
      <w:pPr>
        <w:keepNext/>
      </w:pPr>
      <w:r w:rsidRPr="00750971">
        <w:t>6. táblázat: Az NSABP B-31 és NCCTG 9831 vizsgálat összevont elemzésének hatásossági eredményei a betegségmentes túlélés (DFS) végső analízisekor</w:t>
      </w:r>
      <w:r w:rsidRPr="00750971">
        <w:rPr>
          <w:vertAlign w:val="superscript"/>
        </w:rPr>
        <w:t>*</w:t>
      </w:r>
      <w:r w:rsidRPr="00750971">
        <w:t xml:space="preserve"> </w:t>
      </w:r>
    </w:p>
    <w:p w14:paraId="6D42FAC2" w14:textId="77777777" w:rsidR="00511ED3" w:rsidRPr="00750971" w:rsidRDefault="00511ED3">
      <w:pPr>
        <w:keepNext/>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413"/>
        <w:gridCol w:w="1575"/>
        <w:gridCol w:w="1963"/>
        <w:gridCol w:w="2104"/>
      </w:tblGrid>
      <w:tr w:rsidR="001F74D3" w:rsidRPr="00750971" w14:paraId="59E61A39" w14:textId="77777777">
        <w:tc>
          <w:tcPr>
            <w:tcW w:w="1884" w:type="pct"/>
            <w:tcBorders>
              <w:top w:val="single" w:sz="4" w:space="0" w:color="auto"/>
              <w:left w:val="single" w:sz="6" w:space="0" w:color="000000"/>
              <w:bottom w:val="single" w:sz="4" w:space="0" w:color="auto"/>
              <w:right w:val="single" w:sz="4" w:space="0" w:color="auto"/>
            </w:tcBorders>
          </w:tcPr>
          <w:p w14:paraId="3D9AD312" w14:textId="77777777" w:rsidR="001F74D3" w:rsidRPr="00750971" w:rsidRDefault="001F74D3">
            <w:pPr>
              <w:keepNext/>
              <w:jc w:val="center"/>
              <w:rPr>
                <w:bCs/>
              </w:rPr>
            </w:pPr>
            <w:r w:rsidRPr="00750971">
              <w:rPr>
                <w:bCs/>
              </w:rPr>
              <w:t>Paraméter</w:t>
            </w:r>
          </w:p>
          <w:p w14:paraId="77A03745" w14:textId="77777777" w:rsidR="001F74D3" w:rsidRPr="00750971" w:rsidRDefault="001F74D3">
            <w:pPr>
              <w:keepNext/>
              <w:rPr>
                <w:bCs/>
              </w:rPr>
            </w:pPr>
          </w:p>
        </w:tc>
        <w:tc>
          <w:tcPr>
            <w:tcW w:w="869" w:type="pct"/>
            <w:tcBorders>
              <w:top w:val="single" w:sz="6" w:space="0" w:color="000000"/>
              <w:left w:val="single" w:sz="4" w:space="0" w:color="auto"/>
              <w:bottom w:val="single" w:sz="6" w:space="0" w:color="000000"/>
            </w:tcBorders>
          </w:tcPr>
          <w:p w14:paraId="58755B2F" w14:textId="77777777" w:rsidR="001F74D3" w:rsidRPr="00750971" w:rsidRDefault="001F74D3">
            <w:pPr>
              <w:keepNext/>
              <w:jc w:val="center"/>
              <w:rPr>
                <w:rFonts w:eastAsia="SimSun"/>
                <w:bCs/>
                <w:lang w:eastAsia="zh-CN"/>
              </w:rPr>
            </w:pPr>
            <w:r w:rsidRPr="00750971">
              <w:rPr>
                <w:rFonts w:eastAsia="SimSun"/>
                <w:bCs/>
                <w:lang w:eastAsia="zh-CN"/>
              </w:rPr>
              <w:t>AC</w:t>
            </w:r>
            <w:r w:rsidRPr="00750971">
              <w:rPr>
                <w:bCs/>
              </w:rPr>
              <w:t>→</w:t>
            </w:r>
            <w:r w:rsidRPr="00750971">
              <w:rPr>
                <w:rFonts w:eastAsia="SimSun"/>
                <w:bCs/>
                <w:lang w:eastAsia="zh-CN"/>
              </w:rPr>
              <w:t>P</w:t>
            </w:r>
          </w:p>
          <w:p w14:paraId="29380380" w14:textId="77777777" w:rsidR="001F74D3" w:rsidRPr="00750971" w:rsidRDefault="001F74D3">
            <w:pPr>
              <w:keepNext/>
              <w:jc w:val="center"/>
              <w:rPr>
                <w:rFonts w:eastAsia="SimSun"/>
                <w:bCs/>
                <w:lang w:eastAsia="zh-CN"/>
              </w:rPr>
            </w:pPr>
            <w:r w:rsidRPr="00750971">
              <w:rPr>
                <w:rFonts w:eastAsia="SimSun"/>
                <w:bCs/>
                <w:lang w:eastAsia="zh-CN"/>
              </w:rPr>
              <w:t>(n = 1679)</w:t>
            </w:r>
          </w:p>
        </w:tc>
        <w:tc>
          <w:tcPr>
            <w:tcW w:w="1084" w:type="pct"/>
            <w:tcBorders>
              <w:top w:val="single" w:sz="6" w:space="0" w:color="000000"/>
              <w:bottom w:val="single" w:sz="6" w:space="0" w:color="000000"/>
            </w:tcBorders>
          </w:tcPr>
          <w:p w14:paraId="64EB0EC7" w14:textId="77777777" w:rsidR="001F74D3" w:rsidRPr="00750971" w:rsidRDefault="001F74D3">
            <w:pPr>
              <w:keepNext/>
              <w:jc w:val="center"/>
              <w:rPr>
                <w:rFonts w:eastAsia="SimSun"/>
                <w:bCs/>
                <w:lang w:eastAsia="zh-CN"/>
              </w:rPr>
            </w:pPr>
            <w:r w:rsidRPr="00750971">
              <w:rPr>
                <w:rFonts w:eastAsia="SimSun"/>
                <w:bCs/>
                <w:lang w:eastAsia="zh-CN"/>
              </w:rPr>
              <w:t>AC</w:t>
            </w:r>
            <w:r w:rsidRPr="00750971">
              <w:rPr>
                <w:bCs/>
              </w:rPr>
              <w:t>→</w:t>
            </w:r>
            <w:r w:rsidRPr="00750971">
              <w:rPr>
                <w:rFonts w:eastAsia="SimSun"/>
                <w:bCs/>
                <w:lang w:eastAsia="zh-CN"/>
              </w:rPr>
              <w:t>PH</w:t>
            </w:r>
          </w:p>
          <w:p w14:paraId="28A2DADC" w14:textId="77777777" w:rsidR="001F74D3" w:rsidRPr="00750971" w:rsidRDefault="001F74D3">
            <w:pPr>
              <w:keepNext/>
              <w:jc w:val="center"/>
              <w:rPr>
                <w:rFonts w:eastAsia="SimSun"/>
                <w:bCs/>
                <w:lang w:eastAsia="zh-CN"/>
              </w:rPr>
            </w:pPr>
            <w:r w:rsidRPr="00750971">
              <w:rPr>
                <w:rFonts w:eastAsia="SimSun"/>
                <w:bCs/>
                <w:lang w:eastAsia="zh-CN"/>
              </w:rPr>
              <w:t>(n = 1672)</w:t>
            </w:r>
          </w:p>
        </w:tc>
        <w:tc>
          <w:tcPr>
            <w:tcW w:w="1162" w:type="pct"/>
            <w:tcBorders>
              <w:top w:val="single" w:sz="6" w:space="0" w:color="000000"/>
              <w:bottom w:val="single" w:sz="6" w:space="0" w:color="000000"/>
              <w:right w:val="single" w:sz="6" w:space="0" w:color="000000"/>
            </w:tcBorders>
          </w:tcPr>
          <w:p w14:paraId="0AB2F959" w14:textId="77777777" w:rsidR="001F74D3" w:rsidRPr="00750971" w:rsidRDefault="001F74D3">
            <w:pPr>
              <w:keepNext/>
              <w:jc w:val="center"/>
              <w:rPr>
                <w:rFonts w:eastAsia="SimSun"/>
                <w:bCs/>
                <w:lang w:eastAsia="zh-CN"/>
              </w:rPr>
            </w:pPr>
            <w:r w:rsidRPr="00750971">
              <w:rPr>
                <w:rFonts w:eastAsia="SimSun"/>
                <w:bCs/>
                <w:lang w:eastAsia="zh-CN"/>
              </w:rPr>
              <w:t>Relatív hazárd vs. AC</w:t>
            </w:r>
            <w:r w:rsidRPr="00750971">
              <w:rPr>
                <w:bCs/>
              </w:rPr>
              <w:t>→</w:t>
            </w:r>
            <w:r w:rsidRPr="00750971">
              <w:rPr>
                <w:rFonts w:eastAsia="SimSun"/>
                <w:bCs/>
                <w:lang w:eastAsia="zh-CN"/>
              </w:rPr>
              <w:t>P</w:t>
            </w:r>
          </w:p>
          <w:p w14:paraId="0F14937E" w14:textId="77777777" w:rsidR="001F74D3" w:rsidRPr="00750971" w:rsidRDefault="001F74D3">
            <w:pPr>
              <w:keepNext/>
              <w:jc w:val="center"/>
              <w:rPr>
                <w:rFonts w:eastAsia="SimSun"/>
                <w:bCs/>
                <w:lang w:eastAsia="zh-CN"/>
              </w:rPr>
            </w:pPr>
            <w:r w:rsidRPr="00750971">
              <w:rPr>
                <w:rFonts w:eastAsia="SimSun"/>
                <w:bCs/>
                <w:lang w:eastAsia="zh-CN"/>
              </w:rPr>
              <w:t>(</w:t>
            </w:r>
            <w:r w:rsidRPr="00750971">
              <w:t>95%-os CI</w:t>
            </w:r>
            <w:r w:rsidRPr="00750971">
              <w:rPr>
                <w:rFonts w:eastAsia="SimSun"/>
                <w:bCs/>
                <w:lang w:eastAsia="zh-CN"/>
              </w:rPr>
              <w:t>)</w:t>
            </w:r>
          </w:p>
          <w:p w14:paraId="236AF92E" w14:textId="77777777" w:rsidR="001F74D3" w:rsidRPr="00750971" w:rsidRDefault="001F74D3">
            <w:pPr>
              <w:keepNext/>
              <w:jc w:val="center"/>
              <w:rPr>
                <w:rFonts w:eastAsia="SimSun"/>
                <w:bCs/>
                <w:lang w:eastAsia="zh-CN"/>
              </w:rPr>
            </w:pPr>
            <w:r w:rsidRPr="00750971">
              <w:rPr>
                <w:rFonts w:eastAsia="SimSun"/>
                <w:bCs/>
                <w:lang w:eastAsia="zh-CN"/>
              </w:rPr>
              <w:t>p-érték</w:t>
            </w:r>
          </w:p>
        </w:tc>
      </w:tr>
      <w:tr w:rsidR="001F74D3" w:rsidRPr="00750971" w14:paraId="2A0E2FAC" w14:textId="77777777">
        <w:tc>
          <w:tcPr>
            <w:tcW w:w="1884" w:type="pct"/>
            <w:tcBorders>
              <w:top w:val="single" w:sz="4" w:space="0" w:color="auto"/>
              <w:left w:val="single" w:sz="6" w:space="0" w:color="000000"/>
            </w:tcBorders>
          </w:tcPr>
          <w:p w14:paraId="6B88E59B" w14:textId="77777777" w:rsidR="001F74D3" w:rsidRPr="00750971" w:rsidRDefault="001F74D3">
            <w:pPr>
              <w:keepNext/>
              <w:rPr>
                <w:bCs/>
              </w:rPr>
            </w:pPr>
            <w:r w:rsidRPr="00750971">
              <w:rPr>
                <w:bCs/>
              </w:rPr>
              <w:t>Betegségmentes túlélés</w:t>
            </w:r>
          </w:p>
          <w:p w14:paraId="7DDD5089" w14:textId="77777777" w:rsidR="001F74D3" w:rsidRPr="00750971" w:rsidRDefault="001F74D3">
            <w:pPr>
              <w:keepNext/>
              <w:rPr>
                <w:bCs/>
              </w:rPr>
            </w:pPr>
            <w:r w:rsidRPr="00750971">
              <w:rPr>
                <w:bCs/>
              </w:rPr>
              <w:t>Eseményt mutató betegek száma (%)</w:t>
            </w:r>
          </w:p>
        </w:tc>
        <w:tc>
          <w:tcPr>
            <w:tcW w:w="869" w:type="pct"/>
          </w:tcPr>
          <w:p w14:paraId="2E6780E5" w14:textId="77777777" w:rsidR="001F74D3" w:rsidRPr="00750971" w:rsidRDefault="001F74D3">
            <w:pPr>
              <w:keepNext/>
              <w:jc w:val="center"/>
              <w:rPr>
                <w:bCs/>
              </w:rPr>
            </w:pPr>
          </w:p>
          <w:p w14:paraId="53C8A509" w14:textId="77777777" w:rsidR="001F74D3" w:rsidRPr="00750971" w:rsidRDefault="001F74D3">
            <w:pPr>
              <w:keepNext/>
              <w:jc w:val="center"/>
              <w:rPr>
                <w:bCs/>
              </w:rPr>
            </w:pPr>
            <w:r w:rsidRPr="00750971">
              <w:rPr>
                <w:bCs/>
              </w:rPr>
              <w:t>261 (15,5)</w:t>
            </w:r>
          </w:p>
        </w:tc>
        <w:tc>
          <w:tcPr>
            <w:tcW w:w="1084" w:type="pct"/>
          </w:tcPr>
          <w:p w14:paraId="53702DEC" w14:textId="77777777" w:rsidR="001F74D3" w:rsidRPr="00750971" w:rsidRDefault="001F74D3">
            <w:pPr>
              <w:keepNext/>
              <w:jc w:val="center"/>
              <w:rPr>
                <w:bCs/>
              </w:rPr>
            </w:pPr>
          </w:p>
          <w:p w14:paraId="119EA6E8" w14:textId="77777777" w:rsidR="001F74D3" w:rsidRPr="00750971" w:rsidRDefault="001F74D3">
            <w:pPr>
              <w:keepNext/>
              <w:jc w:val="center"/>
              <w:rPr>
                <w:bCs/>
              </w:rPr>
            </w:pPr>
            <w:r w:rsidRPr="00750971">
              <w:rPr>
                <w:bCs/>
              </w:rPr>
              <w:t>133 (8,0)</w:t>
            </w:r>
          </w:p>
        </w:tc>
        <w:tc>
          <w:tcPr>
            <w:tcW w:w="1162" w:type="pct"/>
            <w:tcBorders>
              <w:right w:val="single" w:sz="6" w:space="0" w:color="000000"/>
            </w:tcBorders>
          </w:tcPr>
          <w:p w14:paraId="0E75C28A" w14:textId="77777777" w:rsidR="001F74D3" w:rsidRPr="00750971" w:rsidRDefault="001F74D3">
            <w:pPr>
              <w:keepNext/>
              <w:jc w:val="center"/>
              <w:rPr>
                <w:bCs/>
              </w:rPr>
            </w:pPr>
          </w:p>
          <w:p w14:paraId="56B4DAB5" w14:textId="77777777" w:rsidR="001F74D3" w:rsidRPr="00750971" w:rsidRDefault="001F74D3">
            <w:pPr>
              <w:keepNext/>
              <w:jc w:val="center"/>
              <w:rPr>
                <w:bCs/>
              </w:rPr>
            </w:pPr>
            <w:r w:rsidRPr="00750971">
              <w:rPr>
                <w:bCs/>
              </w:rPr>
              <w:t>0,48 (0,39 – 0,59)</w:t>
            </w:r>
          </w:p>
          <w:p w14:paraId="733742E5" w14:textId="77777777" w:rsidR="001F74D3" w:rsidRPr="00750971" w:rsidRDefault="001F74D3">
            <w:pPr>
              <w:keepNext/>
              <w:jc w:val="center"/>
              <w:rPr>
                <w:bCs/>
              </w:rPr>
            </w:pPr>
            <w:r w:rsidRPr="00750971">
              <w:t>p &lt;0,0001</w:t>
            </w:r>
          </w:p>
        </w:tc>
      </w:tr>
      <w:tr w:rsidR="001F74D3" w:rsidRPr="00750971" w14:paraId="0EF4A882" w14:textId="77777777">
        <w:tc>
          <w:tcPr>
            <w:tcW w:w="1884" w:type="pct"/>
            <w:tcBorders>
              <w:left w:val="single" w:sz="6" w:space="0" w:color="000000"/>
            </w:tcBorders>
          </w:tcPr>
          <w:p w14:paraId="7D47A349" w14:textId="77777777" w:rsidR="001F74D3" w:rsidRPr="00750971" w:rsidRDefault="001F74D3">
            <w:pPr>
              <w:keepNext/>
              <w:rPr>
                <w:rFonts w:eastAsia="MS Mincho"/>
              </w:rPr>
            </w:pPr>
            <w:r w:rsidRPr="00750971">
              <w:rPr>
                <w:rFonts w:eastAsia="MS Mincho"/>
              </w:rPr>
              <w:t>Távoli kiújulás</w:t>
            </w:r>
          </w:p>
          <w:p w14:paraId="40502480" w14:textId="77777777" w:rsidR="001F74D3" w:rsidRPr="00750971" w:rsidRDefault="001F74D3">
            <w:pPr>
              <w:keepNext/>
              <w:rPr>
                <w:rFonts w:eastAsia="MS Mincho"/>
              </w:rPr>
            </w:pPr>
            <w:r w:rsidRPr="00750971">
              <w:rPr>
                <w:bCs/>
              </w:rPr>
              <w:t>Eseményt mutató betegek száma (%)</w:t>
            </w:r>
          </w:p>
        </w:tc>
        <w:tc>
          <w:tcPr>
            <w:tcW w:w="869" w:type="pct"/>
          </w:tcPr>
          <w:p w14:paraId="5D951B70" w14:textId="77777777" w:rsidR="001F74D3" w:rsidRPr="00750971" w:rsidRDefault="001F74D3">
            <w:pPr>
              <w:keepNext/>
              <w:jc w:val="center"/>
              <w:rPr>
                <w:rFonts w:eastAsia="MS Mincho"/>
              </w:rPr>
            </w:pPr>
          </w:p>
          <w:p w14:paraId="3C4A88D4" w14:textId="77777777" w:rsidR="001F74D3" w:rsidRPr="00750971" w:rsidRDefault="001F74D3">
            <w:pPr>
              <w:keepNext/>
              <w:jc w:val="center"/>
              <w:rPr>
                <w:rFonts w:eastAsia="MS Mincho"/>
              </w:rPr>
            </w:pPr>
            <w:r w:rsidRPr="00750971">
              <w:rPr>
                <w:rFonts w:eastAsia="MS Mincho"/>
              </w:rPr>
              <w:t>193 (11,5)</w:t>
            </w:r>
          </w:p>
        </w:tc>
        <w:tc>
          <w:tcPr>
            <w:tcW w:w="1084" w:type="pct"/>
          </w:tcPr>
          <w:p w14:paraId="1270117F" w14:textId="77777777" w:rsidR="001F74D3" w:rsidRPr="00750971" w:rsidRDefault="001F74D3">
            <w:pPr>
              <w:keepNext/>
              <w:jc w:val="center"/>
              <w:rPr>
                <w:rFonts w:eastAsia="MS Mincho"/>
              </w:rPr>
            </w:pPr>
          </w:p>
          <w:p w14:paraId="705BFEDD" w14:textId="77777777" w:rsidR="001F74D3" w:rsidRPr="00750971" w:rsidRDefault="001F74D3">
            <w:pPr>
              <w:keepNext/>
              <w:jc w:val="center"/>
              <w:rPr>
                <w:rFonts w:eastAsia="MS Mincho"/>
              </w:rPr>
            </w:pPr>
            <w:r w:rsidRPr="00750971">
              <w:rPr>
                <w:rFonts w:eastAsia="MS Mincho"/>
              </w:rPr>
              <w:t>96 (5,7)</w:t>
            </w:r>
          </w:p>
        </w:tc>
        <w:tc>
          <w:tcPr>
            <w:tcW w:w="1162" w:type="pct"/>
            <w:tcBorders>
              <w:right w:val="single" w:sz="6" w:space="0" w:color="000000"/>
            </w:tcBorders>
          </w:tcPr>
          <w:p w14:paraId="144D5A4D" w14:textId="77777777" w:rsidR="001F74D3" w:rsidRPr="00750971" w:rsidRDefault="001F74D3">
            <w:pPr>
              <w:keepNext/>
              <w:jc w:val="center"/>
              <w:rPr>
                <w:rFonts w:eastAsia="MS Mincho"/>
              </w:rPr>
            </w:pPr>
          </w:p>
          <w:p w14:paraId="768DF2BE" w14:textId="77777777" w:rsidR="001F74D3" w:rsidRPr="00750971" w:rsidRDefault="001F74D3">
            <w:pPr>
              <w:keepNext/>
              <w:jc w:val="center"/>
              <w:rPr>
                <w:rFonts w:eastAsia="MS Mincho"/>
              </w:rPr>
            </w:pPr>
            <w:r w:rsidRPr="00750971">
              <w:rPr>
                <w:rFonts w:eastAsia="MS Mincho"/>
              </w:rPr>
              <w:t>0,47 (0,37 –0,60)</w:t>
            </w:r>
          </w:p>
          <w:p w14:paraId="3EA65AC2" w14:textId="77777777" w:rsidR="001F74D3" w:rsidRPr="00750971" w:rsidRDefault="001F74D3">
            <w:pPr>
              <w:keepNext/>
              <w:jc w:val="center"/>
              <w:rPr>
                <w:rFonts w:eastAsia="MS Mincho"/>
              </w:rPr>
            </w:pPr>
            <w:r w:rsidRPr="00750971">
              <w:t>p &lt;0,0001</w:t>
            </w:r>
          </w:p>
        </w:tc>
      </w:tr>
      <w:tr w:rsidR="001F74D3" w:rsidRPr="00750971" w14:paraId="6EEAB618" w14:textId="77777777">
        <w:tc>
          <w:tcPr>
            <w:tcW w:w="1884" w:type="pct"/>
            <w:tcBorders>
              <w:left w:val="single" w:sz="6" w:space="0" w:color="000000"/>
              <w:bottom w:val="single" w:sz="6" w:space="0" w:color="000000"/>
            </w:tcBorders>
          </w:tcPr>
          <w:p w14:paraId="5AF14982" w14:textId="77777777" w:rsidR="001F74D3" w:rsidRPr="00750971" w:rsidRDefault="001F74D3">
            <w:pPr>
              <w:keepNext/>
              <w:rPr>
                <w:rFonts w:eastAsia="MS Mincho"/>
              </w:rPr>
            </w:pPr>
            <w:r w:rsidRPr="00750971">
              <w:rPr>
                <w:rFonts w:eastAsia="MS Mincho"/>
              </w:rPr>
              <w:t>Halál (teljes túlélés [OS] esemény):</w:t>
            </w:r>
          </w:p>
          <w:p w14:paraId="759DE899" w14:textId="77777777" w:rsidR="001F74D3" w:rsidRPr="00750971" w:rsidRDefault="001F74D3">
            <w:pPr>
              <w:keepNext/>
              <w:rPr>
                <w:rFonts w:eastAsia="MS Mincho"/>
              </w:rPr>
            </w:pPr>
            <w:r w:rsidRPr="00750971">
              <w:rPr>
                <w:bCs/>
              </w:rPr>
              <w:t>Eseményt mutató betegek száma (%)</w:t>
            </w:r>
          </w:p>
        </w:tc>
        <w:tc>
          <w:tcPr>
            <w:tcW w:w="869" w:type="pct"/>
            <w:tcBorders>
              <w:bottom w:val="single" w:sz="6" w:space="0" w:color="000000"/>
            </w:tcBorders>
          </w:tcPr>
          <w:p w14:paraId="45F136C2" w14:textId="77777777" w:rsidR="001F74D3" w:rsidRPr="00750971" w:rsidRDefault="001F74D3">
            <w:pPr>
              <w:keepNext/>
              <w:jc w:val="center"/>
              <w:rPr>
                <w:rFonts w:eastAsia="MS Mincho"/>
              </w:rPr>
            </w:pPr>
          </w:p>
          <w:p w14:paraId="51CE9002" w14:textId="77777777" w:rsidR="001F74D3" w:rsidRPr="00750971" w:rsidRDefault="001F74D3">
            <w:pPr>
              <w:keepNext/>
              <w:jc w:val="center"/>
              <w:rPr>
                <w:rFonts w:eastAsia="MS Mincho"/>
              </w:rPr>
            </w:pPr>
            <w:r w:rsidRPr="00750971">
              <w:rPr>
                <w:rFonts w:eastAsia="MS Mincho"/>
              </w:rPr>
              <w:t>92 (5,5)</w:t>
            </w:r>
          </w:p>
        </w:tc>
        <w:tc>
          <w:tcPr>
            <w:tcW w:w="1084" w:type="pct"/>
            <w:tcBorders>
              <w:bottom w:val="single" w:sz="6" w:space="0" w:color="000000"/>
            </w:tcBorders>
          </w:tcPr>
          <w:p w14:paraId="7C778D44" w14:textId="77777777" w:rsidR="001F74D3" w:rsidRPr="00750971" w:rsidRDefault="001F74D3">
            <w:pPr>
              <w:keepNext/>
              <w:jc w:val="center"/>
              <w:rPr>
                <w:rFonts w:eastAsia="MS Mincho"/>
              </w:rPr>
            </w:pPr>
          </w:p>
          <w:p w14:paraId="1173632A" w14:textId="77777777" w:rsidR="001F74D3" w:rsidRPr="00750971" w:rsidRDefault="001F74D3">
            <w:pPr>
              <w:keepNext/>
              <w:jc w:val="center"/>
              <w:rPr>
                <w:rFonts w:eastAsia="MS Mincho"/>
              </w:rPr>
            </w:pPr>
            <w:r w:rsidRPr="00750971">
              <w:rPr>
                <w:rFonts w:eastAsia="MS Mincho"/>
              </w:rPr>
              <w:t>62 (3,7)</w:t>
            </w:r>
          </w:p>
        </w:tc>
        <w:tc>
          <w:tcPr>
            <w:tcW w:w="1162" w:type="pct"/>
            <w:tcBorders>
              <w:bottom w:val="single" w:sz="6" w:space="0" w:color="000000"/>
              <w:right w:val="single" w:sz="6" w:space="0" w:color="000000"/>
            </w:tcBorders>
          </w:tcPr>
          <w:p w14:paraId="12B006AC" w14:textId="77777777" w:rsidR="001F74D3" w:rsidRPr="00750971" w:rsidRDefault="001F74D3">
            <w:pPr>
              <w:keepNext/>
              <w:jc w:val="center"/>
              <w:rPr>
                <w:rFonts w:eastAsia="MS Mincho"/>
              </w:rPr>
            </w:pPr>
          </w:p>
          <w:p w14:paraId="05FCA1BF" w14:textId="77777777" w:rsidR="001F74D3" w:rsidRPr="00750971" w:rsidRDefault="001F74D3">
            <w:pPr>
              <w:keepNext/>
              <w:jc w:val="center"/>
              <w:rPr>
                <w:rFonts w:eastAsia="MS Mincho"/>
              </w:rPr>
            </w:pPr>
            <w:r w:rsidRPr="00750971">
              <w:rPr>
                <w:rFonts w:eastAsia="MS Mincho"/>
              </w:rPr>
              <w:t>0,67 (0,48 –0,92)</w:t>
            </w:r>
          </w:p>
          <w:p w14:paraId="47D5C4C6" w14:textId="77777777" w:rsidR="001F74D3" w:rsidRPr="00750971" w:rsidRDefault="001F74D3">
            <w:pPr>
              <w:keepNext/>
              <w:jc w:val="center"/>
              <w:rPr>
                <w:rFonts w:eastAsia="MS Mincho"/>
              </w:rPr>
            </w:pPr>
            <w:r w:rsidRPr="00750971">
              <w:rPr>
                <w:rFonts w:eastAsia="MS Mincho"/>
              </w:rPr>
              <w:t>p = 0,014</w:t>
            </w:r>
            <w:r w:rsidRPr="00750971">
              <w:rPr>
                <w:vertAlign w:val="superscript"/>
              </w:rPr>
              <w:t>**</w:t>
            </w:r>
          </w:p>
        </w:tc>
      </w:tr>
    </w:tbl>
    <w:p w14:paraId="3D58B293" w14:textId="77777777" w:rsidR="001F74D3" w:rsidRPr="00750971" w:rsidRDefault="001F74D3">
      <w:pPr>
        <w:rPr>
          <w:sz w:val="20"/>
        </w:rPr>
      </w:pPr>
      <w:r w:rsidRPr="00750971">
        <w:rPr>
          <w:sz w:val="20"/>
        </w:rPr>
        <w:t>A: doxorubicin; C: ciklofoszfamid; P: paklitaxel; H: trasztuzumab</w:t>
      </w:r>
    </w:p>
    <w:p w14:paraId="0EC794FC" w14:textId="77777777" w:rsidR="001F74D3" w:rsidRPr="00750971" w:rsidRDefault="001F74D3">
      <w:pPr>
        <w:rPr>
          <w:sz w:val="20"/>
        </w:rPr>
      </w:pPr>
      <w:r w:rsidRPr="00750971">
        <w:rPr>
          <w:sz w:val="20"/>
        </w:rPr>
        <w:t>* 1,8 éves medián követés az AC→P karon lévő betegek esetén és 2,0 év az AC→PH karon lévő betegek esetén</w:t>
      </w:r>
    </w:p>
    <w:p w14:paraId="19AB4A63" w14:textId="77777777" w:rsidR="001F74D3" w:rsidRPr="00750971" w:rsidRDefault="001F74D3">
      <w:pPr>
        <w:rPr>
          <w:sz w:val="20"/>
        </w:rPr>
      </w:pPr>
      <w:r w:rsidRPr="00750971">
        <w:rPr>
          <w:sz w:val="20"/>
        </w:rPr>
        <w:t>** a teljes túlélésre vonatkozó p-érték nem érte el az előre meghatározott statisztikai határt az AC→PH vs. AC→P összehasonlítása tekintetében</w:t>
      </w:r>
    </w:p>
    <w:p w14:paraId="5B516C57" w14:textId="77777777" w:rsidR="001F74D3" w:rsidRPr="00750971" w:rsidRDefault="001F74D3">
      <w:pPr>
        <w:rPr>
          <w:sz w:val="20"/>
        </w:rPr>
      </w:pPr>
    </w:p>
    <w:p w14:paraId="5DB61E2B" w14:textId="77777777" w:rsidR="001F74D3" w:rsidRPr="00750971" w:rsidRDefault="001F74D3">
      <w:r w:rsidRPr="00750971">
        <w:t>Az elsődleges végpont, a betegségmentes túlélés (DFS) vonatkozásában a betegség kiújulásának kockázata 52%-kal csökkent a Herceptin paklitaxel kemoterápiához történő hozzáadásának hatására. A relatív hazárd abszolút előnyként mutatkozik meg a 3 éves betegségmentes túlélési arány 11,8 százalékpontos növekedésében (87,2% szemben a 75,4%-kal) az AC→PH (Herceptin) kar javára.</w:t>
      </w:r>
    </w:p>
    <w:p w14:paraId="2EB04C49" w14:textId="77777777" w:rsidR="001F74D3" w:rsidRPr="00750971" w:rsidRDefault="001F74D3">
      <w:r w:rsidRPr="00750971">
        <w:t>A biztonságossági eredmények 3,5-3,8 éves medián időtartamú követés utáni frissítésekor a DFS elemzése megerősítette az előny azon mértékét, amit a DFS végső analízise mutatott. A kontroll kar Herceptin</w:t>
      </w:r>
      <w:r w:rsidRPr="00750971">
        <w:noBreakHyphen/>
        <w:t xml:space="preserve">kezelésre történő keresztezése ellenére a Herceptin hozzáadása a paklitaxel kemoterápiához </w:t>
      </w:r>
      <w:r w:rsidRPr="00750971">
        <w:lastRenderedPageBreak/>
        <w:t>a betegség kiújulása kockázatának 52%-os csökkenését eredményezte. Továbbá, a Herceptin hozzáadása a paklitaxel kemoterápiához a halálozás kockázatának 37%-os csökkenését eredményezte.</w:t>
      </w:r>
    </w:p>
    <w:p w14:paraId="3C6B5F3E" w14:textId="77777777" w:rsidR="001F74D3" w:rsidRPr="00750971" w:rsidRDefault="001F74D3"/>
    <w:p w14:paraId="7E319560" w14:textId="77777777" w:rsidR="001F74D3" w:rsidRPr="00750971" w:rsidRDefault="001F74D3">
      <w:pPr>
        <w:rPr>
          <w:bCs/>
        </w:rPr>
      </w:pPr>
      <w:r w:rsidRPr="00750971">
        <w:t xml:space="preserve">A teljes túlélés előzetesen eltervezett, az NSABP B-31 és NCCTG N9831 vizsgálatok összevont elemzéséből származó, végső analízisét 707 bekövetkezett haláleset után végezték el (medián követés 8,3 év az AC→PH csoportban). Az AC→PH-kezelés a teljes túlélés statisztikailag szignifikáns javulását eredményezte az AC→P kezeléssel összehasonlítva (stratifikált relatív hazárd = 0,64; 95%-os CI [0,55, 0,74]; lograng p-érték &lt; 0,0001). 8 évnél a túlélési arányt 86,9%-ra becsülték az </w:t>
      </w:r>
      <w:r w:rsidRPr="00750971">
        <w:rPr>
          <w:bCs/>
        </w:rPr>
        <w:t>AC→PH karon és 79,4%-ra az AC→P karon, ami 7,4%-os abszolút előnyt jelent (</w:t>
      </w:r>
      <w:r w:rsidRPr="00750971">
        <w:t>95%-os CI</w:t>
      </w:r>
      <w:r w:rsidRPr="00750971">
        <w:rPr>
          <w:bCs/>
        </w:rPr>
        <w:t xml:space="preserve"> 4,9%, 10,0%).</w:t>
      </w:r>
    </w:p>
    <w:p w14:paraId="4F3C8B7F" w14:textId="77777777" w:rsidR="001F74D3" w:rsidRPr="00750971" w:rsidRDefault="001F74D3">
      <w:r w:rsidRPr="00750971">
        <w:rPr>
          <w:bCs/>
        </w:rPr>
        <w:t xml:space="preserve">Az </w:t>
      </w:r>
      <w:r w:rsidRPr="00750971">
        <w:t>NSABP B-31 és NCCTG N9831 vizsgálatok összevont analízisének</w:t>
      </w:r>
      <w:r w:rsidRPr="00750971">
        <w:rPr>
          <w:bCs/>
        </w:rPr>
        <w:t xml:space="preserve"> végső teljes túlélés eredményeit a 7.táblázat összegzi.</w:t>
      </w:r>
    </w:p>
    <w:p w14:paraId="60C05848" w14:textId="77777777" w:rsidR="001F74D3" w:rsidRPr="00750971" w:rsidRDefault="001F74D3"/>
    <w:p w14:paraId="4E07B77E" w14:textId="77777777" w:rsidR="001F74D3" w:rsidRPr="00750971" w:rsidRDefault="001F74D3">
      <w:pPr>
        <w:keepNext/>
        <w:jc w:val="both"/>
        <w:outlineLvl w:val="6"/>
      </w:pPr>
      <w:r w:rsidRPr="00750971">
        <w:rPr>
          <w:rFonts w:eastAsia="SimSun"/>
        </w:rPr>
        <w:t xml:space="preserve">7. táblázat </w:t>
      </w:r>
      <w:r w:rsidRPr="00750971">
        <w:t xml:space="preserve">A teljes túlélés végső analízise az NSABP B-31 és NCCTG N9831 vizsgálatok összevont elemzéséből </w:t>
      </w:r>
    </w:p>
    <w:p w14:paraId="191747D9" w14:textId="77777777" w:rsidR="00161B99" w:rsidRPr="00750971" w:rsidRDefault="00161B99">
      <w:pPr>
        <w:keepNext/>
        <w:jc w:val="both"/>
        <w:outlineLvl w:val="6"/>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2877"/>
        <w:gridCol w:w="1500"/>
        <w:gridCol w:w="1726"/>
        <w:gridCol w:w="1603"/>
        <w:gridCol w:w="1355"/>
      </w:tblGrid>
      <w:tr w:rsidR="001F74D3" w:rsidRPr="00750971" w14:paraId="49FA87E7" w14:textId="77777777">
        <w:tc>
          <w:tcPr>
            <w:tcW w:w="2924" w:type="dxa"/>
            <w:tcBorders>
              <w:top w:val="single" w:sz="4" w:space="0" w:color="auto"/>
              <w:left w:val="single" w:sz="4" w:space="0" w:color="auto"/>
              <w:bottom w:val="single" w:sz="4" w:space="0" w:color="auto"/>
              <w:right w:val="single" w:sz="4" w:space="0" w:color="auto"/>
            </w:tcBorders>
          </w:tcPr>
          <w:p w14:paraId="2D2C18F7" w14:textId="77777777" w:rsidR="001F74D3" w:rsidRPr="00750971" w:rsidRDefault="001F74D3">
            <w:pPr>
              <w:keepNext/>
              <w:rPr>
                <w:rFonts w:eastAsia="SimSun"/>
              </w:rPr>
            </w:pPr>
            <w:r w:rsidRPr="00750971">
              <w:rPr>
                <w:rFonts w:eastAsia="SimSun"/>
              </w:rPr>
              <w:t>Paraméter</w:t>
            </w:r>
          </w:p>
          <w:p w14:paraId="0FC67A00" w14:textId="77777777" w:rsidR="001F74D3" w:rsidRPr="00750971" w:rsidRDefault="001F74D3">
            <w:pPr>
              <w:keepNext/>
              <w:rPr>
                <w:rFonts w:eastAsia="SimSun"/>
              </w:rPr>
            </w:pPr>
          </w:p>
        </w:tc>
        <w:tc>
          <w:tcPr>
            <w:tcW w:w="1524" w:type="dxa"/>
            <w:tcBorders>
              <w:top w:val="single" w:sz="4" w:space="0" w:color="auto"/>
              <w:left w:val="single" w:sz="4" w:space="0" w:color="auto"/>
              <w:bottom w:val="single" w:sz="4" w:space="0" w:color="auto"/>
              <w:right w:val="single" w:sz="4" w:space="0" w:color="auto"/>
            </w:tcBorders>
          </w:tcPr>
          <w:p w14:paraId="4C43034D" w14:textId="77777777" w:rsidR="001F74D3" w:rsidRPr="00750971" w:rsidRDefault="001F74D3">
            <w:pPr>
              <w:keepNext/>
              <w:jc w:val="center"/>
              <w:rPr>
                <w:rFonts w:eastAsia="SimSun"/>
              </w:rPr>
            </w:pPr>
            <w:r w:rsidRPr="00750971">
              <w:rPr>
                <w:rFonts w:eastAsia="SimSun"/>
              </w:rPr>
              <w:t>AC→P</w:t>
            </w:r>
          </w:p>
          <w:p w14:paraId="41E28EBE" w14:textId="77777777" w:rsidR="001F74D3" w:rsidRPr="00750971" w:rsidRDefault="001F74D3">
            <w:pPr>
              <w:keepNext/>
              <w:jc w:val="center"/>
              <w:rPr>
                <w:rFonts w:eastAsia="SimSun"/>
              </w:rPr>
            </w:pPr>
            <w:r w:rsidRPr="00750971">
              <w:rPr>
                <w:rFonts w:eastAsia="SimSun"/>
              </w:rPr>
              <w:t>(N=2032)</w:t>
            </w:r>
          </w:p>
        </w:tc>
        <w:tc>
          <w:tcPr>
            <w:tcW w:w="1754" w:type="dxa"/>
            <w:tcBorders>
              <w:top w:val="single" w:sz="4" w:space="0" w:color="auto"/>
              <w:left w:val="single" w:sz="4" w:space="0" w:color="auto"/>
              <w:bottom w:val="single" w:sz="4" w:space="0" w:color="auto"/>
              <w:right w:val="single" w:sz="4" w:space="0" w:color="auto"/>
            </w:tcBorders>
          </w:tcPr>
          <w:p w14:paraId="2B8AECD6" w14:textId="77777777" w:rsidR="001F74D3" w:rsidRPr="00750971" w:rsidRDefault="001F74D3">
            <w:pPr>
              <w:keepNext/>
              <w:jc w:val="center"/>
              <w:rPr>
                <w:rFonts w:eastAsia="SimSun"/>
              </w:rPr>
            </w:pPr>
            <w:r w:rsidRPr="00750971">
              <w:rPr>
                <w:rFonts w:eastAsia="SimSun"/>
              </w:rPr>
              <w:t>AC→PH</w:t>
            </w:r>
          </w:p>
          <w:p w14:paraId="0BAC911B" w14:textId="77777777" w:rsidR="001F74D3" w:rsidRPr="00750971" w:rsidRDefault="001F74D3">
            <w:pPr>
              <w:keepNext/>
              <w:jc w:val="center"/>
              <w:rPr>
                <w:rFonts w:eastAsia="SimSun"/>
              </w:rPr>
            </w:pPr>
            <w:r w:rsidRPr="00750971">
              <w:rPr>
                <w:rFonts w:eastAsia="SimSun"/>
              </w:rPr>
              <w:t>(N=2031)</w:t>
            </w:r>
          </w:p>
        </w:tc>
        <w:tc>
          <w:tcPr>
            <w:tcW w:w="1629" w:type="dxa"/>
            <w:tcBorders>
              <w:top w:val="single" w:sz="4" w:space="0" w:color="auto"/>
              <w:left w:val="single" w:sz="4" w:space="0" w:color="auto"/>
              <w:bottom w:val="single" w:sz="4" w:space="0" w:color="auto"/>
              <w:right w:val="single" w:sz="4" w:space="0" w:color="auto"/>
            </w:tcBorders>
          </w:tcPr>
          <w:p w14:paraId="76477798" w14:textId="77777777" w:rsidR="001F74D3" w:rsidRPr="00750971" w:rsidRDefault="001F74D3">
            <w:pPr>
              <w:keepNext/>
              <w:jc w:val="center"/>
              <w:rPr>
                <w:rFonts w:eastAsia="SimSun"/>
              </w:rPr>
            </w:pPr>
            <w:r w:rsidRPr="00750971">
              <w:rPr>
                <w:rFonts w:eastAsia="SimSun"/>
              </w:rPr>
              <w:t>p-érték vs. AC→P</w:t>
            </w:r>
          </w:p>
          <w:p w14:paraId="2EC40AAA" w14:textId="77777777" w:rsidR="001F74D3" w:rsidRPr="00750971" w:rsidRDefault="001F74D3">
            <w:pPr>
              <w:keepNext/>
              <w:jc w:val="center"/>
              <w:rPr>
                <w:rFonts w:eastAsia="SimSun"/>
              </w:rPr>
            </w:pPr>
          </w:p>
        </w:tc>
        <w:tc>
          <w:tcPr>
            <w:tcW w:w="1376" w:type="dxa"/>
            <w:tcBorders>
              <w:top w:val="single" w:sz="4" w:space="0" w:color="auto"/>
              <w:left w:val="single" w:sz="4" w:space="0" w:color="auto"/>
              <w:bottom w:val="single" w:sz="4" w:space="0" w:color="auto"/>
              <w:right w:val="single" w:sz="4" w:space="0" w:color="auto"/>
            </w:tcBorders>
          </w:tcPr>
          <w:p w14:paraId="31D9ECC2" w14:textId="77777777" w:rsidR="001F74D3" w:rsidRPr="00750971" w:rsidRDefault="001F74D3">
            <w:pPr>
              <w:keepNext/>
              <w:jc w:val="center"/>
              <w:rPr>
                <w:rFonts w:eastAsia="SimSun"/>
              </w:rPr>
            </w:pPr>
            <w:r w:rsidRPr="00750971">
              <w:rPr>
                <w:rFonts w:eastAsia="MS Mincho"/>
              </w:rPr>
              <w:t>Relatív hazárd</w:t>
            </w:r>
            <w:r w:rsidRPr="00750971">
              <w:rPr>
                <w:rFonts w:eastAsia="SimSun"/>
              </w:rPr>
              <w:t xml:space="preserve"> vs. AC→P</w:t>
            </w:r>
          </w:p>
          <w:p w14:paraId="105C8F84" w14:textId="77777777" w:rsidR="001F74D3" w:rsidRPr="00750971" w:rsidRDefault="001F74D3">
            <w:pPr>
              <w:keepNext/>
              <w:jc w:val="center"/>
              <w:rPr>
                <w:rFonts w:eastAsia="SimSun"/>
              </w:rPr>
            </w:pPr>
            <w:r w:rsidRPr="00750971">
              <w:rPr>
                <w:rFonts w:eastAsia="SimSun"/>
              </w:rPr>
              <w:t>(</w:t>
            </w:r>
            <w:r w:rsidRPr="00750971">
              <w:t>95%-os CI</w:t>
            </w:r>
            <w:r w:rsidRPr="00750971">
              <w:rPr>
                <w:rFonts w:eastAsia="SimSun"/>
              </w:rPr>
              <w:t>)</w:t>
            </w:r>
          </w:p>
        </w:tc>
      </w:tr>
      <w:tr w:rsidR="001F74D3" w:rsidRPr="00750971" w14:paraId="2C2F0BE8" w14:textId="77777777">
        <w:trPr>
          <w:trHeight w:val="738"/>
        </w:trPr>
        <w:tc>
          <w:tcPr>
            <w:tcW w:w="2924" w:type="dxa"/>
            <w:tcBorders>
              <w:top w:val="single" w:sz="4" w:space="0" w:color="auto"/>
              <w:left w:val="single" w:sz="4" w:space="0" w:color="auto"/>
              <w:right w:val="single" w:sz="4" w:space="0" w:color="auto"/>
            </w:tcBorders>
          </w:tcPr>
          <w:p w14:paraId="2B3C97AA" w14:textId="77777777" w:rsidR="001F74D3" w:rsidRPr="00750971" w:rsidRDefault="001F74D3">
            <w:pPr>
              <w:keepNext/>
              <w:rPr>
                <w:rFonts w:eastAsia="SimSun"/>
              </w:rPr>
            </w:pPr>
            <w:r w:rsidRPr="00750971">
              <w:rPr>
                <w:rFonts w:eastAsia="MS Mincho"/>
              </w:rPr>
              <w:t>Halál (teljes túlélés esemény):</w:t>
            </w:r>
          </w:p>
          <w:p w14:paraId="4E931A11" w14:textId="77777777" w:rsidR="001F74D3" w:rsidRPr="00750971" w:rsidRDefault="001F74D3">
            <w:pPr>
              <w:keepNext/>
              <w:rPr>
                <w:rFonts w:eastAsia="SimSun"/>
              </w:rPr>
            </w:pPr>
            <w:r w:rsidRPr="00750971">
              <w:t>Az eseményt mutató betegek száma (%)</w:t>
            </w:r>
          </w:p>
        </w:tc>
        <w:tc>
          <w:tcPr>
            <w:tcW w:w="1524" w:type="dxa"/>
            <w:tcBorders>
              <w:top w:val="single" w:sz="4" w:space="0" w:color="auto"/>
              <w:left w:val="single" w:sz="4" w:space="0" w:color="auto"/>
              <w:right w:val="single" w:sz="4" w:space="0" w:color="auto"/>
            </w:tcBorders>
          </w:tcPr>
          <w:p w14:paraId="7C5BD8B0" w14:textId="77777777" w:rsidR="001F74D3" w:rsidRPr="00750971" w:rsidRDefault="001F74D3">
            <w:pPr>
              <w:keepNext/>
              <w:jc w:val="center"/>
              <w:rPr>
                <w:rFonts w:eastAsia="SimSun"/>
              </w:rPr>
            </w:pPr>
          </w:p>
          <w:p w14:paraId="6A94C1F5" w14:textId="77777777" w:rsidR="001F74D3" w:rsidRPr="00750971" w:rsidRDefault="001F74D3">
            <w:pPr>
              <w:keepNext/>
              <w:jc w:val="center"/>
              <w:rPr>
                <w:rFonts w:eastAsia="SimSun"/>
              </w:rPr>
            </w:pPr>
            <w:r w:rsidRPr="00750971">
              <w:rPr>
                <w:rFonts w:eastAsia="SimSun"/>
              </w:rPr>
              <w:t>418 (20,6%)</w:t>
            </w:r>
          </w:p>
        </w:tc>
        <w:tc>
          <w:tcPr>
            <w:tcW w:w="1754" w:type="dxa"/>
            <w:tcBorders>
              <w:top w:val="single" w:sz="4" w:space="0" w:color="auto"/>
              <w:left w:val="single" w:sz="4" w:space="0" w:color="auto"/>
              <w:right w:val="single" w:sz="4" w:space="0" w:color="auto"/>
            </w:tcBorders>
          </w:tcPr>
          <w:p w14:paraId="67E1D51A" w14:textId="77777777" w:rsidR="001F74D3" w:rsidRPr="00750971" w:rsidRDefault="001F74D3">
            <w:pPr>
              <w:keepNext/>
              <w:jc w:val="center"/>
              <w:rPr>
                <w:rFonts w:eastAsia="SimSun"/>
              </w:rPr>
            </w:pPr>
          </w:p>
          <w:p w14:paraId="5DB9455F" w14:textId="77777777" w:rsidR="001F74D3" w:rsidRPr="00750971" w:rsidRDefault="001F74D3">
            <w:pPr>
              <w:keepNext/>
              <w:jc w:val="center"/>
              <w:rPr>
                <w:rFonts w:eastAsia="SimSun"/>
              </w:rPr>
            </w:pPr>
            <w:r w:rsidRPr="00750971">
              <w:rPr>
                <w:rFonts w:eastAsia="SimSun"/>
              </w:rPr>
              <w:t>289 (14,2%)</w:t>
            </w:r>
          </w:p>
        </w:tc>
        <w:tc>
          <w:tcPr>
            <w:tcW w:w="1629" w:type="dxa"/>
            <w:tcBorders>
              <w:top w:val="single" w:sz="4" w:space="0" w:color="auto"/>
              <w:left w:val="single" w:sz="4" w:space="0" w:color="auto"/>
              <w:right w:val="single" w:sz="4" w:space="0" w:color="auto"/>
            </w:tcBorders>
          </w:tcPr>
          <w:p w14:paraId="27A7422D" w14:textId="77777777" w:rsidR="001F74D3" w:rsidRPr="00750971" w:rsidRDefault="001F74D3">
            <w:pPr>
              <w:keepNext/>
              <w:jc w:val="center"/>
              <w:rPr>
                <w:rFonts w:eastAsia="SimSun"/>
              </w:rPr>
            </w:pPr>
          </w:p>
          <w:p w14:paraId="56A28B11" w14:textId="77777777" w:rsidR="001F74D3" w:rsidRPr="00750971" w:rsidRDefault="001F74D3">
            <w:pPr>
              <w:keepNext/>
              <w:jc w:val="center"/>
              <w:rPr>
                <w:rFonts w:eastAsia="SimSun"/>
              </w:rPr>
            </w:pPr>
            <w:r w:rsidRPr="00750971">
              <w:rPr>
                <w:rFonts w:eastAsia="SimSun"/>
              </w:rPr>
              <w:t>&lt;0,0001</w:t>
            </w:r>
          </w:p>
        </w:tc>
        <w:tc>
          <w:tcPr>
            <w:tcW w:w="1376" w:type="dxa"/>
            <w:tcBorders>
              <w:top w:val="single" w:sz="4" w:space="0" w:color="auto"/>
              <w:left w:val="single" w:sz="4" w:space="0" w:color="auto"/>
              <w:right w:val="single" w:sz="4" w:space="0" w:color="auto"/>
            </w:tcBorders>
          </w:tcPr>
          <w:p w14:paraId="34BDF965" w14:textId="77777777" w:rsidR="001F74D3" w:rsidRPr="00750971" w:rsidRDefault="001F74D3">
            <w:pPr>
              <w:keepNext/>
              <w:jc w:val="center"/>
              <w:rPr>
                <w:rFonts w:eastAsia="SimSun"/>
              </w:rPr>
            </w:pPr>
          </w:p>
          <w:p w14:paraId="771578F2" w14:textId="77777777" w:rsidR="001F74D3" w:rsidRPr="00750971" w:rsidRDefault="001F74D3">
            <w:pPr>
              <w:keepNext/>
              <w:jc w:val="center"/>
              <w:rPr>
                <w:rFonts w:eastAsia="SimSun"/>
                <w:lang w:eastAsia="zh-CN"/>
              </w:rPr>
            </w:pPr>
            <w:r w:rsidRPr="00750971">
              <w:rPr>
                <w:rFonts w:eastAsia="SimSun"/>
                <w:lang w:eastAsia="zh-CN"/>
              </w:rPr>
              <w:t>0,64</w:t>
            </w:r>
          </w:p>
          <w:p w14:paraId="0DCDD347" w14:textId="77777777" w:rsidR="001F74D3" w:rsidRPr="00750971" w:rsidRDefault="001F74D3">
            <w:pPr>
              <w:keepNext/>
              <w:jc w:val="center"/>
              <w:rPr>
                <w:rFonts w:eastAsia="SimSun"/>
              </w:rPr>
            </w:pPr>
            <w:r w:rsidRPr="00750971">
              <w:rPr>
                <w:rFonts w:eastAsia="SimSun"/>
              </w:rPr>
              <w:t>(0,55, 0,74)</w:t>
            </w:r>
          </w:p>
        </w:tc>
      </w:tr>
    </w:tbl>
    <w:p w14:paraId="23E89734" w14:textId="77777777" w:rsidR="002643B7" w:rsidRPr="00750971" w:rsidRDefault="002643B7" w:rsidP="00FA5553">
      <w:pPr>
        <w:jc w:val="both"/>
        <w:rPr>
          <w:rFonts w:eastAsia="SimSun"/>
          <w:szCs w:val="22"/>
        </w:rPr>
      </w:pPr>
    </w:p>
    <w:p w14:paraId="2CFD6A27" w14:textId="77777777" w:rsidR="001F74D3" w:rsidRPr="00750971" w:rsidRDefault="001F74D3" w:rsidP="00FA5553">
      <w:pPr>
        <w:jc w:val="both"/>
        <w:rPr>
          <w:szCs w:val="22"/>
        </w:rPr>
      </w:pPr>
      <w:r w:rsidRPr="00750971">
        <w:rPr>
          <w:rFonts w:eastAsia="SimSun"/>
          <w:szCs w:val="22"/>
        </w:rPr>
        <w:t xml:space="preserve">A: doxorubicin; C: </w:t>
      </w:r>
      <w:r w:rsidRPr="00750971">
        <w:rPr>
          <w:szCs w:val="22"/>
        </w:rPr>
        <w:t>ciklofoszfamid</w:t>
      </w:r>
      <w:r w:rsidRPr="00750971">
        <w:rPr>
          <w:rFonts w:eastAsia="SimSun"/>
          <w:szCs w:val="22"/>
        </w:rPr>
        <w:t xml:space="preserve">; P: paklitaxel; H: </w:t>
      </w:r>
      <w:r w:rsidRPr="00750971">
        <w:rPr>
          <w:rFonts w:eastAsia="SimSun"/>
          <w:szCs w:val="22"/>
          <w:lang w:eastAsia="zh-CN"/>
        </w:rPr>
        <w:t>trasztuzumab</w:t>
      </w:r>
      <w:r w:rsidRPr="00750971">
        <w:rPr>
          <w:szCs w:val="22"/>
        </w:rPr>
        <w:t xml:space="preserve"> </w:t>
      </w:r>
    </w:p>
    <w:p w14:paraId="10DE1FDB" w14:textId="77777777" w:rsidR="002643B7" w:rsidRPr="00750971" w:rsidRDefault="002643B7" w:rsidP="00FA5553">
      <w:pPr>
        <w:jc w:val="both"/>
        <w:rPr>
          <w:rFonts w:eastAsia="SimSun"/>
          <w:szCs w:val="22"/>
        </w:rPr>
      </w:pPr>
    </w:p>
    <w:p w14:paraId="3478C530" w14:textId="77777777" w:rsidR="001F74D3" w:rsidRPr="00750971" w:rsidRDefault="001F74D3">
      <w:pPr>
        <w:outlineLvl w:val="0"/>
      </w:pPr>
      <w:r w:rsidRPr="00750971">
        <w:t xml:space="preserve">A betegségmentes túlélés (DFS) analízisét szintén elvégezték az NSABP B-31 és NCCTG N9831 vizsgálatok összevont elemzéséből származó teljes túlélés analízis idején. A frissített DFS analízis eredmények (stratifikált relatív hazárd = 0,61; 95%-os CI [0,54, 0,69]) hasonló DFS előnyt mutattak az elsődlegesen elvégzett, végső DFS analízissel összehasonlítva, annak ellenére, hogy az AC→P karról a betegek 24,8%-a átkerült Herceptin-kezelésre. 8 évnél a betegségmentes túlélési arányt 77,2%-ra (95%-os CI: 75,4, 79,1) becsülték az </w:t>
      </w:r>
      <w:r w:rsidRPr="00750971">
        <w:rPr>
          <w:bCs/>
        </w:rPr>
        <w:t>AC→PH karon, ami 11,8%-os abszolút előnyt jelent AC→P karhoz képest.</w:t>
      </w:r>
    </w:p>
    <w:p w14:paraId="183197DC" w14:textId="77777777" w:rsidR="001F74D3" w:rsidRPr="00750971" w:rsidRDefault="001F74D3"/>
    <w:p w14:paraId="419B8918" w14:textId="77777777" w:rsidR="001F74D3" w:rsidRPr="00750971" w:rsidRDefault="001F74D3">
      <w:pPr>
        <w:outlineLvl w:val="0"/>
      </w:pPr>
      <w:r w:rsidRPr="00750971">
        <w:t>A BCIRG 006 vizsgálatban a Herceptin</w:t>
      </w:r>
      <w:r w:rsidRPr="00750971">
        <w:noBreakHyphen/>
        <w:t>t AC kemoterápiát követően docetaxellel kombinálva (AC→DH) vagy docetaxellel és karboplatinnal kombinálva (DCarbH) adták.</w:t>
      </w:r>
    </w:p>
    <w:p w14:paraId="06E74413" w14:textId="77777777" w:rsidR="001F74D3" w:rsidRPr="00750971" w:rsidRDefault="001F74D3">
      <w:pPr>
        <w:outlineLvl w:val="0"/>
      </w:pPr>
    </w:p>
    <w:p w14:paraId="712B4505" w14:textId="77777777" w:rsidR="001F74D3" w:rsidRPr="00750971" w:rsidRDefault="001F74D3">
      <w:pPr>
        <w:outlineLvl w:val="0"/>
      </w:pPr>
      <w:r w:rsidRPr="00750971">
        <w:t>A docetaxelt az alábbiak szerint adagolták:</w:t>
      </w:r>
    </w:p>
    <w:p w14:paraId="2403D2E5" w14:textId="77777777" w:rsidR="001F74D3" w:rsidRPr="00750971" w:rsidRDefault="001F74D3">
      <w:pPr>
        <w:autoSpaceDE w:val="0"/>
        <w:autoSpaceDN w:val="0"/>
        <w:adjustRightInd w:val="0"/>
        <w:ind w:left="1134" w:hanging="567"/>
      </w:pPr>
      <w:r w:rsidRPr="00750971">
        <w:t>-</w:t>
      </w:r>
      <w:r w:rsidRPr="00750971">
        <w:tab/>
        <w:t>intravénás docetaxel - 100 mg/m</w:t>
      </w:r>
      <w:r w:rsidRPr="00750971">
        <w:rPr>
          <w:vertAlign w:val="superscript"/>
        </w:rPr>
        <w:t>2</w:t>
      </w:r>
      <w:r w:rsidRPr="00750971">
        <w:t xml:space="preserve"> egy órás intravénás infúzióban, 3 hetente adagolva 4 cikluson keresztül (az első docetaxel ciklusban a 2. napon, a további ciklusokban az első napon) </w:t>
      </w:r>
    </w:p>
    <w:p w14:paraId="41BE5B41" w14:textId="77777777" w:rsidR="001F74D3" w:rsidRPr="00750971" w:rsidRDefault="001F74D3">
      <w:pPr>
        <w:autoSpaceDE w:val="0"/>
        <w:autoSpaceDN w:val="0"/>
        <w:adjustRightInd w:val="0"/>
      </w:pPr>
    </w:p>
    <w:p w14:paraId="3EBFB211" w14:textId="77777777" w:rsidR="001F74D3" w:rsidRPr="00750971" w:rsidRDefault="001F74D3">
      <w:pPr>
        <w:keepNext/>
        <w:keepLines/>
        <w:autoSpaceDE w:val="0"/>
        <w:autoSpaceDN w:val="0"/>
        <w:adjustRightInd w:val="0"/>
      </w:pPr>
      <w:r w:rsidRPr="00750971">
        <w:t>vagy:</w:t>
      </w:r>
    </w:p>
    <w:p w14:paraId="5B1F0DC4" w14:textId="77777777" w:rsidR="001F74D3" w:rsidRPr="00750971" w:rsidRDefault="001F74D3">
      <w:pPr>
        <w:autoSpaceDE w:val="0"/>
        <w:autoSpaceDN w:val="0"/>
        <w:adjustRightInd w:val="0"/>
        <w:ind w:left="1134" w:hanging="567"/>
      </w:pPr>
      <w:r w:rsidRPr="00750971">
        <w:t>-</w:t>
      </w:r>
      <w:r w:rsidRPr="00750971">
        <w:tab/>
        <w:t>intravénás docetaxel - 75 mg/m</w:t>
      </w:r>
      <w:r w:rsidRPr="00750971">
        <w:rPr>
          <w:vertAlign w:val="superscript"/>
        </w:rPr>
        <w:t>2</w:t>
      </w:r>
      <w:r w:rsidRPr="00750971">
        <w:t xml:space="preserve"> egy órás intravénás infúzióban 3 hetente adagolva 6 cikluson keresztül (az első ciklusban a 2. napon, a további ciklusokban az első napon), </w:t>
      </w:r>
    </w:p>
    <w:p w14:paraId="515FFF01" w14:textId="77777777" w:rsidR="001F74D3" w:rsidRPr="00750971" w:rsidRDefault="001F74D3">
      <w:pPr>
        <w:keepNext/>
        <w:autoSpaceDE w:val="0"/>
        <w:autoSpaceDN w:val="0"/>
        <w:adjustRightInd w:val="0"/>
        <w:outlineLvl w:val="0"/>
      </w:pPr>
      <w:r w:rsidRPr="00750971">
        <w:t>ezt követően:</w:t>
      </w:r>
    </w:p>
    <w:p w14:paraId="6AC6AB4B" w14:textId="77777777" w:rsidR="001F74D3" w:rsidRPr="00750971" w:rsidRDefault="001F74D3">
      <w:pPr>
        <w:autoSpaceDE w:val="0"/>
        <w:autoSpaceDN w:val="0"/>
        <w:adjustRightInd w:val="0"/>
        <w:ind w:left="1134" w:hanging="567"/>
      </w:pPr>
      <w:r w:rsidRPr="00750971">
        <w:t>-</w:t>
      </w:r>
      <w:r w:rsidRPr="00750971">
        <w:tab/>
        <w:t>karboplatin - 6 mg/ml/perc AUC célértékkel, 30-60 percen át adagolt intravénás infúzióban, 3 hetente ismételve, összesen 6 cikluson keresztül</w:t>
      </w:r>
    </w:p>
    <w:p w14:paraId="62A64598" w14:textId="77777777" w:rsidR="001F74D3" w:rsidRPr="00750971" w:rsidRDefault="001F74D3"/>
    <w:p w14:paraId="1FC8C10C" w14:textId="77777777" w:rsidR="001F74D3" w:rsidRPr="00750971" w:rsidRDefault="001F74D3">
      <w:r w:rsidRPr="00750971">
        <w:t>A Herceptin</w:t>
      </w:r>
      <w:r w:rsidRPr="00750971">
        <w:noBreakHyphen/>
        <w:t>t hetente adagolták a kemoterápiával, majd ezt követően 3 hetente, összesen 52 héten keresztül.</w:t>
      </w:r>
    </w:p>
    <w:p w14:paraId="73A2A141" w14:textId="77777777" w:rsidR="001F74D3" w:rsidRPr="00750971" w:rsidRDefault="001F74D3">
      <w:r w:rsidRPr="00750971">
        <w:t xml:space="preserve"> </w:t>
      </w:r>
    </w:p>
    <w:p w14:paraId="411127C9" w14:textId="77777777" w:rsidR="001F74D3" w:rsidRPr="00750971" w:rsidRDefault="001F74D3">
      <w:pPr>
        <w:keepNext/>
      </w:pPr>
      <w:r w:rsidRPr="00750971">
        <w:lastRenderedPageBreak/>
        <w:t>A BCIRG 006 vizsgálat hatásossági eredményeit a 8. és 9. táblázat foglalja össze. A medián követési idő 2,9 év volt az AC→D karon és 3,0 év az AC→DH valamint a DCarbH karon.</w:t>
      </w:r>
    </w:p>
    <w:p w14:paraId="4A301685" w14:textId="77777777" w:rsidR="001F74D3" w:rsidRPr="00750971" w:rsidRDefault="001F74D3">
      <w:pPr>
        <w:keepNext/>
      </w:pPr>
    </w:p>
    <w:p w14:paraId="31DCD79D" w14:textId="77777777" w:rsidR="001F74D3" w:rsidRPr="00750971" w:rsidRDefault="001F74D3">
      <w:pPr>
        <w:keepNext/>
        <w:widowControl w:val="0"/>
      </w:pPr>
      <w:r w:rsidRPr="00750971">
        <w:t>8. táblázat: A BCIRG 006 vizsgálat hatásossági elemzéseinek áttekintése - AC→D versus AC→DH</w:t>
      </w:r>
    </w:p>
    <w:p w14:paraId="00488013" w14:textId="77777777" w:rsidR="00976991" w:rsidRPr="00750971" w:rsidRDefault="00976991">
      <w:pPr>
        <w:keepNext/>
        <w:widowControl w:val="0"/>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177"/>
        <w:gridCol w:w="1798"/>
        <w:gridCol w:w="2122"/>
        <w:gridCol w:w="1958"/>
      </w:tblGrid>
      <w:tr w:rsidR="001F74D3" w:rsidRPr="00750971" w14:paraId="1A18303E" w14:textId="77777777">
        <w:trPr>
          <w:tblHeader/>
        </w:trPr>
        <w:tc>
          <w:tcPr>
            <w:tcW w:w="1754" w:type="pct"/>
            <w:tcBorders>
              <w:top w:val="single" w:sz="6" w:space="0" w:color="000000"/>
              <w:left w:val="single" w:sz="6" w:space="0" w:color="000000"/>
              <w:bottom w:val="single" w:sz="6" w:space="0" w:color="000000"/>
            </w:tcBorders>
          </w:tcPr>
          <w:p w14:paraId="78660ACD" w14:textId="77777777" w:rsidR="001F74D3" w:rsidRPr="00750971" w:rsidRDefault="001F74D3">
            <w:pPr>
              <w:keepNext/>
              <w:jc w:val="center"/>
              <w:rPr>
                <w:rFonts w:eastAsia="MS Mincho"/>
              </w:rPr>
            </w:pPr>
            <w:r w:rsidRPr="00750971">
              <w:rPr>
                <w:rFonts w:eastAsia="MS Mincho"/>
              </w:rPr>
              <w:t>Paraméter</w:t>
            </w:r>
          </w:p>
          <w:p w14:paraId="7DB959A0" w14:textId="77777777" w:rsidR="001F74D3" w:rsidRPr="00750971" w:rsidRDefault="001F74D3">
            <w:pPr>
              <w:keepNext/>
              <w:jc w:val="center"/>
              <w:rPr>
                <w:rFonts w:eastAsia="MS Mincho"/>
              </w:rPr>
            </w:pPr>
          </w:p>
        </w:tc>
        <w:tc>
          <w:tcPr>
            <w:tcW w:w="993" w:type="pct"/>
            <w:tcBorders>
              <w:top w:val="single" w:sz="6" w:space="0" w:color="000000"/>
              <w:bottom w:val="single" w:sz="6" w:space="0" w:color="000000"/>
            </w:tcBorders>
          </w:tcPr>
          <w:p w14:paraId="4AB040CA" w14:textId="77777777" w:rsidR="001F74D3" w:rsidRPr="00750971" w:rsidRDefault="001F74D3">
            <w:pPr>
              <w:keepNext/>
              <w:jc w:val="center"/>
              <w:rPr>
                <w:rFonts w:eastAsia="MS Mincho"/>
              </w:rPr>
            </w:pPr>
            <w:r w:rsidRPr="00750971">
              <w:rPr>
                <w:rFonts w:eastAsia="MS Mincho"/>
              </w:rPr>
              <w:t>AC→D</w:t>
            </w:r>
          </w:p>
          <w:p w14:paraId="66B27459" w14:textId="77777777" w:rsidR="001F74D3" w:rsidRPr="00750971" w:rsidRDefault="001F74D3">
            <w:pPr>
              <w:keepNext/>
              <w:jc w:val="center"/>
              <w:rPr>
                <w:rFonts w:eastAsia="MS Mincho"/>
              </w:rPr>
            </w:pPr>
            <w:r w:rsidRPr="00750971">
              <w:rPr>
                <w:rFonts w:eastAsia="MS Mincho"/>
              </w:rPr>
              <w:t>(N = 1073)</w:t>
            </w:r>
          </w:p>
        </w:tc>
        <w:tc>
          <w:tcPr>
            <w:tcW w:w="1172" w:type="pct"/>
            <w:tcBorders>
              <w:top w:val="single" w:sz="6" w:space="0" w:color="000000"/>
              <w:bottom w:val="single" w:sz="6" w:space="0" w:color="000000"/>
            </w:tcBorders>
          </w:tcPr>
          <w:p w14:paraId="67267AE8" w14:textId="77777777" w:rsidR="001F74D3" w:rsidRPr="00750971" w:rsidRDefault="001F74D3">
            <w:pPr>
              <w:keepNext/>
              <w:jc w:val="center"/>
              <w:rPr>
                <w:rFonts w:eastAsia="MS Mincho"/>
              </w:rPr>
            </w:pPr>
            <w:r w:rsidRPr="00750971">
              <w:rPr>
                <w:rFonts w:eastAsia="MS Mincho"/>
              </w:rPr>
              <w:t>AC→DH</w:t>
            </w:r>
          </w:p>
          <w:p w14:paraId="4A460ACB" w14:textId="77777777" w:rsidR="001F74D3" w:rsidRPr="00750971" w:rsidRDefault="001F74D3">
            <w:pPr>
              <w:keepNext/>
              <w:jc w:val="center"/>
              <w:rPr>
                <w:rFonts w:eastAsia="MS Mincho"/>
              </w:rPr>
            </w:pPr>
            <w:r w:rsidRPr="00750971">
              <w:rPr>
                <w:rFonts w:eastAsia="MS Mincho"/>
              </w:rPr>
              <w:t>(N = 1074)</w:t>
            </w:r>
          </w:p>
        </w:tc>
        <w:tc>
          <w:tcPr>
            <w:tcW w:w="1081" w:type="pct"/>
            <w:tcBorders>
              <w:top w:val="single" w:sz="6" w:space="0" w:color="000000"/>
              <w:bottom w:val="single" w:sz="6" w:space="0" w:color="000000"/>
              <w:right w:val="single" w:sz="6" w:space="0" w:color="000000"/>
            </w:tcBorders>
          </w:tcPr>
          <w:p w14:paraId="7C18F8E4" w14:textId="77777777" w:rsidR="001F74D3" w:rsidRPr="00750971" w:rsidRDefault="001F74D3">
            <w:pPr>
              <w:keepNext/>
              <w:jc w:val="center"/>
              <w:rPr>
                <w:rFonts w:eastAsia="SimSun"/>
                <w:lang w:eastAsia="zh-CN"/>
              </w:rPr>
            </w:pPr>
            <w:r w:rsidRPr="00750971">
              <w:rPr>
                <w:rFonts w:eastAsia="MS Mincho"/>
              </w:rPr>
              <w:t>Relatív hazárd</w:t>
            </w:r>
            <w:r w:rsidRPr="00750971">
              <w:rPr>
                <w:rFonts w:eastAsia="SimSun"/>
                <w:lang w:eastAsia="zh-CN"/>
              </w:rPr>
              <w:t xml:space="preserve"> vs. AC</w:t>
            </w:r>
            <w:r w:rsidRPr="00750971">
              <w:rPr>
                <w:rFonts w:eastAsia="MS Mincho"/>
              </w:rPr>
              <w:t>→</w:t>
            </w:r>
            <w:r w:rsidRPr="00750971">
              <w:rPr>
                <w:rFonts w:eastAsia="SimSun"/>
                <w:lang w:eastAsia="zh-CN"/>
              </w:rPr>
              <w:t>D</w:t>
            </w:r>
          </w:p>
          <w:p w14:paraId="6511394A" w14:textId="77777777" w:rsidR="001F74D3" w:rsidRPr="00750971" w:rsidRDefault="001F74D3">
            <w:pPr>
              <w:keepNext/>
              <w:jc w:val="center"/>
              <w:rPr>
                <w:rFonts w:eastAsia="MS Mincho"/>
              </w:rPr>
            </w:pPr>
            <w:r w:rsidRPr="00750971">
              <w:rPr>
                <w:rFonts w:eastAsia="MS Mincho"/>
              </w:rPr>
              <w:t>(</w:t>
            </w:r>
            <w:r w:rsidRPr="00750971">
              <w:t>95%-os CI</w:t>
            </w:r>
            <w:r w:rsidRPr="00750971">
              <w:rPr>
                <w:rFonts w:eastAsia="MS Mincho"/>
              </w:rPr>
              <w:t>)</w:t>
            </w:r>
          </w:p>
          <w:p w14:paraId="60CFAC77" w14:textId="77777777" w:rsidR="001F74D3" w:rsidRPr="00750971" w:rsidRDefault="001F74D3">
            <w:pPr>
              <w:keepNext/>
              <w:jc w:val="center"/>
              <w:rPr>
                <w:rFonts w:eastAsia="MS Mincho"/>
              </w:rPr>
            </w:pPr>
            <w:r w:rsidRPr="00750971">
              <w:rPr>
                <w:rFonts w:eastAsia="MS Mincho"/>
              </w:rPr>
              <w:t>p-érték</w:t>
            </w:r>
          </w:p>
        </w:tc>
      </w:tr>
      <w:tr w:rsidR="001F74D3" w:rsidRPr="00750971" w14:paraId="02F608B9" w14:textId="77777777">
        <w:tc>
          <w:tcPr>
            <w:tcW w:w="1754" w:type="pct"/>
            <w:tcBorders>
              <w:left w:val="single" w:sz="6" w:space="0" w:color="000000"/>
              <w:bottom w:val="nil"/>
            </w:tcBorders>
          </w:tcPr>
          <w:p w14:paraId="2CFF7A4A" w14:textId="77777777" w:rsidR="001F74D3" w:rsidRPr="00750971" w:rsidRDefault="001F74D3">
            <w:pPr>
              <w:keepNext/>
              <w:rPr>
                <w:rFonts w:eastAsia="MS Mincho"/>
                <w:bCs/>
              </w:rPr>
            </w:pPr>
            <w:r w:rsidRPr="00750971">
              <w:rPr>
                <w:rFonts w:eastAsia="MS Mincho"/>
                <w:bCs/>
              </w:rPr>
              <w:t>Betegségmentes túlélés</w:t>
            </w:r>
          </w:p>
          <w:p w14:paraId="60033276" w14:textId="77777777" w:rsidR="001F74D3" w:rsidRPr="00750971" w:rsidRDefault="001F74D3">
            <w:pPr>
              <w:keepNext/>
              <w:rPr>
                <w:rFonts w:eastAsia="MS Mincho"/>
              </w:rPr>
            </w:pPr>
            <w:r w:rsidRPr="00750971">
              <w:rPr>
                <w:rFonts w:eastAsia="MS Mincho"/>
              </w:rPr>
              <w:t>Az eseményt mutató betegek száma</w:t>
            </w:r>
          </w:p>
        </w:tc>
        <w:tc>
          <w:tcPr>
            <w:tcW w:w="993" w:type="pct"/>
            <w:tcBorders>
              <w:bottom w:val="nil"/>
            </w:tcBorders>
          </w:tcPr>
          <w:p w14:paraId="75B3C0F1" w14:textId="77777777" w:rsidR="001F74D3" w:rsidRPr="00750971" w:rsidRDefault="001F74D3">
            <w:pPr>
              <w:keepNext/>
              <w:jc w:val="center"/>
              <w:rPr>
                <w:rFonts w:eastAsia="MS Mincho"/>
              </w:rPr>
            </w:pPr>
          </w:p>
          <w:p w14:paraId="0BFDC2DB" w14:textId="77777777" w:rsidR="001F74D3" w:rsidRPr="00750971" w:rsidRDefault="001F74D3">
            <w:pPr>
              <w:keepNext/>
              <w:jc w:val="center"/>
              <w:rPr>
                <w:rFonts w:eastAsia="MS Mincho"/>
              </w:rPr>
            </w:pPr>
            <w:r w:rsidRPr="00750971">
              <w:rPr>
                <w:rFonts w:eastAsia="MS Mincho"/>
              </w:rPr>
              <w:t>195</w:t>
            </w:r>
          </w:p>
        </w:tc>
        <w:tc>
          <w:tcPr>
            <w:tcW w:w="1172" w:type="pct"/>
            <w:tcBorders>
              <w:bottom w:val="nil"/>
            </w:tcBorders>
          </w:tcPr>
          <w:p w14:paraId="21291537" w14:textId="77777777" w:rsidR="001F74D3" w:rsidRPr="00750971" w:rsidRDefault="001F74D3">
            <w:pPr>
              <w:keepNext/>
              <w:jc w:val="center"/>
              <w:rPr>
                <w:rFonts w:eastAsia="MS Mincho"/>
              </w:rPr>
            </w:pPr>
          </w:p>
          <w:p w14:paraId="401FA7A9" w14:textId="77777777" w:rsidR="001F74D3" w:rsidRPr="00750971" w:rsidRDefault="001F74D3">
            <w:pPr>
              <w:keepNext/>
              <w:jc w:val="center"/>
              <w:rPr>
                <w:rFonts w:eastAsia="MS Mincho"/>
              </w:rPr>
            </w:pPr>
            <w:r w:rsidRPr="00750971">
              <w:rPr>
                <w:rFonts w:eastAsia="MS Mincho"/>
              </w:rPr>
              <w:t>134</w:t>
            </w:r>
          </w:p>
        </w:tc>
        <w:tc>
          <w:tcPr>
            <w:tcW w:w="1081" w:type="pct"/>
            <w:tcBorders>
              <w:bottom w:val="nil"/>
              <w:right w:val="single" w:sz="6" w:space="0" w:color="000000"/>
            </w:tcBorders>
          </w:tcPr>
          <w:p w14:paraId="196FDF94" w14:textId="77777777" w:rsidR="001F74D3" w:rsidRPr="00750971" w:rsidRDefault="001F74D3">
            <w:pPr>
              <w:keepNext/>
              <w:jc w:val="center"/>
              <w:rPr>
                <w:rFonts w:eastAsia="MS Mincho"/>
              </w:rPr>
            </w:pPr>
          </w:p>
          <w:p w14:paraId="73E0FACB" w14:textId="77777777" w:rsidR="001F74D3" w:rsidRPr="00750971" w:rsidRDefault="001F74D3">
            <w:pPr>
              <w:keepNext/>
              <w:jc w:val="center"/>
              <w:rPr>
                <w:rFonts w:eastAsia="MS Mincho"/>
              </w:rPr>
            </w:pPr>
            <w:r w:rsidRPr="00750971">
              <w:rPr>
                <w:rFonts w:eastAsia="MS Mincho"/>
              </w:rPr>
              <w:t>0,61 (0,49 – 0,77)</w:t>
            </w:r>
          </w:p>
          <w:p w14:paraId="19022945" w14:textId="77777777" w:rsidR="001F74D3" w:rsidRPr="00750971" w:rsidRDefault="001F74D3">
            <w:pPr>
              <w:keepNext/>
              <w:jc w:val="center"/>
              <w:rPr>
                <w:rFonts w:eastAsia="MS Mincho"/>
              </w:rPr>
            </w:pPr>
            <w:r w:rsidRPr="00750971">
              <w:rPr>
                <w:rFonts w:eastAsia="MS Mincho"/>
              </w:rPr>
              <w:t>p &lt;0,0001</w:t>
            </w:r>
          </w:p>
        </w:tc>
      </w:tr>
      <w:tr w:rsidR="001F74D3" w:rsidRPr="00750971" w14:paraId="1B40648C" w14:textId="77777777">
        <w:tc>
          <w:tcPr>
            <w:tcW w:w="1754" w:type="pct"/>
            <w:tcBorders>
              <w:top w:val="single" w:sz="6" w:space="0" w:color="000000"/>
              <w:left w:val="single" w:sz="6" w:space="0" w:color="000000"/>
              <w:bottom w:val="nil"/>
            </w:tcBorders>
          </w:tcPr>
          <w:p w14:paraId="33B94DB7" w14:textId="77777777" w:rsidR="001F74D3" w:rsidRPr="00750971" w:rsidRDefault="001F74D3">
            <w:pPr>
              <w:keepNext/>
              <w:rPr>
                <w:rFonts w:eastAsia="MS Mincho"/>
              </w:rPr>
            </w:pPr>
            <w:r w:rsidRPr="00750971">
              <w:rPr>
                <w:rFonts w:eastAsia="MS Mincho"/>
              </w:rPr>
              <w:t>Távoli kiújulás</w:t>
            </w:r>
          </w:p>
          <w:p w14:paraId="66E73B46" w14:textId="77777777" w:rsidR="001F74D3" w:rsidRPr="00750971" w:rsidRDefault="001F74D3">
            <w:pPr>
              <w:keepNext/>
              <w:rPr>
                <w:rFonts w:eastAsia="MS Mincho"/>
              </w:rPr>
            </w:pPr>
            <w:r w:rsidRPr="00750971">
              <w:rPr>
                <w:rFonts w:eastAsia="MS Mincho"/>
              </w:rPr>
              <w:t>Az eseményt mutató betegek száma</w:t>
            </w:r>
          </w:p>
        </w:tc>
        <w:tc>
          <w:tcPr>
            <w:tcW w:w="993" w:type="pct"/>
            <w:tcBorders>
              <w:top w:val="single" w:sz="6" w:space="0" w:color="000000"/>
              <w:bottom w:val="nil"/>
            </w:tcBorders>
          </w:tcPr>
          <w:p w14:paraId="4FD9DC72" w14:textId="77777777" w:rsidR="001F74D3" w:rsidRPr="00750971" w:rsidRDefault="001F74D3">
            <w:pPr>
              <w:keepNext/>
              <w:jc w:val="center"/>
              <w:rPr>
                <w:rFonts w:eastAsia="MS Mincho"/>
              </w:rPr>
            </w:pPr>
          </w:p>
          <w:p w14:paraId="73EAF074" w14:textId="77777777" w:rsidR="001F74D3" w:rsidRPr="00750971" w:rsidRDefault="001F74D3">
            <w:pPr>
              <w:keepNext/>
              <w:jc w:val="center"/>
              <w:rPr>
                <w:rFonts w:eastAsia="MS Mincho"/>
              </w:rPr>
            </w:pPr>
            <w:r w:rsidRPr="00750971">
              <w:rPr>
                <w:rFonts w:eastAsia="MS Mincho"/>
              </w:rPr>
              <w:t>144</w:t>
            </w:r>
          </w:p>
        </w:tc>
        <w:tc>
          <w:tcPr>
            <w:tcW w:w="1172" w:type="pct"/>
            <w:tcBorders>
              <w:top w:val="single" w:sz="6" w:space="0" w:color="000000"/>
              <w:bottom w:val="nil"/>
            </w:tcBorders>
          </w:tcPr>
          <w:p w14:paraId="171799B0" w14:textId="77777777" w:rsidR="001F74D3" w:rsidRPr="00750971" w:rsidRDefault="001F74D3">
            <w:pPr>
              <w:keepNext/>
              <w:jc w:val="center"/>
              <w:rPr>
                <w:rFonts w:eastAsia="MS Mincho"/>
              </w:rPr>
            </w:pPr>
          </w:p>
          <w:p w14:paraId="7F6FBF0A" w14:textId="77777777" w:rsidR="001F74D3" w:rsidRPr="00750971" w:rsidRDefault="001F74D3">
            <w:pPr>
              <w:keepNext/>
              <w:jc w:val="center"/>
              <w:rPr>
                <w:rFonts w:eastAsia="MS Mincho"/>
              </w:rPr>
            </w:pPr>
            <w:r w:rsidRPr="00750971">
              <w:rPr>
                <w:rFonts w:eastAsia="MS Mincho"/>
              </w:rPr>
              <w:t>95</w:t>
            </w:r>
          </w:p>
        </w:tc>
        <w:tc>
          <w:tcPr>
            <w:tcW w:w="1081" w:type="pct"/>
            <w:tcBorders>
              <w:top w:val="single" w:sz="6" w:space="0" w:color="000000"/>
              <w:bottom w:val="nil"/>
              <w:right w:val="single" w:sz="6" w:space="0" w:color="000000"/>
            </w:tcBorders>
          </w:tcPr>
          <w:p w14:paraId="7D00D51F" w14:textId="77777777" w:rsidR="001F74D3" w:rsidRPr="00750971" w:rsidRDefault="001F74D3">
            <w:pPr>
              <w:keepNext/>
              <w:jc w:val="center"/>
              <w:rPr>
                <w:rFonts w:eastAsia="MS Mincho"/>
              </w:rPr>
            </w:pPr>
          </w:p>
          <w:p w14:paraId="23FCF515" w14:textId="77777777" w:rsidR="001F74D3" w:rsidRPr="00750971" w:rsidRDefault="001F74D3">
            <w:pPr>
              <w:keepNext/>
              <w:jc w:val="center"/>
              <w:rPr>
                <w:rFonts w:eastAsia="MS Mincho"/>
              </w:rPr>
            </w:pPr>
            <w:r w:rsidRPr="00750971">
              <w:rPr>
                <w:rFonts w:eastAsia="MS Mincho"/>
              </w:rPr>
              <w:t>0,59 (0,46 – 0,77)</w:t>
            </w:r>
          </w:p>
          <w:p w14:paraId="3A52F2FB" w14:textId="77777777" w:rsidR="001F74D3" w:rsidRPr="00750971" w:rsidRDefault="001F74D3">
            <w:pPr>
              <w:keepNext/>
              <w:jc w:val="center"/>
              <w:rPr>
                <w:rFonts w:eastAsia="MS Mincho"/>
              </w:rPr>
            </w:pPr>
            <w:r w:rsidRPr="00750971">
              <w:rPr>
                <w:rFonts w:eastAsia="MS Mincho"/>
              </w:rPr>
              <w:t>p &lt;0,0001</w:t>
            </w:r>
          </w:p>
        </w:tc>
      </w:tr>
      <w:tr w:rsidR="001F74D3" w:rsidRPr="00750971" w14:paraId="2210782A" w14:textId="77777777">
        <w:tc>
          <w:tcPr>
            <w:tcW w:w="1754" w:type="pct"/>
            <w:tcBorders>
              <w:top w:val="single" w:sz="6" w:space="0" w:color="000000"/>
              <w:left w:val="single" w:sz="6" w:space="0" w:color="000000"/>
              <w:bottom w:val="nil"/>
            </w:tcBorders>
          </w:tcPr>
          <w:p w14:paraId="105E0EC7" w14:textId="77777777" w:rsidR="001F74D3" w:rsidRPr="00750971" w:rsidRDefault="001F74D3">
            <w:pPr>
              <w:keepNext/>
              <w:rPr>
                <w:rFonts w:eastAsia="MS Mincho"/>
              </w:rPr>
            </w:pPr>
            <w:r w:rsidRPr="00750971">
              <w:rPr>
                <w:rFonts w:eastAsia="MS Mincho"/>
              </w:rPr>
              <w:t>Teljes túlélés (halál)</w:t>
            </w:r>
          </w:p>
        </w:tc>
        <w:tc>
          <w:tcPr>
            <w:tcW w:w="993" w:type="pct"/>
            <w:tcBorders>
              <w:top w:val="single" w:sz="6" w:space="0" w:color="000000"/>
              <w:bottom w:val="nil"/>
            </w:tcBorders>
          </w:tcPr>
          <w:p w14:paraId="03699973" w14:textId="77777777" w:rsidR="001F74D3" w:rsidRPr="00750971" w:rsidRDefault="001F74D3">
            <w:pPr>
              <w:keepNext/>
              <w:jc w:val="center"/>
              <w:rPr>
                <w:rFonts w:eastAsia="MS Mincho"/>
              </w:rPr>
            </w:pPr>
          </w:p>
        </w:tc>
        <w:tc>
          <w:tcPr>
            <w:tcW w:w="1172" w:type="pct"/>
            <w:tcBorders>
              <w:top w:val="single" w:sz="6" w:space="0" w:color="000000"/>
              <w:bottom w:val="nil"/>
            </w:tcBorders>
          </w:tcPr>
          <w:p w14:paraId="05308A40" w14:textId="77777777" w:rsidR="001F74D3" w:rsidRPr="00750971" w:rsidRDefault="001F74D3">
            <w:pPr>
              <w:keepNext/>
              <w:jc w:val="center"/>
              <w:rPr>
                <w:rFonts w:eastAsia="MS Mincho"/>
              </w:rPr>
            </w:pPr>
          </w:p>
        </w:tc>
        <w:tc>
          <w:tcPr>
            <w:tcW w:w="1081" w:type="pct"/>
            <w:tcBorders>
              <w:top w:val="single" w:sz="6" w:space="0" w:color="000000"/>
              <w:bottom w:val="nil"/>
              <w:right w:val="single" w:sz="6" w:space="0" w:color="000000"/>
            </w:tcBorders>
          </w:tcPr>
          <w:p w14:paraId="323478F1" w14:textId="77777777" w:rsidR="001F74D3" w:rsidRPr="00750971" w:rsidRDefault="001F74D3">
            <w:pPr>
              <w:keepNext/>
              <w:jc w:val="center"/>
              <w:rPr>
                <w:rFonts w:eastAsia="MS Mincho"/>
              </w:rPr>
            </w:pPr>
          </w:p>
        </w:tc>
      </w:tr>
      <w:tr w:rsidR="001F74D3" w:rsidRPr="00750971" w14:paraId="1B11E956" w14:textId="77777777">
        <w:tc>
          <w:tcPr>
            <w:tcW w:w="1754" w:type="pct"/>
            <w:tcBorders>
              <w:top w:val="nil"/>
              <w:left w:val="single" w:sz="6" w:space="0" w:color="000000"/>
              <w:bottom w:val="single" w:sz="6" w:space="0" w:color="000000"/>
            </w:tcBorders>
          </w:tcPr>
          <w:p w14:paraId="6CDEA917" w14:textId="77777777" w:rsidR="001F74D3" w:rsidRPr="00750971" w:rsidRDefault="001F74D3">
            <w:pPr>
              <w:keepNext/>
              <w:spacing w:before="40" w:after="120" w:line="300" w:lineRule="exact"/>
            </w:pPr>
            <w:r w:rsidRPr="00750971">
              <w:t>Az eseményt mutató betegek száma</w:t>
            </w:r>
          </w:p>
        </w:tc>
        <w:tc>
          <w:tcPr>
            <w:tcW w:w="993" w:type="pct"/>
            <w:tcBorders>
              <w:top w:val="nil"/>
              <w:bottom w:val="single" w:sz="6" w:space="0" w:color="000000"/>
            </w:tcBorders>
          </w:tcPr>
          <w:p w14:paraId="3509BC49" w14:textId="77777777" w:rsidR="001F74D3" w:rsidRPr="00750971" w:rsidRDefault="001F74D3">
            <w:pPr>
              <w:keepNext/>
              <w:spacing w:before="40" w:after="120" w:line="300" w:lineRule="exact"/>
              <w:jc w:val="center"/>
            </w:pPr>
            <w:r w:rsidRPr="00750971">
              <w:t>80</w:t>
            </w:r>
          </w:p>
        </w:tc>
        <w:tc>
          <w:tcPr>
            <w:tcW w:w="1172" w:type="pct"/>
            <w:tcBorders>
              <w:top w:val="nil"/>
              <w:bottom w:val="single" w:sz="6" w:space="0" w:color="000000"/>
            </w:tcBorders>
          </w:tcPr>
          <w:p w14:paraId="518909C5" w14:textId="77777777" w:rsidR="001F74D3" w:rsidRPr="00750971" w:rsidRDefault="001F74D3">
            <w:pPr>
              <w:keepNext/>
              <w:spacing w:before="40" w:after="120" w:line="300" w:lineRule="exact"/>
              <w:jc w:val="center"/>
            </w:pPr>
            <w:r w:rsidRPr="00750971">
              <w:t>49</w:t>
            </w:r>
          </w:p>
        </w:tc>
        <w:tc>
          <w:tcPr>
            <w:tcW w:w="1081" w:type="pct"/>
            <w:tcBorders>
              <w:top w:val="nil"/>
              <w:bottom w:val="single" w:sz="6" w:space="0" w:color="000000"/>
              <w:right w:val="single" w:sz="6" w:space="0" w:color="000000"/>
            </w:tcBorders>
          </w:tcPr>
          <w:p w14:paraId="1148AED3" w14:textId="77777777" w:rsidR="001F74D3" w:rsidRPr="00750971" w:rsidRDefault="001F74D3">
            <w:pPr>
              <w:keepNext/>
              <w:spacing w:before="40" w:after="120" w:line="300" w:lineRule="exact"/>
              <w:jc w:val="center"/>
            </w:pPr>
            <w:r w:rsidRPr="00750971">
              <w:t>0,58 (0,40 – 0,83)</w:t>
            </w:r>
          </w:p>
          <w:p w14:paraId="2C67897A" w14:textId="77777777" w:rsidR="001F74D3" w:rsidRPr="00750971" w:rsidRDefault="001F74D3">
            <w:pPr>
              <w:keepNext/>
              <w:spacing w:before="40" w:after="120" w:line="300" w:lineRule="exact"/>
              <w:jc w:val="center"/>
            </w:pPr>
            <w:r w:rsidRPr="00750971">
              <w:t>p = 0,0024</w:t>
            </w:r>
          </w:p>
        </w:tc>
      </w:tr>
    </w:tbl>
    <w:p w14:paraId="19313DD2" w14:textId="77777777" w:rsidR="002643B7" w:rsidRPr="00750971" w:rsidRDefault="002643B7">
      <w:pPr>
        <w:rPr>
          <w:szCs w:val="22"/>
        </w:rPr>
      </w:pPr>
    </w:p>
    <w:p w14:paraId="111D4FE6" w14:textId="77777777" w:rsidR="001F74D3" w:rsidRPr="00750971" w:rsidRDefault="001F74D3">
      <w:pPr>
        <w:rPr>
          <w:szCs w:val="22"/>
        </w:rPr>
      </w:pPr>
      <w:r w:rsidRPr="00750971">
        <w:rPr>
          <w:szCs w:val="22"/>
        </w:rPr>
        <w:t>AC→D = doxorubicin plusz ciklofoszfamid, majd docetaxel; AC→DH = doxorubicin plusz ciklofoszfamid, majd docetaxel plusz trasztuzumab; CI = konfidencia intervallum</w:t>
      </w:r>
    </w:p>
    <w:p w14:paraId="2C8EDD48" w14:textId="77777777" w:rsidR="001F74D3" w:rsidRPr="00750971" w:rsidRDefault="001F74D3" w:rsidP="00FA5553"/>
    <w:p w14:paraId="7FCBEBDE" w14:textId="77777777" w:rsidR="001F74D3" w:rsidRPr="00750971" w:rsidRDefault="001F74D3" w:rsidP="00FA5553">
      <w:pPr>
        <w:keepNext/>
        <w:keepLines/>
        <w:spacing w:line="280" w:lineRule="atLeast"/>
      </w:pPr>
      <w:r w:rsidRPr="00750971">
        <w:t xml:space="preserve">9. táblázat: A BCIRG 006 vizsgálat hatásossági elemzéseinek áttekintése- AC→D versus DCarbH </w:t>
      </w:r>
    </w:p>
    <w:p w14:paraId="4D24A63F" w14:textId="77777777" w:rsidR="003B690A" w:rsidRPr="00750971" w:rsidRDefault="003B690A" w:rsidP="00FA5553">
      <w:pPr>
        <w:keepNext/>
        <w:keepLines/>
        <w:spacing w:line="280" w:lineRule="atLeast"/>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177"/>
        <w:gridCol w:w="1798"/>
        <w:gridCol w:w="2122"/>
        <w:gridCol w:w="1958"/>
      </w:tblGrid>
      <w:tr w:rsidR="001F74D3" w:rsidRPr="00750971" w14:paraId="66C86437" w14:textId="77777777">
        <w:tc>
          <w:tcPr>
            <w:tcW w:w="1754" w:type="pct"/>
            <w:tcBorders>
              <w:top w:val="single" w:sz="6" w:space="0" w:color="000000"/>
              <w:left w:val="single" w:sz="6" w:space="0" w:color="000000"/>
              <w:bottom w:val="single" w:sz="6" w:space="0" w:color="000000"/>
            </w:tcBorders>
          </w:tcPr>
          <w:p w14:paraId="120AAFCF" w14:textId="77777777" w:rsidR="001F74D3" w:rsidRPr="00750971" w:rsidRDefault="001F74D3">
            <w:pPr>
              <w:keepNext/>
              <w:keepLines/>
              <w:jc w:val="center"/>
              <w:rPr>
                <w:rFonts w:eastAsia="MS Mincho"/>
              </w:rPr>
            </w:pPr>
            <w:r w:rsidRPr="00750971">
              <w:rPr>
                <w:rFonts w:eastAsia="MS Mincho"/>
              </w:rPr>
              <w:t>Paraméter</w:t>
            </w:r>
          </w:p>
          <w:p w14:paraId="3F074169" w14:textId="77777777" w:rsidR="001F74D3" w:rsidRPr="00750971" w:rsidRDefault="001F74D3">
            <w:pPr>
              <w:keepNext/>
              <w:keepLines/>
              <w:jc w:val="center"/>
              <w:rPr>
                <w:rFonts w:eastAsia="MS Mincho"/>
              </w:rPr>
            </w:pPr>
          </w:p>
        </w:tc>
        <w:tc>
          <w:tcPr>
            <w:tcW w:w="993" w:type="pct"/>
            <w:tcBorders>
              <w:top w:val="single" w:sz="6" w:space="0" w:color="000000"/>
              <w:bottom w:val="single" w:sz="6" w:space="0" w:color="000000"/>
            </w:tcBorders>
          </w:tcPr>
          <w:p w14:paraId="14652F3D" w14:textId="77777777" w:rsidR="001F74D3" w:rsidRPr="00750971" w:rsidRDefault="001F74D3">
            <w:pPr>
              <w:keepNext/>
              <w:keepLines/>
              <w:jc w:val="center"/>
              <w:rPr>
                <w:rFonts w:eastAsia="MS Mincho"/>
              </w:rPr>
            </w:pPr>
            <w:r w:rsidRPr="00750971">
              <w:rPr>
                <w:rFonts w:eastAsia="MS Mincho"/>
              </w:rPr>
              <w:t>AC→D</w:t>
            </w:r>
          </w:p>
          <w:p w14:paraId="08D205B0" w14:textId="77777777" w:rsidR="001F74D3" w:rsidRPr="00750971" w:rsidRDefault="001F74D3">
            <w:pPr>
              <w:keepNext/>
              <w:keepLines/>
              <w:jc w:val="center"/>
              <w:rPr>
                <w:rFonts w:eastAsia="MS Mincho"/>
              </w:rPr>
            </w:pPr>
            <w:r w:rsidRPr="00750971">
              <w:rPr>
                <w:rFonts w:eastAsia="MS Mincho"/>
              </w:rPr>
              <w:t>(N = 1073)</w:t>
            </w:r>
          </w:p>
        </w:tc>
        <w:tc>
          <w:tcPr>
            <w:tcW w:w="1172" w:type="pct"/>
            <w:tcBorders>
              <w:top w:val="single" w:sz="6" w:space="0" w:color="000000"/>
              <w:bottom w:val="single" w:sz="6" w:space="0" w:color="000000"/>
            </w:tcBorders>
          </w:tcPr>
          <w:p w14:paraId="7C30F232" w14:textId="77777777" w:rsidR="001F74D3" w:rsidRPr="00750971" w:rsidRDefault="001F74D3">
            <w:pPr>
              <w:keepNext/>
              <w:keepLines/>
              <w:jc w:val="center"/>
              <w:rPr>
                <w:rFonts w:eastAsia="MS Mincho"/>
              </w:rPr>
            </w:pPr>
            <w:r w:rsidRPr="00750971">
              <w:rPr>
                <w:rFonts w:eastAsia="MS Mincho"/>
              </w:rPr>
              <w:t>DCarbH</w:t>
            </w:r>
          </w:p>
          <w:p w14:paraId="7CC87061" w14:textId="77777777" w:rsidR="001F74D3" w:rsidRPr="00750971" w:rsidRDefault="001F74D3">
            <w:pPr>
              <w:keepNext/>
              <w:keepLines/>
              <w:jc w:val="center"/>
              <w:rPr>
                <w:rFonts w:eastAsia="MS Mincho"/>
              </w:rPr>
            </w:pPr>
            <w:r w:rsidRPr="00750971">
              <w:rPr>
                <w:rFonts w:eastAsia="MS Mincho"/>
              </w:rPr>
              <w:t>(N = 1074)</w:t>
            </w:r>
          </w:p>
        </w:tc>
        <w:tc>
          <w:tcPr>
            <w:tcW w:w="1081" w:type="pct"/>
            <w:tcBorders>
              <w:top w:val="single" w:sz="6" w:space="0" w:color="000000"/>
              <w:bottom w:val="single" w:sz="6" w:space="0" w:color="000000"/>
              <w:right w:val="single" w:sz="6" w:space="0" w:color="000000"/>
            </w:tcBorders>
          </w:tcPr>
          <w:p w14:paraId="308C4222" w14:textId="77777777" w:rsidR="001F74D3" w:rsidRPr="00750971" w:rsidRDefault="001F74D3">
            <w:pPr>
              <w:keepNext/>
              <w:keepLines/>
              <w:jc w:val="center"/>
              <w:rPr>
                <w:rFonts w:eastAsia="SimSun"/>
                <w:lang w:eastAsia="zh-CN"/>
              </w:rPr>
            </w:pPr>
            <w:r w:rsidRPr="00750971">
              <w:rPr>
                <w:rFonts w:eastAsia="MS Mincho"/>
              </w:rPr>
              <w:t>Relatív hazárd</w:t>
            </w:r>
            <w:r w:rsidRPr="00750971">
              <w:rPr>
                <w:rFonts w:eastAsia="SimSun"/>
                <w:lang w:eastAsia="zh-CN"/>
              </w:rPr>
              <w:t xml:space="preserve"> vs. AC</w:t>
            </w:r>
            <w:r w:rsidRPr="00750971">
              <w:rPr>
                <w:rFonts w:eastAsia="MS Mincho"/>
              </w:rPr>
              <w:t>→</w:t>
            </w:r>
            <w:r w:rsidRPr="00750971">
              <w:rPr>
                <w:rFonts w:eastAsia="SimSun"/>
                <w:lang w:eastAsia="zh-CN"/>
              </w:rPr>
              <w:t>D</w:t>
            </w:r>
          </w:p>
          <w:p w14:paraId="0FD1E6CD" w14:textId="77777777" w:rsidR="001F74D3" w:rsidRPr="00750971" w:rsidRDefault="001F74D3">
            <w:pPr>
              <w:keepNext/>
              <w:keepLines/>
              <w:jc w:val="center"/>
              <w:rPr>
                <w:rFonts w:eastAsia="MS Mincho"/>
                <w:vertAlign w:val="superscript"/>
              </w:rPr>
            </w:pPr>
            <w:r w:rsidRPr="00750971">
              <w:rPr>
                <w:rFonts w:eastAsia="MS Mincho"/>
              </w:rPr>
              <w:t>(</w:t>
            </w:r>
            <w:r w:rsidRPr="00750971">
              <w:t>95%-os CI</w:t>
            </w:r>
            <w:r w:rsidRPr="00750971">
              <w:rPr>
                <w:rFonts w:eastAsia="MS Mincho"/>
              </w:rPr>
              <w:t>)</w:t>
            </w:r>
          </w:p>
          <w:p w14:paraId="028FEECA" w14:textId="77777777" w:rsidR="001F74D3" w:rsidRPr="00750971" w:rsidRDefault="001F74D3">
            <w:pPr>
              <w:keepNext/>
              <w:keepLines/>
              <w:jc w:val="center"/>
              <w:rPr>
                <w:rFonts w:eastAsia="MS Mincho"/>
              </w:rPr>
            </w:pPr>
            <w:r w:rsidRPr="00750971">
              <w:rPr>
                <w:rFonts w:eastAsia="MS Mincho"/>
              </w:rPr>
              <w:t>p-érték</w:t>
            </w:r>
          </w:p>
        </w:tc>
      </w:tr>
      <w:tr w:rsidR="001F74D3" w:rsidRPr="00750971" w14:paraId="37A73836" w14:textId="77777777">
        <w:tc>
          <w:tcPr>
            <w:tcW w:w="1754" w:type="pct"/>
            <w:tcBorders>
              <w:left w:val="single" w:sz="6" w:space="0" w:color="000000"/>
              <w:bottom w:val="nil"/>
            </w:tcBorders>
          </w:tcPr>
          <w:p w14:paraId="30B991F6" w14:textId="77777777" w:rsidR="001F74D3" w:rsidRPr="00750971" w:rsidRDefault="001F74D3">
            <w:pPr>
              <w:keepNext/>
              <w:keepLines/>
              <w:rPr>
                <w:rFonts w:eastAsia="MS Mincho"/>
                <w:bCs/>
                <w:sz w:val="20"/>
              </w:rPr>
            </w:pPr>
            <w:r w:rsidRPr="00750971">
              <w:rPr>
                <w:rFonts w:eastAsia="MS Mincho"/>
                <w:bCs/>
              </w:rPr>
              <w:t>Betegségmentes túlélés</w:t>
            </w:r>
          </w:p>
        </w:tc>
        <w:tc>
          <w:tcPr>
            <w:tcW w:w="993" w:type="pct"/>
            <w:tcBorders>
              <w:bottom w:val="nil"/>
            </w:tcBorders>
          </w:tcPr>
          <w:p w14:paraId="5A215E23" w14:textId="77777777" w:rsidR="001F74D3" w:rsidRPr="00750971" w:rsidRDefault="001F74D3">
            <w:pPr>
              <w:keepNext/>
              <w:keepLines/>
              <w:jc w:val="center"/>
              <w:rPr>
                <w:rFonts w:eastAsia="MS Mincho"/>
              </w:rPr>
            </w:pPr>
          </w:p>
        </w:tc>
        <w:tc>
          <w:tcPr>
            <w:tcW w:w="1172" w:type="pct"/>
            <w:tcBorders>
              <w:bottom w:val="nil"/>
            </w:tcBorders>
          </w:tcPr>
          <w:p w14:paraId="4D254167" w14:textId="77777777" w:rsidR="001F74D3" w:rsidRPr="00750971" w:rsidRDefault="001F74D3">
            <w:pPr>
              <w:keepNext/>
              <w:keepLines/>
              <w:jc w:val="center"/>
              <w:rPr>
                <w:rFonts w:eastAsia="MS Mincho"/>
              </w:rPr>
            </w:pPr>
          </w:p>
        </w:tc>
        <w:tc>
          <w:tcPr>
            <w:tcW w:w="1081" w:type="pct"/>
            <w:tcBorders>
              <w:bottom w:val="nil"/>
              <w:right w:val="single" w:sz="6" w:space="0" w:color="000000"/>
            </w:tcBorders>
          </w:tcPr>
          <w:p w14:paraId="294ADA58" w14:textId="77777777" w:rsidR="001F74D3" w:rsidRPr="00750971" w:rsidRDefault="001F74D3">
            <w:pPr>
              <w:keepNext/>
              <w:keepLines/>
              <w:jc w:val="center"/>
              <w:rPr>
                <w:rFonts w:eastAsia="MS Mincho"/>
              </w:rPr>
            </w:pPr>
          </w:p>
        </w:tc>
      </w:tr>
      <w:tr w:rsidR="001F74D3" w:rsidRPr="00750971" w14:paraId="6E69E7EA" w14:textId="77777777">
        <w:tc>
          <w:tcPr>
            <w:tcW w:w="1754" w:type="pct"/>
            <w:tcBorders>
              <w:top w:val="nil"/>
              <w:left w:val="single" w:sz="6" w:space="0" w:color="000000"/>
              <w:bottom w:val="single" w:sz="6" w:space="0" w:color="000000"/>
            </w:tcBorders>
          </w:tcPr>
          <w:p w14:paraId="25244C15" w14:textId="77777777" w:rsidR="001F74D3" w:rsidRPr="00750971" w:rsidRDefault="001F74D3">
            <w:pPr>
              <w:keepNext/>
              <w:keepLines/>
              <w:rPr>
                <w:rFonts w:eastAsia="MS Mincho"/>
              </w:rPr>
            </w:pPr>
            <w:r w:rsidRPr="00750971">
              <w:rPr>
                <w:rFonts w:eastAsia="MS Mincho"/>
              </w:rPr>
              <w:t>Az eseményt mutató betegek száma</w:t>
            </w:r>
          </w:p>
        </w:tc>
        <w:tc>
          <w:tcPr>
            <w:tcW w:w="993" w:type="pct"/>
            <w:tcBorders>
              <w:top w:val="nil"/>
              <w:bottom w:val="single" w:sz="6" w:space="0" w:color="000000"/>
            </w:tcBorders>
          </w:tcPr>
          <w:p w14:paraId="7C877AA5" w14:textId="77777777" w:rsidR="001F74D3" w:rsidRPr="00750971" w:rsidRDefault="001F74D3">
            <w:pPr>
              <w:keepNext/>
              <w:keepLines/>
              <w:jc w:val="center"/>
              <w:rPr>
                <w:rFonts w:eastAsia="MS Mincho"/>
              </w:rPr>
            </w:pPr>
            <w:r w:rsidRPr="00750971">
              <w:rPr>
                <w:rFonts w:eastAsia="MS Mincho"/>
              </w:rPr>
              <w:t>195</w:t>
            </w:r>
          </w:p>
        </w:tc>
        <w:tc>
          <w:tcPr>
            <w:tcW w:w="1172" w:type="pct"/>
            <w:tcBorders>
              <w:top w:val="nil"/>
              <w:bottom w:val="single" w:sz="6" w:space="0" w:color="000000"/>
            </w:tcBorders>
          </w:tcPr>
          <w:p w14:paraId="747914E8" w14:textId="77777777" w:rsidR="001F74D3" w:rsidRPr="00750971" w:rsidRDefault="001F74D3">
            <w:pPr>
              <w:keepNext/>
              <w:keepLines/>
              <w:jc w:val="center"/>
              <w:rPr>
                <w:rFonts w:eastAsia="MS Mincho"/>
              </w:rPr>
            </w:pPr>
            <w:r w:rsidRPr="00750971">
              <w:rPr>
                <w:rFonts w:eastAsia="MS Mincho"/>
              </w:rPr>
              <w:t>145</w:t>
            </w:r>
          </w:p>
        </w:tc>
        <w:tc>
          <w:tcPr>
            <w:tcW w:w="1081" w:type="pct"/>
            <w:tcBorders>
              <w:top w:val="nil"/>
              <w:bottom w:val="single" w:sz="6" w:space="0" w:color="000000"/>
              <w:right w:val="single" w:sz="6" w:space="0" w:color="000000"/>
            </w:tcBorders>
          </w:tcPr>
          <w:p w14:paraId="642409FB" w14:textId="77777777" w:rsidR="001F74D3" w:rsidRPr="00750971" w:rsidRDefault="001F74D3">
            <w:pPr>
              <w:keepNext/>
              <w:keepLines/>
              <w:jc w:val="center"/>
              <w:rPr>
                <w:rFonts w:eastAsia="MS Mincho"/>
              </w:rPr>
            </w:pPr>
            <w:r w:rsidRPr="00750971">
              <w:rPr>
                <w:rFonts w:eastAsia="MS Mincho"/>
              </w:rPr>
              <w:t>0,67 (0,54 – 0,83)</w:t>
            </w:r>
          </w:p>
          <w:p w14:paraId="559FCC35" w14:textId="77777777" w:rsidR="001F74D3" w:rsidRPr="00750971" w:rsidRDefault="001F74D3">
            <w:pPr>
              <w:keepNext/>
              <w:keepLines/>
              <w:jc w:val="center"/>
              <w:rPr>
                <w:rFonts w:eastAsia="MS Mincho"/>
              </w:rPr>
            </w:pPr>
            <w:r w:rsidRPr="00750971">
              <w:rPr>
                <w:rFonts w:eastAsia="MS Mincho"/>
              </w:rPr>
              <w:t>p = 0,0003</w:t>
            </w:r>
          </w:p>
        </w:tc>
      </w:tr>
      <w:tr w:rsidR="001F74D3" w:rsidRPr="00750971" w14:paraId="1364204A" w14:textId="77777777">
        <w:tc>
          <w:tcPr>
            <w:tcW w:w="1754" w:type="pct"/>
            <w:tcBorders>
              <w:top w:val="single" w:sz="6" w:space="0" w:color="000000"/>
              <w:left w:val="single" w:sz="6" w:space="0" w:color="000000"/>
              <w:bottom w:val="nil"/>
            </w:tcBorders>
          </w:tcPr>
          <w:p w14:paraId="6FF2F3F7" w14:textId="77777777" w:rsidR="001F74D3" w:rsidRPr="00750971" w:rsidRDefault="001F74D3">
            <w:pPr>
              <w:keepNext/>
              <w:keepLines/>
              <w:rPr>
                <w:rFonts w:eastAsia="MS Mincho"/>
                <w:sz w:val="20"/>
              </w:rPr>
            </w:pPr>
            <w:r w:rsidRPr="00750971">
              <w:rPr>
                <w:rFonts w:eastAsia="MS Mincho"/>
              </w:rPr>
              <w:t>Távoli kiújulás</w:t>
            </w:r>
          </w:p>
        </w:tc>
        <w:tc>
          <w:tcPr>
            <w:tcW w:w="993" w:type="pct"/>
            <w:tcBorders>
              <w:top w:val="single" w:sz="6" w:space="0" w:color="000000"/>
              <w:bottom w:val="nil"/>
            </w:tcBorders>
          </w:tcPr>
          <w:p w14:paraId="56864397" w14:textId="77777777" w:rsidR="001F74D3" w:rsidRPr="00750971" w:rsidRDefault="001F74D3">
            <w:pPr>
              <w:keepNext/>
              <w:keepLines/>
              <w:jc w:val="center"/>
              <w:rPr>
                <w:rFonts w:eastAsia="MS Mincho"/>
              </w:rPr>
            </w:pPr>
          </w:p>
        </w:tc>
        <w:tc>
          <w:tcPr>
            <w:tcW w:w="1172" w:type="pct"/>
            <w:tcBorders>
              <w:top w:val="single" w:sz="6" w:space="0" w:color="000000"/>
              <w:bottom w:val="nil"/>
            </w:tcBorders>
          </w:tcPr>
          <w:p w14:paraId="77DBD13E" w14:textId="77777777" w:rsidR="001F74D3" w:rsidRPr="00750971" w:rsidRDefault="001F74D3">
            <w:pPr>
              <w:keepNext/>
              <w:keepLines/>
              <w:jc w:val="center"/>
              <w:rPr>
                <w:rFonts w:eastAsia="MS Mincho"/>
              </w:rPr>
            </w:pPr>
          </w:p>
        </w:tc>
        <w:tc>
          <w:tcPr>
            <w:tcW w:w="1081" w:type="pct"/>
            <w:tcBorders>
              <w:top w:val="single" w:sz="6" w:space="0" w:color="000000"/>
              <w:bottom w:val="nil"/>
              <w:right w:val="single" w:sz="6" w:space="0" w:color="000000"/>
            </w:tcBorders>
          </w:tcPr>
          <w:p w14:paraId="46F72C1D" w14:textId="77777777" w:rsidR="001F74D3" w:rsidRPr="00750971" w:rsidRDefault="001F74D3">
            <w:pPr>
              <w:keepNext/>
              <w:keepLines/>
              <w:jc w:val="center"/>
              <w:rPr>
                <w:rFonts w:eastAsia="MS Mincho"/>
              </w:rPr>
            </w:pPr>
          </w:p>
        </w:tc>
      </w:tr>
      <w:tr w:rsidR="001F74D3" w:rsidRPr="00750971" w14:paraId="5B938DD4" w14:textId="77777777">
        <w:tc>
          <w:tcPr>
            <w:tcW w:w="1754" w:type="pct"/>
            <w:tcBorders>
              <w:top w:val="nil"/>
              <w:left w:val="single" w:sz="6" w:space="0" w:color="000000"/>
              <w:bottom w:val="single" w:sz="6" w:space="0" w:color="000000"/>
            </w:tcBorders>
          </w:tcPr>
          <w:p w14:paraId="033782DD" w14:textId="77777777" w:rsidR="001F74D3" w:rsidRPr="00750971" w:rsidRDefault="001F74D3">
            <w:pPr>
              <w:keepNext/>
              <w:keepLines/>
              <w:rPr>
                <w:rFonts w:eastAsia="MS Mincho"/>
              </w:rPr>
            </w:pPr>
            <w:r w:rsidRPr="00750971">
              <w:rPr>
                <w:rFonts w:eastAsia="MS Mincho"/>
              </w:rPr>
              <w:t>Az eseményt mutató betegek száma</w:t>
            </w:r>
          </w:p>
        </w:tc>
        <w:tc>
          <w:tcPr>
            <w:tcW w:w="993" w:type="pct"/>
            <w:tcBorders>
              <w:top w:val="nil"/>
              <w:bottom w:val="single" w:sz="6" w:space="0" w:color="000000"/>
            </w:tcBorders>
          </w:tcPr>
          <w:p w14:paraId="03A412CF" w14:textId="77777777" w:rsidR="001F74D3" w:rsidRPr="00750971" w:rsidRDefault="001F74D3">
            <w:pPr>
              <w:keepNext/>
              <w:keepLines/>
              <w:jc w:val="center"/>
              <w:rPr>
                <w:rFonts w:eastAsia="MS Mincho"/>
              </w:rPr>
            </w:pPr>
            <w:r w:rsidRPr="00750971">
              <w:rPr>
                <w:rFonts w:eastAsia="MS Mincho"/>
              </w:rPr>
              <w:t>144</w:t>
            </w:r>
          </w:p>
        </w:tc>
        <w:tc>
          <w:tcPr>
            <w:tcW w:w="1172" w:type="pct"/>
            <w:tcBorders>
              <w:top w:val="nil"/>
              <w:bottom w:val="single" w:sz="6" w:space="0" w:color="000000"/>
            </w:tcBorders>
          </w:tcPr>
          <w:p w14:paraId="48723D5B" w14:textId="77777777" w:rsidR="001F74D3" w:rsidRPr="00750971" w:rsidRDefault="001F74D3">
            <w:pPr>
              <w:keepNext/>
              <w:keepLines/>
              <w:jc w:val="center"/>
              <w:rPr>
                <w:rFonts w:eastAsia="MS Mincho"/>
              </w:rPr>
            </w:pPr>
            <w:r w:rsidRPr="00750971">
              <w:rPr>
                <w:rFonts w:eastAsia="MS Mincho"/>
              </w:rPr>
              <w:t>103</w:t>
            </w:r>
          </w:p>
        </w:tc>
        <w:tc>
          <w:tcPr>
            <w:tcW w:w="1081" w:type="pct"/>
            <w:tcBorders>
              <w:top w:val="nil"/>
              <w:bottom w:val="single" w:sz="6" w:space="0" w:color="000000"/>
              <w:right w:val="single" w:sz="6" w:space="0" w:color="000000"/>
            </w:tcBorders>
          </w:tcPr>
          <w:p w14:paraId="61A8B8B2" w14:textId="77777777" w:rsidR="001F74D3" w:rsidRPr="00750971" w:rsidRDefault="001F74D3">
            <w:pPr>
              <w:keepNext/>
              <w:keepLines/>
              <w:jc w:val="center"/>
              <w:rPr>
                <w:rFonts w:eastAsia="MS Mincho"/>
              </w:rPr>
            </w:pPr>
            <w:r w:rsidRPr="00750971">
              <w:rPr>
                <w:rFonts w:eastAsia="MS Mincho"/>
              </w:rPr>
              <w:t>0,65 (0,50 – 0,84)</w:t>
            </w:r>
          </w:p>
          <w:p w14:paraId="20C25DC2" w14:textId="77777777" w:rsidR="001F74D3" w:rsidRPr="00750971" w:rsidRDefault="001F74D3">
            <w:pPr>
              <w:keepNext/>
              <w:keepLines/>
              <w:jc w:val="center"/>
              <w:rPr>
                <w:rFonts w:eastAsia="MS Mincho"/>
              </w:rPr>
            </w:pPr>
            <w:r w:rsidRPr="00750971">
              <w:rPr>
                <w:rFonts w:eastAsia="MS Mincho"/>
              </w:rPr>
              <w:t>p = 0,0008</w:t>
            </w:r>
          </w:p>
        </w:tc>
      </w:tr>
      <w:tr w:rsidR="001F74D3" w:rsidRPr="00750971" w14:paraId="61CC914C" w14:textId="77777777" w:rsidTr="00FA5553">
        <w:tc>
          <w:tcPr>
            <w:tcW w:w="1754" w:type="pct"/>
            <w:tcBorders>
              <w:top w:val="single" w:sz="6" w:space="0" w:color="000000"/>
              <w:left w:val="single" w:sz="6" w:space="0" w:color="000000"/>
              <w:bottom w:val="nil"/>
            </w:tcBorders>
          </w:tcPr>
          <w:p w14:paraId="46B4DA41" w14:textId="77777777" w:rsidR="001F74D3" w:rsidRPr="00750971" w:rsidRDefault="001F74D3">
            <w:pPr>
              <w:keepNext/>
              <w:rPr>
                <w:rFonts w:eastAsia="MS Mincho"/>
              </w:rPr>
            </w:pPr>
            <w:r w:rsidRPr="00750971">
              <w:rPr>
                <w:rFonts w:eastAsia="MS Mincho"/>
              </w:rPr>
              <w:t>Halál (teljes túlélés [OS] esemény)</w:t>
            </w:r>
          </w:p>
        </w:tc>
        <w:tc>
          <w:tcPr>
            <w:tcW w:w="993" w:type="pct"/>
            <w:tcBorders>
              <w:top w:val="single" w:sz="6" w:space="0" w:color="000000"/>
              <w:bottom w:val="nil"/>
            </w:tcBorders>
          </w:tcPr>
          <w:p w14:paraId="2325BA18" w14:textId="77777777" w:rsidR="001F74D3" w:rsidRPr="00750971" w:rsidRDefault="001F74D3">
            <w:pPr>
              <w:keepNext/>
              <w:jc w:val="center"/>
              <w:rPr>
                <w:rFonts w:eastAsia="MS Mincho"/>
              </w:rPr>
            </w:pPr>
          </w:p>
        </w:tc>
        <w:tc>
          <w:tcPr>
            <w:tcW w:w="1172" w:type="pct"/>
            <w:tcBorders>
              <w:top w:val="single" w:sz="6" w:space="0" w:color="000000"/>
              <w:bottom w:val="nil"/>
            </w:tcBorders>
          </w:tcPr>
          <w:p w14:paraId="7960F352" w14:textId="77777777" w:rsidR="001F74D3" w:rsidRPr="00750971" w:rsidRDefault="001F74D3">
            <w:pPr>
              <w:keepNext/>
              <w:jc w:val="center"/>
              <w:rPr>
                <w:rFonts w:eastAsia="MS Mincho"/>
              </w:rPr>
            </w:pPr>
          </w:p>
        </w:tc>
        <w:tc>
          <w:tcPr>
            <w:tcW w:w="1081" w:type="pct"/>
            <w:tcBorders>
              <w:top w:val="single" w:sz="6" w:space="0" w:color="000000"/>
              <w:bottom w:val="nil"/>
              <w:right w:val="single" w:sz="6" w:space="0" w:color="000000"/>
            </w:tcBorders>
          </w:tcPr>
          <w:p w14:paraId="1763915E" w14:textId="77777777" w:rsidR="001F74D3" w:rsidRPr="00750971" w:rsidRDefault="001F74D3">
            <w:pPr>
              <w:keepNext/>
              <w:jc w:val="center"/>
              <w:rPr>
                <w:rFonts w:eastAsia="MS Mincho"/>
              </w:rPr>
            </w:pPr>
          </w:p>
        </w:tc>
      </w:tr>
      <w:tr w:rsidR="001F74D3" w:rsidRPr="00750971" w14:paraId="26742510" w14:textId="77777777" w:rsidTr="00FA5553">
        <w:tc>
          <w:tcPr>
            <w:tcW w:w="1754" w:type="pct"/>
            <w:tcBorders>
              <w:top w:val="nil"/>
              <w:left w:val="single" w:sz="6" w:space="0" w:color="000000"/>
              <w:bottom w:val="single" w:sz="4" w:space="0" w:color="auto"/>
            </w:tcBorders>
          </w:tcPr>
          <w:p w14:paraId="7FEEFBC1" w14:textId="77777777" w:rsidR="001F74D3" w:rsidRPr="00750971" w:rsidRDefault="001F74D3">
            <w:pPr>
              <w:keepNext/>
              <w:spacing w:before="40" w:after="120" w:line="300" w:lineRule="exact"/>
            </w:pPr>
            <w:r w:rsidRPr="00750971">
              <w:t>Az eseményt mutató betegek száma</w:t>
            </w:r>
          </w:p>
        </w:tc>
        <w:tc>
          <w:tcPr>
            <w:tcW w:w="993" w:type="pct"/>
            <w:tcBorders>
              <w:top w:val="nil"/>
              <w:bottom w:val="single" w:sz="4" w:space="0" w:color="auto"/>
            </w:tcBorders>
          </w:tcPr>
          <w:p w14:paraId="0E3D1194" w14:textId="77777777" w:rsidR="001F74D3" w:rsidRPr="00750971" w:rsidRDefault="001F74D3">
            <w:pPr>
              <w:keepNext/>
              <w:spacing w:before="40" w:after="120" w:line="300" w:lineRule="exact"/>
              <w:jc w:val="center"/>
            </w:pPr>
            <w:r w:rsidRPr="00750971">
              <w:t>80</w:t>
            </w:r>
          </w:p>
        </w:tc>
        <w:tc>
          <w:tcPr>
            <w:tcW w:w="1172" w:type="pct"/>
            <w:tcBorders>
              <w:top w:val="nil"/>
              <w:bottom w:val="single" w:sz="4" w:space="0" w:color="auto"/>
            </w:tcBorders>
          </w:tcPr>
          <w:p w14:paraId="57D814FC" w14:textId="77777777" w:rsidR="001F74D3" w:rsidRPr="00750971" w:rsidRDefault="001F74D3">
            <w:pPr>
              <w:keepNext/>
              <w:spacing w:before="40" w:after="120" w:line="300" w:lineRule="exact"/>
              <w:jc w:val="center"/>
            </w:pPr>
            <w:r w:rsidRPr="00750971">
              <w:t>56</w:t>
            </w:r>
          </w:p>
        </w:tc>
        <w:tc>
          <w:tcPr>
            <w:tcW w:w="1081" w:type="pct"/>
            <w:tcBorders>
              <w:top w:val="nil"/>
              <w:bottom w:val="single" w:sz="4" w:space="0" w:color="auto"/>
              <w:right w:val="single" w:sz="6" w:space="0" w:color="000000"/>
            </w:tcBorders>
          </w:tcPr>
          <w:p w14:paraId="17A9E68F" w14:textId="77777777" w:rsidR="001F74D3" w:rsidRPr="00750971" w:rsidRDefault="001F74D3">
            <w:pPr>
              <w:keepNext/>
              <w:spacing w:before="40" w:after="120" w:line="300" w:lineRule="exact"/>
              <w:jc w:val="center"/>
            </w:pPr>
            <w:r w:rsidRPr="00750971">
              <w:t>0,66 (0,47 – 0,93)</w:t>
            </w:r>
          </w:p>
          <w:p w14:paraId="6BFEBBB6" w14:textId="77777777" w:rsidR="001F74D3" w:rsidRPr="00750971" w:rsidRDefault="001F74D3">
            <w:pPr>
              <w:keepNext/>
              <w:spacing w:before="40" w:after="120" w:line="300" w:lineRule="exact"/>
              <w:jc w:val="center"/>
            </w:pPr>
            <w:r w:rsidRPr="00750971">
              <w:rPr>
                <w:rFonts w:eastAsia="MS Mincho"/>
              </w:rPr>
              <w:t>p = 0,0182</w:t>
            </w:r>
          </w:p>
        </w:tc>
      </w:tr>
    </w:tbl>
    <w:p w14:paraId="50BE98AC" w14:textId="77777777" w:rsidR="002643B7" w:rsidRPr="00750971" w:rsidRDefault="002643B7">
      <w:pPr>
        <w:rPr>
          <w:szCs w:val="22"/>
        </w:rPr>
      </w:pPr>
    </w:p>
    <w:p w14:paraId="3AF3F1BA" w14:textId="77777777" w:rsidR="001F74D3" w:rsidRPr="00750971" w:rsidRDefault="001F74D3">
      <w:pPr>
        <w:rPr>
          <w:szCs w:val="22"/>
        </w:rPr>
      </w:pPr>
      <w:r w:rsidRPr="00750971">
        <w:rPr>
          <w:szCs w:val="22"/>
        </w:rPr>
        <w:t>AC→D = doxorubicin plusz ciklofoszfamid, majd docetaxel; DCarbH = docetaxel, karboplatin és trasztuzumab; CI = konfidencia intervallum</w:t>
      </w:r>
    </w:p>
    <w:p w14:paraId="3B8D2DFC" w14:textId="77777777" w:rsidR="001F74D3" w:rsidRPr="00750971" w:rsidRDefault="001F74D3"/>
    <w:p w14:paraId="3229E5FA" w14:textId="77777777" w:rsidR="001F74D3" w:rsidRPr="00750971" w:rsidRDefault="001F74D3">
      <w:r w:rsidRPr="00750971">
        <w:t>A BCIRG 006 vizsgálatban az elsődleges végpontra, a betegségmentes túlélésre vonatkozó kedvező relatív hazárd abszolút előnyként mutatkozik meg a 3 éves betegségmentes túlélési arány 5,8 százalékpontos növekedésében (86,7% szemben a 80,9%-kal) az AC→DH (Herceptin) kar javára, és 4,6 százalékpontos növekedésben (85,5% szemben a 80,9%-kal) a DCarbH (Herceptin) kar javára, az AC→D karral összehasonlítva.</w:t>
      </w:r>
    </w:p>
    <w:p w14:paraId="0C6881F6" w14:textId="77777777" w:rsidR="001F74D3" w:rsidRPr="00750971" w:rsidRDefault="001F74D3"/>
    <w:p w14:paraId="204E818D" w14:textId="01B756C3" w:rsidR="001F74D3" w:rsidRPr="00750971" w:rsidRDefault="001F74D3">
      <w:r w:rsidRPr="00750971">
        <w:t>A BCIRG 006 vizsgálatban a DCarbH (TCH) karon 213/1075 beteg, az AC→DH (AC→TH) karon 221/1074 beteg ill. az AC→D (AC→T) karon 217/1073 beteg Karnofsky-féle teljesítmény státusza volt ≤90 (80 vagy 90). A betegek ezen alcsoportjánál nem találtak előnyt a betegségmentes túlélés vonatkozásában (a DCarbH (TCH) kar versus AC</w:t>
      </w:r>
      <w:r w:rsidRPr="00750971">
        <w:sym w:font="Symbol" w:char="F0AE"/>
      </w:r>
      <w:r w:rsidRPr="00750971">
        <w:t>D (AC</w:t>
      </w:r>
      <w:r w:rsidRPr="00750971">
        <w:sym w:font="Symbol" w:char="F0AE"/>
      </w:r>
      <w:r w:rsidRPr="00750971">
        <w:t xml:space="preserve">T) kar esetében relatív hazárd = 1,16, </w:t>
      </w:r>
      <w:r w:rsidRPr="00750971">
        <w:lastRenderedPageBreak/>
        <w:t>95%-os CI [0,73, 1,83]; az AC</w:t>
      </w:r>
      <w:r w:rsidRPr="00750971">
        <w:sym w:font="Symbol" w:char="F0AE"/>
      </w:r>
      <w:r w:rsidRPr="00750971">
        <w:t>DH (AC</w:t>
      </w:r>
      <w:r w:rsidRPr="00750971">
        <w:sym w:font="Symbol" w:char="F0AE"/>
      </w:r>
      <w:r w:rsidRPr="00750971">
        <w:t>TH) kar versus AC</w:t>
      </w:r>
      <w:r w:rsidRPr="00750971">
        <w:sym w:font="Symbol" w:char="F0AE"/>
      </w:r>
      <w:r w:rsidRPr="00750971">
        <w:t>D kar esetében relatív hazárd = 0,97, 95%-os CI [0,60, 1,55]).</w:t>
      </w:r>
    </w:p>
    <w:p w14:paraId="7ECCC720" w14:textId="77777777" w:rsidR="001F74D3" w:rsidRPr="00750971" w:rsidRDefault="001F74D3"/>
    <w:p w14:paraId="11000CB7" w14:textId="77777777" w:rsidR="001F74D3" w:rsidRPr="00750971" w:rsidRDefault="001F74D3">
      <w:pPr>
        <w:keepNext/>
        <w:keepLines/>
        <w:rPr>
          <w:rFonts w:eastAsia="SimSun"/>
          <w:bCs/>
          <w:lang w:eastAsia="zh-CN"/>
        </w:rPr>
      </w:pPr>
      <w:r w:rsidRPr="00750971">
        <w:t>Ezenkívül az NSABP B-31/NCCTG N9831 klinikai vizsgálatok összevont analíziséből és a BCIRG006 vizsgálatból származó adatokon post-hoc feltáró analízist is végeztek, melyben kombinálták a betegségmentes túlélés eseményeket és a tünetekkel járó kardiális eseményeket. Az eredményeket a 10. táblázat foglalja össze:</w:t>
      </w:r>
    </w:p>
    <w:p w14:paraId="49F48625" w14:textId="77777777" w:rsidR="001F74D3" w:rsidRPr="00750971" w:rsidRDefault="001F74D3">
      <w:pPr>
        <w:keepNext/>
        <w:keepLines/>
      </w:pPr>
    </w:p>
    <w:p w14:paraId="44CB2616" w14:textId="77777777" w:rsidR="001F74D3" w:rsidRPr="00750971" w:rsidRDefault="001F74D3">
      <w:pPr>
        <w:keepNext/>
        <w:keepLines/>
      </w:pPr>
      <w:r w:rsidRPr="00750971">
        <w:t>10. táblázat: Az NSABP B-31/NCCTG N9831</w:t>
      </w:r>
      <w:r w:rsidRPr="00750971">
        <w:rPr>
          <w:vertAlign w:val="superscript"/>
        </w:rPr>
        <w:t>*</w:t>
      </w:r>
      <w:r w:rsidRPr="00750971">
        <w:t xml:space="preserve"> vizsgálatok összevont analíziséből és a BCIRG006 vizsgálatból származó adatok post-hoc feltáró elemzésének eredményei, melyben kombinálták a betegségmentes túlélési eseményeket és a tünetekkel járó kardiális eseményeket</w:t>
      </w:r>
    </w:p>
    <w:p w14:paraId="4081025E" w14:textId="77777777" w:rsidR="001F74D3" w:rsidRPr="00750971" w:rsidRDefault="001F74D3">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053"/>
        <w:gridCol w:w="2053"/>
        <w:gridCol w:w="2051"/>
      </w:tblGrid>
      <w:tr w:rsidR="001F74D3" w:rsidRPr="00750971" w14:paraId="4D96D751" w14:textId="77777777">
        <w:trPr>
          <w:trHeight w:val="1032"/>
        </w:trPr>
        <w:tc>
          <w:tcPr>
            <w:tcW w:w="1602" w:type="pct"/>
            <w:tcBorders>
              <w:top w:val="single" w:sz="4" w:space="0" w:color="auto"/>
              <w:left w:val="single" w:sz="4" w:space="0" w:color="auto"/>
              <w:bottom w:val="single" w:sz="4" w:space="0" w:color="auto"/>
              <w:right w:val="single" w:sz="4" w:space="0" w:color="auto"/>
            </w:tcBorders>
          </w:tcPr>
          <w:p w14:paraId="3044AAF6" w14:textId="77777777" w:rsidR="001F74D3" w:rsidRPr="00750971" w:rsidRDefault="001F74D3">
            <w:pPr>
              <w:keepNext/>
              <w:keepLines/>
              <w:jc w:val="center"/>
              <w:rPr>
                <w:rFonts w:eastAsia="Verdana"/>
              </w:rPr>
            </w:pPr>
          </w:p>
        </w:tc>
        <w:tc>
          <w:tcPr>
            <w:tcW w:w="1133" w:type="pct"/>
            <w:tcBorders>
              <w:top w:val="single" w:sz="4" w:space="0" w:color="auto"/>
              <w:left w:val="single" w:sz="4" w:space="0" w:color="auto"/>
              <w:bottom w:val="single" w:sz="4" w:space="0" w:color="auto"/>
              <w:right w:val="single" w:sz="4" w:space="0" w:color="auto"/>
            </w:tcBorders>
          </w:tcPr>
          <w:p w14:paraId="555F7EE6" w14:textId="77777777" w:rsidR="001F74D3" w:rsidRPr="00750971" w:rsidRDefault="001F74D3">
            <w:pPr>
              <w:keepNext/>
              <w:keepLines/>
              <w:jc w:val="center"/>
            </w:pPr>
            <w:r w:rsidRPr="00750971">
              <w:t>AC</w:t>
            </w:r>
            <w:r w:rsidRPr="00750971">
              <w:sym w:font="Symbol" w:char="00AE"/>
            </w:r>
            <w:r w:rsidRPr="00750971">
              <w:t xml:space="preserve">PH </w:t>
            </w:r>
          </w:p>
          <w:p w14:paraId="4B942E19" w14:textId="77777777" w:rsidR="001F74D3" w:rsidRPr="00750971" w:rsidRDefault="001F74D3">
            <w:pPr>
              <w:keepNext/>
              <w:keepLines/>
              <w:jc w:val="center"/>
            </w:pPr>
            <w:r w:rsidRPr="00750971">
              <w:t>(vs. AC</w:t>
            </w:r>
            <w:r w:rsidRPr="00750971">
              <w:sym w:font="Symbol" w:char="00AE"/>
            </w:r>
            <w:r w:rsidRPr="00750971">
              <w:t>P)</w:t>
            </w:r>
          </w:p>
          <w:p w14:paraId="0EB9482E" w14:textId="77777777" w:rsidR="001F74D3" w:rsidRPr="00750971" w:rsidRDefault="001F74D3">
            <w:pPr>
              <w:keepNext/>
              <w:keepLines/>
              <w:jc w:val="center"/>
              <w:rPr>
                <w:rFonts w:eastAsia="Batang"/>
              </w:rPr>
            </w:pPr>
            <w:r w:rsidRPr="00750971">
              <w:t>(</w:t>
            </w:r>
            <w:r w:rsidRPr="00750971">
              <w:rPr>
                <w:rFonts w:eastAsia="Batang"/>
              </w:rPr>
              <w:t>NSABP B-31 és NCCTG N9831)</w:t>
            </w:r>
            <w:r w:rsidRPr="00750971">
              <w:rPr>
                <w:rFonts w:eastAsia="Batang"/>
                <w:vertAlign w:val="superscript"/>
              </w:rPr>
              <w:t>*</w:t>
            </w:r>
          </w:p>
          <w:p w14:paraId="7512D10B" w14:textId="77777777" w:rsidR="001F74D3" w:rsidRPr="00750971" w:rsidRDefault="001F74D3">
            <w:pPr>
              <w:keepNext/>
              <w:keepLines/>
              <w:jc w:val="center"/>
            </w:pPr>
          </w:p>
        </w:tc>
        <w:tc>
          <w:tcPr>
            <w:tcW w:w="1133" w:type="pct"/>
            <w:tcBorders>
              <w:top w:val="single" w:sz="4" w:space="0" w:color="auto"/>
              <w:left w:val="single" w:sz="4" w:space="0" w:color="auto"/>
              <w:bottom w:val="single" w:sz="4" w:space="0" w:color="auto"/>
              <w:right w:val="single" w:sz="4" w:space="0" w:color="auto"/>
            </w:tcBorders>
          </w:tcPr>
          <w:p w14:paraId="6DEA8602" w14:textId="77777777" w:rsidR="001F74D3" w:rsidRPr="00750971" w:rsidRDefault="001F74D3">
            <w:pPr>
              <w:keepNext/>
              <w:keepLines/>
              <w:jc w:val="center"/>
            </w:pPr>
            <w:r w:rsidRPr="00750971">
              <w:t>AC</w:t>
            </w:r>
            <w:r w:rsidRPr="00750971">
              <w:sym w:font="Symbol" w:char="00AE"/>
            </w:r>
            <w:r w:rsidRPr="00750971">
              <w:t xml:space="preserve">DH </w:t>
            </w:r>
          </w:p>
          <w:p w14:paraId="5923F409" w14:textId="77777777" w:rsidR="001F74D3" w:rsidRPr="00750971" w:rsidRDefault="001F74D3">
            <w:pPr>
              <w:keepNext/>
              <w:keepLines/>
              <w:jc w:val="center"/>
            </w:pPr>
            <w:r w:rsidRPr="00750971">
              <w:t>(vs. AC</w:t>
            </w:r>
            <w:r w:rsidRPr="00750971">
              <w:sym w:font="Symbol" w:char="00AE"/>
            </w:r>
            <w:r w:rsidRPr="00750971">
              <w:t>D)</w:t>
            </w:r>
          </w:p>
          <w:p w14:paraId="5355DA1B" w14:textId="77777777" w:rsidR="001F74D3" w:rsidRPr="00750971" w:rsidRDefault="001F74D3">
            <w:pPr>
              <w:keepNext/>
              <w:keepLines/>
              <w:jc w:val="center"/>
              <w:rPr>
                <w:rFonts w:eastAsia="Verdana"/>
              </w:rPr>
            </w:pPr>
            <w:r w:rsidRPr="00750971">
              <w:t>(BCIRG 006)</w:t>
            </w:r>
          </w:p>
        </w:tc>
        <w:tc>
          <w:tcPr>
            <w:tcW w:w="1132" w:type="pct"/>
            <w:tcBorders>
              <w:top w:val="single" w:sz="4" w:space="0" w:color="auto"/>
              <w:left w:val="single" w:sz="4" w:space="0" w:color="auto"/>
              <w:bottom w:val="single" w:sz="4" w:space="0" w:color="auto"/>
              <w:right w:val="single" w:sz="4" w:space="0" w:color="auto"/>
            </w:tcBorders>
          </w:tcPr>
          <w:p w14:paraId="1F9D19AC" w14:textId="77777777" w:rsidR="001F74D3" w:rsidRPr="00750971" w:rsidRDefault="001F74D3">
            <w:pPr>
              <w:keepNext/>
              <w:keepLines/>
              <w:jc w:val="center"/>
            </w:pPr>
            <w:r w:rsidRPr="00750971">
              <w:t xml:space="preserve">DCarbH </w:t>
            </w:r>
          </w:p>
          <w:p w14:paraId="68EEA97C" w14:textId="77777777" w:rsidR="001F74D3" w:rsidRPr="00750971" w:rsidRDefault="001F74D3">
            <w:pPr>
              <w:keepNext/>
              <w:keepLines/>
              <w:jc w:val="center"/>
            </w:pPr>
            <w:r w:rsidRPr="00750971">
              <w:t>(vs. AC</w:t>
            </w:r>
            <w:r w:rsidRPr="00750971">
              <w:sym w:font="Symbol" w:char="00AE"/>
            </w:r>
            <w:r w:rsidRPr="00750971">
              <w:t>D)</w:t>
            </w:r>
          </w:p>
          <w:p w14:paraId="26E8D742" w14:textId="77777777" w:rsidR="001F74D3" w:rsidRPr="00750971" w:rsidRDefault="001F74D3">
            <w:pPr>
              <w:keepNext/>
              <w:keepLines/>
              <w:jc w:val="center"/>
              <w:rPr>
                <w:rFonts w:eastAsia="Verdana"/>
              </w:rPr>
            </w:pPr>
            <w:r w:rsidRPr="00750971">
              <w:t>(BCIRG 006)</w:t>
            </w:r>
          </w:p>
        </w:tc>
      </w:tr>
      <w:tr w:rsidR="001F74D3" w:rsidRPr="00750971" w14:paraId="61526F4B" w14:textId="77777777">
        <w:trPr>
          <w:trHeight w:val="1146"/>
        </w:trPr>
        <w:tc>
          <w:tcPr>
            <w:tcW w:w="1602" w:type="pct"/>
            <w:tcBorders>
              <w:top w:val="single" w:sz="4" w:space="0" w:color="auto"/>
              <w:left w:val="single" w:sz="4" w:space="0" w:color="auto"/>
              <w:bottom w:val="single" w:sz="4" w:space="0" w:color="auto"/>
              <w:right w:val="single" w:sz="4" w:space="0" w:color="auto"/>
            </w:tcBorders>
          </w:tcPr>
          <w:p w14:paraId="2ECF1E2F" w14:textId="77777777" w:rsidR="001F74D3" w:rsidRPr="00750971" w:rsidRDefault="001F74D3">
            <w:pPr>
              <w:keepNext/>
              <w:keepLines/>
              <w:jc w:val="center"/>
              <w:rPr>
                <w:rFonts w:eastAsia="Verdana"/>
              </w:rPr>
            </w:pPr>
            <w:r w:rsidRPr="00750971">
              <w:rPr>
                <w:rFonts w:eastAsia="Verdana"/>
              </w:rPr>
              <w:t>Primer hatásossági analízis</w:t>
            </w:r>
          </w:p>
          <w:p w14:paraId="5AC5D028" w14:textId="77777777" w:rsidR="001F74D3" w:rsidRPr="00750971" w:rsidRDefault="001F74D3">
            <w:pPr>
              <w:keepNext/>
              <w:keepLines/>
              <w:jc w:val="center"/>
              <w:rPr>
                <w:rFonts w:eastAsia="Verdana"/>
              </w:rPr>
            </w:pPr>
            <w:r w:rsidRPr="00750971">
              <w:rPr>
                <w:rFonts w:eastAsia="Verdana"/>
              </w:rPr>
              <w:t xml:space="preserve">Betegségmentes túlélés </w:t>
            </w:r>
          </w:p>
          <w:p w14:paraId="71CF7BA0" w14:textId="77777777" w:rsidR="001F74D3" w:rsidRPr="00750971" w:rsidRDefault="001F74D3">
            <w:pPr>
              <w:keepNext/>
              <w:keepLines/>
              <w:jc w:val="center"/>
              <w:rPr>
                <w:rFonts w:eastAsia="Verdana"/>
              </w:rPr>
            </w:pPr>
            <w:r w:rsidRPr="00750971">
              <w:rPr>
                <w:rFonts w:eastAsia="Verdana"/>
              </w:rPr>
              <w:t>Relatív hazárd</w:t>
            </w:r>
          </w:p>
          <w:p w14:paraId="3FC694F2" w14:textId="77777777" w:rsidR="001F74D3" w:rsidRPr="00750971" w:rsidRDefault="001F74D3">
            <w:pPr>
              <w:keepNext/>
              <w:keepLines/>
              <w:jc w:val="center"/>
              <w:rPr>
                <w:rFonts w:eastAsia="Verdana"/>
              </w:rPr>
            </w:pPr>
            <w:r w:rsidRPr="00750971">
              <w:rPr>
                <w:rFonts w:eastAsia="Verdana"/>
              </w:rPr>
              <w:t>(</w:t>
            </w:r>
            <w:r w:rsidRPr="00750971">
              <w:t>95%-os CI</w:t>
            </w:r>
            <w:r w:rsidRPr="00750971">
              <w:rPr>
                <w:rFonts w:eastAsia="Verdana"/>
              </w:rPr>
              <w:t>)</w:t>
            </w:r>
          </w:p>
          <w:p w14:paraId="404CF070" w14:textId="77777777" w:rsidR="001F74D3" w:rsidRPr="00750971" w:rsidRDefault="001F74D3">
            <w:pPr>
              <w:keepNext/>
              <w:keepLines/>
              <w:jc w:val="center"/>
              <w:rPr>
                <w:rFonts w:eastAsia="Verdana"/>
              </w:rPr>
            </w:pPr>
            <w:r w:rsidRPr="00750971">
              <w:rPr>
                <w:rFonts w:eastAsia="Verdana"/>
              </w:rPr>
              <w:t>p-érték</w:t>
            </w:r>
          </w:p>
        </w:tc>
        <w:tc>
          <w:tcPr>
            <w:tcW w:w="1133" w:type="pct"/>
            <w:tcBorders>
              <w:top w:val="single" w:sz="4" w:space="0" w:color="auto"/>
              <w:left w:val="single" w:sz="4" w:space="0" w:color="auto"/>
              <w:bottom w:val="single" w:sz="4" w:space="0" w:color="auto"/>
              <w:right w:val="single" w:sz="4" w:space="0" w:color="auto"/>
            </w:tcBorders>
          </w:tcPr>
          <w:p w14:paraId="62B0E16F" w14:textId="77777777" w:rsidR="001F74D3" w:rsidRPr="00750971" w:rsidRDefault="001F74D3">
            <w:pPr>
              <w:keepNext/>
              <w:keepLines/>
              <w:jc w:val="center"/>
              <w:rPr>
                <w:rFonts w:eastAsia="Verdana"/>
              </w:rPr>
            </w:pPr>
          </w:p>
          <w:p w14:paraId="36C55CFB" w14:textId="77777777" w:rsidR="001F74D3" w:rsidRPr="00750971" w:rsidRDefault="001F74D3">
            <w:pPr>
              <w:keepNext/>
              <w:keepLines/>
              <w:jc w:val="center"/>
              <w:rPr>
                <w:rFonts w:eastAsia="Verdana"/>
              </w:rPr>
            </w:pPr>
          </w:p>
          <w:p w14:paraId="4C8CD41D" w14:textId="77777777" w:rsidR="001F74D3" w:rsidRPr="00750971" w:rsidRDefault="001F74D3">
            <w:pPr>
              <w:keepNext/>
              <w:keepLines/>
              <w:jc w:val="center"/>
              <w:rPr>
                <w:rFonts w:eastAsia="Verdana"/>
              </w:rPr>
            </w:pPr>
            <w:r w:rsidRPr="00750971">
              <w:rPr>
                <w:rFonts w:eastAsia="Verdana"/>
              </w:rPr>
              <w:t>0,48</w:t>
            </w:r>
          </w:p>
          <w:p w14:paraId="51B22896" w14:textId="77777777" w:rsidR="001F74D3" w:rsidRPr="00750971" w:rsidRDefault="001F74D3">
            <w:pPr>
              <w:keepNext/>
              <w:keepLines/>
              <w:jc w:val="center"/>
              <w:rPr>
                <w:rFonts w:eastAsia="Verdana"/>
              </w:rPr>
            </w:pPr>
            <w:r w:rsidRPr="00750971">
              <w:rPr>
                <w:rFonts w:eastAsia="Verdana"/>
              </w:rPr>
              <w:t xml:space="preserve">(0,39, 0,59) </w:t>
            </w:r>
          </w:p>
          <w:p w14:paraId="3ACBEA58" w14:textId="77777777" w:rsidR="001F74D3" w:rsidRPr="00750971" w:rsidRDefault="001F74D3">
            <w:pPr>
              <w:keepNext/>
              <w:keepLines/>
              <w:jc w:val="center"/>
              <w:rPr>
                <w:rFonts w:eastAsia="Verdana"/>
              </w:rPr>
            </w:pPr>
            <w:r w:rsidRPr="00750971">
              <w:rPr>
                <w:rFonts w:eastAsia="Verdana"/>
              </w:rPr>
              <w:t>p &lt; 0,0001</w:t>
            </w:r>
          </w:p>
        </w:tc>
        <w:tc>
          <w:tcPr>
            <w:tcW w:w="1133" w:type="pct"/>
            <w:tcBorders>
              <w:top w:val="single" w:sz="4" w:space="0" w:color="auto"/>
              <w:left w:val="single" w:sz="4" w:space="0" w:color="auto"/>
              <w:bottom w:val="single" w:sz="4" w:space="0" w:color="auto"/>
              <w:right w:val="single" w:sz="4" w:space="0" w:color="auto"/>
            </w:tcBorders>
          </w:tcPr>
          <w:p w14:paraId="3BEA025E" w14:textId="77777777" w:rsidR="001F74D3" w:rsidRPr="00750971" w:rsidRDefault="001F74D3">
            <w:pPr>
              <w:keepNext/>
              <w:keepLines/>
              <w:jc w:val="center"/>
              <w:rPr>
                <w:rFonts w:eastAsia="Batang"/>
              </w:rPr>
            </w:pPr>
          </w:p>
          <w:p w14:paraId="1B69A62B" w14:textId="77777777" w:rsidR="001F74D3" w:rsidRPr="00750971" w:rsidRDefault="001F74D3">
            <w:pPr>
              <w:keepNext/>
              <w:keepLines/>
              <w:jc w:val="center"/>
              <w:rPr>
                <w:rFonts w:eastAsia="Batang"/>
              </w:rPr>
            </w:pPr>
          </w:p>
          <w:p w14:paraId="3F18872E" w14:textId="77777777" w:rsidR="001F74D3" w:rsidRPr="00750971" w:rsidRDefault="001F74D3">
            <w:pPr>
              <w:keepNext/>
              <w:keepLines/>
              <w:jc w:val="center"/>
              <w:rPr>
                <w:rFonts w:eastAsia="Batang"/>
              </w:rPr>
            </w:pPr>
            <w:r w:rsidRPr="00750971">
              <w:rPr>
                <w:rFonts w:eastAsia="Batang"/>
              </w:rPr>
              <w:t>0,61</w:t>
            </w:r>
          </w:p>
          <w:p w14:paraId="2B06B519" w14:textId="77777777" w:rsidR="001F74D3" w:rsidRPr="00750971" w:rsidRDefault="001F74D3">
            <w:pPr>
              <w:keepNext/>
              <w:keepLines/>
              <w:jc w:val="center"/>
              <w:rPr>
                <w:rFonts w:eastAsia="Batang"/>
              </w:rPr>
            </w:pPr>
            <w:r w:rsidRPr="00750971">
              <w:rPr>
                <w:rFonts w:eastAsia="Batang"/>
              </w:rPr>
              <w:t>(0,49, 0,77)</w:t>
            </w:r>
          </w:p>
          <w:p w14:paraId="3B5E3B33" w14:textId="77777777" w:rsidR="001F74D3" w:rsidRPr="00750971" w:rsidRDefault="001F74D3">
            <w:pPr>
              <w:keepNext/>
              <w:keepLines/>
              <w:jc w:val="center"/>
              <w:rPr>
                <w:rFonts w:eastAsia="Verdana"/>
              </w:rPr>
            </w:pPr>
            <w:r w:rsidRPr="00750971">
              <w:rPr>
                <w:rFonts w:eastAsia="Batang"/>
              </w:rPr>
              <w:t>p &lt; 0,0001</w:t>
            </w:r>
          </w:p>
        </w:tc>
        <w:tc>
          <w:tcPr>
            <w:tcW w:w="1132" w:type="pct"/>
            <w:tcBorders>
              <w:top w:val="single" w:sz="4" w:space="0" w:color="auto"/>
              <w:left w:val="single" w:sz="4" w:space="0" w:color="auto"/>
              <w:bottom w:val="single" w:sz="4" w:space="0" w:color="auto"/>
              <w:right w:val="single" w:sz="4" w:space="0" w:color="auto"/>
            </w:tcBorders>
          </w:tcPr>
          <w:p w14:paraId="2911F96E" w14:textId="77777777" w:rsidR="001F74D3" w:rsidRPr="00750971" w:rsidRDefault="001F74D3">
            <w:pPr>
              <w:keepNext/>
              <w:keepLines/>
              <w:jc w:val="center"/>
              <w:rPr>
                <w:rFonts w:eastAsia="Batang"/>
              </w:rPr>
            </w:pPr>
          </w:p>
          <w:p w14:paraId="319ACC00" w14:textId="77777777" w:rsidR="001F74D3" w:rsidRPr="00750971" w:rsidRDefault="001F74D3">
            <w:pPr>
              <w:keepNext/>
              <w:keepLines/>
              <w:jc w:val="center"/>
              <w:rPr>
                <w:rFonts w:eastAsia="Batang"/>
              </w:rPr>
            </w:pPr>
          </w:p>
          <w:p w14:paraId="1A90EA14" w14:textId="77777777" w:rsidR="001F74D3" w:rsidRPr="00750971" w:rsidRDefault="001F74D3">
            <w:pPr>
              <w:keepNext/>
              <w:keepLines/>
              <w:jc w:val="center"/>
              <w:rPr>
                <w:rFonts w:eastAsia="Batang"/>
              </w:rPr>
            </w:pPr>
            <w:r w:rsidRPr="00750971">
              <w:rPr>
                <w:rFonts w:eastAsia="Batang"/>
              </w:rPr>
              <w:t>0,67</w:t>
            </w:r>
          </w:p>
          <w:p w14:paraId="4470BF15" w14:textId="77777777" w:rsidR="001F74D3" w:rsidRPr="00750971" w:rsidRDefault="001F74D3">
            <w:pPr>
              <w:keepNext/>
              <w:keepLines/>
              <w:jc w:val="center"/>
              <w:rPr>
                <w:rFonts w:eastAsia="Batang"/>
              </w:rPr>
            </w:pPr>
            <w:r w:rsidRPr="00750971">
              <w:rPr>
                <w:rFonts w:eastAsia="Batang"/>
              </w:rPr>
              <w:t>(0,54, 0,83)</w:t>
            </w:r>
          </w:p>
          <w:p w14:paraId="345F5CD9" w14:textId="77777777" w:rsidR="001F74D3" w:rsidRPr="00750971" w:rsidRDefault="001F74D3">
            <w:pPr>
              <w:keepNext/>
              <w:keepLines/>
              <w:jc w:val="center"/>
              <w:rPr>
                <w:rFonts w:eastAsia="Batang"/>
              </w:rPr>
            </w:pPr>
            <w:r w:rsidRPr="00750971">
              <w:rPr>
                <w:rFonts w:eastAsia="Batang"/>
              </w:rPr>
              <w:t>p = 0,0003</w:t>
            </w:r>
          </w:p>
          <w:p w14:paraId="4979D0F7" w14:textId="77777777" w:rsidR="001F74D3" w:rsidRPr="00750971" w:rsidRDefault="001F74D3">
            <w:pPr>
              <w:keepNext/>
              <w:keepLines/>
              <w:jc w:val="center"/>
              <w:rPr>
                <w:rFonts w:eastAsia="Verdana"/>
              </w:rPr>
            </w:pPr>
          </w:p>
        </w:tc>
      </w:tr>
      <w:tr w:rsidR="001F74D3" w:rsidRPr="00750971" w14:paraId="26565D0F" w14:textId="77777777">
        <w:trPr>
          <w:trHeight w:val="962"/>
        </w:trPr>
        <w:tc>
          <w:tcPr>
            <w:tcW w:w="1602" w:type="pct"/>
            <w:tcBorders>
              <w:top w:val="single" w:sz="4" w:space="0" w:color="auto"/>
              <w:left w:val="single" w:sz="4" w:space="0" w:color="auto"/>
              <w:bottom w:val="single" w:sz="4" w:space="0" w:color="auto"/>
              <w:right w:val="single" w:sz="4" w:space="0" w:color="auto"/>
            </w:tcBorders>
          </w:tcPr>
          <w:p w14:paraId="328468BD" w14:textId="77777777" w:rsidR="001F74D3" w:rsidRPr="00750971" w:rsidRDefault="001F74D3">
            <w:pPr>
              <w:jc w:val="center"/>
              <w:rPr>
                <w:rFonts w:eastAsia="Verdana"/>
                <w:vertAlign w:val="superscript"/>
              </w:rPr>
            </w:pPr>
            <w:r w:rsidRPr="00750971">
              <w:rPr>
                <w:rFonts w:eastAsia="Verdana"/>
              </w:rPr>
              <w:t>Hosszú távú követés hatásossági analízise</w:t>
            </w:r>
            <w:r w:rsidRPr="00750971">
              <w:rPr>
                <w:rFonts w:eastAsia="Verdana"/>
                <w:vertAlign w:val="superscript"/>
              </w:rPr>
              <w:t>**</w:t>
            </w:r>
          </w:p>
          <w:p w14:paraId="1CB2E1FF" w14:textId="77777777" w:rsidR="001F74D3" w:rsidRPr="00750971" w:rsidRDefault="001F74D3">
            <w:pPr>
              <w:jc w:val="center"/>
              <w:rPr>
                <w:rFonts w:eastAsia="Verdana"/>
              </w:rPr>
            </w:pPr>
            <w:r w:rsidRPr="00750971">
              <w:rPr>
                <w:rFonts w:eastAsia="Verdana"/>
              </w:rPr>
              <w:t>Betegségmentes túlélés</w:t>
            </w:r>
          </w:p>
          <w:p w14:paraId="1594A41E" w14:textId="77777777" w:rsidR="001F74D3" w:rsidRPr="00750971" w:rsidRDefault="001F74D3">
            <w:pPr>
              <w:jc w:val="center"/>
              <w:rPr>
                <w:rFonts w:eastAsia="Verdana"/>
              </w:rPr>
            </w:pPr>
            <w:r w:rsidRPr="00750971">
              <w:rPr>
                <w:rFonts w:eastAsia="Verdana"/>
              </w:rPr>
              <w:t>Relatív hazárd</w:t>
            </w:r>
          </w:p>
          <w:p w14:paraId="0268DA62" w14:textId="77777777" w:rsidR="001F74D3" w:rsidRPr="00750971" w:rsidRDefault="001F74D3">
            <w:pPr>
              <w:jc w:val="center"/>
              <w:rPr>
                <w:rFonts w:eastAsia="Verdana"/>
              </w:rPr>
            </w:pPr>
            <w:r w:rsidRPr="00750971">
              <w:rPr>
                <w:rFonts w:eastAsia="Verdana"/>
              </w:rPr>
              <w:t>(</w:t>
            </w:r>
            <w:r w:rsidRPr="00750971">
              <w:t>95%-os CI</w:t>
            </w:r>
            <w:r w:rsidRPr="00750971">
              <w:rPr>
                <w:rFonts w:eastAsia="Verdana"/>
              </w:rPr>
              <w:t>)</w:t>
            </w:r>
          </w:p>
          <w:p w14:paraId="0B8EA005" w14:textId="77777777" w:rsidR="001F74D3" w:rsidRPr="00750971" w:rsidRDefault="001F74D3">
            <w:pPr>
              <w:jc w:val="center"/>
              <w:rPr>
                <w:rFonts w:eastAsia="Verdana"/>
              </w:rPr>
            </w:pPr>
            <w:r w:rsidRPr="00750971">
              <w:rPr>
                <w:rFonts w:eastAsia="Verdana"/>
              </w:rPr>
              <w:t>p-érték</w:t>
            </w:r>
          </w:p>
          <w:p w14:paraId="799D9F0E" w14:textId="77777777" w:rsidR="001F74D3" w:rsidRPr="00750971" w:rsidRDefault="001F74D3">
            <w:pPr>
              <w:jc w:val="center"/>
              <w:rPr>
                <w:rFonts w:eastAsia="Verdana"/>
              </w:rPr>
            </w:pPr>
          </w:p>
        </w:tc>
        <w:tc>
          <w:tcPr>
            <w:tcW w:w="1133" w:type="pct"/>
            <w:tcBorders>
              <w:top w:val="single" w:sz="4" w:space="0" w:color="auto"/>
              <w:left w:val="single" w:sz="4" w:space="0" w:color="auto"/>
              <w:bottom w:val="single" w:sz="4" w:space="0" w:color="auto"/>
              <w:right w:val="single" w:sz="4" w:space="0" w:color="auto"/>
            </w:tcBorders>
          </w:tcPr>
          <w:p w14:paraId="2EEBD89C" w14:textId="77777777" w:rsidR="001F74D3" w:rsidRPr="00750971" w:rsidRDefault="001F74D3">
            <w:pPr>
              <w:keepNext/>
              <w:jc w:val="center"/>
              <w:rPr>
                <w:szCs w:val="22"/>
              </w:rPr>
            </w:pPr>
          </w:p>
          <w:p w14:paraId="28E19F08" w14:textId="77777777" w:rsidR="001F74D3" w:rsidRPr="00750971" w:rsidRDefault="001F74D3">
            <w:pPr>
              <w:keepNext/>
              <w:jc w:val="center"/>
              <w:rPr>
                <w:szCs w:val="22"/>
              </w:rPr>
            </w:pPr>
          </w:p>
          <w:p w14:paraId="729EBEE2" w14:textId="77777777" w:rsidR="001F74D3" w:rsidRPr="00750971" w:rsidRDefault="001F74D3">
            <w:pPr>
              <w:keepNext/>
              <w:jc w:val="center"/>
              <w:rPr>
                <w:szCs w:val="22"/>
              </w:rPr>
            </w:pPr>
            <w:r w:rsidRPr="00750971">
              <w:rPr>
                <w:szCs w:val="22"/>
              </w:rPr>
              <w:t>0,61</w:t>
            </w:r>
          </w:p>
          <w:p w14:paraId="4F0DE128" w14:textId="77777777" w:rsidR="001F74D3" w:rsidRPr="00750971" w:rsidRDefault="001F74D3">
            <w:pPr>
              <w:keepNext/>
              <w:jc w:val="center"/>
              <w:rPr>
                <w:szCs w:val="22"/>
              </w:rPr>
            </w:pPr>
            <w:r w:rsidRPr="00750971">
              <w:rPr>
                <w:szCs w:val="22"/>
              </w:rPr>
              <w:t>(0,54, 0,69)</w:t>
            </w:r>
          </w:p>
          <w:p w14:paraId="62839B83" w14:textId="77777777" w:rsidR="001F74D3" w:rsidRPr="00750971" w:rsidRDefault="001F74D3">
            <w:pPr>
              <w:jc w:val="center"/>
            </w:pPr>
            <w:r w:rsidRPr="00750971">
              <w:rPr>
                <w:szCs w:val="22"/>
              </w:rPr>
              <w:t>p &lt; 0,0001</w:t>
            </w:r>
          </w:p>
        </w:tc>
        <w:tc>
          <w:tcPr>
            <w:tcW w:w="1133" w:type="pct"/>
            <w:tcBorders>
              <w:top w:val="single" w:sz="4" w:space="0" w:color="auto"/>
              <w:left w:val="single" w:sz="4" w:space="0" w:color="auto"/>
              <w:bottom w:val="single" w:sz="4" w:space="0" w:color="auto"/>
              <w:right w:val="single" w:sz="4" w:space="0" w:color="auto"/>
            </w:tcBorders>
          </w:tcPr>
          <w:p w14:paraId="6DF1E494" w14:textId="77777777" w:rsidR="001F74D3" w:rsidRPr="00750971" w:rsidRDefault="001F74D3">
            <w:pPr>
              <w:keepNext/>
              <w:jc w:val="center"/>
              <w:rPr>
                <w:rFonts w:eastAsia="Batang"/>
                <w:szCs w:val="22"/>
              </w:rPr>
            </w:pPr>
          </w:p>
          <w:p w14:paraId="73DAE27F" w14:textId="77777777" w:rsidR="001F74D3" w:rsidRPr="00750971" w:rsidRDefault="001F74D3">
            <w:pPr>
              <w:keepNext/>
              <w:jc w:val="center"/>
              <w:rPr>
                <w:rFonts w:eastAsia="Batang"/>
                <w:szCs w:val="22"/>
              </w:rPr>
            </w:pPr>
          </w:p>
          <w:p w14:paraId="2F300F29" w14:textId="77777777" w:rsidR="001F74D3" w:rsidRPr="00750971" w:rsidRDefault="001F74D3">
            <w:pPr>
              <w:keepNext/>
              <w:jc w:val="center"/>
              <w:rPr>
                <w:rFonts w:eastAsia="Batang"/>
                <w:szCs w:val="22"/>
              </w:rPr>
            </w:pPr>
            <w:r w:rsidRPr="00750971">
              <w:rPr>
                <w:rFonts w:eastAsia="Batang"/>
                <w:szCs w:val="22"/>
              </w:rPr>
              <w:t>0,72</w:t>
            </w:r>
          </w:p>
          <w:p w14:paraId="61C25675" w14:textId="77777777" w:rsidR="001F74D3" w:rsidRPr="00750971" w:rsidRDefault="001F74D3">
            <w:pPr>
              <w:keepNext/>
              <w:jc w:val="center"/>
              <w:rPr>
                <w:rFonts w:eastAsia="Batang"/>
                <w:szCs w:val="22"/>
              </w:rPr>
            </w:pPr>
            <w:r w:rsidRPr="00750971">
              <w:rPr>
                <w:rFonts w:eastAsia="Batang"/>
                <w:szCs w:val="22"/>
              </w:rPr>
              <w:t>(0,61, 0,85)</w:t>
            </w:r>
          </w:p>
          <w:p w14:paraId="777BBA0A" w14:textId="77777777" w:rsidR="001F74D3" w:rsidRPr="00750971" w:rsidRDefault="001F74D3">
            <w:pPr>
              <w:jc w:val="center"/>
              <w:rPr>
                <w:rFonts w:eastAsia="Batang"/>
              </w:rPr>
            </w:pPr>
            <w:r w:rsidRPr="00750971">
              <w:rPr>
                <w:rFonts w:eastAsia="Batang"/>
                <w:szCs w:val="22"/>
              </w:rPr>
              <w:t>p &lt; 0,0001</w:t>
            </w:r>
          </w:p>
        </w:tc>
        <w:tc>
          <w:tcPr>
            <w:tcW w:w="1132" w:type="pct"/>
            <w:tcBorders>
              <w:top w:val="single" w:sz="4" w:space="0" w:color="auto"/>
              <w:left w:val="single" w:sz="4" w:space="0" w:color="auto"/>
              <w:bottom w:val="single" w:sz="4" w:space="0" w:color="auto"/>
              <w:right w:val="single" w:sz="4" w:space="0" w:color="auto"/>
            </w:tcBorders>
          </w:tcPr>
          <w:p w14:paraId="609D1548" w14:textId="77777777" w:rsidR="001F74D3" w:rsidRPr="00750971" w:rsidRDefault="001F74D3">
            <w:pPr>
              <w:keepNext/>
              <w:jc w:val="center"/>
              <w:rPr>
                <w:rFonts w:eastAsia="Batang"/>
                <w:szCs w:val="22"/>
              </w:rPr>
            </w:pPr>
          </w:p>
          <w:p w14:paraId="05464A8B" w14:textId="77777777" w:rsidR="001F74D3" w:rsidRPr="00750971" w:rsidRDefault="001F74D3">
            <w:pPr>
              <w:keepNext/>
              <w:jc w:val="center"/>
              <w:rPr>
                <w:rFonts w:eastAsia="Batang"/>
                <w:szCs w:val="22"/>
              </w:rPr>
            </w:pPr>
          </w:p>
          <w:p w14:paraId="74A672BC" w14:textId="77777777" w:rsidR="001F74D3" w:rsidRPr="00750971" w:rsidRDefault="001F74D3">
            <w:pPr>
              <w:keepNext/>
              <w:jc w:val="center"/>
              <w:rPr>
                <w:rFonts w:eastAsia="Batang"/>
                <w:szCs w:val="22"/>
              </w:rPr>
            </w:pPr>
            <w:r w:rsidRPr="00750971">
              <w:rPr>
                <w:rFonts w:eastAsia="Batang"/>
                <w:szCs w:val="22"/>
              </w:rPr>
              <w:t>0,77</w:t>
            </w:r>
          </w:p>
          <w:p w14:paraId="308C9800" w14:textId="77777777" w:rsidR="001F74D3" w:rsidRPr="00750971" w:rsidRDefault="001F74D3">
            <w:pPr>
              <w:keepNext/>
              <w:jc w:val="center"/>
              <w:rPr>
                <w:rFonts w:eastAsia="Batang"/>
                <w:szCs w:val="22"/>
              </w:rPr>
            </w:pPr>
            <w:r w:rsidRPr="00750971">
              <w:rPr>
                <w:rFonts w:eastAsia="Batang"/>
                <w:szCs w:val="22"/>
              </w:rPr>
              <w:t>(0,65, 0,90)</w:t>
            </w:r>
          </w:p>
          <w:p w14:paraId="1CAFFBAA" w14:textId="77777777" w:rsidR="001F74D3" w:rsidRPr="00750971" w:rsidRDefault="001F74D3">
            <w:pPr>
              <w:jc w:val="center"/>
              <w:rPr>
                <w:rFonts w:eastAsia="Batang"/>
              </w:rPr>
            </w:pPr>
            <w:r w:rsidRPr="00750971">
              <w:rPr>
                <w:rFonts w:eastAsia="Batang"/>
                <w:szCs w:val="22"/>
              </w:rPr>
              <w:t>p = 0,0011</w:t>
            </w:r>
          </w:p>
        </w:tc>
      </w:tr>
      <w:tr w:rsidR="001F74D3" w:rsidRPr="00750971" w14:paraId="5C3A94C6" w14:textId="77777777">
        <w:trPr>
          <w:trHeight w:val="962"/>
        </w:trPr>
        <w:tc>
          <w:tcPr>
            <w:tcW w:w="1602" w:type="pct"/>
            <w:tcBorders>
              <w:top w:val="single" w:sz="4" w:space="0" w:color="auto"/>
              <w:left w:val="single" w:sz="4" w:space="0" w:color="auto"/>
              <w:bottom w:val="single" w:sz="4" w:space="0" w:color="auto"/>
              <w:right w:val="single" w:sz="4" w:space="0" w:color="auto"/>
            </w:tcBorders>
          </w:tcPr>
          <w:p w14:paraId="5A3CDA0B" w14:textId="77777777" w:rsidR="001F74D3" w:rsidRPr="00750971" w:rsidRDefault="001F74D3">
            <w:pPr>
              <w:jc w:val="center"/>
              <w:rPr>
                <w:rFonts w:eastAsia="Verdana"/>
              </w:rPr>
            </w:pPr>
            <w:r w:rsidRPr="00750971">
              <w:rPr>
                <w:rFonts w:eastAsia="Verdana"/>
              </w:rPr>
              <w:t xml:space="preserve">A betegségmentes túlélés és a tünetekkel járó cardialis események post-hoc feltáró analízise </w:t>
            </w:r>
          </w:p>
          <w:p w14:paraId="6B85D0C7" w14:textId="77777777" w:rsidR="001F74D3" w:rsidRPr="00750971" w:rsidRDefault="001F74D3">
            <w:pPr>
              <w:jc w:val="center"/>
              <w:rPr>
                <w:rFonts w:eastAsia="Verdana"/>
              </w:rPr>
            </w:pPr>
            <w:r w:rsidRPr="00750971">
              <w:rPr>
                <w:rFonts w:eastAsia="Verdana"/>
              </w:rPr>
              <w:t>Hosszú távú követés</w:t>
            </w:r>
            <w:r w:rsidRPr="00750971">
              <w:rPr>
                <w:rFonts w:eastAsia="Verdana"/>
                <w:vertAlign w:val="superscript"/>
              </w:rPr>
              <w:t>**</w:t>
            </w:r>
          </w:p>
          <w:p w14:paraId="07A75B02" w14:textId="77777777" w:rsidR="001F74D3" w:rsidRPr="00750971" w:rsidRDefault="001F74D3">
            <w:pPr>
              <w:jc w:val="center"/>
              <w:rPr>
                <w:rFonts w:eastAsia="Verdana"/>
              </w:rPr>
            </w:pPr>
            <w:r w:rsidRPr="00750971">
              <w:rPr>
                <w:rFonts w:eastAsia="Verdana"/>
              </w:rPr>
              <w:t>Relatív hazárd</w:t>
            </w:r>
          </w:p>
          <w:p w14:paraId="3A5B00D1" w14:textId="77777777" w:rsidR="001F74D3" w:rsidRPr="00750971" w:rsidRDefault="001F74D3">
            <w:pPr>
              <w:jc w:val="center"/>
              <w:rPr>
                <w:rFonts w:eastAsia="Verdana"/>
              </w:rPr>
            </w:pPr>
            <w:r w:rsidRPr="00750971">
              <w:rPr>
                <w:rFonts w:eastAsia="Verdana"/>
              </w:rPr>
              <w:t>(</w:t>
            </w:r>
            <w:r w:rsidRPr="00750971">
              <w:t>95%-os CI</w:t>
            </w:r>
            <w:r w:rsidRPr="00750971">
              <w:rPr>
                <w:rFonts w:eastAsia="Verdana"/>
              </w:rPr>
              <w:t>)</w:t>
            </w:r>
          </w:p>
        </w:tc>
        <w:tc>
          <w:tcPr>
            <w:tcW w:w="1133" w:type="pct"/>
            <w:tcBorders>
              <w:top w:val="single" w:sz="4" w:space="0" w:color="auto"/>
              <w:left w:val="single" w:sz="4" w:space="0" w:color="auto"/>
              <w:bottom w:val="single" w:sz="4" w:space="0" w:color="auto"/>
              <w:right w:val="single" w:sz="4" w:space="0" w:color="auto"/>
            </w:tcBorders>
          </w:tcPr>
          <w:p w14:paraId="503B2864" w14:textId="77777777" w:rsidR="001F74D3" w:rsidRPr="00750971" w:rsidRDefault="001F74D3">
            <w:pPr>
              <w:jc w:val="center"/>
            </w:pPr>
          </w:p>
          <w:p w14:paraId="088975B3" w14:textId="77777777" w:rsidR="001F74D3" w:rsidRPr="00750971" w:rsidRDefault="001F74D3">
            <w:pPr>
              <w:jc w:val="center"/>
            </w:pPr>
          </w:p>
          <w:p w14:paraId="1C7500B0" w14:textId="77777777" w:rsidR="001F74D3" w:rsidRPr="00750971" w:rsidRDefault="001F74D3">
            <w:pPr>
              <w:jc w:val="center"/>
            </w:pPr>
          </w:p>
          <w:p w14:paraId="4FA81D4E" w14:textId="77777777" w:rsidR="001F74D3" w:rsidRPr="00750971" w:rsidRDefault="001F74D3">
            <w:pPr>
              <w:jc w:val="center"/>
            </w:pPr>
          </w:p>
          <w:p w14:paraId="7F790A1B" w14:textId="77777777" w:rsidR="001F74D3" w:rsidRPr="00750971" w:rsidRDefault="001F74D3">
            <w:pPr>
              <w:jc w:val="center"/>
            </w:pPr>
            <w:r w:rsidRPr="00750971">
              <w:t>0,67</w:t>
            </w:r>
          </w:p>
          <w:p w14:paraId="6185A6AB" w14:textId="77777777" w:rsidR="001F74D3" w:rsidRPr="00750971" w:rsidRDefault="001F74D3">
            <w:pPr>
              <w:jc w:val="center"/>
            </w:pPr>
            <w:r w:rsidRPr="00750971">
              <w:t>(0,60, 0,75)</w:t>
            </w:r>
          </w:p>
        </w:tc>
        <w:tc>
          <w:tcPr>
            <w:tcW w:w="1133" w:type="pct"/>
            <w:tcBorders>
              <w:top w:val="single" w:sz="4" w:space="0" w:color="auto"/>
              <w:left w:val="single" w:sz="4" w:space="0" w:color="auto"/>
              <w:bottom w:val="single" w:sz="4" w:space="0" w:color="auto"/>
              <w:right w:val="single" w:sz="4" w:space="0" w:color="auto"/>
            </w:tcBorders>
          </w:tcPr>
          <w:p w14:paraId="5F57C782" w14:textId="77777777" w:rsidR="001F74D3" w:rsidRPr="00750971" w:rsidRDefault="001F74D3">
            <w:pPr>
              <w:jc w:val="center"/>
              <w:rPr>
                <w:rFonts w:eastAsia="Batang"/>
              </w:rPr>
            </w:pPr>
          </w:p>
          <w:p w14:paraId="458DBAD1" w14:textId="77777777" w:rsidR="001F74D3" w:rsidRPr="00750971" w:rsidRDefault="001F74D3">
            <w:pPr>
              <w:jc w:val="center"/>
              <w:rPr>
                <w:rFonts w:eastAsia="Batang"/>
              </w:rPr>
            </w:pPr>
          </w:p>
          <w:p w14:paraId="6944AFAD" w14:textId="77777777" w:rsidR="001F74D3" w:rsidRPr="00750971" w:rsidRDefault="001F74D3">
            <w:pPr>
              <w:jc w:val="center"/>
              <w:rPr>
                <w:rFonts w:eastAsia="Batang"/>
              </w:rPr>
            </w:pPr>
          </w:p>
          <w:p w14:paraId="0B147231" w14:textId="77777777" w:rsidR="001F74D3" w:rsidRPr="00750971" w:rsidRDefault="001F74D3">
            <w:pPr>
              <w:jc w:val="center"/>
              <w:rPr>
                <w:rFonts w:eastAsia="Batang"/>
              </w:rPr>
            </w:pPr>
          </w:p>
          <w:p w14:paraId="2A6D7C52" w14:textId="77777777" w:rsidR="001F74D3" w:rsidRPr="00750971" w:rsidRDefault="001F74D3">
            <w:pPr>
              <w:jc w:val="center"/>
              <w:rPr>
                <w:rFonts w:eastAsia="Batang"/>
              </w:rPr>
            </w:pPr>
            <w:r w:rsidRPr="00750971">
              <w:rPr>
                <w:rFonts w:eastAsia="Batang"/>
              </w:rPr>
              <w:t>0,77</w:t>
            </w:r>
          </w:p>
          <w:p w14:paraId="45472A4F" w14:textId="77777777" w:rsidR="001F74D3" w:rsidRPr="00750971" w:rsidRDefault="001F74D3">
            <w:pPr>
              <w:jc w:val="center"/>
              <w:rPr>
                <w:rFonts w:eastAsia="Batang"/>
              </w:rPr>
            </w:pPr>
            <w:r w:rsidRPr="00750971">
              <w:rPr>
                <w:rFonts w:eastAsia="Batang"/>
              </w:rPr>
              <w:t>(0,66, 0,90)</w:t>
            </w:r>
          </w:p>
        </w:tc>
        <w:tc>
          <w:tcPr>
            <w:tcW w:w="1132" w:type="pct"/>
            <w:tcBorders>
              <w:top w:val="single" w:sz="4" w:space="0" w:color="auto"/>
              <w:left w:val="single" w:sz="4" w:space="0" w:color="auto"/>
              <w:bottom w:val="single" w:sz="4" w:space="0" w:color="auto"/>
              <w:right w:val="single" w:sz="4" w:space="0" w:color="auto"/>
            </w:tcBorders>
          </w:tcPr>
          <w:p w14:paraId="562EEE57" w14:textId="77777777" w:rsidR="001F74D3" w:rsidRPr="00750971" w:rsidRDefault="001F74D3">
            <w:pPr>
              <w:jc w:val="center"/>
              <w:rPr>
                <w:rFonts w:eastAsia="Batang"/>
              </w:rPr>
            </w:pPr>
          </w:p>
          <w:p w14:paraId="617A710C" w14:textId="77777777" w:rsidR="001F74D3" w:rsidRPr="00750971" w:rsidRDefault="001F74D3">
            <w:pPr>
              <w:jc w:val="center"/>
              <w:rPr>
                <w:rFonts w:eastAsia="Batang"/>
              </w:rPr>
            </w:pPr>
          </w:p>
          <w:p w14:paraId="314FB359" w14:textId="77777777" w:rsidR="001F74D3" w:rsidRPr="00750971" w:rsidRDefault="001F74D3">
            <w:pPr>
              <w:jc w:val="center"/>
              <w:rPr>
                <w:rFonts w:eastAsia="Batang"/>
              </w:rPr>
            </w:pPr>
          </w:p>
          <w:p w14:paraId="59A03CF0" w14:textId="77777777" w:rsidR="001F74D3" w:rsidRPr="00750971" w:rsidRDefault="001F74D3">
            <w:pPr>
              <w:jc w:val="center"/>
              <w:rPr>
                <w:rFonts w:eastAsia="Batang"/>
              </w:rPr>
            </w:pPr>
          </w:p>
          <w:p w14:paraId="734EBAB2" w14:textId="77777777" w:rsidR="001F74D3" w:rsidRPr="00750971" w:rsidRDefault="001F74D3">
            <w:pPr>
              <w:jc w:val="center"/>
              <w:rPr>
                <w:rFonts w:eastAsia="Batang"/>
              </w:rPr>
            </w:pPr>
            <w:r w:rsidRPr="00750971">
              <w:rPr>
                <w:rFonts w:eastAsia="Batang"/>
              </w:rPr>
              <w:t>0,77</w:t>
            </w:r>
          </w:p>
          <w:p w14:paraId="2E5D3401" w14:textId="77777777" w:rsidR="001F74D3" w:rsidRPr="00750971" w:rsidRDefault="001F74D3">
            <w:pPr>
              <w:jc w:val="center"/>
              <w:rPr>
                <w:rFonts w:eastAsia="Batang"/>
              </w:rPr>
            </w:pPr>
            <w:r w:rsidRPr="00750971">
              <w:rPr>
                <w:rFonts w:eastAsia="Batang"/>
              </w:rPr>
              <w:t>(0,66, 0,90)</w:t>
            </w:r>
          </w:p>
          <w:p w14:paraId="48A0CF39" w14:textId="77777777" w:rsidR="001F74D3" w:rsidRPr="00750971" w:rsidRDefault="001F74D3">
            <w:pPr>
              <w:jc w:val="center"/>
              <w:rPr>
                <w:rFonts w:eastAsia="Batang"/>
              </w:rPr>
            </w:pPr>
          </w:p>
        </w:tc>
      </w:tr>
    </w:tbl>
    <w:p w14:paraId="4E6A4C51" w14:textId="77777777" w:rsidR="001F74D3" w:rsidRPr="00750971" w:rsidRDefault="001F74D3">
      <w:pPr>
        <w:rPr>
          <w:sz w:val="20"/>
        </w:rPr>
      </w:pPr>
      <w:r w:rsidRPr="00750971">
        <w:rPr>
          <w:sz w:val="20"/>
        </w:rPr>
        <w:t>A: doxorubicin; C: ciklofoszfamid; P: paklitaxel; D: docetaxel; Carb: karboplatin; H: trasztuzumab</w:t>
      </w:r>
    </w:p>
    <w:p w14:paraId="5EFE97D7" w14:textId="77777777" w:rsidR="001F74D3" w:rsidRPr="00750971" w:rsidRDefault="001F74D3">
      <w:pPr>
        <w:rPr>
          <w:sz w:val="20"/>
        </w:rPr>
      </w:pPr>
      <w:r w:rsidRPr="00750971">
        <w:rPr>
          <w:sz w:val="20"/>
        </w:rPr>
        <w:t>CI = konfidencia intervallum</w:t>
      </w:r>
    </w:p>
    <w:p w14:paraId="6813F9D4" w14:textId="77777777" w:rsidR="001F74D3" w:rsidRPr="00750971" w:rsidRDefault="001F74D3">
      <w:pPr>
        <w:rPr>
          <w:sz w:val="20"/>
        </w:rPr>
      </w:pPr>
      <w:r w:rsidRPr="00750971">
        <w:rPr>
          <w:sz w:val="20"/>
        </w:rPr>
        <w:t xml:space="preserve">* A betegségmentes túlélés (DFS) végső analízisekor. A medián követés ideje 1,8 év volt az AC→P karon és 2,0 év az AC→PH karon. </w:t>
      </w:r>
    </w:p>
    <w:p w14:paraId="61643B57" w14:textId="77777777" w:rsidR="001F74D3" w:rsidRPr="00750971" w:rsidRDefault="001F74D3">
      <w:pPr>
        <w:rPr>
          <w:sz w:val="20"/>
        </w:rPr>
      </w:pPr>
      <w:r w:rsidRPr="00750971">
        <w:rPr>
          <w:sz w:val="20"/>
          <w:vertAlign w:val="superscript"/>
        </w:rPr>
        <w:t>**</w:t>
      </w:r>
      <w:r w:rsidRPr="00750971">
        <w:rPr>
          <w:sz w:val="20"/>
        </w:rPr>
        <w:t xml:space="preserve"> A klinikai vizsgálatok összevont analíziséhez a hosszú távú követés medián ideje 8,3 év volt (tartomány: 0,1-12,1) az AC→PH karon és 7,9 év (tartomány: 0,0-12,2) az AC→P karon; a BCIRG 006 vizsgálathoz a hosszú távú követés medián ideje 10,3 év volt mind az AC→D (tartomány: 0,0-12,6) karon, mind a DCarbH (tartomány: 0,0-13,1) karon, és 10,4 év volt az AC→DH karon (tartomány: 0,0-12,7) </w:t>
      </w:r>
    </w:p>
    <w:p w14:paraId="5D456613" w14:textId="77777777" w:rsidR="001F74D3" w:rsidRPr="00750971" w:rsidRDefault="001F74D3"/>
    <w:p w14:paraId="4A69CF34" w14:textId="77777777" w:rsidR="001F74D3" w:rsidRPr="00750971" w:rsidRDefault="001F74D3">
      <w:pPr>
        <w:rPr>
          <w:i/>
          <w:u w:val="single"/>
        </w:rPr>
      </w:pPr>
      <w:r w:rsidRPr="00750971">
        <w:rPr>
          <w:i/>
          <w:u w:val="single"/>
        </w:rPr>
        <w:t>Korai emlőkarcinóma – (neoadjuváns-adjuváns kezelés)</w:t>
      </w:r>
    </w:p>
    <w:p w14:paraId="583ED1BC" w14:textId="77777777" w:rsidR="001F74D3" w:rsidRPr="00750971" w:rsidRDefault="001F74D3"/>
    <w:p w14:paraId="7D00FCF3" w14:textId="77777777" w:rsidR="001F74D3" w:rsidRPr="00750971" w:rsidRDefault="001F74D3">
      <w:pPr>
        <w:rPr>
          <w:i/>
        </w:rPr>
      </w:pPr>
      <w:r w:rsidRPr="00750971">
        <w:rPr>
          <w:i/>
        </w:rPr>
        <w:t>Intravénás gyógyszerforma</w:t>
      </w:r>
    </w:p>
    <w:p w14:paraId="29F4E672" w14:textId="77777777" w:rsidR="001F74D3" w:rsidRPr="00750971" w:rsidRDefault="001F74D3"/>
    <w:p w14:paraId="33397A1B" w14:textId="77777777" w:rsidR="001F74D3" w:rsidRPr="00750971" w:rsidRDefault="001F74D3">
      <w:r w:rsidRPr="00750971">
        <w:t>Eddig nem állnak rendelkezésre olyan eredmények, melyek az adjuváns Herceptin</w:t>
      </w:r>
      <w:r w:rsidRPr="00750971">
        <w:noBreakHyphen/>
        <w:t xml:space="preserve">kezelés kemoterápiával történő együttadásának hatásosságát hasonlítják össze a neoadjuváns/adjuváns kezelés során kapott eredményekkel. </w:t>
      </w:r>
    </w:p>
    <w:p w14:paraId="3F0E3DB8" w14:textId="77777777" w:rsidR="001F74D3" w:rsidRPr="00750971" w:rsidRDefault="001F74D3">
      <w:r w:rsidRPr="00750971">
        <w:t xml:space="preserve"> </w:t>
      </w:r>
    </w:p>
    <w:p w14:paraId="20628281" w14:textId="77777777" w:rsidR="001F74D3" w:rsidRPr="00750971" w:rsidRDefault="001F74D3">
      <w:r w:rsidRPr="00750971">
        <w:t xml:space="preserve">A neoadjuváns-adjuváns kezelés területén az MO16432 multicentrikus, randomizált vizsgálatot a Herceptin és egy antraciklint illetve egy taxánt is tartalmazó neoadjuváns kemoterápia egyidejű alkalmazása, majd ezt követően adott adjuváns Herceptin klinikai hatásosságának vizsgálatára </w:t>
      </w:r>
      <w:r w:rsidRPr="00750971">
        <w:lastRenderedPageBreak/>
        <w:t>tervezték, melynek során a Herceptin</w:t>
      </w:r>
      <w:r w:rsidRPr="00750971">
        <w:noBreakHyphen/>
        <w:t>kezelés teljes időtartama összesen 1 év volt. A vizsgálatba újonnan diagnosztizált, lokálisan előrehaladott (III. stádiumú) vagy gyulladásos korai emlőkarcinómában szenvedő betegeket választottak be. Azokat a betegeket, akiknek tumora HER2-pozitív volt, véletlenszerűen neoadjuváns kemoterápiára és egyidejű neoadjuváns-adjuváns Herceptin</w:t>
      </w:r>
      <w:r w:rsidRPr="00750971">
        <w:noBreakHyphen/>
        <w:t>kezelésre vagy önmagában adott neoadjuváns kemoterápiára sorolták be.</w:t>
      </w:r>
    </w:p>
    <w:p w14:paraId="7E354D5A" w14:textId="77777777" w:rsidR="001F74D3" w:rsidRPr="00750971" w:rsidRDefault="001F74D3"/>
    <w:p w14:paraId="5DE56244" w14:textId="77777777" w:rsidR="001F74D3" w:rsidRPr="00750971" w:rsidRDefault="001F74D3">
      <w:r w:rsidRPr="00750971">
        <w:t>Az MO16432 vizsgálatban a Herceptin</w:t>
      </w:r>
      <w:r w:rsidRPr="00750971">
        <w:noBreakHyphen/>
        <w:t>t (8 mg/ttkg telítő adag, majd 6 mg/ttkg fenntartó adagok 3 hetente) 10 ciklus neoadjuváns kemoterápiával együtt adagolták.</w:t>
      </w:r>
    </w:p>
    <w:p w14:paraId="43F7AC2F" w14:textId="77777777" w:rsidR="001F74D3" w:rsidRPr="00750971" w:rsidRDefault="001F74D3"/>
    <w:p w14:paraId="0F956CFB" w14:textId="77777777" w:rsidR="001F74D3" w:rsidRPr="00750971" w:rsidRDefault="001F74D3">
      <w:pPr>
        <w:keepNext/>
        <w:keepLines/>
      </w:pPr>
      <w:r w:rsidRPr="00750971">
        <w:t>az alábbiak szerint:</w:t>
      </w:r>
    </w:p>
    <w:p w14:paraId="72828DDB" w14:textId="77777777" w:rsidR="001F74D3" w:rsidRPr="00750971" w:rsidRDefault="001F74D3"/>
    <w:p w14:paraId="1588FF00" w14:textId="77777777" w:rsidR="001F74D3" w:rsidRPr="00750971" w:rsidRDefault="001F74D3">
      <w:pPr>
        <w:keepNext/>
        <w:keepLines/>
        <w:ind w:left="360" w:firstLine="9"/>
      </w:pPr>
      <w:r w:rsidRPr="00750971">
        <w:t>-</w:t>
      </w:r>
      <w:r w:rsidRPr="00750971">
        <w:tab/>
        <w:t>60 mg/m</w:t>
      </w:r>
      <w:r w:rsidRPr="00750971">
        <w:rPr>
          <w:vertAlign w:val="superscript"/>
        </w:rPr>
        <w:t>2</w:t>
      </w:r>
      <w:r w:rsidRPr="00750971">
        <w:t xml:space="preserve"> doxorubicin és 150 mg/m</w:t>
      </w:r>
      <w:r w:rsidRPr="00750971">
        <w:rPr>
          <w:vertAlign w:val="superscript"/>
        </w:rPr>
        <w:t>2</w:t>
      </w:r>
      <w:r w:rsidRPr="00750971">
        <w:t xml:space="preserve"> paklitaxel, 3 hetente adva 3 cikluson keresztül,</w:t>
      </w:r>
    </w:p>
    <w:p w14:paraId="43AB60F7" w14:textId="77777777" w:rsidR="001F74D3" w:rsidRPr="00750971" w:rsidRDefault="001F74D3"/>
    <w:p w14:paraId="20B3C5E4" w14:textId="77777777" w:rsidR="001F74D3" w:rsidRPr="00750971" w:rsidRDefault="001F74D3">
      <w:pPr>
        <w:keepNext/>
        <w:keepLines/>
      </w:pPr>
      <w:r w:rsidRPr="00750971">
        <w:t>ezt követően</w:t>
      </w:r>
    </w:p>
    <w:p w14:paraId="2BBB6D5B" w14:textId="77777777" w:rsidR="001F74D3" w:rsidRPr="00750971" w:rsidRDefault="001F74D3">
      <w:pPr>
        <w:keepNext/>
        <w:keepLines/>
        <w:ind w:left="360" w:firstLine="9"/>
      </w:pPr>
      <w:r w:rsidRPr="00750971">
        <w:t>-</w:t>
      </w:r>
      <w:r w:rsidRPr="00750971">
        <w:tab/>
        <w:t>175 mg/m</w:t>
      </w:r>
      <w:r w:rsidRPr="00750971">
        <w:rPr>
          <w:vertAlign w:val="superscript"/>
        </w:rPr>
        <w:t>2</w:t>
      </w:r>
      <w:r w:rsidRPr="00750971">
        <w:t xml:space="preserve"> paklitaxel, 3 hetente adva 4 cikluson keresztül,</w:t>
      </w:r>
    </w:p>
    <w:p w14:paraId="505F185F" w14:textId="77777777" w:rsidR="001F74D3" w:rsidRPr="00750971" w:rsidRDefault="001F74D3">
      <w:pPr>
        <w:keepNext/>
        <w:keepLines/>
      </w:pPr>
    </w:p>
    <w:p w14:paraId="6B36C5F5" w14:textId="77777777" w:rsidR="001F74D3" w:rsidRPr="00750971" w:rsidRDefault="001F74D3">
      <w:pPr>
        <w:keepNext/>
        <w:keepLines/>
      </w:pPr>
      <w:r w:rsidRPr="00750971">
        <w:t>ezt követően</w:t>
      </w:r>
    </w:p>
    <w:p w14:paraId="2F5532DA" w14:textId="77777777" w:rsidR="001F74D3" w:rsidRPr="00750971" w:rsidRDefault="001F74D3">
      <w:pPr>
        <w:keepNext/>
        <w:keepLines/>
        <w:ind w:left="360" w:firstLine="9"/>
      </w:pPr>
      <w:r w:rsidRPr="00750971">
        <w:t>-</w:t>
      </w:r>
      <w:r w:rsidRPr="00750971">
        <w:tab/>
        <w:t>CMF az 1. és a 8. napon, 4 hetente adva 3 cikluson keresztül,</w:t>
      </w:r>
    </w:p>
    <w:p w14:paraId="728CAFEE" w14:textId="77777777" w:rsidR="001F74D3" w:rsidRPr="00750971" w:rsidRDefault="001F74D3"/>
    <w:p w14:paraId="1A463C64" w14:textId="77777777" w:rsidR="001F74D3" w:rsidRPr="00750971" w:rsidRDefault="001F74D3">
      <w:r w:rsidRPr="00750971">
        <w:t>majd a műtét után</w:t>
      </w:r>
    </w:p>
    <w:p w14:paraId="138796C8" w14:textId="77777777" w:rsidR="001F74D3" w:rsidRPr="00750971" w:rsidRDefault="001F74D3">
      <w:r w:rsidRPr="00750971">
        <w:t>-</w:t>
      </w:r>
      <w:r w:rsidRPr="00750971">
        <w:tab/>
        <w:t>további adjuváns Herceptin ciklusok (az 1 éves kezelés befejezéséig).</w:t>
      </w:r>
    </w:p>
    <w:p w14:paraId="53B030F3" w14:textId="77777777" w:rsidR="001F74D3" w:rsidRPr="00750971" w:rsidRDefault="001F74D3"/>
    <w:p w14:paraId="2952C042" w14:textId="77777777" w:rsidR="001F74D3" w:rsidRPr="00750971" w:rsidRDefault="001F74D3">
      <w:r w:rsidRPr="00750971">
        <w:t>A MO16432 vizsgálat hatásossági eredményeit a 11. táblázat foglalja össze. A Herceptin karon az utánkövetés medián időtartama 3,8 év volt.</w:t>
      </w:r>
    </w:p>
    <w:p w14:paraId="66A65F9E" w14:textId="77777777" w:rsidR="001F74D3" w:rsidRPr="00750971" w:rsidRDefault="001F74D3"/>
    <w:p w14:paraId="17AF20B8" w14:textId="77777777" w:rsidR="001F74D3" w:rsidRPr="00750971" w:rsidRDefault="001F74D3">
      <w:r w:rsidRPr="00750971">
        <w:t>11. táblázat: Az MO16432 vizsgálat hatásossági eredményei</w:t>
      </w:r>
    </w:p>
    <w:p w14:paraId="3486F109" w14:textId="77777777" w:rsidR="00FB3D5D" w:rsidRPr="00750971" w:rsidRDefault="00FB3D5D"/>
    <w:tbl>
      <w:tblPr>
        <w:tblW w:w="4481"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851"/>
        <w:gridCol w:w="1611"/>
        <w:gridCol w:w="1902"/>
        <w:gridCol w:w="1756"/>
      </w:tblGrid>
      <w:tr w:rsidR="001F74D3" w:rsidRPr="00750971" w14:paraId="02D5F824" w14:textId="77777777">
        <w:tc>
          <w:tcPr>
            <w:tcW w:w="2851" w:type="dxa"/>
            <w:tcBorders>
              <w:top w:val="single" w:sz="4" w:space="0" w:color="auto"/>
              <w:left w:val="single" w:sz="4" w:space="0" w:color="auto"/>
              <w:bottom w:val="single" w:sz="6" w:space="0" w:color="000000"/>
            </w:tcBorders>
          </w:tcPr>
          <w:p w14:paraId="37D9B6F8" w14:textId="77777777" w:rsidR="001F74D3" w:rsidRPr="00750971" w:rsidRDefault="001F74D3">
            <w:pPr>
              <w:pStyle w:val="TableText10"/>
              <w:keepNext/>
              <w:jc w:val="center"/>
              <w:rPr>
                <w:sz w:val="22"/>
                <w:szCs w:val="22"/>
              </w:rPr>
            </w:pPr>
            <w:r w:rsidRPr="00750971">
              <w:rPr>
                <w:sz w:val="22"/>
                <w:szCs w:val="22"/>
              </w:rPr>
              <w:t>Paraméter</w:t>
            </w:r>
          </w:p>
        </w:tc>
        <w:tc>
          <w:tcPr>
            <w:tcW w:w="1611" w:type="dxa"/>
            <w:tcBorders>
              <w:top w:val="single" w:sz="4" w:space="0" w:color="auto"/>
              <w:bottom w:val="single" w:sz="6" w:space="0" w:color="000000"/>
            </w:tcBorders>
          </w:tcPr>
          <w:p w14:paraId="364D139F" w14:textId="77777777" w:rsidR="001F74D3" w:rsidRPr="00750971" w:rsidRDefault="001F74D3">
            <w:pPr>
              <w:pStyle w:val="TableText10"/>
              <w:keepNext/>
              <w:jc w:val="center"/>
              <w:rPr>
                <w:sz w:val="22"/>
                <w:szCs w:val="22"/>
              </w:rPr>
            </w:pPr>
            <w:r w:rsidRPr="00750971">
              <w:rPr>
                <w:sz w:val="22"/>
                <w:szCs w:val="22"/>
              </w:rPr>
              <w:t>Kemoterápia + Herceptin</w:t>
            </w:r>
          </w:p>
          <w:p w14:paraId="45F69832" w14:textId="77777777" w:rsidR="001F74D3" w:rsidRPr="00750971" w:rsidRDefault="001F74D3">
            <w:pPr>
              <w:pStyle w:val="TableText10"/>
              <w:keepNext/>
              <w:jc w:val="center"/>
              <w:rPr>
                <w:sz w:val="22"/>
                <w:szCs w:val="22"/>
              </w:rPr>
            </w:pPr>
            <w:r w:rsidRPr="00750971">
              <w:rPr>
                <w:sz w:val="22"/>
                <w:szCs w:val="22"/>
              </w:rPr>
              <w:t>(n = 115)</w:t>
            </w:r>
          </w:p>
        </w:tc>
        <w:tc>
          <w:tcPr>
            <w:tcW w:w="1902" w:type="dxa"/>
            <w:tcBorders>
              <w:top w:val="single" w:sz="4" w:space="0" w:color="auto"/>
              <w:bottom w:val="single" w:sz="6" w:space="0" w:color="000000"/>
            </w:tcBorders>
          </w:tcPr>
          <w:p w14:paraId="2039A369" w14:textId="77777777" w:rsidR="001F74D3" w:rsidRPr="00750971" w:rsidRDefault="001F74D3">
            <w:pPr>
              <w:pStyle w:val="TableText10"/>
              <w:keepNext/>
              <w:jc w:val="center"/>
              <w:rPr>
                <w:sz w:val="22"/>
                <w:szCs w:val="22"/>
              </w:rPr>
            </w:pPr>
            <w:r w:rsidRPr="00750971">
              <w:rPr>
                <w:sz w:val="22"/>
                <w:szCs w:val="22"/>
              </w:rPr>
              <w:t>Csak kemoterápia</w:t>
            </w:r>
          </w:p>
          <w:p w14:paraId="5E3EC68A" w14:textId="77777777" w:rsidR="001F74D3" w:rsidRPr="00750971" w:rsidRDefault="001F74D3">
            <w:pPr>
              <w:pStyle w:val="TableText10"/>
              <w:keepNext/>
              <w:jc w:val="center"/>
              <w:rPr>
                <w:sz w:val="22"/>
                <w:szCs w:val="22"/>
              </w:rPr>
            </w:pPr>
            <w:r w:rsidRPr="00750971">
              <w:rPr>
                <w:sz w:val="22"/>
                <w:szCs w:val="22"/>
              </w:rPr>
              <w:t>(n = 116)</w:t>
            </w:r>
          </w:p>
        </w:tc>
        <w:tc>
          <w:tcPr>
            <w:tcW w:w="1756" w:type="dxa"/>
            <w:tcBorders>
              <w:top w:val="single" w:sz="4" w:space="0" w:color="auto"/>
              <w:bottom w:val="single" w:sz="6" w:space="0" w:color="000000"/>
              <w:right w:val="single" w:sz="4" w:space="0" w:color="auto"/>
            </w:tcBorders>
          </w:tcPr>
          <w:p w14:paraId="29537C58" w14:textId="77777777" w:rsidR="001F74D3" w:rsidRPr="00750971" w:rsidRDefault="001F74D3">
            <w:pPr>
              <w:pStyle w:val="TableText10"/>
              <w:keepNext/>
              <w:jc w:val="center"/>
              <w:rPr>
                <w:sz w:val="22"/>
                <w:szCs w:val="22"/>
              </w:rPr>
            </w:pPr>
          </w:p>
        </w:tc>
      </w:tr>
      <w:tr w:rsidR="001F74D3" w:rsidRPr="00750971" w14:paraId="3D694A8C" w14:textId="77777777">
        <w:tc>
          <w:tcPr>
            <w:tcW w:w="2851" w:type="dxa"/>
            <w:tcBorders>
              <w:left w:val="single" w:sz="4" w:space="0" w:color="auto"/>
              <w:bottom w:val="nil"/>
            </w:tcBorders>
          </w:tcPr>
          <w:p w14:paraId="659D2B15" w14:textId="77777777" w:rsidR="001F74D3" w:rsidRPr="00750971" w:rsidRDefault="001F74D3">
            <w:pPr>
              <w:pStyle w:val="TableText10"/>
              <w:keepNext/>
              <w:rPr>
                <w:sz w:val="22"/>
                <w:szCs w:val="22"/>
              </w:rPr>
            </w:pPr>
            <w:r w:rsidRPr="00750971">
              <w:rPr>
                <w:sz w:val="22"/>
                <w:szCs w:val="22"/>
              </w:rPr>
              <w:t>Eseménymentes túlélés</w:t>
            </w:r>
          </w:p>
        </w:tc>
        <w:tc>
          <w:tcPr>
            <w:tcW w:w="1611" w:type="dxa"/>
            <w:tcBorders>
              <w:bottom w:val="nil"/>
            </w:tcBorders>
          </w:tcPr>
          <w:p w14:paraId="598AB2B3" w14:textId="77777777" w:rsidR="001F74D3" w:rsidRPr="00750971" w:rsidRDefault="001F74D3">
            <w:pPr>
              <w:pStyle w:val="TableText10"/>
              <w:keepNext/>
              <w:jc w:val="center"/>
              <w:rPr>
                <w:sz w:val="22"/>
                <w:szCs w:val="22"/>
              </w:rPr>
            </w:pPr>
          </w:p>
        </w:tc>
        <w:tc>
          <w:tcPr>
            <w:tcW w:w="1902" w:type="dxa"/>
            <w:tcBorders>
              <w:bottom w:val="nil"/>
            </w:tcBorders>
          </w:tcPr>
          <w:p w14:paraId="38F6675A" w14:textId="77777777" w:rsidR="001F74D3" w:rsidRPr="00750971" w:rsidRDefault="001F74D3">
            <w:pPr>
              <w:pStyle w:val="TableText10"/>
              <w:keepNext/>
              <w:jc w:val="center"/>
              <w:rPr>
                <w:sz w:val="22"/>
                <w:szCs w:val="22"/>
              </w:rPr>
            </w:pPr>
          </w:p>
        </w:tc>
        <w:tc>
          <w:tcPr>
            <w:tcW w:w="1756" w:type="dxa"/>
            <w:tcBorders>
              <w:bottom w:val="nil"/>
              <w:right w:val="single" w:sz="4" w:space="0" w:color="auto"/>
            </w:tcBorders>
          </w:tcPr>
          <w:p w14:paraId="5FE7B7DE" w14:textId="77777777" w:rsidR="001F74D3" w:rsidRPr="00750971" w:rsidRDefault="001F74D3">
            <w:pPr>
              <w:pStyle w:val="TableText10"/>
              <w:keepNext/>
              <w:jc w:val="center"/>
              <w:rPr>
                <w:sz w:val="22"/>
                <w:szCs w:val="22"/>
              </w:rPr>
            </w:pPr>
            <w:r w:rsidRPr="00750971">
              <w:rPr>
                <w:sz w:val="22"/>
                <w:szCs w:val="22"/>
              </w:rPr>
              <w:t>Relatív hazárd</w:t>
            </w:r>
          </w:p>
          <w:p w14:paraId="5785A720" w14:textId="77777777" w:rsidR="001F74D3" w:rsidRPr="00750971" w:rsidRDefault="001F74D3">
            <w:pPr>
              <w:pStyle w:val="TableText10"/>
              <w:keepNext/>
              <w:jc w:val="center"/>
              <w:rPr>
                <w:sz w:val="22"/>
                <w:szCs w:val="22"/>
              </w:rPr>
            </w:pPr>
            <w:r w:rsidRPr="00750971">
              <w:rPr>
                <w:sz w:val="22"/>
                <w:szCs w:val="22"/>
              </w:rPr>
              <w:t>(</w:t>
            </w:r>
            <w:r w:rsidRPr="00750971">
              <w:t>95%-os CI</w:t>
            </w:r>
            <w:r w:rsidRPr="00750971">
              <w:rPr>
                <w:sz w:val="22"/>
                <w:szCs w:val="22"/>
              </w:rPr>
              <w:t>)</w:t>
            </w:r>
          </w:p>
        </w:tc>
      </w:tr>
      <w:tr w:rsidR="001F74D3" w:rsidRPr="00750971" w14:paraId="1F463191" w14:textId="77777777">
        <w:tc>
          <w:tcPr>
            <w:tcW w:w="2851" w:type="dxa"/>
            <w:tcBorders>
              <w:top w:val="nil"/>
              <w:left w:val="single" w:sz="4" w:space="0" w:color="auto"/>
              <w:bottom w:val="single" w:sz="6" w:space="0" w:color="000000"/>
            </w:tcBorders>
          </w:tcPr>
          <w:p w14:paraId="0B5DA11F" w14:textId="77777777" w:rsidR="001F74D3" w:rsidRPr="00750971" w:rsidRDefault="001F74D3">
            <w:pPr>
              <w:pStyle w:val="TableText10"/>
              <w:keepNext/>
              <w:rPr>
                <w:sz w:val="22"/>
                <w:szCs w:val="22"/>
              </w:rPr>
            </w:pPr>
            <w:r w:rsidRPr="00750971">
              <w:rPr>
                <w:sz w:val="22"/>
                <w:szCs w:val="22"/>
              </w:rPr>
              <w:t>Eseményt mutató betegek száma</w:t>
            </w:r>
          </w:p>
        </w:tc>
        <w:tc>
          <w:tcPr>
            <w:tcW w:w="1611" w:type="dxa"/>
            <w:tcBorders>
              <w:top w:val="nil"/>
              <w:bottom w:val="single" w:sz="6" w:space="0" w:color="000000"/>
            </w:tcBorders>
          </w:tcPr>
          <w:p w14:paraId="21FAE7F2" w14:textId="77777777" w:rsidR="001F74D3" w:rsidRPr="00750971" w:rsidRDefault="001F74D3">
            <w:pPr>
              <w:pStyle w:val="TableText10"/>
              <w:keepNext/>
              <w:jc w:val="center"/>
              <w:rPr>
                <w:sz w:val="22"/>
                <w:szCs w:val="22"/>
              </w:rPr>
            </w:pPr>
            <w:r w:rsidRPr="00750971">
              <w:rPr>
                <w:sz w:val="22"/>
                <w:szCs w:val="22"/>
              </w:rPr>
              <w:t>46</w:t>
            </w:r>
          </w:p>
        </w:tc>
        <w:tc>
          <w:tcPr>
            <w:tcW w:w="1902" w:type="dxa"/>
            <w:tcBorders>
              <w:top w:val="nil"/>
              <w:bottom w:val="single" w:sz="6" w:space="0" w:color="000000"/>
            </w:tcBorders>
          </w:tcPr>
          <w:p w14:paraId="31A105E8" w14:textId="77777777" w:rsidR="001F74D3" w:rsidRPr="00750971" w:rsidRDefault="001F74D3">
            <w:pPr>
              <w:pStyle w:val="TableText10"/>
              <w:keepNext/>
              <w:jc w:val="center"/>
              <w:rPr>
                <w:sz w:val="22"/>
                <w:szCs w:val="22"/>
              </w:rPr>
            </w:pPr>
            <w:r w:rsidRPr="00750971">
              <w:rPr>
                <w:sz w:val="22"/>
                <w:szCs w:val="22"/>
              </w:rPr>
              <w:t>59</w:t>
            </w:r>
          </w:p>
        </w:tc>
        <w:tc>
          <w:tcPr>
            <w:tcW w:w="1756" w:type="dxa"/>
            <w:tcBorders>
              <w:top w:val="nil"/>
              <w:bottom w:val="single" w:sz="6" w:space="0" w:color="000000"/>
              <w:right w:val="single" w:sz="4" w:space="0" w:color="auto"/>
            </w:tcBorders>
          </w:tcPr>
          <w:p w14:paraId="096C6AB4" w14:textId="77777777" w:rsidR="001F74D3" w:rsidRPr="00750971" w:rsidRDefault="001F74D3">
            <w:pPr>
              <w:pStyle w:val="TableText10"/>
              <w:keepNext/>
              <w:jc w:val="center"/>
              <w:rPr>
                <w:sz w:val="22"/>
                <w:szCs w:val="22"/>
              </w:rPr>
            </w:pPr>
            <w:r w:rsidRPr="00750971">
              <w:rPr>
                <w:sz w:val="22"/>
                <w:szCs w:val="22"/>
              </w:rPr>
              <w:t>0,65 (0,44 – 0,96)</w:t>
            </w:r>
            <w:r w:rsidRPr="00750971">
              <w:rPr>
                <w:sz w:val="22"/>
                <w:szCs w:val="22"/>
              </w:rPr>
              <w:br/>
              <w:t>p = 0,0275</w:t>
            </w:r>
          </w:p>
        </w:tc>
      </w:tr>
      <w:tr w:rsidR="001F74D3" w:rsidRPr="00750971" w14:paraId="1E629898" w14:textId="77777777">
        <w:tc>
          <w:tcPr>
            <w:tcW w:w="2851" w:type="dxa"/>
            <w:tcBorders>
              <w:top w:val="single" w:sz="6" w:space="0" w:color="000000"/>
              <w:left w:val="single" w:sz="4" w:space="0" w:color="auto"/>
              <w:bottom w:val="single" w:sz="4" w:space="0" w:color="auto"/>
            </w:tcBorders>
          </w:tcPr>
          <w:p w14:paraId="62E847AA" w14:textId="77777777" w:rsidR="001F74D3" w:rsidRPr="00750971" w:rsidRDefault="001F74D3">
            <w:pPr>
              <w:pStyle w:val="TableText10"/>
              <w:keepNext/>
              <w:rPr>
                <w:sz w:val="22"/>
                <w:szCs w:val="22"/>
              </w:rPr>
            </w:pPr>
            <w:r w:rsidRPr="00750971">
              <w:rPr>
                <w:sz w:val="22"/>
                <w:szCs w:val="22"/>
              </w:rPr>
              <w:t>Patológiai teljes válasz* összesen (</w:t>
            </w:r>
            <w:r w:rsidRPr="00750971">
              <w:t>95%-os CI</w:t>
            </w:r>
            <w:r w:rsidRPr="00750971">
              <w:rPr>
                <w:sz w:val="22"/>
                <w:szCs w:val="22"/>
              </w:rPr>
              <w:t>)</w:t>
            </w:r>
          </w:p>
        </w:tc>
        <w:tc>
          <w:tcPr>
            <w:tcW w:w="1611" w:type="dxa"/>
            <w:tcBorders>
              <w:top w:val="single" w:sz="6" w:space="0" w:color="000000"/>
              <w:bottom w:val="single" w:sz="4" w:space="0" w:color="auto"/>
            </w:tcBorders>
          </w:tcPr>
          <w:p w14:paraId="0412233F" w14:textId="77777777" w:rsidR="001F74D3" w:rsidRPr="00750971" w:rsidRDefault="001F74D3">
            <w:pPr>
              <w:pStyle w:val="TableText10"/>
              <w:keepNext/>
              <w:jc w:val="center"/>
              <w:rPr>
                <w:sz w:val="22"/>
                <w:szCs w:val="22"/>
              </w:rPr>
            </w:pPr>
            <w:r w:rsidRPr="00750971">
              <w:rPr>
                <w:sz w:val="22"/>
                <w:szCs w:val="22"/>
              </w:rPr>
              <w:t>40%</w:t>
            </w:r>
          </w:p>
          <w:p w14:paraId="46DEDD3C" w14:textId="77777777" w:rsidR="001F74D3" w:rsidRPr="00750971" w:rsidRDefault="001F74D3">
            <w:pPr>
              <w:pStyle w:val="TableText10"/>
              <w:keepNext/>
              <w:jc w:val="center"/>
              <w:rPr>
                <w:sz w:val="22"/>
                <w:szCs w:val="22"/>
              </w:rPr>
            </w:pPr>
            <w:r w:rsidRPr="00750971">
              <w:rPr>
                <w:sz w:val="22"/>
                <w:szCs w:val="22"/>
              </w:rPr>
              <w:t>(31,0 – 49,6)</w:t>
            </w:r>
          </w:p>
        </w:tc>
        <w:tc>
          <w:tcPr>
            <w:tcW w:w="1902" w:type="dxa"/>
            <w:tcBorders>
              <w:top w:val="single" w:sz="6" w:space="0" w:color="000000"/>
              <w:bottom w:val="single" w:sz="4" w:space="0" w:color="auto"/>
            </w:tcBorders>
          </w:tcPr>
          <w:p w14:paraId="6EDA2D39" w14:textId="77777777" w:rsidR="001F74D3" w:rsidRPr="00750971" w:rsidRDefault="001F74D3">
            <w:pPr>
              <w:pStyle w:val="TableText10"/>
              <w:keepNext/>
              <w:jc w:val="center"/>
              <w:rPr>
                <w:sz w:val="22"/>
                <w:szCs w:val="22"/>
              </w:rPr>
            </w:pPr>
            <w:r w:rsidRPr="00750971">
              <w:rPr>
                <w:sz w:val="22"/>
                <w:szCs w:val="22"/>
              </w:rPr>
              <w:t>20,7%</w:t>
            </w:r>
          </w:p>
          <w:p w14:paraId="4305C929" w14:textId="77777777" w:rsidR="001F74D3" w:rsidRPr="00750971" w:rsidRDefault="001F74D3">
            <w:pPr>
              <w:pStyle w:val="TableText10"/>
              <w:keepNext/>
              <w:jc w:val="center"/>
              <w:rPr>
                <w:sz w:val="22"/>
                <w:szCs w:val="22"/>
              </w:rPr>
            </w:pPr>
            <w:r w:rsidRPr="00750971">
              <w:rPr>
                <w:sz w:val="22"/>
                <w:szCs w:val="22"/>
              </w:rPr>
              <w:t>(13,7 – 29,2)</w:t>
            </w:r>
          </w:p>
        </w:tc>
        <w:tc>
          <w:tcPr>
            <w:tcW w:w="1756" w:type="dxa"/>
            <w:tcBorders>
              <w:top w:val="single" w:sz="6" w:space="0" w:color="000000"/>
              <w:bottom w:val="single" w:sz="4" w:space="0" w:color="auto"/>
              <w:right w:val="single" w:sz="4" w:space="0" w:color="auto"/>
            </w:tcBorders>
          </w:tcPr>
          <w:p w14:paraId="500301A3" w14:textId="77777777" w:rsidR="001F74D3" w:rsidRPr="00750971" w:rsidRDefault="001F74D3">
            <w:pPr>
              <w:pStyle w:val="TableText10"/>
              <w:keepNext/>
              <w:jc w:val="center"/>
              <w:rPr>
                <w:sz w:val="22"/>
                <w:szCs w:val="22"/>
              </w:rPr>
            </w:pPr>
            <w:r w:rsidRPr="00750971">
              <w:rPr>
                <w:sz w:val="22"/>
                <w:szCs w:val="22"/>
              </w:rPr>
              <w:t>p = 0,0014</w:t>
            </w:r>
          </w:p>
        </w:tc>
      </w:tr>
      <w:tr w:rsidR="001F74D3" w:rsidRPr="00750971" w14:paraId="1C9F95FC" w14:textId="77777777">
        <w:tc>
          <w:tcPr>
            <w:tcW w:w="2851" w:type="dxa"/>
            <w:tcBorders>
              <w:top w:val="single" w:sz="4" w:space="0" w:color="auto"/>
              <w:left w:val="single" w:sz="4" w:space="0" w:color="auto"/>
              <w:bottom w:val="nil"/>
              <w:right w:val="single" w:sz="4" w:space="0" w:color="auto"/>
            </w:tcBorders>
          </w:tcPr>
          <w:p w14:paraId="4784B28B" w14:textId="77777777" w:rsidR="001F74D3" w:rsidRPr="00750971" w:rsidRDefault="001F74D3">
            <w:pPr>
              <w:pStyle w:val="TableText10"/>
              <w:keepNext/>
              <w:rPr>
                <w:sz w:val="22"/>
                <w:szCs w:val="22"/>
              </w:rPr>
            </w:pPr>
            <w:r w:rsidRPr="00750971">
              <w:rPr>
                <w:sz w:val="22"/>
                <w:szCs w:val="22"/>
              </w:rPr>
              <w:t>Teljes túlélés</w:t>
            </w:r>
          </w:p>
        </w:tc>
        <w:tc>
          <w:tcPr>
            <w:tcW w:w="1611" w:type="dxa"/>
            <w:tcBorders>
              <w:top w:val="single" w:sz="4" w:space="0" w:color="auto"/>
              <w:left w:val="single" w:sz="4" w:space="0" w:color="auto"/>
              <w:bottom w:val="nil"/>
              <w:right w:val="single" w:sz="4" w:space="0" w:color="auto"/>
            </w:tcBorders>
          </w:tcPr>
          <w:p w14:paraId="48C26898" w14:textId="77777777" w:rsidR="001F74D3" w:rsidRPr="00750971" w:rsidRDefault="001F74D3">
            <w:pPr>
              <w:pStyle w:val="TableText10"/>
              <w:keepNext/>
              <w:jc w:val="center"/>
              <w:rPr>
                <w:sz w:val="22"/>
                <w:szCs w:val="22"/>
              </w:rPr>
            </w:pPr>
          </w:p>
        </w:tc>
        <w:tc>
          <w:tcPr>
            <w:tcW w:w="1902" w:type="dxa"/>
            <w:tcBorders>
              <w:top w:val="single" w:sz="4" w:space="0" w:color="auto"/>
              <w:left w:val="single" w:sz="4" w:space="0" w:color="auto"/>
              <w:bottom w:val="nil"/>
              <w:right w:val="single" w:sz="4" w:space="0" w:color="auto"/>
            </w:tcBorders>
          </w:tcPr>
          <w:p w14:paraId="653370D9" w14:textId="77777777" w:rsidR="001F74D3" w:rsidRPr="00750971" w:rsidRDefault="001F74D3">
            <w:pPr>
              <w:pStyle w:val="TableText10"/>
              <w:keepNext/>
              <w:jc w:val="center"/>
              <w:rPr>
                <w:sz w:val="22"/>
                <w:szCs w:val="22"/>
              </w:rPr>
            </w:pPr>
          </w:p>
        </w:tc>
        <w:tc>
          <w:tcPr>
            <w:tcW w:w="1756" w:type="dxa"/>
            <w:tcBorders>
              <w:top w:val="single" w:sz="4" w:space="0" w:color="auto"/>
              <w:left w:val="single" w:sz="4" w:space="0" w:color="auto"/>
              <w:bottom w:val="nil"/>
              <w:right w:val="single" w:sz="4" w:space="0" w:color="auto"/>
            </w:tcBorders>
          </w:tcPr>
          <w:p w14:paraId="017D28AD" w14:textId="77777777" w:rsidR="001F74D3" w:rsidRPr="00750971" w:rsidRDefault="001F74D3">
            <w:pPr>
              <w:pStyle w:val="TableText10"/>
              <w:keepNext/>
              <w:jc w:val="center"/>
              <w:rPr>
                <w:sz w:val="22"/>
                <w:szCs w:val="22"/>
              </w:rPr>
            </w:pPr>
            <w:r w:rsidRPr="00750971">
              <w:rPr>
                <w:sz w:val="22"/>
                <w:szCs w:val="22"/>
              </w:rPr>
              <w:t>Relatív hazárd</w:t>
            </w:r>
          </w:p>
          <w:p w14:paraId="398E2148" w14:textId="77777777" w:rsidR="001F74D3" w:rsidRPr="00750971" w:rsidRDefault="001F74D3">
            <w:pPr>
              <w:pStyle w:val="TableText10"/>
              <w:keepNext/>
              <w:jc w:val="center"/>
              <w:rPr>
                <w:sz w:val="22"/>
                <w:szCs w:val="22"/>
              </w:rPr>
            </w:pPr>
            <w:r w:rsidRPr="00750971">
              <w:rPr>
                <w:sz w:val="22"/>
                <w:szCs w:val="22"/>
              </w:rPr>
              <w:t xml:space="preserve"> (</w:t>
            </w:r>
            <w:r w:rsidRPr="00750971">
              <w:t>95%-os CI</w:t>
            </w:r>
            <w:r w:rsidRPr="00750971">
              <w:rPr>
                <w:sz w:val="22"/>
                <w:szCs w:val="22"/>
              </w:rPr>
              <w:t>)</w:t>
            </w:r>
          </w:p>
        </w:tc>
      </w:tr>
      <w:tr w:rsidR="001F74D3" w:rsidRPr="00750971" w14:paraId="271F5108" w14:textId="77777777">
        <w:tc>
          <w:tcPr>
            <w:tcW w:w="2851" w:type="dxa"/>
            <w:tcBorders>
              <w:top w:val="nil"/>
              <w:left w:val="single" w:sz="4" w:space="0" w:color="auto"/>
              <w:bottom w:val="single" w:sz="4" w:space="0" w:color="auto"/>
              <w:right w:val="single" w:sz="4" w:space="0" w:color="auto"/>
            </w:tcBorders>
          </w:tcPr>
          <w:p w14:paraId="3149A6C9" w14:textId="77777777" w:rsidR="001F74D3" w:rsidRPr="00750971" w:rsidRDefault="001F74D3">
            <w:pPr>
              <w:pStyle w:val="TableText10"/>
              <w:keepNext/>
              <w:rPr>
                <w:sz w:val="22"/>
                <w:szCs w:val="22"/>
              </w:rPr>
            </w:pPr>
            <w:r w:rsidRPr="00750971">
              <w:rPr>
                <w:sz w:val="22"/>
                <w:szCs w:val="22"/>
              </w:rPr>
              <w:t>Eseményt mutató betegek száma</w:t>
            </w:r>
          </w:p>
        </w:tc>
        <w:tc>
          <w:tcPr>
            <w:tcW w:w="1611" w:type="dxa"/>
            <w:tcBorders>
              <w:top w:val="nil"/>
              <w:left w:val="single" w:sz="4" w:space="0" w:color="auto"/>
              <w:bottom w:val="single" w:sz="4" w:space="0" w:color="auto"/>
              <w:right w:val="single" w:sz="4" w:space="0" w:color="auto"/>
            </w:tcBorders>
          </w:tcPr>
          <w:p w14:paraId="7190365F" w14:textId="77777777" w:rsidR="001F74D3" w:rsidRPr="00750971" w:rsidRDefault="001F74D3">
            <w:pPr>
              <w:pStyle w:val="TableText10"/>
              <w:keepNext/>
              <w:jc w:val="center"/>
              <w:rPr>
                <w:sz w:val="22"/>
                <w:szCs w:val="22"/>
              </w:rPr>
            </w:pPr>
            <w:r w:rsidRPr="00750971">
              <w:rPr>
                <w:sz w:val="22"/>
                <w:szCs w:val="22"/>
              </w:rPr>
              <w:t>22</w:t>
            </w:r>
          </w:p>
        </w:tc>
        <w:tc>
          <w:tcPr>
            <w:tcW w:w="1902" w:type="dxa"/>
            <w:tcBorders>
              <w:top w:val="nil"/>
              <w:left w:val="single" w:sz="4" w:space="0" w:color="auto"/>
              <w:bottom w:val="single" w:sz="4" w:space="0" w:color="auto"/>
              <w:right w:val="single" w:sz="4" w:space="0" w:color="auto"/>
            </w:tcBorders>
          </w:tcPr>
          <w:p w14:paraId="4482D40C" w14:textId="77777777" w:rsidR="001F74D3" w:rsidRPr="00750971" w:rsidRDefault="001F74D3">
            <w:pPr>
              <w:pStyle w:val="TableText10"/>
              <w:keepNext/>
              <w:jc w:val="center"/>
              <w:rPr>
                <w:sz w:val="22"/>
                <w:szCs w:val="22"/>
              </w:rPr>
            </w:pPr>
            <w:r w:rsidRPr="00750971">
              <w:rPr>
                <w:sz w:val="22"/>
                <w:szCs w:val="22"/>
              </w:rPr>
              <w:t>33</w:t>
            </w:r>
          </w:p>
        </w:tc>
        <w:tc>
          <w:tcPr>
            <w:tcW w:w="1756" w:type="dxa"/>
            <w:tcBorders>
              <w:top w:val="nil"/>
              <w:left w:val="single" w:sz="4" w:space="0" w:color="auto"/>
              <w:bottom w:val="single" w:sz="4" w:space="0" w:color="auto"/>
              <w:right w:val="single" w:sz="4" w:space="0" w:color="auto"/>
            </w:tcBorders>
          </w:tcPr>
          <w:p w14:paraId="6A0D9BCF" w14:textId="77777777" w:rsidR="001F74D3" w:rsidRPr="00750971" w:rsidRDefault="001F74D3">
            <w:pPr>
              <w:pStyle w:val="TableText10"/>
              <w:keepNext/>
              <w:jc w:val="center"/>
              <w:rPr>
                <w:sz w:val="22"/>
                <w:szCs w:val="22"/>
              </w:rPr>
            </w:pPr>
            <w:r w:rsidRPr="00750971">
              <w:rPr>
                <w:sz w:val="22"/>
                <w:szCs w:val="22"/>
              </w:rPr>
              <w:t>0,59 (0,35 – 1,02)</w:t>
            </w:r>
            <w:r w:rsidRPr="00750971">
              <w:rPr>
                <w:sz w:val="22"/>
                <w:szCs w:val="22"/>
              </w:rPr>
              <w:br/>
              <w:t>p = 0,0555</w:t>
            </w:r>
          </w:p>
        </w:tc>
      </w:tr>
    </w:tbl>
    <w:p w14:paraId="77746AE8" w14:textId="77777777" w:rsidR="002643B7" w:rsidRPr="00750971" w:rsidRDefault="002643B7">
      <w:pPr>
        <w:rPr>
          <w:szCs w:val="22"/>
        </w:rPr>
      </w:pPr>
    </w:p>
    <w:p w14:paraId="48363FAA" w14:textId="77777777" w:rsidR="001F74D3" w:rsidRPr="00750971" w:rsidRDefault="001F74D3">
      <w:pPr>
        <w:rPr>
          <w:szCs w:val="22"/>
        </w:rPr>
      </w:pPr>
      <w:r w:rsidRPr="00750971">
        <w:rPr>
          <w:szCs w:val="22"/>
        </w:rPr>
        <w:t>*definíció szerint az invazív karcinóma hiánya mind az emlőben, mind a hónalji nyirokcsomókban</w:t>
      </w:r>
    </w:p>
    <w:p w14:paraId="6435407C" w14:textId="77777777" w:rsidR="001F74D3" w:rsidRPr="00750971" w:rsidRDefault="001F74D3"/>
    <w:p w14:paraId="69F7CC2E" w14:textId="77777777" w:rsidR="001F74D3" w:rsidRPr="00750971" w:rsidRDefault="001F74D3">
      <w:r w:rsidRPr="00750971">
        <w:t>A hároméves eseménymentes túlélés vonatkozásában 13 százalékpontos abszolút előnyt becsültek a Herceptin kar javára (65% szemben az 52%-kal).</w:t>
      </w:r>
    </w:p>
    <w:p w14:paraId="6260F992" w14:textId="77777777" w:rsidR="001F74D3" w:rsidRPr="00750971" w:rsidRDefault="001F74D3"/>
    <w:p w14:paraId="3D532F5B" w14:textId="77777777" w:rsidR="001F74D3" w:rsidRPr="00750971" w:rsidRDefault="001F74D3">
      <w:pPr>
        <w:rPr>
          <w:i/>
        </w:rPr>
      </w:pPr>
      <w:r w:rsidRPr="00750971">
        <w:rPr>
          <w:i/>
        </w:rPr>
        <w:t>Szubkután gyógyszerforma</w:t>
      </w:r>
    </w:p>
    <w:p w14:paraId="3B4C7D51" w14:textId="77777777" w:rsidR="001F74D3" w:rsidRPr="00750971" w:rsidRDefault="001F74D3"/>
    <w:p w14:paraId="00705C4E" w14:textId="77777777" w:rsidR="001F74D3" w:rsidRPr="00750971" w:rsidRDefault="001F74D3">
      <w:r w:rsidRPr="00750971">
        <w:t>A BO22227 vizsgálat célja a szubkután Herceptin-kezelés intravénás Herceptin-kezeléssel való egyenértékűségének (non-inferioritásának) igazolása volt, a farmakokinetikai és hatásossági elsődleges végpontok alapján (a közvetlenül a 8. ciklus dózisának beadása előtt mért legalacsonyabb trasztuzumab koncentráció (C</w:t>
      </w:r>
      <w:r w:rsidRPr="00750971">
        <w:rPr>
          <w:vertAlign w:val="subscript"/>
        </w:rPr>
        <w:t>min</w:t>
      </w:r>
      <w:r w:rsidRPr="00750971">
        <w:t>) illetve a patológiai teljes válasz (pCR) arány a végleges műtét időpontjában). Összesen 595, HER2-pozitív, operábilis vagy lokálisan előrehaladott emlőkarcinómában szenvedő beteg (beleértve a gyulladásos emlőkarcinómát is) kapott 8 ciklus intravénás Herceptin</w:t>
      </w:r>
      <w:r w:rsidRPr="00750971">
        <w:noBreakHyphen/>
        <w:t>t vagy 8 ciklus szubkután Herceptin</w:t>
      </w:r>
      <w:r w:rsidRPr="00750971">
        <w:noBreakHyphen/>
        <w:t>t a kemoterápiával együtt (4 ciklus 75 mg/m</w:t>
      </w:r>
      <w:r w:rsidRPr="00750971">
        <w:rPr>
          <w:vertAlign w:val="superscript"/>
        </w:rPr>
        <w:t>2</w:t>
      </w:r>
      <w:r w:rsidRPr="00750971">
        <w:t xml:space="preserve"> docetaxel intravénás infúzió, majd 4 ciklus FEC [500 mg/m</w:t>
      </w:r>
      <w:r w:rsidRPr="00750971">
        <w:rPr>
          <w:vertAlign w:val="superscript"/>
        </w:rPr>
        <w:t>2</w:t>
      </w:r>
      <w:r w:rsidRPr="00750971">
        <w:t xml:space="preserve"> 5-fluorouracil; 75 mg/m</w:t>
      </w:r>
      <w:r w:rsidRPr="00750971">
        <w:rPr>
          <w:vertAlign w:val="superscript"/>
        </w:rPr>
        <w:t>2</w:t>
      </w:r>
      <w:r w:rsidRPr="00750971">
        <w:t xml:space="preserve"> epirubicin; 500 mg/m</w:t>
      </w:r>
      <w:r w:rsidRPr="00750971">
        <w:rPr>
          <w:vertAlign w:val="superscript"/>
        </w:rPr>
        <w:t>2</w:t>
      </w:r>
      <w:r w:rsidRPr="00750971">
        <w:t xml:space="preserve"> ciklofoszfamid, mindhárom intravénás bolus vagy infúzió formájában]), majd a </w:t>
      </w:r>
      <w:r w:rsidRPr="00750971">
        <w:lastRenderedPageBreak/>
        <w:t>műtétet követően az eredeti randomizáció szerint folytatólagosan további 10 ciklus intravénás Herceptin-t vagy szubkután Herceptin</w:t>
      </w:r>
      <w:r w:rsidRPr="00750971">
        <w:noBreakHyphen/>
        <w:t>t. A kezelés teljes időtartama 1 év volt.</w:t>
      </w:r>
    </w:p>
    <w:p w14:paraId="7191C193" w14:textId="77777777" w:rsidR="001F74D3" w:rsidRPr="00750971" w:rsidRDefault="001F74D3"/>
    <w:p w14:paraId="7FBC08CE" w14:textId="77777777" w:rsidR="001F74D3" w:rsidRPr="00750971" w:rsidRDefault="001F74D3">
      <w:r w:rsidRPr="00750971">
        <w:t>A hatásossági elsődleges végpont, a pCR (definíció szerint az invazív neoplasiás sejtek jelenlétének hiánya az emlőben) aránya 40,7% (95%-os CI: 34,7 - 46,9) volt az intravénás Herceptin karon és 45,4% (95%-os CI: 39,2 - 51,7) volt a szubkután Herceptin karon, a különbség tehát 4,7% volt a szubkután Herceptin kar javára. A pCR arányok közötti különbségre vonatkozó 97,5%-os egyoldali konfidencia intervallum alsó határa -4,0 volt, bizonyítva a szubkután Herceptin kezelés egyenértékűségét (non</w:t>
      </w:r>
      <w:r w:rsidRPr="00750971">
        <w:noBreakHyphen/>
        <w:t>inferioritás) az elsődleges végpontok tekintetében</w:t>
      </w:r>
    </w:p>
    <w:p w14:paraId="6BAABB7F" w14:textId="77777777" w:rsidR="001F74D3" w:rsidRPr="00750971" w:rsidRDefault="001F74D3"/>
    <w:p w14:paraId="0FE7F04D" w14:textId="77777777" w:rsidR="001F74D3" w:rsidRPr="00750971" w:rsidRDefault="001F74D3">
      <w:pPr>
        <w:keepNext/>
        <w:keepLines/>
      </w:pPr>
      <w:r w:rsidRPr="00750971">
        <w:t>12. táblázat: Patológiai teljes válasz (pCR) eredmények összefoglalása</w:t>
      </w:r>
    </w:p>
    <w:p w14:paraId="4FFA6282" w14:textId="77777777" w:rsidR="001F74D3" w:rsidRPr="00750971" w:rsidRDefault="001F74D3">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1"/>
        <w:gridCol w:w="1811"/>
        <w:gridCol w:w="1909"/>
      </w:tblGrid>
      <w:tr w:rsidR="001F74D3" w:rsidRPr="00750971" w14:paraId="1D6B9422" w14:textId="77777777">
        <w:tc>
          <w:tcPr>
            <w:tcW w:w="5493" w:type="dxa"/>
          </w:tcPr>
          <w:p w14:paraId="53A1F954" w14:textId="77777777" w:rsidR="001F74D3" w:rsidRPr="00750971" w:rsidRDefault="001F74D3">
            <w:pPr>
              <w:pStyle w:val="TextTi12"/>
              <w:keepNext/>
              <w:keepLines/>
              <w:spacing w:after="0"/>
              <w:jc w:val="center"/>
              <w:rPr>
                <w:sz w:val="22"/>
                <w:szCs w:val="22"/>
              </w:rPr>
            </w:pPr>
          </w:p>
        </w:tc>
        <w:tc>
          <w:tcPr>
            <w:tcW w:w="1846" w:type="dxa"/>
          </w:tcPr>
          <w:p w14:paraId="07E6FF22" w14:textId="77777777" w:rsidR="001F74D3" w:rsidRPr="00750971" w:rsidRDefault="001F74D3">
            <w:pPr>
              <w:pStyle w:val="TextTi12"/>
              <w:keepNext/>
              <w:keepLines/>
              <w:spacing w:after="0"/>
              <w:jc w:val="center"/>
              <w:rPr>
                <w:sz w:val="22"/>
                <w:szCs w:val="22"/>
              </w:rPr>
            </w:pPr>
            <w:r w:rsidRPr="00750971">
              <w:rPr>
                <w:sz w:val="22"/>
                <w:szCs w:val="22"/>
              </w:rPr>
              <w:t xml:space="preserve">Herceptin iv.   </w:t>
            </w:r>
          </w:p>
          <w:p w14:paraId="43D6793E" w14:textId="77777777" w:rsidR="001F74D3" w:rsidRPr="00750971" w:rsidRDefault="001F74D3">
            <w:pPr>
              <w:pStyle w:val="TextTi12"/>
              <w:keepNext/>
              <w:keepLines/>
              <w:spacing w:after="0"/>
              <w:jc w:val="center"/>
              <w:rPr>
                <w:sz w:val="22"/>
                <w:szCs w:val="22"/>
              </w:rPr>
            </w:pPr>
            <w:r w:rsidRPr="00750971">
              <w:rPr>
                <w:sz w:val="22"/>
                <w:szCs w:val="22"/>
              </w:rPr>
              <w:t xml:space="preserve"> (N = 263)</w:t>
            </w:r>
          </w:p>
        </w:tc>
        <w:tc>
          <w:tcPr>
            <w:tcW w:w="1948" w:type="dxa"/>
          </w:tcPr>
          <w:p w14:paraId="15F61AB7" w14:textId="77777777" w:rsidR="001F74D3" w:rsidRPr="00750971" w:rsidRDefault="001F74D3">
            <w:pPr>
              <w:pStyle w:val="TextTi12"/>
              <w:keepNext/>
              <w:keepLines/>
              <w:spacing w:after="0"/>
              <w:jc w:val="center"/>
              <w:rPr>
                <w:sz w:val="22"/>
                <w:szCs w:val="22"/>
              </w:rPr>
            </w:pPr>
            <w:r w:rsidRPr="00750971">
              <w:rPr>
                <w:sz w:val="22"/>
                <w:szCs w:val="22"/>
              </w:rPr>
              <w:t>Herceptin sc. (N=260)</w:t>
            </w:r>
          </w:p>
        </w:tc>
      </w:tr>
      <w:tr w:rsidR="001F74D3" w:rsidRPr="00750971" w14:paraId="5E38706B" w14:textId="77777777">
        <w:tc>
          <w:tcPr>
            <w:tcW w:w="5493" w:type="dxa"/>
          </w:tcPr>
          <w:p w14:paraId="431E91ED" w14:textId="77777777" w:rsidR="001F74D3" w:rsidRPr="00750971" w:rsidRDefault="001F74D3">
            <w:pPr>
              <w:pStyle w:val="TextTi12"/>
              <w:keepNext/>
              <w:keepLines/>
              <w:spacing w:after="0"/>
              <w:rPr>
                <w:sz w:val="22"/>
                <w:szCs w:val="22"/>
              </w:rPr>
            </w:pPr>
            <w:r w:rsidRPr="00750971">
              <w:rPr>
                <w:sz w:val="22"/>
                <w:szCs w:val="22"/>
              </w:rPr>
              <w:t>pCR (az invazív daganatos sejtek jelenlétének hiánya az emlőben)</w:t>
            </w:r>
          </w:p>
        </w:tc>
        <w:tc>
          <w:tcPr>
            <w:tcW w:w="1846" w:type="dxa"/>
          </w:tcPr>
          <w:p w14:paraId="06D10612" w14:textId="77777777" w:rsidR="001F74D3" w:rsidRPr="00750971" w:rsidRDefault="001F74D3">
            <w:pPr>
              <w:pStyle w:val="TextTi12"/>
              <w:keepNext/>
              <w:keepLines/>
              <w:spacing w:after="0"/>
              <w:rPr>
                <w:sz w:val="22"/>
                <w:szCs w:val="22"/>
              </w:rPr>
            </w:pPr>
            <w:r w:rsidRPr="00750971">
              <w:rPr>
                <w:sz w:val="22"/>
                <w:szCs w:val="22"/>
              </w:rPr>
              <w:t>107 (40,7%)</w:t>
            </w:r>
          </w:p>
        </w:tc>
        <w:tc>
          <w:tcPr>
            <w:tcW w:w="1948" w:type="dxa"/>
          </w:tcPr>
          <w:p w14:paraId="1BE29345" w14:textId="77777777" w:rsidR="001F74D3" w:rsidRPr="00750971" w:rsidRDefault="001F74D3">
            <w:pPr>
              <w:pStyle w:val="TextTi12"/>
              <w:keepNext/>
              <w:keepLines/>
              <w:spacing w:after="0"/>
              <w:rPr>
                <w:sz w:val="22"/>
                <w:szCs w:val="22"/>
              </w:rPr>
            </w:pPr>
            <w:r w:rsidRPr="00750971">
              <w:rPr>
                <w:sz w:val="22"/>
                <w:szCs w:val="22"/>
              </w:rPr>
              <w:t>118 (45,4%)</w:t>
            </w:r>
          </w:p>
        </w:tc>
      </w:tr>
      <w:tr w:rsidR="001F74D3" w:rsidRPr="00750971" w14:paraId="5D8B4FB8" w14:textId="77777777">
        <w:tc>
          <w:tcPr>
            <w:tcW w:w="5493" w:type="dxa"/>
          </w:tcPr>
          <w:p w14:paraId="363D951C" w14:textId="77777777" w:rsidR="001F74D3" w:rsidRPr="00750971" w:rsidRDefault="001F74D3">
            <w:pPr>
              <w:pStyle w:val="TextTi12"/>
              <w:spacing w:after="0"/>
              <w:rPr>
                <w:sz w:val="22"/>
                <w:szCs w:val="22"/>
              </w:rPr>
            </w:pPr>
            <w:r w:rsidRPr="00750971">
              <w:rPr>
                <w:sz w:val="22"/>
                <w:szCs w:val="22"/>
              </w:rPr>
              <w:t xml:space="preserve">     Nem reagáló betegek</w:t>
            </w:r>
          </w:p>
        </w:tc>
        <w:tc>
          <w:tcPr>
            <w:tcW w:w="1846" w:type="dxa"/>
          </w:tcPr>
          <w:p w14:paraId="738E1DA6" w14:textId="77777777" w:rsidR="001F74D3" w:rsidRPr="00750971" w:rsidRDefault="001F74D3">
            <w:pPr>
              <w:pStyle w:val="TextTi12"/>
              <w:spacing w:after="0"/>
              <w:rPr>
                <w:sz w:val="22"/>
                <w:szCs w:val="22"/>
              </w:rPr>
            </w:pPr>
            <w:r w:rsidRPr="00750971">
              <w:rPr>
                <w:sz w:val="22"/>
                <w:szCs w:val="22"/>
              </w:rPr>
              <w:t>156 (59,3%)</w:t>
            </w:r>
          </w:p>
        </w:tc>
        <w:tc>
          <w:tcPr>
            <w:tcW w:w="1948" w:type="dxa"/>
          </w:tcPr>
          <w:p w14:paraId="2E145846" w14:textId="77777777" w:rsidR="001F74D3" w:rsidRPr="00750971" w:rsidRDefault="001F74D3">
            <w:pPr>
              <w:pStyle w:val="TextTi12"/>
              <w:spacing w:after="0"/>
              <w:rPr>
                <w:sz w:val="22"/>
                <w:szCs w:val="22"/>
              </w:rPr>
            </w:pPr>
            <w:r w:rsidRPr="00750971">
              <w:rPr>
                <w:sz w:val="22"/>
                <w:szCs w:val="22"/>
              </w:rPr>
              <w:t>142 (54,6%)</w:t>
            </w:r>
          </w:p>
        </w:tc>
      </w:tr>
      <w:tr w:rsidR="001F74D3" w:rsidRPr="00750971" w14:paraId="36D9D53F" w14:textId="77777777">
        <w:tc>
          <w:tcPr>
            <w:tcW w:w="5493" w:type="dxa"/>
          </w:tcPr>
          <w:p w14:paraId="447E1AF6" w14:textId="77777777" w:rsidR="001F74D3" w:rsidRPr="00750971" w:rsidRDefault="001F74D3">
            <w:pPr>
              <w:pStyle w:val="TextTi12"/>
              <w:spacing w:after="0"/>
              <w:ind w:left="720"/>
              <w:rPr>
                <w:sz w:val="22"/>
                <w:szCs w:val="22"/>
              </w:rPr>
            </w:pPr>
            <w:r w:rsidRPr="00750971">
              <w:rPr>
                <w:sz w:val="22"/>
                <w:szCs w:val="22"/>
              </w:rPr>
              <w:t xml:space="preserve">Pontos </w:t>
            </w:r>
            <w:r w:rsidRPr="00750971">
              <w:t>95%-os CI</w:t>
            </w:r>
            <w:r w:rsidRPr="00750971">
              <w:rPr>
                <w:sz w:val="22"/>
                <w:szCs w:val="22"/>
              </w:rPr>
              <w:t xml:space="preserve"> a pCR arányra vonatkozóan</w:t>
            </w:r>
            <w:r w:rsidRPr="00750971">
              <w:rPr>
                <w:sz w:val="22"/>
                <w:szCs w:val="22"/>
                <w:vertAlign w:val="superscript"/>
              </w:rPr>
              <w:t>*</w:t>
            </w:r>
            <w:r w:rsidRPr="00750971">
              <w:rPr>
                <w:sz w:val="22"/>
                <w:szCs w:val="22"/>
              </w:rPr>
              <w:t xml:space="preserve">  </w:t>
            </w:r>
          </w:p>
        </w:tc>
        <w:tc>
          <w:tcPr>
            <w:tcW w:w="1846" w:type="dxa"/>
          </w:tcPr>
          <w:p w14:paraId="34DD3665" w14:textId="77777777" w:rsidR="001F74D3" w:rsidRPr="00750971" w:rsidRDefault="001F74D3">
            <w:pPr>
              <w:pStyle w:val="TextTi12"/>
              <w:spacing w:after="0"/>
              <w:rPr>
                <w:sz w:val="22"/>
                <w:szCs w:val="22"/>
              </w:rPr>
            </w:pPr>
            <w:r w:rsidRPr="00750971">
              <w:rPr>
                <w:sz w:val="22"/>
                <w:szCs w:val="22"/>
              </w:rPr>
              <w:t>(34,7; 46,9)</w:t>
            </w:r>
          </w:p>
        </w:tc>
        <w:tc>
          <w:tcPr>
            <w:tcW w:w="1948" w:type="dxa"/>
          </w:tcPr>
          <w:p w14:paraId="257C912B" w14:textId="77777777" w:rsidR="001F74D3" w:rsidRPr="00750971" w:rsidRDefault="001F74D3">
            <w:pPr>
              <w:pStyle w:val="TextTi12"/>
              <w:spacing w:after="0"/>
              <w:rPr>
                <w:sz w:val="22"/>
                <w:szCs w:val="22"/>
              </w:rPr>
            </w:pPr>
            <w:r w:rsidRPr="00750971">
              <w:rPr>
                <w:sz w:val="22"/>
                <w:szCs w:val="22"/>
              </w:rPr>
              <w:t>(39,2; 51,7)</w:t>
            </w:r>
          </w:p>
        </w:tc>
      </w:tr>
      <w:tr w:rsidR="001F74D3" w:rsidRPr="00750971" w14:paraId="75B2069A" w14:textId="77777777">
        <w:tc>
          <w:tcPr>
            <w:tcW w:w="5493" w:type="dxa"/>
          </w:tcPr>
          <w:p w14:paraId="5DD69552" w14:textId="77777777" w:rsidR="001F74D3" w:rsidRPr="00750971" w:rsidRDefault="001F74D3">
            <w:pPr>
              <w:pStyle w:val="TextTi12"/>
              <w:spacing w:after="0"/>
              <w:ind w:left="720"/>
              <w:rPr>
                <w:sz w:val="22"/>
                <w:szCs w:val="22"/>
              </w:rPr>
            </w:pPr>
            <w:r w:rsidRPr="00750971">
              <w:rPr>
                <w:sz w:val="22"/>
                <w:szCs w:val="22"/>
              </w:rPr>
              <w:t>A pCR-ban mutatkozó különbség (sc mínusz iv. kar)</w:t>
            </w:r>
          </w:p>
        </w:tc>
        <w:tc>
          <w:tcPr>
            <w:tcW w:w="3794" w:type="dxa"/>
            <w:gridSpan w:val="2"/>
          </w:tcPr>
          <w:p w14:paraId="0C2B56EA" w14:textId="77777777" w:rsidR="001F74D3" w:rsidRPr="00750971" w:rsidRDefault="001F74D3">
            <w:pPr>
              <w:pStyle w:val="TextTi12"/>
              <w:spacing w:after="0"/>
              <w:jc w:val="center"/>
              <w:rPr>
                <w:sz w:val="22"/>
                <w:szCs w:val="22"/>
              </w:rPr>
            </w:pPr>
            <w:r w:rsidRPr="00750971">
              <w:rPr>
                <w:sz w:val="22"/>
                <w:szCs w:val="22"/>
              </w:rPr>
              <w:t>4,70</w:t>
            </w:r>
          </w:p>
        </w:tc>
      </w:tr>
      <w:tr w:rsidR="001F74D3" w:rsidRPr="00750971" w14:paraId="4634430B" w14:textId="77777777">
        <w:tc>
          <w:tcPr>
            <w:tcW w:w="5493" w:type="dxa"/>
          </w:tcPr>
          <w:p w14:paraId="49B4399B" w14:textId="77777777" w:rsidR="001F74D3" w:rsidRPr="00750971" w:rsidRDefault="001F74D3">
            <w:pPr>
              <w:pStyle w:val="TextTi12"/>
              <w:spacing w:after="0"/>
              <w:ind w:left="720"/>
              <w:rPr>
                <w:sz w:val="22"/>
                <w:szCs w:val="22"/>
              </w:rPr>
            </w:pPr>
            <w:r w:rsidRPr="00750971">
              <w:rPr>
                <w:sz w:val="22"/>
                <w:szCs w:val="22"/>
              </w:rPr>
              <w:t>A pCR arányok közötti különbségre vonatkozó 97,5%-os, egyoldalas konfidencia intervallum alsó határa**</w:t>
            </w:r>
          </w:p>
        </w:tc>
        <w:tc>
          <w:tcPr>
            <w:tcW w:w="3794" w:type="dxa"/>
            <w:gridSpan w:val="2"/>
          </w:tcPr>
          <w:p w14:paraId="2212CC4C" w14:textId="77777777" w:rsidR="001F74D3" w:rsidRPr="00750971" w:rsidRDefault="001F74D3">
            <w:pPr>
              <w:pStyle w:val="TextTi12"/>
              <w:spacing w:after="0"/>
              <w:jc w:val="center"/>
              <w:rPr>
                <w:sz w:val="22"/>
                <w:szCs w:val="22"/>
              </w:rPr>
            </w:pPr>
            <w:r w:rsidRPr="00750971">
              <w:rPr>
                <w:sz w:val="22"/>
                <w:szCs w:val="22"/>
              </w:rPr>
              <w:t>-4,0</w:t>
            </w:r>
          </w:p>
        </w:tc>
      </w:tr>
    </w:tbl>
    <w:p w14:paraId="5DFCE91E" w14:textId="77777777" w:rsidR="001F74D3" w:rsidRPr="00750971" w:rsidRDefault="001F74D3">
      <w:pPr>
        <w:rPr>
          <w:sz w:val="20"/>
        </w:rPr>
      </w:pPr>
      <w:r w:rsidRPr="00750971">
        <w:rPr>
          <w:sz w:val="20"/>
        </w:rPr>
        <w:t>*Konfidencia-intervallum egy mintás binomiálisra a Pearson-Clopper módszer alkalmazásával</w:t>
      </w:r>
    </w:p>
    <w:p w14:paraId="4A8801DC" w14:textId="77777777" w:rsidR="001F74D3" w:rsidRPr="00750971" w:rsidRDefault="001F74D3">
      <w:pPr>
        <w:rPr>
          <w:sz w:val="20"/>
        </w:rPr>
      </w:pPr>
      <w:r w:rsidRPr="00750971">
        <w:rPr>
          <w:sz w:val="20"/>
        </w:rPr>
        <w:t>** Ez a számítás az Anderson és Hauck-féle folytonosság korrekció (1986) alkalmazásával készült</w:t>
      </w:r>
    </w:p>
    <w:p w14:paraId="5EBC2638" w14:textId="77777777" w:rsidR="001F74D3" w:rsidRPr="00750971" w:rsidRDefault="001F74D3"/>
    <w:p w14:paraId="73130F41" w14:textId="77777777" w:rsidR="001F74D3" w:rsidRPr="00750971" w:rsidRDefault="001F74D3">
      <w:r w:rsidRPr="00750971">
        <w:t>A 40 hónapot meghaladó medián időtartamú, hosszabb távú követés alapján végzett analízis eredménye alátámasztja a Herceptin szubkután hatásosságának egyenértékűségét a Herceptin intravénás kezeléssel, hasonló eredményekkel mind az eseménymentes túlélés (EFS), mind a teljes túlélés (OS) vonatkozásában (3 éves EFS arány a Herceptin intravénás karon 73% és 76% a Herceptin szubkután karon és 3 éves OS arány a Herceptin intravénás karon 90% és 92% a Herceptin szubkután karon).</w:t>
      </w:r>
    </w:p>
    <w:p w14:paraId="3D3D1372" w14:textId="77777777" w:rsidR="001F74D3" w:rsidRPr="00750971" w:rsidRDefault="001F74D3"/>
    <w:p w14:paraId="6B1FC65E" w14:textId="77777777" w:rsidR="001F74D3" w:rsidRPr="00750971" w:rsidRDefault="001F74D3">
      <w:r w:rsidRPr="00750971">
        <w:t>A farmakokinetikai elsődleges végpont (a dinamikus egyensúlyi állapotban mért trasztuzumab C</w:t>
      </w:r>
      <w:r w:rsidRPr="00750971">
        <w:rPr>
          <w:vertAlign w:val="subscript"/>
        </w:rPr>
        <w:t>min</w:t>
      </w:r>
      <w:r w:rsidRPr="00750971">
        <w:t xml:space="preserve"> érték a 7.kezelési ciklus végén) egyenértékűségére vonatkozóan lásd az 5.2 pontban: Farmakokinetikai tulajdonságok.</w:t>
      </w:r>
    </w:p>
    <w:p w14:paraId="3D09E8B4" w14:textId="77777777" w:rsidR="001F74D3" w:rsidRPr="00750971" w:rsidRDefault="001F74D3"/>
    <w:p w14:paraId="4031123D" w14:textId="77777777" w:rsidR="001F74D3" w:rsidRPr="00750971" w:rsidRDefault="001F74D3">
      <w:r w:rsidRPr="00750971">
        <w:t>A biztonságossági tulajdonságok összehasonlítását lásd a 4.8 pontban.</w:t>
      </w:r>
    </w:p>
    <w:p w14:paraId="359587A0" w14:textId="77777777" w:rsidR="001F74D3" w:rsidRPr="00750971" w:rsidRDefault="001F74D3"/>
    <w:p w14:paraId="4480DA52" w14:textId="71882FDC" w:rsidR="001F74D3" w:rsidRPr="00750971" w:rsidRDefault="001F74D3">
      <w:r w:rsidRPr="00750971">
        <w:t>A 70 hónapot meghaladó medián követési időnél végzett végső analízis hasonló eseménymentes túlélést (EFS) és teljes túlélést (OS) mutatott a Herceptin</w:t>
      </w:r>
      <w:r w:rsidRPr="00750971">
        <w:noBreakHyphen/>
        <w:t>t intravénásan és a Herceptin</w:t>
      </w:r>
      <w:r w:rsidRPr="00750971">
        <w:noBreakHyphen/>
        <w:t>t szubkután kapó betegeknél. A 6 éves EFS arány 65% volt mindkét karon (ITT populáció: HR = 0,98 [95%-os CI: 0,74; 1,29]) és az OS aránya 84% volt mindkét karon (ITT populáció: HR = 0,94 [95%-os CI: 0,61; 1,45]).</w:t>
      </w:r>
    </w:p>
    <w:p w14:paraId="1E44436C" w14:textId="77777777" w:rsidR="001F74D3" w:rsidRPr="00750971" w:rsidRDefault="001F74D3"/>
    <w:p w14:paraId="3BDB5296" w14:textId="77777777" w:rsidR="001F74D3" w:rsidRPr="00750971" w:rsidRDefault="001F74D3">
      <w:r w:rsidRPr="00750971">
        <w:t xml:space="preserve">Az MO28048 vizsgálatban, melyben a Herceptin szubkután gyógyszerformájának biztonságosságát és tolerálhatóságát vizsgálták adjuváns kezelésben részesülő, HER2-pozitív, korai emlőkarcinómában szenvedő betegeknél, akiket a Herceptin szubkután injekciós csoportjába (N=1868, beleértve 20, olyan beteget, akik neoadjuváns kezelésben részesültek) vagy a Herceptin szubkután adagolórendszerének csoportjába (N=710, beleértve 21, olyan beteget, akik neoadjuváns kezelésben részesültek) vontak be, új biztonságossági szignált nem találtak. Az eredmények megfeleltek a Herceptin intravénás és a Herceptin szubkután gyógyszerforma ismert biztonságossági profiljának. Továbbá, korai emlőkarcinómában az alacsonyabb testtömegű betegek Herceptin szubkután fix dózissal történő adjuváns kezelése nem járt együtt magasabb biztonságossági kockázattal, nemkívánatos eseményekkel és súlyos nemkívánatos eseményekkel, mint a magasabb testtömegű betegeknél. A BO22227 vizsgálat 70 hónapot meghaladó medián követési időnél kapott végső </w:t>
      </w:r>
      <w:r w:rsidRPr="00750971">
        <w:lastRenderedPageBreak/>
        <w:t>eredményei szintén konzisztensek voltak az iv. Herceptin és sc. Herceptin ismert biztonságossági profiljával, és nem figyeltek meg új biztonságossági szignált.</w:t>
      </w:r>
    </w:p>
    <w:p w14:paraId="67FC21DA" w14:textId="77777777" w:rsidR="001F74D3" w:rsidRPr="00750971" w:rsidRDefault="001F74D3">
      <w:pPr>
        <w:keepNext/>
        <w:keepLines/>
        <w:rPr>
          <w:u w:val="single"/>
        </w:rPr>
      </w:pPr>
    </w:p>
    <w:p w14:paraId="4EAB8E79" w14:textId="77777777" w:rsidR="001F74D3" w:rsidRPr="00750971" w:rsidRDefault="001F74D3">
      <w:pPr>
        <w:keepNext/>
        <w:keepLines/>
        <w:rPr>
          <w:u w:val="single"/>
        </w:rPr>
      </w:pPr>
      <w:r w:rsidRPr="00750971">
        <w:rPr>
          <w:u w:val="single"/>
        </w:rPr>
        <w:t>Gyermekek és serdülők</w:t>
      </w:r>
    </w:p>
    <w:p w14:paraId="26858F7A" w14:textId="77777777" w:rsidR="001F74D3" w:rsidRPr="00750971" w:rsidRDefault="001F74D3">
      <w:r w:rsidRPr="00750971">
        <w:t>Az Európai Gyógyszerügynökség a gyermekek esetén minden korosztálynál eltekint a Herceptin vizsgálati eredményeinek benyújtási kötelezettségétől emlőkarcinóma indikációban (lásd 4.2 pont, gyermekgyógyászati alkalmazásra vonatkozó információk).</w:t>
      </w:r>
    </w:p>
    <w:p w14:paraId="6CDDF4CA" w14:textId="77777777" w:rsidR="001F74D3" w:rsidRPr="00750971" w:rsidRDefault="001F74D3"/>
    <w:p w14:paraId="1A04CF70" w14:textId="77777777" w:rsidR="001F74D3" w:rsidRPr="00750971" w:rsidRDefault="001F74D3">
      <w:pPr>
        <w:keepNext/>
        <w:rPr>
          <w:b/>
          <w:color w:val="000000"/>
        </w:rPr>
      </w:pPr>
      <w:r w:rsidRPr="00750971">
        <w:rPr>
          <w:b/>
          <w:color w:val="000000"/>
        </w:rPr>
        <w:t>5.2</w:t>
      </w:r>
      <w:r w:rsidRPr="00750971">
        <w:rPr>
          <w:b/>
          <w:color w:val="000000"/>
        </w:rPr>
        <w:tab/>
        <w:t>Farmakokinetikai tulajdonságok</w:t>
      </w:r>
    </w:p>
    <w:p w14:paraId="4596BE73" w14:textId="77777777" w:rsidR="001F74D3" w:rsidRPr="00750971" w:rsidRDefault="001F74D3">
      <w:pPr>
        <w:keepNext/>
        <w:rPr>
          <w:color w:val="000000"/>
        </w:rPr>
      </w:pPr>
    </w:p>
    <w:p w14:paraId="4315158C" w14:textId="77777777" w:rsidR="001F74D3" w:rsidRPr="00750971" w:rsidRDefault="001F74D3">
      <w:r w:rsidRPr="00750971">
        <w:t>A három hetente szubkután adott 600 mg trasztuzumab farmakokinetikáját a III-as fázisú BO22227 vizsgálatban hasonlították össze az intravénás alkalmazással (8 mg/ttkg telítő dózis, 6 mg/ttkg fenntartó dózisok három hetente). Az elsődleges farmakokinetikai végpont, a közvetlenül a 8. ciklus dózisának beadása előtt mért legalacsonyabb koncentráció (C</w:t>
      </w:r>
      <w:r w:rsidRPr="00750971">
        <w:rPr>
          <w:vertAlign w:val="subscript"/>
        </w:rPr>
        <w:t>min</w:t>
      </w:r>
      <w:r w:rsidRPr="00750971">
        <w:t>) tekintetében a szubkután Herceptin egyenértékűnek (non-inferior) bizonyult az intravénásan adott, testtömeghez igazított Herceptin adaggal.</w:t>
      </w:r>
    </w:p>
    <w:p w14:paraId="1AE8788C" w14:textId="77777777" w:rsidR="001F74D3" w:rsidRPr="00750971" w:rsidRDefault="001F74D3"/>
    <w:p w14:paraId="636560C8" w14:textId="77777777" w:rsidR="001F74D3" w:rsidRPr="00750971" w:rsidRDefault="001F74D3">
      <w:r w:rsidRPr="00750971">
        <w:t>A neoadjuváns kezelési szakaszban a 8. ciklus előtt mért C</w:t>
      </w:r>
      <w:r w:rsidRPr="00750971">
        <w:rPr>
          <w:vertAlign w:val="subscript"/>
        </w:rPr>
        <w:t>min</w:t>
      </w:r>
      <w:r w:rsidRPr="00750971">
        <w:t xml:space="preserve"> átlagos értéke magasabbnak bizonyult a szubkután Herceptin karon (78,7 µg/ml), mint a vizsgálat intravénás Herceptin karján (57,8 µg/ml). A kezelés adjuváns szakaszában, a 13. ciklus előtt mért C</w:t>
      </w:r>
      <w:r w:rsidRPr="00750971">
        <w:rPr>
          <w:vertAlign w:val="subscript"/>
        </w:rPr>
        <w:t>min</w:t>
      </w:r>
      <w:r w:rsidRPr="00750971">
        <w:t xml:space="preserve"> átlagos értéke 90,4 µg/ml (szubkután) ill. 62,1 µg/ml (intravénás) volt. A BO22227 vizsgálatban megfigyelt adatok alapján intravénás gyógszerformánál az egyensúlyi állapot a 8. ciklusra alakult ki. A Herceptin szubkután formájánál az egyensúlyi állapotra jellemző körülbelüli koncentráció a 7. ciklus beadását követően (a 8. ciklus adása előtt) alakult ki, és a koncentráció kissé emelkedett (&lt;15%) a 13. ciklusig. A C</w:t>
      </w:r>
      <w:r w:rsidRPr="00750971">
        <w:rPr>
          <w:vertAlign w:val="subscript"/>
        </w:rPr>
        <w:t>min</w:t>
      </w:r>
      <w:r w:rsidRPr="00750971">
        <w:t xml:space="preserve"> 18. ciklus előtt mért átlagos értéke szubkután alkalmazásnál 90,7 μg/ml volt, mely hasonló a 13. ciklus előtt mért értékhez, ami arra utal, hogy a 13. ciklus után a C</w:t>
      </w:r>
      <w:r w:rsidRPr="00750971">
        <w:rPr>
          <w:vertAlign w:val="subscript"/>
        </w:rPr>
        <w:t>min</w:t>
      </w:r>
      <w:r w:rsidRPr="00750971">
        <w:t xml:space="preserve"> már nem emelkedik tovább.</w:t>
      </w:r>
    </w:p>
    <w:p w14:paraId="433ED543" w14:textId="77777777" w:rsidR="001F74D3" w:rsidRPr="00750971" w:rsidRDefault="001F74D3"/>
    <w:p w14:paraId="5C8847CD" w14:textId="77777777" w:rsidR="001F74D3" w:rsidRPr="00750971" w:rsidRDefault="001F74D3">
      <w:r w:rsidRPr="00750971">
        <w:t>Szubkután adagolást követően a T</w:t>
      </w:r>
      <w:r w:rsidRPr="00750971">
        <w:rPr>
          <w:vertAlign w:val="subscript"/>
        </w:rPr>
        <w:t>max</w:t>
      </w:r>
      <w:r w:rsidRPr="00750971">
        <w:t xml:space="preserve"> medián értéke kb. 3 nap volt, és az egyes betegek között jelentős eltérés mutatkozott (tartomány: 1-14 nap). A C</w:t>
      </w:r>
      <w:r w:rsidRPr="00750971">
        <w:rPr>
          <w:vertAlign w:val="subscript"/>
        </w:rPr>
        <w:t>max</w:t>
      </w:r>
      <w:r w:rsidRPr="00750971">
        <w:t xml:space="preserve"> átlagértéke a várakozásoknak megfelelően alacsonyabb volt a Herceptin szubkután gyógyszerforma alkalmazása mellett (149 μg/ml), mint az intravénás karon (az infúzió végén mért érték: 221 μg/ml).</w:t>
      </w:r>
    </w:p>
    <w:p w14:paraId="733762DB" w14:textId="77777777" w:rsidR="001F74D3" w:rsidRPr="00750971" w:rsidRDefault="001F74D3"/>
    <w:p w14:paraId="2ED84E2A" w14:textId="77777777" w:rsidR="001F74D3" w:rsidRPr="00750971" w:rsidRDefault="001F74D3">
      <w:r w:rsidRPr="00750971">
        <w:t>Az AUC</w:t>
      </w:r>
      <w:r w:rsidRPr="00750971">
        <w:rPr>
          <w:vertAlign w:val="subscript"/>
        </w:rPr>
        <w:t>0-21.nap</w:t>
      </w:r>
      <w:r w:rsidRPr="00750971">
        <w:t xml:space="preserve"> átlagos értéke a 7. ciklus adagja után kb. 10%-kal volt magasabb a szubkután Herceptin alkalmazása mellett (átlagosan 2268 µg/ml/nap), mint az intravénás Herceptin esetében (átlagosan 2056 µg/ml/nap). A 12. ciklus adagja után mért AUC</w:t>
      </w:r>
      <w:r w:rsidRPr="00750971">
        <w:rPr>
          <w:vertAlign w:val="subscript"/>
        </w:rPr>
        <w:t>0-21.nap</w:t>
      </w:r>
      <w:r w:rsidRPr="00750971">
        <w:t xml:space="preserve"> kb. 20%-kal volt magasabb a szubkután Herceptin mellett (átlagosan 2610 µg/ml/nap), mint az intravénás Herceptin esetében (átlagosan 2179 µg/ml/nap). Mivel a testtömeg jelentősen befolyásolja a trasztuzumab clearance-ét, és szubkután alkalmazás esetén a dózis fix, a szubkután ill. intravénás alkalmazás esetén mért expozíciók közötti különbség a testtömegtől függött: az 51 kg-nál kisebb testtömegű betegeknél a trasztuzumab átlagos AUC értéke dinamikus egyensúlyi állapotban kb. 80%-kal volt magasabb szubkután alkalmazás után, mint intravénás kezelést követően, míg a legnagyobb testtömegű betegcsoportban (&gt;90 kg) az AUC 20%-kal alacsonyabb volt szubkután alkalmazás után, mint intravénás kezelést követően.</w:t>
      </w:r>
    </w:p>
    <w:p w14:paraId="3B3B7C99" w14:textId="77777777" w:rsidR="001F74D3" w:rsidRPr="00750971" w:rsidRDefault="001F74D3"/>
    <w:p w14:paraId="7427BD2A" w14:textId="77777777" w:rsidR="001F74D3" w:rsidRPr="00750971" w:rsidRDefault="001F74D3">
      <w:r w:rsidRPr="00750971">
        <w:t xml:space="preserve">A Herceptin intravénás és szubkután adagolását követően a korai emlőkarcinómában (EBC) szenvedő betegeknél megfigyelt PK koncentrációk leírásához egy populációs farmakokinetikai (PK) </w:t>
      </w:r>
      <w:r w:rsidRPr="00750971">
        <w:rPr>
          <w:color w:val="000000"/>
        </w:rPr>
        <w:t>modellt dolgoztak ki párhuzamos lineáris és nem lineáris, a centrális kompartmentből történő eliminációval</w:t>
      </w:r>
      <w:r w:rsidRPr="00750971">
        <w:t>, a fázis III-as BO22227 vizsgálat összesített Herceptin IV és SC PK adatainak felhasználásával. A trasztuzumab szubkután gyógyszerformában történő biohasznosulását 77,1%-ra és az elsőrendű abszorpciós sebességi állandót 0,4 nap</w:t>
      </w:r>
      <w:r w:rsidRPr="00750971">
        <w:rPr>
          <w:vertAlign w:val="superscript"/>
        </w:rPr>
        <w:t>-l</w:t>
      </w:r>
      <w:r w:rsidRPr="00750971">
        <w:t>-re becsülték. A lineáris clearance 0,111 l/nap, a centrális kompartment térfogata (V</w:t>
      </w:r>
      <w:r w:rsidRPr="00750971">
        <w:rPr>
          <w:vertAlign w:val="subscript"/>
        </w:rPr>
        <w:t>c</w:t>
      </w:r>
      <w:r w:rsidRPr="00750971">
        <w:t>) 2,91 l volt. A Michaelis-Menten paraméter értékei, a V</w:t>
      </w:r>
      <w:r w:rsidRPr="00750971">
        <w:rPr>
          <w:vertAlign w:val="subscript"/>
        </w:rPr>
        <w:t>max</w:t>
      </w:r>
      <w:r w:rsidRPr="00750971">
        <w:t xml:space="preserve"> 11,9 mg/nap és a K</w:t>
      </w:r>
      <w:r w:rsidRPr="00750971">
        <w:rPr>
          <w:vertAlign w:val="subscript"/>
        </w:rPr>
        <w:t>m</w:t>
      </w:r>
      <w:r w:rsidRPr="00750971">
        <w:t xml:space="preserve"> 33,9 µg/ml volt. A testtömeg és a szérum alanine-aminotranszferáz szintje (SGPT/ALT) statisztikailag szignifikánsan befolyásolja a farmakokinetikát, azonban a szimulációk azt mutatták, hogy nincs szükség dózismódosításra EBC-ben szenvedő betegeknél. A populációs becsült PK expozíció paraméter értékeit (medián az 5.-95. percentilis között) a Herceptin SC adagolási sémák esetén EBC-s betegeknél a 13. táblázat mutatja. </w:t>
      </w:r>
    </w:p>
    <w:p w14:paraId="3390EE51" w14:textId="77777777" w:rsidR="001F74D3" w:rsidRPr="00750971" w:rsidRDefault="001F74D3"/>
    <w:p w14:paraId="5A136F38" w14:textId="10A0ED88" w:rsidR="001F74D3" w:rsidRPr="00750971" w:rsidRDefault="001F74D3">
      <w:pPr>
        <w:keepNext/>
        <w:keepLines/>
        <w:rPr>
          <w:lang w:eastAsia="de-DE"/>
        </w:rPr>
      </w:pPr>
      <w:r w:rsidRPr="00750971">
        <w:rPr>
          <w:lang w:eastAsia="de-DE"/>
        </w:rPr>
        <w:lastRenderedPageBreak/>
        <w:t xml:space="preserve">13. táblázat A populációs becsült PK expozíció paraméter értékei (medián az 5.-95. percentilis között) a három hetente 600 mg Herceptin SC adagolási séma esetén EBC-s betegeknél </w:t>
      </w:r>
    </w:p>
    <w:p w14:paraId="369E905C" w14:textId="77777777" w:rsidR="00C20B8C" w:rsidRPr="00750971" w:rsidRDefault="00C20B8C">
      <w:pPr>
        <w:keepNext/>
        <w:keepLines/>
        <w:rPr>
          <w:lang w:eastAsia="de-DE"/>
        </w:rPr>
      </w:pPr>
    </w:p>
    <w:tbl>
      <w:tblPr>
        <w:tblW w:w="5000" w:type="pct"/>
        <w:tblCellMar>
          <w:left w:w="0" w:type="dxa"/>
          <w:right w:w="0" w:type="dxa"/>
        </w:tblCellMar>
        <w:tblLook w:val="04A0" w:firstRow="1" w:lastRow="0" w:firstColumn="1" w:lastColumn="0" w:noHBand="0" w:noVBand="1"/>
      </w:tblPr>
      <w:tblGrid>
        <w:gridCol w:w="1733"/>
        <w:gridCol w:w="1822"/>
        <w:gridCol w:w="726"/>
        <w:gridCol w:w="1555"/>
        <w:gridCol w:w="1693"/>
        <w:gridCol w:w="1522"/>
      </w:tblGrid>
      <w:tr w:rsidR="001F74D3" w:rsidRPr="00750971" w14:paraId="4ABE151B" w14:textId="77777777">
        <w:trPr>
          <w:trHeight w:val="96"/>
        </w:trPr>
        <w:tc>
          <w:tcPr>
            <w:tcW w:w="101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14EB2A" w14:textId="77777777" w:rsidR="001F74D3" w:rsidRPr="00750971" w:rsidRDefault="001F74D3">
            <w:pPr>
              <w:keepNext/>
              <w:keepLines/>
              <w:spacing w:before="60" w:after="60"/>
              <w:jc w:val="center"/>
              <w:rPr>
                <w:rFonts w:eastAsia="SimSun"/>
                <w:szCs w:val="22"/>
                <w:lang w:eastAsia="zh-CN"/>
              </w:rPr>
            </w:pPr>
            <w:r w:rsidRPr="00750971">
              <w:rPr>
                <w:b/>
                <w:bCs/>
                <w:szCs w:val="22"/>
              </w:rPr>
              <w:t>Primér tumor típusa és adagolási séma</w:t>
            </w:r>
          </w:p>
        </w:tc>
        <w:tc>
          <w:tcPr>
            <w:tcW w:w="72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98EB0FB" w14:textId="77777777" w:rsidR="001F74D3" w:rsidRPr="00750971" w:rsidRDefault="001F74D3">
            <w:pPr>
              <w:keepNext/>
              <w:keepLines/>
              <w:spacing w:before="60" w:after="60"/>
              <w:jc w:val="center"/>
              <w:rPr>
                <w:rFonts w:eastAsia="SimSun"/>
                <w:szCs w:val="22"/>
                <w:lang w:eastAsia="zh-CN"/>
              </w:rPr>
            </w:pPr>
            <w:r w:rsidRPr="00750971">
              <w:rPr>
                <w:b/>
                <w:bCs/>
                <w:szCs w:val="22"/>
              </w:rPr>
              <w:t>Ciklus</w:t>
            </w:r>
          </w:p>
        </w:tc>
        <w:tc>
          <w:tcPr>
            <w:tcW w:w="45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2285771" w14:textId="77777777" w:rsidR="001F74D3" w:rsidRPr="00750971" w:rsidRDefault="001F74D3">
            <w:pPr>
              <w:keepNext/>
              <w:keepLines/>
              <w:spacing w:before="60" w:after="60"/>
              <w:jc w:val="center"/>
              <w:rPr>
                <w:rFonts w:eastAsia="SimSun"/>
                <w:szCs w:val="22"/>
                <w:lang w:eastAsia="zh-CN"/>
              </w:rPr>
            </w:pPr>
            <w:r w:rsidRPr="00750971">
              <w:rPr>
                <w:b/>
                <w:bCs/>
                <w:szCs w:val="22"/>
              </w:rPr>
              <w:t>N</w:t>
            </w:r>
          </w:p>
        </w:tc>
        <w:tc>
          <w:tcPr>
            <w:tcW w:w="91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AF3DC0" w14:textId="77777777" w:rsidR="001F74D3" w:rsidRPr="00750971" w:rsidRDefault="001F74D3">
            <w:pPr>
              <w:keepNext/>
              <w:keepLines/>
              <w:spacing w:before="60" w:after="60"/>
              <w:jc w:val="center"/>
              <w:rPr>
                <w:rFonts w:eastAsia="SimSun"/>
                <w:b/>
                <w:bCs/>
                <w:szCs w:val="22"/>
                <w:lang w:eastAsia="zh-CN"/>
              </w:rPr>
            </w:pPr>
            <w:r w:rsidRPr="00750971">
              <w:rPr>
                <w:b/>
                <w:bCs/>
                <w:szCs w:val="22"/>
              </w:rPr>
              <w:t>C</w:t>
            </w:r>
            <w:r w:rsidRPr="00750971">
              <w:rPr>
                <w:b/>
                <w:bCs/>
                <w:szCs w:val="22"/>
                <w:vertAlign w:val="subscript"/>
              </w:rPr>
              <w:t>min</w:t>
            </w:r>
          </w:p>
          <w:p w14:paraId="3DE0D554" w14:textId="77777777" w:rsidR="001F74D3" w:rsidRPr="00750971" w:rsidRDefault="001F74D3">
            <w:pPr>
              <w:keepNext/>
              <w:keepLines/>
              <w:spacing w:before="60" w:after="60"/>
              <w:jc w:val="center"/>
              <w:rPr>
                <w:rFonts w:eastAsia="SimSun"/>
                <w:b/>
                <w:bCs/>
                <w:szCs w:val="22"/>
                <w:lang w:eastAsia="zh-CN"/>
              </w:rPr>
            </w:pPr>
            <w:r w:rsidRPr="00750971">
              <w:rPr>
                <w:b/>
                <w:bCs/>
                <w:szCs w:val="22"/>
              </w:rPr>
              <w:t>(µg/ml)</w:t>
            </w:r>
          </w:p>
        </w:tc>
        <w:tc>
          <w:tcPr>
            <w:tcW w:w="9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564DB8B" w14:textId="77777777" w:rsidR="001F74D3" w:rsidRPr="00750971" w:rsidRDefault="001F74D3">
            <w:pPr>
              <w:keepNext/>
              <w:keepLines/>
              <w:spacing w:before="60" w:after="60"/>
              <w:jc w:val="center"/>
              <w:rPr>
                <w:rFonts w:eastAsia="SimSun"/>
                <w:b/>
                <w:bCs/>
                <w:szCs w:val="22"/>
                <w:lang w:eastAsia="zh-CN"/>
              </w:rPr>
            </w:pPr>
            <w:r w:rsidRPr="00750971">
              <w:rPr>
                <w:b/>
                <w:bCs/>
                <w:szCs w:val="22"/>
              </w:rPr>
              <w:t>C</w:t>
            </w:r>
            <w:r w:rsidRPr="00750971">
              <w:rPr>
                <w:b/>
                <w:bCs/>
                <w:szCs w:val="22"/>
                <w:vertAlign w:val="subscript"/>
              </w:rPr>
              <w:t>max</w:t>
            </w:r>
          </w:p>
          <w:p w14:paraId="39475025" w14:textId="77777777" w:rsidR="001F74D3" w:rsidRPr="00750971" w:rsidRDefault="001F74D3">
            <w:pPr>
              <w:keepNext/>
              <w:keepLines/>
              <w:spacing w:before="60" w:after="60"/>
              <w:jc w:val="center"/>
              <w:rPr>
                <w:rFonts w:eastAsia="SimSun"/>
                <w:szCs w:val="22"/>
                <w:lang w:eastAsia="zh-CN"/>
              </w:rPr>
            </w:pPr>
            <w:r w:rsidRPr="00750971">
              <w:rPr>
                <w:b/>
                <w:bCs/>
                <w:szCs w:val="22"/>
              </w:rPr>
              <w:t>(µg/ml)</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FDA5D99" w14:textId="77777777" w:rsidR="001F74D3" w:rsidRPr="00750971" w:rsidRDefault="001F74D3">
            <w:pPr>
              <w:spacing w:before="60" w:after="60"/>
              <w:jc w:val="center"/>
              <w:rPr>
                <w:rFonts w:eastAsia="SimSun"/>
                <w:b/>
                <w:bCs/>
                <w:szCs w:val="22"/>
                <w:vertAlign w:val="subscript"/>
                <w:lang w:eastAsia="zh-CN"/>
              </w:rPr>
            </w:pPr>
            <w:r w:rsidRPr="00750971">
              <w:rPr>
                <w:b/>
                <w:bCs/>
                <w:szCs w:val="22"/>
              </w:rPr>
              <w:t>AUC</w:t>
            </w:r>
            <w:r w:rsidRPr="00750971">
              <w:rPr>
                <w:b/>
                <w:bCs/>
                <w:szCs w:val="22"/>
                <w:vertAlign w:val="subscript"/>
              </w:rPr>
              <w:t xml:space="preserve">0-21 </w:t>
            </w:r>
            <w:r w:rsidRPr="00750971">
              <w:rPr>
                <w:rFonts w:eastAsia="SimSun"/>
                <w:b/>
                <w:bCs/>
                <w:szCs w:val="22"/>
                <w:vertAlign w:val="subscript"/>
                <w:lang w:eastAsia="zh-CN"/>
              </w:rPr>
              <w:t>nap</w:t>
            </w:r>
          </w:p>
          <w:p w14:paraId="7745C5B1" w14:textId="77777777" w:rsidR="001F74D3" w:rsidRPr="00750971" w:rsidRDefault="001F74D3">
            <w:pPr>
              <w:keepNext/>
              <w:keepLines/>
              <w:spacing w:before="60" w:after="60"/>
              <w:jc w:val="center"/>
              <w:rPr>
                <w:rFonts w:eastAsia="SimSun"/>
                <w:szCs w:val="22"/>
                <w:lang w:eastAsia="zh-CN"/>
              </w:rPr>
            </w:pPr>
            <w:r w:rsidRPr="00750971">
              <w:rPr>
                <w:b/>
                <w:bCs/>
                <w:szCs w:val="22"/>
              </w:rPr>
              <w:t xml:space="preserve"> (µg</w:t>
            </w:r>
            <w:r w:rsidRPr="00750971">
              <w:t>•</w:t>
            </w:r>
            <w:r w:rsidRPr="00750971">
              <w:rPr>
                <w:b/>
                <w:bCs/>
                <w:szCs w:val="22"/>
              </w:rPr>
              <w:t>nap/ml)</w:t>
            </w:r>
          </w:p>
        </w:tc>
      </w:tr>
      <w:tr w:rsidR="001F74D3" w:rsidRPr="00750971" w14:paraId="741267F2" w14:textId="77777777">
        <w:trPr>
          <w:trHeight w:val="547"/>
        </w:trPr>
        <w:tc>
          <w:tcPr>
            <w:tcW w:w="10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93C85BF" w14:textId="77777777" w:rsidR="001F74D3" w:rsidRPr="00750971" w:rsidRDefault="001F74D3">
            <w:pPr>
              <w:keepNext/>
              <w:keepLines/>
              <w:spacing w:before="60" w:after="60"/>
              <w:jc w:val="center"/>
              <w:rPr>
                <w:rFonts w:eastAsia="SimSun"/>
                <w:szCs w:val="22"/>
                <w:lang w:eastAsia="zh-CN"/>
              </w:rPr>
            </w:pPr>
            <w:r w:rsidRPr="00750971">
              <w:rPr>
                <w:szCs w:val="22"/>
              </w:rPr>
              <w:t>EBC 3 hetente 600 mg Herceptin SC</w:t>
            </w:r>
          </w:p>
        </w:tc>
        <w:tc>
          <w:tcPr>
            <w:tcW w:w="7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E3E188" w14:textId="77777777" w:rsidR="001F74D3" w:rsidRPr="00750971" w:rsidRDefault="001F74D3">
            <w:pPr>
              <w:keepNext/>
              <w:keepLines/>
              <w:numPr>
                <w:ilvl w:val="0"/>
                <w:numId w:val="12"/>
              </w:numPr>
              <w:spacing w:before="60" w:after="60"/>
              <w:rPr>
                <w:rFonts w:eastAsia="SimSun"/>
                <w:szCs w:val="22"/>
                <w:lang w:eastAsia="zh-CN"/>
              </w:rPr>
            </w:pPr>
            <w:r w:rsidRPr="00750971">
              <w:rPr>
                <w:szCs w:val="22"/>
              </w:rPr>
              <w:t>ciklus</w:t>
            </w:r>
          </w:p>
        </w:tc>
        <w:tc>
          <w:tcPr>
            <w:tcW w:w="458" w:type="pct"/>
            <w:tcBorders>
              <w:top w:val="nil"/>
              <w:left w:val="nil"/>
              <w:bottom w:val="single" w:sz="8" w:space="0" w:color="auto"/>
              <w:right w:val="single" w:sz="8" w:space="0" w:color="auto"/>
            </w:tcBorders>
            <w:tcMar>
              <w:top w:w="0" w:type="dxa"/>
              <w:left w:w="108" w:type="dxa"/>
              <w:bottom w:w="0" w:type="dxa"/>
              <w:right w:w="108" w:type="dxa"/>
            </w:tcMar>
            <w:vAlign w:val="center"/>
          </w:tcPr>
          <w:p w14:paraId="3E4FDCAC" w14:textId="77777777" w:rsidR="001F74D3" w:rsidRPr="00750971" w:rsidRDefault="001F74D3">
            <w:pPr>
              <w:keepNext/>
              <w:keepLines/>
              <w:spacing w:before="60" w:after="60"/>
              <w:jc w:val="center"/>
              <w:rPr>
                <w:rFonts w:eastAsia="SimSun"/>
                <w:szCs w:val="22"/>
                <w:lang w:eastAsia="zh-CN"/>
              </w:rPr>
            </w:pPr>
            <w:r w:rsidRPr="00750971">
              <w:rPr>
                <w:szCs w:val="22"/>
              </w:rPr>
              <w:t>297</w:t>
            </w:r>
          </w:p>
        </w:tc>
        <w:tc>
          <w:tcPr>
            <w:tcW w:w="916" w:type="pct"/>
            <w:tcBorders>
              <w:top w:val="nil"/>
              <w:left w:val="nil"/>
              <w:bottom w:val="single" w:sz="8" w:space="0" w:color="auto"/>
              <w:right w:val="single" w:sz="8" w:space="0" w:color="auto"/>
            </w:tcBorders>
            <w:tcMar>
              <w:top w:w="0" w:type="dxa"/>
              <w:left w:w="108" w:type="dxa"/>
              <w:bottom w:w="0" w:type="dxa"/>
              <w:right w:w="108" w:type="dxa"/>
            </w:tcMar>
            <w:vAlign w:val="center"/>
          </w:tcPr>
          <w:p w14:paraId="18D18A27" w14:textId="77777777" w:rsidR="001F74D3" w:rsidRPr="00750971" w:rsidRDefault="001F74D3">
            <w:pPr>
              <w:keepNext/>
              <w:keepLines/>
              <w:spacing w:before="60" w:after="60"/>
              <w:jc w:val="center"/>
              <w:rPr>
                <w:rFonts w:eastAsia="SimSun"/>
                <w:szCs w:val="22"/>
                <w:lang w:eastAsia="zh-CN"/>
              </w:rPr>
            </w:pPr>
            <w:r w:rsidRPr="00750971">
              <w:rPr>
                <w:szCs w:val="22"/>
              </w:rPr>
              <w:t>28,2</w:t>
            </w:r>
          </w:p>
          <w:p w14:paraId="39ADC193" w14:textId="77777777" w:rsidR="001F74D3" w:rsidRPr="00750971" w:rsidRDefault="001F74D3">
            <w:pPr>
              <w:keepNext/>
              <w:keepLines/>
              <w:spacing w:before="60" w:after="60"/>
              <w:jc w:val="center"/>
              <w:rPr>
                <w:rFonts w:eastAsia="SimSun"/>
                <w:szCs w:val="22"/>
                <w:lang w:eastAsia="zh-CN"/>
              </w:rPr>
            </w:pPr>
            <w:r w:rsidRPr="00750971">
              <w:rPr>
                <w:szCs w:val="22"/>
              </w:rPr>
              <w:t>(14,8 – 40,9)</w:t>
            </w:r>
          </w:p>
        </w:tc>
        <w:tc>
          <w:tcPr>
            <w:tcW w:w="992" w:type="pct"/>
            <w:tcBorders>
              <w:top w:val="nil"/>
              <w:left w:val="nil"/>
              <w:bottom w:val="single" w:sz="8" w:space="0" w:color="auto"/>
              <w:right w:val="single" w:sz="8" w:space="0" w:color="auto"/>
            </w:tcBorders>
            <w:tcMar>
              <w:top w:w="0" w:type="dxa"/>
              <w:left w:w="108" w:type="dxa"/>
              <w:bottom w:w="0" w:type="dxa"/>
              <w:right w:w="108" w:type="dxa"/>
            </w:tcMar>
            <w:vAlign w:val="center"/>
          </w:tcPr>
          <w:p w14:paraId="59E80236" w14:textId="77777777" w:rsidR="001F74D3" w:rsidRPr="00750971" w:rsidRDefault="001F74D3">
            <w:pPr>
              <w:keepNext/>
              <w:keepLines/>
              <w:spacing w:before="60" w:after="60"/>
              <w:jc w:val="center"/>
              <w:rPr>
                <w:rFonts w:eastAsia="SimSun"/>
                <w:szCs w:val="22"/>
                <w:lang w:eastAsia="zh-CN"/>
              </w:rPr>
            </w:pPr>
            <w:r w:rsidRPr="00750971">
              <w:rPr>
                <w:szCs w:val="22"/>
              </w:rPr>
              <w:t>79,3</w:t>
            </w:r>
          </w:p>
          <w:p w14:paraId="34A9BB58" w14:textId="77777777" w:rsidR="001F74D3" w:rsidRPr="00750971" w:rsidRDefault="001F74D3">
            <w:pPr>
              <w:keepNext/>
              <w:keepLines/>
              <w:spacing w:before="60" w:after="60"/>
              <w:jc w:val="center"/>
              <w:rPr>
                <w:rFonts w:eastAsia="SimSun"/>
                <w:szCs w:val="22"/>
                <w:lang w:eastAsia="zh-CN"/>
              </w:rPr>
            </w:pPr>
            <w:r w:rsidRPr="00750971">
              <w:rPr>
                <w:szCs w:val="22"/>
              </w:rPr>
              <w:t>(56,1 - 109)</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6E84DDC2" w14:textId="77777777" w:rsidR="001F74D3" w:rsidRPr="00750971" w:rsidRDefault="001F74D3">
            <w:pPr>
              <w:keepNext/>
              <w:keepLines/>
              <w:spacing w:before="60" w:after="60"/>
              <w:jc w:val="center"/>
              <w:rPr>
                <w:rFonts w:eastAsia="SimSun"/>
                <w:szCs w:val="22"/>
                <w:lang w:eastAsia="zh-CN"/>
              </w:rPr>
            </w:pPr>
            <w:r w:rsidRPr="00750971">
              <w:rPr>
                <w:szCs w:val="22"/>
              </w:rPr>
              <w:t>1065</w:t>
            </w:r>
          </w:p>
          <w:p w14:paraId="7A3C3D8E" w14:textId="77777777" w:rsidR="001F74D3" w:rsidRPr="00750971" w:rsidRDefault="001F74D3">
            <w:pPr>
              <w:keepNext/>
              <w:keepLines/>
              <w:spacing w:before="60" w:after="60"/>
              <w:jc w:val="center"/>
              <w:rPr>
                <w:rFonts w:eastAsia="SimSun"/>
                <w:szCs w:val="22"/>
                <w:lang w:eastAsia="zh-CN"/>
              </w:rPr>
            </w:pPr>
            <w:r w:rsidRPr="00750971">
              <w:rPr>
                <w:szCs w:val="22"/>
              </w:rPr>
              <w:t>(718 - 1504)</w:t>
            </w:r>
          </w:p>
        </w:tc>
      </w:tr>
      <w:tr w:rsidR="001F74D3" w:rsidRPr="00750971" w14:paraId="17C62F05" w14:textId="77777777">
        <w:trPr>
          <w:trHeight w:val="547"/>
        </w:trPr>
        <w:tc>
          <w:tcPr>
            <w:tcW w:w="1014" w:type="pct"/>
            <w:vMerge/>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12A9665" w14:textId="77777777" w:rsidR="001F74D3" w:rsidRPr="00750971" w:rsidRDefault="001F74D3">
            <w:pPr>
              <w:keepNext/>
              <w:keepLines/>
              <w:spacing w:before="60" w:after="60"/>
              <w:jc w:val="center"/>
              <w:rPr>
                <w:szCs w:val="22"/>
              </w:rPr>
            </w:pPr>
          </w:p>
        </w:tc>
        <w:tc>
          <w:tcPr>
            <w:tcW w:w="7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D84E52" w14:textId="77777777" w:rsidR="001F74D3" w:rsidRPr="00750971" w:rsidRDefault="001F74D3">
            <w:pPr>
              <w:keepNext/>
              <w:keepLines/>
              <w:spacing w:before="60" w:after="60"/>
              <w:jc w:val="center"/>
              <w:rPr>
                <w:szCs w:val="22"/>
              </w:rPr>
            </w:pPr>
            <w:r w:rsidRPr="00750971">
              <w:rPr>
                <w:szCs w:val="22"/>
              </w:rPr>
              <w:t>7. ciklus (dinamikus egyensúlyi állapot)</w:t>
            </w:r>
          </w:p>
        </w:tc>
        <w:tc>
          <w:tcPr>
            <w:tcW w:w="458" w:type="pct"/>
            <w:tcBorders>
              <w:top w:val="nil"/>
              <w:left w:val="nil"/>
              <w:bottom w:val="single" w:sz="8" w:space="0" w:color="auto"/>
              <w:right w:val="single" w:sz="8" w:space="0" w:color="auto"/>
            </w:tcBorders>
            <w:tcMar>
              <w:top w:w="0" w:type="dxa"/>
              <w:left w:w="108" w:type="dxa"/>
              <w:bottom w:w="0" w:type="dxa"/>
              <w:right w:w="108" w:type="dxa"/>
            </w:tcMar>
            <w:vAlign w:val="center"/>
          </w:tcPr>
          <w:p w14:paraId="5A419161" w14:textId="77777777" w:rsidR="001F74D3" w:rsidRPr="00750971" w:rsidRDefault="001F74D3">
            <w:pPr>
              <w:keepNext/>
              <w:keepLines/>
              <w:spacing w:before="60" w:after="60"/>
              <w:jc w:val="center"/>
              <w:rPr>
                <w:szCs w:val="22"/>
              </w:rPr>
            </w:pPr>
            <w:r w:rsidRPr="00750971">
              <w:rPr>
                <w:szCs w:val="22"/>
              </w:rPr>
              <w:t>297</w:t>
            </w:r>
          </w:p>
        </w:tc>
        <w:tc>
          <w:tcPr>
            <w:tcW w:w="9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07329A1" w14:textId="77777777" w:rsidR="001F74D3" w:rsidRPr="00750971" w:rsidRDefault="001F74D3">
            <w:pPr>
              <w:keepNext/>
              <w:keepLines/>
              <w:spacing w:before="60" w:after="60"/>
              <w:jc w:val="center"/>
              <w:rPr>
                <w:rFonts w:eastAsia="SimSun"/>
                <w:szCs w:val="22"/>
                <w:lang w:eastAsia="zh-CN"/>
              </w:rPr>
            </w:pPr>
            <w:r w:rsidRPr="00750971">
              <w:rPr>
                <w:szCs w:val="22"/>
              </w:rPr>
              <w:t>75,0</w:t>
            </w:r>
          </w:p>
          <w:p w14:paraId="7D10D4D5" w14:textId="77777777" w:rsidR="001F74D3" w:rsidRPr="00750971" w:rsidRDefault="001F74D3">
            <w:pPr>
              <w:keepNext/>
              <w:keepLines/>
              <w:spacing w:before="60" w:after="60"/>
              <w:jc w:val="center"/>
              <w:rPr>
                <w:szCs w:val="22"/>
              </w:rPr>
            </w:pPr>
            <w:r w:rsidRPr="00750971">
              <w:rPr>
                <w:szCs w:val="22"/>
              </w:rPr>
              <w:t>(35,1 - 123)</w:t>
            </w:r>
          </w:p>
        </w:tc>
        <w:tc>
          <w:tcPr>
            <w:tcW w:w="992" w:type="pct"/>
            <w:tcBorders>
              <w:top w:val="nil"/>
              <w:left w:val="nil"/>
              <w:bottom w:val="single" w:sz="8" w:space="0" w:color="auto"/>
              <w:right w:val="single" w:sz="8" w:space="0" w:color="auto"/>
            </w:tcBorders>
            <w:tcMar>
              <w:top w:w="0" w:type="dxa"/>
              <w:left w:w="108" w:type="dxa"/>
              <w:bottom w:w="0" w:type="dxa"/>
              <w:right w:w="108" w:type="dxa"/>
            </w:tcMar>
            <w:vAlign w:val="center"/>
          </w:tcPr>
          <w:p w14:paraId="09C1FD4C" w14:textId="77777777" w:rsidR="001F74D3" w:rsidRPr="00750971" w:rsidRDefault="001F74D3">
            <w:pPr>
              <w:keepNext/>
              <w:keepLines/>
              <w:spacing w:before="60" w:after="60"/>
              <w:jc w:val="center"/>
              <w:rPr>
                <w:rFonts w:eastAsia="SimSun"/>
                <w:szCs w:val="22"/>
                <w:lang w:eastAsia="zh-CN"/>
              </w:rPr>
            </w:pPr>
            <w:r w:rsidRPr="00750971">
              <w:rPr>
                <w:szCs w:val="22"/>
              </w:rPr>
              <w:t>149</w:t>
            </w:r>
          </w:p>
          <w:p w14:paraId="721F0148" w14:textId="77777777" w:rsidR="001F74D3" w:rsidRPr="00750971" w:rsidRDefault="001F74D3">
            <w:pPr>
              <w:keepNext/>
              <w:keepLines/>
              <w:spacing w:before="60" w:after="60"/>
              <w:jc w:val="center"/>
              <w:rPr>
                <w:szCs w:val="22"/>
              </w:rPr>
            </w:pPr>
            <w:r w:rsidRPr="00750971">
              <w:rPr>
                <w:szCs w:val="22"/>
              </w:rPr>
              <w:t>(86,1 - 214)</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2A811B99" w14:textId="77777777" w:rsidR="001F74D3" w:rsidRPr="00750971" w:rsidRDefault="001F74D3">
            <w:pPr>
              <w:keepNext/>
              <w:keepLines/>
              <w:spacing w:before="60" w:after="60"/>
              <w:jc w:val="center"/>
              <w:rPr>
                <w:rFonts w:eastAsia="SimSun"/>
                <w:szCs w:val="22"/>
                <w:lang w:eastAsia="zh-CN"/>
              </w:rPr>
            </w:pPr>
            <w:r w:rsidRPr="00750971">
              <w:rPr>
                <w:szCs w:val="22"/>
              </w:rPr>
              <w:t>2337</w:t>
            </w:r>
          </w:p>
          <w:p w14:paraId="360C7A8C" w14:textId="77777777" w:rsidR="001F74D3" w:rsidRPr="00750971" w:rsidRDefault="001F74D3">
            <w:pPr>
              <w:keepNext/>
              <w:keepLines/>
              <w:spacing w:before="60" w:after="60"/>
              <w:jc w:val="center"/>
              <w:rPr>
                <w:szCs w:val="22"/>
              </w:rPr>
            </w:pPr>
            <w:r w:rsidRPr="00750971">
              <w:rPr>
                <w:szCs w:val="22"/>
              </w:rPr>
              <w:t>(1258 - 3478)</w:t>
            </w:r>
          </w:p>
        </w:tc>
      </w:tr>
    </w:tbl>
    <w:p w14:paraId="29068459" w14:textId="77777777" w:rsidR="001F74D3" w:rsidRPr="00750971" w:rsidRDefault="001F74D3"/>
    <w:p w14:paraId="7A100047" w14:textId="77777777" w:rsidR="001F74D3" w:rsidRPr="00750971" w:rsidRDefault="001F74D3">
      <w:pPr>
        <w:keepNext/>
        <w:keepLines/>
        <w:widowControl w:val="0"/>
        <w:rPr>
          <w:i/>
          <w:color w:val="000000"/>
        </w:rPr>
      </w:pPr>
      <w:r w:rsidRPr="00750971">
        <w:rPr>
          <w:i/>
          <w:color w:val="000000"/>
        </w:rPr>
        <w:t xml:space="preserve">A trasztuzumab kimosódása </w:t>
      </w:r>
    </w:p>
    <w:p w14:paraId="52E79B9A" w14:textId="77777777" w:rsidR="001F74D3" w:rsidRPr="00750971" w:rsidRDefault="001F74D3">
      <w:pPr>
        <w:keepNext/>
        <w:keepLines/>
        <w:widowControl w:val="0"/>
        <w:rPr>
          <w:color w:val="000000"/>
          <w:u w:val="single"/>
        </w:rPr>
      </w:pPr>
    </w:p>
    <w:p w14:paraId="1A494DDF" w14:textId="77777777" w:rsidR="001F74D3" w:rsidRPr="00750971" w:rsidRDefault="001F74D3">
      <w:pPr>
        <w:keepNext/>
        <w:keepLines/>
        <w:widowControl w:val="0"/>
        <w:rPr>
          <w:color w:val="000000"/>
        </w:rPr>
      </w:pPr>
      <w:r w:rsidRPr="00750971">
        <w:rPr>
          <w:color w:val="000000"/>
        </w:rPr>
        <w:t xml:space="preserve">A trasztuzumab kimosódási idejét a szubkután adagolást követően a populációs PK modell alkalmazásával értékelték. Ezen szimulációk eredményei azt mutatták, hogy a betegek legalább 95%-a eléri a </w:t>
      </w:r>
      <w:r w:rsidRPr="00750971">
        <w:rPr>
          <w:szCs w:val="22"/>
        </w:rPr>
        <w:t>&lt;1 μg/ml koncentrációt (kb. 3%-a a populációs becsült C</w:t>
      </w:r>
      <w:r w:rsidRPr="00750971">
        <w:rPr>
          <w:szCs w:val="22"/>
          <w:vertAlign w:val="subscript"/>
        </w:rPr>
        <w:t>min,ss</w:t>
      </w:r>
      <w:r w:rsidRPr="00750971">
        <w:rPr>
          <w:szCs w:val="22"/>
        </w:rPr>
        <w:t>-nek vagy kb. 97%-os kimosódás) 7 hónapon belül.</w:t>
      </w:r>
    </w:p>
    <w:p w14:paraId="093D1F35" w14:textId="77777777" w:rsidR="001F74D3" w:rsidRPr="00750971" w:rsidRDefault="001F74D3">
      <w:pPr>
        <w:keepLines/>
        <w:rPr>
          <w:i/>
          <w:u w:val="single"/>
        </w:rPr>
      </w:pPr>
    </w:p>
    <w:p w14:paraId="08E2FAC4" w14:textId="77777777" w:rsidR="001F74D3" w:rsidRPr="00750971" w:rsidRDefault="001F74D3">
      <w:pPr>
        <w:keepNext/>
        <w:keepLines/>
        <w:rPr>
          <w:b/>
        </w:rPr>
      </w:pPr>
      <w:r w:rsidRPr="00750971">
        <w:rPr>
          <w:b/>
        </w:rPr>
        <w:t>5.3</w:t>
      </w:r>
      <w:r w:rsidRPr="00750971">
        <w:tab/>
      </w:r>
      <w:r w:rsidRPr="00750971">
        <w:rPr>
          <w:b/>
        </w:rPr>
        <w:t>A preklinikai biztonságossági vizsgálatok eredményei</w:t>
      </w:r>
    </w:p>
    <w:p w14:paraId="06BAE1C3" w14:textId="77777777" w:rsidR="001F74D3" w:rsidRPr="00750971" w:rsidRDefault="001F74D3">
      <w:pPr>
        <w:keepNext/>
        <w:keepLines/>
      </w:pPr>
    </w:p>
    <w:p w14:paraId="4A739DED" w14:textId="77777777" w:rsidR="001F74D3" w:rsidRPr="00750971" w:rsidRDefault="001F74D3">
      <w:pPr>
        <w:keepNext/>
        <w:keepLines/>
        <w:rPr>
          <w:u w:val="single"/>
        </w:rPr>
      </w:pPr>
      <w:r w:rsidRPr="00750971">
        <w:rPr>
          <w:u w:val="single"/>
        </w:rPr>
        <w:t>Intravénás Herceptin</w:t>
      </w:r>
    </w:p>
    <w:p w14:paraId="507E6DC1" w14:textId="77777777" w:rsidR="001F74D3" w:rsidRPr="00750971" w:rsidRDefault="001F74D3">
      <w:pPr>
        <w:keepNext/>
        <w:keepLines/>
      </w:pPr>
      <w:r w:rsidRPr="00750971">
        <w:t>Nem észleltek akut vagy krónikus toxicitást a 6 hónapos vizsgálatokban, vagy reproduktív toxicitást a teratológiai, nőstény fertilitási vagy késői gesztációs toxicitási / placentaris transzfer vizsgálatokban. A Herceptin nem genotoxikus. A trehalózzal (az egyik fő formulálási segédanyag) végzett vizsgálatokban nem észleltek semmiféle toxicitást.</w:t>
      </w:r>
    </w:p>
    <w:p w14:paraId="1D456B18" w14:textId="77777777" w:rsidR="001F74D3" w:rsidRPr="00750971" w:rsidRDefault="001F74D3"/>
    <w:p w14:paraId="0B2A335D" w14:textId="77777777" w:rsidR="001F74D3" w:rsidRPr="00750971" w:rsidRDefault="001F74D3">
      <w:r w:rsidRPr="00750971">
        <w:t>Nem végeztek hosszú távú állatkísérleteket a Herceptin karcinogenitásának vizsgálatára, vagy a gyógyszer hím fertilitásra gyakorolt hatásának meghatározására.</w:t>
      </w:r>
    </w:p>
    <w:p w14:paraId="6D0140BD" w14:textId="77777777" w:rsidR="001F74D3" w:rsidRPr="00750971" w:rsidRDefault="001F74D3"/>
    <w:p w14:paraId="641D7736" w14:textId="77777777" w:rsidR="001F74D3" w:rsidRPr="00750971" w:rsidRDefault="001F74D3">
      <w:pPr>
        <w:keepNext/>
        <w:keepLines/>
        <w:rPr>
          <w:u w:val="single"/>
        </w:rPr>
      </w:pPr>
      <w:r w:rsidRPr="00750971">
        <w:rPr>
          <w:u w:val="single"/>
        </w:rPr>
        <w:t>Szubkután Herceptin</w:t>
      </w:r>
    </w:p>
    <w:p w14:paraId="597349D4" w14:textId="77777777" w:rsidR="001F74D3" w:rsidRPr="00750971" w:rsidRDefault="001F74D3">
      <w:pPr>
        <w:keepNext/>
        <w:keepLines/>
      </w:pPr>
      <w:r w:rsidRPr="00750971">
        <w:t>Egy egyszeri dózis vizsgálatot végeztek nyulakon és egy 13 hetes ismételt dózisú toxicitási vizsgálatot jávai makákó majmokon. A nyulakon végzett vizsgálat kifejezetten a lokális tolerancia megítélését szolgálta. A 13 hetes vizsgálat célja annak igazolása volt, hogy az alkalmazás módjának megváltoztatása, és az új segédanyag, a rekombináns humán hialuronidáz (rHuPH20) alkalmazása nem befolyásolja a Herceptin biztonságossági tulajdonságait. A szubkután Herceptin lokálisan és szisztémásan is jól tolerálható volt.</w:t>
      </w:r>
    </w:p>
    <w:p w14:paraId="36E4237B" w14:textId="77777777" w:rsidR="001F74D3" w:rsidRPr="00750971" w:rsidRDefault="001F74D3"/>
    <w:p w14:paraId="6931FAE0" w14:textId="77777777" w:rsidR="001F74D3" w:rsidRPr="00750971" w:rsidRDefault="001F74D3">
      <w:r w:rsidRPr="00750971">
        <w:t>A hialuronidáz a humán szövetek többségében megtalálható. A szokásos, biztonságossági farmakológiai végpontokat is magában foglaló ismételt dózistoxicitási vizsgálatok alapján a rekombináns humán hialuronidázra vonatkozó nem-klinikai adatok semmilyen speciális emberi kockázatra nem utalnak. Az rHuPH20-szal végzett reprodukciós toxicitási vizsgálatok során magas szisztémás expozíció mellett embrio-foetotoxicitást mutattak ki egérben, ám teratogén hatást nem igazoltak.</w:t>
      </w:r>
    </w:p>
    <w:p w14:paraId="3D72515F" w14:textId="77777777" w:rsidR="001F74D3" w:rsidRPr="00750971" w:rsidRDefault="001F74D3"/>
    <w:p w14:paraId="65A875DD" w14:textId="77777777" w:rsidR="001F74D3" w:rsidRPr="00750971" w:rsidRDefault="001F74D3"/>
    <w:p w14:paraId="0ABE7CA6" w14:textId="77777777" w:rsidR="001F74D3" w:rsidRPr="00750971" w:rsidRDefault="001F74D3" w:rsidP="00FA5553">
      <w:pPr>
        <w:keepNext/>
        <w:keepLines/>
        <w:ind w:left="567" w:hanging="567"/>
        <w:rPr>
          <w:b/>
        </w:rPr>
      </w:pPr>
      <w:r w:rsidRPr="00750971">
        <w:rPr>
          <w:b/>
        </w:rPr>
        <w:lastRenderedPageBreak/>
        <w:t>6.</w:t>
      </w:r>
      <w:r w:rsidRPr="00750971">
        <w:rPr>
          <w:b/>
        </w:rPr>
        <w:tab/>
        <w:t>GYÓGYSZERÉSZETI JELLEMZŐK</w:t>
      </w:r>
    </w:p>
    <w:p w14:paraId="48C0AC38" w14:textId="77777777" w:rsidR="001F74D3" w:rsidRPr="00750971" w:rsidRDefault="001F74D3" w:rsidP="00FA5553">
      <w:pPr>
        <w:keepNext/>
        <w:keepLines/>
      </w:pPr>
    </w:p>
    <w:p w14:paraId="229BB7DD" w14:textId="77777777" w:rsidR="001F74D3" w:rsidRPr="00750971" w:rsidRDefault="001F74D3" w:rsidP="00FA5553">
      <w:pPr>
        <w:keepNext/>
        <w:keepLines/>
        <w:ind w:left="567" w:hanging="567"/>
        <w:rPr>
          <w:b/>
        </w:rPr>
      </w:pPr>
      <w:r w:rsidRPr="00750971">
        <w:rPr>
          <w:b/>
        </w:rPr>
        <w:t>6.1</w:t>
      </w:r>
      <w:r w:rsidRPr="00750971">
        <w:rPr>
          <w:b/>
        </w:rPr>
        <w:tab/>
        <w:t>Segédanyagok felsorolása</w:t>
      </w:r>
    </w:p>
    <w:p w14:paraId="4AE952C1" w14:textId="77777777" w:rsidR="001F74D3" w:rsidRPr="00750971" w:rsidRDefault="001F74D3" w:rsidP="00FA5553">
      <w:pPr>
        <w:keepNext/>
        <w:keepLines/>
      </w:pPr>
    </w:p>
    <w:p w14:paraId="74189C2A" w14:textId="77777777" w:rsidR="001F74D3" w:rsidRPr="00750971" w:rsidRDefault="001F74D3" w:rsidP="00FA5553">
      <w:pPr>
        <w:keepNext/>
        <w:keepLines/>
        <w:outlineLvl w:val="0"/>
      </w:pPr>
      <w:r w:rsidRPr="00750971">
        <w:t>Rekombináns humán hialuronidáz (rHuPH20)</w:t>
      </w:r>
    </w:p>
    <w:p w14:paraId="6F2BE03B" w14:textId="08C54676" w:rsidR="001F74D3" w:rsidRPr="00750971" w:rsidRDefault="005F0462" w:rsidP="00FA5553">
      <w:pPr>
        <w:keepNext/>
        <w:keepLines/>
        <w:outlineLvl w:val="0"/>
      </w:pPr>
      <w:r>
        <w:t>Hisztidin</w:t>
      </w:r>
      <w:r w:rsidR="00477758">
        <w:t>-hidroklorid-monohidrát</w:t>
      </w:r>
    </w:p>
    <w:p w14:paraId="014623B6" w14:textId="3B5B1975" w:rsidR="001F74D3" w:rsidRPr="00750971" w:rsidRDefault="005F0462" w:rsidP="00FA5553">
      <w:pPr>
        <w:keepNext/>
        <w:keepLines/>
        <w:outlineLvl w:val="0"/>
      </w:pPr>
      <w:r>
        <w:t>H</w:t>
      </w:r>
      <w:r w:rsidR="001F74D3" w:rsidRPr="00750971">
        <w:t>isztidin</w:t>
      </w:r>
    </w:p>
    <w:p w14:paraId="7AD49C5C" w14:textId="77777777" w:rsidR="001F74D3" w:rsidRPr="00750971" w:rsidRDefault="001F74D3" w:rsidP="00FA5553">
      <w:pPr>
        <w:keepNext/>
        <w:keepLines/>
      </w:pPr>
      <w:r w:rsidRPr="00750971">
        <w:t>α,α-trehalóz-dihidrát</w:t>
      </w:r>
    </w:p>
    <w:p w14:paraId="497F6BCF" w14:textId="30EC7386" w:rsidR="001F74D3" w:rsidRPr="00750971" w:rsidRDefault="005F0462" w:rsidP="00FA5553">
      <w:pPr>
        <w:keepNext/>
        <w:keepLines/>
      </w:pPr>
      <w:r>
        <w:t>Metionin</w:t>
      </w:r>
    </w:p>
    <w:p w14:paraId="3857C947" w14:textId="7A18A33C" w:rsidR="001F74D3" w:rsidRPr="00750971" w:rsidRDefault="001F74D3" w:rsidP="00FA5553">
      <w:pPr>
        <w:keepNext/>
        <w:keepLines/>
      </w:pPr>
      <w:r w:rsidRPr="00750971">
        <w:t>Poliszorbát</w:t>
      </w:r>
      <w:r w:rsidR="00EC78BC">
        <w:t> </w:t>
      </w:r>
      <w:r w:rsidRPr="00750971">
        <w:t>20</w:t>
      </w:r>
      <w:r w:rsidR="00555B46">
        <w:t xml:space="preserve"> (E432)</w:t>
      </w:r>
    </w:p>
    <w:p w14:paraId="1AD183E9" w14:textId="77777777" w:rsidR="001F74D3" w:rsidRPr="00750971" w:rsidRDefault="001F74D3" w:rsidP="00FA5553">
      <w:pPr>
        <w:keepNext/>
        <w:keepLines/>
      </w:pPr>
      <w:r w:rsidRPr="00750971">
        <w:t>Injekcióhoz való víz</w:t>
      </w:r>
    </w:p>
    <w:p w14:paraId="72BE3052" w14:textId="77777777" w:rsidR="001F74D3" w:rsidRPr="00750971" w:rsidRDefault="001F74D3" w:rsidP="000664D6"/>
    <w:p w14:paraId="0550C037" w14:textId="77777777" w:rsidR="001F74D3" w:rsidRPr="00750971" w:rsidRDefault="001F74D3">
      <w:pPr>
        <w:ind w:left="567" w:hanging="567"/>
        <w:rPr>
          <w:b/>
        </w:rPr>
      </w:pPr>
      <w:r w:rsidRPr="00750971">
        <w:rPr>
          <w:b/>
        </w:rPr>
        <w:t>6.2</w:t>
      </w:r>
      <w:r w:rsidRPr="00750971">
        <w:rPr>
          <w:b/>
        </w:rPr>
        <w:tab/>
        <w:t>Inkompatibilitások</w:t>
      </w:r>
    </w:p>
    <w:p w14:paraId="05EAAC5D" w14:textId="77777777" w:rsidR="001F74D3" w:rsidRPr="00750971" w:rsidRDefault="001F74D3"/>
    <w:p w14:paraId="16E32FF9" w14:textId="77777777" w:rsidR="001F74D3" w:rsidRPr="00750971" w:rsidRDefault="001F74D3">
      <w:r w:rsidRPr="00750971">
        <w:t xml:space="preserve">A szubkután Herceptin </w:t>
      </w:r>
      <w:r w:rsidR="00D128A9" w:rsidRPr="00750971">
        <w:t xml:space="preserve">egy </w:t>
      </w:r>
      <w:r w:rsidRPr="00750971">
        <w:t xml:space="preserve">beadásra kész oldat, mely más készítményekkel nem keverhető és nem </w:t>
      </w:r>
      <w:r w:rsidR="00D128A9" w:rsidRPr="00750971">
        <w:t>hígítható</w:t>
      </w:r>
      <w:r w:rsidRPr="00750971">
        <w:t>.</w:t>
      </w:r>
    </w:p>
    <w:p w14:paraId="24B4222D" w14:textId="77777777" w:rsidR="00D128A9" w:rsidRPr="00750971" w:rsidRDefault="00D128A9" w:rsidP="00D128A9"/>
    <w:p w14:paraId="2D8FCD19" w14:textId="77777777" w:rsidR="00D128A9" w:rsidRPr="00750971" w:rsidRDefault="00D128A9" w:rsidP="00D128A9">
      <w:pPr>
        <w:keepNext/>
        <w:keepLines/>
      </w:pPr>
      <w:r w:rsidRPr="00750971">
        <w:t>Nem figyeltek meg inkompatibilitást a Herceptin szubkután formája és a fecskendőkben található polipropilén vagy polikarbonát anyagok vagy a rozsdamentes acélból készült, felszívásra és beadásra alkalmazott tűk vagy a polietilén Luer-csatlakozó zárósapkája között.</w:t>
      </w:r>
    </w:p>
    <w:p w14:paraId="00BC0D21" w14:textId="77777777" w:rsidR="001F74D3" w:rsidRPr="00750971" w:rsidRDefault="001F74D3"/>
    <w:p w14:paraId="495064AF" w14:textId="77777777" w:rsidR="001F74D3" w:rsidRPr="00750971" w:rsidRDefault="001F74D3">
      <w:pPr>
        <w:keepNext/>
        <w:keepLines/>
        <w:ind w:left="562" w:hanging="562"/>
        <w:rPr>
          <w:b/>
        </w:rPr>
      </w:pPr>
      <w:r w:rsidRPr="00750971">
        <w:rPr>
          <w:b/>
        </w:rPr>
        <w:t>6.3</w:t>
      </w:r>
      <w:r w:rsidRPr="00750971">
        <w:rPr>
          <w:b/>
        </w:rPr>
        <w:tab/>
        <w:t>Felhasználhatósági időtartam</w:t>
      </w:r>
    </w:p>
    <w:p w14:paraId="2C33622C" w14:textId="77777777" w:rsidR="001F74D3" w:rsidRPr="00750971" w:rsidRDefault="001F74D3">
      <w:pPr>
        <w:keepNext/>
        <w:keepLines/>
      </w:pPr>
    </w:p>
    <w:p w14:paraId="4A49F3B2" w14:textId="77777777" w:rsidR="001F74D3" w:rsidRPr="00750971" w:rsidRDefault="001F74D3">
      <w:pPr>
        <w:keepNext/>
        <w:keepLines/>
      </w:pPr>
      <w:r w:rsidRPr="00750971">
        <w:t>21 hónap.</w:t>
      </w:r>
    </w:p>
    <w:p w14:paraId="1216D8F8" w14:textId="77777777" w:rsidR="001F74D3" w:rsidRPr="00750971" w:rsidRDefault="001F74D3">
      <w:pPr>
        <w:keepNext/>
        <w:keepLines/>
      </w:pPr>
    </w:p>
    <w:p w14:paraId="118E6BC0" w14:textId="77777777" w:rsidR="001F74D3" w:rsidRPr="00750971" w:rsidRDefault="001F74D3">
      <w:r w:rsidRPr="00750971">
        <w:t xml:space="preserve">Az injekciós üvegből a fecskendőbe történő felszívás után a gyógyszer 2°C - 8°C közötti hőmérsékleten tárolva </w:t>
      </w:r>
      <w:r w:rsidR="00D128A9" w:rsidRPr="00750971">
        <w:t>28 napig, szobahőmérsékleten (legfeljebb 30°C-on), szórt fényben tárolva</w:t>
      </w:r>
      <w:r w:rsidR="00D128A9" w:rsidRPr="00750971" w:rsidDel="00D128A9">
        <w:t xml:space="preserve"> </w:t>
      </w:r>
      <w:r w:rsidRPr="00750971">
        <w:t xml:space="preserve">6 órán keresztül </w:t>
      </w:r>
      <w:r w:rsidR="00D128A9" w:rsidRPr="00750971">
        <w:t>(összegzett idő az injekciós üvegben és a fecskendőben) őrzi meg a</w:t>
      </w:r>
      <w:r w:rsidR="00D128A9" w:rsidRPr="00750971" w:rsidDel="00D128A9">
        <w:t xml:space="preserve"> </w:t>
      </w:r>
      <w:r w:rsidRPr="00750971">
        <w:t>fizikai és kémiai stabil</w:t>
      </w:r>
      <w:r w:rsidR="00D128A9" w:rsidRPr="00750971">
        <w:t>itását</w:t>
      </w:r>
      <w:r w:rsidRPr="00750971">
        <w:t>.</w:t>
      </w:r>
    </w:p>
    <w:p w14:paraId="1FC86D6F" w14:textId="77777777" w:rsidR="00D128A9" w:rsidRPr="00750971" w:rsidRDefault="00D128A9"/>
    <w:p w14:paraId="671AF624" w14:textId="77777777" w:rsidR="001F74D3" w:rsidRPr="00750971" w:rsidRDefault="001F74D3">
      <w:r w:rsidRPr="00750971">
        <w:t>Mivel a Herceptin nem tartalmaz antimikrobiális hatású tartósítószert, mikrobiológiai szempontból a készítményt azonnal fel kell használni.</w:t>
      </w:r>
    </w:p>
    <w:p w14:paraId="1061B379" w14:textId="77777777" w:rsidR="001F74D3" w:rsidRPr="00750971" w:rsidRDefault="001F74D3"/>
    <w:p w14:paraId="0F2EEE1F" w14:textId="77777777" w:rsidR="001F74D3" w:rsidRPr="00750971" w:rsidRDefault="001F74D3">
      <w:pPr>
        <w:keepNext/>
        <w:keepLines/>
        <w:ind w:left="567" w:hanging="567"/>
        <w:rPr>
          <w:b/>
        </w:rPr>
      </w:pPr>
      <w:r w:rsidRPr="00750971">
        <w:rPr>
          <w:b/>
        </w:rPr>
        <w:t>6.4</w:t>
      </w:r>
      <w:r w:rsidRPr="00750971">
        <w:rPr>
          <w:b/>
        </w:rPr>
        <w:tab/>
        <w:t>Különleges tárolási előírások</w:t>
      </w:r>
    </w:p>
    <w:p w14:paraId="1671C17A" w14:textId="77777777" w:rsidR="001F74D3" w:rsidRPr="00750971" w:rsidRDefault="001F74D3">
      <w:pPr>
        <w:keepNext/>
        <w:keepLines/>
      </w:pPr>
    </w:p>
    <w:p w14:paraId="2518313A" w14:textId="77777777" w:rsidR="001F74D3" w:rsidRPr="00750971" w:rsidRDefault="001F74D3">
      <w:pPr>
        <w:keepNext/>
        <w:keepLines/>
        <w:outlineLvl w:val="0"/>
      </w:pPr>
      <w:r w:rsidRPr="00750971">
        <w:t xml:space="preserve">Hűtőszekrényben (2°C </w:t>
      </w:r>
      <w:r w:rsidRPr="00750971">
        <w:noBreakHyphen/>
        <w:t xml:space="preserve"> 8°C) tárolandó.</w:t>
      </w:r>
    </w:p>
    <w:p w14:paraId="2C25319F" w14:textId="77777777" w:rsidR="001F74D3" w:rsidRPr="00750971" w:rsidRDefault="001F74D3">
      <w:pPr>
        <w:keepNext/>
        <w:keepLines/>
        <w:outlineLvl w:val="0"/>
      </w:pPr>
      <w:r w:rsidRPr="00750971">
        <w:t>Nem fagyasztható.</w:t>
      </w:r>
    </w:p>
    <w:p w14:paraId="29ED7967" w14:textId="77777777" w:rsidR="001F74D3" w:rsidRPr="00750971" w:rsidRDefault="001F74D3">
      <w:pPr>
        <w:outlineLvl w:val="0"/>
      </w:pPr>
      <w:r w:rsidRPr="00750971">
        <w:t>A fénytől való védelem érdekében az injekciós üveget tartsa a dobozában.</w:t>
      </w:r>
    </w:p>
    <w:p w14:paraId="165739B0" w14:textId="77777777" w:rsidR="001F74D3" w:rsidRPr="00750971" w:rsidRDefault="001F74D3">
      <w:pPr>
        <w:outlineLvl w:val="0"/>
      </w:pPr>
      <w:r w:rsidRPr="00750971">
        <w:t>Ha kivették a hűtőből, a szubkután Herceptin</w:t>
      </w:r>
      <w:r w:rsidRPr="00750971">
        <w:noBreakHyphen/>
        <w:t>t 6 órán belül be kell adni és legfeljebb 30°C-on tárolható.</w:t>
      </w:r>
    </w:p>
    <w:p w14:paraId="2B4CE38A" w14:textId="77777777" w:rsidR="001F74D3" w:rsidRPr="00750971" w:rsidRDefault="001F74D3">
      <w:pPr>
        <w:outlineLvl w:val="0"/>
      </w:pPr>
    </w:p>
    <w:p w14:paraId="3FC1ED5D" w14:textId="77777777" w:rsidR="001F74D3" w:rsidRPr="00750971" w:rsidRDefault="001F74D3">
      <w:pPr>
        <w:outlineLvl w:val="0"/>
      </w:pPr>
      <w:r w:rsidRPr="00750971">
        <w:t>A felbontott gyógyszerre vonatkozó tárolási előírásokat lásd a 6.3 és 6.6 pontban.</w:t>
      </w:r>
    </w:p>
    <w:p w14:paraId="0DBBE686" w14:textId="77777777" w:rsidR="001F74D3" w:rsidRPr="00750971" w:rsidRDefault="001F74D3"/>
    <w:p w14:paraId="7C875F12" w14:textId="77777777" w:rsidR="001F74D3" w:rsidRPr="00750971" w:rsidRDefault="001F74D3">
      <w:pPr>
        <w:keepNext/>
        <w:ind w:left="567" w:hanging="567"/>
        <w:rPr>
          <w:b/>
        </w:rPr>
      </w:pPr>
      <w:r w:rsidRPr="00750971">
        <w:rPr>
          <w:b/>
        </w:rPr>
        <w:t>6.5</w:t>
      </w:r>
      <w:r w:rsidRPr="00750971">
        <w:rPr>
          <w:b/>
        </w:rPr>
        <w:tab/>
        <w:t>Csomagolás típusa és kiszerelése</w:t>
      </w:r>
    </w:p>
    <w:p w14:paraId="70571ED0" w14:textId="77777777" w:rsidR="001F74D3" w:rsidRPr="00750971" w:rsidRDefault="001F74D3"/>
    <w:p w14:paraId="5945F358" w14:textId="77777777" w:rsidR="001F74D3" w:rsidRPr="00750971" w:rsidRDefault="001F74D3">
      <w:r w:rsidRPr="00750971">
        <w:t>Egy 6 ml-es átlátszó, fluor-gyanta filmmel bevont butil gumidugóval ellátott, I. típusú üvegből készült injekciós üveg, amely 5 ml oldatot (600 mg trasztuzumabot) tartalmaz.</w:t>
      </w:r>
    </w:p>
    <w:p w14:paraId="6B955274" w14:textId="77777777" w:rsidR="001F74D3" w:rsidRPr="00750971" w:rsidRDefault="001F74D3"/>
    <w:p w14:paraId="5A892406" w14:textId="77777777" w:rsidR="001F74D3" w:rsidRPr="00750971" w:rsidRDefault="001F74D3">
      <w:r w:rsidRPr="00750971">
        <w:t>Egy injekciós üveg dobozonként.</w:t>
      </w:r>
    </w:p>
    <w:p w14:paraId="5A37EBFF" w14:textId="77777777" w:rsidR="001F74D3" w:rsidRPr="00750971" w:rsidRDefault="001F74D3">
      <w:pPr>
        <w:tabs>
          <w:tab w:val="left" w:pos="3020"/>
        </w:tabs>
      </w:pPr>
    </w:p>
    <w:p w14:paraId="2E656C1B" w14:textId="77777777" w:rsidR="001F74D3" w:rsidRPr="00750971" w:rsidRDefault="001F74D3">
      <w:pPr>
        <w:ind w:left="567" w:hanging="567"/>
        <w:rPr>
          <w:b/>
        </w:rPr>
      </w:pPr>
      <w:r w:rsidRPr="00750971">
        <w:rPr>
          <w:b/>
        </w:rPr>
        <w:t>6.6</w:t>
      </w:r>
      <w:r w:rsidRPr="00750971">
        <w:rPr>
          <w:b/>
        </w:rPr>
        <w:tab/>
        <w:t>A megsemmisítésre vonatkozó különleges óvintézkedések és egyéb, a készítmény kezelésével kapcsolatos információk</w:t>
      </w:r>
    </w:p>
    <w:p w14:paraId="03F112D1" w14:textId="77777777" w:rsidR="001F74D3" w:rsidRPr="00750971" w:rsidRDefault="001F74D3"/>
    <w:p w14:paraId="526B8895" w14:textId="77777777" w:rsidR="001F74D3" w:rsidRPr="00750971" w:rsidRDefault="001F74D3">
      <w:r w:rsidRPr="00750971">
        <w:t>A Herceptin</w:t>
      </w:r>
      <w:r w:rsidRPr="00750971">
        <w:noBreakHyphen/>
        <w:t>t beadás előtt vizuálisan ellenőrizni kell, ezáltal biztosítva, hogy a készítmény látható részecskéktől mentes vagy nincs elszíneződve.</w:t>
      </w:r>
    </w:p>
    <w:p w14:paraId="02639FDD" w14:textId="77777777" w:rsidR="001F74D3" w:rsidRPr="00750971" w:rsidRDefault="001F74D3"/>
    <w:p w14:paraId="42F88BB2" w14:textId="77777777" w:rsidR="001F74D3" w:rsidRPr="00750971" w:rsidRDefault="001F74D3">
      <w:r w:rsidRPr="00750971">
        <w:t xml:space="preserve">A Herceptin csak egyszeri alkalmazásra való. </w:t>
      </w:r>
    </w:p>
    <w:p w14:paraId="5413FE29" w14:textId="77777777" w:rsidR="001F74D3" w:rsidRPr="00750971" w:rsidRDefault="001F74D3"/>
    <w:p w14:paraId="1E0A5B37" w14:textId="77777777" w:rsidR="001F74D3" w:rsidRPr="00750971" w:rsidRDefault="001F74D3">
      <w:r w:rsidRPr="00750971">
        <w:t>Mivel a Herceptin nem tartalmaz antimikrobiális hatású tartósítószert, mikrobiológiai szempontból a készítményt azonnal fel kell használni. Ha nem használják fel azonnal, a gyógyszert kontrollált és validált aszeptikus körülmények között kell elkészíteni. Az oldat tűbe való beszáradásának elkerülése valamint a készítmény minőségének megóvása érdekében az oldat fecskendőbe történő felszívását követően a felszíváshoz használt tűt ajánlott fecskendőzáró kupakra cserélni. A szubkután injekciós tűt közvetlenül beadás előtt kell a fecskendőre illeszteni, majd a térfogatot 5 ml-re kell beállítani.</w:t>
      </w:r>
    </w:p>
    <w:p w14:paraId="0E5A0B2D" w14:textId="77777777" w:rsidR="001F74D3" w:rsidRPr="00750971" w:rsidRDefault="001F74D3"/>
    <w:p w14:paraId="2F6B67AF" w14:textId="77777777" w:rsidR="001F74D3" w:rsidRPr="00750971" w:rsidRDefault="001F74D3">
      <w:r w:rsidRPr="00750971">
        <w:t>Bármilyen fel nem használt gyógyszer, illetve hulladékanyag megsemmisítését a gyógyszerekre vonatkozó előírások szerint kell végrehajtani.</w:t>
      </w:r>
    </w:p>
    <w:p w14:paraId="4675701A" w14:textId="77777777" w:rsidR="001F74D3" w:rsidRPr="00750971" w:rsidRDefault="001F74D3"/>
    <w:p w14:paraId="225A72E2" w14:textId="77777777" w:rsidR="001F74D3" w:rsidRPr="00750971" w:rsidRDefault="001F74D3"/>
    <w:p w14:paraId="02F60EFD" w14:textId="77777777" w:rsidR="001F74D3" w:rsidRPr="00750971" w:rsidRDefault="001F74D3">
      <w:pPr>
        <w:keepNext/>
        <w:keepLines/>
        <w:ind w:left="567" w:hanging="567"/>
        <w:rPr>
          <w:b/>
        </w:rPr>
      </w:pPr>
      <w:r w:rsidRPr="00750971">
        <w:rPr>
          <w:b/>
        </w:rPr>
        <w:t>7.</w:t>
      </w:r>
      <w:r w:rsidRPr="00750971">
        <w:rPr>
          <w:b/>
        </w:rPr>
        <w:tab/>
        <w:t>A FORGALOMBA HOZATALI ENGEDÉLY JOGOSULTJA</w:t>
      </w:r>
    </w:p>
    <w:p w14:paraId="34A9ACF1" w14:textId="77777777" w:rsidR="001F74D3" w:rsidRPr="00750971" w:rsidRDefault="001F74D3">
      <w:pPr>
        <w:keepNext/>
        <w:keepLines/>
      </w:pPr>
    </w:p>
    <w:p w14:paraId="6C5C79C2" w14:textId="77777777" w:rsidR="001F74D3" w:rsidRPr="00750971" w:rsidRDefault="001F74D3">
      <w:pPr>
        <w:keepNext/>
        <w:keepLines/>
        <w:rPr>
          <w:szCs w:val="22"/>
        </w:rPr>
      </w:pPr>
      <w:r w:rsidRPr="00750971">
        <w:rPr>
          <w:szCs w:val="22"/>
        </w:rPr>
        <w:t xml:space="preserve">Roche Registration GmbH </w:t>
      </w:r>
    </w:p>
    <w:p w14:paraId="32B80103" w14:textId="77777777" w:rsidR="001F74D3" w:rsidRPr="00750971" w:rsidRDefault="001F74D3">
      <w:pPr>
        <w:keepNext/>
        <w:keepLines/>
        <w:rPr>
          <w:szCs w:val="22"/>
        </w:rPr>
      </w:pPr>
      <w:r w:rsidRPr="00750971">
        <w:rPr>
          <w:szCs w:val="22"/>
        </w:rPr>
        <w:t>Emil-Barell-Strasse 1.</w:t>
      </w:r>
    </w:p>
    <w:p w14:paraId="580B9B8B" w14:textId="77777777" w:rsidR="001F74D3" w:rsidRPr="00750971" w:rsidRDefault="001F74D3">
      <w:pPr>
        <w:keepNext/>
        <w:keepLines/>
        <w:rPr>
          <w:szCs w:val="22"/>
        </w:rPr>
      </w:pPr>
      <w:r w:rsidRPr="00750971">
        <w:rPr>
          <w:szCs w:val="22"/>
        </w:rPr>
        <w:t>79639</w:t>
      </w:r>
    </w:p>
    <w:p w14:paraId="505AF9F6" w14:textId="77777777" w:rsidR="001F74D3" w:rsidRPr="00750971" w:rsidRDefault="001F74D3">
      <w:pPr>
        <w:keepNext/>
        <w:keepLines/>
        <w:rPr>
          <w:szCs w:val="22"/>
        </w:rPr>
      </w:pPr>
      <w:r w:rsidRPr="00750971">
        <w:rPr>
          <w:szCs w:val="22"/>
        </w:rPr>
        <w:t>Grenzach-Wyhlen</w:t>
      </w:r>
    </w:p>
    <w:p w14:paraId="4D3443BC" w14:textId="77777777" w:rsidR="001F74D3" w:rsidRPr="00750971" w:rsidRDefault="001F74D3">
      <w:pPr>
        <w:keepNext/>
        <w:keepLines/>
        <w:rPr>
          <w:szCs w:val="22"/>
        </w:rPr>
      </w:pPr>
      <w:r w:rsidRPr="00750971">
        <w:rPr>
          <w:szCs w:val="22"/>
        </w:rPr>
        <w:t>Németország</w:t>
      </w:r>
    </w:p>
    <w:p w14:paraId="69175651" w14:textId="77777777" w:rsidR="001F74D3" w:rsidRPr="00750971" w:rsidRDefault="001F74D3">
      <w:pPr>
        <w:keepNext/>
        <w:keepLines/>
      </w:pPr>
    </w:p>
    <w:p w14:paraId="3F574528" w14:textId="77777777" w:rsidR="001F74D3" w:rsidRPr="00750971" w:rsidRDefault="001F74D3">
      <w:pPr>
        <w:keepNext/>
        <w:keepLines/>
      </w:pPr>
    </w:p>
    <w:p w14:paraId="1204E04F" w14:textId="77777777" w:rsidR="001F74D3" w:rsidRPr="00750971" w:rsidRDefault="001F74D3">
      <w:pPr>
        <w:keepNext/>
        <w:keepLines/>
        <w:ind w:left="567" w:hanging="567"/>
        <w:rPr>
          <w:b/>
        </w:rPr>
      </w:pPr>
      <w:r w:rsidRPr="00750971">
        <w:rPr>
          <w:b/>
        </w:rPr>
        <w:t>8.</w:t>
      </w:r>
      <w:r w:rsidRPr="00750971">
        <w:rPr>
          <w:b/>
        </w:rPr>
        <w:tab/>
        <w:t>A FORGALOMBA HOZATALI ENGEDÉLY SZÁMA</w:t>
      </w:r>
    </w:p>
    <w:p w14:paraId="601DE2D5" w14:textId="77777777" w:rsidR="001F74D3" w:rsidRPr="00750971" w:rsidRDefault="001F74D3"/>
    <w:p w14:paraId="7593DEB1" w14:textId="77777777" w:rsidR="001F74D3" w:rsidRPr="00750971" w:rsidRDefault="001F74D3">
      <w:pPr>
        <w:outlineLvl w:val="0"/>
      </w:pPr>
      <w:r w:rsidRPr="00750971">
        <w:t>EU/1/00/145/002</w:t>
      </w:r>
    </w:p>
    <w:p w14:paraId="44D319EC" w14:textId="77777777" w:rsidR="001F74D3" w:rsidRPr="00750971" w:rsidRDefault="001F74D3"/>
    <w:p w14:paraId="719642AE" w14:textId="77777777" w:rsidR="001F74D3" w:rsidRPr="00750971" w:rsidRDefault="001F74D3"/>
    <w:p w14:paraId="2C890626" w14:textId="77777777" w:rsidR="001F74D3" w:rsidRPr="00750971" w:rsidRDefault="001F74D3">
      <w:pPr>
        <w:keepNext/>
        <w:ind w:left="567" w:hanging="567"/>
        <w:rPr>
          <w:b/>
        </w:rPr>
      </w:pPr>
      <w:r w:rsidRPr="00750971">
        <w:rPr>
          <w:b/>
        </w:rPr>
        <w:t>9.</w:t>
      </w:r>
      <w:r w:rsidRPr="00750971">
        <w:rPr>
          <w:b/>
        </w:rPr>
        <w:tab/>
        <w:t>A FORGALOMBA HOZATALI ENGEDÉLY ELSŐ KIADÁSÁNAK/ MEGÚJÍTÁSÁNAK DÁTUMA</w:t>
      </w:r>
    </w:p>
    <w:p w14:paraId="1FBD99E0" w14:textId="77777777" w:rsidR="001F74D3" w:rsidRPr="00750971" w:rsidRDefault="001F74D3"/>
    <w:p w14:paraId="47C4F772" w14:textId="77777777" w:rsidR="001F74D3" w:rsidRPr="00750971" w:rsidRDefault="001F74D3">
      <w:r w:rsidRPr="00750971">
        <w:t>A forgalomba hozatali engedély első kiadásának dátuma: 2000. augusztus 28.</w:t>
      </w:r>
    </w:p>
    <w:p w14:paraId="6A55BEC8" w14:textId="77777777" w:rsidR="001F74D3" w:rsidRPr="00750971" w:rsidRDefault="001F74D3">
      <w:r w:rsidRPr="00750971">
        <w:t xml:space="preserve">A forgalomba hozatali engedély legutóbbi megújításának dátuma: 2010. </w:t>
      </w:r>
      <w:r w:rsidR="006160C1" w:rsidRPr="00750971">
        <w:t xml:space="preserve">július </w:t>
      </w:r>
      <w:r w:rsidRPr="00750971">
        <w:t>28.</w:t>
      </w:r>
    </w:p>
    <w:p w14:paraId="7684EDD9" w14:textId="77777777" w:rsidR="001F74D3" w:rsidRPr="00750971" w:rsidRDefault="001F74D3">
      <w:pPr>
        <w:keepNext/>
        <w:keepLines/>
      </w:pPr>
    </w:p>
    <w:p w14:paraId="64A58CF3" w14:textId="77777777" w:rsidR="001F74D3" w:rsidRPr="00750971" w:rsidRDefault="001F74D3">
      <w:pPr>
        <w:keepNext/>
        <w:keepLines/>
      </w:pPr>
    </w:p>
    <w:p w14:paraId="3E1D2E81" w14:textId="77777777" w:rsidR="001F74D3" w:rsidRPr="00750971" w:rsidRDefault="001F74D3">
      <w:pPr>
        <w:ind w:left="567" w:hanging="567"/>
      </w:pPr>
      <w:r w:rsidRPr="00750971">
        <w:rPr>
          <w:b/>
        </w:rPr>
        <w:t>10.</w:t>
      </w:r>
      <w:r w:rsidRPr="00750971">
        <w:rPr>
          <w:b/>
        </w:rPr>
        <w:tab/>
        <w:t>A SZÖVEG ELLENŐRZÉSÉNEK DÁTUMA</w:t>
      </w:r>
    </w:p>
    <w:p w14:paraId="008DD7BE" w14:textId="77777777" w:rsidR="001F74D3" w:rsidRPr="00750971" w:rsidRDefault="001F74D3">
      <w:pPr>
        <w:ind w:left="567" w:hanging="567"/>
        <w:rPr>
          <w:b/>
        </w:rPr>
      </w:pPr>
    </w:p>
    <w:p w14:paraId="5C9A556F" w14:textId="5D5C5620" w:rsidR="001F74D3" w:rsidRPr="00750971" w:rsidRDefault="001F74D3" w:rsidP="00B966C6">
      <w:pPr>
        <w:suppressAutoHyphens/>
      </w:pPr>
      <w:r w:rsidRPr="00750971">
        <w:t>A gyógyszerről részletes információ az Európai Gyógyszerügynökség internetes honlapján (</w:t>
      </w:r>
      <w:hyperlink r:id="rId19" w:history="1">
        <w:r w:rsidR="006D41B0">
          <w:rPr>
            <w:rStyle w:val="Hyperlink"/>
          </w:rPr>
          <w:t>https://www.ema.europa.eu</w:t>
        </w:r>
      </w:hyperlink>
      <w:r w:rsidRPr="00750971">
        <w:t>) található.</w:t>
      </w:r>
    </w:p>
    <w:p w14:paraId="27CC731F" w14:textId="77777777" w:rsidR="001F74D3" w:rsidRPr="00750971" w:rsidRDefault="001F74D3">
      <w:r w:rsidRPr="00750971">
        <w:br w:type="page"/>
      </w:r>
    </w:p>
    <w:p w14:paraId="69692B80" w14:textId="77777777" w:rsidR="001F74D3" w:rsidRPr="00750971" w:rsidRDefault="001F74D3">
      <w:pPr>
        <w:suppressAutoHyphens/>
        <w:spacing w:line="260" w:lineRule="exact"/>
      </w:pPr>
    </w:p>
    <w:p w14:paraId="02B6B308" w14:textId="77777777" w:rsidR="001F74D3" w:rsidRPr="00750971" w:rsidRDefault="001F74D3">
      <w:pPr>
        <w:suppressAutoHyphens/>
        <w:spacing w:line="260" w:lineRule="exact"/>
      </w:pPr>
    </w:p>
    <w:p w14:paraId="35FEF21A" w14:textId="77777777" w:rsidR="001F74D3" w:rsidRPr="00750971" w:rsidRDefault="001F74D3">
      <w:pPr>
        <w:suppressAutoHyphens/>
        <w:spacing w:line="260" w:lineRule="exact"/>
      </w:pPr>
    </w:p>
    <w:p w14:paraId="109AB222" w14:textId="77777777" w:rsidR="001F74D3" w:rsidRPr="00750971" w:rsidRDefault="001F74D3">
      <w:pPr>
        <w:suppressAutoHyphens/>
        <w:spacing w:line="260" w:lineRule="exact"/>
      </w:pPr>
    </w:p>
    <w:p w14:paraId="19B06EF0" w14:textId="77777777" w:rsidR="001F74D3" w:rsidRPr="00750971" w:rsidRDefault="001F74D3">
      <w:pPr>
        <w:suppressAutoHyphens/>
        <w:spacing w:line="260" w:lineRule="exact"/>
      </w:pPr>
    </w:p>
    <w:p w14:paraId="209CA396" w14:textId="77777777" w:rsidR="001F74D3" w:rsidRPr="00750971" w:rsidRDefault="001F74D3">
      <w:pPr>
        <w:suppressAutoHyphens/>
        <w:spacing w:line="260" w:lineRule="exact"/>
      </w:pPr>
    </w:p>
    <w:p w14:paraId="343C8663" w14:textId="77777777" w:rsidR="001F74D3" w:rsidRPr="00750971" w:rsidRDefault="001F74D3">
      <w:pPr>
        <w:suppressAutoHyphens/>
        <w:spacing w:line="260" w:lineRule="exact"/>
      </w:pPr>
    </w:p>
    <w:p w14:paraId="10FC5617" w14:textId="77777777" w:rsidR="001F74D3" w:rsidRPr="00750971" w:rsidRDefault="001F74D3">
      <w:pPr>
        <w:suppressAutoHyphens/>
        <w:spacing w:line="260" w:lineRule="exact"/>
      </w:pPr>
    </w:p>
    <w:p w14:paraId="3B7F66D4" w14:textId="77777777" w:rsidR="001F74D3" w:rsidRPr="00750971" w:rsidRDefault="001F74D3">
      <w:pPr>
        <w:suppressAutoHyphens/>
        <w:spacing w:line="260" w:lineRule="exact"/>
      </w:pPr>
    </w:p>
    <w:p w14:paraId="2198AEE1" w14:textId="77777777" w:rsidR="001F74D3" w:rsidRPr="00750971" w:rsidRDefault="001F74D3">
      <w:pPr>
        <w:suppressAutoHyphens/>
        <w:spacing w:line="260" w:lineRule="exact"/>
      </w:pPr>
    </w:p>
    <w:p w14:paraId="7979BBBC" w14:textId="77777777" w:rsidR="001F74D3" w:rsidRPr="00750971" w:rsidRDefault="001F74D3">
      <w:pPr>
        <w:suppressAutoHyphens/>
        <w:spacing w:line="260" w:lineRule="exact"/>
      </w:pPr>
    </w:p>
    <w:p w14:paraId="4E241EDF" w14:textId="77777777" w:rsidR="001F74D3" w:rsidRPr="00750971" w:rsidRDefault="001F74D3">
      <w:pPr>
        <w:suppressAutoHyphens/>
        <w:spacing w:line="260" w:lineRule="exact"/>
      </w:pPr>
    </w:p>
    <w:p w14:paraId="5AC1295A" w14:textId="77777777" w:rsidR="001F74D3" w:rsidRPr="00750971" w:rsidRDefault="001F74D3">
      <w:pPr>
        <w:suppressAutoHyphens/>
        <w:spacing w:line="260" w:lineRule="exact"/>
      </w:pPr>
    </w:p>
    <w:p w14:paraId="3F5C4174" w14:textId="77777777" w:rsidR="001F74D3" w:rsidRPr="00750971" w:rsidRDefault="001F74D3">
      <w:pPr>
        <w:suppressAutoHyphens/>
        <w:spacing w:line="260" w:lineRule="exact"/>
      </w:pPr>
    </w:p>
    <w:p w14:paraId="5147DE39" w14:textId="77777777" w:rsidR="001F74D3" w:rsidRPr="00750971" w:rsidRDefault="001F74D3">
      <w:pPr>
        <w:suppressAutoHyphens/>
        <w:spacing w:line="260" w:lineRule="exact"/>
      </w:pPr>
    </w:p>
    <w:p w14:paraId="4D251DCD" w14:textId="77777777" w:rsidR="001F74D3" w:rsidRPr="00750971" w:rsidRDefault="001F74D3">
      <w:pPr>
        <w:suppressAutoHyphens/>
        <w:spacing w:line="260" w:lineRule="exact"/>
      </w:pPr>
    </w:p>
    <w:p w14:paraId="23F52D4C" w14:textId="77777777" w:rsidR="001F74D3" w:rsidRPr="00750971" w:rsidRDefault="001F74D3">
      <w:pPr>
        <w:suppressAutoHyphens/>
        <w:spacing w:line="260" w:lineRule="exact"/>
      </w:pPr>
    </w:p>
    <w:p w14:paraId="0FD77EB3" w14:textId="77777777" w:rsidR="001F74D3" w:rsidRPr="00750971" w:rsidRDefault="001F74D3">
      <w:pPr>
        <w:suppressAutoHyphens/>
        <w:spacing w:line="260" w:lineRule="exact"/>
      </w:pPr>
    </w:p>
    <w:p w14:paraId="30A129B6" w14:textId="77777777" w:rsidR="00544279" w:rsidRPr="00750971" w:rsidRDefault="00544279">
      <w:pPr>
        <w:suppressAutoHyphens/>
        <w:spacing w:line="260" w:lineRule="exact"/>
      </w:pPr>
    </w:p>
    <w:p w14:paraId="59245472" w14:textId="77777777" w:rsidR="001F74D3" w:rsidRPr="00750971" w:rsidRDefault="001F74D3">
      <w:pPr>
        <w:suppressAutoHyphens/>
        <w:spacing w:line="260" w:lineRule="exact"/>
      </w:pPr>
    </w:p>
    <w:p w14:paraId="61C874D3" w14:textId="77777777" w:rsidR="001F74D3" w:rsidRPr="00750971" w:rsidRDefault="001F74D3">
      <w:pPr>
        <w:suppressAutoHyphens/>
        <w:spacing w:line="260" w:lineRule="exact"/>
      </w:pPr>
    </w:p>
    <w:p w14:paraId="6236B391" w14:textId="77777777" w:rsidR="001F74D3" w:rsidRPr="00750971" w:rsidRDefault="001F74D3">
      <w:pPr>
        <w:suppressAutoHyphens/>
        <w:spacing w:line="260" w:lineRule="exact"/>
      </w:pPr>
    </w:p>
    <w:p w14:paraId="6793B79C" w14:textId="77777777" w:rsidR="001F74D3" w:rsidRPr="00750971" w:rsidRDefault="001F74D3">
      <w:pPr>
        <w:suppressAutoHyphens/>
        <w:spacing w:line="260" w:lineRule="exact"/>
      </w:pPr>
    </w:p>
    <w:p w14:paraId="28F7D821" w14:textId="77777777" w:rsidR="001F74D3" w:rsidRPr="00750971" w:rsidRDefault="001F74D3">
      <w:pPr>
        <w:suppressAutoHyphens/>
        <w:spacing w:line="260" w:lineRule="exact"/>
        <w:jc w:val="center"/>
        <w:outlineLvl w:val="0"/>
        <w:rPr>
          <w:b/>
        </w:rPr>
      </w:pPr>
      <w:r w:rsidRPr="00750971">
        <w:rPr>
          <w:b/>
        </w:rPr>
        <w:t>II. MELLÉKLET</w:t>
      </w:r>
    </w:p>
    <w:p w14:paraId="472B3883" w14:textId="77777777" w:rsidR="001F74D3" w:rsidRPr="00750971" w:rsidRDefault="001F74D3">
      <w:pPr>
        <w:suppressAutoHyphens/>
        <w:spacing w:line="260" w:lineRule="exact"/>
        <w:ind w:left="1701" w:right="1416" w:hanging="567"/>
      </w:pPr>
    </w:p>
    <w:p w14:paraId="6023E137" w14:textId="3610885E" w:rsidR="001F74D3" w:rsidRPr="00750971" w:rsidRDefault="001F74D3">
      <w:pPr>
        <w:tabs>
          <w:tab w:val="left" w:pos="1701"/>
        </w:tabs>
        <w:suppressAutoHyphens/>
        <w:spacing w:line="260" w:lineRule="exact"/>
        <w:ind w:left="1701" w:right="1416" w:hanging="567"/>
        <w:rPr>
          <w:b/>
        </w:rPr>
      </w:pPr>
      <w:r w:rsidRPr="00750971">
        <w:rPr>
          <w:b/>
        </w:rPr>
        <w:t>A.</w:t>
      </w:r>
      <w:r w:rsidRPr="00750971">
        <w:rPr>
          <w:b/>
        </w:rPr>
        <w:tab/>
        <w:t>A BIOLÓGIAI EREDETŰ HATÓANYAG GYÁRTÓI ÉS A GYÁRTÁSI TÉTELEK VÉGFELSZABADÍTÁSÁÉRT FELELŐS GYÁRTÓ</w:t>
      </w:r>
    </w:p>
    <w:p w14:paraId="5B83DCD6" w14:textId="77777777" w:rsidR="001F74D3" w:rsidRPr="00750971" w:rsidRDefault="001F74D3">
      <w:pPr>
        <w:suppressAutoHyphens/>
        <w:spacing w:line="260" w:lineRule="exact"/>
        <w:ind w:left="1701" w:right="1416" w:hanging="567"/>
        <w:rPr>
          <w:bCs/>
        </w:rPr>
      </w:pPr>
    </w:p>
    <w:p w14:paraId="6CBBE01F" w14:textId="10446F4D" w:rsidR="001F74D3" w:rsidRPr="00750971" w:rsidRDefault="001F74D3">
      <w:pPr>
        <w:tabs>
          <w:tab w:val="left" w:pos="1701"/>
        </w:tabs>
        <w:suppressAutoHyphens/>
        <w:spacing w:line="260" w:lineRule="exact"/>
        <w:ind w:left="1701" w:right="1416" w:hanging="567"/>
        <w:rPr>
          <w:b/>
        </w:rPr>
      </w:pPr>
      <w:r w:rsidRPr="00750971">
        <w:rPr>
          <w:b/>
        </w:rPr>
        <w:t>B.</w:t>
      </w:r>
      <w:r w:rsidRPr="00750971">
        <w:rPr>
          <w:b/>
        </w:rPr>
        <w:tab/>
      </w:r>
      <w:r w:rsidR="00CB515A" w:rsidRPr="00750971">
        <w:rPr>
          <w:b/>
          <w:bCs/>
        </w:rPr>
        <w:t>A KIADÁSRA ÉS A FELHASZNÁLÁSRA VONATKOZÓ FELTÉTELEK VAGY KORLÁTOZÁSOK</w:t>
      </w:r>
    </w:p>
    <w:p w14:paraId="7E91F20E" w14:textId="77777777" w:rsidR="001F74D3" w:rsidRPr="00750971" w:rsidRDefault="001F74D3">
      <w:pPr>
        <w:tabs>
          <w:tab w:val="left" w:pos="1701"/>
        </w:tabs>
        <w:suppressAutoHyphens/>
        <w:spacing w:line="260" w:lineRule="exact"/>
        <w:ind w:left="1701" w:right="1416" w:hanging="567"/>
        <w:rPr>
          <w:b/>
        </w:rPr>
      </w:pPr>
    </w:p>
    <w:p w14:paraId="3FFFF966" w14:textId="2A68C947" w:rsidR="001F74D3" w:rsidRPr="00750971" w:rsidRDefault="001F74D3">
      <w:pPr>
        <w:suppressAutoHyphens/>
        <w:spacing w:line="260" w:lineRule="exact"/>
        <w:ind w:left="1701" w:right="1416" w:hanging="567"/>
        <w:rPr>
          <w:b/>
          <w:bCs/>
        </w:rPr>
      </w:pPr>
      <w:r w:rsidRPr="00750971">
        <w:rPr>
          <w:b/>
          <w:bCs/>
        </w:rPr>
        <w:t>C.</w:t>
      </w:r>
      <w:r w:rsidRPr="00750971">
        <w:rPr>
          <w:b/>
          <w:bCs/>
        </w:rPr>
        <w:tab/>
      </w:r>
      <w:r w:rsidR="00CB515A" w:rsidRPr="00750971">
        <w:rPr>
          <w:b/>
          <w:bCs/>
        </w:rPr>
        <w:t>A FORGALOMBA HOZATALI ENGEDÉLYBEN FOGLALT EGYÉB FELTÉTELEK ÉS KÖVETELMÉNYEK</w:t>
      </w:r>
    </w:p>
    <w:p w14:paraId="5A0F90B3" w14:textId="77777777" w:rsidR="001F74D3" w:rsidRPr="00750971" w:rsidRDefault="001F74D3">
      <w:pPr>
        <w:suppressAutoHyphens/>
        <w:spacing w:line="260" w:lineRule="exact"/>
        <w:ind w:left="1701" w:right="1416" w:hanging="567"/>
        <w:rPr>
          <w:b/>
          <w:bCs/>
        </w:rPr>
      </w:pPr>
    </w:p>
    <w:p w14:paraId="222F0A48" w14:textId="10FE651D" w:rsidR="001F74D3" w:rsidRPr="00750971" w:rsidRDefault="001F74D3">
      <w:pPr>
        <w:suppressAutoHyphens/>
        <w:spacing w:line="260" w:lineRule="exact"/>
        <w:ind w:left="1701" w:right="1416" w:hanging="567"/>
        <w:rPr>
          <w:b/>
          <w:bCs/>
        </w:rPr>
      </w:pPr>
      <w:r w:rsidRPr="00750971">
        <w:rPr>
          <w:b/>
          <w:bCs/>
        </w:rPr>
        <w:t>D.</w:t>
      </w:r>
      <w:r w:rsidRPr="00750971">
        <w:rPr>
          <w:b/>
          <w:bCs/>
        </w:rPr>
        <w:tab/>
      </w:r>
      <w:r w:rsidR="00CB515A" w:rsidRPr="00750971">
        <w:rPr>
          <w:b/>
          <w:bCs/>
        </w:rPr>
        <w:t>A GYÓGYSZER BIZTONSÁGOS ÉS HATÉKONY ALKALMAZÁSÁRA VONATKOZÓ FELTÉTELEK VAGY KORLÁTOZÁSOK</w:t>
      </w:r>
    </w:p>
    <w:p w14:paraId="01AA2B2D" w14:textId="04989EB6" w:rsidR="001F74D3" w:rsidRPr="00750971" w:rsidRDefault="001F74D3">
      <w:pPr>
        <w:pStyle w:val="AnnexHeading"/>
      </w:pPr>
      <w:r w:rsidRPr="00750971">
        <w:br w:type="page"/>
      </w:r>
      <w:r w:rsidRPr="00750971">
        <w:lastRenderedPageBreak/>
        <w:t>A.</w:t>
      </w:r>
      <w:r w:rsidRPr="00750971">
        <w:tab/>
        <w:t>A BIOLÓGIAI EREDETŰ HATÓANYAG GYÁRTÓI ÉS A GYÁRTÁSI TÉTELEK VÉGFELSZABADÍTÁSÁÉRT FELELŐS GYÁRTÓ</w:t>
      </w:r>
    </w:p>
    <w:p w14:paraId="7847079B" w14:textId="77777777" w:rsidR="001F74D3" w:rsidRPr="00750971" w:rsidRDefault="001F74D3">
      <w:pPr>
        <w:suppressAutoHyphens/>
        <w:spacing w:line="260" w:lineRule="exact"/>
        <w:ind w:right="1416"/>
      </w:pPr>
    </w:p>
    <w:p w14:paraId="57FBB03B" w14:textId="12D3F37D" w:rsidR="001F74D3" w:rsidRPr="00750971" w:rsidRDefault="001F74D3">
      <w:pPr>
        <w:suppressAutoHyphens/>
        <w:spacing w:line="260" w:lineRule="exact"/>
        <w:ind w:right="1416"/>
        <w:outlineLvl w:val="0"/>
      </w:pPr>
      <w:r w:rsidRPr="00750971">
        <w:rPr>
          <w:u w:val="single"/>
        </w:rPr>
        <w:t xml:space="preserve">A biológiai eredetű hatóanyag gyártóinak neve és címe </w:t>
      </w:r>
    </w:p>
    <w:p w14:paraId="6DA4B49A" w14:textId="77777777" w:rsidR="001F74D3" w:rsidRPr="00750971" w:rsidRDefault="001F74D3">
      <w:pPr>
        <w:suppressAutoHyphens/>
        <w:spacing w:line="260" w:lineRule="exact"/>
      </w:pPr>
    </w:p>
    <w:p w14:paraId="62B16ABC" w14:textId="77777777" w:rsidR="001F74D3" w:rsidRPr="00750971" w:rsidRDefault="001F74D3">
      <w:pPr>
        <w:outlineLvl w:val="0"/>
      </w:pPr>
      <w:r w:rsidRPr="00750971">
        <w:t>Roche Diagnostics GmbH</w:t>
      </w:r>
    </w:p>
    <w:p w14:paraId="4B5892A0" w14:textId="77777777" w:rsidR="001F74D3" w:rsidRPr="00750971" w:rsidRDefault="001F74D3">
      <w:pPr>
        <w:outlineLvl w:val="0"/>
      </w:pPr>
      <w:r w:rsidRPr="00750971">
        <w:t xml:space="preserve">Pharma Biotech Penzberg </w:t>
      </w:r>
    </w:p>
    <w:p w14:paraId="1FFDE649" w14:textId="77777777" w:rsidR="001F74D3" w:rsidRPr="00750971" w:rsidRDefault="001F74D3">
      <w:pPr>
        <w:ind w:right="1416"/>
      </w:pPr>
      <w:r w:rsidRPr="00750971">
        <w:t>Nonnenwald 2</w:t>
      </w:r>
    </w:p>
    <w:p w14:paraId="6A78300B" w14:textId="77777777" w:rsidR="001F74D3" w:rsidRPr="00750971" w:rsidRDefault="001F74D3">
      <w:pPr>
        <w:ind w:right="1416"/>
      </w:pPr>
      <w:r w:rsidRPr="00750971">
        <w:t xml:space="preserve">D-82377 Penzberg </w:t>
      </w:r>
    </w:p>
    <w:p w14:paraId="1FD818AC" w14:textId="77777777" w:rsidR="001F74D3" w:rsidRPr="00750971" w:rsidRDefault="001F74D3">
      <w:pPr>
        <w:suppressAutoHyphens/>
        <w:spacing w:line="260" w:lineRule="exact"/>
      </w:pPr>
      <w:r w:rsidRPr="00750971">
        <w:t>Németország</w:t>
      </w:r>
    </w:p>
    <w:p w14:paraId="40374FEF" w14:textId="77777777" w:rsidR="001F74D3" w:rsidRPr="00750971" w:rsidRDefault="001F74D3">
      <w:pPr>
        <w:suppressAutoHyphens/>
        <w:spacing w:line="260" w:lineRule="exact"/>
      </w:pPr>
    </w:p>
    <w:p w14:paraId="25024850" w14:textId="50983DF8" w:rsidR="001F74D3" w:rsidRPr="00750971" w:rsidDel="000B6733" w:rsidRDefault="00CB515A">
      <w:pPr>
        <w:suppressAutoHyphens/>
        <w:spacing w:line="260" w:lineRule="exact"/>
        <w:rPr>
          <w:del w:id="0" w:author="Roche Hungary" w:date="2025-10-29T15:34:00Z" w16du:dateUtc="2025-10-29T14:34:00Z"/>
        </w:rPr>
      </w:pPr>
      <w:del w:id="1" w:author="Roche Hungary" w:date="2025-10-29T15:34:00Z" w16du:dateUtc="2025-10-29T14:34:00Z">
        <w:r w:rsidRPr="00750971" w:rsidDel="000B6733">
          <w:rPr>
            <w:szCs w:val="22"/>
          </w:rPr>
          <w:delText>Lonza Manufacturing LLC</w:delText>
        </w:r>
      </w:del>
    </w:p>
    <w:p w14:paraId="639CD949" w14:textId="19AEEF5E" w:rsidR="001F74D3" w:rsidRPr="00750971" w:rsidDel="000B6733" w:rsidRDefault="001F74D3">
      <w:pPr>
        <w:suppressAutoHyphens/>
        <w:spacing w:line="260" w:lineRule="exact"/>
        <w:rPr>
          <w:del w:id="2" w:author="Roche Hungary" w:date="2025-10-29T15:34:00Z" w16du:dateUtc="2025-10-29T14:34:00Z"/>
        </w:rPr>
      </w:pPr>
      <w:del w:id="3" w:author="Roche Hungary" w:date="2025-10-29T15:34:00Z" w16du:dateUtc="2025-10-29T14:34:00Z">
        <w:r w:rsidRPr="00750971" w:rsidDel="000B6733">
          <w:delText>1000 New Horizons Way</w:delText>
        </w:r>
      </w:del>
    </w:p>
    <w:p w14:paraId="1348B684" w14:textId="11EF5BDE" w:rsidR="001F74D3" w:rsidRPr="00750971" w:rsidDel="000B6733" w:rsidRDefault="001F74D3">
      <w:pPr>
        <w:suppressAutoHyphens/>
        <w:spacing w:line="260" w:lineRule="exact"/>
        <w:rPr>
          <w:del w:id="4" w:author="Roche Hungary" w:date="2025-10-29T15:34:00Z" w16du:dateUtc="2025-10-29T14:34:00Z"/>
        </w:rPr>
      </w:pPr>
      <w:del w:id="5" w:author="Roche Hungary" w:date="2025-10-29T15:34:00Z" w16du:dateUtc="2025-10-29T14:34:00Z">
        <w:r w:rsidRPr="00750971" w:rsidDel="000B6733">
          <w:delText>Vacaville, CA 95688</w:delText>
        </w:r>
      </w:del>
    </w:p>
    <w:p w14:paraId="678E9621" w14:textId="7C75F685" w:rsidR="001F74D3" w:rsidRPr="00750971" w:rsidDel="000B6733" w:rsidRDefault="002319E0">
      <w:pPr>
        <w:suppressAutoHyphens/>
        <w:spacing w:line="260" w:lineRule="exact"/>
        <w:rPr>
          <w:del w:id="6" w:author="Roche Hungary" w:date="2025-10-29T15:34:00Z" w16du:dateUtc="2025-10-29T14:34:00Z"/>
        </w:rPr>
      </w:pPr>
      <w:del w:id="7" w:author="Roche Hungary" w:date="2025-10-29T15:34:00Z" w16du:dateUtc="2025-10-29T14:34:00Z">
        <w:r w:rsidRPr="00750971" w:rsidDel="000B6733">
          <w:rPr>
            <w:szCs w:val="22"/>
          </w:rPr>
          <w:delText>Amerikai Egyesült Államok</w:delText>
        </w:r>
      </w:del>
    </w:p>
    <w:p w14:paraId="64226852" w14:textId="547F4506" w:rsidR="001F74D3" w:rsidRPr="00750971" w:rsidDel="000B6733" w:rsidRDefault="001F74D3">
      <w:pPr>
        <w:suppressAutoHyphens/>
        <w:spacing w:line="260" w:lineRule="exact"/>
        <w:rPr>
          <w:del w:id="8" w:author="Roche Hungary" w:date="2025-10-29T15:34:00Z" w16du:dateUtc="2025-10-29T14:34:00Z"/>
        </w:rPr>
      </w:pPr>
    </w:p>
    <w:p w14:paraId="1709070E" w14:textId="77777777" w:rsidR="001F74D3" w:rsidRPr="00750971" w:rsidRDefault="001F74D3">
      <w:pPr>
        <w:suppressAutoHyphens/>
        <w:spacing w:line="260" w:lineRule="exact"/>
      </w:pPr>
      <w:r w:rsidRPr="00750971">
        <w:t>Roche Singapore Technical Operations Pte. Ltd.</w:t>
      </w:r>
    </w:p>
    <w:p w14:paraId="506061D4" w14:textId="77777777" w:rsidR="001F74D3" w:rsidRPr="00750971" w:rsidRDefault="001F74D3">
      <w:pPr>
        <w:suppressAutoHyphens/>
        <w:spacing w:line="260" w:lineRule="exact"/>
      </w:pPr>
      <w:r w:rsidRPr="00750971">
        <w:t>10 Tuas Bay Link</w:t>
      </w:r>
    </w:p>
    <w:p w14:paraId="1C95CF45" w14:textId="77777777" w:rsidR="001F74D3" w:rsidRPr="00750971" w:rsidRDefault="001F74D3">
      <w:pPr>
        <w:suppressAutoHyphens/>
        <w:spacing w:line="260" w:lineRule="exact"/>
      </w:pPr>
      <w:r w:rsidRPr="00750971">
        <w:t>637394 Szingapúr</w:t>
      </w:r>
    </w:p>
    <w:p w14:paraId="3A3D47F5" w14:textId="77777777" w:rsidR="001F74D3" w:rsidRPr="00750971" w:rsidRDefault="001F74D3">
      <w:pPr>
        <w:suppressAutoHyphens/>
        <w:spacing w:line="260" w:lineRule="exact"/>
      </w:pPr>
      <w:r w:rsidRPr="00750971">
        <w:t>Szingapúr</w:t>
      </w:r>
    </w:p>
    <w:p w14:paraId="5BFE5D31" w14:textId="77777777" w:rsidR="001F74D3" w:rsidRPr="00750971" w:rsidRDefault="001F74D3">
      <w:pPr>
        <w:suppressAutoHyphens/>
        <w:spacing w:line="260" w:lineRule="exact"/>
      </w:pPr>
    </w:p>
    <w:p w14:paraId="4849FCD0" w14:textId="77777777" w:rsidR="001F74D3" w:rsidRPr="00750971" w:rsidRDefault="001F74D3">
      <w:pPr>
        <w:ind w:right="1416"/>
        <w:rPr>
          <w:szCs w:val="22"/>
        </w:rPr>
      </w:pPr>
      <w:r w:rsidRPr="00750971">
        <w:rPr>
          <w:szCs w:val="22"/>
        </w:rPr>
        <w:t>Lonza Biologics Tuas Pte Ltd</w:t>
      </w:r>
    </w:p>
    <w:p w14:paraId="59749380" w14:textId="77777777" w:rsidR="001F74D3" w:rsidRPr="00750971" w:rsidRDefault="001F74D3">
      <w:pPr>
        <w:ind w:right="1416"/>
        <w:rPr>
          <w:szCs w:val="22"/>
        </w:rPr>
      </w:pPr>
      <w:r w:rsidRPr="00750971">
        <w:rPr>
          <w:szCs w:val="22"/>
        </w:rPr>
        <w:t>35 Tuas South Ave. 6</w:t>
      </w:r>
    </w:p>
    <w:p w14:paraId="684B6A77" w14:textId="77777777" w:rsidR="001F74D3" w:rsidRPr="00750971" w:rsidRDefault="001F74D3">
      <w:pPr>
        <w:ind w:right="1416"/>
        <w:rPr>
          <w:szCs w:val="22"/>
        </w:rPr>
      </w:pPr>
      <w:r w:rsidRPr="00750971">
        <w:rPr>
          <w:szCs w:val="22"/>
        </w:rPr>
        <w:t>637377 Szingapúr</w:t>
      </w:r>
    </w:p>
    <w:p w14:paraId="304056AF" w14:textId="77777777" w:rsidR="001F74D3" w:rsidRPr="00750971" w:rsidRDefault="001F74D3">
      <w:pPr>
        <w:ind w:right="1416"/>
        <w:rPr>
          <w:szCs w:val="22"/>
        </w:rPr>
      </w:pPr>
      <w:r w:rsidRPr="00750971">
        <w:rPr>
          <w:szCs w:val="22"/>
        </w:rPr>
        <w:t>Szingapúr</w:t>
      </w:r>
    </w:p>
    <w:p w14:paraId="2F4A504A" w14:textId="77777777" w:rsidR="001F74D3" w:rsidRPr="00750971" w:rsidRDefault="001F74D3">
      <w:pPr>
        <w:ind w:right="1416"/>
        <w:rPr>
          <w:szCs w:val="22"/>
        </w:rPr>
      </w:pPr>
    </w:p>
    <w:p w14:paraId="50F7031E" w14:textId="77777777" w:rsidR="001F74D3" w:rsidRPr="00750971" w:rsidRDefault="001F74D3">
      <w:pPr>
        <w:ind w:right="1416"/>
        <w:rPr>
          <w:szCs w:val="22"/>
        </w:rPr>
      </w:pPr>
      <w:r w:rsidRPr="00750971">
        <w:rPr>
          <w:szCs w:val="22"/>
        </w:rPr>
        <w:t xml:space="preserve">Lonza Portsmouth </w:t>
      </w:r>
    </w:p>
    <w:p w14:paraId="2F3F86BE" w14:textId="77777777" w:rsidR="001F74D3" w:rsidRPr="00750971" w:rsidRDefault="001F74D3">
      <w:pPr>
        <w:ind w:right="1416"/>
        <w:rPr>
          <w:szCs w:val="22"/>
        </w:rPr>
      </w:pPr>
      <w:r w:rsidRPr="00750971">
        <w:rPr>
          <w:szCs w:val="22"/>
        </w:rPr>
        <w:t xml:space="preserve">101 International Dr. </w:t>
      </w:r>
    </w:p>
    <w:p w14:paraId="3320EFA1" w14:textId="77777777" w:rsidR="001F74D3" w:rsidRPr="00750971" w:rsidRDefault="001F74D3">
      <w:pPr>
        <w:ind w:right="1416"/>
        <w:rPr>
          <w:szCs w:val="22"/>
        </w:rPr>
      </w:pPr>
      <w:r w:rsidRPr="00750971">
        <w:rPr>
          <w:szCs w:val="22"/>
        </w:rPr>
        <w:t>Portsmouth, NH 03801</w:t>
      </w:r>
    </w:p>
    <w:p w14:paraId="1195CDB5" w14:textId="77777777" w:rsidR="001F74D3" w:rsidRPr="00750971" w:rsidRDefault="001F74D3">
      <w:pPr>
        <w:ind w:right="1416"/>
        <w:rPr>
          <w:szCs w:val="22"/>
        </w:rPr>
      </w:pPr>
      <w:r w:rsidRPr="00750971">
        <w:rPr>
          <w:szCs w:val="22"/>
        </w:rPr>
        <w:t>Amerikai Egyesült Államok</w:t>
      </w:r>
    </w:p>
    <w:p w14:paraId="3B01408B" w14:textId="77777777" w:rsidR="001F74D3" w:rsidRPr="00750971" w:rsidRDefault="001F74D3">
      <w:pPr>
        <w:suppressAutoHyphens/>
        <w:spacing w:line="260" w:lineRule="exact"/>
      </w:pPr>
    </w:p>
    <w:p w14:paraId="3A15D948" w14:textId="6830B62F" w:rsidR="001F74D3" w:rsidRPr="00750971" w:rsidRDefault="001F74D3">
      <w:pPr>
        <w:suppressAutoHyphens/>
        <w:spacing w:line="260" w:lineRule="exact"/>
        <w:outlineLvl w:val="0"/>
      </w:pPr>
      <w:r w:rsidRPr="00750971">
        <w:rPr>
          <w:u w:val="single"/>
        </w:rPr>
        <w:t>A gyártási tételek végfelszabadításáért felelős gyártó neve és címe</w:t>
      </w:r>
    </w:p>
    <w:p w14:paraId="733D6F40" w14:textId="77777777" w:rsidR="001F74D3" w:rsidRPr="00750971" w:rsidRDefault="001F74D3">
      <w:pPr>
        <w:suppressAutoHyphens/>
        <w:spacing w:line="260" w:lineRule="exact"/>
      </w:pPr>
    </w:p>
    <w:p w14:paraId="16E1F120" w14:textId="77777777" w:rsidR="001F74D3" w:rsidRPr="00750971" w:rsidRDefault="001F74D3">
      <w:pPr>
        <w:outlineLvl w:val="0"/>
        <w:rPr>
          <w:bCs/>
        </w:rPr>
      </w:pPr>
      <w:r w:rsidRPr="00750971">
        <w:rPr>
          <w:bCs/>
        </w:rPr>
        <w:t>Roche Pharma AG</w:t>
      </w:r>
    </w:p>
    <w:p w14:paraId="74EC0A4D" w14:textId="77777777" w:rsidR="001F74D3" w:rsidRPr="00750971" w:rsidRDefault="001F74D3">
      <w:pPr>
        <w:outlineLvl w:val="0"/>
        <w:rPr>
          <w:bCs/>
        </w:rPr>
      </w:pPr>
      <w:r w:rsidRPr="00750971">
        <w:rPr>
          <w:bCs/>
        </w:rPr>
        <w:t>Emil-Barell-Strasse 1</w:t>
      </w:r>
    </w:p>
    <w:p w14:paraId="1E541639" w14:textId="77777777" w:rsidR="001F74D3" w:rsidRPr="00750971" w:rsidRDefault="001F74D3">
      <w:pPr>
        <w:suppressAutoHyphens/>
        <w:spacing w:line="260" w:lineRule="exact"/>
        <w:outlineLvl w:val="0"/>
        <w:rPr>
          <w:bCs/>
        </w:rPr>
      </w:pPr>
      <w:r w:rsidRPr="00750971">
        <w:rPr>
          <w:bCs/>
        </w:rPr>
        <w:t>79639 Grenzach-Wyhlen</w:t>
      </w:r>
      <w:r w:rsidRPr="00750971">
        <w:t xml:space="preserve"> </w:t>
      </w:r>
    </w:p>
    <w:p w14:paraId="1AE55210" w14:textId="77777777" w:rsidR="001F74D3" w:rsidRPr="00750971" w:rsidRDefault="001F74D3">
      <w:pPr>
        <w:suppressAutoHyphens/>
        <w:spacing w:line="260" w:lineRule="exact"/>
        <w:outlineLvl w:val="0"/>
      </w:pPr>
      <w:r w:rsidRPr="00750971">
        <w:t>Németország</w:t>
      </w:r>
    </w:p>
    <w:p w14:paraId="6A8A02FB" w14:textId="77777777" w:rsidR="001F74D3" w:rsidRPr="00750971" w:rsidRDefault="001F74D3">
      <w:pPr>
        <w:suppressAutoHyphens/>
        <w:spacing w:line="260" w:lineRule="exact"/>
      </w:pPr>
    </w:p>
    <w:p w14:paraId="4BA148D9" w14:textId="77777777" w:rsidR="001F74D3" w:rsidRPr="00750971" w:rsidRDefault="001F74D3">
      <w:pPr>
        <w:suppressAutoHyphens/>
        <w:spacing w:line="260" w:lineRule="exact"/>
      </w:pPr>
    </w:p>
    <w:p w14:paraId="05749BBB" w14:textId="3146E8E0" w:rsidR="001F74D3" w:rsidRPr="00750971" w:rsidRDefault="001F74D3">
      <w:pPr>
        <w:pStyle w:val="AnnexHeading"/>
      </w:pPr>
      <w:r w:rsidRPr="00750971">
        <w:t>B.</w:t>
      </w:r>
      <w:r w:rsidRPr="00750971">
        <w:tab/>
      </w:r>
      <w:r w:rsidR="00CB515A" w:rsidRPr="00750971">
        <w:rPr>
          <w:bCs/>
        </w:rPr>
        <w:t>A KIADÁSRA ÉS A FELHASZNÁLÁSRA VONATKOZÓ FELTÉTELEK VAGY KORLÁTOZÁSOK</w:t>
      </w:r>
      <w:r w:rsidRPr="00750971">
        <w:t xml:space="preserve"> </w:t>
      </w:r>
    </w:p>
    <w:p w14:paraId="658701D0" w14:textId="77777777" w:rsidR="001F74D3" w:rsidRPr="00750971" w:rsidRDefault="001F74D3">
      <w:pPr>
        <w:numPr>
          <w:ilvl w:val="12"/>
          <w:numId w:val="0"/>
        </w:numPr>
        <w:suppressAutoHyphens/>
        <w:spacing w:line="260" w:lineRule="exact"/>
      </w:pPr>
    </w:p>
    <w:p w14:paraId="075D8133" w14:textId="77777777" w:rsidR="001F74D3" w:rsidRPr="00750971" w:rsidRDefault="001F74D3">
      <w:pPr>
        <w:numPr>
          <w:ilvl w:val="12"/>
          <w:numId w:val="0"/>
        </w:numPr>
        <w:suppressAutoHyphens/>
        <w:spacing w:line="260" w:lineRule="exact"/>
      </w:pPr>
      <w:r w:rsidRPr="00750971">
        <w:t>Korlátozott érvényű orvosi rendelvényhez kötött gyógyszer (Lásd I. Melléklet: Alkalmazási előírás, 4.2 pont).</w:t>
      </w:r>
    </w:p>
    <w:p w14:paraId="293245F0" w14:textId="77777777" w:rsidR="001F74D3" w:rsidRPr="00750971" w:rsidRDefault="001F74D3">
      <w:pPr>
        <w:numPr>
          <w:ilvl w:val="12"/>
          <w:numId w:val="0"/>
        </w:numPr>
        <w:suppressAutoHyphens/>
        <w:spacing w:line="260" w:lineRule="exact"/>
      </w:pPr>
    </w:p>
    <w:p w14:paraId="08B1DBD0" w14:textId="77777777" w:rsidR="001F74D3" w:rsidRPr="00750971" w:rsidRDefault="001F74D3">
      <w:pPr>
        <w:numPr>
          <w:ilvl w:val="12"/>
          <w:numId w:val="0"/>
        </w:numPr>
        <w:suppressAutoHyphens/>
        <w:spacing w:line="260" w:lineRule="exact"/>
      </w:pPr>
    </w:p>
    <w:p w14:paraId="2A4A62F3" w14:textId="0860ABBA" w:rsidR="001F74D3" w:rsidRPr="00750971" w:rsidRDefault="001F74D3">
      <w:pPr>
        <w:pStyle w:val="AnnexHeading"/>
      </w:pPr>
      <w:r w:rsidRPr="00750971">
        <w:t>C.</w:t>
      </w:r>
      <w:r w:rsidRPr="00750971">
        <w:tab/>
      </w:r>
      <w:r w:rsidR="00CB515A" w:rsidRPr="00750971">
        <w:rPr>
          <w:bCs/>
        </w:rPr>
        <w:t>A FORGALOMBA HOZATALI ENGEDÉLYBEN FOGLALT EGYÉB FELTÉTELEK ÉS KÖVETELMÉNYEK</w:t>
      </w:r>
      <w:r w:rsidRPr="00750971">
        <w:t xml:space="preserve">  </w:t>
      </w:r>
    </w:p>
    <w:p w14:paraId="02C2DA73" w14:textId="77777777" w:rsidR="001F74D3" w:rsidRPr="00750971" w:rsidRDefault="001F74D3">
      <w:pPr>
        <w:numPr>
          <w:ilvl w:val="12"/>
          <w:numId w:val="0"/>
        </w:numPr>
        <w:suppressAutoHyphens/>
        <w:spacing w:line="260" w:lineRule="exact"/>
        <w:ind w:left="567" w:hanging="567"/>
        <w:rPr>
          <w:b/>
        </w:rPr>
      </w:pPr>
    </w:p>
    <w:p w14:paraId="08431CE9" w14:textId="77777777" w:rsidR="001F74D3" w:rsidRPr="00750971" w:rsidRDefault="001F74D3">
      <w:pPr>
        <w:numPr>
          <w:ilvl w:val="12"/>
          <w:numId w:val="0"/>
        </w:numPr>
        <w:ind w:left="360" w:hanging="360"/>
        <w:rPr>
          <w:b/>
        </w:rPr>
      </w:pPr>
      <w:r w:rsidRPr="00750971">
        <w:rPr>
          <w:b/>
        </w:rPr>
        <w:sym w:font="Symbol" w:char="F0B7"/>
      </w:r>
      <w:r w:rsidRPr="00750971">
        <w:rPr>
          <w:b/>
        </w:rPr>
        <w:tab/>
        <w:t xml:space="preserve">Időszakos gyógyszerbiztonsági jelentések </w:t>
      </w:r>
      <w:r w:rsidR="00A96E4E" w:rsidRPr="00750971">
        <w:rPr>
          <w:b/>
          <w:bCs/>
        </w:rPr>
        <w:t>(</w:t>
      </w:r>
      <w:r w:rsidR="00A96E4E" w:rsidRPr="00750971">
        <w:rPr>
          <w:b/>
        </w:rPr>
        <w:t>Periodic safety update report, PSUR)</w:t>
      </w:r>
    </w:p>
    <w:p w14:paraId="11B8D3CB" w14:textId="77777777" w:rsidR="001F74D3" w:rsidRPr="00750971" w:rsidRDefault="001F74D3">
      <w:pPr>
        <w:suppressAutoHyphens/>
        <w:spacing w:line="260" w:lineRule="exact"/>
        <w:ind w:right="-1"/>
      </w:pPr>
    </w:p>
    <w:p w14:paraId="7AA1BF3E" w14:textId="77777777" w:rsidR="001F74D3" w:rsidRPr="00750971" w:rsidRDefault="001F74D3">
      <w:pPr>
        <w:suppressAutoHyphens/>
        <w:spacing w:line="260" w:lineRule="exact"/>
        <w:ind w:right="-1"/>
      </w:pPr>
      <w:r w:rsidRPr="00750971">
        <w:t>Erre a készítményre a</w:t>
      </w:r>
      <w:r w:rsidR="00A96E4E" w:rsidRPr="00750971">
        <w:t xml:space="preserve"> PSUR-okat </w:t>
      </w:r>
      <w:r w:rsidRPr="00750971">
        <w:t>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2A329A6F" w14:textId="77777777" w:rsidR="001F74D3" w:rsidRPr="00750971" w:rsidRDefault="001F74D3">
      <w:pPr>
        <w:suppressAutoHyphens/>
        <w:spacing w:line="260" w:lineRule="exact"/>
        <w:ind w:right="-1"/>
      </w:pPr>
    </w:p>
    <w:p w14:paraId="725B5B94" w14:textId="77777777" w:rsidR="001F74D3" w:rsidRPr="00750971" w:rsidRDefault="001F74D3">
      <w:pPr>
        <w:suppressAutoHyphens/>
        <w:spacing w:line="260" w:lineRule="exact"/>
        <w:ind w:right="-1"/>
      </w:pPr>
    </w:p>
    <w:p w14:paraId="35D53301" w14:textId="7FA8A395" w:rsidR="001F74D3" w:rsidRPr="00750971" w:rsidRDefault="001F74D3">
      <w:pPr>
        <w:pStyle w:val="AnnexHeading"/>
        <w:keepNext/>
        <w:keepLines/>
      </w:pPr>
      <w:r w:rsidRPr="00750971">
        <w:t>D.</w:t>
      </w:r>
      <w:r w:rsidRPr="00750971">
        <w:tab/>
      </w:r>
      <w:r w:rsidR="00CB515A" w:rsidRPr="00750971">
        <w:rPr>
          <w:bCs/>
        </w:rPr>
        <w:t>A GYÓGYSZER BIZTONSÁGOS ÉS HATÉKONY ALKALMAZÁSÁRA VONATKOZÓ FELTÉTELEK VAGY KORLÁTOZÁSOK</w:t>
      </w:r>
    </w:p>
    <w:p w14:paraId="4F12791D" w14:textId="77777777" w:rsidR="001F74D3" w:rsidRPr="00750971" w:rsidRDefault="001F74D3">
      <w:pPr>
        <w:keepNext/>
        <w:keepLines/>
        <w:suppressAutoHyphens/>
        <w:spacing w:line="260" w:lineRule="exact"/>
        <w:ind w:right="-1"/>
      </w:pPr>
    </w:p>
    <w:p w14:paraId="12BD3FE1" w14:textId="77777777" w:rsidR="001F74D3" w:rsidRPr="00750971" w:rsidRDefault="001F74D3">
      <w:pPr>
        <w:keepNext/>
        <w:keepLines/>
        <w:suppressAutoHyphens/>
        <w:spacing w:line="260" w:lineRule="exact"/>
        <w:ind w:left="567" w:right="-1" w:hanging="567"/>
        <w:rPr>
          <w:b/>
        </w:rPr>
      </w:pPr>
      <w:r w:rsidRPr="00750971">
        <w:rPr>
          <w:b/>
        </w:rPr>
        <w:sym w:font="Symbol" w:char="F0B7"/>
      </w:r>
      <w:r w:rsidRPr="00750971">
        <w:rPr>
          <w:b/>
        </w:rPr>
        <w:tab/>
        <w:t>Kockázatkezelési terv</w:t>
      </w:r>
    </w:p>
    <w:p w14:paraId="01485543" w14:textId="77777777" w:rsidR="001F74D3" w:rsidRPr="00750971" w:rsidRDefault="001F74D3">
      <w:pPr>
        <w:keepNext/>
        <w:keepLines/>
        <w:suppressAutoHyphens/>
        <w:spacing w:line="260" w:lineRule="exact"/>
        <w:ind w:right="-1"/>
      </w:pPr>
    </w:p>
    <w:p w14:paraId="4EFB997F" w14:textId="77777777" w:rsidR="001F74D3" w:rsidRPr="00750971" w:rsidRDefault="001F74D3">
      <w:pPr>
        <w:keepNext/>
        <w:keepLines/>
        <w:ind w:right="-1"/>
        <w:rPr>
          <w:i/>
          <w:iCs/>
          <w:u w:val="single"/>
        </w:rPr>
      </w:pPr>
      <w:r w:rsidRPr="00750971">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253C72C8" w14:textId="77777777" w:rsidR="001F74D3" w:rsidRPr="00750971" w:rsidRDefault="001F74D3">
      <w:pPr>
        <w:keepNext/>
        <w:keepLines/>
        <w:ind w:right="-1"/>
      </w:pPr>
    </w:p>
    <w:p w14:paraId="1B0C3933" w14:textId="77777777" w:rsidR="001F74D3" w:rsidRPr="00750971" w:rsidRDefault="001F74D3">
      <w:pPr>
        <w:keepNext/>
        <w:keepLines/>
      </w:pPr>
      <w:r w:rsidRPr="00750971">
        <w:t>A frissített kockázatkezelési terv benyújtandó a következő esetekben:</w:t>
      </w:r>
    </w:p>
    <w:p w14:paraId="3EFB2B80" w14:textId="77777777" w:rsidR="001F74D3" w:rsidRPr="00750971" w:rsidRDefault="001F74D3">
      <w:pPr>
        <w:keepNext/>
        <w:keepLines/>
        <w:snapToGrid w:val="0"/>
        <w:ind w:left="360" w:right="-1"/>
      </w:pPr>
      <w:r w:rsidRPr="00750971">
        <w:sym w:font="Symbol" w:char="F0B7"/>
      </w:r>
      <w:r w:rsidRPr="00750971">
        <w:tab/>
        <w:t>ha az Európai Gyógyszerügynökség ezt indítványozza;</w:t>
      </w:r>
    </w:p>
    <w:p w14:paraId="44C09C66" w14:textId="77777777" w:rsidR="001F74D3" w:rsidRPr="00750971" w:rsidRDefault="001F74D3">
      <w:pPr>
        <w:keepNext/>
        <w:keepLines/>
        <w:snapToGrid w:val="0"/>
        <w:ind w:left="720" w:right="-1" w:hanging="360"/>
      </w:pPr>
      <w:r w:rsidRPr="00750971">
        <w:sym w:font="Symbol" w:char="F0B7"/>
      </w:r>
      <w:r w:rsidRPr="00750971">
        <w:tab/>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2C3CD929" w14:textId="77777777" w:rsidR="001F74D3" w:rsidRPr="00750971" w:rsidRDefault="001F74D3">
      <w:r w:rsidRPr="00750971">
        <w:br w:type="page"/>
      </w:r>
    </w:p>
    <w:p w14:paraId="3563C726" w14:textId="77777777" w:rsidR="001F74D3" w:rsidRPr="00750971" w:rsidRDefault="001F74D3"/>
    <w:p w14:paraId="4FDBBAB2" w14:textId="77777777" w:rsidR="001F74D3" w:rsidRPr="00750971" w:rsidRDefault="001F74D3"/>
    <w:p w14:paraId="3B9619DA" w14:textId="77777777" w:rsidR="001F74D3" w:rsidRPr="00750971" w:rsidRDefault="001F74D3"/>
    <w:p w14:paraId="086A9C36" w14:textId="77777777" w:rsidR="001F74D3" w:rsidRPr="00750971" w:rsidRDefault="001F74D3"/>
    <w:p w14:paraId="7CF77930" w14:textId="77777777" w:rsidR="001F74D3" w:rsidRPr="00750971" w:rsidRDefault="001F74D3"/>
    <w:p w14:paraId="3CF121C5" w14:textId="77777777" w:rsidR="001F74D3" w:rsidRPr="00750971" w:rsidRDefault="001F74D3"/>
    <w:p w14:paraId="09A95BCF" w14:textId="77777777" w:rsidR="001F74D3" w:rsidRPr="00750971" w:rsidRDefault="001F74D3"/>
    <w:p w14:paraId="4133D47D" w14:textId="77777777" w:rsidR="001F74D3" w:rsidRPr="00750971" w:rsidRDefault="001F74D3"/>
    <w:p w14:paraId="7C6B9367" w14:textId="77777777" w:rsidR="001F74D3" w:rsidRPr="00750971" w:rsidRDefault="001F74D3"/>
    <w:p w14:paraId="4602C802" w14:textId="77777777" w:rsidR="001F74D3" w:rsidRPr="00750971" w:rsidRDefault="001F74D3"/>
    <w:p w14:paraId="73BFDCA6" w14:textId="77777777" w:rsidR="001F74D3" w:rsidRPr="00750971" w:rsidRDefault="001F74D3"/>
    <w:p w14:paraId="2280CA09" w14:textId="77777777" w:rsidR="001F74D3" w:rsidRPr="00750971" w:rsidRDefault="001F74D3"/>
    <w:p w14:paraId="41D38D51" w14:textId="77777777" w:rsidR="001F74D3" w:rsidRPr="00750971" w:rsidRDefault="001F74D3"/>
    <w:p w14:paraId="6BE1324B" w14:textId="77777777" w:rsidR="001F74D3" w:rsidRPr="00750971" w:rsidRDefault="001F74D3"/>
    <w:p w14:paraId="3953473B" w14:textId="77777777" w:rsidR="001F74D3" w:rsidRPr="00750971" w:rsidRDefault="001F74D3"/>
    <w:p w14:paraId="4AE07022" w14:textId="77777777" w:rsidR="001F74D3" w:rsidRPr="00750971" w:rsidRDefault="001F74D3"/>
    <w:p w14:paraId="1F3AB00E" w14:textId="77777777" w:rsidR="001F74D3" w:rsidRPr="00750971" w:rsidRDefault="001F74D3"/>
    <w:p w14:paraId="2980CB8D" w14:textId="77777777" w:rsidR="001F74D3" w:rsidRPr="00750971" w:rsidRDefault="001F74D3"/>
    <w:p w14:paraId="4FA5E95F" w14:textId="77777777" w:rsidR="00544279" w:rsidRPr="00750971" w:rsidRDefault="00544279"/>
    <w:p w14:paraId="4D0D981E" w14:textId="77777777" w:rsidR="001F74D3" w:rsidRPr="00750971" w:rsidRDefault="001F74D3"/>
    <w:p w14:paraId="1D91A412" w14:textId="77777777" w:rsidR="001F74D3" w:rsidRPr="00750971" w:rsidRDefault="001F74D3"/>
    <w:p w14:paraId="775012F6" w14:textId="77777777" w:rsidR="001F74D3" w:rsidRPr="00750971" w:rsidRDefault="001F74D3"/>
    <w:p w14:paraId="55F4720F" w14:textId="77777777" w:rsidR="001F74D3" w:rsidRPr="00750971" w:rsidRDefault="001F74D3"/>
    <w:p w14:paraId="1DC88BAF" w14:textId="77777777" w:rsidR="001F74D3" w:rsidRPr="00750971" w:rsidRDefault="001F74D3">
      <w:pPr>
        <w:jc w:val="center"/>
        <w:outlineLvl w:val="0"/>
        <w:rPr>
          <w:b/>
        </w:rPr>
      </w:pPr>
      <w:r w:rsidRPr="00750971">
        <w:rPr>
          <w:b/>
        </w:rPr>
        <w:t>III. MELLÉKLET</w:t>
      </w:r>
    </w:p>
    <w:p w14:paraId="31A37112" w14:textId="77777777" w:rsidR="001F74D3" w:rsidRPr="00750971" w:rsidRDefault="001F74D3">
      <w:pPr>
        <w:jc w:val="center"/>
        <w:rPr>
          <w:b/>
        </w:rPr>
      </w:pPr>
    </w:p>
    <w:p w14:paraId="663597BA" w14:textId="77777777" w:rsidR="001F74D3" w:rsidRPr="00750971" w:rsidRDefault="001F74D3">
      <w:pPr>
        <w:jc w:val="center"/>
        <w:outlineLvl w:val="0"/>
        <w:rPr>
          <w:b/>
        </w:rPr>
      </w:pPr>
      <w:r w:rsidRPr="00750971">
        <w:rPr>
          <w:b/>
        </w:rPr>
        <w:t>CÍMKESZÖVEG ÉS BETEGTÁJÉKOZTATÓ</w:t>
      </w:r>
    </w:p>
    <w:p w14:paraId="310AB2C2" w14:textId="77777777" w:rsidR="001F74D3" w:rsidRPr="00750971" w:rsidRDefault="001F74D3">
      <w:r w:rsidRPr="00750971">
        <w:br w:type="page"/>
      </w:r>
    </w:p>
    <w:p w14:paraId="02787D72" w14:textId="77777777" w:rsidR="001F74D3" w:rsidRPr="00750971" w:rsidRDefault="001F74D3"/>
    <w:p w14:paraId="63711E08" w14:textId="77777777" w:rsidR="001F74D3" w:rsidRPr="00750971" w:rsidRDefault="001F74D3"/>
    <w:p w14:paraId="059A0BC7" w14:textId="77777777" w:rsidR="001F74D3" w:rsidRPr="00750971" w:rsidRDefault="001F74D3"/>
    <w:p w14:paraId="01C286DF" w14:textId="77777777" w:rsidR="001F74D3" w:rsidRPr="00750971" w:rsidRDefault="001F74D3"/>
    <w:p w14:paraId="1EBCC79F" w14:textId="77777777" w:rsidR="001F74D3" w:rsidRPr="00750971" w:rsidRDefault="001F74D3"/>
    <w:p w14:paraId="4B42D17D" w14:textId="77777777" w:rsidR="001F74D3" w:rsidRPr="00750971" w:rsidRDefault="001F74D3"/>
    <w:p w14:paraId="5D6B9820" w14:textId="77777777" w:rsidR="001F74D3" w:rsidRPr="00750971" w:rsidRDefault="001F74D3"/>
    <w:p w14:paraId="03B7FD2A" w14:textId="77777777" w:rsidR="001F74D3" w:rsidRPr="00750971" w:rsidRDefault="001F74D3"/>
    <w:p w14:paraId="4477D933" w14:textId="77777777" w:rsidR="001F74D3" w:rsidRPr="00750971" w:rsidRDefault="001F74D3"/>
    <w:p w14:paraId="44D4420F" w14:textId="77777777" w:rsidR="001F74D3" w:rsidRPr="00750971" w:rsidRDefault="001F74D3"/>
    <w:p w14:paraId="1DF70CB2" w14:textId="77777777" w:rsidR="001F74D3" w:rsidRPr="00750971" w:rsidRDefault="001F74D3"/>
    <w:p w14:paraId="29AEDAF0" w14:textId="77777777" w:rsidR="001F74D3" w:rsidRPr="00750971" w:rsidRDefault="001F74D3"/>
    <w:p w14:paraId="3411ED99" w14:textId="77777777" w:rsidR="001F74D3" w:rsidRPr="00750971" w:rsidRDefault="001F74D3"/>
    <w:p w14:paraId="2ED4DA34" w14:textId="77777777" w:rsidR="001F74D3" w:rsidRPr="00750971" w:rsidRDefault="001F74D3"/>
    <w:p w14:paraId="36C3CBA4" w14:textId="77777777" w:rsidR="001F74D3" w:rsidRPr="00750971" w:rsidRDefault="001F74D3"/>
    <w:p w14:paraId="106828C0" w14:textId="77777777" w:rsidR="001F74D3" w:rsidRPr="00750971" w:rsidRDefault="001F74D3"/>
    <w:p w14:paraId="06EFFCE2" w14:textId="77777777" w:rsidR="001F74D3" w:rsidRPr="00750971" w:rsidRDefault="001F74D3"/>
    <w:p w14:paraId="3FC5273E" w14:textId="77777777" w:rsidR="001F74D3" w:rsidRPr="00750971" w:rsidRDefault="001F74D3"/>
    <w:p w14:paraId="25B673D7" w14:textId="77777777" w:rsidR="00544279" w:rsidRPr="00750971" w:rsidRDefault="00544279"/>
    <w:p w14:paraId="097F57C2" w14:textId="77777777" w:rsidR="001F74D3" w:rsidRPr="00750971" w:rsidRDefault="001F74D3"/>
    <w:p w14:paraId="755665F8" w14:textId="77777777" w:rsidR="001F74D3" w:rsidRPr="00750971" w:rsidRDefault="001F74D3"/>
    <w:p w14:paraId="0E92D9A7" w14:textId="77777777" w:rsidR="001F74D3" w:rsidRPr="00750971" w:rsidRDefault="001F74D3"/>
    <w:p w14:paraId="32B48734" w14:textId="77777777" w:rsidR="001F74D3" w:rsidRPr="00750971" w:rsidRDefault="001F74D3"/>
    <w:p w14:paraId="52B39DD2" w14:textId="77777777" w:rsidR="001F74D3" w:rsidRPr="00750971" w:rsidRDefault="001F74D3">
      <w:pPr>
        <w:pStyle w:val="Annex"/>
        <w:ind w:left="720" w:hanging="720"/>
      </w:pPr>
      <w:r w:rsidRPr="00750971">
        <w:t>A. CÍMKESZÖVEG</w:t>
      </w:r>
    </w:p>
    <w:p w14:paraId="4FBA6984" w14:textId="77777777" w:rsidR="001F74D3" w:rsidRPr="00750971" w:rsidRDefault="001F74D3"/>
    <w:p w14:paraId="3D6EB9D4" w14:textId="77777777" w:rsidR="001F74D3" w:rsidRPr="00750971" w:rsidRDefault="001F74D3">
      <w:r w:rsidRPr="00750971">
        <w:br w:type="page"/>
      </w: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25EEBC98" w14:textId="77777777" w:rsidTr="000664D6">
        <w:trPr>
          <w:trHeight w:val="791"/>
        </w:trPr>
        <w:tc>
          <w:tcPr>
            <w:tcW w:w="9069" w:type="dxa"/>
          </w:tcPr>
          <w:p w14:paraId="5BDBE1CA" w14:textId="77777777" w:rsidR="001F74D3" w:rsidRPr="00750971" w:rsidRDefault="001F74D3">
            <w:pPr>
              <w:rPr>
                <w:b/>
              </w:rPr>
            </w:pPr>
            <w:r w:rsidRPr="00750971">
              <w:rPr>
                <w:b/>
              </w:rPr>
              <w:lastRenderedPageBreak/>
              <w:t>A KÜLSŐ CSOMAGOLÁSON FELTÜNTETENDŐ ADATOK</w:t>
            </w:r>
          </w:p>
          <w:p w14:paraId="1D71F22E" w14:textId="77777777" w:rsidR="001F74D3" w:rsidRPr="00750971" w:rsidRDefault="001F74D3">
            <w:pPr>
              <w:rPr>
                <w:b/>
              </w:rPr>
            </w:pPr>
          </w:p>
          <w:p w14:paraId="3764827D" w14:textId="77777777" w:rsidR="001F74D3" w:rsidRPr="00750971" w:rsidRDefault="001F74D3">
            <w:pPr>
              <w:rPr>
                <w:b/>
              </w:rPr>
            </w:pPr>
            <w:r w:rsidRPr="00750971">
              <w:rPr>
                <w:b/>
              </w:rPr>
              <w:t>DOBOZ</w:t>
            </w:r>
          </w:p>
        </w:tc>
      </w:tr>
    </w:tbl>
    <w:p w14:paraId="52C5DC20" w14:textId="77777777" w:rsidR="001F74D3" w:rsidRPr="00750971" w:rsidRDefault="001F74D3"/>
    <w:p w14:paraId="0B9A875A"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433CC711" w14:textId="77777777">
        <w:tc>
          <w:tcPr>
            <w:tcW w:w="9069" w:type="dxa"/>
          </w:tcPr>
          <w:p w14:paraId="4247455D" w14:textId="77777777" w:rsidR="001F74D3" w:rsidRPr="00750971" w:rsidRDefault="001F74D3">
            <w:pPr>
              <w:ind w:left="567" w:hanging="567"/>
              <w:rPr>
                <w:b/>
              </w:rPr>
            </w:pPr>
            <w:r w:rsidRPr="00750971">
              <w:rPr>
                <w:b/>
              </w:rPr>
              <w:t>1.</w:t>
            </w:r>
            <w:r w:rsidRPr="00750971">
              <w:rPr>
                <w:b/>
              </w:rPr>
              <w:tab/>
              <w:t>A GYÓGYSZER NEVE</w:t>
            </w:r>
          </w:p>
        </w:tc>
      </w:tr>
    </w:tbl>
    <w:p w14:paraId="0DADBF8E" w14:textId="77777777" w:rsidR="001F74D3" w:rsidRPr="00750971" w:rsidRDefault="001F74D3"/>
    <w:p w14:paraId="5D9A5F09" w14:textId="77777777" w:rsidR="001F74D3" w:rsidRPr="00750971" w:rsidRDefault="001F74D3">
      <w:pPr>
        <w:outlineLvl w:val="0"/>
      </w:pPr>
      <w:r w:rsidRPr="00750971">
        <w:t>Herceptin 150 mg por oldatos infúzióhoz való koncentrátumhoz</w:t>
      </w:r>
    </w:p>
    <w:p w14:paraId="62FD9803" w14:textId="77777777" w:rsidR="001F74D3" w:rsidRPr="00750971" w:rsidRDefault="00A96E4E">
      <w:pPr>
        <w:outlineLvl w:val="0"/>
      </w:pPr>
      <w:r w:rsidRPr="00750971">
        <w:t>t</w:t>
      </w:r>
      <w:r w:rsidR="001F74D3" w:rsidRPr="00750971">
        <w:t>rasztuzumab</w:t>
      </w:r>
    </w:p>
    <w:p w14:paraId="35BDA48D" w14:textId="77777777" w:rsidR="001F74D3" w:rsidRPr="00750971" w:rsidRDefault="001F74D3"/>
    <w:p w14:paraId="475E798F"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1AB0F9D2" w14:textId="77777777">
        <w:tc>
          <w:tcPr>
            <w:tcW w:w="9069" w:type="dxa"/>
          </w:tcPr>
          <w:p w14:paraId="0E6A2F9B" w14:textId="77777777" w:rsidR="001F74D3" w:rsidRPr="00750971" w:rsidRDefault="001F74D3">
            <w:pPr>
              <w:ind w:left="567" w:hanging="567"/>
              <w:rPr>
                <w:b/>
              </w:rPr>
            </w:pPr>
            <w:r w:rsidRPr="00750971">
              <w:rPr>
                <w:b/>
              </w:rPr>
              <w:t>2.</w:t>
            </w:r>
            <w:r w:rsidRPr="00750971">
              <w:rPr>
                <w:b/>
              </w:rPr>
              <w:tab/>
              <w:t>HATÓANYAG(OK) MEGNEVEZÉSE</w:t>
            </w:r>
          </w:p>
        </w:tc>
      </w:tr>
    </w:tbl>
    <w:p w14:paraId="126C9CB9" w14:textId="77777777" w:rsidR="001F74D3" w:rsidRPr="00750971" w:rsidRDefault="001F74D3"/>
    <w:p w14:paraId="6BC517DB" w14:textId="2FCA169F" w:rsidR="001F74D3" w:rsidRPr="00750971" w:rsidRDefault="001F74D3">
      <w:r w:rsidRPr="00750971">
        <w:t>150 mg trasztuzumab injekciós üvegenként. Az elkészített koncentrátum 1 ml-e 21 mg trasztuzumabot tartalmaz.</w:t>
      </w:r>
    </w:p>
    <w:p w14:paraId="033124AC" w14:textId="77777777" w:rsidR="001F74D3" w:rsidRPr="00750971" w:rsidRDefault="001F74D3"/>
    <w:p w14:paraId="0F58948F"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3E91E67" w14:textId="77777777">
        <w:tc>
          <w:tcPr>
            <w:tcW w:w="9069" w:type="dxa"/>
          </w:tcPr>
          <w:p w14:paraId="5447DCA9" w14:textId="77777777" w:rsidR="001F74D3" w:rsidRPr="00750971" w:rsidRDefault="001F74D3">
            <w:pPr>
              <w:ind w:left="567" w:hanging="567"/>
              <w:rPr>
                <w:b/>
              </w:rPr>
            </w:pPr>
            <w:r w:rsidRPr="00750971">
              <w:rPr>
                <w:b/>
              </w:rPr>
              <w:t>3.</w:t>
            </w:r>
            <w:r w:rsidRPr="00750971">
              <w:rPr>
                <w:b/>
              </w:rPr>
              <w:tab/>
              <w:t>SEGÉDANYAGOK FELSOROLÁSA</w:t>
            </w:r>
          </w:p>
        </w:tc>
      </w:tr>
    </w:tbl>
    <w:p w14:paraId="01403B8D" w14:textId="77777777" w:rsidR="001F74D3" w:rsidRPr="00750971" w:rsidRDefault="001F74D3"/>
    <w:p w14:paraId="3675C05D" w14:textId="7CEA17C8" w:rsidR="00EC78BC" w:rsidRDefault="00A26ED7">
      <w:pPr>
        <w:outlineLvl w:val="0"/>
      </w:pPr>
      <w:r>
        <w:t>Segédanyagok: h</w:t>
      </w:r>
      <w:r w:rsidR="001F74D3" w:rsidRPr="00750971">
        <w:t>isztidin-hidroklorid</w:t>
      </w:r>
      <w:r w:rsidR="001F74D3" w:rsidRPr="00750971">
        <w:noBreakHyphen/>
        <w:t>monohidrát, hisztidin, α,α-trehalóz-dihidrát</w:t>
      </w:r>
      <w:r w:rsidR="00CA5AB5">
        <w:t xml:space="preserve"> és</w:t>
      </w:r>
      <w:r w:rsidR="001F74D3" w:rsidRPr="00750971">
        <w:t xml:space="preserve"> poliszorbát</w:t>
      </w:r>
      <w:r w:rsidR="007D4B8D">
        <w:t> </w:t>
      </w:r>
      <w:r w:rsidR="001F74D3" w:rsidRPr="00750971">
        <w:t xml:space="preserve"> 20.</w:t>
      </w:r>
    </w:p>
    <w:p w14:paraId="18393371" w14:textId="175BC3DD" w:rsidR="001F74D3" w:rsidRPr="00750971" w:rsidRDefault="00555B46">
      <w:pPr>
        <w:outlineLvl w:val="0"/>
      </w:pPr>
      <w:r w:rsidRPr="000664D6">
        <w:rPr>
          <w:highlight w:val="lightGray"/>
        </w:rPr>
        <w:t>További információkért lásd a betegtájékoztatót</w:t>
      </w:r>
      <w:r w:rsidR="002B716B" w:rsidRPr="000664D6">
        <w:rPr>
          <w:highlight w:val="lightGray"/>
        </w:rPr>
        <w:t>.</w:t>
      </w:r>
    </w:p>
    <w:p w14:paraId="657737C3" w14:textId="77777777" w:rsidR="001F74D3" w:rsidRPr="00750971" w:rsidRDefault="001F74D3"/>
    <w:p w14:paraId="29A324A5"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A12180C" w14:textId="77777777">
        <w:tc>
          <w:tcPr>
            <w:tcW w:w="9069" w:type="dxa"/>
          </w:tcPr>
          <w:p w14:paraId="72C1A634" w14:textId="77777777" w:rsidR="001F74D3" w:rsidRPr="00750971" w:rsidRDefault="001F74D3">
            <w:pPr>
              <w:ind w:left="567" w:hanging="567"/>
              <w:rPr>
                <w:b/>
              </w:rPr>
            </w:pPr>
            <w:r w:rsidRPr="00750971">
              <w:rPr>
                <w:b/>
              </w:rPr>
              <w:t>4.</w:t>
            </w:r>
            <w:r w:rsidRPr="00750971">
              <w:rPr>
                <w:b/>
              </w:rPr>
              <w:tab/>
              <w:t>GYÓGYSZERFORMA ÉS TARTALOM</w:t>
            </w:r>
          </w:p>
        </w:tc>
      </w:tr>
    </w:tbl>
    <w:p w14:paraId="73314146" w14:textId="77777777" w:rsidR="001F74D3" w:rsidRPr="00750971" w:rsidRDefault="001F74D3"/>
    <w:p w14:paraId="43A20E1E" w14:textId="77777777" w:rsidR="001F74D3" w:rsidRPr="00750971" w:rsidRDefault="001F74D3">
      <w:pPr>
        <w:rPr>
          <w:bCs/>
          <w:szCs w:val="22"/>
          <w:shd w:val="pct15" w:color="auto" w:fill="FFFFFF"/>
          <w:lang w:eastAsia="en-US"/>
        </w:rPr>
      </w:pPr>
      <w:r w:rsidRPr="00750971">
        <w:rPr>
          <w:bCs/>
          <w:szCs w:val="22"/>
          <w:shd w:val="pct15" w:color="auto" w:fill="FFFFFF"/>
          <w:lang w:eastAsia="en-US"/>
        </w:rPr>
        <w:t>Por oldatos infúzióhoz való koncentrátumhoz</w:t>
      </w:r>
    </w:p>
    <w:p w14:paraId="3B04801F" w14:textId="3FDEF85C" w:rsidR="001F74D3" w:rsidRPr="00750971" w:rsidRDefault="001F74D3">
      <w:r w:rsidRPr="00750971">
        <w:t>1</w:t>
      </w:r>
      <w:r w:rsidR="00CB014D">
        <w:t> db</w:t>
      </w:r>
      <w:r w:rsidRPr="00750971">
        <w:t xml:space="preserve"> injekciós üveg</w:t>
      </w:r>
    </w:p>
    <w:p w14:paraId="36B3FC54" w14:textId="77777777" w:rsidR="001F74D3" w:rsidRPr="00750971" w:rsidRDefault="001F74D3"/>
    <w:p w14:paraId="31E3FEE7"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763EF9C" w14:textId="77777777">
        <w:tc>
          <w:tcPr>
            <w:tcW w:w="9069" w:type="dxa"/>
          </w:tcPr>
          <w:p w14:paraId="12B6BC56" w14:textId="77777777" w:rsidR="001F74D3" w:rsidRPr="00750971" w:rsidRDefault="001F74D3">
            <w:pPr>
              <w:ind w:left="567" w:hanging="567"/>
              <w:rPr>
                <w:b/>
              </w:rPr>
            </w:pPr>
            <w:r w:rsidRPr="00750971">
              <w:rPr>
                <w:b/>
              </w:rPr>
              <w:t>5.</w:t>
            </w:r>
            <w:r w:rsidRPr="00750971">
              <w:rPr>
                <w:b/>
              </w:rPr>
              <w:tab/>
              <w:t>AZ ALKALMAZÁSSAL KAPCSOLATOS TUDNIVALÓK ÉS AZ ALKALMAZÁS MÓDJA(I)</w:t>
            </w:r>
          </w:p>
        </w:tc>
      </w:tr>
    </w:tbl>
    <w:p w14:paraId="1FEBE846" w14:textId="77777777" w:rsidR="001F74D3" w:rsidRPr="00750971" w:rsidRDefault="001F74D3"/>
    <w:p w14:paraId="383A8C8A" w14:textId="77777777" w:rsidR="001F74D3" w:rsidRPr="00750971" w:rsidRDefault="001F74D3">
      <w:pPr>
        <w:outlineLvl w:val="0"/>
      </w:pPr>
      <w:r w:rsidRPr="00750971">
        <w:t>Feloldás és hígítása után kizárólag intravénás alkalmazásra</w:t>
      </w:r>
    </w:p>
    <w:p w14:paraId="392E4C12" w14:textId="3B9F3C08" w:rsidR="001F74D3" w:rsidRPr="00750971" w:rsidRDefault="00CA5AB5">
      <w:pPr>
        <w:outlineLvl w:val="0"/>
      </w:pPr>
      <w:r>
        <w:t>Alkalmazás</w:t>
      </w:r>
      <w:r w:rsidRPr="00750971">
        <w:t xml:space="preserve"> </w:t>
      </w:r>
      <w:r w:rsidR="001F74D3" w:rsidRPr="00750971">
        <w:t>előtt olvassa el a mellékelt betegtájékoztatót</w:t>
      </w:r>
      <w:r>
        <w:t>!</w:t>
      </w:r>
    </w:p>
    <w:p w14:paraId="40292262" w14:textId="77777777" w:rsidR="001F74D3" w:rsidRPr="00750971" w:rsidRDefault="001F74D3"/>
    <w:p w14:paraId="0518ED43"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AA0BD47" w14:textId="77777777">
        <w:tc>
          <w:tcPr>
            <w:tcW w:w="9069" w:type="dxa"/>
          </w:tcPr>
          <w:p w14:paraId="2852C6C8" w14:textId="77777777" w:rsidR="001F74D3" w:rsidRPr="00750971" w:rsidRDefault="001F74D3">
            <w:pPr>
              <w:ind w:left="567" w:hanging="567"/>
              <w:rPr>
                <w:b/>
              </w:rPr>
            </w:pPr>
            <w:r w:rsidRPr="00750971">
              <w:rPr>
                <w:b/>
              </w:rPr>
              <w:t>6.</w:t>
            </w:r>
            <w:r w:rsidRPr="00750971">
              <w:rPr>
                <w:b/>
              </w:rPr>
              <w:tab/>
              <w:t>KÜLÖN FIGYELMEZTETÉS, MELY SZERINT A GYÓGYSZERT GYERMEKEKTŐL ELZÁRVA KELL TARTANI</w:t>
            </w:r>
          </w:p>
        </w:tc>
      </w:tr>
    </w:tbl>
    <w:p w14:paraId="5389FF5E" w14:textId="77777777" w:rsidR="001F74D3" w:rsidRPr="00750971" w:rsidRDefault="001F74D3"/>
    <w:p w14:paraId="7016AA4A" w14:textId="5FFE8400" w:rsidR="001F74D3" w:rsidRPr="00750971" w:rsidRDefault="001F74D3">
      <w:pPr>
        <w:outlineLvl w:val="0"/>
      </w:pPr>
      <w:r w:rsidRPr="00750971">
        <w:t>A gyógyszer gyermekektől elzárva tartandó</w:t>
      </w:r>
      <w:r w:rsidR="00CA5AB5">
        <w:t>!</w:t>
      </w:r>
    </w:p>
    <w:p w14:paraId="308FBD5D" w14:textId="77777777" w:rsidR="001F74D3" w:rsidRPr="00750971" w:rsidRDefault="001F74D3"/>
    <w:p w14:paraId="15606298"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49B227E6" w14:textId="77777777">
        <w:tc>
          <w:tcPr>
            <w:tcW w:w="9069" w:type="dxa"/>
          </w:tcPr>
          <w:p w14:paraId="2DB31179" w14:textId="77777777" w:rsidR="001F74D3" w:rsidRPr="00750971" w:rsidRDefault="001F74D3">
            <w:pPr>
              <w:ind w:left="567" w:hanging="567"/>
              <w:rPr>
                <w:b/>
              </w:rPr>
            </w:pPr>
            <w:r w:rsidRPr="00750971">
              <w:rPr>
                <w:b/>
              </w:rPr>
              <w:t>7.</w:t>
            </w:r>
            <w:r w:rsidRPr="00750971">
              <w:rPr>
                <w:b/>
              </w:rPr>
              <w:tab/>
              <w:t>TOVÁBBI FIGYELMEZTETÉS(EK), AMENNYIBEN SZÜKSÉGES</w:t>
            </w:r>
          </w:p>
        </w:tc>
      </w:tr>
    </w:tbl>
    <w:p w14:paraId="52B16D55" w14:textId="77777777" w:rsidR="001F74D3" w:rsidRPr="00750971" w:rsidRDefault="001F74D3"/>
    <w:p w14:paraId="7BBC3A5B"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492798D1" w14:textId="77777777">
        <w:tc>
          <w:tcPr>
            <w:tcW w:w="9069" w:type="dxa"/>
          </w:tcPr>
          <w:p w14:paraId="7F17A526" w14:textId="77777777" w:rsidR="001F74D3" w:rsidRPr="00750971" w:rsidRDefault="001F74D3">
            <w:pPr>
              <w:ind w:left="567" w:hanging="567"/>
              <w:rPr>
                <w:b/>
              </w:rPr>
            </w:pPr>
            <w:r w:rsidRPr="00750971">
              <w:rPr>
                <w:b/>
              </w:rPr>
              <w:t>8.</w:t>
            </w:r>
            <w:r w:rsidRPr="00750971">
              <w:rPr>
                <w:b/>
              </w:rPr>
              <w:tab/>
              <w:t>LEJÁRATI IDŐ</w:t>
            </w:r>
          </w:p>
        </w:tc>
      </w:tr>
    </w:tbl>
    <w:p w14:paraId="0F1E6711" w14:textId="77777777" w:rsidR="001F74D3" w:rsidRPr="00750971" w:rsidRDefault="001F74D3"/>
    <w:p w14:paraId="1C64A230" w14:textId="77777777" w:rsidR="001F74D3" w:rsidRPr="00750971" w:rsidRDefault="00275DB7">
      <w:r w:rsidRPr="00750971">
        <w:t>EXP</w:t>
      </w:r>
    </w:p>
    <w:p w14:paraId="5BAEC8F4" w14:textId="77777777" w:rsidR="001F74D3" w:rsidRPr="00750971" w:rsidRDefault="001F74D3"/>
    <w:p w14:paraId="5B601759"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328DC158" w14:textId="77777777">
        <w:tc>
          <w:tcPr>
            <w:tcW w:w="9069" w:type="dxa"/>
          </w:tcPr>
          <w:p w14:paraId="106CA1F4" w14:textId="77777777" w:rsidR="001F74D3" w:rsidRPr="00750971" w:rsidRDefault="001F74D3">
            <w:pPr>
              <w:ind w:left="567" w:hanging="567"/>
              <w:rPr>
                <w:b/>
              </w:rPr>
            </w:pPr>
            <w:r w:rsidRPr="00750971">
              <w:rPr>
                <w:b/>
              </w:rPr>
              <w:t>9.</w:t>
            </w:r>
            <w:r w:rsidRPr="00750971">
              <w:rPr>
                <w:b/>
              </w:rPr>
              <w:tab/>
              <w:t>KÜLÖNLEGES TÁROLÁSI ELŐÍRÁSOK</w:t>
            </w:r>
          </w:p>
        </w:tc>
      </w:tr>
    </w:tbl>
    <w:p w14:paraId="033F0D30" w14:textId="77777777" w:rsidR="001F74D3" w:rsidRPr="00750971" w:rsidRDefault="001F74D3"/>
    <w:p w14:paraId="24E9911A" w14:textId="3D9C884F" w:rsidR="001F74D3" w:rsidRPr="00750971" w:rsidRDefault="001F74D3">
      <w:pPr>
        <w:outlineLvl w:val="0"/>
      </w:pPr>
      <w:r w:rsidRPr="00750971">
        <w:t>Hűtőszekrényben (2</w:t>
      </w:r>
      <w:r w:rsidR="003D4ADB">
        <w:t> </w:t>
      </w:r>
      <w:r w:rsidR="00CB014D">
        <w:t>°</w:t>
      </w:r>
      <w:r w:rsidRPr="00750971">
        <w:t>C – 8</w:t>
      </w:r>
      <w:r w:rsidR="003D4ADB">
        <w:t> </w:t>
      </w:r>
      <w:r w:rsidR="00CB014D">
        <w:t>°</w:t>
      </w:r>
      <w:r w:rsidRPr="00750971">
        <w:t>C) tárolandó</w:t>
      </w:r>
      <w:r w:rsidR="00CB014D">
        <w:t>.</w:t>
      </w:r>
    </w:p>
    <w:p w14:paraId="2F7061CC" w14:textId="77777777" w:rsidR="001F74D3" w:rsidRPr="00750971" w:rsidRDefault="001F74D3"/>
    <w:p w14:paraId="0564A74E"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34D88113" w14:textId="77777777">
        <w:trPr>
          <w:cantSplit/>
        </w:trPr>
        <w:tc>
          <w:tcPr>
            <w:tcW w:w="9069" w:type="dxa"/>
          </w:tcPr>
          <w:p w14:paraId="017306CC" w14:textId="77777777" w:rsidR="001F74D3" w:rsidRPr="00750971" w:rsidRDefault="001F74D3" w:rsidP="000664D6">
            <w:pPr>
              <w:keepNext/>
              <w:keepLines/>
              <w:ind w:left="567" w:hanging="567"/>
              <w:rPr>
                <w:b/>
              </w:rPr>
            </w:pPr>
            <w:r w:rsidRPr="00750971">
              <w:rPr>
                <w:b/>
              </w:rPr>
              <w:lastRenderedPageBreak/>
              <w:t>10.</w:t>
            </w:r>
            <w:r w:rsidRPr="00750971">
              <w:rPr>
                <w:b/>
              </w:rPr>
              <w:tab/>
              <w:t>KÜLÖNLEGES ÓVINTÉZKEDÉSEK A FEL NEM HASZNÁLT GYÓGYSZEREK VAGY AZ ILYEN TERMÉKEKBŐL KELETKEZETT HULLADÉKANYAGOK ÁRTALMATLANNÁ TÉTELÉRE, HA ILYENEKRE SZÜKSÉG VAN</w:t>
            </w:r>
          </w:p>
        </w:tc>
      </w:tr>
    </w:tbl>
    <w:p w14:paraId="70DC7BE2" w14:textId="77777777" w:rsidR="001F74D3" w:rsidRPr="00750971" w:rsidRDefault="001F74D3"/>
    <w:p w14:paraId="55898B78"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71A04299" w14:textId="77777777">
        <w:tc>
          <w:tcPr>
            <w:tcW w:w="9069" w:type="dxa"/>
          </w:tcPr>
          <w:p w14:paraId="18B84E4B" w14:textId="77777777" w:rsidR="001F74D3" w:rsidRPr="00750971" w:rsidRDefault="001F74D3">
            <w:pPr>
              <w:ind w:left="567" w:hanging="567"/>
              <w:rPr>
                <w:b/>
              </w:rPr>
            </w:pPr>
            <w:r w:rsidRPr="00750971">
              <w:rPr>
                <w:b/>
              </w:rPr>
              <w:t>11.</w:t>
            </w:r>
            <w:r w:rsidRPr="00750971">
              <w:rPr>
                <w:b/>
              </w:rPr>
              <w:tab/>
              <w:t>A FORGALOMBA HOZATALI ENGEDÉLY JOGOSULTJÁNAK NEVE ÉS CÍME</w:t>
            </w:r>
          </w:p>
        </w:tc>
      </w:tr>
    </w:tbl>
    <w:p w14:paraId="2C27DFFE" w14:textId="77777777" w:rsidR="001F74D3" w:rsidRPr="00750971" w:rsidRDefault="001F74D3"/>
    <w:p w14:paraId="10C8E938" w14:textId="77777777" w:rsidR="001F74D3" w:rsidRPr="00750971" w:rsidRDefault="001F74D3">
      <w:pPr>
        <w:rPr>
          <w:szCs w:val="22"/>
        </w:rPr>
      </w:pPr>
      <w:r w:rsidRPr="00750971">
        <w:rPr>
          <w:szCs w:val="22"/>
        </w:rPr>
        <w:t xml:space="preserve">Roche Registration GmbH </w:t>
      </w:r>
    </w:p>
    <w:p w14:paraId="06A7C9F0" w14:textId="77777777" w:rsidR="001F74D3" w:rsidRPr="00750971" w:rsidRDefault="001F74D3">
      <w:pPr>
        <w:rPr>
          <w:szCs w:val="22"/>
        </w:rPr>
      </w:pPr>
      <w:r w:rsidRPr="00750971">
        <w:rPr>
          <w:szCs w:val="22"/>
        </w:rPr>
        <w:t>Emil-Barell-Strasse 1.</w:t>
      </w:r>
    </w:p>
    <w:p w14:paraId="6DFA9F54" w14:textId="77777777" w:rsidR="001F74D3" w:rsidRPr="00750971" w:rsidRDefault="001F74D3">
      <w:pPr>
        <w:rPr>
          <w:szCs w:val="22"/>
        </w:rPr>
      </w:pPr>
      <w:r w:rsidRPr="00750971">
        <w:rPr>
          <w:szCs w:val="22"/>
        </w:rPr>
        <w:t>79639</w:t>
      </w:r>
    </w:p>
    <w:p w14:paraId="42BF3A9F" w14:textId="77777777" w:rsidR="001F74D3" w:rsidRPr="00750971" w:rsidRDefault="001F74D3">
      <w:pPr>
        <w:rPr>
          <w:szCs w:val="22"/>
        </w:rPr>
      </w:pPr>
      <w:r w:rsidRPr="00750971">
        <w:rPr>
          <w:szCs w:val="22"/>
        </w:rPr>
        <w:t>Grenzach-Wyhlen</w:t>
      </w:r>
    </w:p>
    <w:p w14:paraId="3D38CF30" w14:textId="77777777" w:rsidR="001F74D3" w:rsidRPr="00750971" w:rsidRDefault="001F74D3">
      <w:pPr>
        <w:rPr>
          <w:szCs w:val="22"/>
        </w:rPr>
      </w:pPr>
      <w:r w:rsidRPr="00750971">
        <w:rPr>
          <w:szCs w:val="22"/>
        </w:rPr>
        <w:t>Németország</w:t>
      </w:r>
    </w:p>
    <w:p w14:paraId="47712DB8" w14:textId="77777777" w:rsidR="001F74D3" w:rsidRPr="00750971" w:rsidRDefault="001F74D3"/>
    <w:p w14:paraId="5BF3B80B"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3AEAE2E" w14:textId="77777777">
        <w:tc>
          <w:tcPr>
            <w:tcW w:w="9069" w:type="dxa"/>
          </w:tcPr>
          <w:p w14:paraId="2FE873C9" w14:textId="77777777" w:rsidR="001F74D3" w:rsidRPr="00750971" w:rsidRDefault="001F74D3">
            <w:pPr>
              <w:ind w:left="567" w:hanging="567"/>
              <w:rPr>
                <w:b/>
              </w:rPr>
            </w:pPr>
            <w:r w:rsidRPr="00750971">
              <w:rPr>
                <w:b/>
              </w:rPr>
              <w:t>12.</w:t>
            </w:r>
            <w:r w:rsidRPr="00750971">
              <w:rPr>
                <w:b/>
              </w:rPr>
              <w:tab/>
              <w:t>A FORGALOMBA HOZATALI ENGEDÉLY SZÁMA(I)</w:t>
            </w:r>
          </w:p>
        </w:tc>
      </w:tr>
    </w:tbl>
    <w:p w14:paraId="5F5CCB1D" w14:textId="77777777" w:rsidR="001F74D3" w:rsidRPr="00750971" w:rsidRDefault="001F74D3"/>
    <w:p w14:paraId="05E8FE6A" w14:textId="77777777" w:rsidR="001F74D3" w:rsidRPr="00750971" w:rsidRDefault="001F74D3">
      <w:pPr>
        <w:outlineLvl w:val="0"/>
      </w:pPr>
      <w:r w:rsidRPr="00750971">
        <w:t xml:space="preserve">EU/1/00/145/001 </w:t>
      </w:r>
    </w:p>
    <w:p w14:paraId="5674EB0B" w14:textId="77777777" w:rsidR="001F74D3" w:rsidRPr="00750971" w:rsidRDefault="001F74D3"/>
    <w:p w14:paraId="5E69EA39"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9F16048" w14:textId="77777777">
        <w:tc>
          <w:tcPr>
            <w:tcW w:w="9069" w:type="dxa"/>
          </w:tcPr>
          <w:p w14:paraId="204B75C2" w14:textId="77777777" w:rsidR="001F74D3" w:rsidRPr="00750971" w:rsidRDefault="001F74D3">
            <w:pPr>
              <w:ind w:left="567" w:hanging="567"/>
              <w:rPr>
                <w:b/>
              </w:rPr>
            </w:pPr>
            <w:r w:rsidRPr="00750971">
              <w:rPr>
                <w:b/>
              </w:rPr>
              <w:t>13.</w:t>
            </w:r>
            <w:r w:rsidRPr="00750971">
              <w:rPr>
                <w:b/>
              </w:rPr>
              <w:tab/>
              <w:t>A GYÁRTÁSI TÉTEL SZÁMA</w:t>
            </w:r>
          </w:p>
        </w:tc>
      </w:tr>
    </w:tbl>
    <w:p w14:paraId="0C07649B" w14:textId="77777777" w:rsidR="001F74D3" w:rsidRPr="00750971" w:rsidRDefault="001F74D3"/>
    <w:p w14:paraId="12AB3580" w14:textId="77777777" w:rsidR="001F74D3" w:rsidRPr="00750971" w:rsidRDefault="005E32EF">
      <w:r w:rsidRPr="00750971">
        <w:t>Lot</w:t>
      </w:r>
    </w:p>
    <w:p w14:paraId="4D3022E6" w14:textId="77777777" w:rsidR="001F74D3" w:rsidRPr="00750971" w:rsidRDefault="001F74D3"/>
    <w:p w14:paraId="4AB7C29F"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7C32EA47" w14:textId="77777777">
        <w:tc>
          <w:tcPr>
            <w:tcW w:w="9069" w:type="dxa"/>
          </w:tcPr>
          <w:p w14:paraId="06B22B47" w14:textId="3926122C" w:rsidR="001F74D3" w:rsidRPr="00750971" w:rsidRDefault="001F74D3">
            <w:pPr>
              <w:ind w:left="567" w:hanging="567"/>
              <w:rPr>
                <w:b/>
              </w:rPr>
            </w:pPr>
            <w:r w:rsidRPr="00750971">
              <w:rPr>
                <w:b/>
              </w:rPr>
              <w:t>14.</w:t>
            </w:r>
            <w:r w:rsidRPr="00750971">
              <w:rPr>
                <w:b/>
              </w:rPr>
              <w:tab/>
            </w:r>
            <w:r w:rsidR="00CA5AB5" w:rsidRPr="00BA324A">
              <w:rPr>
                <w:b/>
                <w:noProof/>
              </w:rPr>
              <w:t>A GYÓGYSZER ÁLTALÁNOS BESOROLÁSA RENDELHETŐSÉG SZEMPONTJÁBÓL</w:t>
            </w:r>
          </w:p>
        </w:tc>
      </w:tr>
    </w:tbl>
    <w:p w14:paraId="48529B6E" w14:textId="77777777" w:rsidR="001F74D3" w:rsidRPr="00750971" w:rsidRDefault="001F74D3"/>
    <w:p w14:paraId="222B58C6"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4307BB02" w14:textId="77777777">
        <w:tc>
          <w:tcPr>
            <w:tcW w:w="9069" w:type="dxa"/>
          </w:tcPr>
          <w:p w14:paraId="73F96E41" w14:textId="77777777" w:rsidR="001F74D3" w:rsidRPr="00750971" w:rsidRDefault="001F74D3">
            <w:pPr>
              <w:ind w:left="567" w:hanging="567"/>
              <w:rPr>
                <w:b/>
              </w:rPr>
            </w:pPr>
            <w:r w:rsidRPr="00750971">
              <w:rPr>
                <w:b/>
              </w:rPr>
              <w:t>15.</w:t>
            </w:r>
            <w:r w:rsidRPr="00750971">
              <w:rPr>
                <w:b/>
              </w:rPr>
              <w:tab/>
              <w:t>AZ ALKALMAZÁSRA VONATKOZÓ UTASÍTÁSOK</w:t>
            </w:r>
          </w:p>
        </w:tc>
      </w:tr>
    </w:tbl>
    <w:p w14:paraId="1A9E1E43" w14:textId="77777777" w:rsidR="001F74D3" w:rsidRPr="00750971" w:rsidRDefault="001F74D3">
      <w:pPr>
        <w:rPr>
          <w:u w:val="single"/>
        </w:rPr>
      </w:pPr>
    </w:p>
    <w:p w14:paraId="3EFB9E59" w14:textId="77777777" w:rsidR="001F74D3" w:rsidRPr="00750971" w:rsidRDefault="001F74D3">
      <w:pPr>
        <w:rPr>
          <w:u w:val="single"/>
        </w:rPr>
      </w:pPr>
    </w:p>
    <w:tbl>
      <w:tblPr>
        <w:tblW w:w="9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1F74D3" w:rsidRPr="00CB014D" w14:paraId="6D3446F3" w14:textId="77777777" w:rsidTr="000664D6">
        <w:tc>
          <w:tcPr>
            <w:tcW w:w="9211" w:type="dxa"/>
          </w:tcPr>
          <w:p w14:paraId="55F6840A" w14:textId="77777777" w:rsidR="001F74D3" w:rsidRPr="00750971" w:rsidRDefault="001F74D3">
            <w:pPr>
              <w:ind w:left="567" w:hanging="567"/>
              <w:rPr>
                <w:b/>
              </w:rPr>
            </w:pPr>
            <w:r w:rsidRPr="00750971">
              <w:rPr>
                <w:b/>
              </w:rPr>
              <w:t>16.</w:t>
            </w:r>
            <w:r w:rsidRPr="00750971">
              <w:rPr>
                <w:b/>
              </w:rPr>
              <w:tab/>
              <w:t>BRAILLE ÍRÁSSAL FELTÜNTETETT INFORMÁCIÓK</w:t>
            </w:r>
          </w:p>
        </w:tc>
      </w:tr>
    </w:tbl>
    <w:p w14:paraId="0992D7E2" w14:textId="77777777" w:rsidR="001F74D3" w:rsidRPr="00750971" w:rsidRDefault="001F74D3">
      <w:pPr>
        <w:rPr>
          <w:b/>
          <w:u w:val="single"/>
        </w:rPr>
      </w:pPr>
    </w:p>
    <w:p w14:paraId="6170B977" w14:textId="0E5A5A92" w:rsidR="001F74D3" w:rsidRPr="00750971" w:rsidRDefault="001F74D3">
      <w:r w:rsidRPr="001F0E2B">
        <w:rPr>
          <w:highlight w:val="lightGray"/>
        </w:rPr>
        <w:t>Braille-írás feltüntetése alól felmentve</w:t>
      </w:r>
      <w:r w:rsidR="00CB014D" w:rsidRPr="000664D6">
        <w:rPr>
          <w:highlight w:val="lightGray"/>
        </w:rPr>
        <w:t>.</w:t>
      </w:r>
    </w:p>
    <w:p w14:paraId="3C87E532" w14:textId="77777777" w:rsidR="001F74D3" w:rsidRPr="00750971" w:rsidRDefault="001F74D3"/>
    <w:p w14:paraId="44707645" w14:textId="77777777" w:rsidR="001F74D3" w:rsidRPr="00750971" w:rsidRDefault="001F74D3"/>
    <w:p w14:paraId="29761D5E" w14:textId="77777777" w:rsidR="001F74D3" w:rsidRPr="00750971" w:rsidRDefault="001F74D3">
      <w:pPr>
        <w:keepNext/>
        <w:pBdr>
          <w:top w:val="single" w:sz="4" w:space="1" w:color="auto"/>
          <w:left w:val="single" w:sz="4" w:space="4" w:color="auto"/>
          <w:bottom w:val="single" w:sz="4" w:space="1" w:color="auto"/>
          <w:right w:val="single" w:sz="4" w:space="4" w:color="auto"/>
        </w:pBdr>
        <w:tabs>
          <w:tab w:val="left" w:pos="567"/>
        </w:tabs>
        <w:outlineLvl w:val="0"/>
        <w:rPr>
          <w:i/>
        </w:rPr>
      </w:pPr>
      <w:r w:rsidRPr="00750971">
        <w:rPr>
          <w:b/>
        </w:rPr>
        <w:t>17.</w:t>
      </w:r>
      <w:r w:rsidRPr="00750971">
        <w:rPr>
          <w:b/>
        </w:rPr>
        <w:tab/>
        <w:t>EGYEDI AZONOSÍTÓ – 2D VONALKÓD</w:t>
      </w:r>
    </w:p>
    <w:p w14:paraId="335172FF" w14:textId="77777777" w:rsidR="001F74D3" w:rsidRPr="00750971" w:rsidRDefault="001F74D3"/>
    <w:p w14:paraId="56B55DED" w14:textId="77777777" w:rsidR="001F74D3" w:rsidRPr="00750971" w:rsidRDefault="001F74D3">
      <w:pPr>
        <w:rPr>
          <w:shd w:val="clear" w:color="auto" w:fill="CCCCCC"/>
        </w:rPr>
      </w:pPr>
      <w:r w:rsidRPr="001F0E2B">
        <w:rPr>
          <w:highlight w:val="lightGray"/>
        </w:rPr>
        <w:t>&lt;Egyedi azonosítójú 2D vonalkóddal ellátva.&gt;</w:t>
      </w:r>
    </w:p>
    <w:p w14:paraId="06E13D45" w14:textId="77777777" w:rsidR="001F74D3" w:rsidRPr="00750971" w:rsidRDefault="001F74D3"/>
    <w:p w14:paraId="09F83053" w14:textId="77777777" w:rsidR="001F74D3" w:rsidRPr="00750971" w:rsidRDefault="001F74D3"/>
    <w:p w14:paraId="116292BB" w14:textId="77777777" w:rsidR="001F74D3" w:rsidRPr="00750971" w:rsidRDefault="001F74D3">
      <w:pPr>
        <w:keepNext/>
        <w:pBdr>
          <w:top w:val="single" w:sz="4" w:space="1" w:color="auto"/>
          <w:left w:val="single" w:sz="4" w:space="4" w:color="auto"/>
          <w:bottom w:val="single" w:sz="4" w:space="1" w:color="auto"/>
          <w:right w:val="single" w:sz="4" w:space="4" w:color="auto"/>
        </w:pBdr>
        <w:tabs>
          <w:tab w:val="left" w:pos="567"/>
        </w:tabs>
        <w:ind w:left="-3"/>
        <w:outlineLvl w:val="0"/>
        <w:rPr>
          <w:i/>
        </w:rPr>
      </w:pPr>
      <w:r w:rsidRPr="00750971">
        <w:rPr>
          <w:b/>
        </w:rPr>
        <w:t>18.</w:t>
      </w:r>
      <w:r w:rsidRPr="00750971">
        <w:rPr>
          <w:b/>
        </w:rPr>
        <w:tab/>
        <w:t>EGYEDI AZONOSÍTÓ OLVASHATÓ FORMÁTUMA</w:t>
      </w:r>
    </w:p>
    <w:p w14:paraId="0DA3DAB7" w14:textId="77777777" w:rsidR="001F74D3" w:rsidRPr="00750971" w:rsidRDefault="001F74D3"/>
    <w:p w14:paraId="620A5C98" w14:textId="77777777" w:rsidR="001F74D3" w:rsidRPr="000664D6" w:rsidRDefault="001F74D3">
      <w:r w:rsidRPr="00750971">
        <w:t xml:space="preserve">PC </w:t>
      </w:r>
    </w:p>
    <w:p w14:paraId="428F2350" w14:textId="77777777" w:rsidR="001F74D3" w:rsidRPr="00750971" w:rsidRDefault="001F74D3">
      <w:r w:rsidRPr="00750971">
        <w:t xml:space="preserve">SN </w:t>
      </w:r>
    </w:p>
    <w:p w14:paraId="084A83B7" w14:textId="77777777" w:rsidR="001F74D3" w:rsidRPr="00750971" w:rsidRDefault="001F74D3">
      <w:r w:rsidRPr="00750971">
        <w:t xml:space="preserve">NN </w:t>
      </w:r>
    </w:p>
    <w:p w14:paraId="2DABBA2E" w14:textId="77777777" w:rsidR="001F74D3" w:rsidRPr="00750971" w:rsidRDefault="001F74D3">
      <w:r w:rsidRPr="00750971">
        <w:br w:type="page"/>
      </w: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E456C95" w14:textId="77777777">
        <w:trPr>
          <w:trHeight w:val="785"/>
        </w:trPr>
        <w:tc>
          <w:tcPr>
            <w:tcW w:w="9069" w:type="dxa"/>
          </w:tcPr>
          <w:p w14:paraId="3012411E" w14:textId="77777777" w:rsidR="001F74D3" w:rsidRPr="00750971" w:rsidRDefault="001F74D3">
            <w:pPr>
              <w:rPr>
                <w:b/>
              </w:rPr>
            </w:pPr>
            <w:r w:rsidRPr="00750971">
              <w:rPr>
                <w:b/>
              </w:rPr>
              <w:lastRenderedPageBreak/>
              <w:t>A KIS KÖZVETLEN CSOMAGOLÁSI EGYSÉGEKEN MINIMÁLISAN FELTÜNTETENDŐ ADATOK</w:t>
            </w:r>
          </w:p>
          <w:p w14:paraId="4758DD89" w14:textId="77777777" w:rsidR="001F74D3" w:rsidRPr="00750971" w:rsidRDefault="001F74D3">
            <w:pPr>
              <w:rPr>
                <w:b/>
              </w:rPr>
            </w:pPr>
          </w:p>
          <w:p w14:paraId="3737AF1B" w14:textId="77777777" w:rsidR="001F74D3" w:rsidRPr="00750971" w:rsidRDefault="001F74D3">
            <w:pPr>
              <w:rPr>
                <w:b/>
              </w:rPr>
            </w:pPr>
            <w:r w:rsidRPr="00750971">
              <w:rPr>
                <w:b/>
              </w:rPr>
              <w:t xml:space="preserve">INJEKCIÓS ÜVEG </w:t>
            </w:r>
          </w:p>
        </w:tc>
      </w:tr>
    </w:tbl>
    <w:p w14:paraId="78637ECB" w14:textId="77777777" w:rsidR="001F74D3" w:rsidRPr="00750971" w:rsidRDefault="001F74D3">
      <w:pPr>
        <w:rPr>
          <w:b/>
        </w:rPr>
      </w:pPr>
    </w:p>
    <w:p w14:paraId="1C043CE4" w14:textId="77777777" w:rsidR="001F74D3" w:rsidRPr="00750971" w:rsidRDefault="001F74D3">
      <w:pPr>
        <w:rPr>
          <w:b/>
        </w:rPr>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55786F93" w14:textId="77777777">
        <w:tc>
          <w:tcPr>
            <w:tcW w:w="9069" w:type="dxa"/>
          </w:tcPr>
          <w:p w14:paraId="69A0B624" w14:textId="77777777" w:rsidR="001F74D3" w:rsidRPr="00750971" w:rsidRDefault="001F74D3">
            <w:pPr>
              <w:ind w:left="567" w:hanging="567"/>
              <w:rPr>
                <w:b/>
              </w:rPr>
            </w:pPr>
            <w:r w:rsidRPr="00750971">
              <w:rPr>
                <w:b/>
              </w:rPr>
              <w:t>1.</w:t>
            </w:r>
            <w:r w:rsidRPr="00750971">
              <w:rPr>
                <w:b/>
              </w:rPr>
              <w:tab/>
              <w:t>A GYÓGYSZER NEVE ÉS AZ ALKALMAZÁS MÓDJA(I)</w:t>
            </w:r>
          </w:p>
        </w:tc>
      </w:tr>
    </w:tbl>
    <w:p w14:paraId="085D34D8" w14:textId="77777777" w:rsidR="001F74D3" w:rsidRPr="00750971" w:rsidRDefault="001F74D3">
      <w:pPr>
        <w:ind w:left="567" w:hanging="567"/>
      </w:pPr>
    </w:p>
    <w:p w14:paraId="7AC0FF28" w14:textId="77777777" w:rsidR="001F74D3" w:rsidRPr="00750971" w:rsidRDefault="001F74D3">
      <w:pPr>
        <w:ind w:left="567" w:hanging="567"/>
        <w:outlineLvl w:val="0"/>
      </w:pPr>
      <w:r w:rsidRPr="00750971">
        <w:t>Herceptin 150 mg por koncentrátumhoz</w:t>
      </w:r>
    </w:p>
    <w:p w14:paraId="5909A6AD" w14:textId="77777777" w:rsidR="001F74D3" w:rsidRPr="00750971" w:rsidRDefault="00A96E4E">
      <w:pPr>
        <w:outlineLvl w:val="0"/>
      </w:pPr>
      <w:r w:rsidRPr="00750971">
        <w:t>t</w:t>
      </w:r>
      <w:r w:rsidR="001F74D3" w:rsidRPr="00750971">
        <w:t>rasztuzumab</w:t>
      </w:r>
    </w:p>
    <w:p w14:paraId="624C3282" w14:textId="77777777" w:rsidR="001F74D3" w:rsidRPr="00750971" w:rsidRDefault="001F74D3">
      <w:pPr>
        <w:outlineLvl w:val="0"/>
      </w:pPr>
      <w:r w:rsidRPr="00750971">
        <w:t>Kizárólag intravénás alkalmazásra</w:t>
      </w:r>
    </w:p>
    <w:p w14:paraId="203A8224" w14:textId="77777777" w:rsidR="001F74D3" w:rsidRPr="00750971" w:rsidRDefault="001F74D3"/>
    <w:p w14:paraId="7F9F5B8B"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38D2D765" w14:textId="77777777">
        <w:tc>
          <w:tcPr>
            <w:tcW w:w="9069" w:type="dxa"/>
          </w:tcPr>
          <w:p w14:paraId="1F87D3BE" w14:textId="77777777" w:rsidR="001F74D3" w:rsidRPr="00750971" w:rsidRDefault="001F74D3">
            <w:pPr>
              <w:ind w:left="567" w:hanging="567"/>
              <w:rPr>
                <w:b/>
              </w:rPr>
            </w:pPr>
            <w:r w:rsidRPr="00750971">
              <w:rPr>
                <w:b/>
              </w:rPr>
              <w:t>2.</w:t>
            </w:r>
            <w:r w:rsidRPr="00750971">
              <w:rPr>
                <w:b/>
              </w:rPr>
              <w:tab/>
              <w:t>AZ ALKALMAZÁSSAL KAPCSOLATOS TUDNIVALÓK</w:t>
            </w:r>
          </w:p>
        </w:tc>
      </w:tr>
    </w:tbl>
    <w:p w14:paraId="0B9E2073" w14:textId="77777777" w:rsidR="001F74D3" w:rsidRPr="00750971" w:rsidRDefault="001F74D3">
      <w:pPr>
        <w:rPr>
          <w:b/>
        </w:rPr>
      </w:pPr>
    </w:p>
    <w:p w14:paraId="4C4F9EB0" w14:textId="77777777" w:rsidR="001F74D3" w:rsidRPr="00750971" w:rsidRDefault="001F74D3">
      <w:pPr>
        <w:rPr>
          <w:b/>
        </w:rPr>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0373962" w14:textId="77777777">
        <w:tc>
          <w:tcPr>
            <w:tcW w:w="9069" w:type="dxa"/>
          </w:tcPr>
          <w:p w14:paraId="2587A7A5" w14:textId="77777777" w:rsidR="001F74D3" w:rsidRPr="00750971" w:rsidRDefault="001F74D3">
            <w:pPr>
              <w:ind w:left="567" w:hanging="567"/>
              <w:rPr>
                <w:b/>
              </w:rPr>
            </w:pPr>
            <w:r w:rsidRPr="00750971">
              <w:rPr>
                <w:b/>
              </w:rPr>
              <w:t>3.</w:t>
            </w:r>
            <w:r w:rsidRPr="00750971">
              <w:rPr>
                <w:b/>
              </w:rPr>
              <w:tab/>
              <w:t>LEJÁRATI IDŐ</w:t>
            </w:r>
          </w:p>
        </w:tc>
      </w:tr>
    </w:tbl>
    <w:p w14:paraId="41A159A4" w14:textId="77777777" w:rsidR="001F74D3" w:rsidRPr="00750971" w:rsidRDefault="001F74D3"/>
    <w:p w14:paraId="65F8B7C6" w14:textId="77777777" w:rsidR="001F74D3" w:rsidRPr="00750971" w:rsidRDefault="001F74D3">
      <w:r w:rsidRPr="00750971">
        <w:t>EXP</w:t>
      </w:r>
    </w:p>
    <w:p w14:paraId="11AF26E9" w14:textId="77777777" w:rsidR="001F74D3" w:rsidRPr="00750971" w:rsidRDefault="001F74D3"/>
    <w:p w14:paraId="0774756A"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544C9EA8" w14:textId="77777777">
        <w:tc>
          <w:tcPr>
            <w:tcW w:w="9069" w:type="dxa"/>
          </w:tcPr>
          <w:p w14:paraId="19C922E6" w14:textId="77777777" w:rsidR="001F74D3" w:rsidRPr="00750971" w:rsidRDefault="001F74D3">
            <w:pPr>
              <w:ind w:left="567" w:hanging="567"/>
              <w:rPr>
                <w:b/>
              </w:rPr>
            </w:pPr>
            <w:r w:rsidRPr="00750971">
              <w:rPr>
                <w:b/>
              </w:rPr>
              <w:t>4.</w:t>
            </w:r>
            <w:r w:rsidRPr="00750971">
              <w:rPr>
                <w:b/>
              </w:rPr>
              <w:tab/>
              <w:t>A GYÁRTÁSI TÉTEL SZÁMA</w:t>
            </w:r>
          </w:p>
        </w:tc>
      </w:tr>
    </w:tbl>
    <w:p w14:paraId="1A6F695A" w14:textId="77777777" w:rsidR="001F74D3" w:rsidRPr="00750971" w:rsidRDefault="001F74D3"/>
    <w:p w14:paraId="3F295EC3" w14:textId="77777777" w:rsidR="001F74D3" w:rsidRPr="00750971" w:rsidRDefault="001F74D3">
      <w:r w:rsidRPr="00750971">
        <w:t>Lot</w:t>
      </w:r>
    </w:p>
    <w:p w14:paraId="31253A1B" w14:textId="77777777" w:rsidR="001F74D3" w:rsidRPr="00750971" w:rsidRDefault="001F74D3">
      <w:pPr>
        <w:ind w:right="113"/>
      </w:pPr>
    </w:p>
    <w:p w14:paraId="7C32DA6C" w14:textId="77777777" w:rsidR="001F74D3" w:rsidRPr="00750971" w:rsidRDefault="001F74D3">
      <w:pPr>
        <w:ind w:right="113"/>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7E433AD9" w14:textId="77777777">
        <w:tc>
          <w:tcPr>
            <w:tcW w:w="9069" w:type="dxa"/>
          </w:tcPr>
          <w:p w14:paraId="45F25F6A" w14:textId="38708A85" w:rsidR="001F74D3" w:rsidRPr="00750971" w:rsidRDefault="001F74D3">
            <w:pPr>
              <w:ind w:left="567" w:hanging="567"/>
              <w:rPr>
                <w:b/>
              </w:rPr>
            </w:pPr>
            <w:r w:rsidRPr="00750971">
              <w:rPr>
                <w:b/>
              </w:rPr>
              <w:t>5.</w:t>
            </w:r>
            <w:r w:rsidRPr="00750971">
              <w:rPr>
                <w:b/>
              </w:rPr>
              <w:tab/>
            </w:r>
            <w:r w:rsidR="003D4ADB" w:rsidRPr="00071EBC">
              <w:rPr>
                <w:b/>
                <w:bCs/>
              </w:rPr>
              <w:t>A TARTALOM TÖMEGRE, TÉRFOGATRA, VAGY EGYSÉGRE</w:t>
            </w:r>
            <w:r w:rsidR="003D4ADB">
              <w:rPr>
                <w:b/>
                <w:bCs/>
              </w:rPr>
              <w:t xml:space="preserve"> </w:t>
            </w:r>
            <w:r w:rsidR="003D4ADB" w:rsidRPr="00071EBC">
              <w:rPr>
                <w:b/>
                <w:bCs/>
              </w:rPr>
              <w:t>VONATKOZTATVA</w:t>
            </w:r>
          </w:p>
        </w:tc>
      </w:tr>
    </w:tbl>
    <w:p w14:paraId="743592C3" w14:textId="77777777" w:rsidR="001F74D3" w:rsidRPr="00750971" w:rsidRDefault="001F74D3"/>
    <w:p w14:paraId="464C2D76" w14:textId="77777777" w:rsidR="001F74D3" w:rsidRPr="00750971" w:rsidRDefault="001F74D3"/>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1F74D3" w:rsidRPr="00750971" w14:paraId="02350EE0" w14:textId="77777777" w:rsidTr="000664D6">
        <w:tc>
          <w:tcPr>
            <w:tcW w:w="9072" w:type="dxa"/>
          </w:tcPr>
          <w:p w14:paraId="7378F3FC" w14:textId="77777777" w:rsidR="001F74D3" w:rsidRPr="00750971" w:rsidRDefault="001F74D3">
            <w:pPr>
              <w:ind w:left="567" w:hanging="567"/>
              <w:rPr>
                <w:b/>
              </w:rPr>
            </w:pPr>
            <w:r w:rsidRPr="00750971">
              <w:rPr>
                <w:b/>
              </w:rPr>
              <w:t>6.</w:t>
            </w:r>
            <w:r w:rsidRPr="00750971">
              <w:rPr>
                <w:b/>
              </w:rPr>
              <w:tab/>
              <w:t>EGYÉB INFORMÁCIÓK</w:t>
            </w:r>
          </w:p>
        </w:tc>
      </w:tr>
    </w:tbl>
    <w:p w14:paraId="48885275" w14:textId="77777777" w:rsidR="001F74D3" w:rsidRPr="00750971" w:rsidRDefault="001F74D3"/>
    <w:p w14:paraId="30D03D5B" w14:textId="77777777" w:rsidR="001F74D3" w:rsidRPr="00750971" w:rsidRDefault="001F74D3">
      <w:r w:rsidRPr="00750971">
        <w:br w:type="page"/>
      </w: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84311B5" w14:textId="77777777" w:rsidTr="000664D6">
        <w:trPr>
          <w:trHeight w:val="701"/>
        </w:trPr>
        <w:tc>
          <w:tcPr>
            <w:tcW w:w="9069" w:type="dxa"/>
            <w:tcBorders>
              <w:top w:val="single" w:sz="4" w:space="0" w:color="000000"/>
              <w:bottom w:val="single" w:sz="4" w:space="0" w:color="000000"/>
            </w:tcBorders>
          </w:tcPr>
          <w:p w14:paraId="3FCE9749" w14:textId="77777777" w:rsidR="001F74D3" w:rsidRPr="00750971" w:rsidRDefault="001F74D3">
            <w:pPr>
              <w:rPr>
                <w:b/>
              </w:rPr>
            </w:pPr>
            <w:r w:rsidRPr="00750971">
              <w:rPr>
                <w:b/>
              </w:rPr>
              <w:lastRenderedPageBreak/>
              <w:t>A KÜLSŐ CSOMAGOLÁSON FELTÜNTETENDŐ ADATOK</w:t>
            </w:r>
          </w:p>
          <w:p w14:paraId="738EB371" w14:textId="77777777" w:rsidR="001F74D3" w:rsidRPr="00750971" w:rsidRDefault="001F74D3">
            <w:pPr>
              <w:rPr>
                <w:b/>
              </w:rPr>
            </w:pPr>
          </w:p>
          <w:p w14:paraId="4486F3C8" w14:textId="77777777" w:rsidR="001F74D3" w:rsidRPr="00750971" w:rsidRDefault="001F74D3">
            <w:pPr>
              <w:rPr>
                <w:b/>
              </w:rPr>
            </w:pPr>
            <w:r w:rsidRPr="00750971">
              <w:rPr>
                <w:b/>
              </w:rPr>
              <w:t>DOBOZ</w:t>
            </w:r>
          </w:p>
        </w:tc>
      </w:tr>
    </w:tbl>
    <w:p w14:paraId="100AFC43" w14:textId="77777777" w:rsidR="001F74D3" w:rsidRPr="00750971" w:rsidRDefault="001F74D3"/>
    <w:p w14:paraId="107C4FF7"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466BA03" w14:textId="77777777">
        <w:tc>
          <w:tcPr>
            <w:tcW w:w="9069" w:type="dxa"/>
            <w:tcBorders>
              <w:top w:val="single" w:sz="4" w:space="0" w:color="000000"/>
              <w:bottom w:val="single" w:sz="4" w:space="0" w:color="000000"/>
            </w:tcBorders>
          </w:tcPr>
          <w:p w14:paraId="0C145DFF" w14:textId="77777777" w:rsidR="001F74D3" w:rsidRPr="00750971" w:rsidRDefault="001F74D3">
            <w:pPr>
              <w:ind w:left="567" w:hanging="567"/>
              <w:rPr>
                <w:b/>
              </w:rPr>
            </w:pPr>
            <w:r w:rsidRPr="00750971">
              <w:rPr>
                <w:b/>
              </w:rPr>
              <w:t>1.</w:t>
            </w:r>
            <w:r w:rsidRPr="00750971">
              <w:rPr>
                <w:b/>
              </w:rPr>
              <w:tab/>
              <w:t>A GYÓGYSZER NEVE</w:t>
            </w:r>
          </w:p>
        </w:tc>
      </w:tr>
    </w:tbl>
    <w:p w14:paraId="73FAA54E" w14:textId="77777777" w:rsidR="001F74D3" w:rsidRPr="00750971" w:rsidRDefault="001F74D3"/>
    <w:p w14:paraId="71A4A595" w14:textId="77777777" w:rsidR="001F74D3" w:rsidRPr="00750971" w:rsidRDefault="001F74D3">
      <w:pPr>
        <w:outlineLvl w:val="0"/>
      </w:pPr>
      <w:r w:rsidRPr="00750971">
        <w:t>Herceptin 600 mg oldatos injekció injekciós üvegben</w:t>
      </w:r>
    </w:p>
    <w:p w14:paraId="547135E5" w14:textId="77777777" w:rsidR="001F74D3" w:rsidRPr="00750971" w:rsidRDefault="00A96E4E">
      <w:pPr>
        <w:outlineLvl w:val="0"/>
      </w:pPr>
      <w:r w:rsidRPr="00750971">
        <w:t>t</w:t>
      </w:r>
      <w:r w:rsidR="001F74D3" w:rsidRPr="00750971">
        <w:t>rasztuzumab</w:t>
      </w:r>
    </w:p>
    <w:p w14:paraId="162D7A45" w14:textId="77777777" w:rsidR="001F74D3" w:rsidRPr="00750971" w:rsidRDefault="001F74D3"/>
    <w:p w14:paraId="69B86801"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1EB21E49" w14:textId="77777777">
        <w:tc>
          <w:tcPr>
            <w:tcW w:w="9069" w:type="dxa"/>
            <w:tcBorders>
              <w:top w:val="single" w:sz="4" w:space="0" w:color="000000"/>
              <w:bottom w:val="single" w:sz="4" w:space="0" w:color="000000"/>
            </w:tcBorders>
          </w:tcPr>
          <w:p w14:paraId="627ADE61" w14:textId="77777777" w:rsidR="001F74D3" w:rsidRPr="00750971" w:rsidRDefault="001F74D3">
            <w:pPr>
              <w:ind w:left="567" w:hanging="567"/>
              <w:rPr>
                <w:b/>
              </w:rPr>
            </w:pPr>
            <w:r w:rsidRPr="00750971">
              <w:rPr>
                <w:b/>
              </w:rPr>
              <w:t>2.</w:t>
            </w:r>
            <w:r w:rsidRPr="00750971">
              <w:rPr>
                <w:b/>
              </w:rPr>
              <w:tab/>
              <w:t>HATÓANYAG(OK) MEGNEVEZÉSE</w:t>
            </w:r>
          </w:p>
        </w:tc>
      </w:tr>
    </w:tbl>
    <w:p w14:paraId="32409157" w14:textId="77777777" w:rsidR="001F74D3" w:rsidRPr="00750971" w:rsidRDefault="001F74D3"/>
    <w:p w14:paraId="721480A2" w14:textId="507EE50F" w:rsidR="001F74D3" w:rsidRPr="00750971" w:rsidRDefault="001F74D3">
      <w:r w:rsidRPr="00750971">
        <w:t>600 mg/5 ml trasztuzumab injekciós üvegenként.</w:t>
      </w:r>
    </w:p>
    <w:p w14:paraId="1797B260" w14:textId="77777777" w:rsidR="001F74D3" w:rsidRPr="00750971" w:rsidRDefault="001F74D3"/>
    <w:p w14:paraId="31A2D987"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783100CC" w14:textId="77777777">
        <w:tc>
          <w:tcPr>
            <w:tcW w:w="9069" w:type="dxa"/>
            <w:tcBorders>
              <w:top w:val="single" w:sz="4" w:space="0" w:color="000000"/>
              <w:bottom w:val="single" w:sz="4" w:space="0" w:color="000000"/>
            </w:tcBorders>
          </w:tcPr>
          <w:p w14:paraId="4F7FE2EA" w14:textId="77777777" w:rsidR="001F74D3" w:rsidRPr="00750971" w:rsidRDefault="001F74D3">
            <w:pPr>
              <w:ind w:left="567" w:hanging="567"/>
              <w:rPr>
                <w:b/>
              </w:rPr>
            </w:pPr>
            <w:r w:rsidRPr="00750971">
              <w:rPr>
                <w:b/>
              </w:rPr>
              <w:t>3.</w:t>
            </w:r>
            <w:r w:rsidRPr="00750971">
              <w:rPr>
                <w:b/>
              </w:rPr>
              <w:tab/>
              <w:t>SEGÉDANYAGOK FELSOROLÁSA</w:t>
            </w:r>
          </w:p>
        </w:tc>
      </w:tr>
    </w:tbl>
    <w:p w14:paraId="0AF8917E" w14:textId="77777777" w:rsidR="001F74D3" w:rsidRPr="00750971" w:rsidRDefault="001F74D3"/>
    <w:p w14:paraId="5F4CC5A6" w14:textId="52A0C73D" w:rsidR="00A6539A" w:rsidRDefault="008F7FD8" w:rsidP="000664D6">
      <w:pPr>
        <w:keepNext/>
        <w:outlineLvl w:val="0"/>
      </w:pPr>
      <w:r>
        <w:t>Segédanyagok: r</w:t>
      </w:r>
      <w:r w:rsidR="001F74D3" w:rsidRPr="00750971">
        <w:t>ekombináns humán hialuronidáz (rHuPH20)</w:t>
      </w:r>
      <w:r>
        <w:t xml:space="preserve">, </w:t>
      </w:r>
      <w:r w:rsidR="00CA5AB5">
        <w:t>h</w:t>
      </w:r>
      <w:r w:rsidR="001F74D3" w:rsidRPr="00750971">
        <w:t>isztidin</w:t>
      </w:r>
      <w:r w:rsidR="0054703E" w:rsidRPr="00750971">
        <w:t>-hidroklorid monohidrát</w:t>
      </w:r>
      <w:r>
        <w:t>, h</w:t>
      </w:r>
      <w:r w:rsidR="001F74D3" w:rsidRPr="00750971">
        <w:t>isztidin</w:t>
      </w:r>
      <w:r>
        <w:t xml:space="preserve">, </w:t>
      </w:r>
      <w:r w:rsidR="001F74D3" w:rsidRPr="00750971">
        <w:t>α,α-trehalóz-dihidrát</w:t>
      </w:r>
      <w:r>
        <w:t xml:space="preserve">, </w:t>
      </w:r>
      <w:r w:rsidR="00CA5AB5">
        <w:t>m</w:t>
      </w:r>
      <w:r w:rsidR="00A6539A">
        <w:t>etionin</w:t>
      </w:r>
      <w:r>
        <w:t>, p</w:t>
      </w:r>
      <w:r w:rsidR="001F74D3" w:rsidRPr="00750971">
        <w:t>oliszorbát</w:t>
      </w:r>
      <w:r w:rsidR="007E4DE4">
        <w:t> </w:t>
      </w:r>
      <w:r w:rsidR="001F74D3" w:rsidRPr="00750971">
        <w:t>20</w:t>
      </w:r>
      <w:r>
        <w:t xml:space="preserve"> és </w:t>
      </w:r>
      <w:r w:rsidR="00CA5AB5">
        <w:t>i</w:t>
      </w:r>
      <w:r w:rsidR="001F74D3" w:rsidRPr="00750971">
        <w:t>njekcióhoz való víz</w:t>
      </w:r>
      <w:r>
        <w:t>.</w:t>
      </w:r>
    </w:p>
    <w:p w14:paraId="0539243D" w14:textId="35FC5904" w:rsidR="00A6539A" w:rsidRPr="00750971" w:rsidRDefault="00A6539A">
      <w:r w:rsidRPr="000664D6">
        <w:rPr>
          <w:highlight w:val="lightGray"/>
        </w:rPr>
        <w:t>További információkért lásd a betegtájékoztatót</w:t>
      </w:r>
      <w:r w:rsidR="002B716B" w:rsidRPr="000664D6">
        <w:rPr>
          <w:highlight w:val="lightGray"/>
        </w:rPr>
        <w:t>.</w:t>
      </w:r>
    </w:p>
    <w:p w14:paraId="2C5E1659" w14:textId="77777777" w:rsidR="001F74D3" w:rsidRPr="00750971" w:rsidRDefault="001F74D3"/>
    <w:p w14:paraId="308C1718"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1417E319" w14:textId="77777777">
        <w:tc>
          <w:tcPr>
            <w:tcW w:w="9069" w:type="dxa"/>
            <w:tcBorders>
              <w:top w:val="single" w:sz="4" w:space="0" w:color="000000"/>
              <w:bottom w:val="single" w:sz="4" w:space="0" w:color="000000"/>
            </w:tcBorders>
          </w:tcPr>
          <w:p w14:paraId="095EC77E" w14:textId="77777777" w:rsidR="001F74D3" w:rsidRPr="00750971" w:rsidRDefault="001F74D3">
            <w:pPr>
              <w:ind w:left="567" w:hanging="567"/>
              <w:rPr>
                <w:b/>
              </w:rPr>
            </w:pPr>
            <w:r w:rsidRPr="00750971">
              <w:rPr>
                <w:b/>
              </w:rPr>
              <w:t>4.</w:t>
            </w:r>
            <w:r w:rsidRPr="00750971">
              <w:rPr>
                <w:b/>
              </w:rPr>
              <w:tab/>
              <w:t>GYÓGYSZERFORMA ÉS TARTALOM</w:t>
            </w:r>
          </w:p>
        </w:tc>
      </w:tr>
    </w:tbl>
    <w:p w14:paraId="73700401" w14:textId="77777777" w:rsidR="001F74D3" w:rsidRPr="00750971" w:rsidRDefault="001F74D3"/>
    <w:p w14:paraId="2B5696F8" w14:textId="77777777" w:rsidR="001F74D3" w:rsidRPr="00750971" w:rsidRDefault="001F74D3">
      <w:r w:rsidRPr="001F0E2B">
        <w:rPr>
          <w:highlight w:val="lightGray"/>
        </w:rPr>
        <w:t>Oldatos injekció</w:t>
      </w:r>
    </w:p>
    <w:p w14:paraId="33EA84A2" w14:textId="7FC1FC04" w:rsidR="001F74D3" w:rsidRPr="00750971" w:rsidRDefault="001F74D3">
      <w:r w:rsidRPr="00750971">
        <w:t>1</w:t>
      </w:r>
      <w:r w:rsidR="00CB014D">
        <w:t> db</w:t>
      </w:r>
      <w:r w:rsidRPr="00750971">
        <w:t xml:space="preserve"> injekciós üveg</w:t>
      </w:r>
    </w:p>
    <w:p w14:paraId="46EEFAD7" w14:textId="77777777" w:rsidR="001F74D3" w:rsidRPr="00750971" w:rsidRDefault="001F74D3"/>
    <w:p w14:paraId="5919E897"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90DD51A" w14:textId="77777777">
        <w:tc>
          <w:tcPr>
            <w:tcW w:w="9069" w:type="dxa"/>
            <w:tcBorders>
              <w:top w:val="single" w:sz="4" w:space="0" w:color="000000"/>
              <w:bottom w:val="single" w:sz="4" w:space="0" w:color="000000"/>
            </w:tcBorders>
          </w:tcPr>
          <w:p w14:paraId="51FCC491" w14:textId="77777777" w:rsidR="001F74D3" w:rsidRPr="00750971" w:rsidRDefault="001F74D3">
            <w:pPr>
              <w:ind w:left="567" w:hanging="567"/>
              <w:rPr>
                <w:b/>
              </w:rPr>
            </w:pPr>
            <w:r w:rsidRPr="00750971">
              <w:rPr>
                <w:b/>
              </w:rPr>
              <w:t>5.</w:t>
            </w:r>
            <w:r w:rsidRPr="00750971">
              <w:rPr>
                <w:b/>
              </w:rPr>
              <w:tab/>
              <w:t>AZ ALKALMAZÁSSAL KAPCSOLATOS TUDNIVALÓK ÉS AZ ALKALMAZÁS MÓDJA(I)</w:t>
            </w:r>
          </w:p>
        </w:tc>
      </w:tr>
    </w:tbl>
    <w:p w14:paraId="52B52BE6" w14:textId="77777777" w:rsidR="001F74D3" w:rsidRPr="00750971" w:rsidRDefault="001F74D3"/>
    <w:p w14:paraId="0B61EE26" w14:textId="77777777" w:rsidR="001F74D3" w:rsidRPr="00750971" w:rsidRDefault="001F74D3">
      <w:pPr>
        <w:outlineLvl w:val="0"/>
      </w:pPr>
      <w:r w:rsidRPr="00750971">
        <w:t>Kizárólag szubkután alkalmazásra</w:t>
      </w:r>
    </w:p>
    <w:p w14:paraId="46F9E83E" w14:textId="7D08556F" w:rsidR="001F74D3" w:rsidRPr="00750971" w:rsidRDefault="00CA5AB5">
      <w:pPr>
        <w:outlineLvl w:val="0"/>
      </w:pPr>
      <w:r>
        <w:t>Alkalmazás</w:t>
      </w:r>
      <w:r w:rsidRPr="00750971">
        <w:t xml:space="preserve"> </w:t>
      </w:r>
      <w:r w:rsidR="001F74D3" w:rsidRPr="00750971">
        <w:t>előtt olvassa el a mellékelt betegtájékoztatót</w:t>
      </w:r>
      <w:r>
        <w:t>!</w:t>
      </w:r>
    </w:p>
    <w:p w14:paraId="7C4F7474" w14:textId="77777777" w:rsidR="001F74D3" w:rsidRPr="00750971" w:rsidRDefault="001F74D3"/>
    <w:p w14:paraId="0F336F7E"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141970E" w14:textId="77777777">
        <w:tc>
          <w:tcPr>
            <w:tcW w:w="9069" w:type="dxa"/>
            <w:tcBorders>
              <w:top w:val="single" w:sz="4" w:space="0" w:color="000000"/>
              <w:bottom w:val="single" w:sz="4" w:space="0" w:color="000000"/>
            </w:tcBorders>
          </w:tcPr>
          <w:p w14:paraId="4348F73C" w14:textId="77777777" w:rsidR="001F74D3" w:rsidRPr="00750971" w:rsidRDefault="001F74D3">
            <w:pPr>
              <w:ind w:left="567" w:hanging="567"/>
              <w:rPr>
                <w:b/>
              </w:rPr>
            </w:pPr>
            <w:r w:rsidRPr="00750971">
              <w:rPr>
                <w:b/>
              </w:rPr>
              <w:t>6.</w:t>
            </w:r>
            <w:r w:rsidRPr="00750971">
              <w:rPr>
                <w:b/>
              </w:rPr>
              <w:tab/>
              <w:t>KÜLÖN FIGYELMEZTETÉS, MELY SZERINT A GYÓGYSZERT GYERMEKEKTŐL ELZÁRVA KELL TARTANI</w:t>
            </w:r>
          </w:p>
        </w:tc>
      </w:tr>
    </w:tbl>
    <w:p w14:paraId="2C4CE142" w14:textId="77777777" w:rsidR="001F74D3" w:rsidRPr="00750971" w:rsidRDefault="001F74D3"/>
    <w:p w14:paraId="1C6A6D68" w14:textId="25C5B503" w:rsidR="001F74D3" w:rsidRPr="00750971" w:rsidRDefault="001F74D3">
      <w:pPr>
        <w:outlineLvl w:val="0"/>
      </w:pPr>
      <w:r w:rsidRPr="00750971">
        <w:t>A gyógyszer gyermekektől elzárva tartandó</w:t>
      </w:r>
      <w:r w:rsidR="00CA5AB5">
        <w:t>!</w:t>
      </w:r>
    </w:p>
    <w:p w14:paraId="39F3ECBF" w14:textId="77777777" w:rsidR="001F74D3" w:rsidRPr="00750971" w:rsidRDefault="001F74D3"/>
    <w:p w14:paraId="5DCE3D8B"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2D61346" w14:textId="77777777">
        <w:tc>
          <w:tcPr>
            <w:tcW w:w="9069" w:type="dxa"/>
            <w:tcBorders>
              <w:top w:val="single" w:sz="4" w:space="0" w:color="000000"/>
              <w:bottom w:val="single" w:sz="4" w:space="0" w:color="000000"/>
            </w:tcBorders>
          </w:tcPr>
          <w:p w14:paraId="4C1BD563" w14:textId="77777777" w:rsidR="001F74D3" w:rsidRPr="00750971" w:rsidRDefault="001F74D3">
            <w:pPr>
              <w:ind w:left="567" w:hanging="567"/>
              <w:rPr>
                <w:b/>
              </w:rPr>
            </w:pPr>
            <w:r w:rsidRPr="00750971">
              <w:rPr>
                <w:b/>
              </w:rPr>
              <w:t>7.</w:t>
            </w:r>
            <w:r w:rsidRPr="00750971">
              <w:rPr>
                <w:b/>
              </w:rPr>
              <w:tab/>
              <w:t>TOVÁBBI FIGYELMEZTETÉS(EK), AMENNYIBEN SZÜKSÉGES</w:t>
            </w:r>
          </w:p>
        </w:tc>
      </w:tr>
    </w:tbl>
    <w:p w14:paraId="49AE5C3D" w14:textId="77777777" w:rsidR="001F74D3" w:rsidRPr="00750971" w:rsidRDefault="001F74D3"/>
    <w:p w14:paraId="41157B02"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1D56AC0F" w14:textId="77777777">
        <w:tc>
          <w:tcPr>
            <w:tcW w:w="9069" w:type="dxa"/>
            <w:tcBorders>
              <w:top w:val="single" w:sz="4" w:space="0" w:color="000000"/>
              <w:bottom w:val="single" w:sz="4" w:space="0" w:color="000000"/>
            </w:tcBorders>
          </w:tcPr>
          <w:p w14:paraId="701CD650" w14:textId="77777777" w:rsidR="001F74D3" w:rsidRPr="00750971" w:rsidRDefault="001F74D3">
            <w:pPr>
              <w:ind w:left="567" w:hanging="567"/>
              <w:rPr>
                <w:b/>
              </w:rPr>
            </w:pPr>
            <w:r w:rsidRPr="00750971">
              <w:rPr>
                <w:b/>
              </w:rPr>
              <w:t>8.</w:t>
            </w:r>
            <w:r w:rsidRPr="00750971">
              <w:rPr>
                <w:b/>
              </w:rPr>
              <w:tab/>
              <w:t>LEJÁRATI IDŐ</w:t>
            </w:r>
          </w:p>
        </w:tc>
      </w:tr>
    </w:tbl>
    <w:p w14:paraId="21136BA1" w14:textId="77777777" w:rsidR="001F74D3" w:rsidRPr="00750971" w:rsidRDefault="001F74D3"/>
    <w:p w14:paraId="0114D177" w14:textId="77777777" w:rsidR="001F74D3" w:rsidRPr="00750971" w:rsidRDefault="006160C1">
      <w:r w:rsidRPr="00750971">
        <w:t>EXP</w:t>
      </w:r>
    </w:p>
    <w:p w14:paraId="16B46AC5" w14:textId="77777777" w:rsidR="001F74D3" w:rsidRPr="00750971" w:rsidRDefault="001F74D3"/>
    <w:p w14:paraId="2270C550"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40B6EAE" w14:textId="77777777">
        <w:tc>
          <w:tcPr>
            <w:tcW w:w="9069" w:type="dxa"/>
            <w:tcBorders>
              <w:top w:val="single" w:sz="4" w:space="0" w:color="000000"/>
              <w:bottom w:val="single" w:sz="4" w:space="0" w:color="000000"/>
            </w:tcBorders>
          </w:tcPr>
          <w:p w14:paraId="5B4E4073" w14:textId="77777777" w:rsidR="001F74D3" w:rsidRPr="00750971" w:rsidRDefault="001F74D3" w:rsidP="005E5D76">
            <w:pPr>
              <w:keepNext/>
              <w:keepLines/>
              <w:ind w:left="567" w:hanging="567"/>
              <w:rPr>
                <w:b/>
              </w:rPr>
            </w:pPr>
            <w:r w:rsidRPr="00750971">
              <w:rPr>
                <w:b/>
              </w:rPr>
              <w:t>9.</w:t>
            </w:r>
            <w:r w:rsidRPr="00750971">
              <w:rPr>
                <w:b/>
              </w:rPr>
              <w:tab/>
              <w:t>KÜLÖNLEGES TÁROLÁSI ELŐÍRÁSOK</w:t>
            </w:r>
          </w:p>
        </w:tc>
      </w:tr>
    </w:tbl>
    <w:p w14:paraId="25A1E4C6" w14:textId="77777777" w:rsidR="001F74D3" w:rsidRPr="00750971" w:rsidRDefault="001F74D3" w:rsidP="005E5D76">
      <w:pPr>
        <w:keepNext/>
        <w:keepLines/>
      </w:pPr>
    </w:p>
    <w:p w14:paraId="4ED2586B" w14:textId="0EDAAA43" w:rsidR="001F74D3" w:rsidRPr="00750971" w:rsidRDefault="001F74D3" w:rsidP="005E5D76">
      <w:pPr>
        <w:keepNext/>
        <w:keepLines/>
        <w:outlineLvl w:val="0"/>
      </w:pPr>
      <w:r w:rsidRPr="00750971">
        <w:t>Hűtőszekrényben (2</w:t>
      </w:r>
      <w:r w:rsidR="003D4ADB">
        <w:t> </w:t>
      </w:r>
      <w:r w:rsidR="00CB014D">
        <w:t>°</w:t>
      </w:r>
      <w:r w:rsidRPr="00750971">
        <w:t>C – 8</w:t>
      </w:r>
      <w:r w:rsidR="003D4ADB">
        <w:t> </w:t>
      </w:r>
      <w:r w:rsidR="00CB014D">
        <w:t>°</w:t>
      </w:r>
      <w:r w:rsidRPr="00750971">
        <w:t>C) tárolandó</w:t>
      </w:r>
      <w:r w:rsidR="00CB014D">
        <w:t>.</w:t>
      </w:r>
    </w:p>
    <w:p w14:paraId="7696EE90" w14:textId="0B130EA9" w:rsidR="001F74D3" w:rsidRPr="00750971" w:rsidRDefault="001F74D3" w:rsidP="005E5D76">
      <w:pPr>
        <w:keepNext/>
        <w:keepLines/>
      </w:pPr>
      <w:r w:rsidRPr="00750971">
        <w:t>A fénytől való védelem érdekében az injekciós üveget tartsa a dobozában</w:t>
      </w:r>
      <w:r w:rsidR="00CB014D">
        <w:t>.</w:t>
      </w:r>
    </w:p>
    <w:p w14:paraId="174B0785" w14:textId="433CD700" w:rsidR="001F74D3" w:rsidRPr="00750971" w:rsidRDefault="001F74D3" w:rsidP="005E5D76">
      <w:pPr>
        <w:keepNext/>
        <w:keepLines/>
      </w:pPr>
      <w:r w:rsidRPr="00750971">
        <w:t>Nem fagyasztható</w:t>
      </w:r>
      <w:r w:rsidR="00CB014D">
        <w:t>!</w:t>
      </w:r>
    </w:p>
    <w:p w14:paraId="346C40E0" w14:textId="77777777" w:rsidR="001F74D3" w:rsidRPr="00750971" w:rsidRDefault="001F74D3"/>
    <w:p w14:paraId="380196C2"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427DA9E8" w14:textId="77777777">
        <w:trPr>
          <w:cantSplit/>
        </w:trPr>
        <w:tc>
          <w:tcPr>
            <w:tcW w:w="9069" w:type="dxa"/>
            <w:tcBorders>
              <w:top w:val="single" w:sz="4" w:space="0" w:color="000000"/>
              <w:bottom w:val="single" w:sz="4" w:space="0" w:color="000000"/>
            </w:tcBorders>
          </w:tcPr>
          <w:p w14:paraId="300171F6" w14:textId="77777777" w:rsidR="001F74D3" w:rsidRPr="00750971" w:rsidRDefault="001F74D3">
            <w:pPr>
              <w:ind w:left="567" w:hanging="567"/>
              <w:rPr>
                <w:b/>
              </w:rPr>
            </w:pPr>
            <w:r w:rsidRPr="00750971">
              <w:rPr>
                <w:b/>
              </w:rPr>
              <w:t>10.</w:t>
            </w:r>
            <w:r w:rsidRPr="00750971">
              <w:rPr>
                <w:b/>
              </w:rPr>
              <w:tab/>
              <w:t>KÜLÖNLEGES ÓVINTÉZKEDÉSEK A FEL NEM HASZNÁLT GYÓGYSZEREK VAGY AZ ILYEN TERMÉKEKBŐL KELETKEZETT HULLADÉKANYAGOK ÁRTALMATLANNÁ TÉTELÉRE, HA ILYENEKRE SZÜKSÉG VAN</w:t>
            </w:r>
          </w:p>
        </w:tc>
      </w:tr>
    </w:tbl>
    <w:p w14:paraId="69EC0451" w14:textId="77777777" w:rsidR="001F74D3" w:rsidRPr="00750971" w:rsidRDefault="001F74D3"/>
    <w:p w14:paraId="1E6E8BDE"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58B8674" w14:textId="77777777">
        <w:tc>
          <w:tcPr>
            <w:tcW w:w="9069" w:type="dxa"/>
            <w:tcBorders>
              <w:top w:val="single" w:sz="4" w:space="0" w:color="000000"/>
              <w:bottom w:val="single" w:sz="4" w:space="0" w:color="000000"/>
            </w:tcBorders>
          </w:tcPr>
          <w:p w14:paraId="11F88178" w14:textId="77777777" w:rsidR="001F74D3" w:rsidRPr="00750971" w:rsidRDefault="001F74D3">
            <w:pPr>
              <w:ind w:left="567" w:hanging="567"/>
              <w:rPr>
                <w:b/>
              </w:rPr>
            </w:pPr>
            <w:r w:rsidRPr="00750971">
              <w:rPr>
                <w:b/>
              </w:rPr>
              <w:t>11.</w:t>
            </w:r>
            <w:r w:rsidRPr="00750971">
              <w:rPr>
                <w:b/>
              </w:rPr>
              <w:tab/>
              <w:t>A FORGALOMBA HOZATALI ENGEDÉLY JOGOSULTJÁNAK NEVE ÉS CÍME</w:t>
            </w:r>
          </w:p>
        </w:tc>
      </w:tr>
    </w:tbl>
    <w:p w14:paraId="54B1C9E9" w14:textId="77777777" w:rsidR="001F74D3" w:rsidRPr="00750971" w:rsidRDefault="001F74D3"/>
    <w:p w14:paraId="439BCB35" w14:textId="77777777" w:rsidR="001F74D3" w:rsidRPr="00750971" w:rsidRDefault="001F74D3">
      <w:pPr>
        <w:rPr>
          <w:szCs w:val="22"/>
        </w:rPr>
      </w:pPr>
      <w:r w:rsidRPr="00750971">
        <w:rPr>
          <w:szCs w:val="22"/>
        </w:rPr>
        <w:t xml:space="preserve">Roche Registration GmbH </w:t>
      </w:r>
    </w:p>
    <w:p w14:paraId="4ACF88BE" w14:textId="77777777" w:rsidR="001F74D3" w:rsidRPr="00750971" w:rsidRDefault="001F74D3">
      <w:pPr>
        <w:rPr>
          <w:szCs w:val="22"/>
        </w:rPr>
      </w:pPr>
      <w:r w:rsidRPr="00750971">
        <w:rPr>
          <w:szCs w:val="22"/>
        </w:rPr>
        <w:t>Emil-Barell-Strasse 1.</w:t>
      </w:r>
    </w:p>
    <w:p w14:paraId="16BDCEB9" w14:textId="77777777" w:rsidR="001F74D3" w:rsidRPr="00750971" w:rsidRDefault="001F74D3">
      <w:pPr>
        <w:rPr>
          <w:szCs w:val="22"/>
        </w:rPr>
      </w:pPr>
      <w:r w:rsidRPr="00750971">
        <w:rPr>
          <w:szCs w:val="22"/>
        </w:rPr>
        <w:t>79639</w:t>
      </w:r>
    </w:p>
    <w:p w14:paraId="0AB03FB0" w14:textId="77777777" w:rsidR="001F74D3" w:rsidRPr="00750971" w:rsidRDefault="001F74D3">
      <w:pPr>
        <w:rPr>
          <w:szCs w:val="22"/>
        </w:rPr>
      </w:pPr>
      <w:r w:rsidRPr="00750971">
        <w:rPr>
          <w:szCs w:val="22"/>
        </w:rPr>
        <w:t>Grenzach-Wyhlen</w:t>
      </w:r>
    </w:p>
    <w:p w14:paraId="26880A6C" w14:textId="77777777" w:rsidR="001F74D3" w:rsidRPr="00750971" w:rsidRDefault="001F74D3">
      <w:pPr>
        <w:rPr>
          <w:szCs w:val="22"/>
        </w:rPr>
      </w:pPr>
      <w:r w:rsidRPr="00750971">
        <w:rPr>
          <w:szCs w:val="22"/>
        </w:rPr>
        <w:t>Németország</w:t>
      </w:r>
    </w:p>
    <w:p w14:paraId="4C048FA6" w14:textId="77777777" w:rsidR="001F74D3" w:rsidRPr="00750971" w:rsidRDefault="001F74D3"/>
    <w:p w14:paraId="6607B8E8"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2579C0C3" w14:textId="77777777">
        <w:tc>
          <w:tcPr>
            <w:tcW w:w="9069" w:type="dxa"/>
            <w:tcBorders>
              <w:top w:val="single" w:sz="4" w:space="0" w:color="000000"/>
              <w:bottom w:val="single" w:sz="4" w:space="0" w:color="000000"/>
            </w:tcBorders>
          </w:tcPr>
          <w:p w14:paraId="514D81CF" w14:textId="77777777" w:rsidR="001F74D3" w:rsidRPr="00750971" w:rsidRDefault="001F74D3">
            <w:pPr>
              <w:ind w:left="567" w:hanging="567"/>
              <w:rPr>
                <w:b/>
              </w:rPr>
            </w:pPr>
            <w:r w:rsidRPr="00750971">
              <w:rPr>
                <w:b/>
              </w:rPr>
              <w:t>12.</w:t>
            </w:r>
            <w:r w:rsidRPr="00750971">
              <w:rPr>
                <w:b/>
              </w:rPr>
              <w:tab/>
              <w:t>A FORGALOMBA HOZATALI ENGEDÉLY SZÁMA(I)</w:t>
            </w:r>
          </w:p>
        </w:tc>
      </w:tr>
    </w:tbl>
    <w:p w14:paraId="4AE4B528" w14:textId="77777777" w:rsidR="001F74D3" w:rsidRPr="00750971" w:rsidRDefault="001F74D3"/>
    <w:p w14:paraId="4306A1D6" w14:textId="77777777" w:rsidR="001F74D3" w:rsidRPr="00750971" w:rsidRDefault="001F74D3">
      <w:pPr>
        <w:outlineLvl w:val="0"/>
      </w:pPr>
      <w:r w:rsidRPr="00750971">
        <w:t>EU/1/00/145/002</w:t>
      </w:r>
    </w:p>
    <w:p w14:paraId="707B7491" w14:textId="77777777" w:rsidR="001F74D3" w:rsidRPr="00750971" w:rsidRDefault="001F74D3"/>
    <w:p w14:paraId="4B33D91C"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30D18EB2" w14:textId="77777777">
        <w:tc>
          <w:tcPr>
            <w:tcW w:w="9069" w:type="dxa"/>
            <w:tcBorders>
              <w:top w:val="single" w:sz="4" w:space="0" w:color="000000"/>
              <w:bottom w:val="single" w:sz="4" w:space="0" w:color="000000"/>
            </w:tcBorders>
          </w:tcPr>
          <w:p w14:paraId="1F1CD985" w14:textId="77777777" w:rsidR="001F74D3" w:rsidRPr="00750971" w:rsidRDefault="001F74D3">
            <w:pPr>
              <w:ind w:left="567" w:hanging="567"/>
              <w:rPr>
                <w:b/>
              </w:rPr>
            </w:pPr>
            <w:r w:rsidRPr="00750971">
              <w:rPr>
                <w:b/>
              </w:rPr>
              <w:t>13.</w:t>
            </w:r>
            <w:r w:rsidRPr="00750971">
              <w:rPr>
                <w:b/>
              </w:rPr>
              <w:tab/>
              <w:t>A GYÁRTÁSI TÉTEL SZÁMA</w:t>
            </w:r>
          </w:p>
        </w:tc>
      </w:tr>
    </w:tbl>
    <w:p w14:paraId="725C1229" w14:textId="77777777" w:rsidR="001F74D3" w:rsidRPr="00750971" w:rsidRDefault="001F74D3"/>
    <w:p w14:paraId="5131A462" w14:textId="77777777" w:rsidR="001F74D3" w:rsidRPr="00750971" w:rsidRDefault="006160C1">
      <w:r w:rsidRPr="00750971">
        <w:t>Lot</w:t>
      </w:r>
    </w:p>
    <w:p w14:paraId="787C163F" w14:textId="77777777" w:rsidR="001F74D3" w:rsidRPr="00750971" w:rsidRDefault="001F74D3"/>
    <w:p w14:paraId="4B6E5623"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7B24C314" w14:textId="77777777">
        <w:tc>
          <w:tcPr>
            <w:tcW w:w="9069" w:type="dxa"/>
            <w:tcBorders>
              <w:top w:val="single" w:sz="4" w:space="0" w:color="000000"/>
              <w:bottom w:val="single" w:sz="4" w:space="0" w:color="000000"/>
            </w:tcBorders>
          </w:tcPr>
          <w:p w14:paraId="62EB623E" w14:textId="75C28EF3" w:rsidR="001F74D3" w:rsidRPr="00750971" w:rsidRDefault="001F74D3">
            <w:pPr>
              <w:ind w:left="567" w:hanging="567"/>
              <w:rPr>
                <w:b/>
              </w:rPr>
            </w:pPr>
            <w:r w:rsidRPr="00750971">
              <w:rPr>
                <w:b/>
              </w:rPr>
              <w:t>14.</w:t>
            </w:r>
            <w:r w:rsidRPr="00750971">
              <w:rPr>
                <w:b/>
              </w:rPr>
              <w:tab/>
            </w:r>
            <w:r w:rsidR="003D4ADB" w:rsidRPr="00BA324A">
              <w:rPr>
                <w:b/>
                <w:noProof/>
              </w:rPr>
              <w:t>A GYÓGYSZER ÁLTALÁNOS BESOROLÁSA RENDELHETŐSÉG SZEMPONTJÁBÓL</w:t>
            </w:r>
            <w:r w:rsidRPr="00750971">
              <w:rPr>
                <w:b/>
              </w:rPr>
              <w:t xml:space="preserve"> </w:t>
            </w:r>
          </w:p>
        </w:tc>
      </w:tr>
    </w:tbl>
    <w:p w14:paraId="4C5CDF4F" w14:textId="77777777" w:rsidR="001F74D3" w:rsidRPr="00750971" w:rsidRDefault="001F74D3"/>
    <w:p w14:paraId="33E68DC3"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022506D" w14:textId="77777777">
        <w:tc>
          <w:tcPr>
            <w:tcW w:w="9069" w:type="dxa"/>
            <w:tcBorders>
              <w:top w:val="single" w:sz="4" w:space="0" w:color="000000"/>
              <w:bottom w:val="single" w:sz="4" w:space="0" w:color="000000"/>
            </w:tcBorders>
          </w:tcPr>
          <w:p w14:paraId="2ED9446A" w14:textId="77777777" w:rsidR="001F74D3" w:rsidRPr="00750971" w:rsidRDefault="001F74D3">
            <w:pPr>
              <w:ind w:left="567" w:hanging="567"/>
              <w:rPr>
                <w:b/>
              </w:rPr>
            </w:pPr>
            <w:r w:rsidRPr="00750971">
              <w:rPr>
                <w:b/>
              </w:rPr>
              <w:t>15.</w:t>
            </w:r>
            <w:r w:rsidRPr="00750971">
              <w:rPr>
                <w:b/>
              </w:rPr>
              <w:tab/>
              <w:t>AZ ALKALMAZÁSRA VONATKOZÓ UTASÍTÁSOK</w:t>
            </w:r>
          </w:p>
        </w:tc>
      </w:tr>
    </w:tbl>
    <w:p w14:paraId="1F744F19" w14:textId="77777777" w:rsidR="001F74D3" w:rsidRPr="00750971" w:rsidRDefault="001F74D3">
      <w:pPr>
        <w:rPr>
          <w:u w:val="single"/>
        </w:rPr>
      </w:pPr>
    </w:p>
    <w:p w14:paraId="4C0B4254" w14:textId="77777777" w:rsidR="001F74D3" w:rsidRPr="00750971" w:rsidRDefault="001F74D3">
      <w:pPr>
        <w:rPr>
          <w:u w:val="single"/>
        </w:rPr>
      </w:pPr>
    </w:p>
    <w:tbl>
      <w:tblPr>
        <w:tblW w:w="9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1F74D3" w:rsidRPr="00750971" w14:paraId="7F9F732A" w14:textId="77777777" w:rsidTr="000664D6">
        <w:tc>
          <w:tcPr>
            <w:tcW w:w="9211" w:type="dxa"/>
          </w:tcPr>
          <w:p w14:paraId="66FC7EF5" w14:textId="77777777" w:rsidR="001F74D3" w:rsidRPr="00750971" w:rsidRDefault="001F74D3">
            <w:pPr>
              <w:ind w:left="567" w:hanging="567"/>
              <w:rPr>
                <w:b/>
              </w:rPr>
            </w:pPr>
            <w:r w:rsidRPr="00750971">
              <w:rPr>
                <w:b/>
              </w:rPr>
              <w:t>16.</w:t>
            </w:r>
            <w:r w:rsidRPr="00750971">
              <w:rPr>
                <w:b/>
              </w:rPr>
              <w:tab/>
              <w:t>BRAILLE ÍRÁSSAL FELTÜNTETETT INFORMÁCIÓK</w:t>
            </w:r>
          </w:p>
        </w:tc>
      </w:tr>
    </w:tbl>
    <w:p w14:paraId="2311FD42" w14:textId="77777777" w:rsidR="001F74D3" w:rsidRPr="00750971" w:rsidRDefault="001F74D3">
      <w:pPr>
        <w:rPr>
          <w:b/>
          <w:u w:val="single"/>
        </w:rPr>
      </w:pPr>
    </w:p>
    <w:p w14:paraId="042D8F24" w14:textId="17D822D7" w:rsidR="001F74D3" w:rsidRPr="00750971" w:rsidRDefault="001F74D3">
      <w:r w:rsidRPr="00032160">
        <w:rPr>
          <w:highlight w:val="lightGray"/>
        </w:rPr>
        <w:t>Braille-írás feltüntetése alól felmentve</w:t>
      </w:r>
      <w:r w:rsidR="00CB014D" w:rsidRPr="000664D6">
        <w:rPr>
          <w:highlight w:val="lightGray"/>
        </w:rPr>
        <w:t>.</w:t>
      </w:r>
    </w:p>
    <w:p w14:paraId="62D91A76" w14:textId="77777777" w:rsidR="001F74D3" w:rsidRPr="00750971" w:rsidRDefault="001F74D3"/>
    <w:p w14:paraId="3DD91E86" w14:textId="77777777" w:rsidR="001F74D3" w:rsidRPr="00750971" w:rsidRDefault="001F74D3"/>
    <w:p w14:paraId="4D74C59C" w14:textId="77777777" w:rsidR="001F74D3" w:rsidRPr="00750971" w:rsidRDefault="001F74D3">
      <w:pPr>
        <w:keepNext/>
        <w:pBdr>
          <w:top w:val="single" w:sz="4" w:space="1" w:color="auto"/>
          <w:left w:val="single" w:sz="4" w:space="4" w:color="auto"/>
          <w:bottom w:val="single" w:sz="4" w:space="1" w:color="auto"/>
          <w:right w:val="single" w:sz="4" w:space="4" w:color="auto"/>
        </w:pBdr>
        <w:tabs>
          <w:tab w:val="left" w:pos="567"/>
        </w:tabs>
        <w:outlineLvl w:val="0"/>
        <w:rPr>
          <w:b/>
        </w:rPr>
      </w:pPr>
      <w:r w:rsidRPr="00750971">
        <w:rPr>
          <w:b/>
        </w:rPr>
        <w:t>17.</w:t>
      </w:r>
      <w:r w:rsidRPr="00750971">
        <w:rPr>
          <w:b/>
        </w:rPr>
        <w:tab/>
        <w:t>EGYEDI AZONOSÍTÓ – 2D VONALKÓD</w:t>
      </w:r>
    </w:p>
    <w:p w14:paraId="13CDBDBA" w14:textId="77777777" w:rsidR="001F74D3" w:rsidRPr="00750971" w:rsidRDefault="001F74D3"/>
    <w:p w14:paraId="56F44A0E" w14:textId="77777777" w:rsidR="001F74D3" w:rsidRPr="00750971" w:rsidRDefault="001F74D3">
      <w:pPr>
        <w:rPr>
          <w:shd w:val="clear" w:color="auto" w:fill="CCCCCC"/>
        </w:rPr>
      </w:pPr>
      <w:r w:rsidRPr="00032160">
        <w:rPr>
          <w:highlight w:val="lightGray"/>
        </w:rPr>
        <w:t>&lt;Egyedi azonosítójú 2D vonalkóddal ellátva.&gt;</w:t>
      </w:r>
    </w:p>
    <w:p w14:paraId="74C9F1D8" w14:textId="77777777" w:rsidR="001F74D3" w:rsidRPr="00750971" w:rsidRDefault="001F74D3"/>
    <w:p w14:paraId="024FE7DB" w14:textId="77777777" w:rsidR="001F74D3" w:rsidRPr="00750971" w:rsidRDefault="001F74D3"/>
    <w:p w14:paraId="4E7E5DC0" w14:textId="77777777" w:rsidR="001F74D3" w:rsidRPr="00750971" w:rsidRDefault="001F74D3">
      <w:pPr>
        <w:keepNext/>
        <w:pBdr>
          <w:top w:val="single" w:sz="4" w:space="1" w:color="auto"/>
          <w:left w:val="single" w:sz="4" w:space="4" w:color="auto"/>
          <w:bottom w:val="single" w:sz="4" w:space="1" w:color="auto"/>
          <w:right w:val="single" w:sz="4" w:space="4" w:color="auto"/>
        </w:pBdr>
        <w:tabs>
          <w:tab w:val="left" w:pos="567"/>
        </w:tabs>
        <w:outlineLvl w:val="0"/>
        <w:rPr>
          <w:i/>
        </w:rPr>
      </w:pPr>
      <w:r w:rsidRPr="00750971">
        <w:rPr>
          <w:b/>
        </w:rPr>
        <w:t>18.</w:t>
      </w:r>
      <w:r w:rsidRPr="00750971">
        <w:rPr>
          <w:b/>
        </w:rPr>
        <w:tab/>
        <w:t>EGYEDI AZONOSÍTÓ OLVASHATÓ FORMÁTUMA</w:t>
      </w:r>
    </w:p>
    <w:p w14:paraId="60DF7A7F" w14:textId="77777777" w:rsidR="001F74D3" w:rsidRPr="00750971" w:rsidRDefault="001F74D3"/>
    <w:p w14:paraId="786B529E" w14:textId="77777777" w:rsidR="001F74D3" w:rsidRPr="000664D6" w:rsidRDefault="001F74D3">
      <w:r w:rsidRPr="00750971">
        <w:t xml:space="preserve">PC </w:t>
      </w:r>
    </w:p>
    <w:p w14:paraId="484D7A99" w14:textId="77777777" w:rsidR="001F74D3" w:rsidRPr="00750971" w:rsidRDefault="001F74D3">
      <w:r w:rsidRPr="00750971">
        <w:t xml:space="preserve">SN </w:t>
      </w:r>
    </w:p>
    <w:p w14:paraId="5F651B84" w14:textId="77777777" w:rsidR="001F74D3" w:rsidRPr="00750971" w:rsidRDefault="001F74D3">
      <w:r w:rsidRPr="00750971">
        <w:t xml:space="preserve">NN </w:t>
      </w:r>
    </w:p>
    <w:p w14:paraId="44DD9249" w14:textId="77777777" w:rsidR="001F74D3" w:rsidRPr="00750971" w:rsidRDefault="001F74D3">
      <w:r w:rsidRPr="00750971">
        <w:br w:type="page"/>
      </w: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0B373660" w14:textId="77777777">
        <w:trPr>
          <w:trHeight w:val="785"/>
        </w:trPr>
        <w:tc>
          <w:tcPr>
            <w:tcW w:w="9069" w:type="dxa"/>
            <w:tcBorders>
              <w:top w:val="single" w:sz="4" w:space="0" w:color="000000"/>
              <w:bottom w:val="single" w:sz="4" w:space="0" w:color="000000"/>
            </w:tcBorders>
          </w:tcPr>
          <w:p w14:paraId="0341D39D" w14:textId="77777777" w:rsidR="001F74D3" w:rsidRPr="00750971" w:rsidRDefault="001F74D3">
            <w:pPr>
              <w:rPr>
                <w:b/>
              </w:rPr>
            </w:pPr>
            <w:r w:rsidRPr="00750971">
              <w:rPr>
                <w:b/>
              </w:rPr>
              <w:lastRenderedPageBreak/>
              <w:t>A KIS KÖZVETLEN CSOMAGOLÁSI EGYSÉGEKEN MINIMÁLISAN FELTÜNTETENDŐ ADATOK</w:t>
            </w:r>
          </w:p>
          <w:p w14:paraId="0F5FE064" w14:textId="77777777" w:rsidR="001F74D3" w:rsidRPr="00750971" w:rsidRDefault="001F74D3">
            <w:pPr>
              <w:rPr>
                <w:b/>
              </w:rPr>
            </w:pPr>
          </w:p>
          <w:p w14:paraId="6C301234" w14:textId="77777777" w:rsidR="001F74D3" w:rsidRPr="00750971" w:rsidRDefault="001F74D3">
            <w:pPr>
              <w:rPr>
                <w:b/>
              </w:rPr>
            </w:pPr>
            <w:r w:rsidRPr="00750971">
              <w:rPr>
                <w:b/>
              </w:rPr>
              <w:t xml:space="preserve">INJEKCIÓS ÜVEG </w:t>
            </w:r>
          </w:p>
        </w:tc>
      </w:tr>
    </w:tbl>
    <w:p w14:paraId="602DC07D" w14:textId="77777777" w:rsidR="001F74D3" w:rsidRPr="00750971" w:rsidRDefault="001F74D3">
      <w:pPr>
        <w:rPr>
          <w:b/>
        </w:rPr>
      </w:pPr>
    </w:p>
    <w:p w14:paraId="563E5D6A" w14:textId="77777777" w:rsidR="001F74D3" w:rsidRPr="00750971" w:rsidRDefault="001F74D3">
      <w:pPr>
        <w:rPr>
          <w:b/>
        </w:rPr>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6070D234" w14:textId="77777777">
        <w:tc>
          <w:tcPr>
            <w:tcW w:w="9069" w:type="dxa"/>
            <w:tcBorders>
              <w:top w:val="single" w:sz="4" w:space="0" w:color="000000"/>
              <w:bottom w:val="single" w:sz="4" w:space="0" w:color="000000"/>
            </w:tcBorders>
          </w:tcPr>
          <w:p w14:paraId="31929BD4" w14:textId="77777777" w:rsidR="001F74D3" w:rsidRPr="00750971" w:rsidRDefault="001F74D3">
            <w:pPr>
              <w:ind w:left="567" w:hanging="567"/>
              <w:rPr>
                <w:b/>
              </w:rPr>
            </w:pPr>
            <w:r w:rsidRPr="00750971">
              <w:rPr>
                <w:b/>
              </w:rPr>
              <w:t>1.</w:t>
            </w:r>
            <w:r w:rsidRPr="00750971">
              <w:rPr>
                <w:b/>
              </w:rPr>
              <w:tab/>
              <w:t>A GYÓGYSZER NEVE ÉS AZ ALKALMAZÁS MÓDJA(I)</w:t>
            </w:r>
          </w:p>
        </w:tc>
      </w:tr>
    </w:tbl>
    <w:p w14:paraId="633D0BF3" w14:textId="77777777" w:rsidR="001F74D3" w:rsidRPr="00750971" w:rsidRDefault="001F74D3">
      <w:pPr>
        <w:ind w:left="567" w:hanging="567"/>
      </w:pPr>
    </w:p>
    <w:p w14:paraId="38005B2B" w14:textId="77777777" w:rsidR="001F74D3" w:rsidRPr="00750971" w:rsidRDefault="001F74D3">
      <w:pPr>
        <w:ind w:left="567" w:hanging="567"/>
        <w:outlineLvl w:val="0"/>
      </w:pPr>
      <w:r w:rsidRPr="00750971">
        <w:t xml:space="preserve">Herceptin 600 mg oldatos injekció </w:t>
      </w:r>
    </w:p>
    <w:p w14:paraId="00B65E10" w14:textId="77777777" w:rsidR="001F74D3" w:rsidRPr="00750971" w:rsidRDefault="00A96E4E">
      <w:pPr>
        <w:outlineLvl w:val="0"/>
      </w:pPr>
      <w:r w:rsidRPr="00750971">
        <w:t>t</w:t>
      </w:r>
      <w:r w:rsidR="001F74D3" w:rsidRPr="00750971">
        <w:t>rasztuzumab</w:t>
      </w:r>
    </w:p>
    <w:p w14:paraId="6F432C54" w14:textId="77777777" w:rsidR="001F74D3" w:rsidRPr="00750971" w:rsidRDefault="001F74D3">
      <w:pPr>
        <w:outlineLvl w:val="0"/>
      </w:pPr>
      <w:r w:rsidRPr="00750971">
        <w:t>Kizárólag szubkután alkalmazásra</w:t>
      </w:r>
    </w:p>
    <w:p w14:paraId="7F088C46" w14:textId="77777777" w:rsidR="001F74D3" w:rsidRPr="00750971" w:rsidRDefault="001F74D3"/>
    <w:p w14:paraId="05FA4541"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3AA1E4AE" w14:textId="77777777">
        <w:tc>
          <w:tcPr>
            <w:tcW w:w="9069" w:type="dxa"/>
            <w:tcBorders>
              <w:top w:val="single" w:sz="4" w:space="0" w:color="000000"/>
              <w:bottom w:val="single" w:sz="4" w:space="0" w:color="000000"/>
            </w:tcBorders>
          </w:tcPr>
          <w:p w14:paraId="6D3F90C6" w14:textId="77777777" w:rsidR="001F74D3" w:rsidRPr="00750971" w:rsidRDefault="001F74D3">
            <w:pPr>
              <w:ind w:left="567" w:hanging="567"/>
              <w:rPr>
                <w:b/>
              </w:rPr>
            </w:pPr>
            <w:r w:rsidRPr="00750971">
              <w:rPr>
                <w:b/>
              </w:rPr>
              <w:t>2.</w:t>
            </w:r>
            <w:r w:rsidRPr="00750971">
              <w:rPr>
                <w:b/>
              </w:rPr>
              <w:tab/>
              <w:t>AZ ALKALMAZÁSSAL KAPCSOLATOS TUDNIVALÓK</w:t>
            </w:r>
          </w:p>
        </w:tc>
      </w:tr>
    </w:tbl>
    <w:p w14:paraId="6FCEBEA6" w14:textId="77777777" w:rsidR="001F74D3" w:rsidRPr="00750971" w:rsidRDefault="001F74D3">
      <w:pPr>
        <w:rPr>
          <w:b/>
        </w:rPr>
      </w:pPr>
    </w:p>
    <w:p w14:paraId="6974E588" w14:textId="77777777" w:rsidR="001F74D3" w:rsidRPr="00750971" w:rsidRDefault="001F74D3">
      <w:pPr>
        <w:rPr>
          <w:b/>
        </w:rPr>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5C3BE21B" w14:textId="77777777">
        <w:tc>
          <w:tcPr>
            <w:tcW w:w="9069" w:type="dxa"/>
            <w:tcBorders>
              <w:top w:val="single" w:sz="4" w:space="0" w:color="000000"/>
              <w:bottom w:val="single" w:sz="4" w:space="0" w:color="000000"/>
            </w:tcBorders>
          </w:tcPr>
          <w:p w14:paraId="44967CBB" w14:textId="77777777" w:rsidR="001F74D3" w:rsidRPr="00750971" w:rsidRDefault="001F74D3">
            <w:pPr>
              <w:ind w:left="567" w:hanging="567"/>
              <w:rPr>
                <w:b/>
              </w:rPr>
            </w:pPr>
            <w:r w:rsidRPr="00750971">
              <w:rPr>
                <w:b/>
              </w:rPr>
              <w:t>3.</w:t>
            </w:r>
            <w:r w:rsidRPr="00750971">
              <w:rPr>
                <w:b/>
              </w:rPr>
              <w:tab/>
              <w:t>LEJÁRATI IDŐ</w:t>
            </w:r>
          </w:p>
        </w:tc>
      </w:tr>
    </w:tbl>
    <w:p w14:paraId="005E0D4A" w14:textId="77777777" w:rsidR="001F74D3" w:rsidRPr="00750971" w:rsidRDefault="001F74D3"/>
    <w:p w14:paraId="33307D71" w14:textId="77777777" w:rsidR="001F74D3" w:rsidRPr="00750971" w:rsidRDefault="001F74D3">
      <w:r w:rsidRPr="00750971">
        <w:t>EXP</w:t>
      </w:r>
    </w:p>
    <w:p w14:paraId="66491C4F" w14:textId="77777777" w:rsidR="001F74D3" w:rsidRPr="00750971" w:rsidRDefault="001F74D3"/>
    <w:p w14:paraId="1DCFFD22" w14:textId="77777777" w:rsidR="001F74D3" w:rsidRPr="00750971" w:rsidRDefault="001F74D3"/>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527685AA" w14:textId="77777777">
        <w:tc>
          <w:tcPr>
            <w:tcW w:w="9069" w:type="dxa"/>
            <w:tcBorders>
              <w:top w:val="single" w:sz="4" w:space="0" w:color="000000"/>
              <w:bottom w:val="single" w:sz="4" w:space="0" w:color="000000"/>
            </w:tcBorders>
          </w:tcPr>
          <w:p w14:paraId="4F2ED38C" w14:textId="77777777" w:rsidR="001F74D3" w:rsidRPr="00750971" w:rsidRDefault="001F74D3">
            <w:pPr>
              <w:ind w:left="567" w:hanging="567"/>
              <w:rPr>
                <w:b/>
              </w:rPr>
            </w:pPr>
            <w:r w:rsidRPr="00750971">
              <w:rPr>
                <w:b/>
              </w:rPr>
              <w:t>4.</w:t>
            </w:r>
            <w:r w:rsidRPr="00750971">
              <w:rPr>
                <w:b/>
              </w:rPr>
              <w:tab/>
              <w:t>A GYÁRTÁSI TÉTEL SZÁMA</w:t>
            </w:r>
          </w:p>
        </w:tc>
      </w:tr>
    </w:tbl>
    <w:p w14:paraId="27F2A280" w14:textId="77777777" w:rsidR="001F74D3" w:rsidRPr="00750971" w:rsidRDefault="001F74D3"/>
    <w:p w14:paraId="2250D6E1" w14:textId="77777777" w:rsidR="001F74D3" w:rsidRPr="00750971" w:rsidRDefault="001F74D3">
      <w:r w:rsidRPr="00750971">
        <w:t>Lot</w:t>
      </w:r>
    </w:p>
    <w:p w14:paraId="12502911" w14:textId="77777777" w:rsidR="001F74D3" w:rsidRPr="00750971" w:rsidRDefault="001F74D3">
      <w:pPr>
        <w:ind w:right="113"/>
      </w:pPr>
    </w:p>
    <w:p w14:paraId="284434EA" w14:textId="77777777" w:rsidR="001F74D3" w:rsidRPr="00750971" w:rsidRDefault="001F74D3">
      <w:pPr>
        <w:ind w:right="113"/>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107" w:type="dxa"/>
          <w:right w:w="107" w:type="dxa"/>
        </w:tblCellMar>
        <w:tblLook w:val="0000" w:firstRow="0" w:lastRow="0" w:firstColumn="0" w:lastColumn="0" w:noHBand="0" w:noVBand="0"/>
      </w:tblPr>
      <w:tblGrid>
        <w:gridCol w:w="9069"/>
      </w:tblGrid>
      <w:tr w:rsidR="001F74D3" w:rsidRPr="00750971" w14:paraId="57AD6145" w14:textId="77777777">
        <w:tc>
          <w:tcPr>
            <w:tcW w:w="9069" w:type="dxa"/>
            <w:tcBorders>
              <w:top w:val="single" w:sz="4" w:space="0" w:color="000000"/>
              <w:bottom w:val="single" w:sz="4" w:space="0" w:color="000000"/>
            </w:tcBorders>
          </w:tcPr>
          <w:p w14:paraId="5BAEB046" w14:textId="5966C2E2" w:rsidR="001F74D3" w:rsidRPr="00750971" w:rsidRDefault="001F74D3">
            <w:pPr>
              <w:ind w:left="567" w:hanging="567"/>
              <w:rPr>
                <w:b/>
              </w:rPr>
            </w:pPr>
            <w:r w:rsidRPr="00750971">
              <w:rPr>
                <w:b/>
              </w:rPr>
              <w:t>5.</w:t>
            </w:r>
            <w:r w:rsidRPr="00750971">
              <w:rPr>
                <w:b/>
              </w:rPr>
              <w:tab/>
            </w:r>
            <w:r w:rsidR="003D4ADB" w:rsidRPr="00071EBC">
              <w:rPr>
                <w:b/>
                <w:bCs/>
              </w:rPr>
              <w:t>A TARTALOM TÖMEGRE, TÉRFOGATRA, VAGY EGYSÉGRE</w:t>
            </w:r>
            <w:r w:rsidR="003D4ADB">
              <w:rPr>
                <w:b/>
                <w:bCs/>
              </w:rPr>
              <w:t xml:space="preserve"> </w:t>
            </w:r>
            <w:r w:rsidR="003D4ADB" w:rsidRPr="00071EBC">
              <w:rPr>
                <w:b/>
                <w:bCs/>
              </w:rPr>
              <w:t>VONATKOZTATVA</w:t>
            </w:r>
          </w:p>
        </w:tc>
      </w:tr>
    </w:tbl>
    <w:p w14:paraId="317966DD" w14:textId="77777777" w:rsidR="001F74D3" w:rsidRPr="00750971" w:rsidRDefault="001F74D3"/>
    <w:p w14:paraId="196BFB1D" w14:textId="77777777" w:rsidR="001F74D3" w:rsidRPr="00750971" w:rsidRDefault="001F74D3">
      <w:r w:rsidRPr="00750971">
        <w:t>600 mg/5 ml</w:t>
      </w:r>
    </w:p>
    <w:p w14:paraId="5E8D3E4E" w14:textId="77777777" w:rsidR="001F74D3" w:rsidRPr="00750971" w:rsidRDefault="001F74D3"/>
    <w:p w14:paraId="6B9C2E12" w14:textId="77777777" w:rsidR="001F74D3" w:rsidRPr="00750971" w:rsidRDefault="001F74D3"/>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1F74D3" w:rsidRPr="00750971" w14:paraId="5DA083A7" w14:textId="77777777" w:rsidTr="000664D6">
        <w:tc>
          <w:tcPr>
            <w:tcW w:w="9072" w:type="dxa"/>
          </w:tcPr>
          <w:p w14:paraId="61A04C6B" w14:textId="77777777" w:rsidR="001F74D3" w:rsidRPr="00750971" w:rsidRDefault="001F74D3">
            <w:pPr>
              <w:ind w:left="567" w:hanging="567"/>
              <w:rPr>
                <w:b/>
              </w:rPr>
            </w:pPr>
            <w:r w:rsidRPr="00750971">
              <w:rPr>
                <w:b/>
              </w:rPr>
              <w:t>6.</w:t>
            </w:r>
            <w:r w:rsidRPr="00750971">
              <w:rPr>
                <w:b/>
              </w:rPr>
              <w:tab/>
              <w:t>EGYÉB INFORMÁCIÓK</w:t>
            </w:r>
          </w:p>
        </w:tc>
      </w:tr>
    </w:tbl>
    <w:p w14:paraId="71E79540" w14:textId="77777777" w:rsidR="001F74D3" w:rsidRPr="00750971" w:rsidRDefault="001F74D3"/>
    <w:p w14:paraId="5C55B48E" w14:textId="77777777" w:rsidR="001F74D3" w:rsidRPr="00750971" w:rsidRDefault="001F74D3">
      <w:r w:rsidRPr="00750971">
        <w:br w:type="page"/>
      </w:r>
    </w:p>
    <w:p w14:paraId="5EFC929C" w14:textId="77777777" w:rsidR="001F74D3" w:rsidRPr="00750971" w:rsidRDefault="001F74D3"/>
    <w:p w14:paraId="1A916183" w14:textId="77777777" w:rsidR="001F74D3" w:rsidRPr="00750971" w:rsidRDefault="001F74D3"/>
    <w:p w14:paraId="56569536" w14:textId="77777777" w:rsidR="001F74D3" w:rsidRPr="00750971" w:rsidRDefault="001F74D3"/>
    <w:p w14:paraId="52A7226A" w14:textId="77777777" w:rsidR="001F74D3" w:rsidRPr="00750971" w:rsidRDefault="001F74D3"/>
    <w:p w14:paraId="70E028A0" w14:textId="77777777" w:rsidR="001F74D3" w:rsidRPr="00750971" w:rsidRDefault="001F74D3"/>
    <w:p w14:paraId="62838672" w14:textId="77777777" w:rsidR="001F74D3" w:rsidRPr="00750971" w:rsidRDefault="001F74D3"/>
    <w:p w14:paraId="6AC9BB39" w14:textId="77777777" w:rsidR="001F74D3" w:rsidRPr="00750971" w:rsidRDefault="001F74D3"/>
    <w:p w14:paraId="5820648E" w14:textId="77777777" w:rsidR="001F74D3" w:rsidRPr="00750971" w:rsidRDefault="001F74D3"/>
    <w:p w14:paraId="6DBE7652" w14:textId="77777777" w:rsidR="001F74D3" w:rsidRPr="00750971" w:rsidRDefault="001F74D3"/>
    <w:p w14:paraId="3ECE26B8" w14:textId="77777777" w:rsidR="001F74D3" w:rsidRPr="00750971" w:rsidRDefault="001F74D3"/>
    <w:p w14:paraId="05B02F4C" w14:textId="77777777" w:rsidR="001F74D3" w:rsidRPr="00750971" w:rsidRDefault="001F74D3"/>
    <w:p w14:paraId="531330E7" w14:textId="77777777" w:rsidR="001F74D3" w:rsidRPr="00750971" w:rsidRDefault="001F74D3"/>
    <w:p w14:paraId="2247F3E6" w14:textId="77777777" w:rsidR="001F74D3" w:rsidRPr="00750971" w:rsidRDefault="001F74D3"/>
    <w:p w14:paraId="3D647A33" w14:textId="77777777" w:rsidR="001F74D3" w:rsidRPr="00750971" w:rsidRDefault="001F74D3"/>
    <w:p w14:paraId="52B0C07B" w14:textId="77777777" w:rsidR="001F74D3" w:rsidRPr="00750971" w:rsidRDefault="001F74D3"/>
    <w:p w14:paraId="61D5133C" w14:textId="77777777" w:rsidR="001F74D3" w:rsidRPr="00750971" w:rsidRDefault="001F74D3"/>
    <w:p w14:paraId="464FDBDC" w14:textId="77777777" w:rsidR="001F74D3" w:rsidRPr="00750971" w:rsidRDefault="001F74D3"/>
    <w:p w14:paraId="00B25274" w14:textId="77777777" w:rsidR="001F74D3" w:rsidRPr="00750971" w:rsidRDefault="001F74D3"/>
    <w:p w14:paraId="59E27409" w14:textId="77777777" w:rsidR="00544279" w:rsidRPr="00750971" w:rsidRDefault="00544279"/>
    <w:p w14:paraId="5411E336" w14:textId="77777777" w:rsidR="001F74D3" w:rsidRPr="00750971" w:rsidRDefault="001F74D3"/>
    <w:p w14:paraId="4D467BDD" w14:textId="77777777" w:rsidR="001F74D3" w:rsidRPr="00750971" w:rsidRDefault="001F74D3"/>
    <w:p w14:paraId="240AAC25" w14:textId="77777777" w:rsidR="001F74D3" w:rsidRPr="00750971" w:rsidRDefault="001F74D3"/>
    <w:p w14:paraId="487ADFA2" w14:textId="77777777" w:rsidR="001F74D3" w:rsidRPr="00750971" w:rsidRDefault="001F74D3"/>
    <w:p w14:paraId="2CE21BAD" w14:textId="77777777" w:rsidR="001F74D3" w:rsidRPr="00750971" w:rsidRDefault="001F74D3">
      <w:pPr>
        <w:pStyle w:val="Annex"/>
        <w:ind w:left="720" w:hanging="720"/>
      </w:pPr>
      <w:r w:rsidRPr="00750971">
        <w:t>B. BETEGTÁJÉKOZTATÓ</w:t>
      </w:r>
    </w:p>
    <w:p w14:paraId="794C7CCF" w14:textId="77777777" w:rsidR="001F74D3" w:rsidRPr="00750971" w:rsidRDefault="001F74D3">
      <w:pPr>
        <w:jc w:val="center"/>
        <w:rPr>
          <w:b/>
        </w:rPr>
      </w:pPr>
    </w:p>
    <w:p w14:paraId="065CFD8D" w14:textId="77777777" w:rsidR="001F74D3" w:rsidRPr="00750971" w:rsidRDefault="001F74D3">
      <w:pPr>
        <w:jc w:val="center"/>
        <w:outlineLvl w:val="0"/>
        <w:rPr>
          <w:b/>
        </w:rPr>
      </w:pPr>
      <w:r w:rsidRPr="00750971">
        <w:rPr>
          <w:b/>
        </w:rPr>
        <w:br w:type="page"/>
      </w:r>
      <w:r w:rsidRPr="00750971">
        <w:rPr>
          <w:b/>
        </w:rPr>
        <w:lastRenderedPageBreak/>
        <w:t>Betegtájékoztató: Információk a felhasználó számára</w:t>
      </w:r>
    </w:p>
    <w:p w14:paraId="3877B083" w14:textId="77777777" w:rsidR="001F74D3" w:rsidRPr="00750971" w:rsidRDefault="001F74D3">
      <w:pPr>
        <w:jc w:val="center"/>
        <w:rPr>
          <w:b/>
        </w:rPr>
      </w:pPr>
    </w:p>
    <w:p w14:paraId="62BB6475" w14:textId="77777777" w:rsidR="001F74D3" w:rsidRPr="00750971" w:rsidRDefault="001F74D3">
      <w:pPr>
        <w:jc w:val="center"/>
        <w:outlineLvl w:val="0"/>
        <w:rPr>
          <w:b/>
        </w:rPr>
      </w:pPr>
      <w:r w:rsidRPr="00750971">
        <w:rPr>
          <w:b/>
        </w:rPr>
        <w:t>Herceptin 150 mg por oldatos infúzióhoz való koncentrátumhoz</w:t>
      </w:r>
    </w:p>
    <w:p w14:paraId="4A09D8A9" w14:textId="77777777" w:rsidR="001F74D3" w:rsidRPr="00750971" w:rsidRDefault="00A96E4E">
      <w:pPr>
        <w:jc w:val="center"/>
      </w:pPr>
      <w:r w:rsidRPr="00750971">
        <w:t>t</w:t>
      </w:r>
      <w:r w:rsidR="001F74D3" w:rsidRPr="00750971">
        <w:t>rasztuzumab</w:t>
      </w:r>
    </w:p>
    <w:p w14:paraId="76C9A468" w14:textId="77777777" w:rsidR="001F74D3" w:rsidRPr="00750971" w:rsidRDefault="001F74D3">
      <w:pPr>
        <w:jc w:val="center"/>
      </w:pPr>
    </w:p>
    <w:p w14:paraId="30B521E4" w14:textId="77777777" w:rsidR="001F74D3" w:rsidRPr="00750971" w:rsidRDefault="001F74D3">
      <w:pPr>
        <w:rPr>
          <w:b/>
        </w:rPr>
      </w:pPr>
      <w:r w:rsidRPr="00750971">
        <w:rPr>
          <w:b/>
        </w:rPr>
        <w:t>Mielőtt elkezdi alkalmazni ezt a gyógyszert, olvassa el figyelmesen az alábbi betegtájékoztatót, mert az Ön számára fontos információkat tartalmaz.</w:t>
      </w:r>
    </w:p>
    <w:p w14:paraId="2FE20843" w14:textId="77777777" w:rsidR="001F74D3" w:rsidRPr="00750971" w:rsidRDefault="001F74D3">
      <w:pPr>
        <w:ind w:left="567" w:hanging="567"/>
      </w:pPr>
      <w:r w:rsidRPr="00750971">
        <w:sym w:font="Symbol" w:char="F0B7"/>
      </w:r>
      <w:r w:rsidRPr="00750971">
        <w:tab/>
        <w:t>Tartsa meg a betegtájékoztatót, mert a benne szereplő információkra a későbbiekben is szüksége lehet.</w:t>
      </w:r>
    </w:p>
    <w:p w14:paraId="0D63C36A" w14:textId="77777777" w:rsidR="001F74D3" w:rsidRPr="00750971" w:rsidRDefault="001F74D3">
      <w:pPr>
        <w:ind w:left="567" w:hanging="567"/>
      </w:pPr>
      <w:r w:rsidRPr="00750971">
        <w:sym w:font="Symbol" w:char="F0B7"/>
      </w:r>
      <w:r w:rsidRPr="00750971">
        <w:tab/>
        <w:t>További kérdéseivel forduljon kezelőorvosához vagy gyógyszerészéhez.</w:t>
      </w:r>
    </w:p>
    <w:p w14:paraId="474C8184" w14:textId="77777777" w:rsidR="001F74D3" w:rsidRPr="00750971" w:rsidRDefault="001F74D3">
      <w:pPr>
        <w:ind w:left="567" w:hanging="567"/>
      </w:pPr>
      <w:r w:rsidRPr="00750971">
        <w:sym w:font="Symbol" w:char="F0B7"/>
      </w:r>
      <w:r w:rsidRPr="00750971">
        <w:tab/>
        <w:t>Ha Önnél bármilyen mellékhatás jelentkezik, tájékoztassa erről kezelőorvosát, gyógyszerészét vagy a gondozását végző egészségügyi szakembert. Ez a betegtájékoztatóban fel nem sorolt bármilyen lehetséges mellékhatásra is vonatkozik. Lásd 4. pont.</w:t>
      </w:r>
    </w:p>
    <w:p w14:paraId="5D116DC8" w14:textId="77777777" w:rsidR="001F74D3" w:rsidRPr="00750971" w:rsidRDefault="001F74D3">
      <w:pPr>
        <w:ind w:right="-2"/>
      </w:pPr>
    </w:p>
    <w:p w14:paraId="00AD80C7" w14:textId="77777777" w:rsidR="001F74D3" w:rsidRPr="00750971" w:rsidRDefault="001F74D3">
      <w:pPr>
        <w:ind w:right="-2"/>
        <w:outlineLvl w:val="0"/>
        <w:rPr>
          <w:b/>
        </w:rPr>
      </w:pPr>
      <w:r w:rsidRPr="00750971">
        <w:rPr>
          <w:b/>
        </w:rPr>
        <w:t>A betegtájékoztató tartalma:</w:t>
      </w:r>
    </w:p>
    <w:p w14:paraId="1B321415" w14:textId="77777777" w:rsidR="001F74D3" w:rsidRPr="00750971" w:rsidRDefault="001F74D3">
      <w:pPr>
        <w:ind w:left="567" w:right="-29" w:hanging="567"/>
      </w:pPr>
      <w:r w:rsidRPr="00750971">
        <w:t>1.</w:t>
      </w:r>
      <w:r w:rsidRPr="00750971">
        <w:tab/>
        <w:t>Milyen típusú gyógyszer a Herceptin és milyen betegségek esetén alkalmazható?</w:t>
      </w:r>
    </w:p>
    <w:p w14:paraId="6B392F89" w14:textId="77777777" w:rsidR="001F74D3" w:rsidRPr="00750971" w:rsidRDefault="001F74D3">
      <w:pPr>
        <w:ind w:left="567" w:right="-29" w:hanging="567"/>
      </w:pPr>
      <w:r w:rsidRPr="00750971">
        <w:t>2.</w:t>
      </w:r>
      <w:r w:rsidRPr="00750971">
        <w:tab/>
        <w:t>Tudnivalók a Herceptin alkalmazása előtt</w:t>
      </w:r>
    </w:p>
    <w:p w14:paraId="0BE1922C" w14:textId="77777777" w:rsidR="001F74D3" w:rsidRPr="00750971" w:rsidRDefault="001F74D3">
      <w:pPr>
        <w:ind w:left="567" w:right="-29" w:hanging="567"/>
      </w:pPr>
      <w:r w:rsidRPr="00750971">
        <w:t>3.</w:t>
      </w:r>
      <w:r w:rsidRPr="00750971">
        <w:tab/>
        <w:t>Hogyan kapja a Herceptin</w:t>
      </w:r>
      <w:r w:rsidRPr="00750971">
        <w:noBreakHyphen/>
        <w:t>t?</w:t>
      </w:r>
    </w:p>
    <w:p w14:paraId="67B1535C" w14:textId="77777777" w:rsidR="001F74D3" w:rsidRPr="00750971" w:rsidRDefault="001F74D3">
      <w:pPr>
        <w:ind w:left="567" w:right="-29" w:hanging="567"/>
      </w:pPr>
      <w:r w:rsidRPr="00750971">
        <w:t>4.</w:t>
      </w:r>
      <w:r w:rsidRPr="00750971">
        <w:tab/>
        <w:t>Lehetséges mellékhatások</w:t>
      </w:r>
    </w:p>
    <w:p w14:paraId="18D7E52A" w14:textId="77777777" w:rsidR="001F74D3" w:rsidRPr="00750971" w:rsidRDefault="001F74D3">
      <w:pPr>
        <w:ind w:left="567" w:right="-29" w:hanging="567"/>
      </w:pPr>
      <w:r w:rsidRPr="00750971">
        <w:t>5.</w:t>
      </w:r>
      <w:r w:rsidRPr="00750971">
        <w:tab/>
        <w:t>Hogyan kell a Herceptin</w:t>
      </w:r>
      <w:r w:rsidRPr="00750971">
        <w:noBreakHyphen/>
        <w:t>t tárolni?</w:t>
      </w:r>
    </w:p>
    <w:p w14:paraId="2D7F2F96" w14:textId="77777777" w:rsidR="001F74D3" w:rsidRPr="00750971" w:rsidRDefault="001F74D3">
      <w:pPr>
        <w:ind w:left="567" w:right="-29" w:hanging="567"/>
      </w:pPr>
      <w:r w:rsidRPr="00750971">
        <w:t>6.</w:t>
      </w:r>
      <w:r w:rsidRPr="00750971">
        <w:tab/>
        <w:t>A csomagolás tartalma és egyéb információk</w:t>
      </w:r>
    </w:p>
    <w:p w14:paraId="0351513B" w14:textId="77777777" w:rsidR="001F74D3" w:rsidRPr="00750971" w:rsidRDefault="001F74D3"/>
    <w:p w14:paraId="61A5FFB3" w14:textId="77777777" w:rsidR="001F74D3" w:rsidRPr="00750971" w:rsidRDefault="001F74D3"/>
    <w:p w14:paraId="384F69DF" w14:textId="77777777" w:rsidR="001F74D3" w:rsidRPr="00750971" w:rsidRDefault="001F74D3">
      <w:pPr>
        <w:ind w:left="567" w:right="-2" w:hanging="567"/>
        <w:rPr>
          <w:b/>
        </w:rPr>
      </w:pPr>
      <w:r w:rsidRPr="00750971">
        <w:rPr>
          <w:b/>
        </w:rPr>
        <w:t>1.</w:t>
      </w:r>
      <w:r w:rsidRPr="00750971">
        <w:rPr>
          <w:b/>
        </w:rPr>
        <w:tab/>
        <w:t>Milyen típusú gyógyszer a Herceptin és milyen betegségek esetén alkalmazható?</w:t>
      </w:r>
    </w:p>
    <w:p w14:paraId="599D5372" w14:textId="77777777" w:rsidR="001F74D3" w:rsidRPr="00750971" w:rsidRDefault="001F74D3">
      <w:pPr>
        <w:ind w:left="567" w:right="-2" w:hanging="567"/>
        <w:rPr>
          <w:b/>
        </w:rPr>
      </w:pPr>
    </w:p>
    <w:p w14:paraId="0397288A" w14:textId="77777777" w:rsidR="001F74D3" w:rsidRPr="00750971" w:rsidRDefault="001F74D3">
      <w:pPr>
        <w:ind w:right="-2"/>
      </w:pPr>
      <w:r w:rsidRPr="00750971">
        <w:t xml:space="preserve">A Herceptin hatóanyaga a trasztuzumab, ami egy monoklonális antitest. A monoklonális antitestek speciális fehérjékhez vagy antigénekhez kötődnek. A trasztuzumabot úgy fejlesztették ki, hogy szelektíven kötődik a 2-es típusú humán epidermális növekedési faktor receptornak (HER2) nevezett antigénhez. A HER2 nagy mennyiségben található bizonyos daganatos sejtek felszínén, ahol serkenti a daganatos sejtek növekedését. Ha a Herceptin a HER2-höz kötődik, megállítja az ilyen sejtek növekedését és pusztulásukat okozza. </w:t>
      </w:r>
    </w:p>
    <w:p w14:paraId="58FAEDBA" w14:textId="77777777" w:rsidR="001F74D3" w:rsidRPr="00750971" w:rsidRDefault="001F74D3">
      <w:pPr>
        <w:ind w:right="-2"/>
      </w:pPr>
    </w:p>
    <w:p w14:paraId="2D7EF03B" w14:textId="77777777" w:rsidR="001F74D3" w:rsidRPr="00750971" w:rsidRDefault="001F74D3">
      <w:pPr>
        <w:ind w:right="-2"/>
      </w:pPr>
      <w:r w:rsidRPr="00750971">
        <w:t>A kezelőorvosa a Herceptin-t emlődaganat és gyomordaganat kezelésére írhatja fel, ha:</w:t>
      </w:r>
    </w:p>
    <w:p w14:paraId="79D2E457" w14:textId="77777777" w:rsidR="001F74D3" w:rsidRPr="00750971" w:rsidRDefault="001F74D3">
      <w:pPr>
        <w:ind w:left="567" w:hanging="567"/>
      </w:pPr>
      <w:r w:rsidRPr="00750971">
        <w:sym w:font="Symbol" w:char="F0B7"/>
      </w:r>
      <w:r w:rsidRPr="00750971">
        <w:tab/>
        <w:t>Ön olyan korai emlődaganatban szenved, amely az ún. HER2 fehérje magas szintjével jár.</w:t>
      </w:r>
    </w:p>
    <w:p w14:paraId="2A8EE6CD" w14:textId="77777777" w:rsidR="001F74D3" w:rsidRPr="00750971" w:rsidRDefault="001F74D3">
      <w:pPr>
        <w:ind w:left="567" w:hanging="567"/>
      </w:pPr>
      <w:r w:rsidRPr="00750971">
        <w:sym w:font="Symbol" w:char="F0B7"/>
      </w:r>
      <w:r w:rsidRPr="00750971">
        <w:tab/>
        <w:t xml:space="preserve">Ön magas HER2-szinttel járó, áttétes emlődaganatban szenved (olyan emlődaganat, amely az eredeti daganathoz képest tovább terjedt). A Herceptin-t felírhatják kemoterápiás gyógyszerekkel, paklitaxellel vagy docetaxellel kombinációban, az áttétes emlődaganat első kezeléseként, vagy önmagában is adhatják, ha más kezelések sikertelennek bizonyultak. Az aromatáz-gátlónak nevezett gyógyszerekkel kombinálva is alkalmazhatják, olyan betegeknél, akiknél magas a HER2-szint és hormonreceptor-pozitív (a női nemi hormonok jelenlétére érzékeny daganat), áttétes emlődaganatban szenvednek. </w:t>
      </w:r>
    </w:p>
    <w:p w14:paraId="4739106D" w14:textId="77777777" w:rsidR="001F74D3" w:rsidRPr="00750971" w:rsidRDefault="001F74D3">
      <w:pPr>
        <w:ind w:left="567" w:hanging="567"/>
      </w:pPr>
      <w:r w:rsidRPr="00750971">
        <w:sym w:font="Symbol" w:char="F0B7"/>
      </w:r>
      <w:r w:rsidRPr="00750971">
        <w:tab/>
        <w:t xml:space="preserve">Ön magas HER2-szinttel járó, áttétes gyomordaganatban szenved, a Herceptin-t más daganatellenes gyógyszerekkel, kapecitabinnal vagy 5-fluorouracillal és ciszplatinnal kombinálva írják fel Önnek. </w:t>
      </w:r>
    </w:p>
    <w:p w14:paraId="73380A26" w14:textId="77777777" w:rsidR="001F74D3" w:rsidRPr="00750971" w:rsidRDefault="001F74D3">
      <w:pPr>
        <w:ind w:left="600" w:hanging="600"/>
      </w:pPr>
    </w:p>
    <w:p w14:paraId="47EA4ADE" w14:textId="77777777" w:rsidR="001F74D3" w:rsidRPr="00750971" w:rsidRDefault="001F74D3">
      <w:pPr>
        <w:ind w:right="-2"/>
      </w:pPr>
    </w:p>
    <w:p w14:paraId="0246F241" w14:textId="77777777" w:rsidR="001F74D3" w:rsidRPr="00750971" w:rsidRDefault="001F74D3">
      <w:pPr>
        <w:keepNext/>
        <w:ind w:left="567" w:right="-2" w:hanging="567"/>
        <w:rPr>
          <w:b/>
        </w:rPr>
      </w:pPr>
      <w:r w:rsidRPr="00750971">
        <w:rPr>
          <w:b/>
        </w:rPr>
        <w:t>2.</w:t>
      </w:r>
      <w:r w:rsidRPr="00750971">
        <w:rPr>
          <w:b/>
        </w:rPr>
        <w:tab/>
        <w:t>Tudnivalók a Herceptin alkalmazása előtt</w:t>
      </w:r>
    </w:p>
    <w:p w14:paraId="76C865A7" w14:textId="77777777" w:rsidR="001F74D3" w:rsidRPr="00750971" w:rsidRDefault="001F74D3">
      <w:pPr>
        <w:keepNext/>
      </w:pPr>
    </w:p>
    <w:p w14:paraId="00F0A0CD" w14:textId="77777777" w:rsidR="001F74D3" w:rsidRPr="00750971" w:rsidRDefault="001F74D3">
      <w:pPr>
        <w:keepNext/>
        <w:outlineLvl w:val="0"/>
        <w:rPr>
          <w:b/>
        </w:rPr>
      </w:pPr>
      <w:r w:rsidRPr="00750971">
        <w:rPr>
          <w:b/>
        </w:rPr>
        <w:t>Ne alkalmazza a Herceptin-t, ha:</w:t>
      </w:r>
    </w:p>
    <w:p w14:paraId="2A557685" w14:textId="77777777" w:rsidR="001F74D3" w:rsidRPr="00750971" w:rsidRDefault="001F74D3" w:rsidP="00BA7CAA">
      <w:pPr>
        <w:ind w:left="567" w:right="-2" w:hanging="567"/>
      </w:pPr>
      <w:r w:rsidRPr="00750971">
        <w:sym w:font="Symbol" w:char="F0B7"/>
      </w:r>
      <w:r w:rsidRPr="00750971">
        <w:tab/>
        <w:t>allergiás a trasztuzumabra, az egérfehérjékre, vagy a gyógyszer (6. pontban felsorolt) egyéb összetevőjére.</w:t>
      </w:r>
    </w:p>
    <w:p w14:paraId="2BB09FF0" w14:textId="77777777" w:rsidR="001F74D3" w:rsidRPr="00750971" w:rsidRDefault="001F74D3" w:rsidP="00BA7CAA">
      <w:pPr>
        <w:ind w:left="567" w:right="-2" w:hanging="567"/>
      </w:pPr>
      <w:r w:rsidRPr="00750971">
        <w:sym w:font="Symbol" w:char="F0B7"/>
      </w:r>
      <w:r w:rsidRPr="00750971">
        <w:tab/>
        <w:t>nyugalmi állapotban is súlyos légzési problémái vannak daganatos betegsége miatt, vagy ha oxigén kezelésre szorul.</w:t>
      </w:r>
    </w:p>
    <w:p w14:paraId="31F49471" w14:textId="77777777" w:rsidR="001F74D3" w:rsidRPr="00750971" w:rsidRDefault="001F74D3" w:rsidP="00250307">
      <w:pPr>
        <w:ind w:right="-2"/>
      </w:pPr>
    </w:p>
    <w:p w14:paraId="0EEF7182" w14:textId="77777777" w:rsidR="001F74D3" w:rsidRPr="00750971" w:rsidRDefault="001F74D3" w:rsidP="00250307">
      <w:pPr>
        <w:keepNext/>
        <w:keepLines/>
        <w:outlineLvl w:val="0"/>
        <w:rPr>
          <w:b/>
        </w:rPr>
      </w:pPr>
      <w:r w:rsidRPr="00750971">
        <w:rPr>
          <w:b/>
        </w:rPr>
        <w:lastRenderedPageBreak/>
        <w:t>Figyelmeztetések és óvintézkedések</w:t>
      </w:r>
    </w:p>
    <w:p w14:paraId="12E237C6" w14:textId="77777777" w:rsidR="001F74D3" w:rsidRPr="00750971" w:rsidRDefault="001F74D3" w:rsidP="00BA7CAA">
      <w:pPr>
        <w:keepNext/>
        <w:keepLines/>
        <w:ind w:right="-2"/>
        <w:outlineLvl w:val="0"/>
        <w:rPr>
          <w:b/>
        </w:rPr>
      </w:pPr>
    </w:p>
    <w:p w14:paraId="0B8250DB" w14:textId="77777777" w:rsidR="001F74D3" w:rsidRPr="00750971" w:rsidRDefault="001F74D3" w:rsidP="00BA7CAA">
      <w:pPr>
        <w:keepNext/>
        <w:keepLines/>
        <w:outlineLvl w:val="0"/>
      </w:pPr>
      <w:r w:rsidRPr="00750971">
        <w:t xml:space="preserve">Kezelőorvosa szorosan ellenőrizni fogja az Ön kezelését. </w:t>
      </w:r>
    </w:p>
    <w:p w14:paraId="216499F2" w14:textId="77777777" w:rsidR="001F74D3" w:rsidRPr="00750971" w:rsidRDefault="001F74D3" w:rsidP="000664D6">
      <w:pPr>
        <w:outlineLvl w:val="0"/>
      </w:pPr>
    </w:p>
    <w:p w14:paraId="2B729379" w14:textId="77777777" w:rsidR="001F74D3" w:rsidRPr="00750971" w:rsidRDefault="001F74D3" w:rsidP="00BA7CAA">
      <w:pPr>
        <w:keepNext/>
        <w:keepLines/>
        <w:outlineLvl w:val="0"/>
        <w:rPr>
          <w:b/>
        </w:rPr>
      </w:pPr>
      <w:r w:rsidRPr="00750971">
        <w:rPr>
          <w:b/>
        </w:rPr>
        <w:t>A szívműködés ellenőrzése</w:t>
      </w:r>
    </w:p>
    <w:p w14:paraId="65904DC7" w14:textId="77777777" w:rsidR="001F74D3" w:rsidRPr="00750971" w:rsidRDefault="001F74D3">
      <w:pPr>
        <w:outlineLvl w:val="0"/>
      </w:pPr>
      <w:r w:rsidRPr="00750971">
        <w:t>A Herceptin</w:t>
      </w:r>
      <w:r w:rsidRPr="00750971">
        <w:noBreakHyphen/>
        <w:t>kezelés önmagában vagy taxánnal együtt befolyásolhatja a szívműködést, különösen, ha Ön valaha antraciklint kapott (a taxánok és az antraciklinek két másik, daganatos betegségekben alkalmazott gyógyszercsoport). A hatások közepesen súlyosak vagy súlyosak és halálos kimenetelűek is lehetnek. Szívműködését ezért ellenőrizni fogják a Herceptin</w:t>
      </w:r>
      <w:r w:rsidRPr="00750971">
        <w:noBreakHyphen/>
        <w:t>kezelés megkezdése előtt, a kezelés ideje alatt 3 havonta és a kezelést követően legfeljebb 2-5 évig. Ha szívelégtelenségre utaló tünetek jelentkeznek (vagyis a szív nem megfelelően pumpálja a vért), gyakrabban ellenőrizhetik szívműködését (6-8 hetente), kezelést kaphat szívelégtelenségre, vagy előfordulhat, hogy abba kell hagynia a Herceptin</w:t>
      </w:r>
      <w:r w:rsidRPr="00750971">
        <w:noBreakHyphen/>
        <w:t>kezelést.</w:t>
      </w:r>
    </w:p>
    <w:p w14:paraId="6C04B20E" w14:textId="77777777" w:rsidR="001F74D3" w:rsidRPr="00750971" w:rsidRDefault="001F74D3">
      <w:pPr>
        <w:ind w:right="-2"/>
        <w:outlineLvl w:val="0"/>
      </w:pPr>
    </w:p>
    <w:p w14:paraId="0B2FB4AE" w14:textId="77777777" w:rsidR="001F74D3" w:rsidRPr="00750971" w:rsidRDefault="001F74D3">
      <w:pPr>
        <w:ind w:right="-2"/>
        <w:outlineLvl w:val="0"/>
        <w:rPr>
          <w:b/>
        </w:rPr>
      </w:pPr>
      <w:r w:rsidRPr="00750971">
        <w:rPr>
          <w:b/>
        </w:rPr>
        <w:t>A Herceptin alkalmazása előtt el kell mondania kezelőorvosának, gyógyszerészének vagy a gondozását végző egészségügyi szakembernek, ha:</w:t>
      </w:r>
    </w:p>
    <w:p w14:paraId="403338C6" w14:textId="77777777" w:rsidR="001F74D3" w:rsidRPr="00750971" w:rsidRDefault="001F74D3">
      <w:pPr>
        <w:ind w:right="-2"/>
        <w:outlineLvl w:val="0"/>
        <w:rPr>
          <w:b/>
        </w:rPr>
      </w:pPr>
    </w:p>
    <w:p w14:paraId="0815DB4D" w14:textId="77777777" w:rsidR="001F74D3" w:rsidRPr="00750971" w:rsidRDefault="001F74D3">
      <w:pPr>
        <w:ind w:left="567" w:right="-2" w:hanging="567"/>
      </w:pPr>
      <w:r w:rsidRPr="00750971">
        <w:sym w:font="Symbol" w:char="F0B7"/>
      </w:r>
      <w:r w:rsidRPr="00750971">
        <w:tab/>
        <w:t>valaha szívelégtelensége, szívkoszorúér-betegsége, szívbillentyű-betegsége (szívzörej), magas vérnyomása volt, korábban gyógyszert szedett magas vérnyomásra vagy jelenleg szed magas vérnyomás elleni gyógyszert.</w:t>
      </w:r>
    </w:p>
    <w:p w14:paraId="498AC481" w14:textId="77777777" w:rsidR="001F74D3" w:rsidRPr="00750971" w:rsidRDefault="001F74D3">
      <w:pPr>
        <w:ind w:left="567" w:right="-2" w:hanging="567"/>
      </w:pPr>
    </w:p>
    <w:p w14:paraId="6BA17728" w14:textId="77777777" w:rsidR="001F74D3" w:rsidRPr="00750971" w:rsidRDefault="001F74D3">
      <w:pPr>
        <w:tabs>
          <w:tab w:val="num" w:pos="0"/>
        </w:tabs>
        <w:ind w:left="567" w:right="-2" w:hanging="567"/>
      </w:pPr>
      <w:r w:rsidRPr="00750971">
        <w:sym w:font="Symbol" w:char="F0B7"/>
      </w:r>
      <w:r w:rsidRPr="00750971">
        <w:tab/>
        <w:t>jelenleg doxorubicin vagy epirubicin nevű gyógyszert (daganatos betegségek kezelésére alkalmazott gyógyszerek) kap vagy valaha kapott. Ezek a gyógyszerek (vagy bármilyen más antraciklin) károsíthatják a szívizmot, és fokozhatják a Herceptin által kiváltott szívproblémák fellépésének veszélyét.</w:t>
      </w:r>
    </w:p>
    <w:p w14:paraId="2C6521C2" w14:textId="77777777" w:rsidR="001F74D3" w:rsidRPr="00750971" w:rsidRDefault="001F74D3">
      <w:pPr>
        <w:tabs>
          <w:tab w:val="num" w:pos="0"/>
        </w:tabs>
        <w:ind w:left="567" w:right="-2" w:hanging="567"/>
      </w:pPr>
    </w:p>
    <w:p w14:paraId="3ECCDC6E" w14:textId="77777777" w:rsidR="001F74D3" w:rsidRPr="00750971" w:rsidRDefault="001F74D3">
      <w:pPr>
        <w:ind w:left="567" w:right="-2" w:hanging="567"/>
      </w:pPr>
      <w:r w:rsidRPr="00750971">
        <w:sym w:font="Symbol" w:char="F0B7"/>
      </w:r>
      <w:r w:rsidRPr="00750971">
        <w:tab/>
        <w:t>légszomja van, különösen ha jelenleg taxánt kap. A Herceptin légzési nehézséget okozhat, különösen az első adagolás során. Ez súlyosabb lehet, ha már eleve volt légszomja. Azoknál a betegeknél, akik már a kezelés előtt súlyos légzési nehézségekkel küzdöttek, nagyon ritkán halál is előfordult a Herceptin adásakor.</w:t>
      </w:r>
    </w:p>
    <w:p w14:paraId="54313057" w14:textId="77777777" w:rsidR="001F74D3" w:rsidRPr="00750971" w:rsidRDefault="001F74D3">
      <w:pPr>
        <w:tabs>
          <w:tab w:val="num" w:pos="567"/>
        </w:tabs>
        <w:ind w:left="567" w:right="-2" w:hanging="567"/>
      </w:pPr>
    </w:p>
    <w:p w14:paraId="7E186546" w14:textId="77777777" w:rsidR="001F74D3" w:rsidRPr="00750971" w:rsidRDefault="001F74D3">
      <w:pPr>
        <w:ind w:left="567" w:hanging="567"/>
      </w:pPr>
      <w:r w:rsidRPr="00750971">
        <w:sym w:font="Symbol" w:char="F0B7"/>
      </w:r>
      <w:r w:rsidRPr="00750971">
        <w:tab/>
        <w:t>bármikor kapott már más kezelést daganatos betegség miatt.</w:t>
      </w:r>
    </w:p>
    <w:p w14:paraId="08F22F4F" w14:textId="77777777" w:rsidR="001F74D3" w:rsidRPr="00750971" w:rsidRDefault="001F74D3">
      <w:pPr>
        <w:ind w:right="-2"/>
      </w:pPr>
    </w:p>
    <w:p w14:paraId="4E0DAD5C" w14:textId="77777777" w:rsidR="001F74D3" w:rsidRPr="00750971" w:rsidRDefault="001F74D3">
      <w:pPr>
        <w:ind w:right="-2"/>
      </w:pPr>
      <w:r w:rsidRPr="00750971">
        <w:t xml:space="preserve">Ha a Herceptin-t bármilyen más, a daganatos betegség kezelésére szolgáló gyógyszerrel, pl. paklitaxellel, docetaxellel, egy aromatáz gátlóval, kapecitabinnel, 5-fluorouracillal vagy ciszplatinnal együtt kapja, olvassa el ezeknek a gyógyszereknek a betegtájékoztatóját is. </w:t>
      </w:r>
    </w:p>
    <w:p w14:paraId="7DC07D15" w14:textId="77777777" w:rsidR="001F74D3" w:rsidRPr="00750971" w:rsidRDefault="001F74D3">
      <w:pPr>
        <w:ind w:right="-2"/>
      </w:pPr>
    </w:p>
    <w:p w14:paraId="5C8B8696" w14:textId="77777777" w:rsidR="001F74D3" w:rsidRPr="00750971" w:rsidRDefault="001F74D3">
      <w:pPr>
        <w:ind w:right="-2"/>
        <w:outlineLvl w:val="0"/>
        <w:rPr>
          <w:b/>
        </w:rPr>
      </w:pPr>
      <w:r w:rsidRPr="00750971">
        <w:rPr>
          <w:b/>
        </w:rPr>
        <w:t>Gyermekek és serdülők</w:t>
      </w:r>
    </w:p>
    <w:p w14:paraId="6FB72159" w14:textId="77777777" w:rsidR="001F74D3" w:rsidRPr="00750971" w:rsidRDefault="001F74D3">
      <w:pPr>
        <w:ind w:right="-2"/>
        <w:outlineLvl w:val="0"/>
      </w:pPr>
      <w:r w:rsidRPr="00750971">
        <w:t xml:space="preserve">A Herceptin 18 éves kor alatt senkinek sem javasolt. </w:t>
      </w:r>
    </w:p>
    <w:p w14:paraId="5F875302" w14:textId="77777777" w:rsidR="001F74D3" w:rsidRPr="00750971" w:rsidRDefault="001F74D3">
      <w:pPr>
        <w:ind w:right="-2"/>
        <w:outlineLvl w:val="0"/>
        <w:rPr>
          <w:b/>
        </w:rPr>
      </w:pPr>
    </w:p>
    <w:p w14:paraId="65886158" w14:textId="77777777" w:rsidR="001F74D3" w:rsidRPr="00750971" w:rsidRDefault="001F74D3">
      <w:pPr>
        <w:ind w:right="-2"/>
        <w:outlineLvl w:val="0"/>
        <w:rPr>
          <w:b/>
        </w:rPr>
      </w:pPr>
      <w:r w:rsidRPr="00750971">
        <w:rPr>
          <w:b/>
        </w:rPr>
        <w:t>Egyéb gyógyszerek és a Herceptin</w:t>
      </w:r>
    </w:p>
    <w:p w14:paraId="3C0B6335" w14:textId="77777777" w:rsidR="001F74D3" w:rsidRPr="00750971" w:rsidRDefault="001F74D3">
      <w:r w:rsidRPr="00750971">
        <w:t>Feltétlenül tájékoztassa kezelőorvosát, gyógyszerészét vagy a gondozását végző egészségügyi szakembert a jelenleg vagy nemrégiben szedett, valamint szedni tervezett egyéb gyógyszereiről.</w:t>
      </w:r>
    </w:p>
    <w:p w14:paraId="1BE9B3DC" w14:textId="77777777" w:rsidR="001F74D3" w:rsidRPr="00750971" w:rsidRDefault="001F74D3">
      <w:pPr>
        <w:ind w:right="-2"/>
      </w:pPr>
    </w:p>
    <w:p w14:paraId="6FA5BCF6" w14:textId="77777777" w:rsidR="001F74D3" w:rsidRPr="00750971" w:rsidRDefault="001F74D3">
      <w:pPr>
        <w:ind w:right="-2"/>
      </w:pPr>
      <w:r w:rsidRPr="00750971">
        <w:t xml:space="preserve">7 hónapba is beletelhet, mire szervezetéből a Herceptin kiürül. Ezért kezelőorvosát, gyógyszerészét vagy a gondozását végző egészségügyi szakembert figyelmeztetnie kell, ha a Herceptin-kezelés abbahagyása után 7 hónapon belül bármilyen új gyógyszeres kezelést kezd. </w:t>
      </w:r>
    </w:p>
    <w:p w14:paraId="444F127E" w14:textId="77777777" w:rsidR="001F74D3" w:rsidRPr="00750971" w:rsidRDefault="001F74D3">
      <w:pPr>
        <w:ind w:right="-2"/>
      </w:pPr>
    </w:p>
    <w:p w14:paraId="28853F9F" w14:textId="4ED1E2C1" w:rsidR="001F74D3" w:rsidRPr="00750971" w:rsidRDefault="001F74D3">
      <w:pPr>
        <w:ind w:right="-2"/>
        <w:outlineLvl w:val="0"/>
        <w:rPr>
          <w:b/>
        </w:rPr>
      </w:pPr>
      <w:r w:rsidRPr="00750971">
        <w:rPr>
          <w:b/>
        </w:rPr>
        <w:t xml:space="preserve">Terhesség </w:t>
      </w:r>
      <w:r w:rsidR="00FD4676">
        <w:rPr>
          <w:b/>
        </w:rPr>
        <w:t>és szoptatás</w:t>
      </w:r>
    </w:p>
    <w:p w14:paraId="1AE6740E" w14:textId="77777777" w:rsidR="001F74D3" w:rsidRPr="00750971" w:rsidRDefault="001F74D3">
      <w:pPr>
        <w:ind w:left="720" w:hanging="360"/>
      </w:pPr>
      <w:r w:rsidRPr="00750971">
        <w:sym w:font="Symbol" w:char="F0B7"/>
      </w:r>
      <w:r w:rsidRPr="00750971">
        <w:tab/>
        <w:t xml:space="preserve">Ha Ön terhes, illetve ha fennáll Önnél a terhesség lehetősége vagy gyermeket szeretne, a gyógyszer alkalmazása előtt beszéljen kezelőorvosával, gyógyszerészével vagy a gondozását végző egészségügyi szakemberrel. </w:t>
      </w:r>
    </w:p>
    <w:p w14:paraId="15FF06E5" w14:textId="77777777" w:rsidR="001F74D3" w:rsidRPr="00750971" w:rsidRDefault="001F74D3">
      <w:pPr>
        <w:ind w:left="720" w:hanging="360"/>
      </w:pPr>
      <w:r w:rsidRPr="00750971">
        <w:sym w:font="Symbol" w:char="F0B7"/>
      </w:r>
      <w:r w:rsidRPr="00750971">
        <w:tab/>
        <w:t xml:space="preserve">A Herceptin-kezelés ideje alatt és a kezelés befejezését követően még legalább 7 hónapig hatékony fogamzásgátlást kell alkalmaznia. </w:t>
      </w:r>
    </w:p>
    <w:p w14:paraId="73B82F71" w14:textId="77777777" w:rsidR="001F74D3" w:rsidRPr="00750971" w:rsidRDefault="001F74D3">
      <w:pPr>
        <w:keepNext/>
        <w:keepLines/>
        <w:ind w:left="714" w:hanging="357"/>
      </w:pPr>
      <w:r w:rsidRPr="00750971">
        <w:lastRenderedPageBreak/>
        <w:sym w:font="Symbol" w:char="F0B7"/>
      </w:r>
      <w:r w:rsidRPr="00750971">
        <w:tab/>
        <w:t>Kezelőorvosa tájékoztatni fogja Önt a terhesség alatt alkalmazott Herceptin-kezelés előnyeiről és kockázatairól. Ritka esetekben előfordult, hogy Herceptin</w:t>
      </w:r>
      <w:r w:rsidRPr="00750971">
        <w:noBreakHyphen/>
        <w:t xml:space="preserve">nel kezelt terhes nőknél a fejlődő gyermeket méhen belül körülvevő folyadék (magzatvíz) mennyisége csökkent. Ez az állapot káros lehet a méhen belül fejlődő gyermekére nézve és azzal társulhat, hogy a tüdő nem fejlődik ki teljesen, ami a magzat halálához vezethet. </w:t>
      </w:r>
    </w:p>
    <w:p w14:paraId="4D9DCAE9" w14:textId="564F4BA4" w:rsidR="001F74D3" w:rsidRPr="00750971" w:rsidRDefault="001F74D3">
      <w:pPr>
        <w:ind w:right="-2"/>
        <w:rPr>
          <w:b/>
        </w:rPr>
      </w:pPr>
    </w:p>
    <w:p w14:paraId="397E382B" w14:textId="77777777" w:rsidR="001F74D3" w:rsidRPr="00750971" w:rsidRDefault="001F74D3">
      <w:r w:rsidRPr="00750971">
        <w:t>Nem szabad szoptatnia gyermekét a Herceptin</w:t>
      </w:r>
      <w:r w:rsidRPr="00750971">
        <w:noBreakHyphen/>
        <w:t>kezelés ideje alatt és a Herceptin utolsó adagjának beadása után 7 hónapig, mert a Herceptin az anyatejen keresztül bejuthat gyermeke szervezetébe.</w:t>
      </w:r>
    </w:p>
    <w:p w14:paraId="3A3D9633" w14:textId="77777777" w:rsidR="001F74D3" w:rsidRPr="00750971" w:rsidRDefault="001F74D3"/>
    <w:p w14:paraId="67B7EE6D" w14:textId="77777777" w:rsidR="001F74D3" w:rsidRPr="00750971" w:rsidRDefault="001F74D3">
      <w:pPr>
        <w:outlineLvl w:val="0"/>
      </w:pPr>
      <w:r w:rsidRPr="00750971">
        <w:t>Beszéljen kezelőorvosával vagy gyógyszerészével mielőtt bármilyen gyógyszert elkezdene szedni.</w:t>
      </w:r>
    </w:p>
    <w:p w14:paraId="1642CBE1" w14:textId="77777777" w:rsidR="001F74D3" w:rsidRPr="00750971" w:rsidRDefault="001F74D3"/>
    <w:p w14:paraId="1B942905" w14:textId="77777777" w:rsidR="001F74D3" w:rsidRPr="00750971" w:rsidRDefault="001F74D3">
      <w:pPr>
        <w:keepNext/>
        <w:ind w:right="-29"/>
        <w:outlineLvl w:val="0"/>
        <w:rPr>
          <w:b/>
        </w:rPr>
      </w:pPr>
      <w:r w:rsidRPr="00750971">
        <w:rPr>
          <w:b/>
        </w:rPr>
        <w:t>A készítmény hatásai a gépjárművezetéshez és a gépek kezeléséhez szükséges képességekre</w:t>
      </w:r>
    </w:p>
    <w:p w14:paraId="1DF653B9" w14:textId="77777777" w:rsidR="001F74D3" w:rsidRPr="00750971" w:rsidRDefault="001F74D3">
      <w:pPr>
        <w:keepNext/>
        <w:ind w:right="-2"/>
      </w:pPr>
      <w:r w:rsidRPr="00750971">
        <w:t xml:space="preserve">A Herceptin befolyásolhatja a gépjárművezetéshez vagy a gépek kezeléséhez szükséges képességeket. Ha a kezelés alatt olyan tüneteket észlel, mint pl. </w:t>
      </w:r>
      <w:r w:rsidR="00552F41" w:rsidRPr="00750971">
        <w:t xml:space="preserve">szédülés, aluszékonyság, </w:t>
      </w:r>
      <w:r w:rsidRPr="00750971">
        <w:t xml:space="preserve">hidegrázás vagy láz, nem vezethet gépjárművet és nem </w:t>
      </w:r>
      <w:r w:rsidR="00752877" w:rsidRPr="00750971">
        <w:t>kezelhet gépeket</w:t>
      </w:r>
      <w:r w:rsidRPr="00750971">
        <w:t xml:space="preserve">, amíg ezek a tünetek meg nem szűnnek. </w:t>
      </w:r>
    </w:p>
    <w:p w14:paraId="0DF6AECF" w14:textId="77777777" w:rsidR="001F74D3" w:rsidRPr="00750971" w:rsidRDefault="001F74D3">
      <w:pPr>
        <w:ind w:right="-2"/>
      </w:pPr>
    </w:p>
    <w:p w14:paraId="511C6766" w14:textId="0F215614" w:rsidR="003D0138" w:rsidRPr="00750971" w:rsidRDefault="003D0138" w:rsidP="003D0138">
      <w:pPr>
        <w:keepNext/>
        <w:ind w:right="11"/>
        <w:rPr>
          <w:b/>
          <w:bCs/>
          <w:szCs w:val="22"/>
        </w:rPr>
      </w:pPr>
      <w:r w:rsidRPr="00750971">
        <w:rPr>
          <w:b/>
          <w:bCs/>
          <w:szCs w:val="22"/>
        </w:rPr>
        <w:t>A Herceptin poliszorbátot tartalmaz</w:t>
      </w:r>
    </w:p>
    <w:p w14:paraId="4B9D036E" w14:textId="16650A4E" w:rsidR="001F74D3" w:rsidRDefault="003D0138" w:rsidP="003D0138">
      <w:pPr>
        <w:ind w:right="-2"/>
      </w:pPr>
      <w:r w:rsidRPr="00750971">
        <w:t xml:space="preserve">A Herceptin </w:t>
      </w:r>
      <w:r w:rsidR="00CA7A88" w:rsidRPr="00750971">
        <w:t>0,6</w:t>
      </w:r>
      <w:r w:rsidR="00CA7A88">
        <w:t> </w:t>
      </w:r>
      <w:r w:rsidR="00CA7A88" w:rsidRPr="00750971">
        <w:t>mg poliszorbát</w:t>
      </w:r>
      <w:r w:rsidR="00CA7A88">
        <w:t> </w:t>
      </w:r>
      <w:r w:rsidR="00CA7A88" w:rsidRPr="00750971">
        <w:t xml:space="preserve">20-at tartalmaz </w:t>
      </w:r>
      <w:r w:rsidRPr="00750971">
        <w:t>150</w:t>
      </w:r>
      <w:r w:rsidR="000E4334">
        <w:t> </w:t>
      </w:r>
      <w:r w:rsidRPr="00750971">
        <w:t>mg-os injekciós üvege</w:t>
      </w:r>
      <w:r w:rsidR="00CA7A88">
        <w:t>nként</w:t>
      </w:r>
      <w:r w:rsidRPr="00750971">
        <w:t>, am</w:t>
      </w:r>
      <w:r w:rsidR="00CA7A88">
        <w:t>i</w:t>
      </w:r>
      <w:r w:rsidRPr="00750971">
        <w:t xml:space="preserve"> </w:t>
      </w:r>
      <w:r w:rsidR="00E4142B">
        <w:t xml:space="preserve">megfelel </w:t>
      </w:r>
      <w:r w:rsidRPr="00750971">
        <w:t>0,083</w:t>
      </w:r>
      <w:r w:rsidR="000E4334">
        <w:t> </w:t>
      </w:r>
      <w:r w:rsidRPr="00750971">
        <w:t>mg/ml-nek (7,2</w:t>
      </w:r>
      <w:r w:rsidR="000E4334">
        <w:t> </w:t>
      </w:r>
      <w:r w:rsidRPr="00750971">
        <w:t>ml steril injekcióhoz való vízzel történő feloldást követően</w:t>
      </w:r>
      <w:r w:rsidR="00750971">
        <w:t>)</w:t>
      </w:r>
      <w:r w:rsidRPr="00750971">
        <w:t>. A poliszorbát</w:t>
      </w:r>
      <w:r w:rsidR="00CA7A88">
        <w:t>ok</w:t>
      </w:r>
      <w:r w:rsidRPr="00750971">
        <w:t xml:space="preserve"> allergiás reakciót okozhat</w:t>
      </w:r>
      <w:r w:rsidR="00CA7A88">
        <w:t>nak</w:t>
      </w:r>
      <w:r w:rsidRPr="00750971">
        <w:t xml:space="preserve">. </w:t>
      </w:r>
      <w:r w:rsidR="00CA7A88">
        <w:t>Amennyiben Ön allergiás, tájékoztassa erről kezelőorvosát.</w:t>
      </w:r>
    </w:p>
    <w:p w14:paraId="28193A16" w14:textId="77777777" w:rsidR="000E4334" w:rsidRPr="00750971" w:rsidRDefault="000E4334" w:rsidP="003D0138">
      <w:pPr>
        <w:ind w:right="-2"/>
      </w:pPr>
    </w:p>
    <w:p w14:paraId="78036194" w14:textId="77777777" w:rsidR="003D0138" w:rsidRPr="00750971" w:rsidRDefault="003D0138" w:rsidP="003D0138">
      <w:pPr>
        <w:ind w:right="-2"/>
      </w:pPr>
    </w:p>
    <w:p w14:paraId="619970B2" w14:textId="77777777" w:rsidR="001F74D3" w:rsidRPr="00750971" w:rsidRDefault="001F74D3">
      <w:pPr>
        <w:keepNext/>
        <w:ind w:left="567" w:right="-28" w:hanging="567"/>
        <w:rPr>
          <w:b/>
        </w:rPr>
      </w:pPr>
      <w:r w:rsidRPr="00750971">
        <w:rPr>
          <w:b/>
        </w:rPr>
        <w:t>3.</w:t>
      </w:r>
      <w:r w:rsidRPr="00750971">
        <w:rPr>
          <w:b/>
        </w:rPr>
        <w:tab/>
        <w:t>Hogyan kapja a Herceptin-t?</w:t>
      </w:r>
    </w:p>
    <w:p w14:paraId="56853F6B" w14:textId="77777777" w:rsidR="001F74D3" w:rsidRPr="00750971" w:rsidRDefault="001F74D3">
      <w:pPr>
        <w:keepNext/>
      </w:pPr>
    </w:p>
    <w:p w14:paraId="50DED525" w14:textId="77777777" w:rsidR="001F74D3" w:rsidRPr="000664D6" w:rsidRDefault="001F74D3">
      <w:r w:rsidRPr="00750971">
        <w:t>A kezelés megkezdése előtt a kezelőorvosa meg fogja határozni daganatának HER2-szintjét. Csak azok a betegek kapnak Herceptin</w:t>
      </w:r>
      <w:r w:rsidRPr="00750971">
        <w:noBreakHyphen/>
        <w:t>kezelést, akiknek magas a HER2-szintje. A Herceptin</w:t>
      </w:r>
      <w:r w:rsidRPr="00750971">
        <w:noBreakHyphen/>
        <w:t xml:space="preserve">t csak orvos vagy gondozást végző egészségügyi szakember adhatja be. A kezelőorvos az </w:t>
      </w:r>
      <w:r w:rsidRPr="00750971">
        <w:rPr>
          <w:b/>
          <w:i/>
        </w:rPr>
        <w:t xml:space="preserve">Ön </w:t>
      </w:r>
      <w:r w:rsidRPr="00750971">
        <w:t>számára írja elő, hogy milyen adagot és milyen gyakran kell alkalmazni. A Herceptin adagja az Ön testtömegétől függ.</w:t>
      </w:r>
    </w:p>
    <w:p w14:paraId="0FA3CE27" w14:textId="77777777" w:rsidR="001F74D3" w:rsidRPr="00750971" w:rsidRDefault="001F74D3">
      <w:pPr>
        <w:ind w:right="-2"/>
        <w:outlineLvl w:val="0"/>
      </w:pPr>
    </w:p>
    <w:p w14:paraId="1A285C40" w14:textId="77777777" w:rsidR="001F74D3" w:rsidRPr="00750971" w:rsidRDefault="001F74D3">
      <w:r w:rsidRPr="00750971">
        <w:t>Két különböző típusa (gyógyszerformája) létezik a Herceptin-nek:</w:t>
      </w:r>
    </w:p>
    <w:p w14:paraId="1967D1ED" w14:textId="77777777" w:rsidR="001F74D3" w:rsidRPr="00750971" w:rsidRDefault="001F74D3">
      <w:pPr>
        <w:ind w:left="562" w:hanging="562"/>
      </w:pPr>
      <w:r w:rsidRPr="00750971">
        <w:sym w:font="Symbol" w:char="F0B7"/>
      </w:r>
      <w:r w:rsidRPr="00750971">
        <w:tab/>
        <w:t>az egyiket infúzióként, a vénába adják be (intravénás infúzió)</w:t>
      </w:r>
    </w:p>
    <w:p w14:paraId="3EED404C" w14:textId="77777777" w:rsidR="001F74D3" w:rsidRPr="00750971" w:rsidRDefault="001F74D3">
      <w:pPr>
        <w:ind w:left="562" w:hanging="562"/>
      </w:pPr>
      <w:r w:rsidRPr="00750971">
        <w:sym w:font="Symbol" w:char="F0B7"/>
      </w:r>
      <w:r w:rsidRPr="00750971">
        <w:tab/>
        <w:t>a másikat injekcióként, a bőr alá adják be (szubkután injekció)</w:t>
      </w:r>
    </w:p>
    <w:p w14:paraId="2EC87D3A" w14:textId="77777777" w:rsidR="001F74D3" w:rsidRPr="00750971" w:rsidRDefault="001F74D3">
      <w:r w:rsidRPr="00750971">
        <w:t>Fontos ellenőrizni a készítmény címkéjét, hogy biztosan az Önnek felírt gyógyszerformát kapja meg. Az intravénás Herceptin</w:t>
      </w:r>
      <w:r w:rsidRPr="00750971">
        <w:noBreakHyphen/>
        <w:t>t nem szabad bőr alá adni, kizárólag intravénás injekció formájában alkalmazható.</w:t>
      </w:r>
    </w:p>
    <w:p w14:paraId="5C78D6D6" w14:textId="77777777" w:rsidR="001F74D3" w:rsidRPr="00750971" w:rsidRDefault="001F74D3">
      <w:r w:rsidRPr="00750971">
        <w:t xml:space="preserve">Kezelőorvosa dönthet úgy, hogy a Herceptin intravénás kezeléséről átvált Herceptin szubkután kezelésre (és fordítva), amennyiben ezt megfelelőnek tartja Önnek. </w:t>
      </w:r>
    </w:p>
    <w:p w14:paraId="22D6B57F" w14:textId="77777777" w:rsidR="001F74D3" w:rsidRPr="00750971" w:rsidRDefault="001F74D3"/>
    <w:p w14:paraId="21FD963D" w14:textId="77777777" w:rsidR="001F74D3" w:rsidRPr="00750971" w:rsidRDefault="001F74D3">
      <w:r w:rsidRPr="00750971">
        <w:t xml:space="preserve">A Herceptin intravénás gyógyszerformáját intravénás („csepp”) infúzióban adják be, közvetlenül az Ön vénájába. Az első adagot 90 perc alatt adják be és ezalatt egy egészségügyi szakember megfigyelés alatt tartja Önt azért, hogy jelentkeznek-e Önnél mellékhatások. Amennyiben az első adagot jól tűri, a következő adagokat 30 perc alatt is be lehet adni (lásd 2. pont „Figyelmeztetések és óvintézkedések”). Az adandó infúziók száma attól függ, hogy Ön hogyan reagál a kezelésre. A kezelőorvos ezt meg fogja beszélni Önnel. </w:t>
      </w:r>
    </w:p>
    <w:p w14:paraId="1879787B" w14:textId="77777777" w:rsidR="001F74D3" w:rsidRPr="00750971" w:rsidRDefault="001F74D3">
      <w:pPr>
        <w:ind w:right="-2"/>
        <w:outlineLvl w:val="0"/>
      </w:pPr>
    </w:p>
    <w:p w14:paraId="070FC3C1" w14:textId="77777777" w:rsidR="001F74D3" w:rsidRPr="00750971" w:rsidRDefault="001F74D3">
      <w:r w:rsidRPr="00750971">
        <w:t xml:space="preserve">A gyógyszerelési hibák megelőzése érdekében fontos ellenőrizni az injekciós üveg címkéjét, hogy megbizonyosodjon arról, hogy az elkészítésre és beadásra kerülő gyógyszer a Herceptin (trasztuzumab), nem pedig </w:t>
      </w:r>
      <w:r w:rsidR="00A96E4E" w:rsidRPr="00750971">
        <w:t>egyéb, trasztuzumab-tartalmú készítmény (például trasztuzumab-emtanzin vagy trasztuzumab-deruxtekán).</w:t>
      </w:r>
    </w:p>
    <w:p w14:paraId="02D57804" w14:textId="77777777" w:rsidR="001F74D3" w:rsidRPr="00750971" w:rsidRDefault="001F74D3">
      <w:pPr>
        <w:ind w:right="-2"/>
        <w:outlineLvl w:val="0"/>
      </w:pPr>
    </w:p>
    <w:p w14:paraId="5269EE12" w14:textId="77777777" w:rsidR="001F74D3" w:rsidRPr="00750971" w:rsidRDefault="001F74D3">
      <w:r w:rsidRPr="00750971">
        <w:t>Korai emlődaganatban, áttétes emlődaganatban és áttétes gyomordaganatban a Herceptin-t 3 hetente adják. Áttétes emlődaganat esetén a Herceptin hetente egyszer is adható.</w:t>
      </w:r>
    </w:p>
    <w:p w14:paraId="44DF005B" w14:textId="77777777" w:rsidR="001F74D3" w:rsidRPr="00750971" w:rsidRDefault="001F74D3">
      <w:pPr>
        <w:ind w:right="-2"/>
        <w:rPr>
          <w:b/>
        </w:rPr>
      </w:pPr>
    </w:p>
    <w:p w14:paraId="3A1D8F68" w14:textId="77777777" w:rsidR="001F74D3" w:rsidRPr="00750971" w:rsidRDefault="001F74D3" w:rsidP="000664D6">
      <w:pPr>
        <w:keepNext/>
        <w:keepLines/>
        <w:ind w:right="-2"/>
        <w:rPr>
          <w:b/>
        </w:rPr>
      </w:pPr>
      <w:r w:rsidRPr="00750971">
        <w:rPr>
          <w:b/>
        </w:rPr>
        <w:t>Ha idő előtt abbahagyja a Herceptin alkalmazását</w:t>
      </w:r>
    </w:p>
    <w:p w14:paraId="1B135549" w14:textId="77777777" w:rsidR="001F74D3" w:rsidRPr="00750971" w:rsidRDefault="001F74D3">
      <w:pPr>
        <w:ind w:right="-2"/>
      </w:pPr>
      <w:r w:rsidRPr="00750971">
        <w:t>Ne hagyja abba a gyógyszer alkalmazását anélkül, hogy először beszélne kezelőorvosával. Valamennyi adagot a megfelelő időben hetente vagy háromhetente kell beadni (az Ön kezelési tervétől függően). Ezzel elősegíti, hogy gyógyszere a lehető legjobb hatást fejtse ki.</w:t>
      </w:r>
    </w:p>
    <w:p w14:paraId="4FBB9674" w14:textId="77777777" w:rsidR="001F74D3" w:rsidRPr="00750971" w:rsidRDefault="001F74D3">
      <w:pPr>
        <w:ind w:right="-2"/>
      </w:pPr>
    </w:p>
    <w:p w14:paraId="6A87BE2C" w14:textId="77777777" w:rsidR="001F74D3" w:rsidRPr="00750971" w:rsidRDefault="001F74D3">
      <w:pPr>
        <w:ind w:right="-2"/>
      </w:pPr>
      <w:r w:rsidRPr="00750971">
        <w:t>7 hónapba is beletelhet, mire szervezetéből a Herceptin kiürül. Kezelőorvosa ezért dönthet úgy, hogy folytatják a szívműködés ellenőrzését, még akár a kezelés befejezését követően is.</w:t>
      </w:r>
    </w:p>
    <w:p w14:paraId="74979C9C" w14:textId="77777777" w:rsidR="001F74D3" w:rsidRPr="00750971" w:rsidRDefault="001F74D3">
      <w:pPr>
        <w:ind w:right="-2"/>
      </w:pPr>
    </w:p>
    <w:p w14:paraId="77600BD2" w14:textId="77777777" w:rsidR="001F74D3" w:rsidRPr="00750971" w:rsidRDefault="001F74D3">
      <w:pPr>
        <w:ind w:right="-2"/>
      </w:pPr>
      <w:r w:rsidRPr="00750971">
        <w:t>Ha bármilyen további kérdése van a gyógyszer alkalmazásával kapcsolatban, kérdezze meg kezelőorvosát, gyógyszerészét vagy a gondozását végző egészségügyi szakembert.</w:t>
      </w:r>
    </w:p>
    <w:p w14:paraId="3AB280EF" w14:textId="77777777" w:rsidR="001F74D3" w:rsidRPr="00750971" w:rsidRDefault="001F74D3">
      <w:pPr>
        <w:ind w:right="-2"/>
      </w:pPr>
    </w:p>
    <w:p w14:paraId="6D091E39" w14:textId="77777777" w:rsidR="001F74D3" w:rsidRPr="00750971" w:rsidRDefault="001F74D3">
      <w:pPr>
        <w:ind w:right="-2"/>
      </w:pPr>
    </w:p>
    <w:p w14:paraId="11D962E7" w14:textId="77777777" w:rsidR="001F74D3" w:rsidRPr="00750971" w:rsidRDefault="001F74D3">
      <w:pPr>
        <w:keepNext/>
        <w:keepLines/>
        <w:ind w:right="-2"/>
        <w:rPr>
          <w:b/>
        </w:rPr>
      </w:pPr>
      <w:r w:rsidRPr="00750971">
        <w:rPr>
          <w:b/>
        </w:rPr>
        <w:t>4.</w:t>
      </w:r>
      <w:r w:rsidRPr="00750971">
        <w:rPr>
          <w:b/>
        </w:rPr>
        <w:tab/>
        <w:t>Lehetséges mellékhatások</w:t>
      </w:r>
    </w:p>
    <w:p w14:paraId="5BB3E480" w14:textId="77777777" w:rsidR="001F74D3" w:rsidRPr="00750971" w:rsidRDefault="001F74D3">
      <w:pPr>
        <w:keepNext/>
        <w:keepLines/>
        <w:ind w:right="-29"/>
      </w:pPr>
    </w:p>
    <w:p w14:paraId="1F51DF43" w14:textId="77777777" w:rsidR="001F74D3" w:rsidRPr="00750971" w:rsidRDefault="001F74D3">
      <w:pPr>
        <w:keepNext/>
        <w:keepLines/>
        <w:ind w:right="-29"/>
      </w:pPr>
      <w:r w:rsidRPr="00750971">
        <w:t xml:space="preserve">Mint minden gyógyszer, így ez a gyógyszer is okozhat mellékhatásokat, amelyek azonban nem mindenkinél jelentkeznek. Néhány mellékhatás veszélyes lehet, és kórházi kezelést igényelhet. </w:t>
      </w:r>
    </w:p>
    <w:p w14:paraId="22EEE23C" w14:textId="77777777" w:rsidR="001F74D3" w:rsidRPr="00750971" w:rsidRDefault="001F74D3">
      <w:pPr>
        <w:keepNext/>
        <w:keepLines/>
        <w:ind w:right="-29"/>
      </w:pPr>
    </w:p>
    <w:p w14:paraId="4169E9EB" w14:textId="77777777" w:rsidR="001F74D3" w:rsidRPr="00750971" w:rsidRDefault="001F74D3">
      <w:pPr>
        <w:ind w:right="-29"/>
      </w:pPr>
      <w:r w:rsidRPr="00750971">
        <w:t>A Herceptin infúzió során hidegrázás, láz és más, influenzaszerű tünetek léphetnek fel. Ezek a tünetek nagyon gyakoriak (10 beteg</w:t>
      </w:r>
      <w:r w:rsidR="00752877" w:rsidRPr="00750971">
        <w:t>ből</w:t>
      </w:r>
      <w:r w:rsidRPr="00750971">
        <w:t xml:space="preserve"> több mint 1 beteg</w:t>
      </w:r>
      <w:r w:rsidR="00752877" w:rsidRPr="00750971">
        <w:t>et</w:t>
      </w:r>
      <w:r w:rsidRPr="00750971">
        <w:t xml:space="preserve"> </w:t>
      </w:r>
      <w:r w:rsidR="00752877" w:rsidRPr="00750971">
        <w:t>érinthet</w:t>
      </w:r>
      <w:r w:rsidRPr="00750971">
        <w:t xml:space="preserve">). További, infúzióval kapcsolatos mellékhatások: émelygés, hányás, fájdalom, fokozott izomtónus és reszketés, fejfájás, szédülés, légzési nehézség, magas vagy alacsony vérnyomás, szívritmuszavarok (szívdobogásérzés, szapora vagy rendszertelen szívverés), az arc és az ajkak duzzadása, kiütés és fáradtságérzés. A tünetek közül néhány súlyos lehet, és néhány beteg meg is halt (lásd 2. pont „Figyelmeztetések és óvintézkedések”). </w:t>
      </w:r>
    </w:p>
    <w:p w14:paraId="173FB936" w14:textId="77777777" w:rsidR="001F74D3" w:rsidRPr="00750971" w:rsidRDefault="001F74D3"/>
    <w:p w14:paraId="02B1021F" w14:textId="77777777" w:rsidR="001F74D3" w:rsidRPr="00750971" w:rsidRDefault="001F74D3">
      <w:r w:rsidRPr="00750971">
        <w:t xml:space="preserve">Ezek a hatások főleg az első intravénás infúzió („csepp” infúzió a vénába) alkalmával és az infúzió megkezdése után az első néhány óra alatt jelentkeznek. Ezek a hatások általában átmenetiek. Az infúzió alatt és az első infúzió kezdetét követően legalább hat órán át, ill. a többi infúzió kezdete után két órán át egy egészségügyi dolgozó meg fogja figyelni Önt. </w:t>
      </w:r>
      <w:r w:rsidRPr="00750971">
        <w:rPr>
          <w:color w:val="000000"/>
        </w:rPr>
        <w:t xml:space="preserve">Ha valamilyen reakció lép fel, lassítani fogják vagy megszakítják az infúziót és megfelelő kezelést adnak a mellékhatások elmulasztására. </w:t>
      </w:r>
      <w:r w:rsidRPr="00750971">
        <w:t>A tünetek javulása után az infúziót újraindíthatják.</w:t>
      </w:r>
    </w:p>
    <w:p w14:paraId="5BAB06E6" w14:textId="77777777" w:rsidR="001F74D3" w:rsidRPr="00750971" w:rsidRDefault="001F74D3"/>
    <w:p w14:paraId="4B3482C4" w14:textId="77777777" w:rsidR="001F74D3" w:rsidRPr="00750971" w:rsidRDefault="001F74D3">
      <w:r w:rsidRPr="00750971">
        <w:t>Esetenként a tünetek az infúzió kezdete után több mint hat órával jelentkeznek. Ez esetben azonnal értesítse kezelőorvosát. Néha a tünetek javulnak, majd később romlanak.</w:t>
      </w:r>
    </w:p>
    <w:p w14:paraId="3889888C" w14:textId="77777777" w:rsidR="001F74D3" w:rsidRPr="00750971" w:rsidRDefault="001F74D3"/>
    <w:p w14:paraId="0F48398E" w14:textId="77777777" w:rsidR="001F74D3" w:rsidRPr="00750971" w:rsidRDefault="001F74D3">
      <w:pPr>
        <w:ind w:right="-29"/>
        <w:rPr>
          <w:b/>
        </w:rPr>
      </w:pPr>
      <w:r w:rsidRPr="00750971">
        <w:rPr>
          <w:b/>
        </w:rPr>
        <w:t>Súlyos mellékhatások</w:t>
      </w:r>
    </w:p>
    <w:p w14:paraId="60D4B621" w14:textId="77777777" w:rsidR="001F74D3" w:rsidRPr="00750971" w:rsidRDefault="001F74D3">
      <w:pPr>
        <w:ind w:right="-29"/>
      </w:pPr>
      <w:r w:rsidRPr="00750971">
        <w:t xml:space="preserve">Egyéb mellékhatások bármikor megjelenhetnek a Herceptin-kezelés alatt, nem csak az infúzióval összefüggésben. </w:t>
      </w:r>
      <w:r w:rsidRPr="00750971">
        <w:rPr>
          <w:b/>
        </w:rPr>
        <w:t>Azonnal jelezze kezelőorvosának vagy a gondozását végző egészségügyi szakembernek, ha az alábbiak közül bármelyik mellékhatást észleli:</w:t>
      </w:r>
    </w:p>
    <w:p w14:paraId="5B5BFD02" w14:textId="77777777" w:rsidR="001F74D3" w:rsidRPr="00750971" w:rsidRDefault="001F74D3">
      <w:pPr>
        <w:ind w:right="-29"/>
      </w:pPr>
    </w:p>
    <w:p w14:paraId="73061A94" w14:textId="77777777" w:rsidR="001F74D3" w:rsidRPr="00750971" w:rsidRDefault="001F74D3">
      <w:pPr>
        <w:ind w:right="-29"/>
      </w:pPr>
      <w:r w:rsidRPr="00750971">
        <w:t>A kezelés alatt és esetenként a kezelés befejezése után néha szívproblémák jelentkezhetnek, melyek súlyosak is lehetnek. Előfordulhat a szívizom gyengülése, ami szívelégtelenséghez, a szívburok gyulladásához és szívritmuszavarokhoz vezethet. Mindez olyan tüneteket okozhat, mint pl.: légszomj (az éjszakai légszomjat is beleértve), köhögés, folyadékgyülem (vizenyő) a lábszárban vagy a karban, szívdobogásérzés (szapora szívdobogás vagy rendszertelen szívverés) (lásd A szívműködés ellenőrzése című részt a 2. pontban).</w:t>
      </w:r>
    </w:p>
    <w:p w14:paraId="4C368C56" w14:textId="77777777" w:rsidR="001F74D3" w:rsidRPr="00750971" w:rsidRDefault="001F74D3">
      <w:pPr>
        <w:keepNext/>
      </w:pPr>
    </w:p>
    <w:p w14:paraId="63B2A0B9" w14:textId="77777777" w:rsidR="001F74D3" w:rsidRPr="00750971" w:rsidRDefault="001F74D3">
      <w:pPr>
        <w:keepNext/>
      </w:pPr>
      <w:r w:rsidRPr="00750971">
        <w:t>A kezelőorvos a kezelés során és a kezelés befejezése után rendszeresen ellenőrzi szívműködését, de azonnal jeleznie kell kezelőorvosának, ha a fenti tünetek közül bármelyiket észleli.</w:t>
      </w:r>
    </w:p>
    <w:p w14:paraId="56CCBF1C" w14:textId="77777777" w:rsidR="001F74D3" w:rsidRPr="00750971" w:rsidRDefault="001F74D3">
      <w:pPr>
        <w:ind w:right="-29"/>
      </w:pPr>
    </w:p>
    <w:p w14:paraId="07CC7037" w14:textId="77777777" w:rsidR="001F74D3" w:rsidRPr="00750971" w:rsidRDefault="001F74D3">
      <w:pPr>
        <w:ind w:left="714" w:right="-28" w:hanging="357"/>
      </w:pPr>
      <w:r w:rsidRPr="00750971">
        <w:sym w:font="Symbol" w:char="F0B7"/>
      </w:r>
      <w:r w:rsidRPr="00750971">
        <w:tab/>
        <w:t>Tumorlízis-szindróma: (a daganat kezelése után fellépő, anyagcserét érintő szövődmények összessége, amelyet a vér magas kálium- és foszfátszintje, valamint a vér alacsony kálciumszintje jellemez). A tünetek közt lehetnek veseproblémák (gyengeség, nehézlégzés, fáradtság és zavartság), szívproblémák (szapora szívdobogás vagy felgyorsult vagy lelassult szívverés), görcsök, hányás vagy hasmenés és bizsergés a szájban, a kézen vagy a lábon.</w:t>
      </w:r>
    </w:p>
    <w:p w14:paraId="48F995B1" w14:textId="77777777" w:rsidR="001F74D3" w:rsidRPr="00750971" w:rsidRDefault="001F74D3">
      <w:pPr>
        <w:ind w:left="720" w:right="-29"/>
      </w:pPr>
    </w:p>
    <w:p w14:paraId="29F08B7B" w14:textId="77777777" w:rsidR="001F74D3" w:rsidRPr="00750971" w:rsidRDefault="001F74D3" w:rsidP="00BA7CAA">
      <w:pPr>
        <w:keepNext/>
        <w:keepLines/>
        <w:ind w:right="-29"/>
      </w:pPr>
      <w:r w:rsidRPr="00750971">
        <w:lastRenderedPageBreak/>
        <w:t>Ha a fenti tünetek bármelyikét észleli a Herceptin</w:t>
      </w:r>
      <w:r w:rsidRPr="00750971">
        <w:noBreakHyphen/>
        <w:t xml:space="preserve">kezelés befejezése után, keresse fel kezelőorvosát és tájékoztassa arról, hogy korábban Herceptin-kezelést kapott. </w:t>
      </w:r>
    </w:p>
    <w:p w14:paraId="0C23C1E8" w14:textId="77777777" w:rsidR="001F74D3" w:rsidRPr="00750971" w:rsidRDefault="001F74D3" w:rsidP="00BA7CAA">
      <w:pPr>
        <w:keepNext/>
        <w:keepLines/>
        <w:ind w:right="-29"/>
      </w:pPr>
    </w:p>
    <w:p w14:paraId="52D29B0D" w14:textId="77777777" w:rsidR="001F74D3" w:rsidRPr="00750971" w:rsidRDefault="001F74D3" w:rsidP="00BA7CAA">
      <w:pPr>
        <w:keepNext/>
        <w:keepLines/>
        <w:ind w:right="-28"/>
      </w:pPr>
      <w:r w:rsidRPr="00750971">
        <w:rPr>
          <w:b/>
        </w:rPr>
        <w:t>A Herceptin nagyon gyakori mellékhatásai</w:t>
      </w:r>
      <w:r w:rsidRPr="00750971">
        <w:t>: 10 beteg</w:t>
      </w:r>
      <w:r w:rsidR="00752877" w:rsidRPr="00750971">
        <w:t>ből</w:t>
      </w:r>
      <w:r w:rsidRPr="00750971">
        <w:t xml:space="preserve"> több mint 1 </w:t>
      </w:r>
      <w:r w:rsidR="00752877" w:rsidRPr="00750971">
        <w:t>beteget érinthet</w:t>
      </w:r>
    </w:p>
    <w:p w14:paraId="74931D48" w14:textId="77777777" w:rsidR="001F74D3" w:rsidRPr="00750971" w:rsidRDefault="001F74D3">
      <w:pPr>
        <w:keepNext/>
        <w:ind w:left="567" w:right="-28" w:hanging="567"/>
      </w:pPr>
      <w:r w:rsidRPr="00750971">
        <w:sym w:font="Symbol" w:char="F0B7"/>
      </w:r>
      <w:r w:rsidRPr="00750971">
        <w:tab/>
        <w:t>fertőzések</w:t>
      </w:r>
    </w:p>
    <w:p w14:paraId="4AD75202" w14:textId="77777777" w:rsidR="001F74D3" w:rsidRPr="00750971" w:rsidRDefault="001F74D3">
      <w:pPr>
        <w:keepNext/>
        <w:ind w:left="567" w:right="-28" w:hanging="567"/>
      </w:pPr>
      <w:r w:rsidRPr="00750971">
        <w:sym w:font="Symbol" w:char="F0B7"/>
      </w:r>
      <w:r w:rsidRPr="00750971">
        <w:tab/>
        <w:t xml:space="preserve">hasmenés </w:t>
      </w:r>
    </w:p>
    <w:p w14:paraId="4172047F" w14:textId="77777777" w:rsidR="001F74D3" w:rsidRPr="00750971" w:rsidRDefault="001F74D3">
      <w:pPr>
        <w:keepNext/>
        <w:ind w:left="567" w:right="-28" w:hanging="567"/>
      </w:pPr>
      <w:r w:rsidRPr="00750971">
        <w:sym w:font="Symbol" w:char="F0B7"/>
      </w:r>
      <w:r w:rsidRPr="00750971">
        <w:tab/>
        <w:t>székrekedés</w:t>
      </w:r>
    </w:p>
    <w:p w14:paraId="4E2359F2" w14:textId="77777777" w:rsidR="001F74D3" w:rsidRPr="00750971" w:rsidRDefault="001F74D3">
      <w:pPr>
        <w:keepNext/>
        <w:ind w:left="567" w:right="-28" w:hanging="567"/>
      </w:pPr>
      <w:r w:rsidRPr="00750971">
        <w:sym w:font="Symbol" w:char="F0B7"/>
      </w:r>
      <w:r w:rsidRPr="00750971">
        <w:tab/>
        <w:t>gyomorégés (diszpepszia)</w:t>
      </w:r>
    </w:p>
    <w:p w14:paraId="3D3E82A3" w14:textId="77777777" w:rsidR="001F74D3" w:rsidRPr="00750971" w:rsidRDefault="001F74D3">
      <w:pPr>
        <w:keepNext/>
        <w:ind w:left="567" w:right="-28" w:hanging="567"/>
      </w:pPr>
      <w:r w:rsidRPr="00750971">
        <w:sym w:font="Symbol" w:char="F0B7"/>
      </w:r>
      <w:r w:rsidRPr="00750971">
        <w:tab/>
        <w:t xml:space="preserve">fáradtság </w:t>
      </w:r>
    </w:p>
    <w:p w14:paraId="22268C5F" w14:textId="77777777" w:rsidR="001F74D3" w:rsidRPr="00750971" w:rsidRDefault="001F74D3">
      <w:pPr>
        <w:ind w:left="567" w:right="-29" w:hanging="567"/>
      </w:pPr>
      <w:r w:rsidRPr="00750971">
        <w:sym w:font="Symbol" w:char="F0B7"/>
      </w:r>
      <w:r w:rsidRPr="00750971">
        <w:tab/>
        <w:t xml:space="preserve">bőrkiütések </w:t>
      </w:r>
    </w:p>
    <w:p w14:paraId="3BE3D43B" w14:textId="77777777" w:rsidR="001F74D3" w:rsidRPr="00750971" w:rsidRDefault="001F74D3">
      <w:pPr>
        <w:ind w:left="567" w:right="-29" w:hanging="567"/>
      </w:pPr>
      <w:r w:rsidRPr="00750971">
        <w:sym w:font="Symbol" w:char="F0B7"/>
      </w:r>
      <w:r w:rsidRPr="00750971">
        <w:tab/>
        <w:t xml:space="preserve">mellkasi fájdalom </w:t>
      </w:r>
    </w:p>
    <w:p w14:paraId="2E51AC5C" w14:textId="77777777" w:rsidR="001F74D3" w:rsidRPr="00750971" w:rsidRDefault="001F74D3">
      <w:pPr>
        <w:ind w:left="567" w:right="-29" w:hanging="567"/>
      </w:pPr>
      <w:r w:rsidRPr="00750971">
        <w:sym w:font="Symbol" w:char="F0B7"/>
      </w:r>
      <w:r w:rsidRPr="00750971">
        <w:tab/>
        <w:t xml:space="preserve">hasi fájdalom </w:t>
      </w:r>
    </w:p>
    <w:p w14:paraId="0E4DFF7F" w14:textId="77777777" w:rsidR="001F74D3" w:rsidRPr="00750971" w:rsidRDefault="001F74D3">
      <w:pPr>
        <w:ind w:left="567" w:right="-29" w:hanging="567"/>
      </w:pPr>
      <w:r w:rsidRPr="00750971">
        <w:sym w:font="Symbol" w:char="F0B7"/>
      </w:r>
      <w:r w:rsidRPr="00750971">
        <w:tab/>
        <w:t>ízületi fájdalom</w:t>
      </w:r>
    </w:p>
    <w:p w14:paraId="614F55D8" w14:textId="77777777" w:rsidR="001F74D3" w:rsidRPr="00750971" w:rsidRDefault="001F74D3">
      <w:pPr>
        <w:ind w:left="567" w:right="-29" w:hanging="567"/>
      </w:pPr>
      <w:r w:rsidRPr="00750971">
        <w:sym w:font="Symbol" w:char="F0B7"/>
      </w:r>
      <w:r w:rsidRPr="00750971">
        <w:tab/>
        <w:t>a vörösvértestek és a fehérvérsejtek (melyek a fertőzések leküzdésében segítenek) alacsony száma, néha lázzal</w:t>
      </w:r>
    </w:p>
    <w:p w14:paraId="3B9D2DD7" w14:textId="77777777" w:rsidR="001F74D3" w:rsidRPr="00750971" w:rsidRDefault="001F74D3">
      <w:pPr>
        <w:ind w:left="567" w:right="-29" w:hanging="567"/>
      </w:pPr>
      <w:r w:rsidRPr="00750971">
        <w:sym w:font="Symbol" w:char="F0B7"/>
      </w:r>
      <w:r w:rsidRPr="00750971">
        <w:tab/>
        <w:t>izomfájdalom</w:t>
      </w:r>
    </w:p>
    <w:p w14:paraId="17F459F0" w14:textId="77777777" w:rsidR="001F74D3" w:rsidRPr="00750971" w:rsidRDefault="001F74D3">
      <w:pPr>
        <w:ind w:left="567" w:right="-28" w:hanging="567"/>
      </w:pPr>
      <w:r w:rsidRPr="00750971">
        <w:sym w:font="Symbol" w:char="F0B7"/>
      </w:r>
      <w:r w:rsidRPr="00750971">
        <w:tab/>
        <w:t>kötőhártyagyulladás</w:t>
      </w:r>
    </w:p>
    <w:p w14:paraId="142B14F2" w14:textId="77777777" w:rsidR="001F74D3" w:rsidRPr="00750971" w:rsidRDefault="001F74D3">
      <w:pPr>
        <w:ind w:left="567" w:right="-28" w:hanging="567"/>
      </w:pPr>
      <w:r w:rsidRPr="00750971">
        <w:sym w:font="Symbol" w:char="F0B7"/>
      </w:r>
      <w:r w:rsidRPr="00750971">
        <w:tab/>
        <w:t>könnyezés</w:t>
      </w:r>
    </w:p>
    <w:p w14:paraId="53CF49B3" w14:textId="77777777" w:rsidR="001F74D3" w:rsidRPr="00750971" w:rsidRDefault="001F74D3">
      <w:pPr>
        <w:ind w:left="567" w:right="-28" w:hanging="567"/>
      </w:pPr>
      <w:r w:rsidRPr="00750971">
        <w:sym w:font="Symbol" w:char="F0B7"/>
      </w:r>
      <w:r w:rsidRPr="00750971">
        <w:tab/>
        <w:t>orrvérzés</w:t>
      </w:r>
    </w:p>
    <w:p w14:paraId="524B444C" w14:textId="77777777" w:rsidR="001F74D3" w:rsidRPr="00750971" w:rsidRDefault="001F74D3">
      <w:pPr>
        <w:ind w:left="567" w:right="-28" w:hanging="567"/>
      </w:pPr>
      <w:r w:rsidRPr="00750971">
        <w:sym w:font="Symbol" w:char="F0B7"/>
      </w:r>
      <w:r w:rsidRPr="00750971">
        <w:tab/>
        <w:t>orrfolyás</w:t>
      </w:r>
    </w:p>
    <w:p w14:paraId="2C880382" w14:textId="77777777" w:rsidR="001F74D3" w:rsidRPr="00750971" w:rsidRDefault="001F74D3">
      <w:pPr>
        <w:ind w:left="567" w:right="-28" w:hanging="567"/>
      </w:pPr>
      <w:r w:rsidRPr="00750971">
        <w:sym w:font="Symbol" w:char="F0B7"/>
      </w:r>
      <w:r w:rsidRPr="00750971">
        <w:tab/>
        <w:t>hajhullás</w:t>
      </w:r>
    </w:p>
    <w:p w14:paraId="78FB5B47" w14:textId="77777777" w:rsidR="001F74D3" w:rsidRPr="00750971" w:rsidRDefault="001F74D3">
      <w:pPr>
        <w:autoSpaceDE w:val="0"/>
        <w:autoSpaceDN w:val="0"/>
        <w:adjustRightInd w:val="0"/>
        <w:ind w:left="567" w:hanging="567"/>
        <w:rPr>
          <w:rFonts w:eastAsia="SimSun"/>
          <w:lang w:eastAsia="zh-CN"/>
        </w:rPr>
      </w:pPr>
      <w:r w:rsidRPr="00750971">
        <w:sym w:font="Symbol" w:char="F0B7"/>
      </w:r>
      <w:r w:rsidRPr="00750971">
        <w:tab/>
      </w:r>
      <w:r w:rsidRPr="00750971">
        <w:rPr>
          <w:rFonts w:eastAsia="SimSun"/>
          <w:lang w:eastAsia="zh-CN"/>
        </w:rPr>
        <w:t>remegés</w:t>
      </w:r>
    </w:p>
    <w:p w14:paraId="5DE9B6D1"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kipirulás</w:t>
      </w:r>
    </w:p>
    <w:p w14:paraId="6A174BDC"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szédülés</w:t>
      </w:r>
    </w:p>
    <w:p w14:paraId="1AC63242"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körömelváltozások</w:t>
      </w:r>
    </w:p>
    <w:p w14:paraId="4082C0B4"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testsúlycsökkenés</w:t>
      </w:r>
    </w:p>
    <w:p w14:paraId="7327921A"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étvágytalanság</w:t>
      </w:r>
    </w:p>
    <w:p w14:paraId="501CF20B"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álmatlanság</w:t>
      </w:r>
    </w:p>
    <w:p w14:paraId="017E80EB"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megváltozott ízérzés</w:t>
      </w:r>
    </w:p>
    <w:p w14:paraId="6D246094"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alacsony vérlemezkeszám</w:t>
      </w:r>
    </w:p>
    <w:p w14:paraId="279A0A39"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véraláfutás</w:t>
      </w:r>
    </w:p>
    <w:p w14:paraId="5B8706D8"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a kéz- és lábujjak zsibbadása vagy bizsergése</w:t>
      </w:r>
      <w:r w:rsidR="00A96E4E" w:rsidRPr="00750971">
        <w:rPr>
          <w:rFonts w:eastAsia="SimSun"/>
          <w:lang w:eastAsia="zh-CN"/>
        </w:rPr>
        <w:t>, amely esetenként az egész végtagra kiterjedhet</w:t>
      </w:r>
    </w:p>
    <w:p w14:paraId="661E7A03"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vörösség, duzzanat vagy sebek a szájban és/vagy torokban</w:t>
      </w:r>
    </w:p>
    <w:p w14:paraId="3A3BB45C"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 xml:space="preserve">a kéz- és/vagy lábfej fájdalma, feldagadása, kipirosodása vagy bizsergése </w:t>
      </w:r>
    </w:p>
    <w:p w14:paraId="1F82FD26"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légszomj</w:t>
      </w:r>
    </w:p>
    <w:p w14:paraId="7F365878"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fejfájás</w:t>
      </w:r>
    </w:p>
    <w:p w14:paraId="62ECE03D"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köhögés</w:t>
      </w:r>
    </w:p>
    <w:p w14:paraId="34636CB0"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hányás</w:t>
      </w:r>
    </w:p>
    <w:p w14:paraId="654D5E52"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émelygés</w:t>
      </w:r>
    </w:p>
    <w:p w14:paraId="64286D71" w14:textId="77777777" w:rsidR="001F74D3" w:rsidRPr="00750971" w:rsidRDefault="001F74D3">
      <w:pPr>
        <w:autoSpaceDE w:val="0"/>
        <w:autoSpaceDN w:val="0"/>
        <w:adjustRightInd w:val="0"/>
        <w:ind w:left="567" w:hanging="567"/>
        <w:rPr>
          <w:rFonts w:eastAsia="SimSun"/>
          <w:lang w:eastAsia="zh-CN"/>
        </w:rPr>
      </w:pPr>
    </w:p>
    <w:p w14:paraId="7DFB7957" w14:textId="77777777" w:rsidR="001F74D3" w:rsidRPr="00750971" w:rsidRDefault="001F74D3" w:rsidP="003A372A">
      <w:pPr>
        <w:keepNext/>
        <w:keepLines/>
        <w:ind w:right="-29"/>
      </w:pPr>
      <w:r w:rsidRPr="00750971">
        <w:rPr>
          <w:b/>
        </w:rPr>
        <w:lastRenderedPageBreak/>
        <w:t>A Herceptin gyakori mellékhatásai:</w:t>
      </w:r>
      <w:r w:rsidRPr="00750971">
        <w:t xml:space="preserve"> 10 beteg</w:t>
      </w:r>
      <w:r w:rsidR="00752877" w:rsidRPr="00750971">
        <w:t>ből</w:t>
      </w:r>
      <w:r w:rsidRPr="00750971">
        <w:t xml:space="preserve"> legfeljebb 1 beteg</w:t>
      </w:r>
      <w:r w:rsidR="00752877" w:rsidRPr="00750971">
        <w:t>et érinthet</w:t>
      </w:r>
    </w:p>
    <w:p w14:paraId="336AF106" w14:textId="77777777" w:rsidR="001F74D3" w:rsidRDefault="001F74D3" w:rsidP="003A372A">
      <w:pPr>
        <w:keepNext/>
        <w:keepLines/>
        <w:ind w:right="-29"/>
      </w:pPr>
    </w:p>
    <w:p w14:paraId="18473A34" w14:textId="598FE6B5" w:rsidR="00E4142B" w:rsidRDefault="00E4142B" w:rsidP="000664D6">
      <w:pPr>
        <w:pStyle w:val="ListParagraph"/>
        <w:keepNext/>
        <w:keepLines/>
        <w:numPr>
          <w:ilvl w:val="0"/>
          <w:numId w:val="23"/>
        </w:numPr>
        <w:ind w:left="567" w:right="-29" w:hanging="567"/>
      </w:pPr>
      <w:r>
        <w:t>allergiás reakciók</w:t>
      </w:r>
    </w:p>
    <w:p w14:paraId="7F90972E" w14:textId="40D7F020" w:rsidR="00E4142B" w:rsidRDefault="00E4142B" w:rsidP="000664D6">
      <w:pPr>
        <w:pStyle w:val="ListParagraph"/>
        <w:keepNext/>
        <w:keepLines/>
        <w:numPr>
          <w:ilvl w:val="0"/>
          <w:numId w:val="23"/>
        </w:numPr>
        <w:ind w:left="567" w:right="-29" w:hanging="567"/>
      </w:pPr>
      <w:r>
        <w:t>torokfertőzések</w:t>
      </w:r>
    </w:p>
    <w:p w14:paraId="6904CC0D" w14:textId="27EFB104" w:rsidR="00E4142B" w:rsidRDefault="00E4142B" w:rsidP="000664D6">
      <w:pPr>
        <w:pStyle w:val="ListParagraph"/>
        <w:keepNext/>
        <w:keepLines/>
        <w:numPr>
          <w:ilvl w:val="0"/>
          <w:numId w:val="23"/>
        </w:numPr>
        <w:ind w:left="567" w:right="-29" w:hanging="567"/>
      </w:pPr>
      <w:r>
        <w:t>húgyhólyagfertőzés, valamint a bőr fertőzései</w:t>
      </w:r>
    </w:p>
    <w:p w14:paraId="7814F0CD" w14:textId="0FEA4662" w:rsidR="00E4142B" w:rsidRDefault="00E4142B" w:rsidP="000664D6">
      <w:pPr>
        <w:pStyle w:val="ListParagraph"/>
        <w:keepNext/>
        <w:keepLines/>
        <w:numPr>
          <w:ilvl w:val="0"/>
          <w:numId w:val="23"/>
        </w:numPr>
        <w:ind w:left="567" w:right="-29" w:hanging="567"/>
      </w:pPr>
      <w:r>
        <w:t>emlőgyulladás</w:t>
      </w:r>
    </w:p>
    <w:p w14:paraId="5666DFC2" w14:textId="7DA4C250" w:rsidR="00E4142B" w:rsidRDefault="00E4142B" w:rsidP="000664D6">
      <w:pPr>
        <w:pStyle w:val="ListParagraph"/>
        <w:keepNext/>
        <w:keepLines/>
        <w:numPr>
          <w:ilvl w:val="0"/>
          <w:numId w:val="23"/>
        </w:numPr>
        <w:ind w:left="567" w:right="-29" w:hanging="567"/>
      </w:pPr>
      <w:r>
        <w:t>májgyulladás</w:t>
      </w:r>
    </w:p>
    <w:p w14:paraId="43A2F5E9" w14:textId="6FCC223A" w:rsidR="00E4142B" w:rsidRDefault="00E4142B" w:rsidP="000664D6">
      <w:pPr>
        <w:pStyle w:val="ListParagraph"/>
        <w:keepNext/>
        <w:keepLines/>
        <w:numPr>
          <w:ilvl w:val="0"/>
          <w:numId w:val="23"/>
        </w:numPr>
        <w:ind w:left="567" w:right="-29" w:hanging="567"/>
      </w:pPr>
      <w:r>
        <w:t>vesebetegségek</w:t>
      </w:r>
    </w:p>
    <w:p w14:paraId="5DC0BCB7" w14:textId="25F3ED89" w:rsidR="00E4142B" w:rsidRDefault="00E4142B" w:rsidP="000664D6">
      <w:pPr>
        <w:pStyle w:val="ListParagraph"/>
        <w:keepNext/>
        <w:keepLines/>
        <w:numPr>
          <w:ilvl w:val="0"/>
          <w:numId w:val="23"/>
        </w:numPr>
        <w:ind w:left="567" w:right="-29" w:hanging="567"/>
      </w:pPr>
      <w:r>
        <w:t xml:space="preserve">fokozott izomtónus vagy izomfeszülés </w:t>
      </w:r>
    </w:p>
    <w:p w14:paraId="4614A6DA" w14:textId="6DA89C16" w:rsidR="00E4142B" w:rsidRDefault="00E4142B" w:rsidP="000664D6">
      <w:pPr>
        <w:pStyle w:val="ListParagraph"/>
        <w:keepNext/>
        <w:keepLines/>
        <w:numPr>
          <w:ilvl w:val="0"/>
          <w:numId w:val="23"/>
        </w:numPr>
        <w:ind w:left="567" w:right="-29" w:hanging="567"/>
      </w:pPr>
      <w:r>
        <w:t>kar- és/vagy lábfájdalom</w:t>
      </w:r>
    </w:p>
    <w:p w14:paraId="2151C207" w14:textId="3A73D0FB" w:rsidR="00E4142B" w:rsidRDefault="00E4142B" w:rsidP="000664D6">
      <w:pPr>
        <w:pStyle w:val="ListParagraph"/>
        <w:keepNext/>
        <w:keepLines/>
        <w:numPr>
          <w:ilvl w:val="0"/>
          <w:numId w:val="23"/>
        </w:numPr>
        <w:ind w:left="567" w:right="-29" w:hanging="567"/>
      </w:pPr>
      <w:r>
        <w:t>viszkető bőrkiütés</w:t>
      </w:r>
    </w:p>
    <w:p w14:paraId="588D4F4C" w14:textId="12E2CFF9" w:rsidR="00E4142B" w:rsidRDefault="00E4142B" w:rsidP="000664D6">
      <w:pPr>
        <w:pStyle w:val="ListParagraph"/>
        <w:keepNext/>
        <w:keepLines/>
        <w:numPr>
          <w:ilvl w:val="0"/>
          <w:numId w:val="23"/>
        </w:numPr>
        <w:ind w:left="567" w:right="-29" w:hanging="567"/>
      </w:pPr>
      <w:r>
        <w:t>álmosság</w:t>
      </w:r>
    </w:p>
    <w:p w14:paraId="4027FEC3" w14:textId="3926BA0B" w:rsidR="00E4142B" w:rsidRDefault="00E4142B" w:rsidP="000664D6">
      <w:pPr>
        <w:pStyle w:val="ListParagraph"/>
        <w:keepNext/>
        <w:keepLines/>
        <w:numPr>
          <w:ilvl w:val="0"/>
          <w:numId w:val="23"/>
        </w:numPr>
        <w:ind w:left="567" w:right="-29" w:hanging="567"/>
      </w:pPr>
      <w:r>
        <w:t xml:space="preserve">aranyeres csomók </w:t>
      </w:r>
    </w:p>
    <w:p w14:paraId="596544BF" w14:textId="6F90C2EB" w:rsidR="00E4142B" w:rsidRDefault="00E4142B" w:rsidP="000664D6">
      <w:pPr>
        <w:pStyle w:val="ListParagraph"/>
        <w:keepNext/>
        <w:keepLines/>
        <w:numPr>
          <w:ilvl w:val="0"/>
          <w:numId w:val="23"/>
        </w:numPr>
        <w:ind w:left="567" w:right="-29" w:hanging="567"/>
      </w:pPr>
      <w:r>
        <w:t>viszketés</w:t>
      </w:r>
    </w:p>
    <w:p w14:paraId="1D0B3F49" w14:textId="3D4918D8" w:rsidR="00E4142B" w:rsidRDefault="00E4142B" w:rsidP="000664D6">
      <w:pPr>
        <w:pStyle w:val="ListParagraph"/>
        <w:keepNext/>
        <w:keepLines/>
        <w:numPr>
          <w:ilvl w:val="0"/>
          <w:numId w:val="23"/>
        </w:numPr>
        <w:ind w:left="567" w:right="-29" w:hanging="567"/>
      </w:pPr>
      <w:r>
        <w:t>szájszárazság, bőrszárazság</w:t>
      </w:r>
    </w:p>
    <w:p w14:paraId="53879C93" w14:textId="74BE8263" w:rsidR="00E4142B" w:rsidRDefault="00E4142B" w:rsidP="000664D6">
      <w:pPr>
        <w:pStyle w:val="ListParagraph"/>
        <w:keepNext/>
        <w:keepLines/>
        <w:numPr>
          <w:ilvl w:val="0"/>
          <w:numId w:val="23"/>
        </w:numPr>
        <w:ind w:left="567" w:right="-29" w:hanging="567"/>
      </w:pPr>
      <w:r>
        <w:t>szemszárazság</w:t>
      </w:r>
    </w:p>
    <w:p w14:paraId="148E9111" w14:textId="5AF31327" w:rsidR="00E4142B" w:rsidRDefault="00E4142B" w:rsidP="000664D6">
      <w:pPr>
        <w:pStyle w:val="ListParagraph"/>
        <w:keepNext/>
        <w:keepLines/>
        <w:numPr>
          <w:ilvl w:val="0"/>
          <w:numId w:val="23"/>
        </w:numPr>
        <w:ind w:left="567" w:right="-29" w:hanging="567"/>
      </w:pPr>
      <w:r>
        <w:t>izzadás</w:t>
      </w:r>
    </w:p>
    <w:p w14:paraId="3C5FEE9A" w14:textId="0F0BF6E7" w:rsidR="00E4142B" w:rsidRDefault="00E4142B" w:rsidP="000664D6">
      <w:pPr>
        <w:pStyle w:val="ListParagraph"/>
        <w:keepNext/>
        <w:keepLines/>
        <w:numPr>
          <w:ilvl w:val="0"/>
          <w:numId w:val="23"/>
        </w:numPr>
        <w:ind w:left="567" w:right="-29" w:hanging="567"/>
      </w:pPr>
      <w:r>
        <w:t>gyengeségérzés és rossz közérzet</w:t>
      </w:r>
    </w:p>
    <w:p w14:paraId="475150FA" w14:textId="2A8AA3F7" w:rsidR="00E4142B" w:rsidRDefault="00E4142B" w:rsidP="000664D6">
      <w:pPr>
        <w:pStyle w:val="ListParagraph"/>
        <w:keepNext/>
        <w:keepLines/>
        <w:numPr>
          <w:ilvl w:val="0"/>
          <w:numId w:val="23"/>
        </w:numPr>
        <w:ind w:left="567" w:right="-29" w:hanging="567"/>
      </w:pPr>
      <w:r>
        <w:t>szorongás</w:t>
      </w:r>
    </w:p>
    <w:p w14:paraId="159C6828" w14:textId="35D6D17F" w:rsidR="00E4142B" w:rsidRDefault="00E4142B" w:rsidP="000664D6">
      <w:pPr>
        <w:pStyle w:val="ListParagraph"/>
        <w:keepNext/>
        <w:keepLines/>
        <w:numPr>
          <w:ilvl w:val="0"/>
          <w:numId w:val="23"/>
        </w:numPr>
        <w:ind w:left="567" w:right="-29" w:hanging="567"/>
      </w:pPr>
      <w:r>
        <w:t>depresszió</w:t>
      </w:r>
    </w:p>
    <w:p w14:paraId="2C547823" w14:textId="486A3660" w:rsidR="00E4142B" w:rsidRDefault="00E4142B" w:rsidP="000664D6">
      <w:pPr>
        <w:pStyle w:val="ListParagraph"/>
        <w:keepNext/>
        <w:keepLines/>
        <w:numPr>
          <w:ilvl w:val="0"/>
          <w:numId w:val="23"/>
        </w:numPr>
        <w:ind w:left="567" w:right="-29" w:hanging="567"/>
      </w:pPr>
      <w:r>
        <w:t>asztma</w:t>
      </w:r>
    </w:p>
    <w:p w14:paraId="3F9193A2" w14:textId="66B859F4" w:rsidR="00E4142B" w:rsidRDefault="00E4142B" w:rsidP="000664D6">
      <w:pPr>
        <w:pStyle w:val="ListParagraph"/>
        <w:keepNext/>
        <w:keepLines/>
        <w:numPr>
          <w:ilvl w:val="0"/>
          <w:numId w:val="23"/>
        </w:numPr>
        <w:ind w:left="567" w:right="-29" w:hanging="567"/>
      </w:pPr>
      <w:r>
        <w:t>a tüdő fertőzése</w:t>
      </w:r>
    </w:p>
    <w:p w14:paraId="4ED97B2D" w14:textId="15C13A84" w:rsidR="00E4142B" w:rsidRDefault="00E4142B" w:rsidP="000664D6">
      <w:pPr>
        <w:pStyle w:val="ListParagraph"/>
        <w:keepNext/>
        <w:keepLines/>
        <w:numPr>
          <w:ilvl w:val="0"/>
          <w:numId w:val="23"/>
        </w:numPr>
        <w:ind w:left="567" w:right="-29" w:hanging="567"/>
      </w:pPr>
      <w:r>
        <w:t>tüdőbetegségek</w:t>
      </w:r>
    </w:p>
    <w:p w14:paraId="08575893" w14:textId="41D9A807" w:rsidR="00E4142B" w:rsidRDefault="00E4142B" w:rsidP="000664D6">
      <w:pPr>
        <w:pStyle w:val="ListParagraph"/>
        <w:keepNext/>
        <w:keepLines/>
        <w:numPr>
          <w:ilvl w:val="0"/>
          <w:numId w:val="23"/>
        </w:numPr>
        <w:ind w:left="567" w:right="-29" w:hanging="567"/>
      </w:pPr>
      <w:r>
        <w:t>hátfájás</w:t>
      </w:r>
    </w:p>
    <w:p w14:paraId="19EDB01C" w14:textId="2E32B909" w:rsidR="00E4142B" w:rsidRDefault="00E4142B" w:rsidP="000664D6">
      <w:pPr>
        <w:pStyle w:val="ListParagraph"/>
        <w:keepNext/>
        <w:keepLines/>
        <w:numPr>
          <w:ilvl w:val="0"/>
          <w:numId w:val="23"/>
        </w:numPr>
        <w:ind w:left="567" w:right="-29" w:hanging="567"/>
      </w:pPr>
      <w:r>
        <w:t>nyakfájás</w:t>
      </w:r>
    </w:p>
    <w:p w14:paraId="4E89D832" w14:textId="478E9DD0" w:rsidR="00E4142B" w:rsidRDefault="00E4142B" w:rsidP="000664D6">
      <w:pPr>
        <w:pStyle w:val="ListParagraph"/>
        <w:keepNext/>
        <w:keepLines/>
        <w:numPr>
          <w:ilvl w:val="0"/>
          <w:numId w:val="23"/>
        </w:numPr>
        <w:ind w:left="567" w:right="-29" w:hanging="567"/>
      </w:pPr>
      <w:r>
        <w:t>csontfájdalom</w:t>
      </w:r>
    </w:p>
    <w:p w14:paraId="1937CE95" w14:textId="02583755" w:rsidR="00E4142B" w:rsidRDefault="00E4142B" w:rsidP="000664D6">
      <w:pPr>
        <w:pStyle w:val="ListParagraph"/>
        <w:keepNext/>
        <w:keepLines/>
        <w:numPr>
          <w:ilvl w:val="0"/>
          <w:numId w:val="23"/>
        </w:numPr>
        <w:ind w:left="567" w:right="-29" w:hanging="567"/>
      </w:pPr>
      <w:r>
        <w:t>faggyúmirigy</w:t>
      </w:r>
      <w:r>
        <w:noBreakHyphen/>
        <w:t xml:space="preserve">gyulladás (akne) </w:t>
      </w:r>
    </w:p>
    <w:p w14:paraId="0A2342F5" w14:textId="2649EF75" w:rsidR="00E4142B" w:rsidRPr="00750971" w:rsidRDefault="00E4142B" w:rsidP="000664D6">
      <w:pPr>
        <w:pStyle w:val="ListParagraph"/>
        <w:keepNext/>
        <w:keepLines/>
        <w:numPr>
          <w:ilvl w:val="0"/>
          <w:numId w:val="23"/>
        </w:numPr>
        <w:ind w:left="567" w:right="-29" w:hanging="567"/>
      </w:pPr>
      <w:r>
        <w:t>lábszárgörcsök</w:t>
      </w:r>
    </w:p>
    <w:p w14:paraId="1522BF8C" w14:textId="77777777" w:rsidR="001F74D3" w:rsidRPr="00750971" w:rsidRDefault="001F74D3" w:rsidP="00BA7CAA">
      <w:pPr>
        <w:keepNext/>
        <w:keepLines/>
        <w:ind w:right="-29"/>
      </w:pPr>
    </w:p>
    <w:p w14:paraId="711B1574" w14:textId="77777777" w:rsidR="001F74D3" w:rsidRPr="00750971" w:rsidRDefault="001F74D3">
      <w:pPr>
        <w:ind w:right="-29"/>
      </w:pPr>
      <w:r w:rsidRPr="00750971">
        <w:rPr>
          <w:b/>
        </w:rPr>
        <w:t>A Herceptin nem gyakori mellékhatásai:</w:t>
      </w:r>
      <w:r w:rsidRPr="00750971">
        <w:t xml:space="preserve"> 100 beteg</w:t>
      </w:r>
      <w:r w:rsidR="00752877" w:rsidRPr="00750971">
        <w:t>ből</w:t>
      </w:r>
      <w:r w:rsidRPr="00750971">
        <w:t xml:space="preserve"> legfeljebb 1 beteg</w:t>
      </w:r>
      <w:r w:rsidR="00752877" w:rsidRPr="00750971">
        <w:t>et érinthet</w:t>
      </w:r>
    </w:p>
    <w:p w14:paraId="3712FACD" w14:textId="77777777" w:rsidR="001F74D3" w:rsidRPr="00750971" w:rsidRDefault="001F74D3">
      <w:pPr>
        <w:ind w:right="-29"/>
      </w:pPr>
    </w:p>
    <w:p w14:paraId="6E2C6775" w14:textId="77777777" w:rsidR="001F74D3" w:rsidRPr="00750971" w:rsidRDefault="001F74D3">
      <w:pPr>
        <w:ind w:left="567" w:right="-29" w:hanging="567"/>
      </w:pPr>
      <w:r w:rsidRPr="00750971">
        <w:sym w:font="Symbol" w:char="F0B7"/>
      </w:r>
      <w:r w:rsidRPr="00750971">
        <w:tab/>
        <w:t>süketség</w:t>
      </w:r>
    </w:p>
    <w:p w14:paraId="3889DD4E" w14:textId="77777777" w:rsidR="001F74D3" w:rsidRPr="00750971" w:rsidRDefault="001F74D3">
      <w:pPr>
        <w:ind w:left="567" w:right="-29" w:hanging="567"/>
      </w:pPr>
      <w:r w:rsidRPr="00750971">
        <w:sym w:font="Symbol" w:char="F0B7"/>
      </w:r>
      <w:r w:rsidRPr="00750971">
        <w:tab/>
        <w:t>kidudorodó bőrkiütés</w:t>
      </w:r>
    </w:p>
    <w:p w14:paraId="1BFBBF19" w14:textId="77777777" w:rsidR="00382A65" w:rsidRPr="00750971" w:rsidRDefault="000C6FA1" w:rsidP="00571EF0">
      <w:pPr>
        <w:ind w:left="567" w:right="-29" w:hanging="567"/>
      </w:pPr>
      <w:r w:rsidRPr="00750971">
        <w:sym w:font="Symbol" w:char="F0B7"/>
      </w:r>
      <w:r w:rsidRPr="00750971">
        <w:tab/>
        <w:t>ziháló légzés</w:t>
      </w:r>
    </w:p>
    <w:p w14:paraId="23DED9AE" w14:textId="77777777" w:rsidR="000C6FA1" w:rsidRPr="00750971" w:rsidRDefault="000C6FA1" w:rsidP="000C6FA1">
      <w:pPr>
        <w:ind w:left="567" w:right="-29" w:hanging="567"/>
      </w:pPr>
      <w:r w:rsidRPr="00750971">
        <w:sym w:font="Symbol" w:char="F0B7"/>
      </w:r>
      <w:r w:rsidRPr="00750971">
        <w:tab/>
        <w:t xml:space="preserve">a tüdők gyulladása vagy hegesedése </w:t>
      </w:r>
    </w:p>
    <w:p w14:paraId="3751B982" w14:textId="77777777" w:rsidR="001F74D3" w:rsidRPr="00750971" w:rsidRDefault="001F74D3">
      <w:pPr>
        <w:ind w:right="-29"/>
      </w:pPr>
    </w:p>
    <w:p w14:paraId="55468D23" w14:textId="77777777" w:rsidR="001F74D3" w:rsidRPr="00750971" w:rsidRDefault="001F74D3">
      <w:pPr>
        <w:keepNext/>
        <w:keepLines/>
        <w:ind w:right="-28"/>
      </w:pPr>
      <w:r w:rsidRPr="00750971">
        <w:rPr>
          <w:b/>
        </w:rPr>
        <w:t>A Herceptin ritka mellékhatásai</w:t>
      </w:r>
      <w:r w:rsidRPr="00750971">
        <w:t>: 1000 beteg</w:t>
      </w:r>
      <w:r w:rsidR="00752877" w:rsidRPr="00750971">
        <w:t>ből</w:t>
      </w:r>
      <w:r w:rsidRPr="00750971">
        <w:t xml:space="preserve"> legfeljebb 1 beteg</w:t>
      </w:r>
      <w:r w:rsidR="00752877" w:rsidRPr="00750971">
        <w:t>et érinthet</w:t>
      </w:r>
    </w:p>
    <w:p w14:paraId="0EA15A8C" w14:textId="77777777" w:rsidR="001F74D3" w:rsidRPr="00750971" w:rsidRDefault="001F74D3">
      <w:pPr>
        <w:keepNext/>
        <w:keepLines/>
        <w:ind w:right="-29"/>
      </w:pPr>
    </w:p>
    <w:p w14:paraId="5F1B76BD" w14:textId="77777777" w:rsidR="001F74D3" w:rsidRPr="00750971" w:rsidRDefault="001F74D3">
      <w:pPr>
        <w:keepNext/>
        <w:keepLines/>
        <w:ind w:left="567" w:right="-29" w:hanging="567"/>
      </w:pPr>
      <w:r w:rsidRPr="00750971">
        <w:sym w:font="Symbol" w:char="F0B7"/>
      </w:r>
      <w:r w:rsidRPr="00750971">
        <w:tab/>
        <w:t xml:space="preserve">sárgaság </w:t>
      </w:r>
    </w:p>
    <w:p w14:paraId="3BA70E3F" w14:textId="77777777" w:rsidR="001F74D3" w:rsidRPr="00750971" w:rsidRDefault="006C3944" w:rsidP="006C3944">
      <w:pPr>
        <w:keepNext/>
        <w:keepLines/>
        <w:ind w:left="567" w:right="-29" w:hanging="567"/>
      </w:pPr>
      <w:r w:rsidRPr="00750971">
        <w:sym w:font="Symbol" w:char="F0B7"/>
      </w:r>
      <w:r w:rsidRPr="00750971">
        <w:tab/>
      </w:r>
      <w:r w:rsidR="009C5482" w:rsidRPr="00750971">
        <w:t>anafilaxiás reakciók</w:t>
      </w:r>
    </w:p>
    <w:p w14:paraId="12DA5BB5" w14:textId="77777777" w:rsidR="001F74D3" w:rsidRPr="00750971" w:rsidRDefault="001F74D3">
      <w:pPr>
        <w:ind w:right="-29"/>
      </w:pPr>
    </w:p>
    <w:p w14:paraId="5DFCF9E8" w14:textId="77777777" w:rsidR="001F74D3" w:rsidRPr="00750971" w:rsidRDefault="001F74D3">
      <w:pPr>
        <w:keepNext/>
        <w:keepLines/>
        <w:ind w:right="-29"/>
      </w:pPr>
      <w:r w:rsidRPr="00750971">
        <w:rPr>
          <w:b/>
        </w:rPr>
        <w:t>További, a Herceptin alkalmazása kapcsán jelentett mellékhatások</w:t>
      </w:r>
      <w:r w:rsidRPr="00750971">
        <w:t>: a gyakoriság a rendelkezésre álló adatokból nem állapítható meg</w:t>
      </w:r>
    </w:p>
    <w:p w14:paraId="4D0C1A3D" w14:textId="77777777" w:rsidR="00382A65" w:rsidRPr="00750971" w:rsidRDefault="00382A65">
      <w:pPr>
        <w:keepNext/>
        <w:keepLines/>
        <w:ind w:right="-29"/>
      </w:pPr>
    </w:p>
    <w:p w14:paraId="645771A5" w14:textId="77777777" w:rsidR="001F74D3" w:rsidRPr="00750971" w:rsidRDefault="001F74D3" w:rsidP="00BA7CAA">
      <w:pPr>
        <w:keepNext/>
        <w:keepLines/>
        <w:ind w:left="567" w:right="-29" w:hanging="567"/>
      </w:pPr>
      <w:r w:rsidRPr="00750971">
        <w:sym w:font="Symbol" w:char="F0B7"/>
      </w:r>
      <w:r w:rsidRPr="00750971">
        <w:tab/>
        <w:t>kóros vagy károsodott véralvadás</w:t>
      </w:r>
    </w:p>
    <w:p w14:paraId="09AFBED5" w14:textId="77777777" w:rsidR="001F74D3" w:rsidRPr="00750971" w:rsidRDefault="001F74D3" w:rsidP="00382A65">
      <w:pPr>
        <w:ind w:left="567" w:right="-29" w:hanging="567"/>
      </w:pPr>
      <w:r w:rsidRPr="00750971">
        <w:sym w:font="Symbol" w:char="F0B7"/>
      </w:r>
      <w:r w:rsidRPr="00750971">
        <w:tab/>
        <w:t>magas káliumszint</w:t>
      </w:r>
    </w:p>
    <w:p w14:paraId="36389678" w14:textId="77777777" w:rsidR="001F74D3" w:rsidRPr="00750971" w:rsidRDefault="001F74D3">
      <w:pPr>
        <w:ind w:left="567" w:right="-29" w:hanging="567"/>
      </w:pPr>
      <w:r w:rsidRPr="00750971">
        <w:sym w:font="Symbol" w:char="F0B7"/>
      </w:r>
      <w:r w:rsidRPr="00750971">
        <w:tab/>
        <w:t xml:space="preserve">vizenyő vagy vérzés a szemfenéken </w:t>
      </w:r>
    </w:p>
    <w:p w14:paraId="33F15010" w14:textId="77777777" w:rsidR="001F74D3" w:rsidRPr="00750971" w:rsidRDefault="001F74D3">
      <w:pPr>
        <w:ind w:left="567" w:right="-29" w:hanging="567"/>
      </w:pPr>
      <w:r w:rsidRPr="00750971">
        <w:sym w:font="Symbol" w:char="F0B7"/>
      </w:r>
      <w:r w:rsidRPr="00750971">
        <w:tab/>
        <w:t>sokk</w:t>
      </w:r>
    </w:p>
    <w:p w14:paraId="4B9940D1" w14:textId="77777777" w:rsidR="001F74D3" w:rsidRPr="00750971" w:rsidRDefault="001F74D3">
      <w:pPr>
        <w:ind w:left="567" w:right="-29" w:hanging="567"/>
      </w:pPr>
      <w:r w:rsidRPr="00750971">
        <w:sym w:font="Symbol" w:char="F0B7"/>
      </w:r>
      <w:r w:rsidRPr="00750971">
        <w:tab/>
        <w:t>szívritmuszavar</w:t>
      </w:r>
    </w:p>
    <w:p w14:paraId="515864F2" w14:textId="77777777" w:rsidR="001F74D3" w:rsidRPr="00750971" w:rsidRDefault="001F74D3">
      <w:pPr>
        <w:ind w:left="567" w:right="-29" w:hanging="567"/>
      </w:pPr>
      <w:r w:rsidRPr="00750971">
        <w:sym w:font="Symbol" w:char="F0B7"/>
      </w:r>
      <w:r w:rsidRPr="00750971">
        <w:tab/>
        <w:t>nehézlégzés</w:t>
      </w:r>
    </w:p>
    <w:p w14:paraId="47257BA5" w14:textId="77777777" w:rsidR="001F74D3" w:rsidRPr="00750971" w:rsidRDefault="001F74D3">
      <w:pPr>
        <w:ind w:left="567" w:right="-29" w:hanging="567"/>
      </w:pPr>
      <w:r w:rsidRPr="00750971">
        <w:sym w:font="Symbol" w:char="F0B7"/>
      </w:r>
      <w:r w:rsidRPr="00750971">
        <w:tab/>
        <w:t>légzési elégtelenség</w:t>
      </w:r>
    </w:p>
    <w:p w14:paraId="040539B8" w14:textId="77777777" w:rsidR="001F74D3" w:rsidRPr="00750971" w:rsidRDefault="001F74D3">
      <w:pPr>
        <w:ind w:left="567" w:right="-29" w:hanging="567"/>
      </w:pPr>
      <w:r w:rsidRPr="00750971">
        <w:sym w:font="Symbol" w:char="F0B7"/>
      </w:r>
      <w:r w:rsidRPr="00750971">
        <w:tab/>
        <w:t>heveny folyadékgyülem a tüdőben</w:t>
      </w:r>
    </w:p>
    <w:p w14:paraId="5783F3FA" w14:textId="77777777" w:rsidR="001F74D3" w:rsidRPr="00750971" w:rsidRDefault="001F74D3">
      <w:pPr>
        <w:ind w:left="567" w:right="-29" w:hanging="567"/>
      </w:pPr>
      <w:r w:rsidRPr="00750971">
        <w:sym w:font="Symbol" w:char="F0B7"/>
      </w:r>
      <w:r w:rsidRPr="00750971">
        <w:tab/>
        <w:t>a légutak heveny beszűkülése</w:t>
      </w:r>
    </w:p>
    <w:p w14:paraId="7C339722" w14:textId="77777777" w:rsidR="001F74D3" w:rsidRPr="00750971" w:rsidRDefault="001F74D3">
      <w:pPr>
        <w:ind w:left="567" w:right="-29" w:hanging="567"/>
      </w:pPr>
      <w:r w:rsidRPr="00750971">
        <w:sym w:font="Symbol" w:char="F0B7"/>
      </w:r>
      <w:r w:rsidRPr="00750971">
        <w:tab/>
        <w:t>kórosan alacsony oxigénszint a vérben</w:t>
      </w:r>
    </w:p>
    <w:p w14:paraId="6239E0F8" w14:textId="77777777" w:rsidR="001F74D3" w:rsidRPr="00750971" w:rsidRDefault="001F74D3">
      <w:pPr>
        <w:ind w:left="567" w:right="-29" w:hanging="567"/>
      </w:pPr>
      <w:r w:rsidRPr="00750971">
        <w:lastRenderedPageBreak/>
        <w:sym w:font="Symbol" w:char="F0B7"/>
      </w:r>
      <w:r w:rsidRPr="00750971">
        <w:tab/>
        <w:t>vízszintesen fekvő helyzetben jelentkező nehézlégzés</w:t>
      </w:r>
    </w:p>
    <w:p w14:paraId="61788067" w14:textId="77777777" w:rsidR="001F74D3" w:rsidRPr="00750971" w:rsidRDefault="001F74D3">
      <w:pPr>
        <w:ind w:left="567" w:right="-29" w:hanging="567"/>
      </w:pPr>
      <w:r w:rsidRPr="00750971">
        <w:sym w:font="Symbol" w:char="F0B7"/>
      </w:r>
      <w:r w:rsidRPr="00750971">
        <w:tab/>
        <w:t>májkárosodás</w:t>
      </w:r>
    </w:p>
    <w:p w14:paraId="66E2E85A" w14:textId="77777777" w:rsidR="001F74D3" w:rsidRPr="00750971" w:rsidRDefault="001F74D3">
      <w:pPr>
        <w:ind w:left="567" w:right="-29" w:hanging="567"/>
      </w:pPr>
      <w:r w:rsidRPr="00750971">
        <w:sym w:font="Symbol" w:char="F0B7"/>
      </w:r>
      <w:r w:rsidRPr="00750971">
        <w:tab/>
        <w:t>az arc, ajkak és torok feldagadása</w:t>
      </w:r>
    </w:p>
    <w:p w14:paraId="29F8A4FB" w14:textId="77777777" w:rsidR="001F74D3" w:rsidRPr="00750971" w:rsidRDefault="001F74D3">
      <w:pPr>
        <w:ind w:left="567" w:right="-29" w:hanging="567"/>
      </w:pPr>
      <w:r w:rsidRPr="00750971">
        <w:sym w:font="Symbol" w:char="F0B7"/>
      </w:r>
      <w:r w:rsidRPr="00750971">
        <w:tab/>
        <w:t>veseelégtelenség</w:t>
      </w:r>
    </w:p>
    <w:p w14:paraId="42DDF452" w14:textId="77777777" w:rsidR="001F74D3" w:rsidRPr="00750971" w:rsidRDefault="001F74D3">
      <w:pPr>
        <w:ind w:left="567" w:right="-29" w:hanging="567"/>
      </w:pPr>
      <w:r w:rsidRPr="00750971">
        <w:sym w:font="Symbol" w:char="F0B7"/>
      </w:r>
      <w:r w:rsidRPr="00750971">
        <w:tab/>
        <w:t>kórosan kevés folyadék a magzat körül a méhben</w:t>
      </w:r>
    </w:p>
    <w:p w14:paraId="57F2BE09" w14:textId="77777777" w:rsidR="001F74D3" w:rsidRPr="00750971" w:rsidRDefault="001F74D3">
      <w:pPr>
        <w:ind w:left="567" w:right="-29" w:hanging="567"/>
      </w:pPr>
      <w:r w:rsidRPr="00750971">
        <w:sym w:font="Symbol" w:char="F0B7"/>
      </w:r>
      <w:r w:rsidRPr="00750971">
        <w:tab/>
        <w:t>a magzat tüdejének elégtelen fejlődése a méhben</w:t>
      </w:r>
    </w:p>
    <w:p w14:paraId="16714DB7" w14:textId="77777777" w:rsidR="001F74D3" w:rsidRPr="00750971" w:rsidRDefault="001F74D3">
      <w:pPr>
        <w:ind w:left="567" w:right="-29" w:hanging="567"/>
      </w:pPr>
      <w:r w:rsidRPr="00750971">
        <w:sym w:font="Symbol" w:char="F0B7"/>
      </w:r>
      <w:r w:rsidRPr="00750971">
        <w:tab/>
        <w:t>a magzat veséjének kóros fejlődése a méhben</w:t>
      </w:r>
    </w:p>
    <w:p w14:paraId="13BF3548" w14:textId="77777777" w:rsidR="001F74D3" w:rsidRPr="00750971" w:rsidRDefault="001F74D3">
      <w:pPr>
        <w:ind w:right="-29"/>
      </w:pPr>
    </w:p>
    <w:p w14:paraId="296BCFCB" w14:textId="77777777" w:rsidR="001F74D3" w:rsidRPr="00750971" w:rsidRDefault="001F74D3">
      <w:pPr>
        <w:ind w:right="-29"/>
      </w:pPr>
      <w:r w:rsidRPr="00750971">
        <w:t xml:space="preserve">Az Ön által tapasztalt mellékhatást némely esetben alapbetegsége, a daganat okozhatja. Ha a Herceptin-t kemoterápiával kombinálva kapja, a mellékhatások részben a kemoterápia következményei is lehetnek. </w:t>
      </w:r>
    </w:p>
    <w:p w14:paraId="280F60E9" w14:textId="77777777" w:rsidR="001F74D3" w:rsidRPr="00750971" w:rsidRDefault="001F74D3">
      <w:pPr>
        <w:ind w:right="-29"/>
      </w:pPr>
    </w:p>
    <w:p w14:paraId="71058D07" w14:textId="77777777" w:rsidR="001F74D3" w:rsidRPr="00750971" w:rsidRDefault="001F74D3">
      <w:pPr>
        <w:ind w:right="-29"/>
      </w:pPr>
      <w:r w:rsidRPr="00750971">
        <w:t xml:space="preserve">Ha Önnél bármilyen mellékhatás jelentkezik, tájékoztassa kezelőorvosát, gyógyszerészét vagy a gondozását végző egészségügyi szakembert. </w:t>
      </w:r>
    </w:p>
    <w:p w14:paraId="7D004332" w14:textId="77777777" w:rsidR="001F74D3" w:rsidRPr="00750971" w:rsidRDefault="001F74D3">
      <w:pPr>
        <w:ind w:right="-29"/>
      </w:pPr>
    </w:p>
    <w:p w14:paraId="0E1EC689" w14:textId="77777777" w:rsidR="001F74D3" w:rsidRPr="00750971" w:rsidRDefault="001F74D3">
      <w:pPr>
        <w:keepNext/>
        <w:ind w:right="-28"/>
        <w:rPr>
          <w:b/>
        </w:rPr>
      </w:pPr>
      <w:r w:rsidRPr="00750971">
        <w:rPr>
          <w:b/>
        </w:rPr>
        <w:t>Mellékhatások bejelentése</w:t>
      </w:r>
    </w:p>
    <w:p w14:paraId="4DB32280" w14:textId="384AED63" w:rsidR="001F74D3" w:rsidRPr="00750971" w:rsidRDefault="001F74D3">
      <w:pPr>
        <w:keepNext/>
        <w:ind w:right="-28"/>
      </w:pPr>
      <w:r w:rsidRPr="00750971">
        <w:t xml:space="preserve">Ha Önnél bármilyen mellékhatás jelentkezik, tájékoztassa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20" w:history="1">
        <w:r w:rsidRPr="00C55AE5">
          <w:rPr>
            <w:rStyle w:val="Hyperlink"/>
            <w:highlight w:val="lightGray"/>
          </w:rPr>
          <w:t>V. függelékben</w:t>
        </w:r>
      </w:hyperlink>
      <w:r w:rsidRPr="00C55AE5">
        <w:rPr>
          <w:highlight w:val="lightGray"/>
        </w:rPr>
        <w:t xml:space="preserve"> található elérhetőségeken keresztül</w:t>
      </w:r>
      <w:r w:rsidRPr="00750971">
        <w:t>. A mellékhatások bejelentésével Ön is hozzájárulhat ahhoz, hogy minél több információ álljon rendelkezésre a gyógyszer biztonságos alkalmazásával kapcsolatban.</w:t>
      </w:r>
    </w:p>
    <w:p w14:paraId="6C3F7332" w14:textId="77777777" w:rsidR="001F74D3" w:rsidRPr="00750971" w:rsidRDefault="001F74D3">
      <w:pPr>
        <w:ind w:right="-2"/>
      </w:pPr>
    </w:p>
    <w:p w14:paraId="5933382E" w14:textId="77777777" w:rsidR="001F74D3" w:rsidRPr="00750971" w:rsidRDefault="001F74D3">
      <w:pPr>
        <w:ind w:right="-2"/>
      </w:pPr>
    </w:p>
    <w:p w14:paraId="1CFF0FA9" w14:textId="77777777" w:rsidR="001F74D3" w:rsidRPr="00750971" w:rsidRDefault="001F74D3">
      <w:pPr>
        <w:ind w:right="-2"/>
        <w:rPr>
          <w:b/>
        </w:rPr>
      </w:pPr>
      <w:r w:rsidRPr="00750971">
        <w:rPr>
          <w:b/>
        </w:rPr>
        <w:t>5.</w:t>
      </w:r>
      <w:r w:rsidRPr="00750971">
        <w:rPr>
          <w:b/>
        </w:rPr>
        <w:tab/>
        <w:t>Hogyan kell a Herceptin-t tárolni?</w:t>
      </w:r>
    </w:p>
    <w:p w14:paraId="00087CCC" w14:textId="77777777" w:rsidR="001F74D3" w:rsidRPr="00750971" w:rsidRDefault="001F74D3">
      <w:pPr>
        <w:ind w:right="-2"/>
        <w:rPr>
          <w:b/>
        </w:rPr>
      </w:pPr>
    </w:p>
    <w:p w14:paraId="60A84CA3" w14:textId="77777777" w:rsidR="001F74D3" w:rsidRPr="00750971" w:rsidRDefault="001F74D3">
      <w:pPr>
        <w:ind w:right="-2"/>
        <w:outlineLvl w:val="0"/>
      </w:pPr>
      <w:r w:rsidRPr="00750971">
        <w:t>A Herceptin</w:t>
      </w:r>
      <w:r w:rsidRPr="00750971">
        <w:noBreakHyphen/>
        <w:t>t az egészségügyi szakemberek fogják tárolni a kórházban vagy az egészségügyi intézményben.</w:t>
      </w:r>
    </w:p>
    <w:p w14:paraId="339101B4" w14:textId="77777777" w:rsidR="001F74D3" w:rsidRPr="00750971" w:rsidRDefault="001F74D3">
      <w:pPr>
        <w:ind w:right="-2"/>
        <w:outlineLvl w:val="0"/>
      </w:pPr>
    </w:p>
    <w:p w14:paraId="5CFB1A80" w14:textId="77777777" w:rsidR="001F74D3" w:rsidRPr="00750971" w:rsidRDefault="001F74D3" w:rsidP="000664D6">
      <w:pPr>
        <w:ind w:left="720" w:hanging="360"/>
        <w:outlineLvl w:val="0"/>
      </w:pPr>
      <w:r w:rsidRPr="00750971">
        <w:sym w:font="Symbol" w:char="F0B7"/>
      </w:r>
      <w:r w:rsidRPr="00750971">
        <w:tab/>
        <w:t>A gyógyszer gyermekektől elzárva tartandó.</w:t>
      </w:r>
    </w:p>
    <w:p w14:paraId="28347E9D" w14:textId="77777777" w:rsidR="001F74D3" w:rsidRPr="00750971" w:rsidRDefault="001F74D3" w:rsidP="000664D6">
      <w:pPr>
        <w:ind w:left="720" w:hanging="360"/>
        <w:outlineLvl w:val="0"/>
      </w:pPr>
      <w:r w:rsidRPr="00750971">
        <w:sym w:font="Symbol" w:char="F0B7"/>
      </w:r>
      <w:r w:rsidRPr="00750971">
        <w:tab/>
        <w:t>A dobozon és a címkén feltüntetett lejárati idő (EXP) után ne alkalmazza ezt a gyógyszert. A lejárati idő az adott hónap utolsó napjára vonatkozik.</w:t>
      </w:r>
    </w:p>
    <w:p w14:paraId="00EA05E9" w14:textId="654C6C2A" w:rsidR="001F74D3" w:rsidRPr="00750971" w:rsidRDefault="001F74D3" w:rsidP="000664D6">
      <w:pPr>
        <w:ind w:left="720" w:hanging="360"/>
        <w:outlineLvl w:val="0"/>
      </w:pPr>
      <w:r w:rsidRPr="00750971">
        <w:sym w:font="Symbol" w:char="F0B7"/>
      </w:r>
      <w:r w:rsidRPr="00750971">
        <w:tab/>
        <w:t>A bontatlan injekciós üveget hűtőszekrényben (2°C - 8</w:t>
      </w:r>
      <w:r w:rsidR="002D3E39">
        <w:t>°</w:t>
      </w:r>
      <w:r w:rsidRPr="00750971">
        <w:t>C) kell tárolni.</w:t>
      </w:r>
    </w:p>
    <w:p w14:paraId="2CF169F4" w14:textId="77777777" w:rsidR="001F74D3" w:rsidRPr="00750971" w:rsidRDefault="001F74D3" w:rsidP="000664D6">
      <w:pPr>
        <w:ind w:left="720" w:hanging="360"/>
        <w:outlineLvl w:val="0"/>
      </w:pPr>
      <w:r w:rsidRPr="00750971">
        <w:sym w:font="Symbol" w:char="F0B7"/>
      </w:r>
      <w:r w:rsidRPr="00750971">
        <w:tab/>
        <w:t>Az elkészített oldat nem fagyasztható.</w:t>
      </w:r>
    </w:p>
    <w:p w14:paraId="28953043" w14:textId="531178CD" w:rsidR="001F74D3" w:rsidRPr="00750971" w:rsidRDefault="001F74D3" w:rsidP="000664D6">
      <w:pPr>
        <w:keepNext/>
        <w:keepLines/>
        <w:ind w:left="720" w:hanging="360"/>
        <w:outlineLvl w:val="0"/>
      </w:pPr>
      <w:r w:rsidRPr="00750971">
        <w:sym w:font="Symbol" w:char="F0B7"/>
      </w:r>
      <w:r w:rsidRPr="00750971">
        <w:tab/>
        <w:t>Az infúziós oldatot a hígítás után azonnal fel kell használni. Ha nem használják fel azonnal, a felhasználás előtti tárolásért és az alkalmazott tárolási körülményekért a felhasználót terheli a felelősség és 2°C - 8</w:t>
      </w:r>
      <w:r w:rsidR="002D3E39">
        <w:t>°</w:t>
      </w:r>
      <w:r w:rsidRPr="00750971">
        <w:t>C közötti hőmérsékleten tárolva ez általában nem lehet hosszabb, mint 24 óra.</w:t>
      </w:r>
    </w:p>
    <w:p w14:paraId="7E693D52" w14:textId="77777777" w:rsidR="001F74D3" w:rsidRPr="00750971" w:rsidRDefault="001F74D3" w:rsidP="000664D6">
      <w:pPr>
        <w:ind w:left="720" w:hanging="360"/>
        <w:outlineLvl w:val="0"/>
      </w:pPr>
      <w:r w:rsidRPr="00750971">
        <w:sym w:font="Symbol" w:char="F0B7"/>
      </w:r>
      <w:r w:rsidRPr="00750971">
        <w:tab/>
        <w:t>Ne alkalmazza ezt a gyógyszert, ha abban beadás előtt bármilyen szilárd részecskét, illetve elszíneződést észlel.</w:t>
      </w:r>
    </w:p>
    <w:p w14:paraId="266281D4" w14:textId="77777777" w:rsidR="001F74D3" w:rsidRPr="00750971" w:rsidRDefault="001F74D3" w:rsidP="000664D6">
      <w:pPr>
        <w:ind w:left="720" w:hanging="360"/>
        <w:outlineLvl w:val="0"/>
      </w:pPr>
      <w:r w:rsidRPr="00750971">
        <w:sym w:font="Symbol" w:char="F0B7"/>
      </w:r>
      <w:r w:rsidRPr="00750971">
        <w:tab/>
        <w:t>Semmilyen gyógyszert ne dobjon a szennyvízbe vagy a háztartási hulladékba. Kérdezze meg gyógyszerészét, hogy mit tegyen a már nem használt gyógyszereivel. Ezek az intézkedések elősegítik a környezet védelmét.</w:t>
      </w:r>
    </w:p>
    <w:p w14:paraId="2C1B726A" w14:textId="77777777" w:rsidR="001F74D3" w:rsidRPr="00750971" w:rsidRDefault="001F74D3">
      <w:pPr>
        <w:ind w:right="-2"/>
      </w:pPr>
    </w:p>
    <w:p w14:paraId="34012287" w14:textId="77777777" w:rsidR="001F74D3" w:rsidRPr="00750971" w:rsidRDefault="001F74D3">
      <w:pPr>
        <w:ind w:right="-2"/>
      </w:pPr>
    </w:p>
    <w:p w14:paraId="2A965C9A" w14:textId="77777777" w:rsidR="001F74D3" w:rsidRPr="00750971" w:rsidRDefault="001F74D3">
      <w:pPr>
        <w:keepNext/>
        <w:keepLines/>
        <w:ind w:left="567" w:right="-2" w:hanging="567"/>
        <w:rPr>
          <w:b/>
        </w:rPr>
      </w:pPr>
      <w:r w:rsidRPr="00750971">
        <w:rPr>
          <w:b/>
        </w:rPr>
        <w:t>6.</w:t>
      </w:r>
      <w:r w:rsidRPr="00750971">
        <w:rPr>
          <w:b/>
        </w:rPr>
        <w:tab/>
        <w:t>A csomagolás tartalma és egyéb információk</w:t>
      </w:r>
    </w:p>
    <w:p w14:paraId="656B4554" w14:textId="77777777" w:rsidR="001F74D3" w:rsidRPr="00750971" w:rsidRDefault="001F74D3">
      <w:pPr>
        <w:keepNext/>
        <w:keepLines/>
      </w:pPr>
    </w:p>
    <w:p w14:paraId="5F4F88FF" w14:textId="77777777" w:rsidR="001F74D3" w:rsidRPr="00750971" w:rsidRDefault="001F74D3">
      <w:pPr>
        <w:keepNext/>
        <w:keepLines/>
        <w:outlineLvl w:val="0"/>
        <w:rPr>
          <w:b/>
        </w:rPr>
      </w:pPr>
      <w:r w:rsidRPr="00750971">
        <w:rPr>
          <w:b/>
        </w:rPr>
        <w:t>Mit tartalmaz a Herceptin</w:t>
      </w:r>
    </w:p>
    <w:p w14:paraId="0947848B" w14:textId="77777777" w:rsidR="001F74D3" w:rsidRPr="00750971" w:rsidRDefault="001F74D3">
      <w:pPr>
        <w:keepNext/>
        <w:keepLines/>
      </w:pPr>
    </w:p>
    <w:p w14:paraId="17B47D2C" w14:textId="77777777" w:rsidR="001F74D3" w:rsidRPr="00750971" w:rsidRDefault="001F74D3">
      <w:pPr>
        <w:ind w:left="567" w:hanging="567"/>
      </w:pPr>
      <w:r w:rsidRPr="00750971">
        <w:sym w:font="Symbol" w:char="F0B7"/>
      </w:r>
      <w:r w:rsidRPr="00750971">
        <w:tab/>
        <w:t>A készítmény hatóanyaga a trasztuzumab. Egy injekciós üveg 150 mg trasztuzumabot tartalmaz, amelyet 7,2 ml injekcióhoz való vízben kell feloldani. Az így elkészített oldat kb. 21 mg/ml trasztuzumabot tartalmaz.</w:t>
      </w:r>
    </w:p>
    <w:p w14:paraId="0232CF10" w14:textId="77777777" w:rsidR="001F74D3" w:rsidRPr="00750971" w:rsidRDefault="001F74D3">
      <w:pPr>
        <w:tabs>
          <w:tab w:val="num" w:pos="567"/>
        </w:tabs>
        <w:ind w:left="567" w:hanging="567"/>
      </w:pPr>
    </w:p>
    <w:p w14:paraId="723E56A0" w14:textId="775AECE2" w:rsidR="001F74D3" w:rsidRPr="00750971" w:rsidRDefault="001F74D3">
      <w:pPr>
        <w:ind w:left="567" w:hanging="567"/>
      </w:pPr>
      <w:r w:rsidRPr="00750971">
        <w:sym w:font="Symbol" w:char="F0B7"/>
      </w:r>
      <w:r w:rsidRPr="00750971">
        <w:tab/>
        <w:t>Egyéb összetevők:</w:t>
      </w:r>
      <w:r w:rsidR="004E49BF">
        <w:t xml:space="preserve"> </w:t>
      </w:r>
      <w:r w:rsidRPr="00750971">
        <w:t>hisztidin-hidroklorid</w:t>
      </w:r>
      <w:r w:rsidRPr="00750971">
        <w:noBreakHyphen/>
        <w:t>monohidrát, hisztidin, α,α-trehalóz-dihidrát, poliszorbát</w:t>
      </w:r>
      <w:r w:rsidR="001C5880">
        <w:t> </w:t>
      </w:r>
      <w:r w:rsidRPr="00750971">
        <w:t>20</w:t>
      </w:r>
      <w:r w:rsidR="00B04738" w:rsidRPr="00750971">
        <w:t xml:space="preserve"> </w:t>
      </w:r>
      <w:r w:rsidR="004E49BF">
        <w:t xml:space="preserve">(E432) </w:t>
      </w:r>
      <w:r w:rsidR="00B04738" w:rsidRPr="00750971">
        <w:t xml:space="preserve">(lásd </w:t>
      </w:r>
      <w:r w:rsidR="0023244C">
        <w:t xml:space="preserve">az </w:t>
      </w:r>
      <w:r w:rsidR="00D702ED">
        <w:t>„</w:t>
      </w:r>
      <w:r w:rsidR="00B04738" w:rsidRPr="00750971">
        <w:t>A Herceptin poliszorbátot ta</w:t>
      </w:r>
      <w:r w:rsidR="00BC4D85">
        <w:t>r</w:t>
      </w:r>
      <w:r w:rsidR="00B04738" w:rsidRPr="00750971">
        <w:t>talmaz</w:t>
      </w:r>
      <w:r w:rsidR="00D702ED">
        <w:t>”</w:t>
      </w:r>
      <w:r w:rsidR="00B04738" w:rsidRPr="00750971">
        <w:t xml:space="preserve"> című részt a 2.</w:t>
      </w:r>
      <w:r w:rsidR="002C5537">
        <w:t> </w:t>
      </w:r>
      <w:r w:rsidR="00B04738" w:rsidRPr="00750971">
        <w:t>pontban)</w:t>
      </w:r>
      <w:r w:rsidR="002C5537">
        <w:t>.</w:t>
      </w:r>
    </w:p>
    <w:p w14:paraId="5C8E32B5" w14:textId="77777777" w:rsidR="001F74D3" w:rsidRPr="00750971" w:rsidRDefault="001F74D3"/>
    <w:p w14:paraId="563C40F7" w14:textId="77777777" w:rsidR="001F74D3" w:rsidRPr="00750971" w:rsidRDefault="001F74D3">
      <w:pPr>
        <w:keepNext/>
        <w:outlineLvl w:val="0"/>
      </w:pPr>
      <w:r w:rsidRPr="00750971">
        <w:rPr>
          <w:b/>
        </w:rPr>
        <w:lastRenderedPageBreak/>
        <w:t>Milyen a Herceptin külleme és mit tartalmaz a csomagolás</w:t>
      </w:r>
    </w:p>
    <w:p w14:paraId="60951D31" w14:textId="77777777" w:rsidR="001F74D3" w:rsidRPr="00750971" w:rsidRDefault="001F74D3">
      <w:pPr>
        <w:keepNext/>
        <w:outlineLvl w:val="0"/>
      </w:pPr>
    </w:p>
    <w:p w14:paraId="538DDC5B" w14:textId="77777777" w:rsidR="001F74D3" w:rsidRPr="00750971" w:rsidRDefault="001F74D3">
      <w:pPr>
        <w:outlineLvl w:val="0"/>
      </w:pPr>
      <w:r w:rsidRPr="00750971">
        <w:t>A Herceptin egy por oldatos intravénás infúzióhoz való koncentrátumhoz, ami egy gumidugóval ellátott, üvegből készült injekciós üvegben van, amely 150 mg trasztuzumabot tartalmaz. A por fehér</w:t>
      </w:r>
      <w:r w:rsidRPr="00750971">
        <w:noBreakHyphen/>
        <w:t xml:space="preserve">halványsárga granulátum. Egy doboz egy injekciós üveget tartalmaz.  </w:t>
      </w:r>
    </w:p>
    <w:p w14:paraId="044B7D0F" w14:textId="77777777" w:rsidR="001F74D3" w:rsidRPr="00750971" w:rsidRDefault="001F74D3"/>
    <w:p w14:paraId="5F094E70" w14:textId="77777777" w:rsidR="001F74D3" w:rsidRPr="00750971" w:rsidRDefault="001F74D3" w:rsidP="00D16DAE">
      <w:pPr>
        <w:keepNext/>
        <w:keepLines/>
        <w:outlineLvl w:val="0"/>
        <w:rPr>
          <w:b/>
        </w:rPr>
      </w:pPr>
      <w:r w:rsidRPr="00750971">
        <w:rPr>
          <w:b/>
        </w:rPr>
        <w:t>A forgalomba hozatali engedély jogosultja</w:t>
      </w:r>
    </w:p>
    <w:p w14:paraId="0312FC0D" w14:textId="77777777" w:rsidR="001F74D3" w:rsidRPr="00750971" w:rsidRDefault="001F74D3" w:rsidP="00051349">
      <w:pPr>
        <w:keepNext/>
        <w:keepLines/>
      </w:pPr>
    </w:p>
    <w:p w14:paraId="0A5C3EA4" w14:textId="77777777" w:rsidR="001F74D3" w:rsidRPr="00750971" w:rsidRDefault="001F74D3" w:rsidP="00510A70">
      <w:pPr>
        <w:keepNext/>
        <w:keepLines/>
        <w:rPr>
          <w:szCs w:val="22"/>
        </w:rPr>
      </w:pPr>
      <w:r w:rsidRPr="00750971">
        <w:rPr>
          <w:szCs w:val="22"/>
        </w:rPr>
        <w:t xml:space="preserve">Roche Registration GmbH </w:t>
      </w:r>
    </w:p>
    <w:p w14:paraId="0FDBCABD" w14:textId="77777777" w:rsidR="001F74D3" w:rsidRPr="00750971" w:rsidRDefault="001F74D3" w:rsidP="00510A70">
      <w:pPr>
        <w:keepNext/>
        <w:keepLines/>
        <w:rPr>
          <w:szCs w:val="22"/>
        </w:rPr>
      </w:pPr>
      <w:r w:rsidRPr="00750971">
        <w:rPr>
          <w:szCs w:val="22"/>
        </w:rPr>
        <w:t>Emil-Barell-Strasse 1.</w:t>
      </w:r>
    </w:p>
    <w:p w14:paraId="7DFD5EC2" w14:textId="77777777" w:rsidR="001F74D3" w:rsidRPr="00750971" w:rsidRDefault="001F74D3" w:rsidP="00510A70">
      <w:pPr>
        <w:keepNext/>
        <w:keepLines/>
        <w:rPr>
          <w:szCs w:val="22"/>
        </w:rPr>
      </w:pPr>
      <w:r w:rsidRPr="00750971">
        <w:rPr>
          <w:szCs w:val="22"/>
        </w:rPr>
        <w:t>79639</w:t>
      </w:r>
    </w:p>
    <w:p w14:paraId="7C292C93" w14:textId="77777777" w:rsidR="001F74D3" w:rsidRPr="00750971" w:rsidRDefault="001F74D3" w:rsidP="00FA5553">
      <w:pPr>
        <w:keepNext/>
        <w:keepLines/>
        <w:rPr>
          <w:szCs w:val="22"/>
        </w:rPr>
      </w:pPr>
      <w:r w:rsidRPr="00750971">
        <w:rPr>
          <w:szCs w:val="22"/>
        </w:rPr>
        <w:t>Grenzach-Wyhlen</w:t>
      </w:r>
    </w:p>
    <w:p w14:paraId="52A001CE" w14:textId="77777777" w:rsidR="001F74D3" w:rsidRPr="00750971" w:rsidRDefault="001F74D3" w:rsidP="00FA5553">
      <w:pPr>
        <w:keepNext/>
        <w:keepLines/>
        <w:rPr>
          <w:szCs w:val="22"/>
        </w:rPr>
      </w:pPr>
      <w:r w:rsidRPr="00750971">
        <w:rPr>
          <w:szCs w:val="22"/>
        </w:rPr>
        <w:t>Németország</w:t>
      </w:r>
    </w:p>
    <w:p w14:paraId="5F722628" w14:textId="77777777" w:rsidR="001F74D3" w:rsidRPr="00750971" w:rsidRDefault="001F74D3" w:rsidP="000664D6"/>
    <w:p w14:paraId="392EC312" w14:textId="77777777" w:rsidR="001F74D3" w:rsidRPr="00750971" w:rsidRDefault="001F74D3" w:rsidP="00FA5553">
      <w:pPr>
        <w:keepNext/>
        <w:keepLines/>
        <w:outlineLvl w:val="0"/>
        <w:rPr>
          <w:b/>
        </w:rPr>
      </w:pPr>
      <w:r w:rsidRPr="00750971">
        <w:rPr>
          <w:b/>
        </w:rPr>
        <w:t>Gyártó</w:t>
      </w:r>
    </w:p>
    <w:p w14:paraId="268FD2C6" w14:textId="77777777" w:rsidR="00DA08FB" w:rsidRDefault="00DA08FB" w:rsidP="000664D6">
      <w:pPr>
        <w:keepNext/>
        <w:keepLines/>
        <w:outlineLvl w:val="0"/>
        <w:rPr>
          <w:bCs/>
        </w:rPr>
      </w:pPr>
    </w:p>
    <w:p w14:paraId="51FE4AA7" w14:textId="3DC0BFEE" w:rsidR="001F74D3" w:rsidRPr="00750971" w:rsidRDefault="001F74D3">
      <w:pPr>
        <w:outlineLvl w:val="0"/>
        <w:rPr>
          <w:bCs/>
        </w:rPr>
      </w:pPr>
      <w:r w:rsidRPr="00750971">
        <w:rPr>
          <w:bCs/>
        </w:rPr>
        <w:t>Roche Pharma AG</w:t>
      </w:r>
    </w:p>
    <w:p w14:paraId="2382BC97" w14:textId="77777777" w:rsidR="001F74D3" w:rsidRPr="00750971" w:rsidRDefault="001F74D3">
      <w:pPr>
        <w:outlineLvl w:val="0"/>
        <w:rPr>
          <w:bCs/>
        </w:rPr>
      </w:pPr>
      <w:r w:rsidRPr="00750971">
        <w:rPr>
          <w:bCs/>
        </w:rPr>
        <w:t>Emil-Barell-Strasse 1</w:t>
      </w:r>
    </w:p>
    <w:p w14:paraId="6989B11D" w14:textId="77777777" w:rsidR="001F74D3" w:rsidRPr="00750971" w:rsidRDefault="001F74D3">
      <w:pPr>
        <w:outlineLvl w:val="0"/>
        <w:rPr>
          <w:bCs/>
        </w:rPr>
      </w:pPr>
      <w:r w:rsidRPr="00750971">
        <w:rPr>
          <w:bCs/>
        </w:rPr>
        <w:t>79639 Grenzach-Wyhlen</w:t>
      </w:r>
    </w:p>
    <w:p w14:paraId="625C9194" w14:textId="77777777" w:rsidR="001F74D3" w:rsidRPr="00750971" w:rsidRDefault="001F74D3">
      <w:r w:rsidRPr="00750971">
        <w:t>Németország</w:t>
      </w:r>
    </w:p>
    <w:p w14:paraId="1449D820" w14:textId="77777777" w:rsidR="001F74D3" w:rsidRPr="00750971" w:rsidRDefault="001F74D3"/>
    <w:p w14:paraId="6FF4F2AD" w14:textId="77777777" w:rsidR="001F74D3" w:rsidRPr="00750971" w:rsidRDefault="001F74D3">
      <w:pPr>
        <w:keepNext/>
      </w:pPr>
      <w:r w:rsidRPr="00750971">
        <w:t>A készítményhez kapcsolódó további kérdéseivel forduljon a forgalomba hozatali engedély jogosultjának helyi képviseletéhez:</w:t>
      </w:r>
    </w:p>
    <w:p w14:paraId="230ED9C0" w14:textId="77777777" w:rsidR="001F74D3" w:rsidRPr="00750971" w:rsidRDefault="001F74D3">
      <w:pPr>
        <w:keepNext/>
      </w:pPr>
    </w:p>
    <w:tbl>
      <w:tblPr>
        <w:tblW w:w="5000" w:type="pct"/>
        <w:tblLook w:val="0000" w:firstRow="0" w:lastRow="0" w:firstColumn="0" w:lastColumn="0" w:noHBand="0" w:noVBand="0"/>
      </w:tblPr>
      <w:tblGrid>
        <w:gridCol w:w="4541"/>
        <w:gridCol w:w="4530"/>
      </w:tblGrid>
      <w:tr w:rsidR="001F74D3" w:rsidRPr="00750971" w14:paraId="2BA1B4F0" w14:textId="77777777">
        <w:trPr>
          <w:cantSplit/>
        </w:trPr>
        <w:tc>
          <w:tcPr>
            <w:tcW w:w="2503" w:type="pct"/>
          </w:tcPr>
          <w:p w14:paraId="0BC45AD1" w14:textId="558ACBC0" w:rsidR="001F74D3" w:rsidRPr="00750971" w:rsidRDefault="001F74D3">
            <w:r w:rsidRPr="00750971">
              <w:rPr>
                <w:b/>
              </w:rPr>
              <w:t>België/Belgique/Belgien</w:t>
            </w:r>
            <w:r w:rsidR="00913433" w:rsidRPr="00750971">
              <w:rPr>
                <w:b/>
              </w:rPr>
              <w:t>,</w:t>
            </w:r>
          </w:p>
          <w:p w14:paraId="64F4F6C4" w14:textId="77777777" w:rsidR="00913433" w:rsidRPr="00750971" w:rsidRDefault="00913433" w:rsidP="00913433">
            <w:pPr>
              <w:rPr>
                <w:szCs w:val="22"/>
                <w:lang w:val="de-CH"/>
              </w:rPr>
            </w:pPr>
            <w:r w:rsidRPr="00DA08FB">
              <w:rPr>
                <w:b/>
                <w:noProof/>
                <w:szCs w:val="22"/>
                <w:lang w:val="de-CH"/>
              </w:rPr>
              <w:t>Luxembourg/Luxemburg</w:t>
            </w:r>
          </w:p>
          <w:p w14:paraId="06DCC305" w14:textId="77777777" w:rsidR="001F74D3" w:rsidRPr="00750971" w:rsidRDefault="001F74D3">
            <w:r w:rsidRPr="00750971">
              <w:t>N.V. Roche S.A.</w:t>
            </w:r>
          </w:p>
          <w:p w14:paraId="5C70A06A" w14:textId="0B0820BE" w:rsidR="00913433" w:rsidRPr="00DA08FB" w:rsidRDefault="00913433" w:rsidP="00DA08FB">
            <w:r w:rsidRPr="00DA08FB">
              <w:rPr>
                <w:noProof/>
                <w:szCs w:val="22"/>
                <w:lang w:val="fr-FR"/>
              </w:rPr>
              <w:t>België/Belgique/Belgien</w:t>
            </w:r>
          </w:p>
          <w:p w14:paraId="5E32480B" w14:textId="77777777" w:rsidR="001F74D3" w:rsidRPr="00750971" w:rsidRDefault="001F74D3">
            <w:r w:rsidRPr="00750971">
              <w:t>Tél/Tel: +32 (0) 2 525 82 11</w:t>
            </w:r>
          </w:p>
          <w:p w14:paraId="4A02B4CC" w14:textId="77777777" w:rsidR="001F74D3" w:rsidRPr="00750971" w:rsidRDefault="001F74D3">
            <w:pPr>
              <w:rPr>
                <w:b/>
              </w:rPr>
            </w:pPr>
          </w:p>
        </w:tc>
        <w:tc>
          <w:tcPr>
            <w:tcW w:w="2497" w:type="pct"/>
          </w:tcPr>
          <w:p w14:paraId="64DED80A" w14:textId="77777777" w:rsidR="001F74D3" w:rsidRPr="00750971" w:rsidRDefault="001F74D3">
            <w:pPr>
              <w:suppressAutoHyphens/>
              <w:rPr>
                <w:b/>
              </w:rPr>
            </w:pPr>
            <w:r w:rsidRPr="00750971">
              <w:rPr>
                <w:b/>
              </w:rPr>
              <w:t>Lietuva</w:t>
            </w:r>
          </w:p>
          <w:p w14:paraId="5412E0FB" w14:textId="77777777" w:rsidR="001F74D3" w:rsidRPr="00750971" w:rsidRDefault="001F74D3">
            <w:pPr>
              <w:suppressAutoHyphens/>
            </w:pPr>
            <w:r w:rsidRPr="00750971">
              <w:t>UAB “Roche Lietuva”</w:t>
            </w:r>
          </w:p>
          <w:p w14:paraId="734DE5DB" w14:textId="77777777" w:rsidR="001F74D3" w:rsidRPr="00750971" w:rsidRDefault="001F74D3">
            <w:pPr>
              <w:suppressAutoHyphens/>
            </w:pPr>
            <w:r w:rsidRPr="00750971">
              <w:t>Tel: +370 5 2546799</w:t>
            </w:r>
          </w:p>
          <w:p w14:paraId="0E77F940" w14:textId="77777777" w:rsidR="001F74D3" w:rsidRPr="00750971" w:rsidRDefault="001F74D3">
            <w:pPr>
              <w:rPr>
                <w:b/>
              </w:rPr>
            </w:pPr>
          </w:p>
        </w:tc>
      </w:tr>
      <w:tr w:rsidR="001F74D3" w:rsidRPr="00750971" w14:paraId="1A58487F" w14:textId="77777777">
        <w:trPr>
          <w:cantSplit/>
        </w:trPr>
        <w:tc>
          <w:tcPr>
            <w:tcW w:w="2503" w:type="pct"/>
          </w:tcPr>
          <w:p w14:paraId="75A726DD" w14:textId="77777777" w:rsidR="001F74D3" w:rsidRPr="00750971" w:rsidRDefault="001F74D3">
            <w:pPr>
              <w:autoSpaceDE w:val="0"/>
              <w:autoSpaceDN w:val="0"/>
              <w:adjustRightInd w:val="0"/>
              <w:rPr>
                <w:b/>
                <w:bCs/>
              </w:rPr>
            </w:pPr>
            <w:r w:rsidRPr="00750971">
              <w:rPr>
                <w:b/>
                <w:bCs/>
              </w:rPr>
              <w:t>България</w:t>
            </w:r>
          </w:p>
          <w:p w14:paraId="288AD7A9" w14:textId="77777777" w:rsidR="001F74D3" w:rsidRPr="00750971" w:rsidRDefault="001F74D3">
            <w:pPr>
              <w:suppressAutoHyphens/>
            </w:pPr>
            <w:r w:rsidRPr="00750971">
              <w:t>Рош България ЕООД</w:t>
            </w:r>
          </w:p>
          <w:p w14:paraId="71802D1B" w14:textId="77777777" w:rsidR="001F74D3" w:rsidRPr="00750971" w:rsidRDefault="001F74D3">
            <w:pPr>
              <w:suppressAutoHyphens/>
            </w:pPr>
            <w:r w:rsidRPr="00750971">
              <w:t xml:space="preserve">Тел: </w:t>
            </w:r>
            <w:r w:rsidR="00FB237D" w:rsidRPr="00750971">
              <w:t>+359 2 474 5444</w:t>
            </w:r>
          </w:p>
          <w:p w14:paraId="5D4F6649" w14:textId="77777777" w:rsidR="001F74D3" w:rsidRPr="00750971" w:rsidRDefault="001F74D3">
            <w:pPr>
              <w:suppressAutoHyphens/>
            </w:pPr>
          </w:p>
        </w:tc>
        <w:tc>
          <w:tcPr>
            <w:tcW w:w="2497" w:type="pct"/>
          </w:tcPr>
          <w:p w14:paraId="4D2EE01B" w14:textId="77777777" w:rsidR="001F74D3" w:rsidRPr="00750971" w:rsidRDefault="001F74D3"/>
        </w:tc>
      </w:tr>
      <w:tr w:rsidR="001F74D3" w:rsidRPr="00750971" w14:paraId="6C1F0E57" w14:textId="77777777">
        <w:trPr>
          <w:cantSplit/>
        </w:trPr>
        <w:tc>
          <w:tcPr>
            <w:tcW w:w="2503" w:type="pct"/>
          </w:tcPr>
          <w:p w14:paraId="47E1FE10" w14:textId="77777777" w:rsidR="001F74D3" w:rsidRPr="00750971" w:rsidRDefault="001F74D3">
            <w:pPr>
              <w:rPr>
                <w:b/>
              </w:rPr>
            </w:pPr>
            <w:r w:rsidRPr="00750971">
              <w:rPr>
                <w:b/>
              </w:rPr>
              <w:t>Česká republika</w:t>
            </w:r>
          </w:p>
          <w:p w14:paraId="43DC820E" w14:textId="77777777" w:rsidR="001F74D3" w:rsidRPr="00750971" w:rsidRDefault="001F74D3">
            <w:pPr>
              <w:rPr>
                <w:bCs/>
              </w:rPr>
            </w:pPr>
            <w:r w:rsidRPr="00750971">
              <w:rPr>
                <w:bCs/>
              </w:rPr>
              <w:t>Roche s. r. o.</w:t>
            </w:r>
          </w:p>
          <w:p w14:paraId="7D762F8B" w14:textId="77777777" w:rsidR="001F74D3" w:rsidRPr="00750971" w:rsidRDefault="001F74D3">
            <w:r w:rsidRPr="00750971">
              <w:t>Tel: +420 - 2 20382111</w:t>
            </w:r>
          </w:p>
        </w:tc>
        <w:tc>
          <w:tcPr>
            <w:tcW w:w="2497" w:type="pct"/>
          </w:tcPr>
          <w:p w14:paraId="3A0AED3E" w14:textId="77777777" w:rsidR="001F74D3" w:rsidRPr="00750971" w:rsidRDefault="001F74D3">
            <w:pPr>
              <w:rPr>
                <w:b/>
              </w:rPr>
            </w:pPr>
            <w:r w:rsidRPr="00750971">
              <w:rPr>
                <w:b/>
              </w:rPr>
              <w:t>Magyarország</w:t>
            </w:r>
          </w:p>
          <w:p w14:paraId="503C4634" w14:textId="77777777" w:rsidR="001F74D3" w:rsidRPr="00750971" w:rsidRDefault="001F74D3">
            <w:r w:rsidRPr="00750971">
              <w:t>Roche (Magyarország) Kft.</w:t>
            </w:r>
          </w:p>
          <w:p w14:paraId="335E1B33" w14:textId="77777777" w:rsidR="001F74D3" w:rsidRPr="00750971" w:rsidRDefault="001F74D3">
            <w:r w:rsidRPr="00750971">
              <w:t xml:space="preserve">Tel: +36 - </w:t>
            </w:r>
            <w:r w:rsidR="00A96E4E" w:rsidRPr="00750971">
              <w:t>1 279 4500</w:t>
            </w:r>
          </w:p>
          <w:p w14:paraId="3C4632FE" w14:textId="77777777" w:rsidR="001F74D3" w:rsidRPr="00750971" w:rsidRDefault="001F74D3">
            <w:pPr>
              <w:autoSpaceDE w:val="0"/>
              <w:autoSpaceDN w:val="0"/>
              <w:adjustRightInd w:val="0"/>
            </w:pPr>
          </w:p>
        </w:tc>
      </w:tr>
      <w:tr w:rsidR="001F74D3" w:rsidRPr="00750971" w14:paraId="3E81DE22" w14:textId="77777777">
        <w:trPr>
          <w:cantSplit/>
        </w:trPr>
        <w:tc>
          <w:tcPr>
            <w:tcW w:w="2503" w:type="pct"/>
          </w:tcPr>
          <w:p w14:paraId="7E761829" w14:textId="77777777" w:rsidR="001F74D3" w:rsidRPr="00750971" w:rsidRDefault="001F74D3">
            <w:r w:rsidRPr="00750971">
              <w:rPr>
                <w:b/>
              </w:rPr>
              <w:t>Danmark</w:t>
            </w:r>
          </w:p>
          <w:p w14:paraId="1389E724" w14:textId="77777777" w:rsidR="001F74D3" w:rsidRPr="00750971" w:rsidRDefault="001F74D3">
            <w:r w:rsidRPr="00750971">
              <w:t xml:space="preserve">Roche </w:t>
            </w:r>
            <w:r w:rsidR="007C69BF" w:rsidRPr="00750971">
              <w:rPr>
                <w:szCs w:val="22"/>
              </w:rPr>
              <w:t>Pharmaceuticals A/S</w:t>
            </w:r>
          </w:p>
          <w:p w14:paraId="2C750880" w14:textId="77777777" w:rsidR="001F74D3" w:rsidRPr="00750971" w:rsidRDefault="001F74D3">
            <w:r w:rsidRPr="00750971">
              <w:t>Tlf: +45 - 36 39 99 99</w:t>
            </w:r>
          </w:p>
          <w:p w14:paraId="20D3E7B9" w14:textId="77777777" w:rsidR="001F74D3" w:rsidRPr="00750971" w:rsidRDefault="001F74D3">
            <w:pPr>
              <w:rPr>
                <w:b/>
              </w:rPr>
            </w:pPr>
          </w:p>
        </w:tc>
        <w:tc>
          <w:tcPr>
            <w:tcW w:w="2497" w:type="pct"/>
          </w:tcPr>
          <w:p w14:paraId="0EF3EAC2" w14:textId="6E503843" w:rsidR="001F74D3" w:rsidRPr="00750971" w:rsidRDefault="001F74D3"/>
        </w:tc>
      </w:tr>
      <w:tr w:rsidR="001F74D3" w:rsidRPr="00750971" w14:paraId="13723290" w14:textId="77777777">
        <w:trPr>
          <w:cantSplit/>
        </w:trPr>
        <w:tc>
          <w:tcPr>
            <w:tcW w:w="2503" w:type="pct"/>
          </w:tcPr>
          <w:p w14:paraId="17338709" w14:textId="77777777" w:rsidR="001F74D3" w:rsidRPr="00750971" w:rsidRDefault="001F74D3">
            <w:r w:rsidRPr="00750971">
              <w:rPr>
                <w:b/>
              </w:rPr>
              <w:t>Deutschland</w:t>
            </w:r>
          </w:p>
          <w:p w14:paraId="2ED01F17" w14:textId="77777777" w:rsidR="001F74D3" w:rsidRPr="00750971" w:rsidRDefault="001F74D3">
            <w:r w:rsidRPr="00750971">
              <w:t>Roche Pharma AG</w:t>
            </w:r>
          </w:p>
          <w:p w14:paraId="01457F64" w14:textId="77777777" w:rsidR="001F74D3" w:rsidRPr="00750971" w:rsidRDefault="001F74D3">
            <w:r w:rsidRPr="00750971">
              <w:t>Tel: +49 (0) 7624 140</w:t>
            </w:r>
          </w:p>
          <w:p w14:paraId="6234BE1F" w14:textId="77777777" w:rsidR="001F74D3" w:rsidRPr="00750971" w:rsidRDefault="001F74D3">
            <w:pPr>
              <w:rPr>
                <w:b/>
              </w:rPr>
            </w:pPr>
          </w:p>
        </w:tc>
        <w:tc>
          <w:tcPr>
            <w:tcW w:w="2497" w:type="pct"/>
          </w:tcPr>
          <w:p w14:paraId="1C6E9E35" w14:textId="77777777" w:rsidR="001F74D3" w:rsidRPr="00750971" w:rsidRDefault="001F74D3">
            <w:r w:rsidRPr="00750971">
              <w:rPr>
                <w:b/>
              </w:rPr>
              <w:t>Nederland</w:t>
            </w:r>
          </w:p>
          <w:p w14:paraId="5AB80841" w14:textId="77777777" w:rsidR="001F74D3" w:rsidRPr="00750971" w:rsidRDefault="001F74D3">
            <w:r w:rsidRPr="00750971">
              <w:t>Roche Nederland B.V.</w:t>
            </w:r>
          </w:p>
          <w:p w14:paraId="61219DDF" w14:textId="77777777" w:rsidR="001F74D3" w:rsidRPr="00750971" w:rsidRDefault="001F74D3">
            <w:r w:rsidRPr="00750971">
              <w:t>Tel: +31 (</w:t>
            </w:r>
            <w:r w:rsidRPr="00750971">
              <w:rPr>
                <w:snapToGrid w:val="0"/>
              </w:rPr>
              <w:t>0) 348 438050</w:t>
            </w:r>
          </w:p>
          <w:p w14:paraId="61B2624E" w14:textId="77777777" w:rsidR="001F74D3" w:rsidRPr="00750971" w:rsidRDefault="001F74D3"/>
        </w:tc>
      </w:tr>
      <w:tr w:rsidR="001F74D3" w:rsidRPr="00750971" w14:paraId="0D94DE25" w14:textId="77777777">
        <w:trPr>
          <w:cantSplit/>
        </w:trPr>
        <w:tc>
          <w:tcPr>
            <w:tcW w:w="2503" w:type="pct"/>
          </w:tcPr>
          <w:p w14:paraId="1F0A8B31" w14:textId="77777777" w:rsidR="001F74D3" w:rsidRPr="00750971" w:rsidRDefault="001F74D3">
            <w:pPr>
              <w:rPr>
                <w:b/>
              </w:rPr>
            </w:pPr>
            <w:r w:rsidRPr="00750971">
              <w:rPr>
                <w:b/>
              </w:rPr>
              <w:t>Eesti</w:t>
            </w:r>
          </w:p>
          <w:p w14:paraId="5828CAA2" w14:textId="79B4FAD6" w:rsidR="00913433" w:rsidRPr="00387ACB" w:rsidRDefault="001F74D3" w:rsidP="00387ACB">
            <w:r w:rsidRPr="00750971">
              <w:rPr>
                <w:bCs/>
              </w:rPr>
              <w:t>Roche Eesti OÜ</w:t>
            </w:r>
          </w:p>
          <w:p w14:paraId="49FE3F69" w14:textId="168B64CB" w:rsidR="001F74D3" w:rsidRPr="00750971" w:rsidRDefault="001F74D3">
            <w:r w:rsidRPr="00750971">
              <w:t>Tel: + 372 – 6 177 380</w:t>
            </w:r>
          </w:p>
          <w:p w14:paraId="39D37949" w14:textId="77777777" w:rsidR="001F74D3" w:rsidRPr="00750971" w:rsidRDefault="001F74D3"/>
        </w:tc>
        <w:tc>
          <w:tcPr>
            <w:tcW w:w="2497" w:type="pct"/>
          </w:tcPr>
          <w:p w14:paraId="00E0ACB5" w14:textId="77777777" w:rsidR="001F74D3" w:rsidRPr="00750971" w:rsidRDefault="001F74D3">
            <w:pPr>
              <w:rPr>
                <w:b/>
                <w:snapToGrid w:val="0"/>
              </w:rPr>
            </w:pPr>
            <w:r w:rsidRPr="00750971">
              <w:rPr>
                <w:b/>
                <w:snapToGrid w:val="0"/>
              </w:rPr>
              <w:t>Norge</w:t>
            </w:r>
          </w:p>
          <w:p w14:paraId="464E3E4C" w14:textId="77777777" w:rsidR="001F74D3" w:rsidRPr="00750971" w:rsidRDefault="001F74D3">
            <w:pPr>
              <w:rPr>
                <w:snapToGrid w:val="0"/>
              </w:rPr>
            </w:pPr>
            <w:r w:rsidRPr="00750971">
              <w:rPr>
                <w:snapToGrid w:val="0"/>
              </w:rPr>
              <w:t>Roche Norge AS</w:t>
            </w:r>
          </w:p>
          <w:p w14:paraId="42B8B956" w14:textId="77777777" w:rsidR="001F74D3" w:rsidRPr="00750971" w:rsidRDefault="001F74D3">
            <w:r w:rsidRPr="00750971">
              <w:rPr>
                <w:snapToGrid w:val="0"/>
              </w:rPr>
              <w:t>Tlf: +47 - 22 78 90 00</w:t>
            </w:r>
          </w:p>
          <w:p w14:paraId="43AAE15F" w14:textId="77777777" w:rsidR="001F74D3" w:rsidRPr="00750971" w:rsidRDefault="001F74D3"/>
        </w:tc>
      </w:tr>
      <w:tr w:rsidR="001F74D3" w:rsidRPr="00750971" w14:paraId="698E65F8" w14:textId="77777777">
        <w:trPr>
          <w:cantSplit/>
        </w:trPr>
        <w:tc>
          <w:tcPr>
            <w:tcW w:w="2503" w:type="pct"/>
          </w:tcPr>
          <w:p w14:paraId="231AE2BF" w14:textId="4BE863FD" w:rsidR="001F74D3" w:rsidRPr="00750971" w:rsidRDefault="001F74D3">
            <w:r w:rsidRPr="00750971">
              <w:rPr>
                <w:b/>
              </w:rPr>
              <w:t>Ελλάδα</w:t>
            </w:r>
            <w:r w:rsidR="00913433" w:rsidRPr="00750971">
              <w:rPr>
                <w:b/>
              </w:rPr>
              <w:t xml:space="preserve">, </w:t>
            </w:r>
            <w:r w:rsidR="00913433" w:rsidRPr="00750971">
              <w:rPr>
                <w:b/>
                <w:noProof/>
                <w:szCs w:val="22"/>
              </w:rPr>
              <w:t>K</w:t>
            </w:r>
            <w:r w:rsidR="00913433" w:rsidRPr="00750971">
              <w:rPr>
                <w:b/>
                <w:noProof/>
                <w:szCs w:val="22"/>
                <w:lang w:val="el-GR"/>
              </w:rPr>
              <w:t>ύπρος</w:t>
            </w:r>
          </w:p>
          <w:p w14:paraId="597980CB" w14:textId="77777777" w:rsidR="001F74D3" w:rsidRDefault="001F74D3">
            <w:r w:rsidRPr="00750971">
              <w:t xml:space="preserve">Roche (Hellas) A.E. </w:t>
            </w:r>
          </w:p>
          <w:p w14:paraId="710DEA54" w14:textId="40C43598" w:rsidR="00C76743" w:rsidRPr="00750971" w:rsidRDefault="00C76743" w:rsidP="00E72CED">
            <w:r w:rsidRPr="00AC44C2">
              <w:rPr>
                <w:bCs/>
                <w:noProof/>
                <w:szCs w:val="22"/>
              </w:rPr>
              <w:t>Ελλάδα</w:t>
            </w:r>
          </w:p>
          <w:p w14:paraId="254EC98F" w14:textId="77777777" w:rsidR="001F74D3" w:rsidRPr="00750971" w:rsidRDefault="001F74D3">
            <w:r w:rsidRPr="00750971">
              <w:t>Τηλ: +30 210 61 66 100</w:t>
            </w:r>
          </w:p>
          <w:p w14:paraId="5A97364F" w14:textId="77777777" w:rsidR="001F74D3" w:rsidRPr="00750971" w:rsidRDefault="001F74D3"/>
        </w:tc>
        <w:tc>
          <w:tcPr>
            <w:tcW w:w="2497" w:type="pct"/>
          </w:tcPr>
          <w:p w14:paraId="760B59D9" w14:textId="77777777" w:rsidR="001F74D3" w:rsidRPr="00750971" w:rsidRDefault="001F74D3">
            <w:r w:rsidRPr="00750971">
              <w:rPr>
                <w:b/>
              </w:rPr>
              <w:t>Österreich</w:t>
            </w:r>
          </w:p>
          <w:p w14:paraId="2C82E247" w14:textId="77777777" w:rsidR="001F74D3" w:rsidRPr="00750971" w:rsidRDefault="001F74D3">
            <w:r w:rsidRPr="00750971">
              <w:t>Roche Austria GmbH</w:t>
            </w:r>
          </w:p>
          <w:p w14:paraId="342F8ECB" w14:textId="77777777" w:rsidR="001F74D3" w:rsidRPr="00750971" w:rsidRDefault="001F74D3">
            <w:r w:rsidRPr="00750971">
              <w:t>Tel: +43 (0) 1 27739</w:t>
            </w:r>
          </w:p>
          <w:p w14:paraId="1F85C2C9" w14:textId="77777777" w:rsidR="001F74D3" w:rsidRPr="00750971" w:rsidRDefault="001F74D3"/>
        </w:tc>
      </w:tr>
      <w:tr w:rsidR="001F74D3" w:rsidRPr="00750971" w14:paraId="28D36A7B" w14:textId="77777777">
        <w:trPr>
          <w:cantSplit/>
        </w:trPr>
        <w:tc>
          <w:tcPr>
            <w:tcW w:w="2503" w:type="pct"/>
          </w:tcPr>
          <w:p w14:paraId="16EAC9D7" w14:textId="77777777" w:rsidR="001F74D3" w:rsidRPr="00750971" w:rsidRDefault="001F74D3">
            <w:pPr>
              <w:rPr>
                <w:b/>
              </w:rPr>
            </w:pPr>
            <w:r w:rsidRPr="00750971">
              <w:rPr>
                <w:b/>
              </w:rPr>
              <w:lastRenderedPageBreak/>
              <w:t>España</w:t>
            </w:r>
          </w:p>
          <w:p w14:paraId="484E026A" w14:textId="77777777" w:rsidR="001F74D3" w:rsidRPr="00750971" w:rsidRDefault="001F74D3">
            <w:r w:rsidRPr="00750971">
              <w:t>Roche Farma S.A.</w:t>
            </w:r>
          </w:p>
          <w:p w14:paraId="73BF7705" w14:textId="77777777" w:rsidR="001F74D3" w:rsidRPr="00750971" w:rsidRDefault="001F74D3">
            <w:r w:rsidRPr="00750971">
              <w:t>Tel: +34 - 91 324 81 00</w:t>
            </w:r>
          </w:p>
          <w:p w14:paraId="1345E4D8" w14:textId="77777777" w:rsidR="001F74D3" w:rsidRPr="00750971" w:rsidRDefault="001F74D3"/>
        </w:tc>
        <w:tc>
          <w:tcPr>
            <w:tcW w:w="2497" w:type="pct"/>
          </w:tcPr>
          <w:p w14:paraId="7B68E6D7" w14:textId="77777777" w:rsidR="001F74D3" w:rsidRPr="00750971" w:rsidRDefault="001F74D3">
            <w:pPr>
              <w:rPr>
                <w:b/>
              </w:rPr>
            </w:pPr>
            <w:r w:rsidRPr="00750971">
              <w:rPr>
                <w:b/>
              </w:rPr>
              <w:t>Polska</w:t>
            </w:r>
          </w:p>
          <w:p w14:paraId="026CC50A" w14:textId="77777777" w:rsidR="001F74D3" w:rsidRPr="00750971" w:rsidRDefault="001F74D3">
            <w:r w:rsidRPr="00750971">
              <w:t>Roche Polska Sp.z o.o.</w:t>
            </w:r>
          </w:p>
          <w:p w14:paraId="21CFB8B9" w14:textId="77777777" w:rsidR="001F74D3" w:rsidRPr="00750971" w:rsidRDefault="001F74D3">
            <w:r w:rsidRPr="00750971">
              <w:t>Tel: +48 - 22 345 18 88</w:t>
            </w:r>
          </w:p>
          <w:p w14:paraId="38EE4B81" w14:textId="77777777" w:rsidR="001F74D3" w:rsidRPr="00750971" w:rsidRDefault="001F74D3"/>
        </w:tc>
      </w:tr>
      <w:tr w:rsidR="001F74D3" w:rsidRPr="00750971" w14:paraId="324E6D20" w14:textId="77777777">
        <w:trPr>
          <w:cantSplit/>
        </w:trPr>
        <w:tc>
          <w:tcPr>
            <w:tcW w:w="2503" w:type="pct"/>
          </w:tcPr>
          <w:p w14:paraId="51A8C99F" w14:textId="77777777" w:rsidR="001F74D3" w:rsidRPr="00750971" w:rsidRDefault="001F74D3">
            <w:r w:rsidRPr="00750971">
              <w:rPr>
                <w:b/>
              </w:rPr>
              <w:t>France</w:t>
            </w:r>
          </w:p>
          <w:p w14:paraId="534BC9E7" w14:textId="77777777" w:rsidR="001F74D3" w:rsidRPr="00750971" w:rsidRDefault="001F74D3">
            <w:r w:rsidRPr="00750971">
              <w:t>Roche</w:t>
            </w:r>
          </w:p>
          <w:p w14:paraId="1D8D8766" w14:textId="77777777" w:rsidR="001F74D3" w:rsidRPr="00750971" w:rsidRDefault="001F74D3">
            <w:r w:rsidRPr="00750971">
              <w:t>Tél: +33 (0) 1 47 61 40 00</w:t>
            </w:r>
          </w:p>
          <w:p w14:paraId="59901DC8" w14:textId="77777777" w:rsidR="001F74D3" w:rsidRPr="00750971" w:rsidRDefault="001F74D3">
            <w:pPr>
              <w:rPr>
                <w:b/>
              </w:rPr>
            </w:pPr>
          </w:p>
        </w:tc>
        <w:tc>
          <w:tcPr>
            <w:tcW w:w="2497" w:type="pct"/>
          </w:tcPr>
          <w:p w14:paraId="08D377AC" w14:textId="77777777" w:rsidR="001F74D3" w:rsidRPr="00750971" w:rsidRDefault="001F74D3">
            <w:r w:rsidRPr="00750971">
              <w:rPr>
                <w:b/>
              </w:rPr>
              <w:t>Portugal</w:t>
            </w:r>
          </w:p>
          <w:p w14:paraId="33A2B82F" w14:textId="77777777" w:rsidR="001F74D3" w:rsidRPr="00750971" w:rsidRDefault="001F74D3">
            <w:r w:rsidRPr="00750971">
              <w:t>Roche Farmacêutica Química, Lda</w:t>
            </w:r>
          </w:p>
          <w:p w14:paraId="0480AD7B" w14:textId="77777777" w:rsidR="001F74D3" w:rsidRPr="00750971" w:rsidRDefault="001F74D3">
            <w:r w:rsidRPr="00750971">
              <w:t>Tel: +351 - 21 425 70 00</w:t>
            </w:r>
          </w:p>
          <w:p w14:paraId="578C0952" w14:textId="77777777" w:rsidR="001F74D3" w:rsidRPr="00750971" w:rsidRDefault="001F74D3">
            <w:pPr>
              <w:tabs>
                <w:tab w:val="left" w:pos="-720"/>
                <w:tab w:val="left" w:pos="4536"/>
              </w:tabs>
              <w:suppressAutoHyphens/>
            </w:pPr>
          </w:p>
        </w:tc>
      </w:tr>
      <w:tr w:rsidR="001F74D3" w:rsidRPr="00750971" w14:paraId="4E64256B" w14:textId="77777777">
        <w:trPr>
          <w:cantSplit/>
        </w:trPr>
        <w:tc>
          <w:tcPr>
            <w:tcW w:w="2503" w:type="pct"/>
          </w:tcPr>
          <w:p w14:paraId="05BD3268" w14:textId="77777777" w:rsidR="001F74D3" w:rsidRPr="00750971" w:rsidRDefault="001F74D3">
            <w:pPr>
              <w:rPr>
                <w:rFonts w:eastAsia="SimSun"/>
              </w:rPr>
            </w:pPr>
            <w:r w:rsidRPr="00750971">
              <w:rPr>
                <w:rFonts w:eastAsia="SimSun"/>
                <w:b/>
              </w:rPr>
              <w:t>Hrvatska</w:t>
            </w:r>
          </w:p>
          <w:p w14:paraId="464361B9" w14:textId="77777777" w:rsidR="001F74D3" w:rsidRPr="00750971" w:rsidRDefault="001F74D3">
            <w:pPr>
              <w:rPr>
                <w:rFonts w:eastAsia="SimSun"/>
              </w:rPr>
            </w:pPr>
            <w:r w:rsidRPr="00750971">
              <w:rPr>
                <w:rFonts w:eastAsia="SimSun"/>
              </w:rPr>
              <w:t>Roche d.o.o.</w:t>
            </w:r>
          </w:p>
          <w:p w14:paraId="2208DAEA" w14:textId="77777777" w:rsidR="001F74D3" w:rsidRPr="00750971" w:rsidRDefault="001F74D3">
            <w:pPr>
              <w:rPr>
                <w:rFonts w:eastAsia="SimSun"/>
              </w:rPr>
            </w:pPr>
            <w:r w:rsidRPr="00750971">
              <w:rPr>
                <w:rFonts w:eastAsia="SimSun"/>
              </w:rPr>
              <w:t>Tel: + 385 1 47 22 333</w:t>
            </w:r>
          </w:p>
          <w:p w14:paraId="48C2FB47" w14:textId="77777777" w:rsidR="001F74D3" w:rsidRPr="00750971" w:rsidRDefault="001F74D3"/>
        </w:tc>
        <w:tc>
          <w:tcPr>
            <w:tcW w:w="2497" w:type="pct"/>
          </w:tcPr>
          <w:p w14:paraId="7B2EBC70" w14:textId="77777777" w:rsidR="001F74D3" w:rsidRPr="00750971" w:rsidRDefault="001F74D3">
            <w:pPr>
              <w:tabs>
                <w:tab w:val="left" w:pos="-720"/>
                <w:tab w:val="left" w:pos="567"/>
                <w:tab w:val="left" w:pos="4536"/>
              </w:tabs>
              <w:suppressAutoHyphens/>
              <w:spacing w:line="260" w:lineRule="exact"/>
              <w:rPr>
                <w:b/>
              </w:rPr>
            </w:pPr>
            <w:r w:rsidRPr="00750971">
              <w:rPr>
                <w:b/>
              </w:rPr>
              <w:t>România</w:t>
            </w:r>
          </w:p>
          <w:p w14:paraId="4B00193C" w14:textId="77777777" w:rsidR="001F74D3" w:rsidRPr="00750971" w:rsidRDefault="001F74D3">
            <w:pPr>
              <w:tabs>
                <w:tab w:val="left" w:pos="-720"/>
                <w:tab w:val="left" w:pos="4536"/>
              </w:tabs>
              <w:suppressAutoHyphens/>
            </w:pPr>
            <w:r w:rsidRPr="00750971">
              <w:t>Roche România S.R.L.</w:t>
            </w:r>
          </w:p>
          <w:p w14:paraId="5DD4F913" w14:textId="77777777" w:rsidR="001F74D3" w:rsidRPr="00750971" w:rsidRDefault="001F74D3">
            <w:r w:rsidRPr="00750971">
              <w:t>Tel: +40 21 206 47 01</w:t>
            </w:r>
          </w:p>
        </w:tc>
      </w:tr>
      <w:tr w:rsidR="001F74D3" w:rsidRPr="00750971" w14:paraId="572E442A" w14:textId="77777777">
        <w:trPr>
          <w:cantSplit/>
        </w:trPr>
        <w:tc>
          <w:tcPr>
            <w:tcW w:w="2503" w:type="pct"/>
          </w:tcPr>
          <w:p w14:paraId="72FC59B4" w14:textId="63629A3B" w:rsidR="001F74D3" w:rsidRPr="00750971" w:rsidRDefault="001F74D3">
            <w:pPr>
              <w:rPr>
                <w:b/>
              </w:rPr>
            </w:pPr>
            <w:r w:rsidRPr="00750971">
              <w:rPr>
                <w:b/>
              </w:rPr>
              <w:t>Ireland</w:t>
            </w:r>
            <w:r w:rsidR="00BB298B">
              <w:rPr>
                <w:b/>
              </w:rPr>
              <w:t>,</w:t>
            </w:r>
            <w:r w:rsidR="00913433" w:rsidRPr="00750971">
              <w:rPr>
                <w:b/>
              </w:rPr>
              <w:t xml:space="preserve"> Malta</w:t>
            </w:r>
          </w:p>
          <w:p w14:paraId="560A3471" w14:textId="77777777" w:rsidR="001F74D3" w:rsidRDefault="001F74D3">
            <w:r w:rsidRPr="00750971">
              <w:t>Roche Products (Ireland) Ltd.</w:t>
            </w:r>
          </w:p>
          <w:p w14:paraId="64336898" w14:textId="6EF1DD2A" w:rsidR="00B644E3" w:rsidRPr="00750971" w:rsidRDefault="00B644E3">
            <w:r w:rsidRPr="00AC44C2">
              <w:rPr>
                <w:noProof/>
                <w:szCs w:val="22"/>
              </w:rPr>
              <w:t>Ireland/L-Irlanda</w:t>
            </w:r>
          </w:p>
          <w:p w14:paraId="608ABC2C" w14:textId="77777777" w:rsidR="001F74D3" w:rsidRPr="00750971" w:rsidRDefault="001F74D3">
            <w:r w:rsidRPr="00750971">
              <w:t>Tel: +353 (0) 1 469 0700</w:t>
            </w:r>
          </w:p>
          <w:p w14:paraId="4561DE1E" w14:textId="77777777" w:rsidR="001F74D3" w:rsidRPr="00750971" w:rsidRDefault="001F74D3">
            <w:pPr>
              <w:rPr>
                <w:b/>
              </w:rPr>
            </w:pPr>
          </w:p>
        </w:tc>
        <w:tc>
          <w:tcPr>
            <w:tcW w:w="2497" w:type="pct"/>
          </w:tcPr>
          <w:p w14:paraId="56930195" w14:textId="77777777" w:rsidR="001F74D3" w:rsidRPr="00750971" w:rsidRDefault="001F74D3">
            <w:pPr>
              <w:rPr>
                <w:b/>
              </w:rPr>
            </w:pPr>
            <w:r w:rsidRPr="00750971">
              <w:rPr>
                <w:b/>
              </w:rPr>
              <w:t>Slovenija</w:t>
            </w:r>
          </w:p>
          <w:p w14:paraId="60B0A56A" w14:textId="77777777" w:rsidR="001F74D3" w:rsidRPr="00750971" w:rsidRDefault="001F74D3">
            <w:r w:rsidRPr="00750971">
              <w:t>Roche farmacevtska družba d.o.o.</w:t>
            </w:r>
          </w:p>
          <w:p w14:paraId="73C6D01C" w14:textId="77777777" w:rsidR="001F74D3" w:rsidRPr="00750971" w:rsidRDefault="001F74D3">
            <w:pPr>
              <w:rPr>
                <w:rFonts w:eastAsia="MS Mincho"/>
              </w:rPr>
            </w:pPr>
            <w:r w:rsidRPr="00750971">
              <w:rPr>
                <w:rFonts w:eastAsia="MS Mincho"/>
              </w:rPr>
              <w:t>Tel: +386 - 1 360 26 00</w:t>
            </w:r>
          </w:p>
          <w:p w14:paraId="2D2AC500" w14:textId="77777777" w:rsidR="001F74D3" w:rsidRPr="00750971" w:rsidRDefault="001F74D3"/>
          <w:p w14:paraId="5CD44A2B" w14:textId="77777777" w:rsidR="001F74D3" w:rsidRPr="00750971" w:rsidRDefault="001F74D3">
            <w:pPr>
              <w:rPr>
                <w:b/>
              </w:rPr>
            </w:pPr>
          </w:p>
        </w:tc>
      </w:tr>
      <w:tr w:rsidR="001F74D3" w:rsidRPr="00750971" w14:paraId="6E619B57" w14:textId="77777777">
        <w:trPr>
          <w:cantSplit/>
        </w:trPr>
        <w:tc>
          <w:tcPr>
            <w:tcW w:w="2503" w:type="pct"/>
          </w:tcPr>
          <w:p w14:paraId="24F9D25B" w14:textId="77777777" w:rsidR="001F74D3" w:rsidRPr="00750971" w:rsidRDefault="001F74D3">
            <w:pPr>
              <w:tabs>
                <w:tab w:val="left" w:pos="720"/>
              </w:tabs>
              <w:rPr>
                <w:b/>
                <w:snapToGrid w:val="0"/>
              </w:rPr>
            </w:pPr>
            <w:r w:rsidRPr="00750971">
              <w:rPr>
                <w:b/>
                <w:snapToGrid w:val="0"/>
              </w:rPr>
              <w:t xml:space="preserve">Ísland </w:t>
            </w:r>
          </w:p>
          <w:p w14:paraId="1F07B165" w14:textId="77777777" w:rsidR="001F74D3" w:rsidRPr="00750971" w:rsidRDefault="001F74D3">
            <w:pPr>
              <w:tabs>
                <w:tab w:val="left" w:pos="720"/>
              </w:tabs>
              <w:rPr>
                <w:snapToGrid w:val="0"/>
              </w:rPr>
            </w:pPr>
            <w:r w:rsidRPr="00750971">
              <w:rPr>
                <w:snapToGrid w:val="0"/>
              </w:rPr>
              <w:t xml:space="preserve">Roche </w:t>
            </w:r>
            <w:r w:rsidR="007C69BF" w:rsidRPr="00750971">
              <w:rPr>
                <w:szCs w:val="22"/>
              </w:rPr>
              <w:t>Pharmaceuticals A/S</w:t>
            </w:r>
          </w:p>
          <w:p w14:paraId="052D3C59" w14:textId="77777777" w:rsidR="001F74D3" w:rsidRPr="00750971" w:rsidRDefault="001F74D3">
            <w:pPr>
              <w:tabs>
                <w:tab w:val="left" w:pos="720"/>
              </w:tabs>
              <w:rPr>
                <w:snapToGrid w:val="0"/>
              </w:rPr>
            </w:pPr>
            <w:r w:rsidRPr="00750971">
              <w:t>c/o Icepharma hf</w:t>
            </w:r>
          </w:p>
          <w:p w14:paraId="3370CED7" w14:textId="77777777" w:rsidR="001F74D3" w:rsidRPr="00750971" w:rsidRDefault="001F74D3">
            <w:pPr>
              <w:rPr>
                <w:rFonts w:ascii="Arial" w:hAnsi="Arial"/>
                <w:snapToGrid w:val="0"/>
              </w:rPr>
            </w:pPr>
            <w:r w:rsidRPr="00750971">
              <w:t>Simi</w:t>
            </w:r>
            <w:r w:rsidRPr="00750971">
              <w:rPr>
                <w:snapToGrid w:val="0"/>
              </w:rPr>
              <w:t>: +354 540 8000</w:t>
            </w:r>
          </w:p>
          <w:p w14:paraId="09BBE3E7" w14:textId="77777777" w:rsidR="001F74D3" w:rsidRPr="00750971" w:rsidRDefault="001F74D3">
            <w:pPr>
              <w:rPr>
                <w:b/>
              </w:rPr>
            </w:pPr>
          </w:p>
        </w:tc>
        <w:tc>
          <w:tcPr>
            <w:tcW w:w="2497" w:type="pct"/>
          </w:tcPr>
          <w:p w14:paraId="0822C793" w14:textId="77777777" w:rsidR="001F74D3" w:rsidRPr="00750971" w:rsidRDefault="001F74D3">
            <w:pPr>
              <w:rPr>
                <w:b/>
              </w:rPr>
            </w:pPr>
            <w:r w:rsidRPr="00750971">
              <w:rPr>
                <w:b/>
              </w:rPr>
              <w:t xml:space="preserve">Slovenská republika </w:t>
            </w:r>
          </w:p>
          <w:p w14:paraId="394EFDC9" w14:textId="77777777" w:rsidR="001F74D3" w:rsidRPr="00750971" w:rsidRDefault="001F74D3">
            <w:r w:rsidRPr="00750971">
              <w:t>Roche Slovensko, s.r.o.</w:t>
            </w:r>
          </w:p>
          <w:p w14:paraId="266AE861" w14:textId="77777777" w:rsidR="001F74D3" w:rsidRPr="00750971" w:rsidRDefault="001F74D3">
            <w:r w:rsidRPr="00750971">
              <w:t>Tel: +421 - 2 52638201</w:t>
            </w:r>
          </w:p>
        </w:tc>
      </w:tr>
      <w:tr w:rsidR="001F74D3" w:rsidRPr="00750971" w14:paraId="2B8FBA76" w14:textId="77777777">
        <w:trPr>
          <w:cantSplit/>
        </w:trPr>
        <w:tc>
          <w:tcPr>
            <w:tcW w:w="2503" w:type="pct"/>
          </w:tcPr>
          <w:p w14:paraId="31914B19" w14:textId="77777777" w:rsidR="001F74D3" w:rsidRPr="00750971" w:rsidRDefault="001F74D3">
            <w:r w:rsidRPr="00750971">
              <w:rPr>
                <w:b/>
              </w:rPr>
              <w:t>Italia</w:t>
            </w:r>
          </w:p>
          <w:p w14:paraId="2DFAC68A" w14:textId="77777777" w:rsidR="001F74D3" w:rsidRPr="00750971" w:rsidRDefault="001F74D3">
            <w:r w:rsidRPr="00750971">
              <w:t>Roche S.p.A.</w:t>
            </w:r>
          </w:p>
          <w:p w14:paraId="089F686A" w14:textId="77777777" w:rsidR="001F74D3" w:rsidRPr="00750971" w:rsidRDefault="001F74D3">
            <w:r w:rsidRPr="00750971">
              <w:t>Tel: +39 - 039 2471</w:t>
            </w:r>
          </w:p>
        </w:tc>
        <w:tc>
          <w:tcPr>
            <w:tcW w:w="2497" w:type="pct"/>
          </w:tcPr>
          <w:p w14:paraId="66755A89" w14:textId="77777777" w:rsidR="001F74D3" w:rsidRPr="00750971" w:rsidRDefault="001F74D3">
            <w:pPr>
              <w:rPr>
                <w:b/>
              </w:rPr>
            </w:pPr>
            <w:r w:rsidRPr="00750971">
              <w:rPr>
                <w:b/>
              </w:rPr>
              <w:t>Suomi/Finland</w:t>
            </w:r>
          </w:p>
          <w:p w14:paraId="3F1F242B" w14:textId="77777777" w:rsidR="001F74D3" w:rsidRPr="00750971" w:rsidRDefault="001F74D3">
            <w:pPr>
              <w:rPr>
                <w:snapToGrid w:val="0"/>
              </w:rPr>
            </w:pPr>
            <w:r w:rsidRPr="00750971">
              <w:t>Roche Oy</w:t>
            </w:r>
            <w:r w:rsidRPr="00750971">
              <w:rPr>
                <w:snapToGrid w:val="0"/>
              </w:rPr>
              <w:t xml:space="preserve"> </w:t>
            </w:r>
          </w:p>
          <w:p w14:paraId="28BB5CC4" w14:textId="7CA67C5C" w:rsidR="001F74D3" w:rsidRPr="00750971" w:rsidRDefault="001F74D3">
            <w:r w:rsidRPr="00750971">
              <w:t>Puh/Tel: +358 (0) 10 554 500</w:t>
            </w:r>
          </w:p>
          <w:p w14:paraId="36E28832" w14:textId="77777777" w:rsidR="001F74D3" w:rsidRPr="00750971" w:rsidRDefault="001F74D3">
            <w:pPr>
              <w:suppressAutoHyphens/>
            </w:pPr>
          </w:p>
        </w:tc>
      </w:tr>
      <w:tr w:rsidR="001F74D3" w:rsidRPr="00750971" w14:paraId="699191FB" w14:textId="77777777">
        <w:trPr>
          <w:cantSplit/>
        </w:trPr>
        <w:tc>
          <w:tcPr>
            <w:tcW w:w="2503" w:type="pct"/>
          </w:tcPr>
          <w:p w14:paraId="35123536" w14:textId="77777777" w:rsidR="001F74D3" w:rsidRPr="00750971" w:rsidRDefault="001F74D3">
            <w:pPr>
              <w:rPr>
                <w:b/>
              </w:rPr>
            </w:pPr>
          </w:p>
        </w:tc>
        <w:tc>
          <w:tcPr>
            <w:tcW w:w="2497" w:type="pct"/>
          </w:tcPr>
          <w:p w14:paraId="16901ADB" w14:textId="77777777" w:rsidR="001F74D3" w:rsidRPr="00750971" w:rsidRDefault="001F74D3">
            <w:r w:rsidRPr="00750971">
              <w:rPr>
                <w:b/>
              </w:rPr>
              <w:t>Sverige</w:t>
            </w:r>
          </w:p>
          <w:p w14:paraId="31630CEA" w14:textId="77777777" w:rsidR="001F74D3" w:rsidRPr="00750971" w:rsidRDefault="001F74D3">
            <w:r w:rsidRPr="00750971">
              <w:t>Roche AB</w:t>
            </w:r>
          </w:p>
          <w:p w14:paraId="3FF3402E" w14:textId="77777777" w:rsidR="001F74D3" w:rsidRPr="00750971" w:rsidRDefault="001F74D3">
            <w:pPr>
              <w:suppressAutoHyphens/>
            </w:pPr>
            <w:r w:rsidRPr="00750971">
              <w:t>Tel: +46 (0) 8 726 1200</w:t>
            </w:r>
          </w:p>
          <w:p w14:paraId="71F1F003" w14:textId="77777777" w:rsidR="001F74D3" w:rsidRPr="00750971" w:rsidRDefault="001F74D3"/>
        </w:tc>
      </w:tr>
      <w:tr w:rsidR="001F74D3" w:rsidRPr="00750971" w14:paraId="0753167B" w14:textId="77777777">
        <w:trPr>
          <w:cantSplit/>
        </w:trPr>
        <w:tc>
          <w:tcPr>
            <w:tcW w:w="2503" w:type="pct"/>
          </w:tcPr>
          <w:p w14:paraId="109A43CC" w14:textId="77777777" w:rsidR="001F74D3" w:rsidRPr="00750971" w:rsidRDefault="001F74D3">
            <w:pPr>
              <w:rPr>
                <w:b/>
              </w:rPr>
            </w:pPr>
            <w:r w:rsidRPr="00750971">
              <w:rPr>
                <w:b/>
              </w:rPr>
              <w:t>Latvija</w:t>
            </w:r>
          </w:p>
          <w:p w14:paraId="09279505" w14:textId="77777777" w:rsidR="001F74D3" w:rsidRPr="00750971" w:rsidRDefault="001F74D3">
            <w:r w:rsidRPr="00750971">
              <w:rPr>
                <w:bCs/>
              </w:rPr>
              <w:t>Roche Latvija SIA</w:t>
            </w:r>
          </w:p>
          <w:p w14:paraId="4E8CA53A" w14:textId="77777777" w:rsidR="001F74D3" w:rsidRPr="00750971" w:rsidRDefault="001F74D3">
            <w:r w:rsidRPr="00750971">
              <w:t>Tel: +371 – 6 7 039831</w:t>
            </w:r>
          </w:p>
          <w:p w14:paraId="04AB75B2" w14:textId="77777777" w:rsidR="001F74D3" w:rsidRPr="00750971" w:rsidRDefault="001F74D3">
            <w:pPr>
              <w:suppressAutoHyphens/>
            </w:pPr>
          </w:p>
        </w:tc>
        <w:tc>
          <w:tcPr>
            <w:tcW w:w="2497" w:type="pct"/>
          </w:tcPr>
          <w:p w14:paraId="12A9634C" w14:textId="77777777" w:rsidR="001F74D3" w:rsidRPr="00750971" w:rsidRDefault="001F74D3">
            <w:pPr>
              <w:suppressAutoHyphens/>
            </w:pPr>
          </w:p>
        </w:tc>
      </w:tr>
    </w:tbl>
    <w:p w14:paraId="1992252F" w14:textId="77777777" w:rsidR="001F74D3" w:rsidRPr="00750971" w:rsidRDefault="001F74D3">
      <w:pPr>
        <w:numPr>
          <w:ilvl w:val="12"/>
          <w:numId w:val="0"/>
        </w:numPr>
        <w:ind w:right="-2"/>
      </w:pPr>
    </w:p>
    <w:p w14:paraId="16A92DE8" w14:textId="5FC3AB18" w:rsidR="001F74D3" w:rsidRPr="00750971" w:rsidRDefault="001F74D3">
      <w:pPr>
        <w:keepNext/>
        <w:keepLines/>
        <w:outlineLvl w:val="0"/>
        <w:rPr>
          <w:b/>
        </w:rPr>
      </w:pPr>
      <w:r w:rsidRPr="00750971">
        <w:rPr>
          <w:b/>
        </w:rPr>
        <w:t>A betegtájékoztató legutóbbi felülvizsgálatának dátuma</w:t>
      </w:r>
      <w:r w:rsidR="00BC4D85">
        <w:rPr>
          <w:b/>
        </w:rPr>
        <w:t>:</w:t>
      </w:r>
      <w:r w:rsidRPr="00750971">
        <w:rPr>
          <w:b/>
        </w:rPr>
        <w:t xml:space="preserve"> </w:t>
      </w:r>
      <w:r w:rsidR="00913433" w:rsidRPr="000664D6">
        <w:rPr>
          <w:b/>
          <w:szCs w:val="22"/>
        </w:rPr>
        <w:t>&lt;{</w:t>
      </w:r>
      <w:r w:rsidR="00913433" w:rsidRPr="00750971">
        <w:rPr>
          <w:b/>
          <w:szCs w:val="22"/>
        </w:rPr>
        <w:t>ÉÉÉÉ</w:t>
      </w:r>
      <w:r w:rsidR="00BC4D85">
        <w:rPr>
          <w:b/>
          <w:szCs w:val="22"/>
        </w:rPr>
        <w:t>. hónap</w:t>
      </w:r>
      <w:r w:rsidR="00913433" w:rsidRPr="000664D6">
        <w:rPr>
          <w:b/>
          <w:szCs w:val="22"/>
        </w:rPr>
        <w:t>}&gt;</w:t>
      </w:r>
    </w:p>
    <w:p w14:paraId="7352C8BD" w14:textId="77777777" w:rsidR="001F74D3" w:rsidRPr="00750971" w:rsidRDefault="001F74D3">
      <w:pPr>
        <w:keepNext/>
        <w:keepLines/>
      </w:pPr>
    </w:p>
    <w:p w14:paraId="49EBE1FC" w14:textId="69D0EB16" w:rsidR="001F74D3" w:rsidRPr="00750971" w:rsidRDefault="001F74D3">
      <w:pPr>
        <w:keepNext/>
        <w:keepLines/>
        <w:spacing w:line="260" w:lineRule="atLeast"/>
        <w:ind w:right="-449"/>
      </w:pPr>
      <w:r w:rsidRPr="00750971">
        <w:t>A gyógyszerről részletes információ az Európai Gyógyszerügynökség internetes honlapján (</w:t>
      </w:r>
      <w:hyperlink r:id="rId21" w:history="1">
        <w:r w:rsidR="009A2E2D">
          <w:rPr>
            <w:rStyle w:val="Hyperlink"/>
          </w:rPr>
          <w:t>https://www.ema.europa.eu</w:t>
        </w:r>
      </w:hyperlink>
      <w:r w:rsidRPr="00750971">
        <w:t>) található.</w:t>
      </w:r>
    </w:p>
    <w:p w14:paraId="79496CF7" w14:textId="77777777" w:rsidR="001F74D3" w:rsidRPr="00750971" w:rsidRDefault="001F74D3">
      <w:pPr>
        <w:spacing w:line="260" w:lineRule="atLeast"/>
        <w:ind w:right="-449"/>
      </w:pPr>
      <w:r w:rsidRPr="00750971">
        <w:br w:type="page"/>
      </w:r>
    </w:p>
    <w:p w14:paraId="10E63991" w14:textId="77777777" w:rsidR="001F74D3" w:rsidRPr="00750971" w:rsidRDefault="001F74D3">
      <w:pPr>
        <w:spacing w:line="260" w:lineRule="atLeast"/>
        <w:ind w:right="-449"/>
      </w:pPr>
      <w:r w:rsidRPr="00750971">
        <w:lastRenderedPageBreak/>
        <w:t>A betegtájékoztató az EU/EGT összes hivatalos nyelvén elérhető az Európai Gyógyszerügynökség internetes honlapján.</w:t>
      </w:r>
    </w:p>
    <w:p w14:paraId="6B3B30A3" w14:textId="77777777" w:rsidR="001F74D3" w:rsidRPr="00750971" w:rsidRDefault="001F74D3">
      <w:pPr>
        <w:spacing w:line="260" w:lineRule="atLeast"/>
        <w:ind w:right="-449"/>
      </w:pPr>
    </w:p>
    <w:p w14:paraId="58C5C98F" w14:textId="77777777" w:rsidR="001F74D3" w:rsidRPr="00750971" w:rsidRDefault="001F74D3">
      <w:pPr>
        <w:ind w:right="-448"/>
        <w:rPr>
          <w:b/>
        </w:rPr>
      </w:pPr>
      <w:r w:rsidRPr="00750971">
        <w:rPr>
          <w:b/>
        </w:rPr>
        <w:t>Az alábbi információk kizárólag egészségügyi szakembereknek szólnak:</w:t>
      </w:r>
    </w:p>
    <w:p w14:paraId="36D265F7" w14:textId="77777777" w:rsidR="001F74D3" w:rsidRPr="00750971" w:rsidRDefault="001F74D3"/>
    <w:p w14:paraId="409E879A" w14:textId="77777777" w:rsidR="001F74D3" w:rsidRPr="00750971" w:rsidRDefault="001F74D3">
      <w:r w:rsidRPr="00750971">
        <w:t>Az iv. Herceptin steril, tartósítószereket nem tartalmazó, pirogénmentes, egyszeri alkalmazásra szánt injekciós üvegben kerül forgalomba.</w:t>
      </w:r>
    </w:p>
    <w:p w14:paraId="1CC4F4BE" w14:textId="77777777" w:rsidR="001F74D3" w:rsidRPr="00750971" w:rsidRDefault="001F74D3"/>
    <w:p w14:paraId="4AEDCFAD" w14:textId="77777777" w:rsidR="00A96E4E" w:rsidRPr="00750971" w:rsidRDefault="00A96E4E">
      <w:r w:rsidRPr="00750971">
        <w:t>A gyógyszerelési hibák elkerülése érdekében nagyon fontos az injekciós üveg címkéjének ellenőrzése, hogy megbizonyosodjon róla, hogy az elkészített és beadandó gyógyszer a Herceptin (trasztuzumab), nem pedig egyéb, trasztuzumab-tartalmú készítmény (például trasztuzumab-emtanzin vagy trasztuzumab-deruxtekán).</w:t>
      </w:r>
    </w:p>
    <w:p w14:paraId="2044F199" w14:textId="77777777" w:rsidR="00A96E4E" w:rsidRPr="00750971" w:rsidRDefault="00A96E4E"/>
    <w:p w14:paraId="0FF53494" w14:textId="77777777" w:rsidR="001F74D3" w:rsidRPr="00750971" w:rsidRDefault="001F74D3">
      <w:r w:rsidRPr="00750971">
        <w:t>A gyógyszert a zárt, eredeti csomagolásban kell tartani hűtőszekrényben, 2°C – 8°C közötti hőmérsékleten.</w:t>
      </w:r>
    </w:p>
    <w:p w14:paraId="4CEEDBDF" w14:textId="77777777" w:rsidR="001F74D3" w:rsidRPr="00750971" w:rsidRDefault="001F74D3"/>
    <w:p w14:paraId="0275C625" w14:textId="77777777" w:rsidR="001F74D3" w:rsidRPr="00750971" w:rsidRDefault="001F74D3">
      <w:r w:rsidRPr="00750971">
        <w:t>Megfelelő aszeptikus körülményeket kell biztosítani az elkészítési és a hígítási folyamatokhoz. Gondoskodni kell az elkészített oldat sterilitásának biztosításáról. Mivel a készítmény nem tartalmaz semmiféle baktériumellenes tartósítószert vagy bakteriosztatikus anyagot, az aszeptikus körülményeket be kell tartani.</w:t>
      </w:r>
    </w:p>
    <w:p w14:paraId="7B3F1B88" w14:textId="77777777" w:rsidR="001F74D3" w:rsidRPr="00750971" w:rsidRDefault="001F74D3"/>
    <w:p w14:paraId="3F10230D" w14:textId="77777777" w:rsidR="001F74D3" w:rsidRPr="00750971" w:rsidRDefault="001F74D3">
      <w:r w:rsidRPr="00750971">
        <w:t xml:space="preserve">Az aszeptikus körülmények között a steril, injekcióhoz való vízzel (ez nincs mellékelve a csomagolásban) elkészített oldat </w:t>
      </w:r>
      <w:r w:rsidRPr="00750971">
        <w:rPr>
          <w:szCs w:val="22"/>
        </w:rPr>
        <w:t xml:space="preserve">kémiailag és fizikailag </w:t>
      </w:r>
      <w:r w:rsidRPr="00750971">
        <w:t xml:space="preserve">48 óra hosszat stabil 2°C – 8ºC közötti hőmérsékleten, fagyasztani nem szabad. </w:t>
      </w:r>
    </w:p>
    <w:p w14:paraId="691D70D4" w14:textId="77777777" w:rsidR="001F74D3" w:rsidRPr="00750971" w:rsidRDefault="001F74D3"/>
    <w:p w14:paraId="297E5D51" w14:textId="77777777" w:rsidR="001F74D3" w:rsidRPr="00750971" w:rsidRDefault="001F74D3">
      <w:r w:rsidRPr="00750971">
        <w:t>Az aszeptikus körülmények között a 9 mg/ml (0,9%) nátrium-klorid</w:t>
      </w:r>
      <w:r w:rsidR="00510A70" w:rsidRPr="00750971">
        <w:t>-</w:t>
      </w:r>
      <w:r w:rsidRPr="00750971">
        <w:t xml:space="preserve">oldatot tartalmazó polivinil-klorid, polietilén vagy polipropilén zsákban hígított Herceptin </w:t>
      </w:r>
      <w:r w:rsidRPr="00750971">
        <w:rPr>
          <w:szCs w:val="22"/>
        </w:rPr>
        <w:t>kémiai és fizikai stabilitása</w:t>
      </w:r>
      <w:r w:rsidRPr="00750971">
        <w:t xml:space="preserve"> 2°C és 8°C közötti hőmérsékleten tárolva legfeljebb 30 napig, és 30ºC alatti hőmérsékleten tárolva 24 óráig igazolt.</w:t>
      </w:r>
    </w:p>
    <w:p w14:paraId="6FCEC045" w14:textId="77777777" w:rsidR="001F74D3" w:rsidRPr="00750971" w:rsidRDefault="001F74D3"/>
    <w:p w14:paraId="69B2FAB8" w14:textId="77777777" w:rsidR="001F74D3" w:rsidRPr="00750971" w:rsidRDefault="001F74D3">
      <w:r w:rsidRPr="00750971">
        <w:t>Mikrobiológiai szempontból a hígított oldatot és a Herceptin infúziós oldatot azonnal fel kell használni. Ha nem használják fel azonnal, a felhasználás előtti tárolásért és az alkalmazott tárolási körülményekért a felhasználót terheli a felelősség, és 2°C</w:t>
      </w:r>
      <w:r w:rsidRPr="00750971">
        <w:noBreakHyphen/>
        <w:t>8ºC közötti hőmérsékleten tárolva ez általában nem lehet hosszabb, mint 24 óra, kivéve, ha az elkészítést és a hígítást ellenőrzött, validált, aszeptikus körülmények között végezték.</w:t>
      </w:r>
    </w:p>
    <w:p w14:paraId="1249552A" w14:textId="77777777" w:rsidR="001F74D3" w:rsidRPr="00750971" w:rsidRDefault="001F74D3"/>
    <w:p w14:paraId="2254EA73" w14:textId="77777777" w:rsidR="001F74D3" w:rsidRPr="00750971" w:rsidRDefault="001F74D3">
      <w:r w:rsidRPr="00750971">
        <w:t>Aszeptikus körülmények közötti elkészítés, kezelés és tárolás:</w:t>
      </w:r>
    </w:p>
    <w:p w14:paraId="2EB30E7A" w14:textId="77777777" w:rsidR="001F74D3" w:rsidRPr="00750971" w:rsidRDefault="001F74D3">
      <w:r w:rsidRPr="00750971">
        <w:t>Az aszeptikus körülményeket biztosítani kell az infúzió elkészítésekor.</w:t>
      </w:r>
    </w:p>
    <w:p w14:paraId="263F29DA" w14:textId="77777777" w:rsidR="001F74D3" w:rsidRPr="00750971" w:rsidRDefault="001F74D3">
      <w:r w:rsidRPr="00750971">
        <w:t>Az elkészítés során ügyelni kell az alábbiakra:</w:t>
      </w:r>
    </w:p>
    <w:p w14:paraId="60354744" w14:textId="77777777" w:rsidR="001F74D3" w:rsidRPr="00750971" w:rsidRDefault="001F74D3">
      <w:pPr>
        <w:ind w:left="357" w:hanging="357"/>
      </w:pPr>
      <w:r w:rsidRPr="00750971">
        <w:sym w:font="Symbol" w:char="F0B7"/>
      </w:r>
      <w:r w:rsidRPr="00750971">
        <w:tab/>
        <w:t xml:space="preserve">képzett személyzet által, aszeptikus körülmények között kell végezni, a helyes gyakorlat szabályainak megfelelően, különös tekintettel a parenterális készítmények aszeptikus körülmények között történő elkészítésére vonatkozó szabályokra. </w:t>
      </w:r>
    </w:p>
    <w:p w14:paraId="76FBE8F2" w14:textId="77777777" w:rsidR="001F74D3" w:rsidRPr="00750971" w:rsidRDefault="001F74D3">
      <w:pPr>
        <w:ind w:left="357" w:hanging="357"/>
      </w:pPr>
      <w:r w:rsidRPr="00750971">
        <w:sym w:font="Symbol" w:char="F0B7"/>
      </w:r>
      <w:r w:rsidRPr="00750971">
        <w:tab/>
        <w:t xml:space="preserve">az elkészítést lamináris áramlású vagy biológiai biztonsági fülkében kell végezni, az intravénás készítmények biztonságos kezelésére vonatkozó szokásos óvintézkedések betartása mellett. </w:t>
      </w:r>
    </w:p>
    <w:p w14:paraId="392485AC" w14:textId="77777777" w:rsidR="001F74D3" w:rsidRPr="00750971" w:rsidRDefault="001F74D3">
      <w:pPr>
        <w:ind w:left="357" w:hanging="357"/>
        <w:rPr>
          <w:color w:val="000000"/>
          <w:szCs w:val="22"/>
        </w:rPr>
      </w:pPr>
      <w:r w:rsidRPr="00750971">
        <w:sym w:font="Symbol" w:char="F0B7"/>
      </w:r>
      <w:r w:rsidRPr="00750971">
        <w:tab/>
      </w:r>
      <w:r w:rsidRPr="00750971">
        <w:rPr>
          <w:color w:val="000000"/>
          <w:szCs w:val="22"/>
        </w:rPr>
        <w:t>az elkészített intravénás infúzióhoz való oldatot ezután megfelelő módon kell tárolni, biztosítva az aszeptikus körülmények fenntartását</w:t>
      </w:r>
      <w:r w:rsidR="00E8251E" w:rsidRPr="00750971">
        <w:rPr>
          <w:color w:val="000000"/>
          <w:szCs w:val="22"/>
        </w:rPr>
        <w:t>.</w:t>
      </w:r>
    </w:p>
    <w:p w14:paraId="4928F7C4" w14:textId="77777777" w:rsidR="001F74D3" w:rsidRPr="00750971" w:rsidRDefault="001F74D3"/>
    <w:p w14:paraId="43B603B4" w14:textId="77777777" w:rsidR="001F74D3" w:rsidRPr="00750971" w:rsidRDefault="001F74D3">
      <w:r w:rsidRPr="00750971">
        <w:t>Az oldatot aszeptikus feltételek között kell elkészíteni. A Herceptin injekciós üvegben lévő port 7,2 ml injekcióhoz való vízzel kell feloldani (nincs a csomagolásban). Más folyadék az oldáshoz nem használható. Így 7,4 ml oldatot kapunk mely egyszeri adag és kb. 21 mg/ml trasztuzumabot tartalmaz. A 4% térfogat többlet biztosítja, hogy a szükséges 150 mg-os adag felszívható legyen az injekciós üvegből.</w:t>
      </w:r>
    </w:p>
    <w:p w14:paraId="38B8E0A4" w14:textId="77777777" w:rsidR="001F74D3" w:rsidRPr="00750971" w:rsidRDefault="001F74D3"/>
    <w:p w14:paraId="278EBBA9" w14:textId="77777777" w:rsidR="001F74D3" w:rsidRPr="00750971" w:rsidRDefault="001F74D3">
      <w:r w:rsidRPr="00750971">
        <w:t>Az oldat készítése során gondosan kell eljárni. Ha túl nagy a habzás, vagy az elkészített oldatot erősen rázzuk, lehet, hogy nem tudjuk a szükséges mennyiséget felszívni az üvegből.</w:t>
      </w:r>
    </w:p>
    <w:p w14:paraId="29C21232" w14:textId="77777777" w:rsidR="001F74D3" w:rsidRPr="00750971" w:rsidRDefault="001F74D3"/>
    <w:p w14:paraId="1540CCCD" w14:textId="77777777" w:rsidR="001F74D3" w:rsidRPr="00750971" w:rsidRDefault="001F74D3">
      <w:pPr>
        <w:keepNext/>
        <w:keepLines/>
        <w:outlineLvl w:val="0"/>
        <w:rPr>
          <w:u w:val="single"/>
        </w:rPr>
      </w:pPr>
      <w:r w:rsidRPr="00750971">
        <w:rPr>
          <w:u w:val="single"/>
        </w:rPr>
        <w:lastRenderedPageBreak/>
        <w:t>Aszeptikus körülmények között történő feloldási utasítás:</w:t>
      </w:r>
    </w:p>
    <w:p w14:paraId="71FD96A2" w14:textId="77777777" w:rsidR="001F74D3" w:rsidRPr="00750971" w:rsidRDefault="001F74D3">
      <w:pPr>
        <w:keepNext/>
        <w:keepLines/>
      </w:pPr>
      <w:r w:rsidRPr="00750971">
        <w:t>1) Steril fecskendővel 7,2 ml injekcióhoz való vizet kell lassan a liofilizált Herceptin-t tartalmazó injekciós üvegbe juttatni, úgy, hogy a vízsugár a liofilizált porpogácsára irányuljon.</w:t>
      </w:r>
    </w:p>
    <w:p w14:paraId="2888AD9A" w14:textId="77777777" w:rsidR="001F74D3" w:rsidRPr="00750971" w:rsidRDefault="001F74D3">
      <w:pPr>
        <w:keepNext/>
        <w:keepLines/>
      </w:pPr>
      <w:r w:rsidRPr="00750971">
        <w:t>2) Az injekciós üveget enyhén forgatni kell az oldódás elősegítésére. NEM SZABAD RÁZNI!</w:t>
      </w:r>
    </w:p>
    <w:p w14:paraId="1E78C464" w14:textId="77777777" w:rsidR="001F74D3" w:rsidRPr="00750971" w:rsidRDefault="001F74D3"/>
    <w:p w14:paraId="1A12E2D5" w14:textId="77777777" w:rsidR="001F74D3" w:rsidRPr="00750971" w:rsidRDefault="001F74D3">
      <w:r w:rsidRPr="00750971">
        <w:t>A készítmény feloldás közbeni enyhe habzása nem szokatlan. Az injekciós üveget kb. 5 percig állni kell hagyni. A feloldott Herceptin színtelen vagy halványsárga átlátszó oldat, mely látható részecskéktől mentes.</w:t>
      </w:r>
    </w:p>
    <w:p w14:paraId="6194C930" w14:textId="77777777" w:rsidR="001F74D3" w:rsidRPr="00750971" w:rsidRDefault="001F74D3"/>
    <w:p w14:paraId="23F71F0A" w14:textId="77777777" w:rsidR="001F74D3" w:rsidRPr="00750971" w:rsidRDefault="001F74D3">
      <w:pPr>
        <w:outlineLvl w:val="0"/>
        <w:rPr>
          <w:u w:val="single"/>
        </w:rPr>
      </w:pPr>
      <w:r w:rsidRPr="00750971">
        <w:rPr>
          <w:u w:val="single"/>
        </w:rPr>
        <w:t>Az elkészített oldat aszeptikus körülmények között történő hígítási utasításai:</w:t>
      </w:r>
    </w:p>
    <w:p w14:paraId="5A6E8BFC" w14:textId="77777777" w:rsidR="001F74D3" w:rsidRPr="00750971" w:rsidRDefault="001F74D3">
      <w:r w:rsidRPr="00750971">
        <w:t>A szükséges oldat térfogatának meghatározása:</w:t>
      </w:r>
    </w:p>
    <w:p w14:paraId="5DFD3C14" w14:textId="0ED7976B" w:rsidR="001F74D3" w:rsidRPr="00750971" w:rsidRDefault="001F74D3">
      <w:pPr>
        <w:ind w:left="851" w:hanging="567"/>
      </w:pPr>
      <w:r w:rsidRPr="00750971">
        <w:rPr>
          <w:b/>
        </w:rPr>
        <w:sym w:font="Symbol" w:char="F0B7"/>
      </w:r>
      <w:r w:rsidRPr="00750971">
        <w:rPr>
          <w:b/>
        </w:rPr>
        <w:tab/>
      </w:r>
      <w:r w:rsidRPr="00750971">
        <w:t xml:space="preserve">A 4 mg/ttkg trasztuzumab telítő dózis vagy a további, heti 2 mg/ttkg trasztuzumab dózis beadásához </w:t>
      </w:r>
    </w:p>
    <w:p w14:paraId="56F6BCEE" w14:textId="77777777" w:rsidR="001F74D3" w:rsidRPr="00750971" w:rsidRDefault="001F74D3">
      <w:pPr>
        <w:ind w:left="851" w:hanging="567"/>
      </w:pPr>
    </w:p>
    <w:p w14:paraId="52BAE55B" w14:textId="77777777" w:rsidR="001F74D3" w:rsidRPr="00750971" w:rsidRDefault="001F74D3">
      <w:r w:rsidRPr="00750971">
        <w:rPr>
          <w:b/>
        </w:rPr>
        <w:t>Térfogat</w:t>
      </w:r>
      <w:r w:rsidRPr="00750971">
        <w:t xml:space="preserve"> (ml) = </w:t>
      </w:r>
      <w:r w:rsidRPr="00750971">
        <w:rPr>
          <w:b/>
          <w:u w:val="single"/>
        </w:rPr>
        <w:t>testtömeg</w:t>
      </w:r>
      <w:r w:rsidRPr="00750971">
        <w:rPr>
          <w:u w:val="single"/>
        </w:rPr>
        <w:t xml:space="preserve"> (kg) x </w:t>
      </w:r>
      <w:r w:rsidRPr="00750971">
        <w:rPr>
          <w:b/>
          <w:u w:val="single"/>
        </w:rPr>
        <w:t>dózis</w:t>
      </w:r>
      <w:r w:rsidRPr="00750971">
        <w:rPr>
          <w:u w:val="single"/>
        </w:rPr>
        <w:t xml:space="preserve"> (</w:t>
      </w:r>
      <w:r w:rsidRPr="00750971">
        <w:rPr>
          <w:b/>
          <w:u w:val="single"/>
        </w:rPr>
        <w:t>4</w:t>
      </w:r>
      <w:r w:rsidRPr="00750971">
        <w:rPr>
          <w:u w:val="single"/>
        </w:rPr>
        <w:t xml:space="preserve"> mg/ttkg telítő vagy </w:t>
      </w:r>
      <w:r w:rsidRPr="00750971">
        <w:rPr>
          <w:b/>
          <w:u w:val="single"/>
        </w:rPr>
        <w:t>2</w:t>
      </w:r>
      <w:r w:rsidRPr="00750971">
        <w:rPr>
          <w:u w:val="single"/>
        </w:rPr>
        <w:t> mg/ttkg fenntartó)</w:t>
      </w:r>
    </w:p>
    <w:p w14:paraId="66FDA74D" w14:textId="77777777" w:rsidR="001F74D3" w:rsidRPr="00750971" w:rsidRDefault="001F74D3">
      <w:pPr>
        <w:tabs>
          <w:tab w:val="left" w:pos="2340"/>
        </w:tabs>
      </w:pPr>
      <w:r w:rsidRPr="00750971">
        <w:tab/>
      </w:r>
      <w:r w:rsidRPr="00750971">
        <w:rPr>
          <w:b/>
        </w:rPr>
        <w:t>21</w:t>
      </w:r>
      <w:r w:rsidRPr="00750971">
        <w:t> (mg/ml, a koncentrátum koncentrációja)</w:t>
      </w:r>
    </w:p>
    <w:p w14:paraId="2C082D9C" w14:textId="77777777" w:rsidR="001F74D3" w:rsidRPr="00750971" w:rsidRDefault="001F74D3"/>
    <w:p w14:paraId="50CA7E15" w14:textId="77777777" w:rsidR="001F74D3" w:rsidRPr="00750971" w:rsidRDefault="001F74D3">
      <w:pPr>
        <w:ind w:left="851" w:hanging="567"/>
      </w:pPr>
      <w:r w:rsidRPr="00750971">
        <w:sym w:font="Symbol" w:char="F0B7"/>
      </w:r>
      <w:r w:rsidRPr="00750971">
        <w:tab/>
        <w:t xml:space="preserve">A 8 mg/ttkg trasztuzumab telítő dózis vagy a további, 3 hetente adott 6 mg/ttkg trasztuzumab dózis beadásához </w:t>
      </w:r>
    </w:p>
    <w:p w14:paraId="0353BF41" w14:textId="77777777" w:rsidR="001F74D3" w:rsidRPr="00750971" w:rsidRDefault="001F74D3">
      <w:pPr>
        <w:rPr>
          <w:b/>
        </w:rPr>
      </w:pPr>
    </w:p>
    <w:p w14:paraId="3EDCC900" w14:textId="77777777" w:rsidR="001F74D3" w:rsidRPr="00750971" w:rsidRDefault="001F74D3">
      <w:r w:rsidRPr="00750971">
        <w:rPr>
          <w:b/>
        </w:rPr>
        <w:t>Térfogat</w:t>
      </w:r>
      <w:r w:rsidRPr="00750971">
        <w:t xml:space="preserve"> (ml) = </w:t>
      </w:r>
      <w:r w:rsidRPr="00750971">
        <w:rPr>
          <w:b/>
          <w:u w:val="single"/>
        </w:rPr>
        <w:t>testtömeg</w:t>
      </w:r>
      <w:r w:rsidRPr="00750971">
        <w:rPr>
          <w:u w:val="single"/>
        </w:rPr>
        <w:t xml:space="preserve"> (kg) x </w:t>
      </w:r>
      <w:r w:rsidRPr="00750971">
        <w:rPr>
          <w:b/>
          <w:u w:val="single"/>
        </w:rPr>
        <w:t>dózis</w:t>
      </w:r>
      <w:r w:rsidRPr="00750971">
        <w:rPr>
          <w:u w:val="single"/>
        </w:rPr>
        <w:t xml:space="preserve"> (</w:t>
      </w:r>
      <w:r w:rsidRPr="00750971">
        <w:rPr>
          <w:b/>
          <w:u w:val="single"/>
        </w:rPr>
        <w:t>8</w:t>
      </w:r>
      <w:r w:rsidRPr="00750971">
        <w:rPr>
          <w:u w:val="single"/>
        </w:rPr>
        <w:t xml:space="preserve"> mg/ttkg telítő vagy </w:t>
      </w:r>
      <w:r w:rsidRPr="00750971">
        <w:rPr>
          <w:b/>
          <w:u w:val="single"/>
        </w:rPr>
        <w:t>6</w:t>
      </w:r>
      <w:r w:rsidRPr="00750971">
        <w:rPr>
          <w:u w:val="single"/>
        </w:rPr>
        <w:t> mg/ttkg fenntartó)</w:t>
      </w:r>
    </w:p>
    <w:p w14:paraId="3717DB2C" w14:textId="77777777" w:rsidR="001F74D3" w:rsidRPr="00750971" w:rsidRDefault="001F74D3">
      <w:pPr>
        <w:tabs>
          <w:tab w:val="left" w:pos="2340"/>
        </w:tabs>
        <w:rPr>
          <w:b/>
        </w:rPr>
      </w:pPr>
      <w:r w:rsidRPr="00750971">
        <w:tab/>
      </w:r>
      <w:r w:rsidRPr="00750971">
        <w:rPr>
          <w:b/>
        </w:rPr>
        <w:t>21</w:t>
      </w:r>
      <w:r w:rsidRPr="00750971">
        <w:t> (mg/ml, a koncentrátum koncentrációja)</w:t>
      </w:r>
    </w:p>
    <w:p w14:paraId="293FED1E" w14:textId="77777777" w:rsidR="001F74D3" w:rsidRPr="00750971" w:rsidRDefault="001F74D3"/>
    <w:p w14:paraId="14787257" w14:textId="77777777" w:rsidR="001F74D3" w:rsidRPr="00750971" w:rsidRDefault="001F74D3">
      <w:pPr>
        <w:ind w:right="-2"/>
      </w:pPr>
      <w:r w:rsidRPr="00750971">
        <w:t xml:space="preserve">A megfelelő mennyiségű oldatot </w:t>
      </w:r>
      <w:r w:rsidR="00EC6D4E" w:rsidRPr="00750971">
        <w:t xml:space="preserve">egy steril tű és fecskendő alkalmazásával </w:t>
      </w:r>
      <w:r w:rsidRPr="00750971">
        <w:t>fel kell szívni az injekciós üvegből</w:t>
      </w:r>
      <w:r w:rsidR="00EC6D4E" w:rsidRPr="00750971">
        <w:t xml:space="preserve"> </w:t>
      </w:r>
      <w:r w:rsidRPr="00750971">
        <w:t>és hozzá kell adni a polivinil</w:t>
      </w:r>
      <w:r w:rsidRPr="00750971">
        <w:noBreakHyphen/>
        <w:t>klorid, polietilén vagy polipropilén infúziós zsákban lévő 250 ml 0,9%-os nátrium-klorid</w:t>
      </w:r>
      <w:r w:rsidR="00510A70" w:rsidRPr="00750971">
        <w:t>-</w:t>
      </w:r>
      <w:r w:rsidRPr="00750971">
        <w:t>oldathoz. Gl</w:t>
      </w:r>
      <w:r w:rsidR="00510A70" w:rsidRPr="00750971">
        <w:t>ü</w:t>
      </w:r>
      <w:r w:rsidRPr="00750971">
        <w:t xml:space="preserve">kóztartalmú oldat nem használható. A zsákot óvatosan kell mozgatni, hogy az oldat elkeveredjen, de a habzást megakadályozzuk. A parenterális oldatokat beadás előtt ellenőrizni kell, hogy vannak-e benne látható részecskék, vagy elszíneződött-e. </w:t>
      </w:r>
    </w:p>
    <w:p w14:paraId="6BC7304C" w14:textId="77777777" w:rsidR="001F74D3" w:rsidRPr="00750971" w:rsidRDefault="001F74D3"/>
    <w:p w14:paraId="5394B265" w14:textId="77777777" w:rsidR="001F74D3" w:rsidRPr="00750971" w:rsidRDefault="001F74D3">
      <w:pPr>
        <w:jc w:val="center"/>
        <w:outlineLvl w:val="0"/>
        <w:rPr>
          <w:b/>
        </w:rPr>
      </w:pPr>
      <w:r w:rsidRPr="00750971">
        <w:rPr>
          <w:b/>
        </w:rPr>
        <w:br w:type="page"/>
      </w:r>
      <w:r w:rsidRPr="00750971">
        <w:rPr>
          <w:b/>
        </w:rPr>
        <w:lastRenderedPageBreak/>
        <w:t>Betegtájékoztató: Információk a felhasználó számára</w:t>
      </w:r>
    </w:p>
    <w:p w14:paraId="0A8C9DFE" w14:textId="77777777" w:rsidR="001F74D3" w:rsidRPr="00750971" w:rsidRDefault="001F74D3">
      <w:pPr>
        <w:jc w:val="center"/>
        <w:rPr>
          <w:b/>
        </w:rPr>
      </w:pPr>
    </w:p>
    <w:p w14:paraId="4F95CFD2" w14:textId="77777777" w:rsidR="001F74D3" w:rsidRPr="00750971" w:rsidRDefault="001F74D3">
      <w:pPr>
        <w:jc w:val="center"/>
        <w:outlineLvl w:val="0"/>
        <w:rPr>
          <w:b/>
        </w:rPr>
      </w:pPr>
      <w:r w:rsidRPr="00750971">
        <w:rPr>
          <w:b/>
        </w:rPr>
        <w:t>Herceptin 600 mg oldatos injekció injekciós üvegben</w:t>
      </w:r>
    </w:p>
    <w:p w14:paraId="41528E1F" w14:textId="77777777" w:rsidR="001F74D3" w:rsidRPr="00750971" w:rsidRDefault="00A96E4E">
      <w:pPr>
        <w:jc w:val="center"/>
      </w:pPr>
      <w:r w:rsidRPr="00750971">
        <w:t>t</w:t>
      </w:r>
      <w:r w:rsidR="001F74D3" w:rsidRPr="00750971">
        <w:t>rasztuzumab</w:t>
      </w:r>
    </w:p>
    <w:p w14:paraId="17230525" w14:textId="77777777" w:rsidR="001F74D3" w:rsidRPr="00750971" w:rsidRDefault="001F74D3">
      <w:pPr>
        <w:jc w:val="center"/>
      </w:pPr>
    </w:p>
    <w:p w14:paraId="358913AA" w14:textId="77777777" w:rsidR="001F74D3" w:rsidRPr="00750971" w:rsidRDefault="001F74D3">
      <w:pPr>
        <w:rPr>
          <w:b/>
        </w:rPr>
      </w:pPr>
      <w:r w:rsidRPr="00750971">
        <w:rPr>
          <w:b/>
        </w:rPr>
        <w:t>Mielőtt elkezdi alkalmazni ezt a gyógyszert, olvassa el figyelmesen az alábbi betegtájékoztatót, mert az Ön számára fontos információkat tartalmaz.</w:t>
      </w:r>
    </w:p>
    <w:p w14:paraId="66C43593" w14:textId="77777777" w:rsidR="001F74D3" w:rsidRPr="00750971" w:rsidRDefault="001F74D3">
      <w:pPr>
        <w:ind w:left="567" w:hanging="567"/>
      </w:pPr>
      <w:r w:rsidRPr="00750971">
        <w:sym w:font="Symbol" w:char="F0B7"/>
      </w:r>
      <w:r w:rsidRPr="00750971">
        <w:tab/>
        <w:t>Tartsa meg a betegtájékoztatót, mert a benne szereplő információkra a későbbiekben is szüksége lehet.</w:t>
      </w:r>
    </w:p>
    <w:p w14:paraId="104839EC" w14:textId="77777777" w:rsidR="001F74D3" w:rsidRPr="00750971" w:rsidRDefault="001F74D3">
      <w:pPr>
        <w:ind w:left="567" w:hanging="567"/>
      </w:pPr>
      <w:r w:rsidRPr="00750971">
        <w:sym w:font="Symbol" w:char="F0B7"/>
      </w:r>
      <w:r w:rsidRPr="00750971">
        <w:tab/>
        <w:t>További kérdéseivel forduljon kezelőorvosához, gyógyszerészéhez vagy a gondozását végző egészségügyi szakemberhez.</w:t>
      </w:r>
    </w:p>
    <w:p w14:paraId="3DE2CD54" w14:textId="77777777" w:rsidR="001F74D3" w:rsidRPr="00750971" w:rsidRDefault="001F74D3">
      <w:pPr>
        <w:tabs>
          <w:tab w:val="num" w:pos="567"/>
        </w:tabs>
        <w:suppressAutoHyphens/>
        <w:snapToGrid w:val="0"/>
        <w:ind w:left="567" w:hanging="567"/>
      </w:pPr>
      <w:r w:rsidRPr="00750971">
        <w:sym w:font="Symbol" w:char="F0B7"/>
      </w:r>
      <w:r w:rsidRPr="00750971">
        <w:tab/>
        <w:t>Ha Önnél bármilyen mellékhatás jelentkezik, tájékoztassa erről kezelőorvosát, gyógyszerészét vagy a gondozását végző egészségügyi szakembert. Ez a betegtájékoztatóban fel nem sorolt bármilyen lehetséges mellékhatásra is vonatkozik. Lásd 4. pont.</w:t>
      </w:r>
    </w:p>
    <w:p w14:paraId="40EBEB01" w14:textId="77777777" w:rsidR="001F74D3" w:rsidRPr="00750971" w:rsidRDefault="001F74D3">
      <w:pPr>
        <w:ind w:left="567" w:right="-2" w:hanging="567"/>
      </w:pPr>
    </w:p>
    <w:p w14:paraId="35A356E3" w14:textId="77777777" w:rsidR="001F74D3" w:rsidRPr="00750971" w:rsidRDefault="001F74D3">
      <w:pPr>
        <w:ind w:right="-2"/>
        <w:outlineLvl w:val="0"/>
        <w:rPr>
          <w:b/>
        </w:rPr>
      </w:pPr>
      <w:r w:rsidRPr="00750971">
        <w:rPr>
          <w:b/>
        </w:rPr>
        <w:t>A betegtájékoztató tartalma:</w:t>
      </w:r>
    </w:p>
    <w:p w14:paraId="56490DEB" w14:textId="77777777" w:rsidR="001F74D3" w:rsidRPr="00750971" w:rsidRDefault="001F74D3">
      <w:pPr>
        <w:ind w:left="567" w:right="-29" w:hanging="567"/>
      </w:pPr>
      <w:r w:rsidRPr="00750971">
        <w:t>1.</w:t>
      </w:r>
      <w:r w:rsidRPr="00750971">
        <w:tab/>
        <w:t>Milyen típusú gyógyszer a Herceptin és milyen betegségek esetén alkalmazható?</w:t>
      </w:r>
    </w:p>
    <w:p w14:paraId="4BA7C6D7" w14:textId="77777777" w:rsidR="001F74D3" w:rsidRPr="00750971" w:rsidRDefault="001F74D3">
      <w:pPr>
        <w:ind w:left="567" w:right="-29" w:hanging="567"/>
      </w:pPr>
      <w:r w:rsidRPr="00750971">
        <w:t>2.</w:t>
      </w:r>
      <w:r w:rsidRPr="00750971">
        <w:tab/>
        <w:t>Tudnivalók a Herceptin alkalmazása előtt</w:t>
      </w:r>
    </w:p>
    <w:p w14:paraId="7E83F11B" w14:textId="77777777" w:rsidR="001F74D3" w:rsidRPr="00750971" w:rsidRDefault="001F74D3">
      <w:pPr>
        <w:ind w:left="567" w:right="-29" w:hanging="567"/>
      </w:pPr>
      <w:r w:rsidRPr="00750971">
        <w:t>3.</w:t>
      </w:r>
      <w:r w:rsidRPr="00750971">
        <w:tab/>
        <w:t>Hogyan kapja a Herceptin</w:t>
      </w:r>
      <w:r w:rsidRPr="00750971">
        <w:noBreakHyphen/>
        <w:t>t?</w:t>
      </w:r>
    </w:p>
    <w:p w14:paraId="26C59232" w14:textId="77777777" w:rsidR="001F74D3" w:rsidRPr="00750971" w:rsidRDefault="001F74D3">
      <w:pPr>
        <w:ind w:left="567" w:right="-29" w:hanging="567"/>
      </w:pPr>
      <w:r w:rsidRPr="00750971">
        <w:t>4.</w:t>
      </w:r>
      <w:r w:rsidRPr="00750971">
        <w:tab/>
        <w:t>Lehetséges mellékhatások</w:t>
      </w:r>
    </w:p>
    <w:p w14:paraId="04864589" w14:textId="77777777" w:rsidR="001F74D3" w:rsidRPr="00750971" w:rsidRDefault="001F74D3">
      <w:pPr>
        <w:ind w:left="567" w:right="-29" w:hanging="567"/>
      </w:pPr>
      <w:r w:rsidRPr="00750971">
        <w:t>5.</w:t>
      </w:r>
      <w:r w:rsidRPr="00750971">
        <w:tab/>
        <w:t>Hogyan kell a Herceptin</w:t>
      </w:r>
      <w:r w:rsidRPr="00750971">
        <w:noBreakHyphen/>
        <w:t>t tárolni?</w:t>
      </w:r>
    </w:p>
    <w:p w14:paraId="2E26432E" w14:textId="77777777" w:rsidR="001F74D3" w:rsidRPr="00750971" w:rsidRDefault="001F74D3">
      <w:pPr>
        <w:ind w:left="567" w:right="-29" w:hanging="567"/>
      </w:pPr>
      <w:r w:rsidRPr="00750971">
        <w:t>6.</w:t>
      </w:r>
      <w:r w:rsidRPr="00750971">
        <w:tab/>
        <w:t>A csomagolás tartalma és egyéb információk</w:t>
      </w:r>
    </w:p>
    <w:p w14:paraId="0CEC0E36" w14:textId="77777777" w:rsidR="001F74D3" w:rsidRPr="00750971" w:rsidRDefault="001F74D3"/>
    <w:p w14:paraId="56E9E091" w14:textId="77777777" w:rsidR="001F74D3" w:rsidRPr="00750971" w:rsidRDefault="001F74D3"/>
    <w:p w14:paraId="6559084B" w14:textId="77777777" w:rsidR="001F74D3" w:rsidRPr="00750971" w:rsidRDefault="001F74D3">
      <w:pPr>
        <w:ind w:left="567" w:right="-2" w:hanging="567"/>
        <w:rPr>
          <w:b/>
        </w:rPr>
      </w:pPr>
      <w:r w:rsidRPr="00750971">
        <w:rPr>
          <w:b/>
        </w:rPr>
        <w:t>1.</w:t>
      </w:r>
      <w:r w:rsidRPr="00750971">
        <w:rPr>
          <w:b/>
        </w:rPr>
        <w:tab/>
        <w:t>Milyen típusú gyógyszer a Herceptin és milyen betegségek esetén alkalmazható?</w:t>
      </w:r>
    </w:p>
    <w:p w14:paraId="23A01B7C" w14:textId="77777777" w:rsidR="001F74D3" w:rsidRPr="00750971" w:rsidRDefault="001F74D3">
      <w:pPr>
        <w:ind w:left="567" w:right="-2" w:hanging="567"/>
        <w:rPr>
          <w:b/>
        </w:rPr>
      </w:pPr>
    </w:p>
    <w:p w14:paraId="504B2FA6" w14:textId="77777777" w:rsidR="001F74D3" w:rsidRPr="00750971" w:rsidRDefault="001F74D3">
      <w:pPr>
        <w:ind w:right="-2"/>
      </w:pPr>
      <w:r w:rsidRPr="00750971">
        <w:t>A Herceptin hatóanyaga a trasztuzumab, ami egy monoklonális antitest. A monoklonális antitestek speciális fehérjékhez vagy antigénekhez kötődnek. A trasztuzumabot úgy fejlesztették ki, hogy szelektíven kötődik a 2-es típusú humán epidermális növekedési faktor receptornak (HER2) nevezett antigénhez. A HER2 nagy mennyiségben található bizonyos daganatos sejtek felszínén, ahol serkenti a daganatos sejtek növekedését. Ha a Herceptin a HER2-höz kötődik, megállítja az ilyen sejtek növekedését és pusztulásukat okozza.</w:t>
      </w:r>
    </w:p>
    <w:p w14:paraId="6F6FD7B5" w14:textId="77777777" w:rsidR="001F74D3" w:rsidRPr="00750971" w:rsidRDefault="001F74D3">
      <w:pPr>
        <w:ind w:right="-2"/>
      </w:pPr>
    </w:p>
    <w:p w14:paraId="30B323E1" w14:textId="77777777" w:rsidR="001F74D3" w:rsidRPr="00750971" w:rsidRDefault="001F74D3">
      <w:pPr>
        <w:ind w:right="-2"/>
      </w:pPr>
      <w:r w:rsidRPr="00750971">
        <w:t>A kezelőorvosa a Herceptin-t emlődaganat kezelésére írhatja fel, ha:</w:t>
      </w:r>
    </w:p>
    <w:p w14:paraId="63744295" w14:textId="77777777" w:rsidR="001F74D3" w:rsidRPr="00750971" w:rsidRDefault="001F74D3">
      <w:pPr>
        <w:ind w:left="567" w:hanging="567"/>
      </w:pPr>
      <w:r w:rsidRPr="00750971">
        <w:sym w:font="Symbol" w:char="F0B7"/>
      </w:r>
      <w:r w:rsidRPr="00750971">
        <w:tab/>
        <w:t>Ön olyan korai emlődaganatban szenved, amely az ún. HER2 fehérje magas szintjével jár.</w:t>
      </w:r>
    </w:p>
    <w:p w14:paraId="7E2B31C8" w14:textId="77777777" w:rsidR="001F74D3" w:rsidRPr="00750971" w:rsidRDefault="001F74D3">
      <w:pPr>
        <w:ind w:left="567" w:hanging="567"/>
      </w:pPr>
      <w:r w:rsidRPr="00750971">
        <w:sym w:font="Symbol" w:char="F0B7"/>
      </w:r>
      <w:r w:rsidRPr="00750971">
        <w:tab/>
        <w:t>Ön magas HER2-szinttel járó, áttétes emlődaganatban szenved (olyan emlődaganat, amely az eredeti daganathoz képest tovább terjedt). A Herceptin-t felírhatják kemoterápiás gyógyszerekkel, paklitaxellel vagy docetaxellel kombinációban az áttétes emlődaganat első kezeléseként, vagy önmagában is adhatják, ha más kezelések sikertelennek bizonyultak. Az aromatáz-gátlónak nevezett gyógyszerekkel kombinálva is alkalmazhatják olyan betegeknél, akiknél magas a HER2-szint és hormonreceptor-pozitív (a női nemi hormonok jelenlétére érzékeny daganat), áttétes emlődaganatban szenvednek.</w:t>
      </w:r>
    </w:p>
    <w:p w14:paraId="5A21B5D3" w14:textId="77777777" w:rsidR="001F74D3" w:rsidRPr="00750971" w:rsidRDefault="001F74D3">
      <w:pPr>
        <w:ind w:left="600" w:hanging="600"/>
      </w:pPr>
    </w:p>
    <w:p w14:paraId="5A493658" w14:textId="77777777" w:rsidR="001F74D3" w:rsidRPr="00750971" w:rsidRDefault="001F74D3">
      <w:pPr>
        <w:ind w:left="600" w:hanging="600"/>
      </w:pPr>
    </w:p>
    <w:p w14:paraId="45B6ADE0" w14:textId="77777777" w:rsidR="001F74D3" w:rsidRPr="00750971" w:rsidRDefault="001F74D3">
      <w:pPr>
        <w:keepNext/>
        <w:ind w:left="567" w:right="-2" w:hanging="567"/>
        <w:rPr>
          <w:b/>
        </w:rPr>
      </w:pPr>
      <w:r w:rsidRPr="00750971">
        <w:rPr>
          <w:b/>
        </w:rPr>
        <w:t>2.</w:t>
      </w:r>
      <w:r w:rsidRPr="00750971">
        <w:rPr>
          <w:b/>
        </w:rPr>
        <w:tab/>
        <w:t>Tudnivalók a Herceptin alkalmazása előtt</w:t>
      </w:r>
    </w:p>
    <w:p w14:paraId="0C395766" w14:textId="77777777" w:rsidR="001F74D3" w:rsidRPr="00750971" w:rsidRDefault="001F74D3">
      <w:pPr>
        <w:keepNext/>
      </w:pPr>
    </w:p>
    <w:p w14:paraId="0EDAA28C" w14:textId="77777777" w:rsidR="001F74D3" w:rsidRPr="00750971" w:rsidRDefault="001F74D3">
      <w:pPr>
        <w:keepNext/>
        <w:outlineLvl w:val="0"/>
        <w:rPr>
          <w:b/>
        </w:rPr>
      </w:pPr>
      <w:r w:rsidRPr="00750971">
        <w:rPr>
          <w:b/>
        </w:rPr>
        <w:t>Ne alkalmazza a Herceptin</w:t>
      </w:r>
      <w:r w:rsidRPr="00750971">
        <w:noBreakHyphen/>
      </w:r>
      <w:r w:rsidRPr="00750971">
        <w:rPr>
          <w:b/>
        </w:rPr>
        <w:t>t, ha:</w:t>
      </w:r>
    </w:p>
    <w:p w14:paraId="749A9B10" w14:textId="77777777" w:rsidR="001F74D3" w:rsidRPr="00750971" w:rsidRDefault="001F74D3">
      <w:pPr>
        <w:keepNext/>
        <w:ind w:left="567" w:right="-2" w:hanging="567"/>
      </w:pPr>
      <w:r w:rsidRPr="00750971">
        <w:sym w:font="Symbol" w:char="F0B7"/>
      </w:r>
      <w:r w:rsidRPr="00750971">
        <w:tab/>
        <w:t>allergiás a trasztuzumabra (a Herceptin hatóanyaga), az egérfehérjékre, vagy a gyógyszer (6. pontban felsorolt) egyéb összetevőjére.</w:t>
      </w:r>
    </w:p>
    <w:p w14:paraId="6A3BBC95" w14:textId="77777777" w:rsidR="001F74D3" w:rsidRPr="00750971" w:rsidRDefault="001F74D3" w:rsidP="00BA7CAA">
      <w:pPr>
        <w:ind w:left="567" w:right="-2" w:hanging="567"/>
      </w:pPr>
      <w:r w:rsidRPr="00750971">
        <w:sym w:font="Symbol" w:char="F0B7"/>
      </w:r>
      <w:r w:rsidRPr="00750971">
        <w:tab/>
        <w:t>nyugalmi állapotban is súlyos légzési problémái vannak daganatos betegsége miatt, vagy ha oxigén kezelésre szorul.</w:t>
      </w:r>
    </w:p>
    <w:p w14:paraId="10BE7F11" w14:textId="77777777" w:rsidR="001F74D3" w:rsidRPr="00750971" w:rsidRDefault="001F74D3" w:rsidP="00356813">
      <w:pPr>
        <w:ind w:right="-2"/>
      </w:pPr>
    </w:p>
    <w:p w14:paraId="771D67F8" w14:textId="77777777" w:rsidR="001F74D3" w:rsidRPr="00750971" w:rsidRDefault="001F74D3" w:rsidP="00356813">
      <w:pPr>
        <w:keepNext/>
        <w:keepLines/>
        <w:rPr>
          <w:b/>
        </w:rPr>
      </w:pPr>
      <w:r w:rsidRPr="00750971">
        <w:rPr>
          <w:b/>
        </w:rPr>
        <w:t>Figyelmeztetések és óvintézkedések</w:t>
      </w:r>
    </w:p>
    <w:p w14:paraId="3E2A8928" w14:textId="77777777" w:rsidR="001F74D3" w:rsidRPr="00750971" w:rsidRDefault="001F74D3" w:rsidP="00356813">
      <w:pPr>
        <w:keepNext/>
        <w:keepLines/>
        <w:outlineLvl w:val="0"/>
      </w:pPr>
      <w:r w:rsidRPr="00750971">
        <w:t>Kezelőorvosa szorosan ellenőrizni fogja az Ön kezelését.</w:t>
      </w:r>
    </w:p>
    <w:p w14:paraId="00DCAB50" w14:textId="77777777" w:rsidR="001F74D3" w:rsidRPr="00750971" w:rsidRDefault="001F74D3" w:rsidP="000664D6">
      <w:pPr>
        <w:ind w:right="-2"/>
        <w:outlineLvl w:val="0"/>
      </w:pPr>
    </w:p>
    <w:p w14:paraId="2CA4BF21" w14:textId="77777777" w:rsidR="001F74D3" w:rsidRPr="00750971" w:rsidRDefault="001F74D3" w:rsidP="00356813">
      <w:pPr>
        <w:keepNext/>
        <w:keepLines/>
        <w:outlineLvl w:val="0"/>
        <w:rPr>
          <w:b/>
        </w:rPr>
      </w:pPr>
      <w:r w:rsidRPr="00750971">
        <w:rPr>
          <w:b/>
        </w:rPr>
        <w:lastRenderedPageBreak/>
        <w:t>A szívműködés ellenőrzése</w:t>
      </w:r>
    </w:p>
    <w:p w14:paraId="47452F21" w14:textId="77777777" w:rsidR="001F74D3" w:rsidRPr="00750971" w:rsidRDefault="001F74D3">
      <w:pPr>
        <w:keepNext/>
        <w:keepLines/>
        <w:outlineLvl w:val="0"/>
      </w:pPr>
      <w:r w:rsidRPr="00750971">
        <w:t>A Herceptin</w:t>
      </w:r>
      <w:r w:rsidRPr="00750971">
        <w:noBreakHyphen/>
        <w:t>kezelés önmagában vagy taxánnal együtt befolyásolhatja a szívműködést, különösen ha Ön valaha antraciklint kapott (a taxánok és az antraciklinek két másik, daganatos betegségekben alkalmazott gyógyszercsoport). A hatások közepesen súlyosak vagy súlyosak és halálos kimenetelűek is lehetnek. Szívműködését ezért ellenőrizni fogják a Herceptin</w:t>
      </w:r>
      <w:r w:rsidRPr="00750971">
        <w:noBreakHyphen/>
        <w:t>kezelés megkezdése előtt, a kezelés ideje alatt (három havonta) és a kezelés után (legfeljebb 2-5 évig). Ha szívelégtelenségre utaló tünetek jelentkeznek (vagyis a szív nem megfelelően pumpálja a vért), gyakrabban ellenőrizhetik szívműködését (6-8 hetente), kezelést kaphat szívelégtelenségre, vagy előfordulhat, hogy abba kell hagynia a Herceptin</w:t>
      </w:r>
      <w:r w:rsidRPr="00750971">
        <w:noBreakHyphen/>
        <w:t>kezelést.</w:t>
      </w:r>
    </w:p>
    <w:p w14:paraId="442DD7AC" w14:textId="77777777" w:rsidR="001F74D3" w:rsidRPr="00750971" w:rsidRDefault="001F74D3">
      <w:pPr>
        <w:ind w:right="-2"/>
        <w:outlineLvl w:val="0"/>
      </w:pPr>
    </w:p>
    <w:p w14:paraId="2DB7B901" w14:textId="77777777" w:rsidR="001F74D3" w:rsidRPr="00750971" w:rsidRDefault="001F74D3">
      <w:pPr>
        <w:ind w:right="-2"/>
        <w:outlineLvl w:val="0"/>
        <w:rPr>
          <w:b/>
        </w:rPr>
      </w:pPr>
      <w:r w:rsidRPr="00750971">
        <w:rPr>
          <w:b/>
        </w:rPr>
        <w:t>A Herceptin alkalmazása előtt el kell mondania kezelőorvosának, gyógyszerészének vagy a gondozását végző egészségügyi szakembernek, ha:</w:t>
      </w:r>
    </w:p>
    <w:p w14:paraId="7C4114D4" w14:textId="77777777" w:rsidR="001F74D3" w:rsidRPr="00750971" w:rsidRDefault="001F74D3">
      <w:pPr>
        <w:ind w:right="-2"/>
        <w:outlineLvl w:val="0"/>
        <w:rPr>
          <w:b/>
        </w:rPr>
      </w:pPr>
    </w:p>
    <w:p w14:paraId="67C9156E" w14:textId="77777777" w:rsidR="001F74D3" w:rsidRPr="00750971" w:rsidRDefault="001F74D3">
      <w:pPr>
        <w:ind w:left="567" w:right="-2" w:hanging="567"/>
      </w:pPr>
      <w:r w:rsidRPr="00750971">
        <w:sym w:font="Symbol" w:char="F0B7"/>
      </w:r>
      <w:r w:rsidRPr="00750971">
        <w:tab/>
        <w:t>valaha szívelégtelensége, szívkoszorúér-betegsége, szívbillentyű-betegsége (szívzörej), magas vérnyomása volt, korábban gyógyszert szedett magas vérnyomásra vagy jelenleg szed magas vérnyomás elleni gyógyszert.</w:t>
      </w:r>
    </w:p>
    <w:p w14:paraId="28480616" w14:textId="77777777" w:rsidR="001F74D3" w:rsidRPr="00750971" w:rsidRDefault="001F74D3">
      <w:pPr>
        <w:ind w:left="567" w:right="-2" w:hanging="567"/>
      </w:pPr>
    </w:p>
    <w:p w14:paraId="6E1E4DC2" w14:textId="77777777" w:rsidR="001F74D3" w:rsidRPr="00750971" w:rsidRDefault="001F74D3">
      <w:pPr>
        <w:ind w:left="567" w:right="-2" w:hanging="567"/>
      </w:pPr>
      <w:r w:rsidRPr="00750971">
        <w:sym w:font="Symbol" w:char="F0B7"/>
      </w:r>
      <w:r w:rsidRPr="00750971">
        <w:tab/>
        <w:t>jelenleg doxorubicin vagy epirubicin nevű gyógyszert (daganatos betegségek kezelésére alkalmazott gyógyszerek) kap vagy valaha kapott. Ezek a gyógyszerek (vagy bármilyen más antraciklin) károsíthatják a szívizmot, és fokozhatják a Herceptin által kiváltott szívproblémák fellépésének veszélyét.</w:t>
      </w:r>
    </w:p>
    <w:p w14:paraId="1B9A0E87" w14:textId="77777777" w:rsidR="001F74D3" w:rsidRPr="00750971" w:rsidRDefault="001F74D3">
      <w:pPr>
        <w:tabs>
          <w:tab w:val="num" w:pos="567"/>
        </w:tabs>
        <w:ind w:left="567" w:right="-2" w:hanging="567"/>
      </w:pPr>
    </w:p>
    <w:p w14:paraId="002C1F0C" w14:textId="77777777" w:rsidR="001F74D3" w:rsidRPr="00750971" w:rsidRDefault="001F74D3">
      <w:pPr>
        <w:ind w:left="567" w:right="-2" w:hanging="567"/>
      </w:pPr>
      <w:r w:rsidRPr="00750971">
        <w:sym w:font="Symbol" w:char="F0B7"/>
      </w:r>
      <w:r w:rsidRPr="00750971">
        <w:tab/>
        <w:t>légszomja van, különösen, ha jelenleg taxánt kap. A Herceptin légzési nehézséget okozhat, különösen az első adagolás során. Ez súlyosabb lehet, ha már eleve volt légszomja. Azoknál a betegeknél, akik már a kezelés előtt súlyos légzési nehézségekkel küzdöttek, nagyon ritkán halál is előfordult a Herceptin adásakor.</w:t>
      </w:r>
    </w:p>
    <w:p w14:paraId="37AFC635" w14:textId="77777777" w:rsidR="001F74D3" w:rsidRPr="00750971" w:rsidRDefault="001F74D3">
      <w:pPr>
        <w:tabs>
          <w:tab w:val="num" w:pos="567"/>
        </w:tabs>
        <w:ind w:left="567" w:right="-2" w:hanging="567"/>
      </w:pPr>
    </w:p>
    <w:p w14:paraId="6D53B798" w14:textId="77777777" w:rsidR="001F74D3" w:rsidRPr="00750971" w:rsidRDefault="001F74D3">
      <w:pPr>
        <w:ind w:left="567" w:hanging="567"/>
      </w:pPr>
      <w:r w:rsidRPr="00750971">
        <w:sym w:font="Symbol" w:char="F0B7"/>
      </w:r>
      <w:r w:rsidRPr="00750971">
        <w:tab/>
        <w:t>bármikor kapott már más kezelést daganatos betegség miatt.</w:t>
      </w:r>
    </w:p>
    <w:p w14:paraId="3FB7305D" w14:textId="77777777" w:rsidR="001F74D3" w:rsidRPr="00750971" w:rsidRDefault="001F74D3">
      <w:pPr>
        <w:tabs>
          <w:tab w:val="num" w:pos="567"/>
        </w:tabs>
        <w:ind w:left="567" w:right="-2" w:hanging="567"/>
      </w:pPr>
    </w:p>
    <w:p w14:paraId="71C73A39" w14:textId="77777777" w:rsidR="001F74D3" w:rsidRPr="00750971" w:rsidRDefault="001F74D3">
      <w:pPr>
        <w:ind w:right="-2"/>
      </w:pPr>
      <w:r w:rsidRPr="00750971">
        <w:t>Ha a Herceptin</w:t>
      </w:r>
      <w:r w:rsidRPr="00750971">
        <w:noBreakHyphen/>
        <w:t>t bármilyen más, daganatos betegség kezelésére szolgáló gyógyszerrel, pl. paklitaxellel, docetaxellel, aromatáz-gátlóval, karboplatinnal vagy ciszplatinnal együtt kapja, olvassa el ezeknek a gyógyszereknek a betegtájékoztatóját is.</w:t>
      </w:r>
    </w:p>
    <w:p w14:paraId="03117FC4" w14:textId="77777777" w:rsidR="001F74D3" w:rsidRPr="00750971" w:rsidRDefault="001F74D3">
      <w:pPr>
        <w:ind w:right="-2"/>
      </w:pPr>
    </w:p>
    <w:p w14:paraId="515F3AC6" w14:textId="77777777" w:rsidR="001F74D3" w:rsidRPr="00750971" w:rsidRDefault="001F74D3">
      <w:pPr>
        <w:ind w:right="-2"/>
        <w:outlineLvl w:val="0"/>
        <w:rPr>
          <w:b/>
        </w:rPr>
      </w:pPr>
      <w:r w:rsidRPr="00750971">
        <w:rPr>
          <w:b/>
        </w:rPr>
        <w:t>Gyermekek és serdülők</w:t>
      </w:r>
    </w:p>
    <w:p w14:paraId="4D5E9D17" w14:textId="77777777" w:rsidR="001F74D3" w:rsidRPr="00750971" w:rsidRDefault="001F74D3">
      <w:pPr>
        <w:ind w:right="-2"/>
      </w:pPr>
      <w:r w:rsidRPr="00750971">
        <w:t>A Herceptin 18 éves kor alatt senkinek sem javasolt.</w:t>
      </w:r>
    </w:p>
    <w:p w14:paraId="41BD600F" w14:textId="77777777" w:rsidR="001F74D3" w:rsidRPr="00750971" w:rsidRDefault="001F74D3">
      <w:pPr>
        <w:ind w:right="-2"/>
        <w:outlineLvl w:val="0"/>
        <w:rPr>
          <w:b/>
        </w:rPr>
      </w:pPr>
    </w:p>
    <w:p w14:paraId="191AFE16" w14:textId="77777777" w:rsidR="001F74D3" w:rsidRPr="00750971" w:rsidRDefault="001F74D3">
      <w:pPr>
        <w:ind w:right="-2"/>
        <w:outlineLvl w:val="0"/>
        <w:rPr>
          <w:b/>
        </w:rPr>
      </w:pPr>
      <w:r w:rsidRPr="00750971">
        <w:rPr>
          <w:b/>
        </w:rPr>
        <w:t>Egyéb gyógyszerek és a Herceptin</w:t>
      </w:r>
    </w:p>
    <w:p w14:paraId="3B925547" w14:textId="77777777" w:rsidR="001F74D3" w:rsidRPr="00750971" w:rsidRDefault="001F74D3">
      <w:r w:rsidRPr="00750971">
        <w:t>Feltétlenül tájékoztassa kezelőorvosát, gyógyszerészét vagy a gondozását végző egészségügyi szakembert a jelenleg vagy nemrégiben szedett, valamint szedni tervezett egyéb gyógyszereiről.</w:t>
      </w:r>
    </w:p>
    <w:p w14:paraId="77DE62FA" w14:textId="77777777" w:rsidR="001F74D3" w:rsidRPr="00750971" w:rsidRDefault="001F74D3">
      <w:pPr>
        <w:ind w:right="-2"/>
      </w:pPr>
    </w:p>
    <w:p w14:paraId="2987F706" w14:textId="77777777" w:rsidR="001F74D3" w:rsidRPr="00750971" w:rsidRDefault="001F74D3">
      <w:pPr>
        <w:ind w:right="-2"/>
      </w:pPr>
      <w:r w:rsidRPr="00750971">
        <w:t>7 hónapba is beletelhet, mire szervezetéből a Herceptin kiürül. Ezért kezelőorvosát, gyógyszerészét vagy a gondozását végző egészségügyi szakembert figyelmeztetnie kell, ha a Herceptin</w:t>
      </w:r>
      <w:r w:rsidRPr="00750971">
        <w:noBreakHyphen/>
        <w:t>kezelés abbahagyása után 7 hónapon belül bármilyen új gyógyszeres kezelést kezd.</w:t>
      </w:r>
    </w:p>
    <w:p w14:paraId="601C71BA" w14:textId="77777777" w:rsidR="001F74D3" w:rsidRPr="00750971" w:rsidRDefault="001F74D3">
      <w:pPr>
        <w:ind w:right="-2"/>
      </w:pPr>
    </w:p>
    <w:p w14:paraId="3E43D086" w14:textId="293986E5" w:rsidR="001F74D3" w:rsidRPr="00750971" w:rsidRDefault="001F74D3">
      <w:pPr>
        <w:ind w:right="-2"/>
        <w:outlineLvl w:val="0"/>
        <w:rPr>
          <w:b/>
        </w:rPr>
      </w:pPr>
      <w:r w:rsidRPr="00750971">
        <w:rPr>
          <w:b/>
        </w:rPr>
        <w:t xml:space="preserve">Terhesség </w:t>
      </w:r>
      <w:r w:rsidR="00824DE9">
        <w:rPr>
          <w:b/>
        </w:rPr>
        <w:t>és szoptatás</w:t>
      </w:r>
    </w:p>
    <w:p w14:paraId="4AA38A5B" w14:textId="77777777" w:rsidR="001F74D3" w:rsidRPr="00750971" w:rsidRDefault="001F74D3">
      <w:pPr>
        <w:ind w:left="720" w:hanging="360"/>
      </w:pPr>
      <w:r w:rsidRPr="00750971">
        <w:sym w:font="Symbol" w:char="F0B7"/>
      </w:r>
      <w:r w:rsidRPr="00750971">
        <w:tab/>
        <w:t xml:space="preserve">Ha Ön terhes, illetve ha fennáll Önnél a terhesség lehetősége vagy gyermeket szeretne, a gyógyszer alkalmazása előtt beszéljen kezelőorvosával, gyógyszerészével vagy a gondozását végző egészségügyi szakemberrel. </w:t>
      </w:r>
    </w:p>
    <w:p w14:paraId="7EFFB18D" w14:textId="77777777" w:rsidR="001F74D3" w:rsidRPr="00750971" w:rsidRDefault="001F74D3">
      <w:pPr>
        <w:ind w:left="720" w:hanging="360"/>
      </w:pPr>
      <w:r w:rsidRPr="00750971">
        <w:sym w:font="Symbol" w:char="F0B7"/>
      </w:r>
      <w:r w:rsidRPr="00750971">
        <w:tab/>
        <w:t>A Herceptin</w:t>
      </w:r>
      <w:r w:rsidRPr="00750971">
        <w:noBreakHyphen/>
        <w:t xml:space="preserve">kezelés ideje alatt és a kezelés befejezését követően még legalább 7 hónapig hatékony fogamzásgátlást kell alkalmaznia. </w:t>
      </w:r>
    </w:p>
    <w:p w14:paraId="324B6F07" w14:textId="77777777" w:rsidR="001F74D3" w:rsidRPr="00750971" w:rsidRDefault="001F74D3"/>
    <w:p w14:paraId="12EF1C50" w14:textId="77777777" w:rsidR="001F74D3" w:rsidRPr="00750971" w:rsidRDefault="001F74D3" w:rsidP="00BA7CAA">
      <w:pPr>
        <w:keepNext/>
        <w:keepLines/>
      </w:pPr>
      <w:r w:rsidRPr="00750971">
        <w:lastRenderedPageBreak/>
        <w:t>Kezelőorvosa tájékoztatni fogja Önt a terhesség alatt alkalmazott Herceptin-kezelés előnyeiről és kockázatairól. Ritka esetben előfordult, hogy Herceptin</w:t>
      </w:r>
      <w:r w:rsidRPr="00750971">
        <w:noBreakHyphen/>
        <w:t xml:space="preserve">nel kezelt terhes nőknél a fejlődő gyemeket a méhen belül körülvevő folyadék (magzatvíz) mennyisége csökkent. Ez az állapot káros lehet a méhen belül fejlődő gyermekére nézve, és azzal társulhat, hogy a tüdő nem fejlődik ki teljesen, ami a magzat halálához vezethet. </w:t>
      </w:r>
    </w:p>
    <w:p w14:paraId="686B773D" w14:textId="7FD890F9" w:rsidR="001F74D3" w:rsidRPr="00750971" w:rsidRDefault="001F74D3">
      <w:pPr>
        <w:keepNext/>
        <w:keepLines/>
        <w:rPr>
          <w:b/>
        </w:rPr>
      </w:pPr>
    </w:p>
    <w:p w14:paraId="7DCA5BEA" w14:textId="77777777" w:rsidR="001F74D3" w:rsidRPr="00750971" w:rsidRDefault="001F74D3">
      <w:pPr>
        <w:ind w:right="-2"/>
      </w:pPr>
      <w:r w:rsidRPr="00750971">
        <w:t>Nem szabad szoptatnia gyermekét a Herceptin</w:t>
      </w:r>
      <w:r w:rsidRPr="00750971">
        <w:noBreakHyphen/>
        <w:t>kezelés ideje alatt és a Herceptin utolsó adagjának beadása után 7 hónapig, mert a Herceptin az anyatejen keresztül bejuthat gyermeke szervezetébe.</w:t>
      </w:r>
    </w:p>
    <w:p w14:paraId="57350A68" w14:textId="77777777" w:rsidR="001F74D3" w:rsidRPr="00750971" w:rsidRDefault="001F74D3"/>
    <w:p w14:paraId="28DD0EED" w14:textId="77777777" w:rsidR="001F74D3" w:rsidRPr="00750971" w:rsidRDefault="001F74D3">
      <w:pPr>
        <w:outlineLvl w:val="0"/>
      </w:pPr>
      <w:r w:rsidRPr="00750971">
        <w:t>Beszéljen kezelőorvosával, gyógyszerészével vagy a gondozását végző egészségügyi szakemberrel, mielőtt bármilyen gyógyszert elkezdene szedni.</w:t>
      </w:r>
    </w:p>
    <w:p w14:paraId="43925717" w14:textId="77777777" w:rsidR="001F74D3" w:rsidRPr="00750971" w:rsidRDefault="001F74D3"/>
    <w:p w14:paraId="6023E1A6" w14:textId="77777777" w:rsidR="001F74D3" w:rsidRPr="00750971" w:rsidRDefault="001F74D3">
      <w:pPr>
        <w:keepNext/>
        <w:ind w:right="-29"/>
        <w:outlineLvl w:val="0"/>
        <w:rPr>
          <w:b/>
        </w:rPr>
      </w:pPr>
      <w:r w:rsidRPr="00750971">
        <w:rPr>
          <w:b/>
        </w:rPr>
        <w:t>A készítmény hatásai a gépjárművezetéshez és a gépek kezeléséhez szükséges képességekre</w:t>
      </w:r>
    </w:p>
    <w:p w14:paraId="5B948468" w14:textId="77777777" w:rsidR="001F74D3" w:rsidRPr="00750971" w:rsidRDefault="001F74D3">
      <w:pPr>
        <w:keepNext/>
        <w:ind w:right="-2"/>
      </w:pPr>
      <w:r w:rsidRPr="00750971">
        <w:t xml:space="preserve">A Herceptin befolyásolhatja a gépjárművezetéshez vagy a gépek kezeléséhez szükséges képességeket. Ha a kezelés alatt olyan tüneteket észlel, mint pl. </w:t>
      </w:r>
      <w:r w:rsidR="00902834" w:rsidRPr="00750971">
        <w:t xml:space="preserve">szédülés, aluszékonyság, </w:t>
      </w:r>
      <w:r w:rsidRPr="00750971">
        <w:t xml:space="preserve">hidegrázás vagy láz, nem vezethet gépjárművet és nem </w:t>
      </w:r>
      <w:r w:rsidR="00551369" w:rsidRPr="00750971">
        <w:t>kezelhet gépeket</w:t>
      </w:r>
      <w:r w:rsidRPr="00750971">
        <w:t>, amíg ezek a tünetek meg nem szűnnek.</w:t>
      </w:r>
    </w:p>
    <w:p w14:paraId="6BA86138" w14:textId="77777777" w:rsidR="00902834" w:rsidRPr="00750971" w:rsidRDefault="00902834" w:rsidP="00902834">
      <w:pPr>
        <w:ind w:right="-2"/>
      </w:pPr>
    </w:p>
    <w:p w14:paraId="35A6A093" w14:textId="323EADFF" w:rsidR="00902834" w:rsidRPr="00750971" w:rsidRDefault="004B3D5A" w:rsidP="000664D6">
      <w:pPr>
        <w:keepNext/>
        <w:keepLines/>
        <w:ind w:right="-2"/>
        <w:rPr>
          <w:b/>
        </w:rPr>
      </w:pPr>
      <w:r w:rsidRPr="00750971">
        <w:rPr>
          <w:b/>
        </w:rPr>
        <w:t>A Herceptin n</w:t>
      </w:r>
      <w:r w:rsidR="00902834" w:rsidRPr="00750971">
        <w:rPr>
          <w:b/>
        </w:rPr>
        <w:t>átrium</w:t>
      </w:r>
      <w:r w:rsidRPr="00750971">
        <w:rPr>
          <w:b/>
        </w:rPr>
        <w:t>ot tartalmaz</w:t>
      </w:r>
    </w:p>
    <w:p w14:paraId="546AEB5D" w14:textId="77777777" w:rsidR="00902834" w:rsidRDefault="00902834" w:rsidP="00902834">
      <w:pPr>
        <w:spacing w:line="260" w:lineRule="atLeast"/>
        <w:ind w:right="-2"/>
        <w:rPr>
          <w:szCs w:val="22"/>
        </w:rPr>
      </w:pPr>
      <w:r w:rsidRPr="00750971">
        <w:rPr>
          <w:szCs w:val="22"/>
        </w:rPr>
        <w:t xml:space="preserve">A Herceptin kevesebb mint 1 </w:t>
      </w:r>
      <w:r w:rsidR="00213F7F" w:rsidRPr="00750971">
        <w:rPr>
          <w:szCs w:val="22"/>
        </w:rPr>
        <w:t>mmol</w:t>
      </w:r>
      <w:r w:rsidRPr="00750971">
        <w:rPr>
          <w:szCs w:val="22"/>
        </w:rPr>
        <w:t xml:space="preserve"> </w:t>
      </w:r>
      <w:r w:rsidR="0008784F" w:rsidRPr="00750971">
        <w:rPr>
          <w:szCs w:val="22"/>
        </w:rPr>
        <w:t xml:space="preserve">(23 mg) </w:t>
      </w:r>
      <w:r w:rsidRPr="00750971">
        <w:rPr>
          <w:szCs w:val="22"/>
        </w:rPr>
        <w:t xml:space="preserve">nátriumot tartalmaz adagonként, azaz gyakorlatilag </w:t>
      </w:r>
      <w:r w:rsidR="00213F7F" w:rsidRPr="00750971">
        <w:rPr>
          <w:szCs w:val="22"/>
        </w:rPr>
        <w:t>„</w:t>
      </w:r>
      <w:r w:rsidRPr="00750971">
        <w:rPr>
          <w:szCs w:val="22"/>
        </w:rPr>
        <w:t>nátriummentes</w:t>
      </w:r>
      <w:r w:rsidR="00213F7F" w:rsidRPr="00750971">
        <w:rPr>
          <w:szCs w:val="22"/>
        </w:rPr>
        <w:t>”</w:t>
      </w:r>
      <w:r w:rsidRPr="00750971">
        <w:rPr>
          <w:szCs w:val="22"/>
        </w:rPr>
        <w:t>.</w:t>
      </w:r>
    </w:p>
    <w:p w14:paraId="543DD987" w14:textId="77777777" w:rsidR="00A03938" w:rsidRPr="00750971" w:rsidRDefault="00A03938" w:rsidP="00902834">
      <w:pPr>
        <w:spacing w:line="260" w:lineRule="atLeast"/>
        <w:ind w:right="-2"/>
        <w:rPr>
          <w:szCs w:val="22"/>
        </w:rPr>
      </w:pPr>
    </w:p>
    <w:p w14:paraId="698A6904" w14:textId="49FA27CF" w:rsidR="00720D00" w:rsidRPr="00750971" w:rsidRDefault="00720D00" w:rsidP="000664D6">
      <w:pPr>
        <w:keepNext/>
        <w:keepLines/>
        <w:tabs>
          <w:tab w:val="left" w:pos="709"/>
        </w:tabs>
        <w:rPr>
          <w:rFonts w:eastAsia="SimSun"/>
        </w:rPr>
      </w:pPr>
      <w:r w:rsidRPr="00750971">
        <w:rPr>
          <w:b/>
          <w:bCs/>
        </w:rPr>
        <w:t>A Herceptin poliszorbátot tartalmaz</w:t>
      </w:r>
    </w:p>
    <w:p w14:paraId="24D41EF6" w14:textId="7201B4C2" w:rsidR="001F74D3" w:rsidRDefault="00720D00" w:rsidP="00720D00">
      <w:pPr>
        <w:ind w:right="-2"/>
      </w:pPr>
      <w:r w:rsidRPr="00750971">
        <w:t xml:space="preserve">A Herceptin </w:t>
      </w:r>
      <w:r w:rsidR="0023244C" w:rsidRPr="00750971">
        <w:t>2</w:t>
      </w:r>
      <w:r w:rsidR="0023244C">
        <w:t>,0 </w:t>
      </w:r>
      <w:r w:rsidR="0023244C" w:rsidRPr="00750971">
        <w:t>mg poliszorbát</w:t>
      </w:r>
      <w:r w:rsidR="0023244C">
        <w:t> </w:t>
      </w:r>
      <w:r w:rsidR="0023244C" w:rsidRPr="00750971">
        <w:t xml:space="preserve">20-at tartalmaz </w:t>
      </w:r>
      <w:r w:rsidRPr="00750971">
        <w:t>6</w:t>
      </w:r>
      <w:r w:rsidR="00BC4D85">
        <w:t>0</w:t>
      </w:r>
      <w:r w:rsidRPr="00750971">
        <w:t>0</w:t>
      </w:r>
      <w:r w:rsidR="00A03938">
        <w:t> </w:t>
      </w:r>
      <w:r w:rsidRPr="00750971">
        <w:t>mg/5</w:t>
      </w:r>
      <w:r w:rsidR="00A03938">
        <w:t> </w:t>
      </w:r>
      <w:r w:rsidRPr="00750971">
        <w:t>ml-es injekciós üvege</w:t>
      </w:r>
      <w:r w:rsidR="0023244C">
        <w:t>nként</w:t>
      </w:r>
      <w:r w:rsidRPr="00750971">
        <w:t xml:space="preserve">, </w:t>
      </w:r>
      <w:r w:rsidR="0023244C">
        <w:t xml:space="preserve">ami </w:t>
      </w:r>
      <w:r w:rsidR="00E4142B">
        <w:t xml:space="preserve">megfelel </w:t>
      </w:r>
      <w:r w:rsidRPr="00750971">
        <w:t>0,4</w:t>
      </w:r>
      <w:r w:rsidR="00A03938">
        <w:t> </w:t>
      </w:r>
      <w:r w:rsidRPr="00750971">
        <w:t>mg/ml-nek</w:t>
      </w:r>
      <w:r w:rsidR="00750971">
        <w:t>.</w:t>
      </w:r>
      <w:r w:rsidRPr="00750971">
        <w:t xml:space="preserve"> A poliszorbát</w:t>
      </w:r>
      <w:r w:rsidR="00824DE9">
        <w:t>ok</w:t>
      </w:r>
      <w:r w:rsidRPr="00750971">
        <w:t xml:space="preserve"> allergiás reakciót okozhat. </w:t>
      </w:r>
      <w:r w:rsidR="00E4142B">
        <w:t>Amennyiben Ön allergiás, tájékoztassa erről kezelőorvosát</w:t>
      </w:r>
      <w:r w:rsidRPr="00750971">
        <w:t>.</w:t>
      </w:r>
    </w:p>
    <w:p w14:paraId="72E1E09C" w14:textId="77777777" w:rsidR="0067773D" w:rsidRPr="00750971" w:rsidRDefault="0067773D" w:rsidP="00720D00">
      <w:pPr>
        <w:ind w:right="-2"/>
      </w:pPr>
    </w:p>
    <w:p w14:paraId="78B4847A" w14:textId="77777777" w:rsidR="001F74D3" w:rsidRPr="00750971" w:rsidRDefault="001F74D3">
      <w:pPr>
        <w:ind w:right="-2"/>
      </w:pPr>
    </w:p>
    <w:p w14:paraId="404B369B" w14:textId="77777777" w:rsidR="001F74D3" w:rsidRPr="00750971" w:rsidRDefault="001F74D3">
      <w:pPr>
        <w:keepNext/>
        <w:ind w:left="567" w:right="-28" w:hanging="567"/>
        <w:rPr>
          <w:b/>
        </w:rPr>
      </w:pPr>
      <w:r w:rsidRPr="00750971">
        <w:rPr>
          <w:b/>
        </w:rPr>
        <w:t>3.</w:t>
      </w:r>
      <w:r w:rsidRPr="00750971">
        <w:rPr>
          <w:b/>
        </w:rPr>
        <w:tab/>
        <w:t>Hogyan kapja a Herceptin-t?</w:t>
      </w:r>
    </w:p>
    <w:p w14:paraId="207A9C92" w14:textId="77777777" w:rsidR="001F74D3" w:rsidRPr="00750971" w:rsidRDefault="001F74D3">
      <w:pPr>
        <w:keepNext/>
      </w:pPr>
    </w:p>
    <w:p w14:paraId="1AD552BA" w14:textId="77777777" w:rsidR="001F74D3" w:rsidRPr="000664D6" w:rsidRDefault="001F74D3">
      <w:r w:rsidRPr="00750971">
        <w:t>A kezelés megkezdése előtt a kezelőorvosa meg fogja határozni daganatának HER2-szintjét. Csak azok a betegek kapnak Herceptin</w:t>
      </w:r>
      <w:r w:rsidRPr="00750971">
        <w:noBreakHyphen/>
        <w:t>kezelést, akiknek magas a HER2-szintje. A Herceptin</w:t>
      </w:r>
      <w:r w:rsidRPr="00750971">
        <w:noBreakHyphen/>
        <w:t>t csak orvos vagy gondozást végző egészségügyi szakember adhatja be.</w:t>
      </w:r>
    </w:p>
    <w:p w14:paraId="04D35A34" w14:textId="77777777" w:rsidR="001F74D3" w:rsidRPr="00750971" w:rsidRDefault="001F74D3"/>
    <w:p w14:paraId="3B382BF2" w14:textId="77777777" w:rsidR="001F74D3" w:rsidRPr="00750971" w:rsidRDefault="001F74D3">
      <w:r w:rsidRPr="00750971">
        <w:t>Két különböző típusa (gyógyszerformája) létezik a Herceptin-nek:</w:t>
      </w:r>
    </w:p>
    <w:p w14:paraId="74FABF73" w14:textId="77777777" w:rsidR="001F74D3" w:rsidRPr="00750971" w:rsidRDefault="001F74D3">
      <w:pPr>
        <w:ind w:left="562" w:hanging="562"/>
      </w:pPr>
      <w:r w:rsidRPr="00750971">
        <w:sym w:font="Symbol" w:char="F0B7"/>
      </w:r>
      <w:r w:rsidRPr="00750971">
        <w:tab/>
        <w:t>az egyiket infúzióként, a vénába adják be (intravénás infúzió)</w:t>
      </w:r>
    </w:p>
    <w:p w14:paraId="528F8521" w14:textId="77777777" w:rsidR="001F74D3" w:rsidRPr="00750971" w:rsidRDefault="001F74D3">
      <w:pPr>
        <w:ind w:left="562" w:hanging="562"/>
      </w:pPr>
      <w:r w:rsidRPr="00750971">
        <w:sym w:font="Symbol" w:char="F0B7"/>
      </w:r>
      <w:r w:rsidRPr="00750971">
        <w:tab/>
        <w:t>a másikat injekcióként, a bőr alá adják be (szubkután injekció)</w:t>
      </w:r>
    </w:p>
    <w:p w14:paraId="66F3219F" w14:textId="77777777" w:rsidR="001F74D3" w:rsidRPr="00750971" w:rsidRDefault="001F74D3">
      <w:r w:rsidRPr="00750971">
        <w:t>Fontos ellenőrizni a készítmény címkéjét, hogy biztosan az Önnek felírt gyógyszerformát kapja meg. A fix adagú szubkután Herceptin</w:t>
      </w:r>
      <w:r w:rsidRPr="00750971">
        <w:noBreakHyphen/>
        <w:t>t nem szabad vénába adni, és kizárólag szubkután injekció formájában alkalmazható.</w:t>
      </w:r>
    </w:p>
    <w:p w14:paraId="185DBA6A" w14:textId="77777777" w:rsidR="001F74D3" w:rsidRPr="00750971" w:rsidRDefault="001F74D3"/>
    <w:p w14:paraId="5EC52C54" w14:textId="77777777" w:rsidR="001F74D3" w:rsidRPr="00750971" w:rsidRDefault="001F74D3">
      <w:r w:rsidRPr="00750971">
        <w:t xml:space="preserve">Kezelőorvosa dönthet úgy, hogy a Herceptin intravénás kezeléséről átvált Herceptin szubkután kezelésre (és fordítva), amennyiben ezt megfelelőnek tartja Önnek. </w:t>
      </w:r>
    </w:p>
    <w:p w14:paraId="4D4278B8" w14:textId="77777777" w:rsidR="001F74D3" w:rsidRPr="000664D6" w:rsidRDefault="001F74D3"/>
    <w:p w14:paraId="0A1DFB65" w14:textId="77777777" w:rsidR="001F74D3" w:rsidRPr="00750971" w:rsidRDefault="001F74D3">
      <w:r w:rsidRPr="00750971">
        <w:t xml:space="preserve">A gyógyszerelési hibák megelőzése érdekében fontos ellenőrizni az injekciós üveg címkéjét, hogy megbizonyosodjon arról, hogy az elkészítésre és beadásra kerülő gyógyszer a Herceptin (trasztuzumab), </w:t>
      </w:r>
      <w:r w:rsidR="00A96E4E" w:rsidRPr="00750971">
        <w:t>nem pedig egyéb, trasztuzumab-tartalmú készítmény (például trasztuzumab-emtanzin vagy trasztuzumab-deruxtekán).</w:t>
      </w:r>
    </w:p>
    <w:p w14:paraId="3B420F48" w14:textId="77777777" w:rsidR="001F74D3" w:rsidRPr="000664D6" w:rsidRDefault="001F74D3"/>
    <w:p w14:paraId="705122D5" w14:textId="77777777" w:rsidR="001F74D3" w:rsidRPr="00750971" w:rsidRDefault="001F74D3">
      <w:r w:rsidRPr="00750971">
        <w:t>Az ajánlott adag 600 mg. A Herceptin</w:t>
      </w:r>
      <w:r w:rsidRPr="00750971">
        <w:noBreakHyphen/>
        <w:t>t szubkután injekcióként 2-5 perc alatt adják be a bőr alá, három hetente.</w:t>
      </w:r>
    </w:p>
    <w:p w14:paraId="73B231DF" w14:textId="77777777" w:rsidR="001F74D3" w:rsidRPr="00750971" w:rsidRDefault="001F74D3"/>
    <w:p w14:paraId="163038D1" w14:textId="77777777" w:rsidR="001F74D3" w:rsidRPr="00750971" w:rsidRDefault="001F74D3">
      <w:r w:rsidRPr="00750971">
        <w:t>Az injekció beadásának helye felváltva a bal és a jobb comb kell, hogy legyen. Az új injekciót a korábbi beadási helytől legalább 2,5 cm távolságra kell beadni. Az injekciót nem szabad olyan helyre beadni, ahol a bőr kivörösödött, sérült, érzékeny vagy megkeményedett.</w:t>
      </w:r>
    </w:p>
    <w:p w14:paraId="530066B1" w14:textId="77777777" w:rsidR="001F74D3" w:rsidRPr="00750971" w:rsidRDefault="001F74D3"/>
    <w:p w14:paraId="51707A0D" w14:textId="77777777" w:rsidR="001F74D3" w:rsidRPr="00750971" w:rsidRDefault="001F74D3">
      <w:r w:rsidRPr="00750971">
        <w:t>Ha a Herceptin</w:t>
      </w:r>
      <w:r w:rsidRPr="00750971">
        <w:noBreakHyphen/>
        <w:t>kezelés időtartama alatt egyéb szubkután gyógyszert is alkalmaznak, azt más injekciós helyre kell beadni.</w:t>
      </w:r>
    </w:p>
    <w:p w14:paraId="6307382F" w14:textId="77777777" w:rsidR="001F74D3" w:rsidRPr="00750971" w:rsidRDefault="001F74D3"/>
    <w:p w14:paraId="27035FC2" w14:textId="77777777" w:rsidR="001F74D3" w:rsidRPr="00750971" w:rsidRDefault="001F74D3">
      <w:r w:rsidRPr="00750971">
        <w:t>A Herceptin más készítménnyel nem keverhető és nem hígítható.</w:t>
      </w:r>
    </w:p>
    <w:p w14:paraId="477D528B" w14:textId="77777777" w:rsidR="001F74D3" w:rsidRPr="00750971" w:rsidRDefault="001F74D3">
      <w:pPr>
        <w:ind w:right="-2"/>
      </w:pPr>
    </w:p>
    <w:p w14:paraId="2DD479C3" w14:textId="77777777" w:rsidR="001F74D3" w:rsidRPr="00750971" w:rsidRDefault="001F74D3" w:rsidP="00BA7CAA">
      <w:pPr>
        <w:keepNext/>
        <w:keepLines/>
        <w:rPr>
          <w:b/>
        </w:rPr>
      </w:pPr>
      <w:r w:rsidRPr="00750971">
        <w:rPr>
          <w:b/>
        </w:rPr>
        <w:t>Ha idő előtt abbahagyja a Herceptin alkalmazását</w:t>
      </w:r>
    </w:p>
    <w:p w14:paraId="4B4FEA75" w14:textId="77777777" w:rsidR="001F74D3" w:rsidRPr="00750971" w:rsidRDefault="001F74D3" w:rsidP="00BA7CAA">
      <w:pPr>
        <w:keepNext/>
        <w:keepLines/>
      </w:pPr>
      <w:r w:rsidRPr="00750971">
        <w:t>Ne hagyja abba a gyógyszer alkalmazását anélkül, hogy először beszélne kezelőorvosával. Valamennyi adagot a megfelelő időben, három hetente kell beadni. Ezzel elősegíti, hogy gyógyszere a lehető legjobb hatást fejtse ki.</w:t>
      </w:r>
    </w:p>
    <w:p w14:paraId="53E26252" w14:textId="77777777" w:rsidR="001F74D3" w:rsidRPr="00750971" w:rsidRDefault="001F74D3">
      <w:pPr>
        <w:ind w:right="-2"/>
      </w:pPr>
    </w:p>
    <w:p w14:paraId="2EE2B922" w14:textId="77777777" w:rsidR="001F74D3" w:rsidRPr="00750971" w:rsidRDefault="001F74D3">
      <w:pPr>
        <w:ind w:right="-2"/>
      </w:pPr>
      <w:r w:rsidRPr="00750971">
        <w:t>7 hónapba is beletelhet, mire szervezetéből a Herceptin kiürül. Kezelőorvosa ezért dönthet úgy, hogy folytatják a szívműködés ellenőrzését, még akár a kezelés befejezését követően is.</w:t>
      </w:r>
    </w:p>
    <w:p w14:paraId="4AE522EB" w14:textId="77777777" w:rsidR="001F74D3" w:rsidRPr="00750971" w:rsidRDefault="001F74D3">
      <w:pPr>
        <w:ind w:right="-2"/>
      </w:pPr>
    </w:p>
    <w:p w14:paraId="53797BD8" w14:textId="77777777" w:rsidR="001F74D3" w:rsidRPr="00750971" w:rsidRDefault="001F74D3">
      <w:pPr>
        <w:ind w:right="-2"/>
      </w:pPr>
      <w:r w:rsidRPr="00750971">
        <w:t>Ha bármilyen további kérdése van a gyógyszer alkalmazásával kapcsolatban, kérdezze meg kezelőorvosát, gyógyszerészét vagy a gondozását végző egészségügyi szakembert.</w:t>
      </w:r>
    </w:p>
    <w:p w14:paraId="7690EB93" w14:textId="77777777" w:rsidR="001F74D3" w:rsidRPr="00750971" w:rsidRDefault="001F74D3">
      <w:pPr>
        <w:ind w:right="-2"/>
      </w:pPr>
    </w:p>
    <w:p w14:paraId="30AA6C00" w14:textId="77777777" w:rsidR="001F74D3" w:rsidRPr="00750971" w:rsidRDefault="001F74D3">
      <w:pPr>
        <w:ind w:right="-2"/>
      </w:pPr>
    </w:p>
    <w:p w14:paraId="14FE10BF" w14:textId="77777777" w:rsidR="001F74D3" w:rsidRPr="00750971" w:rsidRDefault="001F74D3">
      <w:pPr>
        <w:keepNext/>
        <w:keepLines/>
        <w:ind w:right="-2"/>
        <w:rPr>
          <w:b/>
        </w:rPr>
      </w:pPr>
      <w:r w:rsidRPr="00750971">
        <w:rPr>
          <w:b/>
        </w:rPr>
        <w:t>4.</w:t>
      </w:r>
      <w:r w:rsidRPr="00750971">
        <w:rPr>
          <w:b/>
        </w:rPr>
        <w:tab/>
        <w:t>Lehetséges mellékhatások</w:t>
      </w:r>
    </w:p>
    <w:p w14:paraId="71D53392" w14:textId="77777777" w:rsidR="001F74D3" w:rsidRPr="00750971" w:rsidRDefault="001F74D3">
      <w:pPr>
        <w:keepNext/>
        <w:keepLines/>
        <w:ind w:right="-29"/>
      </w:pPr>
    </w:p>
    <w:p w14:paraId="1B284D1F" w14:textId="77777777" w:rsidR="001F74D3" w:rsidRPr="00750971" w:rsidRDefault="001F74D3">
      <w:pPr>
        <w:keepNext/>
        <w:keepLines/>
        <w:ind w:right="-29"/>
      </w:pPr>
      <w:r w:rsidRPr="00750971">
        <w:t>Mint minden gyógyszer, így ez a gyógyszer is okozhat mellékhatásokat, amelyek azonban nem mindenkinél jelentkeznek. Néhány mellékhatás veszélyes lehet, és kórházi kezelést igényelhet.</w:t>
      </w:r>
    </w:p>
    <w:p w14:paraId="74235315" w14:textId="77777777" w:rsidR="001F74D3" w:rsidRPr="00750971" w:rsidRDefault="001F74D3">
      <w:pPr>
        <w:ind w:right="-29"/>
      </w:pPr>
    </w:p>
    <w:p w14:paraId="0A374F02" w14:textId="77777777" w:rsidR="001F74D3" w:rsidRPr="00750971" w:rsidRDefault="001F74D3">
      <w:pPr>
        <w:ind w:right="-29"/>
      </w:pPr>
      <w:r w:rsidRPr="00750971">
        <w:t>A Herceptin</w:t>
      </w:r>
      <w:r w:rsidRPr="00750971">
        <w:noBreakHyphen/>
        <w:t>kezelés ideje alatt hidegrázás, láz és más, influenzaszerű tünetek léphetnek fel. Ezek a tünetek nagyon gyakoriak (10 beteg</w:t>
      </w:r>
      <w:r w:rsidR="00551369" w:rsidRPr="00750971">
        <w:t>ből</w:t>
      </w:r>
      <w:r w:rsidRPr="00750971">
        <w:t xml:space="preserve"> több mint 1 beteg</w:t>
      </w:r>
      <w:r w:rsidR="00551369" w:rsidRPr="00750971">
        <w:t>et érinthet</w:t>
      </w:r>
      <w:r w:rsidRPr="00750971">
        <w:t xml:space="preserve">). További mellékhatások a következők: émelygés, hányás, fájdalom, fokozott izomtónus és reszketés, fejfájás, szédülés, légzési nehézség, magas vagy alacsony vérnyomás, szívritmuszavarok (szívdobogásérzés, szapora vagy rendszertelen szívverés), az arc és az ajkak duzzadása, kiütés és fáradtságérzés. A tünetek közül néhány súlyos lehet, és néhány beteg meg is halt (lásd a ”Figyelmeztetések és óvintézkedések” </w:t>
      </w:r>
      <w:r w:rsidR="00551369" w:rsidRPr="00750971">
        <w:t xml:space="preserve">című </w:t>
      </w:r>
      <w:r w:rsidRPr="00750971">
        <w:t>bekezdést).</w:t>
      </w:r>
    </w:p>
    <w:p w14:paraId="06DEB54E" w14:textId="77777777" w:rsidR="001F74D3" w:rsidRPr="00750971" w:rsidRDefault="001F74D3"/>
    <w:p w14:paraId="28DE1FF1" w14:textId="77777777" w:rsidR="001F74D3" w:rsidRPr="00750971" w:rsidRDefault="000E6750">
      <w:r w:rsidRPr="00750971">
        <w:t>A gyógyszer alkalmazása során, valamint az első adag beadását követően legalább 30 percen át, illetve a többi kezelés kezdetét követő 15 percen keresztül a kezelőorvosa vagy az ápolója meg fogja figyelni Önt az esetlegesen kialakuló mellékhatások miatt.</w:t>
      </w:r>
    </w:p>
    <w:p w14:paraId="6C7C39A3" w14:textId="77777777" w:rsidR="001F74D3" w:rsidRPr="00750971" w:rsidRDefault="001F74D3">
      <w:pPr>
        <w:ind w:right="-29"/>
      </w:pPr>
    </w:p>
    <w:p w14:paraId="74BC214A" w14:textId="77777777" w:rsidR="001F74D3" w:rsidRPr="00750971" w:rsidRDefault="001F74D3">
      <w:pPr>
        <w:ind w:right="-29"/>
        <w:rPr>
          <w:b/>
        </w:rPr>
      </w:pPr>
      <w:r w:rsidRPr="00750971">
        <w:rPr>
          <w:b/>
        </w:rPr>
        <w:t>Súlyos mellékhatások</w:t>
      </w:r>
    </w:p>
    <w:p w14:paraId="7056167B" w14:textId="77777777" w:rsidR="001F74D3" w:rsidRPr="00750971" w:rsidRDefault="001F74D3">
      <w:pPr>
        <w:ind w:right="-29"/>
      </w:pPr>
      <w:r w:rsidRPr="00750971">
        <w:t xml:space="preserve">Egyéb mellékhatások bármikor megjelenhetnek a Herceptin-kezelés alatt, nem csak az infúzióval összefüggésben. </w:t>
      </w:r>
      <w:r w:rsidRPr="00750971">
        <w:rPr>
          <w:b/>
        </w:rPr>
        <w:t>Azonnal jelezze kezelőorvosának vagy a gondozását végző egészségügyi szakembernek, ha az alábbiak közül bármelyik mellékhatást észleli:</w:t>
      </w:r>
    </w:p>
    <w:p w14:paraId="31A95D9A" w14:textId="77777777" w:rsidR="001F74D3" w:rsidRPr="00750971" w:rsidRDefault="001F74D3">
      <w:pPr>
        <w:ind w:right="-29"/>
      </w:pPr>
    </w:p>
    <w:p w14:paraId="4978AC98" w14:textId="77777777" w:rsidR="001F74D3" w:rsidRPr="00750971" w:rsidRDefault="001F74D3">
      <w:pPr>
        <w:ind w:left="714" w:right="-28" w:hanging="357"/>
      </w:pPr>
      <w:r w:rsidRPr="00750971">
        <w:sym w:font="Symbol" w:char="F0B7"/>
      </w:r>
      <w:r w:rsidRPr="00750971">
        <w:tab/>
        <w:t>A kezelés alatt és esetenként a kezelés befejezése után néha szívproblémák jelentkezhetnek, melyek súlyosak is lehetnek. Előfordulhat a szívizom gyengülése, ami szívelégtelenséghez, a szívburok gyulladásához és szívritmuszavarokhoz vezethet. Mindez olyan tüneteket okozhat, mint pl.: légszomj (az éjszakai légszomjat is beleértve), köhögés, folyadékgyülem (vizenyő) a lábszárban vagy a karban, szívdobogásérzés (szapora szívdobogás vagy rendszertelen szívverés) (lásd A szívműködés ellenőrzése című részt a 2. pontban).</w:t>
      </w:r>
    </w:p>
    <w:p w14:paraId="35822048" w14:textId="77777777" w:rsidR="001F74D3" w:rsidRPr="00750971" w:rsidRDefault="001F74D3">
      <w:pPr>
        <w:ind w:right="-29"/>
      </w:pPr>
    </w:p>
    <w:p w14:paraId="5C1D348F" w14:textId="77777777" w:rsidR="001F74D3" w:rsidRPr="00750971" w:rsidRDefault="001F74D3">
      <w:pPr>
        <w:keepNext/>
      </w:pPr>
      <w:r w:rsidRPr="00750971">
        <w:t>A kezelőorvos a kezelés során és a kezelés befejezése után rendszeresen ellenőrzi szívműködését, de azonnal jeleznie kell kezelőorvosának, ha a fenti tünetek közül bármelyiket észleli.</w:t>
      </w:r>
    </w:p>
    <w:p w14:paraId="677639F3" w14:textId="77777777" w:rsidR="001F74D3" w:rsidRPr="00750971" w:rsidRDefault="001F74D3">
      <w:pPr>
        <w:ind w:right="-29"/>
      </w:pPr>
    </w:p>
    <w:p w14:paraId="3D99FD9D" w14:textId="77777777" w:rsidR="001F74D3" w:rsidRPr="00750971" w:rsidRDefault="001F74D3">
      <w:pPr>
        <w:ind w:left="714" w:right="-28" w:hanging="357"/>
      </w:pPr>
      <w:r w:rsidRPr="00750971">
        <w:sym w:font="Symbol" w:char="F0B7"/>
      </w:r>
      <w:r w:rsidRPr="00750971">
        <w:tab/>
        <w:t>Tumorlízis-szindróma: (a daganat kezelése után fellépő, anyagcserét érintő szövődmények összessége, amelyet a vér magas kálium- és foszfátszintje, valamint a vér alacsony kálciumszintje jellemez). A tünetek közt lehetnek veseproblémák (gyengeség, nehézlégzés, fáradtság és zavartság), szívproblémák (szapora szívdobogás vagy felgyorsult vagy lelassult szívverés), görcsök, hányás vagy hasmenés és bizsergés a szájban, a kézen vagy a lábon.</w:t>
      </w:r>
    </w:p>
    <w:p w14:paraId="57A33DCF" w14:textId="77777777" w:rsidR="001F74D3" w:rsidRPr="00750971" w:rsidRDefault="001F74D3">
      <w:pPr>
        <w:ind w:right="-29"/>
      </w:pPr>
    </w:p>
    <w:p w14:paraId="2C871CDF" w14:textId="77777777" w:rsidR="001F74D3" w:rsidRPr="00750971" w:rsidRDefault="001F74D3">
      <w:pPr>
        <w:ind w:right="-29"/>
      </w:pPr>
      <w:r w:rsidRPr="00750971">
        <w:t>Ha a fenti tünetek bármelyikét észleli a Herceptin</w:t>
      </w:r>
      <w:r w:rsidRPr="00750971">
        <w:noBreakHyphen/>
        <w:t>kezelés befejezése után, keresse fel kezelőorvosát és tájékoztassa arról, hogy korábban Herceptin</w:t>
      </w:r>
      <w:r w:rsidRPr="00750971">
        <w:noBreakHyphen/>
        <w:t>kezelést kapott.</w:t>
      </w:r>
    </w:p>
    <w:p w14:paraId="566B555A" w14:textId="77777777" w:rsidR="001F74D3" w:rsidRPr="00750971" w:rsidRDefault="001F74D3">
      <w:pPr>
        <w:ind w:right="-29"/>
      </w:pPr>
    </w:p>
    <w:p w14:paraId="6EB63C54" w14:textId="77777777" w:rsidR="001F74D3" w:rsidRPr="00750971" w:rsidRDefault="001F74D3" w:rsidP="000664D6">
      <w:pPr>
        <w:keepNext/>
        <w:keepLines/>
        <w:ind w:right="-28"/>
      </w:pPr>
      <w:r w:rsidRPr="00750971">
        <w:lastRenderedPageBreak/>
        <w:t xml:space="preserve">A Herceptin kétféle formában kerül forgalomba: </w:t>
      </w:r>
    </w:p>
    <w:p w14:paraId="60354C2A" w14:textId="77777777" w:rsidR="001F74D3" w:rsidRPr="00750971" w:rsidRDefault="001F74D3">
      <w:pPr>
        <w:ind w:left="720" w:right="-29" w:hanging="360"/>
      </w:pPr>
      <w:r w:rsidRPr="00750971">
        <w:sym w:font="Symbol" w:char="F0B7"/>
      </w:r>
      <w:r w:rsidRPr="00750971">
        <w:tab/>
        <w:t>az egyiket 30 </w:t>
      </w:r>
      <w:r w:rsidRPr="00750971">
        <w:noBreakHyphen/>
        <w:t xml:space="preserve"> 90 percen keresztül infúzióban adják be egy vénába </w:t>
      </w:r>
    </w:p>
    <w:p w14:paraId="77B7C597" w14:textId="77777777" w:rsidR="001F74D3" w:rsidRPr="00750971" w:rsidRDefault="001F74D3">
      <w:pPr>
        <w:ind w:left="720" w:right="-29" w:hanging="360"/>
      </w:pPr>
      <w:r w:rsidRPr="00750971">
        <w:sym w:font="Symbol" w:char="F0B7"/>
      </w:r>
      <w:r w:rsidRPr="00750971">
        <w:tab/>
        <w:t xml:space="preserve">a másikat 2-5 perc alatt adják be bőr alá, szubkután injekcióként. </w:t>
      </w:r>
    </w:p>
    <w:p w14:paraId="602425FE" w14:textId="77777777" w:rsidR="001F74D3" w:rsidRPr="00750971" w:rsidRDefault="001F74D3" w:rsidP="00BA7CAA">
      <w:pPr>
        <w:keepNext/>
        <w:keepLines/>
        <w:ind w:right="-28"/>
      </w:pPr>
      <w:r w:rsidRPr="00750971">
        <w:t>A két gyógyszerformát összehasonlító klinikai vizsgálatban a fertőzések és a kórházi kezelést igénylő, szívet érintő mellékhatások gyakoribbak voltak a szubkután gyógyszerformával kezelt betegeknél. Az injekció beadásának helyén észlelt reakció és vérnyomás emelkedés szintén gyakrabban fordult elő. A többi mellékhatás gyakorisága hasonlónak bizonyult.</w:t>
      </w:r>
    </w:p>
    <w:p w14:paraId="65D27017" w14:textId="77777777" w:rsidR="001F74D3" w:rsidRPr="00750971" w:rsidRDefault="001F74D3">
      <w:pPr>
        <w:ind w:right="-29"/>
      </w:pPr>
    </w:p>
    <w:p w14:paraId="552314FF" w14:textId="77777777" w:rsidR="001F74D3" w:rsidRPr="00750971" w:rsidRDefault="001F74D3" w:rsidP="00BA7CAA">
      <w:pPr>
        <w:keepNext/>
        <w:ind w:right="-28"/>
      </w:pPr>
      <w:r w:rsidRPr="00750971">
        <w:rPr>
          <w:b/>
        </w:rPr>
        <w:t>A Herceptin nagyon gyakori mellékhatásai</w:t>
      </w:r>
      <w:r w:rsidRPr="00750971">
        <w:t>: 10 beteg</w:t>
      </w:r>
      <w:r w:rsidR="00551369" w:rsidRPr="00750971">
        <w:t>ből</w:t>
      </w:r>
      <w:r w:rsidRPr="00750971">
        <w:t xml:space="preserve"> több mint 1 beteg</w:t>
      </w:r>
      <w:r w:rsidR="00551369" w:rsidRPr="00750971">
        <w:t xml:space="preserve">et érinthet </w:t>
      </w:r>
    </w:p>
    <w:p w14:paraId="3DE95108" w14:textId="77777777" w:rsidR="001F74D3" w:rsidRPr="00750971" w:rsidRDefault="001F74D3">
      <w:pPr>
        <w:keepNext/>
        <w:ind w:left="567" w:right="-28" w:hanging="567"/>
      </w:pPr>
      <w:r w:rsidRPr="00750971">
        <w:sym w:font="Symbol" w:char="F0B7"/>
      </w:r>
      <w:r w:rsidRPr="00750971">
        <w:tab/>
        <w:t>fertőzések</w:t>
      </w:r>
    </w:p>
    <w:p w14:paraId="3AD663F1" w14:textId="77777777" w:rsidR="001F74D3" w:rsidRPr="00750971" w:rsidRDefault="001F74D3">
      <w:pPr>
        <w:keepNext/>
        <w:ind w:left="567" w:right="-28" w:hanging="567"/>
      </w:pPr>
      <w:r w:rsidRPr="00750971">
        <w:sym w:font="Symbol" w:char="F0B7"/>
      </w:r>
      <w:r w:rsidRPr="00750971">
        <w:tab/>
        <w:t>hasmenés</w:t>
      </w:r>
    </w:p>
    <w:p w14:paraId="4DC4EBB1" w14:textId="77777777" w:rsidR="001F74D3" w:rsidRPr="00750971" w:rsidRDefault="001F74D3">
      <w:pPr>
        <w:keepNext/>
        <w:ind w:left="567" w:right="-28" w:hanging="567"/>
      </w:pPr>
      <w:r w:rsidRPr="00750971">
        <w:sym w:font="Symbol" w:char="F0B7"/>
      </w:r>
      <w:r w:rsidRPr="00750971">
        <w:tab/>
        <w:t>székrekedés</w:t>
      </w:r>
    </w:p>
    <w:p w14:paraId="1692C8A9" w14:textId="77777777" w:rsidR="001F74D3" w:rsidRPr="00750971" w:rsidRDefault="001F74D3">
      <w:pPr>
        <w:keepNext/>
        <w:ind w:left="567" w:right="-28" w:hanging="567"/>
      </w:pPr>
      <w:r w:rsidRPr="00750971">
        <w:sym w:font="Symbol" w:char="F0B7"/>
      </w:r>
      <w:r w:rsidRPr="00750971">
        <w:tab/>
        <w:t>gyomorégés (diszpepszia)</w:t>
      </w:r>
    </w:p>
    <w:p w14:paraId="1828A954" w14:textId="77777777" w:rsidR="001F74D3" w:rsidRPr="00750971" w:rsidRDefault="001F74D3">
      <w:pPr>
        <w:keepNext/>
        <w:ind w:left="567" w:right="-28" w:hanging="567"/>
      </w:pPr>
      <w:r w:rsidRPr="00750971">
        <w:sym w:font="Symbol" w:char="F0B7"/>
      </w:r>
      <w:r w:rsidRPr="00750971">
        <w:tab/>
        <w:t>fáradtság</w:t>
      </w:r>
    </w:p>
    <w:p w14:paraId="6AF4BC40" w14:textId="77777777" w:rsidR="001F74D3" w:rsidRPr="00750971" w:rsidRDefault="001F74D3">
      <w:pPr>
        <w:ind w:left="567" w:right="-29" w:hanging="567"/>
      </w:pPr>
      <w:r w:rsidRPr="00750971">
        <w:sym w:font="Symbol" w:char="F0B7"/>
      </w:r>
      <w:r w:rsidRPr="00750971">
        <w:tab/>
        <w:t>bőrkiütések</w:t>
      </w:r>
    </w:p>
    <w:p w14:paraId="49E6E10E" w14:textId="77777777" w:rsidR="001F74D3" w:rsidRPr="00750971" w:rsidRDefault="001F74D3">
      <w:pPr>
        <w:ind w:left="567" w:right="-29" w:hanging="567"/>
      </w:pPr>
      <w:r w:rsidRPr="00750971">
        <w:sym w:font="Symbol" w:char="F0B7"/>
      </w:r>
      <w:r w:rsidRPr="00750971">
        <w:tab/>
        <w:t>mellkasi fájdalom</w:t>
      </w:r>
    </w:p>
    <w:p w14:paraId="3954AF07" w14:textId="77777777" w:rsidR="001F74D3" w:rsidRPr="00750971" w:rsidRDefault="001F74D3">
      <w:pPr>
        <w:ind w:left="567" w:right="-29" w:hanging="567"/>
      </w:pPr>
      <w:r w:rsidRPr="00750971">
        <w:sym w:font="Symbol" w:char="F0B7"/>
      </w:r>
      <w:r w:rsidRPr="00750971">
        <w:tab/>
        <w:t>hasi fájdalom</w:t>
      </w:r>
    </w:p>
    <w:p w14:paraId="00CB6A53" w14:textId="77777777" w:rsidR="001F74D3" w:rsidRPr="00750971" w:rsidRDefault="001F74D3">
      <w:pPr>
        <w:ind w:left="567" w:right="-29" w:hanging="567"/>
      </w:pPr>
      <w:r w:rsidRPr="00750971">
        <w:sym w:font="Symbol" w:char="F0B7"/>
      </w:r>
      <w:r w:rsidRPr="00750971">
        <w:tab/>
        <w:t>ízületi fájdalom</w:t>
      </w:r>
    </w:p>
    <w:p w14:paraId="16BAB045" w14:textId="77777777" w:rsidR="001F74D3" w:rsidRPr="00750971" w:rsidRDefault="001F74D3">
      <w:pPr>
        <w:ind w:left="567" w:right="-29" w:hanging="567"/>
      </w:pPr>
      <w:r w:rsidRPr="00750971">
        <w:sym w:font="Symbol" w:char="F0B7"/>
      </w:r>
      <w:r w:rsidRPr="00750971">
        <w:tab/>
        <w:t>a vörösvértestek és a fehérvérsejtek (melyek a fertőzések leküzdésében segítenek) alacsony száma, néha lázzal</w:t>
      </w:r>
    </w:p>
    <w:p w14:paraId="130910CD" w14:textId="77777777" w:rsidR="001F74D3" w:rsidRPr="00750971" w:rsidRDefault="001F74D3">
      <w:pPr>
        <w:ind w:left="567" w:right="-29" w:hanging="567"/>
      </w:pPr>
      <w:r w:rsidRPr="00750971">
        <w:sym w:font="Symbol" w:char="F0B7"/>
      </w:r>
      <w:r w:rsidRPr="00750971">
        <w:tab/>
        <w:t>izomfájdalom</w:t>
      </w:r>
    </w:p>
    <w:p w14:paraId="5DD63D42" w14:textId="77777777" w:rsidR="001F74D3" w:rsidRPr="00750971" w:rsidRDefault="001F74D3">
      <w:pPr>
        <w:ind w:left="567" w:right="-28" w:hanging="567"/>
      </w:pPr>
      <w:r w:rsidRPr="00750971">
        <w:sym w:font="Symbol" w:char="F0B7"/>
      </w:r>
      <w:r w:rsidRPr="00750971">
        <w:tab/>
        <w:t>kötőhártyagyulladás</w:t>
      </w:r>
    </w:p>
    <w:p w14:paraId="7EF8F8AF" w14:textId="77777777" w:rsidR="001F74D3" w:rsidRPr="00750971" w:rsidRDefault="001F74D3">
      <w:pPr>
        <w:ind w:left="567" w:right="-28" w:hanging="567"/>
      </w:pPr>
      <w:r w:rsidRPr="00750971">
        <w:sym w:font="Symbol" w:char="F0B7"/>
      </w:r>
      <w:r w:rsidRPr="00750971">
        <w:tab/>
        <w:t>könnyezés</w:t>
      </w:r>
    </w:p>
    <w:p w14:paraId="306942B8" w14:textId="77777777" w:rsidR="001F74D3" w:rsidRPr="00750971" w:rsidRDefault="001F74D3">
      <w:pPr>
        <w:ind w:left="567" w:right="-28" w:hanging="567"/>
      </w:pPr>
      <w:r w:rsidRPr="00750971">
        <w:sym w:font="Symbol" w:char="F0B7"/>
      </w:r>
      <w:r w:rsidRPr="00750971">
        <w:tab/>
        <w:t>orrvérzés</w:t>
      </w:r>
    </w:p>
    <w:p w14:paraId="51314B1C" w14:textId="77777777" w:rsidR="001F74D3" w:rsidRPr="00750971" w:rsidRDefault="001F74D3">
      <w:pPr>
        <w:ind w:left="567" w:right="-28" w:hanging="567"/>
      </w:pPr>
      <w:r w:rsidRPr="00750971">
        <w:sym w:font="Symbol" w:char="F0B7"/>
      </w:r>
      <w:r w:rsidRPr="00750971">
        <w:tab/>
        <w:t>orrfolyás</w:t>
      </w:r>
    </w:p>
    <w:p w14:paraId="6B1B48D6" w14:textId="77777777" w:rsidR="001F74D3" w:rsidRPr="00750971" w:rsidRDefault="001F74D3">
      <w:pPr>
        <w:ind w:left="567" w:right="-28" w:hanging="567"/>
      </w:pPr>
      <w:r w:rsidRPr="00750971">
        <w:sym w:font="Symbol" w:char="F0B7"/>
      </w:r>
      <w:r w:rsidRPr="00750971">
        <w:tab/>
        <w:t>hajhullás</w:t>
      </w:r>
    </w:p>
    <w:p w14:paraId="10C62784" w14:textId="77777777" w:rsidR="001F74D3" w:rsidRPr="00750971" w:rsidRDefault="001F74D3">
      <w:pPr>
        <w:autoSpaceDE w:val="0"/>
        <w:autoSpaceDN w:val="0"/>
        <w:adjustRightInd w:val="0"/>
        <w:ind w:left="567" w:hanging="567"/>
        <w:rPr>
          <w:rFonts w:eastAsia="SimSun"/>
          <w:lang w:eastAsia="zh-CN"/>
        </w:rPr>
      </w:pPr>
      <w:r w:rsidRPr="00750971">
        <w:sym w:font="Symbol" w:char="F0B7"/>
      </w:r>
      <w:r w:rsidRPr="00750971">
        <w:tab/>
      </w:r>
      <w:r w:rsidRPr="00750971">
        <w:rPr>
          <w:rFonts w:eastAsia="SimSun"/>
          <w:lang w:eastAsia="zh-CN"/>
        </w:rPr>
        <w:t>remegés</w:t>
      </w:r>
    </w:p>
    <w:p w14:paraId="1CE6AA7A"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kipirulás</w:t>
      </w:r>
    </w:p>
    <w:p w14:paraId="5826D4A6"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szédülés</w:t>
      </w:r>
    </w:p>
    <w:p w14:paraId="64B8C556"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körömelváltozások</w:t>
      </w:r>
    </w:p>
    <w:p w14:paraId="1F7756B3"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testsúlycsökkenés</w:t>
      </w:r>
    </w:p>
    <w:p w14:paraId="4045DE6E"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étvágytalanság</w:t>
      </w:r>
    </w:p>
    <w:p w14:paraId="5372EDCA"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álmatlanság</w:t>
      </w:r>
    </w:p>
    <w:p w14:paraId="7B193153" w14:textId="77777777" w:rsidR="001F74D3" w:rsidRPr="00750971" w:rsidRDefault="001F74D3">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megváltozott ízérzés</w:t>
      </w:r>
    </w:p>
    <w:p w14:paraId="10864048"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alacsony vérlemezkeszám</w:t>
      </w:r>
    </w:p>
    <w:p w14:paraId="095CB8D7"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véraláfutás</w:t>
      </w:r>
    </w:p>
    <w:p w14:paraId="452BC9CD"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a kéz- és lábujjak zsibbadása vagy bizsergése</w:t>
      </w:r>
      <w:r w:rsidR="00A96E4E" w:rsidRPr="00750971">
        <w:rPr>
          <w:rFonts w:eastAsia="SimSun"/>
          <w:lang w:eastAsia="zh-CN"/>
        </w:rPr>
        <w:t>, amely esetenként az egész végtagra kiterjedhet</w:t>
      </w:r>
    </w:p>
    <w:p w14:paraId="3BE99211"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vörösség, duzzanat vagy sebek a szájban és/vagy torokban</w:t>
      </w:r>
    </w:p>
    <w:p w14:paraId="0A9572CA"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 xml:space="preserve">a kéz- és/vagy lábfej fájdalma, feldagadása, kipirosodása vagy bizsergése </w:t>
      </w:r>
    </w:p>
    <w:p w14:paraId="22617658"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légszomj</w:t>
      </w:r>
    </w:p>
    <w:p w14:paraId="1005C1F9"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fejfájás</w:t>
      </w:r>
    </w:p>
    <w:p w14:paraId="47EF232E"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köhögés</w:t>
      </w:r>
    </w:p>
    <w:p w14:paraId="3C257E9E"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hányás</w:t>
      </w:r>
    </w:p>
    <w:p w14:paraId="05774440" w14:textId="77777777" w:rsidR="001F74D3" w:rsidRPr="00750971" w:rsidRDefault="001F74D3" w:rsidP="00714C39">
      <w:pPr>
        <w:autoSpaceDE w:val="0"/>
        <w:autoSpaceDN w:val="0"/>
        <w:adjustRightInd w:val="0"/>
        <w:ind w:left="567" w:hanging="567"/>
        <w:rPr>
          <w:rFonts w:eastAsia="SimSun"/>
          <w:lang w:eastAsia="zh-CN"/>
        </w:rPr>
      </w:pPr>
      <w:r w:rsidRPr="00750971">
        <w:rPr>
          <w:rFonts w:eastAsia="SimSun"/>
          <w:lang w:eastAsia="zh-CN"/>
        </w:rPr>
        <w:sym w:font="Symbol" w:char="F0B7"/>
      </w:r>
      <w:r w:rsidRPr="00750971">
        <w:rPr>
          <w:rFonts w:eastAsia="SimSun"/>
          <w:lang w:eastAsia="zh-CN"/>
        </w:rPr>
        <w:tab/>
        <w:t>émelygés</w:t>
      </w:r>
    </w:p>
    <w:p w14:paraId="4B81FE5A" w14:textId="77777777" w:rsidR="001F74D3" w:rsidRPr="00750971" w:rsidRDefault="001F74D3" w:rsidP="00714C39">
      <w:pPr>
        <w:ind w:left="567" w:right="-28" w:hanging="567"/>
      </w:pPr>
    </w:p>
    <w:p w14:paraId="550797E3" w14:textId="77777777" w:rsidR="001F74D3" w:rsidRPr="00750971" w:rsidRDefault="001F74D3" w:rsidP="00714C39">
      <w:pPr>
        <w:keepNext/>
        <w:keepLines/>
        <w:ind w:right="-29"/>
      </w:pPr>
      <w:r w:rsidRPr="00750971">
        <w:rPr>
          <w:b/>
        </w:rPr>
        <w:lastRenderedPageBreak/>
        <w:t>A Herceptin gyakori mellékhatásai</w:t>
      </w:r>
      <w:r w:rsidRPr="00750971">
        <w:t>: 10 beteg</w:t>
      </w:r>
      <w:r w:rsidR="002A3052" w:rsidRPr="00750971">
        <w:t>ből</w:t>
      </w:r>
      <w:r w:rsidRPr="00750971">
        <w:t xml:space="preserve"> legfeljebb 1 beteg</w:t>
      </w:r>
      <w:r w:rsidR="002A3052" w:rsidRPr="00750971">
        <w:t xml:space="preserve">et érinthet </w:t>
      </w:r>
    </w:p>
    <w:p w14:paraId="1F5ACD76" w14:textId="77777777" w:rsidR="001F74D3" w:rsidRDefault="001F74D3" w:rsidP="00714C39">
      <w:pPr>
        <w:keepNext/>
        <w:keepLines/>
        <w:ind w:right="-29"/>
      </w:pPr>
    </w:p>
    <w:p w14:paraId="40317116" w14:textId="77777777" w:rsidR="0023244C" w:rsidRDefault="0023244C" w:rsidP="0023244C">
      <w:pPr>
        <w:pStyle w:val="ListParagraph"/>
        <w:keepNext/>
        <w:keepLines/>
        <w:numPr>
          <w:ilvl w:val="0"/>
          <w:numId w:val="23"/>
        </w:numPr>
        <w:ind w:left="567" w:right="-29" w:hanging="567"/>
      </w:pPr>
      <w:r>
        <w:t>allergiás reakciók</w:t>
      </w:r>
    </w:p>
    <w:p w14:paraId="43CC2CE9" w14:textId="77777777" w:rsidR="0023244C" w:rsidRDefault="0023244C" w:rsidP="0023244C">
      <w:pPr>
        <w:pStyle w:val="ListParagraph"/>
        <w:keepNext/>
        <w:keepLines/>
        <w:numPr>
          <w:ilvl w:val="0"/>
          <w:numId w:val="23"/>
        </w:numPr>
        <w:ind w:left="567" w:right="-29" w:hanging="567"/>
      </w:pPr>
      <w:r>
        <w:t>torokfertőzések</w:t>
      </w:r>
    </w:p>
    <w:p w14:paraId="0AE3D145" w14:textId="77777777" w:rsidR="0023244C" w:rsidRDefault="0023244C" w:rsidP="0023244C">
      <w:pPr>
        <w:pStyle w:val="ListParagraph"/>
        <w:keepNext/>
        <w:keepLines/>
        <w:numPr>
          <w:ilvl w:val="0"/>
          <w:numId w:val="23"/>
        </w:numPr>
        <w:ind w:left="567" w:right="-29" w:hanging="567"/>
      </w:pPr>
      <w:r>
        <w:t>húgyhólyagfertőzés, valamint a bőr fertőzései</w:t>
      </w:r>
    </w:p>
    <w:p w14:paraId="60E009BF" w14:textId="77777777" w:rsidR="0023244C" w:rsidRDefault="0023244C" w:rsidP="0023244C">
      <w:pPr>
        <w:pStyle w:val="ListParagraph"/>
        <w:keepNext/>
        <w:keepLines/>
        <w:numPr>
          <w:ilvl w:val="0"/>
          <w:numId w:val="23"/>
        </w:numPr>
        <w:ind w:left="567" w:right="-29" w:hanging="567"/>
      </w:pPr>
      <w:r>
        <w:t>emlőgyulladás</w:t>
      </w:r>
    </w:p>
    <w:p w14:paraId="0DE2E1BF" w14:textId="77777777" w:rsidR="0023244C" w:rsidRDefault="0023244C" w:rsidP="0023244C">
      <w:pPr>
        <w:pStyle w:val="ListParagraph"/>
        <w:keepNext/>
        <w:keepLines/>
        <w:numPr>
          <w:ilvl w:val="0"/>
          <w:numId w:val="23"/>
        </w:numPr>
        <w:ind w:left="567" w:right="-29" w:hanging="567"/>
      </w:pPr>
      <w:r>
        <w:t>májgyulladás</w:t>
      </w:r>
    </w:p>
    <w:p w14:paraId="53FB0B71" w14:textId="77777777" w:rsidR="0023244C" w:rsidRDefault="0023244C" w:rsidP="0023244C">
      <w:pPr>
        <w:pStyle w:val="ListParagraph"/>
        <w:keepNext/>
        <w:keepLines/>
        <w:numPr>
          <w:ilvl w:val="0"/>
          <w:numId w:val="23"/>
        </w:numPr>
        <w:ind w:left="567" w:right="-29" w:hanging="567"/>
      </w:pPr>
      <w:r>
        <w:t>vesebetegségek</w:t>
      </w:r>
    </w:p>
    <w:p w14:paraId="60F2CA96" w14:textId="77777777" w:rsidR="0023244C" w:rsidRDefault="0023244C" w:rsidP="0023244C">
      <w:pPr>
        <w:pStyle w:val="ListParagraph"/>
        <w:keepNext/>
        <w:keepLines/>
        <w:numPr>
          <w:ilvl w:val="0"/>
          <w:numId w:val="23"/>
        </w:numPr>
        <w:ind w:left="567" w:right="-29" w:hanging="567"/>
      </w:pPr>
      <w:r>
        <w:t xml:space="preserve">fokozott izomtónus vagy izomfeszülés </w:t>
      </w:r>
    </w:p>
    <w:p w14:paraId="5D52C2D8" w14:textId="77777777" w:rsidR="0023244C" w:rsidRDefault="0023244C" w:rsidP="0023244C">
      <w:pPr>
        <w:pStyle w:val="ListParagraph"/>
        <w:keepNext/>
        <w:keepLines/>
        <w:numPr>
          <w:ilvl w:val="0"/>
          <w:numId w:val="23"/>
        </w:numPr>
        <w:ind w:left="567" w:right="-29" w:hanging="567"/>
      </w:pPr>
      <w:r>
        <w:t>kar- és/vagy lábfájdalom</w:t>
      </w:r>
    </w:p>
    <w:p w14:paraId="4B09B6F4" w14:textId="77777777" w:rsidR="0023244C" w:rsidRDefault="0023244C" w:rsidP="0023244C">
      <w:pPr>
        <w:pStyle w:val="ListParagraph"/>
        <w:keepNext/>
        <w:keepLines/>
        <w:numPr>
          <w:ilvl w:val="0"/>
          <w:numId w:val="23"/>
        </w:numPr>
        <w:ind w:left="567" w:right="-29" w:hanging="567"/>
      </w:pPr>
      <w:r>
        <w:t>viszkető bőrkiütés</w:t>
      </w:r>
    </w:p>
    <w:p w14:paraId="4EBC8A5A" w14:textId="77777777" w:rsidR="0023244C" w:rsidRDefault="0023244C" w:rsidP="0023244C">
      <w:pPr>
        <w:pStyle w:val="ListParagraph"/>
        <w:keepNext/>
        <w:keepLines/>
        <w:numPr>
          <w:ilvl w:val="0"/>
          <w:numId w:val="23"/>
        </w:numPr>
        <w:ind w:left="567" w:right="-29" w:hanging="567"/>
      </w:pPr>
      <w:r>
        <w:t>álmosság</w:t>
      </w:r>
    </w:p>
    <w:p w14:paraId="32148520" w14:textId="77777777" w:rsidR="0023244C" w:rsidRDefault="0023244C" w:rsidP="0023244C">
      <w:pPr>
        <w:pStyle w:val="ListParagraph"/>
        <w:keepNext/>
        <w:keepLines/>
        <w:numPr>
          <w:ilvl w:val="0"/>
          <w:numId w:val="23"/>
        </w:numPr>
        <w:ind w:left="567" w:right="-29" w:hanging="567"/>
      </w:pPr>
      <w:r>
        <w:t xml:space="preserve">aranyeres csomók </w:t>
      </w:r>
    </w:p>
    <w:p w14:paraId="5843DBB7" w14:textId="77777777" w:rsidR="0023244C" w:rsidRDefault="0023244C" w:rsidP="0023244C">
      <w:pPr>
        <w:pStyle w:val="ListParagraph"/>
        <w:keepNext/>
        <w:keepLines/>
        <w:numPr>
          <w:ilvl w:val="0"/>
          <w:numId w:val="23"/>
        </w:numPr>
        <w:ind w:left="567" w:right="-29" w:hanging="567"/>
      </w:pPr>
      <w:r>
        <w:t>viszketés</w:t>
      </w:r>
    </w:p>
    <w:p w14:paraId="3E50D312" w14:textId="46807A46" w:rsidR="0023244C" w:rsidRDefault="0023244C" w:rsidP="0023244C">
      <w:pPr>
        <w:pStyle w:val="ListParagraph"/>
        <w:keepNext/>
        <w:keepLines/>
        <w:numPr>
          <w:ilvl w:val="0"/>
          <w:numId w:val="23"/>
        </w:numPr>
        <w:ind w:left="567" w:right="-29" w:hanging="567"/>
      </w:pPr>
      <w:r>
        <w:t>szájszárazság, bőrszárazság</w:t>
      </w:r>
    </w:p>
    <w:p w14:paraId="3DBE4057" w14:textId="77777777" w:rsidR="0023244C" w:rsidRDefault="0023244C" w:rsidP="0023244C">
      <w:pPr>
        <w:pStyle w:val="ListParagraph"/>
        <w:keepNext/>
        <w:keepLines/>
        <w:numPr>
          <w:ilvl w:val="0"/>
          <w:numId w:val="23"/>
        </w:numPr>
        <w:ind w:left="567" w:right="-29" w:hanging="567"/>
      </w:pPr>
      <w:r>
        <w:t>szemszárazság</w:t>
      </w:r>
    </w:p>
    <w:p w14:paraId="46B72B89" w14:textId="77777777" w:rsidR="0023244C" w:rsidRDefault="0023244C" w:rsidP="0023244C">
      <w:pPr>
        <w:pStyle w:val="ListParagraph"/>
        <w:keepNext/>
        <w:keepLines/>
        <w:numPr>
          <w:ilvl w:val="0"/>
          <w:numId w:val="23"/>
        </w:numPr>
        <w:ind w:left="567" w:right="-29" w:hanging="567"/>
      </w:pPr>
      <w:r>
        <w:t>izzadás</w:t>
      </w:r>
    </w:p>
    <w:p w14:paraId="7C0E101E" w14:textId="77777777" w:rsidR="0023244C" w:rsidRDefault="0023244C" w:rsidP="0023244C">
      <w:pPr>
        <w:pStyle w:val="ListParagraph"/>
        <w:keepNext/>
        <w:keepLines/>
        <w:numPr>
          <w:ilvl w:val="0"/>
          <w:numId w:val="23"/>
        </w:numPr>
        <w:ind w:left="567" w:right="-29" w:hanging="567"/>
      </w:pPr>
      <w:r>
        <w:t>gyengeségérzés és rossz közérzet</w:t>
      </w:r>
    </w:p>
    <w:p w14:paraId="428D3793" w14:textId="77777777" w:rsidR="0023244C" w:rsidRDefault="0023244C" w:rsidP="0023244C">
      <w:pPr>
        <w:pStyle w:val="ListParagraph"/>
        <w:keepNext/>
        <w:keepLines/>
        <w:numPr>
          <w:ilvl w:val="0"/>
          <w:numId w:val="23"/>
        </w:numPr>
        <w:ind w:left="567" w:right="-29" w:hanging="567"/>
      </w:pPr>
      <w:r>
        <w:t>szorongás</w:t>
      </w:r>
    </w:p>
    <w:p w14:paraId="3E99D2CD" w14:textId="77777777" w:rsidR="0023244C" w:rsidRDefault="0023244C" w:rsidP="0023244C">
      <w:pPr>
        <w:pStyle w:val="ListParagraph"/>
        <w:keepNext/>
        <w:keepLines/>
        <w:numPr>
          <w:ilvl w:val="0"/>
          <w:numId w:val="23"/>
        </w:numPr>
        <w:ind w:left="567" w:right="-29" w:hanging="567"/>
      </w:pPr>
      <w:r>
        <w:t>depresszió</w:t>
      </w:r>
    </w:p>
    <w:p w14:paraId="2E38D87E" w14:textId="77777777" w:rsidR="0023244C" w:rsidRDefault="0023244C" w:rsidP="0023244C">
      <w:pPr>
        <w:pStyle w:val="ListParagraph"/>
        <w:keepNext/>
        <w:keepLines/>
        <w:numPr>
          <w:ilvl w:val="0"/>
          <w:numId w:val="23"/>
        </w:numPr>
        <w:ind w:left="567" w:right="-29" w:hanging="567"/>
      </w:pPr>
      <w:r>
        <w:t>asztma</w:t>
      </w:r>
    </w:p>
    <w:p w14:paraId="55D62154" w14:textId="77777777" w:rsidR="0023244C" w:rsidRDefault="0023244C" w:rsidP="0023244C">
      <w:pPr>
        <w:pStyle w:val="ListParagraph"/>
        <w:keepNext/>
        <w:keepLines/>
        <w:numPr>
          <w:ilvl w:val="0"/>
          <w:numId w:val="23"/>
        </w:numPr>
        <w:ind w:left="567" w:right="-29" w:hanging="567"/>
      </w:pPr>
      <w:r>
        <w:t>a tüdő fertőzése</w:t>
      </w:r>
    </w:p>
    <w:p w14:paraId="12C97F44" w14:textId="77777777" w:rsidR="0023244C" w:rsidRDefault="0023244C" w:rsidP="0023244C">
      <w:pPr>
        <w:pStyle w:val="ListParagraph"/>
        <w:keepNext/>
        <w:keepLines/>
        <w:numPr>
          <w:ilvl w:val="0"/>
          <w:numId w:val="23"/>
        </w:numPr>
        <w:ind w:left="567" w:right="-29" w:hanging="567"/>
      </w:pPr>
      <w:r>
        <w:t>tüdőbetegségek</w:t>
      </w:r>
    </w:p>
    <w:p w14:paraId="57240ED2" w14:textId="77777777" w:rsidR="0023244C" w:rsidRDefault="0023244C" w:rsidP="0023244C">
      <w:pPr>
        <w:pStyle w:val="ListParagraph"/>
        <w:keepNext/>
        <w:keepLines/>
        <w:numPr>
          <w:ilvl w:val="0"/>
          <w:numId w:val="23"/>
        </w:numPr>
        <w:ind w:left="567" w:right="-29" w:hanging="567"/>
      </w:pPr>
      <w:r>
        <w:t>hátfájás</w:t>
      </w:r>
    </w:p>
    <w:p w14:paraId="1D597432" w14:textId="77777777" w:rsidR="0023244C" w:rsidRDefault="0023244C" w:rsidP="0023244C">
      <w:pPr>
        <w:pStyle w:val="ListParagraph"/>
        <w:keepNext/>
        <w:keepLines/>
        <w:numPr>
          <w:ilvl w:val="0"/>
          <w:numId w:val="23"/>
        </w:numPr>
        <w:ind w:left="567" w:right="-29" w:hanging="567"/>
      </w:pPr>
      <w:r>
        <w:t>nyakfájás</w:t>
      </w:r>
    </w:p>
    <w:p w14:paraId="0BCB56D8" w14:textId="77777777" w:rsidR="0023244C" w:rsidRDefault="0023244C" w:rsidP="0023244C">
      <w:pPr>
        <w:pStyle w:val="ListParagraph"/>
        <w:keepNext/>
        <w:keepLines/>
        <w:numPr>
          <w:ilvl w:val="0"/>
          <w:numId w:val="23"/>
        </w:numPr>
        <w:ind w:left="567" w:right="-29" w:hanging="567"/>
      </w:pPr>
      <w:r>
        <w:t>csontfájdalom</w:t>
      </w:r>
    </w:p>
    <w:p w14:paraId="12CF442F" w14:textId="77777777" w:rsidR="0023244C" w:rsidRDefault="0023244C" w:rsidP="0023244C">
      <w:pPr>
        <w:pStyle w:val="ListParagraph"/>
        <w:keepNext/>
        <w:keepLines/>
        <w:numPr>
          <w:ilvl w:val="0"/>
          <w:numId w:val="23"/>
        </w:numPr>
        <w:ind w:left="567" w:right="-29" w:hanging="567"/>
      </w:pPr>
      <w:r>
        <w:t>faggyúmirigy</w:t>
      </w:r>
      <w:r>
        <w:noBreakHyphen/>
        <w:t xml:space="preserve">gyulladás (akne) </w:t>
      </w:r>
    </w:p>
    <w:p w14:paraId="34777CE4" w14:textId="77777777" w:rsidR="0023244C" w:rsidRPr="00750971" w:rsidRDefault="0023244C" w:rsidP="0023244C">
      <w:pPr>
        <w:pStyle w:val="ListParagraph"/>
        <w:keepNext/>
        <w:keepLines/>
        <w:numPr>
          <w:ilvl w:val="0"/>
          <w:numId w:val="23"/>
        </w:numPr>
        <w:ind w:left="567" w:right="-29" w:hanging="567"/>
      </w:pPr>
      <w:r>
        <w:t>lábszárgörcsök</w:t>
      </w:r>
    </w:p>
    <w:p w14:paraId="6AF86B0E" w14:textId="77777777" w:rsidR="0023244C" w:rsidRPr="00750971" w:rsidRDefault="0023244C" w:rsidP="00714C39">
      <w:pPr>
        <w:keepNext/>
        <w:keepLines/>
        <w:ind w:right="-29"/>
      </w:pPr>
    </w:p>
    <w:p w14:paraId="3C1208EB" w14:textId="77777777" w:rsidR="001F74D3" w:rsidRPr="00750971" w:rsidRDefault="001F74D3">
      <w:pPr>
        <w:ind w:right="-29"/>
      </w:pPr>
    </w:p>
    <w:p w14:paraId="1AECE9C7" w14:textId="77777777" w:rsidR="006F246A" w:rsidRPr="00750971" w:rsidRDefault="001F74D3">
      <w:pPr>
        <w:ind w:right="-29"/>
      </w:pPr>
      <w:r w:rsidRPr="00750971">
        <w:rPr>
          <w:b/>
        </w:rPr>
        <w:t>A Herceptin nem gyakori mellékhatásai</w:t>
      </w:r>
      <w:r w:rsidRPr="00750971">
        <w:t>: 100 beteg</w:t>
      </w:r>
      <w:r w:rsidR="002A3052" w:rsidRPr="00750971">
        <w:t>ből</w:t>
      </w:r>
      <w:r w:rsidRPr="00750971">
        <w:t xml:space="preserve"> legfeljebb 1 beteg</w:t>
      </w:r>
      <w:r w:rsidR="002A3052" w:rsidRPr="00750971">
        <w:t>et érinthet</w:t>
      </w:r>
    </w:p>
    <w:p w14:paraId="0DD138EF" w14:textId="77777777" w:rsidR="001F74D3" w:rsidRPr="00750971" w:rsidRDefault="001F74D3">
      <w:pPr>
        <w:ind w:left="567" w:right="-29" w:hanging="567"/>
      </w:pPr>
      <w:r w:rsidRPr="00750971">
        <w:sym w:font="Symbol" w:char="F0B7"/>
      </w:r>
      <w:r w:rsidRPr="00750971">
        <w:tab/>
        <w:t>süketség</w:t>
      </w:r>
    </w:p>
    <w:p w14:paraId="2E81E0CC" w14:textId="77777777" w:rsidR="001F74D3" w:rsidRPr="00750971" w:rsidRDefault="001F74D3">
      <w:pPr>
        <w:ind w:left="567" w:right="-29" w:hanging="567"/>
      </w:pPr>
      <w:r w:rsidRPr="00750971">
        <w:sym w:font="Symbol" w:char="F0B7"/>
      </w:r>
      <w:r w:rsidRPr="00750971">
        <w:tab/>
        <w:t xml:space="preserve">kidudorodó bőrkiütés </w:t>
      </w:r>
    </w:p>
    <w:p w14:paraId="4799BFE3" w14:textId="77777777" w:rsidR="00D608BF" w:rsidRPr="00750971" w:rsidRDefault="00D608BF">
      <w:pPr>
        <w:ind w:left="567" w:right="-29" w:hanging="567"/>
      </w:pPr>
      <w:r w:rsidRPr="00750971">
        <w:sym w:font="Symbol" w:char="F0B7"/>
      </w:r>
      <w:r w:rsidRPr="00750971">
        <w:tab/>
        <w:t>ziháló légzés</w:t>
      </w:r>
    </w:p>
    <w:p w14:paraId="70632FC5" w14:textId="77777777" w:rsidR="00D608BF" w:rsidRPr="00750971" w:rsidRDefault="00D608BF" w:rsidP="00D608BF">
      <w:pPr>
        <w:keepNext/>
        <w:keepLines/>
        <w:ind w:left="567" w:right="-28" w:hanging="567"/>
      </w:pPr>
      <w:r w:rsidRPr="00750971">
        <w:sym w:font="Symbol" w:char="F0B7"/>
      </w:r>
      <w:r w:rsidRPr="00750971">
        <w:tab/>
        <w:t>a tüdő gyulladása vagy hegesedése</w:t>
      </w:r>
    </w:p>
    <w:p w14:paraId="282C7D46" w14:textId="77777777" w:rsidR="001F74D3" w:rsidRPr="00750971" w:rsidRDefault="001F74D3">
      <w:pPr>
        <w:ind w:right="-29"/>
      </w:pPr>
    </w:p>
    <w:p w14:paraId="4DCE9EB3" w14:textId="77777777" w:rsidR="006F246A" w:rsidRPr="00750971" w:rsidRDefault="001F74D3">
      <w:pPr>
        <w:keepNext/>
        <w:keepLines/>
        <w:ind w:right="-28"/>
      </w:pPr>
      <w:r w:rsidRPr="00750971">
        <w:rPr>
          <w:b/>
        </w:rPr>
        <w:t>A Herceptin ritka mellékhatásai:</w:t>
      </w:r>
      <w:r w:rsidRPr="00750971">
        <w:t xml:space="preserve"> 1000 beteg</w:t>
      </w:r>
      <w:r w:rsidR="002A3052" w:rsidRPr="00750971">
        <w:t>ből</w:t>
      </w:r>
      <w:r w:rsidRPr="00750971">
        <w:t xml:space="preserve"> legfeljebb 1 beteg</w:t>
      </w:r>
      <w:r w:rsidR="002A3052" w:rsidRPr="00750971">
        <w:t>et érinthet</w:t>
      </w:r>
    </w:p>
    <w:p w14:paraId="0AAB22AE" w14:textId="77777777" w:rsidR="001F74D3" w:rsidRPr="00750971" w:rsidRDefault="001F74D3">
      <w:pPr>
        <w:keepNext/>
        <w:keepLines/>
        <w:ind w:left="567" w:right="-28" w:hanging="567"/>
      </w:pPr>
      <w:r w:rsidRPr="00750971">
        <w:sym w:font="Symbol" w:char="F0B7"/>
      </w:r>
      <w:r w:rsidRPr="00750971">
        <w:tab/>
        <w:t>sárgaság</w:t>
      </w:r>
    </w:p>
    <w:p w14:paraId="625E2508" w14:textId="77777777" w:rsidR="007745A8" w:rsidRPr="00750971" w:rsidRDefault="007745A8" w:rsidP="007745A8">
      <w:pPr>
        <w:ind w:left="567" w:right="-29" w:hanging="567"/>
      </w:pPr>
      <w:r w:rsidRPr="00750971">
        <w:sym w:font="Symbol" w:char="F0B7"/>
      </w:r>
      <w:r w:rsidRPr="00750971">
        <w:tab/>
        <w:t>anafilaxiás reakciók</w:t>
      </w:r>
    </w:p>
    <w:p w14:paraId="50BF8A1C" w14:textId="77777777" w:rsidR="001F74D3" w:rsidRPr="00750971" w:rsidRDefault="001F74D3">
      <w:pPr>
        <w:ind w:left="567" w:right="-29" w:hanging="567"/>
      </w:pPr>
    </w:p>
    <w:p w14:paraId="5F2224B8" w14:textId="77777777" w:rsidR="001F74D3" w:rsidRPr="00750971" w:rsidRDefault="001F74D3">
      <w:pPr>
        <w:keepNext/>
        <w:keepLines/>
        <w:ind w:right="-29"/>
      </w:pPr>
      <w:r w:rsidRPr="00750971">
        <w:rPr>
          <w:b/>
        </w:rPr>
        <w:t>További, a Herceptin alkalmazása kapcsán jelentett mellékhatások</w:t>
      </w:r>
      <w:r w:rsidRPr="00750971">
        <w:t>: a gyakoriság a rendelkezésre álló adatokból nem állapítható meg</w:t>
      </w:r>
    </w:p>
    <w:p w14:paraId="3BE78ACC" w14:textId="77777777" w:rsidR="006F246A" w:rsidRPr="00750971" w:rsidRDefault="006F246A">
      <w:pPr>
        <w:keepNext/>
        <w:keepLines/>
        <w:ind w:right="-29"/>
      </w:pPr>
    </w:p>
    <w:p w14:paraId="3CC499CA" w14:textId="77777777" w:rsidR="001F74D3" w:rsidRPr="00750971" w:rsidRDefault="001F74D3">
      <w:pPr>
        <w:keepNext/>
        <w:keepLines/>
        <w:ind w:left="567" w:right="-29" w:hanging="567"/>
      </w:pPr>
      <w:r w:rsidRPr="00750971">
        <w:sym w:font="Symbol" w:char="F0B7"/>
      </w:r>
      <w:r w:rsidRPr="00750971">
        <w:tab/>
        <w:t>kóros vagy károsodott véralvadás</w:t>
      </w:r>
    </w:p>
    <w:p w14:paraId="5D4CA084" w14:textId="77777777" w:rsidR="001F74D3" w:rsidRPr="00750971" w:rsidRDefault="001F74D3">
      <w:pPr>
        <w:ind w:left="567" w:right="-29" w:hanging="567"/>
      </w:pPr>
      <w:r w:rsidRPr="00750971">
        <w:sym w:font="Symbol" w:char="F0B7"/>
      </w:r>
      <w:r w:rsidRPr="00750971">
        <w:tab/>
        <w:t>magas káliumszint</w:t>
      </w:r>
    </w:p>
    <w:p w14:paraId="5FB6C264" w14:textId="77777777" w:rsidR="001F74D3" w:rsidRPr="00750971" w:rsidRDefault="001F74D3">
      <w:pPr>
        <w:ind w:left="567" w:right="-29" w:hanging="567"/>
      </w:pPr>
      <w:r w:rsidRPr="00750971">
        <w:sym w:font="Symbol" w:char="F0B7"/>
      </w:r>
      <w:r w:rsidRPr="00750971">
        <w:tab/>
        <w:t>vizenyő vagy vérzés a szemfenéken</w:t>
      </w:r>
    </w:p>
    <w:p w14:paraId="014C5963" w14:textId="77777777" w:rsidR="001F74D3" w:rsidRPr="00750971" w:rsidRDefault="001F74D3">
      <w:pPr>
        <w:ind w:left="567" w:right="-29" w:hanging="567"/>
      </w:pPr>
      <w:r w:rsidRPr="00750971">
        <w:sym w:font="Symbol" w:char="F0B7"/>
      </w:r>
      <w:r w:rsidRPr="00750971">
        <w:tab/>
        <w:t>sokk</w:t>
      </w:r>
    </w:p>
    <w:p w14:paraId="690DE362" w14:textId="77777777" w:rsidR="001F74D3" w:rsidRPr="00750971" w:rsidRDefault="001F74D3">
      <w:pPr>
        <w:ind w:left="567" w:right="-29" w:hanging="567"/>
      </w:pPr>
      <w:r w:rsidRPr="00750971">
        <w:sym w:font="Symbol" w:char="F0B7"/>
      </w:r>
      <w:r w:rsidRPr="00750971">
        <w:tab/>
        <w:t>szívritmuszavar</w:t>
      </w:r>
    </w:p>
    <w:p w14:paraId="54D91E30" w14:textId="77777777" w:rsidR="001F74D3" w:rsidRPr="00750971" w:rsidRDefault="001F74D3">
      <w:pPr>
        <w:ind w:left="567" w:right="-29" w:hanging="567"/>
      </w:pPr>
      <w:r w:rsidRPr="00750971">
        <w:sym w:font="Symbol" w:char="F0B7"/>
      </w:r>
      <w:r w:rsidRPr="00750971">
        <w:tab/>
        <w:t>nehézlégzés</w:t>
      </w:r>
    </w:p>
    <w:p w14:paraId="2867F8D9" w14:textId="77777777" w:rsidR="001F74D3" w:rsidRPr="00750971" w:rsidRDefault="001F74D3">
      <w:pPr>
        <w:ind w:left="567" w:right="-29" w:hanging="567"/>
      </w:pPr>
      <w:r w:rsidRPr="00750971">
        <w:sym w:font="Symbol" w:char="F0B7"/>
      </w:r>
      <w:r w:rsidRPr="00750971">
        <w:tab/>
        <w:t>légzési elégtelenség</w:t>
      </w:r>
    </w:p>
    <w:p w14:paraId="37C25567" w14:textId="77777777" w:rsidR="001F74D3" w:rsidRPr="00750971" w:rsidRDefault="001F74D3">
      <w:pPr>
        <w:ind w:left="567" w:right="-29" w:hanging="567"/>
      </w:pPr>
      <w:r w:rsidRPr="00750971">
        <w:sym w:font="Symbol" w:char="F0B7"/>
      </w:r>
      <w:r w:rsidRPr="00750971">
        <w:tab/>
        <w:t>heveny folyadékgyülem a tüdőben</w:t>
      </w:r>
    </w:p>
    <w:p w14:paraId="35532F94" w14:textId="77777777" w:rsidR="001F74D3" w:rsidRPr="00750971" w:rsidRDefault="001F74D3">
      <w:pPr>
        <w:ind w:left="567" w:right="-29" w:hanging="567"/>
      </w:pPr>
      <w:r w:rsidRPr="00750971">
        <w:sym w:font="Symbol" w:char="F0B7"/>
      </w:r>
      <w:r w:rsidRPr="00750971">
        <w:tab/>
        <w:t>a légutak heveny beszűkülése</w:t>
      </w:r>
    </w:p>
    <w:p w14:paraId="53550E77" w14:textId="77777777" w:rsidR="001F74D3" w:rsidRPr="00750971" w:rsidRDefault="001F74D3">
      <w:pPr>
        <w:ind w:left="567" w:right="-29" w:hanging="567"/>
      </w:pPr>
      <w:r w:rsidRPr="00750971">
        <w:sym w:font="Symbol" w:char="F0B7"/>
      </w:r>
      <w:r w:rsidRPr="00750971">
        <w:tab/>
        <w:t>kórosan alacsony oxigénszint a vérben</w:t>
      </w:r>
    </w:p>
    <w:p w14:paraId="0118D2EF" w14:textId="77777777" w:rsidR="001F74D3" w:rsidRPr="00750971" w:rsidRDefault="001F74D3">
      <w:pPr>
        <w:ind w:left="567" w:right="-29" w:hanging="567"/>
      </w:pPr>
      <w:r w:rsidRPr="00750971">
        <w:sym w:font="Symbol" w:char="F0B7"/>
      </w:r>
      <w:r w:rsidRPr="00750971">
        <w:tab/>
        <w:t>vízszintesen fekvő helyzetben jelentkező nehézlégzés</w:t>
      </w:r>
    </w:p>
    <w:p w14:paraId="3060DD49" w14:textId="77777777" w:rsidR="001F74D3" w:rsidRPr="00750971" w:rsidRDefault="001F74D3">
      <w:pPr>
        <w:ind w:left="567" w:right="-29" w:hanging="567"/>
      </w:pPr>
      <w:r w:rsidRPr="00750971">
        <w:lastRenderedPageBreak/>
        <w:sym w:font="Symbol" w:char="F0B7"/>
      </w:r>
      <w:r w:rsidRPr="00750971">
        <w:tab/>
        <w:t>májkárosodás</w:t>
      </w:r>
    </w:p>
    <w:p w14:paraId="0F1617C9" w14:textId="77777777" w:rsidR="001F74D3" w:rsidRPr="00750971" w:rsidRDefault="001F74D3">
      <w:pPr>
        <w:ind w:left="567" w:right="-29" w:hanging="567"/>
      </w:pPr>
      <w:r w:rsidRPr="00750971">
        <w:sym w:font="Symbol" w:char="F0B7"/>
      </w:r>
      <w:r w:rsidRPr="00750971">
        <w:tab/>
        <w:t>az arc, az ajkak és a torok feldagadása</w:t>
      </w:r>
    </w:p>
    <w:p w14:paraId="5D9B25F7" w14:textId="77777777" w:rsidR="001F74D3" w:rsidRPr="00750971" w:rsidRDefault="001F74D3">
      <w:pPr>
        <w:ind w:left="567" w:right="-29" w:hanging="567"/>
      </w:pPr>
      <w:r w:rsidRPr="00750971">
        <w:sym w:font="Symbol" w:char="F0B7"/>
      </w:r>
      <w:r w:rsidRPr="00750971">
        <w:tab/>
        <w:t>veseelégtelenség</w:t>
      </w:r>
    </w:p>
    <w:p w14:paraId="240C4FCF" w14:textId="77777777" w:rsidR="001F74D3" w:rsidRPr="00750971" w:rsidRDefault="001F74D3">
      <w:pPr>
        <w:ind w:left="567" w:right="-29" w:hanging="567"/>
      </w:pPr>
      <w:r w:rsidRPr="00750971">
        <w:sym w:font="Symbol" w:char="F0B7"/>
      </w:r>
      <w:r w:rsidRPr="00750971">
        <w:tab/>
        <w:t>kórosan kevés folyadék a magzat körül a méhben</w:t>
      </w:r>
    </w:p>
    <w:p w14:paraId="075E768B" w14:textId="77777777" w:rsidR="001F74D3" w:rsidRPr="00750971" w:rsidRDefault="001F74D3">
      <w:pPr>
        <w:ind w:left="567" w:right="-29" w:hanging="567"/>
      </w:pPr>
      <w:r w:rsidRPr="00750971">
        <w:sym w:font="Symbol" w:char="F0B7"/>
      </w:r>
      <w:r w:rsidRPr="00750971">
        <w:tab/>
        <w:t>a magzat tüdejének elégtelen fejlődése a méhben</w:t>
      </w:r>
    </w:p>
    <w:p w14:paraId="4DF66AC4" w14:textId="77777777" w:rsidR="001F74D3" w:rsidRPr="00750971" w:rsidRDefault="001F74D3">
      <w:pPr>
        <w:ind w:left="567" w:right="-29" w:hanging="567"/>
      </w:pPr>
      <w:r w:rsidRPr="00750971">
        <w:sym w:font="Symbol" w:char="F0B7"/>
      </w:r>
      <w:r w:rsidRPr="00750971">
        <w:tab/>
        <w:t>a magzat veséjének kóros fejlődése a méhben</w:t>
      </w:r>
    </w:p>
    <w:p w14:paraId="016ACADB" w14:textId="77777777" w:rsidR="001F74D3" w:rsidRPr="00750971" w:rsidRDefault="001F74D3">
      <w:pPr>
        <w:ind w:right="-29"/>
      </w:pPr>
    </w:p>
    <w:p w14:paraId="78F4EB61" w14:textId="77777777" w:rsidR="001F74D3" w:rsidRPr="00750971" w:rsidRDefault="001F74D3">
      <w:pPr>
        <w:ind w:right="-29"/>
      </w:pPr>
      <w:r w:rsidRPr="00750971">
        <w:t>Az Ön által tapasztalt mellékhatást némely esetben alapbetegsége, az emlődaganat okozhatja. Ha a Herceptin</w:t>
      </w:r>
      <w:r w:rsidRPr="00750971">
        <w:noBreakHyphen/>
        <w:t>t kemoterápiával kombinálva kapja, a mellékhatások részben a kemoterápia következményei is lehetnek.</w:t>
      </w:r>
    </w:p>
    <w:p w14:paraId="66F6CE71" w14:textId="77777777" w:rsidR="001F74D3" w:rsidRPr="00750971" w:rsidRDefault="001F74D3">
      <w:pPr>
        <w:ind w:right="-29"/>
      </w:pPr>
    </w:p>
    <w:p w14:paraId="255AA124" w14:textId="77777777" w:rsidR="001F74D3" w:rsidRPr="00750971" w:rsidRDefault="001F74D3">
      <w:pPr>
        <w:ind w:right="-29"/>
      </w:pPr>
      <w:r w:rsidRPr="00750971">
        <w:t xml:space="preserve">Ha Önnél bármilyen mellékhatás jelentkezik, tájékoztassa kezelőorvosát, gyógyszerészét vagy a gondozását végző egészségügyi szakembert. </w:t>
      </w:r>
    </w:p>
    <w:p w14:paraId="20E49E9F" w14:textId="77777777" w:rsidR="001F74D3" w:rsidRPr="00750971" w:rsidRDefault="001F74D3">
      <w:pPr>
        <w:ind w:right="-29"/>
      </w:pPr>
    </w:p>
    <w:p w14:paraId="7DA60A9B" w14:textId="77777777" w:rsidR="001F74D3" w:rsidRPr="00750971" w:rsidRDefault="001F74D3">
      <w:pPr>
        <w:keepNext/>
        <w:ind w:right="-28"/>
        <w:rPr>
          <w:b/>
        </w:rPr>
      </w:pPr>
      <w:r w:rsidRPr="00750971">
        <w:rPr>
          <w:b/>
        </w:rPr>
        <w:t>Mellékhatások bejelentése</w:t>
      </w:r>
    </w:p>
    <w:p w14:paraId="65F1DC22" w14:textId="77777777" w:rsidR="001F74D3" w:rsidRPr="00750971" w:rsidRDefault="001F74D3">
      <w:pPr>
        <w:keepNext/>
        <w:ind w:right="-28"/>
      </w:pPr>
      <w:r w:rsidRPr="00750971">
        <w:t xml:space="preserve">Ha Önnél bármilyen mellékhatás jelentkezik, tájékoztassa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22" w:history="1">
        <w:r w:rsidRPr="00474D97">
          <w:rPr>
            <w:rStyle w:val="Hyperlink"/>
            <w:highlight w:val="lightGray"/>
          </w:rPr>
          <w:t>V. függelékben</w:t>
        </w:r>
      </w:hyperlink>
      <w:r w:rsidRPr="00474D97">
        <w:rPr>
          <w:highlight w:val="lightGray"/>
        </w:rPr>
        <w:t xml:space="preserve"> található elérhetőségeken keresztül</w:t>
      </w:r>
      <w:r w:rsidRPr="00750971">
        <w:t>. A mellékhatások bejelentésével Ön is hozzájárulhat ahhoz, hogy minél több információ álljon rendelkezésre a gyógyszer biztonságos alkalmazásával kapcsolatban.</w:t>
      </w:r>
    </w:p>
    <w:p w14:paraId="0A970010" w14:textId="77777777" w:rsidR="001F74D3" w:rsidRPr="00750971" w:rsidRDefault="001F74D3">
      <w:pPr>
        <w:ind w:right="-29"/>
      </w:pPr>
    </w:p>
    <w:p w14:paraId="5DEA1504" w14:textId="77777777" w:rsidR="001F74D3" w:rsidRPr="00750971" w:rsidRDefault="001F74D3">
      <w:pPr>
        <w:ind w:right="-29"/>
      </w:pPr>
    </w:p>
    <w:p w14:paraId="783524EC" w14:textId="77777777" w:rsidR="001F74D3" w:rsidRPr="00750971" w:rsidRDefault="001F74D3">
      <w:pPr>
        <w:ind w:right="-2"/>
        <w:rPr>
          <w:b/>
        </w:rPr>
      </w:pPr>
      <w:r w:rsidRPr="00750971">
        <w:rPr>
          <w:b/>
        </w:rPr>
        <w:t>5.</w:t>
      </w:r>
      <w:r w:rsidRPr="00750971">
        <w:rPr>
          <w:b/>
        </w:rPr>
        <w:tab/>
        <w:t>Hogyan kell a Herceptin-t tárolni?</w:t>
      </w:r>
    </w:p>
    <w:p w14:paraId="29D67636" w14:textId="77777777" w:rsidR="001F74D3" w:rsidRPr="00750971" w:rsidRDefault="001F74D3">
      <w:pPr>
        <w:ind w:right="-2"/>
        <w:rPr>
          <w:b/>
        </w:rPr>
      </w:pPr>
    </w:p>
    <w:p w14:paraId="2381AE7D" w14:textId="77777777" w:rsidR="001F74D3" w:rsidRPr="00750971" w:rsidRDefault="001F74D3">
      <w:pPr>
        <w:ind w:right="-2"/>
        <w:outlineLvl w:val="0"/>
      </w:pPr>
      <w:r w:rsidRPr="00750971">
        <w:t>A gyógyszer gyermekektől elzárva tartandó!</w:t>
      </w:r>
    </w:p>
    <w:p w14:paraId="410FC614" w14:textId="77777777" w:rsidR="001F74D3" w:rsidRPr="00750971" w:rsidRDefault="001F74D3">
      <w:pPr>
        <w:ind w:right="-2"/>
      </w:pPr>
    </w:p>
    <w:p w14:paraId="152ED0D9" w14:textId="77777777" w:rsidR="001F74D3" w:rsidRPr="00750971" w:rsidRDefault="001F74D3">
      <w:r w:rsidRPr="00750971">
        <w:t>A dobozon és a címkén feltüntetett lejárati idő (EXP) után ne alkalmazza ezt a gyógyszert. A lejárati idő az adott hónap utolsó napjára vonatkozik.</w:t>
      </w:r>
    </w:p>
    <w:p w14:paraId="400ED7AB" w14:textId="77777777" w:rsidR="001F74D3" w:rsidRPr="00750971" w:rsidRDefault="001F74D3"/>
    <w:p w14:paraId="147495DD" w14:textId="77777777" w:rsidR="001F74D3" w:rsidRPr="00750971" w:rsidRDefault="001F74D3">
      <w:r w:rsidRPr="00750971">
        <w:t>Hűtőszekrényben (2°C - 8ºC) tárolandó.</w:t>
      </w:r>
    </w:p>
    <w:p w14:paraId="57A5F17C" w14:textId="77777777" w:rsidR="001F74D3" w:rsidRPr="00750971" w:rsidRDefault="001F74D3">
      <w:pPr>
        <w:ind w:right="-2"/>
      </w:pPr>
    </w:p>
    <w:p w14:paraId="142E16B7" w14:textId="77777777" w:rsidR="001F74D3" w:rsidRPr="00750971" w:rsidRDefault="001F74D3">
      <w:pPr>
        <w:ind w:right="-2"/>
      </w:pPr>
      <w:r w:rsidRPr="00750971">
        <w:t>A fénytől való védelem érdekében az injekciós üveget tartsa a dobozában.</w:t>
      </w:r>
    </w:p>
    <w:p w14:paraId="472A16D7" w14:textId="77777777" w:rsidR="001F74D3" w:rsidRPr="00750971" w:rsidRDefault="001F74D3">
      <w:pPr>
        <w:ind w:right="-2"/>
      </w:pPr>
    </w:p>
    <w:p w14:paraId="34BAFDF6" w14:textId="77777777" w:rsidR="001F74D3" w:rsidRPr="00750971" w:rsidRDefault="001F74D3">
      <w:pPr>
        <w:ind w:right="-2"/>
      </w:pPr>
      <w:r w:rsidRPr="00750971">
        <w:t>Nem fagyasztható!</w:t>
      </w:r>
    </w:p>
    <w:p w14:paraId="04ADA7A1" w14:textId="77777777" w:rsidR="001F74D3" w:rsidRPr="00750971" w:rsidRDefault="001F74D3">
      <w:pPr>
        <w:ind w:right="-2"/>
      </w:pPr>
    </w:p>
    <w:p w14:paraId="15047620" w14:textId="77777777" w:rsidR="001F74D3" w:rsidRPr="00750971" w:rsidRDefault="001F74D3">
      <w:r w:rsidRPr="00750971">
        <w:t>Az injekciós üveg felbontását követően az oldatot azonnal fel kell használni.</w:t>
      </w:r>
    </w:p>
    <w:p w14:paraId="67346AA9" w14:textId="77777777" w:rsidR="001F74D3" w:rsidRPr="00750971" w:rsidRDefault="001F74D3"/>
    <w:p w14:paraId="60ECC8B5" w14:textId="77777777" w:rsidR="001F74D3" w:rsidRPr="00750971" w:rsidRDefault="001F74D3">
      <w:r w:rsidRPr="00750971">
        <w:t>Ne alkalmazza ezt a gyógyszert, ha abban beadás előtt bármilyen szilárd részecskét, illetve elszíneződést észlel.</w:t>
      </w:r>
    </w:p>
    <w:p w14:paraId="76DCB67F" w14:textId="77777777" w:rsidR="001F74D3" w:rsidRPr="00750971" w:rsidRDefault="001F74D3"/>
    <w:p w14:paraId="0C5211D0" w14:textId="77777777" w:rsidR="001F74D3" w:rsidRPr="00750971" w:rsidRDefault="001F74D3">
      <w:r w:rsidRPr="00750971">
        <w:t>Semmilyen gyógyszert ne dobjon a szennyvízbe. Kérdezze meg gyógyszerészét, hogy mit tegyen a már nem használt gyógyszereivel. Ezek az intézkedések elősegítik a környezet védelmét.</w:t>
      </w:r>
    </w:p>
    <w:p w14:paraId="43820CCA" w14:textId="77777777" w:rsidR="001F74D3" w:rsidRPr="00750971" w:rsidRDefault="001F74D3"/>
    <w:p w14:paraId="6F316C02" w14:textId="77777777" w:rsidR="001F74D3" w:rsidRPr="00750971" w:rsidRDefault="001F74D3">
      <w:pPr>
        <w:ind w:right="-2"/>
      </w:pPr>
    </w:p>
    <w:p w14:paraId="560985A2" w14:textId="77777777" w:rsidR="001F74D3" w:rsidRPr="00750971" w:rsidRDefault="001F74D3">
      <w:pPr>
        <w:keepNext/>
        <w:keepLines/>
        <w:ind w:left="567" w:right="-2" w:hanging="567"/>
        <w:rPr>
          <w:b/>
        </w:rPr>
      </w:pPr>
      <w:r w:rsidRPr="00750971">
        <w:rPr>
          <w:b/>
        </w:rPr>
        <w:t>6.</w:t>
      </w:r>
      <w:r w:rsidRPr="00750971">
        <w:rPr>
          <w:b/>
        </w:rPr>
        <w:tab/>
        <w:t>A csomagolás tartalma és egyéb információk</w:t>
      </w:r>
    </w:p>
    <w:p w14:paraId="465869E6" w14:textId="77777777" w:rsidR="001F74D3" w:rsidRPr="00750971" w:rsidRDefault="001F74D3">
      <w:pPr>
        <w:keepNext/>
        <w:keepLines/>
      </w:pPr>
    </w:p>
    <w:p w14:paraId="48E3726C" w14:textId="77777777" w:rsidR="001F74D3" w:rsidRPr="00750971" w:rsidRDefault="001F74D3">
      <w:pPr>
        <w:keepNext/>
        <w:keepLines/>
        <w:outlineLvl w:val="0"/>
        <w:rPr>
          <w:b/>
        </w:rPr>
      </w:pPr>
      <w:r w:rsidRPr="00750971">
        <w:rPr>
          <w:b/>
        </w:rPr>
        <w:t>Mit tartalmaz a Herceptin</w:t>
      </w:r>
    </w:p>
    <w:p w14:paraId="58A97937" w14:textId="77777777" w:rsidR="001F74D3" w:rsidRPr="00750971" w:rsidRDefault="001F74D3">
      <w:pPr>
        <w:keepNext/>
        <w:keepLines/>
      </w:pPr>
    </w:p>
    <w:p w14:paraId="789C26F7" w14:textId="77777777" w:rsidR="001F74D3" w:rsidRPr="00750971" w:rsidRDefault="001F74D3">
      <w:pPr>
        <w:ind w:left="567" w:hanging="567"/>
      </w:pPr>
      <w:r w:rsidRPr="00750971">
        <w:sym w:font="Symbol" w:char="F0B7"/>
      </w:r>
      <w:r w:rsidRPr="00750971">
        <w:tab/>
        <w:t>A készítmény hatóanyaga a trasztuzumab. Egy 5 ml-es injekciós üveg 600 mg trasztuzumabot tartalmaz.</w:t>
      </w:r>
    </w:p>
    <w:p w14:paraId="198FD8D4" w14:textId="77777777" w:rsidR="001F74D3" w:rsidRPr="00750971" w:rsidRDefault="001F74D3">
      <w:pPr>
        <w:tabs>
          <w:tab w:val="num" w:pos="567"/>
        </w:tabs>
        <w:ind w:left="567" w:hanging="567"/>
      </w:pPr>
    </w:p>
    <w:p w14:paraId="3E7E03AC" w14:textId="286C4B79" w:rsidR="001F74D3" w:rsidRPr="00750971" w:rsidRDefault="001F74D3">
      <w:pPr>
        <w:ind w:left="567" w:hanging="567"/>
      </w:pPr>
      <w:r w:rsidRPr="00750971">
        <w:sym w:font="Symbol" w:char="F0B7"/>
      </w:r>
      <w:r w:rsidRPr="00750971">
        <w:tab/>
        <w:t>Egyéb összetevők: rekombináns humán hialuronidáz (rHuPH20), hisztidin</w:t>
      </w:r>
      <w:r w:rsidR="00954226">
        <w:t>-</w:t>
      </w:r>
      <w:r w:rsidR="00954226" w:rsidRPr="00750971">
        <w:t>hidroklorid-monohidrát</w:t>
      </w:r>
      <w:r w:rsidRPr="00750971">
        <w:t>, hisztidin, α,α-trehalóz-dihidrát, metionin, poliszorbát</w:t>
      </w:r>
      <w:r w:rsidR="00E05F17">
        <w:t> </w:t>
      </w:r>
      <w:r w:rsidRPr="00750971">
        <w:t>20</w:t>
      </w:r>
      <w:r w:rsidR="00141923">
        <w:t xml:space="preserve"> (E432)</w:t>
      </w:r>
      <w:r w:rsidRPr="00750971">
        <w:t>, injekcióhoz való víz</w:t>
      </w:r>
      <w:r w:rsidR="00720D00" w:rsidRPr="00750971">
        <w:rPr>
          <w:szCs w:val="22"/>
        </w:rPr>
        <w:t xml:space="preserve"> </w:t>
      </w:r>
      <w:r w:rsidR="00720D00" w:rsidRPr="00750971">
        <w:t>(</w:t>
      </w:r>
      <w:r w:rsidR="0023244C" w:rsidRPr="00750971">
        <w:t xml:space="preserve">lásd </w:t>
      </w:r>
      <w:r w:rsidR="0023244C">
        <w:t>az „</w:t>
      </w:r>
      <w:r w:rsidR="0023244C" w:rsidRPr="00750971">
        <w:t>A Herceptin poliszorbátot ta</w:t>
      </w:r>
      <w:r w:rsidR="0023244C">
        <w:t>r</w:t>
      </w:r>
      <w:r w:rsidR="0023244C" w:rsidRPr="00750971">
        <w:t>talmaz</w:t>
      </w:r>
      <w:r w:rsidR="0023244C">
        <w:t>”</w:t>
      </w:r>
      <w:r w:rsidR="0023244C" w:rsidRPr="00750971">
        <w:t xml:space="preserve"> című részt a 2.</w:t>
      </w:r>
      <w:r w:rsidR="0023244C">
        <w:t> </w:t>
      </w:r>
      <w:r w:rsidR="0023244C" w:rsidRPr="00750971">
        <w:t>pontban</w:t>
      </w:r>
      <w:r w:rsidR="00720D00" w:rsidRPr="00750971">
        <w:t>)</w:t>
      </w:r>
      <w:r w:rsidR="0018097E">
        <w:t>.</w:t>
      </w:r>
    </w:p>
    <w:p w14:paraId="035FC258" w14:textId="77777777" w:rsidR="001F74D3" w:rsidRPr="00750971" w:rsidRDefault="001F74D3"/>
    <w:p w14:paraId="0BAF49D1" w14:textId="77777777" w:rsidR="001F74D3" w:rsidRPr="00750971" w:rsidRDefault="001F74D3">
      <w:pPr>
        <w:keepNext/>
        <w:outlineLvl w:val="0"/>
      </w:pPr>
      <w:r w:rsidRPr="00750971">
        <w:rPr>
          <w:b/>
        </w:rPr>
        <w:lastRenderedPageBreak/>
        <w:t>Milyen a Herceptin külleme és mit tartalmaz a csomagolás</w:t>
      </w:r>
    </w:p>
    <w:p w14:paraId="5EAF91F8" w14:textId="77777777" w:rsidR="001F74D3" w:rsidRPr="00750971" w:rsidRDefault="001F74D3">
      <w:pPr>
        <w:keepNext/>
        <w:outlineLvl w:val="0"/>
      </w:pPr>
    </w:p>
    <w:p w14:paraId="107FB608" w14:textId="77777777" w:rsidR="001F74D3" w:rsidRPr="00750971" w:rsidRDefault="001F74D3">
      <w:pPr>
        <w:outlineLvl w:val="0"/>
      </w:pPr>
      <w:r w:rsidRPr="00750971">
        <w:t>A Herceptin egy oldatos injekció butil-gumidugóval ellátott injekciós üvegben, mely 5 ml (600 mg) trasztuzumabot tartalmaz. Az oldat átlátszó vagy opálos, színtelen vagy halványsárga.</w:t>
      </w:r>
    </w:p>
    <w:p w14:paraId="0E7709B5" w14:textId="77777777" w:rsidR="001F74D3" w:rsidRPr="00750971" w:rsidRDefault="001F74D3">
      <w:pPr>
        <w:outlineLvl w:val="0"/>
      </w:pPr>
    </w:p>
    <w:p w14:paraId="07BC0C18" w14:textId="77777777" w:rsidR="001F74D3" w:rsidRPr="00750971" w:rsidRDefault="001F74D3">
      <w:pPr>
        <w:outlineLvl w:val="0"/>
      </w:pPr>
      <w:r w:rsidRPr="00750971">
        <w:t>Egy doboz egy injekciós üveget tartalmaz.</w:t>
      </w:r>
    </w:p>
    <w:p w14:paraId="5428B60E" w14:textId="77777777" w:rsidR="001F74D3" w:rsidRPr="00750971" w:rsidRDefault="001F74D3"/>
    <w:p w14:paraId="38DD1FE9" w14:textId="77777777" w:rsidR="001F74D3" w:rsidRPr="00750971" w:rsidRDefault="001F74D3" w:rsidP="00D16DAE">
      <w:pPr>
        <w:keepNext/>
        <w:keepLines/>
        <w:outlineLvl w:val="0"/>
        <w:rPr>
          <w:b/>
        </w:rPr>
      </w:pPr>
      <w:r w:rsidRPr="00750971">
        <w:rPr>
          <w:b/>
        </w:rPr>
        <w:t xml:space="preserve">A forgalomba hozatali engedély jogosultja </w:t>
      </w:r>
    </w:p>
    <w:p w14:paraId="161E0BE8" w14:textId="77777777" w:rsidR="001F74D3" w:rsidRPr="00750971" w:rsidRDefault="001F74D3" w:rsidP="00051349">
      <w:pPr>
        <w:keepNext/>
        <w:keepLines/>
      </w:pPr>
    </w:p>
    <w:p w14:paraId="19BB8A17" w14:textId="77777777" w:rsidR="001F74D3" w:rsidRPr="00750971" w:rsidRDefault="001F74D3" w:rsidP="00510A70">
      <w:pPr>
        <w:keepNext/>
        <w:keepLines/>
        <w:rPr>
          <w:szCs w:val="22"/>
        </w:rPr>
      </w:pPr>
      <w:r w:rsidRPr="00750971">
        <w:rPr>
          <w:szCs w:val="22"/>
        </w:rPr>
        <w:t xml:space="preserve">Roche Registration GmbH </w:t>
      </w:r>
    </w:p>
    <w:p w14:paraId="4AAD60C8" w14:textId="77777777" w:rsidR="001F74D3" w:rsidRPr="00750971" w:rsidRDefault="001F74D3" w:rsidP="00510A70">
      <w:pPr>
        <w:keepNext/>
        <w:keepLines/>
        <w:rPr>
          <w:szCs w:val="22"/>
        </w:rPr>
      </w:pPr>
      <w:r w:rsidRPr="00750971">
        <w:rPr>
          <w:szCs w:val="22"/>
        </w:rPr>
        <w:t>Emil-Barell-Strasse 1.</w:t>
      </w:r>
    </w:p>
    <w:p w14:paraId="7866BCFB" w14:textId="77777777" w:rsidR="001F74D3" w:rsidRPr="00750971" w:rsidRDefault="001F74D3" w:rsidP="00510A70">
      <w:pPr>
        <w:keepNext/>
        <w:keepLines/>
        <w:rPr>
          <w:szCs w:val="22"/>
        </w:rPr>
      </w:pPr>
      <w:r w:rsidRPr="00750971">
        <w:rPr>
          <w:szCs w:val="22"/>
        </w:rPr>
        <w:t>79639</w:t>
      </w:r>
    </w:p>
    <w:p w14:paraId="186CF1B5" w14:textId="77777777" w:rsidR="001F74D3" w:rsidRPr="00750971" w:rsidRDefault="001F74D3" w:rsidP="00FA5553">
      <w:pPr>
        <w:keepNext/>
        <w:keepLines/>
        <w:rPr>
          <w:szCs w:val="22"/>
        </w:rPr>
      </w:pPr>
      <w:r w:rsidRPr="00750971">
        <w:rPr>
          <w:szCs w:val="22"/>
        </w:rPr>
        <w:t>Grenzach-Wyhlen</w:t>
      </w:r>
    </w:p>
    <w:p w14:paraId="26815E6F" w14:textId="77777777" w:rsidR="001F74D3" w:rsidRPr="00750971" w:rsidRDefault="001F74D3" w:rsidP="00FA5553">
      <w:pPr>
        <w:keepNext/>
        <w:keepLines/>
        <w:rPr>
          <w:szCs w:val="22"/>
        </w:rPr>
      </w:pPr>
      <w:r w:rsidRPr="00750971">
        <w:rPr>
          <w:szCs w:val="22"/>
        </w:rPr>
        <w:t>Németország</w:t>
      </w:r>
    </w:p>
    <w:p w14:paraId="4C108C35" w14:textId="77777777" w:rsidR="001F74D3" w:rsidRPr="00750971" w:rsidRDefault="001F74D3" w:rsidP="000664D6"/>
    <w:p w14:paraId="31DFBCD3" w14:textId="77777777" w:rsidR="001F74D3" w:rsidRPr="00750971" w:rsidRDefault="001F74D3" w:rsidP="000664D6">
      <w:pPr>
        <w:keepNext/>
        <w:keepLines/>
        <w:outlineLvl w:val="0"/>
        <w:rPr>
          <w:b/>
        </w:rPr>
      </w:pPr>
      <w:r w:rsidRPr="00750971">
        <w:rPr>
          <w:b/>
        </w:rPr>
        <w:t>Gyártó</w:t>
      </w:r>
    </w:p>
    <w:p w14:paraId="6F5BAFE2" w14:textId="77777777" w:rsidR="001F74D3" w:rsidRPr="00750971" w:rsidRDefault="001F74D3" w:rsidP="000664D6">
      <w:pPr>
        <w:keepNext/>
        <w:keepLines/>
        <w:outlineLvl w:val="0"/>
        <w:rPr>
          <w:b/>
        </w:rPr>
      </w:pPr>
    </w:p>
    <w:p w14:paraId="2B776B03" w14:textId="77777777" w:rsidR="001F74D3" w:rsidRPr="00750971" w:rsidRDefault="001F74D3">
      <w:pPr>
        <w:outlineLvl w:val="0"/>
        <w:rPr>
          <w:bCs/>
        </w:rPr>
      </w:pPr>
      <w:r w:rsidRPr="00750971">
        <w:rPr>
          <w:bCs/>
        </w:rPr>
        <w:t>Roche Pharma AG</w:t>
      </w:r>
    </w:p>
    <w:p w14:paraId="1F5119F3" w14:textId="77777777" w:rsidR="001F74D3" w:rsidRPr="00750971" w:rsidRDefault="001F74D3">
      <w:pPr>
        <w:outlineLvl w:val="0"/>
        <w:rPr>
          <w:bCs/>
        </w:rPr>
      </w:pPr>
      <w:r w:rsidRPr="00750971">
        <w:rPr>
          <w:bCs/>
        </w:rPr>
        <w:t>Emil-Barell-Strasse 1</w:t>
      </w:r>
    </w:p>
    <w:p w14:paraId="055D3A2D" w14:textId="77777777" w:rsidR="001F74D3" w:rsidRPr="00750971" w:rsidRDefault="001F74D3">
      <w:pPr>
        <w:outlineLvl w:val="0"/>
        <w:rPr>
          <w:bCs/>
        </w:rPr>
      </w:pPr>
      <w:r w:rsidRPr="00750971">
        <w:rPr>
          <w:bCs/>
        </w:rPr>
        <w:t>79639 Grenzach-Wyhlen</w:t>
      </w:r>
    </w:p>
    <w:p w14:paraId="648D7AFB" w14:textId="77777777" w:rsidR="001F74D3" w:rsidRPr="00750971" w:rsidRDefault="001F74D3">
      <w:r w:rsidRPr="00750971">
        <w:t>Németország</w:t>
      </w:r>
    </w:p>
    <w:p w14:paraId="22B3D696" w14:textId="77777777" w:rsidR="001F74D3" w:rsidRPr="00750971" w:rsidRDefault="001F74D3"/>
    <w:p w14:paraId="683C0571" w14:textId="77777777" w:rsidR="001F74D3" w:rsidRPr="00750971" w:rsidRDefault="001F74D3">
      <w:pPr>
        <w:keepNext/>
      </w:pPr>
      <w:r w:rsidRPr="00750971">
        <w:t>A készítményhez kapcsolódó további kérdéseivel forduljon a forgalomba hozatali engedély jogosultjának helyi képviseletéhez:</w:t>
      </w:r>
    </w:p>
    <w:p w14:paraId="61A9AECB" w14:textId="77777777" w:rsidR="001F74D3" w:rsidRPr="00750971" w:rsidRDefault="001F74D3">
      <w:pPr>
        <w:keepNext/>
      </w:pPr>
    </w:p>
    <w:tbl>
      <w:tblPr>
        <w:tblW w:w="0" w:type="auto"/>
        <w:tblLayout w:type="fixed"/>
        <w:tblLook w:val="0000" w:firstRow="0" w:lastRow="0" w:firstColumn="0" w:lastColumn="0" w:noHBand="0" w:noVBand="0"/>
      </w:tblPr>
      <w:tblGrid>
        <w:gridCol w:w="4590"/>
        <w:gridCol w:w="4590"/>
      </w:tblGrid>
      <w:tr w:rsidR="001F74D3" w:rsidRPr="00750971" w14:paraId="71A5B1CA" w14:textId="77777777">
        <w:trPr>
          <w:cantSplit/>
        </w:trPr>
        <w:tc>
          <w:tcPr>
            <w:tcW w:w="4590" w:type="dxa"/>
          </w:tcPr>
          <w:p w14:paraId="1036B460" w14:textId="77777777" w:rsidR="00BC4D85" w:rsidRPr="000054DB" w:rsidRDefault="001F74D3" w:rsidP="00BC4D85">
            <w:pPr>
              <w:rPr>
                <w:b/>
                <w:szCs w:val="22"/>
                <w:lang w:val="de-CH"/>
              </w:rPr>
            </w:pPr>
            <w:r w:rsidRPr="00BC4D85">
              <w:rPr>
                <w:b/>
              </w:rPr>
              <w:t>België/Belgique/Belgien</w:t>
            </w:r>
            <w:r w:rsidR="00BC4D85" w:rsidRPr="000054DB">
              <w:rPr>
                <w:b/>
                <w:szCs w:val="22"/>
                <w:lang w:val="de-CH"/>
              </w:rPr>
              <w:t xml:space="preserve">, </w:t>
            </w:r>
          </w:p>
          <w:p w14:paraId="45A38D6B" w14:textId="3F7E0B27" w:rsidR="001F74D3" w:rsidRPr="000054DB" w:rsidRDefault="00BC4D85" w:rsidP="000664D6">
            <w:r w:rsidRPr="000054DB">
              <w:rPr>
                <w:b/>
                <w:noProof/>
                <w:szCs w:val="22"/>
                <w:lang w:val="de-CH"/>
              </w:rPr>
              <w:t>Luxembourg/Luxemburg</w:t>
            </w:r>
          </w:p>
          <w:p w14:paraId="2E751C63" w14:textId="77777777" w:rsidR="001F74D3" w:rsidRPr="00BC4D85" w:rsidRDefault="001F74D3">
            <w:pPr>
              <w:numPr>
                <w:ilvl w:val="12"/>
                <w:numId w:val="0"/>
              </w:numPr>
              <w:ind w:right="-2"/>
            </w:pPr>
            <w:r w:rsidRPr="00BC4D85">
              <w:t>N.V. Roche S.A.</w:t>
            </w:r>
          </w:p>
          <w:p w14:paraId="4293AD22" w14:textId="10E7F69C" w:rsidR="00BC4D85" w:rsidRPr="00BC4D85" w:rsidRDefault="00BC4D85">
            <w:pPr>
              <w:numPr>
                <w:ilvl w:val="12"/>
                <w:numId w:val="0"/>
              </w:numPr>
              <w:ind w:right="-2"/>
            </w:pPr>
            <w:r w:rsidRPr="000054DB">
              <w:rPr>
                <w:noProof/>
                <w:szCs w:val="22"/>
                <w:lang w:val="fr-FR"/>
              </w:rPr>
              <w:t>België/Belgique/Belgien</w:t>
            </w:r>
          </w:p>
          <w:p w14:paraId="5DCEC5A0" w14:textId="77777777" w:rsidR="001F74D3" w:rsidRPr="00BC4D85" w:rsidRDefault="001F74D3">
            <w:pPr>
              <w:numPr>
                <w:ilvl w:val="12"/>
                <w:numId w:val="0"/>
              </w:numPr>
              <w:ind w:right="-2"/>
            </w:pPr>
            <w:r w:rsidRPr="00BC4D85">
              <w:t>Tél/Tel: +32 (0) 2 525 82 11</w:t>
            </w:r>
          </w:p>
          <w:p w14:paraId="608065C9" w14:textId="77777777" w:rsidR="001F74D3" w:rsidRPr="00BC4D85" w:rsidRDefault="001F74D3">
            <w:pPr>
              <w:numPr>
                <w:ilvl w:val="12"/>
                <w:numId w:val="0"/>
              </w:numPr>
              <w:ind w:right="-2"/>
              <w:rPr>
                <w:b/>
              </w:rPr>
            </w:pPr>
          </w:p>
        </w:tc>
        <w:tc>
          <w:tcPr>
            <w:tcW w:w="4590" w:type="dxa"/>
          </w:tcPr>
          <w:p w14:paraId="38CDC7FB" w14:textId="77777777" w:rsidR="001F74D3" w:rsidRPr="00BC4D85" w:rsidRDefault="001F74D3">
            <w:pPr>
              <w:numPr>
                <w:ilvl w:val="12"/>
                <w:numId w:val="0"/>
              </w:numPr>
              <w:ind w:right="-2"/>
              <w:rPr>
                <w:b/>
              </w:rPr>
            </w:pPr>
            <w:r w:rsidRPr="00BC4D85">
              <w:rPr>
                <w:b/>
              </w:rPr>
              <w:t>Lietuva</w:t>
            </w:r>
          </w:p>
          <w:p w14:paraId="497DBA9B" w14:textId="77777777" w:rsidR="001F74D3" w:rsidRPr="00BC4D85" w:rsidRDefault="001F74D3">
            <w:pPr>
              <w:numPr>
                <w:ilvl w:val="12"/>
                <w:numId w:val="0"/>
              </w:numPr>
              <w:ind w:right="-2"/>
            </w:pPr>
            <w:r w:rsidRPr="00BC4D85">
              <w:t>UAB “Roche Lietuva”</w:t>
            </w:r>
          </w:p>
          <w:p w14:paraId="776C9EA7" w14:textId="77777777" w:rsidR="001F74D3" w:rsidRPr="00750971" w:rsidRDefault="001F74D3">
            <w:pPr>
              <w:numPr>
                <w:ilvl w:val="12"/>
                <w:numId w:val="0"/>
              </w:numPr>
              <w:ind w:right="-2"/>
            </w:pPr>
            <w:r w:rsidRPr="00BC4D85">
              <w:t>Tel: +370 5 2546799</w:t>
            </w:r>
          </w:p>
          <w:p w14:paraId="1D0F5E69" w14:textId="77777777" w:rsidR="001F74D3" w:rsidRPr="00750971" w:rsidRDefault="001F74D3">
            <w:pPr>
              <w:numPr>
                <w:ilvl w:val="12"/>
                <w:numId w:val="0"/>
              </w:numPr>
              <w:ind w:right="-2"/>
              <w:rPr>
                <w:b/>
              </w:rPr>
            </w:pPr>
          </w:p>
        </w:tc>
      </w:tr>
      <w:tr w:rsidR="001F74D3" w:rsidRPr="00750971" w14:paraId="69B44C9E" w14:textId="77777777">
        <w:trPr>
          <w:cantSplit/>
        </w:trPr>
        <w:tc>
          <w:tcPr>
            <w:tcW w:w="4590" w:type="dxa"/>
          </w:tcPr>
          <w:p w14:paraId="7CA295CE" w14:textId="77777777" w:rsidR="001F74D3" w:rsidRPr="00750971" w:rsidRDefault="001F74D3">
            <w:pPr>
              <w:numPr>
                <w:ilvl w:val="12"/>
                <w:numId w:val="0"/>
              </w:numPr>
              <w:ind w:right="-2"/>
              <w:rPr>
                <w:b/>
                <w:bCs/>
              </w:rPr>
            </w:pPr>
            <w:r w:rsidRPr="00750971">
              <w:rPr>
                <w:b/>
                <w:bCs/>
              </w:rPr>
              <w:t>България</w:t>
            </w:r>
          </w:p>
          <w:p w14:paraId="0459F0C2" w14:textId="77777777" w:rsidR="001F74D3" w:rsidRPr="00750971" w:rsidRDefault="001F74D3">
            <w:pPr>
              <w:numPr>
                <w:ilvl w:val="12"/>
                <w:numId w:val="0"/>
              </w:numPr>
              <w:ind w:right="-2"/>
            </w:pPr>
            <w:r w:rsidRPr="00750971">
              <w:t>Рош България ЕООД</w:t>
            </w:r>
          </w:p>
          <w:p w14:paraId="0975EBC4" w14:textId="77777777" w:rsidR="001F74D3" w:rsidRPr="00750971" w:rsidRDefault="001F74D3">
            <w:pPr>
              <w:numPr>
                <w:ilvl w:val="12"/>
                <w:numId w:val="0"/>
              </w:numPr>
              <w:ind w:right="-2"/>
            </w:pPr>
            <w:r w:rsidRPr="00750971">
              <w:t xml:space="preserve">Тел: </w:t>
            </w:r>
            <w:r w:rsidR="00FB237D" w:rsidRPr="00750971">
              <w:t>+359 2 474 5444</w:t>
            </w:r>
          </w:p>
          <w:p w14:paraId="0BE274E7" w14:textId="77777777" w:rsidR="001F74D3" w:rsidRPr="00750971" w:rsidRDefault="001F74D3">
            <w:pPr>
              <w:numPr>
                <w:ilvl w:val="12"/>
                <w:numId w:val="0"/>
              </w:numPr>
              <w:ind w:right="-2"/>
            </w:pPr>
          </w:p>
        </w:tc>
        <w:tc>
          <w:tcPr>
            <w:tcW w:w="4590" w:type="dxa"/>
          </w:tcPr>
          <w:p w14:paraId="62A4DCB7" w14:textId="77777777" w:rsidR="001F74D3" w:rsidRPr="00750971" w:rsidRDefault="001F74D3" w:rsidP="00BC4D85">
            <w:pPr>
              <w:numPr>
                <w:ilvl w:val="12"/>
                <w:numId w:val="0"/>
              </w:numPr>
              <w:ind w:right="-2"/>
            </w:pPr>
          </w:p>
        </w:tc>
      </w:tr>
      <w:tr w:rsidR="001F74D3" w:rsidRPr="00750971" w14:paraId="1C5EF196" w14:textId="77777777">
        <w:trPr>
          <w:cantSplit/>
        </w:trPr>
        <w:tc>
          <w:tcPr>
            <w:tcW w:w="4590" w:type="dxa"/>
          </w:tcPr>
          <w:p w14:paraId="44EC3811" w14:textId="77777777" w:rsidR="001F74D3" w:rsidRPr="00750971" w:rsidRDefault="001F74D3">
            <w:pPr>
              <w:numPr>
                <w:ilvl w:val="12"/>
                <w:numId w:val="0"/>
              </w:numPr>
              <w:ind w:right="-2"/>
              <w:rPr>
                <w:b/>
              </w:rPr>
            </w:pPr>
            <w:r w:rsidRPr="00750971">
              <w:rPr>
                <w:b/>
              </w:rPr>
              <w:t>Česká republika</w:t>
            </w:r>
          </w:p>
          <w:p w14:paraId="352FC8E1" w14:textId="77777777" w:rsidR="001F74D3" w:rsidRPr="00750971" w:rsidRDefault="001F74D3">
            <w:pPr>
              <w:numPr>
                <w:ilvl w:val="12"/>
                <w:numId w:val="0"/>
              </w:numPr>
              <w:ind w:right="-2"/>
              <w:rPr>
                <w:bCs/>
              </w:rPr>
            </w:pPr>
            <w:r w:rsidRPr="00750971">
              <w:rPr>
                <w:bCs/>
              </w:rPr>
              <w:t>Roche s. r. o.</w:t>
            </w:r>
          </w:p>
          <w:p w14:paraId="053A3E60" w14:textId="77777777" w:rsidR="001F74D3" w:rsidRPr="00750971" w:rsidRDefault="001F74D3">
            <w:pPr>
              <w:numPr>
                <w:ilvl w:val="12"/>
                <w:numId w:val="0"/>
              </w:numPr>
              <w:ind w:right="-2"/>
            </w:pPr>
            <w:r w:rsidRPr="00750971">
              <w:t>Tel: +420 - 2 20382111</w:t>
            </w:r>
          </w:p>
          <w:p w14:paraId="2677AC2A" w14:textId="77777777" w:rsidR="001F74D3" w:rsidRPr="00750971" w:rsidRDefault="001F74D3">
            <w:pPr>
              <w:numPr>
                <w:ilvl w:val="12"/>
                <w:numId w:val="0"/>
              </w:numPr>
              <w:ind w:right="-2"/>
            </w:pPr>
          </w:p>
        </w:tc>
        <w:tc>
          <w:tcPr>
            <w:tcW w:w="4590" w:type="dxa"/>
          </w:tcPr>
          <w:p w14:paraId="58147F14" w14:textId="77777777" w:rsidR="001F74D3" w:rsidRPr="00750971" w:rsidRDefault="001F74D3">
            <w:pPr>
              <w:numPr>
                <w:ilvl w:val="12"/>
                <w:numId w:val="0"/>
              </w:numPr>
              <w:ind w:right="-2"/>
              <w:rPr>
                <w:b/>
              </w:rPr>
            </w:pPr>
            <w:r w:rsidRPr="00750971">
              <w:rPr>
                <w:b/>
              </w:rPr>
              <w:t>Magyarország</w:t>
            </w:r>
          </w:p>
          <w:p w14:paraId="255C0878" w14:textId="77777777" w:rsidR="001F74D3" w:rsidRPr="00750971" w:rsidRDefault="001F74D3">
            <w:pPr>
              <w:numPr>
                <w:ilvl w:val="12"/>
                <w:numId w:val="0"/>
              </w:numPr>
              <w:ind w:right="-2"/>
            </w:pPr>
            <w:r w:rsidRPr="00750971">
              <w:t>Roche (Magyarország) Kft.</w:t>
            </w:r>
          </w:p>
          <w:p w14:paraId="56BDB424" w14:textId="77777777" w:rsidR="001F74D3" w:rsidRPr="00750971" w:rsidRDefault="001F74D3">
            <w:pPr>
              <w:numPr>
                <w:ilvl w:val="12"/>
                <w:numId w:val="0"/>
              </w:numPr>
              <w:ind w:right="-2"/>
            </w:pPr>
            <w:r w:rsidRPr="00750971">
              <w:t xml:space="preserve">Tel: +36 - </w:t>
            </w:r>
            <w:r w:rsidR="00A96E4E" w:rsidRPr="00750971">
              <w:t>1 279 4500</w:t>
            </w:r>
          </w:p>
          <w:p w14:paraId="46B4AD08" w14:textId="77777777" w:rsidR="001F74D3" w:rsidRPr="00750971" w:rsidRDefault="001F74D3">
            <w:pPr>
              <w:numPr>
                <w:ilvl w:val="12"/>
                <w:numId w:val="0"/>
              </w:numPr>
              <w:ind w:right="-2"/>
            </w:pPr>
          </w:p>
        </w:tc>
      </w:tr>
      <w:tr w:rsidR="001F74D3" w:rsidRPr="00750971" w14:paraId="576FF522" w14:textId="77777777">
        <w:trPr>
          <w:cantSplit/>
        </w:trPr>
        <w:tc>
          <w:tcPr>
            <w:tcW w:w="4590" w:type="dxa"/>
          </w:tcPr>
          <w:p w14:paraId="0166CDA1" w14:textId="77777777" w:rsidR="001F74D3" w:rsidRPr="00750971" w:rsidRDefault="001F74D3">
            <w:pPr>
              <w:numPr>
                <w:ilvl w:val="12"/>
                <w:numId w:val="0"/>
              </w:numPr>
              <w:ind w:right="-2"/>
            </w:pPr>
            <w:r w:rsidRPr="00750971">
              <w:rPr>
                <w:b/>
              </w:rPr>
              <w:t>Danmark</w:t>
            </w:r>
          </w:p>
          <w:p w14:paraId="5FEB4D90" w14:textId="77777777" w:rsidR="001F74D3" w:rsidRPr="00750971" w:rsidRDefault="001F74D3">
            <w:pPr>
              <w:numPr>
                <w:ilvl w:val="12"/>
                <w:numId w:val="0"/>
              </w:numPr>
              <w:ind w:right="-2"/>
            </w:pPr>
            <w:r w:rsidRPr="00750971">
              <w:t xml:space="preserve">Roche </w:t>
            </w:r>
            <w:r w:rsidR="007C69BF" w:rsidRPr="00750971">
              <w:rPr>
                <w:szCs w:val="22"/>
              </w:rPr>
              <w:t>Pharmaceuticals A/S</w:t>
            </w:r>
          </w:p>
          <w:p w14:paraId="610B705E" w14:textId="77777777" w:rsidR="001F74D3" w:rsidRPr="00750971" w:rsidRDefault="001F74D3">
            <w:pPr>
              <w:numPr>
                <w:ilvl w:val="12"/>
                <w:numId w:val="0"/>
              </w:numPr>
              <w:ind w:right="-2"/>
            </w:pPr>
            <w:r w:rsidRPr="00750971">
              <w:t>Tlf: +45 - 36 39 99 99</w:t>
            </w:r>
          </w:p>
          <w:p w14:paraId="0EE2B066" w14:textId="77777777" w:rsidR="001F74D3" w:rsidRPr="00750971" w:rsidRDefault="001F74D3">
            <w:pPr>
              <w:numPr>
                <w:ilvl w:val="12"/>
                <w:numId w:val="0"/>
              </w:numPr>
              <w:ind w:right="-2"/>
              <w:rPr>
                <w:b/>
              </w:rPr>
            </w:pPr>
          </w:p>
        </w:tc>
        <w:tc>
          <w:tcPr>
            <w:tcW w:w="4590" w:type="dxa"/>
          </w:tcPr>
          <w:p w14:paraId="39679FF3" w14:textId="77777777" w:rsidR="001F74D3" w:rsidRPr="00750971" w:rsidRDefault="001F74D3" w:rsidP="00BC4D85">
            <w:pPr>
              <w:numPr>
                <w:ilvl w:val="12"/>
                <w:numId w:val="0"/>
              </w:numPr>
              <w:ind w:right="-2"/>
            </w:pPr>
          </w:p>
        </w:tc>
      </w:tr>
      <w:tr w:rsidR="001F74D3" w:rsidRPr="00750971" w14:paraId="13DD8C41" w14:textId="77777777">
        <w:trPr>
          <w:cantSplit/>
        </w:trPr>
        <w:tc>
          <w:tcPr>
            <w:tcW w:w="4590" w:type="dxa"/>
          </w:tcPr>
          <w:p w14:paraId="7D1BFA9B" w14:textId="77777777" w:rsidR="001F74D3" w:rsidRPr="00750971" w:rsidRDefault="001F74D3">
            <w:pPr>
              <w:numPr>
                <w:ilvl w:val="12"/>
                <w:numId w:val="0"/>
              </w:numPr>
              <w:ind w:right="-2"/>
            </w:pPr>
            <w:r w:rsidRPr="00750971">
              <w:rPr>
                <w:b/>
              </w:rPr>
              <w:t>Deutschland</w:t>
            </w:r>
          </w:p>
          <w:p w14:paraId="356A03AC" w14:textId="77777777" w:rsidR="001F74D3" w:rsidRPr="00750971" w:rsidRDefault="001F74D3">
            <w:pPr>
              <w:numPr>
                <w:ilvl w:val="12"/>
                <w:numId w:val="0"/>
              </w:numPr>
              <w:ind w:right="-2"/>
            </w:pPr>
            <w:r w:rsidRPr="00750971">
              <w:t>Roche Pharma AG</w:t>
            </w:r>
          </w:p>
          <w:p w14:paraId="3F1B9E99" w14:textId="77777777" w:rsidR="001F74D3" w:rsidRPr="00750971" w:rsidRDefault="001F74D3">
            <w:pPr>
              <w:numPr>
                <w:ilvl w:val="12"/>
                <w:numId w:val="0"/>
              </w:numPr>
              <w:ind w:right="-2"/>
            </w:pPr>
            <w:r w:rsidRPr="00750971">
              <w:t>Tel: +49 (0) 7624 140</w:t>
            </w:r>
          </w:p>
          <w:p w14:paraId="21A02781" w14:textId="77777777" w:rsidR="001F74D3" w:rsidRPr="00750971" w:rsidRDefault="001F74D3">
            <w:pPr>
              <w:numPr>
                <w:ilvl w:val="12"/>
                <w:numId w:val="0"/>
              </w:numPr>
              <w:ind w:right="-2"/>
              <w:rPr>
                <w:b/>
              </w:rPr>
            </w:pPr>
          </w:p>
        </w:tc>
        <w:tc>
          <w:tcPr>
            <w:tcW w:w="4590" w:type="dxa"/>
          </w:tcPr>
          <w:p w14:paraId="18184420" w14:textId="77777777" w:rsidR="001F74D3" w:rsidRPr="00750971" w:rsidRDefault="001F74D3">
            <w:pPr>
              <w:numPr>
                <w:ilvl w:val="12"/>
                <w:numId w:val="0"/>
              </w:numPr>
              <w:ind w:right="-2"/>
            </w:pPr>
            <w:r w:rsidRPr="00750971">
              <w:rPr>
                <w:b/>
              </w:rPr>
              <w:t>Nederland</w:t>
            </w:r>
          </w:p>
          <w:p w14:paraId="75FA454E" w14:textId="77777777" w:rsidR="001F74D3" w:rsidRPr="00750971" w:rsidRDefault="001F74D3">
            <w:pPr>
              <w:numPr>
                <w:ilvl w:val="12"/>
                <w:numId w:val="0"/>
              </w:numPr>
              <w:ind w:right="-2"/>
            </w:pPr>
            <w:r w:rsidRPr="00750971">
              <w:t>Roche Nederland B.V.</w:t>
            </w:r>
          </w:p>
          <w:p w14:paraId="1D41BEB2" w14:textId="77777777" w:rsidR="001F74D3" w:rsidRPr="00750971" w:rsidRDefault="001F74D3">
            <w:pPr>
              <w:numPr>
                <w:ilvl w:val="12"/>
                <w:numId w:val="0"/>
              </w:numPr>
              <w:ind w:right="-2"/>
            </w:pPr>
            <w:r w:rsidRPr="00750971">
              <w:t>Tel: +31 (0) 348 438050</w:t>
            </w:r>
          </w:p>
          <w:p w14:paraId="7E3D61CA" w14:textId="77777777" w:rsidR="001F74D3" w:rsidRPr="00750971" w:rsidRDefault="001F74D3">
            <w:pPr>
              <w:numPr>
                <w:ilvl w:val="12"/>
                <w:numId w:val="0"/>
              </w:numPr>
              <w:ind w:right="-2"/>
            </w:pPr>
          </w:p>
        </w:tc>
      </w:tr>
      <w:tr w:rsidR="001F74D3" w:rsidRPr="00750971" w14:paraId="6ED64143" w14:textId="77777777">
        <w:trPr>
          <w:cantSplit/>
        </w:trPr>
        <w:tc>
          <w:tcPr>
            <w:tcW w:w="4590" w:type="dxa"/>
          </w:tcPr>
          <w:p w14:paraId="355A557B" w14:textId="77777777" w:rsidR="001F74D3" w:rsidRPr="00750971" w:rsidRDefault="001F74D3">
            <w:pPr>
              <w:numPr>
                <w:ilvl w:val="12"/>
                <w:numId w:val="0"/>
              </w:numPr>
              <w:ind w:right="-2"/>
              <w:rPr>
                <w:b/>
              </w:rPr>
            </w:pPr>
            <w:r w:rsidRPr="00750971">
              <w:rPr>
                <w:b/>
              </w:rPr>
              <w:t>Eesti</w:t>
            </w:r>
          </w:p>
          <w:p w14:paraId="658E2E8A" w14:textId="77777777" w:rsidR="001F74D3" w:rsidRPr="00750971" w:rsidRDefault="001F74D3">
            <w:pPr>
              <w:numPr>
                <w:ilvl w:val="12"/>
                <w:numId w:val="0"/>
              </w:numPr>
              <w:ind w:right="-2"/>
            </w:pPr>
            <w:r w:rsidRPr="00750971">
              <w:rPr>
                <w:bCs/>
              </w:rPr>
              <w:t>Roche Eesti OÜ</w:t>
            </w:r>
          </w:p>
          <w:p w14:paraId="1A9C62B0" w14:textId="77777777" w:rsidR="001F74D3" w:rsidRPr="00750971" w:rsidRDefault="001F74D3">
            <w:pPr>
              <w:numPr>
                <w:ilvl w:val="12"/>
                <w:numId w:val="0"/>
              </w:numPr>
              <w:ind w:right="-2"/>
            </w:pPr>
            <w:r w:rsidRPr="00750971">
              <w:t>Tel: + 372 - 6 177 380</w:t>
            </w:r>
          </w:p>
          <w:p w14:paraId="7C82CBC1" w14:textId="77777777" w:rsidR="001F74D3" w:rsidRPr="00750971" w:rsidRDefault="001F74D3">
            <w:pPr>
              <w:numPr>
                <w:ilvl w:val="12"/>
                <w:numId w:val="0"/>
              </w:numPr>
              <w:ind w:right="-2"/>
            </w:pPr>
          </w:p>
        </w:tc>
        <w:tc>
          <w:tcPr>
            <w:tcW w:w="4590" w:type="dxa"/>
          </w:tcPr>
          <w:p w14:paraId="40CFB8CE" w14:textId="77777777" w:rsidR="001F74D3" w:rsidRPr="00750971" w:rsidRDefault="001F74D3">
            <w:pPr>
              <w:numPr>
                <w:ilvl w:val="12"/>
                <w:numId w:val="0"/>
              </w:numPr>
              <w:ind w:right="-2"/>
              <w:rPr>
                <w:b/>
              </w:rPr>
            </w:pPr>
            <w:r w:rsidRPr="00750971">
              <w:rPr>
                <w:b/>
              </w:rPr>
              <w:t>Norge</w:t>
            </w:r>
          </w:p>
          <w:p w14:paraId="7BF17CE4" w14:textId="77777777" w:rsidR="001F74D3" w:rsidRPr="00750971" w:rsidRDefault="001F74D3">
            <w:pPr>
              <w:numPr>
                <w:ilvl w:val="12"/>
                <w:numId w:val="0"/>
              </w:numPr>
              <w:ind w:right="-2"/>
            </w:pPr>
            <w:r w:rsidRPr="00750971">
              <w:t>Roche Norge AS</w:t>
            </w:r>
          </w:p>
          <w:p w14:paraId="7A5130A9" w14:textId="77777777" w:rsidR="001F74D3" w:rsidRPr="00750971" w:rsidRDefault="001F74D3">
            <w:pPr>
              <w:numPr>
                <w:ilvl w:val="12"/>
                <w:numId w:val="0"/>
              </w:numPr>
              <w:ind w:right="-2"/>
            </w:pPr>
            <w:r w:rsidRPr="00750971">
              <w:t>Tlf: +47 - 22 78 90 00</w:t>
            </w:r>
          </w:p>
          <w:p w14:paraId="17C4AAB9" w14:textId="77777777" w:rsidR="001F74D3" w:rsidRPr="00750971" w:rsidRDefault="001F74D3">
            <w:pPr>
              <w:numPr>
                <w:ilvl w:val="12"/>
                <w:numId w:val="0"/>
              </w:numPr>
              <w:ind w:right="-2"/>
            </w:pPr>
          </w:p>
        </w:tc>
      </w:tr>
      <w:tr w:rsidR="001F74D3" w:rsidRPr="00750971" w14:paraId="473D8EE0" w14:textId="77777777">
        <w:trPr>
          <w:cantSplit/>
        </w:trPr>
        <w:tc>
          <w:tcPr>
            <w:tcW w:w="4590" w:type="dxa"/>
          </w:tcPr>
          <w:p w14:paraId="2C92A12D" w14:textId="3B058B5E" w:rsidR="001F74D3" w:rsidRPr="00BC4D85" w:rsidRDefault="001F74D3">
            <w:pPr>
              <w:numPr>
                <w:ilvl w:val="12"/>
                <w:numId w:val="0"/>
              </w:numPr>
              <w:ind w:right="-2"/>
            </w:pPr>
            <w:r w:rsidRPr="00BC4D85">
              <w:rPr>
                <w:b/>
              </w:rPr>
              <w:t>Ελλάδα</w:t>
            </w:r>
            <w:r w:rsidR="00BC4D85" w:rsidRPr="00BC4D85">
              <w:rPr>
                <w:b/>
                <w:noProof/>
                <w:szCs w:val="22"/>
              </w:rPr>
              <w:t>, K</w:t>
            </w:r>
            <w:r w:rsidR="00BC4D85" w:rsidRPr="00BC4D85">
              <w:rPr>
                <w:b/>
                <w:noProof/>
                <w:szCs w:val="22"/>
                <w:lang w:val="el-GR"/>
              </w:rPr>
              <w:t>ύπρος</w:t>
            </w:r>
          </w:p>
          <w:p w14:paraId="103DFC50" w14:textId="5F6A56C8" w:rsidR="001F74D3" w:rsidRPr="00BC4D85" w:rsidRDefault="001F74D3">
            <w:pPr>
              <w:numPr>
                <w:ilvl w:val="12"/>
                <w:numId w:val="0"/>
              </w:numPr>
              <w:ind w:right="-2"/>
            </w:pPr>
            <w:r w:rsidRPr="00BC4D85">
              <w:t>Roche (Hellas) A.E.</w:t>
            </w:r>
          </w:p>
          <w:p w14:paraId="15BE590A" w14:textId="1D25C7BD" w:rsidR="00BC4D85" w:rsidRPr="000664D6" w:rsidRDefault="00BC4D85" w:rsidP="000664D6">
            <w:pPr>
              <w:keepNext/>
              <w:keepLines/>
              <w:rPr>
                <w:bCs/>
                <w:noProof/>
                <w:szCs w:val="22"/>
              </w:rPr>
            </w:pPr>
            <w:r w:rsidRPr="000054DB">
              <w:rPr>
                <w:bCs/>
                <w:noProof/>
                <w:szCs w:val="22"/>
              </w:rPr>
              <w:t>Ελλάδα</w:t>
            </w:r>
          </w:p>
          <w:p w14:paraId="35054F0C" w14:textId="77777777" w:rsidR="001F74D3" w:rsidRPr="00BC4D85" w:rsidRDefault="001F74D3">
            <w:pPr>
              <w:numPr>
                <w:ilvl w:val="12"/>
                <w:numId w:val="0"/>
              </w:numPr>
              <w:ind w:right="-2"/>
            </w:pPr>
            <w:r w:rsidRPr="00BC4D85">
              <w:t>Τηλ: +30 210 61 66 100</w:t>
            </w:r>
          </w:p>
          <w:p w14:paraId="27B64BDD" w14:textId="77777777" w:rsidR="001F74D3" w:rsidRPr="00BC4D85" w:rsidRDefault="001F74D3">
            <w:pPr>
              <w:numPr>
                <w:ilvl w:val="12"/>
                <w:numId w:val="0"/>
              </w:numPr>
              <w:ind w:right="-2"/>
            </w:pPr>
          </w:p>
        </w:tc>
        <w:tc>
          <w:tcPr>
            <w:tcW w:w="4590" w:type="dxa"/>
          </w:tcPr>
          <w:p w14:paraId="17892239" w14:textId="77777777" w:rsidR="001F74D3" w:rsidRPr="00BC4D85" w:rsidRDefault="001F74D3">
            <w:pPr>
              <w:numPr>
                <w:ilvl w:val="12"/>
                <w:numId w:val="0"/>
              </w:numPr>
              <w:ind w:right="-2"/>
            </w:pPr>
            <w:r w:rsidRPr="00BC4D85">
              <w:rPr>
                <w:b/>
              </w:rPr>
              <w:t>Österreich</w:t>
            </w:r>
          </w:p>
          <w:p w14:paraId="02F29C62" w14:textId="77777777" w:rsidR="001F74D3" w:rsidRPr="00BC4D85" w:rsidRDefault="001F74D3">
            <w:pPr>
              <w:numPr>
                <w:ilvl w:val="12"/>
                <w:numId w:val="0"/>
              </w:numPr>
              <w:ind w:right="-2"/>
            </w:pPr>
            <w:r w:rsidRPr="00BC4D85">
              <w:t>Roche Austria GmbH</w:t>
            </w:r>
          </w:p>
          <w:p w14:paraId="30660D81" w14:textId="77777777" w:rsidR="001F74D3" w:rsidRPr="00750971" w:rsidRDefault="001F74D3">
            <w:pPr>
              <w:numPr>
                <w:ilvl w:val="12"/>
                <w:numId w:val="0"/>
              </w:numPr>
              <w:ind w:right="-2"/>
            </w:pPr>
            <w:r w:rsidRPr="00BC4D85">
              <w:t>Tel: +43 (0) 1 27739</w:t>
            </w:r>
          </w:p>
          <w:p w14:paraId="5620E6A8" w14:textId="77777777" w:rsidR="001F74D3" w:rsidRPr="00750971" w:rsidRDefault="001F74D3">
            <w:pPr>
              <w:numPr>
                <w:ilvl w:val="12"/>
                <w:numId w:val="0"/>
              </w:numPr>
              <w:ind w:right="-2"/>
            </w:pPr>
          </w:p>
        </w:tc>
      </w:tr>
      <w:tr w:rsidR="001F74D3" w:rsidRPr="00750971" w14:paraId="10A6AF1B" w14:textId="77777777">
        <w:trPr>
          <w:cantSplit/>
        </w:trPr>
        <w:tc>
          <w:tcPr>
            <w:tcW w:w="4590" w:type="dxa"/>
          </w:tcPr>
          <w:p w14:paraId="1F9F0B08" w14:textId="77777777" w:rsidR="001F74D3" w:rsidRPr="00750971" w:rsidRDefault="001F74D3">
            <w:pPr>
              <w:numPr>
                <w:ilvl w:val="12"/>
                <w:numId w:val="0"/>
              </w:numPr>
              <w:ind w:right="-2"/>
              <w:rPr>
                <w:b/>
              </w:rPr>
            </w:pPr>
            <w:r w:rsidRPr="00750971">
              <w:rPr>
                <w:b/>
              </w:rPr>
              <w:lastRenderedPageBreak/>
              <w:t>España</w:t>
            </w:r>
          </w:p>
          <w:p w14:paraId="3376FBB6" w14:textId="77777777" w:rsidR="001F74D3" w:rsidRPr="00750971" w:rsidRDefault="001F74D3">
            <w:pPr>
              <w:numPr>
                <w:ilvl w:val="12"/>
                <w:numId w:val="0"/>
              </w:numPr>
              <w:ind w:right="-2"/>
            </w:pPr>
            <w:r w:rsidRPr="00750971">
              <w:t>Roche Farma S.A.</w:t>
            </w:r>
          </w:p>
          <w:p w14:paraId="76A34BBB" w14:textId="77777777" w:rsidR="001F74D3" w:rsidRPr="00750971" w:rsidRDefault="001F74D3">
            <w:pPr>
              <w:numPr>
                <w:ilvl w:val="12"/>
                <w:numId w:val="0"/>
              </w:numPr>
              <w:ind w:right="-2"/>
            </w:pPr>
            <w:r w:rsidRPr="00750971">
              <w:t>Tel: +34 - 91 324 81 00</w:t>
            </w:r>
          </w:p>
          <w:p w14:paraId="719D443C" w14:textId="77777777" w:rsidR="001F74D3" w:rsidRPr="00750971" w:rsidRDefault="001F74D3">
            <w:pPr>
              <w:numPr>
                <w:ilvl w:val="12"/>
                <w:numId w:val="0"/>
              </w:numPr>
              <w:ind w:right="-2"/>
            </w:pPr>
          </w:p>
        </w:tc>
        <w:tc>
          <w:tcPr>
            <w:tcW w:w="4590" w:type="dxa"/>
          </w:tcPr>
          <w:p w14:paraId="394FA304" w14:textId="77777777" w:rsidR="001F74D3" w:rsidRPr="00750971" w:rsidRDefault="001F74D3">
            <w:pPr>
              <w:numPr>
                <w:ilvl w:val="12"/>
                <w:numId w:val="0"/>
              </w:numPr>
              <w:ind w:right="-2"/>
              <w:rPr>
                <w:b/>
              </w:rPr>
            </w:pPr>
            <w:r w:rsidRPr="00750971">
              <w:rPr>
                <w:b/>
              </w:rPr>
              <w:t>Polska</w:t>
            </w:r>
          </w:p>
          <w:p w14:paraId="3F2D959D" w14:textId="77777777" w:rsidR="001F74D3" w:rsidRPr="00750971" w:rsidRDefault="001F74D3">
            <w:pPr>
              <w:numPr>
                <w:ilvl w:val="12"/>
                <w:numId w:val="0"/>
              </w:numPr>
              <w:ind w:right="-2"/>
            </w:pPr>
            <w:r w:rsidRPr="00750971">
              <w:t>Roche Polska Sp.z o.o.</w:t>
            </w:r>
          </w:p>
          <w:p w14:paraId="52D1749C" w14:textId="77777777" w:rsidR="001F74D3" w:rsidRPr="00750971" w:rsidRDefault="001F74D3">
            <w:pPr>
              <w:numPr>
                <w:ilvl w:val="12"/>
                <w:numId w:val="0"/>
              </w:numPr>
              <w:ind w:right="-2"/>
            </w:pPr>
            <w:r w:rsidRPr="00750971">
              <w:t>Tel: +48 - 22 345 18 88</w:t>
            </w:r>
          </w:p>
          <w:p w14:paraId="487376F0" w14:textId="77777777" w:rsidR="001F74D3" w:rsidRPr="00750971" w:rsidRDefault="001F74D3">
            <w:pPr>
              <w:numPr>
                <w:ilvl w:val="12"/>
                <w:numId w:val="0"/>
              </w:numPr>
              <w:ind w:right="-2"/>
            </w:pPr>
          </w:p>
        </w:tc>
      </w:tr>
      <w:tr w:rsidR="001F74D3" w:rsidRPr="00750971" w14:paraId="44D6BF92" w14:textId="77777777">
        <w:trPr>
          <w:cantSplit/>
        </w:trPr>
        <w:tc>
          <w:tcPr>
            <w:tcW w:w="4590" w:type="dxa"/>
          </w:tcPr>
          <w:p w14:paraId="65985115" w14:textId="77777777" w:rsidR="001F74D3" w:rsidRPr="00750971" w:rsidRDefault="001F74D3">
            <w:pPr>
              <w:numPr>
                <w:ilvl w:val="12"/>
                <w:numId w:val="0"/>
              </w:numPr>
              <w:ind w:right="-2"/>
            </w:pPr>
            <w:r w:rsidRPr="00750971">
              <w:rPr>
                <w:b/>
              </w:rPr>
              <w:t>France</w:t>
            </w:r>
          </w:p>
          <w:p w14:paraId="1F6B8E43" w14:textId="77777777" w:rsidR="001F74D3" w:rsidRPr="00750971" w:rsidRDefault="001F74D3">
            <w:pPr>
              <w:numPr>
                <w:ilvl w:val="12"/>
                <w:numId w:val="0"/>
              </w:numPr>
              <w:ind w:right="-2"/>
            </w:pPr>
            <w:r w:rsidRPr="00750971">
              <w:t>Roche</w:t>
            </w:r>
          </w:p>
          <w:p w14:paraId="7C3D6EF0" w14:textId="0D902B53" w:rsidR="001F74D3" w:rsidRPr="00750971" w:rsidRDefault="001F74D3">
            <w:pPr>
              <w:numPr>
                <w:ilvl w:val="12"/>
                <w:numId w:val="0"/>
              </w:numPr>
              <w:ind w:right="-2"/>
            </w:pPr>
            <w:r w:rsidRPr="00750971">
              <w:t>Tél: +33 (0)1 47 61 40 00</w:t>
            </w:r>
          </w:p>
          <w:p w14:paraId="5BD5DBC8" w14:textId="77777777" w:rsidR="001F74D3" w:rsidRPr="00750971" w:rsidRDefault="001F74D3">
            <w:pPr>
              <w:numPr>
                <w:ilvl w:val="12"/>
                <w:numId w:val="0"/>
              </w:numPr>
              <w:ind w:right="-2"/>
              <w:rPr>
                <w:b/>
              </w:rPr>
            </w:pPr>
          </w:p>
        </w:tc>
        <w:tc>
          <w:tcPr>
            <w:tcW w:w="4590" w:type="dxa"/>
          </w:tcPr>
          <w:p w14:paraId="365D6564" w14:textId="77777777" w:rsidR="001F74D3" w:rsidRPr="00750971" w:rsidRDefault="001F74D3">
            <w:pPr>
              <w:numPr>
                <w:ilvl w:val="12"/>
                <w:numId w:val="0"/>
              </w:numPr>
              <w:ind w:right="-2"/>
            </w:pPr>
            <w:r w:rsidRPr="00750971">
              <w:rPr>
                <w:b/>
              </w:rPr>
              <w:t>Portugal</w:t>
            </w:r>
          </w:p>
          <w:p w14:paraId="38079016" w14:textId="77777777" w:rsidR="001F74D3" w:rsidRPr="00750971" w:rsidRDefault="001F74D3">
            <w:pPr>
              <w:numPr>
                <w:ilvl w:val="12"/>
                <w:numId w:val="0"/>
              </w:numPr>
              <w:ind w:right="-2"/>
            </w:pPr>
            <w:r w:rsidRPr="00750971">
              <w:t>Roche Farmacêutica Química, Lda</w:t>
            </w:r>
          </w:p>
          <w:p w14:paraId="152F5EE8" w14:textId="77777777" w:rsidR="001F74D3" w:rsidRPr="00750971" w:rsidRDefault="001F74D3">
            <w:pPr>
              <w:numPr>
                <w:ilvl w:val="12"/>
                <w:numId w:val="0"/>
              </w:numPr>
              <w:ind w:right="-2"/>
            </w:pPr>
            <w:r w:rsidRPr="00750971">
              <w:t>Tel: +351 - 21 425 70 00</w:t>
            </w:r>
          </w:p>
          <w:p w14:paraId="5558A5A0" w14:textId="77777777" w:rsidR="001F74D3" w:rsidRPr="00750971" w:rsidRDefault="001F74D3">
            <w:pPr>
              <w:numPr>
                <w:ilvl w:val="12"/>
                <w:numId w:val="0"/>
              </w:numPr>
              <w:ind w:right="-2"/>
            </w:pPr>
          </w:p>
        </w:tc>
      </w:tr>
      <w:tr w:rsidR="001F74D3" w:rsidRPr="00750971" w14:paraId="409F1ADC" w14:textId="77777777">
        <w:trPr>
          <w:cantSplit/>
        </w:trPr>
        <w:tc>
          <w:tcPr>
            <w:tcW w:w="4590" w:type="dxa"/>
          </w:tcPr>
          <w:p w14:paraId="7D8012B6" w14:textId="77777777" w:rsidR="001F74D3" w:rsidRPr="00750971" w:rsidRDefault="001F74D3">
            <w:pPr>
              <w:numPr>
                <w:ilvl w:val="12"/>
                <w:numId w:val="0"/>
              </w:numPr>
              <w:ind w:right="-2"/>
            </w:pPr>
            <w:r w:rsidRPr="00750971">
              <w:rPr>
                <w:b/>
              </w:rPr>
              <w:t>Hrvatska</w:t>
            </w:r>
          </w:p>
          <w:p w14:paraId="355AC5AE" w14:textId="77777777" w:rsidR="001F74D3" w:rsidRPr="00750971" w:rsidRDefault="001F74D3">
            <w:pPr>
              <w:numPr>
                <w:ilvl w:val="12"/>
                <w:numId w:val="0"/>
              </w:numPr>
              <w:ind w:right="-2"/>
            </w:pPr>
            <w:r w:rsidRPr="00750971">
              <w:t>Roche d.o.o.</w:t>
            </w:r>
          </w:p>
          <w:p w14:paraId="765E7DE6" w14:textId="77777777" w:rsidR="001F74D3" w:rsidRPr="00750971" w:rsidRDefault="001F74D3">
            <w:pPr>
              <w:numPr>
                <w:ilvl w:val="12"/>
                <w:numId w:val="0"/>
              </w:numPr>
              <w:ind w:right="-2"/>
            </w:pPr>
            <w:r w:rsidRPr="00750971">
              <w:t>Tel: + 385 1 47 22 333</w:t>
            </w:r>
          </w:p>
          <w:p w14:paraId="2210CAA8" w14:textId="77777777" w:rsidR="001F74D3" w:rsidRPr="00750971" w:rsidRDefault="001F74D3">
            <w:pPr>
              <w:numPr>
                <w:ilvl w:val="12"/>
                <w:numId w:val="0"/>
              </w:numPr>
              <w:ind w:right="-2"/>
            </w:pPr>
          </w:p>
        </w:tc>
        <w:tc>
          <w:tcPr>
            <w:tcW w:w="4590" w:type="dxa"/>
          </w:tcPr>
          <w:p w14:paraId="793B4A4C" w14:textId="77777777" w:rsidR="001F74D3" w:rsidRPr="00750971" w:rsidRDefault="001F74D3">
            <w:pPr>
              <w:numPr>
                <w:ilvl w:val="12"/>
                <w:numId w:val="0"/>
              </w:numPr>
              <w:ind w:right="-2"/>
              <w:rPr>
                <w:b/>
              </w:rPr>
            </w:pPr>
            <w:r w:rsidRPr="00750971">
              <w:rPr>
                <w:b/>
              </w:rPr>
              <w:t>România</w:t>
            </w:r>
          </w:p>
          <w:p w14:paraId="729E3972" w14:textId="77777777" w:rsidR="001F74D3" w:rsidRPr="00750971" w:rsidRDefault="001F74D3">
            <w:pPr>
              <w:numPr>
                <w:ilvl w:val="12"/>
                <w:numId w:val="0"/>
              </w:numPr>
              <w:ind w:right="-2"/>
            </w:pPr>
            <w:r w:rsidRPr="00750971">
              <w:t>Roche România S.R.L.</w:t>
            </w:r>
          </w:p>
          <w:p w14:paraId="3B0EC3B9" w14:textId="77777777" w:rsidR="001F74D3" w:rsidRPr="00750971" w:rsidRDefault="001F74D3">
            <w:pPr>
              <w:numPr>
                <w:ilvl w:val="12"/>
                <w:numId w:val="0"/>
              </w:numPr>
              <w:ind w:right="-2"/>
            </w:pPr>
            <w:r w:rsidRPr="00750971">
              <w:t>Tel: +40 21 206 47 01</w:t>
            </w:r>
          </w:p>
          <w:p w14:paraId="40776D0B" w14:textId="77777777" w:rsidR="001F74D3" w:rsidRPr="00750971" w:rsidRDefault="001F74D3">
            <w:pPr>
              <w:numPr>
                <w:ilvl w:val="12"/>
                <w:numId w:val="0"/>
              </w:numPr>
              <w:ind w:right="-2"/>
            </w:pPr>
          </w:p>
        </w:tc>
      </w:tr>
      <w:tr w:rsidR="001F74D3" w:rsidRPr="00750971" w14:paraId="526D1601" w14:textId="77777777">
        <w:trPr>
          <w:cantSplit/>
        </w:trPr>
        <w:tc>
          <w:tcPr>
            <w:tcW w:w="4590" w:type="dxa"/>
          </w:tcPr>
          <w:p w14:paraId="32D637EC" w14:textId="7FB01939" w:rsidR="001F74D3" w:rsidRPr="00750971" w:rsidRDefault="001F74D3">
            <w:pPr>
              <w:numPr>
                <w:ilvl w:val="12"/>
                <w:numId w:val="0"/>
              </w:numPr>
              <w:ind w:right="-2"/>
              <w:rPr>
                <w:b/>
              </w:rPr>
            </w:pPr>
            <w:r w:rsidRPr="00750971">
              <w:rPr>
                <w:b/>
              </w:rPr>
              <w:t>Ireland</w:t>
            </w:r>
            <w:r w:rsidR="00BC4D85">
              <w:rPr>
                <w:b/>
              </w:rPr>
              <w:t>, Malta</w:t>
            </w:r>
          </w:p>
          <w:p w14:paraId="5F2C35F2" w14:textId="77777777" w:rsidR="001F74D3" w:rsidRDefault="001F74D3">
            <w:pPr>
              <w:numPr>
                <w:ilvl w:val="12"/>
                <w:numId w:val="0"/>
              </w:numPr>
              <w:ind w:right="-2"/>
            </w:pPr>
            <w:r w:rsidRPr="00750971">
              <w:t>Roche Products (Ireland) Ltd.</w:t>
            </w:r>
          </w:p>
          <w:p w14:paraId="27DCE57E" w14:textId="5909E817" w:rsidR="00BC4D85" w:rsidRPr="000664D6" w:rsidRDefault="00BC4D85" w:rsidP="000664D6">
            <w:pPr>
              <w:rPr>
                <w:noProof/>
                <w:szCs w:val="22"/>
              </w:rPr>
            </w:pPr>
            <w:r w:rsidRPr="00AC44C2">
              <w:rPr>
                <w:noProof/>
                <w:szCs w:val="22"/>
              </w:rPr>
              <w:t>Ireland/L-Irlanda</w:t>
            </w:r>
          </w:p>
          <w:p w14:paraId="3E1E5D41" w14:textId="77777777" w:rsidR="001F74D3" w:rsidRPr="00750971" w:rsidRDefault="001F74D3">
            <w:pPr>
              <w:numPr>
                <w:ilvl w:val="12"/>
                <w:numId w:val="0"/>
              </w:numPr>
              <w:ind w:right="-2"/>
            </w:pPr>
            <w:r w:rsidRPr="00750971">
              <w:t>Tel: +353 (0) 1 469 0700</w:t>
            </w:r>
          </w:p>
          <w:p w14:paraId="2DEC6660" w14:textId="77777777" w:rsidR="001F74D3" w:rsidRPr="00750971" w:rsidRDefault="001F74D3">
            <w:pPr>
              <w:numPr>
                <w:ilvl w:val="12"/>
                <w:numId w:val="0"/>
              </w:numPr>
              <w:ind w:right="-2"/>
              <w:rPr>
                <w:b/>
              </w:rPr>
            </w:pPr>
          </w:p>
        </w:tc>
        <w:tc>
          <w:tcPr>
            <w:tcW w:w="4590" w:type="dxa"/>
          </w:tcPr>
          <w:p w14:paraId="61202998" w14:textId="77777777" w:rsidR="001F74D3" w:rsidRPr="00750971" w:rsidRDefault="001F74D3">
            <w:pPr>
              <w:numPr>
                <w:ilvl w:val="12"/>
                <w:numId w:val="0"/>
              </w:numPr>
              <w:ind w:right="-2"/>
              <w:rPr>
                <w:b/>
              </w:rPr>
            </w:pPr>
            <w:r w:rsidRPr="00750971">
              <w:rPr>
                <w:b/>
              </w:rPr>
              <w:t>Slovenija</w:t>
            </w:r>
          </w:p>
          <w:p w14:paraId="29E89951" w14:textId="77777777" w:rsidR="001F74D3" w:rsidRPr="00750971" w:rsidRDefault="001F74D3">
            <w:pPr>
              <w:numPr>
                <w:ilvl w:val="12"/>
                <w:numId w:val="0"/>
              </w:numPr>
              <w:ind w:right="-2"/>
            </w:pPr>
            <w:r w:rsidRPr="00750971">
              <w:t>Roche farmacevtska družba d.o.o.</w:t>
            </w:r>
          </w:p>
          <w:p w14:paraId="5B4E7DE2" w14:textId="77777777" w:rsidR="001F74D3" w:rsidRPr="00750971" w:rsidRDefault="001F74D3">
            <w:pPr>
              <w:numPr>
                <w:ilvl w:val="12"/>
                <w:numId w:val="0"/>
              </w:numPr>
              <w:ind w:right="-2"/>
            </w:pPr>
            <w:r w:rsidRPr="00750971">
              <w:t>Tel: +386 - 1 360 26 00</w:t>
            </w:r>
          </w:p>
          <w:p w14:paraId="6D402F8D" w14:textId="77777777" w:rsidR="001F74D3" w:rsidRPr="00750971" w:rsidRDefault="001F74D3">
            <w:pPr>
              <w:numPr>
                <w:ilvl w:val="12"/>
                <w:numId w:val="0"/>
              </w:numPr>
              <w:ind w:right="-2"/>
              <w:rPr>
                <w:b/>
              </w:rPr>
            </w:pPr>
          </w:p>
        </w:tc>
      </w:tr>
      <w:tr w:rsidR="001F74D3" w:rsidRPr="00750971" w14:paraId="585BA657" w14:textId="77777777">
        <w:trPr>
          <w:cantSplit/>
        </w:trPr>
        <w:tc>
          <w:tcPr>
            <w:tcW w:w="4590" w:type="dxa"/>
          </w:tcPr>
          <w:p w14:paraId="3DF1FFDA" w14:textId="77777777" w:rsidR="001F74D3" w:rsidRPr="00750971" w:rsidRDefault="001F74D3">
            <w:pPr>
              <w:numPr>
                <w:ilvl w:val="12"/>
                <w:numId w:val="0"/>
              </w:numPr>
              <w:ind w:right="-2"/>
              <w:rPr>
                <w:b/>
              </w:rPr>
            </w:pPr>
            <w:r w:rsidRPr="00750971">
              <w:rPr>
                <w:b/>
              </w:rPr>
              <w:t xml:space="preserve">Ísland </w:t>
            </w:r>
          </w:p>
          <w:p w14:paraId="07F11FB9" w14:textId="77777777" w:rsidR="001F74D3" w:rsidRPr="00750971" w:rsidRDefault="001F74D3">
            <w:pPr>
              <w:numPr>
                <w:ilvl w:val="12"/>
                <w:numId w:val="0"/>
              </w:numPr>
              <w:ind w:right="-2"/>
            </w:pPr>
            <w:r w:rsidRPr="00750971">
              <w:t xml:space="preserve">Roche </w:t>
            </w:r>
            <w:r w:rsidR="007C69BF" w:rsidRPr="00750971">
              <w:rPr>
                <w:szCs w:val="22"/>
              </w:rPr>
              <w:t>Pharmaceuticals A/S</w:t>
            </w:r>
          </w:p>
          <w:p w14:paraId="485AA14C" w14:textId="77777777" w:rsidR="001F74D3" w:rsidRPr="00750971" w:rsidRDefault="001F74D3">
            <w:pPr>
              <w:numPr>
                <w:ilvl w:val="12"/>
                <w:numId w:val="0"/>
              </w:numPr>
              <w:ind w:right="-2"/>
            </w:pPr>
            <w:r w:rsidRPr="00750971">
              <w:t>c/o Icepharma hf</w:t>
            </w:r>
          </w:p>
          <w:p w14:paraId="57EAB713" w14:textId="77777777" w:rsidR="001F74D3" w:rsidRPr="00750971" w:rsidRDefault="001F74D3">
            <w:pPr>
              <w:numPr>
                <w:ilvl w:val="12"/>
                <w:numId w:val="0"/>
              </w:numPr>
              <w:ind w:right="-2"/>
            </w:pPr>
            <w:r w:rsidRPr="00750971">
              <w:t>Sími: +354 540 8000</w:t>
            </w:r>
          </w:p>
          <w:p w14:paraId="627E4544" w14:textId="77777777" w:rsidR="001F74D3" w:rsidRPr="00750971" w:rsidRDefault="001F74D3">
            <w:pPr>
              <w:numPr>
                <w:ilvl w:val="12"/>
                <w:numId w:val="0"/>
              </w:numPr>
              <w:ind w:right="-2"/>
              <w:rPr>
                <w:b/>
              </w:rPr>
            </w:pPr>
          </w:p>
        </w:tc>
        <w:tc>
          <w:tcPr>
            <w:tcW w:w="4590" w:type="dxa"/>
          </w:tcPr>
          <w:p w14:paraId="21343B17" w14:textId="77777777" w:rsidR="001F74D3" w:rsidRPr="00750971" w:rsidRDefault="001F74D3">
            <w:pPr>
              <w:numPr>
                <w:ilvl w:val="12"/>
                <w:numId w:val="0"/>
              </w:numPr>
              <w:ind w:right="-2"/>
              <w:rPr>
                <w:b/>
              </w:rPr>
            </w:pPr>
            <w:r w:rsidRPr="00750971">
              <w:rPr>
                <w:b/>
              </w:rPr>
              <w:t xml:space="preserve">Slovenská republika </w:t>
            </w:r>
          </w:p>
          <w:p w14:paraId="6BCB9EB8" w14:textId="77777777" w:rsidR="001F74D3" w:rsidRPr="00750971" w:rsidRDefault="001F74D3">
            <w:pPr>
              <w:numPr>
                <w:ilvl w:val="12"/>
                <w:numId w:val="0"/>
              </w:numPr>
              <w:ind w:right="-2"/>
            </w:pPr>
            <w:r w:rsidRPr="00750971">
              <w:t>Roche Slovensko, s.r.o.</w:t>
            </w:r>
          </w:p>
          <w:p w14:paraId="7D94EFFA" w14:textId="77777777" w:rsidR="001F74D3" w:rsidRPr="00750971" w:rsidRDefault="001F74D3">
            <w:pPr>
              <w:numPr>
                <w:ilvl w:val="12"/>
                <w:numId w:val="0"/>
              </w:numPr>
              <w:ind w:right="-2"/>
            </w:pPr>
            <w:r w:rsidRPr="00750971">
              <w:t>Tel: +421 - 2 52638201</w:t>
            </w:r>
          </w:p>
          <w:p w14:paraId="55C742D4" w14:textId="77777777" w:rsidR="001F74D3" w:rsidRPr="00750971" w:rsidRDefault="001F74D3">
            <w:pPr>
              <w:numPr>
                <w:ilvl w:val="12"/>
                <w:numId w:val="0"/>
              </w:numPr>
              <w:ind w:right="-2"/>
            </w:pPr>
          </w:p>
        </w:tc>
      </w:tr>
      <w:tr w:rsidR="001F74D3" w:rsidRPr="00750971" w14:paraId="131341C4" w14:textId="77777777">
        <w:trPr>
          <w:cantSplit/>
        </w:trPr>
        <w:tc>
          <w:tcPr>
            <w:tcW w:w="4590" w:type="dxa"/>
          </w:tcPr>
          <w:p w14:paraId="4F0943F4" w14:textId="77777777" w:rsidR="001F74D3" w:rsidRPr="00750971" w:rsidRDefault="001F74D3">
            <w:pPr>
              <w:numPr>
                <w:ilvl w:val="12"/>
                <w:numId w:val="0"/>
              </w:numPr>
              <w:ind w:right="-2"/>
            </w:pPr>
            <w:r w:rsidRPr="00750971">
              <w:rPr>
                <w:b/>
              </w:rPr>
              <w:t>Italia</w:t>
            </w:r>
          </w:p>
          <w:p w14:paraId="3180B425" w14:textId="77777777" w:rsidR="001F74D3" w:rsidRPr="00750971" w:rsidRDefault="001F74D3">
            <w:pPr>
              <w:numPr>
                <w:ilvl w:val="12"/>
                <w:numId w:val="0"/>
              </w:numPr>
              <w:ind w:right="-2"/>
            </w:pPr>
            <w:r w:rsidRPr="00750971">
              <w:t>Roche S.p.A.</w:t>
            </w:r>
          </w:p>
          <w:p w14:paraId="318BB460" w14:textId="77777777" w:rsidR="001F74D3" w:rsidRPr="00750971" w:rsidRDefault="001F74D3">
            <w:pPr>
              <w:numPr>
                <w:ilvl w:val="12"/>
                <w:numId w:val="0"/>
              </w:numPr>
              <w:ind w:right="-2"/>
            </w:pPr>
            <w:r w:rsidRPr="00750971">
              <w:t>Tel: +39 - 039 2471</w:t>
            </w:r>
          </w:p>
        </w:tc>
        <w:tc>
          <w:tcPr>
            <w:tcW w:w="4590" w:type="dxa"/>
          </w:tcPr>
          <w:p w14:paraId="5793A4E9" w14:textId="77777777" w:rsidR="001F74D3" w:rsidRPr="00750971" w:rsidRDefault="001F74D3">
            <w:pPr>
              <w:numPr>
                <w:ilvl w:val="12"/>
                <w:numId w:val="0"/>
              </w:numPr>
              <w:ind w:right="-2"/>
              <w:rPr>
                <w:b/>
              </w:rPr>
            </w:pPr>
            <w:r w:rsidRPr="00750971">
              <w:rPr>
                <w:b/>
              </w:rPr>
              <w:t>Suomi/Finland</w:t>
            </w:r>
          </w:p>
          <w:p w14:paraId="562A56E9" w14:textId="77777777" w:rsidR="001F74D3" w:rsidRPr="00750971" w:rsidRDefault="001F74D3">
            <w:pPr>
              <w:numPr>
                <w:ilvl w:val="12"/>
                <w:numId w:val="0"/>
              </w:numPr>
              <w:ind w:right="-2"/>
            </w:pPr>
            <w:r w:rsidRPr="00750971">
              <w:t xml:space="preserve">Roche Oy </w:t>
            </w:r>
          </w:p>
          <w:p w14:paraId="31550170" w14:textId="77777777" w:rsidR="001F74D3" w:rsidRPr="00750971" w:rsidRDefault="001F74D3">
            <w:pPr>
              <w:numPr>
                <w:ilvl w:val="12"/>
                <w:numId w:val="0"/>
              </w:numPr>
              <w:ind w:right="-2"/>
            </w:pPr>
            <w:r w:rsidRPr="00750971">
              <w:t>Puh/Tel: +358 (0) 10 554 500</w:t>
            </w:r>
          </w:p>
          <w:p w14:paraId="2524E288" w14:textId="77777777" w:rsidR="001F74D3" w:rsidRPr="00750971" w:rsidRDefault="001F74D3">
            <w:pPr>
              <w:numPr>
                <w:ilvl w:val="12"/>
                <w:numId w:val="0"/>
              </w:numPr>
              <w:ind w:right="-2"/>
            </w:pPr>
          </w:p>
        </w:tc>
      </w:tr>
      <w:tr w:rsidR="001F74D3" w:rsidRPr="00750971" w14:paraId="347E513D" w14:textId="77777777">
        <w:trPr>
          <w:cantSplit/>
        </w:trPr>
        <w:tc>
          <w:tcPr>
            <w:tcW w:w="4590" w:type="dxa"/>
          </w:tcPr>
          <w:p w14:paraId="6E6E8431" w14:textId="77777777" w:rsidR="001F74D3" w:rsidRPr="00750971" w:rsidRDefault="001F74D3" w:rsidP="00BC4D85">
            <w:pPr>
              <w:numPr>
                <w:ilvl w:val="12"/>
                <w:numId w:val="0"/>
              </w:numPr>
              <w:ind w:right="-2"/>
              <w:rPr>
                <w:b/>
              </w:rPr>
            </w:pPr>
          </w:p>
        </w:tc>
        <w:tc>
          <w:tcPr>
            <w:tcW w:w="4590" w:type="dxa"/>
          </w:tcPr>
          <w:p w14:paraId="20D230A8" w14:textId="77777777" w:rsidR="001F74D3" w:rsidRPr="00750971" w:rsidRDefault="001F74D3">
            <w:pPr>
              <w:numPr>
                <w:ilvl w:val="12"/>
                <w:numId w:val="0"/>
              </w:numPr>
              <w:ind w:right="-2"/>
            </w:pPr>
            <w:r w:rsidRPr="00750971">
              <w:rPr>
                <w:b/>
              </w:rPr>
              <w:t>Sverige</w:t>
            </w:r>
          </w:p>
          <w:p w14:paraId="3AA16364" w14:textId="77777777" w:rsidR="001F74D3" w:rsidRPr="00750971" w:rsidRDefault="001F74D3">
            <w:pPr>
              <w:numPr>
                <w:ilvl w:val="12"/>
                <w:numId w:val="0"/>
              </w:numPr>
              <w:ind w:right="-2"/>
            </w:pPr>
            <w:r w:rsidRPr="00750971">
              <w:t>Roche AB</w:t>
            </w:r>
          </w:p>
          <w:p w14:paraId="5C6EBC4F" w14:textId="77777777" w:rsidR="001F74D3" w:rsidRPr="00750971" w:rsidRDefault="001F74D3">
            <w:pPr>
              <w:numPr>
                <w:ilvl w:val="12"/>
                <w:numId w:val="0"/>
              </w:numPr>
              <w:ind w:right="-2"/>
            </w:pPr>
            <w:r w:rsidRPr="00750971">
              <w:t>Tel: +46 (0) 8 726 1200</w:t>
            </w:r>
          </w:p>
          <w:p w14:paraId="1F3AF965" w14:textId="77777777" w:rsidR="001F74D3" w:rsidRPr="00750971" w:rsidRDefault="001F74D3">
            <w:pPr>
              <w:numPr>
                <w:ilvl w:val="12"/>
                <w:numId w:val="0"/>
              </w:numPr>
              <w:ind w:right="-2"/>
            </w:pPr>
          </w:p>
        </w:tc>
      </w:tr>
      <w:tr w:rsidR="001F74D3" w:rsidRPr="00750971" w14:paraId="4938C37D" w14:textId="77777777">
        <w:trPr>
          <w:cantSplit/>
        </w:trPr>
        <w:tc>
          <w:tcPr>
            <w:tcW w:w="4590" w:type="dxa"/>
          </w:tcPr>
          <w:p w14:paraId="6CFF57D1" w14:textId="77777777" w:rsidR="001F74D3" w:rsidRPr="00750971" w:rsidRDefault="001F74D3">
            <w:pPr>
              <w:numPr>
                <w:ilvl w:val="12"/>
                <w:numId w:val="0"/>
              </w:numPr>
              <w:ind w:right="-2"/>
              <w:rPr>
                <w:b/>
              </w:rPr>
            </w:pPr>
            <w:r w:rsidRPr="00750971">
              <w:rPr>
                <w:b/>
              </w:rPr>
              <w:t>Latvija</w:t>
            </w:r>
          </w:p>
          <w:p w14:paraId="1AD8D1C8" w14:textId="77777777" w:rsidR="001F74D3" w:rsidRPr="00750971" w:rsidRDefault="001F74D3">
            <w:pPr>
              <w:numPr>
                <w:ilvl w:val="12"/>
                <w:numId w:val="0"/>
              </w:numPr>
              <w:ind w:right="-2"/>
            </w:pPr>
            <w:r w:rsidRPr="00750971">
              <w:rPr>
                <w:bCs/>
              </w:rPr>
              <w:t>Roche Latvija SIA</w:t>
            </w:r>
          </w:p>
          <w:p w14:paraId="0AF4AC04" w14:textId="77777777" w:rsidR="001F74D3" w:rsidRPr="00750971" w:rsidRDefault="001F74D3">
            <w:pPr>
              <w:numPr>
                <w:ilvl w:val="12"/>
                <w:numId w:val="0"/>
              </w:numPr>
              <w:ind w:right="-2"/>
            </w:pPr>
            <w:r w:rsidRPr="00750971">
              <w:t>Tel: +371 - 6 7039831</w:t>
            </w:r>
          </w:p>
          <w:p w14:paraId="6777DE6E" w14:textId="77777777" w:rsidR="001F74D3" w:rsidRPr="00750971" w:rsidRDefault="001F74D3">
            <w:pPr>
              <w:numPr>
                <w:ilvl w:val="12"/>
                <w:numId w:val="0"/>
              </w:numPr>
              <w:ind w:right="-2"/>
            </w:pPr>
          </w:p>
        </w:tc>
        <w:tc>
          <w:tcPr>
            <w:tcW w:w="4590" w:type="dxa"/>
          </w:tcPr>
          <w:p w14:paraId="1E088DE8" w14:textId="77777777" w:rsidR="001F74D3" w:rsidRPr="00750971" w:rsidRDefault="001F74D3" w:rsidP="00BC4D85">
            <w:pPr>
              <w:numPr>
                <w:ilvl w:val="12"/>
                <w:numId w:val="0"/>
              </w:numPr>
              <w:ind w:right="-2"/>
            </w:pPr>
          </w:p>
        </w:tc>
      </w:tr>
    </w:tbl>
    <w:p w14:paraId="21B073D2" w14:textId="77777777" w:rsidR="001F74D3" w:rsidRPr="00750971" w:rsidRDefault="001F74D3">
      <w:pPr>
        <w:numPr>
          <w:ilvl w:val="12"/>
          <w:numId w:val="0"/>
        </w:numPr>
        <w:ind w:right="-2"/>
      </w:pPr>
    </w:p>
    <w:p w14:paraId="0957F7DD" w14:textId="63FE11D2" w:rsidR="001F74D3" w:rsidRPr="00750971" w:rsidRDefault="001F74D3">
      <w:pPr>
        <w:keepNext/>
        <w:keepLines/>
        <w:outlineLvl w:val="0"/>
        <w:rPr>
          <w:b/>
        </w:rPr>
      </w:pPr>
      <w:r w:rsidRPr="00750971">
        <w:rPr>
          <w:b/>
        </w:rPr>
        <w:t>A betegtájékoztató legutóbbi felülvizsgálatának dátuma</w:t>
      </w:r>
      <w:r w:rsidR="00BC4D85">
        <w:rPr>
          <w:b/>
        </w:rPr>
        <w:t>:</w:t>
      </w:r>
      <w:r w:rsidRPr="00750971">
        <w:rPr>
          <w:b/>
        </w:rPr>
        <w:t xml:space="preserve"> </w:t>
      </w:r>
      <w:r w:rsidR="00BC4D85" w:rsidRPr="00002529">
        <w:rPr>
          <w:b/>
          <w:szCs w:val="22"/>
        </w:rPr>
        <w:t>&lt;{</w:t>
      </w:r>
      <w:r w:rsidR="00BC4D85" w:rsidRPr="00750971">
        <w:rPr>
          <w:b/>
          <w:szCs w:val="22"/>
        </w:rPr>
        <w:t>ÉÉÉÉ</w:t>
      </w:r>
      <w:r w:rsidR="00BC4D85">
        <w:rPr>
          <w:b/>
          <w:szCs w:val="22"/>
        </w:rPr>
        <w:t>. hónap</w:t>
      </w:r>
      <w:r w:rsidR="00BC4D85" w:rsidRPr="00002529">
        <w:rPr>
          <w:b/>
          <w:szCs w:val="22"/>
        </w:rPr>
        <w:t>}&gt;</w:t>
      </w:r>
    </w:p>
    <w:p w14:paraId="0ECC9216" w14:textId="77777777" w:rsidR="001F74D3" w:rsidRPr="00750971" w:rsidRDefault="001F74D3">
      <w:pPr>
        <w:keepNext/>
        <w:keepLines/>
      </w:pPr>
    </w:p>
    <w:p w14:paraId="590CFD54" w14:textId="77777777" w:rsidR="001F74D3" w:rsidRPr="00750971" w:rsidRDefault="001F74D3">
      <w:pPr>
        <w:keepNext/>
        <w:keepLines/>
        <w:rPr>
          <w:b/>
        </w:rPr>
      </w:pPr>
      <w:r w:rsidRPr="00750971">
        <w:rPr>
          <w:b/>
        </w:rPr>
        <w:t>Egyéb információforrások</w:t>
      </w:r>
    </w:p>
    <w:p w14:paraId="625F6737" w14:textId="77777777" w:rsidR="001F74D3" w:rsidRPr="00750971" w:rsidRDefault="001F74D3">
      <w:pPr>
        <w:keepNext/>
        <w:keepLines/>
      </w:pPr>
    </w:p>
    <w:p w14:paraId="010791CF" w14:textId="647E7095" w:rsidR="001F74D3" w:rsidRPr="00750971" w:rsidRDefault="001F74D3">
      <w:pPr>
        <w:spacing w:line="260" w:lineRule="atLeast"/>
        <w:ind w:right="-449"/>
      </w:pPr>
      <w:r w:rsidRPr="00750971">
        <w:t>A gyógyszerről részletes információ az Európai Gyógyszerügynökség internetes honlapján (</w:t>
      </w:r>
      <w:hyperlink r:id="rId23" w:history="1">
        <w:r w:rsidR="000054DB">
          <w:rPr>
            <w:rStyle w:val="Hyperlink"/>
          </w:rPr>
          <w:t>https://www.ema.europa.eu</w:t>
        </w:r>
      </w:hyperlink>
      <w:r w:rsidRPr="000664D6">
        <w:t>)</w:t>
      </w:r>
      <w:r w:rsidRPr="00750971">
        <w:t xml:space="preserve"> található.</w:t>
      </w:r>
    </w:p>
    <w:p w14:paraId="1A716A19" w14:textId="77777777" w:rsidR="001F74D3" w:rsidRPr="00750971" w:rsidRDefault="001F74D3">
      <w:pPr>
        <w:spacing w:line="260" w:lineRule="atLeast"/>
        <w:ind w:right="-449"/>
      </w:pPr>
    </w:p>
    <w:p w14:paraId="0C0007E5" w14:textId="77777777" w:rsidR="001F74D3" w:rsidRPr="00544279" w:rsidRDefault="001F74D3">
      <w:pPr>
        <w:spacing w:line="260" w:lineRule="atLeast"/>
        <w:ind w:right="-449"/>
      </w:pPr>
      <w:r w:rsidRPr="00750971">
        <w:t>A betegtájékoztató az EU/EGT összes hivatalos nyelvén elérhető az Európai Gyógyszerügynökség internetes honlapján.</w:t>
      </w:r>
    </w:p>
    <w:p w14:paraId="783B8DC1" w14:textId="77777777" w:rsidR="001F74D3" w:rsidRPr="00FA5553" w:rsidRDefault="001F74D3" w:rsidP="00BA7CAA"/>
    <w:sectPr w:rsidR="001F74D3" w:rsidRPr="00FA5553" w:rsidSect="00D50D59">
      <w:footerReference w:type="default" r:id="rId24"/>
      <w:footerReference w:type="first" r:id="rId25"/>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1FC57" w14:textId="77777777" w:rsidR="00556AD9" w:rsidRPr="00544279" w:rsidRDefault="00556AD9">
      <w:r w:rsidRPr="00544279">
        <w:separator/>
      </w:r>
    </w:p>
  </w:endnote>
  <w:endnote w:type="continuationSeparator" w:id="0">
    <w:p w14:paraId="1DFBC3CE" w14:textId="77777777" w:rsidR="00556AD9" w:rsidRPr="00544279" w:rsidRDefault="00556AD9">
      <w:r w:rsidRPr="00544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w:panose1 w:val="02040503050201020203"/>
    <w:charset w:val="EE"/>
    <w:family w:val="roman"/>
    <w:pitch w:val="variable"/>
    <w:sig w:usb0="E00002AF" w:usb1="5000E07B"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00000001"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D0FA" w14:textId="79DDD2D0" w:rsidR="002D3E39" w:rsidRPr="00544279" w:rsidRDefault="002D3E39">
    <w:pPr>
      <w:pStyle w:val="Footer"/>
      <w:tabs>
        <w:tab w:val="right" w:pos="8931"/>
      </w:tabs>
      <w:ind w:right="96"/>
      <w:jc w:val="center"/>
    </w:pPr>
    <w:r w:rsidRPr="00544279">
      <w:fldChar w:fldCharType="begin"/>
    </w:r>
    <w:r w:rsidRPr="00544279">
      <w:instrText xml:space="preserve"> EQ </w:instrText>
    </w:r>
    <w:r w:rsidRPr="00544279">
      <w:fldChar w:fldCharType="end"/>
    </w:r>
    <w:r w:rsidRPr="00544279">
      <w:rPr>
        <w:rStyle w:val="PageNumber"/>
        <w:noProof w:val="0"/>
      </w:rPr>
      <w:fldChar w:fldCharType="begin"/>
    </w:r>
    <w:r w:rsidRPr="00544279">
      <w:rPr>
        <w:rStyle w:val="PageNumber"/>
        <w:noProof w:val="0"/>
      </w:rPr>
      <w:instrText xml:space="preserve">PAGE  </w:instrText>
    </w:r>
    <w:r w:rsidRPr="00544279">
      <w:rPr>
        <w:rStyle w:val="PageNumber"/>
        <w:noProof w:val="0"/>
      </w:rPr>
      <w:fldChar w:fldCharType="separate"/>
    </w:r>
    <w:r w:rsidR="00CB4A33">
      <w:rPr>
        <w:rStyle w:val="PageNumber"/>
      </w:rPr>
      <w:t>1</w:t>
    </w:r>
    <w:r w:rsidRPr="00544279">
      <w:rPr>
        <w:rStyle w:val="PageNumber"/>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7044" w14:textId="77777777" w:rsidR="002D3E39" w:rsidRPr="00544279" w:rsidRDefault="002D3E39">
    <w:pPr>
      <w:pStyle w:val="Footer"/>
      <w:tabs>
        <w:tab w:val="right" w:pos="8931"/>
      </w:tabs>
      <w:ind w:right="96"/>
      <w:jc w:val="center"/>
    </w:pPr>
    <w:r w:rsidRPr="00544279">
      <w:fldChar w:fldCharType="begin"/>
    </w:r>
    <w:r w:rsidRPr="00544279">
      <w:instrText xml:space="preserve"> EQ </w:instrText>
    </w:r>
    <w:r w:rsidRPr="00544279">
      <w:fldChar w:fldCharType="end"/>
    </w:r>
    <w:r w:rsidRPr="00544279">
      <w:rPr>
        <w:rStyle w:val="PageNumber"/>
        <w:noProof w:val="0"/>
      </w:rPr>
      <w:fldChar w:fldCharType="begin"/>
    </w:r>
    <w:r w:rsidRPr="00544279">
      <w:rPr>
        <w:rStyle w:val="PageNumber"/>
        <w:noProof w:val="0"/>
      </w:rPr>
      <w:instrText xml:space="preserve">PAGE  </w:instrText>
    </w:r>
    <w:r w:rsidRPr="00544279">
      <w:rPr>
        <w:rStyle w:val="PageNumber"/>
        <w:noProof w:val="0"/>
      </w:rPr>
      <w:fldChar w:fldCharType="separate"/>
    </w:r>
    <w:r w:rsidRPr="00544279">
      <w:rPr>
        <w:rStyle w:val="PageNumber"/>
        <w:noProof w:val="0"/>
      </w:rPr>
      <w:t>1</w:t>
    </w:r>
    <w:r w:rsidRPr="00544279">
      <w:rPr>
        <w:rStyle w:val="PageNumbe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21D6" w14:textId="77777777" w:rsidR="00556AD9" w:rsidRPr="00544279" w:rsidRDefault="00556AD9">
      <w:r w:rsidRPr="00544279">
        <w:separator/>
      </w:r>
    </w:p>
  </w:footnote>
  <w:footnote w:type="continuationSeparator" w:id="0">
    <w:p w14:paraId="637F1092" w14:textId="77777777" w:rsidR="00556AD9" w:rsidRPr="00544279" w:rsidRDefault="00556AD9">
      <w:r w:rsidRPr="0054427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FEE9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561D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1C0E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F0AF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3C7B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0669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289B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BCE7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52B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9D6786"/>
    <w:multiLevelType w:val="hybridMultilevel"/>
    <w:tmpl w:val="7AB27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F7F6B"/>
    <w:multiLevelType w:val="hybridMultilevel"/>
    <w:tmpl w:val="17567CD6"/>
    <w:lvl w:ilvl="0" w:tplc="F8B28974">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BD5094"/>
    <w:multiLevelType w:val="hybridMultilevel"/>
    <w:tmpl w:val="0C4E9254"/>
    <w:lvl w:ilvl="0" w:tplc="9FF853CC">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7907BB"/>
    <w:multiLevelType w:val="hybridMultilevel"/>
    <w:tmpl w:val="0C4E9254"/>
    <w:lvl w:ilvl="0" w:tplc="9FF853CC">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8A723D"/>
    <w:multiLevelType w:val="hybridMultilevel"/>
    <w:tmpl w:val="5A6E891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5" w15:restartNumberingAfterBreak="0">
    <w:nsid w:val="32C44A9C"/>
    <w:multiLevelType w:val="hybridMultilevel"/>
    <w:tmpl w:val="23CC9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43E78"/>
    <w:multiLevelType w:val="hybridMultilevel"/>
    <w:tmpl w:val="5F908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7A5D8E"/>
    <w:multiLevelType w:val="hybridMultilevel"/>
    <w:tmpl w:val="B8145A18"/>
    <w:lvl w:ilvl="0" w:tplc="F8B28974">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12458"/>
    <w:multiLevelType w:val="hybridMultilevel"/>
    <w:tmpl w:val="D682C5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1BB438E"/>
    <w:multiLevelType w:val="hybridMultilevel"/>
    <w:tmpl w:val="3394119A"/>
    <w:lvl w:ilvl="0" w:tplc="ADF2A4F0">
      <w:start w:val="7"/>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15:restartNumberingAfterBreak="0">
    <w:nsid w:val="5E483431"/>
    <w:multiLevelType w:val="hybridMultilevel"/>
    <w:tmpl w:val="17567CD6"/>
    <w:lvl w:ilvl="0" w:tplc="F8B28974">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B5523"/>
    <w:multiLevelType w:val="hybridMultilevel"/>
    <w:tmpl w:val="2A22C376"/>
    <w:lvl w:ilvl="0" w:tplc="A49EE274">
      <w:numFmt w:val="bullet"/>
      <w:lvlText w:val="•"/>
      <w:lvlJc w:val="left"/>
      <w:pPr>
        <w:ind w:left="1080" w:hanging="72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A100D28"/>
    <w:multiLevelType w:val="hybridMultilevel"/>
    <w:tmpl w:val="979479BE"/>
    <w:lvl w:ilvl="0" w:tplc="FD788292">
      <w:start w:val="1"/>
      <w:numFmt w:val="upperLetter"/>
      <w:lvlText w:val="%1."/>
      <w:lvlJc w:val="left"/>
      <w:pPr>
        <w:ind w:left="5670" w:hanging="5670"/>
      </w:pPr>
      <w:rPr>
        <w:rFonts w:hint="default"/>
        <w:b/>
      </w:rPr>
    </w:lvl>
    <w:lvl w:ilvl="1" w:tplc="F8B28974">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3" w15:restartNumberingAfterBreak="0">
    <w:nsid w:val="7AD05091"/>
    <w:multiLevelType w:val="hybridMultilevel"/>
    <w:tmpl w:val="41386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8229154">
    <w:abstractNumId w:val="1"/>
  </w:num>
  <w:num w:numId="2" w16cid:durableId="820269232">
    <w:abstractNumId w:val="9"/>
  </w:num>
  <w:num w:numId="3" w16cid:durableId="1078743631">
    <w:abstractNumId w:val="7"/>
  </w:num>
  <w:num w:numId="4" w16cid:durableId="1599632332">
    <w:abstractNumId w:val="6"/>
  </w:num>
  <w:num w:numId="5" w16cid:durableId="82722966">
    <w:abstractNumId w:val="5"/>
  </w:num>
  <w:num w:numId="6" w16cid:durableId="141626778">
    <w:abstractNumId w:val="4"/>
  </w:num>
  <w:num w:numId="7" w16cid:durableId="1872455626">
    <w:abstractNumId w:val="8"/>
  </w:num>
  <w:num w:numId="8" w16cid:durableId="2065639831">
    <w:abstractNumId w:val="3"/>
  </w:num>
  <w:num w:numId="9" w16cid:durableId="1941638347">
    <w:abstractNumId w:val="2"/>
  </w:num>
  <w:num w:numId="10" w16cid:durableId="1133898">
    <w:abstractNumId w:val="0"/>
  </w:num>
  <w:num w:numId="11" w16cid:durableId="1579704593">
    <w:abstractNumId w:val="19"/>
  </w:num>
  <w:num w:numId="12" w16cid:durableId="1008367423">
    <w:abstractNumId w:val="13"/>
  </w:num>
  <w:num w:numId="13" w16cid:durableId="1082407160">
    <w:abstractNumId w:val="12"/>
  </w:num>
  <w:num w:numId="14" w16cid:durableId="766776193">
    <w:abstractNumId w:val="22"/>
  </w:num>
  <w:num w:numId="15" w16cid:durableId="1055087638">
    <w:abstractNumId w:val="17"/>
  </w:num>
  <w:num w:numId="16" w16cid:durableId="576014728">
    <w:abstractNumId w:val="20"/>
  </w:num>
  <w:num w:numId="17" w16cid:durableId="707880701">
    <w:abstractNumId w:val="11"/>
  </w:num>
  <w:num w:numId="18" w16cid:durableId="2074549082">
    <w:abstractNumId w:val="23"/>
  </w:num>
  <w:num w:numId="19" w16cid:durableId="412356349">
    <w:abstractNumId w:val="16"/>
  </w:num>
  <w:num w:numId="20" w16cid:durableId="1959221128">
    <w:abstractNumId w:val="14"/>
  </w:num>
  <w:num w:numId="21" w16cid:durableId="771511565">
    <w:abstractNumId w:val="10"/>
  </w:num>
  <w:num w:numId="22" w16cid:durableId="735981147">
    <w:abstractNumId w:val="15"/>
  </w:num>
  <w:num w:numId="23" w16cid:durableId="1825662702">
    <w:abstractNumId w:val="18"/>
  </w:num>
  <w:num w:numId="24" w16cid:durableId="310521494">
    <w:abstractNumId w:val="2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che Hungary">
    <w15:presenceInfo w15:providerId="None" w15:userId="Roche Hunga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oNotHyphenateCaps/>
  <w:characterSpacingControl w:val="doNotCompress"/>
  <w:hdrShapeDefaults>
    <o:shapedefaults v:ext="edit" spidmax="2052"/>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3"/>
  </w:docVars>
  <w:rsids>
    <w:rsidRoot w:val="00D128A9"/>
    <w:rsid w:val="00004BE1"/>
    <w:rsid w:val="000054DB"/>
    <w:rsid w:val="00007AFF"/>
    <w:rsid w:val="00013506"/>
    <w:rsid w:val="00021A81"/>
    <w:rsid w:val="00032160"/>
    <w:rsid w:val="00035C4B"/>
    <w:rsid w:val="00051349"/>
    <w:rsid w:val="0005202E"/>
    <w:rsid w:val="00053A27"/>
    <w:rsid w:val="000659C7"/>
    <w:rsid w:val="000664D6"/>
    <w:rsid w:val="0008001E"/>
    <w:rsid w:val="0008784F"/>
    <w:rsid w:val="000946C0"/>
    <w:rsid w:val="000B1B9D"/>
    <w:rsid w:val="000B1D8D"/>
    <w:rsid w:val="000B6733"/>
    <w:rsid w:val="000C20F0"/>
    <w:rsid w:val="000C3DDF"/>
    <w:rsid w:val="000C6FA1"/>
    <w:rsid w:val="000E1D41"/>
    <w:rsid w:val="000E4334"/>
    <w:rsid w:val="000E6750"/>
    <w:rsid w:val="000F1400"/>
    <w:rsid w:val="000F6504"/>
    <w:rsid w:val="00107BAB"/>
    <w:rsid w:val="00110C61"/>
    <w:rsid w:val="00141923"/>
    <w:rsid w:val="00150F77"/>
    <w:rsid w:val="00152C30"/>
    <w:rsid w:val="00161B99"/>
    <w:rsid w:val="00170656"/>
    <w:rsid w:val="0018097E"/>
    <w:rsid w:val="0019398B"/>
    <w:rsid w:val="001B0785"/>
    <w:rsid w:val="001B0BCE"/>
    <w:rsid w:val="001B3962"/>
    <w:rsid w:val="001B5B14"/>
    <w:rsid w:val="001C5880"/>
    <w:rsid w:val="001D626B"/>
    <w:rsid w:val="001E3D6A"/>
    <w:rsid w:val="001F0E2B"/>
    <w:rsid w:val="001F74D3"/>
    <w:rsid w:val="00213F7F"/>
    <w:rsid w:val="0022384E"/>
    <w:rsid w:val="002319E0"/>
    <w:rsid w:val="0023244C"/>
    <w:rsid w:val="00247606"/>
    <w:rsid w:val="00250307"/>
    <w:rsid w:val="00256528"/>
    <w:rsid w:val="00262D28"/>
    <w:rsid w:val="002643B7"/>
    <w:rsid w:val="00265DF7"/>
    <w:rsid w:val="00275DB7"/>
    <w:rsid w:val="002A3052"/>
    <w:rsid w:val="002B1931"/>
    <w:rsid w:val="002B716B"/>
    <w:rsid w:val="002C5537"/>
    <w:rsid w:val="002D3E39"/>
    <w:rsid w:val="002E01E0"/>
    <w:rsid w:val="002F26A6"/>
    <w:rsid w:val="002F46B1"/>
    <w:rsid w:val="002F5EAF"/>
    <w:rsid w:val="00310DB7"/>
    <w:rsid w:val="00311AE0"/>
    <w:rsid w:val="00315FF0"/>
    <w:rsid w:val="0031656C"/>
    <w:rsid w:val="00322E22"/>
    <w:rsid w:val="00325099"/>
    <w:rsid w:val="003346DD"/>
    <w:rsid w:val="00336719"/>
    <w:rsid w:val="00341229"/>
    <w:rsid w:val="00356813"/>
    <w:rsid w:val="003622D5"/>
    <w:rsid w:val="003676F9"/>
    <w:rsid w:val="00382A65"/>
    <w:rsid w:val="00387ACB"/>
    <w:rsid w:val="003928E0"/>
    <w:rsid w:val="003A372A"/>
    <w:rsid w:val="003A4B37"/>
    <w:rsid w:val="003A5B1A"/>
    <w:rsid w:val="003B690A"/>
    <w:rsid w:val="003B76F6"/>
    <w:rsid w:val="003C2B63"/>
    <w:rsid w:val="003C7190"/>
    <w:rsid w:val="003D0138"/>
    <w:rsid w:val="003D4ADB"/>
    <w:rsid w:val="003F263B"/>
    <w:rsid w:val="003F7FAA"/>
    <w:rsid w:val="00400BCA"/>
    <w:rsid w:val="0041272A"/>
    <w:rsid w:val="00416B28"/>
    <w:rsid w:val="00423D93"/>
    <w:rsid w:val="0042652D"/>
    <w:rsid w:val="00432912"/>
    <w:rsid w:val="00460C1B"/>
    <w:rsid w:val="004643D5"/>
    <w:rsid w:val="00466CE5"/>
    <w:rsid w:val="00474D97"/>
    <w:rsid w:val="00475BDD"/>
    <w:rsid w:val="00476C3F"/>
    <w:rsid w:val="00477758"/>
    <w:rsid w:val="004851FF"/>
    <w:rsid w:val="004B2ED2"/>
    <w:rsid w:val="004B3D5A"/>
    <w:rsid w:val="004B3F1D"/>
    <w:rsid w:val="004D2201"/>
    <w:rsid w:val="004E449D"/>
    <w:rsid w:val="004E49BF"/>
    <w:rsid w:val="004E7810"/>
    <w:rsid w:val="005010BD"/>
    <w:rsid w:val="00510A70"/>
    <w:rsid w:val="00511ED3"/>
    <w:rsid w:val="00515040"/>
    <w:rsid w:val="005372AA"/>
    <w:rsid w:val="00544279"/>
    <w:rsid w:val="0054703E"/>
    <w:rsid w:val="00550CA5"/>
    <w:rsid w:val="00551369"/>
    <w:rsid w:val="00552F41"/>
    <w:rsid w:val="005553E3"/>
    <w:rsid w:val="00555B46"/>
    <w:rsid w:val="00556AD9"/>
    <w:rsid w:val="0056023A"/>
    <w:rsid w:val="00561A66"/>
    <w:rsid w:val="00571EF0"/>
    <w:rsid w:val="005759A0"/>
    <w:rsid w:val="00581346"/>
    <w:rsid w:val="00590544"/>
    <w:rsid w:val="005A7969"/>
    <w:rsid w:val="005B7A25"/>
    <w:rsid w:val="005D2BC9"/>
    <w:rsid w:val="005D3177"/>
    <w:rsid w:val="005E2F8D"/>
    <w:rsid w:val="005E32EF"/>
    <w:rsid w:val="005E3F30"/>
    <w:rsid w:val="005E5D76"/>
    <w:rsid w:val="005F0462"/>
    <w:rsid w:val="005F09A3"/>
    <w:rsid w:val="005F3816"/>
    <w:rsid w:val="005F4640"/>
    <w:rsid w:val="00606086"/>
    <w:rsid w:val="00611EC6"/>
    <w:rsid w:val="00615A09"/>
    <w:rsid w:val="006160C1"/>
    <w:rsid w:val="00622639"/>
    <w:rsid w:val="00632F33"/>
    <w:rsid w:val="00651681"/>
    <w:rsid w:val="00662A57"/>
    <w:rsid w:val="00671BD7"/>
    <w:rsid w:val="0067773D"/>
    <w:rsid w:val="00677B6B"/>
    <w:rsid w:val="006916FD"/>
    <w:rsid w:val="0069776B"/>
    <w:rsid w:val="006B7960"/>
    <w:rsid w:val="006C1AFC"/>
    <w:rsid w:val="006C3944"/>
    <w:rsid w:val="006D1690"/>
    <w:rsid w:val="006D403D"/>
    <w:rsid w:val="006D41B0"/>
    <w:rsid w:val="006D774B"/>
    <w:rsid w:val="006E14AD"/>
    <w:rsid w:val="006E3658"/>
    <w:rsid w:val="006E7BD2"/>
    <w:rsid w:val="006F246A"/>
    <w:rsid w:val="006F4BF9"/>
    <w:rsid w:val="00700A9C"/>
    <w:rsid w:val="00700EBD"/>
    <w:rsid w:val="00711AB1"/>
    <w:rsid w:val="00714C39"/>
    <w:rsid w:val="00715B20"/>
    <w:rsid w:val="00720217"/>
    <w:rsid w:val="00720D00"/>
    <w:rsid w:val="007254F0"/>
    <w:rsid w:val="007327C7"/>
    <w:rsid w:val="007379C9"/>
    <w:rsid w:val="00744E08"/>
    <w:rsid w:val="00750971"/>
    <w:rsid w:val="00752877"/>
    <w:rsid w:val="007745A8"/>
    <w:rsid w:val="007755D4"/>
    <w:rsid w:val="00781A36"/>
    <w:rsid w:val="00781B6B"/>
    <w:rsid w:val="007942E2"/>
    <w:rsid w:val="007A45A6"/>
    <w:rsid w:val="007B1332"/>
    <w:rsid w:val="007C69BF"/>
    <w:rsid w:val="007D4B8D"/>
    <w:rsid w:val="007E32BD"/>
    <w:rsid w:val="007E3CB1"/>
    <w:rsid w:val="007E4DE4"/>
    <w:rsid w:val="00804468"/>
    <w:rsid w:val="0081018F"/>
    <w:rsid w:val="0081201A"/>
    <w:rsid w:val="0082393C"/>
    <w:rsid w:val="00824269"/>
    <w:rsid w:val="00824DE9"/>
    <w:rsid w:val="00831417"/>
    <w:rsid w:val="00831BCD"/>
    <w:rsid w:val="00843734"/>
    <w:rsid w:val="00851C47"/>
    <w:rsid w:val="0085248E"/>
    <w:rsid w:val="00861836"/>
    <w:rsid w:val="00862D6E"/>
    <w:rsid w:val="0089276C"/>
    <w:rsid w:val="00893653"/>
    <w:rsid w:val="00896E7D"/>
    <w:rsid w:val="00897E72"/>
    <w:rsid w:val="008B06F0"/>
    <w:rsid w:val="008B4726"/>
    <w:rsid w:val="008E74CD"/>
    <w:rsid w:val="008F6DE2"/>
    <w:rsid w:val="008F7FD8"/>
    <w:rsid w:val="00902834"/>
    <w:rsid w:val="0090287D"/>
    <w:rsid w:val="00903CD5"/>
    <w:rsid w:val="00913433"/>
    <w:rsid w:val="00913FE0"/>
    <w:rsid w:val="00922831"/>
    <w:rsid w:val="009249E1"/>
    <w:rsid w:val="00927136"/>
    <w:rsid w:val="00954226"/>
    <w:rsid w:val="00976033"/>
    <w:rsid w:val="00976991"/>
    <w:rsid w:val="009A2E2D"/>
    <w:rsid w:val="009B054A"/>
    <w:rsid w:val="009C0DA9"/>
    <w:rsid w:val="009C3D1C"/>
    <w:rsid w:val="009C5482"/>
    <w:rsid w:val="009D20BB"/>
    <w:rsid w:val="009D611A"/>
    <w:rsid w:val="009E68B0"/>
    <w:rsid w:val="009E7685"/>
    <w:rsid w:val="009F2151"/>
    <w:rsid w:val="009F51BF"/>
    <w:rsid w:val="00A03938"/>
    <w:rsid w:val="00A03AB7"/>
    <w:rsid w:val="00A1426F"/>
    <w:rsid w:val="00A17C47"/>
    <w:rsid w:val="00A20C79"/>
    <w:rsid w:val="00A21F54"/>
    <w:rsid w:val="00A26ED7"/>
    <w:rsid w:val="00A34B9B"/>
    <w:rsid w:val="00A47793"/>
    <w:rsid w:val="00A5478A"/>
    <w:rsid w:val="00A5489D"/>
    <w:rsid w:val="00A65045"/>
    <w:rsid w:val="00A6539A"/>
    <w:rsid w:val="00A65674"/>
    <w:rsid w:val="00A7350E"/>
    <w:rsid w:val="00A73D72"/>
    <w:rsid w:val="00A74BF9"/>
    <w:rsid w:val="00A77829"/>
    <w:rsid w:val="00A90407"/>
    <w:rsid w:val="00A9214C"/>
    <w:rsid w:val="00A96E4E"/>
    <w:rsid w:val="00AA4293"/>
    <w:rsid w:val="00AA5A05"/>
    <w:rsid w:val="00AA7883"/>
    <w:rsid w:val="00AC01B0"/>
    <w:rsid w:val="00AC4DAD"/>
    <w:rsid w:val="00AD5998"/>
    <w:rsid w:val="00AE5AD2"/>
    <w:rsid w:val="00B04738"/>
    <w:rsid w:val="00B15904"/>
    <w:rsid w:val="00B21689"/>
    <w:rsid w:val="00B21AF2"/>
    <w:rsid w:val="00B24865"/>
    <w:rsid w:val="00B33EE4"/>
    <w:rsid w:val="00B442D6"/>
    <w:rsid w:val="00B531DC"/>
    <w:rsid w:val="00B5601C"/>
    <w:rsid w:val="00B644E3"/>
    <w:rsid w:val="00B7735E"/>
    <w:rsid w:val="00B77379"/>
    <w:rsid w:val="00B83C4E"/>
    <w:rsid w:val="00B966C6"/>
    <w:rsid w:val="00BA7CAA"/>
    <w:rsid w:val="00BB298B"/>
    <w:rsid w:val="00BB2EF4"/>
    <w:rsid w:val="00BB375F"/>
    <w:rsid w:val="00BB55DA"/>
    <w:rsid w:val="00BB6054"/>
    <w:rsid w:val="00BC4D85"/>
    <w:rsid w:val="00BD1172"/>
    <w:rsid w:val="00BD1528"/>
    <w:rsid w:val="00BD300F"/>
    <w:rsid w:val="00BD7094"/>
    <w:rsid w:val="00BE4021"/>
    <w:rsid w:val="00BE59E1"/>
    <w:rsid w:val="00BE7E8D"/>
    <w:rsid w:val="00BF68F5"/>
    <w:rsid w:val="00C00B13"/>
    <w:rsid w:val="00C02CB8"/>
    <w:rsid w:val="00C11CD6"/>
    <w:rsid w:val="00C14DBE"/>
    <w:rsid w:val="00C20B8C"/>
    <w:rsid w:val="00C20CFC"/>
    <w:rsid w:val="00C26C74"/>
    <w:rsid w:val="00C26F3D"/>
    <w:rsid w:val="00C30095"/>
    <w:rsid w:val="00C32E04"/>
    <w:rsid w:val="00C5429A"/>
    <w:rsid w:val="00C55675"/>
    <w:rsid w:val="00C55AE5"/>
    <w:rsid w:val="00C56262"/>
    <w:rsid w:val="00C62DC4"/>
    <w:rsid w:val="00C678ED"/>
    <w:rsid w:val="00C71BF9"/>
    <w:rsid w:val="00C75351"/>
    <w:rsid w:val="00C76743"/>
    <w:rsid w:val="00C77DE2"/>
    <w:rsid w:val="00C864E7"/>
    <w:rsid w:val="00CA5AB5"/>
    <w:rsid w:val="00CA7A88"/>
    <w:rsid w:val="00CA7C21"/>
    <w:rsid w:val="00CB014D"/>
    <w:rsid w:val="00CB4A33"/>
    <w:rsid w:val="00CB515A"/>
    <w:rsid w:val="00CD3533"/>
    <w:rsid w:val="00CE57F2"/>
    <w:rsid w:val="00CE71C3"/>
    <w:rsid w:val="00CF4A0A"/>
    <w:rsid w:val="00CF720F"/>
    <w:rsid w:val="00D06954"/>
    <w:rsid w:val="00D128A9"/>
    <w:rsid w:val="00D16DAE"/>
    <w:rsid w:val="00D27700"/>
    <w:rsid w:val="00D3146F"/>
    <w:rsid w:val="00D47B23"/>
    <w:rsid w:val="00D50D59"/>
    <w:rsid w:val="00D55368"/>
    <w:rsid w:val="00D608BF"/>
    <w:rsid w:val="00D617C9"/>
    <w:rsid w:val="00D66D3A"/>
    <w:rsid w:val="00D702ED"/>
    <w:rsid w:val="00D76014"/>
    <w:rsid w:val="00D76D48"/>
    <w:rsid w:val="00D9559A"/>
    <w:rsid w:val="00DA08FB"/>
    <w:rsid w:val="00DB0E45"/>
    <w:rsid w:val="00DB5338"/>
    <w:rsid w:val="00DB53E8"/>
    <w:rsid w:val="00DB7F1F"/>
    <w:rsid w:val="00DD7A46"/>
    <w:rsid w:val="00DE7770"/>
    <w:rsid w:val="00DF0641"/>
    <w:rsid w:val="00DF7071"/>
    <w:rsid w:val="00E05F17"/>
    <w:rsid w:val="00E10642"/>
    <w:rsid w:val="00E114A9"/>
    <w:rsid w:val="00E1270C"/>
    <w:rsid w:val="00E161D9"/>
    <w:rsid w:val="00E35622"/>
    <w:rsid w:val="00E40B8A"/>
    <w:rsid w:val="00E4142B"/>
    <w:rsid w:val="00E67C47"/>
    <w:rsid w:val="00E72CED"/>
    <w:rsid w:val="00E740E2"/>
    <w:rsid w:val="00E8251E"/>
    <w:rsid w:val="00E82700"/>
    <w:rsid w:val="00E82F6B"/>
    <w:rsid w:val="00E86231"/>
    <w:rsid w:val="00E87918"/>
    <w:rsid w:val="00E902EB"/>
    <w:rsid w:val="00E92780"/>
    <w:rsid w:val="00EA365D"/>
    <w:rsid w:val="00EA6AC0"/>
    <w:rsid w:val="00EC6D4E"/>
    <w:rsid w:val="00EC78BC"/>
    <w:rsid w:val="00EF2C12"/>
    <w:rsid w:val="00F27088"/>
    <w:rsid w:val="00F27CAD"/>
    <w:rsid w:val="00F44422"/>
    <w:rsid w:val="00F45666"/>
    <w:rsid w:val="00F5113E"/>
    <w:rsid w:val="00F60753"/>
    <w:rsid w:val="00F669C9"/>
    <w:rsid w:val="00F67A81"/>
    <w:rsid w:val="00F762DA"/>
    <w:rsid w:val="00FA5553"/>
    <w:rsid w:val="00FB237D"/>
    <w:rsid w:val="00FB3D5D"/>
    <w:rsid w:val="00FC1AD9"/>
    <w:rsid w:val="00FC1B86"/>
    <w:rsid w:val="00FD2711"/>
    <w:rsid w:val="00FD2FFE"/>
    <w:rsid w:val="00FD4676"/>
    <w:rsid w:val="00FE0153"/>
    <w:rsid w:val="00FF18B5"/>
    <w:rsid w:val="00FF550B"/>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23ED5434"/>
  <w15:chartTrackingRefBased/>
  <w15:docId w15:val="{7C7C4E00-5A1A-4010-AAA1-A993A717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sz w:val="22"/>
      <w:lang w:eastAsia="ja-JP"/>
    </w:rPr>
  </w:style>
  <w:style w:type="paragraph" w:styleId="Heading1">
    <w:name w:val="heading 1"/>
    <w:basedOn w:val="Normal"/>
    <w:next w:val="Normal"/>
    <w:link w:val="Heading1Char"/>
    <w:qFormat/>
    <w:pPr>
      <w:ind w:left="567" w:hanging="567"/>
      <w:outlineLvl w:val="0"/>
    </w:pPr>
    <w:rPr>
      <w:b/>
      <w:caps/>
    </w:rPr>
  </w:style>
  <w:style w:type="paragraph" w:styleId="Heading2">
    <w:name w:val="heading 2"/>
    <w:basedOn w:val="Heading1"/>
    <w:next w:val="Normal"/>
    <w:link w:val="Heading2Char"/>
    <w:qFormat/>
    <w:pPr>
      <w:outlineLvl w:val="1"/>
    </w:pPr>
    <w:rPr>
      <w:caps w:val="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keepLines/>
      <w:spacing w:before="200"/>
      <w:outlineLvl w:val="3"/>
    </w:pPr>
    <w:rPr>
      <w:rFonts w:ascii="Cambria" w:hAnsi="Cambria"/>
      <w:b/>
      <w:bCs/>
      <w:i/>
      <w:iCs/>
      <w:color w:val="4F81BD"/>
      <w:sz w:val="20"/>
      <w:lang w:val="x-none" w:eastAsia="x-none"/>
    </w:rPr>
  </w:style>
  <w:style w:type="paragraph" w:styleId="Heading5">
    <w:name w:val="heading 5"/>
    <w:basedOn w:val="Normal"/>
    <w:next w:val="Normal"/>
    <w:link w:val="Heading5Char"/>
    <w:qFormat/>
    <w:pPr>
      <w:keepNext/>
      <w:keepLines/>
      <w:spacing w:before="200"/>
      <w:outlineLvl w:val="4"/>
    </w:pPr>
    <w:rPr>
      <w:rFonts w:ascii="Cambria" w:hAnsi="Cambria"/>
      <w:color w:val="243F60"/>
      <w:sz w:val="20"/>
      <w:lang w:val="x-none" w:eastAsia="x-none"/>
    </w:rPr>
  </w:style>
  <w:style w:type="paragraph" w:styleId="Heading6">
    <w:name w:val="heading 6"/>
    <w:basedOn w:val="Normal"/>
    <w:next w:val="Normal"/>
    <w:link w:val="Heading6Char"/>
    <w:qFormat/>
    <w:pPr>
      <w:keepNext/>
      <w:keepLines/>
      <w:spacing w:before="200"/>
      <w:outlineLvl w:val="5"/>
    </w:pPr>
    <w:rPr>
      <w:rFonts w:ascii="Cambria" w:hAnsi="Cambria"/>
      <w:i/>
      <w:iCs/>
      <w:color w:val="243F60"/>
      <w:sz w:val="20"/>
      <w:lang w:val="x-none" w:eastAsia="x-none"/>
    </w:rPr>
  </w:style>
  <w:style w:type="paragraph" w:styleId="Heading7">
    <w:name w:val="heading 7"/>
    <w:basedOn w:val="Normal"/>
    <w:next w:val="Normal"/>
    <w:link w:val="Heading7Char"/>
    <w:qFormat/>
    <w:pPr>
      <w:keepNext/>
      <w:keepLines/>
      <w:spacing w:before="200"/>
      <w:outlineLvl w:val="6"/>
    </w:pPr>
    <w:rPr>
      <w:rFonts w:ascii="Cambria" w:hAnsi="Cambria"/>
      <w:i/>
      <w:iCs/>
      <w:color w:val="404040"/>
      <w:sz w:val="20"/>
      <w:lang w:val="x-none" w:eastAsia="x-none"/>
    </w:rPr>
  </w:style>
  <w:style w:type="paragraph" w:styleId="Heading8">
    <w:name w:val="heading 8"/>
    <w:basedOn w:val="Normal"/>
    <w:next w:val="Normal"/>
    <w:link w:val="Heading8Char"/>
    <w:qFormat/>
    <w:pPr>
      <w:keepNext/>
      <w:keepLines/>
      <w:spacing w:before="200"/>
      <w:outlineLvl w:val="7"/>
    </w:pPr>
    <w:rPr>
      <w:rFonts w:ascii="Cambria" w:hAnsi="Cambria"/>
      <w:color w:val="404040"/>
      <w:sz w:val="20"/>
      <w:lang w:val="x-none" w:eastAsia="x-none"/>
    </w:rPr>
  </w:style>
  <w:style w:type="paragraph" w:styleId="Heading9">
    <w:name w:val="heading 9"/>
    <w:basedOn w:val="Normal"/>
    <w:next w:val="Normal"/>
    <w:link w:val="Heading9Char"/>
    <w:qFormat/>
    <w:pPr>
      <w:keepNext/>
      <w:keepLines/>
      <w:spacing w:before="200"/>
      <w:outlineLvl w:val="8"/>
    </w:pPr>
    <w:rPr>
      <w:rFonts w:ascii="Cambria" w:hAnsi="Cambria"/>
      <w:i/>
      <w:iCs/>
      <w:color w:val="404040"/>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qFormat/>
    <w:rPr>
      <w:rFonts w:ascii="Minion" w:hAnsi="Minion"/>
      <w:sz w:val="22"/>
      <w:szCs w:val="22"/>
      <w:lang w:val="en-US" w:eastAsia="en-US"/>
    </w:rPr>
  </w:style>
  <w:style w:type="character" w:customStyle="1" w:styleId="Heading1Char">
    <w:name w:val="Heading 1 Char"/>
    <w:link w:val="Heading1"/>
    <w:rPr>
      <w:b/>
      <w:caps/>
      <w:sz w:val="22"/>
      <w:lang w:val="en-US" w:eastAsia="ja-JP" w:bidi="ar-SA"/>
    </w:rPr>
  </w:style>
  <w:style w:type="character" w:customStyle="1" w:styleId="Heading2Char">
    <w:name w:val="Heading 2 Char"/>
    <w:link w:val="Heading2"/>
    <w:rPr>
      <w:b/>
      <w:sz w:val="22"/>
      <w:lang w:val="en-US" w:eastAsia="ja-JP" w:bidi="ar-SA"/>
    </w:rPr>
  </w:style>
  <w:style w:type="character" w:customStyle="1" w:styleId="Heading3Char">
    <w:name w:val="Heading 3 Char"/>
    <w:link w:val="Heading3"/>
    <w:rPr>
      <w:rFonts w:ascii="Arial" w:hAnsi="Arial" w:cs="Arial"/>
      <w:b/>
      <w:bCs/>
      <w:sz w:val="26"/>
      <w:szCs w:val="26"/>
      <w:lang w:val="en-US" w:eastAsia="ja-JP" w:bidi="ar-SA"/>
    </w:rPr>
  </w:style>
  <w:style w:type="character" w:customStyle="1" w:styleId="Heading4Char">
    <w:name w:val="Heading 4 Char"/>
    <w:link w:val="Heading4"/>
    <w:rPr>
      <w:rFonts w:ascii="Cambria" w:eastAsia="Times New Roman" w:hAnsi="Cambria" w:cs="Times New Roman"/>
      <w:b/>
      <w:bCs/>
      <w:i/>
      <w:iCs/>
      <w:color w:val="4F81BD"/>
    </w:rPr>
  </w:style>
  <w:style w:type="character" w:customStyle="1" w:styleId="Heading5Char">
    <w:name w:val="Heading 5 Char"/>
    <w:link w:val="Heading5"/>
    <w:rPr>
      <w:rFonts w:ascii="Cambria" w:eastAsia="Times New Roman" w:hAnsi="Cambria" w:cs="Times New Roman"/>
      <w:color w:val="243F60"/>
    </w:rPr>
  </w:style>
  <w:style w:type="character" w:customStyle="1" w:styleId="Heading6Char">
    <w:name w:val="Heading 6 Char"/>
    <w:link w:val="Heading6"/>
    <w:rPr>
      <w:rFonts w:ascii="Cambria" w:eastAsia="Times New Roman" w:hAnsi="Cambria" w:cs="Times New Roman"/>
      <w:i/>
      <w:iCs/>
      <w:color w:val="243F60"/>
    </w:rPr>
  </w:style>
  <w:style w:type="character" w:customStyle="1" w:styleId="Heading7Char">
    <w:name w:val="Heading 7 Char"/>
    <w:link w:val="Heading7"/>
    <w:rPr>
      <w:rFonts w:ascii="Cambria" w:eastAsia="Times New Roman" w:hAnsi="Cambria" w:cs="Times New Roman"/>
      <w:i/>
      <w:iCs/>
      <w:color w:val="404040"/>
    </w:rPr>
  </w:style>
  <w:style w:type="character" w:customStyle="1" w:styleId="Heading8Char">
    <w:name w:val="Heading 8 Char"/>
    <w:link w:val="Heading8"/>
    <w:rPr>
      <w:rFonts w:ascii="Cambria" w:eastAsia="Times New Roman" w:hAnsi="Cambria" w:cs="Times New Roman"/>
      <w:color w:val="404040"/>
      <w:sz w:val="20"/>
      <w:szCs w:val="20"/>
    </w:rPr>
  </w:style>
  <w:style w:type="character" w:customStyle="1" w:styleId="Heading9Char">
    <w:name w:val="Heading 9 Char"/>
    <w:link w:val="Heading9"/>
    <w:rPr>
      <w:rFonts w:ascii="Cambria" w:eastAsia="Times New Roman" w:hAnsi="Cambria" w:cs="Times New Roman"/>
      <w:i/>
      <w:iCs/>
      <w:color w:val="404040"/>
      <w:sz w:val="20"/>
      <w:szCs w:val="20"/>
    </w:rPr>
  </w:style>
  <w:style w:type="paragraph" w:styleId="Title">
    <w:name w:val="Title"/>
    <w:basedOn w:val="Normal"/>
    <w:next w:val="Normal"/>
    <w:link w:val="TitleChar"/>
    <w:qFormat/>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rPr>
      <w:rFonts w:ascii="Cambria" w:eastAsia="Times New Roman" w:hAnsi="Cambria" w:cs="Times New Roman"/>
      <w:color w:val="17365D"/>
      <w:spacing w:val="5"/>
      <w:kern w:val="28"/>
      <w:sz w:val="52"/>
      <w:szCs w:val="52"/>
    </w:rPr>
  </w:style>
  <w:style w:type="paragraph" w:customStyle="1" w:styleId="ListParagraph1">
    <w:name w:val="List Paragraph1"/>
    <w:basedOn w:val="Normal"/>
    <w:qFormat/>
    <w:pPr>
      <w:ind w:left="720"/>
      <w:contextualSpacing/>
    </w:pPr>
  </w:style>
  <w:style w:type="character" w:customStyle="1" w:styleId="BookTitle1">
    <w:name w:val="Book Title1"/>
    <w:qFormat/>
    <w:rPr>
      <w:b/>
      <w:bCs/>
      <w:smallCaps/>
      <w:spacing w:val="5"/>
    </w:rPr>
  </w:style>
  <w:style w:type="character" w:customStyle="1" w:styleId="IntenseReference1">
    <w:name w:val="Intense Reference1"/>
    <w:qFormat/>
    <w:rPr>
      <w:b/>
      <w:bCs/>
      <w:smallCaps/>
      <w:color w:val="C0504D"/>
      <w:spacing w:val="5"/>
      <w:u w:val="single"/>
    </w:rPr>
  </w:style>
  <w:style w:type="character" w:customStyle="1" w:styleId="SubtleReference1">
    <w:name w:val="Subtle Reference1"/>
    <w:qFormat/>
    <w:rPr>
      <w:smallCaps/>
      <w:color w:val="C0504D"/>
      <w:u w:val="single"/>
    </w:rPr>
  </w:style>
  <w:style w:type="paragraph" w:customStyle="1" w:styleId="IntenseQuote1">
    <w:name w:val="Intense Quote1"/>
    <w:basedOn w:val="Normal"/>
    <w:next w:val="Normal"/>
    <w:link w:val="IntenseQuoteChar"/>
    <w:qFormat/>
    <w:pPr>
      <w:pBdr>
        <w:bottom w:val="single" w:sz="4" w:space="4" w:color="4F81BD"/>
      </w:pBdr>
      <w:spacing w:before="200" w:after="280"/>
      <w:ind w:left="936" w:right="936"/>
    </w:pPr>
    <w:rPr>
      <w:b/>
      <w:bCs/>
      <w:i/>
      <w:iCs/>
      <w:color w:val="4F81BD"/>
      <w:sz w:val="20"/>
      <w:lang w:val="x-none" w:eastAsia="x-none"/>
    </w:rPr>
  </w:style>
  <w:style w:type="character" w:customStyle="1" w:styleId="IntenseQuoteChar">
    <w:name w:val="Intense Quote Char"/>
    <w:link w:val="IntenseQuote1"/>
    <w:rPr>
      <w:rFonts w:ascii="Minion" w:hAnsi="Minion"/>
      <w:b/>
      <w:bCs/>
      <w:i/>
      <w:iCs/>
      <w:color w:val="4F81BD"/>
    </w:rPr>
  </w:style>
  <w:style w:type="paragraph" w:customStyle="1" w:styleId="Quote1">
    <w:name w:val="Quote1"/>
    <w:basedOn w:val="Normal"/>
    <w:next w:val="Normal"/>
    <w:link w:val="QuoteChar"/>
    <w:qFormat/>
    <w:rPr>
      <w:i/>
      <w:iCs/>
      <w:color w:val="000000"/>
      <w:sz w:val="20"/>
      <w:lang w:val="x-none" w:eastAsia="x-none"/>
    </w:rPr>
  </w:style>
  <w:style w:type="character" w:customStyle="1" w:styleId="QuoteChar">
    <w:name w:val="Quote Char"/>
    <w:link w:val="Quote1"/>
    <w:rPr>
      <w:rFonts w:ascii="Minion" w:hAnsi="Minion"/>
      <w:i/>
      <w:iCs/>
      <w:color w:val="000000"/>
    </w:rPr>
  </w:style>
  <w:style w:type="numbering" w:customStyle="1" w:styleId="NoList1">
    <w:name w:val="No List1"/>
    <w:next w:val="NoList"/>
    <w:semiHidden/>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en-US" w:eastAsia="ja-JP" w:bidi="ar-SA"/>
    </w:rPr>
  </w:style>
  <w:style w:type="paragraph" w:styleId="Footer">
    <w:name w:val="footer"/>
    <w:basedOn w:val="Normal"/>
    <w:link w:val="FooterChar"/>
    <w:rPr>
      <w:rFonts w:ascii="Arial" w:hAnsi="Arial"/>
      <w:sz w:val="16"/>
    </w:rPr>
  </w:style>
  <w:style w:type="character" w:customStyle="1" w:styleId="FooterChar">
    <w:name w:val="Footer Char"/>
    <w:link w:val="Footer"/>
    <w:rPr>
      <w:rFonts w:ascii="Arial" w:hAnsi="Arial"/>
      <w:sz w:val="16"/>
      <w:lang w:val="en-US" w:eastAsia="ja-JP" w:bidi="ar-SA"/>
    </w:rPr>
  </w:style>
  <w:style w:type="character" w:styleId="PageNumber">
    <w:name w:val="page number"/>
    <w:rPr>
      <w:rFonts w:ascii="Arial" w:hAnsi="Arial"/>
      <w:noProof/>
      <w:sz w:val="16"/>
    </w:rPr>
  </w:style>
  <w:style w:type="paragraph" w:styleId="EndnoteText">
    <w:name w:val="endnote text"/>
    <w:basedOn w:val="Normal"/>
    <w:next w:val="Normal"/>
    <w:link w:val="EndnoteTextChar"/>
    <w:semiHidden/>
    <w:rPr>
      <w:lang w:val="x-none"/>
    </w:rPr>
  </w:style>
  <w:style w:type="character" w:customStyle="1" w:styleId="EndnoteTextChar">
    <w:name w:val="Endnote Text Char"/>
    <w:link w:val="EndnoteText"/>
    <w:semiHidden/>
    <w:rPr>
      <w:rFonts w:ascii="Times New Roman" w:eastAsia="Times New Roman" w:hAnsi="Times New Roman"/>
      <w:sz w:val="22"/>
      <w:lang w:eastAsia="ja-JP"/>
    </w:rPr>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rPr>
  </w:style>
  <w:style w:type="character" w:customStyle="1" w:styleId="CommentTextChar">
    <w:name w:val="Comment Text Char"/>
    <w:link w:val="CommentText"/>
    <w:semiHidden/>
    <w:rPr>
      <w:rFonts w:ascii="Times New Roman" w:eastAsia="Times New Roman" w:hAnsi="Times New Roman"/>
      <w:lang w:eastAsia="ja-JP"/>
    </w:rPr>
  </w:style>
  <w:style w:type="paragraph" w:customStyle="1" w:styleId="Szvegtrzs22">
    <w:name w:val="Szövegtörzs 22"/>
    <w:basedOn w:val="Normal"/>
    <w:pPr>
      <w:tabs>
        <w:tab w:val="left" w:pos="4536"/>
      </w:tabs>
      <w:jc w:val="both"/>
    </w:pPr>
    <w:rPr>
      <w:b/>
    </w:rPr>
  </w:style>
  <w:style w:type="paragraph" w:styleId="BodyText">
    <w:name w:val="Body Text"/>
    <w:basedOn w:val="Normal"/>
    <w:link w:val="BodyTextChar"/>
    <w:rPr>
      <w:b/>
      <w:i/>
      <w:lang w:val="x-none"/>
    </w:rPr>
  </w:style>
  <w:style w:type="character" w:customStyle="1" w:styleId="BodyTextChar">
    <w:name w:val="Body Text Char"/>
    <w:link w:val="BodyText"/>
    <w:rPr>
      <w:rFonts w:ascii="Times New Roman" w:eastAsia="Times New Roman" w:hAnsi="Times New Roman"/>
      <w:b/>
      <w:i/>
      <w:sz w:val="22"/>
      <w:lang w:eastAsia="ja-JP"/>
    </w:rPr>
  </w:style>
  <w:style w:type="paragraph" w:styleId="BodyText3">
    <w:name w:val="Body Text 3"/>
    <w:basedOn w:val="Normal"/>
    <w:link w:val="BodyText3Char"/>
    <w:pPr>
      <w:jc w:val="both"/>
    </w:pPr>
    <w:rPr>
      <w:b/>
      <w:i/>
      <w:lang w:val="x-none"/>
    </w:rPr>
  </w:style>
  <w:style w:type="character" w:customStyle="1" w:styleId="BodyText3Char">
    <w:name w:val="Body Text 3 Char"/>
    <w:link w:val="BodyText3"/>
    <w:rPr>
      <w:rFonts w:ascii="Times New Roman" w:eastAsia="Times New Roman" w:hAnsi="Times New Roman"/>
      <w:b/>
      <w:i/>
      <w:sz w:val="22"/>
      <w:lang w:eastAsia="ja-JP"/>
    </w:rPr>
  </w:style>
  <w:style w:type="paragraph" w:styleId="BodyTextIndent2">
    <w:name w:val="Body Text Indent 2"/>
    <w:basedOn w:val="Normal"/>
    <w:link w:val="BodyTextIndent2Char"/>
    <w:pPr>
      <w:ind w:left="567" w:hanging="567"/>
      <w:jc w:val="both"/>
    </w:pPr>
    <w:rPr>
      <w:b/>
      <w:lang w:val="x-none"/>
    </w:rPr>
  </w:style>
  <w:style w:type="character" w:customStyle="1" w:styleId="BodyTextIndent2Char">
    <w:name w:val="Body Text Indent 2 Char"/>
    <w:link w:val="BodyTextIndent2"/>
    <w:rPr>
      <w:rFonts w:ascii="Times New Roman" w:eastAsia="Times New Roman" w:hAnsi="Times New Roman"/>
      <w:b/>
      <w:sz w:val="22"/>
      <w:lang w:eastAsia="ja-JP"/>
    </w:rPr>
  </w:style>
  <w:style w:type="paragraph" w:customStyle="1" w:styleId="Szvegtrzs21">
    <w:name w:val="Szövegtörzs 21"/>
    <w:basedOn w:val="Normal"/>
    <w:pPr>
      <w:tabs>
        <w:tab w:val="left" w:pos="4536"/>
      </w:tabs>
      <w:jc w:val="both"/>
    </w:pPr>
    <w:rPr>
      <w:b/>
    </w:rPr>
  </w:style>
  <w:style w:type="paragraph" w:styleId="FootnoteText">
    <w:name w:val="footnote text"/>
    <w:basedOn w:val="Normal"/>
    <w:link w:val="FootnoteTextChar"/>
    <w:semiHidden/>
    <w:rPr>
      <w:sz w:val="20"/>
      <w:lang w:val="x-none"/>
    </w:rPr>
  </w:style>
  <w:style w:type="character" w:customStyle="1" w:styleId="FootnoteTextChar">
    <w:name w:val="Footnote Text Char"/>
    <w:link w:val="FootnoteText"/>
    <w:semiHidden/>
    <w:rPr>
      <w:rFonts w:ascii="Times New Roman" w:eastAsia="Times New Roman" w:hAnsi="Times New Roman"/>
      <w:lang w:eastAsia="ja-JP"/>
    </w:rPr>
  </w:style>
  <w:style w:type="character" w:styleId="FootnoteReference">
    <w:name w:val="footnote reference"/>
    <w:semiHidden/>
    <w:rPr>
      <w:vertAlign w:val="superscript"/>
    </w:rPr>
  </w:style>
  <w:style w:type="paragraph" w:styleId="BodyTextIndent3">
    <w:name w:val="Body Text Indent 3"/>
    <w:basedOn w:val="Normal"/>
    <w:link w:val="BodyTextIndent3Char"/>
    <w:pPr>
      <w:ind w:left="567" w:hanging="567"/>
    </w:pPr>
    <w:rPr>
      <w:i/>
      <w:color w:val="008000"/>
      <w:lang w:val="x-none"/>
    </w:rPr>
  </w:style>
  <w:style w:type="character" w:customStyle="1" w:styleId="BodyTextIndent3Char">
    <w:name w:val="Body Text Indent 3 Char"/>
    <w:link w:val="BodyTextIndent3"/>
    <w:rPr>
      <w:rFonts w:ascii="Times New Roman" w:eastAsia="Times New Roman" w:hAnsi="Times New Roman"/>
      <w:i/>
      <w:color w:val="008000"/>
      <w:sz w:val="22"/>
      <w:lang w:eastAsia="ja-JP"/>
    </w:rPr>
  </w:style>
  <w:style w:type="paragraph" w:styleId="BodyText2">
    <w:name w:val="Body Text 2"/>
    <w:basedOn w:val="Normal"/>
    <w:link w:val="BodyText2Char"/>
    <w:pPr>
      <w:ind w:left="567" w:hanging="567"/>
    </w:pPr>
    <w:rPr>
      <w:b/>
      <w:lang w:val="x-none"/>
    </w:rPr>
  </w:style>
  <w:style w:type="character" w:customStyle="1" w:styleId="BodyText2Char">
    <w:name w:val="Body Text 2 Char"/>
    <w:link w:val="BodyText2"/>
    <w:rPr>
      <w:rFonts w:ascii="Times New Roman" w:eastAsia="Times New Roman" w:hAnsi="Times New Roman"/>
      <w:b/>
      <w:sz w:val="22"/>
      <w:lang w:eastAsia="ja-JP"/>
    </w:rPr>
  </w:style>
  <w:style w:type="paragraph" w:styleId="BlockText">
    <w:name w:val="Block Text"/>
    <w:basedOn w:val="Normal"/>
    <w:pPr>
      <w:tabs>
        <w:tab w:val="left" w:pos="2657"/>
      </w:tabs>
      <w:spacing w:before="120"/>
      <w:ind w:left="-37" w:right="-28"/>
    </w:pPr>
  </w:style>
  <w:style w:type="paragraph" w:styleId="BodyTextIndent">
    <w:name w:val="Body Text Indent"/>
    <w:basedOn w:val="Normal"/>
    <w:link w:val="BodyTextIndentChar"/>
    <w:pPr>
      <w:ind w:left="567" w:hanging="567"/>
    </w:pPr>
    <w:rPr>
      <w:b/>
      <w:color w:val="808080"/>
      <w:lang w:val="x-none"/>
    </w:rPr>
  </w:style>
  <w:style w:type="character" w:customStyle="1" w:styleId="BodyTextIndentChar">
    <w:name w:val="Body Text Indent Char"/>
    <w:link w:val="BodyTextIndent"/>
    <w:rPr>
      <w:rFonts w:ascii="Times New Roman" w:eastAsia="Times New Roman" w:hAnsi="Times New Roman"/>
      <w:b/>
      <w:color w:val="808080"/>
      <w:sz w:val="22"/>
      <w:lang w:eastAsia="ja-JP"/>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link w:val="DocumentMapChar"/>
    <w:semiHidden/>
    <w:pPr>
      <w:shd w:val="clear" w:color="auto" w:fill="000080"/>
    </w:pPr>
    <w:rPr>
      <w:rFonts w:ascii="Tahoma" w:hAnsi="Tahoma"/>
      <w:lang w:val="x-none"/>
    </w:rPr>
  </w:style>
  <w:style w:type="character" w:customStyle="1" w:styleId="DocumentMapChar">
    <w:name w:val="Document Map Char"/>
    <w:link w:val="DocumentMap"/>
    <w:semiHidden/>
    <w:rPr>
      <w:rFonts w:ascii="Tahoma" w:eastAsia="Times New Roman" w:hAnsi="Tahoma"/>
      <w:sz w:val="22"/>
      <w:shd w:val="clear" w:color="auto" w:fill="000080"/>
      <w:lang w:eastAsia="ja-JP"/>
    </w:rPr>
  </w:style>
  <w:style w:type="paragraph" w:customStyle="1" w:styleId="HangingIndent">
    <w:name w:val="HangingIndent"/>
    <w:basedOn w:val="Normal"/>
    <w:pPr>
      <w:ind w:left="567" w:hanging="567"/>
    </w:pPr>
  </w:style>
  <w:style w:type="character" w:customStyle="1" w:styleId="minusone">
    <w:name w:val="minusone"/>
  </w:style>
  <w:style w:type="paragraph" w:customStyle="1" w:styleId="Megjegyzstrgya1">
    <w:name w:val="Megjegyzés tárgya1"/>
    <w:basedOn w:val="CommentText"/>
    <w:next w:val="CommentText"/>
    <w:semiHidden/>
    <w:rPr>
      <w:b/>
      <w:bCs/>
    </w:rPr>
  </w:style>
  <w:style w:type="paragraph" w:customStyle="1" w:styleId="Buborkszveg1">
    <w:name w:val="Buborékszöveg1"/>
    <w:basedOn w:val="Normal"/>
    <w:semiHidden/>
    <w:rPr>
      <w:rFonts w:ascii="Tahoma" w:hAnsi="Tahoma" w:cs="Tahoma"/>
      <w:sz w:val="16"/>
      <w:szCs w:val="16"/>
    </w:rPr>
  </w:style>
  <w:style w:type="paragraph" w:customStyle="1" w:styleId="Annex">
    <w:name w:val="Annex"/>
    <w:basedOn w:val="Normal"/>
    <w:next w:val="Normal"/>
    <w:pPr>
      <w:jc w:val="center"/>
    </w:pPr>
    <w:rPr>
      <w:b/>
    </w:rPr>
  </w:style>
  <w:style w:type="paragraph" w:customStyle="1" w:styleId="Description">
    <w:name w:val="Description"/>
    <w:basedOn w:val="Normal"/>
    <w:next w:val="Normal"/>
  </w:style>
  <w:style w:type="paragraph" w:styleId="BalloonText">
    <w:name w:val="Balloon Text"/>
    <w:basedOn w:val="Normal"/>
    <w:link w:val="BalloonTextChar"/>
    <w:uiPriority w:val="99"/>
    <w:semiHidden/>
    <w:rPr>
      <w:rFonts w:ascii="Tahoma" w:hAnsi="Tahoma"/>
      <w:sz w:val="16"/>
      <w:szCs w:val="16"/>
      <w:lang w:val="x-none"/>
    </w:rPr>
  </w:style>
  <w:style w:type="character" w:customStyle="1" w:styleId="BalloonTextChar">
    <w:name w:val="Balloon Text Char"/>
    <w:link w:val="BalloonText"/>
    <w:uiPriority w:val="99"/>
    <w:semiHidden/>
    <w:rPr>
      <w:rFonts w:ascii="Tahoma" w:eastAsia="Times New Roman" w:hAnsi="Tahoma" w:cs="Tahoma"/>
      <w:sz w:val="16"/>
      <w:szCs w:val="16"/>
      <w:lang w:eastAsia="ja-JP"/>
    </w:rPr>
  </w:style>
  <w:style w:type="paragraph" w:customStyle="1" w:styleId="AnnexHeading">
    <w:name w:val="Annex Heading"/>
    <w:basedOn w:val="Normal"/>
    <w:next w:val="Normal"/>
    <w:pPr>
      <w:ind w:left="567" w:hanging="567"/>
    </w:pPr>
    <w:rPr>
      <w: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b/>
      <w:bCs/>
      <w:lang w:eastAsia="ja-JP"/>
    </w:rPr>
  </w:style>
  <w:style w:type="character" w:customStyle="1" w:styleId="MegjegyzstrgyaChar">
    <w:name w:val="Megjegyzés tárgya Char"/>
    <w:rPr>
      <w:rFonts w:ascii="Times New Roman" w:eastAsia="Times New Roman" w:hAnsi="Times New Roman"/>
      <w:lang w:val="en-US" w:eastAsia="ja-JP"/>
    </w:rPr>
  </w:style>
  <w:style w:type="table" w:styleId="TableGrid">
    <w:name w:val="Table Grid"/>
    <w:basedOn w:val="TableNormal"/>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2Char">
    <w:name w:val="Text:Ti12 Char"/>
    <w:basedOn w:val="Normal"/>
    <w:link w:val="TextTi12CharChar"/>
    <w:pPr>
      <w:spacing w:after="170" w:line="280" w:lineRule="atLeast"/>
      <w:jc w:val="both"/>
    </w:pPr>
    <w:rPr>
      <w:sz w:val="24"/>
      <w:szCs w:val="24"/>
      <w:lang w:val="x-none" w:eastAsia="de-DE"/>
    </w:rPr>
  </w:style>
  <w:style w:type="character" w:customStyle="1" w:styleId="TextTi12CharChar">
    <w:name w:val="Text:Ti12 Char Char"/>
    <w:link w:val="TextTi12Char"/>
    <w:rPr>
      <w:rFonts w:ascii="Times New Roman" w:eastAsia="Times New Roman" w:hAnsi="Times New Roman"/>
      <w:sz w:val="24"/>
      <w:szCs w:val="24"/>
      <w:lang w:eastAsia="de-DE"/>
    </w:rPr>
  </w:style>
  <w:style w:type="paragraph" w:customStyle="1" w:styleId="TableText10Char">
    <w:name w:val="TableText:10 Char"/>
    <w:basedOn w:val="Normal"/>
    <w:link w:val="TableText10CharChar"/>
    <w:rPr>
      <w:lang w:val="x-none"/>
    </w:rPr>
  </w:style>
  <w:style w:type="character" w:customStyle="1" w:styleId="TableText10CharChar">
    <w:name w:val="TableText:10 Char Char"/>
    <w:link w:val="TableText10Char"/>
    <w:rPr>
      <w:rFonts w:ascii="Times New Roman" w:eastAsia="Times New Roman" w:hAnsi="Times New Roman"/>
      <w:sz w:val="22"/>
      <w:lang w:eastAsia="ja-JP"/>
    </w:rPr>
  </w:style>
  <w:style w:type="character" w:styleId="Strong">
    <w:name w:val="Strong"/>
    <w:qFormat/>
    <w:rPr>
      <w:b/>
      <w:bC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customStyle="1" w:styleId="CharCharChar">
    <w:name w:val="Char Char Char"/>
    <w:basedOn w:val="Normal"/>
    <w:semiHidden/>
    <w:pPr>
      <w:spacing w:after="160" w:line="240" w:lineRule="exact"/>
    </w:pPr>
    <w:rPr>
      <w:rFonts w:ascii="Verdana" w:hAnsi="Verdana" w:cs="Verdana"/>
      <w:sz w:val="20"/>
    </w:rPr>
  </w:style>
  <w:style w:type="paragraph" w:styleId="Revision">
    <w:name w:val="Revision"/>
    <w:hidden/>
    <w:semiHidden/>
    <w:rPr>
      <w:rFonts w:ascii="Times New Roman" w:eastAsia="Times New Roman" w:hAnsi="Times New Roman"/>
      <w:sz w:val="22"/>
      <w:lang w:val="en-US" w:eastAsia="ja-JP"/>
    </w:rPr>
  </w:style>
  <w:style w:type="paragraph" w:customStyle="1" w:styleId="TableText10">
    <w:name w:val="TableText:10"/>
    <w:basedOn w:val="Normal"/>
    <w:rPr>
      <w:sz w:val="20"/>
    </w:rPr>
  </w:style>
  <w:style w:type="paragraph" w:customStyle="1" w:styleId="Revision1">
    <w:name w:val="Revision1"/>
    <w:hidden/>
    <w:semiHidden/>
    <w:rPr>
      <w:rFonts w:ascii="Times New Roman" w:eastAsia="Times New Roman" w:hAnsi="Times New Roman"/>
      <w:sz w:val="22"/>
      <w:lang w:val="en-US" w:eastAsia="ja-JP"/>
    </w:rPr>
  </w:style>
  <w:style w:type="paragraph" w:styleId="BodyTextFirstIndent">
    <w:name w:val="Body Text First Indent"/>
    <w:basedOn w:val="BodyText"/>
    <w:pPr>
      <w:spacing w:after="120" w:line="276" w:lineRule="auto"/>
      <w:ind w:firstLine="210"/>
    </w:pPr>
    <w:rPr>
      <w:rFonts w:ascii="Minion" w:eastAsia="Calibri" w:hAnsi="Minion"/>
      <w:b w:val="0"/>
      <w:i w:val="0"/>
      <w:szCs w:val="22"/>
      <w:lang w:eastAsia="en-US"/>
    </w:rPr>
  </w:style>
  <w:style w:type="paragraph" w:styleId="BodyTextFirstIndent2">
    <w:name w:val="Body Text First Indent 2"/>
    <w:basedOn w:val="BodyTextIndent"/>
    <w:pPr>
      <w:spacing w:after="120" w:line="276" w:lineRule="auto"/>
      <w:ind w:left="283" w:firstLine="210"/>
    </w:pPr>
    <w:rPr>
      <w:rFonts w:ascii="Minion" w:eastAsia="Calibri" w:hAnsi="Minion"/>
      <w:b w:val="0"/>
      <w:color w:val="auto"/>
      <w:szCs w:val="22"/>
      <w:lang w:eastAsia="en-US"/>
    </w:rPr>
  </w:style>
  <w:style w:type="paragraph" w:styleId="Caption">
    <w:name w:val="caption"/>
    <w:basedOn w:val="Normal"/>
    <w:next w:val="Normal"/>
    <w:qFormat/>
    <w:rPr>
      <w:b/>
      <w:bCs/>
      <w:sz w:val="20"/>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2"/>
      </w:numPr>
    </w:pPr>
  </w:style>
  <w:style w:type="paragraph" w:styleId="ListBullet2">
    <w:name w:val="List Bullet 2"/>
    <w:basedOn w:val="Normal"/>
    <w:pPr>
      <w:numPr>
        <w:numId w:val="3"/>
      </w:numPr>
    </w:pPr>
  </w:style>
  <w:style w:type="paragraph" w:styleId="ListBullet3">
    <w:name w:val="List Bullet 3"/>
    <w:basedOn w:val="Normal"/>
    <w:pPr>
      <w:numPr>
        <w:numId w:val="4"/>
      </w:numPr>
    </w:pPr>
  </w:style>
  <w:style w:type="paragraph" w:styleId="ListBullet4">
    <w:name w:val="List Bullet 4"/>
    <w:basedOn w:val="Normal"/>
    <w:pPr>
      <w:numPr>
        <w:numId w:val="5"/>
      </w:numPr>
    </w:pPr>
  </w:style>
  <w:style w:type="paragraph" w:styleId="ListBullet5">
    <w:name w:val="List Bullet 5"/>
    <w:basedOn w:val="Normal"/>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val="en-US"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CharCharChar0">
    <w:name w:val="Char Char Char"/>
    <w:basedOn w:val="Normal"/>
    <w:semiHidden/>
    <w:pPr>
      <w:spacing w:after="160" w:line="240" w:lineRule="exact"/>
    </w:pPr>
    <w:rPr>
      <w:rFonts w:ascii="Verdana" w:hAnsi="Verdana" w:cs="Verdana"/>
      <w:sz w:val="20"/>
    </w:rPr>
  </w:style>
  <w:style w:type="paragraph" w:customStyle="1" w:styleId="Vltozat1">
    <w:name w:val="Változat1"/>
    <w:hidden/>
    <w:semiHidden/>
    <w:rPr>
      <w:rFonts w:ascii="Times New Roman" w:hAnsi="Times New Roman"/>
      <w:sz w:val="22"/>
      <w:lang w:val="en-US" w:eastAsia="ja-JP"/>
    </w:rPr>
  </w:style>
  <w:style w:type="paragraph" w:styleId="ListParagraph">
    <w:name w:val="List Paragraph"/>
    <w:basedOn w:val="Normal"/>
    <w:uiPriority w:val="34"/>
    <w:qFormat/>
    <w:pPr>
      <w:ind w:left="720"/>
      <w:contextualSpacing/>
    </w:pPr>
  </w:style>
  <w:style w:type="paragraph" w:customStyle="1" w:styleId="HangingIndent0">
    <w:name w:val="Hanging Indent"/>
    <w:basedOn w:val="Normal"/>
    <w:pPr>
      <w:ind w:left="567" w:hanging="567"/>
    </w:pPr>
  </w:style>
  <w:style w:type="numbering" w:customStyle="1" w:styleId="NoList2">
    <w:name w:val="No List2"/>
    <w:next w:val="NoList"/>
    <w:uiPriority w:val="99"/>
    <w:semiHidden/>
    <w:unhideWhenUsed/>
  </w:style>
  <w:style w:type="character" w:customStyle="1" w:styleId="ParagraphFPIChar">
    <w:name w:val="Paragraph FPI Char"/>
    <w:link w:val="ParagraphFPI"/>
    <w:locked/>
    <w:rPr>
      <w:sz w:val="16"/>
    </w:rPr>
  </w:style>
  <w:style w:type="paragraph" w:customStyle="1" w:styleId="ParagraphFPI">
    <w:name w:val="Paragraph FPI"/>
    <w:basedOn w:val="Normal"/>
    <w:link w:val="ParagraphFPIChar"/>
    <w:pPr>
      <w:tabs>
        <w:tab w:val="left" w:pos="540"/>
      </w:tabs>
    </w:pPr>
    <w:rPr>
      <w:rFonts w:ascii="Calibri" w:eastAsia="Calibri" w:hAnsi="Calibri"/>
      <w:sz w:val="16"/>
      <w:lang w:eastAsia="en-US"/>
    </w:rPr>
  </w:style>
  <w:style w:type="paragraph" w:customStyle="1" w:styleId="TextTi12">
    <w:name w:val="Text:Ti12"/>
    <w:basedOn w:val="Normal"/>
    <w:pPr>
      <w:spacing w:after="170" w:line="280" w:lineRule="atLeast"/>
      <w:jc w:val="both"/>
    </w:pPr>
    <w:rPr>
      <w:sz w:val="24"/>
      <w:lang w:eastAsia="de-DE"/>
    </w:rPr>
  </w:style>
  <w:style w:type="character" w:customStyle="1" w:styleId="gt-text">
    <w:name w:val="gt-text"/>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eastAsia="hu-HU" w:bidi="hu-HU"/>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i/>
      <w:color w:val="339966"/>
      <w:szCs w:val="18"/>
      <w:lang w:eastAsia="hu-HU" w:bidi="hu-HU"/>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b/>
      <w:bCs/>
      <w:kern w:val="32"/>
      <w:szCs w:val="22"/>
      <w:lang w:eastAsia="hu-HU" w:bidi="hu-HU"/>
    </w:rPr>
  </w:style>
  <w:style w:type="character" w:customStyle="1" w:styleId="DraftingNotesAgencyChar">
    <w:name w:val="Drafting Notes (Agency) Char"/>
    <w:link w:val="DraftingNotesAgency"/>
    <w:rPr>
      <w:rFonts w:ascii="Courier New" w:eastAsia="Verdana" w:hAnsi="Courier New"/>
      <w:i/>
      <w:color w:val="339966"/>
      <w:sz w:val="22"/>
      <w:szCs w:val="18"/>
      <w:lang w:val="hu-HU" w:eastAsia="hu-HU" w:bidi="hu-HU"/>
    </w:rPr>
  </w:style>
  <w:style w:type="character" w:customStyle="1" w:styleId="BodytextAgencyChar">
    <w:name w:val="Body text (Agency) Char"/>
    <w:link w:val="BodytextAgency"/>
    <w:rPr>
      <w:rFonts w:ascii="Verdana" w:eastAsia="Verdana" w:hAnsi="Verdana"/>
      <w:sz w:val="18"/>
      <w:szCs w:val="18"/>
      <w:lang w:val="hu-HU" w:eastAsia="hu-HU" w:bidi="hu-HU"/>
    </w:rPr>
  </w:style>
  <w:style w:type="character" w:customStyle="1" w:styleId="No-numheading3AgencyChar">
    <w:name w:val="No-num heading 3 (Agency) Char"/>
    <w:link w:val="No-numheading3Agency"/>
    <w:rPr>
      <w:rFonts w:ascii="Verdana" w:eastAsia="Verdana" w:hAnsi="Verdana"/>
      <w:b/>
      <w:bCs/>
      <w:kern w:val="32"/>
      <w:sz w:val="22"/>
      <w:szCs w:val="22"/>
      <w:lang w:val="hu-HU" w:eastAsia="hu-HU" w:bidi="hu-HU"/>
    </w:rPr>
  </w:style>
  <w:style w:type="paragraph" w:styleId="Bibliography">
    <w:name w:val="Bibliography"/>
    <w:basedOn w:val="Normal"/>
    <w:next w:val="Normal"/>
    <w:uiPriority w:val="37"/>
    <w:semiHidden/>
    <w:unhideWhenUsed/>
    <w:rsid w:val="000F6504"/>
  </w:style>
  <w:style w:type="paragraph" w:styleId="IntenseQuote">
    <w:name w:val="Intense Quote"/>
    <w:basedOn w:val="Normal"/>
    <w:next w:val="Normal"/>
    <w:link w:val="IntenseQuoteChar1"/>
    <w:uiPriority w:val="30"/>
    <w:qFormat/>
    <w:rsid w:val="000F6504"/>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0F6504"/>
    <w:rPr>
      <w:rFonts w:ascii="Times New Roman" w:eastAsia="Times New Roman" w:hAnsi="Times New Roman"/>
      <w:b/>
      <w:bCs/>
      <w:i/>
      <w:iCs/>
      <w:noProof/>
      <w:color w:val="4F81BD"/>
      <w:sz w:val="22"/>
      <w:lang w:eastAsia="ja-JP"/>
    </w:rPr>
  </w:style>
  <w:style w:type="paragraph" w:styleId="NoSpacing">
    <w:name w:val="No Spacing"/>
    <w:uiPriority w:val="1"/>
    <w:qFormat/>
    <w:rsid w:val="000F6504"/>
    <w:rPr>
      <w:rFonts w:ascii="Times New Roman" w:eastAsia="Times New Roman" w:hAnsi="Times New Roman"/>
      <w:sz w:val="22"/>
      <w:lang w:val="en-US" w:eastAsia="ja-JP"/>
    </w:rPr>
  </w:style>
  <w:style w:type="paragraph" w:styleId="Quote">
    <w:name w:val="Quote"/>
    <w:basedOn w:val="Normal"/>
    <w:next w:val="Normal"/>
    <w:link w:val="QuoteChar1"/>
    <w:uiPriority w:val="29"/>
    <w:qFormat/>
    <w:rsid w:val="000F6504"/>
    <w:rPr>
      <w:i/>
      <w:iCs/>
      <w:color w:val="000000"/>
    </w:rPr>
  </w:style>
  <w:style w:type="character" w:customStyle="1" w:styleId="QuoteChar1">
    <w:name w:val="Quote Char1"/>
    <w:link w:val="Quote"/>
    <w:uiPriority w:val="29"/>
    <w:rsid w:val="000F6504"/>
    <w:rPr>
      <w:rFonts w:ascii="Times New Roman" w:eastAsia="Times New Roman" w:hAnsi="Times New Roman"/>
      <w:i/>
      <w:iCs/>
      <w:noProof/>
      <w:color w:val="000000"/>
      <w:sz w:val="22"/>
      <w:lang w:eastAsia="ja-JP"/>
    </w:rPr>
  </w:style>
  <w:style w:type="paragraph" w:styleId="TOCHeading">
    <w:name w:val="TOC Heading"/>
    <w:basedOn w:val="Heading1"/>
    <w:next w:val="Normal"/>
    <w:uiPriority w:val="39"/>
    <w:semiHidden/>
    <w:unhideWhenUsed/>
    <w:qFormat/>
    <w:rsid w:val="000F6504"/>
    <w:pPr>
      <w:keepNext/>
      <w:spacing w:before="240" w:after="60"/>
      <w:ind w:left="0" w:firstLine="0"/>
      <w:outlineLvl w:val="9"/>
    </w:pPr>
    <w:rPr>
      <w:rFonts w:ascii="Cambria" w:hAnsi="Cambria"/>
      <w:bCs/>
      <w:caps w:val="0"/>
      <w:kern w:val="32"/>
      <w:sz w:val="32"/>
      <w:szCs w:val="32"/>
    </w:rPr>
  </w:style>
  <w:style w:type="character" w:customStyle="1" w:styleId="UnresolvedMention1">
    <w:name w:val="Unresolved Mention1"/>
    <w:basedOn w:val="DefaultParagraphFont"/>
    <w:uiPriority w:val="99"/>
    <w:semiHidden/>
    <w:unhideWhenUsed/>
    <w:rsid w:val="00BC4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hyperlink" Target="https://www.ema.europa.eu/en/documents/template-form/qrd-appendix-v-adverse-drug-reaction-reporting-details_en.docx"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hercepti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s://www.ema.europa.e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www.ema.europa.eu/en/documents/template-form/qrd-appendix-v-adverse-drug-reaction-reporting-details_en.docx" TargetMode="Externa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xCatchAll xmlns="a034c160-bfb7-45f5-8632-2eb7e0508071">
      <Value>117</Value>
      <Value>112</Value>
    </TaxCatchAll>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EMADOC-1700519818-2656995</_dlc_DocId>
    <_dlc_DocIdUrl xmlns="a034c160-bfb7-45f5-8632-2eb7e0508071">
      <Url>https://euema.sharepoint.com/sites/CRM/_layouts/15/DocIdRedir.aspx?ID=EMADOC-1700519818-2656995</Url>
      <Description>EMADOC-1700519818-2656995</Description>
    </_dlc_DocIdUrl>
  </documentManagement>
</p:properti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8050F31-B82E-4EDA-9979-5C2FE4081941}">
  <ds:schemaRefs>
    <ds:schemaRef ds:uri="http://schemas.microsoft.com/sharepoint/v3/contenttype/forms"/>
  </ds:schemaRefs>
</ds:datastoreItem>
</file>

<file path=customXml/itemProps2.xml><?xml version="1.0" encoding="utf-8"?>
<ds:datastoreItem xmlns:ds="http://schemas.openxmlformats.org/officeDocument/2006/customXml" ds:itemID="{22A2109E-6A8E-4B47-B2BA-AC9F4CCD78C9}"/>
</file>

<file path=customXml/itemProps3.xml><?xml version="1.0" encoding="utf-8"?>
<ds:datastoreItem xmlns:ds="http://schemas.openxmlformats.org/officeDocument/2006/customXml" ds:itemID="{3F9F4E3F-B37F-45E7-9F23-77C49288990C}">
  <ds:schemaRefs>
    <ds:schemaRef ds:uri="f191ad30-9ade-4f0c-b78e-cf30469879ae"/>
    <ds:schemaRef ds:uri="http://schemas.microsoft.com/sharepoint/v3"/>
    <ds:schemaRef ds:uri="http://purl.org/dc/terms/"/>
    <ds:schemaRef ds:uri="http://schemas.microsoft.com/office/2006/documentManagement/types"/>
    <ds:schemaRef ds:uri="http://schemas.microsoft.com/office/infopath/2007/PartnerControls"/>
    <ds:schemaRef ds:uri="http://schemas.microsoft.com/sharepoint/v4"/>
    <ds:schemaRef ds:uri="http://schemas.openxmlformats.org/package/2006/metadata/core-properties"/>
    <ds:schemaRef ds:uri="http://purl.org/dc/elements/1.1/"/>
    <ds:schemaRef ds:uri="http://schemas.microsoft.com/office/2006/metadata/properties"/>
    <ds:schemaRef ds:uri="9fd6abbd-6db2-4b48-94fc-e57628443064"/>
    <ds:schemaRef ds:uri="http://www.w3.org/XML/1998/namespace"/>
    <ds:schemaRef ds:uri="http://purl.org/dc/dcmitype/"/>
  </ds:schemaRefs>
</ds:datastoreItem>
</file>

<file path=customXml/itemProps4.xml><?xml version="1.0" encoding="utf-8"?>
<ds:datastoreItem xmlns:ds="http://schemas.openxmlformats.org/officeDocument/2006/customXml" ds:itemID="{75187368-2F0C-41AD-9F1D-187A7A5E04F0}">
  <ds:schemaRefs>
    <ds:schemaRef ds:uri="http://schemas.microsoft.com/office/2006/metadata/longProperties"/>
  </ds:schemaRefs>
</ds:datastoreItem>
</file>

<file path=customXml/itemProps5.xml><?xml version="1.0" encoding="utf-8"?>
<ds:datastoreItem xmlns:ds="http://schemas.openxmlformats.org/officeDocument/2006/customXml" ds:itemID="{15EEA29F-1E36-467C-A01F-BCF648C0EF54}"/>
</file>

<file path=docProps/app.xml><?xml version="1.0" encoding="utf-8"?>
<Properties xmlns="http://schemas.openxmlformats.org/officeDocument/2006/extended-properties" xmlns:vt="http://schemas.openxmlformats.org/officeDocument/2006/docPropsVTypes">
  <Template>SPC_10H</Template>
  <TotalTime>3</TotalTime>
  <Pages>98</Pages>
  <Words>29665</Words>
  <Characters>205647</Characters>
  <Application>Microsoft Office Word</Application>
  <DocSecurity>0</DocSecurity>
  <Lines>6586</Lines>
  <Paragraphs>3074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Herceptin: EPAR - Product Information - tracked changes</vt:lpstr>
      <vt:lpstr>Herceptin: EPAR - Product information - tracked changes</vt:lpstr>
    </vt:vector>
  </TitlesOfParts>
  <Company>EMEA</Company>
  <LinksUpToDate>false</LinksUpToDate>
  <CharactersWithSpaces>233058</CharactersWithSpaces>
  <SharedDoc>false</SharedDoc>
  <HLinks>
    <vt:vector size="48" baseType="variant">
      <vt:variant>
        <vt:i4>1245197</vt:i4>
      </vt:variant>
      <vt:variant>
        <vt:i4>30</vt:i4>
      </vt:variant>
      <vt:variant>
        <vt:i4>0</vt:i4>
      </vt:variant>
      <vt:variant>
        <vt:i4>5</vt:i4>
      </vt:variant>
      <vt:variant>
        <vt:lpwstr>http://www.ema.europa.eu/</vt:lpwstr>
      </vt:variant>
      <vt:variant>
        <vt:lpwstr/>
      </vt:variant>
      <vt:variant>
        <vt:i4>131185</vt:i4>
      </vt:variant>
      <vt:variant>
        <vt:i4>27</vt:i4>
      </vt:variant>
      <vt:variant>
        <vt:i4>0</vt:i4>
      </vt:variant>
      <vt:variant>
        <vt:i4>5</vt:i4>
      </vt:variant>
      <vt:variant>
        <vt:lpwstr>https://www.ema.europa.eu/en/documents/template-form/qrd-appendix-v-adverse-drug-reaction-reporting-details_en.docx</vt:lpwstr>
      </vt:variant>
      <vt:variant>
        <vt:lpwstr/>
      </vt:variant>
      <vt:variant>
        <vt:i4>1245197</vt:i4>
      </vt:variant>
      <vt:variant>
        <vt:i4>24</vt:i4>
      </vt:variant>
      <vt:variant>
        <vt:i4>0</vt:i4>
      </vt:variant>
      <vt:variant>
        <vt:i4>5</vt:i4>
      </vt:variant>
      <vt:variant>
        <vt:lpwstr>http://www.ema.europa.eu/</vt:lpwstr>
      </vt:variant>
      <vt:variant>
        <vt:lpwstr/>
      </vt:variant>
      <vt:variant>
        <vt:i4>131185</vt:i4>
      </vt:variant>
      <vt:variant>
        <vt:i4>21</vt:i4>
      </vt:variant>
      <vt:variant>
        <vt:i4>0</vt:i4>
      </vt:variant>
      <vt:variant>
        <vt:i4>5</vt:i4>
      </vt:variant>
      <vt:variant>
        <vt:lpwstr>https://www.ema.europa.eu/en/documents/template-form/qrd-appendix-v-adverse-drug-reaction-reporting-details_en.docx</vt:lpwstr>
      </vt:variant>
      <vt:variant>
        <vt:lpwstr/>
      </vt:variant>
      <vt:variant>
        <vt:i4>1245197</vt:i4>
      </vt:variant>
      <vt:variant>
        <vt:i4>18</vt:i4>
      </vt:variant>
      <vt:variant>
        <vt:i4>0</vt:i4>
      </vt:variant>
      <vt:variant>
        <vt:i4>5</vt:i4>
      </vt:variant>
      <vt:variant>
        <vt:lpwstr>http://www.ema.europa.eu/</vt:lpwstr>
      </vt:variant>
      <vt:variant>
        <vt:lpwstr/>
      </vt:variant>
      <vt:variant>
        <vt:i4>131185</vt:i4>
      </vt:variant>
      <vt:variant>
        <vt:i4>15</vt:i4>
      </vt:variant>
      <vt:variant>
        <vt:i4>0</vt:i4>
      </vt:variant>
      <vt:variant>
        <vt:i4>5</vt:i4>
      </vt:variant>
      <vt:variant>
        <vt:lpwstr>https://www.ema.europa.eu/en/documents/template-form/qrd-appendix-v-adverse-drug-reaction-reporting-details_en.docx</vt:lpwstr>
      </vt:variant>
      <vt:variant>
        <vt:lpwstr/>
      </vt:variant>
      <vt:variant>
        <vt:i4>1245197</vt:i4>
      </vt:variant>
      <vt:variant>
        <vt:i4>12</vt:i4>
      </vt:variant>
      <vt:variant>
        <vt:i4>0</vt:i4>
      </vt:variant>
      <vt:variant>
        <vt:i4>5</vt:i4>
      </vt:variant>
      <vt:variant>
        <vt:lpwstr>http://www.ema.europa.eu/</vt:lpwstr>
      </vt:variant>
      <vt:variant>
        <vt:lpwstr/>
      </vt:variant>
      <vt:variant>
        <vt:i4>131185</vt:i4>
      </vt:variant>
      <vt:variant>
        <vt:i4>0</vt:i4>
      </vt:variant>
      <vt:variant>
        <vt:i4>0</vt:i4>
      </vt:variant>
      <vt:variant>
        <vt:i4>5</vt:i4>
      </vt:variant>
      <vt:variant>
        <vt:lpwstr>https://www.ema.europa.eu/en/documents/template-form/qrd-appendix-v-adverse-drug-reaction-reporting-details_en.docx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Herceptin: EPAR - Product Information - tracked changes</dc:title>
  <dc:subject>EPAR</dc:subject>
  <dc:creator>CHMP</dc:creator>
  <cp:keywords>Herceptin: EPAR - Product Information - tracked changes</cp:keywords>
  <dc:description>Version 10.0 02/2016_x000d_
Downloaded 110516 (hu)</dc:description>
  <cp:lastModifiedBy>TCS</cp:lastModifiedBy>
  <cp:revision>3</cp:revision>
  <cp:lastPrinted>2013-12-10T14:29:00Z</cp:lastPrinted>
  <dcterms:created xsi:type="dcterms:W3CDTF">2025-10-29T14:35:00Z</dcterms:created>
  <dcterms:modified xsi:type="dcterms:W3CDTF">2025-11-12T07:46:00Z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Anouche, Ouaded {MDRS~Basel}</vt:lpwstr>
  </property>
  <property fmtid="{D5CDD505-2E9C-101B-9397-08002B2CF9AE}" pid="3" name="TemplateUrl">
    <vt:lpwstr/>
  </property>
  <property fmtid="{D5CDD505-2E9C-101B-9397-08002B2CF9AE}" pid="4" name="Order">
    <vt:lpwstr>3027900.00000000</vt:lpwstr>
  </property>
  <property fmtid="{D5CDD505-2E9C-101B-9397-08002B2CF9AE}" pid="5" name="xd_ProgID">
    <vt:lpwstr/>
  </property>
  <property fmtid="{D5CDD505-2E9C-101B-9397-08002B2CF9AE}" pid="6" name="display_urn:schemas-microsoft-com:office:office#Author">
    <vt:lpwstr>Anouche, Ouaded {MDRS~Basel}</vt:lpwstr>
  </property>
  <property fmtid="{D5CDD505-2E9C-101B-9397-08002B2CF9AE}" pid="7" name="ContentTypeId">
    <vt:lpwstr>0x0101000DA6AD19014FF648A49316945EE786F90200176DED4FF78CD74995F64A0F46B59E48</vt:lpwstr>
  </property>
  <property fmtid="{D5CDD505-2E9C-101B-9397-08002B2CF9AE}" pid="8" name="_dlc_ExpireDate">
    <vt:lpwstr>2031-12-01T00:00:00Z</vt:lpwstr>
  </property>
  <property fmtid="{D5CDD505-2E9C-101B-9397-08002B2CF9AE}" pid="9" name="ItemRetentionFormula">
    <vt:lpwstr>&lt;formula id="Roche.Common.Coremap.ExpirationFormula" /&gt;</vt:lpwstr>
  </property>
  <property fmtid="{D5CDD505-2E9C-101B-9397-08002B2CF9AE}" pid="10" name="_dlc_policyId">
    <vt:lpwstr>/team/2012370e/EU Annexes Activities/TeamDocuments</vt:lpwstr>
  </property>
  <property fmtid="{D5CDD505-2E9C-101B-9397-08002B2CF9AE}" pid="11" name="Template Version">
    <vt:lpwstr>1.4</vt:lpwstr>
  </property>
  <property fmtid="{D5CDD505-2E9C-101B-9397-08002B2CF9AE}" pid="12" name="TaxKeyword">
    <vt:lpwstr>117;#INN-trastuzumab|232d634f-4542-41e8-8cc6-c07a0e38ca41;#112;#Herceptin|18e88590-1c84-4958-a843-5fe12220bc88</vt:lpwstr>
  </property>
  <property fmtid="{D5CDD505-2E9C-101B-9397-08002B2CF9AE}" pid="13" name="_dlc_DocIdItemGuid">
    <vt:lpwstr>3d72641f-53d5-4bd2-b2f4-fa9d44d6bda6</vt:lpwstr>
  </property>
</Properties>
</file>